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E86" w:rsidRDefault="00D65E86">
      <w:pPr>
        <w:rPr>
          <w:noProof/>
          <w:lang w:eastAsia="lt-LT"/>
        </w:rPr>
      </w:pPr>
      <w:r w:rsidRPr="002B7A01">
        <w:rPr>
          <w:noProof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1" o:spid="_x0000_i1025" type="#_x0000_t75" style="width:481.5pt;height:736.5pt;visibility:visible">
            <v:imagedata r:id="rId4" o:title=""/>
          </v:shape>
        </w:pict>
      </w:r>
    </w:p>
    <w:p w:rsidR="00D65E86" w:rsidRDefault="00D65E86">
      <w:pPr>
        <w:rPr>
          <w:noProof/>
          <w:lang w:eastAsia="lt-LT"/>
        </w:rPr>
      </w:pPr>
      <w:r w:rsidRPr="002B7A01">
        <w:rPr>
          <w:noProof/>
          <w:lang w:eastAsia="lt-LT"/>
        </w:rPr>
        <w:pict>
          <v:shape id="Paveikslėlis 4" o:spid="_x0000_i1026" type="#_x0000_t75" style="width:480.75pt;height:755.25pt;visibility:visible">
            <v:imagedata r:id="rId5" o:title=""/>
          </v:shape>
        </w:pict>
      </w:r>
    </w:p>
    <w:p w:rsidR="00D65E86" w:rsidRDefault="00D65E86">
      <w:pPr>
        <w:rPr>
          <w:noProof/>
          <w:lang w:eastAsia="lt-LT"/>
        </w:rPr>
      </w:pPr>
      <w:r w:rsidRPr="002B7A01">
        <w:rPr>
          <w:noProof/>
          <w:lang w:eastAsia="lt-LT"/>
        </w:rPr>
        <w:pict>
          <v:shape id="Paveikslėlis 7" o:spid="_x0000_i1027" type="#_x0000_t75" style="width:481.5pt;height:741pt;visibility:visible">
            <v:imagedata r:id="rId6" o:title=""/>
          </v:shape>
        </w:pict>
      </w:r>
      <w:r w:rsidRPr="002B7A01">
        <w:rPr>
          <w:noProof/>
          <w:lang w:eastAsia="lt-LT"/>
        </w:rPr>
        <w:pict>
          <v:shape id="Paveikslėlis 10" o:spid="_x0000_i1028" type="#_x0000_t75" style="width:477pt;height:702.75pt;visibility:visible">
            <v:imagedata r:id="rId7" o:title=""/>
          </v:shape>
        </w:pict>
      </w: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>
      <w:pPr>
        <w:rPr>
          <w:noProof/>
          <w:lang w:eastAsia="lt-LT"/>
        </w:rPr>
      </w:pPr>
    </w:p>
    <w:p w:rsidR="00D65E86" w:rsidRDefault="00D65E86"/>
    <w:p w:rsidR="00D65E86" w:rsidRDefault="00D65E86"/>
    <w:sectPr w:rsidR="00D65E86" w:rsidSect="00F75272">
      <w:pgSz w:w="11906" w:h="16838"/>
      <w:pgMar w:top="360" w:right="567" w:bottom="719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6348"/>
    <w:rsid w:val="00033754"/>
    <w:rsid w:val="00096348"/>
    <w:rsid w:val="001A314F"/>
    <w:rsid w:val="002B7A01"/>
    <w:rsid w:val="00367F11"/>
    <w:rsid w:val="004779BA"/>
    <w:rsid w:val="00677ABB"/>
    <w:rsid w:val="008C78DC"/>
    <w:rsid w:val="00AA4992"/>
    <w:rsid w:val="00D65E86"/>
    <w:rsid w:val="00F7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75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6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5</Pages>
  <Words>15</Words>
  <Characters>10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DONATAS</dc:creator>
  <cp:keywords/>
  <dc:description/>
  <cp:lastModifiedBy>.</cp:lastModifiedBy>
  <cp:revision>4</cp:revision>
  <dcterms:created xsi:type="dcterms:W3CDTF">2016-01-12T15:51:00Z</dcterms:created>
  <dcterms:modified xsi:type="dcterms:W3CDTF">2016-01-20T06:23:00Z</dcterms:modified>
</cp:coreProperties>
</file>