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E19" w:rsidRPr="0057780E" w:rsidRDefault="00C00E19">
      <w:pPr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7054"/>
        <w:gridCol w:w="2850"/>
      </w:tblGrid>
      <w:tr w:rsidR="00C00E19" w:rsidRPr="00280391" w:rsidTr="00280391">
        <w:tc>
          <w:tcPr>
            <w:tcW w:w="7054" w:type="dxa"/>
          </w:tcPr>
          <w:p w:rsidR="00C00E19" w:rsidRPr="00280391" w:rsidRDefault="00C00E19">
            <w:pPr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Didelio greičio pneumatinės turbinos antgalis</w:t>
            </w:r>
          </w:p>
          <w:p w:rsidR="00C00E19" w:rsidRPr="00280391" w:rsidRDefault="00C00E19">
            <w:pPr>
              <w:rPr>
                <w:rFonts w:ascii="Arial" w:hAnsi="Arial" w:cs="Arial"/>
                <w:b/>
                <w:sz w:val="44"/>
              </w:rPr>
            </w:pPr>
            <w:r w:rsidRPr="00280391">
              <w:rPr>
                <w:rFonts w:ascii="Arial" w:hAnsi="Arial" w:cs="Arial"/>
                <w:b/>
                <w:sz w:val="44"/>
              </w:rPr>
              <w:t>„TWINPOWER TURBINE 4H“</w:t>
            </w:r>
          </w:p>
          <w:p w:rsidR="00C00E19" w:rsidRPr="00280391" w:rsidRDefault="00C00E19">
            <w:pPr>
              <w:rPr>
                <w:rFonts w:ascii="Arial" w:hAnsi="Arial" w:cs="Arial"/>
              </w:rPr>
            </w:pPr>
          </w:p>
        </w:tc>
        <w:tc>
          <w:tcPr>
            <w:tcW w:w="2850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26pt;height:50.25pt;visibility:visible">
                  <v:imagedata r:id="rId6" o:title=""/>
                </v:shape>
              </w:pict>
            </w:r>
          </w:p>
        </w:tc>
      </w:tr>
    </w:tbl>
    <w:p w:rsidR="00C00E19" w:rsidRPr="0057780E" w:rsidRDefault="00C00E19">
      <w:pPr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PAR-4HX-O-KV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PAR-4HX-O-WH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PAR-4HX-O-SR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PAR-4HEX-O-KV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PAR-4HEX-O-WH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PAR-4HEX-O-SR</w:t>
      </w:r>
      <w:r w:rsidRPr="0057780E">
        <w:rPr>
          <w:rFonts w:ascii="Arial" w:hAnsi="Arial" w:cs="Arial"/>
        </w:rPr>
        <w:tab/>
        <w:t>&lt;su lempute&gt;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  <w:b/>
          <w:sz w:val="24"/>
        </w:rPr>
      </w:pPr>
      <w:r w:rsidRPr="0057780E">
        <w:rPr>
          <w:rFonts w:ascii="Arial" w:hAnsi="Arial" w:cs="Arial"/>
          <w:b/>
          <w:sz w:val="24"/>
        </w:rPr>
        <w:t>Naudojimo instrukcija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Šioje instrukcijoje aprašyti „TWINPOWER TURBINE 4H“ serijos antgaliai, kuriuos galima jungti tiesiai prie kitų gamintojų nei „Morita“ movų.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 xml:space="preserve">Gamintojas </w:t>
      </w:r>
      <w:r w:rsidRPr="0057780E">
        <w:rPr>
          <w:rFonts w:ascii="Arial" w:hAnsi="Arial" w:cs="Arial"/>
          <w:b/>
        </w:rPr>
        <w:t>J. MORITA MFG. CORP.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PAR-4HX-O-KV</w:t>
      </w:r>
      <w:r w:rsidRPr="0057780E">
        <w:rPr>
          <w:rFonts w:ascii="Arial" w:hAnsi="Arial" w:cs="Arial"/>
        </w:rPr>
        <w:tab/>
        <w:t>*1 („KaVo MULTIflex“ ir „MULTIflex LUX“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PAR-4HX-O-WH</w:t>
      </w:r>
      <w:r w:rsidRPr="0057780E">
        <w:rPr>
          <w:rFonts w:ascii="Arial" w:hAnsi="Arial" w:cs="Arial"/>
        </w:rPr>
        <w:tab/>
        <w:t>*1 („KaVo MULTIflex“ ir „MULTIflex LUX“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PAR-4HX-O-SR</w:t>
      </w:r>
      <w:r w:rsidRPr="0057780E">
        <w:rPr>
          <w:rFonts w:ascii="Arial" w:hAnsi="Arial" w:cs="Arial"/>
        </w:rPr>
        <w:tab/>
        <w:t>*2 (W&amp;H „Roto Quick“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PAR-4HEX-O-KV</w:t>
      </w:r>
      <w:r w:rsidRPr="0057780E">
        <w:rPr>
          <w:rFonts w:ascii="Arial" w:hAnsi="Arial" w:cs="Arial"/>
        </w:rPr>
        <w:tab/>
        <w:t>*2 (W&amp;H „Roto Quick“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PAR-4HEX-O-WH</w:t>
      </w:r>
      <w:r w:rsidRPr="0057780E">
        <w:rPr>
          <w:rFonts w:ascii="Arial" w:hAnsi="Arial" w:cs="Arial"/>
        </w:rPr>
        <w:tab/>
        <w:t>*3 („SIRONA“ R/F mova)</w:t>
      </w:r>
    </w:p>
    <w:p w:rsidR="00C00E19" w:rsidRPr="0057780E" w:rsidRDefault="00C00E19" w:rsidP="000369FE">
      <w:pPr>
        <w:ind w:firstLine="567"/>
        <w:rPr>
          <w:rFonts w:ascii="Arial" w:hAnsi="Arial" w:cs="Arial"/>
        </w:rPr>
      </w:pPr>
      <w:r w:rsidRPr="0057780E">
        <w:rPr>
          <w:rFonts w:ascii="Arial" w:hAnsi="Arial" w:cs="Arial"/>
        </w:rPr>
        <w:t>PAR-4HEX-O-SR</w:t>
      </w:r>
      <w:r w:rsidRPr="0057780E">
        <w:rPr>
          <w:rFonts w:ascii="Arial" w:hAnsi="Arial" w:cs="Arial"/>
        </w:rPr>
        <w:tab/>
        <w:t>*3 („SIRONA“ R/F mova)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*1: „KaVo“, „MULTIflex“ ir „MULTIflex LUX“ yra registruotieji prekių ženklai, priklausantys „Kaltenbach &amp; Voigt GmbH“.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*2: W&amp;H ir „Roto Quick“ yra registruotieji prekių ženklai, priklausantys „W &amp; H Dentalwerk Bürmoos GmbH“.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*3: „Sirona“ yra registruotasis prekės ženklas, priklausantis „Sirona Dental Systems GmbH“.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Turinys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Ind w:w="534" w:type="dxa"/>
        <w:tblLook w:val="00A0"/>
      </w:tblPr>
      <w:tblGrid>
        <w:gridCol w:w="8221"/>
        <w:gridCol w:w="1149"/>
      </w:tblGrid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Įvadas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2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Atsargumo priemonės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2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Dalių identifikavimas ir priedai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3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Surinkimas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4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Antgalio tvirtinimas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4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Tikrinimas ir sterilizavimas prieš naudojant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4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Borai ir smaigaliai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5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Boro įdėjimas ir išėmimas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Dezinfekavimas, keitimas, laikymas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8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Dezinfekavimas ir valymas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8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Dalių keitimas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10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Priežiūra, tikrinimas ir remontas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Priežiūra ir tikrinimas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Problemų diagnostika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16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Specifikacijos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18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Terminai ir simboliai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19</w:t>
            </w:r>
          </w:p>
        </w:tc>
      </w:tr>
      <w:tr w:rsidR="00C00E19" w:rsidRPr="00280391" w:rsidTr="00280391">
        <w:tc>
          <w:tcPr>
            <w:tcW w:w="8221" w:type="dxa"/>
          </w:tcPr>
          <w:p w:rsidR="00C00E19" w:rsidRPr="00280391" w:rsidRDefault="00C00E19" w:rsidP="00280391">
            <w:pPr>
              <w:ind w:left="60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Aptarnavimo skyriaus ir kt. kontaktiniai duomenys</w:t>
            </w:r>
          </w:p>
        </w:tc>
        <w:tc>
          <w:tcPr>
            <w:tcW w:w="1149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19</w:t>
            </w:r>
          </w:p>
        </w:tc>
      </w:tr>
    </w:tbl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CE2E33" w:rsidRDefault="00C00E19" w:rsidP="000369FE">
      <w:pPr>
        <w:ind w:firstLine="567"/>
        <w:jc w:val="both"/>
        <w:rPr>
          <w:rFonts w:ascii="Arial" w:hAnsi="Arial" w:cs="Arial"/>
          <w:b/>
          <w:sz w:val="24"/>
        </w:rPr>
      </w:pPr>
      <w:r w:rsidRPr="00CE2E33">
        <w:rPr>
          <w:rFonts w:ascii="Arial" w:hAnsi="Arial" w:cs="Arial"/>
          <w:b/>
          <w:sz w:val="24"/>
        </w:rPr>
        <w:t>Įvadas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Dėkojame, kad įsigijote TWINPOWER TURBINE 4H antg</w:t>
      </w:r>
      <w:bookmarkStart w:id="0" w:name="_GoBack"/>
      <w:bookmarkEnd w:id="0"/>
      <w:r w:rsidRPr="0057780E">
        <w:rPr>
          <w:rFonts w:ascii="Arial" w:hAnsi="Arial" w:cs="Arial"/>
        </w:rPr>
        <w:t>alį.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Šis prietaisas skirtas dantų gydymui, pvz., šlifavimui, gręžimui ir poliravimui.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Kad užtikrintumėte maksimalią saugą ir optimalų efektyvumą, prieš naudodami prietaisą perskaitykite šią instrukciją ypatingą dėmesį skirdami įspėjimams ir pastaboms.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Išsaugokite šią instrukciją naudojimuisi ateityje.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Dėmesio: pagal JAV federalinius įstatymus šį prietaisą leidžiama parduoti tik gydytojams arba jų nurodymu.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Atsargumo priemonės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Prietaisą reikia naudoti pagal šioje instrukcijoje pateiktus nurodymus.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Prieš naudodami prietaisą arba atlikdami jo priežiūros darbus, atidžiai perskaitykite šią instrukciją.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Įsidėmėkite šių simbolių ir žodžių reikšm</w:t>
      </w:r>
      <w:r>
        <w:rPr>
          <w:rFonts w:ascii="Arial" w:hAnsi="Arial" w:cs="Arial"/>
        </w:rPr>
        <w:t>es</w:t>
      </w:r>
      <w:r w:rsidRPr="0057780E">
        <w:rPr>
          <w:rFonts w:ascii="Arial" w:hAnsi="Arial" w:cs="Arial"/>
        </w:rPr>
        <w:t>: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2" o:spid="_x0000_i1026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Naudotojas įspėjamas apie labai sunkaus arba neatitaisomo sužeidimo ar net žūties pavojų.</w:t>
            </w:r>
          </w:p>
        </w:tc>
      </w:tr>
    </w:tbl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4" o:spid="_x0000_i1027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Naudotojo dėmesys atkreipiamas į svarbią informaciją apie prietaiso naudojimą.</w:t>
            </w:r>
          </w:p>
        </w:tc>
      </w:tr>
    </w:tbl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Už medicinos prietaisų tvarkymą, priežiūrą ir naudojimą atsako naudotojas (pavyzdžiui, klinika, ligoninė ir pan.).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Naudoti šį prietaisą leidžiama tik pagal įstatymus kvalifikuotiems stomatologams ir burnos chirurgams / praktikuojantiems gydytojams.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Naudoti šį prietaisą leidžiama tik pagal paskirtį, nurodytą šioje instrukcijoje.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  <w:u w:val="single"/>
        </w:rPr>
      </w:pPr>
      <w:r w:rsidRPr="0057780E">
        <w:rPr>
          <w:rFonts w:ascii="Arial" w:hAnsi="Arial" w:cs="Arial"/>
          <w:u w:val="single"/>
        </w:rPr>
        <w:t>Atsakomybės apribojimas</w:t>
      </w: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0369F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„J.</w:t>
      </w:r>
      <w:r>
        <w:rPr>
          <w:rFonts w:ascii="Arial" w:hAnsi="Arial" w:cs="Arial"/>
        </w:rPr>
        <w:t> </w:t>
      </w:r>
      <w:r w:rsidRPr="0057780E">
        <w:rPr>
          <w:rFonts w:ascii="Arial" w:hAnsi="Arial" w:cs="Arial"/>
        </w:rPr>
        <w:t>Morita</w:t>
      </w:r>
      <w:r>
        <w:rPr>
          <w:rFonts w:ascii="Arial" w:hAnsi="Arial" w:cs="Arial"/>
        </w:rPr>
        <w:t> </w:t>
      </w:r>
      <w:r w:rsidRPr="0057780E">
        <w:rPr>
          <w:rFonts w:ascii="Arial" w:hAnsi="Arial" w:cs="Arial"/>
        </w:rPr>
        <w:t>Mfg.</w:t>
      </w:r>
      <w:r>
        <w:rPr>
          <w:rFonts w:ascii="Arial" w:hAnsi="Arial" w:cs="Arial"/>
        </w:rPr>
        <w:t> </w:t>
      </w:r>
      <w:r w:rsidRPr="0057780E">
        <w:rPr>
          <w:rFonts w:ascii="Arial" w:hAnsi="Arial" w:cs="Arial"/>
        </w:rPr>
        <w:t>Corp.“ neprisiims atsakomybės už nelaimingus atsitikimus, įrangos sugadinimą ar kūno sužalojimą, kuriuos lėmė: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1.</w:t>
      </w:r>
      <w:r w:rsidRPr="0057780E">
        <w:rPr>
          <w:rFonts w:ascii="Arial" w:hAnsi="Arial" w:cs="Arial"/>
        </w:rPr>
        <w:tab/>
        <w:t>Remonto darbai, atlikti „J. Morita Mfg. Corp.“ neįgaliotų asmenų.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2.</w:t>
      </w:r>
      <w:r w:rsidRPr="0057780E">
        <w:rPr>
          <w:rFonts w:ascii="Arial" w:hAnsi="Arial" w:cs="Arial"/>
        </w:rPr>
        <w:tab/>
        <w:t>Bet kokie jos gaminių keitimai ar modifikacijos.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3.</w:t>
      </w:r>
      <w:r w:rsidRPr="0057780E">
        <w:rPr>
          <w:rFonts w:ascii="Arial" w:hAnsi="Arial" w:cs="Arial"/>
        </w:rPr>
        <w:tab/>
        <w:t>Kitų gamintojų gaminių arba įrangos naudojimas, nebent juos pateikė „J. Morita Mfg. Corp.“.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4.</w:t>
      </w:r>
      <w:r w:rsidRPr="0057780E">
        <w:rPr>
          <w:rFonts w:ascii="Arial" w:hAnsi="Arial" w:cs="Arial"/>
        </w:rPr>
        <w:tab/>
        <w:t>Priežiūros arba remonto darbai, kuriems naudojami kitokie nei nurodyta „J. Morita Mfg. Corp.“ komponentai ar dalys arba neoriginalūs komponentai.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5.</w:t>
      </w:r>
      <w:r w:rsidRPr="0057780E">
        <w:rPr>
          <w:rFonts w:ascii="Arial" w:hAnsi="Arial" w:cs="Arial"/>
        </w:rPr>
        <w:tab/>
        <w:t>Prietaiso naudojimas kitokiais būdais nei nurodyta darbo procedūrose šioje instrukcijoje arba šioje instrukcijoje pateiktų atsargumo priemonių ir įspėjimų nesilaikymas.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6.</w:t>
      </w:r>
      <w:r w:rsidRPr="0057780E">
        <w:rPr>
          <w:rFonts w:ascii="Arial" w:hAnsi="Arial" w:cs="Arial"/>
        </w:rPr>
        <w:tab/>
        <w:t>Darbo vietos sąlygos ir aplinka arba montavimo sąlygos, neatitinkančios nurodytųjų šioje instrukcijoje, pvz., netinkamas elektros energijos šaltinis.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7.</w:t>
      </w:r>
      <w:r w:rsidRPr="0057780E">
        <w:rPr>
          <w:rFonts w:ascii="Arial" w:hAnsi="Arial" w:cs="Arial"/>
        </w:rPr>
        <w:tab/>
        <w:t>Gaisrai, žemės drebėjimai, potvyniai, žaibai arba stichinės nelaimės.</w:t>
      </w:r>
    </w:p>
    <w:p w:rsidR="00C00E19" w:rsidRPr="0057780E" w:rsidRDefault="00C00E19" w:rsidP="004C49D7">
      <w:pPr>
        <w:ind w:left="1134" w:hanging="567"/>
        <w:jc w:val="both"/>
        <w:rPr>
          <w:rFonts w:ascii="Arial" w:hAnsi="Arial" w:cs="Arial"/>
        </w:rPr>
      </w:pPr>
    </w:p>
    <w:p w:rsidR="00C00E19" w:rsidRPr="0057780E" w:rsidRDefault="00C00E19" w:rsidP="004C49D7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„J. Morita Mfg. Corp.“ tieks atsargines dalis ir galės remontuoti gaminį 10 metų nuo gaminio gamybos nutraukimo.</w:t>
      </w:r>
    </w:p>
    <w:p w:rsidR="00C00E19" w:rsidRPr="0057780E" w:rsidRDefault="00C00E19" w:rsidP="004C49D7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Garantiniai įsipareigojimai bus vykdomi tik jei prie garantinio reikalavimo bus pridėta garantijos sutartis, kurioje nurodyta pirkimo data, gaminio pavadinimas ir modelis, serijos numeris (užrašytas ant gaminio korpuso) ir platintojo pavadinimas.</w:t>
      </w:r>
    </w:p>
    <w:p w:rsidR="00C00E19" w:rsidRPr="0057780E" w:rsidRDefault="00C00E19" w:rsidP="004C49D7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BA6B46">
      <w:pPr>
        <w:ind w:left="851" w:hanging="284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</w:t>
      </w:r>
      <w:r w:rsidRPr="0057780E">
        <w:rPr>
          <w:rFonts w:ascii="Arial" w:hAnsi="Arial" w:cs="Arial"/>
        </w:rPr>
        <w:tab/>
        <w:t>Naudotojas (t. y. klinika, ligoninė ir pan.) privalo kas tris mėnesius atlikti tikrinimo darbus, nurodytus reguliarių tikrinimų kontroliniame sąraše (pridedamas).</w:t>
      </w:r>
    </w:p>
    <w:p w:rsidR="00C00E19" w:rsidRPr="0057780E" w:rsidRDefault="00C00E19" w:rsidP="00BA6B46">
      <w:pPr>
        <w:ind w:left="851" w:hanging="284"/>
        <w:jc w:val="both"/>
        <w:rPr>
          <w:rFonts w:ascii="Arial" w:hAnsi="Arial" w:cs="Arial"/>
        </w:rPr>
      </w:pPr>
    </w:p>
    <w:p w:rsidR="00C00E19" w:rsidRPr="0057780E" w:rsidRDefault="00C00E19" w:rsidP="00BA6B46">
      <w:pPr>
        <w:ind w:left="851" w:hanging="284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*</w:t>
      </w:r>
      <w:r w:rsidRPr="0057780E">
        <w:rPr>
          <w:rFonts w:ascii="Arial" w:hAnsi="Arial" w:cs="Arial"/>
        </w:rPr>
        <w:tab/>
        <w:t xml:space="preserve">Dalis reikia keisti reguliariai ir įvertinus </w:t>
      </w:r>
      <w:r>
        <w:rPr>
          <w:rFonts w:ascii="Arial" w:hAnsi="Arial" w:cs="Arial"/>
        </w:rPr>
        <w:t>poreikį</w:t>
      </w:r>
      <w:r w:rsidRPr="0057780E">
        <w:rPr>
          <w:rFonts w:ascii="Arial" w:hAnsi="Arial" w:cs="Arial"/>
        </w:rPr>
        <w:t>. Keičiamųjų dalių sąrašas įtrauktas į reguliarių tikrinimų kontrolinį sąrašą.</w:t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BA6B46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Dalių identifikavimas ir priedai</w:t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Dalių identifikavimas</w:t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  <w:b/>
        </w:rPr>
      </w:pPr>
    </w:p>
    <w:p w:rsidR="00C00E19" w:rsidRPr="0057780E" w:rsidRDefault="00C00E19" w:rsidP="00BA6B46">
      <w:pPr>
        <w:ind w:firstLine="567"/>
        <w:jc w:val="center"/>
        <w:rPr>
          <w:rFonts w:ascii="Arial" w:hAnsi="Arial" w:cs="Arial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187.95pt;margin-top:83.45pt;width:69.35pt;height:17.2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" stroked="f" strokeweight=".5pt">
            <v:textbox inset="0,0,0,0">
              <w:txbxContent>
                <w:p w:rsidR="00C00E19" w:rsidRPr="00BA6B46" w:rsidRDefault="00C00E19">
                  <w:pPr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Dangtelio varžtas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" o:spid="_x0000_s1027" type="#_x0000_t202" style="position:absolute;left:0;text-align:left;margin-left:150.85pt;margin-top:63.6pt;width:45.95pt;height:12.8pt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" stroked="f" strokeweight=".5pt">
            <v:textbox inset="0,0,0,0">
              <w:txbxContent>
                <w:p w:rsidR="00C00E19" w:rsidRPr="00BA6B46" w:rsidRDefault="00C00E19" w:rsidP="00BA6B46">
                  <w:pPr>
                    <w:jc w:val="center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Įranta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" o:spid="_x0000_s1028" type="#_x0000_t202" style="position:absolute;left:0;text-align:left;margin-left:134.95pt;margin-top:40.6pt;width:53pt;height:14.6pt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" stroked="f" strokeweight=".5pt">
            <v:textbox inset="0,0,0,0">
              <w:txbxContent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Dangtelis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" o:spid="_x0000_s1029" type="#_x0000_t202" style="position:absolute;left:0;text-align:left;margin-left:158.8pt;margin-top:22.05pt;width:60.5pt;height:13.7pt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" stroked="f" strokeweight=".5pt">
            <v:textbox inset="0,0,0,0">
              <w:txbxContent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Mygtukas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" o:spid="_x0000_s1030" type="#_x0000_t202" style="position:absolute;left:0;text-align:left;margin-left:138.45pt;margin-top:0;width:71.1pt;height:14.15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" stroked="f" strokeweight=".5pt">
            <v:textbox inset="0,0,0,0">
              <w:txbxContent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Įrankio kreiptuvas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5" o:spid="_x0000_i1028" type="#_x0000_t75" style="width:187.5pt;height:100.5pt;visibility:visible">
            <v:imagedata r:id="rId9" o:title=""/>
          </v:shape>
        </w:pict>
      </w:r>
    </w:p>
    <w:p w:rsidR="00C00E19" w:rsidRPr="0057780E" w:rsidRDefault="00C00E19" w:rsidP="00BA6B46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BA6B46">
      <w:pPr>
        <w:ind w:firstLine="567"/>
        <w:jc w:val="center"/>
        <w:rPr>
          <w:rFonts w:ascii="Arial" w:hAnsi="Arial" w:cs="Arial"/>
        </w:rPr>
      </w:pPr>
      <w:r>
        <w:rPr>
          <w:noProof/>
          <w:lang w:val="en-US"/>
        </w:rPr>
        <w:pict>
          <v:shape id="Text Box 14" o:spid="_x0000_s1031" type="#_x0000_t202" style="position:absolute;left:0;text-align:left;margin-left:123.45pt;margin-top:61.9pt;width:64.45pt;height:11.2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" stroked="f" strokeweight=".5pt">
            <v:textbox inset="0,0,0,0">
              <w:txbxContent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Purškimo anga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" o:spid="_x0000_s1032" type="#_x0000_t202" style="position:absolute;left:0;text-align:left;margin-left:97.65pt;margin-top:38.65pt;width:82.45pt;height:15.4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" stroked="f" strokeweight=".5pt">
            <v:textbox inset="0,0,0,0">
              <w:txbxContent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„Aeroskirt“</w:t>
                  </w:r>
                  <w:r>
                    <w:rPr>
                      <w:sz w:val="18"/>
                    </w:rPr>
                    <w:t xml:space="preserve"> apvadas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" o:spid="_x0000_s1033" type="#_x0000_t202" style="position:absolute;left:0;text-align:left;margin-left:179.95pt;margin-top:83.65pt;width:196.1pt;height:29.1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" stroked="f" strokeweight=".5pt">
            <v:textbox inset="0,0,0,0">
              <w:txbxContent>
                <w:p w:rsidR="00C00E19" w:rsidRDefault="00C00E19" w:rsidP="00BA6B46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Antgalio jungtis</w:t>
                  </w:r>
                </w:p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(jungties galas skiriasi skirtinguose modeliuose)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" o:spid="_x0000_s1034" type="#_x0000_t202" style="position:absolute;left:0;text-align:left;margin-left:123.45pt;margin-top:73pt;width:73.3pt;height:12.8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" stroked="f" strokeweight=".5pt">
            <v:textbox inset="0,0,0,0">
              <w:txbxContent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Lemputės laikiklis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3" o:spid="_x0000_s1035" type="#_x0000_t202" style="position:absolute;left:0;text-align:left;margin-left:128.3pt;margin-top:25.8pt;width:41.1pt;height:12.8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" stroked="f" strokeweight=".5pt">
            <v:textbox inset="0,0,0,0">
              <w:txbxContent>
                <w:p w:rsidR="00C00E19" w:rsidRPr="00BA6B46" w:rsidRDefault="00C00E19" w:rsidP="00BA6B46">
                  <w:pPr>
                    <w:jc w:val="right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Gal</w:t>
                  </w:r>
                  <w:r>
                    <w:rPr>
                      <w:sz w:val="18"/>
                    </w:rPr>
                    <w:t>v</w:t>
                  </w:r>
                  <w:r w:rsidRPr="00BA6B46">
                    <w:rPr>
                      <w:sz w:val="18"/>
                    </w:rPr>
                    <w:t>utė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2" o:spid="_x0000_s1036" type="#_x0000_t202" style="position:absolute;left:0;text-align:left;margin-left:227.7pt;margin-top:.15pt;width:54.75pt;height:14.6pt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" stroked="f" strokeweight=".5pt">
            <v:textbox inset="0,0,0,0">
              <w:txbxContent>
                <w:p w:rsidR="00C00E19" w:rsidRPr="00BA6B46" w:rsidRDefault="00C00E19" w:rsidP="00BA6B46">
                  <w:pPr>
                    <w:jc w:val="center"/>
                    <w:rPr>
                      <w:sz w:val="18"/>
                    </w:rPr>
                  </w:pPr>
                  <w:r w:rsidRPr="00BA6B46">
                    <w:rPr>
                      <w:sz w:val="18"/>
                    </w:rPr>
                    <w:t>Korpusas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1" o:spid="_x0000_i1029" type="#_x0000_t75" style="width:252pt;height:113.25pt;visibility:visible">
            <v:imagedata r:id="rId10" o:title=""/>
          </v:shape>
        </w:pic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Priedai</w: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Ind w:w="534" w:type="dxa"/>
        <w:tblLook w:val="00A0"/>
      </w:tblPr>
      <w:tblGrid>
        <w:gridCol w:w="4418"/>
        <w:gridCol w:w="4952"/>
      </w:tblGrid>
      <w:tr w:rsidR="00C00E19" w:rsidRPr="00280391" w:rsidTr="00280391">
        <w:tc>
          <w:tcPr>
            <w:tcW w:w="441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Tikrinimui ir dalių keitimui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Kapsulės kasetės keitimui</w:t>
            </w:r>
          </w:p>
        </w:tc>
      </w:tr>
    </w:tbl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jc w:val="center"/>
        <w:rPr>
          <w:rFonts w:ascii="Arial" w:hAnsi="Arial" w:cs="Arial"/>
        </w:rPr>
      </w:pPr>
      <w:r>
        <w:rPr>
          <w:noProof/>
          <w:lang w:val="en-US"/>
        </w:rPr>
        <w:pict>
          <v:shape id="Text Box 27" o:spid="_x0000_s1037" type="#_x0000_t202" style="position:absolute;left:0;text-align:left;margin-left:109.3pt;margin-top:75.55pt;width:110.85pt;height:14.0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" stroked="f" strokeweight=".5pt">
            <v:textbox inset="0,0,0,0">
              <w:txbxContent>
                <w:p w:rsidR="00C00E19" w:rsidRPr="00C20377" w:rsidRDefault="00C00E19" w:rsidP="00C20377">
                  <w:pPr>
                    <w:jc w:val="center"/>
                    <w:rPr>
                      <w:sz w:val="18"/>
                    </w:rPr>
                  </w:pPr>
                  <w:r w:rsidRPr="00C20377">
                    <w:rPr>
                      <w:sz w:val="18"/>
                    </w:rPr>
                    <w:t>Sterilizuojama autoklave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6" o:spid="_x0000_s1038" type="#_x0000_t202" style="position:absolute;left:0;text-align:left;margin-left:367.2pt;margin-top:78.2pt;width:113.1pt;height:11.4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" stroked="f" strokeweight=".5pt">
            <v:textbox inset="0,0,0,0">
              <w:txbxContent>
                <w:p w:rsidR="00C00E19" w:rsidRDefault="00C00E19" w:rsidP="00A14895">
                  <w:pPr>
                    <w:jc w:val="center"/>
                  </w:pPr>
                  <w:r w:rsidRPr="00A14895">
                    <w:rPr>
                      <w:sz w:val="18"/>
                    </w:rPr>
                    <w:t>(Dezinfekuojamas alkoholiu)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5" o:spid="_x0000_s1039" type="#_x0000_t202" style="position:absolute;left:0;text-align:left;margin-left:250.65pt;margin-top:75.55pt;width:114.4pt;height:14.1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" stroked="f" strokeweight=".5pt">
            <v:textbox inset="0,0,0,0">
              <w:txbxContent>
                <w:p w:rsidR="00C00E19" w:rsidRDefault="00C00E19" w:rsidP="00A14895">
                  <w:pPr>
                    <w:jc w:val="center"/>
                  </w:pPr>
                  <w:r w:rsidRPr="00A14895">
                    <w:rPr>
                      <w:sz w:val="18"/>
                    </w:rPr>
                    <w:t>(Dezinfekuojamas alkoholiu)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4" o:spid="_x0000_s1040" type="#_x0000_t202" style="position:absolute;left:0;text-align:left;margin-left:3.3pt;margin-top:69.85pt;width:102.45pt;height:19.8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" stroked="f" strokeweight=".5pt">
            <v:textbox inset="0,0,0,0">
              <w:txbxContent>
                <w:p w:rsidR="00C00E19" w:rsidRPr="00A14895" w:rsidRDefault="00C00E19" w:rsidP="00A14895">
                  <w:pPr>
                    <w:jc w:val="center"/>
                    <w:rPr>
                      <w:sz w:val="18"/>
                    </w:rPr>
                  </w:pPr>
                  <w:r w:rsidRPr="00A14895">
                    <w:rPr>
                      <w:sz w:val="18"/>
                    </w:rPr>
                    <w:t>(Dezinfekuojamas alkoholiu)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3" o:spid="_x0000_s1041" type="#_x0000_t202" style="position:absolute;left:0;text-align:left;margin-left:368.55pt;margin-top:26.95pt;width:56.55pt;height:11.3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" stroked="f" strokeweight=".5pt">
            <v:textbox inset="0,0,0,0">
              <w:txbxContent>
                <w:p w:rsidR="00C00E19" w:rsidRPr="00A14895" w:rsidRDefault="00C00E1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Nr. 5011328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2" o:spid="_x0000_s1042" type="#_x0000_t202" style="position:absolute;left:0;text-align:left;margin-left:368.6pt;margin-top:3.15pt;width:110.45pt;height:23.8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" stroked="f" strokeweight=".5pt">
            <v:textbox inset="0,0,0,0">
              <w:txbxContent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Dangtelio įrankis</w:t>
                  </w:r>
                </w:p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(tinka ir lemputei keisti)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1" o:spid="_x0000_s1043" type="#_x0000_t202" style="position:absolute;left:0;text-align:left;margin-left:252.85pt;margin-top:3.55pt;width:97.6pt;height:26.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" stroked="f" strokeweight=".5pt">
            <v:textbox inset="0,0,0,0">
              <w:txbxContent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Atsuktuvas</w:t>
                  </w:r>
                </w:p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Nr. 5011440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" o:spid="_x0000_s1044" type="#_x0000_t202" style="position:absolute;left:0;text-align:left;margin-left:112.85pt;margin-top:4.45pt;width:102.5pt;height:25.6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" stroked="f" strokeweight=".5pt">
            <v:textbox inset="0,0,0,0">
              <w:txbxContent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Purškimo angos viela</w:t>
                  </w:r>
                </w:p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Nr. 5250940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" o:spid="_x0000_s1045" type="#_x0000_t202" style="position:absolute;left:0;text-align:left;margin-left:6.85pt;margin-top:4.45pt;width:98.95pt;height:25.6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" stroked="f" strokeweight=".5pt">
            <v:textbox inset="0,0,0,0">
              <w:txbxContent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Laikiklio tikrintuvas</w:t>
                  </w:r>
                </w:p>
                <w:p w:rsidR="00C00E19" w:rsidRPr="00A14895" w:rsidRDefault="00C00E19">
                  <w:pPr>
                    <w:rPr>
                      <w:sz w:val="20"/>
                    </w:rPr>
                  </w:pPr>
                  <w:r w:rsidRPr="00A14895">
                    <w:rPr>
                      <w:sz w:val="20"/>
                    </w:rPr>
                    <w:t>Nr. 5010695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8" o:spid="_x0000_i1030" type="#_x0000_t75" style="width:478.5pt;height:93pt;visibility:visible">
            <v:imagedata r:id="rId11" o:title=""/>
          </v:shape>
        </w:pic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Purškimui</w:t>
      </w:r>
    </w:p>
    <w:p w:rsidR="00C00E19" w:rsidRPr="0057780E" w:rsidRDefault="00C00E19" w:rsidP="00C20377">
      <w:pPr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AR purškalas</w:t>
      </w:r>
      <w:r w:rsidRPr="0057780E">
        <w:rPr>
          <w:rFonts w:ascii="Arial" w:hAnsi="Arial" w:cs="Arial"/>
        </w:rPr>
        <w:tab/>
        <w:t>4H purškimo antgalis (dezinfekuojamas alkoholiu)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6"/>
        <w:gridCol w:w="2476"/>
        <w:gridCol w:w="2476"/>
        <w:gridCol w:w="2476"/>
      </w:tblGrid>
      <w:tr w:rsidR="00C00E19" w:rsidRPr="00280391" w:rsidTr="00280391"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AR purškalas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Nr. 5010212 arba Nr. 5010216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(dezinfekuojamas alkoholiu)</w:t>
            </w:r>
          </w:p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28" o:spid="_x0000_i1031" type="#_x0000_t75" style="width:33.75pt;height:72.75pt;visibility:visible">
                  <v:imagedata r:id="rId12" o:title=""/>
                </v:shape>
              </w:pict>
            </w:r>
          </w:p>
        </w:tc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PAR-4HX-O-KV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PAR-4HEX-O-KV, tik Nr. 5010293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</w:p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noProof/>
                <w:sz w:val="18"/>
                <w:lang w:val="en-US"/>
              </w:rPr>
              <w:pict>
                <v:shape id="Picture 29" o:spid="_x0000_i1032" type="#_x0000_t75" style="width:60pt;height:68.25pt;visibility:visible">
                  <v:imagedata r:id="rId13" o:title=""/>
                </v:shape>
              </w:pict>
            </w:r>
          </w:p>
        </w:tc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PAR-4HX-O-WH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PAR-4HEX-O-WH, tik Nr. 5010295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</w:p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noProof/>
                <w:sz w:val="18"/>
                <w:lang w:val="en-US"/>
              </w:rPr>
              <w:pict>
                <v:shape id="Picture 30" o:spid="_x0000_i1033" type="#_x0000_t75" style="width:57pt;height:67.5pt;visibility:visible">
                  <v:imagedata r:id="rId14" o:title=""/>
                </v:shape>
              </w:pict>
            </w:r>
          </w:p>
        </w:tc>
        <w:tc>
          <w:tcPr>
            <w:tcW w:w="2476" w:type="dxa"/>
          </w:tcPr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PAR-4HX-O-SR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sz w:val="18"/>
              </w:rPr>
              <w:t>PAR-4HEX-O-SR, tik Nr. 5010297</w:t>
            </w:r>
          </w:p>
          <w:p w:rsidR="00C00E19" w:rsidRPr="00280391" w:rsidRDefault="00C00E19" w:rsidP="00C20377">
            <w:pPr>
              <w:rPr>
                <w:rFonts w:ascii="Arial" w:hAnsi="Arial" w:cs="Arial"/>
                <w:sz w:val="18"/>
              </w:rPr>
            </w:pPr>
          </w:p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18"/>
              </w:rPr>
            </w:pPr>
            <w:r w:rsidRPr="00280391">
              <w:rPr>
                <w:rFonts w:ascii="Arial" w:hAnsi="Arial" w:cs="Arial"/>
                <w:noProof/>
                <w:sz w:val="18"/>
                <w:lang w:val="en-US"/>
              </w:rPr>
              <w:pict>
                <v:shape id="Picture 31" o:spid="_x0000_i1034" type="#_x0000_t75" style="width:54pt;height:63.75pt;visibility:visible">
                  <v:imagedata r:id="rId15" o:title=""/>
                </v:shape>
              </w:pict>
            </w:r>
          </w:p>
        </w:tc>
      </w:tr>
    </w:tbl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CE2E33" w:rsidRDefault="00C00E19" w:rsidP="00A14895">
      <w:pPr>
        <w:ind w:firstLine="567"/>
        <w:jc w:val="both"/>
        <w:rPr>
          <w:rFonts w:ascii="Arial" w:hAnsi="Arial" w:cs="Arial"/>
          <w:b/>
          <w:sz w:val="24"/>
        </w:rPr>
      </w:pPr>
      <w:r w:rsidRPr="00CE2E33">
        <w:rPr>
          <w:rFonts w:ascii="Arial" w:hAnsi="Arial" w:cs="Arial"/>
          <w:b/>
          <w:sz w:val="24"/>
        </w:rPr>
        <w:t>Surinkimas</w: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Antgalio tvirtinimas</w:t>
      </w: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A14895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Žr. skyrių, skirtą jūsų turimam modeliui.</w:t>
      </w:r>
    </w:p>
    <w:p w:rsidR="00C00E19" w:rsidRPr="0057780E" w:rsidRDefault="00C00E19" w:rsidP="007D77C9">
      <w:pPr>
        <w:ind w:left="567"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PAR-4HX-O-KV („KaVo MULTIflex“ ir „MULTIflex LUX“ mova)</w:t>
      </w:r>
    </w:p>
    <w:p w:rsidR="00C00E19" w:rsidRPr="0057780E" w:rsidRDefault="00C00E19" w:rsidP="007D77C9">
      <w:pPr>
        <w:ind w:left="567"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PAR-4HX-O-WH (W&amp;H „Roto Quick“ mova)</w:t>
      </w:r>
    </w:p>
    <w:p w:rsidR="00C00E19" w:rsidRPr="0057780E" w:rsidRDefault="00C00E19" w:rsidP="007D77C9">
      <w:pPr>
        <w:ind w:left="567"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PAR-4HX-O-SR („SIRONA“ R/F mova)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32" o:spid="_x0000_i1035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Prieš tvirtindami antgalį įsitikinkite, kad movos būklė tinkama (ji nenusidėvėjusi, nesugadinta, neįtrūkusi ir neatsilaisvinusi), kad apvalaus skerspjūvio žiedas yra savo vietoje ir ne per toli įstumtas, o lemputės dangtelis ant vamzdelio gerai priveržtas. Tada atsargiai truktelėdami patikrinkite, ar jis tinkamai uždėtas, ir patikrinkite veikimą prieš pradėdami dirbti paciento burnos ertmėje.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Antraip dėl oro slėgio antgalis gali atsijungti nuo vamzdelio jungties ir sunkai sužeisti. Nenaudokite jėgos, dėl kurios veikiantis antgalis gali atsijungti.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Tikrinimas ir sterilizavimas prieš naudoj</w:t>
      </w:r>
      <w:r>
        <w:rPr>
          <w:rFonts w:ascii="Arial" w:hAnsi="Arial" w:cs="Arial"/>
          <w:b/>
          <w:u w:val="single"/>
        </w:rPr>
        <w:t>ant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Iš gamyklos pristatytas antgalis nėra sterilizuotas. Prieš naudodami pirmą kartą, sterilizuokite autoklavu.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&lt;Tikrinimas&gt;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Prieš naudodami antgalį įsitikinkite, kad dangtelis ir dangtelio varžtas gerai priveržti, o tarp galvutės ir dangtelio nėra tarpo. Jei aptiksite bet kokių problemų, antgalio nenaudokite, perduokite jį remontuoti.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Borai ir smaigaliai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Borų ir smaigalių specifikacijos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Koto skersmuo (ISO standartas)</w:t>
      </w:r>
      <w:r w:rsidRPr="0057780E">
        <w:rPr>
          <w:rFonts w:ascii="Arial" w:hAnsi="Arial" w:cs="Arial"/>
        </w:rPr>
        <w:tab/>
        <w:t>1,59–1,60 mm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Galiuko skersmuo</w:t>
      </w:r>
      <w:r w:rsidRPr="0057780E">
        <w:rPr>
          <w:rFonts w:ascii="Arial" w:hAnsi="Arial" w:cs="Arial"/>
        </w:rPr>
        <w:tab/>
      </w:r>
      <w:r w:rsidRPr="0057780E">
        <w:rPr>
          <w:rFonts w:ascii="Arial" w:hAnsi="Arial" w:cs="Arial"/>
        </w:rPr>
        <w:tab/>
        <w:t>2,0 mm (maks.)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Visas ilgis</w:t>
      </w:r>
      <w:r w:rsidRPr="0057780E">
        <w:rPr>
          <w:rFonts w:ascii="Arial" w:hAnsi="Arial" w:cs="Arial"/>
        </w:rPr>
        <w:tab/>
      </w:r>
      <w:r w:rsidRPr="0057780E">
        <w:rPr>
          <w:rFonts w:ascii="Arial" w:hAnsi="Arial" w:cs="Arial"/>
        </w:rPr>
        <w:tab/>
        <w:t>22 mm (maks.)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Koto ilgis</w:t>
      </w:r>
      <w:r w:rsidRPr="0057780E">
        <w:rPr>
          <w:rFonts w:ascii="Arial" w:hAnsi="Arial" w:cs="Arial"/>
        </w:rPr>
        <w:tab/>
      </w:r>
      <w:r w:rsidRPr="0057780E">
        <w:rPr>
          <w:rFonts w:ascii="Arial" w:hAnsi="Arial" w:cs="Arial"/>
        </w:rPr>
        <w:tab/>
        <w:t>10 mm (min.)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425971">
      <w:pPr>
        <w:jc w:val="center"/>
        <w:rPr>
          <w:rFonts w:ascii="Arial" w:hAnsi="Arial" w:cs="Arial"/>
        </w:rPr>
      </w:pPr>
      <w:r>
        <w:rPr>
          <w:noProof/>
          <w:lang w:val="en-US"/>
        </w:rPr>
        <w:pict>
          <v:shape id="Text Box 41" o:spid="_x0000_s1046" type="#_x0000_t202" style="position:absolute;left:0;text-align:left;margin-left:248.9pt;margin-top:139.55pt;width:92.3pt;height:13.6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" stroked="f" strokeweight=".5pt">
            <v:textbox inset="0,0,0,0">
              <w:txbxContent>
                <w:p w:rsidR="00C00E19" w:rsidRPr="007548E1" w:rsidRDefault="00C00E19" w:rsidP="007548E1">
                  <w:pPr>
                    <w:jc w:val="center"/>
                    <w:rPr>
                      <w:b/>
                    </w:rPr>
                  </w:pPr>
                  <w:r w:rsidRPr="007548E1">
                    <w:rPr>
                      <w:b/>
                    </w:rPr>
                    <w:t>NENAUDOKITE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0" o:spid="_x0000_s1047" type="#_x0000_t202" style="position:absolute;left:0;text-align:left;margin-left:138pt;margin-top:139.55pt;width:92.3pt;height:13.7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" stroked="f" strokeweight=".5pt">
            <v:textbox inset="0,0,0,0">
              <w:txbxContent>
                <w:p w:rsidR="00C00E19" w:rsidRPr="00425971" w:rsidRDefault="00C00E19" w:rsidP="00425971">
                  <w:pPr>
                    <w:jc w:val="center"/>
                    <w:rPr>
                      <w:b/>
                    </w:rPr>
                  </w:pPr>
                  <w:r w:rsidRPr="00425971">
                    <w:rPr>
                      <w:b/>
                    </w:rPr>
                    <w:t>NENAUDOKITE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9" o:spid="_x0000_s1048" type="#_x0000_t202" style="position:absolute;left:0;text-align:left;margin-left:248.9pt;margin-top:98pt;width:41.05pt;height:12.3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" stroked="f" strokeweight=".5pt">
            <v:textbox inset="0,0,0,0">
              <w:txbxContent>
                <w:p w:rsidR="00C00E19" w:rsidRPr="00425971" w:rsidRDefault="00C00E19">
                  <w:pPr>
                    <w:rPr>
                      <w:sz w:val="18"/>
                    </w:rPr>
                  </w:pPr>
                  <w:r w:rsidRPr="00425971">
                    <w:rPr>
                      <w:sz w:val="18"/>
                    </w:rPr>
                    <w:t>Grioveliai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8" o:spid="_x0000_s1049" type="#_x0000_t202" style="position:absolute;left:0;text-align:left;margin-left:138pt;margin-top:95.8pt;width:64.95pt;height:12.3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" stroked="f" strokeweight=".5pt">
            <v:textbox inset="0,0,0,0">
              <w:txbxContent>
                <w:p w:rsidR="00C00E19" w:rsidRPr="00425971" w:rsidRDefault="00C00E19">
                  <w:pPr>
                    <w:rPr>
                      <w:sz w:val="18"/>
                    </w:rPr>
                  </w:pPr>
                  <w:r w:rsidRPr="00425971">
                    <w:rPr>
                      <w:sz w:val="18"/>
                    </w:rPr>
                    <w:t xml:space="preserve">Plokščias </w:t>
                  </w:r>
                  <w:r>
                    <w:rPr>
                      <w:sz w:val="18"/>
                    </w:rPr>
                    <w:t>galas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7" o:spid="_x0000_s1050" type="#_x0000_t202" style="position:absolute;left:0;text-align:left;margin-left:186.6pt;margin-top:64.9pt;width:103.35pt;height:14.6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" stroked="f" strokeweight=".5pt">
            <v:textbox inset="0,0,0,0">
              <w:txbxContent>
                <w:p w:rsidR="00C00E19" w:rsidRPr="00425971" w:rsidRDefault="00C00E19" w:rsidP="00425971">
                  <w:pPr>
                    <w:jc w:val="center"/>
                    <w:rPr>
                      <w:sz w:val="20"/>
                    </w:rPr>
                  </w:pPr>
                  <w:r w:rsidRPr="00425971">
                    <w:rPr>
                      <w:sz w:val="20"/>
                    </w:rPr>
                    <w:t>Ilgis 22 mm (maks.)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6" o:spid="_x0000_s1051" type="#_x0000_t202" style="position:absolute;left:0;text-align:left;margin-left:298.3pt;margin-top:25.05pt;width:78.6pt;height:31.3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" stroked="f" strokeweight=".5pt">
            <v:textbox inset="0,0,0,0">
              <w:txbxContent>
                <w:p w:rsidR="00C00E19" w:rsidRPr="00425971" w:rsidRDefault="00C00E19" w:rsidP="00425971">
                  <w:pPr>
                    <w:spacing w:line="220" w:lineRule="exact"/>
                    <w:rPr>
                      <w:sz w:val="20"/>
                    </w:rPr>
                  </w:pPr>
                  <w:r w:rsidRPr="00425971">
                    <w:rPr>
                      <w:sz w:val="20"/>
                    </w:rPr>
                    <w:t>Koto skersmuo</w:t>
                  </w:r>
                </w:p>
                <w:p w:rsidR="00C00E19" w:rsidRPr="00425971" w:rsidRDefault="00C00E19" w:rsidP="00425971">
                  <w:pPr>
                    <w:spacing w:line="220" w:lineRule="exact"/>
                    <w:rPr>
                      <w:sz w:val="20"/>
                    </w:rPr>
                  </w:pPr>
                  <w:r w:rsidRPr="00425971">
                    <w:rPr>
                      <w:sz w:val="20"/>
                    </w:rPr>
                    <w:t>ISO stand.</w:t>
                  </w:r>
                </w:p>
                <w:p w:rsidR="00C00E19" w:rsidRPr="00425971" w:rsidRDefault="00C00E19" w:rsidP="00425971">
                  <w:pPr>
                    <w:spacing w:line="220" w:lineRule="exact"/>
                    <w:rPr>
                      <w:sz w:val="20"/>
                    </w:rPr>
                  </w:pPr>
                  <w:r w:rsidRPr="00425971">
                    <w:rPr>
                      <w:sz w:val="20"/>
                    </w:rPr>
                    <w:t>1,59–1,60 mm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5" o:spid="_x0000_s1052" type="#_x0000_t202" style="position:absolute;left:0;text-align:left;margin-left:102.65pt;margin-top:27.75pt;width:75.5pt;height:25.2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" stroked="f" strokeweight=".5pt">
            <v:textbox inset="0,0,0,0">
              <w:txbxContent>
                <w:p w:rsidR="00C00E19" w:rsidRDefault="00C00E19" w:rsidP="00425971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Galiuko skersmuo</w:t>
                  </w:r>
                </w:p>
                <w:p w:rsidR="00C00E19" w:rsidRPr="00425971" w:rsidRDefault="00C00E19" w:rsidP="00425971">
                  <w:pPr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2,0 mm (maks.)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4" o:spid="_x0000_s1053" type="#_x0000_t202" style="position:absolute;left:0;text-align:left;margin-left:202.9pt;margin-top:-.05pt;width:132.5pt;height:14.1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" stroked="f" strokeweight=".5pt">
            <v:textbox inset="0,0,0,0">
              <w:txbxContent>
                <w:p w:rsidR="00C00E19" w:rsidRPr="00425971" w:rsidRDefault="00C00E19">
                  <w:pPr>
                    <w:rPr>
                      <w:sz w:val="20"/>
                    </w:rPr>
                  </w:pPr>
                  <w:r w:rsidRPr="00425971">
                    <w:rPr>
                      <w:sz w:val="20"/>
                    </w:rPr>
                    <w:t>Koto ilgis</w:t>
                  </w:r>
                  <w:r>
                    <w:rPr>
                      <w:sz w:val="20"/>
                    </w:rPr>
                    <w:t xml:space="preserve"> 10 mm (min.)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33" o:spid="_x0000_i1036" type="#_x0000_t75" style="width:254.25pt;height:154.5pt;visibility:visible">
            <v:imagedata r:id="rId16" o:title=""/>
          </v:shape>
        </w:pic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42" o:spid="_x0000_i1037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Nenaudokite borų ir smaigalių, jei: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jie neatitinka ISO standarto;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jų galvutė arba kodas subraižyti arba sugadinti;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jie sulenkti arba susukti;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jie surūdiję arba apdaužyti;</w:t>
            </w:r>
          </w:p>
          <w:p w:rsidR="00C00E19" w:rsidRPr="00280391" w:rsidRDefault="00C00E19" w:rsidP="00280391">
            <w:pPr>
              <w:spacing w:after="60"/>
              <w:ind w:left="1005" w:hanging="567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 xml:space="preserve">jie buvo kaip nors pakeisti. </w:t>
            </w:r>
          </w:p>
          <w:p w:rsidR="00C00E19" w:rsidRPr="00280391" w:rsidRDefault="00C00E19" w:rsidP="00280391">
            <w:pPr>
              <w:spacing w:after="60"/>
              <w:ind w:left="13" w:hanging="13"/>
              <w:jc w:val="both"/>
              <w:rPr>
                <w:rFonts w:ascii="Arial" w:hAnsi="Arial" w:cs="Arial"/>
                <w:color w:val="FF0000"/>
              </w:rPr>
            </w:pPr>
          </w:p>
          <w:p w:rsidR="00C00E19" w:rsidRPr="00280391" w:rsidRDefault="00C00E19" w:rsidP="00280391">
            <w:pPr>
              <w:spacing w:after="60"/>
              <w:ind w:left="13" w:hanging="13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Taip pat nenaudokite:</w:t>
            </w:r>
          </w:p>
          <w:p w:rsidR="00C00E19" w:rsidRPr="00280391" w:rsidRDefault="00C00E19" w:rsidP="00280391">
            <w:pPr>
              <w:spacing w:after="60"/>
              <w:ind w:left="1005" w:hanging="58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miniatiūrinių borų;</w:t>
            </w:r>
          </w:p>
          <w:p w:rsidR="00C00E19" w:rsidRPr="00280391" w:rsidRDefault="00C00E19" w:rsidP="00280391">
            <w:pPr>
              <w:spacing w:after="60"/>
              <w:ind w:left="1005" w:hanging="58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-</w:t>
            </w:r>
            <w:r w:rsidRPr="00280391">
              <w:rPr>
                <w:rFonts w:ascii="Arial" w:hAnsi="Arial" w:cs="Arial"/>
                <w:color w:val="FF0000"/>
              </w:rPr>
              <w:tab/>
              <w:t>borų trumpais kotais.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Naudoti standartų neatitinkančius arba sugadintus borus ir smaigalius labai pavojinga; jie gali atsijungti ir sužeisti pacientą arba pacientas gali juos nuryti.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43" o:spid="_x0000_i1038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Naudokite tik borus ir smaigalius su švariais kotais; jei kotas nešvarus, laikiklis greičiau nusidėvi, be to, sumažėja jo laikomoji galia.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Prieš įstatydami borą į laikiklį, būtinai kruopščiai nuvalykite visus valymo skysčius; kai kurie valymo skysčiai sukelia koroziją, todėl įstačius borą arba smaigalį, ant kurio yra plovimo skysčio, kyla pavojus sugadinti laikiklį.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Jei netyčia įstatėte nešvarų borą arba borą, ant kurio yra valymo skysčio, kreipkitės į vietinį platintoją arba „J. Morita“ biurą, kad patikrintų prietaisą.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Atidžiai perskaitykite boro gamintojo pateiktą instrukciją.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 xml:space="preserve">Naudokite tik iš ištisinio metalo gabalo pagamintus borus; nenaudokite borų, kurių galvutė privirinta prie koto. Suvirintos jungtys lengvai lūžta. 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Boro įdėjimas ir išėmimas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&lt;Įdėjimas&gt;</w:t>
      </w:r>
    </w:p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pict>
                <v:shape id="Text Box 46" o:spid="_x0000_s1054" type="#_x0000_t202" style="position:absolute;left:0;text-align:left;margin-left:129.2pt;margin-top:4.3pt;width:41.5pt;height:13.7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" stroked="f" strokeweight=".5pt">
                  <v:textbox inset="0,0,0,0">
                    <w:txbxContent>
                      <w:p w:rsidR="00C00E19" w:rsidRDefault="00C00E19">
                        <w:r>
                          <w:t>Įdėkite</w:t>
                        </w:r>
                      </w:p>
                    </w:txbxContent>
                  </v:textbox>
                </v:shape>
              </w:pict>
            </w: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44" o:spid="_x0000_i1039" type="#_x0000_t75" style="width:75pt;height:102.75pt;visibility:visible">
                  <v:imagedata r:id="rId17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pict>
                <v:shape id="Text Box 49" o:spid="_x0000_s1055" type="#_x0000_t202" style="position:absolute;left:0;text-align:left;margin-left:40.05pt;margin-top:50.95pt;width:65.35pt;height:15.9pt;z-index:25163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" stroked="f" strokeweight=".5pt">
                  <v:textbox inset="0,0,0,0">
                    <w:txbxContent>
                      <w:p w:rsidR="00C00E19" w:rsidRDefault="00C00E19" w:rsidP="00EE3E4E">
                        <w:pPr>
                          <w:jc w:val="center"/>
                        </w:pPr>
                        <w:r>
                          <w:t>Laikykite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pict>
                <v:shape id="Text Box 47" o:spid="_x0000_s1056" type="#_x0000_t202" style="position:absolute;left:0;text-align:left;margin-left:149.15pt;margin-top:2.45pt;width:48.1pt;height:13.65pt;z-index:25162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" stroked="f" strokeweight=".5pt">
                  <v:textbox inset="0,0,0,0">
                    <w:txbxContent>
                      <w:p w:rsidR="00C00E19" w:rsidRDefault="00C00E19">
                        <w:r>
                          <w:t>Įdėkite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pict>
                <v:shape id="Text Box 48" o:spid="_x0000_s1057" type="#_x0000_t202" style="position:absolute;left:0;text-align:left;margin-left:46.35pt;margin-top:14.3pt;width:68.45pt;height:12.4pt;z-index:25163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" stroked="f" strokeweight=".5pt">
                  <v:textbox inset="0,0,0,0">
                    <w:txbxContent>
                      <w:p w:rsidR="00C00E19" w:rsidRDefault="00C00E19" w:rsidP="00EE3E4E">
                        <w:pPr>
                          <w:jc w:val="right"/>
                        </w:pPr>
                        <w:r>
                          <w:t>Mygtukas</w:t>
                        </w:r>
                      </w:p>
                    </w:txbxContent>
                  </v:textbox>
                </v:shape>
              </w:pict>
            </w: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45" o:spid="_x0000_i1040" type="#_x0000_t75" style="width:141pt;height:102pt;visibility:visible">
                  <v:imagedata r:id="rId18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Atsargiai įkiškite borą iki pat galo.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Tvirtai laikykite paspaustą mygtuką ir stumkite borą iki pat galo; tada paleiskite mygtuką.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50" o:spid="_x0000_i1041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Borą arba smaigalį stumkite į laikiklį iki pat galo. Niekada nenaudokite antgalio, jei boras arba smaigalys įstumtas ne iki galo. Burnos ertmėje atsilaisvinęs boras arba smaigalys gali sunkiai sužeisti pacientą arba pacientas gali jį nuryti.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2476"/>
        <w:gridCol w:w="2476"/>
        <w:gridCol w:w="2476"/>
        <w:gridCol w:w="2476"/>
      </w:tblGrid>
      <w:tr w:rsidR="00C00E19" w:rsidRPr="00280391" w:rsidTr="00280391">
        <w:tc>
          <w:tcPr>
            <w:tcW w:w="2476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TINKAMAI</w:t>
            </w:r>
          </w:p>
        </w:tc>
        <w:tc>
          <w:tcPr>
            <w:tcW w:w="2476" w:type="dxa"/>
          </w:tcPr>
          <w:p w:rsidR="00C00E19" w:rsidRPr="00280391" w:rsidRDefault="00C00E19" w:rsidP="00EE3E4E">
            <w:pPr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54" o:spid="_x0000_i1042" type="#_x0000_t75" style="width:45.75pt;height:35.25pt;visibility:visible">
                  <v:imagedata r:id="rId19" o:title=""/>
                </v:shape>
              </w:pict>
            </w:r>
          </w:p>
        </w:tc>
        <w:tc>
          <w:tcPr>
            <w:tcW w:w="2476" w:type="dxa"/>
          </w:tcPr>
          <w:p w:rsidR="00C00E19" w:rsidRPr="00280391" w:rsidRDefault="00C00E19" w:rsidP="00280391">
            <w:pPr>
              <w:jc w:val="right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NETINKAMAI</w:t>
            </w:r>
          </w:p>
        </w:tc>
        <w:tc>
          <w:tcPr>
            <w:tcW w:w="2476" w:type="dxa"/>
          </w:tcPr>
          <w:p w:rsidR="00C00E19" w:rsidRPr="00280391" w:rsidRDefault="00C00E19" w:rsidP="00EE3E4E">
            <w:pPr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55" o:spid="_x0000_i1043" type="#_x0000_t75" style="width:40.5pt;height:33.75pt;visibility:visible">
                  <v:imagedata r:id="rId20" o:title=""/>
                </v:shape>
              </w:pic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&lt;Išėmimas&gt;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58" o:spid="_x0000_s1058" type="#_x0000_t202" style="position:absolute;left:0;text-align:left;margin-left:115.5pt;margin-top:4.3pt;width:41.5pt;height:14.6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" stroked="f" strokeweight=".5pt">
            <v:textbox inset="0,0,0,0">
              <w:txbxContent>
                <w:p w:rsidR="00C00E19" w:rsidRDefault="00C00E19">
                  <w:r>
                    <w:t>Traukite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7" o:spid="_x0000_s1059" type="#_x0000_t202" style="position:absolute;left:0;text-align:left;margin-left:28.45pt;margin-top:25.1pt;width:49.05pt;height:11.95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" stroked="f" strokeweight=".5pt">
            <v:textbox inset="0,0,0,0">
              <w:txbxContent>
                <w:p w:rsidR="00C00E19" w:rsidRDefault="00C00E19">
                  <w:r>
                    <w:t>Laikykite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56" o:spid="_x0000_i1044" type="#_x0000_t75" style="width:127.5pt;height:92.25pt;visibility:visible">
            <v:imagedata r:id="rId21" o:title=""/>
          </v:shape>
        </w:pic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Laikykite paspaudę mygtuką ir traukite tiesiai borą į išorę.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59" o:spid="_x0000_i1045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Įstatę borą, būtinai patikrinkite antgalio veikimą ne burnos ertmėje ir įsitikinkite, kad jis veikia sklandžiai. Jei naudojant boras atsilaisvina, nedelsdami nutraukite antgalio naudojimą.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Visada naudokite purškimą ir nestiprų spaudimą su pertrūkiais, kad nepažeistumėte pulpos.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Užsidėkite apsauginius akinius.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Būtinai išimkite borą iš antgalio prieš įstatydami jį atgal į laikiklį. Palikus borą antgalyje, kyla pavojus susižeisti arba sugadinti drabužius ar kitus daiktus.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60" o:spid="_x0000_i1046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 xml:space="preserve">Naudokite tik borus ir smaigalius, nurodytus skyriuje </w:t>
            </w:r>
            <w:r w:rsidRPr="00280391">
              <w:rPr>
                <w:rFonts w:ascii="Arial" w:hAnsi="Arial" w:cs="Arial"/>
                <w:color w:val="FF0000"/>
                <w:u w:val="single"/>
              </w:rPr>
              <w:t>„Borai ir smaigaliai“</w:t>
            </w:r>
            <w:r w:rsidRPr="00280391">
              <w:rPr>
                <w:rFonts w:ascii="Arial" w:hAnsi="Arial" w:cs="Arial"/>
                <w:color w:val="FF0000"/>
              </w:rPr>
              <w:t>. Antraip boras gali atsilaisvinti burnos ertmėje ir sužeisti pacientą arba pacientas gali jį nuryti.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Nespauskite mygtuko, kai antgalis naudojamas. Dėl to mygtukas gali įkaisti ir nudeginti pacientą arba jūsų pirštus.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Saugokitės, kad mygtukas nebūtų spaudžiamas į dantį, esantį priešais darbo sritį (ypač dirbant su krūminiais dantimis); antraip mygtukas gali įkaisti ir nudeginti pulpą. Be to, mygtukas gali nusidėvėti, todėl bus sunku įstatyti arba išimti borus.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61" o:spid="_x0000_i1047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Nuimant karūnėlę ar atliekant kitus panašius darbus susidaro didelė vibracija, dėl kurios boras gali įstrigti antgalyje. Venkite tokios situacijos dažnai išimdami ir vėl įstatydami borą.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Jei naudodami girdite neįprastą triukšmą arba jaučiate vibraciją, pakeiskite borą. Jei problema dingsta, vadinasi naudojote netinkamą borą. Jei problema išlieka, reikia remontuoti antgalį.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Po ilgo naudojimo triukšmas padidėja dėl guolių nusidėvėjimo.</w:t>
            </w:r>
          </w:p>
        </w:tc>
      </w:tr>
    </w:tbl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Baigus naudoti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borai ir smaigaliai ilgam paliekami antgalyje, jie gali įstrigti. Baigę gydymą, būtinai išimkite borą arba antgalį.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&lt;Laikiklio laikomosios galios tikrinimas&gt;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62" o:spid="_x0000_i1048" type="#_x0000_t75" style="width:93.75pt;height:58.5pt;visibility:visible">
            <v:imagedata r:id="rId22" o:title=""/>
          </v:shape>
        </w:pic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Atsargiai įstumkite laikiklio tikrintuvą iki pat galo.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63" o:spid="_x0000_i1049" type="#_x0000_t75" style="width:94.5pt;height:63pt;visibility:visible">
            <v:imagedata r:id="rId23" o:title=""/>
          </v:shape>
        </w:pic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Tvirtai laikykite paspaudę mygtuką ir stumkite tikrintuvą iki pat galo; tada paleiskite mygtuką.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64" o:spid="_x0000_i1050" type="#_x0000_t75" style="width:95.25pt;height:63.75pt;visibility:visible">
            <v:imagedata r:id="rId24" o:title=""/>
          </v:shape>
        </w:pic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Atsargiai traukite tikrintuvą, kol pamatysite mėlyną liniją.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7D77C9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Jei mėlyna linija matosi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highlight w:val="lightGray"/>
        </w:rPr>
        <w:t>Laikiklis veikia tinkamai.</w: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66" o:spid="_x0000_s1060" type="#_x0000_t202" style="position:absolute;left:0;text-align:left;margin-left:47pt;margin-top:31.2pt;width:49.05pt;height:21.2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" stroked="f" strokeweight=".5pt">
            <v:textbox inset="0,0,0,0">
              <w:txbxContent>
                <w:p w:rsidR="00C00E19" w:rsidRPr="00894F6E" w:rsidRDefault="00C00E19">
                  <w:pPr>
                    <w:rPr>
                      <w:sz w:val="18"/>
                    </w:rPr>
                  </w:pPr>
                  <w:r w:rsidRPr="00894F6E">
                    <w:rPr>
                      <w:sz w:val="18"/>
                    </w:rPr>
                    <w:t>Mėlyna linija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65" o:spid="_x0000_i1051" type="#_x0000_t75" style="width:67.5pt;height:54.75pt;visibility:visible">
            <v:imagedata r:id="rId25" o:title=""/>
          </v:shape>
        </w:pict>
      </w:r>
    </w:p>
    <w:p w:rsidR="00C00E19" w:rsidRPr="0057780E" w:rsidRDefault="00C00E19" w:rsidP="007D77C9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pasirodo mėlyna linija, liaukitės traukę ir leiskite tikrintuvui lėtai grįžti į pradinę padėtį.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Tvirtai laikykite paspaudę mygtuką ir išimkite tikrintuvą iš laikiklio.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Jei mėlyna linija NEPASIRODO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highlight w:val="lightGray"/>
        </w:rPr>
        <w:t>Laikiklio laikomoji galia sumažėjo.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67" o:spid="_x0000_i1052" type="#_x0000_t75" style="width:70.5pt;height:53.25pt;visibility:visible">
            <v:imagedata r:id="rId26" o:title=""/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Valykite laikiklį AR purškalu ir tikrinkite dar kartą.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laikiklio tikrinimas vis tiek nesėkmingas, pakeiskite kapsulės kasetę.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68" o:spid="_x0000_i1053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Tikrinkite laikiklį bent kartą per dieną arba jei atrodo, kad laikiklis laiko silpnai.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Niekada nenaudokite laikiklio, kurio laikomoji galia nepakankama; boras gali atsilaisvinti paciento burnoje ir sužeisti pacientą arba pacientas gali jį nuryti. Liaukitės naudoję antgalį ir atiduokite jį remontui.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Žalias ir geltonas laikiklio tikrintuvas specialiai skirtas TWINPOWER TURBINE 4H, jo negalima naudoti su jokiais kitais antgaliais. Draudžiama sterilizuoti tikrintuvą autoklave; dezinfekuokite jį šluostydami alkoholine dezinfekavimo priemone.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Dezinfekavimas, keitimas, laikymas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  <w:u w:val="single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Dezinfekavimas ir valymas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  <w:highlight w:val="lightGray"/>
        </w:rPr>
        <w:t>Antgalio apdorojimas autoklave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Rekomenduojama temperatūra ir trukmė: 135 °C, bent 5 minutės sterilizavimo maišelyje. Mažiausia džiovinimo trukmė po sterilizavimo: 10 minučių.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69" o:spid="_x0000_i1054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Kad užkirstumėte kelią sunkių ir gyvybei pavojingų infekcijų, pavyzdžiui, ŽIV ir hepatito B, plitimui, antgalį reikia sterilizuoti autoklave po kiekvieno paciento.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70" o:spid="_x0000_i1055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Sterilizuokite tik autoklave.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Prieš sterilizuodami autoklave nuimkite borą arba smaigalį.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Sterilizuokite 135 °C temperatūroje, neviršykite jos. Nenaudokite autoklavų, kuriuose numatytas džiovinimo etapas, nes temperatūra būtų per aukšta.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  <w:highlight w:val="lightGray"/>
        </w:rPr>
        <w:t>Sterilizavimo autoklave procedūra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71" o:spid="_x0000_i1056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Jei antgalis nebus tinkamai nuvalytas ir pateptas prieš sterilizuojant autoklave, kyla pavojus jį sugadinti.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&lt;Atjungimas&gt;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Atjunkite antgalį nuo vamzdelio. (Išimkite smaigalį arba borą.)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&lt;Valymas&gt;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72" o:spid="_x0000_i1057" type="#_x0000_t75" style="width:80.25pt;height:51.75pt;visibility:visible">
            <v:imagedata r:id="rId27" o:title=""/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Šepetėliu nuvalykite nuo galvutės nešvarumus.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&lt;Dezinfekavimas&gt;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73" o:spid="_x0000_i1058" type="#_x0000_t75" style="width:91.5pt;height:60.75pt;visibility:visible">
            <v:imagedata r:id="rId28" o:title=""/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Marle nušluostykite visą antgalį alkoholine dezinfekavimo priemone.</w:t>
      </w:r>
    </w:p>
    <w:p w:rsidR="00C00E19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&lt;Tepimas&gt;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Prieš sterilizuodami autoklave nepamirškite patepti ir nuvalyti, naudokite AR purškalą.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74" o:spid="_x0000_i1059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Nenukreipkite purškimo antgalio į žmones ir nenaudokite purškalo šalia atviros liepsnos.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75" o:spid="_x0000_i1060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Jei antgalis nebus reguliariai purškiamas AR purškalu, jis suges.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Naudokite tik AR tipo purškalą. Dėl kitų tepalų išsiplės apvalaus skerspjūvio žiedas, todėl bus sunku prijungti ir atjungti. Be to, kritiniu atveju prietaisas gali lėčiau nustoti suktis.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Prieš naudodami AR purškalą, 2 ar 3 kartus pakratykite jį.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77" o:spid="_x0000_s1061" type="#_x0000_t202" style="position:absolute;left:0;text-align:left;margin-left:28.45pt;margin-top:4.7pt;width:88.8pt;height:21.6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" stroked="f" strokeweight=".5pt">
            <v:textbox inset="0,0,0,0">
              <w:txbxContent>
                <w:p w:rsidR="00C00E19" w:rsidRPr="006B7E99" w:rsidRDefault="00C00E19" w:rsidP="006B7E99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Laikiklio pur</w:t>
                  </w:r>
                  <w:r w:rsidRPr="006B7E99">
                    <w:rPr>
                      <w:sz w:val="18"/>
                    </w:rPr>
                    <w:t>k</w:t>
                  </w:r>
                  <w:r>
                    <w:rPr>
                      <w:sz w:val="18"/>
                    </w:rPr>
                    <w:t>štukas</w:t>
                  </w:r>
                </w:p>
              </w:txbxContent>
            </v:textbox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78" o:spid="_x0000_s1062" type="#_x0000_t202" style="position:absolute;left:0;text-align:left;margin-left:134.95pt;margin-top:50.8pt;width:86.15pt;height:19.9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" stroked="f" strokeweight=".5pt">
            <v:textbox inset="0,0,0,0">
              <w:txbxContent>
                <w:p w:rsidR="00C00E19" w:rsidRPr="006B7E99" w:rsidRDefault="00C00E19" w:rsidP="006B7E99">
                  <w:pPr>
                    <w:jc w:val="center"/>
                    <w:rPr>
                      <w:sz w:val="18"/>
                    </w:rPr>
                  </w:pPr>
                  <w:r w:rsidRPr="006B7E99">
                    <w:rPr>
                      <w:sz w:val="18"/>
                    </w:rPr>
                    <w:t>Įstumkite iki pat galo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76" o:spid="_x0000_i1061" type="#_x0000_t75" style="width:191.25pt;height:69.75pt;visibility:visible">
            <v:imagedata r:id="rId29" o:title=""/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Pakelkite purkštuko bloko svirtelę ir pasukite laikiklio purkštuką į apačią. Uždenkite galvutę marle, įstatykite purkštuką ir 2</w:t>
      </w:r>
      <w:r>
        <w:rPr>
          <w:rFonts w:ascii="Arial" w:hAnsi="Arial" w:cs="Arial"/>
        </w:rPr>
        <w:t>–</w:t>
      </w:r>
      <w:r w:rsidRPr="0057780E">
        <w:rPr>
          <w:rFonts w:ascii="Arial" w:hAnsi="Arial" w:cs="Arial"/>
        </w:rPr>
        <w:t>3 sekundes purkškite.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80" o:spid="_x0000_s1063" type="#_x0000_t202" style="position:absolute;left:0;text-align:left;margin-left:28.45pt;margin-top:.05pt;width:73.75pt;height:24.3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" stroked="f" strokeweight=".5pt">
            <v:textbox inset="0,0,0,0">
              <w:txbxContent>
                <w:p w:rsidR="00C00E19" w:rsidRPr="006B7E99" w:rsidRDefault="00C00E19" w:rsidP="006B7E99">
                  <w:pPr>
                    <w:jc w:val="center"/>
                    <w:rPr>
                      <w:sz w:val="18"/>
                    </w:rPr>
                  </w:pPr>
                  <w:r w:rsidRPr="006B7E99">
                    <w:rPr>
                      <w:sz w:val="18"/>
                    </w:rPr>
                    <w:t>Antgalio prijungimas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79" o:spid="_x0000_i1062" type="#_x0000_t75" style="width:196.5pt;height:87.75pt;visibility:visible">
            <v:imagedata r:id="rId30" o:title=""/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Paspauskite purkštuko svirtelę į apačią. Įstatykite purkštuką į antgalio jungties galą ir purkškite 2</w:t>
      </w:r>
      <w:r>
        <w:rPr>
          <w:rFonts w:ascii="Arial" w:hAnsi="Arial" w:cs="Arial"/>
        </w:rPr>
        <w:t>–</w:t>
      </w:r>
      <w:r w:rsidRPr="0057780E">
        <w:rPr>
          <w:rFonts w:ascii="Arial" w:hAnsi="Arial" w:cs="Arial"/>
        </w:rPr>
        <w:t>3 sekundes.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81" o:spid="_x0000_i1063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Nuleiskite arba pakelkite purkštuką iki pat galo. Antraip alyva gali ištrykšti ir patekti į akis. Įsitikinkite, kad svirtelė užsifiksavo savo vietoje.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Prieš purkšdami į laikiklio vidų, būtinai uždenkite galvutę marle. Jei purškalo patektų į akis, plaukite jas dideliu kiekiu vandens ir kreipkitės į gydytoją. Jei purškalo pateko ant odos, plaukite muilu ir vandeniu.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Kiekvienam modeliui (KV, WH ir SR) naudojami skirtingi purkštukai. Įsitikinkite, kad naudojate tinkamą.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Purkštuko tipas pažymėtas ant kiekvieno purkštuko šono.</w:t>
      </w:r>
    </w:p>
    <w:p w:rsidR="00C00E19" w:rsidRPr="0057780E" w:rsidRDefault="00C00E19" w:rsidP="00725DC4">
      <w:pPr>
        <w:ind w:firstLine="567"/>
        <w:jc w:val="center"/>
        <w:rPr>
          <w:rFonts w:ascii="Arial" w:hAnsi="Arial" w:cs="Arial"/>
        </w:rPr>
      </w:pPr>
      <w:r>
        <w:rPr>
          <w:noProof/>
          <w:lang w:val="en-US"/>
        </w:rPr>
        <w:pict>
          <v:shape id="Text Box 84" o:spid="_x0000_s1064" type="#_x0000_t202" style="position:absolute;left:0;text-align:left;margin-left:189.7pt;margin-top:45.15pt;width:24.3pt;height:38.8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" stroked="f" strokeweight=".5pt">
            <v:textbox inset="0,0,0,0">
              <w:txbxContent>
                <w:p w:rsidR="00C00E19" w:rsidRDefault="00C00E19"/>
              </w:txbxContent>
            </v:textbox>
          </v:shape>
        </w:pict>
      </w:r>
      <w:r>
        <w:rPr>
          <w:noProof/>
          <w:lang w:val="en-US"/>
        </w:rPr>
        <w:pict>
          <v:shape id="Text Box 83" o:spid="_x0000_s1065" type="#_x0000_t202" style="position:absolute;left:0;text-align:left;margin-left:302.35pt;margin-top:.1pt;width:22.55pt;height:7.0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" stroked="f" strokeweight=".5pt">
            <v:textbox inset="0,0,0,0">
              <w:txbxContent>
                <w:p w:rsidR="00C00E19" w:rsidRDefault="00C00E19"/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82" o:spid="_x0000_i1064" type="#_x0000_t75" style="width:126.75pt;height:80.25pt;visibility:visible">
            <v:imagedata r:id="rId31" o:title=""/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</w:rPr>
        <w:t>KV</w:t>
      </w:r>
      <w:r w:rsidRPr="0057780E">
        <w:rPr>
          <w:rFonts w:ascii="Arial" w:hAnsi="Arial" w:cs="Arial"/>
        </w:rPr>
        <w:t xml:space="preserve"> = PAR-4HX-O-KV, PAR-4HEX-O-KV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</w:rPr>
        <w:t>WH</w:t>
      </w:r>
      <w:r w:rsidRPr="0057780E">
        <w:rPr>
          <w:rFonts w:ascii="Arial" w:hAnsi="Arial" w:cs="Arial"/>
        </w:rPr>
        <w:t xml:space="preserve"> = PAR-4HX-O-WH, PAR-4HEX-O-WH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  <w:b/>
        </w:rPr>
        <w:t>SR</w:t>
      </w:r>
      <w:r w:rsidRPr="0057780E">
        <w:rPr>
          <w:rFonts w:ascii="Arial" w:hAnsi="Arial" w:cs="Arial"/>
        </w:rPr>
        <w:t xml:space="preserve"> = PAR-4HX-O-SR, PAR-4HEX-O-SR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&lt;Prijungimas&gt;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Prijunkite antgalį prie jo vamzdelio.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Apie įvairių gamintojų movas žr. naudojimo instrukcijose.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&lt;Naudojimas&gt;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85" o:spid="_x0000_i1065" type="#_x0000_t75" style="width:96.75pt;height:66pt;visibility:visible">
            <v:imagedata r:id="rId32" o:title=""/>
          </v:shape>
        </w:pic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Maždaug 15 sekundžių naudodami antgalį išpūskite tepalo perteklių.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&lt;Atjungimas&gt;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Atjunkite antgalį.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&lt;Sterilizavimas autoklave&gt;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Nušluostykite visą antgalį marle ir sterilizuokite jį autoklave.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86" o:spid="_x0000_i1066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Kai įjungiate antgalį norėdami pašalinti purškalo perteklių, nelieskite mygtuko. Antraip galite sugadinti dangtelį arba kapsulės kasetę.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Nepalikite antgalio autoklave per naktį.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  <w:u w:val="single"/>
        </w:rPr>
      </w:pPr>
      <w:r w:rsidRPr="0057780E">
        <w:rPr>
          <w:rFonts w:ascii="Arial" w:hAnsi="Arial" w:cs="Arial"/>
          <w:b/>
          <w:u w:val="single"/>
        </w:rPr>
        <w:t>Dalių keitimas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Reguliarių tikrinimų kontroliniame sąraše (pridedamas) pateiktas keičiamųjų dalių sąrašas. Keiskite šias dalis reguliariai arba kai nusidėvės.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Užsakyti dalių galite iš vietinio platintojo arba „J. Morita“ biuro.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(1) Kapsulės kasetė (su apvalaus skerspjūvio žiedu ir varžtu)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5010863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87" o:spid="_x0000_i1067" type="#_x0000_t75" style="width:153pt;height:57.75pt;visibility:visible">
                  <v:imagedata r:id="rId33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5010862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88" o:spid="_x0000_i1068" type="#_x0000_t75" style="width:167.25pt;height:65.25pt;visibility:visible">
                  <v:imagedata r:id="rId34" o:title=""/>
                </v:shape>
              </w:pict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(2) Dangtelis su apvalaus skerspjūvio žiedu ir varžtu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PAR-4HX-O-SR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50111386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90" o:spid="_x0000_i1069" type="#_x0000_t75" style="width:146.25pt;height:38.25pt;visibility:visible">
                  <v:imagedata r:id="rId35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PAR-4HEX-O-KV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PAR-4HEX-O-SR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50111387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91" o:spid="_x0000_i1070" type="#_x0000_t75" style="width:152.25pt;height:50.25pt;visibility:visible">
                  <v:imagedata r:id="rId36" o:title=""/>
                </v:shape>
              </w:pict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(3) Kasetės lemputė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5020550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93" o:spid="_x0000_i1071" type="#_x0000_t75" style="width:53.25pt;height:32.25pt;visibility:visible">
                  <v:imagedata r:id="rId37" o:title=""/>
                </v:shape>
              </w:pict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(4) Apvalaus skerspjūvio žiedas (neleidžia korpusui atsilaisvinti)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5012320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95" o:spid="_x0000_i1072" type="#_x0000_t75" style="width:40.5pt;height:28.5pt;visibility:visible">
                  <v:imagedata r:id="rId38" o:title=""/>
                </v:shape>
              </w:pict>
            </w:r>
          </w:p>
        </w:tc>
      </w:tr>
      <w:tr w:rsidR="00C00E19" w:rsidRPr="00280391" w:rsidTr="00280391">
        <w:tc>
          <w:tcPr>
            <w:tcW w:w="9904" w:type="dxa"/>
            <w:gridSpan w:val="2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(5) Apvalaus skerspjūvio žiedas (išmetamojo oro sandariklis)</w:t>
            </w:r>
          </w:p>
        </w:tc>
      </w:tr>
      <w:tr w:rsidR="00C00E19" w:rsidRPr="00280391" w:rsidTr="00280391">
        <w:tc>
          <w:tcPr>
            <w:tcW w:w="4952" w:type="dxa"/>
            <w:tcBorders>
              <w:right w:val="nil"/>
            </w:tcBorders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PAR-4HEX-O-WH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Nr. 5012320</w:t>
            </w:r>
          </w:p>
        </w:tc>
        <w:tc>
          <w:tcPr>
            <w:tcW w:w="4952" w:type="dxa"/>
            <w:tcBorders>
              <w:left w:val="nil"/>
            </w:tcBorders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97" o:spid="_x0000_i1073" type="#_x0000_t75" style="width:40.5pt;height:24pt;visibility:visible">
                  <v:imagedata r:id="rId39" o:title=""/>
                </v:shape>
              </w:pic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  <w:highlight w:val="lightGray"/>
        </w:rPr>
        <w:t>Kapsulės kasetės keitimas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Pakeiskite kapsulės kasetę, jei prietaisas sukasi netinkamai arba netaisyklingai dėl nusidėvėjusių guolių, jei sunku įdėti arba išimti borą arba jei sumažėja laikiklio laikomoji galia.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Kapsulės kasetė ir jos apvalaus skerspjūvio žiedas reguliariai nusidėvi, todėl reikia reguliariai juos keisti.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Guoliai ir kitos dalys dėvisi ir po tam tikro laiko ima veikti triukšmingai.</w:t>
      </w:r>
    </w:p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3" o:spid="_x0000_i1074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Jei boras arba smaigalys naudojamas netinkamos būklės, jis gali atsilaisvinti burnos ertmėje ir sužeisti pacientą arba pacientas gali jį nuryti.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51" o:spid="_x0000_i1075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Nepamirškite naudoti PAR-4HX ir PAR-4HEX movos kasetės.</w:t>
            </w:r>
          </w:p>
        </w:tc>
      </w:tr>
    </w:tbl>
    <w:p w:rsidR="00C00E19" w:rsidRPr="0057780E" w:rsidRDefault="00C00E19" w:rsidP="00894F6E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894F6E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Senos kasetės išėmimas</w:t>
      </w:r>
    </w:p>
    <w:p w:rsidR="00C00E19" w:rsidRPr="0057780E" w:rsidRDefault="00C00E19" w:rsidP="00691F72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94" o:spid="_x0000_s1066" type="#_x0000_t202" style="position:absolute;left:0;text-align:left;margin-left:64.2pt;margin-top:44.3pt;width:112.65pt;height:26.0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" stroked="f" strokeweight=".5pt">
            <v:textbox inset="0,0,0,0">
              <w:txbxContent>
                <w:p w:rsidR="00C00E19" w:rsidRPr="00691F72" w:rsidRDefault="00C00E1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Ieškokite PAR-4HX / PAR-4HEX žymos.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2" o:spid="_x0000_s1067" type="#_x0000_t202" style="position:absolute;left:0;text-align:left;margin-left:66.9pt;margin-top:10.75pt;width:73.35pt;height:26.0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" stroked="f" strokeweight=".5pt">
            <v:textbox inset="0,0,0,0">
              <w:txbxContent>
                <w:p w:rsidR="00C00E19" w:rsidRDefault="00C00E19">
                  <w:pPr>
                    <w:rPr>
                      <w:sz w:val="20"/>
                    </w:rPr>
                  </w:pPr>
                  <w:r w:rsidRPr="00691F72">
                    <w:rPr>
                      <w:sz w:val="20"/>
                    </w:rPr>
                    <w:t>Dangtelio varžtas</w:t>
                  </w:r>
                </w:p>
                <w:p w:rsidR="00C00E19" w:rsidRPr="00691F72" w:rsidRDefault="00C00E1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Dangtelis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9" o:spid="_x0000_s1068" type="#_x0000_t202" style="position:absolute;left:0;text-align:left;margin-left:66.9pt;margin-top:70.8pt;width:87.45pt;height:11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" stroked="f" strokeweight=".5pt">
            <v:textbox inset="0,0,0,0">
              <w:txbxContent>
                <w:p w:rsidR="00C00E19" w:rsidRPr="00691F72" w:rsidRDefault="00C00E19">
                  <w:pPr>
                    <w:rPr>
                      <w:sz w:val="20"/>
                    </w:rPr>
                  </w:pPr>
                  <w:r w:rsidRPr="00691F72">
                    <w:rPr>
                      <w:sz w:val="20"/>
                    </w:rPr>
                    <w:t>Kapsulės kasetė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3" o:spid="_x0000_s1069" type="#_x0000_t202" style="position:absolute;left:0;text-align:left;margin-left:258.6pt;margin-top:109.7pt;width:220pt;height:16.8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" stroked="f" strokeweight=".5pt">
            <v:textbox inset="0,0,0,0">
              <w:txbxContent>
                <w:p w:rsidR="00C00E19" w:rsidRDefault="00C00E19">
                  <w:r>
                    <w:t>Atsuktuvu išsukite dangtelio varžtą.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52" o:spid="_x0000_i1076" type="#_x0000_t75" style="width:483.75pt;height:137.25pt;visibility:visible">
            <v:imagedata r:id="rId40" o:title=""/>
          </v:shape>
        </w:pict>
      </w: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691F72">
      <w:pPr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pict>
                <v:shape id="Text Box 100" o:spid="_x0000_s1070" type="#_x0000_t202" style="position:absolute;left:0;text-align:left;margin-left:133.6pt;margin-top:68.9pt;width:16.35pt;height:10.6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" stroked="f" strokeweight=".5pt">
                  <v:textbox inset="0,0,0,0">
                    <w:txbxContent>
                      <w:p w:rsidR="00C00E19" w:rsidRDefault="00C00E19"/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pict>
                <v:shape id="Text Box 99" o:spid="_x0000_s1071" type="#_x0000_t202" style="position:absolute;left:0;text-align:left;margin-left:156.15pt;margin-top:53.45pt;width:19pt;height:9.7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" stroked="f" strokeweight=".5pt">
                  <v:textbox inset="0,0,0,0">
                    <w:txbxContent>
                      <w:p w:rsidR="00C00E19" w:rsidRDefault="00C00E19"/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pict>
                <v:shape id="Text Box 98" o:spid="_x0000_s1072" type="#_x0000_t202" style="position:absolute;left:0;text-align:left;margin-left:82.35pt;margin-top:6.15pt;width:63.6pt;height:11.9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" stroked="f" strokeweight=".5pt">
                  <v:textbox inset="0,0,0,0">
                    <w:txbxContent>
                      <w:p w:rsidR="00C00E19" w:rsidRPr="00297D6D" w:rsidRDefault="00C00E19" w:rsidP="00297D6D">
                        <w:pPr>
                          <w:jc w:val="center"/>
                          <w:rPr>
                            <w:sz w:val="18"/>
                          </w:rPr>
                        </w:pPr>
                        <w:r w:rsidRPr="00297D6D">
                          <w:rPr>
                            <w:sz w:val="18"/>
                          </w:rPr>
                          <w:t>Dangtelio įrankis</w:t>
                        </w:r>
                      </w:p>
                    </w:txbxContent>
                  </v:textbox>
                </v:shape>
              </w:pict>
            </w: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96" o:spid="_x0000_i1077" type="#_x0000_t75" style="width:231pt;height:81pt;visibility:visible">
                  <v:imagedata r:id="rId41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pict>
                <v:shape id="Text Box 102" o:spid="_x0000_s1073" type="#_x0000_t202" style="position:absolute;left:0;text-align:left;margin-left:50.3pt;margin-top:20.3pt;width:40.65pt;height:21.65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" stroked="f" strokeweight=".5pt">
                  <v:textbox inset="0,0,0,0">
                    <w:txbxContent>
                      <w:p w:rsidR="00C00E19" w:rsidRPr="00297D6D" w:rsidRDefault="00C00E19">
                        <w:pPr>
                          <w:rPr>
                            <w:sz w:val="18"/>
                          </w:rPr>
                        </w:pPr>
                        <w:r w:rsidRPr="00297D6D">
                          <w:rPr>
                            <w:sz w:val="18"/>
                          </w:rPr>
                          <w:t>Išstumkite</w:t>
                        </w:r>
                      </w:p>
                    </w:txbxContent>
                  </v:textbox>
                </v:shape>
              </w:pict>
            </w: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01" o:spid="_x0000_i1078" type="#_x0000_t75" style="width:105.75pt;height:68.25pt;visibility:visible">
                  <v:imagedata r:id="rId42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Tvirtai uždėkite dangtelio įrankį ant dangtelio kreiptuvo ir nuimkite dangtelį.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Išspauskite seną kasetę tvirtai spausdami „Aeroskirt“ apvadą aplink laikiklio angą ant tvirto ir plokščio paviršiaus.</w:t>
            </w:r>
          </w:p>
        </w:tc>
      </w:tr>
    </w:tbl>
    <w:p w:rsidR="00C00E19" w:rsidRPr="0057780E" w:rsidRDefault="00C00E19"/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03" o:spid="_x0000_i1079" type="#_x0000_t75" style="width:153.75pt;height:87.75pt;visibility:visible">
                  <v:imagedata r:id="rId43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04" o:spid="_x0000_i1080" type="#_x0000_t75" style="width:141pt;height:93.75pt;visibility:visible">
                  <v:imagedata r:id="rId44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Prisukite purkštuko bloką prie purškalo skardinės taip, kad antgalio jungties purkštukas būtų išlindęs. Įkiškite purkštuką į antgalio jungtį ir purkškite 2–3 sekundes.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Prijunkite antgalį prie jo vamzdelio. 2–3 sekundes naudodami antgalį išpurkškite tepalo perteklių ir nuvalykite galvutę.</w:t>
            </w:r>
          </w:p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Valykite dangtelį AR purškalu.</w:t>
            </w:r>
          </w:p>
        </w:tc>
      </w:tr>
    </w:tbl>
    <w:p w:rsidR="00C00E19" w:rsidRPr="0057780E" w:rsidRDefault="00C00E19" w:rsidP="00691F72">
      <w:pPr>
        <w:jc w:val="both"/>
        <w:rPr>
          <w:rFonts w:ascii="Arial" w:hAnsi="Arial" w:cs="Arial"/>
        </w:rPr>
      </w:pPr>
    </w:p>
    <w:p w:rsidR="00C00E19" w:rsidRPr="0057780E" w:rsidRDefault="00C00E19" w:rsidP="00297D6D">
      <w:pPr>
        <w:ind w:firstLine="567"/>
        <w:jc w:val="both"/>
        <w:rPr>
          <w:rFonts w:ascii="Arial" w:hAnsi="Arial" w:cs="Arial"/>
          <w:b/>
        </w:rPr>
      </w:pPr>
      <w:r w:rsidRPr="0057780E">
        <w:rPr>
          <w:rFonts w:ascii="Arial" w:hAnsi="Arial" w:cs="Arial"/>
          <w:b/>
        </w:rPr>
        <w:t>Įdėkite naują kasetę</w: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105" o:spid="_x0000_i1081" type="#_x0000_t75" style="width:120.75pt;height:75.75pt;visibility:visible">
            <v:imagedata r:id="rId45" o:title=""/>
          </v:shape>
        </w:pic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Įpurkškite šiek tiek AR purškalo į galvutės vidų.</w: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297D6D">
      <w:pPr>
        <w:jc w:val="center"/>
        <w:rPr>
          <w:rFonts w:ascii="Arial" w:hAnsi="Arial" w:cs="Arial"/>
        </w:rPr>
      </w:pPr>
      <w:r>
        <w:rPr>
          <w:noProof/>
          <w:lang w:val="en-US"/>
        </w:rPr>
        <w:pict>
          <v:shape id="Text Box 110" o:spid="_x0000_s1074" type="#_x0000_t202" style="position:absolute;left:0;text-align:left;margin-left:248.9pt;margin-top:88.65pt;width:104.7pt;height:1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" stroked="f" strokeweight=".5pt">
            <v:textbox inset="0,0,0,0">
              <w:txbxContent>
                <w:p w:rsidR="00C00E19" w:rsidRDefault="00C00E19" w:rsidP="000877DE">
                  <w:pPr>
                    <w:jc w:val="right"/>
                  </w:pPr>
                  <w:r>
                    <w:t>Žiedo susiaurėjimas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9" o:spid="_x0000_s1075" type="#_x0000_t202" style="position:absolute;left:0;text-align:left;margin-left:47.9pt;margin-top:91.3pt;width:108.2pt;height:17.6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" stroked="f" strokeweight=".5pt">
            <v:textbox inset="0,0,0,0">
              <w:txbxContent>
                <w:p w:rsidR="00C00E19" w:rsidRDefault="00C00E19" w:rsidP="000877DE">
                  <w:pPr>
                    <w:jc w:val="right"/>
                  </w:pPr>
                  <w:r>
                    <w:t>Žiedo susiaurėjimas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8" o:spid="_x0000_s1076" type="#_x0000_t202" style="position:absolute;left:0;text-align:left;margin-left:366.4pt;margin-top:88.65pt;width:48.6pt;height:12.8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" stroked="f" strokeweight=".5pt">
            <v:textbox inset="0,0,0,0">
              <w:txbxContent>
                <w:p w:rsidR="00C00E19" w:rsidRDefault="00C00E19">
                  <w:r>
                    <w:t>Iškyša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7" o:spid="_x0000_s1077" type="#_x0000_t202" style="position:absolute;left:0;text-align:left;margin-left:89.85pt;margin-top:57.3pt;width:56.1pt;height:13.7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" stroked="f" strokeweight=".5pt">
            <v:textbox inset="0,0,0,0">
              <w:txbxContent>
                <w:p w:rsidR="00C00E19" w:rsidRDefault="00C00E19">
                  <w:r>
                    <w:t>Iškyša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06" o:spid="_x0000_i1082" type="#_x0000_t75" style="width:417pt;height:108pt;visibility:visible">
            <v:imagedata r:id="rId46" o:title=""/>
          </v:shape>
        </w:pict>
      </w: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nukrito apvalaus skerspjūvio žiedas, sulygiuokite žiedo susiaurėjimą su iškyša kaip parodyta iliustracijoje ir uždėkite atgal. Jei nepavyksta tinkamai sulygiuoti apvalaus skerspjūvio žiedo susiaurėjimo ir iškyšos, purškalas nepadarys reikiamo poveikio.</w: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pict>
                <v:shape id="Text Box 114" o:spid="_x0000_s1078" type="#_x0000_t202" style="position:absolute;left:0;text-align:left;margin-left:68.25pt;margin-top:0;width:49.9pt;height:13.7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" stroked="f" strokeweight=".5pt">
                  <v:textbox inset="0,0,0,0">
                    <w:txbxContent>
                      <w:p w:rsidR="00C00E19" w:rsidRDefault="00C00E19" w:rsidP="000877DE">
                        <w:pPr>
                          <w:jc w:val="center"/>
                        </w:pPr>
                        <w:r>
                          <w:t>Iškyša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pict>
                <v:shape id="Text Box 113" o:spid="_x0000_s1079" type="#_x0000_t202" style="position:absolute;left:0;text-align:left;margin-left:70.45pt;margin-top:73.75pt;width:42.4pt;height:11.0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" stroked="f" strokeweight=".5pt">
                  <v:textbox inset="0,0,0,0">
                    <w:txbxContent>
                      <w:p w:rsidR="00C00E19" w:rsidRDefault="00C00E19">
                        <w:r>
                          <w:t>Griovelis</w:t>
                        </w:r>
                      </w:p>
                    </w:txbxContent>
                  </v:textbox>
                </v:shape>
              </w:pict>
            </w: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11" o:spid="_x0000_i1083" type="#_x0000_t75" style="width:99.75pt;height:99.75pt;visibility:visible">
                  <v:imagedata r:id="rId47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12" o:spid="_x0000_i1084" type="#_x0000_t75" style="width:109.5pt;height:98.25pt;visibility:visible">
                  <v:imagedata r:id="rId48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Būtinai uždėkite ant kasetės visus 3 apvalaus skerspjūvio žiedus. Sulygiuokite kasetės iškyšą su galvutės grioveliu ir įstumkite iki pat galo.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Šiek tiek prisukite dangtelį, bet palikite pakankamai didelį tarpą naujam apvalaus skerspjūvio žiedui uždėti. Naudodamiesi pincetu uždėkite apvalaus skerspjūvio žiedą (pateiktą su kasete) tarp dangtelio ir galvutės.</w:t>
            </w:r>
          </w:p>
        </w:tc>
      </w:tr>
    </w:tbl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115" o:spid="_x0000_i1085" type="#_x0000_t75" style="width:113.25pt;height:67.5pt;visibility:visible">
            <v:imagedata r:id="rId49" o:title=""/>
          </v:shape>
        </w:pic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  <w:r w:rsidRPr="0057780E">
        <w:rPr>
          <w:rFonts w:ascii="Arial" w:hAnsi="Arial" w:cs="Arial"/>
        </w:rPr>
        <w:t>Jei iškyša vidinėje pusėje nusidėvėjo, pakeiskite dangtelį.</w:t>
      </w:r>
    </w:p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16" o:spid="_x0000_i1086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Dangtelio apvalaus skerspjūvio žiedą reikia pakeisti nauju pateiktu žiedu. Antraip dangtelis gali atsilaisvinti paciento burnos ertmėje ir sužeisti pacientą arba pacientas gali jį nuryti.</w:t>
            </w:r>
          </w:p>
        </w:tc>
      </w:tr>
    </w:tbl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19" o:spid="_x0000_i1087" type="#_x0000_t75" style="width:132pt;height:87pt;visibility:visible">
                  <v:imagedata r:id="rId50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20" o:spid="_x0000_i1088" type="#_x0000_t75" style="width:125.25pt;height:84pt;visibility:visible">
                  <v:imagedata r:id="rId51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Ranka prisukite dangtelį, kad tvirtai laikytųsi ant galvutės. Iš pradžių nenaudokite dangtelio įrankio dangteliui prisukti, nes kyla pavojus sugadinti sriegį.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Gerai uždėkite dangtelio įrankį ant dangtelio ir priveržkite. Sulygiuokite įrantą dangtelyje su dangtelio varžto anga.</w:t>
            </w:r>
          </w:p>
        </w:tc>
      </w:tr>
    </w:tbl>
    <w:p w:rsidR="00C00E19" w:rsidRPr="0057780E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>
              <w:rPr>
                <w:noProof/>
                <w:lang w:val="en-US"/>
              </w:rPr>
              <w:pict>
                <v:shape id="Text Box 125" o:spid="_x0000_s1080" type="#_x0000_t202" style="position:absolute;left:0;text-align:left;margin-left:89.45pt;margin-top:0;width:104.25pt;height:17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" stroked="f" strokeweight=".5pt">
                  <v:textbox inset="0,0,0,0">
                    <w:txbxContent>
                      <w:p w:rsidR="00C00E19" w:rsidRPr="0057780E" w:rsidRDefault="00C00E19">
                        <w:pPr>
                          <w:rPr>
                            <w:sz w:val="18"/>
                          </w:rPr>
                        </w:pPr>
                        <w:r w:rsidRPr="0057780E">
                          <w:rPr>
                            <w:sz w:val="18"/>
                          </w:rPr>
                          <w:t>Sulygiuokite įrantą ir angą</w:t>
                        </w:r>
                      </w:p>
                    </w:txbxContent>
                  </v:textbox>
                </v:shape>
              </w:pict>
            </w: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23" o:spid="_x0000_i1089" type="#_x0000_t75" style="width:129pt;height:74.25pt;visibility:visible">
                  <v:imagedata r:id="rId52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24" o:spid="_x0000_i1090" type="#_x0000_t75" style="width:103.5pt;height:72.75pt;visibility:visible">
                  <v:imagedata r:id="rId53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Neveržkite dangtelio per stipriai. Tai gali sugadinti sriegius, tuomet nepavyks sulygiuoti angos ir įrantos.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Priveržkite dangtelio varžtą atsuktuvu.</w:t>
            </w:r>
          </w:p>
        </w:tc>
      </w:tr>
    </w:tbl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26" o:spid="_x0000_i1091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Patikrinkite, ar įranta ant dangtelio sulygiuota su varžto anga.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Jei įranta neatitinka angos, nusidėvėjo sriegiai; kreipkitės į vietinį platintoją arba „J. Morita“ biurą, kad remontuotų prietaisą.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Įsitikinkite, kad dangtelio varžtas pakankamai priveržtas. Jei dangtelio varžtas arba dangtelis atsilaisvins paciento burnos ertmėje, jis gali sužeisti pacientą arba pacientas gali jį nuryti.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Įsitikinkite, kad tarp dangtelio ir galvutės nėra tarpo. Jei tarpas yra, nenaudokite dangtelio, kreipkitės dėl jo remonto.</w:t>
            </w:r>
          </w:p>
        </w:tc>
      </w:tr>
    </w:tbl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29" o:spid="_x0000_i1092" type="#_x0000_t75" style="width:119.25pt;height:66.75pt;visibility:visible">
                  <v:imagedata r:id="rId54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30" o:spid="_x0000_i1093" type="#_x0000_t75" style="width:117pt;height:63pt;visibility:visible">
                  <v:imagedata r:id="rId55" o:title=""/>
                </v:shape>
              </w:pic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Įstatykite purkštuką į antgalio jungties galą ir purkškite 2–3 sekundes.</w: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ind w:firstLine="567"/>
              <w:jc w:val="both"/>
              <w:rPr>
                <w:rFonts w:ascii="Arial" w:hAnsi="Arial" w:cs="Arial"/>
                <w:lang w:eastAsia="lt-LT"/>
              </w:rPr>
            </w:pPr>
            <w:r w:rsidRPr="00280391">
              <w:rPr>
                <w:rFonts w:ascii="Arial" w:hAnsi="Arial" w:cs="Arial"/>
                <w:lang w:eastAsia="lt-LT"/>
              </w:rPr>
              <w:t>Prijunkite antgalį ir įjungdami jį bent 15 sekundžių išpurkškite tepalo perteklių iš galvutės. Tada nušluostykite antgalį marle.</w:t>
            </w:r>
          </w:p>
        </w:tc>
      </w:tr>
    </w:tbl>
    <w:p w:rsidR="00C00E19" w:rsidRDefault="00C00E19" w:rsidP="00297D6D">
      <w:pPr>
        <w:ind w:firstLine="567"/>
        <w:jc w:val="both"/>
        <w:rPr>
          <w:rFonts w:ascii="Arial" w:hAnsi="Arial" w:cs="Arial"/>
        </w:rPr>
      </w:pPr>
    </w:p>
    <w:p w:rsidR="00C00E19" w:rsidRDefault="00C00E19" w:rsidP="00297D6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Pakeitę kasetę, būtinai naudokite AR purškalą.</w:t>
      </w: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Užsakyti kapsulių kasečių galite iš vietinio platintojo arba „J. Morita“ biuro.</w:t>
      </w: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</w:p>
    <w:p w:rsidR="00C00E19" w:rsidRDefault="00C00E19" w:rsidP="00236750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Užsakydami būtinai nurodykite modelį: PAR-4HX arba PAR-4HEX.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6750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6750">
        <w:rPr>
          <w:rFonts w:ascii="Arial" w:hAnsi="Arial" w:cs="Arial"/>
          <w:b/>
          <w:highlight w:val="lightGray"/>
        </w:rPr>
        <w:t>Kasetės lemputės keitimas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(Tik PAR-4HX-O-WH ir PAR-4HEX-O-WH modeliai.)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Norėdami pakeisti „KaVo“ (PAR-4HX-O-KV, PAR-4EHX-O-KV) ir „SIRONA“ (PAR-4HX-O-SR, PAR-4HEX-O-SR) lemputę, žr. naudojimo instrukciją, skirtą „KaVo MULTIflex“ ir „MULTIflex LUX“ movoms arba „SIRONA“ R/F movoms.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31" o:spid="_x0000_i1094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t>Išjunkite prietaisą maitinimo jungikliu, kad išvengtumėte nudegimo ir elektros smūgio pavojaus.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Lemputei perdegus, lemputė ir jos dangtelis kurį laiką būna gana karšti. Saugokitės nudegimo ir nelieskite šių dalį.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32" o:spid="_x0000_i1095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Ant naujos lemputės nepalikite pirštų atspaudų ir jokių pašalinių medžiagų. Dėl jų lemputė gali sprogti vos ją įjungus, kyla sužeidimo pavojus. Prireikus nuvalykite lemputę alkoholine dezinfekavimo priemone.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34" o:spid="_x0000_s1081" type="#_x0000_t202" style="position:absolute;left:0;text-align:left;margin-left:92.95pt;margin-top:10.15pt;width:51.7pt;height:16.3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" stroked="f" strokeweight=".5pt">
            <v:textbox inset="0,0,0,0">
              <w:txbxContent>
                <w:p w:rsidR="00C00E19" w:rsidRPr="00532E11" w:rsidRDefault="00C00E19">
                  <w:pPr>
                    <w:rPr>
                      <w:sz w:val="20"/>
                    </w:rPr>
                  </w:pPr>
                  <w:r w:rsidRPr="00532E11">
                    <w:rPr>
                      <w:sz w:val="20"/>
                    </w:rPr>
                    <w:t>Korpusas C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33" o:spid="_x0000_i1096" type="#_x0000_t75" style="width:115.5pt;height:75pt;visibility:visible">
            <v:imagedata r:id="rId56" o:title=""/>
          </v:shape>
        </w:pic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Atjunkite antgalį nuo pagrindinio vamzdelio. Išjunkite lemputę ir sukite korpusą C iliustracijoje parodyta kryptimi.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36" o:spid="_x0000_s1082" type="#_x0000_t202" style="position:absolute;left:0;text-align:left;margin-left:20.5pt;margin-top:55.65pt;width:91.85pt;height:38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" stroked="f" strokeweight=".5pt">
            <v:textbox inset="0,0,0,0">
              <w:txbxContent>
                <w:p w:rsidR="00C00E19" w:rsidRPr="00532E11" w:rsidRDefault="00C00E19" w:rsidP="00532E11">
                  <w:pPr>
                    <w:jc w:val="center"/>
                    <w:rPr>
                      <w:sz w:val="16"/>
                    </w:rPr>
                  </w:pPr>
                  <w:r w:rsidRPr="00532E11">
                    <w:rPr>
                      <w:sz w:val="16"/>
                    </w:rPr>
                    <w:t>Apvalaus skerspjūvio žiedas</w:t>
                  </w:r>
                </w:p>
                <w:p w:rsidR="00C00E19" w:rsidRPr="00532E11" w:rsidRDefault="00C00E19" w:rsidP="00532E11">
                  <w:pPr>
                    <w:jc w:val="center"/>
                    <w:rPr>
                      <w:sz w:val="16"/>
                    </w:rPr>
                  </w:pPr>
                  <w:r w:rsidRPr="00532E11">
                    <w:rPr>
                      <w:sz w:val="16"/>
                    </w:rPr>
                    <w:t>(užtikrina korpuso sandarumą)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37" o:spid="_x0000_s1083" type="#_x0000_t202" style="position:absolute;left:0;text-align:left;margin-left:121.25pt;margin-top:68.95pt;width:114.4pt;height:25.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" stroked="f" strokeweight=".5pt">
            <v:textbox inset="0,0,0,0">
              <w:txbxContent>
                <w:p w:rsidR="00C00E19" w:rsidRPr="00532E11" w:rsidRDefault="00C00E19">
                  <w:pPr>
                    <w:rPr>
                      <w:sz w:val="16"/>
                    </w:rPr>
                  </w:pPr>
                  <w:r w:rsidRPr="00532E11">
                    <w:rPr>
                      <w:sz w:val="16"/>
                    </w:rPr>
                    <w:t>Apvalaus skerspjūvio žiedas (išmet</w:t>
                  </w:r>
                  <w:r>
                    <w:rPr>
                      <w:sz w:val="16"/>
                    </w:rPr>
                    <w:t>amojo</w:t>
                  </w:r>
                  <w:r w:rsidRPr="00532E11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oro </w:t>
                  </w:r>
                  <w:r w:rsidRPr="00532E11">
                    <w:rPr>
                      <w:sz w:val="16"/>
                    </w:rPr>
                    <w:t>žiedas)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35" o:spid="_x0000_i1097" type="#_x0000_t75" style="width:154.5pt;height:92.25pt;visibility:visible">
            <v:imagedata r:id="rId57" o:title=""/>
          </v:shape>
        </w:pic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Pincetu išimkite seną lemputę.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42" o:spid="_x0000_s1084" type="#_x0000_t202" style="position:absolute;left:0;text-align:left;margin-left:164.5pt;margin-top:13.45pt;width:68.45pt;height:15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" stroked="f" strokeweight=".5pt">
            <v:textbox inset="0,0,0,0">
              <w:txbxContent>
                <w:p w:rsidR="00C00E19" w:rsidRDefault="00C00E19" w:rsidP="000412BE">
                  <w:pPr>
                    <w:jc w:val="center"/>
                  </w:pPr>
                  <w:r>
                    <w:t>NETINKAMAI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41" o:spid="_x0000_s1085" type="#_x0000_t202" style="position:absolute;left:0;text-align:left;margin-left:52.75pt;margin-top:16.6pt;width:51.25pt;height:15.4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" stroked="f" strokeweight=".5pt">
            <v:textbox inset="0,0,0,0">
              <w:txbxContent>
                <w:p w:rsidR="00C00E19" w:rsidRDefault="00C00E19" w:rsidP="000412BE">
                  <w:pPr>
                    <w:jc w:val="center"/>
                  </w:pPr>
                  <w:r>
                    <w:t>TINKAMAI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40" o:spid="_x0000_s1086" type="#_x0000_t202" style="position:absolute;left:0;text-align:left;margin-left:112.35pt;margin-top:86.85pt;width:45.5pt;height:11.9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" stroked="f" strokeweight=".5pt">
            <v:textbox inset="0,0,0,0">
              <w:txbxContent>
                <w:p w:rsidR="00C00E19" w:rsidRPr="000412BE" w:rsidRDefault="00C00E19">
                  <w:pPr>
                    <w:rPr>
                      <w:sz w:val="18"/>
                    </w:rPr>
                  </w:pPr>
                  <w:r w:rsidRPr="000412BE">
                    <w:rPr>
                      <w:sz w:val="18"/>
                    </w:rPr>
                    <w:t>Apvadas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39" o:spid="_x0000_s1087" type="#_x0000_t202" style="position:absolute;left:0;text-align:left;margin-left:99.15pt;margin-top:-.2pt;width:34.9pt;height:13.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" stroked="f" strokeweight=".5pt">
            <v:textbox inset="0,0,0,0">
              <w:txbxContent>
                <w:p w:rsidR="00C00E19" w:rsidRPr="000412BE" w:rsidRDefault="00C00E19">
                  <w:pPr>
                    <w:rPr>
                      <w:sz w:val="18"/>
                    </w:rPr>
                  </w:pPr>
                  <w:r w:rsidRPr="000412BE">
                    <w:rPr>
                      <w:sz w:val="18"/>
                    </w:rPr>
                    <w:t>Lizdas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38" o:spid="_x0000_i1098" type="#_x0000_t75" style="width:196.5pt;height:97.5pt;visibility:visible">
            <v:imagedata r:id="rId58" o:title=""/>
          </v:shape>
        </w:pic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Įstatykite lemputę taip, kad apvadas nebūtų įstumtas per toli.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43" o:spid="_x0000_i1099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Jei apvadas įlindo į lizdą, jungtis gali būti sugedusi arba lemputė gali nukristi.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45" o:spid="_x0000_s1088" type="#_x0000_t202" style="position:absolute;left:0;text-align:left;margin-left:117.25pt;margin-top:12.75pt;width:47.25pt;height:11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" stroked="f" strokeweight=".5pt">
            <v:textbox inset="0,0,0,0">
              <w:txbxContent>
                <w:p w:rsidR="00C00E19" w:rsidRPr="00507CE8" w:rsidRDefault="00C00E19">
                  <w:pPr>
                    <w:rPr>
                      <w:sz w:val="18"/>
                    </w:rPr>
                  </w:pPr>
                  <w:r w:rsidRPr="00507CE8">
                    <w:rPr>
                      <w:sz w:val="18"/>
                    </w:rPr>
                    <w:t>Korpusas C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44" o:spid="_x0000_i1100" type="#_x0000_t75" style="width:129pt;height:74.25pt;visibility:visible">
            <v:imagedata r:id="rId59" o:title=""/>
          </v:shape>
        </w:pic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Įsukite korpusą C į pradinę vietą.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46" o:spid="_x0000_i1101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Iki galo priveržkite korpusą C. Antraip gali pratekėti išmetamas oras arba mova nebus tinkamai prijungta. Be to, antgalis gali atsijungti ir sužeisti.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Prijunkite antgalį ir įjungę patikrinkite, ar lemputė užsidega.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96"/>
        <w:gridCol w:w="9208"/>
      </w:tblGrid>
      <w:tr w:rsidR="00C00E19" w:rsidRPr="00280391" w:rsidTr="00280391">
        <w:tc>
          <w:tcPr>
            <w:tcW w:w="696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47" o:spid="_x0000_i1102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208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t>Įsitikinkite, kad korpusas C prisuktas iki pat galo. Netinkamai prijungus antgalį prie vamzdelio, oro slėgis gali išstumti vamzdelį, kuris gali sužeisti.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48" o:spid="_x0000_i1103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spacing w:after="60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1F497D"/>
              </w:rPr>
              <w:t>Naudokite tik specialiai šiam modeliui skirtas kasetės lemputes.</w:t>
            </w:r>
          </w:p>
        </w:tc>
      </w:tr>
    </w:tbl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Kasetės lempučių galite užsakyti iš vietinio platintojo arba „J. Morita“ biuro.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0F41">
        <w:rPr>
          <w:rFonts w:ascii="Arial" w:hAnsi="Arial" w:cs="Arial"/>
          <w:b/>
          <w:highlight w:val="lightGray"/>
        </w:rPr>
        <w:t>Laikymas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0F41">
        <w:rPr>
          <w:rFonts w:ascii="Arial" w:hAnsi="Arial" w:cs="Arial"/>
          <w:b/>
        </w:rPr>
        <w:t>Laikymo sąlygos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Temperatūra</w:t>
      </w:r>
      <w:r>
        <w:rPr>
          <w:rFonts w:ascii="Arial" w:hAnsi="Arial" w:cs="Arial"/>
        </w:rPr>
        <w:tab/>
        <w:t>-10–70 °C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Drėgnumas</w:t>
      </w:r>
      <w:r>
        <w:rPr>
          <w:rFonts w:ascii="Arial" w:hAnsi="Arial" w:cs="Arial"/>
        </w:rPr>
        <w:tab/>
        <w:t>10–85 </w:t>
      </w:r>
      <w:r>
        <w:rPr>
          <w:rFonts w:ascii="Arial" w:hAnsi="Arial" w:cs="Arial"/>
          <w:lang w:val="en-US"/>
        </w:rPr>
        <w:t>%</w:t>
      </w:r>
      <w:r>
        <w:rPr>
          <w:rFonts w:ascii="Arial" w:hAnsi="Arial" w:cs="Arial"/>
        </w:rPr>
        <w:t xml:space="preserve"> (be kondensacijos)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Atmosferos slėgis</w:t>
      </w:r>
      <w:r>
        <w:rPr>
          <w:rFonts w:ascii="Arial" w:hAnsi="Arial" w:cs="Arial"/>
        </w:rPr>
        <w:tab/>
        <w:t>700–1 060 hPa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Saugokite nuo dažno tiesioginės saulės šviesos poveikio.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Apdoroję antgalį autoklave, laikykite jį švarioje ir sausoje vietoje.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CE2E33" w:rsidRDefault="00C00E19" w:rsidP="00236750">
      <w:pPr>
        <w:ind w:firstLine="567"/>
        <w:jc w:val="both"/>
        <w:rPr>
          <w:rFonts w:ascii="Arial" w:hAnsi="Arial" w:cs="Arial"/>
          <w:b/>
          <w:sz w:val="24"/>
        </w:rPr>
      </w:pPr>
      <w:r w:rsidRPr="00CE2E33">
        <w:rPr>
          <w:rFonts w:ascii="Arial" w:hAnsi="Arial" w:cs="Arial"/>
          <w:b/>
          <w:sz w:val="24"/>
        </w:rPr>
        <w:t>Priežiūra, tikrinimas ir remontas</w:t>
      </w: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  <w:u w:val="single"/>
        </w:rPr>
      </w:pPr>
      <w:r w:rsidRPr="00230F41">
        <w:rPr>
          <w:rFonts w:ascii="Arial" w:hAnsi="Arial" w:cs="Arial"/>
          <w:b/>
          <w:u w:val="single"/>
        </w:rPr>
        <w:t>Priežiūra ir tikrinimas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Pr="00230F41" w:rsidRDefault="00C00E19" w:rsidP="00236750">
      <w:pPr>
        <w:ind w:firstLine="567"/>
        <w:jc w:val="both"/>
        <w:rPr>
          <w:rFonts w:ascii="Arial" w:hAnsi="Arial" w:cs="Arial"/>
          <w:b/>
        </w:rPr>
      </w:pPr>
      <w:r w:rsidRPr="00230F41">
        <w:rPr>
          <w:rFonts w:ascii="Arial" w:hAnsi="Arial" w:cs="Arial"/>
          <w:b/>
          <w:highlight w:val="lightGray"/>
        </w:rPr>
        <w:t>Reguliarus tikrinimas</w:t>
      </w:r>
    </w:p>
    <w:p w:rsidR="00C00E19" w:rsidRDefault="00C00E19" w:rsidP="00236750">
      <w:pPr>
        <w:ind w:firstLine="567"/>
        <w:jc w:val="both"/>
        <w:rPr>
          <w:rFonts w:ascii="Arial" w:hAnsi="Arial" w:cs="Arial"/>
        </w:rPr>
      </w:pPr>
    </w:p>
    <w:p w:rsidR="00C00E19" w:rsidRDefault="00C00E19" w:rsidP="00C95B74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Kas 3 mėnesius tikrinkite prietaisą vadovaudamiesi pateiktu tikrinimų kontroliniu sąrašu.</w:t>
      </w:r>
    </w:p>
    <w:p w:rsidR="00C00E19" w:rsidRDefault="00C00E19" w:rsidP="00C95B74">
      <w:pPr>
        <w:ind w:left="851" w:hanging="284"/>
        <w:jc w:val="both"/>
        <w:rPr>
          <w:rFonts w:ascii="Arial" w:hAnsi="Arial" w:cs="Arial"/>
        </w:rPr>
      </w:pPr>
    </w:p>
    <w:p w:rsidR="00C00E19" w:rsidRDefault="00C00E19" w:rsidP="00C95B74">
      <w:p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</w:rPr>
        <w:tab/>
        <w:t>Numatyta, kad reguliarius priežiūros ir tikrinimo darbus vykdys naudotojas. Bet jei to reikia arba norima, juos gali atlikti kvalifikuotas specialistas, išmokytas remontuoti medicinos prietaisus. Kreipkitės į vietinį platintoją arba „J. Morita“ biurą.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C95B74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C95B74">
        <w:rPr>
          <w:rFonts w:ascii="Arial" w:hAnsi="Arial" w:cs="Arial"/>
          <w:b/>
          <w:highlight w:val="lightGray"/>
        </w:rPr>
        <w:t>Reguliarių tikrinimų kontrolinis sąrašas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7386"/>
      </w:tblGrid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Elementas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280391">
              <w:rPr>
                <w:rFonts w:ascii="Arial" w:hAnsi="Arial" w:cs="Arial"/>
                <w:b/>
              </w:rPr>
              <w:t>Veiksmai</w:t>
            </w:r>
          </w:p>
        </w:tc>
      </w:tr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Laikiklio laikomoji galia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Patikrinkite laikiklio laikomąją galią naudodamiesi laikiklio tikrintuvu. Jei laikiklio laikomoji galia sumažėjusi, pakeiskite kapsulės kasetę.</w:t>
            </w:r>
          </w:p>
        </w:tc>
      </w:tr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Dangtelio sandarumas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Patikrinkite, ar dangtelis ir dangtelio varžtas tinkamai priveržti.</w:t>
            </w:r>
          </w:p>
        </w:tc>
      </w:tr>
      <w:tr w:rsidR="00C00E19" w:rsidRPr="00280391" w:rsidTr="00280391">
        <w:tc>
          <w:tcPr>
            <w:tcW w:w="2518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Sukimasis ir purškimas</w:t>
            </w:r>
          </w:p>
        </w:tc>
        <w:tc>
          <w:tcPr>
            <w:tcW w:w="7386" w:type="dxa"/>
            <w:vAlign w:val="center"/>
          </w:tcPr>
          <w:p w:rsidR="00C00E19" w:rsidRPr="00280391" w:rsidRDefault="00C00E19" w:rsidP="00280391">
            <w:pPr>
              <w:spacing w:before="60" w:after="60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Patikrinkite, ar antgalis veikia sklandžiai ir ar purškiamas smulkus rūko tipo srautas.</w:t>
            </w:r>
          </w:p>
        </w:tc>
      </w:tr>
    </w:tbl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E43336">
        <w:rPr>
          <w:rFonts w:ascii="Arial" w:hAnsi="Arial" w:cs="Arial"/>
          <w:b/>
          <w:highlight w:val="lightGray"/>
        </w:rPr>
        <w:t>Reguliariai keičiamos dalys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Kapsulės kasetė (PAR-4HX, PAR-4HEX)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E43336">
        <w:rPr>
          <w:rFonts w:ascii="Arial" w:hAnsi="Arial" w:cs="Arial"/>
          <w:b/>
          <w:highlight w:val="lightGray"/>
        </w:rPr>
        <w:t>Kitos keičiamos dalys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Dangtelis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</w:rPr>
      </w:pPr>
      <w:r w:rsidRPr="00E43336">
        <w:rPr>
          <w:rFonts w:ascii="Arial" w:hAnsi="Arial" w:cs="Arial"/>
          <w:b/>
          <w:highlight w:val="lightGray"/>
        </w:rPr>
        <w:t>Remonto darbai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Žr. skyrių „Atsargumo priemonės“.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* Sugedus movai, kreipkitės į gamintoją.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43336" w:rsidRDefault="00C00E19" w:rsidP="00C95B74">
      <w:pPr>
        <w:ind w:firstLine="567"/>
        <w:jc w:val="both"/>
        <w:rPr>
          <w:rFonts w:ascii="Arial" w:hAnsi="Arial" w:cs="Arial"/>
          <w:b/>
          <w:u w:val="single"/>
        </w:rPr>
      </w:pPr>
      <w:r w:rsidRPr="00E43336">
        <w:rPr>
          <w:rFonts w:ascii="Arial" w:hAnsi="Arial" w:cs="Arial"/>
          <w:b/>
          <w:u w:val="single"/>
        </w:rPr>
        <w:t>Problemų diagnostika</w: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Jei įtariate, kad prietaisas veikia netinkamai, skaitykite tolesniuose puslapiuose pateiktą informaciją.</w:t>
      </w:r>
    </w:p>
    <w:p w:rsidR="00C00E19" w:rsidRDefault="00C00E19" w:rsidP="00E43336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62" o:spid="_x0000_s1089" type="#_x0000_t202" style="position:absolute;left:0;text-align:left;margin-left:351.8pt;margin-top:15pt;width:25.2pt;height:12.3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" stroked="f" strokeweight=".5pt">
            <v:textbox inset="0,0,0,0">
              <w:txbxContent>
                <w:p w:rsidR="00C00E19" w:rsidRPr="00EB7DD6" w:rsidRDefault="00C00E19">
                  <w:pPr>
                    <w:rPr>
                      <w:b/>
                    </w:rPr>
                  </w:pPr>
                  <w:r w:rsidRPr="00EB7DD6">
                    <w:rPr>
                      <w:b/>
                    </w:rPr>
                    <w:t>TAIP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1" o:spid="_x0000_s1090" type="#_x0000_t202" style="position:absolute;left:0;text-align:left;margin-left:240.05pt;margin-top:15pt;width:22.1pt;height:12.3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" stroked="f" strokeweight=".5pt">
            <v:textbox inset="0,0,0,0">
              <w:txbxContent>
                <w:p w:rsidR="00C00E19" w:rsidRPr="00EB7DD6" w:rsidRDefault="00C00E19">
                  <w:pPr>
                    <w:rPr>
                      <w:b/>
                    </w:rPr>
                  </w:pPr>
                  <w:r w:rsidRPr="00EB7DD6">
                    <w:rPr>
                      <w:b/>
                    </w:rPr>
                    <w:t>TAIP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0" o:spid="_x0000_s1091" type="#_x0000_t202" style="position:absolute;left:0;text-align:left;margin-left:417.2pt;margin-top:64.45pt;width:21.65pt;height:13.7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" stroked="f" strokeweight=".5pt">
            <v:textbox inset="0,0,0,0">
              <w:txbxContent>
                <w:p w:rsidR="00C00E19" w:rsidRPr="00EB7DD6" w:rsidRDefault="00C00E19">
                  <w:pPr>
                    <w:rPr>
                      <w:b/>
                    </w:rPr>
                  </w:pPr>
                  <w:r w:rsidRPr="00EB7DD6">
                    <w:rPr>
                      <w:b/>
                    </w:rPr>
                    <w:t>NE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9" o:spid="_x0000_s1092" type="#_x0000_t202" style="position:absolute;left:0;text-align:left;margin-left:173.35pt;margin-top:60.45pt;width:34pt;height:11.1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" stroked="f" strokeweight=".5pt">
            <v:textbox inset="0,0,0,0">
              <w:txbxContent>
                <w:p w:rsidR="00C00E19" w:rsidRPr="00EB7DD6" w:rsidRDefault="00C00E19">
                  <w:pPr>
                    <w:rPr>
                      <w:b/>
                    </w:rPr>
                  </w:pPr>
                  <w:r w:rsidRPr="00EB7DD6">
                    <w:rPr>
                      <w:b/>
                    </w:rPr>
                    <w:t>NE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8" o:spid="_x0000_s1093" type="#_x0000_t202" style="position:absolute;left:0;text-align:left;margin-left:240.05pt;margin-top:78.15pt;width:115.3pt;height:45.9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" stroked="f" strokeweight=".5pt">
            <v:textbox inset="0,0,0,0">
              <w:txbxContent>
                <w:p w:rsidR="00C00E19" w:rsidRPr="00E127E3" w:rsidRDefault="00C00E19" w:rsidP="00EB7DD6">
                  <w:pPr>
                    <w:ind w:left="284" w:hanging="284"/>
                    <w:rPr>
                      <w:rFonts w:ascii="Arial" w:hAnsi="Arial" w:cs="Arial"/>
                      <w:sz w:val="18"/>
                    </w:rPr>
                  </w:pPr>
                  <w:r w:rsidRPr="00E127E3">
                    <w:rPr>
                      <w:rFonts w:ascii="Arial" w:hAnsi="Arial" w:cs="Arial"/>
                      <w:sz w:val="18"/>
                    </w:rPr>
                    <w:t>*</w:t>
                  </w:r>
                  <w:r w:rsidRPr="00E127E3">
                    <w:rPr>
                      <w:rFonts w:ascii="Arial" w:hAnsi="Arial" w:cs="Arial"/>
                      <w:sz w:val="18"/>
                    </w:rPr>
                    <w:tab/>
                    <w:t>Kreipkitės į priežiūros specialistą, kad patikrintų oro slėgį nuosavu matuokliu.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7" o:spid="_x0000_s1094" type="#_x0000_t202" style="position:absolute;left:0;text-align:left;margin-left:381.4pt;margin-top:84.8pt;width:92.3pt;height:26.0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" stroked="f" strokeweight=".5pt">
            <v:textbox inset="0,0,0,0">
              <w:txbxContent>
                <w:p w:rsidR="00C00E19" w:rsidRPr="00E4333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43336">
                    <w:rPr>
                      <w:rFonts w:ascii="Arial" w:hAnsi="Arial" w:cs="Arial"/>
                      <w:sz w:val="18"/>
                    </w:rPr>
                    <w:t>Reguliuokite oro slėgį kėdėje.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6" o:spid="_x0000_s1095" type="#_x0000_t202" style="position:absolute;left:0;text-align:left;margin-left:115.85pt;margin-top:78.15pt;width:114.85pt;height:48.1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" stroked="f" strokeweight=".5pt">
            <v:textbox inset="0,0,0,0">
              <w:txbxContent>
                <w:p w:rsidR="00C00E19" w:rsidRPr="00E4333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43336">
                    <w:rPr>
                      <w:rFonts w:ascii="Arial" w:hAnsi="Arial" w:cs="Arial"/>
                      <w:sz w:val="18"/>
                    </w:rPr>
                    <w:t>Tikrinkite vamzdelio ir movos sandarumą. Reguliuokite oro slėgį kėdėje (0,2–0,29 MPa).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5" o:spid="_x0000_s1096" type="#_x0000_t202" style="position:absolute;left:0;text-align:left;margin-left:381.35pt;margin-top:8.75pt;width:92.3pt;height:51.7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" stroked="f" strokeweight=".5pt">
            <v:textbox inset="0,0,0,0">
              <w:txbxContent>
                <w:p w:rsidR="00C00E19" w:rsidRPr="00E4333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43336">
                    <w:rPr>
                      <w:rFonts w:ascii="Arial" w:hAnsi="Arial" w:cs="Arial"/>
                      <w:sz w:val="18"/>
                    </w:rPr>
                    <w:t>Pakeiskite kapsulės kasetę. Patikrinkite, ar naudojate tinkamą kapsulės kasetę.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4" o:spid="_x0000_s1097" type="#_x0000_t202" style="position:absolute;left:0;text-align:left;margin-left:266.1pt;margin-top:8.8pt;width:81.3pt;height:40.2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" stroked="f" strokeweight=".5pt">
            <v:textbox inset="0,0,0,0">
              <w:txbxContent>
                <w:p w:rsidR="00C00E19" w:rsidRPr="00E4333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43336">
                    <w:rPr>
                      <w:rFonts w:ascii="Arial" w:hAnsi="Arial" w:cs="Arial"/>
                      <w:sz w:val="18"/>
                    </w:rPr>
                    <w:t>Tikrinkite pučiamo oro slėgį (maks. 0,03 MPa)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3" o:spid="_x0000_s1098" type="#_x0000_t202" style="position:absolute;left:0;text-align:left;margin-left:115.85pt;margin-top:6.6pt;width:117.95pt;height:45.9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" stroked="f" strokeweight=".5pt">
            <v:textbox inset="0,0,0,0">
              <w:txbxContent>
                <w:p w:rsidR="00C00E19" w:rsidRPr="00E4333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43336">
                    <w:rPr>
                      <w:rFonts w:ascii="Arial" w:hAnsi="Arial" w:cs="Arial"/>
                      <w:sz w:val="18"/>
                    </w:rPr>
                    <w:t xml:space="preserve">Atjunkite antgalį ir paspaudę pedalą tikrinkite, ar </w:t>
                  </w:r>
                  <w:r>
                    <w:rPr>
                      <w:rFonts w:ascii="Arial" w:hAnsi="Arial" w:cs="Arial"/>
                      <w:sz w:val="18"/>
                    </w:rPr>
                    <w:t xml:space="preserve">oras </w:t>
                  </w:r>
                  <w:r w:rsidRPr="00E43336">
                    <w:rPr>
                      <w:rFonts w:ascii="Arial" w:hAnsi="Arial" w:cs="Arial"/>
                      <w:sz w:val="18"/>
                    </w:rPr>
                    <w:t>pučiamas pro vamzdelio galą pakankamu stiprumu.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2" o:spid="_x0000_s1099" type="#_x0000_t202" style="position:absolute;left:0;text-align:left;margin-left:5.05pt;margin-top:87pt;width:91.45pt;height:13.7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" stroked="f" strokeweight=".5pt">
            <v:textbox inset="0,0,0,0">
              <w:txbxContent>
                <w:p w:rsidR="00C00E19" w:rsidRPr="00E43336" w:rsidRDefault="00C00E19" w:rsidP="00E433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Blogas</w:t>
                  </w:r>
                  <w:r w:rsidRPr="00E43336">
                    <w:rPr>
                      <w:sz w:val="20"/>
                    </w:rPr>
                    <w:t xml:space="preserve"> sukimasis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1" o:spid="_x0000_s1100" type="#_x0000_t202" style="position:absolute;left:0;text-align:left;margin-left:.2pt;margin-top:-2.65pt;width:101.15pt;height: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" stroked="f" strokeweight=".5pt">
            <v:textbox inset="0,0,0,0">
              <w:txbxContent>
                <w:p w:rsidR="00C00E19" w:rsidRPr="00E43336" w:rsidRDefault="00C00E1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highlight w:val="lightGray"/>
                    </w:rPr>
                    <w:t>Blogas</w:t>
                  </w:r>
                  <w:r w:rsidRPr="00E43336">
                    <w:rPr>
                      <w:rFonts w:ascii="Arial" w:hAnsi="Arial" w:cs="Arial"/>
                      <w:b/>
                      <w:highlight w:val="lightGray"/>
                    </w:rPr>
                    <w:t xml:space="preserve"> sukimasis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50" o:spid="_x0000_i1104" type="#_x0000_t75" style="width:483.75pt;height:134.25pt;visibility:visible">
            <v:imagedata r:id="rId60" o:title=""/>
          </v:shape>
        </w:pict>
      </w:r>
    </w:p>
    <w:p w:rsidR="00C00E19" w:rsidRDefault="00C00E19" w:rsidP="00C95B74">
      <w:pPr>
        <w:ind w:firstLine="567"/>
        <w:jc w:val="both"/>
        <w:rPr>
          <w:rFonts w:ascii="Arial" w:hAnsi="Arial" w:cs="Arial"/>
        </w:rPr>
      </w:pPr>
    </w:p>
    <w:p w:rsidR="00C00E19" w:rsidRPr="00EB7DD6" w:rsidRDefault="00C00E19" w:rsidP="00EB7DD6">
      <w:pPr>
        <w:jc w:val="both"/>
        <w:rPr>
          <w:rFonts w:ascii="Arial" w:hAnsi="Arial" w:cs="Arial"/>
          <w:b/>
        </w:rPr>
      </w:pPr>
      <w:r w:rsidRPr="00EB7DD6">
        <w:rPr>
          <w:rFonts w:ascii="Arial" w:hAnsi="Arial" w:cs="Arial"/>
          <w:b/>
          <w:highlight w:val="lightGray"/>
        </w:rPr>
        <w:t>Blogas purškimas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70" o:spid="_x0000_s1101" type="#_x0000_t202" style="position:absolute;left:0;text-align:left;margin-left:178.65pt;margin-top:62.05pt;width:24.3pt;height:14.1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" stroked="f" strokeweight=".5pt">
            <v:textbox inset="0,0,0,0">
              <w:txbxContent>
                <w:p w:rsidR="00C00E19" w:rsidRPr="00B26DC0" w:rsidRDefault="00C00E19">
                  <w:pPr>
                    <w:rPr>
                      <w:b/>
                    </w:rPr>
                  </w:pPr>
                  <w:r w:rsidRPr="00B26DC0">
                    <w:rPr>
                      <w:b/>
                    </w:rPr>
                    <w:t>NE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9" o:spid="_x0000_s1102" type="#_x0000_t202" style="position:absolute;left:0;text-align:left;margin-left:447.65pt;margin-top:22.7pt;width:37.1pt;height:12.3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" stroked="f" strokeweight=".5pt">
            <v:textbox inset="0,0,0,0">
              <w:txbxContent>
                <w:p w:rsidR="00C00E19" w:rsidRPr="00EB7DD6" w:rsidRDefault="00C00E19">
                  <w:pPr>
                    <w:rPr>
                      <w:b/>
                    </w:rPr>
                  </w:pPr>
                  <w:r w:rsidRPr="00EB7DD6">
                    <w:rPr>
                      <w:b/>
                    </w:rPr>
                    <w:t>ARBA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8" o:spid="_x0000_s1103" type="#_x0000_t202" style="position:absolute;left:0;text-align:left;margin-left:275.85pt;margin-top:22.7pt;width:26.95pt;height:12.3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" stroked="f" strokeweight=".5pt">
            <v:textbox inset="0,0,0,0">
              <w:txbxContent>
                <w:p w:rsidR="00C00E19" w:rsidRPr="00EB7DD6" w:rsidRDefault="00C00E19">
                  <w:pPr>
                    <w:rPr>
                      <w:b/>
                    </w:rPr>
                  </w:pPr>
                  <w:r w:rsidRPr="00EB7DD6">
                    <w:rPr>
                      <w:b/>
                    </w:rPr>
                    <w:t>TAIP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7" o:spid="_x0000_s1104" type="#_x0000_t202" style="position:absolute;left:0;text-align:left;margin-left:137.15pt;margin-top:84.55pt;width:135.15pt;height:16.8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" stroked="f" strokeweight=".5pt">
            <v:textbox inset="0,0,0,0">
              <w:txbxContent>
                <w:p w:rsidR="00C00E19" w:rsidRPr="00EB7DD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B7DD6">
                    <w:rPr>
                      <w:rFonts w:ascii="Arial" w:hAnsi="Arial" w:cs="Arial"/>
                      <w:sz w:val="18"/>
                    </w:rPr>
                    <w:t>Tikrinkite vamzdelį ir kėdę.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6" o:spid="_x0000_s1105" type="#_x0000_t202" style="position:absolute;left:0;text-align:left;margin-left:307.65pt;margin-top:6.8pt;width:133.4pt;height:37.1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" stroked="f" strokeweight=".5pt">
            <v:textbox inset="0,0,0,0">
              <w:txbxContent>
                <w:p w:rsidR="00C00E19" w:rsidRPr="00EB7DD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B7DD6">
                    <w:rPr>
                      <w:rFonts w:ascii="Arial" w:hAnsi="Arial" w:cs="Arial"/>
                      <w:sz w:val="18"/>
                    </w:rPr>
                    <w:t>Pakeiskite movos apvalaus skerspjūvio žiedą.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5" o:spid="_x0000_s1106" type="#_x0000_t202" style="position:absolute;left:0;text-align:left;margin-left:137.1pt;margin-top:6.75pt;width:135.15pt;height:47.2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" stroked="f" strokeweight=".5pt">
            <v:textbox inset="0,0,0,0">
              <w:txbxContent>
                <w:p w:rsidR="00C00E19" w:rsidRPr="00EB7DD6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EB7DD6">
                    <w:rPr>
                      <w:rFonts w:ascii="Arial" w:hAnsi="Arial" w:cs="Arial"/>
                      <w:sz w:val="18"/>
                    </w:rPr>
                    <w:t>Atjunkite antgalį ir paspaudę pedalą tikrinkite, ar pro vamzdelio galą tiekiamas pakankamas vandens srautas.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4" o:spid="_x0000_s1107" type="#_x0000_t202" style="position:absolute;left:0;text-align:left;margin-left:8.15pt;margin-top:72.2pt;width:93.2pt;height:12.3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" stroked="f" strokeweight=".5pt">
            <v:textbox inset="0,0,0,0">
              <w:txbxContent>
                <w:p w:rsidR="00C00E19" w:rsidRPr="00EB7DD6" w:rsidRDefault="00C00E19" w:rsidP="00EB7DD6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EB7DD6">
                    <w:rPr>
                      <w:rFonts w:ascii="Arial" w:hAnsi="Arial" w:cs="Arial"/>
                      <w:sz w:val="20"/>
                    </w:rPr>
                    <w:t>Blogas purškimas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63" o:spid="_x0000_i1105" type="#_x0000_t75" style="width:477pt;height:109.5pt;visibility:visible">
            <v:imagedata r:id="rId61" o:title=""/>
          </v:shape>
        </w:pic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78" o:spid="_x0000_s1108" type="#_x0000_t202" style="position:absolute;left:0;text-align:left;margin-left:344.7pt;margin-top:63.05pt;width:125pt;height:57.4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" stroked="f" strokeweight=".5pt">
            <v:textbox inset="0,0,0,0">
              <w:txbxContent>
                <w:p w:rsidR="00C00E19" w:rsidRPr="001078BE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1078BE">
                    <w:rPr>
                      <w:rFonts w:ascii="Arial" w:hAnsi="Arial" w:cs="Arial"/>
                      <w:sz w:val="18"/>
                    </w:rPr>
                    <w:t>Išvalę, prapūskite angą naudodami švirkštą ir nušluostykite antgalį marle, sudrėkinta alkoholine dezinfekavimo priemone.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7" o:spid="_x0000_s1109" type="#_x0000_t202" style="position:absolute;left:0;text-align:left;margin-left:272.3pt;margin-top:123.15pt;width:79.5pt;height:9.7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" stroked="f" strokeweight=".5pt">
            <v:textbox inset="0,0,0,0">
              <w:txbxContent>
                <w:p w:rsidR="00C00E19" w:rsidRPr="00B26DC0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B26DC0">
                    <w:rPr>
                      <w:rFonts w:ascii="Arial" w:hAnsi="Arial" w:cs="Arial"/>
                      <w:sz w:val="18"/>
                    </w:rPr>
                    <w:t>Švirkšto antgalis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6" o:spid="_x0000_s1110" type="#_x0000_t202" style="position:absolute;left:0;text-align:left;margin-left:91.65pt;margin-top:106.35pt;width:91.9pt;height:14.1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" stroked="f" strokeweight=".5pt">
            <v:textbox inset="0,0,0,0">
              <w:txbxContent>
                <w:p w:rsidR="00C00E19" w:rsidRPr="00B26DC0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B26DC0">
                    <w:rPr>
                      <w:rFonts w:ascii="Arial" w:hAnsi="Arial" w:cs="Arial"/>
                      <w:sz w:val="18"/>
                    </w:rPr>
                    <w:t>Purškimo angos viela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5" o:spid="_x0000_s1111" type="#_x0000_t202" style="position:absolute;left:0;text-align:left;margin-left:137.15pt;margin-top:66.15pt;width:109.55pt;height:26.0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" stroked="f" strokeweight=".5pt">
            <v:textbox inset="0,0,0,0">
              <w:txbxContent>
                <w:p w:rsidR="00C00E19" w:rsidRPr="00B26DC0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B26DC0">
                    <w:rPr>
                      <w:rFonts w:ascii="Arial" w:hAnsi="Arial" w:cs="Arial"/>
                      <w:sz w:val="18"/>
                    </w:rPr>
                    <w:t>Pateikta viela išvalykite purškimo angą.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4" o:spid="_x0000_s1112" type="#_x0000_t202" style="position:absolute;left:0;text-align:left;margin-left:153pt;margin-top:8.7pt;width:170.5pt;height:27.4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" stroked="f" strokeweight=".5pt">
            <v:textbox inset="0,0,0,0">
              <w:txbxContent>
                <w:p w:rsidR="00C00E19" w:rsidRPr="00B26DC0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B26DC0">
                    <w:rPr>
                      <w:rFonts w:ascii="Arial" w:hAnsi="Arial" w:cs="Arial"/>
                      <w:sz w:val="18"/>
                    </w:rPr>
                    <w:t>Tikrinkite, ar apvalaus skerspjūvio žiedas tinkamai uždėtas ant kapsulės.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3" o:spid="_x0000_s1113" type="#_x0000_t202" style="position:absolute;left:0;text-align:left;margin-left:122.1pt;margin-top:3pt;width:26.05pt;height:13.2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" stroked="f" strokeweight=".5pt">
            <v:textbox inset="0,0,0,0">
              <w:txbxContent>
                <w:p w:rsidR="00C00E19" w:rsidRPr="00B26DC0" w:rsidRDefault="00C00E19">
                  <w:pPr>
                    <w:rPr>
                      <w:b/>
                    </w:rPr>
                  </w:pPr>
                  <w:r w:rsidRPr="00B26DC0">
                    <w:rPr>
                      <w:b/>
                    </w:rPr>
                    <w:t>TAIP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2" o:spid="_x0000_s1114" type="#_x0000_t202" style="position:absolute;left:0;text-align:left;margin-left:32.9pt;margin-top:9.2pt;width:83.05pt;height:20.7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" stroked="f" strokeweight=".5pt">
            <v:textbox inset="0,0,0,0">
              <w:txbxContent>
                <w:p w:rsidR="00C00E19" w:rsidRPr="00B26DC0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B26DC0">
                    <w:rPr>
                      <w:rFonts w:ascii="Arial" w:hAnsi="Arial" w:cs="Arial"/>
                      <w:sz w:val="18"/>
                    </w:rPr>
                    <w:t>Valykite purškimo angą.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71" o:spid="_x0000_i1106" type="#_x0000_t75" style="width:483pt;height:141pt;visibility:visible">
            <v:imagedata r:id="rId62" o:title=""/>
          </v:shape>
        </w:pic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1078BE" w:rsidRDefault="00C00E19" w:rsidP="00EB7DD6">
      <w:pPr>
        <w:jc w:val="both"/>
        <w:rPr>
          <w:rFonts w:ascii="Arial" w:hAnsi="Arial" w:cs="Arial"/>
          <w:b/>
        </w:rPr>
      </w:pPr>
      <w:r w:rsidRPr="001078BE">
        <w:rPr>
          <w:rFonts w:ascii="Arial" w:hAnsi="Arial" w:cs="Arial"/>
          <w:b/>
          <w:highlight w:val="lightGray"/>
        </w:rPr>
        <w:t>Nepavyksta įstatyti boro arba smaigalio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84" o:spid="_x0000_s1115" type="#_x0000_t202" style="position:absolute;left:0;text-align:left;margin-left:187.05pt;margin-top:69.3pt;width:265.45pt;height:21.6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" stroked="f" strokeweight=".5pt">
            <v:textbox inset="0,0,0,0">
              <w:txbxContent>
                <w:p w:rsidR="00C00E19" w:rsidRPr="001078BE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1078BE">
                    <w:rPr>
                      <w:rFonts w:ascii="Arial" w:hAnsi="Arial" w:cs="Arial"/>
                      <w:sz w:val="18"/>
                    </w:rPr>
                    <w:t>Naudokite tik tinkamus ir geros būklės borus ir smaigalius.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3" o:spid="_x0000_s1116" type="#_x0000_t202" style="position:absolute;left:0;text-align:left;margin-left:207.35pt;margin-top:45pt;width:20.75pt;height:15.4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" stroked="f" strokeweight=".5pt">
            <v:textbox inset="0,0,0,0">
              <w:txbxContent>
                <w:p w:rsidR="00C00E19" w:rsidRPr="001078BE" w:rsidRDefault="00C00E19">
                  <w:pPr>
                    <w:rPr>
                      <w:b/>
                    </w:rPr>
                  </w:pPr>
                  <w:r w:rsidRPr="001078BE">
                    <w:rPr>
                      <w:b/>
                    </w:rPr>
                    <w:t>NE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2" o:spid="_x0000_s1117" type="#_x0000_t202" style="position:absolute;left:0;text-align:left;margin-left:364.6pt;margin-top:8.8pt;width:30.9pt;height:13.7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" stroked="f" strokeweight=".5pt">
            <v:textbox inset="0,0,0,0">
              <w:txbxContent>
                <w:p w:rsidR="00C00E19" w:rsidRPr="001078BE" w:rsidRDefault="00C00E19">
                  <w:pPr>
                    <w:rPr>
                      <w:b/>
                    </w:rPr>
                  </w:pPr>
                  <w:r w:rsidRPr="001078BE">
                    <w:rPr>
                      <w:b/>
                    </w:rPr>
                    <w:t>TAIP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1" o:spid="_x0000_s1118" type="#_x0000_t202" style="position:absolute;left:0;text-align:left;margin-left:187.05pt;margin-top:14.95pt;width:157.7pt;height:20.3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" stroked="f" strokeweight=".5pt">
            <v:textbox inset="0,0,0,0">
              <w:txbxContent>
                <w:p w:rsidR="00C00E19" w:rsidRPr="001078BE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1078BE">
                    <w:rPr>
                      <w:rFonts w:ascii="Arial" w:hAnsi="Arial" w:cs="Arial"/>
                      <w:sz w:val="18"/>
                    </w:rPr>
                    <w:t>Tikrinkite, ar borai ir smaigaliai tvarkingi.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0" o:spid="_x0000_s1119" type="#_x0000_t202" style="position:absolute;left:0;text-align:left;margin-left:8.15pt;margin-top:83pt;width:132.05pt;height:22.9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" stroked="f" strokeweight=".5pt">
            <v:textbox inset="0,0,0,0">
              <w:txbxContent>
                <w:p w:rsidR="00C00E19" w:rsidRPr="001078BE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1078BE">
                    <w:rPr>
                      <w:rFonts w:ascii="Arial" w:hAnsi="Arial" w:cs="Arial"/>
                      <w:sz w:val="18"/>
                    </w:rPr>
                    <w:t>Nepavyksta įstatyti boro arba smaigalio.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79" o:spid="_x0000_i1107" type="#_x0000_t75" style="width:475.5pt;height:114pt;visibility:visible">
            <v:imagedata r:id="rId63" o:title=""/>
          </v:shape>
        </w:pic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91" o:spid="_x0000_s1120" type="#_x0000_t202" style="position:absolute;left:0;text-align:left;margin-left:343.4pt;margin-top:66.65pt;width:131.2pt;height:33.1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" stroked="f" strokeweight=".5pt">
            <v:textbox inset="0,0,0,0">
              <w:txbxContent>
                <w:p w:rsidR="00C00E19" w:rsidRPr="00D17044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Pakeiskite kapsulės kasetę. Tikrinkite, ar naudojate tinkamą kapsulės kasetę.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0" o:spid="_x0000_s1121" type="#_x0000_t202" style="position:absolute;left:0;text-align:left;margin-left:343.4pt;margin-top:7.95pt;width:98.5pt;height:30.0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" stroked="f" strokeweight=".5pt">
            <v:textbox inset="0,0,0,0">
              <w:txbxContent>
                <w:p w:rsidR="00C00E19" w:rsidRPr="00D17044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Vis tiek nepavyksta įstatyti boro ar smaigalio.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9" o:spid="_x0000_s1122" type="#_x0000_t202" style="position:absolute;left:0;text-align:left;margin-left:309.4pt;margin-top:7.95pt;width:26.95pt;height:13.7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" stroked="f" strokeweight=".5pt">
            <v:textbox inset="0,0,0,0">
              <w:txbxContent>
                <w:p w:rsidR="00C00E19" w:rsidRPr="00D17044" w:rsidRDefault="00C00E19">
                  <w:pPr>
                    <w:rPr>
                      <w:b/>
                    </w:rPr>
                  </w:pPr>
                  <w:r w:rsidRPr="00D17044">
                    <w:rPr>
                      <w:b/>
                    </w:rPr>
                    <w:t>TAIP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8" o:spid="_x0000_s1123" type="#_x0000_t202" style="position:absolute;left:0;text-align:left;margin-left:203.4pt;margin-top:66.7pt;width:91.9pt;height:11.9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" stroked="f" strokeweight=".5pt">
            <v:textbox inset="0,0,0,0">
              <w:txbxContent>
                <w:p w:rsidR="00C00E19" w:rsidRPr="00D17044" w:rsidRDefault="00C00E19" w:rsidP="00D17044">
                  <w:pPr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Įkiškite iki galo.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7" o:spid="_x0000_s1124" type="#_x0000_t202" style="position:absolute;left:0;text-align:left;margin-left:200.75pt;margin-top:7.95pt;width:103.8pt;height:10.1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" stroked="f" strokeweight=".5pt">
            <v:textbox inset="0,0,0,0">
              <w:txbxContent>
                <w:p w:rsidR="00C00E19" w:rsidRPr="00D17044" w:rsidRDefault="00C00E19" w:rsidP="00D17044">
                  <w:pPr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Purkškite į laikiklį.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6" o:spid="_x0000_s1125" type="#_x0000_t202" style="position:absolute;left:0;text-align:left;margin-left:33.3pt;margin-top:7.9pt;width:152.85pt;height:127.6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" stroked="f" strokeweight=".5pt">
            <v:textbox inset="0,0,0,0">
              <w:txbxContent>
                <w:p w:rsidR="00C00E19" w:rsidRPr="00D17044" w:rsidRDefault="00C00E19" w:rsidP="000B7148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Prisukite purkštuko antgalį ant purškalo skardinės, kad laikiklio purkštukas būtų išlindęs. Uždenkite galvutę marle, įkiškite purkštuką ir 2</w:t>
                  </w:r>
                  <w:r>
                    <w:rPr>
                      <w:rFonts w:ascii="Arial" w:hAnsi="Arial" w:cs="Arial"/>
                      <w:sz w:val="18"/>
                    </w:rPr>
                    <w:t>–</w:t>
                  </w:r>
                  <w:r w:rsidRPr="00D17044">
                    <w:rPr>
                      <w:rFonts w:ascii="Arial" w:hAnsi="Arial" w:cs="Arial"/>
                      <w:sz w:val="18"/>
                    </w:rPr>
                    <w:t>3 sekundes purkškite į laikiklį.</w:t>
                  </w:r>
                </w:p>
                <w:p w:rsidR="00C00E19" w:rsidRPr="00D17044" w:rsidRDefault="00C00E19" w:rsidP="000B7148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</w:p>
                <w:p w:rsidR="00C00E19" w:rsidRPr="00D17044" w:rsidRDefault="00C00E19" w:rsidP="000B7148">
                  <w:pPr>
                    <w:jc w:val="both"/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Prijunkite antgalį ir įjungdami jį 15 sekundžių išpūskite purškalo perteklių. Tada nušluostykite marle.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85" o:spid="_x0000_i1108" type="#_x0000_t75" style="width:474.75pt;height:138.75pt;visibility:visible">
            <v:imagedata r:id="rId64" o:title=""/>
          </v:shape>
        </w:pic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D17044" w:rsidRDefault="00C00E19" w:rsidP="00EB7DD6">
      <w:pPr>
        <w:jc w:val="both"/>
        <w:rPr>
          <w:rFonts w:ascii="Arial" w:hAnsi="Arial" w:cs="Arial"/>
          <w:b/>
        </w:rPr>
      </w:pPr>
      <w:r w:rsidRPr="00D17044">
        <w:rPr>
          <w:rFonts w:ascii="Arial" w:hAnsi="Arial" w:cs="Arial"/>
          <w:b/>
          <w:highlight w:val="lightGray"/>
        </w:rPr>
        <w:t>Neveikia lemputė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198" o:spid="_x0000_s1126" type="#_x0000_t202" style="position:absolute;left:0;text-align:left;margin-left:190.15pt;margin-top:82.55pt;width:133.8pt;height:14.6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" stroked="f" strokeweight=".5pt">
            <v:textbox inset="0,0,0,0">
              <w:txbxContent>
                <w:p w:rsidR="00C00E19" w:rsidRPr="00D17044" w:rsidRDefault="00C00E19" w:rsidP="00D17044">
                  <w:pPr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Tikrinkite vamzdelį ir kėdę.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7" o:spid="_x0000_s1127" type="#_x0000_t202" style="position:absolute;left:0;text-align:left;margin-left:246.25pt;margin-top:54.75pt;width:23.85pt;height:15.4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" stroked="f" strokeweight=".5pt">
            <v:textbox inset="0,0,0,0">
              <w:txbxContent>
                <w:p w:rsidR="00C00E19" w:rsidRPr="00D17044" w:rsidRDefault="00C00E19">
                  <w:pPr>
                    <w:rPr>
                      <w:b/>
                    </w:rPr>
                  </w:pPr>
                  <w:r w:rsidRPr="00D17044">
                    <w:rPr>
                      <w:b/>
                    </w:rPr>
                    <w:t>NE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6" o:spid="_x0000_s1128" type="#_x0000_t202" style="position:absolute;left:0;text-align:left;margin-left:371.25pt;margin-top:27.35pt;width:89.65pt;height:12.8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" stroked="f" strokeweight=".5pt">
            <v:textbox inset="0,0,0,0">
              <w:txbxContent>
                <w:p w:rsidR="00C00E19" w:rsidRPr="00D17044" w:rsidRDefault="00C00E19" w:rsidP="00D17044">
                  <w:pPr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Pakeiskite lemputę.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5" o:spid="_x0000_s1129" type="#_x0000_t202" style="position:absolute;left:0;text-align:left;margin-left:332.35pt;margin-top:15pt;width:34.45pt;height:12.3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" stroked="f" strokeweight=".5pt">
            <v:textbox inset="0,0,0,0">
              <w:txbxContent>
                <w:p w:rsidR="00C00E19" w:rsidRPr="00D17044" w:rsidRDefault="00C00E19" w:rsidP="00D17044">
                  <w:pPr>
                    <w:jc w:val="center"/>
                    <w:rPr>
                      <w:b/>
                    </w:rPr>
                  </w:pPr>
                  <w:r w:rsidRPr="00D17044">
                    <w:rPr>
                      <w:b/>
                    </w:rPr>
                    <w:t>TAIP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4" o:spid="_x0000_s1130" type="#_x0000_t202" style="position:absolute;left:0;text-align:left;margin-left:193.25pt;margin-top:27.35pt;width:130.75pt;height:15.4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" stroked="f" strokeweight=".5pt">
            <v:textbox inset="0,0,0,0">
              <w:txbxContent>
                <w:p w:rsidR="00C00E19" w:rsidRPr="00D17044" w:rsidRDefault="00C00E19" w:rsidP="00D17044">
                  <w:pPr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D17044">
                    <w:rPr>
                      <w:rFonts w:ascii="Arial" w:hAnsi="Arial" w:cs="Arial"/>
                      <w:sz w:val="18"/>
                    </w:rPr>
                    <w:t>Lemputė galėjo perdegti.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3" o:spid="_x0000_s1131" type="#_x0000_t202" style="position:absolute;left:0;text-align:left;margin-left:20.1pt;margin-top:86.55pt;width:106pt;height:16.8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" stroked="f" strokeweight=".5pt">
            <v:textbox inset="0,0,0,0">
              <w:txbxContent>
                <w:p w:rsidR="00C00E19" w:rsidRPr="00D17044" w:rsidRDefault="00C00E19" w:rsidP="00D17044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D17044">
                    <w:rPr>
                      <w:rFonts w:ascii="Arial" w:hAnsi="Arial" w:cs="Arial"/>
                      <w:sz w:val="20"/>
                    </w:rPr>
                    <w:t>Neveikia lemputė.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192" o:spid="_x0000_i1109" type="#_x0000_t75" style="width:480.75pt;height:123pt;visibility:visible">
            <v:imagedata r:id="rId65" o:title=""/>
          </v:shape>
        </w:pic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D17044" w:rsidRDefault="00C00E19" w:rsidP="00EB7DD6">
      <w:pPr>
        <w:jc w:val="both"/>
        <w:rPr>
          <w:rFonts w:ascii="Arial" w:hAnsi="Arial" w:cs="Arial"/>
          <w:b/>
          <w:u w:val="single"/>
        </w:rPr>
      </w:pPr>
      <w:r w:rsidRPr="00D17044">
        <w:rPr>
          <w:rFonts w:ascii="Arial" w:hAnsi="Arial" w:cs="Arial"/>
          <w:b/>
          <w:u w:val="single"/>
        </w:rPr>
        <w:t>Specifikacijos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Pavadinimas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TWINPOWER TURBINE 4H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Modelis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Su lempute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2268"/>
        <w:gridCol w:w="909"/>
        <w:gridCol w:w="1097"/>
        <w:gridCol w:w="1097"/>
        <w:gridCol w:w="1096"/>
        <w:gridCol w:w="1098"/>
        <w:gridCol w:w="1097"/>
      </w:tblGrid>
      <w:tr w:rsidR="00C00E19" w:rsidRPr="00280391" w:rsidTr="00280391">
        <w:tc>
          <w:tcPr>
            <w:tcW w:w="351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03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PAR-4HX-O</w:t>
            </w:r>
          </w:p>
        </w:tc>
        <w:tc>
          <w:tcPr>
            <w:tcW w:w="329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PAR-4HEX-O</w:t>
            </w:r>
          </w:p>
        </w:tc>
      </w:tr>
      <w:tr w:rsidR="00C00E19" w:rsidRPr="00280391" w:rsidTr="00280391">
        <w:tc>
          <w:tcPr>
            <w:tcW w:w="3510" w:type="dxa"/>
            <w:gridSpan w:val="2"/>
            <w:vMerge/>
            <w:tcBorders>
              <w:top w:val="nil"/>
              <w:left w:val="nil"/>
            </w:tcBorders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9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KW</w:t>
            </w:r>
          </w:p>
        </w:tc>
        <w:tc>
          <w:tcPr>
            <w:tcW w:w="1097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097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  <w:tc>
          <w:tcPr>
            <w:tcW w:w="1096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KV</w:t>
            </w:r>
          </w:p>
        </w:tc>
        <w:tc>
          <w:tcPr>
            <w:tcW w:w="109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097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</w:tr>
      <w:tr w:rsidR="00C00E19" w:rsidRPr="00280391" w:rsidTr="00280391">
        <w:tc>
          <w:tcPr>
            <w:tcW w:w="3510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Guolis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Rutulinis guolis</w:t>
            </w:r>
          </w:p>
        </w:tc>
      </w:tr>
      <w:tr w:rsidR="00C00E19" w:rsidRPr="00280391" w:rsidTr="00280391">
        <w:tc>
          <w:tcPr>
            <w:tcW w:w="3510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Laikiklis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Paspaudžiamas laikiklis</w:t>
            </w:r>
          </w:p>
        </w:tc>
      </w:tr>
      <w:tr w:rsidR="00C00E19" w:rsidRPr="00280391" w:rsidTr="00280391">
        <w:tc>
          <w:tcPr>
            <w:tcW w:w="1242" w:type="dxa"/>
            <w:vMerge w:val="restart"/>
            <w:vAlign w:val="center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slėgis (antgalio jungtyje)</w:t>
            </w: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Rekomenduojamas slėgis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0,23–0,25</w:t>
            </w:r>
          </w:p>
        </w:tc>
      </w:tr>
      <w:tr w:rsidR="00C00E19" w:rsidRPr="00280391" w:rsidTr="00280391">
        <w:tc>
          <w:tcPr>
            <w:tcW w:w="1242" w:type="dxa"/>
            <w:vMerge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Diapazonas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0,2–0,29</w:t>
            </w:r>
          </w:p>
        </w:tc>
      </w:tr>
      <w:tr w:rsidR="00C00E19" w:rsidRPr="00280391" w:rsidTr="00280391">
        <w:tc>
          <w:tcPr>
            <w:tcW w:w="1242" w:type="dxa"/>
            <w:vMerge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Varomasis oras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0,05–0,2</w:t>
            </w:r>
          </w:p>
        </w:tc>
      </w:tr>
      <w:tr w:rsidR="00C00E19" w:rsidRPr="00280391" w:rsidTr="00280391">
        <w:tc>
          <w:tcPr>
            <w:tcW w:w="1242" w:type="dxa"/>
            <w:vMerge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 xml:space="preserve">Oro slėgis galiuke </w:t>
            </w:r>
          </w:p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išmetimas (MPa)</w:t>
            </w:r>
          </w:p>
        </w:tc>
        <w:tc>
          <w:tcPr>
            <w:tcW w:w="6394" w:type="dxa"/>
            <w:gridSpan w:val="6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slėgis galiuke:</w:t>
            </w:r>
            <w:r w:rsidRPr="00280391">
              <w:rPr>
                <w:rFonts w:ascii="Arial" w:hAnsi="Arial" w:cs="Arial"/>
                <w:sz w:val="20"/>
              </w:rPr>
              <w:tab/>
              <w:t>0,2 MPa min.</w:t>
            </w:r>
          </w:p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Išmetimas:</w:t>
            </w:r>
            <w:r w:rsidRPr="00280391">
              <w:rPr>
                <w:rFonts w:ascii="Arial" w:hAnsi="Arial" w:cs="Arial"/>
                <w:sz w:val="20"/>
              </w:rPr>
              <w:tab/>
            </w:r>
            <w:r w:rsidRPr="00280391">
              <w:rPr>
                <w:rFonts w:ascii="Arial" w:hAnsi="Arial" w:cs="Arial"/>
                <w:sz w:val="20"/>
              </w:rPr>
              <w:tab/>
              <w:t>0,03 MPa maks.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2484"/>
        <w:gridCol w:w="1100"/>
        <w:gridCol w:w="1100"/>
        <w:gridCol w:w="1101"/>
        <w:gridCol w:w="1100"/>
        <w:gridCol w:w="1101"/>
        <w:gridCol w:w="1101"/>
      </w:tblGrid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30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PAR-4HX-O</w:t>
            </w:r>
          </w:p>
        </w:tc>
        <w:tc>
          <w:tcPr>
            <w:tcW w:w="3302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PAR-4HEX-O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KV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KV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WH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80391">
              <w:rPr>
                <w:rFonts w:ascii="Arial" w:hAnsi="Arial" w:cs="Arial"/>
                <w:b/>
                <w:sz w:val="20"/>
              </w:rPr>
              <w:t>SR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Greitis (aps./min.)</w:t>
            </w:r>
          </w:p>
        </w:tc>
        <w:tc>
          <w:tcPr>
            <w:tcW w:w="330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350 000 ± 30 000</w:t>
            </w:r>
          </w:p>
        </w:tc>
        <w:tc>
          <w:tcPr>
            <w:tcW w:w="3302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370 000 ± 30 000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Oro srautas (NL/min.)</w:t>
            </w:r>
          </w:p>
        </w:tc>
        <w:tc>
          <w:tcPr>
            <w:tcW w:w="6603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37 ± 3</w:t>
            </w:r>
          </w:p>
        </w:tc>
      </w:tr>
      <w:tr w:rsidR="00C00E19" w:rsidRPr="00280391" w:rsidTr="00280391">
        <w:tc>
          <w:tcPr>
            <w:tcW w:w="3301" w:type="dxa"/>
            <w:gridSpan w:val="2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Svoris (g)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50</w:t>
            </w:r>
          </w:p>
        </w:tc>
      </w:tr>
      <w:tr w:rsidR="00C00E19" w:rsidRPr="00280391" w:rsidTr="00280391">
        <w:tc>
          <w:tcPr>
            <w:tcW w:w="817" w:type="dxa"/>
            <w:vMerge w:val="restart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Dydis</w:t>
            </w:r>
          </w:p>
        </w:tc>
        <w:tc>
          <w:tcPr>
            <w:tcW w:w="2484" w:type="dxa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Galvutės skersmuo (mm)</w:t>
            </w:r>
          </w:p>
        </w:tc>
        <w:tc>
          <w:tcPr>
            <w:tcW w:w="3301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Φ 12,0</w:t>
            </w:r>
          </w:p>
        </w:tc>
        <w:tc>
          <w:tcPr>
            <w:tcW w:w="3302" w:type="dxa"/>
            <w:gridSpan w:val="3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Φ 10,5</w:t>
            </w:r>
          </w:p>
        </w:tc>
      </w:tr>
      <w:tr w:rsidR="00C00E19" w:rsidRPr="00280391" w:rsidTr="00280391">
        <w:tc>
          <w:tcPr>
            <w:tcW w:w="817" w:type="dxa"/>
            <w:vMerge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84" w:type="dxa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Galvutės aukštis (mm)</w:t>
            </w:r>
          </w:p>
        </w:tc>
        <w:tc>
          <w:tcPr>
            <w:tcW w:w="6603" w:type="dxa"/>
            <w:gridSpan w:val="6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13,2</w:t>
            </w:r>
          </w:p>
        </w:tc>
      </w:tr>
      <w:tr w:rsidR="00C00E19" w:rsidRPr="00280391" w:rsidTr="00280391">
        <w:tc>
          <w:tcPr>
            <w:tcW w:w="817" w:type="dxa"/>
            <w:vMerge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84" w:type="dxa"/>
          </w:tcPr>
          <w:p w:rsidR="00C00E19" w:rsidRPr="00280391" w:rsidRDefault="00C00E19" w:rsidP="007471C6">
            <w:pPr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Ilgis (mm)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115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110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103</w:t>
            </w:r>
          </w:p>
        </w:tc>
        <w:tc>
          <w:tcPr>
            <w:tcW w:w="1100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115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110</w:t>
            </w:r>
          </w:p>
        </w:tc>
        <w:tc>
          <w:tcPr>
            <w:tcW w:w="1101" w:type="dxa"/>
          </w:tcPr>
          <w:p w:rsidR="00C00E19" w:rsidRPr="00280391" w:rsidRDefault="00C00E19" w:rsidP="00280391">
            <w:pPr>
              <w:jc w:val="center"/>
              <w:rPr>
                <w:rFonts w:ascii="Arial" w:hAnsi="Arial" w:cs="Arial"/>
                <w:sz w:val="20"/>
              </w:rPr>
            </w:pPr>
            <w:r w:rsidRPr="00280391">
              <w:rPr>
                <w:rFonts w:ascii="Arial" w:hAnsi="Arial" w:cs="Arial"/>
                <w:sz w:val="20"/>
              </w:rPr>
              <w:t>103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Darbo sąlygos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Temperatūra:</w:t>
      </w:r>
      <w:r>
        <w:rPr>
          <w:rFonts w:ascii="Arial" w:hAnsi="Arial" w:cs="Arial"/>
        </w:rPr>
        <w:tab/>
        <w:t>10–40 °C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Drėgnumas: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30–75 </w:t>
      </w:r>
      <w:r>
        <w:rPr>
          <w:rFonts w:ascii="Arial" w:hAnsi="Arial" w:cs="Arial"/>
          <w:lang w:val="en-US"/>
        </w:rPr>
        <w:t>%</w:t>
      </w:r>
      <w:r>
        <w:rPr>
          <w:rFonts w:ascii="Arial" w:hAnsi="Arial" w:cs="Arial"/>
        </w:rPr>
        <w:t xml:space="preserve"> santykinės drėgmės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Atmosferos slėgis:</w:t>
      </w:r>
      <w:r>
        <w:rPr>
          <w:rFonts w:ascii="Arial" w:hAnsi="Arial" w:cs="Arial"/>
        </w:rPr>
        <w:tab/>
        <w:t>700–1 060 hPa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Lemputės įtampa:</w:t>
      </w:r>
      <w:r>
        <w:rPr>
          <w:rFonts w:ascii="Arial" w:hAnsi="Arial" w:cs="Arial"/>
        </w:rPr>
        <w:tab/>
        <w:t>maks. 3,3 V ± 0,05 V nuolatinės srovės (sujungimo kontaktai)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Lemputės maitinimas:</w:t>
      </w:r>
      <w:r>
        <w:rPr>
          <w:rFonts w:ascii="Arial" w:hAnsi="Arial" w:cs="Arial"/>
        </w:rPr>
        <w:tab/>
        <w:t>maks. 2,4 W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Lemputės maitinimas turi atitikti standartą IEC 60601-1, o įtampa – SELV (specialioji saugioji žemoji įtampa).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199" o:spid="_x0000_i1110" type="#_x0000_t75" style="width:23.25pt;height:18pt;visibility:visible">
                  <v:imagedata r:id="rId8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b/>
                <w:color w:val="1F497D"/>
              </w:rPr>
              <w:t>PASTABA</w:t>
            </w:r>
          </w:p>
          <w:p w:rsidR="00C00E19" w:rsidRPr="00280391" w:rsidRDefault="00C00E19" w:rsidP="00280391">
            <w:pPr>
              <w:jc w:val="both"/>
              <w:rPr>
                <w:rFonts w:ascii="Arial" w:hAnsi="Arial" w:cs="Arial"/>
                <w:color w:val="1F497D"/>
              </w:rPr>
            </w:pPr>
            <w:r w:rsidRPr="00280391">
              <w:rPr>
                <w:rFonts w:ascii="Arial" w:hAnsi="Arial" w:cs="Arial"/>
                <w:color w:val="1F497D"/>
              </w:rPr>
              <w:t>Antgalio greitis ir sukimo momentas mažėja proporcingai kiekiui, kuriuo išmetamojo oro slėgis viršija 0,3 bar.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681"/>
        <w:gridCol w:w="9223"/>
      </w:tblGrid>
      <w:tr w:rsidR="00C00E19" w:rsidRPr="00280391" w:rsidTr="00280391">
        <w:tc>
          <w:tcPr>
            <w:tcW w:w="534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200" o:spid="_x0000_i1111" type="#_x0000_t75" style="width:23.25pt;height:19.5pt;visibility:visible">
                  <v:imagedata r:id="rId7" o:title=""/>
                </v:shape>
              </w:pict>
            </w:r>
          </w:p>
        </w:tc>
        <w:tc>
          <w:tcPr>
            <w:tcW w:w="9370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280391">
              <w:rPr>
                <w:rFonts w:ascii="Arial" w:hAnsi="Arial" w:cs="Arial"/>
                <w:b/>
                <w:color w:val="FF0000"/>
              </w:rPr>
              <w:t>ĮSPĖJIMAS</w:t>
            </w:r>
          </w:p>
          <w:p w:rsidR="00C00E19" w:rsidRPr="00280391" w:rsidRDefault="00C00E19" w:rsidP="00280391">
            <w:pPr>
              <w:ind w:left="438" w:hanging="438"/>
              <w:jc w:val="both"/>
              <w:rPr>
                <w:rFonts w:ascii="Arial" w:hAnsi="Arial" w:cs="Arial"/>
                <w:color w:val="FF0000"/>
              </w:rPr>
            </w:pPr>
            <w:r w:rsidRPr="00280391">
              <w:rPr>
                <w:rFonts w:ascii="Arial" w:hAnsi="Arial" w:cs="Arial"/>
                <w:color w:val="FF0000"/>
              </w:rPr>
              <w:sym w:font="Symbol" w:char="F0B7"/>
            </w:r>
            <w:r w:rsidRPr="00280391">
              <w:rPr>
                <w:rFonts w:ascii="Arial" w:hAnsi="Arial" w:cs="Arial"/>
                <w:color w:val="FF0000"/>
              </w:rPr>
              <w:tab/>
              <w:t>Dirbant su PAR-4HX-O ir PAR-4HEX-O reikia imtis specialių atsargumo priemonių dėl elektromagnetinio suderinamumo.</w:t>
            </w:r>
          </w:p>
          <w:p w:rsidR="00C00E19" w:rsidRPr="00280391" w:rsidRDefault="00C00E19" w:rsidP="00280391">
            <w:pPr>
              <w:ind w:left="438" w:hanging="438"/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color w:val="FF0000"/>
              </w:rPr>
              <w:sym w:font="Symbol" w:char="F0B7"/>
            </w:r>
            <w:r w:rsidRPr="00280391">
              <w:rPr>
                <w:rFonts w:ascii="Arial" w:hAnsi="Arial" w:cs="Arial"/>
                <w:color w:val="FF0000"/>
              </w:rPr>
              <w:tab/>
              <w:t>Nešiojamoji ir mobilioji radijo dažnių ryšio įranga gali turėti įtakos PAR-4HX-O ir PAR-4HEX-O darbui.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BE22E8" w:rsidRDefault="00C00E19" w:rsidP="00EB7DD6">
      <w:pPr>
        <w:jc w:val="both"/>
        <w:rPr>
          <w:rFonts w:ascii="Arial" w:hAnsi="Arial" w:cs="Arial"/>
          <w:b/>
          <w:u w:val="single"/>
        </w:rPr>
      </w:pPr>
      <w:r>
        <w:rPr>
          <w:noProof/>
          <w:lang w:val="en-US"/>
        </w:rPr>
        <w:pict>
          <v:shape id="Text Box 202" o:spid="_x0000_s1132" type="#_x0000_t202" style="position:absolute;left:0;text-align:left;margin-left:352.25pt;margin-top:5pt;width:130.3pt;height:37.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" stroked="f" strokeweight=".5pt">
            <v:textbox inset="0,0,0,0">
              <w:txbxContent>
                <w:p w:rsidR="00C00E19" w:rsidRPr="00BE22E8" w:rsidRDefault="00C00E19">
                  <w:pPr>
                    <w:rPr>
                      <w:rFonts w:ascii="Arial" w:hAnsi="Arial" w:cs="Arial"/>
                      <w:sz w:val="20"/>
                    </w:rPr>
                  </w:pPr>
                  <w:r w:rsidRPr="00BE22E8">
                    <w:rPr>
                      <w:rFonts w:ascii="Arial" w:hAnsi="Arial" w:cs="Arial"/>
                      <w:sz w:val="20"/>
                    </w:rPr>
                    <w:t>CE (0197) ženklas</w:t>
                  </w:r>
                </w:p>
                <w:p w:rsidR="00C00E19" w:rsidRPr="00BE22E8" w:rsidRDefault="00C00E19">
                  <w:pPr>
                    <w:rPr>
                      <w:rFonts w:ascii="Arial" w:hAnsi="Arial" w:cs="Arial"/>
                      <w:sz w:val="18"/>
                    </w:rPr>
                  </w:pPr>
                  <w:r w:rsidRPr="00BE22E8">
                    <w:rPr>
                      <w:rFonts w:ascii="Arial" w:hAnsi="Arial" w:cs="Arial"/>
                      <w:sz w:val="18"/>
                    </w:rPr>
                    <w:t>Atitinka Europos medicinos prietaisų direktyvą 93/42/EEB.</w:t>
                  </w:r>
                </w:p>
              </w:txbxContent>
            </v:textbox>
          </v:shape>
        </w:pict>
      </w:r>
      <w:r w:rsidRPr="00BE22E8">
        <w:rPr>
          <w:rFonts w:ascii="Arial" w:hAnsi="Arial" w:cs="Arial"/>
          <w:b/>
          <w:u w:val="single"/>
        </w:rPr>
        <w:t>Terminai ir simboliai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Text Box 210" o:spid="_x0000_s1133" type="#_x0000_t202" style="position:absolute;left:0;text-align:left;margin-left:250.15pt;margin-top:83.85pt;width:223.05pt;height:38.8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" stroked="f" strokeweight=".5pt">
            <v:textbox inset="0,0,0,0">
              <w:txbxContent>
                <w:p w:rsidR="00C00E19" w:rsidRDefault="00C00E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Pirmas serijos numerio simbolis rodo pagaminimo metus:</w:t>
                  </w:r>
                </w:p>
                <w:p w:rsidR="00C00E19" w:rsidRDefault="00C00E19">
                  <w:pPr>
                    <w:rPr>
                      <w:sz w:val="18"/>
                    </w:rPr>
                  </w:pPr>
                </w:p>
                <w:p w:rsidR="00C00E19" w:rsidRPr="0048627E" w:rsidRDefault="00C00E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U: 2006</w:t>
                  </w:r>
                  <w:r>
                    <w:rPr>
                      <w:sz w:val="18"/>
                    </w:rPr>
                    <w:tab/>
                    <w:t>V: 2007</w:t>
                  </w:r>
                  <w:r>
                    <w:rPr>
                      <w:sz w:val="18"/>
                    </w:rPr>
                    <w:tab/>
                    <w:t>W: 2008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9" o:spid="_x0000_s1134" type="#_x0000_t202" style="position:absolute;left:0;text-align:left;margin-left:386.7pt;margin-top:69.4pt;width:66.25pt;height:12.3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" stroked="f" strokeweight=".5pt">
            <v:textbox inset="0,0,0,0">
              <w:txbxContent>
                <w:p w:rsidR="00C00E19" w:rsidRPr="0048627E" w:rsidRDefault="00C00E19">
                  <w:pPr>
                    <w:rPr>
                      <w:sz w:val="18"/>
                    </w:rPr>
                  </w:pPr>
                  <w:r w:rsidRPr="0048627E">
                    <w:rPr>
                      <w:sz w:val="18"/>
                    </w:rPr>
                    <w:t>Serijos numeris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8" o:spid="_x0000_s1135" type="#_x0000_t202" style="position:absolute;left:0;text-align:left;margin-left:313.4pt;margin-top:69.4pt;width:41.1pt;height:12.3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" stroked="f" strokeweight=".5pt">
            <v:textbox inset="0,0,0,0">
              <w:txbxContent>
                <w:p w:rsidR="00C00E19" w:rsidRPr="00BE22E8" w:rsidRDefault="00C00E19">
                  <w:pPr>
                    <w:rPr>
                      <w:sz w:val="18"/>
                    </w:rPr>
                  </w:pPr>
                  <w:r w:rsidRPr="00BE22E8">
                    <w:rPr>
                      <w:sz w:val="18"/>
                    </w:rPr>
                    <w:t>Modelis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7" o:spid="_x0000_s1136" type="#_x0000_t202" style="position:absolute;left:0;text-align:left;margin-left:290.4pt;margin-top:4.9pt;width:52.55pt;height:12.3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" stroked="f" strokeweight=".5pt">
            <v:textbox inset="0,0,0,0">
              <w:txbxContent>
                <w:p w:rsidR="00C00E19" w:rsidRPr="00BE22E8" w:rsidRDefault="00C00E19">
                  <w:pPr>
                    <w:rPr>
                      <w:sz w:val="18"/>
                    </w:rPr>
                  </w:pPr>
                  <w:r w:rsidRPr="00BE22E8">
                    <w:rPr>
                      <w:sz w:val="18"/>
                    </w:rPr>
                    <w:t>Pavadinimas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6" o:spid="_x0000_s1137" type="#_x0000_t202" style="position:absolute;left:0;text-align:left;margin-left:84.15pt;margin-top:95pt;width:104.25pt;height:24.7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" stroked="f" strokeweight=".5pt">
            <v:textbox inset="0,0,0,0">
              <w:txbxContent>
                <w:p w:rsidR="00C00E19" w:rsidRPr="00BE22E8" w:rsidRDefault="00C00E19">
                  <w:pPr>
                    <w:rPr>
                      <w:sz w:val="18"/>
                    </w:rPr>
                  </w:pPr>
                  <w:r w:rsidRPr="00BE22E8">
                    <w:rPr>
                      <w:sz w:val="18"/>
                    </w:rPr>
                    <w:t>Galima apdoroti autoklave iki 135 ° temperatūroje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5" o:spid="_x0000_s1138" type="#_x0000_t202" style="position:absolute;left:0;text-align:left;margin-left:8.6pt;margin-top:83.95pt;width:102.9pt;height:11.9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" stroked="f" strokeweight=".5pt">
            <v:textbox inset="0,0,0,0">
              <w:txbxContent>
                <w:p w:rsidR="00C00E19" w:rsidRPr="00BE22E8" w:rsidRDefault="00C00E19">
                  <w:pPr>
                    <w:rPr>
                      <w:sz w:val="18"/>
                    </w:rPr>
                  </w:pPr>
                  <w:r w:rsidRPr="00BE22E8">
                    <w:rPr>
                      <w:sz w:val="18"/>
                    </w:rPr>
                    <w:t>Reikia AR tepimo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4" o:spid="_x0000_s1139" type="#_x0000_t202" style="position:absolute;left:0;text-align:left;margin-left:89pt;margin-top:7.55pt;width:76pt;height:21.6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" stroked="f" strokeweight=".5pt">
            <v:textbox inset="0,0,0,0">
              <w:txbxContent>
                <w:p w:rsidR="00C00E19" w:rsidRPr="00BE22E8" w:rsidRDefault="00C00E19">
                  <w:pPr>
                    <w:rPr>
                      <w:sz w:val="18"/>
                    </w:rPr>
                  </w:pPr>
                  <w:r w:rsidRPr="00BE22E8">
                    <w:rPr>
                      <w:sz w:val="18"/>
                    </w:rPr>
                    <w:t>Rutulinio guolio tipas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03" o:spid="_x0000_s1140" type="#_x0000_t202" style="position:absolute;left:0;text-align:left;margin-left:15.65pt;margin-top:17.2pt;width:60.05pt;height:11.9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" stroked="f" strokeweight=".5pt">
            <v:textbox inset="0,0,0,0">
              <w:txbxContent>
                <w:p w:rsidR="00C00E19" w:rsidRPr="00BE22E8" w:rsidRDefault="00C00E19">
                  <w:pPr>
                    <w:rPr>
                      <w:sz w:val="18"/>
                    </w:rPr>
                  </w:pPr>
                  <w:r w:rsidRPr="00BE22E8">
                    <w:rPr>
                      <w:sz w:val="18"/>
                    </w:rPr>
                    <w:t>Gamintojas</w:t>
                  </w:r>
                </w:p>
              </w:txbxContent>
            </v:textbox>
          </v:shape>
        </w:pict>
      </w:r>
      <w:r w:rsidRPr="00280391">
        <w:rPr>
          <w:rFonts w:ascii="Arial" w:hAnsi="Arial" w:cs="Arial"/>
          <w:noProof/>
          <w:lang w:val="en-US"/>
        </w:rPr>
        <w:pict>
          <v:shape id="Picture 201" o:spid="_x0000_i1112" type="#_x0000_t75" style="width:477pt;height:123pt;visibility:visible">
            <v:imagedata r:id="rId66" o:title=""/>
          </v:shape>
        </w:pic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7"/>
      </w:r>
      <w:r>
        <w:rPr>
          <w:rFonts w:ascii="Arial" w:hAnsi="Arial" w:cs="Arial"/>
        </w:rPr>
        <w:t xml:space="preserve"> </w:t>
      </w:r>
      <w:r w:rsidRPr="0048627E">
        <w:rPr>
          <w:rFonts w:ascii="Arial" w:hAnsi="Arial" w:cs="Arial"/>
          <w:b/>
        </w:rPr>
        <w:t>Naudojimo instrukcija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4952"/>
        <w:gridCol w:w="4952"/>
      </w:tblGrid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211" o:spid="_x0000_i1113" type="#_x0000_t75" style="width:15.75pt;height:13.5pt;visibility:visible">
                  <v:imagedata r:id="rId67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Gamintojas</w:t>
            </w:r>
          </w:p>
        </w:tc>
      </w:tr>
      <w:tr w:rsidR="00C00E19" w:rsidRPr="00280391" w:rsidTr="00280391"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  <w:noProof/>
                <w:lang w:val="en-US"/>
              </w:rPr>
              <w:pict>
                <v:shape id="Picture 212" o:spid="_x0000_i1114" type="#_x0000_t75" style="width:37.5pt;height:18pt;visibility:visible">
                  <v:imagedata r:id="rId68" o:title=""/>
                </v:shape>
              </w:pict>
            </w:r>
          </w:p>
        </w:tc>
        <w:tc>
          <w:tcPr>
            <w:tcW w:w="4952" w:type="dxa"/>
          </w:tcPr>
          <w:p w:rsidR="00C00E19" w:rsidRPr="00280391" w:rsidRDefault="00C00E19" w:rsidP="00280391">
            <w:pPr>
              <w:jc w:val="both"/>
              <w:rPr>
                <w:rFonts w:ascii="Arial" w:hAnsi="Arial" w:cs="Arial"/>
              </w:rPr>
            </w:pPr>
            <w:r w:rsidRPr="00280391">
              <w:rPr>
                <w:rFonts w:ascii="Arial" w:hAnsi="Arial" w:cs="Arial"/>
              </w:rPr>
              <w:t>Įgaliotasis atstovas Europos Bendrijoje</w:t>
            </w:r>
          </w:p>
        </w:tc>
      </w:tr>
    </w:tbl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C00E19" w:rsidP="00EB7DD6">
      <w:pPr>
        <w:jc w:val="both"/>
        <w:rPr>
          <w:rFonts w:ascii="Arial" w:hAnsi="Arial" w:cs="Arial"/>
          <w:b/>
          <w:u w:val="single"/>
        </w:rPr>
      </w:pPr>
      <w:r w:rsidRPr="0048627E">
        <w:rPr>
          <w:rFonts w:ascii="Arial" w:hAnsi="Arial" w:cs="Arial"/>
          <w:b/>
          <w:u w:val="single"/>
        </w:rPr>
        <w:t>Aptarnavimo skyriaus ir kt. kontaktiniai duomenys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Prireikus remonto ar kitokios priežiūros darbų, kreipkitės į vietinį platintoją arba „J. Morita“ biurą.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C00E19" w:rsidP="00EB7DD6">
      <w:pPr>
        <w:jc w:val="both"/>
        <w:rPr>
          <w:rFonts w:ascii="Arial" w:hAnsi="Arial" w:cs="Arial"/>
          <w:b/>
        </w:rPr>
      </w:pPr>
      <w:r w:rsidRPr="0048627E">
        <w:rPr>
          <w:rFonts w:ascii="Arial" w:hAnsi="Arial" w:cs="Arial"/>
          <w:b/>
          <w:highlight w:val="lightGray"/>
        </w:rPr>
        <w:t>Medicinos prietaisų utilizavimas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Visus medicinos prietaisus, kurie potencialiai gali būti užteršti, iš pradžių turi padaryti nekenksmingus atsakingas gydytojas arba medicinos įstaiga, o tada utilizuoti įmonė, licencijuota ir kvalifikuota tvarkyti medicinines ir pramonines atliekas.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C00E19" w:rsidP="00EB7DD6">
      <w:pPr>
        <w:jc w:val="both"/>
        <w:rPr>
          <w:rFonts w:ascii="Arial" w:hAnsi="Arial" w:cs="Arial"/>
          <w:b/>
        </w:rPr>
      </w:pPr>
      <w:r w:rsidRPr="0042205A">
        <w:rPr>
          <w:b/>
        </w:rPr>
        <w:pict>
          <v:shape id="Picture 213" o:spid="_x0000_i1115" type="#_x0000_t75" style="width:15.75pt;height:13.5pt;visibility:visible">
            <v:imagedata r:id="rId67" o:title=""/>
          </v:shape>
        </w:pict>
      </w:r>
      <w:r w:rsidRPr="0048627E">
        <w:rPr>
          <w:rFonts w:ascii="Arial" w:hAnsi="Arial" w:cs="Arial"/>
          <w:b/>
        </w:rPr>
        <w:t xml:space="preserve"> J. MORITA MFG. CORP.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680 Higashihama Minami-cho,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Fushimi-ku, Kyoto, 612-8533 Japonija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www.jmorita-mfg.com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Pr="0048627E" w:rsidRDefault="00C00E19" w:rsidP="00EB7DD6">
      <w:pPr>
        <w:jc w:val="both"/>
        <w:rPr>
          <w:rFonts w:ascii="Arial" w:hAnsi="Arial" w:cs="Arial"/>
          <w:b/>
        </w:rPr>
      </w:pPr>
      <w:r w:rsidRPr="0048627E">
        <w:rPr>
          <w:rFonts w:ascii="Arial" w:hAnsi="Arial" w:cs="Arial"/>
          <w:b/>
        </w:rPr>
        <w:t>J. MORITA EUROPE GMBH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Justus-Von-Liebig Strasse 27A,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D-63128 Dietzenbach, Vokietija</w:t>
      </w:r>
    </w:p>
    <w:p w:rsidR="00C00E19" w:rsidRDefault="00C00E19" w:rsidP="00EB7D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Tel. +49 6074 836 0</w:t>
      </w:r>
      <w:r>
        <w:rPr>
          <w:rFonts w:ascii="Arial" w:hAnsi="Arial" w:cs="Arial"/>
        </w:rPr>
        <w:tab/>
        <w:t>Faks. +49 6074 836 299</w:t>
      </w: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EB7DD6">
      <w:pPr>
        <w:jc w:val="both"/>
        <w:rPr>
          <w:rFonts w:ascii="Arial" w:hAnsi="Arial" w:cs="Arial"/>
        </w:rPr>
      </w:pPr>
    </w:p>
    <w:p w:rsidR="00C00E19" w:rsidRDefault="00C00E19" w:rsidP="0048627E">
      <w:pPr>
        <w:jc w:val="center"/>
        <w:rPr>
          <w:rFonts w:ascii="Arial" w:hAnsi="Arial" w:cs="Arial"/>
        </w:rPr>
      </w:pPr>
      <w:r w:rsidRPr="00280391">
        <w:rPr>
          <w:rFonts w:ascii="Arial" w:hAnsi="Arial" w:cs="Arial"/>
          <w:noProof/>
          <w:lang w:val="en-US"/>
        </w:rPr>
        <w:pict>
          <v:shape id="Picture 215" o:spid="_x0000_i1116" type="#_x0000_t75" style="width:63.75pt;height:30pt;visibility:visible">
            <v:imagedata r:id="rId69" o:title=""/>
          </v:shape>
        </w:pict>
      </w:r>
    </w:p>
    <w:p w:rsidR="00C00E19" w:rsidRDefault="00C00E19" w:rsidP="0048627E">
      <w:pPr>
        <w:jc w:val="center"/>
        <w:rPr>
          <w:rFonts w:ascii="Arial" w:hAnsi="Arial" w:cs="Arial"/>
        </w:rPr>
      </w:pPr>
    </w:p>
    <w:p w:rsidR="00C00E19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Įgaliotasis atstovas Europos Sąjungoje pagal Europos direktyvą 93/42/EEB</w:t>
      </w:r>
    </w:p>
    <w:p w:rsidR="00C00E19" w:rsidRPr="0048627E" w:rsidRDefault="00C00E19" w:rsidP="0048627E">
      <w:pPr>
        <w:jc w:val="center"/>
        <w:rPr>
          <w:rFonts w:ascii="Arial" w:hAnsi="Arial" w:cs="Arial"/>
          <w:b/>
        </w:rPr>
      </w:pPr>
      <w:r w:rsidRPr="0048627E">
        <w:rPr>
          <w:rFonts w:ascii="Arial" w:hAnsi="Arial" w:cs="Arial"/>
          <w:b/>
        </w:rPr>
        <w:t>MEDICAL TECHNOLOGY PROMEDT CONSULTING GMBH</w:t>
      </w:r>
    </w:p>
    <w:p w:rsidR="00C00E19" w:rsidRDefault="00C00E19" w:rsidP="0048627E">
      <w:pPr>
        <w:jc w:val="center"/>
        <w:rPr>
          <w:rFonts w:ascii="Arial" w:hAnsi="Arial" w:cs="Arial"/>
        </w:rPr>
      </w:pPr>
    </w:p>
    <w:p w:rsidR="00C00E19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Altenhofstraße 80, 66386 St. Ingbert, Vokietija</w:t>
      </w:r>
    </w:p>
    <w:p w:rsidR="00C00E19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Tel. +49 6894 581020</w:t>
      </w:r>
      <w:r>
        <w:rPr>
          <w:rFonts w:ascii="Arial" w:hAnsi="Arial" w:cs="Arial"/>
        </w:rPr>
        <w:tab/>
        <w:t>Faks. +49 6894 581021</w:t>
      </w:r>
    </w:p>
    <w:p w:rsidR="00C00E19" w:rsidRDefault="00C00E19" w:rsidP="0048627E">
      <w:pPr>
        <w:jc w:val="center"/>
        <w:rPr>
          <w:rFonts w:ascii="Arial" w:hAnsi="Arial" w:cs="Arial"/>
        </w:rPr>
      </w:pPr>
    </w:p>
    <w:p w:rsidR="00C00E19" w:rsidRPr="007471C6" w:rsidRDefault="00C00E19" w:rsidP="004862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Įgaliojimai, kuriuos įgaliotajam atstovui „MEDICAL TECHNOLOGY PROMEDT Consulting GmbH“ suteikė „J. Morita Mfg. Corp., ribojami įgaliotojo atstovo veikla pagal Europos direktyvos 93/42/EEB reikalavimus, taikomus gaminių registracijai ir pranešimui apie incidentus.</w:t>
      </w:r>
    </w:p>
    <w:sectPr w:rsidR="00C00E19" w:rsidRPr="007471C6" w:rsidSect="00215CF8">
      <w:headerReference w:type="default" r:id="rId70"/>
      <w:pgSz w:w="12240" w:h="15840"/>
      <w:pgMar w:top="1134" w:right="851" w:bottom="1134" w:left="1701" w:header="709" w:footer="709" w:gutter="0"/>
      <w:cols w:space="129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E19" w:rsidRDefault="00C00E19" w:rsidP="001E4F5B">
      <w:r>
        <w:separator/>
      </w:r>
    </w:p>
  </w:endnote>
  <w:endnote w:type="continuationSeparator" w:id="0">
    <w:p w:rsidR="00C00E19" w:rsidRDefault="00C00E19" w:rsidP="001E4F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E19" w:rsidRDefault="00C00E19" w:rsidP="001E4F5B">
      <w:r>
        <w:separator/>
      </w:r>
    </w:p>
  </w:footnote>
  <w:footnote w:type="continuationSeparator" w:id="0">
    <w:p w:rsidR="00C00E19" w:rsidRDefault="00C00E19" w:rsidP="001E4F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E19" w:rsidRDefault="00C00E19">
    <w:pPr>
      <w:pStyle w:val="Header"/>
      <w:jc w:val="right"/>
    </w:pPr>
    <w:fldSimple w:instr=" PAGE   \* MERGEFORMAT ">
      <w:r>
        <w:rPr>
          <w:noProof/>
        </w:rPr>
        <w:t>20</w:t>
      </w:r>
    </w:fldSimple>
  </w:p>
  <w:p w:rsidR="00C00E19" w:rsidRDefault="00C00E1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9FE"/>
    <w:rsid w:val="000369FE"/>
    <w:rsid w:val="000412BE"/>
    <w:rsid w:val="00041C9C"/>
    <w:rsid w:val="000877DE"/>
    <w:rsid w:val="000B5325"/>
    <w:rsid w:val="000B7148"/>
    <w:rsid w:val="001078BE"/>
    <w:rsid w:val="001D00B2"/>
    <w:rsid w:val="001E4F5B"/>
    <w:rsid w:val="00215CF8"/>
    <w:rsid w:val="00230F41"/>
    <w:rsid w:val="00236750"/>
    <w:rsid w:val="0024075F"/>
    <w:rsid w:val="00280391"/>
    <w:rsid w:val="00297D6D"/>
    <w:rsid w:val="00367A2B"/>
    <w:rsid w:val="00376C59"/>
    <w:rsid w:val="0042205A"/>
    <w:rsid w:val="00425971"/>
    <w:rsid w:val="0048627E"/>
    <w:rsid w:val="004971D3"/>
    <w:rsid w:val="004C49D7"/>
    <w:rsid w:val="00507CE8"/>
    <w:rsid w:val="00517057"/>
    <w:rsid w:val="00532E11"/>
    <w:rsid w:val="0057780E"/>
    <w:rsid w:val="00606AB8"/>
    <w:rsid w:val="0067582F"/>
    <w:rsid w:val="00691F72"/>
    <w:rsid w:val="006B7E99"/>
    <w:rsid w:val="006D2045"/>
    <w:rsid w:val="00725DC4"/>
    <w:rsid w:val="007471C6"/>
    <w:rsid w:val="007548E1"/>
    <w:rsid w:val="007D77C9"/>
    <w:rsid w:val="007E4881"/>
    <w:rsid w:val="00894F6E"/>
    <w:rsid w:val="00971032"/>
    <w:rsid w:val="00A14895"/>
    <w:rsid w:val="00A54BDF"/>
    <w:rsid w:val="00B26DC0"/>
    <w:rsid w:val="00BA6B46"/>
    <w:rsid w:val="00BE22E8"/>
    <w:rsid w:val="00C00E19"/>
    <w:rsid w:val="00C17A74"/>
    <w:rsid w:val="00C20377"/>
    <w:rsid w:val="00C92D49"/>
    <w:rsid w:val="00C95B74"/>
    <w:rsid w:val="00CA236B"/>
    <w:rsid w:val="00CE2E33"/>
    <w:rsid w:val="00D17044"/>
    <w:rsid w:val="00D44A9F"/>
    <w:rsid w:val="00DB569C"/>
    <w:rsid w:val="00E127E3"/>
    <w:rsid w:val="00E16315"/>
    <w:rsid w:val="00E31DC2"/>
    <w:rsid w:val="00E43336"/>
    <w:rsid w:val="00E64B00"/>
    <w:rsid w:val="00EB7DD6"/>
    <w:rsid w:val="00EE3E4E"/>
    <w:rsid w:val="00F03B06"/>
    <w:rsid w:val="00FE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05A"/>
    <w:rPr>
      <w:lang w:val="lt-LT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B5325"/>
    <w:pPr>
      <w:keepNext/>
      <w:keepLines/>
      <w:spacing w:before="480"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B5325"/>
    <w:pPr>
      <w:keepNext/>
      <w:keepLines/>
      <w:spacing w:before="20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B569C"/>
    <w:pPr>
      <w:keepNext/>
      <w:keepLines/>
      <w:spacing w:before="200"/>
      <w:outlineLvl w:val="2"/>
    </w:pPr>
    <w:rPr>
      <w:rFonts w:ascii="Cambria" w:eastAsia="Times New Roman" w:hAnsi="Cambria"/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B5325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B5325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B569C"/>
    <w:rPr>
      <w:rFonts w:ascii="Cambria" w:hAnsi="Cambria" w:cs="Times New Roman"/>
      <w:b/>
      <w:bCs/>
    </w:rPr>
  </w:style>
  <w:style w:type="table" w:styleId="TableGrid">
    <w:name w:val="Table Grid"/>
    <w:basedOn w:val="TableNormal"/>
    <w:uiPriority w:val="99"/>
    <w:rsid w:val="000369F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36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69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6B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E4F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E4F5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E4F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E4F5B"/>
    <w:rPr>
      <w:rFonts w:cs="Times New Roman"/>
    </w:rPr>
  </w:style>
  <w:style w:type="character" w:styleId="Hyperlink">
    <w:name w:val="Hyperlink"/>
    <w:basedOn w:val="DefaultParagraphFont"/>
    <w:uiPriority w:val="99"/>
    <w:rsid w:val="0048627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" Type="http://schemas.openxmlformats.org/officeDocument/2006/relationships/image" Target="media/image2.emf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20</Pages>
  <Words>3581</Words>
  <Characters>20414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Didelio greičio pneumatinės turbinos antgalis</dc:title>
  <dc:subject/>
  <dc:creator>arvydas</dc:creator>
  <cp:keywords/>
  <dc:description/>
  <cp:lastModifiedBy>Home</cp:lastModifiedBy>
  <cp:revision>2</cp:revision>
  <dcterms:created xsi:type="dcterms:W3CDTF">2014-03-06T02:47:00Z</dcterms:created>
  <dcterms:modified xsi:type="dcterms:W3CDTF">2014-03-06T02:47:00Z</dcterms:modified>
</cp:coreProperties>
</file>