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4959" w:type="dxa"/>
        <w:tblInd w:w="4395" w:type="dxa"/>
        <w:tblLook w:val="04A0" w:firstRow="1" w:lastRow="0" w:firstColumn="1" w:lastColumn="0" w:noHBand="0" w:noVBand="1"/>
      </w:tblPr>
      <w:tblGrid>
        <w:gridCol w:w="4959"/>
      </w:tblGrid>
      <w:tr w:rsidR="007301B5" w14:paraId="39FB45A2" w14:textId="77777777" w:rsidTr="00C068B8">
        <w:trPr>
          <w:trHeight w:val="1567"/>
        </w:trPr>
        <w:tc>
          <w:tcPr>
            <w:tcW w:w="4959" w:type="dxa"/>
            <w:tcBorders>
              <w:top w:val="nil"/>
              <w:left w:val="nil"/>
              <w:bottom w:val="nil"/>
              <w:right w:val="nil"/>
            </w:tcBorders>
          </w:tcPr>
          <w:p w14:paraId="326EF139" w14:textId="53376AD5" w:rsidR="007301B5" w:rsidRPr="006415AA" w:rsidRDefault="007301B5" w:rsidP="007301B5">
            <w:pPr>
              <w:keepNext/>
              <w:jc w:val="right"/>
              <w:rPr>
                <w:i/>
                <w:iCs/>
              </w:rPr>
            </w:pPr>
            <w:r w:rsidRPr="006415AA">
              <w:rPr>
                <w:i/>
                <w:iCs/>
              </w:rPr>
              <w:t>LIMIS modernizavimo ir diegimo paslaugų techninė</w:t>
            </w:r>
            <w:r w:rsidR="00440F9E">
              <w:rPr>
                <w:i/>
                <w:iCs/>
              </w:rPr>
              <w:t>s</w:t>
            </w:r>
            <w:bookmarkStart w:id="0" w:name="_GoBack"/>
            <w:bookmarkEnd w:id="0"/>
            <w:r w:rsidRPr="006415AA">
              <w:rPr>
                <w:i/>
                <w:iCs/>
              </w:rPr>
              <w:t xml:space="preserve"> specifikacijos 9.1 priedas</w:t>
            </w:r>
          </w:p>
          <w:p w14:paraId="6C51D5DA" w14:textId="77777777" w:rsidR="007301B5" w:rsidRPr="006415AA" w:rsidRDefault="007301B5" w:rsidP="007301B5">
            <w:pPr>
              <w:keepNext/>
              <w:jc w:val="right"/>
              <w:rPr>
                <w:i/>
                <w:iCs/>
              </w:rPr>
            </w:pPr>
          </w:p>
          <w:p w14:paraId="60B5D00C" w14:textId="04AE9583" w:rsidR="007301B5" w:rsidRDefault="007301B5" w:rsidP="00C068B8">
            <w:pPr>
              <w:keepNext/>
              <w:jc w:val="right"/>
            </w:pPr>
            <w:r w:rsidRPr="006415AA">
              <w:rPr>
                <w:i/>
                <w:iCs/>
              </w:rPr>
              <w:t xml:space="preserve"> „Lietuvos integralios muziejų informacinės sistemos</w:t>
            </w:r>
            <w:r w:rsidR="00C068B8" w:rsidRPr="006415AA">
              <w:rPr>
                <w:i/>
                <w:iCs/>
              </w:rPr>
              <w:t xml:space="preserve"> </w:t>
            </w:r>
            <w:r w:rsidRPr="006415AA">
              <w:rPr>
                <w:i/>
                <w:iCs/>
              </w:rPr>
              <w:t>(LIMIS)</w:t>
            </w:r>
            <w:r w:rsidR="00C068B8" w:rsidRPr="006415AA">
              <w:rPr>
                <w:i/>
                <w:iCs/>
              </w:rPr>
              <w:t xml:space="preserve"> n</w:t>
            </w:r>
            <w:r w:rsidRPr="006415AA">
              <w:rPr>
                <w:i/>
                <w:iCs/>
              </w:rPr>
              <w:t>audotojo vadovas“</w:t>
            </w:r>
            <w:r>
              <w:t xml:space="preserve"> </w:t>
            </w:r>
          </w:p>
        </w:tc>
      </w:tr>
    </w:tbl>
    <w:p w14:paraId="7D84D33F" w14:textId="77777777" w:rsidR="002835EB" w:rsidRDefault="002835EB" w:rsidP="0096285A"/>
    <w:p w14:paraId="53584C3E" w14:textId="77777777" w:rsidR="006415AA" w:rsidRDefault="006415AA" w:rsidP="0096285A"/>
    <w:p w14:paraId="12BC2121" w14:textId="77777777" w:rsidR="006415AA" w:rsidRDefault="006415AA" w:rsidP="0096285A"/>
    <w:p w14:paraId="48DBF81C" w14:textId="77777777" w:rsidR="006415AA" w:rsidRDefault="006415AA" w:rsidP="0096285A"/>
    <w:p w14:paraId="1902ADB7" w14:textId="77777777" w:rsidR="006415AA" w:rsidRDefault="006415AA" w:rsidP="0096285A"/>
    <w:p w14:paraId="3C4528F0" w14:textId="77777777" w:rsidR="006415AA" w:rsidRPr="00BC3ECA" w:rsidRDefault="006415AA" w:rsidP="0096285A"/>
    <w:p w14:paraId="6BA908CE" w14:textId="32491171" w:rsidR="002835EB" w:rsidRPr="00BC3ECA" w:rsidRDefault="00876DF4" w:rsidP="00876DF4">
      <w:pPr>
        <w:jc w:val="center"/>
      </w:pPr>
      <w:r>
        <w:rPr>
          <w:noProof/>
        </w:rPr>
        <w:drawing>
          <wp:inline distT="0" distB="0" distL="0" distR="0" wp14:anchorId="0AD84215" wp14:editId="080E93CF">
            <wp:extent cx="3432175" cy="1572895"/>
            <wp:effectExtent l="0" t="0" r="0" b="825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175" cy="1572895"/>
                    </a:xfrm>
                    <a:prstGeom prst="rect">
                      <a:avLst/>
                    </a:prstGeom>
                    <a:noFill/>
                  </pic:spPr>
                </pic:pic>
              </a:graphicData>
            </a:graphic>
          </wp:inline>
        </w:drawing>
      </w:r>
    </w:p>
    <w:p w14:paraId="4EC3AD6A" w14:textId="77777777" w:rsidR="0068367E" w:rsidRPr="00BC3ECA" w:rsidRDefault="0068367E" w:rsidP="0096285A"/>
    <w:p w14:paraId="43E0889C" w14:textId="77777777" w:rsidR="002835EB" w:rsidRPr="00BC3ECA" w:rsidRDefault="002835EB" w:rsidP="0096285A"/>
    <w:p w14:paraId="17E59EFE" w14:textId="77777777" w:rsidR="002835EB" w:rsidRPr="00BC3ECA" w:rsidRDefault="002835EB" w:rsidP="0096285A"/>
    <w:p w14:paraId="5F113357" w14:textId="77777777" w:rsidR="002835EB" w:rsidRPr="00BC3ECA" w:rsidRDefault="002835EB" w:rsidP="0096285A">
      <w:pPr>
        <w:rPr>
          <w:sz w:val="24"/>
        </w:rPr>
      </w:pPr>
    </w:p>
    <w:p w14:paraId="0D8F53AF" w14:textId="075031EC" w:rsidR="00C76003" w:rsidRPr="00BC3ECA" w:rsidRDefault="0015650F" w:rsidP="0096285A">
      <w:pPr>
        <w:tabs>
          <w:tab w:val="left" w:pos="0"/>
        </w:tabs>
        <w:jc w:val="center"/>
        <w:rPr>
          <w:b/>
          <w:sz w:val="24"/>
        </w:rPr>
      </w:pPr>
      <w:r w:rsidRPr="00BC3ECA">
        <w:rPr>
          <w:b/>
          <w:sz w:val="24"/>
        </w:rPr>
        <w:t>Lietuvos integralios muziejų informacinės sistemos (LIMIS)</w:t>
      </w:r>
    </w:p>
    <w:p w14:paraId="4E8A0FC7" w14:textId="77777777" w:rsidR="002835EB" w:rsidRPr="00BC3ECA" w:rsidRDefault="00A67D99" w:rsidP="0096285A">
      <w:pPr>
        <w:tabs>
          <w:tab w:val="left" w:pos="0"/>
        </w:tabs>
        <w:jc w:val="center"/>
        <w:rPr>
          <w:b/>
          <w:i/>
          <w:sz w:val="24"/>
        </w:rPr>
      </w:pPr>
      <w:r w:rsidRPr="00BC3ECA">
        <w:rPr>
          <w:b/>
          <w:sz w:val="24"/>
        </w:rPr>
        <w:t>Naudotojo vadovas</w:t>
      </w:r>
    </w:p>
    <w:p w14:paraId="218C2FC5" w14:textId="77777777" w:rsidR="002835EB" w:rsidRPr="00BC3ECA" w:rsidRDefault="002835EB" w:rsidP="0096285A">
      <w:pPr>
        <w:rPr>
          <w:sz w:val="24"/>
        </w:rPr>
      </w:pPr>
    </w:p>
    <w:p w14:paraId="6EF8B739" w14:textId="77777777" w:rsidR="002835EB" w:rsidRPr="00BC3ECA" w:rsidRDefault="002835EB" w:rsidP="0096285A">
      <w:pPr>
        <w:tabs>
          <w:tab w:val="left" w:pos="2552"/>
        </w:tabs>
        <w:jc w:val="both"/>
        <w:rPr>
          <w:sz w:val="24"/>
        </w:rPr>
      </w:pPr>
    </w:p>
    <w:p w14:paraId="37E4A900" w14:textId="77777777" w:rsidR="00876DF4" w:rsidRDefault="00876DF4" w:rsidP="0096285A">
      <w:pPr>
        <w:tabs>
          <w:tab w:val="left" w:pos="2552"/>
        </w:tabs>
        <w:jc w:val="both"/>
        <w:rPr>
          <w:sz w:val="24"/>
        </w:rPr>
      </w:pPr>
    </w:p>
    <w:p w14:paraId="1E9B4F77" w14:textId="77777777" w:rsidR="00876DF4" w:rsidRDefault="00876DF4" w:rsidP="0096285A">
      <w:pPr>
        <w:tabs>
          <w:tab w:val="left" w:pos="2552"/>
        </w:tabs>
        <w:jc w:val="both"/>
        <w:rPr>
          <w:sz w:val="24"/>
        </w:rPr>
      </w:pPr>
    </w:p>
    <w:p w14:paraId="16465C92" w14:textId="77777777" w:rsidR="00876DF4" w:rsidRDefault="00876DF4" w:rsidP="0096285A">
      <w:pPr>
        <w:tabs>
          <w:tab w:val="left" w:pos="2552"/>
        </w:tabs>
        <w:jc w:val="both"/>
        <w:rPr>
          <w:sz w:val="24"/>
        </w:rPr>
      </w:pPr>
    </w:p>
    <w:p w14:paraId="2C6AF2C6" w14:textId="77777777" w:rsidR="00876DF4" w:rsidRDefault="00876DF4" w:rsidP="0096285A">
      <w:pPr>
        <w:tabs>
          <w:tab w:val="left" w:pos="2552"/>
        </w:tabs>
        <w:jc w:val="both"/>
        <w:rPr>
          <w:sz w:val="24"/>
        </w:rPr>
      </w:pPr>
    </w:p>
    <w:p w14:paraId="27EEF8ED" w14:textId="77777777" w:rsidR="00876DF4" w:rsidRDefault="00876DF4" w:rsidP="0096285A">
      <w:pPr>
        <w:tabs>
          <w:tab w:val="left" w:pos="2552"/>
        </w:tabs>
        <w:jc w:val="both"/>
        <w:rPr>
          <w:sz w:val="24"/>
        </w:rPr>
      </w:pPr>
    </w:p>
    <w:p w14:paraId="77F3393F" w14:textId="77777777" w:rsidR="00876DF4" w:rsidRDefault="00876DF4" w:rsidP="0096285A">
      <w:pPr>
        <w:tabs>
          <w:tab w:val="left" w:pos="2552"/>
        </w:tabs>
        <w:jc w:val="both"/>
        <w:rPr>
          <w:sz w:val="24"/>
        </w:rPr>
      </w:pPr>
    </w:p>
    <w:p w14:paraId="0BB9C150" w14:textId="77777777" w:rsidR="00876DF4" w:rsidRDefault="00876DF4" w:rsidP="0096285A">
      <w:pPr>
        <w:tabs>
          <w:tab w:val="left" w:pos="2552"/>
        </w:tabs>
        <w:jc w:val="both"/>
        <w:rPr>
          <w:sz w:val="24"/>
        </w:rPr>
      </w:pPr>
    </w:p>
    <w:p w14:paraId="74191E1B" w14:textId="77777777" w:rsidR="00876DF4" w:rsidRDefault="00876DF4" w:rsidP="0096285A">
      <w:pPr>
        <w:tabs>
          <w:tab w:val="left" w:pos="2552"/>
        </w:tabs>
        <w:jc w:val="both"/>
        <w:rPr>
          <w:sz w:val="24"/>
        </w:rPr>
      </w:pPr>
    </w:p>
    <w:p w14:paraId="096A16EE" w14:textId="77777777" w:rsidR="00876DF4" w:rsidRDefault="00876DF4" w:rsidP="0096285A">
      <w:pPr>
        <w:tabs>
          <w:tab w:val="left" w:pos="2552"/>
        </w:tabs>
        <w:jc w:val="both"/>
        <w:rPr>
          <w:sz w:val="24"/>
        </w:rPr>
      </w:pPr>
    </w:p>
    <w:p w14:paraId="4CCEAFAF" w14:textId="77777777" w:rsidR="00876DF4" w:rsidRDefault="00876DF4" w:rsidP="0096285A">
      <w:pPr>
        <w:tabs>
          <w:tab w:val="left" w:pos="2552"/>
        </w:tabs>
        <w:jc w:val="both"/>
        <w:rPr>
          <w:sz w:val="24"/>
        </w:rPr>
      </w:pPr>
    </w:p>
    <w:p w14:paraId="3E472367" w14:textId="77777777" w:rsidR="00876DF4" w:rsidRDefault="00876DF4" w:rsidP="0096285A">
      <w:pPr>
        <w:tabs>
          <w:tab w:val="left" w:pos="2552"/>
        </w:tabs>
        <w:jc w:val="both"/>
        <w:rPr>
          <w:sz w:val="24"/>
        </w:rPr>
      </w:pPr>
    </w:p>
    <w:p w14:paraId="2B91DBEE" w14:textId="77777777" w:rsidR="00876DF4" w:rsidRDefault="00876DF4" w:rsidP="0096285A">
      <w:pPr>
        <w:tabs>
          <w:tab w:val="left" w:pos="2552"/>
        </w:tabs>
        <w:jc w:val="both"/>
        <w:rPr>
          <w:sz w:val="24"/>
        </w:rPr>
      </w:pPr>
    </w:p>
    <w:p w14:paraId="774810DE" w14:textId="77777777" w:rsidR="00876DF4" w:rsidRDefault="00876DF4" w:rsidP="0096285A">
      <w:pPr>
        <w:tabs>
          <w:tab w:val="left" w:pos="2552"/>
        </w:tabs>
        <w:jc w:val="both"/>
        <w:rPr>
          <w:sz w:val="24"/>
        </w:rPr>
      </w:pPr>
    </w:p>
    <w:p w14:paraId="23594DE0" w14:textId="77777777" w:rsidR="00876DF4" w:rsidRDefault="00876DF4" w:rsidP="0096285A">
      <w:pPr>
        <w:tabs>
          <w:tab w:val="left" w:pos="2552"/>
        </w:tabs>
        <w:jc w:val="both"/>
        <w:rPr>
          <w:sz w:val="24"/>
        </w:rPr>
      </w:pPr>
    </w:p>
    <w:p w14:paraId="0049097A" w14:textId="77777777" w:rsidR="00876DF4" w:rsidRDefault="00876DF4" w:rsidP="0096285A">
      <w:pPr>
        <w:tabs>
          <w:tab w:val="left" w:pos="2552"/>
        </w:tabs>
        <w:jc w:val="both"/>
        <w:rPr>
          <w:sz w:val="24"/>
        </w:rPr>
      </w:pPr>
    </w:p>
    <w:p w14:paraId="69A60F8D" w14:textId="77777777" w:rsidR="00876DF4" w:rsidRDefault="00876DF4" w:rsidP="0096285A">
      <w:pPr>
        <w:tabs>
          <w:tab w:val="left" w:pos="2552"/>
        </w:tabs>
        <w:jc w:val="both"/>
        <w:rPr>
          <w:sz w:val="24"/>
        </w:rPr>
      </w:pPr>
    </w:p>
    <w:p w14:paraId="3FE9E84A" w14:textId="77777777" w:rsidR="00876DF4" w:rsidRDefault="00876DF4" w:rsidP="0096285A">
      <w:pPr>
        <w:tabs>
          <w:tab w:val="left" w:pos="2552"/>
        </w:tabs>
        <w:jc w:val="both"/>
        <w:rPr>
          <w:sz w:val="24"/>
        </w:rPr>
      </w:pPr>
    </w:p>
    <w:p w14:paraId="792D2E92" w14:textId="77777777" w:rsidR="00876DF4" w:rsidRDefault="00876DF4" w:rsidP="0096285A">
      <w:pPr>
        <w:tabs>
          <w:tab w:val="left" w:pos="2552"/>
        </w:tabs>
        <w:jc w:val="both"/>
        <w:rPr>
          <w:sz w:val="24"/>
        </w:rPr>
      </w:pPr>
    </w:p>
    <w:p w14:paraId="764C0F32" w14:textId="77777777" w:rsidR="00876DF4" w:rsidRDefault="00876DF4" w:rsidP="0096285A">
      <w:pPr>
        <w:tabs>
          <w:tab w:val="left" w:pos="2552"/>
        </w:tabs>
        <w:jc w:val="both"/>
        <w:rPr>
          <w:sz w:val="24"/>
        </w:rPr>
      </w:pPr>
    </w:p>
    <w:p w14:paraId="5699FF8A" w14:textId="55609BF6" w:rsidR="002835EB" w:rsidRPr="00BC3ECA" w:rsidRDefault="002835EB" w:rsidP="00876DF4">
      <w:pPr>
        <w:tabs>
          <w:tab w:val="left" w:pos="2552"/>
        </w:tabs>
        <w:jc w:val="right"/>
        <w:rPr>
          <w:sz w:val="24"/>
        </w:rPr>
      </w:pPr>
      <w:r w:rsidRPr="00BC3ECA">
        <w:rPr>
          <w:sz w:val="24"/>
        </w:rPr>
        <w:t>_____________________</w:t>
      </w:r>
    </w:p>
    <w:p w14:paraId="57076BAE" w14:textId="77777777" w:rsidR="00876DF4" w:rsidRDefault="002835EB" w:rsidP="00876DF4">
      <w:pPr>
        <w:tabs>
          <w:tab w:val="left" w:pos="2552"/>
        </w:tabs>
        <w:jc w:val="right"/>
        <w:rPr>
          <w:sz w:val="24"/>
        </w:rPr>
      </w:pPr>
      <w:r w:rsidRPr="00BC3ECA">
        <w:rPr>
          <w:sz w:val="24"/>
        </w:rPr>
        <w:t xml:space="preserve">Versijos Nr.: </w:t>
      </w:r>
      <w:r w:rsidR="004A1427">
        <w:rPr>
          <w:sz w:val="24"/>
        </w:rPr>
        <w:t>4</w:t>
      </w:r>
      <w:r w:rsidR="00B14485" w:rsidRPr="00BC3ECA">
        <w:rPr>
          <w:sz w:val="24"/>
        </w:rPr>
        <w:t>.0</w:t>
      </w:r>
      <w:r w:rsidR="004A1427">
        <w:rPr>
          <w:sz w:val="24"/>
        </w:rPr>
        <w:t>1</w:t>
      </w:r>
    </w:p>
    <w:p w14:paraId="639BCCD9" w14:textId="3285EDFA" w:rsidR="002835EB" w:rsidRPr="00BC3ECA" w:rsidRDefault="002835EB" w:rsidP="00876DF4">
      <w:pPr>
        <w:tabs>
          <w:tab w:val="left" w:pos="2552"/>
        </w:tabs>
        <w:jc w:val="right"/>
        <w:rPr>
          <w:sz w:val="24"/>
        </w:rPr>
      </w:pPr>
      <w:r w:rsidRPr="00BC3ECA">
        <w:rPr>
          <w:sz w:val="24"/>
        </w:rPr>
        <w:t xml:space="preserve">Data: </w:t>
      </w:r>
      <w:r w:rsidR="00190337" w:rsidRPr="00BC3ECA">
        <w:rPr>
          <w:sz w:val="24"/>
        </w:rPr>
        <w:t>20</w:t>
      </w:r>
      <w:r w:rsidR="00975B34" w:rsidRPr="00BC3ECA">
        <w:rPr>
          <w:sz w:val="24"/>
        </w:rPr>
        <w:t>2</w:t>
      </w:r>
      <w:r w:rsidR="004A1427">
        <w:rPr>
          <w:sz w:val="24"/>
        </w:rPr>
        <w:t>3</w:t>
      </w:r>
      <w:r w:rsidR="006C5E9C" w:rsidRPr="00BC3ECA">
        <w:rPr>
          <w:sz w:val="24"/>
        </w:rPr>
        <w:t>-</w:t>
      </w:r>
      <w:r w:rsidR="004A1427">
        <w:rPr>
          <w:sz w:val="24"/>
        </w:rPr>
        <w:t>06</w:t>
      </w:r>
      <w:r w:rsidR="006C5E9C" w:rsidRPr="00BC3ECA">
        <w:rPr>
          <w:sz w:val="24"/>
        </w:rPr>
        <w:t>-</w:t>
      </w:r>
      <w:r w:rsidR="004A1427">
        <w:rPr>
          <w:sz w:val="24"/>
        </w:rPr>
        <w:t>15</w:t>
      </w:r>
    </w:p>
    <w:p w14:paraId="115ACD7E" w14:textId="77777777" w:rsidR="002835EB" w:rsidRPr="00BC3ECA" w:rsidRDefault="00290D8E" w:rsidP="00146771">
      <w:pPr>
        <w:spacing w:after="200" w:line="276" w:lineRule="auto"/>
        <w:rPr>
          <w:b/>
        </w:rPr>
      </w:pPr>
      <w:r w:rsidRPr="00BC3ECA">
        <w:rPr>
          <w:sz w:val="24"/>
        </w:rPr>
        <w:br w:type="page"/>
      </w:r>
    </w:p>
    <w:p w14:paraId="2F52ACB4" w14:textId="4BC456CA" w:rsidR="004C7409" w:rsidRPr="00BC3ECA" w:rsidRDefault="004C7409" w:rsidP="004C7409">
      <w:pPr>
        <w:rPr>
          <w:b/>
          <w:sz w:val="24"/>
        </w:rPr>
      </w:pPr>
      <w:r w:rsidRPr="00BC3ECA">
        <w:rPr>
          <w:b/>
          <w:sz w:val="24"/>
        </w:rPr>
        <w:lastRenderedPageBreak/>
        <w:t>Turinys</w:t>
      </w:r>
    </w:p>
    <w:p w14:paraId="7D7D48AA" w14:textId="77777777" w:rsidR="004C7409" w:rsidRPr="00BC3ECA" w:rsidRDefault="004C7409" w:rsidP="004C7409"/>
    <w:p w14:paraId="0C39A71E" w14:textId="0B5E2D60" w:rsidR="000D676C" w:rsidRDefault="00ED18D5">
      <w:pPr>
        <w:pStyle w:val="TOC1"/>
        <w:tabs>
          <w:tab w:val="left" w:pos="400"/>
          <w:tab w:val="right" w:leader="dot" w:pos="9204"/>
        </w:tabs>
        <w:rPr>
          <w:rFonts w:asciiTheme="minorHAnsi" w:eastAsiaTheme="minorEastAsia" w:hAnsiTheme="minorHAnsi" w:cstheme="minorBidi"/>
          <w:noProof/>
          <w:sz w:val="22"/>
          <w:szCs w:val="22"/>
          <w:lang w:val="en-US"/>
        </w:rPr>
      </w:pPr>
      <w:r w:rsidRPr="00BC3ECA">
        <w:rPr>
          <w:rFonts w:cs="Arial"/>
        </w:rPr>
        <w:fldChar w:fldCharType="begin"/>
      </w:r>
      <w:r w:rsidR="00290D8E" w:rsidRPr="00BC3ECA">
        <w:rPr>
          <w:rFonts w:cs="Arial"/>
        </w:rPr>
        <w:instrText>TOC \f \h \u \o "1-5"</w:instrText>
      </w:r>
      <w:r w:rsidRPr="00BC3ECA">
        <w:rPr>
          <w:rFonts w:cs="Arial"/>
        </w:rPr>
        <w:fldChar w:fldCharType="separate"/>
      </w:r>
      <w:hyperlink w:anchor="_Toc169621682" w:history="1">
        <w:r w:rsidR="000D676C" w:rsidRPr="00E609DB">
          <w:rPr>
            <w:rStyle w:val="Hyperlink"/>
            <w:noProof/>
          </w:rPr>
          <w:t>1.</w:t>
        </w:r>
        <w:r w:rsidR="000D676C">
          <w:rPr>
            <w:rFonts w:asciiTheme="minorHAnsi" w:eastAsiaTheme="minorEastAsia" w:hAnsiTheme="minorHAnsi" w:cstheme="minorBidi"/>
            <w:noProof/>
            <w:sz w:val="22"/>
            <w:szCs w:val="22"/>
            <w:lang w:val="en-US"/>
          </w:rPr>
          <w:tab/>
        </w:r>
        <w:r w:rsidR="000D676C" w:rsidRPr="00E609DB">
          <w:rPr>
            <w:rStyle w:val="Hyperlink"/>
            <w:noProof/>
          </w:rPr>
          <w:t>Perskaitykite pirmiausia</w:t>
        </w:r>
        <w:r w:rsidR="000D676C">
          <w:rPr>
            <w:noProof/>
          </w:rPr>
          <w:tab/>
        </w:r>
        <w:r w:rsidR="000D676C">
          <w:rPr>
            <w:noProof/>
          </w:rPr>
          <w:fldChar w:fldCharType="begin"/>
        </w:r>
        <w:r w:rsidR="000D676C">
          <w:rPr>
            <w:noProof/>
          </w:rPr>
          <w:instrText xml:space="preserve"> PAGEREF _Toc169621682 \h </w:instrText>
        </w:r>
        <w:r w:rsidR="000D676C">
          <w:rPr>
            <w:noProof/>
          </w:rPr>
        </w:r>
        <w:r w:rsidR="000D676C">
          <w:rPr>
            <w:noProof/>
          </w:rPr>
          <w:fldChar w:fldCharType="separate"/>
        </w:r>
        <w:r w:rsidR="000D676C">
          <w:rPr>
            <w:noProof/>
          </w:rPr>
          <w:t>7</w:t>
        </w:r>
        <w:r w:rsidR="000D676C">
          <w:rPr>
            <w:noProof/>
          </w:rPr>
          <w:fldChar w:fldCharType="end"/>
        </w:r>
      </w:hyperlink>
    </w:p>
    <w:p w14:paraId="1ACCE22C" w14:textId="7B822334"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683" w:history="1">
        <w:r w:rsidR="000D676C" w:rsidRPr="00E609DB">
          <w:rPr>
            <w:rStyle w:val="Hyperlink"/>
            <w:noProof/>
          </w:rPr>
          <w:t>1.1.</w:t>
        </w:r>
        <w:r w:rsidR="000D676C">
          <w:rPr>
            <w:rFonts w:asciiTheme="minorHAnsi" w:eastAsiaTheme="minorEastAsia" w:hAnsiTheme="minorHAnsi" w:cstheme="minorBidi"/>
            <w:noProof/>
            <w:sz w:val="22"/>
            <w:szCs w:val="22"/>
            <w:lang w:val="en-US"/>
          </w:rPr>
          <w:tab/>
        </w:r>
        <w:r w:rsidR="000D676C" w:rsidRPr="00E609DB">
          <w:rPr>
            <w:rStyle w:val="Hyperlink"/>
            <w:noProof/>
          </w:rPr>
          <w:t>Ką rasite šiame dokumente?</w:t>
        </w:r>
        <w:r w:rsidR="000D676C">
          <w:rPr>
            <w:noProof/>
          </w:rPr>
          <w:tab/>
        </w:r>
        <w:r w:rsidR="000D676C">
          <w:rPr>
            <w:noProof/>
          </w:rPr>
          <w:fldChar w:fldCharType="begin"/>
        </w:r>
        <w:r w:rsidR="000D676C">
          <w:rPr>
            <w:noProof/>
          </w:rPr>
          <w:instrText xml:space="preserve"> PAGEREF _Toc169621683 \h </w:instrText>
        </w:r>
        <w:r w:rsidR="000D676C">
          <w:rPr>
            <w:noProof/>
          </w:rPr>
        </w:r>
        <w:r w:rsidR="000D676C">
          <w:rPr>
            <w:noProof/>
          </w:rPr>
          <w:fldChar w:fldCharType="separate"/>
        </w:r>
        <w:r w:rsidR="000D676C">
          <w:rPr>
            <w:noProof/>
          </w:rPr>
          <w:t>7</w:t>
        </w:r>
        <w:r w:rsidR="000D676C">
          <w:rPr>
            <w:noProof/>
          </w:rPr>
          <w:fldChar w:fldCharType="end"/>
        </w:r>
      </w:hyperlink>
    </w:p>
    <w:p w14:paraId="410D7545" w14:textId="229D9F57"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684" w:history="1">
        <w:r w:rsidR="000D676C" w:rsidRPr="00E609DB">
          <w:rPr>
            <w:rStyle w:val="Hyperlink"/>
            <w:noProof/>
          </w:rPr>
          <w:t>1.2.</w:t>
        </w:r>
        <w:r w:rsidR="000D676C">
          <w:rPr>
            <w:rFonts w:asciiTheme="minorHAnsi" w:eastAsiaTheme="minorEastAsia" w:hAnsiTheme="minorHAnsi" w:cstheme="minorBidi"/>
            <w:noProof/>
            <w:sz w:val="22"/>
            <w:szCs w:val="22"/>
            <w:lang w:val="en-US"/>
          </w:rPr>
          <w:tab/>
        </w:r>
        <w:r w:rsidR="000D676C" w:rsidRPr="00E609DB">
          <w:rPr>
            <w:rStyle w:val="Hyperlink"/>
            <w:noProof/>
          </w:rPr>
          <w:t>Susitarimai</w:t>
        </w:r>
        <w:r w:rsidR="000D676C">
          <w:rPr>
            <w:noProof/>
          </w:rPr>
          <w:tab/>
        </w:r>
        <w:r w:rsidR="000D676C">
          <w:rPr>
            <w:noProof/>
          </w:rPr>
          <w:fldChar w:fldCharType="begin"/>
        </w:r>
        <w:r w:rsidR="000D676C">
          <w:rPr>
            <w:noProof/>
          </w:rPr>
          <w:instrText xml:space="preserve"> PAGEREF _Toc169621684 \h </w:instrText>
        </w:r>
        <w:r w:rsidR="000D676C">
          <w:rPr>
            <w:noProof/>
          </w:rPr>
        </w:r>
        <w:r w:rsidR="000D676C">
          <w:rPr>
            <w:noProof/>
          </w:rPr>
          <w:fldChar w:fldCharType="separate"/>
        </w:r>
        <w:r w:rsidR="000D676C">
          <w:rPr>
            <w:noProof/>
          </w:rPr>
          <w:t>8</w:t>
        </w:r>
        <w:r w:rsidR="000D676C">
          <w:rPr>
            <w:noProof/>
          </w:rPr>
          <w:fldChar w:fldCharType="end"/>
        </w:r>
      </w:hyperlink>
    </w:p>
    <w:p w14:paraId="3C58B640" w14:textId="201FC998" w:rsidR="000D676C" w:rsidRDefault="00440F9E">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685" w:history="1">
        <w:r w:rsidR="000D676C" w:rsidRPr="00E609DB">
          <w:rPr>
            <w:rStyle w:val="Hyperlink"/>
            <w:noProof/>
          </w:rPr>
          <w:t>2.</w:t>
        </w:r>
        <w:r w:rsidR="000D676C">
          <w:rPr>
            <w:rFonts w:asciiTheme="minorHAnsi" w:eastAsiaTheme="minorEastAsia" w:hAnsiTheme="minorHAnsi" w:cstheme="minorBidi"/>
            <w:noProof/>
            <w:sz w:val="22"/>
            <w:szCs w:val="22"/>
            <w:lang w:val="en-US"/>
          </w:rPr>
          <w:tab/>
        </w:r>
        <w:r w:rsidR="000D676C" w:rsidRPr="00E609DB">
          <w:rPr>
            <w:rStyle w:val="Hyperlink"/>
            <w:noProof/>
          </w:rPr>
          <w:t>Prisijungimas prie sistemos</w:t>
        </w:r>
        <w:r w:rsidR="000D676C">
          <w:rPr>
            <w:noProof/>
          </w:rPr>
          <w:tab/>
        </w:r>
        <w:r w:rsidR="000D676C">
          <w:rPr>
            <w:noProof/>
          </w:rPr>
          <w:fldChar w:fldCharType="begin"/>
        </w:r>
        <w:r w:rsidR="000D676C">
          <w:rPr>
            <w:noProof/>
          </w:rPr>
          <w:instrText xml:space="preserve"> PAGEREF _Toc169621685 \h </w:instrText>
        </w:r>
        <w:r w:rsidR="000D676C">
          <w:rPr>
            <w:noProof/>
          </w:rPr>
        </w:r>
        <w:r w:rsidR="000D676C">
          <w:rPr>
            <w:noProof/>
          </w:rPr>
          <w:fldChar w:fldCharType="separate"/>
        </w:r>
        <w:r w:rsidR="000D676C">
          <w:rPr>
            <w:noProof/>
          </w:rPr>
          <w:t>10</w:t>
        </w:r>
        <w:r w:rsidR="000D676C">
          <w:rPr>
            <w:noProof/>
          </w:rPr>
          <w:fldChar w:fldCharType="end"/>
        </w:r>
      </w:hyperlink>
    </w:p>
    <w:p w14:paraId="32549B74" w14:textId="78886B07" w:rsidR="000D676C" w:rsidRDefault="00440F9E">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686" w:history="1">
        <w:r w:rsidR="000D676C" w:rsidRPr="00E609DB">
          <w:rPr>
            <w:rStyle w:val="Hyperlink"/>
            <w:noProof/>
          </w:rPr>
          <w:t>3.</w:t>
        </w:r>
        <w:r w:rsidR="000D676C">
          <w:rPr>
            <w:rFonts w:asciiTheme="minorHAnsi" w:eastAsiaTheme="minorEastAsia" w:hAnsiTheme="minorHAnsi" w:cstheme="minorBidi"/>
            <w:noProof/>
            <w:sz w:val="22"/>
            <w:szCs w:val="22"/>
            <w:lang w:val="en-US"/>
          </w:rPr>
          <w:tab/>
        </w:r>
        <w:r w:rsidR="000D676C" w:rsidRPr="00E609DB">
          <w:rPr>
            <w:rStyle w:val="Hyperlink"/>
            <w:noProof/>
          </w:rPr>
          <w:t>Duomenų pildymo taisyklės</w:t>
        </w:r>
        <w:r w:rsidR="000D676C">
          <w:rPr>
            <w:noProof/>
          </w:rPr>
          <w:tab/>
        </w:r>
        <w:r w:rsidR="000D676C">
          <w:rPr>
            <w:noProof/>
          </w:rPr>
          <w:fldChar w:fldCharType="begin"/>
        </w:r>
        <w:r w:rsidR="000D676C">
          <w:rPr>
            <w:noProof/>
          </w:rPr>
          <w:instrText xml:space="preserve"> PAGEREF _Toc169621686 \h </w:instrText>
        </w:r>
        <w:r w:rsidR="000D676C">
          <w:rPr>
            <w:noProof/>
          </w:rPr>
        </w:r>
        <w:r w:rsidR="000D676C">
          <w:rPr>
            <w:noProof/>
          </w:rPr>
          <w:fldChar w:fldCharType="separate"/>
        </w:r>
        <w:r w:rsidR="000D676C">
          <w:rPr>
            <w:noProof/>
          </w:rPr>
          <w:t>11</w:t>
        </w:r>
        <w:r w:rsidR="000D676C">
          <w:rPr>
            <w:noProof/>
          </w:rPr>
          <w:fldChar w:fldCharType="end"/>
        </w:r>
      </w:hyperlink>
    </w:p>
    <w:p w14:paraId="72DC81B0" w14:textId="24F5915C"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687" w:history="1">
        <w:r w:rsidR="000D676C" w:rsidRPr="00E609DB">
          <w:rPr>
            <w:rStyle w:val="Hyperlink"/>
            <w:noProof/>
          </w:rPr>
          <w:t>3.1.</w:t>
        </w:r>
        <w:r w:rsidR="000D676C">
          <w:rPr>
            <w:rFonts w:asciiTheme="minorHAnsi" w:eastAsiaTheme="minorEastAsia" w:hAnsiTheme="minorHAnsi" w:cstheme="minorBidi"/>
            <w:noProof/>
            <w:sz w:val="22"/>
            <w:szCs w:val="22"/>
            <w:lang w:val="en-US"/>
          </w:rPr>
          <w:tab/>
        </w:r>
        <w:r w:rsidR="000D676C" w:rsidRPr="00E609DB">
          <w:rPr>
            <w:rStyle w:val="Hyperlink"/>
            <w:noProof/>
          </w:rPr>
          <w:t>Pasirinkti reikšmę iš klasifikatoriaus</w:t>
        </w:r>
        <w:r w:rsidR="000D676C">
          <w:rPr>
            <w:noProof/>
          </w:rPr>
          <w:tab/>
        </w:r>
        <w:r w:rsidR="000D676C">
          <w:rPr>
            <w:noProof/>
          </w:rPr>
          <w:fldChar w:fldCharType="begin"/>
        </w:r>
        <w:r w:rsidR="000D676C">
          <w:rPr>
            <w:noProof/>
          </w:rPr>
          <w:instrText xml:space="preserve"> PAGEREF _Toc169621687 \h </w:instrText>
        </w:r>
        <w:r w:rsidR="000D676C">
          <w:rPr>
            <w:noProof/>
          </w:rPr>
        </w:r>
        <w:r w:rsidR="000D676C">
          <w:rPr>
            <w:noProof/>
          </w:rPr>
          <w:fldChar w:fldCharType="separate"/>
        </w:r>
        <w:r w:rsidR="000D676C">
          <w:rPr>
            <w:noProof/>
          </w:rPr>
          <w:t>14</w:t>
        </w:r>
        <w:r w:rsidR="000D676C">
          <w:rPr>
            <w:noProof/>
          </w:rPr>
          <w:fldChar w:fldCharType="end"/>
        </w:r>
      </w:hyperlink>
    </w:p>
    <w:p w14:paraId="106820E5" w14:textId="3900609E"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688" w:history="1">
        <w:r w:rsidR="000D676C" w:rsidRPr="00E609DB">
          <w:rPr>
            <w:rStyle w:val="Hyperlink"/>
            <w:noProof/>
          </w:rPr>
          <w:t>3.2.</w:t>
        </w:r>
        <w:r w:rsidR="000D676C">
          <w:rPr>
            <w:rFonts w:asciiTheme="minorHAnsi" w:eastAsiaTheme="minorEastAsia" w:hAnsiTheme="minorHAnsi" w:cstheme="minorBidi"/>
            <w:noProof/>
            <w:sz w:val="22"/>
            <w:szCs w:val="22"/>
            <w:lang w:val="en-US"/>
          </w:rPr>
          <w:tab/>
        </w:r>
        <w:r w:rsidR="000D676C" w:rsidRPr="00E609DB">
          <w:rPr>
            <w:rStyle w:val="Hyperlink"/>
            <w:noProof/>
          </w:rPr>
          <w:t>Nurodyti datą/laikotarpį</w:t>
        </w:r>
        <w:r w:rsidR="000D676C">
          <w:rPr>
            <w:noProof/>
          </w:rPr>
          <w:tab/>
        </w:r>
        <w:r w:rsidR="000D676C">
          <w:rPr>
            <w:noProof/>
          </w:rPr>
          <w:fldChar w:fldCharType="begin"/>
        </w:r>
        <w:r w:rsidR="000D676C">
          <w:rPr>
            <w:noProof/>
          </w:rPr>
          <w:instrText xml:space="preserve"> PAGEREF _Toc169621688 \h </w:instrText>
        </w:r>
        <w:r w:rsidR="000D676C">
          <w:rPr>
            <w:noProof/>
          </w:rPr>
        </w:r>
        <w:r w:rsidR="000D676C">
          <w:rPr>
            <w:noProof/>
          </w:rPr>
          <w:fldChar w:fldCharType="separate"/>
        </w:r>
        <w:r w:rsidR="000D676C">
          <w:rPr>
            <w:noProof/>
          </w:rPr>
          <w:t>15</w:t>
        </w:r>
        <w:r w:rsidR="000D676C">
          <w:rPr>
            <w:noProof/>
          </w:rPr>
          <w:fldChar w:fldCharType="end"/>
        </w:r>
      </w:hyperlink>
    </w:p>
    <w:p w14:paraId="05C2B0A9" w14:textId="385BE471"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89" w:history="1">
        <w:r w:rsidR="000D676C" w:rsidRPr="00E609DB">
          <w:rPr>
            <w:rStyle w:val="Hyperlink"/>
            <w:noProof/>
          </w:rPr>
          <w:t>3.2.1.</w:t>
        </w:r>
        <w:r w:rsidR="000D676C">
          <w:rPr>
            <w:rFonts w:asciiTheme="minorHAnsi" w:eastAsiaTheme="minorEastAsia" w:hAnsiTheme="minorHAnsi" w:cstheme="minorBidi"/>
            <w:noProof/>
            <w:sz w:val="22"/>
            <w:szCs w:val="22"/>
            <w:lang w:val="en-US"/>
          </w:rPr>
          <w:tab/>
        </w:r>
        <w:r w:rsidR="000D676C" w:rsidRPr="00E609DB">
          <w:rPr>
            <w:rStyle w:val="Hyperlink"/>
            <w:noProof/>
          </w:rPr>
          <w:t>Nurodyti datą</w:t>
        </w:r>
        <w:r w:rsidR="000D676C">
          <w:rPr>
            <w:noProof/>
          </w:rPr>
          <w:tab/>
        </w:r>
        <w:r w:rsidR="000D676C">
          <w:rPr>
            <w:noProof/>
          </w:rPr>
          <w:fldChar w:fldCharType="begin"/>
        </w:r>
        <w:r w:rsidR="000D676C">
          <w:rPr>
            <w:noProof/>
          </w:rPr>
          <w:instrText xml:space="preserve"> PAGEREF _Toc169621689 \h </w:instrText>
        </w:r>
        <w:r w:rsidR="000D676C">
          <w:rPr>
            <w:noProof/>
          </w:rPr>
        </w:r>
        <w:r w:rsidR="000D676C">
          <w:rPr>
            <w:noProof/>
          </w:rPr>
          <w:fldChar w:fldCharType="separate"/>
        </w:r>
        <w:r w:rsidR="000D676C">
          <w:rPr>
            <w:noProof/>
          </w:rPr>
          <w:t>16</w:t>
        </w:r>
        <w:r w:rsidR="000D676C">
          <w:rPr>
            <w:noProof/>
          </w:rPr>
          <w:fldChar w:fldCharType="end"/>
        </w:r>
      </w:hyperlink>
    </w:p>
    <w:p w14:paraId="18FFF11A" w14:textId="2DC7B766"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0" w:history="1">
        <w:r w:rsidR="000D676C" w:rsidRPr="00E609DB">
          <w:rPr>
            <w:rStyle w:val="Hyperlink"/>
            <w:noProof/>
          </w:rPr>
          <w:t>3.2.2.</w:t>
        </w:r>
        <w:r w:rsidR="000D676C">
          <w:rPr>
            <w:rFonts w:asciiTheme="minorHAnsi" w:eastAsiaTheme="minorEastAsia" w:hAnsiTheme="minorHAnsi" w:cstheme="minorBidi"/>
            <w:noProof/>
            <w:sz w:val="22"/>
            <w:szCs w:val="22"/>
            <w:lang w:val="en-US"/>
          </w:rPr>
          <w:tab/>
        </w:r>
        <w:r w:rsidR="000D676C" w:rsidRPr="00E609DB">
          <w:rPr>
            <w:rStyle w:val="Hyperlink"/>
            <w:noProof/>
          </w:rPr>
          <w:t>Nurodyti datų intervalą</w:t>
        </w:r>
        <w:r w:rsidR="000D676C">
          <w:rPr>
            <w:noProof/>
          </w:rPr>
          <w:tab/>
        </w:r>
        <w:r w:rsidR="000D676C">
          <w:rPr>
            <w:noProof/>
          </w:rPr>
          <w:fldChar w:fldCharType="begin"/>
        </w:r>
        <w:r w:rsidR="000D676C">
          <w:rPr>
            <w:noProof/>
          </w:rPr>
          <w:instrText xml:space="preserve"> PAGEREF _Toc169621690 \h </w:instrText>
        </w:r>
        <w:r w:rsidR="000D676C">
          <w:rPr>
            <w:noProof/>
          </w:rPr>
        </w:r>
        <w:r w:rsidR="000D676C">
          <w:rPr>
            <w:noProof/>
          </w:rPr>
          <w:fldChar w:fldCharType="separate"/>
        </w:r>
        <w:r w:rsidR="000D676C">
          <w:rPr>
            <w:noProof/>
          </w:rPr>
          <w:t>17</w:t>
        </w:r>
        <w:r w:rsidR="000D676C">
          <w:rPr>
            <w:noProof/>
          </w:rPr>
          <w:fldChar w:fldCharType="end"/>
        </w:r>
      </w:hyperlink>
    </w:p>
    <w:p w14:paraId="2DD144A5" w14:textId="4F5AA534"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1" w:history="1">
        <w:r w:rsidR="000D676C" w:rsidRPr="00E609DB">
          <w:rPr>
            <w:rStyle w:val="Hyperlink"/>
            <w:noProof/>
          </w:rPr>
          <w:t>3.2.3.</w:t>
        </w:r>
        <w:r w:rsidR="000D676C">
          <w:rPr>
            <w:rFonts w:asciiTheme="minorHAnsi" w:eastAsiaTheme="minorEastAsia" w:hAnsiTheme="minorHAnsi" w:cstheme="minorBidi"/>
            <w:noProof/>
            <w:sz w:val="22"/>
            <w:szCs w:val="22"/>
            <w:lang w:val="en-US"/>
          </w:rPr>
          <w:tab/>
        </w:r>
        <w:r w:rsidR="000D676C" w:rsidRPr="00E609DB">
          <w:rPr>
            <w:rStyle w:val="Hyperlink"/>
            <w:noProof/>
          </w:rPr>
          <w:t>Nurodyti metus, mėnesį, dieną</w:t>
        </w:r>
        <w:r w:rsidR="000D676C">
          <w:rPr>
            <w:noProof/>
          </w:rPr>
          <w:tab/>
        </w:r>
        <w:r w:rsidR="000D676C">
          <w:rPr>
            <w:noProof/>
          </w:rPr>
          <w:fldChar w:fldCharType="begin"/>
        </w:r>
        <w:r w:rsidR="000D676C">
          <w:rPr>
            <w:noProof/>
          </w:rPr>
          <w:instrText xml:space="preserve"> PAGEREF _Toc169621691 \h </w:instrText>
        </w:r>
        <w:r w:rsidR="000D676C">
          <w:rPr>
            <w:noProof/>
          </w:rPr>
        </w:r>
        <w:r w:rsidR="000D676C">
          <w:rPr>
            <w:noProof/>
          </w:rPr>
          <w:fldChar w:fldCharType="separate"/>
        </w:r>
        <w:r w:rsidR="000D676C">
          <w:rPr>
            <w:noProof/>
          </w:rPr>
          <w:t>17</w:t>
        </w:r>
        <w:r w:rsidR="000D676C">
          <w:rPr>
            <w:noProof/>
          </w:rPr>
          <w:fldChar w:fldCharType="end"/>
        </w:r>
      </w:hyperlink>
    </w:p>
    <w:p w14:paraId="50432B62" w14:textId="58A10233"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2" w:history="1">
        <w:r w:rsidR="000D676C" w:rsidRPr="00E609DB">
          <w:rPr>
            <w:rStyle w:val="Hyperlink"/>
            <w:noProof/>
          </w:rPr>
          <w:t>3.2.4.</w:t>
        </w:r>
        <w:r w:rsidR="000D676C">
          <w:rPr>
            <w:rFonts w:asciiTheme="minorHAnsi" w:eastAsiaTheme="minorEastAsia" w:hAnsiTheme="minorHAnsi" w:cstheme="minorBidi"/>
            <w:noProof/>
            <w:sz w:val="22"/>
            <w:szCs w:val="22"/>
            <w:lang w:val="en-US"/>
          </w:rPr>
          <w:tab/>
        </w:r>
        <w:r w:rsidR="000D676C" w:rsidRPr="00E609DB">
          <w:rPr>
            <w:rStyle w:val="Hyperlink"/>
            <w:noProof/>
          </w:rPr>
          <w:t>Nurodyti laikotarpį</w:t>
        </w:r>
        <w:r w:rsidR="000D676C">
          <w:rPr>
            <w:noProof/>
          </w:rPr>
          <w:tab/>
        </w:r>
        <w:r w:rsidR="000D676C">
          <w:rPr>
            <w:noProof/>
          </w:rPr>
          <w:fldChar w:fldCharType="begin"/>
        </w:r>
        <w:r w:rsidR="000D676C">
          <w:rPr>
            <w:noProof/>
          </w:rPr>
          <w:instrText xml:space="preserve"> PAGEREF _Toc169621692 \h </w:instrText>
        </w:r>
        <w:r w:rsidR="000D676C">
          <w:rPr>
            <w:noProof/>
          </w:rPr>
        </w:r>
        <w:r w:rsidR="000D676C">
          <w:rPr>
            <w:noProof/>
          </w:rPr>
          <w:fldChar w:fldCharType="separate"/>
        </w:r>
        <w:r w:rsidR="000D676C">
          <w:rPr>
            <w:noProof/>
          </w:rPr>
          <w:t>18</w:t>
        </w:r>
        <w:r w:rsidR="000D676C">
          <w:rPr>
            <w:noProof/>
          </w:rPr>
          <w:fldChar w:fldCharType="end"/>
        </w:r>
      </w:hyperlink>
    </w:p>
    <w:p w14:paraId="3BE42658" w14:textId="05180A13"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3" w:history="1">
        <w:r w:rsidR="000D676C" w:rsidRPr="00E609DB">
          <w:rPr>
            <w:rStyle w:val="Hyperlink"/>
            <w:noProof/>
          </w:rPr>
          <w:t>3.2.5.</w:t>
        </w:r>
        <w:r w:rsidR="000D676C">
          <w:rPr>
            <w:rFonts w:asciiTheme="minorHAnsi" w:eastAsiaTheme="minorEastAsia" w:hAnsiTheme="minorHAnsi" w:cstheme="minorBidi"/>
            <w:noProof/>
            <w:sz w:val="22"/>
            <w:szCs w:val="22"/>
            <w:lang w:val="en-US"/>
          </w:rPr>
          <w:tab/>
        </w:r>
        <w:r w:rsidR="000D676C" w:rsidRPr="00E609DB">
          <w:rPr>
            <w:rStyle w:val="Hyperlink"/>
            <w:noProof/>
          </w:rPr>
          <w:t>Nurodyti laikotarpių intervalą</w:t>
        </w:r>
        <w:r w:rsidR="000D676C">
          <w:rPr>
            <w:noProof/>
          </w:rPr>
          <w:tab/>
        </w:r>
        <w:r w:rsidR="000D676C">
          <w:rPr>
            <w:noProof/>
          </w:rPr>
          <w:fldChar w:fldCharType="begin"/>
        </w:r>
        <w:r w:rsidR="000D676C">
          <w:rPr>
            <w:noProof/>
          </w:rPr>
          <w:instrText xml:space="preserve"> PAGEREF _Toc169621693 \h </w:instrText>
        </w:r>
        <w:r w:rsidR="000D676C">
          <w:rPr>
            <w:noProof/>
          </w:rPr>
        </w:r>
        <w:r w:rsidR="000D676C">
          <w:rPr>
            <w:noProof/>
          </w:rPr>
          <w:fldChar w:fldCharType="separate"/>
        </w:r>
        <w:r w:rsidR="000D676C">
          <w:rPr>
            <w:noProof/>
          </w:rPr>
          <w:t>20</w:t>
        </w:r>
        <w:r w:rsidR="000D676C">
          <w:rPr>
            <w:noProof/>
          </w:rPr>
          <w:fldChar w:fldCharType="end"/>
        </w:r>
      </w:hyperlink>
    </w:p>
    <w:p w14:paraId="3A9FCC58" w14:textId="6259BD43"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4" w:history="1">
        <w:r w:rsidR="000D676C" w:rsidRPr="00E609DB">
          <w:rPr>
            <w:rStyle w:val="Hyperlink"/>
            <w:noProof/>
          </w:rPr>
          <w:t>3.2.6.</w:t>
        </w:r>
        <w:r w:rsidR="000D676C">
          <w:rPr>
            <w:rFonts w:asciiTheme="minorHAnsi" w:eastAsiaTheme="minorEastAsia" w:hAnsiTheme="minorHAnsi" w:cstheme="minorBidi"/>
            <w:noProof/>
            <w:sz w:val="22"/>
            <w:szCs w:val="22"/>
            <w:lang w:val="en-US"/>
          </w:rPr>
          <w:tab/>
        </w:r>
        <w:r w:rsidR="000D676C" w:rsidRPr="00E609DB">
          <w:rPr>
            <w:rStyle w:val="Hyperlink"/>
            <w:noProof/>
          </w:rPr>
          <w:t>Nurodyti priešistorinę datą</w:t>
        </w:r>
        <w:r w:rsidR="000D676C">
          <w:rPr>
            <w:noProof/>
          </w:rPr>
          <w:tab/>
        </w:r>
        <w:r w:rsidR="000D676C">
          <w:rPr>
            <w:noProof/>
          </w:rPr>
          <w:fldChar w:fldCharType="begin"/>
        </w:r>
        <w:r w:rsidR="000D676C">
          <w:rPr>
            <w:noProof/>
          </w:rPr>
          <w:instrText xml:space="preserve"> PAGEREF _Toc169621694 \h </w:instrText>
        </w:r>
        <w:r w:rsidR="000D676C">
          <w:rPr>
            <w:noProof/>
          </w:rPr>
        </w:r>
        <w:r w:rsidR="000D676C">
          <w:rPr>
            <w:noProof/>
          </w:rPr>
          <w:fldChar w:fldCharType="separate"/>
        </w:r>
        <w:r w:rsidR="000D676C">
          <w:rPr>
            <w:noProof/>
          </w:rPr>
          <w:t>21</w:t>
        </w:r>
        <w:r w:rsidR="000D676C">
          <w:rPr>
            <w:noProof/>
          </w:rPr>
          <w:fldChar w:fldCharType="end"/>
        </w:r>
      </w:hyperlink>
    </w:p>
    <w:p w14:paraId="1F6F25A9" w14:textId="7B59C639"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5" w:history="1">
        <w:r w:rsidR="000D676C" w:rsidRPr="00E609DB">
          <w:rPr>
            <w:rStyle w:val="Hyperlink"/>
            <w:noProof/>
          </w:rPr>
          <w:t>3.2.7.</w:t>
        </w:r>
        <w:r w:rsidR="000D676C">
          <w:rPr>
            <w:rFonts w:asciiTheme="minorHAnsi" w:eastAsiaTheme="minorEastAsia" w:hAnsiTheme="minorHAnsi" w:cstheme="minorBidi"/>
            <w:noProof/>
            <w:sz w:val="22"/>
            <w:szCs w:val="22"/>
            <w:lang w:val="en-US"/>
          </w:rPr>
          <w:tab/>
        </w:r>
        <w:r w:rsidR="000D676C" w:rsidRPr="00E609DB">
          <w:rPr>
            <w:rStyle w:val="Hyperlink"/>
            <w:noProof/>
          </w:rPr>
          <w:t>Nurodyti priešistorinių datų intervalą</w:t>
        </w:r>
        <w:r w:rsidR="000D676C">
          <w:rPr>
            <w:noProof/>
          </w:rPr>
          <w:tab/>
        </w:r>
        <w:r w:rsidR="000D676C">
          <w:rPr>
            <w:noProof/>
          </w:rPr>
          <w:fldChar w:fldCharType="begin"/>
        </w:r>
        <w:r w:rsidR="000D676C">
          <w:rPr>
            <w:noProof/>
          </w:rPr>
          <w:instrText xml:space="preserve"> PAGEREF _Toc169621695 \h </w:instrText>
        </w:r>
        <w:r w:rsidR="000D676C">
          <w:rPr>
            <w:noProof/>
          </w:rPr>
        </w:r>
        <w:r w:rsidR="000D676C">
          <w:rPr>
            <w:noProof/>
          </w:rPr>
          <w:fldChar w:fldCharType="separate"/>
        </w:r>
        <w:r w:rsidR="000D676C">
          <w:rPr>
            <w:noProof/>
          </w:rPr>
          <w:t>22</w:t>
        </w:r>
        <w:r w:rsidR="000D676C">
          <w:rPr>
            <w:noProof/>
          </w:rPr>
          <w:fldChar w:fldCharType="end"/>
        </w:r>
      </w:hyperlink>
    </w:p>
    <w:p w14:paraId="06048822" w14:textId="5CFB11BF"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6" w:history="1">
        <w:r w:rsidR="000D676C" w:rsidRPr="00E609DB">
          <w:rPr>
            <w:rStyle w:val="Hyperlink"/>
            <w:noProof/>
          </w:rPr>
          <w:t>3.2.8.</w:t>
        </w:r>
        <w:r w:rsidR="000D676C">
          <w:rPr>
            <w:rFonts w:asciiTheme="minorHAnsi" w:eastAsiaTheme="minorEastAsia" w:hAnsiTheme="minorHAnsi" w:cstheme="minorBidi"/>
            <w:noProof/>
            <w:sz w:val="22"/>
            <w:szCs w:val="22"/>
            <w:lang w:val="en-US"/>
          </w:rPr>
          <w:tab/>
        </w:r>
        <w:r w:rsidR="000D676C" w:rsidRPr="00E609DB">
          <w:rPr>
            <w:rStyle w:val="Hyperlink"/>
            <w:noProof/>
          </w:rPr>
          <w:t>Pažymėti, kad data yra nežinoma</w:t>
        </w:r>
        <w:r w:rsidR="000D676C">
          <w:rPr>
            <w:noProof/>
          </w:rPr>
          <w:tab/>
        </w:r>
        <w:r w:rsidR="000D676C">
          <w:rPr>
            <w:noProof/>
          </w:rPr>
          <w:fldChar w:fldCharType="begin"/>
        </w:r>
        <w:r w:rsidR="000D676C">
          <w:rPr>
            <w:noProof/>
          </w:rPr>
          <w:instrText xml:space="preserve"> PAGEREF _Toc169621696 \h </w:instrText>
        </w:r>
        <w:r w:rsidR="000D676C">
          <w:rPr>
            <w:noProof/>
          </w:rPr>
        </w:r>
        <w:r w:rsidR="000D676C">
          <w:rPr>
            <w:noProof/>
          </w:rPr>
          <w:fldChar w:fldCharType="separate"/>
        </w:r>
        <w:r w:rsidR="000D676C">
          <w:rPr>
            <w:noProof/>
          </w:rPr>
          <w:t>23</w:t>
        </w:r>
        <w:r w:rsidR="000D676C">
          <w:rPr>
            <w:noProof/>
          </w:rPr>
          <w:fldChar w:fldCharType="end"/>
        </w:r>
      </w:hyperlink>
    </w:p>
    <w:p w14:paraId="76E73B9E" w14:textId="27C14244"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697" w:history="1">
        <w:r w:rsidR="000D676C" w:rsidRPr="00E609DB">
          <w:rPr>
            <w:rStyle w:val="Hyperlink"/>
            <w:noProof/>
          </w:rPr>
          <w:t>3.3.</w:t>
        </w:r>
        <w:r w:rsidR="000D676C">
          <w:rPr>
            <w:rFonts w:asciiTheme="minorHAnsi" w:eastAsiaTheme="minorEastAsia" w:hAnsiTheme="minorHAnsi" w:cstheme="minorBidi"/>
            <w:noProof/>
            <w:sz w:val="22"/>
            <w:szCs w:val="22"/>
            <w:lang w:val="en-US"/>
          </w:rPr>
          <w:tab/>
        </w:r>
        <w:r w:rsidR="000D676C" w:rsidRPr="00E609DB">
          <w:rPr>
            <w:rStyle w:val="Hyperlink"/>
            <w:noProof/>
          </w:rPr>
          <w:t>Nurodyti vietos adresą</w:t>
        </w:r>
        <w:r w:rsidR="000D676C">
          <w:rPr>
            <w:noProof/>
          </w:rPr>
          <w:tab/>
        </w:r>
        <w:r w:rsidR="000D676C">
          <w:rPr>
            <w:noProof/>
          </w:rPr>
          <w:fldChar w:fldCharType="begin"/>
        </w:r>
        <w:r w:rsidR="000D676C">
          <w:rPr>
            <w:noProof/>
          </w:rPr>
          <w:instrText xml:space="preserve"> PAGEREF _Toc169621697 \h </w:instrText>
        </w:r>
        <w:r w:rsidR="000D676C">
          <w:rPr>
            <w:noProof/>
          </w:rPr>
        </w:r>
        <w:r w:rsidR="000D676C">
          <w:rPr>
            <w:noProof/>
          </w:rPr>
          <w:fldChar w:fldCharType="separate"/>
        </w:r>
        <w:r w:rsidR="000D676C">
          <w:rPr>
            <w:noProof/>
          </w:rPr>
          <w:t>23</w:t>
        </w:r>
        <w:r w:rsidR="000D676C">
          <w:rPr>
            <w:noProof/>
          </w:rPr>
          <w:fldChar w:fldCharType="end"/>
        </w:r>
      </w:hyperlink>
    </w:p>
    <w:p w14:paraId="1FE7103D" w14:textId="37C53A3F"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8" w:history="1">
        <w:r w:rsidR="000D676C" w:rsidRPr="00E609DB">
          <w:rPr>
            <w:rStyle w:val="Hyperlink"/>
            <w:noProof/>
          </w:rPr>
          <w:t>3.3.1.</w:t>
        </w:r>
        <w:r w:rsidR="000D676C">
          <w:rPr>
            <w:rFonts w:asciiTheme="minorHAnsi" w:eastAsiaTheme="minorEastAsia" w:hAnsiTheme="minorHAnsi" w:cstheme="minorBidi"/>
            <w:noProof/>
            <w:sz w:val="22"/>
            <w:szCs w:val="22"/>
            <w:lang w:val="en-US"/>
          </w:rPr>
          <w:tab/>
        </w:r>
        <w:r w:rsidR="000D676C" w:rsidRPr="00E609DB">
          <w:rPr>
            <w:rStyle w:val="Hyperlink"/>
            <w:noProof/>
          </w:rPr>
          <w:t>Nurodyti Lietuvos adresą</w:t>
        </w:r>
        <w:r w:rsidR="000D676C">
          <w:rPr>
            <w:noProof/>
          </w:rPr>
          <w:tab/>
        </w:r>
        <w:r w:rsidR="000D676C">
          <w:rPr>
            <w:noProof/>
          </w:rPr>
          <w:fldChar w:fldCharType="begin"/>
        </w:r>
        <w:r w:rsidR="000D676C">
          <w:rPr>
            <w:noProof/>
          </w:rPr>
          <w:instrText xml:space="preserve"> PAGEREF _Toc169621698 \h </w:instrText>
        </w:r>
        <w:r w:rsidR="000D676C">
          <w:rPr>
            <w:noProof/>
          </w:rPr>
        </w:r>
        <w:r w:rsidR="000D676C">
          <w:rPr>
            <w:noProof/>
          </w:rPr>
          <w:fldChar w:fldCharType="separate"/>
        </w:r>
        <w:r w:rsidR="000D676C">
          <w:rPr>
            <w:noProof/>
          </w:rPr>
          <w:t>24</w:t>
        </w:r>
        <w:r w:rsidR="000D676C">
          <w:rPr>
            <w:noProof/>
          </w:rPr>
          <w:fldChar w:fldCharType="end"/>
        </w:r>
      </w:hyperlink>
    </w:p>
    <w:p w14:paraId="7E66C71A" w14:textId="11430D6D"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699" w:history="1">
        <w:r w:rsidR="000D676C" w:rsidRPr="00E609DB">
          <w:rPr>
            <w:rStyle w:val="Hyperlink"/>
            <w:noProof/>
          </w:rPr>
          <w:t>3.3.2.</w:t>
        </w:r>
        <w:r w:rsidR="000D676C">
          <w:rPr>
            <w:rFonts w:asciiTheme="minorHAnsi" w:eastAsiaTheme="minorEastAsia" w:hAnsiTheme="minorHAnsi" w:cstheme="minorBidi"/>
            <w:noProof/>
            <w:sz w:val="22"/>
            <w:szCs w:val="22"/>
            <w:lang w:val="en-US"/>
          </w:rPr>
          <w:tab/>
        </w:r>
        <w:r w:rsidR="000D676C" w:rsidRPr="00E609DB">
          <w:rPr>
            <w:rStyle w:val="Hyperlink"/>
            <w:noProof/>
          </w:rPr>
          <w:t>Nurodyti užsienio adresą</w:t>
        </w:r>
        <w:r w:rsidR="000D676C">
          <w:rPr>
            <w:noProof/>
          </w:rPr>
          <w:tab/>
        </w:r>
        <w:r w:rsidR="000D676C">
          <w:rPr>
            <w:noProof/>
          </w:rPr>
          <w:fldChar w:fldCharType="begin"/>
        </w:r>
        <w:r w:rsidR="000D676C">
          <w:rPr>
            <w:noProof/>
          </w:rPr>
          <w:instrText xml:space="preserve"> PAGEREF _Toc169621699 \h </w:instrText>
        </w:r>
        <w:r w:rsidR="000D676C">
          <w:rPr>
            <w:noProof/>
          </w:rPr>
        </w:r>
        <w:r w:rsidR="000D676C">
          <w:rPr>
            <w:noProof/>
          </w:rPr>
          <w:fldChar w:fldCharType="separate"/>
        </w:r>
        <w:r w:rsidR="000D676C">
          <w:rPr>
            <w:noProof/>
          </w:rPr>
          <w:t>25</w:t>
        </w:r>
        <w:r w:rsidR="000D676C">
          <w:rPr>
            <w:noProof/>
          </w:rPr>
          <w:fldChar w:fldCharType="end"/>
        </w:r>
      </w:hyperlink>
    </w:p>
    <w:p w14:paraId="47F13392" w14:textId="0CC5B3B8"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00" w:history="1">
        <w:r w:rsidR="000D676C" w:rsidRPr="00E609DB">
          <w:rPr>
            <w:rStyle w:val="Hyperlink"/>
            <w:noProof/>
          </w:rPr>
          <w:t>3.3.3.</w:t>
        </w:r>
        <w:r w:rsidR="000D676C">
          <w:rPr>
            <w:rFonts w:asciiTheme="minorHAnsi" w:eastAsiaTheme="minorEastAsia" w:hAnsiTheme="minorHAnsi" w:cstheme="minorBidi"/>
            <w:noProof/>
            <w:sz w:val="22"/>
            <w:szCs w:val="22"/>
            <w:lang w:val="en-US"/>
          </w:rPr>
          <w:tab/>
        </w:r>
        <w:r w:rsidR="000D676C" w:rsidRPr="00E609DB">
          <w:rPr>
            <w:rStyle w:val="Hyperlink"/>
            <w:noProof/>
          </w:rPr>
          <w:t>Nurodyti išplėtotą adresą</w:t>
        </w:r>
        <w:r w:rsidR="000D676C">
          <w:rPr>
            <w:noProof/>
          </w:rPr>
          <w:tab/>
        </w:r>
        <w:r w:rsidR="000D676C">
          <w:rPr>
            <w:noProof/>
          </w:rPr>
          <w:fldChar w:fldCharType="begin"/>
        </w:r>
        <w:r w:rsidR="000D676C">
          <w:rPr>
            <w:noProof/>
          </w:rPr>
          <w:instrText xml:space="preserve"> PAGEREF _Toc169621700 \h </w:instrText>
        </w:r>
        <w:r w:rsidR="000D676C">
          <w:rPr>
            <w:noProof/>
          </w:rPr>
        </w:r>
        <w:r w:rsidR="000D676C">
          <w:rPr>
            <w:noProof/>
          </w:rPr>
          <w:fldChar w:fldCharType="separate"/>
        </w:r>
        <w:r w:rsidR="000D676C">
          <w:rPr>
            <w:noProof/>
          </w:rPr>
          <w:t>26</w:t>
        </w:r>
        <w:r w:rsidR="000D676C">
          <w:rPr>
            <w:noProof/>
          </w:rPr>
          <w:fldChar w:fldCharType="end"/>
        </w:r>
      </w:hyperlink>
    </w:p>
    <w:p w14:paraId="0B543D16" w14:textId="08A48DCB"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01" w:history="1">
        <w:r w:rsidR="000D676C" w:rsidRPr="00E609DB">
          <w:rPr>
            <w:rStyle w:val="Hyperlink"/>
            <w:noProof/>
          </w:rPr>
          <w:t>3.4.</w:t>
        </w:r>
        <w:r w:rsidR="000D676C">
          <w:rPr>
            <w:rFonts w:asciiTheme="minorHAnsi" w:eastAsiaTheme="minorEastAsia" w:hAnsiTheme="minorHAnsi" w:cstheme="minorBidi"/>
            <w:noProof/>
            <w:sz w:val="22"/>
            <w:szCs w:val="22"/>
            <w:lang w:val="en-US"/>
          </w:rPr>
          <w:tab/>
        </w:r>
        <w:r w:rsidR="000D676C" w:rsidRPr="00E609DB">
          <w:rPr>
            <w:rStyle w:val="Hyperlink"/>
            <w:noProof/>
          </w:rPr>
          <w:t>Pridėti skaitmeninį objektą</w:t>
        </w:r>
        <w:r w:rsidR="000D676C">
          <w:rPr>
            <w:noProof/>
          </w:rPr>
          <w:tab/>
        </w:r>
        <w:r w:rsidR="000D676C">
          <w:rPr>
            <w:noProof/>
          </w:rPr>
          <w:fldChar w:fldCharType="begin"/>
        </w:r>
        <w:r w:rsidR="000D676C">
          <w:rPr>
            <w:noProof/>
          </w:rPr>
          <w:instrText xml:space="preserve"> PAGEREF _Toc169621701 \h </w:instrText>
        </w:r>
        <w:r w:rsidR="000D676C">
          <w:rPr>
            <w:noProof/>
          </w:rPr>
        </w:r>
        <w:r w:rsidR="000D676C">
          <w:rPr>
            <w:noProof/>
          </w:rPr>
          <w:fldChar w:fldCharType="separate"/>
        </w:r>
        <w:r w:rsidR="000D676C">
          <w:rPr>
            <w:noProof/>
          </w:rPr>
          <w:t>27</w:t>
        </w:r>
        <w:r w:rsidR="000D676C">
          <w:rPr>
            <w:noProof/>
          </w:rPr>
          <w:fldChar w:fldCharType="end"/>
        </w:r>
      </w:hyperlink>
    </w:p>
    <w:p w14:paraId="39B82EB0" w14:textId="6281F734"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02" w:history="1">
        <w:r w:rsidR="000D676C" w:rsidRPr="00E609DB">
          <w:rPr>
            <w:rStyle w:val="Hyperlink"/>
            <w:noProof/>
          </w:rPr>
          <w:t>3.4.1.</w:t>
        </w:r>
        <w:r w:rsidR="000D676C">
          <w:rPr>
            <w:rFonts w:asciiTheme="minorHAnsi" w:eastAsiaTheme="minorEastAsia" w:hAnsiTheme="minorHAnsi" w:cstheme="minorBidi"/>
            <w:noProof/>
            <w:sz w:val="22"/>
            <w:szCs w:val="22"/>
            <w:lang w:val="en-US"/>
          </w:rPr>
          <w:tab/>
        </w:r>
        <w:r w:rsidR="000D676C" w:rsidRPr="00E609DB">
          <w:rPr>
            <w:rStyle w:val="Hyperlink"/>
            <w:noProof/>
          </w:rPr>
          <w:t>Įkelti naują skaitmeninį objektą</w:t>
        </w:r>
        <w:r w:rsidR="000D676C">
          <w:rPr>
            <w:noProof/>
          </w:rPr>
          <w:tab/>
        </w:r>
        <w:r w:rsidR="000D676C">
          <w:rPr>
            <w:noProof/>
          </w:rPr>
          <w:fldChar w:fldCharType="begin"/>
        </w:r>
        <w:r w:rsidR="000D676C">
          <w:rPr>
            <w:noProof/>
          </w:rPr>
          <w:instrText xml:space="preserve"> PAGEREF _Toc169621702 \h </w:instrText>
        </w:r>
        <w:r w:rsidR="000D676C">
          <w:rPr>
            <w:noProof/>
          </w:rPr>
        </w:r>
        <w:r w:rsidR="000D676C">
          <w:rPr>
            <w:noProof/>
          </w:rPr>
          <w:fldChar w:fldCharType="separate"/>
        </w:r>
        <w:r w:rsidR="000D676C">
          <w:rPr>
            <w:noProof/>
          </w:rPr>
          <w:t>28</w:t>
        </w:r>
        <w:r w:rsidR="000D676C">
          <w:rPr>
            <w:noProof/>
          </w:rPr>
          <w:fldChar w:fldCharType="end"/>
        </w:r>
      </w:hyperlink>
    </w:p>
    <w:p w14:paraId="69E3EA88" w14:textId="6D5DD5BE"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03" w:history="1">
        <w:r w:rsidR="000D676C" w:rsidRPr="00E609DB">
          <w:rPr>
            <w:rStyle w:val="Hyperlink"/>
            <w:noProof/>
          </w:rPr>
          <w:t>3.4.2.</w:t>
        </w:r>
        <w:r w:rsidR="000D676C">
          <w:rPr>
            <w:rFonts w:asciiTheme="minorHAnsi" w:eastAsiaTheme="minorEastAsia" w:hAnsiTheme="minorHAnsi" w:cstheme="minorBidi"/>
            <w:noProof/>
            <w:sz w:val="22"/>
            <w:szCs w:val="22"/>
            <w:lang w:val="en-US"/>
          </w:rPr>
          <w:tab/>
        </w:r>
        <w:r w:rsidR="000D676C" w:rsidRPr="00E609DB">
          <w:rPr>
            <w:rStyle w:val="Hyperlink"/>
            <w:noProof/>
          </w:rPr>
          <w:t>Įkelti skaitmeninį objektą iš skaitmeninių bylų DB</w:t>
        </w:r>
        <w:r w:rsidR="000D676C">
          <w:rPr>
            <w:noProof/>
          </w:rPr>
          <w:tab/>
        </w:r>
        <w:r w:rsidR="000D676C">
          <w:rPr>
            <w:noProof/>
          </w:rPr>
          <w:fldChar w:fldCharType="begin"/>
        </w:r>
        <w:r w:rsidR="000D676C">
          <w:rPr>
            <w:noProof/>
          </w:rPr>
          <w:instrText xml:space="preserve"> PAGEREF _Toc169621703 \h </w:instrText>
        </w:r>
        <w:r w:rsidR="000D676C">
          <w:rPr>
            <w:noProof/>
          </w:rPr>
        </w:r>
        <w:r w:rsidR="000D676C">
          <w:rPr>
            <w:noProof/>
          </w:rPr>
          <w:fldChar w:fldCharType="separate"/>
        </w:r>
        <w:r w:rsidR="000D676C">
          <w:rPr>
            <w:noProof/>
          </w:rPr>
          <w:t>31</w:t>
        </w:r>
        <w:r w:rsidR="000D676C">
          <w:rPr>
            <w:noProof/>
          </w:rPr>
          <w:fldChar w:fldCharType="end"/>
        </w:r>
      </w:hyperlink>
    </w:p>
    <w:p w14:paraId="67A94004" w14:textId="4D75E63B"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04" w:history="1">
        <w:r w:rsidR="000D676C" w:rsidRPr="00E609DB">
          <w:rPr>
            <w:rStyle w:val="Hyperlink"/>
            <w:noProof/>
          </w:rPr>
          <w:t>3.4.3.</w:t>
        </w:r>
        <w:r w:rsidR="000D676C">
          <w:rPr>
            <w:rFonts w:asciiTheme="minorHAnsi" w:eastAsiaTheme="minorEastAsia" w:hAnsiTheme="minorHAnsi" w:cstheme="minorBidi"/>
            <w:noProof/>
            <w:sz w:val="22"/>
            <w:szCs w:val="22"/>
            <w:lang w:val="en-US"/>
          </w:rPr>
          <w:tab/>
        </w:r>
        <w:r w:rsidR="000D676C" w:rsidRPr="00E609DB">
          <w:rPr>
            <w:rStyle w:val="Hyperlink"/>
            <w:noProof/>
          </w:rPr>
          <w:t>Išvestinių vaizdo bylų generavimas</w:t>
        </w:r>
        <w:r w:rsidR="000D676C">
          <w:rPr>
            <w:noProof/>
          </w:rPr>
          <w:tab/>
        </w:r>
        <w:r w:rsidR="000D676C">
          <w:rPr>
            <w:noProof/>
          </w:rPr>
          <w:fldChar w:fldCharType="begin"/>
        </w:r>
        <w:r w:rsidR="000D676C">
          <w:rPr>
            <w:noProof/>
          </w:rPr>
          <w:instrText xml:space="preserve"> PAGEREF _Toc169621704 \h </w:instrText>
        </w:r>
        <w:r w:rsidR="000D676C">
          <w:rPr>
            <w:noProof/>
          </w:rPr>
        </w:r>
        <w:r w:rsidR="000D676C">
          <w:rPr>
            <w:noProof/>
          </w:rPr>
          <w:fldChar w:fldCharType="separate"/>
        </w:r>
        <w:r w:rsidR="000D676C">
          <w:rPr>
            <w:noProof/>
          </w:rPr>
          <w:t>32</w:t>
        </w:r>
        <w:r w:rsidR="000D676C">
          <w:rPr>
            <w:noProof/>
          </w:rPr>
          <w:fldChar w:fldCharType="end"/>
        </w:r>
      </w:hyperlink>
    </w:p>
    <w:p w14:paraId="6309C6C6" w14:textId="5C3896C0" w:rsidR="000D676C" w:rsidRDefault="00440F9E">
      <w:pPr>
        <w:pStyle w:val="TOC4"/>
        <w:tabs>
          <w:tab w:val="left" w:pos="1600"/>
          <w:tab w:val="right" w:leader="dot" w:pos="9204"/>
        </w:tabs>
        <w:rPr>
          <w:rFonts w:asciiTheme="minorHAnsi" w:eastAsiaTheme="minorEastAsia" w:hAnsiTheme="minorHAnsi" w:cstheme="minorBidi"/>
          <w:noProof/>
          <w:sz w:val="22"/>
          <w:szCs w:val="22"/>
          <w:lang w:val="en-US"/>
        </w:rPr>
      </w:pPr>
      <w:hyperlink w:anchor="_Toc169621705" w:history="1">
        <w:r w:rsidR="000D676C" w:rsidRPr="00E609DB">
          <w:rPr>
            <w:rStyle w:val="Hyperlink"/>
            <w:noProof/>
          </w:rPr>
          <w:t>3.4.3.1.</w:t>
        </w:r>
        <w:r w:rsidR="000D676C">
          <w:rPr>
            <w:rFonts w:asciiTheme="minorHAnsi" w:eastAsiaTheme="minorEastAsia" w:hAnsiTheme="minorHAnsi" w:cstheme="minorBidi"/>
            <w:noProof/>
            <w:sz w:val="22"/>
            <w:szCs w:val="22"/>
            <w:lang w:val="en-US"/>
          </w:rPr>
          <w:tab/>
        </w:r>
        <w:r w:rsidR="000D676C" w:rsidRPr="00E609DB">
          <w:rPr>
            <w:rStyle w:val="Hyperlink"/>
            <w:noProof/>
          </w:rPr>
          <w:t>Publikavimas į VEPIS</w:t>
        </w:r>
        <w:r w:rsidR="000D676C">
          <w:rPr>
            <w:noProof/>
          </w:rPr>
          <w:tab/>
        </w:r>
        <w:r w:rsidR="000D676C">
          <w:rPr>
            <w:noProof/>
          </w:rPr>
          <w:fldChar w:fldCharType="begin"/>
        </w:r>
        <w:r w:rsidR="000D676C">
          <w:rPr>
            <w:noProof/>
          </w:rPr>
          <w:instrText xml:space="preserve"> PAGEREF _Toc169621705 \h </w:instrText>
        </w:r>
        <w:r w:rsidR="000D676C">
          <w:rPr>
            <w:noProof/>
          </w:rPr>
        </w:r>
        <w:r w:rsidR="000D676C">
          <w:rPr>
            <w:noProof/>
          </w:rPr>
          <w:fldChar w:fldCharType="separate"/>
        </w:r>
        <w:r w:rsidR="000D676C">
          <w:rPr>
            <w:noProof/>
          </w:rPr>
          <w:t>33</w:t>
        </w:r>
        <w:r w:rsidR="000D676C">
          <w:rPr>
            <w:noProof/>
          </w:rPr>
          <w:fldChar w:fldCharType="end"/>
        </w:r>
      </w:hyperlink>
    </w:p>
    <w:p w14:paraId="091B744C" w14:textId="715609E8" w:rsidR="000D676C" w:rsidRDefault="00440F9E">
      <w:pPr>
        <w:pStyle w:val="TOC4"/>
        <w:tabs>
          <w:tab w:val="left" w:pos="1600"/>
          <w:tab w:val="right" w:leader="dot" w:pos="9204"/>
        </w:tabs>
        <w:rPr>
          <w:rFonts w:asciiTheme="minorHAnsi" w:eastAsiaTheme="minorEastAsia" w:hAnsiTheme="minorHAnsi" w:cstheme="minorBidi"/>
          <w:noProof/>
          <w:sz w:val="22"/>
          <w:szCs w:val="22"/>
          <w:lang w:val="en-US"/>
        </w:rPr>
      </w:pPr>
      <w:hyperlink w:anchor="_Toc169621706" w:history="1">
        <w:r w:rsidR="000D676C" w:rsidRPr="00E609DB">
          <w:rPr>
            <w:rStyle w:val="Hyperlink"/>
            <w:noProof/>
          </w:rPr>
          <w:t>3.4.3.2.</w:t>
        </w:r>
        <w:r w:rsidR="000D676C">
          <w:rPr>
            <w:rFonts w:asciiTheme="minorHAnsi" w:eastAsiaTheme="minorEastAsia" w:hAnsiTheme="minorHAnsi" w:cstheme="minorBidi"/>
            <w:noProof/>
            <w:sz w:val="22"/>
            <w:szCs w:val="22"/>
            <w:lang w:val="en-US"/>
          </w:rPr>
          <w:tab/>
        </w:r>
        <w:r w:rsidR="000D676C" w:rsidRPr="00E609DB">
          <w:rPr>
            <w:rStyle w:val="Hyperlink"/>
            <w:noProof/>
          </w:rPr>
          <w:t>Didelės raiškos skaitmeniniai vaizdai</w:t>
        </w:r>
        <w:r w:rsidR="000D676C">
          <w:rPr>
            <w:noProof/>
          </w:rPr>
          <w:tab/>
        </w:r>
        <w:r w:rsidR="000D676C">
          <w:rPr>
            <w:noProof/>
          </w:rPr>
          <w:fldChar w:fldCharType="begin"/>
        </w:r>
        <w:r w:rsidR="000D676C">
          <w:rPr>
            <w:noProof/>
          </w:rPr>
          <w:instrText xml:space="preserve"> PAGEREF _Toc169621706 \h </w:instrText>
        </w:r>
        <w:r w:rsidR="000D676C">
          <w:rPr>
            <w:noProof/>
          </w:rPr>
        </w:r>
        <w:r w:rsidR="000D676C">
          <w:rPr>
            <w:noProof/>
          </w:rPr>
          <w:fldChar w:fldCharType="separate"/>
        </w:r>
        <w:r w:rsidR="000D676C">
          <w:rPr>
            <w:noProof/>
          </w:rPr>
          <w:t>33</w:t>
        </w:r>
        <w:r w:rsidR="000D676C">
          <w:rPr>
            <w:noProof/>
          </w:rPr>
          <w:fldChar w:fldCharType="end"/>
        </w:r>
      </w:hyperlink>
    </w:p>
    <w:p w14:paraId="7D493D54" w14:textId="578E63FB"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07" w:history="1">
        <w:r w:rsidR="000D676C" w:rsidRPr="00E609DB">
          <w:rPr>
            <w:rStyle w:val="Hyperlink"/>
            <w:noProof/>
          </w:rPr>
          <w:t>3.4.4.</w:t>
        </w:r>
        <w:r w:rsidR="000D676C">
          <w:rPr>
            <w:rFonts w:asciiTheme="minorHAnsi" w:eastAsiaTheme="minorEastAsia" w:hAnsiTheme="minorHAnsi" w:cstheme="minorBidi"/>
            <w:noProof/>
            <w:sz w:val="22"/>
            <w:szCs w:val="22"/>
            <w:lang w:val="en-US"/>
          </w:rPr>
          <w:tab/>
        </w:r>
        <w:r w:rsidR="000D676C" w:rsidRPr="00E609DB">
          <w:rPr>
            <w:rStyle w:val="Hyperlink"/>
            <w:noProof/>
          </w:rPr>
          <w:t>Vaizdas reprezentacijai</w:t>
        </w:r>
        <w:r w:rsidR="000D676C">
          <w:rPr>
            <w:noProof/>
          </w:rPr>
          <w:tab/>
        </w:r>
        <w:r w:rsidR="000D676C">
          <w:rPr>
            <w:noProof/>
          </w:rPr>
          <w:fldChar w:fldCharType="begin"/>
        </w:r>
        <w:r w:rsidR="000D676C">
          <w:rPr>
            <w:noProof/>
          </w:rPr>
          <w:instrText xml:space="preserve"> PAGEREF _Toc169621707 \h </w:instrText>
        </w:r>
        <w:r w:rsidR="000D676C">
          <w:rPr>
            <w:noProof/>
          </w:rPr>
        </w:r>
        <w:r w:rsidR="000D676C">
          <w:rPr>
            <w:noProof/>
          </w:rPr>
          <w:fldChar w:fldCharType="separate"/>
        </w:r>
        <w:r w:rsidR="000D676C">
          <w:rPr>
            <w:noProof/>
          </w:rPr>
          <w:t>33</w:t>
        </w:r>
        <w:r w:rsidR="000D676C">
          <w:rPr>
            <w:noProof/>
          </w:rPr>
          <w:fldChar w:fldCharType="end"/>
        </w:r>
      </w:hyperlink>
    </w:p>
    <w:p w14:paraId="7DC2C8C8" w14:textId="31C5ABC2"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08" w:history="1">
        <w:r w:rsidR="000D676C" w:rsidRPr="00E609DB">
          <w:rPr>
            <w:rStyle w:val="Hyperlink"/>
            <w:noProof/>
          </w:rPr>
          <w:t>3.5.</w:t>
        </w:r>
        <w:r w:rsidR="000D676C">
          <w:rPr>
            <w:rFonts w:asciiTheme="minorHAnsi" w:eastAsiaTheme="minorEastAsia" w:hAnsiTheme="minorHAnsi" w:cstheme="minorBidi"/>
            <w:noProof/>
            <w:sz w:val="22"/>
            <w:szCs w:val="22"/>
            <w:lang w:val="en-US"/>
          </w:rPr>
          <w:tab/>
        </w:r>
        <w:r w:rsidR="000D676C" w:rsidRPr="00E609DB">
          <w:rPr>
            <w:rStyle w:val="Hyperlink"/>
            <w:noProof/>
          </w:rPr>
          <w:t>Pridėti audiogido informaciją</w:t>
        </w:r>
        <w:r w:rsidR="000D676C">
          <w:rPr>
            <w:noProof/>
          </w:rPr>
          <w:tab/>
        </w:r>
        <w:r w:rsidR="000D676C">
          <w:rPr>
            <w:noProof/>
          </w:rPr>
          <w:fldChar w:fldCharType="begin"/>
        </w:r>
        <w:r w:rsidR="000D676C">
          <w:rPr>
            <w:noProof/>
          </w:rPr>
          <w:instrText xml:space="preserve"> PAGEREF _Toc169621708 \h </w:instrText>
        </w:r>
        <w:r w:rsidR="000D676C">
          <w:rPr>
            <w:noProof/>
          </w:rPr>
        </w:r>
        <w:r w:rsidR="000D676C">
          <w:rPr>
            <w:noProof/>
          </w:rPr>
          <w:fldChar w:fldCharType="separate"/>
        </w:r>
        <w:r w:rsidR="000D676C">
          <w:rPr>
            <w:noProof/>
          </w:rPr>
          <w:t>34</w:t>
        </w:r>
        <w:r w:rsidR="000D676C">
          <w:rPr>
            <w:noProof/>
          </w:rPr>
          <w:fldChar w:fldCharType="end"/>
        </w:r>
      </w:hyperlink>
    </w:p>
    <w:p w14:paraId="349D97DE" w14:textId="0625874C"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09" w:history="1">
        <w:r w:rsidR="000D676C" w:rsidRPr="00E609DB">
          <w:rPr>
            <w:rStyle w:val="Hyperlink"/>
            <w:noProof/>
          </w:rPr>
          <w:t>3.6.</w:t>
        </w:r>
        <w:r w:rsidR="000D676C">
          <w:rPr>
            <w:rFonts w:asciiTheme="minorHAnsi" w:eastAsiaTheme="minorEastAsia" w:hAnsiTheme="minorHAnsi" w:cstheme="minorBidi"/>
            <w:noProof/>
            <w:sz w:val="22"/>
            <w:szCs w:val="22"/>
            <w:lang w:val="en-US"/>
          </w:rPr>
          <w:tab/>
        </w:r>
        <w:r w:rsidR="000D676C" w:rsidRPr="00E609DB">
          <w:rPr>
            <w:rStyle w:val="Hyperlink"/>
            <w:noProof/>
          </w:rPr>
          <w:t>Pridėti Literatūros, šaltinių informaciją</w:t>
        </w:r>
        <w:r w:rsidR="000D676C">
          <w:rPr>
            <w:noProof/>
          </w:rPr>
          <w:tab/>
        </w:r>
        <w:r w:rsidR="000D676C">
          <w:rPr>
            <w:noProof/>
          </w:rPr>
          <w:fldChar w:fldCharType="begin"/>
        </w:r>
        <w:r w:rsidR="000D676C">
          <w:rPr>
            <w:noProof/>
          </w:rPr>
          <w:instrText xml:space="preserve"> PAGEREF _Toc169621709 \h </w:instrText>
        </w:r>
        <w:r w:rsidR="000D676C">
          <w:rPr>
            <w:noProof/>
          </w:rPr>
        </w:r>
        <w:r w:rsidR="000D676C">
          <w:rPr>
            <w:noProof/>
          </w:rPr>
          <w:fldChar w:fldCharType="separate"/>
        </w:r>
        <w:r w:rsidR="000D676C">
          <w:rPr>
            <w:noProof/>
          </w:rPr>
          <w:t>37</w:t>
        </w:r>
        <w:r w:rsidR="000D676C">
          <w:rPr>
            <w:noProof/>
          </w:rPr>
          <w:fldChar w:fldCharType="end"/>
        </w:r>
      </w:hyperlink>
    </w:p>
    <w:p w14:paraId="1CD7F931" w14:textId="46F78342"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10" w:history="1">
        <w:r w:rsidR="000D676C" w:rsidRPr="00E609DB">
          <w:rPr>
            <w:rStyle w:val="Hyperlink"/>
            <w:noProof/>
          </w:rPr>
          <w:t>3.7.</w:t>
        </w:r>
        <w:r w:rsidR="000D676C">
          <w:rPr>
            <w:rFonts w:asciiTheme="minorHAnsi" w:eastAsiaTheme="minorEastAsia" w:hAnsiTheme="minorHAnsi" w:cstheme="minorBidi"/>
            <w:noProof/>
            <w:sz w:val="22"/>
            <w:szCs w:val="22"/>
            <w:lang w:val="en-US"/>
          </w:rPr>
          <w:tab/>
        </w:r>
        <w:r w:rsidR="000D676C" w:rsidRPr="00E609DB">
          <w:rPr>
            <w:rStyle w:val="Hyperlink"/>
            <w:noProof/>
          </w:rPr>
          <w:t>Publikavimas</w:t>
        </w:r>
        <w:r w:rsidR="000D676C">
          <w:rPr>
            <w:noProof/>
          </w:rPr>
          <w:tab/>
        </w:r>
        <w:r w:rsidR="000D676C">
          <w:rPr>
            <w:noProof/>
          </w:rPr>
          <w:fldChar w:fldCharType="begin"/>
        </w:r>
        <w:r w:rsidR="000D676C">
          <w:rPr>
            <w:noProof/>
          </w:rPr>
          <w:instrText xml:space="preserve"> PAGEREF _Toc169621710 \h </w:instrText>
        </w:r>
        <w:r w:rsidR="000D676C">
          <w:rPr>
            <w:noProof/>
          </w:rPr>
        </w:r>
        <w:r w:rsidR="000D676C">
          <w:rPr>
            <w:noProof/>
          </w:rPr>
          <w:fldChar w:fldCharType="separate"/>
        </w:r>
        <w:r w:rsidR="000D676C">
          <w:rPr>
            <w:noProof/>
          </w:rPr>
          <w:t>40</w:t>
        </w:r>
        <w:r w:rsidR="000D676C">
          <w:rPr>
            <w:noProof/>
          </w:rPr>
          <w:fldChar w:fldCharType="end"/>
        </w:r>
      </w:hyperlink>
    </w:p>
    <w:p w14:paraId="247F829A" w14:textId="495412BF" w:rsidR="000D676C" w:rsidRDefault="00440F9E">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711" w:history="1">
        <w:r w:rsidR="000D676C" w:rsidRPr="00E609DB">
          <w:rPr>
            <w:rStyle w:val="Hyperlink"/>
            <w:noProof/>
          </w:rPr>
          <w:t>4.</w:t>
        </w:r>
        <w:r w:rsidR="000D676C">
          <w:rPr>
            <w:rFonts w:asciiTheme="minorHAnsi" w:eastAsiaTheme="minorEastAsia" w:hAnsiTheme="minorHAnsi" w:cstheme="minorBidi"/>
            <w:noProof/>
            <w:sz w:val="22"/>
            <w:szCs w:val="22"/>
            <w:lang w:val="en-US"/>
          </w:rPr>
          <w:tab/>
        </w:r>
        <w:r w:rsidR="000D676C" w:rsidRPr="00E609DB">
          <w:rPr>
            <w:rStyle w:val="Hyperlink"/>
            <w:noProof/>
          </w:rPr>
          <w:t>QR Code kodo tvarkymas</w:t>
        </w:r>
        <w:r w:rsidR="000D676C">
          <w:rPr>
            <w:noProof/>
          </w:rPr>
          <w:tab/>
        </w:r>
        <w:r w:rsidR="000D676C">
          <w:rPr>
            <w:noProof/>
          </w:rPr>
          <w:fldChar w:fldCharType="begin"/>
        </w:r>
        <w:r w:rsidR="000D676C">
          <w:rPr>
            <w:noProof/>
          </w:rPr>
          <w:instrText xml:space="preserve"> PAGEREF _Toc169621711 \h </w:instrText>
        </w:r>
        <w:r w:rsidR="000D676C">
          <w:rPr>
            <w:noProof/>
          </w:rPr>
        </w:r>
        <w:r w:rsidR="000D676C">
          <w:rPr>
            <w:noProof/>
          </w:rPr>
          <w:fldChar w:fldCharType="separate"/>
        </w:r>
        <w:r w:rsidR="000D676C">
          <w:rPr>
            <w:noProof/>
          </w:rPr>
          <w:t>42</w:t>
        </w:r>
        <w:r w:rsidR="000D676C">
          <w:rPr>
            <w:noProof/>
          </w:rPr>
          <w:fldChar w:fldCharType="end"/>
        </w:r>
      </w:hyperlink>
    </w:p>
    <w:p w14:paraId="4AC21175" w14:textId="02119C4E"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12" w:history="1">
        <w:r w:rsidR="000D676C" w:rsidRPr="00E609DB">
          <w:rPr>
            <w:rStyle w:val="Hyperlink"/>
            <w:noProof/>
          </w:rPr>
          <w:t>4.1.</w:t>
        </w:r>
        <w:r w:rsidR="000D676C">
          <w:rPr>
            <w:rFonts w:asciiTheme="minorHAnsi" w:eastAsiaTheme="minorEastAsia" w:hAnsiTheme="minorHAnsi" w:cstheme="minorBidi"/>
            <w:noProof/>
            <w:sz w:val="22"/>
            <w:szCs w:val="22"/>
            <w:lang w:val="en-US"/>
          </w:rPr>
          <w:tab/>
        </w:r>
        <w:r w:rsidR="000D676C" w:rsidRPr="00E609DB">
          <w:rPr>
            <w:rStyle w:val="Hyperlink"/>
            <w:noProof/>
          </w:rPr>
          <w:t>Papildyti eksponato/vertybės aprašą QR kodu</w:t>
        </w:r>
        <w:r w:rsidR="000D676C">
          <w:rPr>
            <w:noProof/>
          </w:rPr>
          <w:tab/>
        </w:r>
        <w:r w:rsidR="000D676C">
          <w:rPr>
            <w:noProof/>
          </w:rPr>
          <w:fldChar w:fldCharType="begin"/>
        </w:r>
        <w:r w:rsidR="000D676C">
          <w:rPr>
            <w:noProof/>
          </w:rPr>
          <w:instrText xml:space="preserve"> PAGEREF _Toc169621712 \h </w:instrText>
        </w:r>
        <w:r w:rsidR="000D676C">
          <w:rPr>
            <w:noProof/>
          </w:rPr>
        </w:r>
        <w:r w:rsidR="000D676C">
          <w:rPr>
            <w:noProof/>
          </w:rPr>
          <w:fldChar w:fldCharType="separate"/>
        </w:r>
        <w:r w:rsidR="000D676C">
          <w:rPr>
            <w:noProof/>
          </w:rPr>
          <w:t>42</w:t>
        </w:r>
        <w:r w:rsidR="000D676C">
          <w:rPr>
            <w:noProof/>
          </w:rPr>
          <w:fldChar w:fldCharType="end"/>
        </w:r>
      </w:hyperlink>
    </w:p>
    <w:p w14:paraId="1224823C" w14:textId="6897F87C"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13" w:history="1">
        <w:r w:rsidR="000D676C" w:rsidRPr="00E609DB">
          <w:rPr>
            <w:rStyle w:val="Hyperlink"/>
            <w:noProof/>
          </w:rPr>
          <w:t>4.2.</w:t>
        </w:r>
        <w:r w:rsidR="000D676C">
          <w:rPr>
            <w:rFonts w:asciiTheme="minorHAnsi" w:eastAsiaTheme="minorEastAsia" w:hAnsiTheme="minorHAnsi" w:cstheme="minorBidi"/>
            <w:noProof/>
            <w:sz w:val="22"/>
            <w:szCs w:val="22"/>
            <w:lang w:val="en-US"/>
          </w:rPr>
          <w:tab/>
        </w:r>
        <w:r w:rsidR="000D676C" w:rsidRPr="00E609DB">
          <w:rPr>
            <w:rStyle w:val="Hyperlink"/>
            <w:noProof/>
          </w:rPr>
          <w:t>Išsaugoti QR kodo paveiksliuką</w:t>
        </w:r>
        <w:r w:rsidR="000D676C">
          <w:rPr>
            <w:noProof/>
          </w:rPr>
          <w:tab/>
        </w:r>
        <w:r w:rsidR="000D676C">
          <w:rPr>
            <w:noProof/>
          </w:rPr>
          <w:fldChar w:fldCharType="begin"/>
        </w:r>
        <w:r w:rsidR="000D676C">
          <w:rPr>
            <w:noProof/>
          </w:rPr>
          <w:instrText xml:space="preserve"> PAGEREF _Toc169621713 \h </w:instrText>
        </w:r>
        <w:r w:rsidR="000D676C">
          <w:rPr>
            <w:noProof/>
          </w:rPr>
        </w:r>
        <w:r w:rsidR="000D676C">
          <w:rPr>
            <w:noProof/>
          </w:rPr>
          <w:fldChar w:fldCharType="separate"/>
        </w:r>
        <w:r w:rsidR="000D676C">
          <w:rPr>
            <w:noProof/>
          </w:rPr>
          <w:t>43</w:t>
        </w:r>
        <w:r w:rsidR="000D676C">
          <w:rPr>
            <w:noProof/>
          </w:rPr>
          <w:fldChar w:fldCharType="end"/>
        </w:r>
      </w:hyperlink>
    </w:p>
    <w:p w14:paraId="1DA4EB46" w14:textId="08209367"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14" w:history="1">
        <w:r w:rsidR="000D676C" w:rsidRPr="00E609DB">
          <w:rPr>
            <w:rStyle w:val="Hyperlink"/>
            <w:noProof/>
          </w:rPr>
          <w:t>4.3.</w:t>
        </w:r>
        <w:r w:rsidR="000D676C">
          <w:rPr>
            <w:rFonts w:asciiTheme="minorHAnsi" w:eastAsiaTheme="minorEastAsia" w:hAnsiTheme="minorHAnsi" w:cstheme="minorBidi"/>
            <w:noProof/>
            <w:sz w:val="22"/>
            <w:szCs w:val="22"/>
            <w:lang w:val="en-US"/>
          </w:rPr>
          <w:tab/>
        </w:r>
        <w:r w:rsidR="000D676C" w:rsidRPr="00E609DB">
          <w:rPr>
            <w:rStyle w:val="Hyperlink"/>
            <w:noProof/>
          </w:rPr>
          <w:t>Atlikti eksponato/vertybės paiešką pagal QR kodą</w:t>
        </w:r>
        <w:r w:rsidR="000D676C">
          <w:rPr>
            <w:noProof/>
          </w:rPr>
          <w:tab/>
        </w:r>
        <w:r w:rsidR="000D676C">
          <w:rPr>
            <w:noProof/>
          </w:rPr>
          <w:fldChar w:fldCharType="begin"/>
        </w:r>
        <w:r w:rsidR="000D676C">
          <w:rPr>
            <w:noProof/>
          </w:rPr>
          <w:instrText xml:space="preserve"> PAGEREF _Toc169621714 \h </w:instrText>
        </w:r>
        <w:r w:rsidR="000D676C">
          <w:rPr>
            <w:noProof/>
          </w:rPr>
        </w:r>
        <w:r w:rsidR="000D676C">
          <w:rPr>
            <w:noProof/>
          </w:rPr>
          <w:fldChar w:fldCharType="separate"/>
        </w:r>
        <w:r w:rsidR="000D676C">
          <w:rPr>
            <w:noProof/>
          </w:rPr>
          <w:t>44</w:t>
        </w:r>
        <w:r w:rsidR="000D676C">
          <w:rPr>
            <w:noProof/>
          </w:rPr>
          <w:fldChar w:fldCharType="end"/>
        </w:r>
      </w:hyperlink>
    </w:p>
    <w:p w14:paraId="5AE2AE1A" w14:textId="38E567DC" w:rsidR="000D676C" w:rsidRDefault="00440F9E">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715" w:history="1">
        <w:r w:rsidR="000D676C" w:rsidRPr="00E609DB">
          <w:rPr>
            <w:rStyle w:val="Hyperlink"/>
            <w:noProof/>
          </w:rPr>
          <w:t>5.</w:t>
        </w:r>
        <w:r w:rsidR="000D676C">
          <w:rPr>
            <w:rFonts w:asciiTheme="minorHAnsi" w:eastAsiaTheme="minorEastAsia" w:hAnsiTheme="minorHAnsi" w:cstheme="minorBidi"/>
            <w:noProof/>
            <w:sz w:val="22"/>
            <w:szCs w:val="22"/>
            <w:lang w:val="en-US"/>
          </w:rPr>
          <w:tab/>
        </w:r>
        <w:r w:rsidR="000D676C" w:rsidRPr="00E609DB">
          <w:rPr>
            <w:rStyle w:val="Hyperlink"/>
            <w:noProof/>
          </w:rPr>
          <w:t>Apskaitos aktų valdymas</w:t>
        </w:r>
        <w:r w:rsidR="000D676C">
          <w:rPr>
            <w:noProof/>
          </w:rPr>
          <w:tab/>
        </w:r>
        <w:r w:rsidR="000D676C">
          <w:rPr>
            <w:noProof/>
          </w:rPr>
          <w:fldChar w:fldCharType="begin"/>
        </w:r>
        <w:r w:rsidR="000D676C">
          <w:rPr>
            <w:noProof/>
          </w:rPr>
          <w:instrText xml:space="preserve"> PAGEREF _Toc169621715 \h </w:instrText>
        </w:r>
        <w:r w:rsidR="000D676C">
          <w:rPr>
            <w:noProof/>
          </w:rPr>
        </w:r>
        <w:r w:rsidR="000D676C">
          <w:rPr>
            <w:noProof/>
          </w:rPr>
          <w:fldChar w:fldCharType="separate"/>
        </w:r>
        <w:r w:rsidR="000D676C">
          <w:rPr>
            <w:noProof/>
          </w:rPr>
          <w:t>46</w:t>
        </w:r>
        <w:r w:rsidR="000D676C">
          <w:rPr>
            <w:noProof/>
          </w:rPr>
          <w:fldChar w:fldCharType="end"/>
        </w:r>
      </w:hyperlink>
    </w:p>
    <w:p w14:paraId="453DF4D6" w14:textId="30749C37"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16" w:history="1">
        <w:r w:rsidR="000D676C" w:rsidRPr="00E609DB">
          <w:rPr>
            <w:rStyle w:val="Hyperlink"/>
            <w:noProof/>
          </w:rPr>
          <w:t>5.1.</w:t>
        </w:r>
        <w:r w:rsidR="000D676C">
          <w:rPr>
            <w:rFonts w:asciiTheme="minorHAnsi" w:eastAsiaTheme="minorEastAsia" w:hAnsiTheme="minorHAnsi" w:cstheme="minorBidi"/>
            <w:noProof/>
            <w:sz w:val="22"/>
            <w:szCs w:val="22"/>
            <w:lang w:val="en-US"/>
          </w:rPr>
          <w:tab/>
        </w:r>
        <w:r w:rsidR="000D676C" w:rsidRPr="00E609DB">
          <w:rPr>
            <w:rStyle w:val="Hyperlink"/>
            <w:noProof/>
          </w:rPr>
          <w:t>Tvarkyti nuolatinio saugojimo aktus</w:t>
        </w:r>
        <w:r w:rsidR="000D676C">
          <w:rPr>
            <w:noProof/>
          </w:rPr>
          <w:tab/>
        </w:r>
        <w:r w:rsidR="000D676C">
          <w:rPr>
            <w:noProof/>
          </w:rPr>
          <w:fldChar w:fldCharType="begin"/>
        </w:r>
        <w:r w:rsidR="000D676C">
          <w:rPr>
            <w:noProof/>
          </w:rPr>
          <w:instrText xml:space="preserve"> PAGEREF _Toc169621716 \h </w:instrText>
        </w:r>
        <w:r w:rsidR="000D676C">
          <w:rPr>
            <w:noProof/>
          </w:rPr>
        </w:r>
        <w:r w:rsidR="000D676C">
          <w:rPr>
            <w:noProof/>
          </w:rPr>
          <w:fldChar w:fldCharType="separate"/>
        </w:r>
        <w:r w:rsidR="000D676C">
          <w:rPr>
            <w:noProof/>
          </w:rPr>
          <w:t>46</w:t>
        </w:r>
        <w:r w:rsidR="000D676C">
          <w:rPr>
            <w:noProof/>
          </w:rPr>
          <w:fldChar w:fldCharType="end"/>
        </w:r>
      </w:hyperlink>
    </w:p>
    <w:p w14:paraId="74E683F7" w14:textId="2E60101B"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17" w:history="1">
        <w:r w:rsidR="000D676C" w:rsidRPr="00E609DB">
          <w:rPr>
            <w:rStyle w:val="Hyperlink"/>
            <w:noProof/>
          </w:rPr>
          <w:t>5.2.</w:t>
        </w:r>
        <w:r w:rsidR="000D676C">
          <w:rPr>
            <w:rFonts w:asciiTheme="minorHAnsi" w:eastAsiaTheme="minorEastAsia" w:hAnsiTheme="minorHAnsi" w:cstheme="minorBidi"/>
            <w:noProof/>
            <w:sz w:val="22"/>
            <w:szCs w:val="22"/>
            <w:lang w:val="en-US"/>
          </w:rPr>
          <w:tab/>
        </w:r>
        <w:r w:rsidR="000D676C" w:rsidRPr="00E609DB">
          <w:rPr>
            <w:rStyle w:val="Hyperlink"/>
            <w:noProof/>
          </w:rPr>
          <w:t>Tvarkyti  laikinojo saugojimo aktus</w:t>
        </w:r>
        <w:r w:rsidR="000D676C">
          <w:rPr>
            <w:noProof/>
          </w:rPr>
          <w:tab/>
        </w:r>
        <w:r w:rsidR="000D676C">
          <w:rPr>
            <w:noProof/>
          </w:rPr>
          <w:fldChar w:fldCharType="begin"/>
        </w:r>
        <w:r w:rsidR="000D676C">
          <w:rPr>
            <w:noProof/>
          </w:rPr>
          <w:instrText xml:space="preserve"> PAGEREF _Toc169621717 \h </w:instrText>
        </w:r>
        <w:r w:rsidR="000D676C">
          <w:rPr>
            <w:noProof/>
          </w:rPr>
        </w:r>
        <w:r w:rsidR="000D676C">
          <w:rPr>
            <w:noProof/>
          </w:rPr>
          <w:fldChar w:fldCharType="separate"/>
        </w:r>
        <w:r w:rsidR="000D676C">
          <w:rPr>
            <w:noProof/>
          </w:rPr>
          <w:t>46</w:t>
        </w:r>
        <w:r w:rsidR="000D676C">
          <w:rPr>
            <w:noProof/>
          </w:rPr>
          <w:fldChar w:fldCharType="end"/>
        </w:r>
      </w:hyperlink>
    </w:p>
    <w:p w14:paraId="4A618CD9" w14:textId="599DD626"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18" w:history="1">
        <w:r w:rsidR="000D676C" w:rsidRPr="00E609DB">
          <w:rPr>
            <w:rStyle w:val="Hyperlink"/>
            <w:noProof/>
          </w:rPr>
          <w:t>5.3.</w:t>
        </w:r>
        <w:r w:rsidR="000D676C">
          <w:rPr>
            <w:rFonts w:asciiTheme="minorHAnsi" w:eastAsiaTheme="minorEastAsia" w:hAnsiTheme="minorHAnsi" w:cstheme="minorBidi"/>
            <w:noProof/>
            <w:sz w:val="22"/>
            <w:szCs w:val="22"/>
            <w:lang w:val="en-US"/>
          </w:rPr>
          <w:tab/>
        </w:r>
        <w:r w:rsidR="000D676C" w:rsidRPr="00E609DB">
          <w:rPr>
            <w:rStyle w:val="Hyperlink"/>
            <w:noProof/>
          </w:rPr>
          <w:t>Tvarkyti judėjimo muziejuje aktus</w:t>
        </w:r>
        <w:r w:rsidR="000D676C">
          <w:rPr>
            <w:noProof/>
          </w:rPr>
          <w:tab/>
        </w:r>
        <w:r w:rsidR="000D676C">
          <w:rPr>
            <w:noProof/>
          </w:rPr>
          <w:fldChar w:fldCharType="begin"/>
        </w:r>
        <w:r w:rsidR="000D676C">
          <w:rPr>
            <w:noProof/>
          </w:rPr>
          <w:instrText xml:space="preserve"> PAGEREF _Toc169621718 \h </w:instrText>
        </w:r>
        <w:r w:rsidR="000D676C">
          <w:rPr>
            <w:noProof/>
          </w:rPr>
        </w:r>
        <w:r w:rsidR="000D676C">
          <w:rPr>
            <w:noProof/>
          </w:rPr>
          <w:fldChar w:fldCharType="separate"/>
        </w:r>
        <w:r w:rsidR="000D676C">
          <w:rPr>
            <w:noProof/>
          </w:rPr>
          <w:t>47</w:t>
        </w:r>
        <w:r w:rsidR="000D676C">
          <w:rPr>
            <w:noProof/>
          </w:rPr>
          <w:fldChar w:fldCharType="end"/>
        </w:r>
      </w:hyperlink>
    </w:p>
    <w:p w14:paraId="1B652CE3" w14:textId="4DA14391"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19" w:history="1">
        <w:r w:rsidR="000D676C" w:rsidRPr="00E609DB">
          <w:rPr>
            <w:rStyle w:val="Hyperlink"/>
            <w:noProof/>
          </w:rPr>
          <w:t>5.4.</w:t>
        </w:r>
        <w:r w:rsidR="000D676C">
          <w:rPr>
            <w:rFonts w:asciiTheme="minorHAnsi" w:eastAsiaTheme="minorEastAsia" w:hAnsiTheme="minorHAnsi" w:cstheme="minorBidi"/>
            <w:noProof/>
            <w:sz w:val="22"/>
            <w:szCs w:val="22"/>
            <w:lang w:val="en-US"/>
          </w:rPr>
          <w:tab/>
        </w:r>
        <w:r w:rsidR="000D676C" w:rsidRPr="00E609DB">
          <w:rPr>
            <w:rStyle w:val="Hyperlink"/>
            <w:noProof/>
          </w:rPr>
          <w:t>Įvesti/redaguoti akto duomenis</w:t>
        </w:r>
        <w:r w:rsidR="000D676C">
          <w:rPr>
            <w:noProof/>
          </w:rPr>
          <w:tab/>
        </w:r>
        <w:r w:rsidR="000D676C">
          <w:rPr>
            <w:noProof/>
          </w:rPr>
          <w:fldChar w:fldCharType="begin"/>
        </w:r>
        <w:r w:rsidR="000D676C">
          <w:rPr>
            <w:noProof/>
          </w:rPr>
          <w:instrText xml:space="preserve"> PAGEREF _Toc169621719 \h </w:instrText>
        </w:r>
        <w:r w:rsidR="000D676C">
          <w:rPr>
            <w:noProof/>
          </w:rPr>
        </w:r>
        <w:r w:rsidR="000D676C">
          <w:rPr>
            <w:noProof/>
          </w:rPr>
          <w:fldChar w:fldCharType="separate"/>
        </w:r>
        <w:r w:rsidR="000D676C">
          <w:rPr>
            <w:noProof/>
          </w:rPr>
          <w:t>47</w:t>
        </w:r>
        <w:r w:rsidR="000D676C">
          <w:rPr>
            <w:noProof/>
          </w:rPr>
          <w:fldChar w:fldCharType="end"/>
        </w:r>
      </w:hyperlink>
    </w:p>
    <w:p w14:paraId="1377C1F5" w14:textId="3FF088D5"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20" w:history="1">
        <w:r w:rsidR="000D676C" w:rsidRPr="00E609DB">
          <w:rPr>
            <w:rStyle w:val="Hyperlink"/>
            <w:noProof/>
          </w:rPr>
          <w:t>5.4.1.</w:t>
        </w:r>
        <w:r w:rsidR="000D676C">
          <w:rPr>
            <w:rFonts w:asciiTheme="minorHAnsi" w:eastAsiaTheme="minorEastAsia" w:hAnsiTheme="minorHAnsi" w:cstheme="minorBidi"/>
            <w:noProof/>
            <w:sz w:val="22"/>
            <w:szCs w:val="22"/>
            <w:lang w:val="en-US"/>
          </w:rPr>
          <w:tab/>
        </w:r>
        <w:r w:rsidR="000D676C" w:rsidRPr="00E609DB">
          <w:rPr>
            <w:rStyle w:val="Hyperlink"/>
            <w:noProof/>
          </w:rPr>
          <w:t>Įvesti nuolatinio saugojimo akto duomenis</w:t>
        </w:r>
        <w:r w:rsidR="000D676C">
          <w:rPr>
            <w:noProof/>
          </w:rPr>
          <w:tab/>
        </w:r>
        <w:r w:rsidR="000D676C">
          <w:rPr>
            <w:noProof/>
          </w:rPr>
          <w:fldChar w:fldCharType="begin"/>
        </w:r>
        <w:r w:rsidR="000D676C">
          <w:rPr>
            <w:noProof/>
          </w:rPr>
          <w:instrText xml:space="preserve"> PAGEREF _Toc169621720 \h </w:instrText>
        </w:r>
        <w:r w:rsidR="000D676C">
          <w:rPr>
            <w:noProof/>
          </w:rPr>
        </w:r>
        <w:r w:rsidR="000D676C">
          <w:rPr>
            <w:noProof/>
          </w:rPr>
          <w:fldChar w:fldCharType="separate"/>
        </w:r>
        <w:r w:rsidR="000D676C">
          <w:rPr>
            <w:noProof/>
          </w:rPr>
          <w:t>47</w:t>
        </w:r>
        <w:r w:rsidR="000D676C">
          <w:rPr>
            <w:noProof/>
          </w:rPr>
          <w:fldChar w:fldCharType="end"/>
        </w:r>
      </w:hyperlink>
    </w:p>
    <w:p w14:paraId="74587E09" w14:textId="7474809A"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21" w:history="1">
        <w:r w:rsidR="000D676C" w:rsidRPr="00E609DB">
          <w:rPr>
            <w:rStyle w:val="Hyperlink"/>
            <w:noProof/>
          </w:rPr>
          <w:t>5.4.2.</w:t>
        </w:r>
        <w:r w:rsidR="000D676C">
          <w:rPr>
            <w:rFonts w:asciiTheme="minorHAnsi" w:eastAsiaTheme="minorEastAsia" w:hAnsiTheme="minorHAnsi" w:cstheme="minorBidi"/>
            <w:noProof/>
            <w:sz w:val="22"/>
            <w:szCs w:val="22"/>
            <w:lang w:val="en-US"/>
          </w:rPr>
          <w:tab/>
        </w:r>
        <w:r w:rsidR="000D676C" w:rsidRPr="00E609DB">
          <w:rPr>
            <w:rStyle w:val="Hyperlink"/>
            <w:noProof/>
          </w:rPr>
          <w:t>Įvesti priėmimo-perdavimo laikinojo saugojimo akto duomenis</w:t>
        </w:r>
        <w:r w:rsidR="000D676C">
          <w:rPr>
            <w:noProof/>
          </w:rPr>
          <w:tab/>
        </w:r>
        <w:r w:rsidR="000D676C">
          <w:rPr>
            <w:noProof/>
          </w:rPr>
          <w:fldChar w:fldCharType="begin"/>
        </w:r>
        <w:r w:rsidR="000D676C">
          <w:rPr>
            <w:noProof/>
          </w:rPr>
          <w:instrText xml:space="preserve"> PAGEREF _Toc169621721 \h </w:instrText>
        </w:r>
        <w:r w:rsidR="000D676C">
          <w:rPr>
            <w:noProof/>
          </w:rPr>
        </w:r>
        <w:r w:rsidR="000D676C">
          <w:rPr>
            <w:noProof/>
          </w:rPr>
          <w:fldChar w:fldCharType="separate"/>
        </w:r>
        <w:r w:rsidR="000D676C">
          <w:rPr>
            <w:noProof/>
          </w:rPr>
          <w:t>50</w:t>
        </w:r>
        <w:r w:rsidR="000D676C">
          <w:rPr>
            <w:noProof/>
          </w:rPr>
          <w:fldChar w:fldCharType="end"/>
        </w:r>
      </w:hyperlink>
    </w:p>
    <w:p w14:paraId="01E81BA8" w14:textId="7D79D225"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22" w:history="1">
        <w:r w:rsidR="000D676C" w:rsidRPr="00E609DB">
          <w:rPr>
            <w:rStyle w:val="Hyperlink"/>
            <w:noProof/>
          </w:rPr>
          <w:t>5.4.3.</w:t>
        </w:r>
        <w:r w:rsidR="000D676C">
          <w:rPr>
            <w:rFonts w:asciiTheme="minorHAnsi" w:eastAsiaTheme="minorEastAsia" w:hAnsiTheme="minorHAnsi" w:cstheme="minorBidi"/>
            <w:noProof/>
            <w:sz w:val="22"/>
            <w:szCs w:val="22"/>
            <w:lang w:val="en-US"/>
          </w:rPr>
          <w:tab/>
        </w:r>
        <w:r w:rsidR="000D676C" w:rsidRPr="00E609DB">
          <w:rPr>
            <w:rStyle w:val="Hyperlink"/>
            <w:noProof/>
          </w:rPr>
          <w:t>Įvesti judėjimo muziejuje akto duomenis</w:t>
        </w:r>
        <w:r w:rsidR="000D676C">
          <w:rPr>
            <w:noProof/>
          </w:rPr>
          <w:tab/>
        </w:r>
        <w:r w:rsidR="000D676C">
          <w:rPr>
            <w:noProof/>
          </w:rPr>
          <w:fldChar w:fldCharType="begin"/>
        </w:r>
        <w:r w:rsidR="000D676C">
          <w:rPr>
            <w:noProof/>
          </w:rPr>
          <w:instrText xml:space="preserve"> PAGEREF _Toc169621722 \h </w:instrText>
        </w:r>
        <w:r w:rsidR="000D676C">
          <w:rPr>
            <w:noProof/>
          </w:rPr>
        </w:r>
        <w:r w:rsidR="000D676C">
          <w:rPr>
            <w:noProof/>
          </w:rPr>
          <w:fldChar w:fldCharType="separate"/>
        </w:r>
        <w:r w:rsidR="000D676C">
          <w:rPr>
            <w:noProof/>
          </w:rPr>
          <w:t>53</w:t>
        </w:r>
        <w:r w:rsidR="000D676C">
          <w:rPr>
            <w:noProof/>
          </w:rPr>
          <w:fldChar w:fldCharType="end"/>
        </w:r>
      </w:hyperlink>
    </w:p>
    <w:p w14:paraId="40799D3A" w14:textId="79355431"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23" w:history="1">
        <w:r w:rsidR="000D676C" w:rsidRPr="00E609DB">
          <w:rPr>
            <w:rStyle w:val="Hyperlink"/>
            <w:noProof/>
          </w:rPr>
          <w:t>5.4.4.</w:t>
        </w:r>
        <w:r w:rsidR="000D676C">
          <w:rPr>
            <w:rFonts w:asciiTheme="minorHAnsi" w:eastAsiaTheme="minorEastAsia" w:hAnsiTheme="minorHAnsi" w:cstheme="minorBidi"/>
            <w:noProof/>
            <w:sz w:val="22"/>
            <w:szCs w:val="22"/>
            <w:lang w:val="en-US"/>
          </w:rPr>
          <w:tab/>
        </w:r>
        <w:r w:rsidR="000D676C" w:rsidRPr="00E609DB">
          <w:rPr>
            <w:rStyle w:val="Hyperlink"/>
            <w:noProof/>
          </w:rPr>
          <w:t>Redaguoti apskaitos akto duomenis</w:t>
        </w:r>
        <w:r w:rsidR="000D676C">
          <w:rPr>
            <w:noProof/>
          </w:rPr>
          <w:tab/>
        </w:r>
        <w:r w:rsidR="000D676C">
          <w:rPr>
            <w:noProof/>
          </w:rPr>
          <w:fldChar w:fldCharType="begin"/>
        </w:r>
        <w:r w:rsidR="000D676C">
          <w:rPr>
            <w:noProof/>
          </w:rPr>
          <w:instrText xml:space="preserve"> PAGEREF _Toc169621723 \h </w:instrText>
        </w:r>
        <w:r w:rsidR="000D676C">
          <w:rPr>
            <w:noProof/>
          </w:rPr>
        </w:r>
        <w:r w:rsidR="000D676C">
          <w:rPr>
            <w:noProof/>
          </w:rPr>
          <w:fldChar w:fldCharType="separate"/>
        </w:r>
        <w:r w:rsidR="000D676C">
          <w:rPr>
            <w:noProof/>
          </w:rPr>
          <w:t>54</w:t>
        </w:r>
        <w:r w:rsidR="000D676C">
          <w:rPr>
            <w:noProof/>
          </w:rPr>
          <w:fldChar w:fldCharType="end"/>
        </w:r>
      </w:hyperlink>
    </w:p>
    <w:p w14:paraId="14917F76" w14:textId="4C38F6BC"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24" w:history="1">
        <w:r w:rsidR="000D676C" w:rsidRPr="00E609DB">
          <w:rPr>
            <w:rStyle w:val="Hyperlink"/>
            <w:noProof/>
          </w:rPr>
          <w:t>5.5.</w:t>
        </w:r>
        <w:r w:rsidR="000D676C">
          <w:rPr>
            <w:rFonts w:asciiTheme="minorHAnsi" w:eastAsiaTheme="minorEastAsia" w:hAnsiTheme="minorHAnsi" w:cstheme="minorBidi"/>
            <w:noProof/>
            <w:sz w:val="22"/>
            <w:szCs w:val="22"/>
            <w:lang w:val="en-US"/>
          </w:rPr>
          <w:tab/>
        </w:r>
        <w:r w:rsidR="000D676C" w:rsidRPr="00E609DB">
          <w:rPr>
            <w:rStyle w:val="Hyperlink"/>
            <w:noProof/>
          </w:rPr>
          <w:t>Surasti apskaitos akto duomenis</w:t>
        </w:r>
        <w:r w:rsidR="000D676C">
          <w:rPr>
            <w:noProof/>
          </w:rPr>
          <w:tab/>
        </w:r>
        <w:r w:rsidR="000D676C">
          <w:rPr>
            <w:noProof/>
          </w:rPr>
          <w:fldChar w:fldCharType="begin"/>
        </w:r>
        <w:r w:rsidR="000D676C">
          <w:rPr>
            <w:noProof/>
          </w:rPr>
          <w:instrText xml:space="preserve"> PAGEREF _Toc169621724 \h </w:instrText>
        </w:r>
        <w:r w:rsidR="000D676C">
          <w:rPr>
            <w:noProof/>
          </w:rPr>
        </w:r>
        <w:r w:rsidR="000D676C">
          <w:rPr>
            <w:noProof/>
          </w:rPr>
          <w:fldChar w:fldCharType="separate"/>
        </w:r>
        <w:r w:rsidR="000D676C">
          <w:rPr>
            <w:noProof/>
          </w:rPr>
          <w:t>56</w:t>
        </w:r>
        <w:r w:rsidR="000D676C">
          <w:rPr>
            <w:noProof/>
          </w:rPr>
          <w:fldChar w:fldCharType="end"/>
        </w:r>
      </w:hyperlink>
    </w:p>
    <w:p w14:paraId="2CD37DA0" w14:textId="3A94ED9C"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25" w:history="1">
        <w:r w:rsidR="000D676C" w:rsidRPr="00E609DB">
          <w:rPr>
            <w:rStyle w:val="Hyperlink"/>
            <w:noProof/>
          </w:rPr>
          <w:t>5.6.</w:t>
        </w:r>
        <w:r w:rsidR="000D676C">
          <w:rPr>
            <w:rFonts w:asciiTheme="minorHAnsi" w:eastAsiaTheme="minorEastAsia" w:hAnsiTheme="minorHAnsi" w:cstheme="minorBidi"/>
            <w:noProof/>
            <w:sz w:val="22"/>
            <w:szCs w:val="22"/>
            <w:lang w:val="en-US"/>
          </w:rPr>
          <w:tab/>
        </w:r>
        <w:r w:rsidR="000D676C" w:rsidRPr="00E609DB">
          <w:rPr>
            <w:rStyle w:val="Hyperlink"/>
            <w:noProof/>
          </w:rPr>
          <w:t>Grąžinti priimtas muziejines vertybes tuo pačiu aktu</w:t>
        </w:r>
        <w:r w:rsidR="000D676C">
          <w:rPr>
            <w:noProof/>
          </w:rPr>
          <w:tab/>
        </w:r>
        <w:r w:rsidR="000D676C">
          <w:rPr>
            <w:noProof/>
          </w:rPr>
          <w:fldChar w:fldCharType="begin"/>
        </w:r>
        <w:r w:rsidR="000D676C">
          <w:rPr>
            <w:noProof/>
          </w:rPr>
          <w:instrText xml:space="preserve"> PAGEREF _Toc169621725 \h </w:instrText>
        </w:r>
        <w:r w:rsidR="000D676C">
          <w:rPr>
            <w:noProof/>
          </w:rPr>
        </w:r>
        <w:r w:rsidR="000D676C">
          <w:rPr>
            <w:noProof/>
          </w:rPr>
          <w:fldChar w:fldCharType="separate"/>
        </w:r>
        <w:r w:rsidR="000D676C">
          <w:rPr>
            <w:noProof/>
          </w:rPr>
          <w:t>57</w:t>
        </w:r>
        <w:r w:rsidR="000D676C">
          <w:rPr>
            <w:noProof/>
          </w:rPr>
          <w:fldChar w:fldCharType="end"/>
        </w:r>
      </w:hyperlink>
    </w:p>
    <w:p w14:paraId="48873FF6" w14:textId="3441FD7F"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26" w:history="1">
        <w:r w:rsidR="000D676C" w:rsidRPr="00E609DB">
          <w:rPr>
            <w:rStyle w:val="Hyperlink"/>
            <w:noProof/>
          </w:rPr>
          <w:t>5.7.</w:t>
        </w:r>
        <w:r w:rsidR="000D676C">
          <w:rPr>
            <w:rFonts w:asciiTheme="minorHAnsi" w:eastAsiaTheme="minorEastAsia" w:hAnsiTheme="minorHAnsi" w:cstheme="minorBidi"/>
            <w:noProof/>
            <w:sz w:val="22"/>
            <w:szCs w:val="22"/>
            <w:lang w:val="en-US"/>
          </w:rPr>
          <w:tab/>
        </w:r>
        <w:r w:rsidR="000D676C" w:rsidRPr="00E609DB">
          <w:rPr>
            <w:rStyle w:val="Hyperlink"/>
            <w:noProof/>
          </w:rPr>
          <w:t>Priimti perduotus eksponatus tuo pačiu aktu</w:t>
        </w:r>
        <w:r w:rsidR="000D676C">
          <w:rPr>
            <w:noProof/>
          </w:rPr>
          <w:tab/>
        </w:r>
        <w:r w:rsidR="000D676C">
          <w:rPr>
            <w:noProof/>
          </w:rPr>
          <w:fldChar w:fldCharType="begin"/>
        </w:r>
        <w:r w:rsidR="000D676C">
          <w:rPr>
            <w:noProof/>
          </w:rPr>
          <w:instrText xml:space="preserve"> PAGEREF _Toc169621726 \h </w:instrText>
        </w:r>
        <w:r w:rsidR="000D676C">
          <w:rPr>
            <w:noProof/>
          </w:rPr>
        </w:r>
        <w:r w:rsidR="000D676C">
          <w:rPr>
            <w:noProof/>
          </w:rPr>
          <w:fldChar w:fldCharType="separate"/>
        </w:r>
        <w:r w:rsidR="000D676C">
          <w:rPr>
            <w:noProof/>
          </w:rPr>
          <w:t>57</w:t>
        </w:r>
        <w:r w:rsidR="000D676C">
          <w:rPr>
            <w:noProof/>
          </w:rPr>
          <w:fldChar w:fldCharType="end"/>
        </w:r>
      </w:hyperlink>
    </w:p>
    <w:p w14:paraId="07AD9C3C" w14:textId="75D73955"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27" w:history="1">
        <w:r w:rsidR="000D676C" w:rsidRPr="00E609DB">
          <w:rPr>
            <w:rStyle w:val="Hyperlink"/>
            <w:noProof/>
          </w:rPr>
          <w:t>5.8.</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akto duomenis</w:t>
        </w:r>
        <w:r w:rsidR="000D676C">
          <w:rPr>
            <w:noProof/>
          </w:rPr>
          <w:tab/>
        </w:r>
        <w:r w:rsidR="000D676C">
          <w:rPr>
            <w:noProof/>
          </w:rPr>
          <w:fldChar w:fldCharType="begin"/>
        </w:r>
        <w:r w:rsidR="000D676C">
          <w:rPr>
            <w:noProof/>
          </w:rPr>
          <w:instrText xml:space="preserve"> PAGEREF _Toc169621727 \h </w:instrText>
        </w:r>
        <w:r w:rsidR="000D676C">
          <w:rPr>
            <w:noProof/>
          </w:rPr>
        </w:r>
        <w:r w:rsidR="000D676C">
          <w:rPr>
            <w:noProof/>
          </w:rPr>
          <w:fldChar w:fldCharType="separate"/>
        </w:r>
        <w:r w:rsidR="000D676C">
          <w:rPr>
            <w:noProof/>
          </w:rPr>
          <w:t>58</w:t>
        </w:r>
        <w:r w:rsidR="000D676C">
          <w:rPr>
            <w:noProof/>
          </w:rPr>
          <w:fldChar w:fldCharType="end"/>
        </w:r>
      </w:hyperlink>
    </w:p>
    <w:p w14:paraId="2A4F5170" w14:textId="1D7F2C15"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28" w:history="1">
        <w:r w:rsidR="000D676C" w:rsidRPr="00E609DB">
          <w:rPr>
            <w:rStyle w:val="Hyperlink"/>
            <w:noProof/>
          </w:rPr>
          <w:t>5.9.</w:t>
        </w:r>
        <w:r w:rsidR="000D676C">
          <w:rPr>
            <w:rFonts w:asciiTheme="minorHAnsi" w:eastAsiaTheme="minorEastAsia" w:hAnsiTheme="minorHAnsi" w:cstheme="minorBidi"/>
            <w:noProof/>
            <w:sz w:val="22"/>
            <w:szCs w:val="22"/>
            <w:lang w:val="en-US"/>
          </w:rPr>
          <w:tab/>
        </w:r>
        <w:r w:rsidR="000D676C" w:rsidRPr="00E609DB">
          <w:rPr>
            <w:rStyle w:val="Hyperlink"/>
            <w:noProof/>
          </w:rPr>
          <w:t>Pašalinti aktą</w:t>
        </w:r>
        <w:r w:rsidR="000D676C">
          <w:rPr>
            <w:noProof/>
          </w:rPr>
          <w:tab/>
        </w:r>
        <w:r w:rsidR="000D676C">
          <w:rPr>
            <w:noProof/>
          </w:rPr>
          <w:fldChar w:fldCharType="begin"/>
        </w:r>
        <w:r w:rsidR="000D676C">
          <w:rPr>
            <w:noProof/>
          </w:rPr>
          <w:instrText xml:space="preserve"> PAGEREF _Toc169621728 \h </w:instrText>
        </w:r>
        <w:r w:rsidR="000D676C">
          <w:rPr>
            <w:noProof/>
          </w:rPr>
        </w:r>
        <w:r w:rsidR="000D676C">
          <w:rPr>
            <w:noProof/>
          </w:rPr>
          <w:fldChar w:fldCharType="separate"/>
        </w:r>
        <w:r w:rsidR="000D676C">
          <w:rPr>
            <w:noProof/>
          </w:rPr>
          <w:t>58</w:t>
        </w:r>
        <w:r w:rsidR="000D676C">
          <w:rPr>
            <w:noProof/>
          </w:rPr>
          <w:fldChar w:fldCharType="end"/>
        </w:r>
      </w:hyperlink>
    </w:p>
    <w:p w14:paraId="3FF3EC89" w14:textId="659C78FD"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29" w:history="1">
        <w:r w:rsidR="000D676C" w:rsidRPr="00E609DB">
          <w:rPr>
            <w:rStyle w:val="Hyperlink"/>
            <w:noProof/>
          </w:rPr>
          <w:t>5.10.</w:t>
        </w:r>
        <w:r w:rsidR="000D676C">
          <w:rPr>
            <w:rFonts w:asciiTheme="minorHAnsi" w:eastAsiaTheme="minorEastAsia" w:hAnsiTheme="minorHAnsi" w:cstheme="minorBidi"/>
            <w:noProof/>
            <w:sz w:val="22"/>
            <w:szCs w:val="22"/>
            <w:lang w:val="en-US"/>
          </w:rPr>
          <w:tab/>
        </w:r>
        <w:r w:rsidR="000D676C" w:rsidRPr="00E609DB">
          <w:rPr>
            <w:rStyle w:val="Hyperlink"/>
            <w:noProof/>
          </w:rPr>
          <w:t>Suformuoti aktą spausdinimui</w:t>
        </w:r>
        <w:r w:rsidR="000D676C">
          <w:rPr>
            <w:noProof/>
          </w:rPr>
          <w:tab/>
        </w:r>
        <w:r w:rsidR="000D676C">
          <w:rPr>
            <w:noProof/>
          </w:rPr>
          <w:fldChar w:fldCharType="begin"/>
        </w:r>
        <w:r w:rsidR="000D676C">
          <w:rPr>
            <w:noProof/>
          </w:rPr>
          <w:instrText xml:space="preserve"> PAGEREF _Toc169621729 \h </w:instrText>
        </w:r>
        <w:r w:rsidR="000D676C">
          <w:rPr>
            <w:noProof/>
          </w:rPr>
        </w:r>
        <w:r w:rsidR="000D676C">
          <w:rPr>
            <w:noProof/>
          </w:rPr>
          <w:fldChar w:fldCharType="separate"/>
        </w:r>
        <w:r w:rsidR="000D676C">
          <w:rPr>
            <w:noProof/>
          </w:rPr>
          <w:t>59</w:t>
        </w:r>
        <w:r w:rsidR="000D676C">
          <w:rPr>
            <w:noProof/>
          </w:rPr>
          <w:fldChar w:fldCharType="end"/>
        </w:r>
      </w:hyperlink>
    </w:p>
    <w:p w14:paraId="0BC61C1D" w14:textId="745FF114"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30" w:history="1">
        <w:r w:rsidR="000D676C" w:rsidRPr="00E609DB">
          <w:rPr>
            <w:rStyle w:val="Hyperlink"/>
            <w:noProof/>
          </w:rPr>
          <w:t>5.11.</w:t>
        </w:r>
        <w:r w:rsidR="000D676C">
          <w:rPr>
            <w:rFonts w:asciiTheme="minorHAnsi" w:eastAsiaTheme="minorEastAsia" w:hAnsiTheme="minorHAnsi" w:cstheme="minorBidi"/>
            <w:noProof/>
            <w:sz w:val="22"/>
            <w:szCs w:val="22"/>
            <w:lang w:val="en-US"/>
          </w:rPr>
          <w:tab/>
        </w:r>
        <w:r w:rsidR="000D676C" w:rsidRPr="00E609DB">
          <w:rPr>
            <w:rStyle w:val="Hyperlink"/>
            <w:noProof/>
          </w:rPr>
          <w:t>Pateikti aktą užregistravimui</w:t>
        </w:r>
        <w:r w:rsidR="000D676C">
          <w:rPr>
            <w:noProof/>
          </w:rPr>
          <w:tab/>
        </w:r>
        <w:r w:rsidR="000D676C">
          <w:rPr>
            <w:noProof/>
          </w:rPr>
          <w:fldChar w:fldCharType="begin"/>
        </w:r>
        <w:r w:rsidR="000D676C">
          <w:rPr>
            <w:noProof/>
          </w:rPr>
          <w:instrText xml:space="preserve"> PAGEREF _Toc169621730 \h </w:instrText>
        </w:r>
        <w:r w:rsidR="000D676C">
          <w:rPr>
            <w:noProof/>
          </w:rPr>
        </w:r>
        <w:r w:rsidR="000D676C">
          <w:rPr>
            <w:noProof/>
          </w:rPr>
          <w:fldChar w:fldCharType="separate"/>
        </w:r>
        <w:r w:rsidR="000D676C">
          <w:rPr>
            <w:noProof/>
          </w:rPr>
          <w:t>60</w:t>
        </w:r>
        <w:r w:rsidR="000D676C">
          <w:rPr>
            <w:noProof/>
          </w:rPr>
          <w:fldChar w:fldCharType="end"/>
        </w:r>
      </w:hyperlink>
    </w:p>
    <w:p w14:paraId="4A313DEE" w14:textId="1429B1DB"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31" w:history="1">
        <w:r w:rsidR="000D676C" w:rsidRPr="00E609DB">
          <w:rPr>
            <w:rStyle w:val="Hyperlink"/>
            <w:noProof/>
          </w:rPr>
          <w:t>5.12.</w:t>
        </w:r>
        <w:r w:rsidR="000D676C">
          <w:rPr>
            <w:rFonts w:asciiTheme="minorHAnsi" w:eastAsiaTheme="minorEastAsia" w:hAnsiTheme="minorHAnsi" w:cstheme="minorBidi"/>
            <w:noProof/>
            <w:sz w:val="22"/>
            <w:szCs w:val="22"/>
            <w:lang w:val="en-US"/>
          </w:rPr>
          <w:tab/>
        </w:r>
        <w:r w:rsidR="000D676C" w:rsidRPr="00E609DB">
          <w:rPr>
            <w:rStyle w:val="Hyperlink"/>
            <w:noProof/>
          </w:rPr>
          <w:t>Užregistruoti aktą knygoje</w:t>
        </w:r>
        <w:r w:rsidR="000D676C">
          <w:rPr>
            <w:noProof/>
          </w:rPr>
          <w:tab/>
        </w:r>
        <w:r w:rsidR="000D676C">
          <w:rPr>
            <w:noProof/>
          </w:rPr>
          <w:fldChar w:fldCharType="begin"/>
        </w:r>
        <w:r w:rsidR="000D676C">
          <w:rPr>
            <w:noProof/>
          </w:rPr>
          <w:instrText xml:space="preserve"> PAGEREF _Toc169621731 \h </w:instrText>
        </w:r>
        <w:r w:rsidR="000D676C">
          <w:rPr>
            <w:noProof/>
          </w:rPr>
        </w:r>
        <w:r w:rsidR="000D676C">
          <w:rPr>
            <w:noProof/>
          </w:rPr>
          <w:fldChar w:fldCharType="separate"/>
        </w:r>
        <w:r w:rsidR="000D676C">
          <w:rPr>
            <w:noProof/>
          </w:rPr>
          <w:t>60</w:t>
        </w:r>
        <w:r w:rsidR="000D676C">
          <w:rPr>
            <w:noProof/>
          </w:rPr>
          <w:fldChar w:fldCharType="end"/>
        </w:r>
      </w:hyperlink>
    </w:p>
    <w:p w14:paraId="5E21B28B" w14:textId="2CF95717"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32" w:history="1">
        <w:r w:rsidR="000D676C" w:rsidRPr="00E609DB">
          <w:rPr>
            <w:rStyle w:val="Hyperlink"/>
            <w:noProof/>
          </w:rPr>
          <w:t>5.13.</w:t>
        </w:r>
        <w:r w:rsidR="000D676C">
          <w:rPr>
            <w:rFonts w:asciiTheme="minorHAnsi" w:eastAsiaTheme="minorEastAsia" w:hAnsiTheme="minorHAnsi" w:cstheme="minorBidi"/>
            <w:noProof/>
            <w:sz w:val="22"/>
            <w:szCs w:val="22"/>
            <w:lang w:val="en-US"/>
          </w:rPr>
          <w:tab/>
        </w:r>
        <w:r w:rsidR="000D676C" w:rsidRPr="00E609DB">
          <w:rPr>
            <w:rStyle w:val="Hyperlink"/>
            <w:noProof/>
          </w:rPr>
          <w:t>Eksportuoti pasirinktus aktus</w:t>
        </w:r>
        <w:r w:rsidR="000D676C">
          <w:rPr>
            <w:noProof/>
          </w:rPr>
          <w:tab/>
        </w:r>
        <w:r w:rsidR="000D676C">
          <w:rPr>
            <w:noProof/>
          </w:rPr>
          <w:fldChar w:fldCharType="begin"/>
        </w:r>
        <w:r w:rsidR="000D676C">
          <w:rPr>
            <w:noProof/>
          </w:rPr>
          <w:instrText xml:space="preserve"> PAGEREF _Toc169621732 \h </w:instrText>
        </w:r>
        <w:r w:rsidR="000D676C">
          <w:rPr>
            <w:noProof/>
          </w:rPr>
        </w:r>
        <w:r w:rsidR="000D676C">
          <w:rPr>
            <w:noProof/>
          </w:rPr>
          <w:fldChar w:fldCharType="separate"/>
        </w:r>
        <w:r w:rsidR="000D676C">
          <w:rPr>
            <w:noProof/>
          </w:rPr>
          <w:t>61</w:t>
        </w:r>
        <w:r w:rsidR="000D676C">
          <w:rPr>
            <w:noProof/>
          </w:rPr>
          <w:fldChar w:fldCharType="end"/>
        </w:r>
      </w:hyperlink>
    </w:p>
    <w:p w14:paraId="4DCB6B97" w14:textId="7D1C5917"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33" w:history="1">
        <w:r w:rsidR="000D676C" w:rsidRPr="00E609DB">
          <w:rPr>
            <w:rStyle w:val="Hyperlink"/>
            <w:noProof/>
          </w:rPr>
          <w:t>5.14.</w:t>
        </w:r>
        <w:r w:rsidR="000D676C">
          <w:rPr>
            <w:rFonts w:asciiTheme="minorHAnsi" w:eastAsiaTheme="minorEastAsia" w:hAnsiTheme="minorHAnsi" w:cstheme="minorBidi"/>
            <w:noProof/>
            <w:sz w:val="22"/>
            <w:szCs w:val="22"/>
            <w:lang w:val="en-US"/>
          </w:rPr>
          <w:tab/>
        </w:r>
        <w:r w:rsidR="000D676C" w:rsidRPr="00E609DB">
          <w:rPr>
            <w:rStyle w:val="Hyperlink"/>
            <w:noProof/>
          </w:rPr>
          <w:t>Eksponatų perdavimas</w:t>
        </w:r>
        <w:r w:rsidR="000D676C">
          <w:rPr>
            <w:noProof/>
          </w:rPr>
          <w:tab/>
        </w:r>
        <w:r w:rsidR="000D676C">
          <w:rPr>
            <w:noProof/>
          </w:rPr>
          <w:fldChar w:fldCharType="begin"/>
        </w:r>
        <w:r w:rsidR="000D676C">
          <w:rPr>
            <w:noProof/>
          </w:rPr>
          <w:instrText xml:space="preserve"> PAGEREF _Toc169621733 \h </w:instrText>
        </w:r>
        <w:r w:rsidR="000D676C">
          <w:rPr>
            <w:noProof/>
          </w:rPr>
        </w:r>
        <w:r w:rsidR="000D676C">
          <w:rPr>
            <w:noProof/>
          </w:rPr>
          <w:fldChar w:fldCharType="separate"/>
        </w:r>
        <w:r w:rsidR="000D676C">
          <w:rPr>
            <w:noProof/>
          </w:rPr>
          <w:t>61</w:t>
        </w:r>
        <w:r w:rsidR="000D676C">
          <w:rPr>
            <w:noProof/>
          </w:rPr>
          <w:fldChar w:fldCharType="end"/>
        </w:r>
      </w:hyperlink>
    </w:p>
    <w:p w14:paraId="0FEB6BAE" w14:textId="35FA341D"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34" w:history="1">
        <w:r w:rsidR="000D676C" w:rsidRPr="00E609DB">
          <w:rPr>
            <w:rStyle w:val="Hyperlink"/>
            <w:noProof/>
          </w:rPr>
          <w:t>5.14.1.</w:t>
        </w:r>
        <w:r w:rsidR="000D676C">
          <w:rPr>
            <w:rFonts w:asciiTheme="minorHAnsi" w:eastAsiaTheme="minorEastAsia" w:hAnsiTheme="minorHAnsi" w:cstheme="minorBidi"/>
            <w:noProof/>
            <w:sz w:val="22"/>
            <w:szCs w:val="22"/>
            <w:lang w:val="en-US"/>
          </w:rPr>
          <w:tab/>
        </w:r>
        <w:r w:rsidR="000D676C" w:rsidRPr="00E609DB">
          <w:rPr>
            <w:rStyle w:val="Hyperlink"/>
            <w:noProof/>
          </w:rPr>
          <w:t>Įvesti perdavimo aktą muziejuje A</w:t>
        </w:r>
        <w:r w:rsidR="000D676C">
          <w:rPr>
            <w:noProof/>
          </w:rPr>
          <w:tab/>
        </w:r>
        <w:r w:rsidR="000D676C">
          <w:rPr>
            <w:noProof/>
          </w:rPr>
          <w:fldChar w:fldCharType="begin"/>
        </w:r>
        <w:r w:rsidR="000D676C">
          <w:rPr>
            <w:noProof/>
          </w:rPr>
          <w:instrText xml:space="preserve"> PAGEREF _Toc169621734 \h </w:instrText>
        </w:r>
        <w:r w:rsidR="000D676C">
          <w:rPr>
            <w:noProof/>
          </w:rPr>
        </w:r>
        <w:r w:rsidR="000D676C">
          <w:rPr>
            <w:noProof/>
          </w:rPr>
          <w:fldChar w:fldCharType="separate"/>
        </w:r>
        <w:r w:rsidR="000D676C">
          <w:rPr>
            <w:noProof/>
          </w:rPr>
          <w:t>62</w:t>
        </w:r>
        <w:r w:rsidR="000D676C">
          <w:rPr>
            <w:noProof/>
          </w:rPr>
          <w:fldChar w:fldCharType="end"/>
        </w:r>
      </w:hyperlink>
    </w:p>
    <w:p w14:paraId="558EB44C" w14:textId="640B229F"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35" w:history="1">
        <w:r w:rsidR="000D676C" w:rsidRPr="00E609DB">
          <w:rPr>
            <w:rStyle w:val="Hyperlink"/>
            <w:noProof/>
          </w:rPr>
          <w:t>5.14.2.</w:t>
        </w:r>
        <w:r w:rsidR="000D676C">
          <w:rPr>
            <w:rFonts w:asciiTheme="minorHAnsi" w:eastAsiaTheme="minorEastAsia" w:hAnsiTheme="minorHAnsi" w:cstheme="minorBidi"/>
            <w:noProof/>
            <w:sz w:val="22"/>
            <w:szCs w:val="22"/>
            <w:lang w:val="en-US"/>
          </w:rPr>
          <w:tab/>
        </w:r>
        <w:r w:rsidR="000D676C" w:rsidRPr="00E609DB">
          <w:rPr>
            <w:rStyle w:val="Hyperlink"/>
            <w:noProof/>
          </w:rPr>
          <w:t>Užregistruoti perdavimo aktą muziejuje A</w:t>
        </w:r>
        <w:r w:rsidR="000D676C">
          <w:rPr>
            <w:noProof/>
          </w:rPr>
          <w:tab/>
        </w:r>
        <w:r w:rsidR="000D676C">
          <w:rPr>
            <w:noProof/>
          </w:rPr>
          <w:fldChar w:fldCharType="begin"/>
        </w:r>
        <w:r w:rsidR="000D676C">
          <w:rPr>
            <w:noProof/>
          </w:rPr>
          <w:instrText xml:space="preserve"> PAGEREF _Toc169621735 \h </w:instrText>
        </w:r>
        <w:r w:rsidR="000D676C">
          <w:rPr>
            <w:noProof/>
          </w:rPr>
        </w:r>
        <w:r w:rsidR="000D676C">
          <w:rPr>
            <w:noProof/>
          </w:rPr>
          <w:fldChar w:fldCharType="separate"/>
        </w:r>
        <w:r w:rsidR="000D676C">
          <w:rPr>
            <w:noProof/>
          </w:rPr>
          <w:t>63</w:t>
        </w:r>
        <w:r w:rsidR="000D676C">
          <w:rPr>
            <w:noProof/>
          </w:rPr>
          <w:fldChar w:fldCharType="end"/>
        </w:r>
      </w:hyperlink>
    </w:p>
    <w:p w14:paraId="5EA7A964" w14:textId="6F9A51C7"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36" w:history="1">
        <w:r w:rsidR="000D676C" w:rsidRPr="00E609DB">
          <w:rPr>
            <w:rStyle w:val="Hyperlink"/>
            <w:noProof/>
          </w:rPr>
          <w:t>5.14.3.</w:t>
        </w:r>
        <w:r w:rsidR="000D676C">
          <w:rPr>
            <w:rFonts w:asciiTheme="minorHAnsi" w:eastAsiaTheme="minorEastAsia" w:hAnsiTheme="minorHAnsi" w:cstheme="minorBidi"/>
            <w:noProof/>
            <w:sz w:val="22"/>
            <w:szCs w:val="22"/>
            <w:lang w:val="en-US"/>
          </w:rPr>
          <w:tab/>
        </w:r>
        <w:r w:rsidR="000D676C" w:rsidRPr="00E609DB">
          <w:rPr>
            <w:rStyle w:val="Hyperlink"/>
            <w:noProof/>
          </w:rPr>
          <w:t>Užregistruoti perdavimo aktą muziejuje B</w:t>
        </w:r>
        <w:r w:rsidR="000D676C">
          <w:rPr>
            <w:noProof/>
          </w:rPr>
          <w:tab/>
        </w:r>
        <w:r w:rsidR="000D676C">
          <w:rPr>
            <w:noProof/>
          </w:rPr>
          <w:fldChar w:fldCharType="begin"/>
        </w:r>
        <w:r w:rsidR="000D676C">
          <w:rPr>
            <w:noProof/>
          </w:rPr>
          <w:instrText xml:space="preserve"> PAGEREF _Toc169621736 \h </w:instrText>
        </w:r>
        <w:r w:rsidR="000D676C">
          <w:rPr>
            <w:noProof/>
          </w:rPr>
        </w:r>
        <w:r w:rsidR="000D676C">
          <w:rPr>
            <w:noProof/>
          </w:rPr>
          <w:fldChar w:fldCharType="separate"/>
        </w:r>
        <w:r w:rsidR="000D676C">
          <w:rPr>
            <w:noProof/>
          </w:rPr>
          <w:t>63</w:t>
        </w:r>
        <w:r w:rsidR="000D676C">
          <w:rPr>
            <w:noProof/>
          </w:rPr>
          <w:fldChar w:fldCharType="end"/>
        </w:r>
      </w:hyperlink>
    </w:p>
    <w:p w14:paraId="611A3CBD" w14:textId="6694DF5A"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37" w:history="1">
        <w:r w:rsidR="000D676C" w:rsidRPr="00E609DB">
          <w:rPr>
            <w:rStyle w:val="Hyperlink"/>
            <w:noProof/>
          </w:rPr>
          <w:t>5.14.4.</w:t>
        </w:r>
        <w:r w:rsidR="000D676C">
          <w:rPr>
            <w:rFonts w:asciiTheme="minorHAnsi" w:eastAsiaTheme="minorEastAsia" w:hAnsiTheme="minorHAnsi" w:cstheme="minorBidi"/>
            <w:noProof/>
            <w:sz w:val="22"/>
            <w:szCs w:val="22"/>
            <w:lang w:val="en-US"/>
          </w:rPr>
          <w:tab/>
        </w:r>
        <w:r w:rsidR="000D676C" w:rsidRPr="00E609DB">
          <w:rPr>
            <w:rStyle w:val="Hyperlink"/>
            <w:noProof/>
          </w:rPr>
          <w:t>Redaguoti perduoto eksponato / akto duomenis</w:t>
        </w:r>
        <w:r w:rsidR="000D676C">
          <w:rPr>
            <w:noProof/>
          </w:rPr>
          <w:tab/>
        </w:r>
        <w:r w:rsidR="000D676C">
          <w:rPr>
            <w:noProof/>
          </w:rPr>
          <w:fldChar w:fldCharType="begin"/>
        </w:r>
        <w:r w:rsidR="000D676C">
          <w:rPr>
            <w:noProof/>
          </w:rPr>
          <w:instrText xml:space="preserve"> PAGEREF _Toc169621737 \h </w:instrText>
        </w:r>
        <w:r w:rsidR="000D676C">
          <w:rPr>
            <w:noProof/>
          </w:rPr>
        </w:r>
        <w:r w:rsidR="000D676C">
          <w:rPr>
            <w:noProof/>
          </w:rPr>
          <w:fldChar w:fldCharType="separate"/>
        </w:r>
        <w:r w:rsidR="000D676C">
          <w:rPr>
            <w:noProof/>
          </w:rPr>
          <w:t>64</w:t>
        </w:r>
        <w:r w:rsidR="000D676C">
          <w:rPr>
            <w:noProof/>
          </w:rPr>
          <w:fldChar w:fldCharType="end"/>
        </w:r>
      </w:hyperlink>
    </w:p>
    <w:p w14:paraId="46990F94" w14:textId="70E93A69"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38" w:history="1">
        <w:r w:rsidR="000D676C" w:rsidRPr="00E609DB">
          <w:rPr>
            <w:rStyle w:val="Hyperlink"/>
            <w:noProof/>
          </w:rPr>
          <w:t>5.14.5.</w:t>
        </w:r>
        <w:r w:rsidR="000D676C">
          <w:rPr>
            <w:rFonts w:asciiTheme="minorHAnsi" w:eastAsiaTheme="minorEastAsia" w:hAnsiTheme="minorHAnsi" w:cstheme="minorBidi"/>
            <w:noProof/>
            <w:sz w:val="22"/>
            <w:szCs w:val="22"/>
            <w:lang w:val="en-US"/>
          </w:rPr>
          <w:tab/>
        </w:r>
        <w:r w:rsidR="000D676C" w:rsidRPr="00E609DB">
          <w:rPr>
            <w:rStyle w:val="Hyperlink"/>
            <w:noProof/>
          </w:rPr>
          <w:t>Pastabos</w:t>
        </w:r>
        <w:r w:rsidR="000D676C">
          <w:rPr>
            <w:noProof/>
          </w:rPr>
          <w:tab/>
        </w:r>
        <w:r w:rsidR="000D676C">
          <w:rPr>
            <w:noProof/>
          </w:rPr>
          <w:fldChar w:fldCharType="begin"/>
        </w:r>
        <w:r w:rsidR="000D676C">
          <w:rPr>
            <w:noProof/>
          </w:rPr>
          <w:instrText xml:space="preserve"> PAGEREF _Toc169621738 \h </w:instrText>
        </w:r>
        <w:r w:rsidR="000D676C">
          <w:rPr>
            <w:noProof/>
          </w:rPr>
        </w:r>
        <w:r w:rsidR="000D676C">
          <w:rPr>
            <w:noProof/>
          </w:rPr>
          <w:fldChar w:fldCharType="separate"/>
        </w:r>
        <w:r w:rsidR="000D676C">
          <w:rPr>
            <w:noProof/>
          </w:rPr>
          <w:t>65</w:t>
        </w:r>
        <w:r w:rsidR="000D676C">
          <w:rPr>
            <w:noProof/>
          </w:rPr>
          <w:fldChar w:fldCharType="end"/>
        </w:r>
      </w:hyperlink>
    </w:p>
    <w:p w14:paraId="78F77056" w14:textId="585C26AE" w:rsidR="000D676C" w:rsidRDefault="00440F9E">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739" w:history="1">
        <w:r w:rsidR="000D676C" w:rsidRPr="00E609DB">
          <w:rPr>
            <w:rStyle w:val="Hyperlink"/>
            <w:noProof/>
          </w:rPr>
          <w:t>6.</w:t>
        </w:r>
        <w:r w:rsidR="000D676C">
          <w:rPr>
            <w:rFonts w:asciiTheme="minorHAnsi" w:eastAsiaTheme="minorEastAsia" w:hAnsiTheme="minorHAnsi" w:cstheme="minorBidi"/>
            <w:noProof/>
            <w:sz w:val="22"/>
            <w:szCs w:val="22"/>
            <w:lang w:val="en-US"/>
          </w:rPr>
          <w:tab/>
        </w:r>
        <w:r w:rsidR="000D676C" w:rsidRPr="00E609DB">
          <w:rPr>
            <w:rStyle w:val="Hyperlink"/>
            <w:noProof/>
          </w:rPr>
          <w:t>Eksponato duomenų valdymas</w:t>
        </w:r>
        <w:r w:rsidR="000D676C">
          <w:rPr>
            <w:noProof/>
          </w:rPr>
          <w:tab/>
        </w:r>
        <w:r w:rsidR="000D676C">
          <w:rPr>
            <w:noProof/>
          </w:rPr>
          <w:fldChar w:fldCharType="begin"/>
        </w:r>
        <w:r w:rsidR="000D676C">
          <w:rPr>
            <w:noProof/>
          </w:rPr>
          <w:instrText xml:space="preserve"> PAGEREF _Toc169621739 \h </w:instrText>
        </w:r>
        <w:r w:rsidR="000D676C">
          <w:rPr>
            <w:noProof/>
          </w:rPr>
        </w:r>
        <w:r w:rsidR="000D676C">
          <w:rPr>
            <w:noProof/>
          </w:rPr>
          <w:fldChar w:fldCharType="separate"/>
        </w:r>
        <w:r w:rsidR="000D676C">
          <w:rPr>
            <w:noProof/>
          </w:rPr>
          <w:t>66</w:t>
        </w:r>
        <w:r w:rsidR="000D676C">
          <w:rPr>
            <w:noProof/>
          </w:rPr>
          <w:fldChar w:fldCharType="end"/>
        </w:r>
      </w:hyperlink>
    </w:p>
    <w:p w14:paraId="479D8FB3" w14:textId="0AFF29F4"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40" w:history="1">
        <w:r w:rsidR="000D676C" w:rsidRPr="00E609DB">
          <w:rPr>
            <w:rStyle w:val="Hyperlink"/>
            <w:noProof/>
          </w:rPr>
          <w:t>6.1.</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eksponatą, komplektą ar grupę</w:t>
        </w:r>
        <w:r w:rsidR="000D676C">
          <w:rPr>
            <w:noProof/>
          </w:rPr>
          <w:tab/>
        </w:r>
        <w:r w:rsidR="000D676C">
          <w:rPr>
            <w:noProof/>
          </w:rPr>
          <w:fldChar w:fldCharType="begin"/>
        </w:r>
        <w:r w:rsidR="000D676C">
          <w:rPr>
            <w:noProof/>
          </w:rPr>
          <w:instrText xml:space="preserve"> PAGEREF _Toc169621740 \h </w:instrText>
        </w:r>
        <w:r w:rsidR="000D676C">
          <w:rPr>
            <w:noProof/>
          </w:rPr>
        </w:r>
        <w:r w:rsidR="000D676C">
          <w:rPr>
            <w:noProof/>
          </w:rPr>
          <w:fldChar w:fldCharType="separate"/>
        </w:r>
        <w:r w:rsidR="000D676C">
          <w:rPr>
            <w:noProof/>
          </w:rPr>
          <w:t>66</w:t>
        </w:r>
        <w:r w:rsidR="000D676C">
          <w:rPr>
            <w:noProof/>
          </w:rPr>
          <w:fldChar w:fldCharType="end"/>
        </w:r>
      </w:hyperlink>
    </w:p>
    <w:p w14:paraId="029E94A2" w14:textId="43559972"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41" w:history="1">
        <w:r w:rsidR="000D676C" w:rsidRPr="00E609DB">
          <w:rPr>
            <w:rStyle w:val="Hyperlink"/>
            <w:noProof/>
          </w:rPr>
          <w:t>6.1.1.</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eksponatą</w:t>
        </w:r>
        <w:r w:rsidR="000D676C">
          <w:rPr>
            <w:noProof/>
          </w:rPr>
          <w:tab/>
        </w:r>
        <w:r w:rsidR="000D676C">
          <w:rPr>
            <w:noProof/>
          </w:rPr>
          <w:fldChar w:fldCharType="begin"/>
        </w:r>
        <w:r w:rsidR="000D676C">
          <w:rPr>
            <w:noProof/>
          </w:rPr>
          <w:instrText xml:space="preserve"> PAGEREF _Toc169621741 \h </w:instrText>
        </w:r>
        <w:r w:rsidR="000D676C">
          <w:rPr>
            <w:noProof/>
          </w:rPr>
        </w:r>
        <w:r w:rsidR="000D676C">
          <w:rPr>
            <w:noProof/>
          </w:rPr>
          <w:fldChar w:fldCharType="separate"/>
        </w:r>
        <w:r w:rsidR="000D676C">
          <w:rPr>
            <w:noProof/>
          </w:rPr>
          <w:t>66</w:t>
        </w:r>
        <w:r w:rsidR="000D676C">
          <w:rPr>
            <w:noProof/>
          </w:rPr>
          <w:fldChar w:fldCharType="end"/>
        </w:r>
      </w:hyperlink>
    </w:p>
    <w:p w14:paraId="18B8ACB9" w14:textId="3681CF3E"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42" w:history="1">
        <w:r w:rsidR="000D676C" w:rsidRPr="00E609DB">
          <w:rPr>
            <w:rStyle w:val="Hyperlink"/>
            <w:noProof/>
          </w:rPr>
          <w:t>6.1.2.</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komplektą</w:t>
        </w:r>
        <w:r w:rsidR="000D676C">
          <w:rPr>
            <w:noProof/>
          </w:rPr>
          <w:tab/>
        </w:r>
        <w:r w:rsidR="000D676C">
          <w:rPr>
            <w:noProof/>
          </w:rPr>
          <w:fldChar w:fldCharType="begin"/>
        </w:r>
        <w:r w:rsidR="000D676C">
          <w:rPr>
            <w:noProof/>
          </w:rPr>
          <w:instrText xml:space="preserve"> PAGEREF _Toc169621742 \h </w:instrText>
        </w:r>
        <w:r w:rsidR="000D676C">
          <w:rPr>
            <w:noProof/>
          </w:rPr>
        </w:r>
        <w:r w:rsidR="000D676C">
          <w:rPr>
            <w:noProof/>
          </w:rPr>
          <w:fldChar w:fldCharType="separate"/>
        </w:r>
        <w:r w:rsidR="000D676C">
          <w:rPr>
            <w:noProof/>
          </w:rPr>
          <w:t>68</w:t>
        </w:r>
        <w:r w:rsidR="000D676C">
          <w:rPr>
            <w:noProof/>
          </w:rPr>
          <w:fldChar w:fldCharType="end"/>
        </w:r>
      </w:hyperlink>
    </w:p>
    <w:p w14:paraId="7FC6EC94" w14:textId="336E3D7B"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43" w:history="1">
        <w:r w:rsidR="000D676C" w:rsidRPr="00E609DB">
          <w:rPr>
            <w:rStyle w:val="Hyperlink"/>
            <w:noProof/>
          </w:rPr>
          <w:t>6.1.3.</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grupę</w:t>
        </w:r>
        <w:r w:rsidR="000D676C">
          <w:rPr>
            <w:noProof/>
          </w:rPr>
          <w:tab/>
        </w:r>
        <w:r w:rsidR="000D676C">
          <w:rPr>
            <w:noProof/>
          </w:rPr>
          <w:fldChar w:fldCharType="begin"/>
        </w:r>
        <w:r w:rsidR="000D676C">
          <w:rPr>
            <w:noProof/>
          </w:rPr>
          <w:instrText xml:space="preserve"> PAGEREF _Toc169621743 \h </w:instrText>
        </w:r>
        <w:r w:rsidR="000D676C">
          <w:rPr>
            <w:noProof/>
          </w:rPr>
        </w:r>
        <w:r w:rsidR="000D676C">
          <w:rPr>
            <w:noProof/>
          </w:rPr>
          <w:fldChar w:fldCharType="separate"/>
        </w:r>
        <w:r w:rsidR="000D676C">
          <w:rPr>
            <w:noProof/>
          </w:rPr>
          <w:t>69</w:t>
        </w:r>
        <w:r w:rsidR="000D676C">
          <w:rPr>
            <w:noProof/>
          </w:rPr>
          <w:fldChar w:fldCharType="end"/>
        </w:r>
      </w:hyperlink>
    </w:p>
    <w:p w14:paraId="0D6EE387" w14:textId="6F9A607E"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44" w:history="1">
        <w:r w:rsidR="000D676C" w:rsidRPr="00E609DB">
          <w:rPr>
            <w:rStyle w:val="Hyperlink"/>
            <w:noProof/>
          </w:rPr>
          <w:t>6.1.4.</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eksponatą/komplektą/grupę naudojant šabloną</w:t>
        </w:r>
        <w:r w:rsidR="000D676C">
          <w:rPr>
            <w:noProof/>
          </w:rPr>
          <w:tab/>
        </w:r>
        <w:r w:rsidR="000D676C">
          <w:rPr>
            <w:noProof/>
          </w:rPr>
          <w:fldChar w:fldCharType="begin"/>
        </w:r>
        <w:r w:rsidR="000D676C">
          <w:rPr>
            <w:noProof/>
          </w:rPr>
          <w:instrText xml:space="preserve"> PAGEREF _Toc169621744 \h </w:instrText>
        </w:r>
        <w:r w:rsidR="000D676C">
          <w:rPr>
            <w:noProof/>
          </w:rPr>
        </w:r>
        <w:r w:rsidR="000D676C">
          <w:rPr>
            <w:noProof/>
          </w:rPr>
          <w:fldChar w:fldCharType="separate"/>
        </w:r>
        <w:r w:rsidR="000D676C">
          <w:rPr>
            <w:noProof/>
          </w:rPr>
          <w:t>71</w:t>
        </w:r>
        <w:r w:rsidR="000D676C">
          <w:rPr>
            <w:noProof/>
          </w:rPr>
          <w:fldChar w:fldCharType="end"/>
        </w:r>
      </w:hyperlink>
    </w:p>
    <w:p w14:paraId="721B6BF6" w14:textId="3D5E99FB"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45" w:history="1">
        <w:r w:rsidR="000D676C" w:rsidRPr="00E609DB">
          <w:rPr>
            <w:rStyle w:val="Hyperlink"/>
            <w:noProof/>
          </w:rPr>
          <w:t>6.1.5.</w:t>
        </w:r>
        <w:r w:rsidR="000D676C">
          <w:rPr>
            <w:rFonts w:asciiTheme="minorHAnsi" w:eastAsiaTheme="minorEastAsia" w:hAnsiTheme="minorHAnsi" w:cstheme="minorBidi"/>
            <w:noProof/>
            <w:sz w:val="22"/>
            <w:szCs w:val="22"/>
            <w:lang w:val="en-US"/>
          </w:rPr>
          <w:tab/>
        </w:r>
        <w:r w:rsidR="000D676C" w:rsidRPr="00E609DB">
          <w:rPr>
            <w:rStyle w:val="Hyperlink"/>
            <w:noProof/>
          </w:rPr>
          <w:t>Pasirinkti komplekto/grupės eksponatą</w:t>
        </w:r>
        <w:r w:rsidR="000D676C">
          <w:rPr>
            <w:noProof/>
          </w:rPr>
          <w:tab/>
        </w:r>
        <w:r w:rsidR="000D676C">
          <w:rPr>
            <w:noProof/>
          </w:rPr>
          <w:fldChar w:fldCharType="begin"/>
        </w:r>
        <w:r w:rsidR="000D676C">
          <w:rPr>
            <w:noProof/>
          </w:rPr>
          <w:instrText xml:space="preserve"> PAGEREF _Toc169621745 \h </w:instrText>
        </w:r>
        <w:r w:rsidR="000D676C">
          <w:rPr>
            <w:noProof/>
          </w:rPr>
        </w:r>
        <w:r w:rsidR="000D676C">
          <w:rPr>
            <w:noProof/>
          </w:rPr>
          <w:fldChar w:fldCharType="separate"/>
        </w:r>
        <w:r w:rsidR="000D676C">
          <w:rPr>
            <w:noProof/>
          </w:rPr>
          <w:t>72</w:t>
        </w:r>
        <w:r w:rsidR="000D676C">
          <w:rPr>
            <w:noProof/>
          </w:rPr>
          <w:fldChar w:fldCharType="end"/>
        </w:r>
      </w:hyperlink>
    </w:p>
    <w:p w14:paraId="2109A5DE" w14:textId="4B48077A"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46" w:history="1">
        <w:r w:rsidR="000D676C" w:rsidRPr="00E609DB">
          <w:rPr>
            <w:rStyle w:val="Hyperlink"/>
            <w:noProof/>
          </w:rPr>
          <w:t>6.1.6.</w:t>
        </w:r>
        <w:r w:rsidR="000D676C">
          <w:rPr>
            <w:rFonts w:asciiTheme="minorHAnsi" w:eastAsiaTheme="minorEastAsia" w:hAnsiTheme="minorHAnsi" w:cstheme="minorBidi"/>
            <w:noProof/>
            <w:sz w:val="22"/>
            <w:szCs w:val="22"/>
            <w:lang w:val="en-US"/>
          </w:rPr>
          <w:tab/>
        </w:r>
        <w:r w:rsidR="000D676C" w:rsidRPr="00E609DB">
          <w:rPr>
            <w:rStyle w:val="Hyperlink"/>
            <w:noProof/>
          </w:rPr>
          <w:t>Pridėti duomenų korteles į aprašą</w:t>
        </w:r>
        <w:r w:rsidR="000D676C">
          <w:rPr>
            <w:noProof/>
          </w:rPr>
          <w:tab/>
        </w:r>
        <w:r w:rsidR="000D676C">
          <w:rPr>
            <w:noProof/>
          </w:rPr>
          <w:fldChar w:fldCharType="begin"/>
        </w:r>
        <w:r w:rsidR="000D676C">
          <w:rPr>
            <w:noProof/>
          </w:rPr>
          <w:instrText xml:space="preserve"> PAGEREF _Toc169621746 \h </w:instrText>
        </w:r>
        <w:r w:rsidR="000D676C">
          <w:rPr>
            <w:noProof/>
          </w:rPr>
        </w:r>
        <w:r w:rsidR="000D676C">
          <w:rPr>
            <w:noProof/>
          </w:rPr>
          <w:fldChar w:fldCharType="separate"/>
        </w:r>
        <w:r w:rsidR="000D676C">
          <w:rPr>
            <w:noProof/>
          </w:rPr>
          <w:t>73</w:t>
        </w:r>
        <w:r w:rsidR="000D676C">
          <w:rPr>
            <w:noProof/>
          </w:rPr>
          <w:fldChar w:fldCharType="end"/>
        </w:r>
      </w:hyperlink>
    </w:p>
    <w:p w14:paraId="0A2D05E6" w14:textId="5E543125"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47" w:history="1">
        <w:r w:rsidR="000D676C" w:rsidRPr="00E609DB">
          <w:rPr>
            <w:rStyle w:val="Hyperlink"/>
            <w:noProof/>
          </w:rPr>
          <w:t>6.1.7.</w:t>
        </w:r>
        <w:r w:rsidR="000D676C">
          <w:rPr>
            <w:rFonts w:asciiTheme="minorHAnsi" w:eastAsiaTheme="minorEastAsia" w:hAnsiTheme="minorHAnsi" w:cstheme="minorBidi"/>
            <w:noProof/>
            <w:sz w:val="22"/>
            <w:szCs w:val="22"/>
            <w:lang w:val="en-US"/>
          </w:rPr>
          <w:tab/>
        </w:r>
        <w:r w:rsidR="000D676C" w:rsidRPr="00E609DB">
          <w:rPr>
            <w:rStyle w:val="Hyperlink"/>
            <w:noProof/>
          </w:rPr>
          <w:t>Importuoti eksponatą</w:t>
        </w:r>
        <w:r w:rsidR="000D676C">
          <w:rPr>
            <w:noProof/>
          </w:rPr>
          <w:tab/>
        </w:r>
        <w:r w:rsidR="000D676C">
          <w:rPr>
            <w:noProof/>
          </w:rPr>
          <w:fldChar w:fldCharType="begin"/>
        </w:r>
        <w:r w:rsidR="000D676C">
          <w:rPr>
            <w:noProof/>
          </w:rPr>
          <w:instrText xml:space="preserve"> PAGEREF _Toc169621747 \h </w:instrText>
        </w:r>
        <w:r w:rsidR="000D676C">
          <w:rPr>
            <w:noProof/>
          </w:rPr>
        </w:r>
        <w:r w:rsidR="000D676C">
          <w:rPr>
            <w:noProof/>
          </w:rPr>
          <w:fldChar w:fldCharType="separate"/>
        </w:r>
        <w:r w:rsidR="000D676C">
          <w:rPr>
            <w:noProof/>
          </w:rPr>
          <w:t>74</w:t>
        </w:r>
        <w:r w:rsidR="000D676C">
          <w:rPr>
            <w:noProof/>
          </w:rPr>
          <w:fldChar w:fldCharType="end"/>
        </w:r>
      </w:hyperlink>
    </w:p>
    <w:p w14:paraId="7C4810A2" w14:textId="2A5D3457"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48" w:history="1">
        <w:r w:rsidR="000D676C" w:rsidRPr="00E609DB">
          <w:rPr>
            <w:rStyle w:val="Hyperlink"/>
            <w:noProof/>
          </w:rPr>
          <w:t>6.2.</w:t>
        </w:r>
        <w:r w:rsidR="000D676C">
          <w:rPr>
            <w:rFonts w:asciiTheme="minorHAnsi" w:eastAsiaTheme="minorEastAsia" w:hAnsiTheme="minorHAnsi" w:cstheme="minorBidi"/>
            <w:noProof/>
            <w:sz w:val="22"/>
            <w:szCs w:val="22"/>
            <w:lang w:val="en-US"/>
          </w:rPr>
          <w:tab/>
        </w:r>
        <w:r w:rsidR="000D676C" w:rsidRPr="00E609DB">
          <w:rPr>
            <w:rStyle w:val="Hyperlink"/>
            <w:noProof/>
          </w:rPr>
          <w:t>Pateikti tvirtinti eksponatą/komplektą/grupę</w:t>
        </w:r>
        <w:r w:rsidR="000D676C">
          <w:rPr>
            <w:noProof/>
          </w:rPr>
          <w:tab/>
        </w:r>
        <w:r w:rsidR="000D676C">
          <w:rPr>
            <w:noProof/>
          </w:rPr>
          <w:fldChar w:fldCharType="begin"/>
        </w:r>
        <w:r w:rsidR="000D676C">
          <w:rPr>
            <w:noProof/>
          </w:rPr>
          <w:instrText xml:space="preserve"> PAGEREF _Toc169621748 \h </w:instrText>
        </w:r>
        <w:r w:rsidR="000D676C">
          <w:rPr>
            <w:noProof/>
          </w:rPr>
        </w:r>
        <w:r w:rsidR="000D676C">
          <w:rPr>
            <w:noProof/>
          </w:rPr>
          <w:fldChar w:fldCharType="separate"/>
        </w:r>
        <w:r w:rsidR="000D676C">
          <w:rPr>
            <w:noProof/>
          </w:rPr>
          <w:t>74</w:t>
        </w:r>
        <w:r w:rsidR="000D676C">
          <w:rPr>
            <w:noProof/>
          </w:rPr>
          <w:fldChar w:fldCharType="end"/>
        </w:r>
      </w:hyperlink>
    </w:p>
    <w:p w14:paraId="73B30D03" w14:textId="24D1A9CB"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49" w:history="1">
        <w:r w:rsidR="000D676C" w:rsidRPr="00E609DB">
          <w:rPr>
            <w:rStyle w:val="Hyperlink"/>
            <w:noProof/>
          </w:rPr>
          <w:t>6.3.</w:t>
        </w:r>
        <w:r w:rsidR="000D676C">
          <w:rPr>
            <w:rFonts w:asciiTheme="minorHAnsi" w:eastAsiaTheme="minorEastAsia" w:hAnsiTheme="minorHAnsi" w:cstheme="minorBidi"/>
            <w:noProof/>
            <w:sz w:val="22"/>
            <w:szCs w:val="22"/>
            <w:lang w:val="en-US"/>
          </w:rPr>
          <w:tab/>
        </w:r>
        <w:r w:rsidR="000D676C" w:rsidRPr="00E609DB">
          <w:rPr>
            <w:rStyle w:val="Hyperlink"/>
            <w:noProof/>
          </w:rPr>
          <w:t>Surasti eksponato/komplekto/grupės duomenis</w:t>
        </w:r>
        <w:r w:rsidR="000D676C">
          <w:rPr>
            <w:noProof/>
          </w:rPr>
          <w:tab/>
        </w:r>
        <w:r w:rsidR="000D676C">
          <w:rPr>
            <w:noProof/>
          </w:rPr>
          <w:fldChar w:fldCharType="begin"/>
        </w:r>
        <w:r w:rsidR="000D676C">
          <w:rPr>
            <w:noProof/>
          </w:rPr>
          <w:instrText xml:space="preserve"> PAGEREF _Toc169621749 \h </w:instrText>
        </w:r>
        <w:r w:rsidR="000D676C">
          <w:rPr>
            <w:noProof/>
          </w:rPr>
        </w:r>
        <w:r w:rsidR="000D676C">
          <w:rPr>
            <w:noProof/>
          </w:rPr>
          <w:fldChar w:fldCharType="separate"/>
        </w:r>
        <w:r w:rsidR="000D676C">
          <w:rPr>
            <w:noProof/>
          </w:rPr>
          <w:t>75</w:t>
        </w:r>
        <w:r w:rsidR="000D676C">
          <w:rPr>
            <w:noProof/>
          </w:rPr>
          <w:fldChar w:fldCharType="end"/>
        </w:r>
      </w:hyperlink>
    </w:p>
    <w:p w14:paraId="3707172A" w14:textId="6A2EEFAA"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50" w:history="1">
        <w:r w:rsidR="000D676C" w:rsidRPr="00E609DB">
          <w:rPr>
            <w:rStyle w:val="Hyperlink"/>
            <w:noProof/>
          </w:rPr>
          <w:t>6.4.</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eksponato/komplekto/grupės duomenis</w:t>
        </w:r>
        <w:r w:rsidR="000D676C">
          <w:rPr>
            <w:noProof/>
          </w:rPr>
          <w:tab/>
        </w:r>
        <w:r w:rsidR="000D676C">
          <w:rPr>
            <w:noProof/>
          </w:rPr>
          <w:fldChar w:fldCharType="begin"/>
        </w:r>
        <w:r w:rsidR="000D676C">
          <w:rPr>
            <w:noProof/>
          </w:rPr>
          <w:instrText xml:space="preserve"> PAGEREF _Toc169621750 \h </w:instrText>
        </w:r>
        <w:r w:rsidR="000D676C">
          <w:rPr>
            <w:noProof/>
          </w:rPr>
        </w:r>
        <w:r w:rsidR="000D676C">
          <w:rPr>
            <w:noProof/>
          </w:rPr>
          <w:fldChar w:fldCharType="separate"/>
        </w:r>
        <w:r w:rsidR="000D676C">
          <w:rPr>
            <w:noProof/>
          </w:rPr>
          <w:t>78</w:t>
        </w:r>
        <w:r w:rsidR="000D676C">
          <w:rPr>
            <w:noProof/>
          </w:rPr>
          <w:fldChar w:fldCharType="end"/>
        </w:r>
      </w:hyperlink>
    </w:p>
    <w:p w14:paraId="26106F77" w14:textId="1E5145EC"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51" w:history="1">
        <w:r w:rsidR="000D676C" w:rsidRPr="00E609DB">
          <w:rPr>
            <w:rStyle w:val="Hyperlink"/>
            <w:noProof/>
          </w:rPr>
          <w:t>6.5.</w:t>
        </w:r>
        <w:r w:rsidR="000D676C">
          <w:rPr>
            <w:rFonts w:asciiTheme="minorHAnsi" w:eastAsiaTheme="minorEastAsia" w:hAnsiTheme="minorHAnsi" w:cstheme="minorBidi"/>
            <w:noProof/>
            <w:sz w:val="22"/>
            <w:szCs w:val="22"/>
            <w:lang w:val="en-US"/>
          </w:rPr>
          <w:tab/>
        </w:r>
        <w:r w:rsidR="000D676C" w:rsidRPr="00E609DB">
          <w:rPr>
            <w:rStyle w:val="Hyperlink"/>
            <w:noProof/>
          </w:rPr>
          <w:t>Atspausdinti eksponato/komplekto/grupės aprašą</w:t>
        </w:r>
        <w:r w:rsidR="000D676C">
          <w:rPr>
            <w:noProof/>
          </w:rPr>
          <w:tab/>
        </w:r>
        <w:r w:rsidR="000D676C">
          <w:rPr>
            <w:noProof/>
          </w:rPr>
          <w:fldChar w:fldCharType="begin"/>
        </w:r>
        <w:r w:rsidR="000D676C">
          <w:rPr>
            <w:noProof/>
          </w:rPr>
          <w:instrText xml:space="preserve"> PAGEREF _Toc169621751 \h </w:instrText>
        </w:r>
        <w:r w:rsidR="000D676C">
          <w:rPr>
            <w:noProof/>
          </w:rPr>
        </w:r>
        <w:r w:rsidR="000D676C">
          <w:rPr>
            <w:noProof/>
          </w:rPr>
          <w:fldChar w:fldCharType="separate"/>
        </w:r>
        <w:r w:rsidR="000D676C">
          <w:rPr>
            <w:noProof/>
          </w:rPr>
          <w:t>79</w:t>
        </w:r>
        <w:r w:rsidR="000D676C">
          <w:rPr>
            <w:noProof/>
          </w:rPr>
          <w:fldChar w:fldCharType="end"/>
        </w:r>
      </w:hyperlink>
    </w:p>
    <w:p w14:paraId="5F90ED76" w14:textId="4F8DDA5E"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52" w:history="1">
        <w:r w:rsidR="000D676C" w:rsidRPr="00E609DB">
          <w:rPr>
            <w:rStyle w:val="Hyperlink"/>
            <w:noProof/>
          </w:rPr>
          <w:t>6.6.</w:t>
        </w:r>
        <w:r w:rsidR="000D676C">
          <w:rPr>
            <w:rFonts w:asciiTheme="minorHAnsi" w:eastAsiaTheme="minorEastAsia" w:hAnsiTheme="minorHAnsi" w:cstheme="minorBidi"/>
            <w:noProof/>
            <w:sz w:val="22"/>
            <w:szCs w:val="22"/>
            <w:lang w:val="en-US"/>
          </w:rPr>
          <w:tab/>
        </w:r>
        <w:r w:rsidR="000D676C" w:rsidRPr="00E609DB">
          <w:rPr>
            <w:rStyle w:val="Hyperlink"/>
            <w:noProof/>
          </w:rPr>
          <w:t>Keisti eksponato/komplekto/grupės duomenis</w:t>
        </w:r>
        <w:r w:rsidR="000D676C">
          <w:rPr>
            <w:noProof/>
          </w:rPr>
          <w:tab/>
        </w:r>
        <w:r w:rsidR="000D676C">
          <w:rPr>
            <w:noProof/>
          </w:rPr>
          <w:fldChar w:fldCharType="begin"/>
        </w:r>
        <w:r w:rsidR="000D676C">
          <w:rPr>
            <w:noProof/>
          </w:rPr>
          <w:instrText xml:space="preserve"> PAGEREF _Toc169621752 \h </w:instrText>
        </w:r>
        <w:r w:rsidR="000D676C">
          <w:rPr>
            <w:noProof/>
          </w:rPr>
        </w:r>
        <w:r w:rsidR="000D676C">
          <w:rPr>
            <w:noProof/>
          </w:rPr>
          <w:fldChar w:fldCharType="separate"/>
        </w:r>
        <w:r w:rsidR="000D676C">
          <w:rPr>
            <w:noProof/>
          </w:rPr>
          <w:t>79</w:t>
        </w:r>
        <w:r w:rsidR="000D676C">
          <w:rPr>
            <w:noProof/>
          </w:rPr>
          <w:fldChar w:fldCharType="end"/>
        </w:r>
      </w:hyperlink>
    </w:p>
    <w:p w14:paraId="55F2C1C6" w14:textId="3177B05F"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53" w:history="1">
        <w:r w:rsidR="000D676C" w:rsidRPr="00E609DB">
          <w:rPr>
            <w:rStyle w:val="Hyperlink"/>
            <w:noProof/>
          </w:rPr>
          <w:t>6.7.</w:t>
        </w:r>
        <w:r w:rsidR="000D676C">
          <w:rPr>
            <w:rFonts w:asciiTheme="minorHAnsi" w:eastAsiaTheme="minorEastAsia" w:hAnsiTheme="minorHAnsi" w:cstheme="minorBidi"/>
            <w:noProof/>
            <w:sz w:val="22"/>
            <w:szCs w:val="22"/>
            <w:lang w:val="en-US"/>
          </w:rPr>
          <w:tab/>
        </w:r>
        <w:r w:rsidR="000D676C" w:rsidRPr="00E609DB">
          <w:rPr>
            <w:rStyle w:val="Hyperlink"/>
            <w:noProof/>
          </w:rPr>
          <w:t>Pašalinti eksponatą/komplektą/grupę</w:t>
        </w:r>
        <w:r w:rsidR="000D676C">
          <w:rPr>
            <w:noProof/>
          </w:rPr>
          <w:tab/>
        </w:r>
        <w:r w:rsidR="000D676C">
          <w:rPr>
            <w:noProof/>
          </w:rPr>
          <w:fldChar w:fldCharType="begin"/>
        </w:r>
        <w:r w:rsidR="000D676C">
          <w:rPr>
            <w:noProof/>
          </w:rPr>
          <w:instrText xml:space="preserve"> PAGEREF _Toc169621753 \h </w:instrText>
        </w:r>
        <w:r w:rsidR="000D676C">
          <w:rPr>
            <w:noProof/>
          </w:rPr>
        </w:r>
        <w:r w:rsidR="000D676C">
          <w:rPr>
            <w:noProof/>
          </w:rPr>
          <w:fldChar w:fldCharType="separate"/>
        </w:r>
        <w:r w:rsidR="000D676C">
          <w:rPr>
            <w:noProof/>
          </w:rPr>
          <w:t>80</w:t>
        </w:r>
        <w:r w:rsidR="000D676C">
          <w:rPr>
            <w:noProof/>
          </w:rPr>
          <w:fldChar w:fldCharType="end"/>
        </w:r>
      </w:hyperlink>
    </w:p>
    <w:p w14:paraId="5D00B713" w14:textId="13495F7B"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54" w:history="1">
        <w:r w:rsidR="000D676C" w:rsidRPr="00E609DB">
          <w:rPr>
            <w:rStyle w:val="Hyperlink"/>
            <w:noProof/>
          </w:rPr>
          <w:t>6.8.</w:t>
        </w:r>
        <w:r w:rsidR="000D676C">
          <w:rPr>
            <w:rFonts w:asciiTheme="minorHAnsi" w:eastAsiaTheme="minorEastAsia" w:hAnsiTheme="minorHAnsi" w:cstheme="minorBidi"/>
            <w:noProof/>
            <w:sz w:val="22"/>
            <w:szCs w:val="22"/>
            <w:lang w:val="en-US"/>
          </w:rPr>
          <w:tab/>
        </w:r>
        <w:r w:rsidR="000D676C" w:rsidRPr="00E609DB">
          <w:rPr>
            <w:rStyle w:val="Hyperlink"/>
            <w:noProof/>
          </w:rPr>
          <w:t>Patvirtinti eksponato/komplekto/grupės duomenis</w:t>
        </w:r>
        <w:r w:rsidR="000D676C">
          <w:rPr>
            <w:noProof/>
          </w:rPr>
          <w:tab/>
        </w:r>
        <w:r w:rsidR="000D676C">
          <w:rPr>
            <w:noProof/>
          </w:rPr>
          <w:fldChar w:fldCharType="begin"/>
        </w:r>
        <w:r w:rsidR="000D676C">
          <w:rPr>
            <w:noProof/>
          </w:rPr>
          <w:instrText xml:space="preserve"> PAGEREF _Toc169621754 \h </w:instrText>
        </w:r>
        <w:r w:rsidR="000D676C">
          <w:rPr>
            <w:noProof/>
          </w:rPr>
        </w:r>
        <w:r w:rsidR="000D676C">
          <w:rPr>
            <w:noProof/>
          </w:rPr>
          <w:fldChar w:fldCharType="separate"/>
        </w:r>
        <w:r w:rsidR="000D676C">
          <w:rPr>
            <w:noProof/>
          </w:rPr>
          <w:t>81</w:t>
        </w:r>
        <w:r w:rsidR="000D676C">
          <w:rPr>
            <w:noProof/>
          </w:rPr>
          <w:fldChar w:fldCharType="end"/>
        </w:r>
      </w:hyperlink>
    </w:p>
    <w:p w14:paraId="7F7C2E30" w14:textId="49666868"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55" w:history="1">
        <w:r w:rsidR="000D676C" w:rsidRPr="00E609DB">
          <w:rPr>
            <w:rStyle w:val="Hyperlink"/>
            <w:noProof/>
          </w:rPr>
          <w:t>6.9.</w:t>
        </w:r>
        <w:r w:rsidR="000D676C">
          <w:rPr>
            <w:rFonts w:asciiTheme="minorHAnsi" w:eastAsiaTheme="minorEastAsia" w:hAnsiTheme="minorHAnsi" w:cstheme="minorBidi"/>
            <w:noProof/>
            <w:sz w:val="22"/>
            <w:szCs w:val="22"/>
            <w:lang w:val="en-US"/>
          </w:rPr>
          <w:tab/>
        </w:r>
        <w:r w:rsidR="000D676C" w:rsidRPr="00E609DB">
          <w:rPr>
            <w:rStyle w:val="Hyperlink"/>
            <w:noProof/>
          </w:rPr>
          <w:t>Redaguoti nesutvarkytus eksponatus</w:t>
        </w:r>
        <w:r w:rsidR="000D676C">
          <w:rPr>
            <w:noProof/>
          </w:rPr>
          <w:tab/>
        </w:r>
        <w:r w:rsidR="000D676C">
          <w:rPr>
            <w:noProof/>
          </w:rPr>
          <w:fldChar w:fldCharType="begin"/>
        </w:r>
        <w:r w:rsidR="000D676C">
          <w:rPr>
            <w:noProof/>
          </w:rPr>
          <w:instrText xml:space="preserve"> PAGEREF _Toc169621755 \h </w:instrText>
        </w:r>
        <w:r w:rsidR="000D676C">
          <w:rPr>
            <w:noProof/>
          </w:rPr>
        </w:r>
        <w:r w:rsidR="000D676C">
          <w:rPr>
            <w:noProof/>
          </w:rPr>
          <w:fldChar w:fldCharType="separate"/>
        </w:r>
        <w:r w:rsidR="000D676C">
          <w:rPr>
            <w:noProof/>
          </w:rPr>
          <w:t>81</w:t>
        </w:r>
        <w:r w:rsidR="000D676C">
          <w:rPr>
            <w:noProof/>
          </w:rPr>
          <w:fldChar w:fldCharType="end"/>
        </w:r>
      </w:hyperlink>
    </w:p>
    <w:p w14:paraId="5A04E2EB" w14:textId="786C6356"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56" w:history="1">
        <w:r w:rsidR="000D676C" w:rsidRPr="00E609DB">
          <w:rPr>
            <w:rStyle w:val="Hyperlink"/>
            <w:noProof/>
          </w:rPr>
          <w:t>6.10.</w:t>
        </w:r>
        <w:r w:rsidR="000D676C">
          <w:rPr>
            <w:rFonts w:asciiTheme="minorHAnsi" w:eastAsiaTheme="minorEastAsia" w:hAnsiTheme="minorHAnsi" w:cstheme="minorBidi"/>
            <w:noProof/>
            <w:sz w:val="22"/>
            <w:szCs w:val="22"/>
            <w:lang w:val="en-US"/>
          </w:rPr>
          <w:tab/>
        </w:r>
        <w:r w:rsidR="000D676C" w:rsidRPr="00E609DB">
          <w:rPr>
            <w:rStyle w:val="Hyperlink"/>
            <w:noProof/>
          </w:rPr>
          <w:t>Įvesti eksponato/komplekto/grupės dingimo faktą</w:t>
        </w:r>
        <w:r w:rsidR="000D676C">
          <w:rPr>
            <w:noProof/>
          </w:rPr>
          <w:tab/>
        </w:r>
        <w:r w:rsidR="000D676C">
          <w:rPr>
            <w:noProof/>
          </w:rPr>
          <w:fldChar w:fldCharType="begin"/>
        </w:r>
        <w:r w:rsidR="000D676C">
          <w:rPr>
            <w:noProof/>
          </w:rPr>
          <w:instrText xml:space="preserve"> PAGEREF _Toc169621756 \h </w:instrText>
        </w:r>
        <w:r w:rsidR="000D676C">
          <w:rPr>
            <w:noProof/>
          </w:rPr>
        </w:r>
        <w:r w:rsidR="000D676C">
          <w:rPr>
            <w:noProof/>
          </w:rPr>
          <w:fldChar w:fldCharType="separate"/>
        </w:r>
        <w:r w:rsidR="000D676C">
          <w:rPr>
            <w:noProof/>
          </w:rPr>
          <w:t>82</w:t>
        </w:r>
        <w:r w:rsidR="000D676C">
          <w:rPr>
            <w:noProof/>
          </w:rPr>
          <w:fldChar w:fldCharType="end"/>
        </w:r>
      </w:hyperlink>
    </w:p>
    <w:p w14:paraId="08823867" w14:textId="266C4847"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57" w:history="1">
        <w:r w:rsidR="000D676C" w:rsidRPr="00E609DB">
          <w:rPr>
            <w:rStyle w:val="Hyperlink"/>
            <w:noProof/>
          </w:rPr>
          <w:t>6.11.</w:t>
        </w:r>
        <w:r w:rsidR="000D676C">
          <w:rPr>
            <w:rFonts w:asciiTheme="minorHAnsi" w:eastAsiaTheme="minorEastAsia" w:hAnsiTheme="minorHAnsi" w:cstheme="minorBidi"/>
            <w:noProof/>
            <w:sz w:val="22"/>
            <w:szCs w:val="22"/>
            <w:lang w:val="en-US"/>
          </w:rPr>
          <w:tab/>
        </w:r>
        <w:r w:rsidR="000D676C" w:rsidRPr="00E609DB">
          <w:rPr>
            <w:rStyle w:val="Hyperlink"/>
            <w:noProof/>
          </w:rPr>
          <w:t>Įvesti eksponato/komplekto/grupės radimo faktą</w:t>
        </w:r>
        <w:r w:rsidR="000D676C">
          <w:rPr>
            <w:noProof/>
          </w:rPr>
          <w:tab/>
        </w:r>
        <w:r w:rsidR="000D676C">
          <w:rPr>
            <w:noProof/>
          </w:rPr>
          <w:fldChar w:fldCharType="begin"/>
        </w:r>
        <w:r w:rsidR="000D676C">
          <w:rPr>
            <w:noProof/>
          </w:rPr>
          <w:instrText xml:space="preserve"> PAGEREF _Toc169621757 \h </w:instrText>
        </w:r>
        <w:r w:rsidR="000D676C">
          <w:rPr>
            <w:noProof/>
          </w:rPr>
        </w:r>
        <w:r w:rsidR="000D676C">
          <w:rPr>
            <w:noProof/>
          </w:rPr>
          <w:fldChar w:fldCharType="separate"/>
        </w:r>
        <w:r w:rsidR="000D676C">
          <w:rPr>
            <w:noProof/>
          </w:rPr>
          <w:t>83</w:t>
        </w:r>
        <w:r w:rsidR="000D676C">
          <w:rPr>
            <w:noProof/>
          </w:rPr>
          <w:fldChar w:fldCharType="end"/>
        </w:r>
      </w:hyperlink>
    </w:p>
    <w:p w14:paraId="06BA7188" w14:textId="360394CF"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58" w:history="1">
        <w:r w:rsidR="000D676C" w:rsidRPr="00E609DB">
          <w:rPr>
            <w:rStyle w:val="Hyperlink"/>
            <w:noProof/>
          </w:rPr>
          <w:t>6.12.</w:t>
        </w:r>
        <w:r w:rsidR="000D676C">
          <w:rPr>
            <w:rFonts w:asciiTheme="minorHAnsi" w:eastAsiaTheme="minorEastAsia" w:hAnsiTheme="minorHAnsi" w:cstheme="minorBidi"/>
            <w:noProof/>
            <w:sz w:val="22"/>
            <w:szCs w:val="22"/>
            <w:lang w:val="en-US"/>
          </w:rPr>
          <w:tab/>
        </w:r>
        <w:r w:rsidR="000D676C" w:rsidRPr="00E609DB">
          <w:rPr>
            <w:rStyle w:val="Hyperlink"/>
            <w:noProof/>
          </w:rPr>
          <w:t>Įvesti eksponato/komplekto/grupės nurašymo faktą</w:t>
        </w:r>
        <w:r w:rsidR="000D676C">
          <w:rPr>
            <w:noProof/>
          </w:rPr>
          <w:tab/>
        </w:r>
        <w:r w:rsidR="000D676C">
          <w:rPr>
            <w:noProof/>
          </w:rPr>
          <w:fldChar w:fldCharType="begin"/>
        </w:r>
        <w:r w:rsidR="000D676C">
          <w:rPr>
            <w:noProof/>
          </w:rPr>
          <w:instrText xml:space="preserve"> PAGEREF _Toc169621758 \h </w:instrText>
        </w:r>
        <w:r w:rsidR="000D676C">
          <w:rPr>
            <w:noProof/>
          </w:rPr>
        </w:r>
        <w:r w:rsidR="000D676C">
          <w:rPr>
            <w:noProof/>
          </w:rPr>
          <w:fldChar w:fldCharType="separate"/>
        </w:r>
        <w:r w:rsidR="000D676C">
          <w:rPr>
            <w:noProof/>
          </w:rPr>
          <w:t>84</w:t>
        </w:r>
        <w:r w:rsidR="000D676C">
          <w:rPr>
            <w:noProof/>
          </w:rPr>
          <w:fldChar w:fldCharType="end"/>
        </w:r>
      </w:hyperlink>
    </w:p>
    <w:p w14:paraId="39A22508" w14:textId="0276132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59" w:history="1">
        <w:r w:rsidR="000D676C" w:rsidRPr="00E609DB">
          <w:rPr>
            <w:rStyle w:val="Hyperlink"/>
            <w:noProof/>
          </w:rPr>
          <w:t>6.13.</w:t>
        </w:r>
        <w:r w:rsidR="000D676C">
          <w:rPr>
            <w:rFonts w:asciiTheme="minorHAnsi" w:eastAsiaTheme="minorEastAsia" w:hAnsiTheme="minorHAnsi" w:cstheme="minorBidi"/>
            <w:noProof/>
            <w:sz w:val="22"/>
            <w:szCs w:val="22"/>
            <w:lang w:val="en-US"/>
          </w:rPr>
          <w:tab/>
        </w:r>
        <w:r w:rsidR="000D676C" w:rsidRPr="00E609DB">
          <w:rPr>
            <w:rStyle w:val="Hyperlink"/>
            <w:noProof/>
          </w:rPr>
          <w:t>Formuoti būklės įvertinimo aktą spausdinimui</w:t>
        </w:r>
        <w:r w:rsidR="000D676C">
          <w:rPr>
            <w:noProof/>
          </w:rPr>
          <w:tab/>
        </w:r>
        <w:r w:rsidR="000D676C">
          <w:rPr>
            <w:noProof/>
          </w:rPr>
          <w:fldChar w:fldCharType="begin"/>
        </w:r>
        <w:r w:rsidR="000D676C">
          <w:rPr>
            <w:noProof/>
          </w:rPr>
          <w:instrText xml:space="preserve"> PAGEREF _Toc169621759 \h </w:instrText>
        </w:r>
        <w:r w:rsidR="000D676C">
          <w:rPr>
            <w:noProof/>
          </w:rPr>
        </w:r>
        <w:r w:rsidR="000D676C">
          <w:rPr>
            <w:noProof/>
          </w:rPr>
          <w:fldChar w:fldCharType="separate"/>
        </w:r>
        <w:r w:rsidR="000D676C">
          <w:rPr>
            <w:noProof/>
          </w:rPr>
          <w:t>85</w:t>
        </w:r>
        <w:r w:rsidR="000D676C">
          <w:rPr>
            <w:noProof/>
          </w:rPr>
          <w:fldChar w:fldCharType="end"/>
        </w:r>
      </w:hyperlink>
    </w:p>
    <w:p w14:paraId="1C736758" w14:textId="21037D90"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60" w:history="1">
        <w:r w:rsidR="000D676C" w:rsidRPr="00E609DB">
          <w:rPr>
            <w:rStyle w:val="Hyperlink"/>
            <w:noProof/>
          </w:rPr>
          <w:t>6.14.</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eksponato duomenų keitimo istoriją</w:t>
        </w:r>
        <w:r w:rsidR="000D676C">
          <w:rPr>
            <w:noProof/>
          </w:rPr>
          <w:tab/>
        </w:r>
        <w:r w:rsidR="000D676C">
          <w:rPr>
            <w:noProof/>
          </w:rPr>
          <w:fldChar w:fldCharType="begin"/>
        </w:r>
        <w:r w:rsidR="000D676C">
          <w:rPr>
            <w:noProof/>
          </w:rPr>
          <w:instrText xml:space="preserve"> PAGEREF _Toc169621760 \h </w:instrText>
        </w:r>
        <w:r w:rsidR="000D676C">
          <w:rPr>
            <w:noProof/>
          </w:rPr>
        </w:r>
        <w:r w:rsidR="000D676C">
          <w:rPr>
            <w:noProof/>
          </w:rPr>
          <w:fldChar w:fldCharType="separate"/>
        </w:r>
        <w:r w:rsidR="000D676C">
          <w:rPr>
            <w:noProof/>
          </w:rPr>
          <w:t>86</w:t>
        </w:r>
        <w:r w:rsidR="000D676C">
          <w:rPr>
            <w:noProof/>
          </w:rPr>
          <w:fldChar w:fldCharType="end"/>
        </w:r>
      </w:hyperlink>
    </w:p>
    <w:p w14:paraId="125060BB" w14:textId="2550989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61" w:history="1">
        <w:r w:rsidR="000D676C" w:rsidRPr="00E609DB">
          <w:rPr>
            <w:rStyle w:val="Hyperlink"/>
            <w:noProof/>
          </w:rPr>
          <w:t>6.15.</w:t>
        </w:r>
        <w:r w:rsidR="000D676C">
          <w:rPr>
            <w:rFonts w:asciiTheme="minorHAnsi" w:eastAsiaTheme="minorEastAsia" w:hAnsiTheme="minorHAnsi" w:cstheme="minorBidi"/>
            <w:noProof/>
            <w:sz w:val="22"/>
            <w:szCs w:val="22"/>
            <w:lang w:val="en-US"/>
          </w:rPr>
          <w:tab/>
        </w:r>
        <w:r w:rsidR="000D676C" w:rsidRPr="00E609DB">
          <w:rPr>
            <w:rStyle w:val="Hyperlink"/>
            <w:noProof/>
          </w:rPr>
          <w:t>Eksportuoti eksponato duomenų keitimo istoriją</w:t>
        </w:r>
        <w:r w:rsidR="000D676C">
          <w:rPr>
            <w:noProof/>
          </w:rPr>
          <w:tab/>
        </w:r>
        <w:r w:rsidR="000D676C">
          <w:rPr>
            <w:noProof/>
          </w:rPr>
          <w:fldChar w:fldCharType="begin"/>
        </w:r>
        <w:r w:rsidR="000D676C">
          <w:rPr>
            <w:noProof/>
          </w:rPr>
          <w:instrText xml:space="preserve"> PAGEREF _Toc169621761 \h </w:instrText>
        </w:r>
        <w:r w:rsidR="000D676C">
          <w:rPr>
            <w:noProof/>
          </w:rPr>
        </w:r>
        <w:r w:rsidR="000D676C">
          <w:rPr>
            <w:noProof/>
          </w:rPr>
          <w:fldChar w:fldCharType="separate"/>
        </w:r>
        <w:r w:rsidR="000D676C">
          <w:rPr>
            <w:noProof/>
          </w:rPr>
          <w:t>86</w:t>
        </w:r>
        <w:r w:rsidR="000D676C">
          <w:rPr>
            <w:noProof/>
          </w:rPr>
          <w:fldChar w:fldCharType="end"/>
        </w:r>
      </w:hyperlink>
    </w:p>
    <w:p w14:paraId="309B9D88" w14:textId="5C906214"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62" w:history="1">
        <w:r w:rsidR="000D676C" w:rsidRPr="00E609DB">
          <w:rPr>
            <w:rStyle w:val="Hyperlink"/>
            <w:noProof/>
          </w:rPr>
          <w:t>6.16.</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susijusius eksponatus</w:t>
        </w:r>
        <w:r w:rsidR="000D676C">
          <w:rPr>
            <w:noProof/>
          </w:rPr>
          <w:tab/>
        </w:r>
        <w:r w:rsidR="000D676C">
          <w:rPr>
            <w:noProof/>
          </w:rPr>
          <w:fldChar w:fldCharType="begin"/>
        </w:r>
        <w:r w:rsidR="000D676C">
          <w:rPr>
            <w:noProof/>
          </w:rPr>
          <w:instrText xml:space="preserve"> PAGEREF _Toc169621762 \h </w:instrText>
        </w:r>
        <w:r w:rsidR="000D676C">
          <w:rPr>
            <w:noProof/>
          </w:rPr>
        </w:r>
        <w:r w:rsidR="000D676C">
          <w:rPr>
            <w:noProof/>
          </w:rPr>
          <w:fldChar w:fldCharType="separate"/>
        </w:r>
        <w:r w:rsidR="000D676C">
          <w:rPr>
            <w:noProof/>
          </w:rPr>
          <w:t>87</w:t>
        </w:r>
        <w:r w:rsidR="000D676C">
          <w:rPr>
            <w:noProof/>
          </w:rPr>
          <w:fldChar w:fldCharType="end"/>
        </w:r>
      </w:hyperlink>
    </w:p>
    <w:p w14:paraId="5CF73BB4" w14:textId="48DA1A02"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63" w:history="1">
        <w:r w:rsidR="000D676C" w:rsidRPr="00E609DB">
          <w:rPr>
            <w:rStyle w:val="Hyperlink"/>
            <w:noProof/>
          </w:rPr>
          <w:t>6.17.</w:t>
        </w:r>
        <w:r w:rsidR="000D676C">
          <w:rPr>
            <w:rFonts w:asciiTheme="minorHAnsi" w:eastAsiaTheme="minorEastAsia" w:hAnsiTheme="minorHAnsi" w:cstheme="minorBidi"/>
            <w:noProof/>
            <w:sz w:val="22"/>
            <w:szCs w:val="22"/>
            <w:lang w:val="en-US"/>
          </w:rPr>
          <w:tab/>
        </w:r>
        <w:r w:rsidR="000D676C" w:rsidRPr="00E609DB">
          <w:rPr>
            <w:rStyle w:val="Hyperlink"/>
            <w:noProof/>
          </w:rPr>
          <w:t>Eksportuoti pasirinktus eksponatus</w:t>
        </w:r>
        <w:r w:rsidR="000D676C">
          <w:rPr>
            <w:noProof/>
          </w:rPr>
          <w:tab/>
        </w:r>
        <w:r w:rsidR="000D676C">
          <w:rPr>
            <w:noProof/>
          </w:rPr>
          <w:fldChar w:fldCharType="begin"/>
        </w:r>
        <w:r w:rsidR="000D676C">
          <w:rPr>
            <w:noProof/>
          </w:rPr>
          <w:instrText xml:space="preserve"> PAGEREF _Toc169621763 \h </w:instrText>
        </w:r>
        <w:r w:rsidR="000D676C">
          <w:rPr>
            <w:noProof/>
          </w:rPr>
        </w:r>
        <w:r w:rsidR="000D676C">
          <w:rPr>
            <w:noProof/>
          </w:rPr>
          <w:fldChar w:fldCharType="separate"/>
        </w:r>
        <w:r w:rsidR="000D676C">
          <w:rPr>
            <w:noProof/>
          </w:rPr>
          <w:t>88</w:t>
        </w:r>
        <w:r w:rsidR="000D676C">
          <w:rPr>
            <w:noProof/>
          </w:rPr>
          <w:fldChar w:fldCharType="end"/>
        </w:r>
      </w:hyperlink>
    </w:p>
    <w:p w14:paraId="13BA454E" w14:textId="37162942" w:rsidR="000D676C" w:rsidRDefault="00440F9E">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764" w:history="1">
        <w:r w:rsidR="000D676C" w:rsidRPr="00E609DB">
          <w:rPr>
            <w:rStyle w:val="Hyperlink"/>
            <w:noProof/>
          </w:rPr>
          <w:t>7.</w:t>
        </w:r>
        <w:r w:rsidR="000D676C">
          <w:rPr>
            <w:rFonts w:asciiTheme="minorHAnsi" w:eastAsiaTheme="minorEastAsia" w:hAnsiTheme="minorHAnsi" w:cstheme="minorBidi"/>
            <w:noProof/>
            <w:sz w:val="22"/>
            <w:szCs w:val="22"/>
            <w:lang w:val="en-US"/>
          </w:rPr>
          <w:tab/>
        </w:r>
        <w:r w:rsidR="000D676C" w:rsidRPr="00E609DB">
          <w:rPr>
            <w:rStyle w:val="Hyperlink"/>
            <w:noProof/>
          </w:rPr>
          <w:t>Restauravimo duomenų valdymas</w:t>
        </w:r>
        <w:r w:rsidR="000D676C">
          <w:rPr>
            <w:noProof/>
          </w:rPr>
          <w:tab/>
        </w:r>
        <w:r w:rsidR="000D676C">
          <w:rPr>
            <w:noProof/>
          </w:rPr>
          <w:fldChar w:fldCharType="begin"/>
        </w:r>
        <w:r w:rsidR="000D676C">
          <w:rPr>
            <w:noProof/>
          </w:rPr>
          <w:instrText xml:space="preserve"> PAGEREF _Toc169621764 \h </w:instrText>
        </w:r>
        <w:r w:rsidR="000D676C">
          <w:rPr>
            <w:noProof/>
          </w:rPr>
        </w:r>
        <w:r w:rsidR="000D676C">
          <w:rPr>
            <w:noProof/>
          </w:rPr>
          <w:fldChar w:fldCharType="separate"/>
        </w:r>
        <w:r w:rsidR="000D676C">
          <w:rPr>
            <w:noProof/>
          </w:rPr>
          <w:t>90</w:t>
        </w:r>
        <w:r w:rsidR="000D676C">
          <w:rPr>
            <w:noProof/>
          </w:rPr>
          <w:fldChar w:fldCharType="end"/>
        </w:r>
      </w:hyperlink>
    </w:p>
    <w:p w14:paraId="6C017DCD" w14:textId="54C79FD8"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65" w:history="1">
        <w:r w:rsidR="000D676C" w:rsidRPr="00E609DB">
          <w:rPr>
            <w:rStyle w:val="Hyperlink"/>
            <w:noProof/>
          </w:rPr>
          <w:t>7.1.</w:t>
        </w:r>
        <w:r w:rsidR="000D676C">
          <w:rPr>
            <w:rFonts w:asciiTheme="minorHAnsi" w:eastAsiaTheme="minorEastAsia" w:hAnsiTheme="minorHAnsi" w:cstheme="minorBidi"/>
            <w:noProof/>
            <w:sz w:val="22"/>
            <w:szCs w:val="22"/>
            <w:lang w:val="en-US"/>
          </w:rPr>
          <w:tab/>
        </w:r>
        <w:r w:rsidR="000D676C" w:rsidRPr="00E609DB">
          <w:rPr>
            <w:rStyle w:val="Hyperlink"/>
            <w:noProof/>
          </w:rPr>
          <w:t>Eksponato restauravimas muziejaus restauravimo centre</w:t>
        </w:r>
        <w:r w:rsidR="000D676C">
          <w:rPr>
            <w:noProof/>
          </w:rPr>
          <w:tab/>
        </w:r>
        <w:r w:rsidR="000D676C">
          <w:rPr>
            <w:noProof/>
          </w:rPr>
          <w:fldChar w:fldCharType="begin"/>
        </w:r>
        <w:r w:rsidR="000D676C">
          <w:rPr>
            <w:noProof/>
          </w:rPr>
          <w:instrText xml:space="preserve"> PAGEREF _Toc169621765 \h </w:instrText>
        </w:r>
        <w:r w:rsidR="000D676C">
          <w:rPr>
            <w:noProof/>
          </w:rPr>
        </w:r>
        <w:r w:rsidR="000D676C">
          <w:rPr>
            <w:noProof/>
          </w:rPr>
          <w:fldChar w:fldCharType="separate"/>
        </w:r>
        <w:r w:rsidR="000D676C">
          <w:rPr>
            <w:noProof/>
          </w:rPr>
          <w:t>90</w:t>
        </w:r>
        <w:r w:rsidR="000D676C">
          <w:rPr>
            <w:noProof/>
          </w:rPr>
          <w:fldChar w:fldCharType="end"/>
        </w:r>
      </w:hyperlink>
    </w:p>
    <w:p w14:paraId="104411B8" w14:textId="2AFAAA21"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66" w:history="1">
        <w:r w:rsidR="000D676C" w:rsidRPr="00E609DB">
          <w:rPr>
            <w:rStyle w:val="Hyperlink"/>
            <w:noProof/>
          </w:rPr>
          <w:t>7.2.</w:t>
        </w:r>
        <w:r w:rsidR="000D676C">
          <w:rPr>
            <w:rFonts w:asciiTheme="minorHAnsi" w:eastAsiaTheme="minorEastAsia" w:hAnsiTheme="minorHAnsi" w:cstheme="minorBidi"/>
            <w:noProof/>
            <w:sz w:val="22"/>
            <w:szCs w:val="22"/>
            <w:lang w:val="en-US"/>
          </w:rPr>
          <w:tab/>
        </w:r>
        <w:r w:rsidR="000D676C" w:rsidRPr="00E609DB">
          <w:rPr>
            <w:rStyle w:val="Hyperlink"/>
            <w:noProof/>
          </w:rPr>
          <w:t>Eksponato restauravimas kitų įstaigų restauravimo centre</w:t>
        </w:r>
        <w:r w:rsidR="000D676C">
          <w:rPr>
            <w:noProof/>
          </w:rPr>
          <w:tab/>
        </w:r>
        <w:r w:rsidR="000D676C">
          <w:rPr>
            <w:noProof/>
          </w:rPr>
          <w:fldChar w:fldCharType="begin"/>
        </w:r>
        <w:r w:rsidR="000D676C">
          <w:rPr>
            <w:noProof/>
          </w:rPr>
          <w:instrText xml:space="preserve"> PAGEREF _Toc169621766 \h </w:instrText>
        </w:r>
        <w:r w:rsidR="000D676C">
          <w:rPr>
            <w:noProof/>
          </w:rPr>
        </w:r>
        <w:r w:rsidR="000D676C">
          <w:rPr>
            <w:noProof/>
          </w:rPr>
          <w:fldChar w:fldCharType="separate"/>
        </w:r>
        <w:r w:rsidR="000D676C">
          <w:rPr>
            <w:noProof/>
          </w:rPr>
          <w:t>90</w:t>
        </w:r>
        <w:r w:rsidR="000D676C">
          <w:rPr>
            <w:noProof/>
          </w:rPr>
          <w:fldChar w:fldCharType="end"/>
        </w:r>
      </w:hyperlink>
    </w:p>
    <w:p w14:paraId="1E687738" w14:textId="51B51FAE"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67" w:history="1">
        <w:r w:rsidR="000D676C" w:rsidRPr="00E609DB">
          <w:rPr>
            <w:rStyle w:val="Hyperlink"/>
            <w:noProof/>
          </w:rPr>
          <w:t>7.3.</w:t>
        </w:r>
        <w:r w:rsidR="000D676C">
          <w:rPr>
            <w:rFonts w:asciiTheme="minorHAnsi" w:eastAsiaTheme="minorEastAsia" w:hAnsiTheme="minorHAnsi" w:cstheme="minorBidi"/>
            <w:noProof/>
            <w:sz w:val="22"/>
            <w:szCs w:val="22"/>
            <w:lang w:val="en-US"/>
          </w:rPr>
          <w:tab/>
        </w:r>
        <w:r w:rsidR="000D676C" w:rsidRPr="00E609DB">
          <w:rPr>
            <w:rStyle w:val="Hyperlink"/>
            <w:noProof/>
          </w:rPr>
          <w:t>Kurti restauravimo įrašą gautam eksponatui</w:t>
        </w:r>
        <w:r w:rsidR="000D676C">
          <w:rPr>
            <w:noProof/>
          </w:rPr>
          <w:tab/>
        </w:r>
        <w:r w:rsidR="000D676C">
          <w:rPr>
            <w:noProof/>
          </w:rPr>
          <w:fldChar w:fldCharType="begin"/>
        </w:r>
        <w:r w:rsidR="000D676C">
          <w:rPr>
            <w:noProof/>
          </w:rPr>
          <w:instrText xml:space="preserve"> PAGEREF _Toc169621767 \h </w:instrText>
        </w:r>
        <w:r w:rsidR="000D676C">
          <w:rPr>
            <w:noProof/>
          </w:rPr>
        </w:r>
        <w:r w:rsidR="000D676C">
          <w:rPr>
            <w:noProof/>
          </w:rPr>
          <w:fldChar w:fldCharType="separate"/>
        </w:r>
        <w:r w:rsidR="000D676C">
          <w:rPr>
            <w:noProof/>
          </w:rPr>
          <w:t>91</w:t>
        </w:r>
        <w:r w:rsidR="000D676C">
          <w:rPr>
            <w:noProof/>
          </w:rPr>
          <w:fldChar w:fldCharType="end"/>
        </w:r>
      </w:hyperlink>
    </w:p>
    <w:p w14:paraId="28B25BBD" w14:textId="7C5F3736"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68" w:history="1">
        <w:r w:rsidR="000D676C" w:rsidRPr="00E609DB">
          <w:rPr>
            <w:rStyle w:val="Hyperlink"/>
            <w:noProof/>
          </w:rPr>
          <w:t>7.4.</w:t>
        </w:r>
        <w:r w:rsidR="000D676C">
          <w:rPr>
            <w:rFonts w:asciiTheme="minorHAnsi" w:eastAsiaTheme="minorEastAsia" w:hAnsiTheme="minorHAnsi" w:cstheme="minorBidi"/>
            <w:noProof/>
            <w:sz w:val="22"/>
            <w:szCs w:val="22"/>
            <w:lang w:val="en-US"/>
          </w:rPr>
          <w:tab/>
        </w:r>
        <w:r w:rsidR="000D676C" w:rsidRPr="00E609DB">
          <w:rPr>
            <w:rStyle w:val="Hyperlink"/>
            <w:noProof/>
          </w:rPr>
          <w:t>Kurti/pildyti konservavimo, restauravimo įrašą</w:t>
        </w:r>
        <w:r w:rsidR="000D676C">
          <w:rPr>
            <w:noProof/>
          </w:rPr>
          <w:tab/>
        </w:r>
        <w:r w:rsidR="000D676C">
          <w:rPr>
            <w:noProof/>
          </w:rPr>
          <w:fldChar w:fldCharType="begin"/>
        </w:r>
        <w:r w:rsidR="000D676C">
          <w:rPr>
            <w:noProof/>
          </w:rPr>
          <w:instrText xml:space="preserve"> PAGEREF _Toc169621768 \h </w:instrText>
        </w:r>
        <w:r w:rsidR="000D676C">
          <w:rPr>
            <w:noProof/>
          </w:rPr>
        </w:r>
        <w:r w:rsidR="000D676C">
          <w:rPr>
            <w:noProof/>
          </w:rPr>
          <w:fldChar w:fldCharType="separate"/>
        </w:r>
        <w:r w:rsidR="000D676C">
          <w:rPr>
            <w:noProof/>
          </w:rPr>
          <w:t>93</w:t>
        </w:r>
        <w:r w:rsidR="000D676C">
          <w:rPr>
            <w:noProof/>
          </w:rPr>
          <w:fldChar w:fldCharType="end"/>
        </w:r>
      </w:hyperlink>
    </w:p>
    <w:p w14:paraId="5D762492" w14:textId="7524284B"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69" w:history="1">
        <w:r w:rsidR="000D676C" w:rsidRPr="00E609DB">
          <w:rPr>
            <w:rStyle w:val="Hyperlink"/>
            <w:noProof/>
          </w:rPr>
          <w:t>7.5.</w:t>
        </w:r>
        <w:r w:rsidR="000D676C">
          <w:rPr>
            <w:rFonts w:asciiTheme="minorHAnsi" w:eastAsiaTheme="minorEastAsia" w:hAnsiTheme="minorHAnsi" w:cstheme="minorBidi"/>
            <w:noProof/>
            <w:sz w:val="22"/>
            <w:szCs w:val="22"/>
            <w:lang w:val="en-US"/>
          </w:rPr>
          <w:tab/>
        </w:r>
        <w:r w:rsidR="000D676C" w:rsidRPr="00E609DB">
          <w:rPr>
            <w:rStyle w:val="Hyperlink"/>
            <w:noProof/>
          </w:rPr>
          <w:t>Surasti ir peržiūrėti restauravimų duomenis</w:t>
        </w:r>
        <w:r w:rsidR="000D676C">
          <w:rPr>
            <w:noProof/>
          </w:rPr>
          <w:tab/>
        </w:r>
        <w:r w:rsidR="000D676C">
          <w:rPr>
            <w:noProof/>
          </w:rPr>
          <w:fldChar w:fldCharType="begin"/>
        </w:r>
        <w:r w:rsidR="000D676C">
          <w:rPr>
            <w:noProof/>
          </w:rPr>
          <w:instrText xml:space="preserve"> PAGEREF _Toc169621769 \h </w:instrText>
        </w:r>
        <w:r w:rsidR="000D676C">
          <w:rPr>
            <w:noProof/>
          </w:rPr>
        </w:r>
        <w:r w:rsidR="000D676C">
          <w:rPr>
            <w:noProof/>
          </w:rPr>
          <w:fldChar w:fldCharType="separate"/>
        </w:r>
        <w:r w:rsidR="000D676C">
          <w:rPr>
            <w:noProof/>
          </w:rPr>
          <w:t>94</w:t>
        </w:r>
        <w:r w:rsidR="000D676C">
          <w:rPr>
            <w:noProof/>
          </w:rPr>
          <w:fldChar w:fldCharType="end"/>
        </w:r>
      </w:hyperlink>
    </w:p>
    <w:p w14:paraId="1865D6C0" w14:textId="17891C55"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70" w:history="1">
        <w:r w:rsidR="000D676C" w:rsidRPr="00E609DB">
          <w:rPr>
            <w:rStyle w:val="Hyperlink"/>
            <w:noProof/>
          </w:rPr>
          <w:t>7.6.</w:t>
        </w:r>
        <w:r w:rsidR="000D676C">
          <w:rPr>
            <w:rFonts w:asciiTheme="minorHAnsi" w:eastAsiaTheme="minorEastAsia" w:hAnsiTheme="minorHAnsi" w:cstheme="minorBidi"/>
            <w:noProof/>
            <w:sz w:val="22"/>
            <w:szCs w:val="22"/>
            <w:lang w:val="en-US"/>
          </w:rPr>
          <w:tab/>
        </w:r>
        <w:r w:rsidR="000D676C" w:rsidRPr="00E609DB">
          <w:rPr>
            <w:rStyle w:val="Hyperlink"/>
            <w:noProof/>
          </w:rPr>
          <w:t>Formuoti restauravimo pasą spausdinimui</w:t>
        </w:r>
        <w:r w:rsidR="000D676C">
          <w:rPr>
            <w:noProof/>
          </w:rPr>
          <w:tab/>
        </w:r>
        <w:r w:rsidR="000D676C">
          <w:rPr>
            <w:noProof/>
          </w:rPr>
          <w:fldChar w:fldCharType="begin"/>
        </w:r>
        <w:r w:rsidR="000D676C">
          <w:rPr>
            <w:noProof/>
          </w:rPr>
          <w:instrText xml:space="preserve"> PAGEREF _Toc169621770 \h </w:instrText>
        </w:r>
        <w:r w:rsidR="000D676C">
          <w:rPr>
            <w:noProof/>
          </w:rPr>
        </w:r>
        <w:r w:rsidR="000D676C">
          <w:rPr>
            <w:noProof/>
          </w:rPr>
          <w:fldChar w:fldCharType="separate"/>
        </w:r>
        <w:r w:rsidR="000D676C">
          <w:rPr>
            <w:noProof/>
          </w:rPr>
          <w:t>94</w:t>
        </w:r>
        <w:r w:rsidR="000D676C">
          <w:rPr>
            <w:noProof/>
          </w:rPr>
          <w:fldChar w:fldCharType="end"/>
        </w:r>
      </w:hyperlink>
    </w:p>
    <w:p w14:paraId="15EC31D5" w14:textId="79075C0A"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71" w:history="1">
        <w:r w:rsidR="000D676C" w:rsidRPr="00E609DB">
          <w:rPr>
            <w:rStyle w:val="Hyperlink"/>
            <w:noProof/>
          </w:rPr>
          <w:t>7.7.</w:t>
        </w:r>
        <w:r w:rsidR="000D676C">
          <w:rPr>
            <w:rFonts w:asciiTheme="minorHAnsi" w:eastAsiaTheme="minorEastAsia" w:hAnsiTheme="minorHAnsi" w:cstheme="minorBidi"/>
            <w:noProof/>
            <w:sz w:val="22"/>
            <w:szCs w:val="22"/>
            <w:lang w:val="en-US"/>
          </w:rPr>
          <w:tab/>
        </w:r>
        <w:r w:rsidR="000D676C" w:rsidRPr="00E609DB">
          <w:rPr>
            <w:rStyle w:val="Hyperlink"/>
            <w:noProof/>
          </w:rPr>
          <w:t>Formuoti restauravimo knygą</w:t>
        </w:r>
        <w:r w:rsidR="000D676C">
          <w:rPr>
            <w:noProof/>
          </w:rPr>
          <w:tab/>
        </w:r>
        <w:r w:rsidR="000D676C">
          <w:rPr>
            <w:noProof/>
          </w:rPr>
          <w:fldChar w:fldCharType="begin"/>
        </w:r>
        <w:r w:rsidR="000D676C">
          <w:rPr>
            <w:noProof/>
          </w:rPr>
          <w:instrText xml:space="preserve"> PAGEREF _Toc169621771 \h </w:instrText>
        </w:r>
        <w:r w:rsidR="000D676C">
          <w:rPr>
            <w:noProof/>
          </w:rPr>
        </w:r>
        <w:r w:rsidR="000D676C">
          <w:rPr>
            <w:noProof/>
          </w:rPr>
          <w:fldChar w:fldCharType="separate"/>
        </w:r>
        <w:r w:rsidR="000D676C">
          <w:rPr>
            <w:noProof/>
          </w:rPr>
          <w:t>95</w:t>
        </w:r>
        <w:r w:rsidR="000D676C">
          <w:rPr>
            <w:noProof/>
          </w:rPr>
          <w:fldChar w:fldCharType="end"/>
        </w:r>
      </w:hyperlink>
    </w:p>
    <w:p w14:paraId="2140870E" w14:textId="47DF7FAE"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72" w:history="1">
        <w:r w:rsidR="000D676C" w:rsidRPr="00E609DB">
          <w:rPr>
            <w:rStyle w:val="Hyperlink"/>
            <w:noProof/>
          </w:rPr>
          <w:t>7.8.</w:t>
        </w:r>
        <w:r w:rsidR="000D676C">
          <w:rPr>
            <w:rFonts w:asciiTheme="minorHAnsi" w:eastAsiaTheme="minorEastAsia" w:hAnsiTheme="minorHAnsi" w:cstheme="minorBidi"/>
            <w:noProof/>
            <w:sz w:val="22"/>
            <w:szCs w:val="22"/>
            <w:lang w:val="en-US"/>
          </w:rPr>
          <w:tab/>
        </w:r>
        <w:r w:rsidR="000D676C" w:rsidRPr="00E609DB">
          <w:rPr>
            <w:rStyle w:val="Hyperlink"/>
            <w:noProof/>
          </w:rPr>
          <w:t>Formuoti restauravimo darbų sąrašą</w:t>
        </w:r>
        <w:r w:rsidR="000D676C">
          <w:rPr>
            <w:noProof/>
          </w:rPr>
          <w:tab/>
        </w:r>
        <w:r w:rsidR="000D676C">
          <w:rPr>
            <w:noProof/>
          </w:rPr>
          <w:fldChar w:fldCharType="begin"/>
        </w:r>
        <w:r w:rsidR="000D676C">
          <w:rPr>
            <w:noProof/>
          </w:rPr>
          <w:instrText xml:space="preserve"> PAGEREF _Toc169621772 \h </w:instrText>
        </w:r>
        <w:r w:rsidR="000D676C">
          <w:rPr>
            <w:noProof/>
          </w:rPr>
        </w:r>
        <w:r w:rsidR="000D676C">
          <w:rPr>
            <w:noProof/>
          </w:rPr>
          <w:fldChar w:fldCharType="separate"/>
        </w:r>
        <w:r w:rsidR="000D676C">
          <w:rPr>
            <w:noProof/>
          </w:rPr>
          <w:t>96</w:t>
        </w:r>
        <w:r w:rsidR="000D676C">
          <w:rPr>
            <w:noProof/>
          </w:rPr>
          <w:fldChar w:fldCharType="end"/>
        </w:r>
      </w:hyperlink>
    </w:p>
    <w:p w14:paraId="4389F349" w14:textId="1146481A" w:rsidR="000D676C" w:rsidRDefault="00440F9E">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773" w:history="1">
        <w:r w:rsidR="000D676C" w:rsidRPr="00E609DB">
          <w:rPr>
            <w:rStyle w:val="Hyperlink"/>
            <w:noProof/>
          </w:rPr>
          <w:t>8.</w:t>
        </w:r>
        <w:r w:rsidR="000D676C">
          <w:rPr>
            <w:rFonts w:asciiTheme="minorHAnsi" w:eastAsiaTheme="minorEastAsia" w:hAnsiTheme="minorHAnsi" w:cstheme="minorBidi"/>
            <w:noProof/>
            <w:sz w:val="22"/>
            <w:szCs w:val="22"/>
            <w:lang w:val="en-US"/>
          </w:rPr>
          <w:tab/>
        </w:r>
        <w:r w:rsidR="000D676C" w:rsidRPr="00E609DB">
          <w:rPr>
            <w:rStyle w:val="Hyperlink"/>
            <w:noProof/>
          </w:rPr>
          <w:t>Knygų tvarkymas</w:t>
        </w:r>
        <w:r w:rsidR="000D676C">
          <w:rPr>
            <w:noProof/>
          </w:rPr>
          <w:tab/>
        </w:r>
        <w:r w:rsidR="000D676C">
          <w:rPr>
            <w:noProof/>
          </w:rPr>
          <w:fldChar w:fldCharType="begin"/>
        </w:r>
        <w:r w:rsidR="000D676C">
          <w:rPr>
            <w:noProof/>
          </w:rPr>
          <w:instrText xml:space="preserve"> PAGEREF _Toc169621773 \h </w:instrText>
        </w:r>
        <w:r w:rsidR="000D676C">
          <w:rPr>
            <w:noProof/>
          </w:rPr>
        </w:r>
        <w:r w:rsidR="000D676C">
          <w:rPr>
            <w:noProof/>
          </w:rPr>
          <w:fldChar w:fldCharType="separate"/>
        </w:r>
        <w:r w:rsidR="000D676C">
          <w:rPr>
            <w:noProof/>
          </w:rPr>
          <w:t>97</w:t>
        </w:r>
        <w:r w:rsidR="000D676C">
          <w:rPr>
            <w:noProof/>
          </w:rPr>
          <w:fldChar w:fldCharType="end"/>
        </w:r>
      </w:hyperlink>
    </w:p>
    <w:p w14:paraId="1E471123" w14:textId="0716F4B9"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74" w:history="1">
        <w:r w:rsidR="000D676C" w:rsidRPr="00E609DB">
          <w:rPr>
            <w:rStyle w:val="Hyperlink"/>
            <w:noProof/>
          </w:rPr>
          <w:t>8.1.</w:t>
        </w:r>
        <w:r w:rsidR="000D676C">
          <w:rPr>
            <w:rFonts w:asciiTheme="minorHAnsi" w:eastAsiaTheme="minorEastAsia" w:hAnsiTheme="minorHAnsi" w:cstheme="minorBidi"/>
            <w:noProof/>
            <w:sz w:val="22"/>
            <w:szCs w:val="22"/>
            <w:lang w:val="en-US"/>
          </w:rPr>
          <w:tab/>
        </w:r>
        <w:r w:rsidR="000D676C" w:rsidRPr="00E609DB">
          <w:rPr>
            <w:rStyle w:val="Hyperlink"/>
            <w:noProof/>
          </w:rPr>
          <w:t>Tvarkyti apskaitos knygas</w:t>
        </w:r>
        <w:r w:rsidR="000D676C">
          <w:rPr>
            <w:noProof/>
          </w:rPr>
          <w:tab/>
        </w:r>
        <w:r w:rsidR="000D676C">
          <w:rPr>
            <w:noProof/>
          </w:rPr>
          <w:fldChar w:fldCharType="begin"/>
        </w:r>
        <w:r w:rsidR="000D676C">
          <w:rPr>
            <w:noProof/>
          </w:rPr>
          <w:instrText xml:space="preserve"> PAGEREF _Toc169621774 \h </w:instrText>
        </w:r>
        <w:r w:rsidR="000D676C">
          <w:rPr>
            <w:noProof/>
          </w:rPr>
        </w:r>
        <w:r w:rsidR="000D676C">
          <w:rPr>
            <w:noProof/>
          </w:rPr>
          <w:fldChar w:fldCharType="separate"/>
        </w:r>
        <w:r w:rsidR="000D676C">
          <w:rPr>
            <w:noProof/>
          </w:rPr>
          <w:t>97</w:t>
        </w:r>
        <w:r w:rsidR="000D676C">
          <w:rPr>
            <w:noProof/>
          </w:rPr>
          <w:fldChar w:fldCharType="end"/>
        </w:r>
      </w:hyperlink>
    </w:p>
    <w:p w14:paraId="2769287C" w14:textId="1E1E7739"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75" w:history="1">
        <w:r w:rsidR="000D676C" w:rsidRPr="00E609DB">
          <w:rPr>
            <w:rStyle w:val="Hyperlink"/>
            <w:noProof/>
          </w:rPr>
          <w:t>8.2.</w:t>
        </w:r>
        <w:r w:rsidR="000D676C">
          <w:rPr>
            <w:rFonts w:asciiTheme="minorHAnsi" w:eastAsiaTheme="minorEastAsia" w:hAnsiTheme="minorHAnsi" w:cstheme="minorBidi"/>
            <w:noProof/>
            <w:sz w:val="22"/>
            <w:szCs w:val="22"/>
            <w:lang w:val="en-US"/>
          </w:rPr>
          <w:tab/>
        </w:r>
        <w:r w:rsidR="000D676C" w:rsidRPr="00E609DB">
          <w:rPr>
            <w:rStyle w:val="Hyperlink"/>
            <w:noProof/>
          </w:rPr>
          <w:t>Tvarkyti aktų registracijos knygas</w:t>
        </w:r>
        <w:r w:rsidR="000D676C">
          <w:rPr>
            <w:noProof/>
          </w:rPr>
          <w:tab/>
        </w:r>
        <w:r w:rsidR="000D676C">
          <w:rPr>
            <w:noProof/>
          </w:rPr>
          <w:fldChar w:fldCharType="begin"/>
        </w:r>
        <w:r w:rsidR="000D676C">
          <w:rPr>
            <w:noProof/>
          </w:rPr>
          <w:instrText xml:space="preserve"> PAGEREF _Toc169621775 \h </w:instrText>
        </w:r>
        <w:r w:rsidR="000D676C">
          <w:rPr>
            <w:noProof/>
          </w:rPr>
        </w:r>
        <w:r w:rsidR="000D676C">
          <w:rPr>
            <w:noProof/>
          </w:rPr>
          <w:fldChar w:fldCharType="separate"/>
        </w:r>
        <w:r w:rsidR="000D676C">
          <w:rPr>
            <w:noProof/>
          </w:rPr>
          <w:t>97</w:t>
        </w:r>
        <w:r w:rsidR="000D676C">
          <w:rPr>
            <w:noProof/>
          </w:rPr>
          <w:fldChar w:fldCharType="end"/>
        </w:r>
      </w:hyperlink>
    </w:p>
    <w:p w14:paraId="0842DC71" w14:textId="57F2EFB7"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76" w:history="1">
        <w:r w:rsidR="000D676C" w:rsidRPr="00E609DB">
          <w:rPr>
            <w:rStyle w:val="Hyperlink"/>
            <w:noProof/>
          </w:rPr>
          <w:t>8.3.</w:t>
        </w:r>
        <w:r w:rsidR="000D676C">
          <w:rPr>
            <w:rFonts w:asciiTheme="minorHAnsi" w:eastAsiaTheme="minorEastAsia" w:hAnsiTheme="minorHAnsi" w:cstheme="minorBidi"/>
            <w:noProof/>
            <w:sz w:val="22"/>
            <w:szCs w:val="22"/>
            <w:lang w:val="en-US"/>
          </w:rPr>
          <w:tab/>
        </w:r>
        <w:r w:rsidR="000D676C" w:rsidRPr="00E609DB">
          <w:rPr>
            <w:rStyle w:val="Hyperlink"/>
            <w:noProof/>
          </w:rPr>
          <w:t>Formuoti apskaitos/aktų registracijos knygą spausdinimui</w:t>
        </w:r>
        <w:r w:rsidR="000D676C">
          <w:rPr>
            <w:noProof/>
          </w:rPr>
          <w:tab/>
        </w:r>
        <w:r w:rsidR="000D676C">
          <w:rPr>
            <w:noProof/>
          </w:rPr>
          <w:fldChar w:fldCharType="begin"/>
        </w:r>
        <w:r w:rsidR="000D676C">
          <w:rPr>
            <w:noProof/>
          </w:rPr>
          <w:instrText xml:space="preserve"> PAGEREF _Toc169621776 \h </w:instrText>
        </w:r>
        <w:r w:rsidR="000D676C">
          <w:rPr>
            <w:noProof/>
          </w:rPr>
        </w:r>
        <w:r w:rsidR="000D676C">
          <w:rPr>
            <w:noProof/>
          </w:rPr>
          <w:fldChar w:fldCharType="separate"/>
        </w:r>
        <w:r w:rsidR="000D676C">
          <w:rPr>
            <w:noProof/>
          </w:rPr>
          <w:t>97</w:t>
        </w:r>
        <w:r w:rsidR="000D676C">
          <w:rPr>
            <w:noProof/>
          </w:rPr>
          <w:fldChar w:fldCharType="end"/>
        </w:r>
      </w:hyperlink>
    </w:p>
    <w:p w14:paraId="080F81CB" w14:textId="20B382FD" w:rsidR="000D676C" w:rsidRDefault="00440F9E">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777" w:history="1">
        <w:r w:rsidR="000D676C" w:rsidRPr="00E609DB">
          <w:rPr>
            <w:rStyle w:val="Hyperlink"/>
            <w:noProof/>
          </w:rPr>
          <w:t>9.</w:t>
        </w:r>
        <w:r w:rsidR="000D676C">
          <w:rPr>
            <w:rFonts w:asciiTheme="minorHAnsi" w:eastAsiaTheme="minorEastAsia" w:hAnsiTheme="minorHAnsi" w:cstheme="minorBidi"/>
            <w:noProof/>
            <w:sz w:val="22"/>
            <w:szCs w:val="22"/>
            <w:lang w:val="en-US"/>
          </w:rPr>
          <w:tab/>
        </w:r>
        <w:r w:rsidR="000D676C" w:rsidRPr="00E609DB">
          <w:rPr>
            <w:rStyle w:val="Hyperlink"/>
            <w:noProof/>
          </w:rPr>
          <w:t>Patikrinimo aktų tvarkymas</w:t>
        </w:r>
        <w:r w:rsidR="000D676C">
          <w:rPr>
            <w:noProof/>
          </w:rPr>
          <w:tab/>
        </w:r>
        <w:r w:rsidR="000D676C">
          <w:rPr>
            <w:noProof/>
          </w:rPr>
          <w:fldChar w:fldCharType="begin"/>
        </w:r>
        <w:r w:rsidR="000D676C">
          <w:rPr>
            <w:noProof/>
          </w:rPr>
          <w:instrText xml:space="preserve"> PAGEREF _Toc169621777 \h </w:instrText>
        </w:r>
        <w:r w:rsidR="000D676C">
          <w:rPr>
            <w:noProof/>
          </w:rPr>
        </w:r>
        <w:r w:rsidR="000D676C">
          <w:rPr>
            <w:noProof/>
          </w:rPr>
          <w:fldChar w:fldCharType="separate"/>
        </w:r>
        <w:r w:rsidR="000D676C">
          <w:rPr>
            <w:noProof/>
          </w:rPr>
          <w:t>99</w:t>
        </w:r>
        <w:r w:rsidR="000D676C">
          <w:rPr>
            <w:noProof/>
          </w:rPr>
          <w:fldChar w:fldCharType="end"/>
        </w:r>
      </w:hyperlink>
    </w:p>
    <w:p w14:paraId="55F2F8B3" w14:textId="086AEC36"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78" w:history="1">
        <w:r w:rsidR="000D676C" w:rsidRPr="00E609DB">
          <w:rPr>
            <w:rStyle w:val="Hyperlink"/>
            <w:noProof/>
          </w:rPr>
          <w:t>9.1.</w:t>
        </w:r>
        <w:r w:rsidR="000D676C">
          <w:rPr>
            <w:rFonts w:asciiTheme="minorHAnsi" w:eastAsiaTheme="minorEastAsia" w:hAnsiTheme="minorHAnsi" w:cstheme="minorBidi"/>
            <w:noProof/>
            <w:sz w:val="22"/>
            <w:szCs w:val="22"/>
            <w:lang w:val="en-US"/>
          </w:rPr>
          <w:tab/>
        </w:r>
        <w:r w:rsidR="000D676C" w:rsidRPr="00E609DB">
          <w:rPr>
            <w:rStyle w:val="Hyperlink"/>
            <w:noProof/>
          </w:rPr>
          <w:t>Įvesti patikrinimo aktą</w:t>
        </w:r>
        <w:r w:rsidR="000D676C">
          <w:rPr>
            <w:noProof/>
          </w:rPr>
          <w:tab/>
        </w:r>
        <w:r w:rsidR="000D676C">
          <w:rPr>
            <w:noProof/>
          </w:rPr>
          <w:fldChar w:fldCharType="begin"/>
        </w:r>
        <w:r w:rsidR="000D676C">
          <w:rPr>
            <w:noProof/>
          </w:rPr>
          <w:instrText xml:space="preserve"> PAGEREF _Toc169621778 \h </w:instrText>
        </w:r>
        <w:r w:rsidR="000D676C">
          <w:rPr>
            <w:noProof/>
          </w:rPr>
        </w:r>
        <w:r w:rsidR="000D676C">
          <w:rPr>
            <w:noProof/>
          </w:rPr>
          <w:fldChar w:fldCharType="separate"/>
        </w:r>
        <w:r w:rsidR="000D676C">
          <w:rPr>
            <w:noProof/>
          </w:rPr>
          <w:t>99</w:t>
        </w:r>
        <w:r w:rsidR="000D676C">
          <w:rPr>
            <w:noProof/>
          </w:rPr>
          <w:fldChar w:fldCharType="end"/>
        </w:r>
      </w:hyperlink>
    </w:p>
    <w:p w14:paraId="653BCE75" w14:textId="360B25DD"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79" w:history="1">
        <w:r w:rsidR="000D676C" w:rsidRPr="00E609DB">
          <w:rPr>
            <w:rStyle w:val="Hyperlink"/>
            <w:noProof/>
          </w:rPr>
          <w:t>9.2.</w:t>
        </w:r>
        <w:r w:rsidR="000D676C">
          <w:rPr>
            <w:rFonts w:asciiTheme="minorHAnsi" w:eastAsiaTheme="minorEastAsia" w:hAnsiTheme="minorHAnsi" w:cstheme="minorBidi"/>
            <w:noProof/>
            <w:sz w:val="22"/>
            <w:szCs w:val="22"/>
            <w:lang w:val="en-US"/>
          </w:rPr>
          <w:tab/>
        </w:r>
        <w:r w:rsidR="000D676C" w:rsidRPr="00E609DB">
          <w:rPr>
            <w:rStyle w:val="Hyperlink"/>
            <w:noProof/>
          </w:rPr>
          <w:t>Surasti ir peržiūrėti patikrinimo aktą</w:t>
        </w:r>
        <w:r w:rsidR="000D676C">
          <w:rPr>
            <w:noProof/>
          </w:rPr>
          <w:tab/>
        </w:r>
        <w:r w:rsidR="000D676C">
          <w:rPr>
            <w:noProof/>
          </w:rPr>
          <w:fldChar w:fldCharType="begin"/>
        </w:r>
        <w:r w:rsidR="000D676C">
          <w:rPr>
            <w:noProof/>
          </w:rPr>
          <w:instrText xml:space="preserve"> PAGEREF _Toc169621779 \h </w:instrText>
        </w:r>
        <w:r w:rsidR="000D676C">
          <w:rPr>
            <w:noProof/>
          </w:rPr>
        </w:r>
        <w:r w:rsidR="000D676C">
          <w:rPr>
            <w:noProof/>
          </w:rPr>
          <w:fldChar w:fldCharType="separate"/>
        </w:r>
        <w:r w:rsidR="000D676C">
          <w:rPr>
            <w:noProof/>
          </w:rPr>
          <w:t>100</w:t>
        </w:r>
        <w:r w:rsidR="000D676C">
          <w:rPr>
            <w:noProof/>
          </w:rPr>
          <w:fldChar w:fldCharType="end"/>
        </w:r>
      </w:hyperlink>
    </w:p>
    <w:p w14:paraId="426C39C4" w14:textId="7D226A86"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80" w:history="1">
        <w:r w:rsidR="000D676C" w:rsidRPr="00E609DB">
          <w:rPr>
            <w:rStyle w:val="Hyperlink"/>
            <w:noProof/>
          </w:rPr>
          <w:t>9.3.</w:t>
        </w:r>
        <w:r w:rsidR="000D676C">
          <w:rPr>
            <w:rFonts w:asciiTheme="minorHAnsi" w:eastAsiaTheme="minorEastAsia" w:hAnsiTheme="minorHAnsi" w:cstheme="minorBidi"/>
            <w:noProof/>
            <w:sz w:val="22"/>
            <w:szCs w:val="22"/>
            <w:lang w:val="en-US"/>
          </w:rPr>
          <w:tab/>
        </w:r>
        <w:r w:rsidR="000D676C" w:rsidRPr="00E609DB">
          <w:rPr>
            <w:rStyle w:val="Hyperlink"/>
            <w:noProof/>
          </w:rPr>
          <w:t>Pašalinti patikrinimo aktą</w:t>
        </w:r>
        <w:r w:rsidR="000D676C">
          <w:rPr>
            <w:noProof/>
          </w:rPr>
          <w:tab/>
        </w:r>
        <w:r w:rsidR="000D676C">
          <w:rPr>
            <w:noProof/>
          </w:rPr>
          <w:fldChar w:fldCharType="begin"/>
        </w:r>
        <w:r w:rsidR="000D676C">
          <w:rPr>
            <w:noProof/>
          </w:rPr>
          <w:instrText xml:space="preserve"> PAGEREF _Toc169621780 \h </w:instrText>
        </w:r>
        <w:r w:rsidR="000D676C">
          <w:rPr>
            <w:noProof/>
          </w:rPr>
        </w:r>
        <w:r w:rsidR="000D676C">
          <w:rPr>
            <w:noProof/>
          </w:rPr>
          <w:fldChar w:fldCharType="separate"/>
        </w:r>
        <w:r w:rsidR="000D676C">
          <w:rPr>
            <w:noProof/>
          </w:rPr>
          <w:t>101</w:t>
        </w:r>
        <w:r w:rsidR="000D676C">
          <w:rPr>
            <w:noProof/>
          </w:rPr>
          <w:fldChar w:fldCharType="end"/>
        </w:r>
      </w:hyperlink>
    </w:p>
    <w:p w14:paraId="4CF0F72F" w14:textId="712D5E40"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81" w:history="1">
        <w:r w:rsidR="000D676C" w:rsidRPr="00E609DB">
          <w:rPr>
            <w:rStyle w:val="Hyperlink"/>
            <w:noProof/>
          </w:rPr>
          <w:t>9.4.</w:t>
        </w:r>
        <w:r w:rsidR="000D676C">
          <w:rPr>
            <w:rFonts w:asciiTheme="minorHAnsi" w:eastAsiaTheme="minorEastAsia" w:hAnsiTheme="minorHAnsi" w:cstheme="minorBidi"/>
            <w:noProof/>
            <w:sz w:val="22"/>
            <w:szCs w:val="22"/>
            <w:lang w:val="en-US"/>
          </w:rPr>
          <w:tab/>
        </w:r>
        <w:r w:rsidR="000D676C" w:rsidRPr="00E609DB">
          <w:rPr>
            <w:rStyle w:val="Hyperlink"/>
            <w:noProof/>
          </w:rPr>
          <w:t>Redaguoti patikrinimo aktą</w:t>
        </w:r>
        <w:r w:rsidR="000D676C">
          <w:rPr>
            <w:noProof/>
          </w:rPr>
          <w:tab/>
        </w:r>
        <w:r w:rsidR="000D676C">
          <w:rPr>
            <w:noProof/>
          </w:rPr>
          <w:fldChar w:fldCharType="begin"/>
        </w:r>
        <w:r w:rsidR="000D676C">
          <w:rPr>
            <w:noProof/>
          </w:rPr>
          <w:instrText xml:space="preserve"> PAGEREF _Toc169621781 \h </w:instrText>
        </w:r>
        <w:r w:rsidR="000D676C">
          <w:rPr>
            <w:noProof/>
          </w:rPr>
        </w:r>
        <w:r w:rsidR="000D676C">
          <w:rPr>
            <w:noProof/>
          </w:rPr>
          <w:fldChar w:fldCharType="separate"/>
        </w:r>
        <w:r w:rsidR="000D676C">
          <w:rPr>
            <w:noProof/>
          </w:rPr>
          <w:t>101</w:t>
        </w:r>
        <w:r w:rsidR="000D676C">
          <w:rPr>
            <w:noProof/>
          </w:rPr>
          <w:fldChar w:fldCharType="end"/>
        </w:r>
      </w:hyperlink>
    </w:p>
    <w:p w14:paraId="53479DE4" w14:textId="01C32A6B"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82" w:history="1">
        <w:r w:rsidR="000D676C" w:rsidRPr="00E609DB">
          <w:rPr>
            <w:rStyle w:val="Hyperlink"/>
            <w:noProof/>
          </w:rPr>
          <w:t>9.5.</w:t>
        </w:r>
        <w:r w:rsidR="000D676C">
          <w:rPr>
            <w:rFonts w:asciiTheme="minorHAnsi" w:eastAsiaTheme="minorEastAsia" w:hAnsiTheme="minorHAnsi" w:cstheme="minorBidi"/>
            <w:noProof/>
            <w:sz w:val="22"/>
            <w:szCs w:val="22"/>
            <w:lang w:val="en-US"/>
          </w:rPr>
          <w:tab/>
        </w:r>
        <w:r w:rsidR="000D676C" w:rsidRPr="00E609DB">
          <w:rPr>
            <w:rStyle w:val="Hyperlink"/>
            <w:noProof/>
          </w:rPr>
          <w:t>Suformuoti patikrinimo aktą spausdinimui</w:t>
        </w:r>
        <w:r w:rsidR="000D676C">
          <w:rPr>
            <w:noProof/>
          </w:rPr>
          <w:tab/>
        </w:r>
        <w:r w:rsidR="000D676C">
          <w:rPr>
            <w:noProof/>
          </w:rPr>
          <w:fldChar w:fldCharType="begin"/>
        </w:r>
        <w:r w:rsidR="000D676C">
          <w:rPr>
            <w:noProof/>
          </w:rPr>
          <w:instrText xml:space="preserve"> PAGEREF _Toc169621782 \h </w:instrText>
        </w:r>
        <w:r w:rsidR="000D676C">
          <w:rPr>
            <w:noProof/>
          </w:rPr>
        </w:r>
        <w:r w:rsidR="000D676C">
          <w:rPr>
            <w:noProof/>
          </w:rPr>
          <w:fldChar w:fldCharType="separate"/>
        </w:r>
        <w:r w:rsidR="000D676C">
          <w:rPr>
            <w:noProof/>
          </w:rPr>
          <w:t>102</w:t>
        </w:r>
        <w:r w:rsidR="000D676C">
          <w:rPr>
            <w:noProof/>
          </w:rPr>
          <w:fldChar w:fldCharType="end"/>
        </w:r>
      </w:hyperlink>
    </w:p>
    <w:p w14:paraId="7D81092B" w14:textId="60A384B5"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83" w:history="1">
        <w:r w:rsidR="000D676C" w:rsidRPr="00E609DB">
          <w:rPr>
            <w:rStyle w:val="Hyperlink"/>
            <w:noProof/>
          </w:rPr>
          <w:t>9.5.1.</w:t>
        </w:r>
        <w:r w:rsidR="000D676C">
          <w:rPr>
            <w:rFonts w:asciiTheme="minorHAnsi" w:eastAsiaTheme="minorEastAsia" w:hAnsiTheme="minorHAnsi" w:cstheme="minorBidi"/>
            <w:noProof/>
            <w:sz w:val="22"/>
            <w:szCs w:val="22"/>
            <w:lang w:val="en-US"/>
          </w:rPr>
          <w:tab/>
        </w:r>
        <w:r w:rsidR="000D676C" w:rsidRPr="00E609DB">
          <w:rPr>
            <w:rStyle w:val="Hyperlink"/>
            <w:noProof/>
          </w:rPr>
          <w:t>Pagrindinė akto duomenų forma</w:t>
        </w:r>
        <w:r w:rsidR="000D676C">
          <w:rPr>
            <w:noProof/>
          </w:rPr>
          <w:tab/>
        </w:r>
        <w:r w:rsidR="000D676C">
          <w:rPr>
            <w:noProof/>
          </w:rPr>
          <w:fldChar w:fldCharType="begin"/>
        </w:r>
        <w:r w:rsidR="000D676C">
          <w:rPr>
            <w:noProof/>
          </w:rPr>
          <w:instrText xml:space="preserve"> PAGEREF _Toc169621783 \h </w:instrText>
        </w:r>
        <w:r w:rsidR="000D676C">
          <w:rPr>
            <w:noProof/>
          </w:rPr>
        </w:r>
        <w:r w:rsidR="000D676C">
          <w:rPr>
            <w:noProof/>
          </w:rPr>
          <w:fldChar w:fldCharType="separate"/>
        </w:r>
        <w:r w:rsidR="000D676C">
          <w:rPr>
            <w:noProof/>
          </w:rPr>
          <w:t>102</w:t>
        </w:r>
        <w:r w:rsidR="000D676C">
          <w:rPr>
            <w:noProof/>
          </w:rPr>
          <w:fldChar w:fldCharType="end"/>
        </w:r>
      </w:hyperlink>
    </w:p>
    <w:p w14:paraId="5A49B28D" w14:textId="096FC2B9" w:rsidR="000D676C" w:rsidRDefault="00440F9E">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784" w:history="1">
        <w:r w:rsidR="000D676C" w:rsidRPr="00E609DB">
          <w:rPr>
            <w:rStyle w:val="Hyperlink"/>
            <w:noProof/>
          </w:rPr>
          <w:t>9.5.2.</w:t>
        </w:r>
        <w:r w:rsidR="000D676C">
          <w:rPr>
            <w:rFonts w:asciiTheme="minorHAnsi" w:eastAsiaTheme="minorEastAsia" w:hAnsiTheme="minorHAnsi" w:cstheme="minorBidi"/>
            <w:noProof/>
            <w:sz w:val="22"/>
            <w:szCs w:val="22"/>
            <w:lang w:val="en-US"/>
          </w:rPr>
          <w:tab/>
        </w:r>
        <w:r w:rsidR="000D676C" w:rsidRPr="00E609DB">
          <w:rPr>
            <w:rStyle w:val="Hyperlink"/>
            <w:noProof/>
          </w:rPr>
          <w:t>Eksponatų sąrašas</w:t>
        </w:r>
        <w:r w:rsidR="000D676C">
          <w:rPr>
            <w:noProof/>
          </w:rPr>
          <w:tab/>
        </w:r>
        <w:r w:rsidR="000D676C">
          <w:rPr>
            <w:noProof/>
          </w:rPr>
          <w:fldChar w:fldCharType="begin"/>
        </w:r>
        <w:r w:rsidR="000D676C">
          <w:rPr>
            <w:noProof/>
          </w:rPr>
          <w:instrText xml:space="preserve"> PAGEREF _Toc169621784 \h </w:instrText>
        </w:r>
        <w:r w:rsidR="000D676C">
          <w:rPr>
            <w:noProof/>
          </w:rPr>
        </w:r>
        <w:r w:rsidR="000D676C">
          <w:rPr>
            <w:noProof/>
          </w:rPr>
          <w:fldChar w:fldCharType="separate"/>
        </w:r>
        <w:r w:rsidR="000D676C">
          <w:rPr>
            <w:noProof/>
          </w:rPr>
          <w:t>103</w:t>
        </w:r>
        <w:r w:rsidR="000D676C">
          <w:rPr>
            <w:noProof/>
          </w:rPr>
          <w:fldChar w:fldCharType="end"/>
        </w:r>
      </w:hyperlink>
    </w:p>
    <w:p w14:paraId="5853B5D8" w14:textId="4E15A2E1"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85" w:history="1">
        <w:r w:rsidR="000D676C" w:rsidRPr="00E609DB">
          <w:rPr>
            <w:rStyle w:val="Hyperlink"/>
            <w:noProof/>
          </w:rPr>
          <w:t>9.6.</w:t>
        </w:r>
        <w:r w:rsidR="000D676C">
          <w:rPr>
            <w:rFonts w:asciiTheme="minorHAnsi" w:eastAsiaTheme="minorEastAsia" w:hAnsiTheme="minorHAnsi" w:cstheme="minorBidi"/>
            <w:noProof/>
            <w:sz w:val="22"/>
            <w:szCs w:val="22"/>
            <w:lang w:val="en-US"/>
          </w:rPr>
          <w:tab/>
        </w:r>
        <w:r w:rsidR="000D676C" w:rsidRPr="00E609DB">
          <w:rPr>
            <w:rStyle w:val="Hyperlink"/>
            <w:noProof/>
          </w:rPr>
          <w:t>Redaguoti patikrinimo akto šablono nustatymus</w:t>
        </w:r>
        <w:r w:rsidR="000D676C">
          <w:rPr>
            <w:noProof/>
          </w:rPr>
          <w:tab/>
        </w:r>
        <w:r w:rsidR="000D676C">
          <w:rPr>
            <w:noProof/>
          </w:rPr>
          <w:fldChar w:fldCharType="begin"/>
        </w:r>
        <w:r w:rsidR="000D676C">
          <w:rPr>
            <w:noProof/>
          </w:rPr>
          <w:instrText xml:space="preserve"> PAGEREF _Toc169621785 \h </w:instrText>
        </w:r>
        <w:r w:rsidR="000D676C">
          <w:rPr>
            <w:noProof/>
          </w:rPr>
        </w:r>
        <w:r w:rsidR="000D676C">
          <w:rPr>
            <w:noProof/>
          </w:rPr>
          <w:fldChar w:fldCharType="separate"/>
        </w:r>
        <w:r w:rsidR="000D676C">
          <w:rPr>
            <w:noProof/>
          </w:rPr>
          <w:t>103</w:t>
        </w:r>
        <w:r w:rsidR="000D676C">
          <w:rPr>
            <w:noProof/>
          </w:rPr>
          <w:fldChar w:fldCharType="end"/>
        </w:r>
      </w:hyperlink>
    </w:p>
    <w:p w14:paraId="1E740B85" w14:textId="548EE35F" w:rsidR="000D676C" w:rsidRDefault="00440F9E">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786" w:history="1">
        <w:r w:rsidR="000D676C" w:rsidRPr="00E609DB">
          <w:rPr>
            <w:rStyle w:val="Hyperlink"/>
            <w:noProof/>
          </w:rPr>
          <w:t>9.7.</w:t>
        </w:r>
        <w:r w:rsidR="000D676C">
          <w:rPr>
            <w:rFonts w:asciiTheme="minorHAnsi" w:eastAsiaTheme="minorEastAsia" w:hAnsiTheme="minorHAnsi" w:cstheme="minorBidi"/>
            <w:noProof/>
            <w:sz w:val="22"/>
            <w:szCs w:val="22"/>
            <w:lang w:val="en-US"/>
          </w:rPr>
          <w:tab/>
        </w:r>
        <w:r w:rsidR="000D676C" w:rsidRPr="00E609DB">
          <w:rPr>
            <w:rStyle w:val="Hyperlink"/>
            <w:noProof/>
          </w:rPr>
          <w:t>Patikrinimo rezultatų atvaizdavimas eksponato apraše</w:t>
        </w:r>
        <w:r w:rsidR="000D676C">
          <w:rPr>
            <w:noProof/>
          </w:rPr>
          <w:tab/>
        </w:r>
        <w:r w:rsidR="000D676C">
          <w:rPr>
            <w:noProof/>
          </w:rPr>
          <w:fldChar w:fldCharType="begin"/>
        </w:r>
        <w:r w:rsidR="000D676C">
          <w:rPr>
            <w:noProof/>
          </w:rPr>
          <w:instrText xml:space="preserve"> PAGEREF _Toc169621786 \h </w:instrText>
        </w:r>
        <w:r w:rsidR="000D676C">
          <w:rPr>
            <w:noProof/>
          </w:rPr>
        </w:r>
        <w:r w:rsidR="000D676C">
          <w:rPr>
            <w:noProof/>
          </w:rPr>
          <w:fldChar w:fldCharType="separate"/>
        </w:r>
        <w:r w:rsidR="000D676C">
          <w:rPr>
            <w:noProof/>
          </w:rPr>
          <w:t>103</w:t>
        </w:r>
        <w:r w:rsidR="000D676C">
          <w:rPr>
            <w:noProof/>
          </w:rPr>
          <w:fldChar w:fldCharType="end"/>
        </w:r>
      </w:hyperlink>
    </w:p>
    <w:p w14:paraId="64EA9DF1" w14:textId="7197BA51"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787" w:history="1">
        <w:r w:rsidR="000D676C" w:rsidRPr="00E609DB">
          <w:rPr>
            <w:rStyle w:val="Hyperlink"/>
            <w:noProof/>
          </w:rPr>
          <w:t>10.</w:t>
        </w:r>
        <w:r w:rsidR="000D676C">
          <w:rPr>
            <w:rFonts w:asciiTheme="minorHAnsi" w:eastAsiaTheme="minorEastAsia" w:hAnsiTheme="minorHAnsi" w:cstheme="minorBidi"/>
            <w:noProof/>
            <w:sz w:val="22"/>
            <w:szCs w:val="22"/>
            <w:lang w:val="en-US"/>
          </w:rPr>
          <w:tab/>
        </w:r>
        <w:r w:rsidR="000D676C" w:rsidRPr="00E609DB">
          <w:rPr>
            <w:rStyle w:val="Hyperlink"/>
            <w:noProof/>
          </w:rPr>
          <w:t>Archyvo tvarkymas</w:t>
        </w:r>
        <w:r w:rsidR="000D676C">
          <w:rPr>
            <w:noProof/>
          </w:rPr>
          <w:tab/>
        </w:r>
        <w:r w:rsidR="000D676C">
          <w:rPr>
            <w:noProof/>
          </w:rPr>
          <w:fldChar w:fldCharType="begin"/>
        </w:r>
        <w:r w:rsidR="000D676C">
          <w:rPr>
            <w:noProof/>
          </w:rPr>
          <w:instrText xml:space="preserve"> PAGEREF _Toc169621787 \h </w:instrText>
        </w:r>
        <w:r w:rsidR="000D676C">
          <w:rPr>
            <w:noProof/>
          </w:rPr>
        </w:r>
        <w:r w:rsidR="000D676C">
          <w:rPr>
            <w:noProof/>
          </w:rPr>
          <w:fldChar w:fldCharType="separate"/>
        </w:r>
        <w:r w:rsidR="000D676C">
          <w:rPr>
            <w:noProof/>
          </w:rPr>
          <w:t>105</w:t>
        </w:r>
        <w:r w:rsidR="000D676C">
          <w:rPr>
            <w:noProof/>
          </w:rPr>
          <w:fldChar w:fldCharType="end"/>
        </w:r>
      </w:hyperlink>
    </w:p>
    <w:p w14:paraId="17BA2256" w14:textId="050D3E9F"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88" w:history="1">
        <w:r w:rsidR="000D676C" w:rsidRPr="00E609DB">
          <w:rPr>
            <w:rStyle w:val="Hyperlink"/>
            <w:noProof/>
          </w:rPr>
          <w:t>10.1.</w:t>
        </w:r>
        <w:r w:rsidR="000D676C">
          <w:rPr>
            <w:rFonts w:asciiTheme="minorHAnsi" w:eastAsiaTheme="minorEastAsia" w:hAnsiTheme="minorHAnsi" w:cstheme="minorBidi"/>
            <w:noProof/>
            <w:sz w:val="22"/>
            <w:szCs w:val="22"/>
            <w:lang w:val="en-US"/>
          </w:rPr>
          <w:tab/>
        </w:r>
        <w:r w:rsidR="000D676C" w:rsidRPr="00E609DB">
          <w:rPr>
            <w:rStyle w:val="Hyperlink"/>
            <w:noProof/>
          </w:rPr>
          <w:t>Tvarkyti archyvo vertybes</w:t>
        </w:r>
        <w:r w:rsidR="000D676C">
          <w:rPr>
            <w:noProof/>
          </w:rPr>
          <w:tab/>
        </w:r>
        <w:r w:rsidR="000D676C">
          <w:rPr>
            <w:noProof/>
          </w:rPr>
          <w:fldChar w:fldCharType="begin"/>
        </w:r>
        <w:r w:rsidR="000D676C">
          <w:rPr>
            <w:noProof/>
          </w:rPr>
          <w:instrText xml:space="preserve"> PAGEREF _Toc169621788 \h </w:instrText>
        </w:r>
        <w:r w:rsidR="000D676C">
          <w:rPr>
            <w:noProof/>
          </w:rPr>
        </w:r>
        <w:r w:rsidR="000D676C">
          <w:rPr>
            <w:noProof/>
          </w:rPr>
          <w:fldChar w:fldCharType="separate"/>
        </w:r>
        <w:r w:rsidR="000D676C">
          <w:rPr>
            <w:noProof/>
          </w:rPr>
          <w:t>105</w:t>
        </w:r>
        <w:r w:rsidR="000D676C">
          <w:rPr>
            <w:noProof/>
          </w:rPr>
          <w:fldChar w:fldCharType="end"/>
        </w:r>
      </w:hyperlink>
    </w:p>
    <w:p w14:paraId="5AC3F36A" w14:textId="6BCEE94F"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89" w:history="1">
        <w:r w:rsidR="000D676C" w:rsidRPr="00E609DB">
          <w:rPr>
            <w:rStyle w:val="Hyperlink"/>
            <w:noProof/>
          </w:rPr>
          <w:t>10.1.1.</w:t>
        </w:r>
        <w:r w:rsidR="000D676C">
          <w:rPr>
            <w:rFonts w:asciiTheme="minorHAnsi" w:eastAsiaTheme="minorEastAsia" w:hAnsiTheme="minorHAnsi" w:cstheme="minorBidi"/>
            <w:noProof/>
            <w:sz w:val="22"/>
            <w:szCs w:val="22"/>
            <w:lang w:val="en-US"/>
          </w:rPr>
          <w:tab/>
        </w:r>
        <w:r w:rsidR="000D676C" w:rsidRPr="00E609DB">
          <w:rPr>
            <w:rStyle w:val="Hyperlink"/>
            <w:noProof/>
          </w:rPr>
          <w:t>Įvesti naujos archyvo vertybės duomenis</w:t>
        </w:r>
        <w:r w:rsidR="000D676C">
          <w:rPr>
            <w:noProof/>
          </w:rPr>
          <w:tab/>
        </w:r>
        <w:r w:rsidR="000D676C">
          <w:rPr>
            <w:noProof/>
          </w:rPr>
          <w:fldChar w:fldCharType="begin"/>
        </w:r>
        <w:r w:rsidR="000D676C">
          <w:rPr>
            <w:noProof/>
          </w:rPr>
          <w:instrText xml:space="preserve"> PAGEREF _Toc169621789 \h </w:instrText>
        </w:r>
        <w:r w:rsidR="000D676C">
          <w:rPr>
            <w:noProof/>
          </w:rPr>
        </w:r>
        <w:r w:rsidR="000D676C">
          <w:rPr>
            <w:noProof/>
          </w:rPr>
          <w:fldChar w:fldCharType="separate"/>
        </w:r>
        <w:r w:rsidR="000D676C">
          <w:rPr>
            <w:noProof/>
          </w:rPr>
          <w:t>105</w:t>
        </w:r>
        <w:r w:rsidR="000D676C">
          <w:rPr>
            <w:noProof/>
          </w:rPr>
          <w:fldChar w:fldCharType="end"/>
        </w:r>
      </w:hyperlink>
    </w:p>
    <w:p w14:paraId="2A5E0FDD" w14:textId="1221850A"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90" w:history="1">
        <w:r w:rsidR="000D676C" w:rsidRPr="00E609DB">
          <w:rPr>
            <w:rStyle w:val="Hyperlink"/>
            <w:noProof/>
          </w:rPr>
          <w:t>10.1.2.</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archyvo vertybę naudojant šabloną</w:t>
        </w:r>
        <w:r w:rsidR="000D676C">
          <w:rPr>
            <w:noProof/>
          </w:rPr>
          <w:tab/>
        </w:r>
        <w:r w:rsidR="000D676C">
          <w:rPr>
            <w:noProof/>
          </w:rPr>
          <w:fldChar w:fldCharType="begin"/>
        </w:r>
        <w:r w:rsidR="000D676C">
          <w:rPr>
            <w:noProof/>
          </w:rPr>
          <w:instrText xml:space="preserve"> PAGEREF _Toc169621790 \h </w:instrText>
        </w:r>
        <w:r w:rsidR="000D676C">
          <w:rPr>
            <w:noProof/>
          </w:rPr>
        </w:r>
        <w:r w:rsidR="000D676C">
          <w:rPr>
            <w:noProof/>
          </w:rPr>
          <w:fldChar w:fldCharType="separate"/>
        </w:r>
        <w:r w:rsidR="000D676C">
          <w:rPr>
            <w:noProof/>
          </w:rPr>
          <w:t>106</w:t>
        </w:r>
        <w:r w:rsidR="000D676C">
          <w:rPr>
            <w:noProof/>
          </w:rPr>
          <w:fldChar w:fldCharType="end"/>
        </w:r>
      </w:hyperlink>
    </w:p>
    <w:p w14:paraId="75934967" w14:textId="7F17EFEB"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91" w:history="1">
        <w:r w:rsidR="000D676C" w:rsidRPr="00E609DB">
          <w:rPr>
            <w:rStyle w:val="Hyperlink"/>
            <w:noProof/>
          </w:rPr>
          <w:t>10.1.3.</w:t>
        </w:r>
        <w:r w:rsidR="000D676C">
          <w:rPr>
            <w:rFonts w:asciiTheme="minorHAnsi" w:eastAsiaTheme="minorEastAsia" w:hAnsiTheme="minorHAnsi" w:cstheme="minorBidi"/>
            <w:noProof/>
            <w:sz w:val="22"/>
            <w:szCs w:val="22"/>
            <w:lang w:val="en-US"/>
          </w:rPr>
          <w:tab/>
        </w:r>
        <w:r w:rsidR="000D676C" w:rsidRPr="00E609DB">
          <w:rPr>
            <w:rStyle w:val="Hyperlink"/>
            <w:noProof/>
          </w:rPr>
          <w:t>Surasti archyvo vertybės duomenis</w:t>
        </w:r>
        <w:r w:rsidR="000D676C">
          <w:rPr>
            <w:noProof/>
          </w:rPr>
          <w:tab/>
        </w:r>
        <w:r w:rsidR="000D676C">
          <w:rPr>
            <w:noProof/>
          </w:rPr>
          <w:fldChar w:fldCharType="begin"/>
        </w:r>
        <w:r w:rsidR="000D676C">
          <w:rPr>
            <w:noProof/>
          </w:rPr>
          <w:instrText xml:space="preserve"> PAGEREF _Toc169621791 \h </w:instrText>
        </w:r>
        <w:r w:rsidR="000D676C">
          <w:rPr>
            <w:noProof/>
          </w:rPr>
        </w:r>
        <w:r w:rsidR="000D676C">
          <w:rPr>
            <w:noProof/>
          </w:rPr>
          <w:fldChar w:fldCharType="separate"/>
        </w:r>
        <w:r w:rsidR="000D676C">
          <w:rPr>
            <w:noProof/>
          </w:rPr>
          <w:t>106</w:t>
        </w:r>
        <w:r w:rsidR="000D676C">
          <w:rPr>
            <w:noProof/>
          </w:rPr>
          <w:fldChar w:fldCharType="end"/>
        </w:r>
      </w:hyperlink>
    </w:p>
    <w:p w14:paraId="2E73F67F" w14:textId="39DFAAF6"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92" w:history="1">
        <w:r w:rsidR="000D676C" w:rsidRPr="00E609DB">
          <w:rPr>
            <w:rStyle w:val="Hyperlink"/>
            <w:noProof/>
          </w:rPr>
          <w:t>10.1.4.</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archyvo vertybės duomenis</w:t>
        </w:r>
        <w:r w:rsidR="000D676C">
          <w:rPr>
            <w:noProof/>
          </w:rPr>
          <w:tab/>
        </w:r>
        <w:r w:rsidR="000D676C">
          <w:rPr>
            <w:noProof/>
          </w:rPr>
          <w:fldChar w:fldCharType="begin"/>
        </w:r>
        <w:r w:rsidR="000D676C">
          <w:rPr>
            <w:noProof/>
          </w:rPr>
          <w:instrText xml:space="preserve"> PAGEREF _Toc169621792 \h </w:instrText>
        </w:r>
        <w:r w:rsidR="000D676C">
          <w:rPr>
            <w:noProof/>
          </w:rPr>
        </w:r>
        <w:r w:rsidR="000D676C">
          <w:rPr>
            <w:noProof/>
          </w:rPr>
          <w:fldChar w:fldCharType="separate"/>
        </w:r>
        <w:r w:rsidR="000D676C">
          <w:rPr>
            <w:noProof/>
          </w:rPr>
          <w:t>107</w:t>
        </w:r>
        <w:r w:rsidR="000D676C">
          <w:rPr>
            <w:noProof/>
          </w:rPr>
          <w:fldChar w:fldCharType="end"/>
        </w:r>
      </w:hyperlink>
    </w:p>
    <w:p w14:paraId="31C42634" w14:textId="1C664873"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93" w:history="1">
        <w:r w:rsidR="000D676C" w:rsidRPr="00E609DB">
          <w:rPr>
            <w:rStyle w:val="Hyperlink"/>
            <w:noProof/>
          </w:rPr>
          <w:t>10.1.5.</w:t>
        </w:r>
        <w:r w:rsidR="000D676C">
          <w:rPr>
            <w:rFonts w:asciiTheme="minorHAnsi" w:eastAsiaTheme="minorEastAsia" w:hAnsiTheme="minorHAnsi" w:cstheme="minorBidi"/>
            <w:noProof/>
            <w:sz w:val="22"/>
            <w:szCs w:val="22"/>
            <w:lang w:val="en-US"/>
          </w:rPr>
          <w:tab/>
        </w:r>
        <w:r w:rsidR="000D676C" w:rsidRPr="00E609DB">
          <w:rPr>
            <w:rStyle w:val="Hyperlink"/>
            <w:noProof/>
          </w:rPr>
          <w:t>Keisti archyvo vertybės duomenis</w:t>
        </w:r>
        <w:r w:rsidR="000D676C">
          <w:rPr>
            <w:noProof/>
          </w:rPr>
          <w:tab/>
        </w:r>
        <w:r w:rsidR="000D676C">
          <w:rPr>
            <w:noProof/>
          </w:rPr>
          <w:fldChar w:fldCharType="begin"/>
        </w:r>
        <w:r w:rsidR="000D676C">
          <w:rPr>
            <w:noProof/>
          </w:rPr>
          <w:instrText xml:space="preserve"> PAGEREF _Toc169621793 \h </w:instrText>
        </w:r>
        <w:r w:rsidR="000D676C">
          <w:rPr>
            <w:noProof/>
          </w:rPr>
        </w:r>
        <w:r w:rsidR="000D676C">
          <w:rPr>
            <w:noProof/>
          </w:rPr>
          <w:fldChar w:fldCharType="separate"/>
        </w:r>
        <w:r w:rsidR="000D676C">
          <w:rPr>
            <w:noProof/>
          </w:rPr>
          <w:t>108</w:t>
        </w:r>
        <w:r w:rsidR="000D676C">
          <w:rPr>
            <w:noProof/>
          </w:rPr>
          <w:fldChar w:fldCharType="end"/>
        </w:r>
      </w:hyperlink>
    </w:p>
    <w:p w14:paraId="4CFA57FB" w14:textId="549E1585"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94" w:history="1">
        <w:r w:rsidR="000D676C" w:rsidRPr="00E609DB">
          <w:rPr>
            <w:rStyle w:val="Hyperlink"/>
            <w:noProof/>
          </w:rPr>
          <w:t>10.1.6.</w:t>
        </w:r>
        <w:r w:rsidR="000D676C">
          <w:rPr>
            <w:rFonts w:asciiTheme="minorHAnsi" w:eastAsiaTheme="minorEastAsia" w:hAnsiTheme="minorHAnsi" w:cstheme="minorBidi"/>
            <w:noProof/>
            <w:sz w:val="22"/>
            <w:szCs w:val="22"/>
            <w:lang w:val="en-US"/>
          </w:rPr>
          <w:tab/>
        </w:r>
        <w:r w:rsidR="000D676C" w:rsidRPr="00E609DB">
          <w:rPr>
            <w:rStyle w:val="Hyperlink"/>
            <w:noProof/>
          </w:rPr>
          <w:t>Atspausdinti archyvo vertybės aprašą</w:t>
        </w:r>
        <w:r w:rsidR="000D676C">
          <w:rPr>
            <w:noProof/>
          </w:rPr>
          <w:tab/>
        </w:r>
        <w:r w:rsidR="000D676C">
          <w:rPr>
            <w:noProof/>
          </w:rPr>
          <w:fldChar w:fldCharType="begin"/>
        </w:r>
        <w:r w:rsidR="000D676C">
          <w:rPr>
            <w:noProof/>
          </w:rPr>
          <w:instrText xml:space="preserve"> PAGEREF _Toc169621794 \h </w:instrText>
        </w:r>
        <w:r w:rsidR="000D676C">
          <w:rPr>
            <w:noProof/>
          </w:rPr>
        </w:r>
        <w:r w:rsidR="000D676C">
          <w:rPr>
            <w:noProof/>
          </w:rPr>
          <w:fldChar w:fldCharType="separate"/>
        </w:r>
        <w:r w:rsidR="000D676C">
          <w:rPr>
            <w:noProof/>
          </w:rPr>
          <w:t>108</w:t>
        </w:r>
        <w:r w:rsidR="000D676C">
          <w:rPr>
            <w:noProof/>
          </w:rPr>
          <w:fldChar w:fldCharType="end"/>
        </w:r>
      </w:hyperlink>
    </w:p>
    <w:p w14:paraId="3B0E0FC7" w14:textId="6FA6AF44"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95" w:history="1">
        <w:r w:rsidR="000D676C" w:rsidRPr="00E609DB">
          <w:rPr>
            <w:rStyle w:val="Hyperlink"/>
            <w:noProof/>
          </w:rPr>
          <w:t>10.1.7.</w:t>
        </w:r>
        <w:r w:rsidR="000D676C">
          <w:rPr>
            <w:rFonts w:asciiTheme="minorHAnsi" w:eastAsiaTheme="minorEastAsia" w:hAnsiTheme="minorHAnsi" w:cstheme="minorBidi"/>
            <w:noProof/>
            <w:sz w:val="22"/>
            <w:szCs w:val="22"/>
            <w:lang w:val="en-US"/>
          </w:rPr>
          <w:tab/>
        </w:r>
        <w:r w:rsidR="000D676C" w:rsidRPr="00E609DB">
          <w:rPr>
            <w:rStyle w:val="Hyperlink"/>
            <w:noProof/>
          </w:rPr>
          <w:t>Šalinti archyvo vertybę</w:t>
        </w:r>
        <w:r w:rsidR="000D676C">
          <w:rPr>
            <w:noProof/>
          </w:rPr>
          <w:tab/>
        </w:r>
        <w:r w:rsidR="000D676C">
          <w:rPr>
            <w:noProof/>
          </w:rPr>
          <w:fldChar w:fldCharType="begin"/>
        </w:r>
        <w:r w:rsidR="000D676C">
          <w:rPr>
            <w:noProof/>
          </w:rPr>
          <w:instrText xml:space="preserve"> PAGEREF _Toc169621795 \h </w:instrText>
        </w:r>
        <w:r w:rsidR="000D676C">
          <w:rPr>
            <w:noProof/>
          </w:rPr>
        </w:r>
        <w:r w:rsidR="000D676C">
          <w:rPr>
            <w:noProof/>
          </w:rPr>
          <w:fldChar w:fldCharType="separate"/>
        </w:r>
        <w:r w:rsidR="000D676C">
          <w:rPr>
            <w:noProof/>
          </w:rPr>
          <w:t>108</w:t>
        </w:r>
        <w:r w:rsidR="000D676C">
          <w:rPr>
            <w:noProof/>
          </w:rPr>
          <w:fldChar w:fldCharType="end"/>
        </w:r>
      </w:hyperlink>
    </w:p>
    <w:p w14:paraId="258005BC" w14:textId="1B2FD6AF"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96" w:history="1">
        <w:r w:rsidR="000D676C" w:rsidRPr="00E609DB">
          <w:rPr>
            <w:rStyle w:val="Hyperlink"/>
            <w:noProof/>
          </w:rPr>
          <w:t>10.2.</w:t>
        </w:r>
        <w:r w:rsidR="000D676C">
          <w:rPr>
            <w:rFonts w:asciiTheme="minorHAnsi" w:eastAsiaTheme="minorEastAsia" w:hAnsiTheme="minorHAnsi" w:cstheme="minorBidi"/>
            <w:noProof/>
            <w:sz w:val="22"/>
            <w:szCs w:val="22"/>
            <w:lang w:val="en-US"/>
          </w:rPr>
          <w:tab/>
        </w:r>
        <w:r w:rsidR="000D676C" w:rsidRPr="00E609DB">
          <w:rPr>
            <w:rStyle w:val="Hyperlink"/>
            <w:noProof/>
          </w:rPr>
          <w:t>Suformuoti archyvo ataskaitą spausdinimui</w:t>
        </w:r>
        <w:r w:rsidR="000D676C">
          <w:rPr>
            <w:noProof/>
          </w:rPr>
          <w:tab/>
        </w:r>
        <w:r w:rsidR="000D676C">
          <w:rPr>
            <w:noProof/>
          </w:rPr>
          <w:fldChar w:fldCharType="begin"/>
        </w:r>
        <w:r w:rsidR="000D676C">
          <w:rPr>
            <w:noProof/>
          </w:rPr>
          <w:instrText xml:space="preserve"> PAGEREF _Toc169621796 \h </w:instrText>
        </w:r>
        <w:r w:rsidR="000D676C">
          <w:rPr>
            <w:noProof/>
          </w:rPr>
        </w:r>
        <w:r w:rsidR="000D676C">
          <w:rPr>
            <w:noProof/>
          </w:rPr>
          <w:fldChar w:fldCharType="separate"/>
        </w:r>
        <w:r w:rsidR="000D676C">
          <w:rPr>
            <w:noProof/>
          </w:rPr>
          <w:t>109</w:t>
        </w:r>
        <w:r w:rsidR="000D676C">
          <w:rPr>
            <w:noProof/>
          </w:rPr>
          <w:fldChar w:fldCharType="end"/>
        </w:r>
      </w:hyperlink>
    </w:p>
    <w:p w14:paraId="3B68B8DE" w14:textId="20D39A7C"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797" w:history="1">
        <w:r w:rsidR="000D676C" w:rsidRPr="00E609DB">
          <w:rPr>
            <w:rStyle w:val="Hyperlink"/>
            <w:noProof/>
          </w:rPr>
          <w:t>10.3.</w:t>
        </w:r>
        <w:r w:rsidR="000D676C">
          <w:rPr>
            <w:rFonts w:asciiTheme="minorHAnsi" w:eastAsiaTheme="minorEastAsia" w:hAnsiTheme="minorHAnsi" w:cstheme="minorBidi"/>
            <w:noProof/>
            <w:sz w:val="22"/>
            <w:szCs w:val="22"/>
            <w:lang w:val="en-US"/>
          </w:rPr>
          <w:tab/>
        </w:r>
        <w:r w:rsidR="000D676C" w:rsidRPr="00E609DB">
          <w:rPr>
            <w:rStyle w:val="Hyperlink"/>
            <w:noProof/>
          </w:rPr>
          <w:t>Tvarkyti fondo duomenis</w:t>
        </w:r>
        <w:r w:rsidR="000D676C">
          <w:rPr>
            <w:noProof/>
          </w:rPr>
          <w:tab/>
        </w:r>
        <w:r w:rsidR="000D676C">
          <w:rPr>
            <w:noProof/>
          </w:rPr>
          <w:fldChar w:fldCharType="begin"/>
        </w:r>
        <w:r w:rsidR="000D676C">
          <w:rPr>
            <w:noProof/>
          </w:rPr>
          <w:instrText xml:space="preserve"> PAGEREF _Toc169621797 \h </w:instrText>
        </w:r>
        <w:r w:rsidR="000D676C">
          <w:rPr>
            <w:noProof/>
          </w:rPr>
        </w:r>
        <w:r w:rsidR="000D676C">
          <w:rPr>
            <w:noProof/>
          </w:rPr>
          <w:fldChar w:fldCharType="separate"/>
        </w:r>
        <w:r w:rsidR="000D676C">
          <w:rPr>
            <w:noProof/>
          </w:rPr>
          <w:t>109</w:t>
        </w:r>
        <w:r w:rsidR="000D676C">
          <w:rPr>
            <w:noProof/>
          </w:rPr>
          <w:fldChar w:fldCharType="end"/>
        </w:r>
      </w:hyperlink>
    </w:p>
    <w:p w14:paraId="3B88DFA3" w14:textId="463F3405"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98" w:history="1">
        <w:r w:rsidR="000D676C" w:rsidRPr="00E609DB">
          <w:rPr>
            <w:rStyle w:val="Hyperlink"/>
            <w:noProof/>
          </w:rPr>
          <w:t>10.3.1.</w:t>
        </w:r>
        <w:r w:rsidR="000D676C">
          <w:rPr>
            <w:rFonts w:asciiTheme="minorHAnsi" w:eastAsiaTheme="minorEastAsia" w:hAnsiTheme="minorHAnsi" w:cstheme="minorBidi"/>
            <w:noProof/>
            <w:sz w:val="22"/>
            <w:szCs w:val="22"/>
            <w:lang w:val="en-US"/>
          </w:rPr>
          <w:tab/>
        </w:r>
        <w:r w:rsidR="000D676C" w:rsidRPr="00E609DB">
          <w:rPr>
            <w:rStyle w:val="Hyperlink"/>
            <w:noProof/>
          </w:rPr>
          <w:t>Įvesti naujo archyvo fondo duomenis</w:t>
        </w:r>
        <w:r w:rsidR="000D676C">
          <w:rPr>
            <w:noProof/>
          </w:rPr>
          <w:tab/>
        </w:r>
        <w:r w:rsidR="000D676C">
          <w:rPr>
            <w:noProof/>
          </w:rPr>
          <w:fldChar w:fldCharType="begin"/>
        </w:r>
        <w:r w:rsidR="000D676C">
          <w:rPr>
            <w:noProof/>
          </w:rPr>
          <w:instrText xml:space="preserve"> PAGEREF _Toc169621798 \h </w:instrText>
        </w:r>
        <w:r w:rsidR="000D676C">
          <w:rPr>
            <w:noProof/>
          </w:rPr>
        </w:r>
        <w:r w:rsidR="000D676C">
          <w:rPr>
            <w:noProof/>
          </w:rPr>
          <w:fldChar w:fldCharType="separate"/>
        </w:r>
        <w:r w:rsidR="000D676C">
          <w:rPr>
            <w:noProof/>
          </w:rPr>
          <w:t>110</w:t>
        </w:r>
        <w:r w:rsidR="000D676C">
          <w:rPr>
            <w:noProof/>
          </w:rPr>
          <w:fldChar w:fldCharType="end"/>
        </w:r>
      </w:hyperlink>
    </w:p>
    <w:p w14:paraId="0CF83288" w14:textId="5E69833C"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799" w:history="1">
        <w:r w:rsidR="000D676C" w:rsidRPr="00E609DB">
          <w:rPr>
            <w:rStyle w:val="Hyperlink"/>
            <w:noProof/>
          </w:rPr>
          <w:t>10.3.2.</w:t>
        </w:r>
        <w:r w:rsidR="000D676C">
          <w:rPr>
            <w:rFonts w:asciiTheme="minorHAnsi" w:eastAsiaTheme="minorEastAsia" w:hAnsiTheme="minorHAnsi" w:cstheme="minorBidi"/>
            <w:noProof/>
            <w:sz w:val="22"/>
            <w:szCs w:val="22"/>
            <w:lang w:val="en-US"/>
          </w:rPr>
          <w:tab/>
        </w:r>
        <w:r w:rsidR="000D676C" w:rsidRPr="00E609DB">
          <w:rPr>
            <w:rStyle w:val="Hyperlink"/>
            <w:noProof/>
          </w:rPr>
          <w:t>Surasti archyvo fondo duomenis</w:t>
        </w:r>
        <w:r w:rsidR="000D676C">
          <w:rPr>
            <w:noProof/>
          </w:rPr>
          <w:tab/>
        </w:r>
        <w:r w:rsidR="000D676C">
          <w:rPr>
            <w:noProof/>
          </w:rPr>
          <w:fldChar w:fldCharType="begin"/>
        </w:r>
        <w:r w:rsidR="000D676C">
          <w:rPr>
            <w:noProof/>
          </w:rPr>
          <w:instrText xml:space="preserve"> PAGEREF _Toc169621799 \h </w:instrText>
        </w:r>
        <w:r w:rsidR="000D676C">
          <w:rPr>
            <w:noProof/>
          </w:rPr>
        </w:r>
        <w:r w:rsidR="000D676C">
          <w:rPr>
            <w:noProof/>
          </w:rPr>
          <w:fldChar w:fldCharType="separate"/>
        </w:r>
        <w:r w:rsidR="000D676C">
          <w:rPr>
            <w:noProof/>
          </w:rPr>
          <w:t>110</w:t>
        </w:r>
        <w:r w:rsidR="000D676C">
          <w:rPr>
            <w:noProof/>
          </w:rPr>
          <w:fldChar w:fldCharType="end"/>
        </w:r>
      </w:hyperlink>
    </w:p>
    <w:p w14:paraId="28B7355E" w14:textId="1853EA7D"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00" w:history="1">
        <w:r w:rsidR="000D676C" w:rsidRPr="00E609DB">
          <w:rPr>
            <w:rStyle w:val="Hyperlink"/>
            <w:noProof/>
          </w:rPr>
          <w:t>10.3.3.</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archyvo fondo duomenis</w:t>
        </w:r>
        <w:r w:rsidR="000D676C">
          <w:rPr>
            <w:noProof/>
          </w:rPr>
          <w:tab/>
        </w:r>
        <w:r w:rsidR="000D676C">
          <w:rPr>
            <w:noProof/>
          </w:rPr>
          <w:fldChar w:fldCharType="begin"/>
        </w:r>
        <w:r w:rsidR="000D676C">
          <w:rPr>
            <w:noProof/>
          </w:rPr>
          <w:instrText xml:space="preserve"> PAGEREF _Toc169621800 \h </w:instrText>
        </w:r>
        <w:r w:rsidR="000D676C">
          <w:rPr>
            <w:noProof/>
          </w:rPr>
        </w:r>
        <w:r w:rsidR="000D676C">
          <w:rPr>
            <w:noProof/>
          </w:rPr>
          <w:fldChar w:fldCharType="separate"/>
        </w:r>
        <w:r w:rsidR="000D676C">
          <w:rPr>
            <w:noProof/>
          </w:rPr>
          <w:t>111</w:t>
        </w:r>
        <w:r w:rsidR="000D676C">
          <w:rPr>
            <w:noProof/>
          </w:rPr>
          <w:fldChar w:fldCharType="end"/>
        </w:r>
      </w:hyperlink>
    </w:p>
    <w:p w14:paraId="17872633" w14:textId="3C76D5FD"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01" w:history="1">
        <w:r w:rsidR="000D676C" w:rsidRPr="00E609DB">
          <w:rPr>
            <w:rStyle w:val="Hyperlink"/>
            <w:noProof/>
          </w:rPr>
          <w:t>10.3.4.</w:t>
        </w:r>
        <w:r w:rsidR="000D676C">
          <w:rPr>
            <w:rFonts w:asciiTheme="minorHAnsi" w:eastAsiaTheme="minorEastAsia" w:hAnsiTheme="minorHAnsi" w:cstheme="minorBidi"/>
            <w:noProof/>
            <w:sz w:val="22"/>
            <w:szCs w:val="22"/>
            <w:lang w:val="en-US"/>
          </w:rPr>
          <w:tab/>
        </w:r>
        <w:r w:rsidR="000D676C" w:rsidRPr="00E609DB">
          <w:rPr>
            <w:rStyle w:val="Hyperlink"/>
            <w:noProof/>
          </w:rPr>
          <w:t>Keisti archyvo fondo duomenis</w:t>
        </w:r>
        <w:r w:rsidR="000D676C">
          <w:rPr>
            <w:noProof/>
          </w:rPr>
          <w:tab/>
        </w:r>
        <w:r w:rsidR="000D676C">
          <w:rPr>
            <w:noProof/>
          </w:rPr>
          <w:fldChar w:fldCharType="begin"/>
        </w:r>
        <w:r w:rsidR="000D676C">
          <w:rPr>
            <w:noProof/>
          </w:rPr>
          <w:instrText xml:space="preserve"> PAGEREF _Toc169621801 \h </w:instrText>
        </w:r>
        <w:r w:rsidR="000D676C">
          <w:rPr>
            <w:noProof/>
          </w:rPr>
        </w:r>
        <w:r w:rsidR="000D676C">
          <w:rPr>
            <w:noProof/>
          </w:rPr>
          <w:fldChar w:fldCharType="separate"/>
        </w:r>
        <w:r w:rsidR="000D676C">
          <w:rPr>
            <w:noProof/>
          </w:rPr>
          <w:t>111</w:t>
        </w:r>
        <w:r w:rsidR="000D676C">
          <w:rPr>
            <w:noProof/>
          </w:rPr>
          <w:fldChar w:fldCharType="end"/>
        </w:r>
      </w:hyperlink>
    </w:p>
    <w:p w14:paraId="36D13E35" w14:textId="1A952942"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02" w:history="1">
        <w:r w:rsidR="000D676C" w:rsidRPr="00E609DB">
          <w:rPr>
            <w:rStyle w:val="Hyperlink"/>
            <w:noProof/>
          </w:rPr>
          <w:t>10.3.5.</w:t>
        </w:r>
        <w:r w:rsidR="000D676C">
          <w:rPr>
            <w:rFonts w:asciiTheme="minorHAnsi" w:eastAsiaTheme="minorEastAsia" w:hAnsiTheme="minorHAnsi" w:cstheme="minorBidi"/>
            <w:noProof/>
            <w:sz w:val="22"/>
            <w:szCs w:val="22"/>
            <w:lang w:val="en-US"/>
          </w:rPr>
          <w:tab/>
        </w:r>
        <w:r w:rsidR="000D676C" w:rsidRPr="00E609DB">
          <w:rPr>
            <w:rStyle w:val="Hyperlink"/>
            <w:noProof/>
          </w:rPr>
          <w:t>Šalinti archyvo fondą</w:t>
        </w:r>
        <w:r w:rsidR="000D676C">
          <w:rPr>
            <w:noProof/>
          </w:rPr>
          <w:tab/>
        </w:r>
        <w:r w:rsidR="000D676C">
          <w:rPr>
            <w:noProof/>
          </w:rPr>
          <w:fldChar w:fldCharType="begin"/>
        </w:r>
        <w:r w:rsidR="000D676C">
          <w:rPr>
            <w:noProof/>
          </w:rPr>
          <w:instrText xml:space="preserve"> PAGEREF _Toc169621802 \h </w:instrText>
        </w:r>
        <w:r w:rsidR="000D676C">
          <w:rPr>
            <w:noProof/>
          </w:rPr>
        </w:r>
        <w:r w:rsidR="000D676C">
          <w:rPr>
            <w:noProof/>
          </w:rPr>
          <w:fldChar w:fldCharType="separate"/>
        </w:r>
        <w:r w:rsidR="000D676C">
          <w:rPr>
            <w:noProof/>
          </w:rPr>
          <w:t>112</w:t>
        </w:r>
        <w:r w:rsidR="000D676C">
          <w:rPr>
            <w:noProof/>
          </w:rPr>
          <w:fldChar w:fldCharType="end"/>
        </w:r>
      </w:hyperlink>
    </w:p>
    <w:p w14:paraId="144C3C44" w14:textId="6E3978BC"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03" w:history="1">
        <w:r w:rsidR="000D676C" w:rsidRPr="00E609DB">
          <w:rPr>
            <w:rStyle w:val="Hyperlink"/>
            <w:noProof/>
          </w:rPr>
          <w:t>10.4.</w:t>
        </w:r>
        <w:r w:rsidR="000D676C">
          <w:rPr>
            <w:rFonts w:asciiTheme="minorHAnsi" w:eastAsiaTheme="minorEastAsia" w:hAnsiTheme="minorHAnsi" w:cstheme="minorBidi"/>
            <w:noProof/>
            <w:sz w:val="22"/>
            <w:szCs w:val="22"/>
            <w:lang w:val="en-US"/>
          </w:rPr>
          <w:tab/>
        </w:r>
        <w:r w:rsidR="000D676C" w:rsidRPr="00E609DB">
          <w:rPr>
            <w:rStyle w:val="Hyperlink"/>
            <w:noProof/>
          </w:rPr>
          <w:t>Tvarkyti archyvo bylų duomenis</w:t>
        </w:r>
        <w:r w:rsidR="000D676C">
          <w:rPr>
            <w:noProof/>
          </w:rPr>
          <w:tab/>
        </w:r>
        <w:r w:rsidR="000D676C">
          <w:rPr>
            <w:noProof/>
          </w:rPr>
          <w:fldChar w:fldCharType="begin"/>
        </w:r>
        <w:r w:rsidR="000D676C">
          <w:rPr>
            <w:noProof/>
          </w:rPr>
          <w:instrText xml:space="preserve"> PAGEREF _Toc169621803 \h </w:instrText>
        </w:r>
        <w:r w:rsidR="000D676C">
          <w:rPr>
            <w:noProof/>
          </w:rPr>
        </w:r>
        <w:r w:rsidR="000D676C">
          <w:rPr>
            <w:noProof/>
          </w:rPr>
          <w:fldChar w:fldCharType="separate"/>
        </w:r>
        <w:r w:rsidR="000D676C">
          <w:rPr>
            <w:noProof/>
          </w:rPr>
          <w:t>112</w:t>
        </w:r>
        <w:r w:rsidR="000D676C">
          <w:rPr>
            <w:noProof/>
          </w:rPr>
          <w:fldChar w:fldCharType="end"/>
        </w:r>
      </w:hyperlink>
    </w:p>
    <w:p w14:paraId="4BB0BB58" w14:textId="42ABDF19"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04" w:history="1">
        <w:r w:rsidR="000D676C" w:rsidRPr="00E609DB">
          <w:rPr>
            <w:rStyle w:val="Hyperlink"/>
            <w:noProof/>
          </w:rPr>
          <w:t>10.4.1.</w:t>
        </w:r>
        <w:r w:rsidR="000D676C">
          <w:rPr>
            <w:rFonts w:asciiTheme="minorHAnsi" w:eastAsiaTheme="minorEastAsia" w:hAnsiTheme="minorHAnsi" w:cstheme="minorBidi"/>
            <w:noProof/>
            <w:sz w:val="22"/>
            <w:szCs w:val="22"/>
            <w:lang w:val="en-US"/>
          </w:rPr>
          <w:tab/>
        </w:r>
        <w:r w:rsidR="000D676C" w:rsidRPr="00E609DB">
          <w:rPr>
            <w:rStyle w:val="Hyperlink"/>
            <w:noProof/>
          </w:rPr>
          <w:t>Įvesti naujos archyvo bylos duomenis</w:t>
        </w:r>
        <w:r w:rsidR="000D676C">
          <w:rPr>
            <w:noProof/>
          </w:rPr>
          <w:tab/>
        </w:r>
        <w:r w:rsidR="000D676C">
          <w:rPr>
            <w:noProof/>
          </w:rPr>
          <w:fldChar w:fldCharType="begin"/>
        </w:r>
        <w:r w:rsidR="000D676C">
          <w:rPr>
            <w:noProof/>
          </w:rPr>
          <w:instrText xml:space="preserve"> PAGEREF _Toc169621804 \h </w:instrText>
        </w:r>
        <w:r w:rsidR="000D676C">
          <w:rPr>
            <w:noProof/>
          </w:rPr>
        </w:r>
        <w:r w:rsidR="000D676C">
          <w:rPr>
            <w:noProof/>
          </w:rPr>
          <w:fldChar w:fldCharType="separate"/>
        </w:r>
        <w:r w:rsidR="000D676C">
          <w:rPr>
            <w:noProof/>
          </w:rPr>
          <w:t>112</w:t>
        </w:r>
        <w:r w:rsidR="000D676C">
          <w:rPr>
            <w:noProof/>
          </w:rPr>
          <w:fldChar w:fldCharType="end"/>
        </w:r>
      </w:hyperlink>
    </w:p>
    <w:p w14:paraId="560FF31D" w14:textId="10DA41D8"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05" w:history="1">
        <w:r w:rsidR="000D676C" w:rsidRPr="00E609DB">
          <w:rPr>
            <w:rStyle w:val="Hyperlink"/>
            <w:noProof/>
          </w:rPr>
          <w:t>10.4.2.</w:t>
        </w:r>
        <w:r w:rsidR="000D676C">
          <w:rPr>
            <w:rFonts w:asciiTheme="minorHAnsi" w:eastAsiaTheme="minorEastAsia" w:hAnsiTheme="minorHAnsi" w:cstheme="minorBidi"/>
            <w:noProof/>
            <w:sz w:val="22"/>
            <w:szCs w:val="22"/>
            <w:lang w:val="en-US"/>
          </w:rPr>
          <w:tab/>
        </w:r>
        <w:r w:rsidR="000D676C" w:rsidRPr="00E609DB">
          <w:rPr>
            <w:rStyle w:val="Hyperlink"/>
            <w:noProof/>
          </w:rPr>
          <w:t>Surasti archyvo bylos duomenis</w:t>
        </w:r>
        <w:r w:rsidR="000D676C">
          <w:rPr>
            <w:noProof/>
          </w:rPr>
          <w:tab/>
        </w:r>
        <w:r w:rsidR="000D676C">
          <w:rPr>
            <w:noProof/>
          </w:rPr>
          <w:fldChar w:fldCharType="begin"/>
        </w:r>
        <w:r w:rsidR="000D676C">
          <w:rPr>
            <w:noProof/>
          </w:rPr>
          <w:instrText xml:space="preserve"> PAGEREF _Toc169621805 \h </w:instrText>
        </w:r>
        <w:r w:rsidR="000D676C">
          <w:rPr>
            <w:noProof/>
          </w:rPr>
        </w:r>
        <w:r w:rsidR="000D676C">
          <w:rPr>
            <w:noProof/>
          </w:rPr>
          <w:fldChar w:fldCharType="separate"/>
        </w:r>
        <w:r w:rsidR="000D676C">
          <w:rPr>
            <w:noProof/>
          </w:rPr>
          <w:t>113</w:t>
        </w:r>
        <w:r w:rsidR="000D676C">
          <w:rPr>
            <w:noProof/>
          </w:rPr>
          <w:fldChar w:fldCharType="end"/>
        </w:r>
      </w:hyperlink>
    </w:p>
    <w:p w14:paraId="3CEE78B3" w14:textId="7EE43EF5"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06" w:history="1">
        <w:r w:rsidR="000D676C" w:rsidRPr="00E609DB">
          <w:rPr>
            <w:rStyle w:val="Hyperlink"/>
            <w:noProof/>
          </w:rPr>
          <w:t>10.4.3.</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archyvo bylos duomenis</w:t>
        </w:r>
        <w:r w:rsidR="000D676C">
          <w:rPr>
            <w:noProof/>
          </w:rPr>
          <w:tab/>
        </w:r>
        <w:r w:rsidR="000D676C">
          <w:rPr>
            <w:noProof/>
          </w:rPr>
          <w:fldChar w:fldCharType="begin"/>
        </w:r>
        <w:r w:rsidR="000D676C">
          <w:rPr>
            <w:noProof/>
          </w:rPr>
          <w:instrText xml:space="preserve"> PAGEREF _Toc169621806 \h </w:instrText>
        </w:r>
        <w:r w:rsidR="000D676C">
          <w:rPr>
            <w:noProof/>
          </w:rPr>
        </w:r>
        <w:r w:rsidR="000D676C">
          <w:rPr>
            <w:noProof/>
          </w:rPr>
          <w:fldChar w:fldCharType="separate"/>
        </w:r>
        <w:r w:rsidR="000D676C">
          <w:rPr>
            <w:noProof/>
          </w:rPr>
          <w:t>114</w:t>
        </w:r>
        <w:r w:rsidR="000D676C">
          <w:rPr>
            <w:noProof/>
          </w:rPr>
          <w:fldChar w:fldCharType="end"/>
        </w:r>
      </w:hyperlink>
    </w:p>
    <w:p w14:paraId="23994AB6" w14:textId="2C497D3C"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07" w:history="1">
        <w:r w:rsidR="000D676C" w:rsidRPr="00E609DB">
          <w:rPr>
            <w:rStyle w:val="Hyperlink"/>
            <w:noProof/>
          </w:rPr>
          <w:t>10.4.4.</w:t>
        </w:r>
        <w:r w:rsidR="000D676C">
          <w:rPr>
            <w:rFonts w:asciiTheme="minorHAnsi" w:eastAsiaTheme="minorEastAsia" w:hAnsiTheme="minorHAnsi" w:cstheme="minorBidi"/>
            <w:noProof/>
            <w:sz w:val="22"/>
            <w:szCs w:val="22"/>
            <w:lang w:val="en-US"/>
          </w:rPr>
          <w:tab/>
        </w:r>
        <w:r w:rsidR="000D676C" w:rsidRPr="00E609DB">
          <w:rPr>
            <w:rStyle w:val="Hyperlink"/>
            <w:noProof/>
          </w:rPr>
          <w:t>Keisti archyvo bylos duomenis</w:t>
        </w:r>
        <w:r w:rsidR="000D676C">
          <w:rPr>
            <w:noProof/>
          </w:rPr>
          <w:tab/>
        </w:r>
        <w:r w:rsidR="000D676C">
          <w:rPr>
            <w:noProof/>
          </w:rPr>
          <w:fldChar w:fldCharType="begin"/>
        </w:r>
        <w:r w:rsidR="000D676C">
          <w:rPr>
            <w:noProof/>
          </w:rPr>
          <w:instrText xml:space="preserve"> PAGEREF _Toc169621807 \h </w:instrText>
        </w:r>
        <w:r w:rsidR="000D676C">
          <w:rPr>
            <w:noProof/>
          </w:rPr>
        </w:r>
        <w:r w:rsidR="000D676C">
          <w:rPr>
            <w:noProof/>
          </w:rPr>
          <w:fldChar w:fldCharType="separate"/>
        </w:r>
        <w:r w:rsidR="000D676C">
          <w:rPr>
            <w:noProof/>
          </w:rPr>
          <w:t>115</w:t>
        </w:r>
        <w:r w:rsidR="000D676C">
          <w:rPr>
            <w:noProof/>
          </w:rPr>
          <w:fldChar w:fldCharType="end"/>
        </w:r>
      </w:hyperlink>
    </w:p>
    <w:p w14:paraId="4AD4003C" w14:textId="650A9B6D"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08" w:history="1">
        <w:r w:rsidR="000D676C" w:rsidRPr="00E609DB">
          <w:rPr>
            <w:rStyle w:val="Hyperlink"/>
            <w:noProof/>
          </w:rPr>
          <w:t>10.4.5.</w:t>
        </w:r>
        <w:r w:rsidR="000D676C">
          <w:rPr>
            <w:rFonts w:asciiTheme="minorHAnsi" w:eastAsiaTheme="minorEastAsia" w:hAnsiTheme="minorHAnsi" w:cstheme="minorBidi"/>
            <w:noProof/>
            <w:sz w:val="22"/>
            <w:szCs w:val="22"/>
            <w:lang w:val="en-US"/>
          </w:rPr>
          <w:tab/>
        </w:r>
        <w:r w:rsidR="000D676C" w:rsidRPr="00E609DB">
          <w:rPr>
            <w:rStyle w:val="Hyperlink"/>
            <w:noProof/>
          </w:rPr>
          <w:t>Šalinti archyvo bylą</w:t>
        </w:r>
        <w:r w:rsidR="000D676C">
          <w:rPr>
            <w:noProof/>
          </w:rPr>
          <w:tab/>
        </w:r>
        <w:r w:rsidR="000D676C">
          <w:rPr>
            <w:noProof/>
          </w:rPr>
          <w:fldChar w:fldCharType="begin"/>
        </w:r>
        <w:r w:rsidR="000D676C">
          <w:rPr>
            <w:noProof/>
          </w:rPr>
          <w:instrText xml:space="preserve"> PAGEREF _Toc169621808 \h </w:instrText>
        </w:r>
        <w:r w:rsidR="000D676C">
          <w:rPr>
            <w:noProof/>
          </w:rPr>
        </w:r>
        <w:r w:rsidR="000D676C">
          <w:rPr>
            <w:noProof/>
          </w:rPr>
          <w:fldChar w:fldCharType="separate"/>
        </w:r>
        <w:r w:rsidR="000D676C">
          <w:rPr>
            <w:noProof/>
          </w:rPr>
          <w:t>116</w:t>
        </w:r>
        <w:r w:rsidR="000D676C">
          <w:rPr>
            <w:noProof/>
          </w:rPr>
          <w:fldChar w:fldCharType="end"/>
        </w:r>
      </w:hyperlink>
    </w:p>
    <w:p w14:paraId="4219C8A7" w14:textId="2253346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09" w:history="1">
        <w:r w:rsidR="000D676C" w:rsidRPr="00E609DB">
          <w:rPr>
            <w:rStyle w:val="Hyperlink"/>
            <w:noProof/>
          </w:rPr>
          <w:t>10.5.</w:t>
        </w:r>
        <w:r w:rsidR="000D676C">
          <w:rPr>
            <w:rFonts w:asciiTheme="minorHAnsi" w:eastAsiaTheme="minorEastAsia" w:hAnsiTheme="minorHAnsi" w:cstheme="minorBidi"/>
            <w:noProof/>
            <w:sz w:val="22"/>
            <w:szCs w:val="22"/>
            <w:lang w:val="en-US"/>
          </w:rPr>
          <w:tab/>
        </w:r>
        <w:r w:rsidR="000D676C" w:rsidRPr="00E609DB">
          <w:rPr>
            <w:rStyle w:val="Hyperlink"/>
            <w:noProof/>
          </w:rPr>
          <w:t>Tvarkyti apyrašų duomenis</w:t>
        </w:r>
        <w:r w:rsidR="000D676C">
          <w:rPr>
            <w:noProof/>
          </w:rPr>
          <w:tab/>
        </w:r>
        <w:r w:rsidR="000D676C">
          <w:rPr>
            <w:noProof/>
          </w:rPr>
          <w:fldChar w:fldCharType="begin"/>
        </w:r>
        <w:r w:rsidR="000D676C">
          <w:rPr>
            <w:noProof/>
          </w:rPr>
          <w:instrText xml:space="preserve"> PAGEREF _Toc169621809 \h </w:instrText>
        </w:r>
        <w:r w:rsidR="000D676C">
          <w:rPr>
            <w:noProof/>
          </w:rPr>
        </w:r>
        <w:r w:rsidR="000D676C">
          <w:rPr>
            <w:noProof/>
          </w:rPr>
          <w:fldChar w:fldCharType="separate"/>
        </w:r>
        <w:r w:rsidR="000D676C">
          <w:rPr>
            <w:noProof/>
          </w:rPr>
          <w:t>116</w:t>
        </w:r>
        <w:r w:rsidR="000D676C">
          <w:rPr>
            <w:noProof/>
          </w:rPr>
          <w:fldChar w:fldCharType="end"/>
        </w:r>
      </w:hyperlink>
    </w:p>
    <w:p w14:paraId="723373C0" w14:textId="60A7F72E"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10" w:history="1">
        <w:r w:rsidR="000D676C" w:rsidRPr="00E609DB">
          <w:rPr>
            <w:rStyle w:val="Hyperlink"/>
            <w:noProof/>
          </w:rPr>
          <w:t>10.5.1.</w:t>
        </w:r>
        <w:r w:rsidR="000D676C">
          <w:rPr>
            <w:rFonts w:asciiTheme="minorHAnsi" w:eastAsiaTheme="minorEastAsia" w:hAnsiTheme="minorHAnsi" w:cstheme="minorBidi"/>
            <w:noProof/>
            <w:sz w:val="22"/>
            <w:szCs w:val="22"/>
            <w:lang w:val="en-US"/>
          </w:rPr>
          <w:tab/>
        </w:r>
        <w:r w:rsidR="000D676C" w:rsidRPr="00E609DB">
          <w:rPr>
            <w:rStyle w:val="Hyperlink"/>
            <w:noProof/>
          </w:rPr>
          <w:t>Įvesti naujo archyvo apyrašo duomenis</w:t>
        </w:r>
        <w:r w:rsidR="000D676C">
          <w:rPr>
            <w:noProof/>
          </w:rPr>
          <w:tab/>
        </w:r>
        <w:r w:rsidR="000D676C">
          <w:rPr>
            <w:noProof/>
          </w:rPr>
          <w:fldChar w:fldCharType="begin"/>
        </w:r>
        <w:r w:rsidR="000D676C">
          <w:rPr>
            <w:noProof/>
          </w:rPr>
          <w:instrText xml:space="preserve"> PAGEREF _Toc169621810 \h </w:instrText>
        </w:r>
        <w:r w:rsidR="000D676C">
          <w:rPr>
            <w:noProof/>
          </w:rPr>
        </w:r>
        <w:r w:rsidR="000D676C">
          <w:rPr>
            <w:noProof/>
          </w:rPr>
          <w:fldChar w:fldCharType="separate"/>
        </w:r>
        <w:r w:rsidR="000D676C">
          <w:rPr>
            <w:noProof/>
          </w:rPr>
          <w:t>116</w:t>
        </w:r>
        <w:r w:rsidR="000D676C">
          <w:rPr>
            <w:noProof/>
          </w:rPr>
          <w:fldChar w:fldCharType="end"/>
        </w:r>
      </w:hyperlink>
    </w:p>
    <w:p w14:paraId="3AEC78B9" w14:textId="58CBD5DE"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11" w:history="1">
        <w:r w:rsidR="000D676C" w:rsidRPr="00E609DB">
          <w:rPr>
            <w:rStyle w:val="Hyperlink"/>
            <w:noProof/>
          </w:rPr>
          <w:t>10.5.2.</w:t>
        </w:r>
        <w:r w:rsidR="000D676C">
          <w:rPr>
            <w:rFonts w:asciiTheme="minorHAnsi" w:eastAsiaTheme="minorEastAsia" w:hAnsiTheme="minorHAnsi" w:cstheme="minorBidi"/>
            <w:noProof/>
            <w:sz w:val="22"/>
            <w:szCs w:val="22"/>
            <w:lang w:val="en-US"/>
          </w:rPr>
          <w:tab/>
        </w:r>
        <w:r w:rsidR="000D676C" w:rsidRPr="00E609DB">
          <w:rPr>
            <w:rStyle w:val="Hyperlink"/>
            <w:noProof/>
          </w:rPr>
          <w:t>Surasti archyvo apyrašų duomenis</w:t>
        </w:r>
        <w:r w:rsidR="000D676C">
          <w:rPr>
            <w:noProof/>
          </w:rPr>
          <w:tab/>
        </w:r>
        <w:r w:rsidR="000D676C">
          <w:rPr>
            <w:noProof/>
          </w:rPr>
          <w:fldChar w:fldCharType="begin"/>
        </w:r>
        <w:r w:rsidR="000D676C">
          <w:rPr>
            <w:noProof/>
          </w:rPr>
          <w:instrText xml:space="preserve"> PAGEREF _Toc169621811 \h </w:instrText>
        </w:r>
        <w:r w:rsidR="000D676C">
          <w:rPr>
            <w:noProof/>
          </w:rPr>
        </w:r>
        <w:r w:rsidR="000D676C">
          <w:rPr>
            <w:noProof/>
          </w:rPr>
          <w:fldChar w:fldCharType="separate"/>
        </w:r>
        <w:r w:rsidR="000D676C">
          <w:rPr>
            <w:noProof/>
          </w:rPr>
          <w:t>117</w:t>
        </w:r>
        <w:r w:rsidR="000D676C">
          <w:rPr>
            <w:noProof/>
          </w:rPr>
          <w:fldChar w:fldCharType="end"/>
        </w:r>
      </w:hyperlink>
    </w:p>
    <w:p w14:paraId="1CE0214F" w14:textId="0CBEE15D"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12" w:history="1">
        <w:r w:rsidR="000D676C" w:rsidRPr="00E609DB">
          <w:rPr>
            <w:rStyle w:val="Hyperlink"/>
            <w:noProof/>
          </w:rPr>
          <w:t>10.5.3.</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apyrašo duomenis</w:t>
        </w:r>
        <w:r w:rsidR="000D676C">
          <w:rPr>
            <w:noProof/>
          </w:rPr>
          <w:tab/>
        </w:r>
        <w:r w:rsidR="000D676C">
          <w:rPr>
            <w:noProof/>
          </w:rPr>
          <w:fldChar w:fldCharType="begin"/>
        </w:r>
        <w:r w:rsidR="000D676C">
          <w:rPr>
            <w:noProof/>
          </w:rPr>
          <w:instrText xml:space="preserve"> PAGEREF _Toc169621812 \h </w:instrText>
        </w:r>
        <w:r w:rsidR="000D676C">
          <w:rPr>
            <w:noProof/>
          </w:rPr>
        </w:r>
        <w:r w:rsidR="000D676C">
          <w:rPr>
            <w:noProof/>
          </w:rPr>
          <w:fldChar w:fldCharType="separate"/>
        </w:r>
        <w:r w:rsidR="000D676C">
          <w:rPr>
            <w:noProof/>
          </w:rPr>
          <w:t>117</w:t>
        </w:r>
        <w:r w:rsidR="000D676C">
          <w:rPr>
            <w:noProof/>
          </w:rPr>
          <w:fldChar w:fldCharType="end"/>
        </w:r>
      </w:hyperlink>
    </w:p>
    <w:p w14:paraId="5D6A8DD8" w14:textId="5C8EDF9E"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13" w:history="1">
        <w:r w:rsidR="000D676C" w:rsidRPr="00E609DB">
          <w:rPr>
            <w:rStyle w:val="Hyperlink"/>
            <w:noProof/>
          </w:rPr>
          <w:t>10.5.4.</w:t>
        </w:r>
        <w:r w:rsidR="000D676C">
          <w:rPr>
            <w:rFonts w:asciiTheme="minorHAnsi" w:eastAsiaTheme="minorEastAsia" w:hAnsiTheme="minorHAnsi" w:cstheme="minorBidi"/>
            <w:noProof/>
            <w:sz w:val="22"/>
            <w:szCs w:val="22"/>
            <w:lang w:val="en-US"/>
          </w:rPr>
          <w:tab/>
        </w:r>
        <w:r w:rsidR="000D676C" w:rsidRPr="00E609DB">
          <w:rPr>
            <w:rStyle w:val="Hyperlink"/>
            <w:noProof/>
          </w:rPr>
          <w:t>Keisti apyrašo duomenis</w:t>
        </w:r>
        <w:r w:rsidR="000D676C">
          <w:rPr>
            <w:noProof/>
          </w:rPr>
          <w:tab/>
        </w:r>
        <w:r w:rsidR="000D676C">
          <w:rPr>
            <w:noProof/>
          </w:rPr>
          <w:fldChar w:fldCharType="begin"/>
        </w:r>
        <w:r w:rsidR="000D676C">
          <w:rPr>
            <w:noProof/>
          </w:rPr>
          <w:instrText xml:space="preserve"> PAGEREF _Toc169621813 \h </w:instrText>
        </w:r>
        <w:r w:rsidR="000D676C">
          <w:rPr>
            <w:noProof/>
          </w:rPr>
        </w:r>
        <w:r w:rsidR="000D676C">
          <w:rPr>
            <w:noProof/>
          </w:rPr>
          <w:fldChar w:fldCharType="separate"/>
        </w:r>
        <w:r w:rsidR="000D676C">
          <w:rPr>
            <w:noProof/>
          </w:rPr>
          <w:t>118</w:t>
        </w:r>
        <w:r w:rsidR="000D676C">
          <w:rPr>
            <w:noProof/>
          </w:rPr>
          <w:fldChar w:fldCharType="end"/>
        </w:r>
      </w:hyperlink>
    </w:p>
    <w:p w14:paraId="5BD06F82" w14:textId="027BD3E1"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14" w:history="1">
        <w:r w:rsidR="000D676C" w:rsidRPr="00E609DB">
          <w:rPr>
            <w:rStyle w:val="Hyperlink"/>
            <w:noProof/>
          </w:rPr>
          <w:t>10.5.5.</w:t>
        </w:r>
        <w:r w:rsidR="000D676C">
          <w:rPr>
            <w:rFonts w:asciiTheme="minorHAnsi" w:eastAsiaTheme="minorEastAsia" w:hAnsiTheme="minorHAnsi" w:cstheme="minorBidi"/>
            <w:noProof/>
            <w:sz w:val="22"/>
            <w:szCs w:val="22"/>
            <w:lang w:val="en-US"/>
          </w:rPr>
          <w:tab/>
        </w:r>
        <w:r w:rsidR="000D676C" w:rsidRPr="00E609DB">
          <w:rPr>
            <w:rStyle w:val="Hyperlink"/>
            <w:noProof/>
          </w:rPr>
          <w:t>Šalinti apyrašą</w:t>
        </w:r>
        <w:r w:rsidR="000D676C">
          <w:rPr>
            <w:noProof/>
          </w:rPr>
          <w:tab/>
        </w:r>
        <w:r w:rsidR="000D676C">
          <w:rPr>
            <w:noProof/>
          </w:rPr>
          <w:fldChar w:fldCharType="begin"/>
        </w:r>
        <w:r w:rsidR="000D676C">
          <w:rPr>
            <w:noProof/>
          </w:rPr>
          <w:instrText xml:space="preserve"> PAGEREF _Toc169621814 \h </w:instrText>
        </w:r>
        <w:r w:rsidR="000D676C">
          <w:rPr>
            <w:noProof/>
          </w:rPr>
        </w:r>
        <w:r w:rsidR="000D676C">
          <w:rPr>
            <w:noProof/>
          </w:rPr>
          <w:fldChar w:fldCharType="separate"/>
        </w:r>
        <w:r w:rsidR="000D676C">
          <w:rPr>
            <w:noProof/>
          </w:rPr>
          <w:t>118</w:t>
        </w:r>
        <w:r w:rsidR="000D676C">
          <w:rPr>
            <w:noProof/>
          </w:rPr>
          <w:fldChar w:fldCharType="end"/>
        </w:r>
      </w:hyperlink>
    </w:p>
    <w:p w14:paraId="6652B879" w14:textId="5F1C093C"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815" w:history="1">
        <w:r w:rsidR="000D676C" w:rsidRPr="00E609DB">
          <w:rPr>
            <w:rStyle w:val="Hyperlink"/>
            <w:noProof/>
          </w:rPr>
          <w:t>11.</w:t>
        </w:r>
        <w:r w:rsidR="000D676C">
          <w:rPr>
            <w:rFonts w:asciiTheme="minorHAnsi" w:eastAsiaTheme="minorEastAsia" w:hAnsiTheme="minorHAnsi" w:cstheme="minorBidi"/>
            <w:noProof/>
            <w:sz w:val="22"/>
            <w:szCs w:val="22"/>
            <w:lang w:val="en-US"/>
          </w:rPr>
          <w:tab/>
        </w:r>
        <w:r w:rsidR="000D676C" w:rsidRPr="00E609DB">
          <w:rPr>
            <w:rStyle w:val="Hyperlink"/>
            <w:noProof/>
          </w:rPr>
          <w:t>Audiotekos ir videotekos tvarkymas</w:t>
        </w:r>
        <w:r w:rsidR="000D676C">
          <w:rPr>
            <w:noProof/>
          </w:rPr>
          <w:tab/>
        </w:r>
        <w:r w:rsidR="000D676C">
          <w:rPr>
            <w:noProof/>
          </w:rPr>
          <w:fldChar w:fldCharType="begin"/>
        </w:r>
        <w:r w:rsidR="000D676C">
          <w:rPr>
            <w:noProof/>
          </w:rPr>
          <w:instrText xml:space="preserve"> PAGEREF _Toc169621815 \h </w:instrText>
        </w:r>
        <w:r w:rsidR="000D676C">
          <w:rPr>
            <w:noProof/>
          </w:rPr>
        </w:r>
        <w:r w:rsidR="000D676C">
          <w:rPr>
            <w:noProof/>
          </w:rPr>
          <w:fldChar w:fldCharType="separate"/>
        </w:r>
        <w:r w:rsidR="000D676C">
          <w:rPr>
            <w:noProof/>
          </w:rPr>
          <w:t>119</w:t>
        </w:r>
        <w:r w:rsidR="000D676C">
          <w:rPr>
            <w:noProof/>
          </w:rPr>
          <w:fldChar w:fldCharType="end"/>
        </w:r>
      </w:hyperlink>
    </w:p>
    <w:p w14:paraId="0E7BE987" w14:textId="1D3581D8"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16" w:history="1">
        <w:r w:rsidR="000D676C" w:rsidRPr="00E609DB">
          <w:rPr>
            <w:rStyle w:val="Hyperlink"/>
            <w:noProof/>
          </w:rPr>
          <w:t>11.1.</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audiotekos ir videotekos vertybę</w:t>
        </w:r>
        <w:r w:rsidR="000D676C">
          <w:rPr>
            <w:noProof/>
          </w:rPr>
          <w:tab/>
        </w:r>
        <w:r w:rsidR="000D676C">
          <w:rPr>
            <w:noProof/>
          </w:rPr>
          <w:fldChar w:fldCharType="begin"/>
        </w:r>
        <w:r w:rsidR="000D676C">
          <w:rPr>
            <w:noProof/>
          </w:rPr>
          <w:instrText xml:space="preserve"> PAGEREF _Toc169621816 \h </w:instrText>
        </w:r>
        <w:r w:rsidR="000D676C">
          <w:rPr>
            <w:noProof/>
          </w:rPr>
        </w:r>
        <w:r w:rsidR="000D676C">
          <w:rPr>
            <w:noProof/>
          </w:rPr>
          <w:fldChar w:fldCharType="separate"/>
        </w:r>
        <w:r w:rsidR="000D676C">
          <w:rPr>
            <w:noProof/>
          </w:rPr>
          <w:t>119</w:t>
        </w:r>
        <w:r w:rsidR="000D676C">
          <w:rPr>
            <w:noProof/>
          </w:rPr>
          <w:fldChar w:fldCharType="end"/>
        </w:r>
      </w:hyperlink>
    </w:p>
    <w:p w14:paraId="42BAA547" w14:textId="53DF0E87"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17" w:history="1">
        <w:r w:rsidR="000D676C" w:rsidRPr="00E609DB">
          <w:rPr>
            <w:rStyle w:val="Hyperlink"/>
            <w:noProof/>
          </w:rPr>
          <w:t>11.2.</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audiotekos ir videotekos vertybę naudojant šabloną</w:t>
        </w:r>
        <w:r w:rsidR="000D676C">
          <w:rPr>
            <w:noProof/>
          </w:rPr>
          <w:tab/>
        </w:r>
        <w:r w:rsidR="000D676C">
          <w:rPr>
            <w:noProof/>
          </w:rPr>
          <w:fldChar w:fldCharType="begin"/>
        </w:r>
        <w:r w:rsidR="000D676C">
          <w:rPr>
            <w:noProof/>
          </w:rPr>
          <w:instrText xml:space="preserve"> PAGEREF _Toc169621817 \h </w:instrText>
        </w:r>
        <w:r w:rsidR="000D676C">
          <w:rPr>
            <w:noProof/>
          </w:rPr>
        </w:r>
        <w:r w:rsidR="000D676C">
          <w:rPr>
            <w:noProof/>
          </w:rPr>
          <w:fldChar w:fldCharType="separate"/>
        </w:r>
        <w:r w:rsidR="000D676C">
          <w:rPr>
            <w:noProof/>
          </w:rPr>
          <w:t>120</w:t>
        </w:r>
        <w:r w:rsidR="000D676C">
          <w:rPr>
            <w:noProof/>
          </w:rPr>
          <w:fldChar w:fldCharType="end"/>
        </w:r>
      </w:hyperlink>
    </w:p>
    <w:p w14:paraId="0D636857" w14:textId="5D088CB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18" w:history="1">
        <w:r w:rsidR="000D676C" w:rsidRPr="00E609DB">
          <w:rPr>
            <w:rStyle w:val="Hyperlink"/>
            <w:noProof/>
          </w:rPr>
          <w:t>11.3.</w:t>
        </w:r>
        <w:r w:rsidR="000D676C">
          <w:rPr>
            <w:rFonts w:asciiTheme="minorHAnsi" w:eastAsiaTheme="minorEastAsia" w:hAnsiTheme="minorHAnsi" w:cstheme="minorBidi"/>
            <w:noProof/>
            <w:sz w:val="22"/>
            <w:szCs w:val="22"/>
            <w:lang w:val="en-US"/>
          </w:rPr>
          <w:tab/>
        </w:r>
        <w:r w:rsidR="000D676C" w:rsidRPr="00E609DB">
          <w:rPr>
            <w:rStyle w:val="Hyperlink"/>
            <w:noProof/>
          </w:rPr>
          <w:t>Surasti audiotekos ir videotekos vertybę</w:t>
        </w:r>
        <w:r w:rsidR="000D676C">
          <w:rPr>
            <w:noProof/>
          </w:rPr>
          <w:tab/>
        </w:r>
        <w:r w:rsidR="000D676C">
          <w:rPr>
            <w:noProof/>
          </w:rPr>
          <w:fldChar w:fldCharType="begin"/>
        </w:r>
        <w:r w:rsidR="000D676C">
          <w:rPr>
            <w:noProof/>
          </w:rPr>
          <w:instrText xml:space="preserve"> PAGEREF _Toc169621818 \h </w:instrText>
        </w:r>
        <w:r w:rsidR="000D676C">
          <w:rPr>
            <w:noProof/>
          </w:rPr>
        </w:r>
        <w:r w:rsidR="000D676C">
          <w:rPr>
            <w:noProof/>
          </w:rPr>
          <w:fldChar w:fldCharType="separate"/>
        </w:r>
        <w:r w:rsidR="000D676C">
          <w:rPr>
            <w:noProof/>
          </w:rPr>
          <w:t>120</w:t>
        </w:r>
        <w:r w:rsidR="000D676C">
          <w:rPr>
            <w:noProof/>
          </w:rPr>
          <w:fldChar w:fldCharType="end"/>
        </w:r>
      </w:hyperlink>
    </w:p>
    <w:p w14:paraId="39A69963" w14:textId="18585B10"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19" w:history="1">
        <w:r w:rsidR="000D676C" w:rsidRPr="00E609DB">
          <w:rPr>
            <w:rStyle w:val="Hyperlink"/>
            <w:noProof/>
          </w:rPr>
          <w:t>11.4.</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audiotekos ir videotekos vertybės duomenis</w:t>
        </w:r>
        <w:r w:rsidR="000D676C">
          <w:rPr>
            <w:noProof/>
          </w:rPr>
          <w:tab/>
        </w:r>
        <w:r w:rsidR="000D676C">
          <w:rPr>
            <w:noProof/>
          </w:rPr>
          <w:fldChar w:fldCharType="begin"/>
        </w:r>
        <w:r w:rsidR="000D676C">
          <w:rPr>
            <w:noProof/>
          </w:rPr>
          <w:instrText xml:space="preserve"> PAGEREF _Toc169621819 \h </w:instrText>
        </w:r>
        <w:r w:rsidR="000D676C">
          <w:rPr>
            <w:noProof/>
          </w:rPr>
        </w:r>
        <w:r w:rsidR="000D676C">
          <w:rPr>
            <w:noProof/>
          </w:rPr>
          <w:fldChar w:fldCharType="separate"/>
        </w:r>
        <w:r w:rsidR="000D676C">
          <w:rPr>
            <w:noProof/>
          </w:rPr>
          <w:t>121</w:t>
        </w:r>
        <w:r w:rsidR="000D676C">
          <w:rPr>
            <w:noProof/>
          </w:rPr>
          <w:fldChar w:fldCharType="end"/>
        </w:r>
      </w:hyperlink>
    </w:p>
    <w:p w14:paraId="47574541" w14:textId="3FA8847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0" w:history="1">
        <w:r w:rsidR="000D676C" w:rsidRPr="00E609DB">
          <w:rPr>
            <w:rStyle w:val="Hyperlink"/>
            <w:noProof/>
          </w:rPr>
          <w:t>11.5.</w:t>
        </w:r>
        <w:r w:rsidR="000D676C">
          <w:rPr>
            <w:rFonts w:asciiTheme="minorHAnsi" w:eastAsiaTheme="minorEastAsia" w:hAnsiTheme="minorHAnsi" w:cstheme="minorBidi"/>
            <w:noProof/>
            <w:sz w:val="22"/>
            <w:szCs w:val="22"/>
            <w:lang w:val="en-US"/>
          </w:rPr>
          <w:tab/>
        </w:r>
        <w:r w:rsidR="000D676C" w:rsidRPr="00E609DB">
          <w:rPr>
            <w:rStyle w:val="Hyperlink"/>
            <w:noProof/>
          </w:rPr>
          <w:t>Redaguoti audiotekos ir videotekos vertybės duomenis</w:t>
        </w:r>
        <w:r w:rsidR="000D676C">
          <w:rPr>
            <w:noProof/>
          </w:rPr>
          <w:tab/>
        </w:r>
        <w:r w:rsidR="000D676C">
          <w:rPr>
            <w:noProof/>
          </w:rPr>
          <w:fldChar w:fldCharType="begin"/>
        </w:r>
        <w:r w:rsidR="000D676C">
          <w:rPr>
            <w:noProof/>
          </w:rPr>
          <w:instrText xml:space="preserve"> PAGEREF _Toc169621820 \h </w:instrText>
        </w:r>
        <w:r w:rsidR="000D676C">
          <w:rPr>
            <w:noProof/>
          </w:rPr>
        </w:r>
        <w:r w:rsidR="000D676C">
          <w:rPr>
            <w:noProof/>
          </w:rPr>
          <w:fldChar w:fldCharType="separate"/>
        </w:r>
        <w:r w:rsidR="000D676C">
          <w:rPr>
            <w:noProof/>
          </w:rPr>
          <w:t>122</w:t>
        </w:r>
        <w:r w:rsidR="000D676C">
          <w:rPr>
            <w:noProof/>
          </w:rPr>
          <w:fldChar w:fldCharType="end"/>
        </w:r>
      </w:hyperlink>
    </w:p>
    <w:p w14:paraId="7A08A3BB" w14:textId="24B66A66"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1" w:history="1">
        <w:r w:rsidR="000D676C" w:rsidRPr="00E609DB">
          <w:rPr>
            <w:rStyle w:val="Hyperlink"/>
            <w:noProof/>
          </w:rPr>
          <w:t>11.6.</w:t>
        </w:r>
        <w:r w:rsidR="000D676C">
          <w:rPr>
            <w:rFonts w:asciiTheme="minorHAnsi" w:eastAsiaTheme="minorEastAsia" w:hAnsiTheme="minorHAnsi" w:cstheme="minorBidi"/>
            <w:noProof/>
            <w:sz w:val="22"/>
            <w:szCs w:val="22"/>
            <w:lang w:val="en-US"/>
          </w:rPr>
          <w:tab/>
        </w:r>
        <w:r w:rsidR="000D676C" w:rsidRPr="00E609DB">
          <w:rPr>
            <w:rStyle w:val="Hyperlink"/>
            <w:noProof/>
          </w:rPr>
          <w:t>Atspausdinti audiotekos ir videotekos vertybės aprašą</w:t>
        </w:r>
        <w:r w:rsidR="000D676C">
          <w:rPr>
            <w:noProof/>
          </w:rPr>
          <w:tab/>
        </w:r>
        <w:r w:rsidR="000D676C">
          <w:rPr>
            <w:noProof/>
          </w:rPr>
          <w:fldChar w:fldCharType="begin"/>
        </w:r>
        <w:r w:rsidR="000D676C">
          <w:rPr>
            <w:noProof/>
          </w:rPr>
          <w:instrText xml:space="preserve"> PAGEREF _Toc169621821 \h </w:instrText>
        </w:r>
        <w:r w:rsidR="000D676C">
          <w:rPr>
            <w:noProof/>
          </w:rPr>
        </w:r>
        <w:r w:rsidR="000D676C">
          <w:rPr>
            <w:noProof/>
          </w:rPr>
          <w:fldChar w:fldCharType="separate"/>
        </w:r>
        <w:r w:rsidR="000D676C">
          <w:rPr>
            <w:noProof/>
          </w:rPr>
          <w:t>122</w:t>
        </w:r>
        <w:r w:rsidR="000D676C">
          <w:rPr>
            <w:noProof/>
          </w:rPr>
          <w:fldChar w:fldCharType="end"/>
        </w:r>
      </w:hyperlink>
    </w:p>
    <w:p w14:paraId="387E23F6" w14:textId="7CCE8910"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2" w:history="1">
        <w:r w:rsidR="000D676C" w:rsidRPr="00E609DB">
          <w:rPr>
            <w:rStyle w:val="Hyperlink"/>
            <w:noProof/>
          </w:rPr>
          <w:t>11.7.</w:t>
        </w:r>
        <w:r w:rsidR="000D676C">
          <w:rPr>
            <w:rFonts w:asciiTheme="minorHAnsi" w:eastAsiaTheme="minorEastAsia" w:hAnsiTheme="minorHAnsi" w:cstheme="minorBidi"/>
            <w:noProof/>
            <w:sz w:val="22"/>
            <w:szCs w:val="22"/>
            <w:lang w:val="en-US"/>
          </w:rPr>
          <w:tab/>
        </w:r>
        <w:r w:rsidR="000D676C" w:rsidRPr="00E609DB">
          <w:rPr>
            <w:rStyle w:val="Hyperlink"/>
            <w:noProof/>
          </w:rPr>
          <w:t>Šalinti audiotekos ir videotekos vertybę</w:t>
        </w:r>
        <w:r w:rsidR="000D676C">
          <w:rPr>
            <w:noProof/>
          </w:rPr>
          <w:tab/>
        </w:r>
        <w:r w:rsidR="000D676C">
          <w:rPr>
            <w:noProof/>
          </w:rPr>
          <w:fldChar w:fldCharType="begin"/>
        </w:r>
        <w:r w:rsidR="000D676C">
          <w:rPr>
            <w:noProof/>
          </w:rPr>
          <w:instrText xml:space="preserve"> PAGEREF _Toc169621822 \h </w:instrText>
        </w:r>
        <w:r w:rsidR="000D676C">
          <w:rPr>
            <w:noProof/>
          </w:rPr>
        </w:r>
        <w:r w:rsidR="000D676C">
          <w:rPr>
            <w:noProof/>
          </w:rPr>
          <w:fldChar w:fldCharType="separate"/>
        </w:r>
        <w:r w:rsidR="000D676C">
          <w:rPr>
            <w:noProof/>
          </w:rPr>
          <w:t>123</w:t>
        </w:r>
        <w:r w:rsidR="000D676C">
          <w:rPr>
            <w:noProof/>
          </w:rPr>
          <w:fldChar w:fldCharType="end"/>
        </w:r>
      </w:hyperlink>
    </w:p>
    <w:p w14:paraId="5A3664EA" w14:textId="12C6CF91"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3" w:history="1">
        <w:r w:rsidR="000D676C" w:rsidRPr="00E609DB">
          <w:rPr>
            <w:rStyle w:val="Hyperlink"/>
            <w:noProof/>
          </w:rPr>
          <w:t>11.8.</w:t>
        </w:r>
        <w:r w:rsidR="000D676C">
          <w:rPr>
            <w:rFonts w:asciiTheme="minorHAnsi" w:eastAsiaTheme="minorEastAsia" w:hAnsiTheme="minorHAnsi" w:cstheme="minorBidi"/>
            <w:noProof/>
            <w:sz w:val="22"/>
            <w:szCs w:val="22"/>
            <w:lang w:val="en-US"/>
          </w:rPr>
          <w:tab/>
        </w:r>
        <w:r w:rsidR="000D676C" w:rsidRPr="00E609DB">
          <w:rPr>
            <w:rStyle w:val="Hyperlink"/>
            <w:noProof/>
          </w:rPr>
          <w:t>Suformuoti audiotekos ir videotekos vertybių ataskaitą spausdinimui</w:t>
        </w:r>
        <w:r w:rsidR="000D676C">
          <w:rPr>
            <w:noProof/>
          </w:rPr>
          <w:tab/>
        </w:r>
        <w:r w:rsidR="000D676C">
          <w:rPr>
            <w:noProof/>
          </w:rPr>
          <w:fldChar w:fldCharType="begin"/>
        </w:r>
        <w:r w:rsidR="000D676C">
          <w:rPr>
            <w:noProof/>
          </w:rPr>
          <w:instrText xml:space="preserve"> PAGEREF _Toc169621823 \h </w:instrText>
        </w:r>
        <w:r w:rsidR="000D676C">
          <w:rPr>
            <w:noProof/>
          </w:rPr>
        </w:r>
        <w:r w:rsidR="000D676C">
          <w:rPr>
            <w:noProof/>
          </w:rPr>
          <w:fldChar w:fldCharType="separate"/>
        </w:r>
        <w:r w:rsidR="000D676C">
          <w:rPr>
            <w:noProof/>
          </w:rPr>
          <w:t>123</w:t>
        </w:r>
        <w:r w:rsidR="000D676C">
          <w:rPr>
            <w:noProof/>
          </w:rPr>
          <w:fldChar w:fldCharType="end"/>
        </w:r>
      </w:hyperlink>
    </w:p>
    <w:p w14:paraId="73CA48F6" w14:textId="636B0715"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824" w:history="1">
        <w:r w:rsidR="000D676C" w:rsidRPr="00E609DB">
          <w:rPr>
            <w:rStyle w:val="Hyperlink"/>
            <w:noProof/>
          </w:rPr>
          <w:t>12.</w:t>
        </w:r>
        <w:r w:rsidR="000D676C">
          <w:rPr>
            <w:rFonts w:asciiTheme="minorHAnsi" w:eastAsiaTheme="minorEastAsia" w:hAnsiTheme="minorHAnsi" w:cstheme="minorBidi"/>
            <w:noProof/>
            <w:sz w:val="22"/>
            <w:szCs w:val="22"/>
            <w:lang w:val="en-US"/>
          </w:rPr>
          <w:tab/>
        </w:r>
        <w:r w:rsidR="000D676C" w:rsidRPr="00E609DB">
          <w:rPr>
            <w:rStyle w:val="Hyperlink"/>
            <w:noProof/>
          </w:rPr>
          <w:t>Bibliotekos tvarkymas</w:t>
        </w:r>
        <w:r w:rsidR="000D676C">
          <w:rPr>
            <w:noProof/>
          </w:rPr>
          <w:tab/>
        </w:r>
        <w:r w:rsidR="000D676C">
          <w:rPr>
            <w:noProof/>
          </w:rPr>
          <w:fldChar w:fldCharType="begin"/>
        </w:r>
        <w:r w:rsidR="000D676C">
          <w:rPr>
            <w:noProof/>
          </w:rPr>
          <w:instrText xml:space="preserve"> PAGEREF _Toc169621824 \h </w:instrText>
        </w:r>
        <w:r w:rsidR="000D676C">
          <w:rPr>
            <w:noProof/>
          </w:rPr>
        </w:r>
        <w:r w:rsidR="000D676C">
          <w:rPr>
            <w:noProof/>
          </w:rPr>
          <w:fldChar w:fldCharType="separate"/>
        </w:r>
        <w:r w:rsidR="000D676C">
          <w:rPr>
            <w:noProof/>
          </w:rPr>
          <w:t>124</w:t>
        </w:r>
        <w:r w:rsidR="000D676C">
          <w:rPr>
            <w:noProof/>
          </w:rPr>
          <w:fldChar w:fldCharType="end"/>
        </w:r>
      </w:hyperlink>
    </w:p>
    <w:p w14:paraId="325DEB0C" w14:textId="2E021E0B"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5" w:history="1">
        <w:r w:rsidR="000D676C" w:rsidRPr="00E609DB">
          <w:rPr>
            <w:rStyle w:val="Hyperlink"/>
            <w:noProof/>
          </w:rPr>
          <w:t>12.1.</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bibliotekos vertybę</w:t>
        </w:r>
        <w:r w:rsidR="000D676C">
          <w:rPr>
            <w:noProof/>
          </w:rPr>
          <w:tab/>
        </w:r>
        <w:r w:rsidR="000D676C">
          <w:rPr>
            <w:noProof/>
          </w:rPr>
          <w:fldChar w:fldCharType="begin"/>
        </w:r>
        <w:r w:rsidR="000D676C">
          <w:rPr>
            <w:noProof/>
          </w:rPr>
          <w:instrText xml:space="preserve"> PAGEREF _Toc169621825 \h </w:instrText>
        </w:r>
        <w:r w:rsidR="000D676C">
          <w:rPr>
            <w:noProof/>
          </w:rPr>
        </w:r>
        <w:r w:rsidR="000D676C">
          <w:rPr>
            <w:noProof/>
          </w:rPr>
          <w:fldChar w:fldCharType="separate"/>
        </w:r>
        <w:r w:rsidR="000D676C">
          <w:rPr>
            <w:noProof/>
          </w:rPr>
          <w:t>124</w:t>
        </w:r>
        <w:r w:rsidR="000D676C">
          <w:rPr>
            <w:noProof/>
          </w:rPr>
          <w:fldChar w:fldCharType="end"/>
        </w:r>
      </w:hyperlink>
    </w:p>
    <w:p w14:paraId="580EF191" w14:textId="4B8A664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6" w:history="1">
        <w:r w:rsidR="000D676C" w:rsidRPr="00E609DB">
          <w:rPr>
            <w:rStyle w:val="Hyperlink"/>
            <w:noProof/>
          </w:rPr>
          <w:t>12.2.</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bibliotekos vertybę naudojant šabloną</w:t>
        </w:r>
        <w:r w:rsidR="000D676C">
          <w:rPr>
            <w:noProof/>
          </w:rPr>
          <w:tab/>
        </w:r>
        <w:r w:rsidR="000D676C">
          <w:rPr>
            <w:noProof/>
          </w:rPr>
          <w:fldChar w:fldCharType="begin"/>
        </w:r>
        <w:r w:rsidR="000D676C">
          <w:rPr>
            <w:noProof/>
          </w:rPr>
          <w:instrText xml:space="preserve"> PAGEREF _Toc169621826 \h </w:instrText>
        </w:r>
        <w:r w:rsidR="000D676C">
          <w:rPr>
            <w:noProof/>
          </w:rPr>
        </w:r>
        <w:r w:rsidR="000D676C">
          <w:rPr>
            <w:noProof/>
          </w:rPr>
          <w:fldChar w:fldCharType="separate"/>
        </w:r>
        <w:r w:rsidR="000D676C">
          <w:rPr>
            <w:noProof/>
          </w:rPr>
          <w:t>125</w:t>
        </w:r>
        <w:r w:rsidR="000D676C">
          <w:rPr>
            <w:noProof/>
          </w:rPr>
          <w:fldChar w:fldCharType="end"/>
        </w:r>
      </w:hyperlink>
    </w:p>
    <w:p w14:paraId="50562915" w14:textId="3E23D1E8"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7" w:history="1">
        <w:r w:rsidR="000D676C" w:rsidRPr="00E609DB">
          <w:rPr>
            <w:rStyle w:val="Hyperlink"/>
            <w:noProof/>
          </w:rPr>
          <w:t>12.3.</w:t>
        </w:r>
        <w:r w:rsidR="000D676C">
          <w:rPr>
            <w:rFonts w:asciiTheme="minorHAnsi" w:eastAsiaTheme="minorEastAsia" w:hAnsiTheme="minorHAnsi" w:cstheme="minorBidi"/>
            <w:noProof/>
            <w:sz w:val="22"/>
            <w:szCs w:val="22"/>
            <w:lang w:val="en-US"/>
          </w:rPr>
          <w:tab/>
        </w:r>
        <w:r w:rsidR="000D676C" w:rsidRPr="00E609DB">
          <w:rPr>
            <w:rStyle w:val="Hyperlink"/>
            <w:noProof/>
          </w:rPr>
          <w:t>Surasti bibliotekos vertybę</w:t>
        </w:r>
        <w:r w:rsidR="000D676C">
          <w:rPr>
            <w:noProof/>
          </w:rPr>
          <w:tab/>
        </w:r>
        <w:r w:rsidR="000D676C">
          <w:rPr>
            <w:noProof/>
          </w:rPr>
          <w:fldChar w:fldCharType="begin"/>
        </w:r>
        <w:r w:rsidR="000D676C">
          <w:rPr>
            <w:noProof/>
          </w:rPr>
          <w:instrText xml:space="preserve"> PAGEREF _Toc169621827 \h </w:instrText>
        </w:r>
        <w:r w:rsidR="000D676C">
          <w:rPr>
            <w:noProof/>
          </w:rPr>
        </w:r>
        <w:r w:rsidR="000D676C">
          <w:rPr>
            <w:noProof/>
          </w:rPr>
          <w:fldChar w:fldCharType="separate"/>
        </w:r>
        <w:r w:rsidR="000D676C">
          <w:rPr>
            <w:noProof/>
          </w:rPr>
          <w:t>125</w:t>
        </w:r>
        <w:r w:rsidR="000D676C">
          <w:rPr>
            <w:noProof/>
          </w:rPr>
          <w:fldChar w:fldCharType="end"/>
        </w:r>
      </w:hyperlink>
    </w:p>
    <w:p w14:paraId="1472E991" w14:textId="5A3E2EE4"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8" w:history="1">
        <w:r w:rsidR="000D676C" w:rsidRPr="00E609DB">
          <w:rPr>
            <w:rStyle w:val="Hyperlink"/>
            <w:noProof/>
          </w:rPr>
          <w:t>12.4.</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bibliotekos vertybės duomenis</w:t>
        </w:r>
        <w:r w:rsidR="000D676C">
          <w:rPr>
            <w:noProof/>
          </w:rPr>
          <w:tab/>
        </w:r>
        <w:r w:rsidR="000D676C">
          <w:rPr>
            <w:noProof/>
          </w:rPr>
          <w:fldChar w:fldCharType="begin"/>
        </w:r>
        <w:r w:rsidR="000D676C">
          <w:rPr>
            <w:noProof/>
          </w:rPr>
          <w:instrText xml:space="preserve"> PAGEREF _Toc169621828 \h </w:instrText>
        </w:r>
        <w:r w:rsidR="000D676C">
          <w:rPr>
            <w:noProof/>
          </w:rPr>
        </w:r>
        <w:r w:rsidR="000D676C">
          <w:rPr>
            <w:noProof/>
          </w:rPr>
          <w:fldChar w:fldCharType="separate"/>
        </w:r>
        <w:r w:rsidR="000D676C">
          <w:rPr>
            <w:noProof/>
          </w:rPr>
          <w:t>126</w:t>
        </w:r>
        <w:r w:rsidR="000D676C">
          <w:rPr>
            <w:noProof/>
          </w:rPr>
          <w:fldChar w:fldCharType="end"/>
        </w:r>
      </w:hyperlink>
    </w:p>
    <w:p w14:paraId="17771879" w14:textId="3EE7006B"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29" w:history="1">
        <w:r w:rsidR="000D676C" w:rsidRPr="00E609DB">
          <w:rPr>
            <w:rStyle w:val="Hyperlink"/>
            <w:noProof/>
          </w:rPr>
          <w:t>12.5.</w:t>
        </w:r>
        <w:r w:rsidR="000D676C">
          <w:rPr>
            <w:rFonts w:asciiTheme="minorHAnsi" w:eastAsiaTheme="minorEastAsia" w:hAnsiTheme="minorHAnsi" w:cstheme="minorBidi"/>
            <w:noProof/>
            <w:sz w:val="22"/>
            <w:szCs w:val="22"/>
            <w:lang w:val="en-US"/>
          </w:rPr>
          <w:tab/>
        </w:r>
        <w:r w:rsidR="000D676C" w:rsidRPr="00E609DB">
          <w:rPr>
            <w:rStyle w:val="Hyperlink"/>
            <w:noProof/>
          </w:rPr>
          <w:t>Redaguoti bibliotekos vertybės duomenis</w:t>
        </w:r>
        <w:r w:rsidR="000D676C">
          <w:rPr>
            <w:noProof/>
          </w:rPr>
          <w:tab/>
        </w:r>
        <w:r w:rsidR="000D676C">
          <w:rPr>
            <w:noProof/>
          </w:rPr>
          <w:fldChar w:fldCharType="begin"/>
        </w:r>
        <w:r w:rsidR="000D676C">
          <w:rPr>
            <w:noProof/>
          </w:rPr>
          <w:instrText xml:space="preserve"> PAGEREF _Toc169621829 \h </w:instrText>
        </w:r>
        <w:r w:rsidR="000D676C">
          <w:rPr>
            <w:noProof/>
          </w:rPr>
        </w:r>
        <w:r w:rsidR="000D676C">
          <w:rPr>
            <w:noProof/>
          </w:rPr>
          <w:fldChar w:fldCharType="separate"/>
        </w:r>
        <w:r w:rsidR="000D676C">
          <w:rPr>
            <w:noProof/>
          </w:rPr>
          <w:t>127</w:t>
        </w:r>
        <w:r w:rsidR="000D676C">
          <w:rPr>
            <w:noProof/>
          </w:rPr>
          <w:fldChar w:fldCharType="end"/>
        </w:r>
      </w:hyperlink>
    </w:p>
    <w:p w14:paraId="4EF2A7A8" w14:textId="092E097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0" w:history="1">
        <w:r w:rsidR="000D676C" w:rsidRPr="00E609DB">
          <w:rPr>
            <w:rStyle w:val="Hyperlink"/>
            <w:noProof/>
          </w:rPr>
          <w:t>12.6.</w:t>
        </w:r>
        <w:r w:rsidR="000D676C">
          <w:rPr>
            <w:rFonts w:asciiTheme="minorHAnsi" w:eastAsiaTheme="minorEastAsia" w:hAnsiTheme="minorHAnsi" w:cstheme="minorBidi"/>
            <w:noProof/>
            <w:sz w:val="22"/>
            <w:szCs w:val="22"/>
            <w:lang w:val="en-US"/>
          </w:rPr>
          <w:tab/>
        </w:r>
        <w:r w:rsidR="000D676C" w:rsidRPr="00E609DB">
          <w:rPr>
            <w:rStyle w:val="Hyperlink"/>
            <w:noProof/>
          </w:rPr>
          <w:t>Atspausdinti bibliotekos vertybės aprašą</w:t>
        </w:r>
        <w:r w:rsidR="000D676C">
          <w:rPr>
            <w:noProof/>
          </w:rPr>
          <w:tab/>
        </w:r>
        <w:r w:rsidR="000D676C">
          <w:rPr>
            <w:noProof/>
          </w:rPr>
          <w:fldChar w:fldCharType="begin"/>
        </w:r>
        <w:r w:rsidR="000D676C">
          <w:rPr>
            <w:noProof/>
          </w:rPr>
          <w:instrText xml:space="preserve"> PAGEREF _Toc169621830 \h </w:instrText>
        </w:r>
        <w:r w:rsidR="000D676C">
          <w:rPr>
            <w:noProof/>
          </w:rPr>
        </w:r>
        <w:r w:rsidR="000D676C">
          <w:rPr>
            <w:noProof/>
          </w:rPr>
          <w:fldChar w:fldCharType="separate"/>
        </w:r>
        <w:r w:rsidR="000D676C">
          <w:rPr>
            <w:noProof/>
          </w:rPr>
          <w:t>127</w:t>
        </w:r>
        <w:r w:rsidR="000D676C">
          <w:rPr>
            <w:noProof/>
          </w:rPr>
          <w:fldChar w:fldCharType="end"/>
        </w:r>
      </w:hyperlink>
    </w:p>
    <w:p w14:paraId="4E16BFBB" w14:textId="7CAAB832"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1" w:history="1">
        <w:r w:rsidR="000D676C" w:rsidRPr="00E609DB">
          <w:rPr>
            <w:rStyle w:val="Hyperlink"/>
            <w:noProof/>
          </w:rPr>
          <w:t>12.7.</w:t>
        </w:r>
        <w:r w:rsidR="000D676C">
          <w:rPr>
            <w:rFonts w:asciiTheme="minorHAnsi" w:eastAsiaTheme="minorEastAsia" w:hAnsiTheme="minorHAnsi" w:cstheme="minorBidi"/>
            <w:noProof/>
            <w:sz w:val="22"/>
            <w:szCs w:val="22"/>
            <w:lang w:val="en-US"/>
          </w:rPr>
          <w:tab/>
        </w:r>
        <w:r w:rsidR="000D676C" w:rsidRPr="00E609DB">
          <w:rPr>
            <w:rStyle w:val="Hyperlink"/>
            <w:noProof/>
          </w:rPr>
          <w:t>Šalinti bibliotekos vertybę</w:t>
        </w:r>
        <w:r w:rsidR="000D676C">
          <w:rPr>
            <w:noProof/>
          </w:rPr>
          <w:tab/>
        </w:r>
        <w:r w:rsidR="000D676C">
          <w:rPr>
            <w:noProof/>
          </w:rPr>
          <w:fldChar w:fldCharType="begin"/>
        </w:r>
        <w:r w:rsidR="000D676C">
          <w:rPr>
            <w:noProof/>
          </w:rPr>
          <w:instrText xml:space="preserve"> PAGEREF _Toc169621831 \h </w:instrText>
        </w:r>
        <w:r w:rsidR="000D676C">
          <w:rPr>
            <w:noProof/>
          </w:rPr>
        </w:r>
        <w:r w:rsidR="000D676C">
          <w:rPr>
            <w:noProof/>
          </w:rPr>
          <w:fldChar w:fldCharType="separate"/>
        </w:r>
        <w:r w:rsidR="000D676C">
          <w:rPr>
            <w:noProof/>
          </w:rPr>
          <w:t>127</w:t>
        </w:r>
        <w:r w:rsidR="000D676C">
          <w:rPr>
            <w:noProof/>
          </w:rPr>
          <w:fldChar w:fldCharType="end"/>
        </w:r>
      </w:hyperlink>
    </w:p>
    <w:p w14:paraId="59C651C2" w14:textId="3C3285B8"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2" w:history="1">
        <w:r w:rsidR="000D676C" w:rsidRPr="00E609DB">
          <w:rPr>
            <w:rStyle w:val="Hyperlink"/>
            <w:noProof/>
          </w:rPr>
          <w:t>12.8.</w:t>
        </w:r>
        <w:r w:rsidR="000D676C">
          <w:rPr>
            <w:rFonts w:asciiTheme="minorHAnsi" w:eastAsiaTheme="minorEastAsia" w:hAnsiTheme="minorHAnsi" w:cstheme="minorBidi"/>
            <w:noProof/>
            <w:sz w:val="22"/>
            <w:szCs w:val="22"/>
            <w:lang w:val="en-US"/>
          </w:rPr>
          <w:tab/>
        </w:r>
        <w:r w:rsidR="000D676C" w:rsidRPr="00E609DB">
          <w:rPr>
            <w:rStyle w:val="Hyperlink"/>
            <w:noProof/>
          </w:rPr>
          <w:t>Suformuoti bibliotekos inventorinę knygą spausdinimui</w:t>
        </w:r>
        <w:r w:rsidR="000D676C">
          <w:rPr>
            <w:noProof/>
          </w:rPr>
          <w:tab/>
        </w:r>
        <w:r w:rsidR="000D676C">
          <w:rPr>
            <w:noProof/>
          </w:rPr>
          <w:fldChar w:fldCharType="begin"/>
        </w:r>
        <w:r w:rsidR="000D676C">
          <w:rPr>
            <w:noProof/>
          </w:rPr>
          <w:instrText xml:space="preserve"> PAGEREF _Toc169621832 \h </w:instrText>
        </w:r>
        <w:r w:rsidR="000D676C">
          <w:rPr>
            <w:noProof/>
          </w:rPr>
        </w:r>
        <w:r w:rsidR="000D676C">
          <w:rPr>
            <w:noProof/>
          </w:rPr>
          <w:fldChar w:fldCharType="separate"/>
        </w:r>
        <w:r w:rsidR="000D676C">
          <w:rPr>
            <w:noProof/>
          </w:rPr>
          <w:t>128</w:t>
        </w:r>
        <w:r w:rsidR="000D676C">
          <w:rPr>
            <w:noProof/>
          </w:rPr>
          <w:fldChar w:fldCharType="end"/>
        </w:r>
      </w:hyperlink>
    </w:p>
    <w:p w14:paraId="283B5DBD" w14:textId="2B5F14B4"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833" w:history="1">
        <w:r w:rsidR="000D676C" w:rsidRPr="00E609DB">
          <w:rPr>
            <w:rStyle w:val="Hyperlink"/>
            <w:noProof/>
          </w:rPr>
          <w:t>13.</w:t>
        </w:r>
        <w:r w:rsidR="000D676C">
          <w:rPr>
            <w:rFonts w:asciiTheme="minorHAnsi" w:eastAsiaTheme="minorEastAsia" w:hAnsiTheme="minorHAnsi" w:cstheme="minorBidi"/>
            <w:noProof/>
            <w:sz w:val="22"/>
            <w:szCs w:val="22"/>
            <w:lang w:val="en-US"/>
          </w:rPr>
          <w:tab/>
        </w:r>
        <w:r w:rsidR="000D676C" w:rsidRPr="00E609DB">
          <w:rPr>
            <w:rStyle w:val="Hyperlink"/>
            <w:noProof/>
          </w:rPr>
          <w:t>Fototekos valdymas</w:t>
        </w:r>
        <w:r w:rsidR="000D676C">
          <w:rPr>
            <w:noProof/>
          </w:rPr>
          <w:tab/>
        </w:r>
        <w:r w:rsidR="000D676C">
          <w:rPr>
            <w:noProof/>
          </w:rPr>
          <w:fldChar w:fldCharType="begin"/>
        </w:r>
        <w:r w:rsidR="000D676C">
          <w:rPr>
            <w:noProof/>
          </w:rPr>
          <w:instrText xml:space="preserve"> PAGEREF _Toc169621833 \h </w:instrText>
        </w:r>
        <w:r w:rsidR="000D676C">
          <w:rPr>
            <w:noProof/>
          </w:rPr>
        </w:r>
        <w:r w:rsidR="000D676C">
          <w:rPr>
            <w:noProof/>
          </w:rPr>
          <w:fldChar w:fldCharType="separate"/>
        </w:r>
        <w:r w:rsidR="000D676C">
          <w:rPr>
            <w:noProof/>
          </w:rPr>
          <w:t>129</w:t>
        </w:r>
        <w:r w:rsidR="000D676C">
          <w:rPr>
            <w:noProof/>
          </w:rPr>
          <w:fldChar w:fldCharType="end"/>
        </w:r>
      </w:hyperlink>
    </w:p>
    <w:p w14:paraId="0887E279" w14:textId="6AEC8FAB"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4" w:history="1">
        <w:r w:rsidR="000D676C" w:rsidRPr="00E609DB">
          <w:rPr>
            <w:rStyle w:val="Hyperlink"/>
            <w:noProof/>
          </w:rPr>
          <w:t>13.1.</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fototekos vertybę</w:t>
        </w:r>
        <w:r w:rsidR="000D676C">
          <w:rPr>
            <w:noProof/>
          </w:rPr>
          <w:tab/>
        </w:r>
        <w:r w:rsidR="000D676C">
          <w:rPr>
            <w:noProof/>
          </w:rPr>
          <w:fldChar w:fldCharType="begin"/>
        </w:r>
        <w:r w:rsidR="000D676C">
          <w:rPr>
            <w:noProof/>
          </w:rPr>
          <w:instrText xml:space="preserve"> PAGEREF _Toc169621834 \h </w:instrText>
        </w:r>
        <w:r w:rsidR="000D676C">
          <w:rPr>
            <w:noProof/>
          </w:rPr>
        </w:r>
        <w:r w:rsidR="000D676C">
          <w:rPr>
            <w:noProof/>
          </w:rPr>
          <w:fldChar w:fldCharType="separate"/>
        </w:r>
        <w:r w:rsidR="000D676C">
          <w:rPr>
            <w:noProof/>
          </w:rPr>
          <w:t>129</w:t>
        </w:r>
        <w:r w:rsidR="000D676C">
          <w:rPr>
            <w:noProof/>
          </w:rPr>
          <w:fldChar w:fldCharType="end"/>
        </w:r>
      </w:hyperlink>
    </w:p>
    <w:p w14:paraId="6007E205" w14:textId="2DA6440D"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5" w:history="1">
        <w:r w:rsidR="000D676C" w:rsidRPr="00E609DB">
          <w:rPr>
            <w:rStyle w:val="Hyperlink"/>
            <w:noProof/>
          </w:rPr>
          <w:t>13.2.</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fototekos vertybę naudojant šabloną</w:t>
        </w:r>
        <w:r w:rsidR="000D676C">
          <w:rPr>
            <w:noProof/>
          </w:rPr>
          <w:tab/>
        </w:r>
        <w:r w:rsidR="000D676C">
          <w:rPr>
            <w:noProof/>
          </w:rPr>
          <w:fldChar w:fldCharType="begin"/>
        </w:r>
        <w:r w:rsidR="000D676C">
          <w:rPr>
            <w:noProof/>
          </w:rPr>
          <w:instrText xml:space="preserve"> PAGEREF _Toc169621835 \h </w:instrText>
        </w:r>
        <w:r w:rsidR="000D676C">
          <w:rPr>
            <w:noProof/>
          </w:rPr>
        </w:r>
        <w:r w:rsidR="000D676C">
          <w:rPr>
            <w:noProof/>
          </w:rPr>
          <w:fldChar w:fldCharType="separate"/>
        </w:r>
        <w:r w:rsidR="000D676C">
          <w:rPr>
            <w:noProof/>
          </w:rPr>
          <w:t>130</w:t>
        </w:r>
        <w:r w:rsidR="000D676C">
          <w:rPr>
            <w:noProof/>
          </w:rPr>
          <w:fldChar w:fldCharType="end"/>
        </w:r>
      </w:hyperlink>
    </w:p>
    <w:p w14:paraId="2976BE26" w14:textId="3018D2D4"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6" w:history="1">
        <w:r w:rsidR="000D676C" w:rsidRPr="00E609DB">
          <w:rPr>
            <w:rStyle w:val="Hyperlink"/>
            <w:noProof/>
          </w:rPr>
          <w:t>13.3.</w:t>
        </w:r>
        <w:r w:rsidR="000D676C">
          <w:rPr>
            <w:rFonts w:asciiTheme="minorHAnsi" w:eastAsiaTheme="minorEastAsia" w:hAnsiTheme="minorHAnsi" w:cstheme="minorBidi"/>
            <w:noProof/>
            <w:sz w:val="22"/>
            <w:szCs w:val="22"/>
            <w:lang w:val="en-US"/>
          </w:rPr>
          <w:tab/>
        </w:r>
        <w:r w:rsidR="000D676C" w:rsidRPr="00E609DB">
          <w:rPr>
            <w:rStyle w:val="Hyperlink"/>
            <w:noProof/>
          </w:rPr>
          <w:t>Surasti fototekos vertybę</w:t>
        </w:r>
        <w:r w:rsidR="000D676C">
          <w:rPr>
            <w:noProof/>
          </w:rPr>
          <w:tab/>
        </w:r>
        <w:r w:rsidR="000D676C">
          <w:rPr>
            <w:noProof/>
          </w:rPr>
          <w:fldChar w:fldCharType="begin"/>
        </w:r>
        <w:r w:rsidR="000D676C">
          <w:rPr>
            <w:noProof/>
          </w:rPr>
          <w:instrText xml:space="preserve"> PAGEREF _Toc169621836 \h </w:instrText>
        </w:r>
        <w:r w:rsidR="000D676C">
          <w:rPr>
            <w:noProof/>
          </w:rPr>
        </w:r>
        <w:r w:rsidR="000D676C">
          <w:rPr>
            <w:noProof/>
          </w:rPr>
          <w:fldChar w:fldCharType="separate"/>
        </w:r>
        <w:r w:rsidR="000D676C">
          <w:rPr>
            <w:noProof/>
          </w:rPr>
          <w:t>130</w:t>
        </w:r>
        <w:r w:rsidR="000D676C">
          <w:rPr>
            <w:noProof/>
          </w:rPr>
          <w:fldChar w:fldCharType="end"/>
        </w:r>
      </w:hyperlink>
    </w:p>
    <w:p w14:paraId="4B697399" w14:textId="0A88EEB4"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7" w:history="1">
        <w:r w:rsidR="000D676C" w:rsidRPr="00E609DB">
          <w:rPr>
            <w:rStyle w:val="Hyperlink"/>
            <w:noProof/>
          </w:rPr>
          <w:t>13.4.</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fototekos vertybės duomenis</w:t>
        </w:r>
        <w:r w:rsidR="000D676C">
          <w:rPr>
            <w:noProof/>
          </w:rPr>
          <w:tab/>
        </w:r>
        <w:r w:rsidR="000D676C">
          <w:rPr>
            <w:noProof/>
          </w:rPr>
          <w:fldChar w:fldCharType="begin"/>
        </w:r>
        <w:r w:rsidR="000D676C">
          <w:rPr>
            <w:noProof/>
          </w:rPr>
          <w:instrText xml:space="preserve"> PAGEREF _Toc169621837 \h </w:instrText>
        </w:r>
        <w:r w:rsidR="000D676C">
          <w:rPr>
            <w:noProof/>
          </w:rPr>
        </w:r>
        <w:r w:rsidR="000D676C">
          <w:rPr>
            <w:noProof/>
          </w:rPr>
          <w:fldChar w:fldCharType="separate"/>
        </w:r>
        <w:r w:rsidR="000D676C">
          <w:rPr>
            <w:noProof/>
          </w:rPr>
          <w:t>131</w:t>
        </w:r>
        <w:r w:rsidR="000D676C">
          <w:rPr>
            <w:noProof/>
          </w:rPr>
          <w:fldChar w:fldCharType="end"/>
        </w:r>
      </w:hyperlink>
    </w:p>
    <w:p w14:paraId="27848C7A" w14:textId="197120A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8" w:history="1">
        <w:r w:rsidR="000D676C" w:rsidRPr="00E609DB">
          <w:rPr>
            <w:rStyle w:val="Hyperlink"/>
            <w:noProof/>
          </w:rPr>
          <w:t>13.5.</w:t>
        </w:r>
        <w:r w:rsidR="000D676C">
          <w:rPr>
            <w:rFonts w:asciiTheme="minorHAnsi" w:eastAsiaTheme="minorEastAsia" w:hAnsiTheme="minorHAnsi" w:cstheme="minorBidi"/>
            <w:noProof/>
            <w:sz w:val="22"/>
            <w:szCs w:val="22"/>
            <w:lang w:val="en-US"/>
          </w:rPr>
          <w:tab/>
        </w:r>
        <w:r w:rsidR="000D676C" w:rsidRPr="00E609DB">
          <w:rPr>
            <w:rStyle w:val="Hyperlink"/>
            <w:noProof/>
          </w:rPr>
          <w:t>Redaguoti fototekos vertybės duomenis</w:t>
        </w:r>
        <w:r w:rsidR="000D676C">
          <w:rPr>
            <w:noProof/>
          </w:rPr>
          <w:tab/>
        </w:r>
        <w:r w:rsidR="000D676C">
          <w:rPr>
            <w:noProof/>
          </w:rPr>
          <w:fldChar w:fldCharType="begin"/>
        </w:r>
        <w:r w:rsidR="000D676C">
          <w:rPr>
            <w:noProof/>
          </w:rPr>
          <w:instrText xml:space="preserve"> PAGEREF _Toc169621838 \h </w:instrText>
        </w:r>
        <w:r w:rsidR="000D676C">
          <w:rPr>
            <w:noProof/>
          </w:rPr>
        </w:r>
        <w:r w:rsidR="000D676C">
          <w:rPr>
            <w:noProof/>
          </w:rPr>
          <w:fldChar w:fldCharType="separate"/>
        </w:r>
        <w:r w:rsidR="000D676C">
          <w:rPr>
            <w:noProof/>
          </w:rPr>
          <w:t>132</w:t>
        </w:r>
        <w:r w:rsidR="000D676C">
          <w:rPr>
            <w:noProof/>
          </w:rPr>
          <w:fldChar w:fldCharType="end"/>
        </w:r>
      </w:hyperlink>
    </w:p>
    <w:p w14:paraId="230DDA45" w14:textId="43E7A6CF"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39" w:history="1">
        <w:r w:rsidR="000D676C" w:rsidRPr="00E609DB">
          <w:rPr>
            <w:rStyle w:val="Hyperlink"/>
            <w:noProof/>
          </w:rPr>
          <w:t>13.6.</w:t>
        </w:r>
        <w:r w:rsidR="000D676C">
          <w:rPr>
            <w:rFonts w:asciiTheme="minorHAnsi" w:eastAsiaTheme="minorEastAsia" w:hAnsiTheme="minorHAnsi" w:cstheme="minorBidi"/>
            <w:noProof/>
            <w:sz w:val="22"/>
            <w:szCs w:val="22"/>
            <w:lang w:val="en-US"/>
          </w:rPr>
          <w:tab/>
        </w:r>
        <w:r w:rsidR="000D676C" w:rsidRPr="00E609DB">
          <w:rPr>
            <w:rStyle w:val="Hyperlink"/>
            <w:noProof/>
          </w:rPr>
          <w:t>Atspausdinti fototekos vertybės aprašą</w:t>
        </w:r>
        <w:r w:rsidR="000D676C">
          <w:rPr>
            <w:noProof/>
          </w:rPr>
          <w:tab/>
        </w:r>
        <w:r w:rsidR="000D676C">
          <w:rPr>
            <w:noProof/>
          </w:rPr>
          <w:fldChar w:fldCharType="begin"/>
        </w:r>
        <w:r w:rsidR="000D676C">
          <w:rPr>
            <w:noProof/>
          </w:rPr>
          <w:instrText xml:space="preserve"> PAGEREF _Toc169621839 \h </w:instrText>
        </w:r>
        <w:r w:rsidR="000D676C">
          <w:rPr>
            <w:noProof/>
          </w:rPr>
        </w:r>
        <w:r w:rsidR="000D676C">
          <w:rPr>
            <w:noProof/>
          </w:rPr>
          <w:fldChar w:fldCharType="separate"/>
        </w:r>
        <w:r w:rsidR="000D676C">
          <w:rPr>
            <w:noProof/>
          </w:rPr>
          <w:t>132</w:t>
        </w:r>
        <w:r w:rsidR="000D676C">
          <w:rPr>
            <w:noProof/>
          </w:rPr>
          <w:fldChar w:fldCharType="end"/>
        </w:r>
      </w:hyperlink>
    </w:p>
    <w:p w14:paraId="657B5A83" w14:textId="079F434A"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40" w:history="1">
        <w:r w:rsidR="000D676C" w:rsidRPr="00E609DB">
          <w:rPr>
            <w:rStyle w:val="Hyperlink"/>
            <w:noProof/>
          </w:rPr>
          <w:t>13.7.</w:t>
        </w:r>
        <w:r w:rsidR="000D676C">
          <w:rPr>
            <w:rFonts w:asciiTheme="minorHAnsi" w:eastAsiaTheme="minorEastAsia" w:hAnsiTheme="minorHAnsi" w:cstheme="minorBidi"/>
            <w:noProof/>
            <w:sz w:val="22"/>
            <w:szCs w:val="22"/>
            <w:lang w:val="en-US"/>
          </w:rPr>
          <w:tab/>
        </w:r>
        <w:r w:rsidR="000D676C" w:rsidRPr="00E609DB">
          <w:rPr>
            <w:rStyle w:val="Hyperlink"/>
            <w:noProof/>
          </w:rPr>
          <w:t>Šalinti fototekos vertybę</w:t>
        </w:r>
        <w:r w:rsidR="000D676C">
          <w:rPr>
            <w:noProof/>
          </w:rPr>
          <w:tab/>
        </w:r>
        <w:r w:rsidR="000D676C">
          <w:rPr>
            <w:noProof/>
          </w:rPr>
          <w:fldChar w:fldCharType="begin"/>
        </w:r>
        <w:r w:rsidR="000D676C">
          <w:rPr>
            <w:noProof/>
          </w:rPr>
          <w:instrText xml:space="preserve"> PAGEREF _Toc169621840 \h </w:instrText>
        </w:r>
        <w:r w:rsidR="000D676C">
          <w:rPr>
            <w:noProof/>
          </w:rPr>
        </w:r>
        <w:r w:rsidR="000D676C">
          <w:rPr>
            <w:noProof/>
          </w:rPr>
          <w:fldChar w:fldCharType="separate"/>
        </w:r>
        <w:r w:rsidR="000D676C">
          <w:rPr>
            <w:noProof/>
          </w:rPr>
          <w:t>133</w:t>
        </w:r>
        <w:r w:rsidR="000D676C">
          <w:rPr>
            <w:noProof/>
          </w:rPr>
          <w:fldChar w:fldCharType="end"/>
        </w:r>
      </w:hyperlink>
    </w:p>
    <w:p w14:paraId="484C3E70" w14:textId="07A2419D"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41" w:history="1">
        <w:r w:rsidR="000D676C" w:rsidRPr="00E609DB">
          <w:rPr>
            <w:rStyle w:val="Hyperlink"/>
            <w:noProof/>
          </w:rPr>
          <w:t>13.8.</w:t>
        </w:r>
        <w:r w:rsidR="000D676C">
          <w:rPr>
            <w:rFonts w:asciiTheme="minorHAnsi" w:eastAsiaTheme="minorEastAsia" w:hAnsiTheme="minorHAnsi" w:cstheme="minorBidi"/>
            <w:noProof/>
            <w:sz w:val="22"/>
            <w:szCs w:val="22"/>
            <w:lang w:val="en-US"/>
          </w:rPr>
          <w:tab/>
        </w:r>
        <w:r w:rsidR="000D676C" w:rsidRPr="00E609DB">
          <w:rPr>
            <w:rStyle w:val="Hyperlink"/>
            <w:noProof/>
          </w:rPr>
          <w:t>Suformuoti fototekos vertybių ataskaitą spausdinimui</w:t>
        </w:r>
        <w:r w:rsidR="000D676C">
          <w:rPr>
            <w:noProof/>
          </w:rPr>
          <w:tab/>
        </w:r>
        <w:r w:rsidR="000D676C">
          <w:rPr>
            <w:noProof/>
          </w:rPr>
          <w:fldChar w:fldCharType="begin"/>
        </w:r>
        <w:r w:rsidR="000D676C">
          <w:rPr>
            <w:noProof/>
          </w:rPr>
          <w:instrText xml:space="preserve"> PAGEREF _Toc169621841 \h </w:instrText>
        </w:r>
        <w:r w:rsidR="000D676C">
          <w:rPr>
            <w:noProof/>
          </w:rPr>
        </w:r>
        <w:r w:rsidR="000D676C">
          <w:rPr>
            <w:noProof/>
          </w:rPr>
          <w:fldChar w:fldCharType="separate"/>
        </w:r>
        <w:r w:rsidR="000D676C">
          <w:rPr>
            <w:noProof/>
          </w:rPr>
          <w:t>133</w:t>
        </w:r>
        <w:r w:rsidR="000D676C">
          <w:rPr>
            <w:noProof/>
          </w:rPr>
          <w:fldChar w:fldCharType="end"/>
        </w:r>
      </w:hyperlink>
    </w:p>
    <w:p w14:paraId="30042947" w14:textId="4EDCFDB8"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842" w:history="1">
        <w:r w:rsidR="000D676C" w:rsidRPr="00E609DB">
          <w:rPr>
            <w:rStyle w:val="Hyperlink"/>
            <w:noProof/>
          </w:rPr>
          <w:t>14.</w:t>
        </w:r>
        <w:r w:rsidR="000D676C">
          <w:rPr>
            <w:rFonts w:asciiTheme="minorHAnsi" w:eastAsiaTheme="minorEastAsia" w:hAnsiTheme="minorHAnsi" w:cstheme="minorBidi"/>
            <w:noProof/>
            <w:sz w:val="22"/>
            <w:szCs w:val="22"/>
            <w:lang w:val="en-US"/>
          </w:rPr>
          <w:tab/>
        </w:r>
        <w:r w:rsidR="000D676C" w:rsidRPr="00E609DB">
          <w:rPr>
            <w:rStyle w:val="Hyperlink"/>
            <w:noProof/>
          </w:rPr>
          <w:t>Zoologinės medžiagos tvarkymas</w:t>
        </w:r>
        <w:r w:rsidR="000D676C">
          <w:rPr>
            <w:noProof/>
          </w:rPr>
          <w:tab/>
        </w:r>
        <w:r w:rsidR="000D676C">
          <w:rPr>
            <w:noProof/>
          </w:rPr>
          <w:fldChar w:fldCharType="begin"/>
        </w:r>
        <w:r w:rsidR="000D676C">
          <w:rPr>
            <w:noProof/>
          </w:rPr>
          <w:instrText xml:space="preserve"> PAGEREF _Toc169621842 \h </w:instrText>
        </w:r>
        <w:r w:rsidR="000D676C">
          <w:rPr>
            <w:noProof/>
          </w:rPr>
        </w:r>
        <w:r w:rsidR="000D676C">
          <w:rPr>
            <w:noProof/>
          </w:rPr>
          <w:fldChar w:fldCharType="separate"/>
        </w:r>
        <w:r w:rsidR="000D676C">
          <w:rPr>
            <w:noProof/>
          </w:rPr>
          <w:t>134</w:t>
        </w:r>
        <w:r w:rsidR="000D676C">
          <w:rPr>
            <w:noProof/>
          </w:rPr>
          <w:fldChar w:fldCharType="end"/>
        </w:r>
      </w:hyperlink>
    </w:p>
    <w:p w14:paraId="2AB0536C" w14:textId="7D8BCFF6"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43" w:history="1">
        <w:r w:rsidR="000D676C" w:rsidRPr="00E609DB">
          <w:rPr>
            <w:rStyle w:val="Hyperlink"/>
            <w:noProof/>
          </w:rPr>
          <w:t>14.1.</w:t>
        </w:r>
        <w:r w:rsidR="000D676C">
          <w:rPr>
            <w:rFonts w:asciiTheme="minorHAnsi" w:eastAsiaTheme="minorEastAsia" w:hAnsiTheme="minorHAnsi" w:cstheme="minorBidi"/>
            <w:noProof/>
            <w:sz w:val="22"/>
            <w:szCs w:val="22"/>
            <w:lang w:val="en-US"/>
          </w:rPr>
          <w:tab/>
        </w:r>
        <w:r w:rsidR="000D676C" w:rsidRPr="00E609DB">
          <w:rPr>
            <w:rStyle w:val="Hyperlink"/>
            <w:noProof/>
          </w:rPr>
          <w:t>Tvarkyti zoologinės medžiagos duomenis</w:t>
        </w:r>
        <w:r w:rsidR="000D676C">
          <w:rPr>
            <w:noProof/>
          </w:rPr>
          <w:tab/>
        </w:r>
        <w:r w:rsidR="000D676C">
          <w:rPr>
            <w:noProof/>
          </w:rPr>
          <w:fldChar w:fldCharType="begin"/>
        </w:r>
        <w:r w:rsidR="000D676C">
          <w:rPr>
            <w:noProof/>
          </w:rPr>
          <w:instrText xml:space="preserve"> PAGEREF _Toc169621843 \h </w:instrText>
        </w:r>
        <w:r w:rsidR="000D676C">
          <w:rPr>
            <w:noProof/>
          </w:rPr>
        </w:r>
        <w:r w:rsidR="000D676C">
          <w:rPr>
            <w:noProof/>
          </w:rPr>
          <w:fldChar w:fldCharType="separate"/>
        </w:r>
        <w:r w:rsidR="000D676C">
          <w:rPr>
            <w:noProof/>
          </w:rPr>
          <w:t>134</w:t>
        </w:r>
        <w:r w:rsidR="000D676C">
          <w:rPr>
            <w:noProof/>
          </w:rPr>
          <w:fldChar w:fldCharType="end"/>
        </w:r>
      </w:hyperlink>
    </w:p>
    <w:p w14:paraId="497D2CC7" w14:textId="0FE2DBD4"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44" w:history="1">
        <w:r w:rsidR="000D676C" w:rsidRPr="00E609DB">
          <w:rPr>
            <w:rStyle w:val="Hyperlink"/>
            <w:noProof/>
          </w:rPr>
          <w:t>14.1.1.</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zoologinę medžiagą</w:t>
        </w:r>
        <w:r w:rsidR="000D676C">
          <w:rPr>
            <w:noProof/>
          </w:rPr>
          <w:tab/>
        </w:r>
        <w:r w:rsidR="000D676C">
          <w:rPr>
            <w:noProof/>
          </w:rPr>
          <w:fldChar w:fldCharType="begin"/>
        </w:r>
        <w:r w:rsidR="000D676C">
          <w:rPr>
            <w:noProof/>
          </w:rPr>
          <w:instrText xml:space="preserve"> PAGEREF _Toc169621844 \h </w:instrText>
        </w:r>
        <w:r w:rsidR="000D676C">
          <w:rPr>
            <w:noProof/>
          </w:rPr>
        </w:r>
        <w:r w:rsidR="000D676C">
          <w:rPr>
            <w:noProof/>
          </w:rPr>
          <w:fldChar w:fldCharType="separate"/>
        </w:r>
        <w:r w:rsidR="000D676C">
          <w:rPr>
            <w:noProof/>
          </w:rPr>
          <w:t>134</w:t>
        </w:r>
        <w:r w:rsidR="000D676C">
          <w:rPr>
            <w:noProof/>
          </w:rPr>
          <w:fldChar w:fldCharType="end"/>
        </w:r>
      </w:hyperlink>
    </w:p>
    <w:p w14:paraId="622BA043" w14:textId="0AE96819"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45" w:history="1">
        <w:r w:rsidR="000D676C" w:rsidRPr="00E609DB">
          <w:rPr>
            <w:rStyle w:val="Hyperlink"/>
            <w:noProof/>
          </w:rPr>
          <w:t>14.1.2.</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fototekos vertybę naudojant šabloną</w:t>
        </w:r>
        <w:r w:rsidR="000D676C">
          <w:rPr>
            <w:noProof/>
          </w:rPr>
          <w:tab/>
        </w:r>
        <w:r w:rsidR="000D676C">
          <w:rPr>
            <w:noProof/>
          </w:rPr>
          <w:fldChar w:fldCharType="begin"/>
        </w:r>
        <w:r w:rsidR="000D676C">
          <w:rPr>
            <w:noProof/>
          </w:rPr>
          <w:instrText xml:space="preserve"> PAGEREF _Toc169621845 \h </w:instrText>
        </w:r>
        <w:r w:rsidR="000D676C">
          <w:rPr>
            <w:noProof/>
          </w:rPr>
        </w:r>
        <w:r w:rsidR="000D676C">
          <w:rPr>
            <w:noProof/>
          </w:rPr>
          <w:fldChar w:fldCharType="separate"/>
        </w:r>
        <w:r w:rsidR="000D676C">
          <w:rPr>
            <w:noProof/>
          </w:rPr>
          <w:t>135</w:t>
        </w:r>
        <w:r w:rsidR="000D676C">
          <w:rPr>
            <w:noProof/>
          </w:rPr>
          <w:fldChar w:fldCharType="end"/>
        </w:r>
      </w:hyperlink>
    </w:p>
    <w:p w14:paraId="3EB01F9A" w14:textId="3436E044"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46" w:history="1">
        <w:r w:rsidR="000D676C" w:rsidRPr="00E609DB">
          <w:rPr>
            <w:rStyle w:val="Hyperlink"/>
            <w:noProof/>
          </w:rPr>
          <w:t>14.1.3.</w:t>
        </w:r>
        <w:r w:rsidR="000D676C">
          <w:rPr>
            <w:rFonts w:asciiTheme="minorHAnsi" w:eastAsiaTheme="minorEastAsia" w:hAnsiTheme="minorHAnsi" w:cstheme="minorBidi"/>
            <w:noProof/>
            <w:sz w:val="22"/>
            <w:szCs w:val="22"/>
            <w:lang w:val="en-US"/>
          </w:rPr>
          <w:tab/>
        </w:r>
        <w:r w:rsidR="000D676C" w:rsidRPr="00E609DB">
          <w:rPr>
            <w:rStyle w:val="Hyperlink"/>
            <w:noProof/>
          </w:rPr>
          <w:t>Surasti zoologinę medžiagą</w:t>
        </w:r>
        <w:r w:rsidR="000D676C">
          <w:rPr>
            <w:noProof/>
          </w:rPr>
          <w:tab/>
        </w:r>
        <w:r w:rsidR="000D676C">
          <w:rPr>
            <w:noProof/>
          </w:rPr>
          <w:fldChar w:fldCharType="begin"/>
        </w:r>
        <w:r w:rsidR="000D676C">
          <w:rPr>
            <w:noProof/>
          </w:rPr>
          <w:instrText xml:space="preserve"> PAGEREF _Toc169621846 \h </w:instrText>
        </w:r>
        <w:r w:rsidR="000D676C">
          <w:rPr>
            <w:noProof/>
          </w:rPr>
        </w:r>
        <w:r w:rsidR="000D676C">
          <w:rPr>
            <w:noProof/>
          </w:rPr>
          <w:fldChar w:fldCharType="separate"/>
        </w:r>
        <w:r w:rsidR="000D676C">
          <w:rPr>
            <w:noProof/>
          </w:rPr>
          <w:t>135</w:t>
        </w:r>
        <w:r w:rsidR="000D676C">
          <w:rPr>
            <w:noProof/>
          </w:rPr>
          <w:fldChar w:fldCharType="end"/>
        </w:r>
      </w:hyperlink>
    </w:p>
    <w:p w14:paraId="05B93B0E" w14:textId="7561AD63"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47" w:history="1">
        <w:r w:rsidR="000D676C" w:rsidRPr="00E609DB">
          <w:rPr>
            <w:rStyle w:val="Hyperlink"/>
            <w:noProof/>
          </w:rPr>
          <w:t>14.1.4.</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zoologinės medžiagos duomenis</w:t>
        </w:r>
        <w:r w:rsidR="000D676C">
          <w:rPr>
            <w:noProof/>
          </w:rPr>
          <w:tab/>
        </w:r>
        <w:r w:rsidR="000D676C">
          <w:rPr>
            <w:noProof/>
          </w:rPr>
          <w:fldChar w:fldCharType="begin"/>
        </w:r>
        <w:r w:rsidR="000D676C">
          <w:rPr>
            <w:noProof/>
          </w:rPr>
          <w:instrText xml:space="preserve"> PAGEREF _Toc169621847 \h </w:instrText>
        </w:r>
        <w:r w:rsidR="000D676C">
          <w:rPr>
            <w:noProof/>
          </w:rPr>
        </w:r>
        <w:r w:rsidR="000D676C">
          <w:rPr>
            <w:noProof/>
          </w:rPr>
          <w:fldChar w:fldCharType="separate"/>
        </w:r>
        <w:r w:rsidR="000D676C">
          <w:rPr>
            <w:noProof/>
          </w:rPr>
          <w:t>136</w:t>
        </w:r>
        <w:r w:rsidR="000D676C">
          <w:rPr>
            <w:noProof/>
          </w:rPr>
          <w:fldChar w:fldCharType="end"/>
        </w:r>
      </w:hyperlink>
    </w:p>
    <w:p w14:paraId="2E1B2EFA" w14:textId="7E5F9EF5"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48" w:history="1">
        <w:r w:rsidR="000D676C" w:rsidRPr="00E609DB">
          <w:rPr>
            <w:rStyle w:val="Hyperlink"/>
            <w:noProof/>
          </w:rPr>
          <w:t>14.1.5.</w:t>
        </w:r>
        <w:r w:rsidR="000D676C">
          <w:rPr>
            <w:rFonts w:asciiTheme="minorHAnsi" w:eastAsiaTheme="minorEastAsia" w:hAnsiTheme="minorHAnsi" w:cstheme="minorBidi"/>
            <w:noProof/>
            <w:sz w:val="22"/>
            <w:szCs w:val="22"/>
            <w:lang w:val="en-US"/>
          </w:rPr>
          <w:tab/>
        </w:r>
        <w:r w:rsidR="000D676C" w:rsidRPr="00E609DB">
          <w:rPr>
            <w:rStyle w:val="Hyperlink"/>
            <w:noProof/>
          </w:rPr>
          <w:t>Redaguoti zoologinės medžiagos duomenis</w:t>
        </w:r>
        <w:r w:rsidR="000D676C">
          <w:rPr>
            <w:noProof/>
          </w:rPr>
          <w:tab/>
        </w:r>
        <w:r w:rsidR="000D676C">
          <w:rPr>
            <w:noProof/>
          </w:rPr>
          <w:fldChar w:fldCharType="begin"/>
        </w:r>
        <w:r w:rsidR="000D676C">
          <w:rPr>
            <w:noProof/>
          </w:rPr>
          <w:instrText xml:space="preserve"> PAGEREF _Toc169621848 \h </w:instrText>
        </w:r>
        <w:r w:rsidR="000D676C">
          <w:rPr>
            <w:noProof/>
          </w:rPr>
        </w:r>
        <w:r w:rsidR="000D676C">
          <w:rPr>
            <w:noProof/>
          </w:rPr>
          <w:fldChar w:fldCharType="separate"/>
        </w:r>
        <w:r w:rsidR="000D676C">
          <w:rPr>
            <w:noProof/>
          </w:rPr>
          <w:t>136</w:t>
        </w:r>
        <w:r w:rsidR="000D676C">
          <w:rPr>
            <w:noProof/>
          </w:rPr>
          <w:fldChar w:fldCharType="end"/>
        </w:r>
      </w:hyperlink>
    </w:p>
    <w:p w14:paraId="63E5EAB6" w14:textId="4C15CDE9"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49" w:history="1">
        <w:r w:rsidR="000D676C" w:rsidRPr="00E609DB">
          <w:rPr>
            <w:rStyle w:val="Hyperlink"/>
            <w:noProof/>
          </w:rPr>
          <w:t>14.1.6.</w:t>
        </w:r>
        <w:r w:rsidR="000D676C">
          <w:rPr>
            <w:rFonts w:asciiTheme="minorHAnsi" w:eastAsiaTheme="minorEastAsia" w:hAnsiTheme="minorHAnsi" w:cstheme="minorBidi"/>
            <w:noProof/>
            <w:sz w:val="22"/>
            <w:szCs w:val="22"/>
            <w:lang w:val="en-US"/>
          </w:rPr>
          <w:tab/>
        </w:r>
        <w:r w:rsidR="000D676C" w:rsidRPr="00E609DB">
          <w:rPr>
            <w:rStyle w:val="Hyperlink"/>
            <w:noProof/>
          </w:rPr>
          <w:t>Šalinti zoologinės medžiagos duomenis</w:t>
        </w:r>
        <w:r w:rsidR="000D676C">
          <w:rPr>
            <w:noProof/>
          </w:rPr>
          <w:tab/>
        </w:r>
        <w:r w:rsidR="000D676C">
          <w:rPr>
            <w:noProof/>
          </w:rPr>
          <w:fldChar w:fldCharType="begin"/>
        </w:r>
        <w:r w:rsidR="000D676C">
          <w:rPr>
            <w:noProof/>
          </w:rPr>
          <w:instrText xml:space="preserve"> PAGEREF _Toc169621849 \h </w:instrText>
        </w:r>
        <w:r w:rsidR="000D676C">
          <w:rPr>
            <w:noProof/>
          </w:rPr>
        </w:r>
        <w:r w:rsidR="000D676C">
          <w:rPr>
            <w:noProof/>
          </w:rPr>
          <w:fldChar w:fldCharType="separate"/>
        </w:r>
        <w:r w:rsidR="000D676C">
          <w:rPr>
            <w:noProof/>
          </w:rPr>
          <w:t>137</w:t>
        </w:r>
        <w:r w:rsidR="000D676C">
          <w:rPr>
            <w:noProof/>
          </w:rPr>
          <w:fldChar w:fldCharType="end"/>
        </w:r>
      </w:hyperlink>
    </w:p>
    <w:p w14:paraId="066A234F" w14:textId="7C28F8E3"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50" w:history="1">
        <w:r w:rsidR="000D676C" w:rsidRPr="00E609DB">
          <w:rPr>
            <w:rStyle w:val="Hyperlink"/>
            <w:noProof/>
          </w:rPr>
          <w:t>14.2.</w:t>
        </w:r>
        <w:r w:rsidR="000D676C">
          <w:rPr>
            <w:rFonts w:asciiTheme="minorHAnsi" w:eastAsiaTheme="minorEastAsia" w:hAnsiTheme="minorHAnsi" w:cstheme="minorBidi"/>
            <w:noProof/>
            <w:sz w:val="22"/>
            <w:szCs w:val="22"/>
            <w:lang w:val="en-US"/>
          </w:rPr>
          <w:tab/>
        </w:r>
        <w:r w:rsidR="000D676C" w:rsidRPr="00E609DB">
          <w:rPr>
            <w:rStyle w:val="Hyperlink"/>
            <w:noProof/>
          </w:rPr>
          <w:t>Susieti zoologinę medžiagą su eksponatu/komplektu/grupe</w:t>
        </w:r>
        <w:r w:rsidR="000D676C">
          <w:rPr>
            <w:noProof/>
          </w:rPr>
          <w:tab/>
        </w:r>
        <w:r w:rsidR="000D676C">
          <w:rPr>
            <w:noProof/>
          </w:rPr>
          <w:fldChar w:fldCharType="begin"/>
        </w:r>
        <w:r w:rsidR="000D676C">
          <w:rPr>
            <w:noProof/>
          </w:rPr>
          <w:instrText xml:space="preserve"> PAGEREF _Toc169621850 \h </w:instrText>
        </w:r>
        <w:r w:rsidR="000D676C">
          <w:rPr>
            <w:noProof/>
          </w:rPr>
        </w:r>
        <w:r w:rsidR="000D676C">
          <w:rPr>
            <w:noProof/>
          </w:rPr>
          <w:fldChar w:fldCharType="separate"/>
        </w:r>
        <w:r w:rsidR="000D676C">
          <w:rPr>
            <w:noProof/>
          </w:rPr>
          <w:t>137</w:t>
        </w:r>
        <w:r w:rsidR="000D676C">
          <w:rPr>
            <w:noProof/>
          </w:rPr>
          <w:fldChar w:fldCharType="end"/>
        </w:r>
      </w:hyperlink>
    </w:p>
    <w:p w14:paraId="30D94359" w14:textId="0519249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51" w:history="1">
        <w:r w:rsidR="000D676C" w:rsidRPr="00E609DB">
          <w:rPr>
            <w:rStyle w:val="Hyperlink"/>
            <w:noProof/>
          </w:rPr>
          <w:t>14.3.</w:t>
        </w:r>
        <w:r w:rsidR="000D676C">
          <w:rPr>
            <w:rFonts w:asciiTheme="minorHAnsi" w:eastAsiaTheme="minorEastAsia" w:hAnsiTheme="minorHAnsi" w:cstheme="minorBidi"/>
            <w:noProof/>
            <w:sz w:val="22"/>
            <w:szCs w:val="22"/>
            <w:lang w:val="en-US"/>
          </w:rPr>
          <w:tab/>
        </w:r>
        <w:r w:rsidR="000D676C" w:rsidRPr="00E609DB">
          <w:rPr>
            <w:rStyle w:val="Hyperlink"/>
            <w:noProof/>
          </w:rPr>
          <w:t>Tvarkyti zoologinės medžiagos aktus</w:t>
        </w:r>
        <w:r w:rsidR="000D676C">
          <w:rPr>
            <w:noProof/>
          </w:rPr>
          <w:tab/>
        </w:r>
        <w:r w:rsidR="000D676C">
          <w:rPr>
            <w:noProof/>
          </w:rPr>
          <w:fldChar w:fldCharType="begin"/>
        </w:r>
        <w:r w:rsidR="000D676C">
          <w:rPr>
            <w:noProof/>
          </w:rPr>
          <w:instrText xml:space="preserve"> PAGEREF _Toc169621851 \h </w:instrText>
        </w:r>
        <w:r w:rsidR="000D676C">
          <w:rPr>
            <w:noProof/>
          </w:rPr>
        </w:r>
        <w:r w:rsidR="000D676C">
          <w:rPr>
            <w:noProof/>
          </w:rPr>
          <w:fldChar w:fldCharType="separate"/>
        </w:r>
        <w:r w:rsidR="000D676C">
          <w:rPr>
            <w:noProof/>
          </w:rPr>
          <w:t>138</w:t>
        </w:r>
        <w:r w:rsidR="000D676C">
          <w:rPr>
            <w:noProof/>
          </w:rPr>
          <w:fldChar w:fldCharType="end"/>
        </w:r>
      </w:hyperlink>
    </w:p>
    <w:p w14:paraId="19F98946" w14:textId="06C41085"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52" w:history="1">
        <w:r w:rsidR="000D676C" w:rsidRPr="00E609DB">
          <w:rPr>
            <w:rStyle w:val="Hyperlink"/>
            <w:noProof/>
          </w:rPr>
          <w:t>14.3.1.</w:t>
        </w:r>
        <w:r w:rsidR="000D676C">
          <w:rPr>
            <w:rFonts w:asciiTheme="minorHAnsi" w:eastAsiaTheme="minorEastAsia" w:hAnsiTheme="minorHAnsi" w:cstheme="minorBidi"/>
            <w:noProof/>
            <w:sz w:val="22"/>
            <w:szCs w:val="22"/>
            <w:lang w:val="en-US"/>
          </w:rPr>
          <w:tab/>
        </w:r>
        <w:r w:rsidR="000D676C" w:rsidRPr="00E609DB">
          <w:rPr>
            <w:rStyle w:val="Hyperlink"/>
            <w:noProof/>
          </w:rPr>
          <w:t>Užpildyti zoologinės medžiagos priėmimo aktą</w:t>
        </w:r>
        <w:r w:rsidR="000D676C">
          <w:rPr>
            <w:noProof/>
          </w:rPr>
          <w:tab/>
        </w:r>
        <w:r w:rsidR="000D676C">
          <w:rPr>
            <w:noProof/>
          </w:rPr>
          <w:fldChar w:fldCharType="begin"/>
        </w:r>
        <w:r w:rsidR="000D676C">
          <w:rPr>
            <w:noProof/>
          </w:rPr>
          <w:instrText xml:space="preserve"> PAGEREF _Toc169621852 \h </w:instrText>
        </w:r>
        <w:r w:rsidR="000D676C">
          <w:rPr>
            <w:noProof/>
          </w:rPr>
        </w:r>
        <w:r w:rsidR="000D676C">
          <w:rPr>
            <w:noProof/>
          </w:rPr>
          <w:fldChar w:fldCharType="separate"/>
        </w:r>
        <w:r w:rsidR="000D676C">
          <w:rPr>
            <w:noProof/>
          </w:rPr>
          <w:t>139</w:t>
        </w:r>
        <w:r w:rsidR="000D676C">
          <w:rPr>
            <w:noProof/>
          </w:rPr>
          <w:fldChar w:fldCharType="end"/>
        </w:r>
      </w:hyperlink>
    </w:p>
    <w:p w14:paraId="1513F10A" w14:textId="4A380F5F"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53" w:history="1">
        <w:r w:rsidR="000D676C" w:rsidRPr="00E609DB">
          <w:rPr>
            <w:rStyle w:val="Hyperlink"/>
            <w:noProof/>
          </w:rPr>
          <w:t>14.3.2.</w:t>
        </w:r>
        <w:r w:rsidR="000D676C">
          <w:rPr>
            <w:rFonts w:asciiTheme="minorHAnsi" w:eastAsiaTheme="minorEastAsia" w:hAnsiTheme="minorHAnsi" w:cstheme="minorBidi"/>
            <w:noProof/>
            <w:sz w:val="22"/>
            <w:szCs w:val="22"/>
            <w:lang w:val="en-US"/>
          </w:rPr>
          <w:tab/>
        </w:r>
        <w:r w:rsidR="000D676C" w:rsidRPr="00E609DB">
          <w:rPr>
            <w:rStyle w:val="Hyperlink"/>
            <w:noProof/>
          </w:rPr>
          <w:t>Surasti zoologinės medžiagos aktą</w:t>
        </w:r>
        <w:r w:rsidR="000D676C">
          <w:rPr>
            <w:noProof/>
          </w:rPr>
          <w:tab/>
        </w:r>
        <w:r w:rsidR="000D676C">
          <w:rPr>
            <w:noProof/>
          </w:rPr>
          <w:fldChar w:fldCharType="begin"/>
        </w:r>
        <w:r w:rsidR="000D676C">
          <w:rPr>
            <w:noProof/>
          </w:rPr>
          <w:instrText xml:space="preserve"> PAGEREF _Toc169621853 \h </w:instrText>
        </w:r>
        <w:r w:rsidR="000D676C">
          <w:rPr>
            <w:noProof/>
          </w:rPr>
        </w:r>
        <w:r w:rsidR="000D676C">
          <w:rPr>
            <w:noProof/>
          </w:rPr>
          <w:fldChar w:fldCharType="separate"/>
        </w:r>
        <w:r w:rsidR="000D676C">
          <w:rPr>
            <w:noProof/>
          </w:rPr>
          <w:t>140</w:t>
        </w:r>
        <w:r w:rsidR="000D676C">
          <w:rPr>
            <w:noProof/>
          </w:rPr>
          <w:fldChar w:fldCharType="end"/>
        </w:r>
      </w:hyperlink>
    </w:p>
    <w:p w14:paraId="3912BF5C" w14:textId="7C030838"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54" w:history="1">
        <w:r w:rsidR="000D676C" w:rsidRPr="00E609DB">
          <w:rPr>
            <w:rStyle w:val="Hyperlink"/>
            <w:noProof/>
          </w:rPr>
          <w:t>14.3.3.</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zoologinės medžiagos akto duomenis</w:t>
        </w:r>
        <w:r w:rsidR="000D676C">
          <w:rPr>
            <w:noProof/>
          </w:rPr>
          <w:tab/>
        </w:r>
        <w:r w:rsidR="000D676C">
          <w:rPr>
            <w:noProof/>
          </w:rPr>
          <w:fldChar w:fldCharType="begin"/>
        </w:r>
        <w:r w:rsidR="000D676C">
          <w:rPr>
            <w:noProof/>
          </w:rPr>
          <w:instrText xml:space="preserve"> PAGEREF _Toc169621854 \h </w:instrText>
        </w:r>
        <w:r w:rsidR="000D676C">
          <w:rPr>
            <w:noProof/>
          </w:rPr>
        </w:r>
        <w:r w:rsidR="000D676C">
          <w:rPr>
            <w:noProof/>
          </w:rPr>
          <w:fldChar w:fldCharType="separate"/>
        </w:r>
        <w:r w:rsidR="000D676C">
          <w:rPr>
            <w:noProof/>
          </w:rPr>
          <w:t>140</w:t>
        </w:r>
        <w:r w:rsidR="000D676C">
          <w:rPr>
            <w:noProof/>
          </w:rPr>
          <w:fldChar w:fldCharType="end"/>
        </w:r>
      </w:hyperlink>
    </w:p>
    <w:p w14:paraId="1F440524" w14:textId="612619E6"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55" w:history="1">
        <w:r w:rsidR="000D676C" w:rsidRPr="00E609DB">
          <w:rPr>
            <w:rStyle w:val="Hyperlink"/>
            <w:noProof/>
          </w:rPr>
          <w:t>14.3.4.</w:t>
        </w:r>
        <w:r w:rsidR="000D676C">
          <w:rPr>
            <w:rFonts w:asciiTheme="minorHAnsi" w:eastAsiaTheme="minorEastAsia" w:hAnsiTheme="minorHAnsi" w:cstheme="minorBidi"/>
            <w:noProof/>
            <w:sz w:val="22"/>
            <w:szCs w:val="22"/>
            <w:lang w:val="en-US"/>
          </w:rPr>
          <w:tab/>
        </w:r>
        <w:r w:rsidR="000D676C" w:rsidRPr="00E609DB">
          <w:rPr>
            <w:rStyle w:val="Hyperlink"/>
            <w:noProof/>
          </w:rPr>
          <w:t>Keisti zoologinės medžiagos akto duomenis</w:t>
        </w:r>
        <w:r w:rsidR="000D676C">
          <w:rPr>
            <w:noProof/>
          </w:rPr>
          <w:tab/>
        </w:r>
        <w:r w:rsidR="000D676C">
          <w:rPr>
            <w:noProof/>
          </w:rPr>
          <w:fldChar w:fldCharType="begin"/>
        </w:r>
        <w:r w:rsidR="000D676C">
          <w:rPr>
            <w:noProof/>
          </w:rPr>
          <w:instrText xml:space="preserve"> PAGEREF _Toc169621855 \h </w:instrText>
        </w:r>
        <w:r w:rsidR="000D676C">
          <w:rPr>
            <w:noProof/>
          </w:rPr>
        </w:r>
        <w:r w:rsidR="000D676C">
          <w:rPr>
            <w:noProof/>
          </w:rPr>
          <w:fldChar w:fldCharType="separate"/>
        </w:r>
        <w:r w:rsidR="000D676C">
          <w:rPr>
            <w:noProof/>
          </w:rPr>
          <w:t>141</w:t>
        </w:r>
        <w:r w:rsidR="000D676C">
          <w:rPr>
            <w:noProof/>
          </w:rPr>
          <w:fldChar w:fldCharType="end"/>
        </w:r>
      </w:hyperlink>
    </w:p>
    <w:p w14:paraId="0F85EBF4" w14:textId="1D39B7C4"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56" w:history="1">
        <w:r w:rsidR="000D676C" w:rsidRPr="00E609DB">
          <w:rPr>
            <w:rStyle w:val="Hyperlink"/>
            <w:noProof/>
          </w:rPr>
          <w:t>14.3.5.</w:t>
        </w:r>
        <w:r w:rsidR="000D676C">
          <w:rPr>
            <w:rFonts w:asciiTheme="minorHAnsi" w:eastAsiaTheme="minorEastAsia" w:hAnsiTheme="minorHAnsi" w:cstheme="minorBidi"/>
            <w:noProof/>
            <w:sz w:val="22"/>
            <w:szCs w:val="22"/>
            <w:lang w:val="en-US"/>
          </w:rPr>
          <w:tab/>
        </w:r>
        <w:r w:rsidR="000D676C" w:rsidRPr="00E609DB">
          <w:rPr>
            <w:rStyle w:val="Hyperlink"/>
            <w:noProof/>
          </w:rPr>
          <w:t>Pašalinti zoologinės medžiagos aktą</w:t>
        </w:r>
        <w:r w:rsidR="000D676C">
          <w:rPr>
            <w:noProof/>
          </w:rPr>
          <w:tab/>
        </w:r>
        <w:r w:rsidR="000D676C">
          <w:rPr>
            <w:noProof/>
          </w:rPr>
          <w:fldChar w:fldCharType="begin"/>
        </w:r>
        <w:r w:rsidR="000D676C">
          <w:rPr>
            <w:noProof/>
          </w:rPr>
          <w:instrText xml:space="preserve"> PAGEREF _Toc169621856 \h </w:instrText>
        </w:r>
        <w:r w:rsidR="000D676C">
          <w:rPr>
            <w:noProof/>
          </w:rPr>
        </w:r>
        <w:r w:rsidR="000D676C">
          <w:rPr>
            <w:noProof/>
          </w:rPr>
          <w:fldChar w:fldCharType="separate"/>
        </w:r>
        <w:r w:rsidR="000D676C">
          <w:rPr>
            <w:noProof/>
          </w:rPr>
          <w:t>141</w:t>
        </w:r>
        <w:r w:rsidR="000D676C">
          <w:rPr>
            <w:noProof/>
          </w:rPr>
          <w:fldChar w:fldCharType="end"/>
        </w:r>
      </w:hyperlink>
    </w:p>
    <w:p w14:paraId="1FB9BA1F" w14:textId="6E309A49"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57" w:history="1">
        <w:r w:rsidR="000D676C" w:rsidRPr="00E609DB">
          <w:rPr>
            <w:rStyle w:val="Hyperlink"/>
            <w:noProof/>
          </w:rPr>
          <w:t>14.3.6.</w:t>
        </w:r>
        <w:r w:rsidR="000D676C">
          <w:rPr>
            <w:rFonts w:asciiTheme="minorHAnsi" w:eastAsiaTheme="minorEastAsia" w:hAnsiTheme="minorHAnsi" w:cstheme="minorBidi"/>
            <w:noProof/>
            <w:sz w:val="22"/>
            <w:szCs w:val="22"/>
            <w:lang w:val="en-US"/>
          </w:rPr>
          <w:tab/>
        </w:r>
        <w:r w:rsidR="000D676C" w:rsidRPr="00E609DB">
          <w:rPr>
            <w:rStyle w:val="Hyperlink"/>
            <w:noProof/>
          </w:rPr>
          <w:t>Užregistruoti aktą knygoje</w:t>
        </w:r>
        <w:r w:rsidR="000D676C">
          <w:rPr>
            <w:noProof/>
          </w:rPr>
          <w:tab/>
        </w:r>
        <w:r w:rsidR="000D676C">
          <w:rPr>
            <w:noProof/>
          </w:rPr>
          <w:fldChar w:fldCharType="begin"/>
        </w:r>
        <w:r w:rsidR="000D676C">
          <w:rPr>
            <w:noProof/>
          </w:rPr>
          <w:instrText xml:space="preserve"> PAGEREF _Toc169621857 \h </w:instrText>
        </w:r>
        <w:r w:rsidR="000D676C">
          <w:rPr>
            <w:noProof/>
          </w:rPr>
        </w:r>
        <w:r w:rsidR="000D676C">
          <w:rPr>
            <w:noProof/>
          </w:rPr>
          <w:fldChar w:fldCharType="separate"/>
        </w:r>
        <w:r w:rsidR="000D676C">
          <w:rPr>
            <w:noProof/>
          </w:rPr>
          <w:t>142</w:t>
        </w:r>
        <w:r w:rsidR="000D676C">
          <w:rPr>
            <w:noProof/>
          </w:rPr>
          <w:fldChar w:fldCharType="end"/>
        </w:r>
      </w:hyperlink>
    </w:p>
    <w:p w14:paraId="3325FFDE" w14:textId="128ACCB6"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58" w:history="1">
        <w:r w:rsidR="000D676C" w:rsidRPr="00E609DB">
          <w:rPr>
            <w:rStyle w:val="Hyperlink"/>
            <w:noProof/>
          </w:rPr>
          <w:t>14.3.7.</w:t>
        </w:r>
        <w:r w:rsidR="000D676C">
          <w:rPr>
            <w:rFonts w:asciiTheme="minorHAnsi" w:eastAsiaTheme="minorEastAsia" w:hAnsiTheme="minorHAnsi" w:cstheme="minorBidi"/>
            <w:noProof/>
            <w:sz w:val="22"/>
            <w:szCs w:val="22"/>
            <w:lang w:val="en-US"/>
          </w:rPr>
          <w:tab/>
        </w:r>
        <w:r w:rsidR="000D676C" w:rsidRPr="00E609DB">
          <w:rPr>
            <w:rStyle w:val="Hyperlink"/>
            <w:noProof/>
          </w:rPr>
          <w:t>Suformuoti aktą spausdinimui</w:t>
        </w:r>
        <w:r w:rsidR="000D676C">
          <w:rPr>
            <w:noProof/>
          </w:rPr>
          <w:tab/>
        </w:r>
        <w:r w:rsidR="000D676C">
          <w:rPr>
            <w:noProof/>
          </w:rPr>
          <w:fldChar w:fldCharType="begin"/>
        </w:r>
        <w:r w:rsidR="000D676C">
          <w:rPr>
            <w:noProof/>
          </w:rPr>
          <w:instrText xml:space="preserve"> PAGEREF _Toc169621858 \h </w:instrText>
        </w:r>
        <w:r w:rsidR="000D676C">
          <w:rPr>
            <w:noProof/>
          </w:rPr>
        </w:r>
        <w:r w:rsidR="000D676C">
          <w:rPr>
            <w:noProof/>
          </w:rPr>
          <w:fldChar w:fldCharType="separate"/>
        </w:r>
        <w:r w:rsidR="000D676C">
          <w:rPr>
            <w:noProof/>
          </w:rPr>
          <w:t>142</w:t>
        </w:r>
        <w:r w:rsidR="000D676C">
          <w:rPr>
            <w:noProof/>
          </w:rPr>
          <w:fldChar w:fldCharType="end"/>
        </w:r>
      </w:hyperlink>
    </w:p>
    <w:p w14:paraId="53D5C1DC" w14:textId="3A7145CD"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59" w:history="1">
        <w:r w:rsidR="000D676C" w:rsidRPr="00E609DB">
          <w:rPr>
            <w:rStyle w:val="Hyperlink"/>
            <w:noProof/>
          </w:rPr>
          <w:t>14.4.</w:t>
        </w:r>
        <w:r w:rsidR="000D676C">
          <w:rPr>
            <w:rFonts w:asciiTheme="minorHAnsi" w:eastAsiaTheme="minorEastAsia" w:hAnsiTheme="minorHAnsi" w:cstheme="minorBidi"/>
            <w:noProof/>
            <w:sz w:val="22"/>
            <w:szCs w:val="22"/>
            <w:lang w:val="en-US"/>
          </w:rPr>
          <w:tab/>
        </w:r>
        <w:r w:rsidR="000D676C" w:rsidRPr="00E609DB">
          <w:rPr>
            <w:rStyle w:val="Hyperlink"/>
            <w:noProof/>
          </w:rPr>
          <w:t>Formuoti zoologinių medžiagų ataskaitą</w:t>
        </w:r>
        <w:r w:rsidR="000D676C">
          <w:rPr>
            <w:noProof/>
          </w:rPr>
          <w:tab/>
        </w:r>
        <w:r w:rsidR="000D676C">
          <w:rPr>
            <w:noProof/>
          </w:rPr>
          <w:fldChar w:fldCharType="begin"/>
        </w:r>
        <w:r w:rsidR="000D676C">
          <w:rPr>
            <w:noProof/>
          </w:rPr>
          <w:instrText xml:space="preserve"> PAGEREF _Toc169621859 \h </w:instrText>
        </w:r>
        <w:r w:rsidR="000D676C">
          <w:rPr>
            <w:noProof/>
          </w:rPr>
        </w:r>
        <w:r w:rsidR="000D676C">
          <w:rPr>
            <w:noProof/>
          </w:rPr>
          <w:fldChar w:fldCharType="separate"/>
        </w:r>
        <w:r w:rsidR="000D676C">
          <w:rPr>
            <w:noProof/>
          </w:rPr>
          <w:t>143</w:t>
        </w:r>
        <w:r w:rsidR="000D676C">
          <w:rPr>
            <w:noProof/>
          </w:rPr>
          <w:fldChar w:fldCharType="end"/>
        </w:r>
      </w:hyperlink>
    </w:p>
    <w:p w14:paraId="4A7B096F" w14:textId="33198E58"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860" w:history="1">
        <w:r w:rsidR="000D676C" w:rsidRPr="00E609DB">
          <w:rPr>
            <w:rStyle w:val="Hyperlink"/>
            <w:noProof/>
          </w:rPr>
          <w:t>15.</w:t>
        </w:r>
        <w:r w:rsidR="000D676C">
          <w:rPr>
            <w:rFonts w:asciiTheme="minorHAnsi" w:eastAsiaTheme="minorEastAsia" w:hAnsiTheme="minorHAnsi" w:cstheme="minorBidi"/>
            <w:noProof/>
            <w:sz w:val="22"/>
            <w:szCs w:val="22"/>
            <w:lang w:val="en-US"/>
          </w:rPr>
          <w:tab/>
        </w:r>
        <w:r w:rsidR="000D676C" w:rsidRPr="00E609DB">
          <w:rPr>
            <w:rStyle w:val="Hyperlink"/>
            <w:noProof/>
          </w:rPr>
          <w:t>Klasifikatorių tvarkymas</w:t>
        </w:r>
        <w:r w:rsidR="000D676C">
          <w:rPr>
            <w:noProof/>
          </w:rPr>
          <w:tab/>
        </w:r>
        <w:r w:rsidR="000D676C">
          <w:rPr>
            <w:noProof/>
          </w:rPr>
          <w:fldChar w:fldCharType="begin"/>
        </w:r>
        <w:r w:rsidR="000D676C">
          <w:rPr>
            <w:noProof/>
          </w:rPr>
          <w:instrText xml:space="preserve"> PAGEREF _Toc169621860 \h </w:instrText>
        </w:r>
        <w:r w:rsidR="000D676C">
          <w:rPr>
            <w:noProof/>
          </w:rPr>
        </w:r>
        <w:r w:rsidR="000D676C">
          <w:rPr>
            <w:noProof/>
          </w:rPr>
          <w:fldChar w:fldCharType="separate"/>
        </w:r>
        <w:r w:rsidR="000D676C">
          <w:rPr>
            <w:noProof/>
          </w:rPr>
          <w:t>144</w:t>
        </w:r>
        <w:r w:rsidR="000D676C">
          <w:rPr>
            <w:noProof/>
          </w:rPr>
          <w:fldChar w:fldCharType="end"/>
        </w:r>
      </w:hyperlink>
    </w:p>
    <w:p w14:paraId="6D25D278" w14:textId="4BA048FA"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61" w:history="1">
        <w:r w:rsidR="000D676C" w:rsidRPr="00E609DB">
          <w:rPr>
            <w:rStyle w:val="Hyperlink"/>
            <w:noProof/>
          </w:rPr>
          <w:t>15.1.</w:t>
        </w:r>
        <w:r w:rsidR="000D676C">
          <w:rPr>
            <w:rFonts w:asciiTheme="minorHAnsi" w:eastAsiaTheme="minorEastAsia" w:hAnsiTheme="minorHAnsi" w:cstheme="minorBidi"/>
            <w:noProof/>
            <w:sz w:val="22"/>
            <w:szCs w:val="22"/>
            <w:lang w:val="en-US"/>
          </w:rPr>
          <w:tab/>
        </w:r>
        <w:r w:rsidR="000D676C" w:rsidRPr="00E609DB">
          <w:rPr>
            <w:rStyle w:val="Hyperlink"/>
            <w:noProof/>
          </w:rPr>
          <w:t>Bendramuziejiniai klasifikatoriai</w:t>
        </w:r>
        <w:r w:rsidR="000D676C">
          <w:rPr>
            <w:noProof/>
          </w:rPr>
          <w:tab/>
        </w:r>
        <w:r w:rsidR="000D676C">
          <w:rPr>
            <w:noProof/>
          </w:rPr>
          <w:fldChar w:fldCharType="begin"/>
        </w:r>
        <w:r w:rsidR="000D676C">
          <w:rPr>
            <w:noProof/>
          </w:rPr>
          <w:instrText xml:space="preserve"> PAGEREF _Toc169621861 \h </w:instrText>
        </w:r>
        <w:r w:rsidR="000D676C">
          <w:rPr>
            <w:noProof/>
          </w:rPr>
        </w:r>
        <w:r w:rsidR="000D676C">
          <w:rPr>
            <w:noProof/>
          </w:rPr>
          <w:fldChar w:fldCharType="separate"/>
        </w:r>
        <w:r w:rsidR="000D676C">
          <w:rPr>
            <w:noProof/>
          </w:rPr>
          <w:t>144</w:t>
        </w:r>
        <w:r w:rsidR="000D676C">
          <w:rPr>
            <w:noProof/>
          </w:rPr>
          <w:fldChar w:fldCharType="end"/>
        </w:r>
      </w:hyperlink>
    </w:p>
    <w:p w14:paraId="5F083C0E" w14:textId="7F3F9F0F"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62" w:history="1">
        <w:r w:rsidR="000D676C" w:rsidRPr="00E609DB">
          <w:rPr>
            <w:rStyle w:val="Hyperlink"/>
            <w:noProof/>
          </w:rPr>
          <w:t>15.2.</w:t>
        </w:r>
        <w:r w:rsidR="000D676C">
          <w:rPr>
            <w:rFonts w:asciiTheme="minorHAnsi" w:eastAsiaTheme="minorEastAsia" w:hAnsiTheme="minorHAnsi" w:cstheme="minorBidi"/>
            <w:noProof/>
            <w:sz w:val="22"/>
            <w:szCs w:val="22"/>
            <w:lang w:val="en-US"/>
          </w:rPr>
          <w:tab/>
        </w:r>
        <w:r w:rsidR="000D676C" w:rsidRPr="00E609DB">
          <w:rPr>
            <w:rStyle w:val="Hyperlink"/>
            <w:noProof/>
          </w:rPr>
          <w:t>Muziejaus klasifikatoriai</w:t>
        </w:r>
        <w:r w:rsidR="000D676C">
          <w:rPr>
            <w:noProof/>
          </w:rPr>
          <w:tab/>
        </w:r>
        <w:r w:rsidR="000D676C">
          <w:rPr>
            <w:noProof/>
          </w:rPr>
          <w:fldChar w:fldCharType="begin"/>
        </w:r>
        <w:r w:rsidR="000D676C">
          <w:rPr>
            <w:noProof/>
          </w:rPr>
          <w:instrText xml:space="preserve"> PAGEREF _Toc169621862 \h </w:instrText>
        </w:r>
        <w:r w:rsidR="000D676C">
          <w:rPr>
            <w:noProof/>
          </w:rPr>
        </w:r>
        <w:r w:rsidR="000D676C">
          <w:rPr>
            <w:noProof/>
          </w:rPr>
          <w:fldChar w:fldCharType="separate"/>
        </w:r>
        <w:r w:rsidR="000D676C">
          <w:rPr>
            <w:noProof/>
          </w:rPr>
          <w:t>144</w:t>
        </w:r>
        <w:r w:rsidR="000D676C">
          <w:rPr>
            <w:noProof/>
          </w:rPr>
          <w:fldChar w:fldCharType="end"/>
        </w:r>
      </w:hyperlink>
    </w:p>
    <w:p w14:paraId="59F4C5AB" w14:textId="4F750DF0"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63" w:history="1">
        <w:r w:rsidR="000D676C" w:rsidRPr="00E609DB">
          <w:rPr>
            <w:rStyle w:val="Hyperlink"/>
            <w:noProof/>
          </w:rPr>
          <w:t>15.3.</w:t>
        </w:r>
        <w:r w:rsidR="000D676C">
          <w:rPr>
            <w:rFonts w:asciiTheme="minorHAnsi" w:eastAsiaTheme="minorEastAsia" w:hAnsiTheme="minorHAnsi" w:cstheme="minorBidi"/>
            <w:noProof/>
            <w:sz w:val="22"/>
            <w:szCs w:val="22"/>
            <w:lang w:val="en-US"/>
          </w:rPr>
          <w:tab/>
        </w:r>
        <w:r w:rsidR="000D676C" w:rsidRPr="00E609DB">
          <w:rPr>
            <w:rStyle w:val="Hyperlink"/>
            <w:noProof/>
          </w:rPr>
          <w:t>Klasifikatorių struktūros ir jų tvarkymas</w:t>
        </w:r>
        <w:r w:rsidR="000D676C">
          <w:rPr>
            <w:noProof/>
          </w:rPr>
          <w:tab/>
        </w:r>
        <w:r w:rsidR="000D676C">
          <w:rPr>
            <w:noProof/>
          </w:rPr>
          <w:fldChar w:fldCharType="begin"/>
        </w:r>
        <w:r w:rsidR="000D676C">
          <w:rPr>
            <w:noProof/>
          </w:rPr>
          <w:instrText xml:space="preserve"> PAGEREF _Toc169621863 \h </w:instrText>
        </w:r>
        <w:r w:rsidR="000D676C">
          <w:rPr>
            <w:noProof/>
          </w:rPr>
        </w:r>
        <w:r w:rsidR="000D676C">
          <w:rPr>
            <w:noProof/>
          </w:rPr>
          <w:fldChar w:fldCharType="separate"/>
        </w:r>
        <w:r w:rsidR="000D676C">
          <w:rPr>
            <w:noProof/>
          </w:rPr>
          <w:t>144</w:t>
        </w:r>
        <w:r w:rsidR="000D676C">
          <w:rPr>
            <w:noProof/>
          </w:rPr>
          <w:fldChar w:fldCharType="end"/>
        </w:r>
      </w:hyperlink>
    </w:p>
    <w:p w14:paraId="1E501022" w14:textId="0E827B0E"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64" w:history="1">
        <w:r w:rsidR="000D676C" w:rsidRPr="00E609DB">
          <w:rPr>
            <w:rStyle w:val="Hyperlink"/>
            <w:noProof/>
          </w:rPr>
          <w:t>15.3.1.</w:t>
        </w:r>
        <w:r w:rsidR="000D676C">
          <w:rPr>
            <w:rFonts w:asciiTheme="minorHAnsi" w:eastAsiaTheme="minorEastAsia" w:hAnsiTheme="minorHAnsi" w:cstheme="minorBidi"/>
            <w:noProof/>
            <w:sz w:val="22"/>
            <w:szCs w:val="22"/>
            <w:lang w:val="en-US"/>
          </w:rPr>
          <w:tab/>
        </w:r>
        <w:r w:rsidR="000D676C" w:rsidRPr="00E609DB">
          <w:rPr>
            <w:rStyle w:val="Hyperlink"/>
            <w:noProof/>
          </w:rPr>
          <w:t>Hierarchiniai klasifikatoriai</w:t>
        </w:r>
        <w:r w:rsidR="000D676C">
          <w:rPr>
            <w:noProof/>
          </w:rPr>
          <w:tab/>
        </w:r>
        <w:r w:rsidR="000D676C">
          <w:rPr>
            <w:noProof/>
          </w:rPr>
          <w:fldChar w:fldCharType="begin"/>
        </w:r>
        <w:r w:rsidR="000D676C">
          <w:rPr>
            <w:noProof/>
          </w:rPr>
          <w:instrText xml:space="preserve"> PAGEREF _Toc169621864 \h </w:instrText>
        </w:r>
        <w:r w:rsidR="000D676C">
          <w:rPr>
            <w:noProof/>
          </w:rPr>
        </w:r>
        <w:r w:rsidR="000D676C">
          <w:rPr>
            <w:noProof/>
          </w:rPr>
          <w:fldChar w:fldCharType="separate"/>
        </w:r>
        <w:r w:rsidR="000D676C">
          <w:rPr>
            <w:noProof/>
          </w:rPr>
          <w:t>145</w:t>
        </w:r>
        <w:r w:rsidR="000D676C">
          <w:rPr>
            <w:noProof/>
          </w:rPr>
          <w:fldChar w:fldCharType="end"/>
        </w:r>
      </w:hyperlink>
    </w:p>
    <w:p w14:paraId="0087A81F" w14:textId="261123BF"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65" w:history="1">
        <w:r w:rsidR="000D676C" w:rsidRPr="00E609DB">
          <w:rPr>
            <w:rStyle w:val="Hyperlink"/>
            <w:noProof/>
          </w:rPr>
          <w:t>15.3.2.</w:t>
        </w:r>
        <w:r w:rsidR="000D676C">
          <w:rPr>
            <w:rFonts w:asciiTheme="minorHAnsi" w:eastAsiaTheme="minorEastAsia" w:hAnsiTheme="minorHAnsi" w:cstheme="minorBidi"/>
            <w:noProof/>
            <w:sz w:val="22"/>
            <w:szCs w:val="22"/>
            <w:lang w:val="en-US"/>
          </w:rPr>
          <w:tab/>
        </w:r>
        <w:r w:rsidR="000D676C" w:rsidRPr="00E609DB">
          <w:rPr>
            <w:rStyle w:val="Hyperlink"/>
            <w:noProof/>
          </w:rPr>
          <w:t>Sąrašiniai klasifikatoriai</w:t>
        </w:r>
        <w:r w:rsidR="000D676C">
          <w:rPr>
            <w:noProof/>
          </w:rPr>
          <w:tab/>
        </w:r>
        <w:r w:rsidR="000D676C">
          <w:rPr>
            <w:noProof/>
          </w:rPr>
          <w:fldChar w:fldCharType="begin"/>
        </w:r>
        <w:r w:rsidR="000D676C">
          <w:rPr>
            <w:noProof/>
          </w:rPr>
          <w:instrText xml:space="preserve"> PAGEREF _Toc169621865 \h </w:instrText>
        </w:r>
        <w:r w:rsidR="000D676C">
          <w:rPr>
            <w:noProof/>
          </w:rPr>
        </w:r>
        <w:r w:rsidR="000D676C">
          <w:rPr>
            <w:noProof/>
          </w:rPr>
          <w:fldChar w:fldCharType="separate"/>
        </w:r>
        <w:r w:rsidR="000D676C">
          <w:rPr>
            <w:noProof/>
          </w:rPr>
          <w:t>146</w:t>
        </w:r>
        <w:r w:rsidR="000D676C">
          <w:rPr>
            <w:noProof/>
          </w:rPr>
          <w:fldChar w:fldCharType="end"/>
        </w:r>
      </w:hyperlink>
    </w:p>
    <w:p w14:paraId="6F49507A" w14:textId="4721A0DB"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66" w:history="1">
        <w:r w:rsidR="000D676C" w:rsidRPr="00E609DB">
          <w:rPr>
            <w:rStyle w:val="Hyperlink"/>
            <w:noProof/>
          </w:rPr>
          <w:t>15.4.</w:t>
        </w:r>
        <w:r w:rsidR="000D676C">
          <w:rPr>
            <w:rFonts w:asciiTheme="minorHAnsi" w:eastAsiaTheme="minorEastAsia" w:hAnsiTheme="minorHAnsi" w:cstheme="minorBidi"/>
            <w:noProof/>
            <w:sz w:val="22"/>
            <w:szCs w:val="22"/>
            <w:lang w:val="en-US"/>
          </w:rPr>
          <w:tab/>
        </w:r>
        <w:r w:rsidR="000D676C" w:rsidRPr="00E609DB">
          <w:rPr>
            <w:rStyle w:val="Hyperlink"/>
            <w:noProof/>
          </w:rPr>
          <w:t>Nurodyti hierarchinio klasifikatoriaus įrašų rūšiavimą</w:t>
        </w:r>
        <w:r w:rsidR="000D676C">
          <w:rPr>
            <w:noProof/>
          </w:rPr>
          <w:tab/>
        </w:r>
        <w:r w:rsidR="000D676C">
          <w:rPr>
            <w:noProof/>
          </w:rPr>
          <w:fldChar w:fldCharType="begin"/>
        </w:r>
        <w:r w:rsidR="000D676C">
          <w:rPr>
            <w:noProof/>
          </w:rPr>
          <w:instrText xml:space="preserve"> PAGEREF _Toc169621866 \h </w:instrText>
        </w:r>
        <w:r w:rsidR="000D676C">
          <w:rPr>
            <w:noProof/>
          </w:rPr>
        </w:r>
        <w:r w:rsidR="000D676C">
          <w:rPr>
            <w:noProof/>
          </w:rPr>
          <w:fldChar w:fldCharType="separate"/>
        </w:r>
        <w:r w:rsidR="000D676C">
          <w:rPr>
            <w:noProof/>
          </w:rPr>
          <w:t>146</w:t>
        </w:r>
        <w:r w:rsidR="000D676C">
          <w:rPr>
            <w:noProof/>
          </w:rPr>
          <w:fldChar w:fldCharType="end"/>
        </w:r>
      </w:hyperlink>
    </w:p>
    <w:p w14:paraId="6AA14065" w14:textId="081B7884"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67" w:history="1">
        <w:r w:rsidR="000D676C" w:rsidRPr="00E609DB">
          <w:rPr>
            <w:rStyle w:val="Hyperlink"/>
            <w:noProof/>
          </w:rPr>
          <w:t>15.5.</w:t>
        </w:r>
        <w:r w:rsidR="000D676C">
          <w:rPr>
            <w:rFonts w:asciiTheme="minorHAnsi" w:eastAsiaTheme="minorEastAsia" w:hAnsiTheme="minorHAnsi" w:cstheme="minorBidi"/>
            <w:noProof/>
            <w:sz w:val="22"/>
            <w:szCs w:val="22"/>
            <w:lang w:val="en-US"/>
          </w:rPr>
          <w:tab/>
        </w:r>
        <w:r w:rsidR="000D676C" w:rsidRPr="00E609DB">
          <w:rPr>
            <w:rStyle w:val="Hyperlink"/>
            <w:noProof/>
          </w:rPr>
          <w:t>Įtraukti naują reikšmę į klasifikatorių</w:t>
        </w:r>
        <w:r w:rsidR="000D676C">
          <w:rPr>
            <w:noProof/>
          </w:rPr>
          <w:tab/>
        </w:r>
        <w:r w:rsidR="000D676C">
          <w:rPr>
            <w:noProof/>
          </w:rPr>
          <w:fldChar w:fldCharType="begin"/>
        </w:r>
        <w:r w:rsidR="000D676C">
          <w:rPr>
            <w:noProof/>
          </w:rPr>
          <w:instrText xml:space="preserve"> PAGEREF _Toc169621867 \h </w:instrText>
        </w:r>
        <w:r w:rsidR="000D676C">
          <w:rPr>
            <w:noProof/>
          </w:rPr>
        </w:r>
        <w:r w:rsidR="000D676C">
          <w:rPr>
            <w:noProof/>
          </w:rPr>
          <w:fldChar w:fldCharType="separate"/>
        </w:r>
        <w:r w:rsidR="000D676C">
          <w:rPr>
            <w:noProof/>
          </w:rPr>
          <w:t>148</w:t>
        </w:r>
        <w:r w:rsidR="000D676C">
          <w:rPr>
            <w:noProof/>
          </w:rPr>
          <w:fldChar w:fldCharType="end"/>
        </w:r>
      </w:hyperlink>
    </w:p>
    <w:p w14:paraId="4730539C" w14:textId="38365116"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68" w:history="1">
        <w:r w:rsidR="000D676C" w:rsidRPr="00E609DB">
          <w:rPr>
            <w:rStyle w:val="Hyperlink"/>
            <w:noProof/>
          </w:rPr>
          <w:t>15.5.1.</w:t>
        </w:r>
        <w:r w:rsidR="000D676C">
          <w:rPr>
            <w:rFonts w:asciiTheme="minorHAnsi" w:eastAsiaTheme="minorEastAsia" w:hAnsiTheme="minorHAnsi" w:cstheme="minorBidi"/>
            <w:noProof/>
            <w:sz w:val="22"/>
            <w:szCs w:val="22"/>
            <w:lang w:val="en-US"/>
          </w:rPr>
          <w:tab/>
        </w:r>
        <w:r w:rsidR="000D676C" w:rsidRPr="00E609DB">
          <w:rPr>
            <w:rStyle w:val="Hyperlink"/>
            <w:noProof/>
          </w:rPr>
          <w:t>Įtraukti naują reikšmę į hierarchinį klasifikatorių</w:t>
        </w:r>
        <w:r w:rsidR="000D676C">
          <w:rPr>
            <w:noProof/>
          </w:rPr>
          <w:tab/>
        </w:r>
        <w:r w:rsidR="000D676C">
          <w:rPr>
            <w:noProof/>
          </w:rPr>
          <w:fldChar w:fldCharType="begin"/>
        </w:r>
        <w:r w:rsidR="000D676C">
          <w:rPr>
            <w:noProof/>
          </w:rPr>
          <w:instrText xml:space="preserve"> PAGEREF _Toc169621868 \h </w:instrText>
        </w:r>
        <w:r w:rsidR="000D676C">
          <w:rPr>
            <w:noProof/>
          </w:rPr>
        </w:r>
        <w:r w:rsidR="000D676C">
          <w:rPr>
            <w:noProof/>
          </w:rPr>
          <w:fldChar w:fldCharType="separate"/>
        </w:r>
        <w:r w:rsidR="000D676C">
          <w:rPr>
            <w:noProof/>
          </w:rPr>
          <w:t>148</w:t>
        </w:r>
        <w:r w:rsidR="000D676C">
          <w:rPr>
            <w:noProof/>
          </w:rPr>
          <w:fldChar w:fldCharType="end"/>
        </w:r>
      </w:hyperlink>
    </w:p>
    <w:p w14:paraId="2404573F" w14:textId="35ACC71A"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69" w:history="1">
        <w:r w:rsidR="000D676C" w:rsidRPr="00E609DB">
          <w:rPr>
            <w:rStyle w:val="Hyperlink"/>
            <w:noProof/>
          </w:rPr>
          <w:t>15.5.2.</w:t>
        </w:r>
        <w:r w:rsidR="000D676C">
          <w:rPr>
            <w:rFonts w:asciiTheme="minorHAnsi" w:eastAsiaTheme="minorEastAsia" w:hAnsiTheme="minorHAnsi" w:cstheme="minorBidi"/>
            <w:noProof/>
            <w:sz w:val="22"/>
            <w:szCs w:val="22"/>
            <w:lang w:val="en-US"/>
          </w:rPr>
          <w:tab/>
        </w:r>
        <w:r w:rsidR="000D676C" w:rsidRPr="00E609DB">
          <w:rPr>
            <w:rStyle w:val="Hyperlink"/>
            <w:noProof/>
          </w:rPr>
          <w:t>Įtraukti naują reikšmę į sąrašinį klasifikatorių</w:t>
        </w:r>
        <w:r w:rsidR="000D676C">
          <w:rPr>
            <w:noProof/>
          </w:rPr>
          <w:tab/>
        </w:r>
        <w:r w:rsidR="000D676C">
          <w:rPr>
            <w:noProof/>
          </w:rPr>
          <w:fldChar w:fldCharType="begin"/>
        </w:r>
        <w:r w:rsidR="000D676C">
          <w:rPr>
            <w:noProof/>
          </w:rPr>
          <w:instrText xml:space="preserve"> PAGEREF _Toc169621869 \h </w:instrText>
        </w:r>
        <w:r w:rsidR="000D676C">
          <w:rPr>
            <w:noProof/>
          </w:rPr>
        </w:r>
        <w:r w:rsidR="000D676C">
          <w:rPr>
            <w:noProof/>
          </w:rPr>
          <w:fldChar w:fldCharType="separate"/>
        </w:r>
        <w:r w:rsidR="000D676C">
          <w:rPr>
            <w:noProof/>
          </w:rPr>
          <w:t>149</w:t>
        </w:r>
        <w:r w:rsidR="000D676C">
          <w:rPr>
            <w:noProof/>
          </w:rPr>
          <w:fldChar w:fldCharType="end"/>
        </w:r>
      </w:hyperlink>
    </w:p>
    <w:p w14:paraId="5593E1FA" w14:textId="3AFF273E"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0" w:history="1">
        <w:r w:rsidR="000D676C" w:rsidRPr="00E609DB">
          <w:rPr>
            <w:rStyle w:val="Hyperlink"/>
            <w:noProof/>
          </w:rPr>
          <w:t>15.6.</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klasifikatoriaus reikšmės duomenis</w:t>
        </w:r>
        <w:r w:rsidR="000D676C">
          <w:rPr>
            <w:noProof/>
          </w:rPr>
          <w:tab/>
        </w:r>
        <w:r w:rsidR="000D676C">
          <w:rPr>
            <w:noProof/>
          </w:rPr>
          <w:fldChar w:fldCharType="begin"/>
        </w:r>
        <w:r w:rsidR="000D676C">
          <w:rPr>
            <w:noProof/>
          </w:rPr>
          <w:instrText xml:space="preserve"> PAGEREF _Toc169621870 \h </w:instrText>
        </w:r>
        <w:r w:rsidR="000D676C">
          <w:rPr>
            <w:noProof/>
          </w:rPr>
        </w:r>
        <w:r w:rsidR="000D676C">
          <w:rPr>
            <w:noProof/>
          </w:rPr>
          <w:fldChar w:fldCharType="separate"/>
        </w:r>
        <w:r w:rsidR="000D676C">
          <w:rPr>
            <w:noProof/>
          </w:rPr>
          <w:t>151</w:t>
        </w:r>
        <w:r w:rsidR="000D676C">
          <w:rPr>
            <w:noProof/>
          </w:rPr>
          <w:fldChar w:fldCharType="end"/>
        </w:r>
      </w:hyperlink>
    </w:p>
    <w:p w14:paraId="255128B6" w14:textId="24F3D12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1" w:history="1">
        <w:r w:rsidR="000D676C" w:rsidRPr="00E609DB">
          <w:rPr>
            <w:rStyle w:val="Hyperlink"/>
            <w:noProof/>
          </w:rPr>
          <w:t>15.7.</w:t>
        </w:r>
        <w:r w:rsidR="000D676C">
          <w:rPr>
            <w:rFonts w:asciiTheme="minorHAnsi" w:eastAsiaTheme="minorEastAsia" w:hAnsiTheme="minorHAnsi" w:cstheme="minorBidi"/>
            <w:noProof/>
            <w:sz w:val="22"/>
            <w:szCs w:val="22"/>
            <w:lang w:val="en-US"/>
          </w:rPr>
          <w:tab/>
        </w:r>
        <w:r w:rsidR="000D676C" w:rsidRPr="00E609DB">
          <w:rPr>
            <w:rStyle w:val="Hyperlink"/>
            <w:noProof/>
          </w:rPr>
          <w:t>Redaguoti klasifikatoriaus reikšmės duomenis</w:t>
        </w:r>
        <w:r w:rsidR="000D676C">
          <w:rPr>
            <w:noProof/>
          </w:rPr>
          <w:tab/>
        </w:r>
        <w:r w:rsidR="000D676C">
          <w:rPr>
            <w:noProof/>
          </w:rPr>
          <w:fldChar w:fldCharType="begin"/>
        </w:r>
        <w:r w:rsidR="000D676C">
          <w:rPr>
            <w:noProof/>
          </w:rPr>
          <w:instrText xml:space="preserve"> PAGEREF _Toc169621871 \h </w:instrText>
        </w:r>
        <w:r w:rsidR="000D676C">
          <w:rPr>
            <w:noProof/>
          </w:rPr>
        </w:r>
        <w:r w:rsidR="000D676C">
          <w:rPr>
            <w:noProof/>
          </w:rPr>
          <w:fldChar w:fldCharType="separate"/>
        </w:r>
        <w:r w:rsidR="000D676C">
          <w:rPr>
            <w:noProof/>
          </w:rPr>
          <w:t>151</w:t>
        </w:r>
        <w:r w:rsidR="000D676C">
          <w:rPr>
            <w:noProof/>
          </w:rPr>
          <w:fldChar w:fldCharType="end"/>
        </w:r>
      </w:hyperlink>
    </w:p>
    <w:p w14:paraId="35938F61" w14:textId="13E3C2B0"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2" w:history="1">
        <w:r w:rsidR="000D676C" w:rsidRPr="00E609DB">
          <w:rPr>
            <w:rStyle w:val="Hyperlink"/>
            <w:noProof/>
          </w:rPr>
          <w:t>15.8.</w:t>
        </w:r>
        <w:r w:rsidR="000D676C">
          <w:rPr>
            <w:rFonts w:asciiTheme="minorHAnsi" w:eastAsiaTheme="minorEastAsia" w:hAnsiTheme="minorHAnsi" w:cstheme="minorBidi"/>
            <w:noProof/>
            <w:sz w:val="22"/>
            <w:szCs w:val="22"/>
            <w:lang w:val="en-US"/>
          </w:rPr>
          <w:tab/>
        </w:r>
        <w:r w:rsidR="000D676C" w:rsidRPr="00E609DB">
          <w:rPr>
            <w:rStyle w:val="Hyperlink"/>
            <w:noProof/>
          </w:rPr>
          <w:t>Keisti klasifikatoriaus reikšmės vietą hierarchijoje</w:t>
        </w:r>
        <w:r w:rsidR="000D676C">
          <w:rPr>
            <w:noProof/>
          </w:rPr>
          <w:tab/>
        </w:r>
        <w:r w:rsidR="000D676C">
          <w:rPr>
            <w:noProof/>
          </w:rPr>
          <w:fldChar w:fldCharType="begin"/>
        </w:r>
        <w:r w:rsidR="000D676C">
          <w:rPr>
            <w:noProof/>
          </w:rPr>
          <w:instrText xml:space="preserve"> PAGEREF _Toc169621872 \h </w:instrText>
        </w:r>
        <w:r w:rsidR="000D676C">
          <w:rPr>
            <w:noProof/>
          </w:rPr>
        </w:r>
        <w:r w:rsidR="000D676C">
          <w:rPr>
            <w:noProof/>
          </w:rPr>
          <w:fldChar w:fldCharType="separate"/>
        </w:r>
        <w:r w:rsidR="000D676C">
          <w:rPr>
            <w:noProof/>
          </w:rPr>
          <w:t>152</w:t>
        </w:r>
        <w:r w:rsidR="000D676C">
          <w:rPr>
            <w:noProof/>
          </w:rPr>
          <w:fldChar w:fldCharType="end"/>
        </w:r>
      </w:hyperlink>
    </w:p>
    <w:p w14:paraId="78F05E17" w14:textId="35718923"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3" w:history="1">
        <w:r w:rsidR="000D676C" w:rsidRPr="00E609DB">
          <w:rPr>
            <w:rStyle w:val="Hyperlink"/>
            <w:noProof/>
          </w:rPr>
          <w:t>15.9.</w:t>
        </w:r>
        <w:r w:rsidR="000D676C">
          <w:rPr>
            <w:rFonts w:asciiTheme="minorHAnsi" w:eastAsiaTheme="minorEastAsia" w:hAnsiTheme="minorHAnsi" w:cstheme="minorBidi"/>
            <w:noProof/>
            <w:sz w:val="22"/>
            <w:szCs w:val="22"/>
            <w:lang w:val="en-US"/>
          </w:rPr>
          <w:tab/>
        </w:r>
        <w:r w:rsidR="000D676C" w:rsidRPr="00E609DB">
          <w:rPr>
            <w:rStyle w:val="Hyperlink"/>
            <w:noProof/>
          </w:rPr>
          <w:t>Keisti klasifikatoriaus reikšmės skirtuko požymį</w:t>
        </w:r>
        <w:r w:rsidR="000D676C">
          <w:rPr>
            <w:noProof/>
          </w:rPr>
          <w:tab/>
        </w:r>
        <w:r w:rsidR="000D676C">
          <w:rPr>
            <w:noProof/>
          </w:rPr>
          <w:fldChar w:fldCharType="begin"/>
        </w:r>
        <w:r w:rsidR="000D676C">
          <w:rPr>
            <w:noProof/>
          </w:rPr>
          <w:instrText xml:space="preserve"> PAGEREF _Toc169621873 \h </w:instrText>
        </w:r>
        <w:r w:rsidR="000D676C">
          <w:rPr>
            <w:noProof/>
          </w:rPr>
        </w:r>
        <w:r w:rsidR="000D676C">
          <w:rPr>
            <w:noProof/>
          </w:rPr>
          <w:fldChar w:fldCharType="separate"/>
        </w:r>
        <w:r w:rsidR="000D676C">
          <w:rPr>
            <w:noProof/>
          </w:rPr>
          <w:t>154</w:t>
        </w:r>
        <w:r w:rsidR="000D676C">
          <w:rPr>
            <w:noProof/>
          </w:rPr>
          <w:fldChar w:fldCharType="end"/>
        </w:r>
      </w:hyperlink>
    </w:p>
    <w:p w14:paraId="3856A11A" w14:textId="2E3430FA"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4" w:history="1">
        <w:r w:rsidR="000D676C" w:rsidRPr="00E609DB">
          <w:rPr>
            <w:rStyle w:val="Hyperlink"/>
            <w:noProof/>
          </w:rPr>
          <w:t>15.10.</w:t>
        </w:r>
        <w:r w:rsidR="000D676C">
          <w:rPr>
            <w:rFonts w:asciiTheme="minorHAnsi" w:eastAsiaTheme="minorEastAsia" w:hAnsiTheme="minorHAnsi" w:cstheme="minorBidi"/>
            <w:noProof/>
            <w:sz w:val="22"/>
            <w:szCs w:val="22"/>
            <w:lang w:val="en-US"/>
          </w:rPr>
          <w:tab/>
        </w:r>
        <w:r w:rsidR="000D676C" w:rsidRPr="00E609DB">
          <w:rPr>
            <w:rStyle w:val="Hyperlink"/>
            <w:noProof/>
          </w:rPr>
          <w:t>Ištrinti klasifikatoriaus reikšmės duomenis</w:t>
        </w:r>
        <w:r w:rsidR="000D676C">
          <w:rPr>
            <w:noProof/>
          </w:rPr>
          <w:tab/>
        </w:r>
        <w:r w:rsidR="000D676C">
          <w:rPr>
            <w:noProof/>
          </w:rPr>
          <w:fldChar w:fldCharType="begin"/>
        </w:r>
        <w:r w:rsidR="000D676C">
          <w:rPr>
            <w:noProof/>
          </w:rPr>
          <w:instrText xml:space="preserve"> PAGEREF _Toc169621874 \h </w:instrText>
        </w:r>
        <w:r w:rsidR="000D676C">
          <w:rPr>
            <w:noProof/>
          </w:rPr>
        </w:r>
        <w:r w:rsidR="000D676C">
          <w:rPr>
            <w:noProof/>
          </w:rPr>
          <w:fldChar w:fldCharType="separate"/>
        </w:r>
        <w:r w:rsidR="000D676C">
          <w:rPr>
            <w:noProof/>
          </w:rPr>
          <w:t>155</w:t>
        </w:r>
        <w:r w:rsidR="000D676C">
          <w:rPr>
            <w:noProof/>
          </w:rPr>
          <w:fldChar w:fldCharType="end"/>
        </w:r>
      </w:hyperlink>
    </w:p>
    <w:p w14:paraId="6E6F28F3" w14:textId="14FA456D"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5" w:history="1">
        <w:r w:rsidR="000D676C" w:rsidRPr="00E609DB">
          <w:rPr>
            <w:rStyle w:val="Hyperlink"/>
            <w:noProof/>
          </w:rPr>
          <w:t>15.11.</w:t>
        </w:r>
        <w:r w:rsidR="000D676C">
          <w:rPr>
            <w:rFonts w:asciiTheme="minorHAnsi" w:eastAsiaTheme="minorEastAsia" w:hAnsiTheme="minorHAnsi" w:cstheme="minorBidi"/>
            <w:noProof/>
            <w:sz w:val="22"/>
            <w:szCs w:val="22"/>
            <w:lang w:val="en-US"/>
          </w:rPr>
          <w:tab/>
        </w:r>
        <w:r w:rsidR="000D676C" w:rsidRPr="00E609DB">
          <w:rPr>
            <w:rStyle w:val="Hyperlink"/>
            <w:noProof/>
          </w:rPr>
          <w:t>Pranešimai apie priimtą sprendimą iš LIMIS administratoriaus</w:t>
        </w:r>
        <w:r w:rsidR="000D676C">
          <w:rPr>
            <w:noProof/>
          </w:rPr>
          <w:tab/>
        </w:r>
        <w:r w:rsidR="000D676C">
          <w:rPr>
            <w:noProof/>
          </w:rPr>
          <w:fldChar w:fldCharType="begin"/>
        </w:r>
        <w:r w:rsidR="000D676C">
          <w:rPr>
            <w:noProof/>
          </w:rPr>
          <w:instrText xml:space="preserve"> PAGEREF _Toc169621875 \h </w:instrText>
        </w:r>
        <w:r w:rsidR="000D676C">
          <w:rPr>
            <w:noProof/>
          </w:rPr>
        </w:r>
        <w:r w:rsidR="000D676C">
          <w:rPr>
            <w:noProof/>
          </w:rPr>
          <w:fldChar w:fldCharType="separate"/>
        </w:r>
        <w:r w:rsidR="000D676C">
          <w:rPr>
            <w:noProof/>
          </w:rPr>
          <w:t>156</w:t>
        </w:r>
        <w:r w:rsidR="000D676C">
          <w:rPr>
            <w:noProof/>
          </w:rPr>
          <w:fldChar w:fldCharType="end"/>
        </w:r>
      </w:hyperlink>
    </w:p>
    <w:p w14:paraId="3982EF8F" w14:textId="64EED028"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6" w:history="1">
        <w:r w:rsidR="000D676C" w:rsidRPr="00E609DB">
          <w:rPr>
            <w:rStyle w:val="Hyperlink"/>
            <w:noProof/>
          </w:rPr>
          <w:t>15.12.</w:t>
        </w:r>
        <w:r w:rsidR="000D676C">
          <w:rPr>
            <w:rFonts w:asciiTheme="minorHAnsi" w:eastAsiaTheme="minorEastAsia" w:hAnsiTheme="minorHAnsi" w:cstheme="minorBidi"/>
            <w:noProof/>
            <w:sz w:val="22"/>
            <w:szCs w:val="22"/>
            <w:lang w:val="en-US"/>
          </w:rPr>
          <w:tab/>
        </w:r>
        <w:r w:rsidR="000D676C" w:rsidRPr="00E609DB">
          <w:rPr>
            <w:rStyle w:val="Hyperlink"/>
            <w:noProof/>
          </w:rPr>
          <w:t>Perkelti vaikinius įrašus hierarchijoje</w:t>
        </w:r>
        <w:r w:rsidR="000D676C">
          <w:rPr>
            <w:noProof/>
          </w:rPr>
          <w:tab/>
        </w:r>
        <w:r w:rsidR="000D676C">
          <w:rPr>
            <w:noProof/>
          </w:rPr>
          <w:fldChar w:fldCharType="begin"/>
        </w:r>
        <w:r w:rsidR="000D676C">
          <w:rPr>
            <w:noProof/>
          </w:rPr>
          <w:instrText xml:space="preserve"> PAGEREF _Toc169621876 \h </w:instrText>
        </w:r>
        <w:r w:rsidR="000D676C">
          <w:rPr>
            <w:noProof/>
          </w:rPr>
        </w:r>
        <w:r w:rsidR="000D676C">
          <w:rPr>
            <w:noProof/>
          </w:rPr>
          <w:fldChar w:fldCharType="separate"/>
        </w:r>
        <w:r w:rsidR="000D676C">
          <w:rPr>
            <w:noProof/>
          </w:rPr>
          <w:t>156</w:t>
        </w:r>
        <w:r w:rsidR="000D676C">
          <w:rPr>
            <w:noProof/>
          </w:rPr>
          <w:fldChar w:fldCharType="end"/>
        </w:r>
      </w:hyperlink>
    </w:p>
    <w:p w14:paraId="6F2D0F66" w14:textId="7089D12F"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7" w:history="1">
        <w:r w:rsidR="000D676C" w:rsidRPr="00E609DB">
          <w:rPr>
            <w:rStyle w:val="Hyperlink"/>
            <w:noProof/>
          </w:rPr>
          <w:t>15.13.</w:t>
        </w:r>
        <w:r w:rsidR="000D676C">
          <w:rPr>
            <w:rFonts w:asciiTheme="minorHAnsi" w:eastAsiaTheme="minorEastAsia" w:hAnsiTheme="minorHAnsi" w:cstheme="minorBidi"/>
            <w:noProof/>
            <w:sz w:val="22"/>
            <w:szCs w:val="22"/>
            <w:lang w:val="en-US"/>
          </w:rPr>
          <w:tab/>
        </w:r>
        <w:r w:rsidR="000D676C" w:rsidRPr="00E609DB">
          <w:rPr>
            <w:rStyle w:val="Hyperlink"/>
            <w:noProof/>
          </w:rPr>
          <w:t>Eksportuoti klasifikatoriaus reikšmes</w:t>
        </w:r>
        <w:r w:rsidR="000D676C">
          <w:rPr>
            <w:noProof/>
          </w:rPr>
          <w:tab/>
        </w:r>
        <w:r w:rsidR="000D676C">
          <w:rPr>
            <w:noProof/>
          </w:rPr>
          <w:fldChar w:fldCharType="begin"/>
        </w:r>
        <w:r w:rsidR="000D676C">
          <w:rPr>
            <w:noProof/>
          </w:rPr>
          <w:instrText xml:space="preserve"> PAGEREF _Toc169621877 \h </w:instrText>
        </w:r>
        <w:r w:rsidR="000D676C">
          <w:rPr>
            <w:noProof/>
          </w:rPr>
        </w:r>
        <w:r w:rsidR="000D676C">
          <w:rPr>
            <w:noProof/>
          </w:rPr>
          <w:fldChar w:fldCharType="separate"/>
        </w:r>
        <w:r w:rsidR="000D676C">
          <w:rPr>
            <w:noProof/>
          </w:rPr>
          <w:t>159</w:t>
        </w:r>
        <w:r w:rsidR="000D676C">
          <w:rPr>
            <w:noProof/>
          </w:rPr>
          <w:fldChar w:fldCharType="end"/>
        </w:r>
      </w:hyperlink>
    </w:p>
    <w:p w14:paraId="2EB49CB7" w14:textId="3D0D5403"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8" w:history="1">
        <w:r w:rsidR="000D676C" w:rsidRPr="00E609DB">
          <w:rPr>
            <w:rStyle w:val="Hyperlink"/>
            <w:noProof/>
          </w:rPr>
          <w:t>15.14.</w:t>
        </w:r>
        <w:r w:rsidR="000D676C">
          <w:rPr>
            <w:rFonts w:asciiTheme="minorHAnsi" w:eastAsiaTheme="minorEastAsia" w:hAnsiTheme="minorHAnsi" w:cstheme="minorBidi"/>
            <w:noProof/>
            <w:sz w:val="22"/>
            <w:szCs w:val="22"/>
            <w:lang w:val="en-US"/>
          </w:rPr>
          <w:tab/>
        </w:r>
        <w:r w:rsidR="000D676C" w:rsidRPr="00E609DB">
          <w:rPr>
            <w:rStyle w:val="Hyperlink"/>
            <w:noProof/>
          </w:rPr>
          <w:t>Surasti ir peržiūrėti klasifikatorių pakeitimus</w:t>
        </w:r>
        <w:r w:rsidR="000D676C">
          <w:rPr>
            <w:noProof/>
          </w:rPr>
          <w:tab/>
        </w:r>
        <w:r w:rsidR="000D676C">
          <w:rPr>
            <w:noProof/>
          </w:rPr>
          <w:fldChar w:fldCharType="begin"/>
        </w:r>
        <w:r w:rsidR="000D676C">
          <w:rPr>
            <w:noProof/>
          </w:rPr>
          <w:instrText xml:space="preserve"> PAGEREF _Toc169621878 \h </w:instrText>
        </w:r>
        <w:r w:rsidR="000D676C">
          <w:rPr>
            <w:noProof/>
          </w:rPr>
        </w:r>
        <w:r w:rsidR="000D676C">
          <w:rPr>
            <w:noProof/>
          </w:rPr>
          <w:fldChar w:fldCharType="separate"/>
        </w:r>
        <w:r w:rsidR="000D676C">
          <w:rPr>
            <w:noProof/>
          </w:rPr>
          <w:t>160</w:t>
        </w:r>
        <w:r w:rsidR="000D676C">
          <w:rPr>
            <w:noProof/>
          </w:rPr>
          <w:fldChar w:fldCharType="end"/>
        </w:r>
      </w:hyperlink>
    </w:p>
    <w:p w14:paraId="61ECD83E" w14:textId="075EEBCD"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79" w:history="1">
        <w:r w:rsidR="000D676C" w:rsidRPr="00E609DB">
          <w:rPr>
            <w:rStyle w:val="Hyperlink"/>
            <w:noProof/>
          </w:rPr>
          <w:t>15.15.</w:t>
        </w:r>
        <w:r w:rsidR="000D676C">
          <w:rPr>
            <w:rFonts w:asciiTheme="minorHAnsi" w:eastAsiaTheme="minorEastAsia" w:hAnsiTheme="minorHAnsi" w:cstheme="minorBidi"/>
            <w:noProof/>
            <w:sz w:val="22"/>
            <w:szCs w:val="22"/>
            <w:lang w:val="en-US"/>
          </w:rPr>
          <w:tab/>
        </w:r>
        <w:r w:rsidR="000D676C" w:rsidRPr="00E609DB">
          <w:rPr>
            <w:rStyle w:val="Hyperlink"/>
            <w:noProof/>
          </w:rPr>
          <w:t>Bendramuziejinio klasifikatoriaus „Meno kūrinių, jų autorių ir autorių turtinių teisių turėtojų duomenų bazė“ valdymas</w:t>
        </w:r>
        <w:r w:rsidR="000D676C">
          <w:rPr>
            <w:noProof/>
          </w:rPr>
          <w:tab/>
        </w:r>
        <w:r w:rsidR="000D676C">
          <w:rPr>
            <w:noProof/>
          </w:rPr>
          <w:fldChar w:fldCharType="begin"/>
        </w:r>
        <w:r w:rsidR="000D676C">
          <w:rPr>
            <w:noProof/>
          </w:rPr>
          <w:instrText xml:space="preserve"> PAGEREF _Toc169621879 \h </w:instrText>
        </w:r>
        <w:r w:rsidR="000D676C">
          <w:rPr>
            <w:noProof/>
          </w:rPr>
        </w:r>
        <w:r w:rsidR="000D676C">
          <w:rPr>
            <w:noProof/>
          </w:rPr>
          <w:fldChar w:fldCharType="separate"/>
        </w:r>
        <w:r w:rsidR="000D676C">
          <w:rPr>
            <w:noProof/>
          </w:rPr>
          <w:t>162</w:t>
        </w:r>
        <w:r w:rsidR="000D676C">
          <w:rPr>
            <w:noProof/>
          </w:rPr>
          <w:fldChar w:fldCharType="end"/>
        </w:r>
      </w:hyperlink>
    </w:p>
    <w:p w14:paraId="5630B277" w14:textId="30D40C62"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880" w:history="1">
        <w:r w:rsidR="000D676C" w:rsidRPr="00E609DB">
          <w:rPr>
            <w:rStyle w:val="Hyperlink"/>
            <w:noProof/>
          </w:rPr>
          <w:t>16.</w:t>
        </w:r>
        <w:r w:rsidR="000D676C">
          <w:rPr>
            <w:rFonts w:asciiTheme="minorHAnsi" w:eastAsiaTheme="minorEastAsia" w:hAnsiTheme="minorHAnsi" w:cstheme="minorBidi"/>
            <w:noProof/>
            <w:sz w:val="22"/>
            <w:szCs w:val="22"/>
            <w:lang w:val="en-US"/>
          </w:rPr>
          <w:tab/>
        </w:r>
        <w:r w:rsidR="000D676C" w:rsidRPr="00E609DB">
          <w:rPr>
            <w:rStyle w:val="Hyperlink"/>
            <w:noProof/>
          </w:rPr>
          <w:t>Skaitmeninių bylų DB</w:t>
        </w:r>
        <w:r w:rsidR="000D676C">
          <w:rPr>
            <w:noProof/>
          </w:rPr>
          <w:tab/>
        </w:r>
        <w:r w:rsidR="000D676C">
          <w:rPr>
            <w:noProof/>
          </w:rPr>
          <w:fldChar w:fldCharType="begin"/>
        </w:r>
        <w:r w:rsidR="000D676C">
          <w:rPr>
            <w:noProof/>
          </w:rPr>
          <w:instrText xml:space="preserve"> PAGEREF _Toc169621880 \h </w:instrText>
        </w:r>
        <w:r w:rsidR="000D676C">
          <w:rPr>
            <w:noProof/>
          </w:rPr>
        </w:r>
        <w:r w:rsidR="000D676C">
          <w:rPr>
            <w:noProof/>
          </w:rPr>
          <w:fldChar w:fldCharType="separate"/>
        </w:r>
        <w:r w:rsidR="000D676C">
          <w:rPr>
            <w:noProof/>
          </w:rPr>
          <w:t>164</w:t>
        </w:r>
        <w:r w:rsidR="000D676C">
          <w:rPr>
            <w:noProof/>
          </w:rPr>
          <w:fldChar w:fldCharType="end"/>
        </w:r>
      </w:hyperlink>
    </w:p>
    <w:p w14:paraId="253B674F" w14:textId="5B470602"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81" w:history="1">
        <w:r w:rsidR="000D676C" w:rsidRPr="00E609DB">
          <w:rPr>
            <w:rStyle w:val="Hyperlink"/>
            <w:noProof/>
          </w:rPr>
          <w:t>16.1.</w:t>
        </w:r>
        <w:r w:rsidR="000D676C">
          <w:rPr>
            <w:rFonts w:asciiTheme="minorHAnsi" w:eastAsiaTheme="minorEastAsia" w:hAnsiTheme="minorHAnsi" w:cstheme="minorBidi"/>
            <w:noProof/>
            <w:sz w:val="22"/>
            <w:szCs w:val="22"/>
            <w:lang w:val="en-US"/>
          </w:rPr>
          <w:tab/>
        </w:r>
        <w:r w:rsidR="000D676C" w:rsidRPr="00E609DB">
          <w:rPr>
            <w:rStyle w:val="Hyperlink"/>
            <w:noProof/>
          </w:rPr>
          <w:t>Tvarkyti skaitmeninių bylų duomenų bazę</w:t>
        </w:r>
        <w:r w:rsidR="000D676C">
          <w:rPr>
            <w:noProof/>
          </w:rPr>
          <w:tab/>
        </w:r>
        <w:r w:rsidR="000D676C">
          <w:rPr>
            <w:noProof/>
          </w:rPr>
          <w:fldChar w:fldCharType="begin"/>
        </w:r>
        <w:r w:rsidR="000D676C">
          <w:rPr>
            <w:noProof/>
          </w:rPr>
          <w:instrText xml:space="preserve"> PAGEREF _Toc169621881 \h </w:instrText>
        </w:r>
        <w:r w:rsidR="000D676C">
          <w:rPr>
            <w:noProof/>
          </w:rPr>
        </w:r>
        <w:r w:rsidR="000D676C">
          <w:rPr>
            <w:noProof/>
          </w:rPr>
          <w:fldChar w:fldCharType="separate"/>
        </w:r>
        <w:r w:rsidR="000D676C">
          <w:rPr>
            <w:noProof/>
          </w:rPr>
          <w:t>164</w:t>
        </w:r>
        <w:r w:rsidR="000D676C">
          <w:rPr>
            <w:noProof/>
          </w:rPr>
          <w:fldChar w:fldCharType="end"/>
        </w:r>
      </w:hyperlink>
    </w:p>
    <w:p w14:paraId="72F700A3" w14:textId="3106E12E"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82" w:history="1">
        <w:r w:rsidR="000D676C" w:rsidRPr="00E609DB">
          <w:rPr>
            <w:rStyle w:val="Hyperlink"/>
            <w:noProof/>
          </w:rPr>
          <w:t>16.1.1.</w:t>
        </w:r>
        <w:r w:rsidR="000D676C">
          <w:rPr>
            <w:rFonts w:asciiTheme="minorHAnsi" w:eastAsiaTheme="minorEastAsia" w:hAnsiTheme="minorHAnsi" w:cstheme="minorBidi"/>
            <w:noProof/>
            <w:sz w:val="22"/>
            <w:szCs w:val="22"/>
            <w:lang w:val="en-US"/>
          </w:rPr>
          <w:tab/>
        </w:r>
        <w:r w:rsidR="000D676C" w:rsidRPr="00E609DB">
          <w:rPr>
            <w:rStyle w:val="Hyperlink"/>
            <w:noProof/>
          </w:rPr>
          <w:t>Įkelti skaitmenines bylas į Skaitmeninių bylų duomenų bazę</w:t>
        </w:r>
        <w:r w:rsidR="000D676C">
          <w:rPr>
            <w:noProof/>
          </w:rPr>
          <w:tab/>
        </w:r>
        <w:r w:rsidR="000D676C">
          <w:rPr>
            <w:noProof/>
          </w:rPr>
          <w:fldChar w:fldCharType="begin"/>
        </w:r>
        <w:r w:rsidR="000D676C">
          <w:rPr>
            <w:noProof/>
          </w:rPr>
          <w:instrText xml:space="preserve"> PAGEREF _Toc169621882 \h </w:instrText>
        </w:r>
        <w:r w:rsidR="000D676C">
          <w:rPr>
            <w:noProof/>
          </w:rPr>
        </w:r>
        <w:r w:rsidR="000D676C">
          <w:rPr>
            <w:noProof/>
          </w:rPr>
          <w:fldChar w:fldCharType="separate"/>
        </w:r>
        <w:r w:rsidR="000D676C">
          <w:rPr>
            <w:noProof/>
          </w:rPr>
          <w:t>164</w:t>
        </w:r>
        <w:r w:rsidR="000D676C">
          <w:rPr>
            <w:noProof/>
          </w:rPr>
          <w:fldChar w:fldCharType="end"/>
        </w:r>
      </w:hyperlink>
    </w:p>
    <w:p w14:paraId="08E05D3D" w14:textId="2AF134D7"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83" w:history="1">
        <w:r w:rsidR="000D676C" w:rsidRPr="00E609DB">
          <w:rPr>
            <w:rStyle w:val="Hyperlink"/>
            <w:noProof/>
          </w:rPr>
          <w:t>16.1.2.</w:t>
        </w:r>
        <w:r w:rsidR="000D676C">
          <w:rPr>
            <w:rFonts w:asciiTheme="minorHAnsi" w:eastAsiaTheme="minorEastAsia" w:hAnsiTheme="minorHAnsi" w:cstheme="minorBidi"/>
            <w:noProof/>
            <w:sz w:val="22"/>
            <w:szCs w:val="22"/>
            <w:lang w:val="en-US"/>
          </w:rPr>
          <w:tab/>
        </w:r>
        <w:r w:rsidR="000D676C" w:rsidRPr="00E609DB">
          <w:rPr>
            <w:rStyle w:val="Hyperlink"/>
            <w:noProof/>
          </w:rPr>
          <w:t>Surasti skaitmeninę bylą</w:t>
        </w:r>
        <w:r w:rsidR="000D676C">
          <w:rPr>
            <w:noProof/>
          </w:rPr>
          <w:tab/>
        </w:r>
        <w:r w:rsidR="000D676C">
          <w:rPr>
            <w:noProof/>
          </w:rPr>
          <w:fldChar w:fldCharType="begin"/>
        </w:r>
        <w:r w:rsidR="000D676C">
          <w:rPr>
            <w:noProof/>
          </w:rPr>
          <w:instrText xml:space="preserve"> PAGEREF _Toc169621883 \h </w:instrText>
        </w:r>
        <w:r w:rsidR="000D676C">
          <w:rPr>
            <w:noProof/>
          </w:rPr>
        </w:r>
        <w:r w:rsidR="000D676C">
          <w:rPr>
            <w:noProof/>
          </w:rPr>
          <w:fldChar w:fldCharType="separate"/>
        </w:r>
        <w:r w:rsidR="000D676C">
          <w:rPr>
            <w:noProof/>
          </w:rPr>
          <w:t>165</w:t>
        </w:r>
        <w:r w:rsidR="000D676C">
          <w:rPr>
            <w:noProof/>
          </w:rPr>
          <w:fldChar w:fldCharType="end"/>
        </w:r>
      </w:hyperlink>
    </w:p>
    <w:p w14:paraId="22658F8E" w14:textId="6C0E1AF3"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84" w:history="1">
        <w:r w:rsidR="000D676C" w:rsidRPr="00E609DB">
          <w:rPr>
            <w:rStyle w:val="Hyperlink"/>
            <w:noProof/>
          </w:rPr>
          <w:t>16.1.3.</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skaitmeninės bylos duomenis</w:t>
        </w:r>
        <w:r w:rsidR="000D676C">
          <w:rPr>
            <w:noProof/>
          </w:rPr>
          <w:tab/>
        </w:r>
        <w:r w:rsidR="000D676C">
          <w:rPr>
            <w:noProof/>
          </w:rPr>
          <w:fldChar w:fldCharType="begin"/>
        </w:r>
        <w:r w:rsidR="000D676C">
          <w:rPr>
            <w:noProof/>
          </w:rPr>
          <w:instrText xml:space="preserve"> PAGEREF _Toc169621884 \h </w:instrText>
        </w:r>
        <w:r w:rsidR="000D676C">
          <w:rPr>
            <w:noProof/>
          </w:rPr>
        </w:r>
        <w:r w:rsidR="000D676C">
          <w:rPr>
            <w:noProof/>
          </w:rPr>
          <w:fldChar w:fldCharType="separate"/>
        </w:r>
        <w:r w:rsidR="000D676C">
          <w:rPr>
            <w:noProof/>
          </w:rPr>
          <w:t>166</w:t>
        </w:r>
        <w:r w:rsidR="000D676C">
          <w:rPr>
            <w:noProof/>
          </w:rPr>
          <w:fldChar w:fldCharType="end"/>
        </w:r>
      </w:hyperlink>
    </w:p>
    <w:p w14:paraId="2D40FC60" w14:textId="5B6B80FB"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85" w:history="1">
        <w:r w:rsidR="000D676C" w:rsidRPr="00E609DB">
          <w:rPr>
            <w:rStyle w:val="Hyperlink"/>
            <w:noProof/>
          </w:rPr>
          <w:t>16.1.4.</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susijusius įrašus su skaitmenine byla</w:t>
        </w:r>
        <w:r w:rsidR="000D676C">
          <w:rPr>
            <w:noProof/>
          </w:rPr>
          <w:tab/>
        </w:r>
        <w:r w:rsidR="000D676C">
          <w:rPr>
            <w:noProof/>
          </w:rPr>
          <w:fldChar w:fldCharType="begin"/>
        </w:r>
        <w:r w:rsidR="000D676C">
          <w:rPr>
            <w:noProof/>
          </w:rPr>
          <w:instrText xml:space="preserve"> PAGEREF _Toc169621885 \h </w:instrText>
        </w:r>
        <w:r w:rsidR="000D676C">
          <w:rPr>
            <w:noProof/>
          </w:rPr>
        </w:r>
        <w:r w:rsidR="000D676C">
          <w:rPr>
            <w:noProof/>
          </w:rPr>
          <w:fldChar w:fldCharType="separate"/>
        </w:r>
        <w:r w:rsidR="000D676C">
          <w:rPr>
            <w:noProof/>
          </w:rPr>
          <w:t>166</w:t>
        </w:r>
        <w:r w:rsidR="000D676C">
          <w:rPr>
            <w:noProof/>
          </w:rPr>
          <w:fldChar w:fldCharType="end"/>
        </w:r>
      </w:hyperlink>
    </w:p>
    <w:p w14:paraId="311EB4C9" w14:textId="6B0CBF51"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86" w:history="1">
        <w:r w:rsidR="000D676C" w:rsidRPr="00E609DB">
          <w:rPr>
            <w:rStyle w:val="Hyperlink"/>
            <w:noProof/>
          </w:rPr>
          <w:t>16.1.5.</w:t>
        </w:r>
        <w:r w:rsidR="000D676C">
          <w:rPr>
            <w:rFonts w:asciiTheme="minorHAnsi" w:eastAsiaTheme="minorEastAsia" w:hAnsiTheme="minorHAnsi" w:cstheme="minorBidi"/>
            <w:noProof/>
            <w:sz w:val="22"/>
            <w:szCs w:val="22"/>
            <w:lang w:val="en-US"/>
          </w:rPr>
          <w:tab/>
        </w:r>
        <w:r w:rsidR="000D676C" w:rsidRPr="00E609DB">
          <w:rPr>
            <w:rStyle w:val="Hyperlink"/>
            <w:noProof/>
          </w:rPr>
          <w:t>Redaguoti skaitmeninę bylą</w:t>
        </w:r>
        <w:r w:rsidR="000D676C">
          <w:rPr>
            <w:noProof/>
          </w:rPr>
          <w:tab/>
        </w:r>
        <w:r w:rsidR="000D676C">
          <w:rPr>
            <w:noProof/>
          </w:rPr>
          <w:fldChar w:fldCharType="begin"/>
        </w:r>
        <w:r w:rsidR="000D676C">
          <w:rPr>
            <w:noProof/>
          </w:rPr>
          <w:instrText xml:space="preserve"> PAGEREF _Toc169621886 \h </w:instrText>
        </w:r>
        <w:r w:rsidR="000D676C">
          <w:rPr>
            <w:noProof/>
          </w:rPr>
        </w:r>
        <w:r w:rsidR="000D676C">
          <w:rPr>
            <w:noProof/>
          </w:rPr>
          <w:fldChar w:fldCharType="separate"/>
        </w:r>
        <w:r w:rsidR="000D676C">
          <w:rPr>
            <w:noProof/>
          </w:rPr>
          <w:t>166</w:t>
        </w:r>
        <w:r w:rsidR="000D676C">
          <w:rPr>
            <w:noProof/>
          </w:rPr>
          <w:fldChar w:fldCharType="end"/>
        </w:r>
      </w:hyperlink>
    </w:p>
    <w:p w14:paraId="020A488F" w14:textId="0FE8A2DF"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887" w:history="1">
        <w:r w:rsidR="000D676C" w:rsidRPr="00E609DB">
          <w:rPr>
            <w:rStyle w:val="Hyperlink"/>
            <w:noProof/>
          </w:rPr>
          <w:t>16.1.6.</w:t>
        </w:r>
        <w:r w:rsidR="000D676C">
          <w:rPr>
            <w:rFonts w:asciiTheme="minorHAnsi" w:eastAsiaTheme="minorEastAsia" w:hAnsiTheme="minorHAnsi" w:cstheme="minorBidi"/>
            <w:noProof/>
            <w:sz w:val="22"/>
            <w:szCs w:val="22"/>
            <w:lang w:val="en-US"/>
          </w:rPr>
          <w:tab/>
        </w:r>
        <w:r w:rsidR="000D676C" w:rsidRPr="00E609DB">
          <w:rPr>
            <w:rStyle w:val="Hyperlink"/>
            <w:noProof/>
          </w:rPr>
          <w:t>Šalinti skaitmeninę bylą</w:t>
        </w:r>
        <w:r w:rsidR="000D676C">
          <w:rPr>
            <w:noProof/>
          </w:rPr>
          <w:tab/>
        </w:r>
        <w:r w:rsidR="000D676C">
          <w:rPr>
            <w:noProof/>
          </w:rPr>
          <w:fldChar w:fldCharType="begin"/>
        </w:r>
        <w:r w:rsidR="000D676C">
          <w:rPr>
            <w:noProof/>
          </w:rPr>
          <w:instrText xml:space="preserve"> PAGEREF _Toc169621887 \h </w:instrText>
        </w:r>
        <w:r w:rsidR="000D676C">
          <w:rPr>
            <w:noProof/>
          </w:rPr>
        </w:r>
        <w:r w:rsidR="000D676C">
          <w:rPr>
            <w:noProof/>
          </w:rPr>
          <w:fldChar w:fldCharType="separate"/>
        </w:r>
        <w:r w:rsidR="000D676C">
          <w:rPr>
            <w:noProof/>
          </w:rPr>
          <w:t>167</w:t>
        </w:r>
        <w:r w:rsidR="000D676C">
          <w:rPr>
            <w:noProof/>
          </w:rPr>
          <w:fldChar w:fldCharType="end"/>
        </w:r>
      </w:hyperlink>
    </w:p>
    <w:p w14:paraId="5F8E38A4" w14:textId="3B736B65"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888" w:history="1">
        <w:r w:rsidR="000D676C" w:rsidRPr="00E609DB">
          <w:rPr>
            <w:rStyle w:val="Hyperlink"/>
            <w:noProof/>
          </w:rPr>
          <w:t>17.</w:t>
        </w:r>
        <w:r w:rsidR="000D676C">
          <w:rPr>
            <w:rFonts w:asciiTheme="minorHAnsi" w:eastAsiaTheme="minorEastAsia" w:hAnsiTheme="minorHAnsi" w:cstheme="minorBidi"/>
            <w:noProof/>
            <w:sz w:val="22"/>
            <w:szCs w:val="22"/>
            <w:lang w:val="en-US"/>
          </w:rPr>
          <w:tab/>
        </w:r>
        <w:r w:rsidR="000D676C" w:rsidRPr="00E609DB">
          <w:rPr>
            <w:rStyle w:val="Hyperlink"/>
            <w:noProof/>
          </w:rPr>
          <w:t>Ataskaitų generavimas</w:t>
        </w:r>
        <w:r w:rsidR="000D676C">
          <w:rPr>
            <w:noProof/>
          </w:rPr>
          <w:tab/>
        </w:r>
        <w:r w:rsidR="000D676C">
          <w:rPr>
            <w:noProof/>
          </w:rPr>
          <w:fldChar w:fldCharType="begin"/>
        </w:r>
        <w:r w:rsidR="000D676C">
          <w:rPr>
            <w:noProof/>
          </w:rPr>
          <w:instrText xml:space="preserve"> PAGEREF _Toc169621888 \h </w:instrText>
        </w:r>
        <w:r w:rsidR="000D676C">
          <w:rPr>
            <w:noProof/>
          </w:rPr>
        </w:r>
        <w:r w:rsidR="000D676C">
          <w:rPr>
            <w:noProof/>
          </w:rPr>
          <w:fldChar w:fldCharType="separate"/>
        </w:r>
        <w:r w:rsidR="000D676C">
          <w:rPr>
            <w:noProof/>
          </w:rPr>
          <w:t>168</w:t>
        </w:r>
        <w:r w:rsidR="000D676C">
          <w:rPr>
            <w:noProof/>
          </w:rPr>
          <w:fldChar w:fldCharType="end"/>
        </w:r>
      </w:hyperlink>
    </w:p>
    <w:p w14:paraId="6E1FC93D" w14:textId="01DFB1A9"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89" w:history="1">
        <w:r w:rsidR="000D676C" w:rsidRPr="00E609DB">
          <w:rPr>
            <w:rStyle w:val="Hyperlink"/>
            <w:noProof/>
          </w:rPr>
          <w:t>17.1.</w:t>
        </w:r>
        <w:r w:rsidR="000D676C">
          <w:rPr>
            <w:rFonts w:asciiTheme="minorHAnsi" w:eastAsiaTheme="minorEastAsia" w:hAnsiTheme="minorHAnsi" w:cstheme="minorBidi"/>
            <w:noProof/>
            <w:sz w:val="22"/>
            <w:szCs w:val="22"/>
            <w:lang w:val="en-US"/>
          </w:rPr>
          <w:tab/>
        </w:r>
        <w:r w:rsidR="000D676C" w:rsidRPr="00E609DB">
          <w:rPr>
            <w:rStyle w:val="Hyperlink"/>
            <w:noProof/>
          </w:rPr>
          <w:t>Tvarkyti bendramuziejines ataskaitas</w:t>
        </w:r>
        <w:r w:rsidR="000D676C">
          <w:rPr>
            <w:noProof/>
          </w:rPr>
          <w:tab/>
        </w:r>
        <w:r w:rsidR="000D676C">
          <w:rPr>
            <w:noProof/>
          </w:rPr>
          <w:fldChar w:fldCharType="begin"/>
        </w:r>
        <w:r w:rsidR="000D676C">
          <w:rPr>
            <w:noProof/>
          </w:rPr>
          <w:instrText xml:space="preserve"> PAGEREF _Toc169621889 \h </w:instrText>
        </w:r>
        <w:r w:rsidR="000D676C">
          <w:rPr>
            <w:noProof/>
          </w:rPr>
        </w:r>
        <w:r w:rsidR="000D676C">
          <w:rPr>
            <w:noProof/>
          </w:rPr>
          <w:fldChar w:fldCharType="separate"/>
        </w:r>
        <w:r w:rsidR="000D676C">
          <w:rPr>
            <w:noProof/>
          </w:rPr>
          <w:t>168</w:t>
        </w:r>
        <w:r w:rsidR="000D676C">
          <w:rPr>
            <w:noProof/>
          </w:rPr>
          <w:fldChar w:fldCharType="end"/>
        </w:r>
      </w:hyperlink>
    </w:p>
    <w:p w14:paraId="54781BF3" w14:textId="50E0593E"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0" w:history="1">
        <w:r w:rsidR="000D676C" w:rsidRPr="00E609DB">
          <w:rPr>
            <w:rStyle w:val="Hyperlink"/>
            <w:noProof/>
          </w:rPr>
          <w:t>17.2.</w:t>
        </w:r>
        <w:r w:rsidR="000D676C">
          <w:rPr>
            <w:rFonts w:asciiTheme="minorHAnsi" w:eastAsiaTheme="minorEastAsia" w:hAnsiTheme="minorHAnsi" w:cstheme="minorBidi"/>
            <w:noProof/>
            <w:sz w:val="22"/>
            <w:szCs w:val="22"/>
            <w:lang w:val="en-US"/>
          </w:rPr>
          <w:tab/>
        </w:r>
        <w:r w:rsidR="000D676C" w:rsidRPr="00E609DB">
          <w:rPr>
            <w:rStyle w:val="Hyperlink"/>
            <w:noProof/>
          </w:rPr>
          <w:t>Tvarkyti muziejaus ataskaitas</w:t>
        </w:r>
        <w:r w:rsidR="000D676C">
          <w:rPr>
            <w:noProof/>
          </w:rPr>
          <w:tab/>
        </w:r>
        <w:r w:rsidR="000D676C">
          <w:rPr>
            <w:noProof/>
          </w:rPr>
          <w:fldChar w:fldCharType="begin"/>
        </w:r>
        <w:r w:rsidR="000D676C">
          <w:rPr>
            <w:noProof/>
          </w:rPr>
          <w:instrText xml:space="preserve"> PAGEREF _Toc169621890 \h </w:instrText>
        </w:r>
        <w:r w:rsidR="000D676C">
          <w:rPr>
            <w:noProof/>
          </w:rPr>
        </w:r>
        <w:r w:rsidR="000D676C">
          <w:rPr>
            <w:noProof/>
          </w:rPr>
          <w:fldChar w:fldCharType="separate"/>
        </w:r>
        <w:r w:rsidR="000D676C">
          <w:rPr>
            <w:noProof/>
          </w:rPr>
          <w:t>168</w:t>
        </w:r>
        <w:r w:rsidR="000D676C">
          <w:rPr>
            <w:noProof/>
          </w:rPr>
          <w:fldChar w:fldCharType="end"/>
        </w:r>
      </w:hyperlink>
    </w:p>
    <w:p w14:paraId="1ED51D9C" w14:textId="585C0378"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1" w:history="1">
        <w:r w:rsidR="000D676C" w:rsidRPr="00E609DB">
          <w:rPr>
            <w:rStyle w:val="Hyperlink"/>
            <w:noProof/>
          </w:rPr>
          <w:t>17.3.</w:t>
        </w:r>
        <w:r w:rsidR="000D676C">
          <w:rPr>
            <w:rFonts w:asciiTheme="minorHAnsi" w:eastAsiaTheme="minorEastAsia" w:hAnsiTheme="minorHAnsi" w:cstheme="minorBidi"/>
            <w:noProof/>
            <w:sz w:val="22"/>
            <w:szCs w:val="22"/>
            <w:lang w:val="en-US"/>
          </w:rPr>
          <w:tab/>
        </w:r>
        <w:r w:rsidR="000D676C" w:rsidRPr="00E609DB">
          <w:rPr>
            <w:rStyle w:val="Hyperlink"/>
            <w:noProof/>
          </w:rPr>
          <w:t>Formuoti muziejaus/bendramuziejinę ataskaitą spausdinimui</w:t>
        </w:r>
        <w:r w:rsidR="000D676C">
          <w:rPr>
            <w:noProof/>
          </w:rPr>
          <w:tab/>
        </w:r>
        <w:r w:rsidR="000D676C">
          <w:rPr>
            <w:noProof/>
          </w:rPr>
          <w:fldChar w:fldCharType="begin"/>
        </w:r>
        <w:r w:rsidR="000D676C">
          <w:rPr>
            <w:noProof/>
          </w:rPr>
          <w:instrText xml:space="preserve"> PAGEREF _Toc169621891 \h </w:instrText>
        </w:r>
        <w:r w:rsidR="000D676C">
          <w:rPr>
            <w:noProof/>
          </w:rPr>
        </w:r>
        <w:r w:rsidR="000D676C">
          <w:rPr>
            <w:noProof/>
          </w:rPr>
          <w:fldChar w:fldCharType="separate"/>
        </w:r>
        <w:r w:rsidR="000D676C">
          <w:rPr>
            <w:noProof/>
          </w:rPr>
          <w:t>168</w:t>
        </w:r>
        <w:r w:rsidR="000D676C">
          <w:rPr>
            <w:noProof/>
          </w:rPr>
          <w:fldChar w:fldCharType="end"/>
        </w:r>
      </w:hyperlink>
    </w:p>
    <w:p w14:paraId="70DDA576" w14:textId="440ECD77"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2" w:history="1">
        <w:r w:rsidR="000D676C" w:rsidRPr="00E609DB">
          <w:rPr>
            <w:rStyle w:val="Hyperlink"/>
            <w:noProof/>
          </w:rPr>
          <w:t>17.4.</w:t>
        </w:r>
        <w:r w:rsidR="000D676C">
          <w:rPr>
            <w:rFonts w:asciiTheme="minorHAnsi" w:eastAsiaTheme="minorEastAsia" w:hAnsiTheme="minorHAnsi" w:cstheme="minorBidi"/>
            <w:noProof/>
            <w:sz w:val="22"/>
            <w:szCs w:val="22"/>
            <w:lang w:val="en-US"/>
          </w:rPr>
          <w:tab/>
        </w:r>
        <w:r w:rsidR="000D676C" w:rsidRPr="00E609DB">
          <w:rPr>
            <w:rStyle w:val="Hyperlink"/>
            <w:noProof/>
          </w:rPr>
          <w:t>Pateikti ataskaitą į LIMIS-K</w:t>
        </w:r>
        <w:r w:rsidR="000D676C">
          <w:rPr>
            <w:noProof/>
          </w:rPr>
          <w:tab/>
        </w:r>
        <w:r w:rsidR="000D676C">
          <w:rPr>
            <w:noProof/>
          </w:rPr>
          <w:fldChar w:fldCharType="begin"/>
        </w:r>
        <w:r w:rsidR="000D676C">
          <w:rPr>
            <w:noProof/>
          </w:rPr>
          <w:instrText xml:space="preserve"> PAGEREF _Toc169621892 \h </w:instrText>
        </w:r>
        <w:r w:rsidR="000D676C">
          <w:rPr>
            <w:noProof/>
          </w:rPr>
        </w:r>
        <w:r w:rsidR="000D676C">
          <w:rPr>
            <w:noProof/>
          </w:rPr>
          <w:fldChar w:fldCharType="separate"/>
        </w:r>
        <w:r w:rsidR="000D676C">
          <w:rPr>
            <w:noProof/>
          </w:rPr>
          <w:t>169</w:t>
        </w:r>
        <w:r w:rsidR="000D676C">
          <w:rPr>
            <w:noProof/>
          </w:rPr>
          <w:fldChar w:fldCharType="end"/>
        </w:r>
      </w:hyperlink>
    </w:p>
    <w:p w14:paraId="02219E20" w14:textId="30E68377"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3" w:history="1">
        <w:r w:rsidR="000D676C" w:rsidRPr="00E609DB">
          <w:rPr>
            <w:rStyle w:val="Hyperlink"/>
            <w:noProof/>
          </w:rPr>
          <w:t>17.5.</w:t>
        </w:r>
        <w:r w:rsidR="000D676C">
          <w:rPr>
            <w:rFonts w:asciiTheme="minorHAnsi" w:eastAsiaTheme="minorEastAsia" w:hAnsiTheme="minorHAnsi" w:cstheme="minorBidi"/>
            <w:noProof/>
            <w:sz w:val="22"/>
            <w:szCs w:val="22"/>
            <w:lang w:val="en-US"/>
          </w:rPr>
          <w:tab/>
        </w:r>
        <w:r w:rsidR="000D676C" w:rsidRPr="00E609DB">
          <w:rPr>
            <w:rStyle w:val="Hyperlink"/>
            <w:noProof/>
          </w:rPr>
          <w:t>Surasti į LIMIS-K pateiktas ataskaitas</w:t>
        </w:r>
        <w:r w:rsidR="000D676C">
          <w:rPr>
            <w:noProof/>
          </w:rPr>
          <w:tab/>
        </w:r>
        <w:r w:rsidR="000D676C">
          <w:rPr>
            <w:noProof/>
          </w:rPr>
          <w:fldChar w:fldCharType="begin"/>
        </w:r>
        <w:r w:rsidR="000D676C">
          <w:rPr>
            <w:noProof/>
          </w:rPr>
          <w:instrText xml:space="preserve"> PAGEREF _Toc169621893 \h </w:instrText>
        </w:r>
        <w:r w:rsidR="000D676C">
          <w:rPr>
            <w:noProof/>
          </w:rPr>
        </w:r>
        <w:r w:rsidR="000D676C">
          <w:rPr>
            <w:noProof/>
          </w:rPr>
          <w:fldChar w:fldCharType="separate"/>
        </w:r>
        <w:r w:rsidR="000D676C">
          <w:rPr>
            <w:noProof/>
          </w:rPr>
          <w:t>170</w:t>
        </w:r>
        <w:r w:rsidR="000D676C">
          <w:rPr>
            <w:noProof/>
          </w:rPr>
          <w:fldChar w:fldCharType="end"/>
        </w:r>
      </w:hyperlink>
    </w:p>
    <w:p w14:paraId="5EBBE7A6" w14:textId="661016E4"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4" w:history="1">
        <w:r w:rsidR="000D676C" w:rsidRPr="00E609DB">
          <w:rPr>
            <w:rStyle w:val="Hyperlink"/>
            <w:noProof/>
          </w:rPr>
          <w:t>17.6.</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į LIMIS-K pateiktos ataskaitos duomenis</w:t>
        </w:r>
        <w:r w:rsidR="000D676C">
          <w:rPr>
            <w:noProof/>
          </w:rPr>
          <w:tab/>
        </w:r>
        <w:r w:rsidR="000D676C">
          <w:rPr>
            <w:noProof/>
          </w:rPr>
          <w:fldChar w:fldCharType="begin"/>
        </w:r>
        <w:r w:rsidR="000D676C">
          <w:rPr>
            <w:noProof/>
          </w:rPr>
          <w:instrText xml:space="preserve"> PAGEREF _Toc169621894 \h </w:instrText>
        </w:r>
        <w:r w:rsidR="000D676C">
          <w:rPr>
            <w:noProof/>
          </w:rPr>
        </w:r>
        <w:r w:rsidR="000D676C">
          <w:rPr>
            <w:noProof/>
          </w:rPr>
          <w:fldChar w:fldCharType="separate"/>
        </w:r>
        <w:r w:rsidR="000D676C">
          <w:rPr>
            <w:noProof/>
          </w:rPr>
          <w:t>170</w:t>
        </w:r>
        <w:r w:rsidR="000D676C">
          <w:rPr>
            <w:noProof/>
          </w:rPr>
          <w:fldChar w:fldCharType="end"/>
        </w:r>
      </w:hyperlink>
    </w:p>
    <w:p w14:paraId="69B2A3B8" w14:textId="0046C770"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5" w:history="1">
        <w:r w:rsidR="000D676C" w:rsidRPr="00E609DB">
          <w:rPr>
            <w:rStyle w:val="Hyperlink"/>
            <w:noProof/>
          </w:rPr>
          <w:t>17.7.</w:t>
        </w:r>
        <w:r w:rsidR="000D676C">
          <w:rPr>
            <w:rFonts w:asciiTheme="minorHAnsi" w:eastAsiaTheme="minorEastAsia" w:hAnsiTheme="minorHAnsi" w:cstheme="minorBidi"/>
            <w:noProof/>
            <w:sz w:val="22"/>
            <w:szCs w:val="22"/>
            <w:lang w:val="en-US"/>
          </w:rPr>
          <w:tab/>
        </w:r>
        <w:r w:rsidR="000D676C" w:rsidRPr="00E609DB">
          <w:rPr>
            <w:rStyle w:val="Hyperlink"/>
            <w:noProof/>
          </w:rPr>
          <w:t>Pašalinti į LIMIS-K pateiktą ataskaitą</w:t>
        </w:r>
        <w:r w:rsidR="000D676C">
          <w:rPr>
            <w:noProof/>
          </w:rPr>
          <w:tab/>
        </w:r>
        <w:r w:rsidR="000D676C">
          <w:rPr>
            <w:noProof/>
          </w:rPr>
          <w:fldChar w:fldCharType="begin"/>
        </w:r>
        <w:r w:rsidR="000D676C">
          <w:rPr>
            <w:noProof/>
          </w:rPr>
          <w:instrText xml:space="preserve"> PAGEREF _Toc169621895 \h </w:instrText>
        </w:r>
        <w:r w:rsidR="000D676C">
          <w:rPr>
            <w:noProof/>
          </w:rPr>
        </w:r>
        <w:r w:rsidR="000D676C">
          <w:rPr>
            <w:noProof/>
          </w:rPr>
          <w:fldChar w:fldCharType="separate"/>
        </w:r>
        <w:r w:rsidR="000D676C">
          <w:rPr>
            <w:noProof/>
          </w:rPr>
          <w:t>170</w:t>
        </w:r>
        <w:r w:rsidR="000D676C">
          <w:rPr>
            <w:noProof/>
          </w:rPr>
          <w:fldChar w:fldCharType="end"/>
        </w:r>
      </w:hyperlink>
    </w:p>
    <w:p w14:paraId="053FC794" w14:textId="49F054AC"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896" w:history="1">
        <w:r w:rsidR="000D676C" w:rsidRPr="00E609DB">
          <w:rPr>
            <w:rStyle w:val="Hyperlink"/>
            <w:noProof/>
          </w:rPr>
          <w:t>18.</w:t>
        </w:r>
        <w:r w:rsidR="000D676C">
          <w:rPr>
            <w:rFonts w:asciiTheme="minorHAnsi" w:eastAsiaTheme="minorEastAsia" w:hAnsiTheme="minorHAnsi" w:cstheme="minorBidi"/>
            <w:noProof/>
            <w:sz w:val="22"/>
            <w:szCs w:val="22"/>
            <w:lang w:val="en-US"/>
          </w:rPr>
          <w:tab/>
        </w:r>
        <w:r w:rsidR="000D676C" w:rsidRPr="00E609DB">
          <w:rPr>
            <w:rStyle w:val="Hyperlink"/>
            <w:noProof/>
          </w:rPr>
          <w:t>Kolekcijų eksportui tvarkymas</w:t>
        </w:r>
        <w:r w:rsidR="000D676C">
          <w:rPr>
            <w:noProof/>
          </w:rPr>
          <w:tab/>
        </w:r>
        <w:r w:rsidR="000D676C">
          <w:rPr>
            <w:noProof/>
          </w:rPr>
          <w:fldChar w:fldCharType="begin"/>
        </w:r>
        <w:r w:rsidR="000D676C">
          <w:rPr>
            <w:noProof/>
          </w:rPr>
          <w:instrText xml:space="preserve"> PAGEREF _Toc169621896 \h </w:instrText>
        </w:r>
        <w:r w:rsidR="000D676C">
          <w:rPr>
            <w:noProof/>
          </w:rPr>
        </w:r>
        <w:r w:rsidR="000D676C">
          <w:rPr>
            <w:noProof/>
          </w:rPr>
          <w:fldChar w:fldCharType="separate"/>
        </w:r>
        <w:r w:rsidR="000D676C">
          <w:rPr>
            <w:noProof/>
          </w:rPr>
          <w:t>172</w:t>
        </w:r>
        <w:r w:rsidR="000D676C">
          <w:rPr>
            <w:noProof/>
          </w:rPr>
          <w:fldChar w:fldCharType="end"/>
        </w:r>
      </w:hyperlink>
    </w:p>
    <w:p w14:paraId="7AD8244C" w14:textId="07F0A83E"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7" w:history="1">
        <w:r w:rsidR="000D676C" w:rsidRPr="00E609DB">
          <w:rPr>
            <w:rStyle w:val="Hyperlink"/>
            <w:noProof/>
          </w:rPr>
          <w:t>18.1.</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kolekciją eksportui</w:t>
        </w:r>
        <w:r w:rsidR="000D676C">
          <w:rPr>
            <w:noProof/>
          </w:rPr>
          <w:tab/>
        </w:r>
        <w:r w:rsidR="000D676C">
          <w:rPr>
            <w:noProof/>
          </w:rPr>
          <w:fldChar w:fldCharType="begin"/>
        </w:r>
        <w:r w:rsidR="000D676C">
          <w:rPr>
            <w:noProof/>
          </w:rPr>
          <w:instrText xml:space="preserve"> PAGEREF _Toc169621897 \h </w:instrText>
        </w:r>
        <w:r w:rsidR="000D676C">
          <w:rPr>
            <w:noProof/>
          </w:rPr>
        </w:r>
        <w:r w:rsidR="000D676C">
          <w:rPr>
            <w:noProof/>
          </w:rPr>
          <w:fldChar w:fldCharType="separate"/>
        </w:r>
        <w:r w:rsidR="000D676C">
          <w:rPr>
            <w:noProof/>
          </w:rPr>
          <w:t>172</w:t>
        </w:r>
        <w:r w:rsidR="000D676C">
          <w:rPr>
            <w:noProof/>
          </w:rPr>
          <w:fldChar w:fldCharType="end"/>
        </w:r>
      </w:hyperlink>
    </w:p>
    <w:p w14:paraId="50F565E7" w14:textId="0AB82955"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8" w:history="1">
        <w:r w:rsidR="000D676C" w:rsidRPr="00E609DB">
          <w:rPr>
            <w:rStyle w:val="Hyperlink"/>
            <w:noProof/>
          </w:rPr>
          <w:t>18.2.</w:t>
        </w:r>
        <w:r w:rsidR="000D676C">
          <w:rPr>
            <w:rFonts w:asciiTheme="minorHAnsi" w:eastAsiaTheme="minorEastAsia" w:hAnsiTheme="minorHAnsi" w:cstheme="minorBidi"/>
            <w:noProof/>
            <w:sz w:val="22"/>
            <w:szCs w:val="22"/>
            <w:lang w:val="en-US"/>
          </w:rPr>
          <w:tab/>
        </w:r>
        <w:r w:rsidR="000D676C" w:rsidRPr="00E609DB">
          <w:rPr>
            <w:rStyle w:val="Hyperlink"/>
            <w:noProof/>
          </w:rPr>
          <w:t>Surasti kolekciją eksportui</w:t>
        </w:r>
        <w:r w:rsidR="000D676C">
          <w:rPr>
            <w:noProof/>
          </w:rPr>
          <w:tab/>
        </w:r>
        <w:r w:rsidR="000D676C">
          <w:rPr>
            <w:noProof/>
          </w:rPr>
          <w:fldChar w:fldCharType="begin"/>
        </w:r>
        <w:r w:rsidR="000D676C">
          <w:rPr>
            <w:noProof/>
          </w:rPr>
          <w:instrText xml:space="preserve"> PAGEREF _Toc169621898 \h </w:instrText>
        </w:r>
        <w:r w:rsidR="000D676C">
          <w:rPr>
            <w:noProof/>
          </w:rPr>
        </w:r>
        <w:r w:rsidR="000D676C">
          <w:rPr>
            <w:noProof/>
          </w:rPr>
          <w:fldChar w:fldCharType="separate"/>
        </w:r>
        <w:r w:rsidR="000D676C">
          <w:rPr>
            <w:noProof/>
          </w:rPr>
          <w:t>174</w:t>
        </w:r>
        <w:r w:rsidR="000D676C">
          <w:rPr>
            <w:noProof/>
          </w:rPr>
          <w:fldChar w:fldCharType="end"/>
        </w:r>
      </w:hyperlink>
    </w:p>
    <w:p w14:paraId="71533724" w14:textId="46A931CB"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899" w:history="1">
        <w:r w:rsidR="000D676C" w:rsidRPr="00E609DB">
          <w:rPr>
            <w:rStyle w:val="Hyperlink"/>
            <w:noProof/>
          </w:rPr>
          <w:t>18.3.</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kolekcijos eksportui duomenis</w:t>
        </w:r>
        <w:r w:rsidR="000D676C">
          <w:rPr>
            <w:noProof/>
          </w:rPr>
          <w:tab/>
        </w:r>
        <w:r w:rsidR="000D676C">
          <w:rPr>
            <w:noProof/>
          </w:rPr>
          <w:fldChar w:fldCharType="begin"/>
        </w:r>
        <w:r w:rsidR="000D676C">
          <w:rPr>
            <w:noProof/>
          </w:rPr>
          <w:instrText xml:space="preserve"> PAGEREF _Toc169621899 \h </w:instrText>
        </w:r>
        <w:r w:rsidR="000D676C">
          <w:rPr>
            <w:noProof/>
          </w:rPr>
        </w:r>
        <w:r w:rsidR="000D676C">
          <w:rPr>
            <w:noProof/>
          </w:rPr>
          <w:fldChar w:fldCharType="separate"/>
        </w:r>
        <w:r w:rsidR="000D676C">
          <w:rPr>
            <w:noProof/>
          </w:rPr>
          <w:t>175</w:t>
        </w:r>
        <w:r w:rsidR="000D676C">
          <w:rPr>
            <w:noProof/>
          </w:rPr>
          <w:fldChar w:fldCharType="end"/>
        </w:r>
      </w:hyperlink>
    </w:p>
    <w:p w14:paraId="20775352" w14:textId="2B75B142"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00" w:history="1">
        <w:r w:rsidR="000D676C" w:rsidRPr="00E609DB">
          <w:rPr>
            <w:rStyle w:val="Hyperlink"/>
            <w:noProof/>
          </w:rPr>
          <w:t>18.4.</w:t>
        </w:r>
        <w:r w:rsidR="000D676C">
          <w:rPr>
            <w:rFonts w:asciiTheme="minorHAnsi" w:eastAsiaTheme="minorEastAsia" w:hAnsiTheme="minorHAnsi" w:cstheme="minorBidi"/>
            <w:noProof/>
            <w:sz w:val="22"/>
            <w:szCs w:val="22"/>
            <w:lang w:val="en-US"/>
          </w:rPr>
          <w:tab/>
        </w:r>
        <w:r w:rsidR="000D676C" w:rsidRPr="00E609DB">
          <w:rPr>
            <w:rStyle w:val="Hyperlink"/>
            <w:noProof/>
          </w:rPr>
          <w:t>Keisti kolekcijos eksportui duomenis</w:t>
        </w:r>
        <w:r w:rsidR="000D676C">
          <w:rPr>
            <w:noProof/>
          </w:rPr>
          <w:tab/>
        </w:r>
        <w:r w:rsidR="000D676C">
          <w:rPr>
            <w:noProof/>
          </w:rPr>
          <w:fldChar w:fldCharType="begin"/>
        </w:r>
        <w:r w:rsidR="000D676C">
          <w:rPr>
            <w:noProof/>
          </w:rPr>
          <w:instrText xml:space="preserve"> PAGEREF _Toc169621900 \h </w:instrText>
        </w:r>
        <w:r w:rsidR="000D676C">
          <w:rPr>
            <w:noProof/>
          </w:rPr>
        </w:r>
        <w:r w:rsidR="000D676C">
          <w:rPr>
            <w:noProof/>
          </w:rPr>
          <w:fldChar w:fldCharType="separate"/>
        </w:r>
        <w:r w:rsidR="000D676C">
          <w:rPr>
            <w:noProof/>
          </w:rPr>
          <w:t>175</w:t>
        </w:r>
        <w:r w:rsidR="000D676C">
          <w:rPr>
            <w:noProof/>
          </w:rPr>
          <w:fldChar w:fldCharType="end"/>
        </w:r>
      </w:hyperlink>
    </w:p>
    <w:p w14:paraId="1CC4325B" w14:textId="583C0D36"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01" w:history="1">
        <w:r w:rsidR="000D676C" w:rsidRPr="00E609DB">
          <w:rPr>
            <w:rStyle w:val="Hyperlink"/>
            <w:noProof/>
          </w:rPr>
          <w:t>18.5.</w:t>
        </w:r>
        <w:r w:rsidR="000D676C">
          <w:rPr>
            <w:rFonts w:asciiTheme="minorHAnsi" w:eastAsiaTheme="minorEastAsia" w:hAnsiTheme="minorHAnsi" w:cstheme="minorBidi"/>
            <w:noProof/>
            <w:sz w:val="22"/>
            <w:szCs w:val="22"/>
            <w:lang w:val="en-US"/>
          </w:rPr>
          <w:tab/>
        </w:r>
        <w:r w:rsidR="000D676C" w:rsidRPr="00E609DB">
          <w:rPr>
            <w:rStyle w:val="Hyperlink"/>
            <w:noProof/>
          </w:rPr>
          <w:t>Pašalinti kolekciją eksportui</w:t>
        </w:r>
        <w:r w:rsidR="000D676C">
          <w:rPr>
            <w:noProof/>
          </w:rPr>
          <w:tab/>
        </w:r>
        <w:r w:rsidR="000D676C">
          <w:rPr>
            <w:noProof/>
          </w:rPr>
          <w:fldChar w:fldCharType="begin"/>
        </w:r>
        <w:r w:rsidR="000D676C">
          <w:rPr>
            <w:noProof/>
          </w:rPr>
          <w:instrText xml:space="preserve"> PAGEREF _Toc169621901 \h </w:instrText>
        </w:r>
        <w:r w:rsidR="000D676C">
          <w:rPr>
            <w:noProof/>
          </w:rPr>
        </w:r>
        <w:r w:rsidR="000D676C">
          <w:rPr>
            <w:noProof/>
          </w:rPr>
          <w:fldChar w:fldCharType="separate"/>
        </w:r>
        <w:r w:rsidR="000D676C">
          <w:rPr>
            <w:noProof/>
          </w:rPr>
          <w:t>176</w:t>
        </w:r>
        <w:r w:rsidR="000D676C">
          <w:rPr>
            <w:noProof/>
          </w:rPr>
          <w:fldChar w:fldCharType="end"/>
        </w:r>
      </w:hyperlink>
    </w:p>
    <w:p w14:paraId="2DCC7E10" w14:textId="468EE1DA"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02" w:history="1">
        <w:r w:rsidR="000D676C" w:rsidRPr="00E609DB">
          <w:rPr>
            <w:rStyle w:val="Hyperlink"/>
            <w:noProof/>
          </w:rPr>
          <w:t>18.6.</w:t>
        </w:r>
        <w:r w:rsidR="000D676C">
          <w:rPr>
            <w:rFonts w:asciiTheme="minorHAnsi" w:eastAsiaTheme="minorEastAsia" w:hAnsiTheme="minorHAnsi" w:cstheme="minorBidi"/>
            <w:noProof/>
            <w:sz w:val="22"/>
            <w:szCs w:val="22"/>
            <w:lang w:val="en-US"/>
          </w:rPr>
          <w:tab/>
        </w:r>
        <w:r w:rsidR="000D676C" w:rsidRPr="00E609DB">
          <w:rPr>
            <w:rStyle w:val="Hyperlink"/>
            <w:noProof/>
          </w:rPr>
          <w:t>Eksportuoti kolekciją eksportui</w:t>
        </w:r>
        <w:r w:rsidR="000D676C">
          <w:rPr>
            <w:noProof/>
          </w:rPr>
          <w:tab/>
        </w:r>
        <w:r w:rsidR="000D676C">
          <w:rPr>
            <w:noProof/>
          </w:rPr>
          <w:fldChar w:fldCharType="begin"/>
        </w:r>
        <w:r w:rsidR="000D676C">
          <w:rPr>
            <w:noProof/>
          </w:rPr>
          <w:instrText xml:space="preserve"> PAGEREF _Toc169621902 \h </w:instrText>
        </w:r>
        <w:r w:rsidR="000D676C">
          <w:rPr>
            <w:noProof/>
          </w:rPr>
        </w:r>
        <w:r w:rsidR="000D676C">
          <w:rPr>
            <w:noProof/>
          </w:rPr>
          <w:fldChar w:fldCharType="separate"/>
        </w:r>
        <w:r w:rsidR="000D676C">
          <w:rPr>
            <w:noProof/>
          </w:rPr>
          <w:t>176</w:t>
        </w:r>
        <w:r w:rsidR="000D676C">
          <w:rPr>
            <w:noProof/>
          </w:rPr>
          <w:fldChar w:fldCharType="end"/>
        </w:r>
      </w:hyperlink>
    </w:p>
    <w:p w14:paraId="190CFDB6" w14:textId="71F7AB26"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903" w:history="1">
        <w:r w:rsidR="000D676C" w:rsidRPr="00E609DB">
          <w:rPr>
            <w:rStyle w:val="Hyperlink"/>
            <w:noProof/>
          </w:rPr>
          <w:t>19.</w:t>
        </w:r>
        <w:r w:rsidR="000D676C">
          <w:rPr>
            <w:rFonts w:asciiTheme="minorHAnsi" w:eastAsiaTheme="minorEastAsia" w:hAnsiTheme="minorHAnsi" w:cstheme="minorBidi"/>
            <w:noProof/>
            <w:sz w:val="22"/>
            <w:szCs w:val="22"/>
            <w:lang w:val="en-US"/>
          </w:rPr>
          <w:tab/>
        </w:r>
        <w:r w:rsidR="000D676C" w:rsidRPr="00E609DB">
          <w:rPr>
            <w:rStyle w:val="Hyperlink"/>
            <w:noProof/>
          </w:rPr>
          <w:t>Administravimas</w:t>
        </w:r>
        <w:r w:rsidR="000D676C">
          <w:rPr>
            <w:noProof/>
          </w:rPr>
          <w:tab/>
        </w:r>
        <w:r w:rsidR="000D676C">
          <w:rPr>
            <w:noProof/>
          </w:rPr>
          <w:fldChar w:fldCharType="begin"/>
        </w:r>
        <w:r w:rsidR="000D676C">
          <w:rPr>
            <w:noProof/>
          </w:rPr>
          <w:instrText xml:space="preserve"> PAGEREF _Toc169621903 \h </w:instrText>
        </w:r>
        <w:r w:rsidR="000D676C">
          <w:rPr>
            <w:noProof/>
          </w:rPr>
        </w:r>
        <w:r w:rsidR="000D676C">
          <w:rPr>
            <w:noProof/>
          </w:rPr>
          <w:fldChar w:fldCharType="separate"/>
        </w:r>
        <w:r w:rsidR="000D676C">
          <w:rPr>
            <w:noProof/>
          </w:rPr>
          <w:t>177</w:t>
        </w:r>
        <w:r w:rsidR="000D676C">
          <w:rPr>
            <w:noProof/>
          </w:rPr>
          <w:fldChar w:fldCharType="end"/>
        </w:r>
      </w:hyperlink>
    </w:p>
    <w:p w14:paraId="226DF70D" w14:textId="007132B3"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04" w:history="1">
        <w:r w:rsidR="000D676C" w:rsidRPr="00E609DB">
          <w:rPr>
            <w:rStyle w:val="Hyperlink"/>
            <w:noProof/>
          </w:rPr>
          <w:t>19.1.</w:t>
        </w:r>
        <w:r w:rsidR="000D676C">
          <w:rPr>
            <w:rFonts w:asciiTheme="minorHAnsi" w:eastAsiaTheme="minorEastAsia" w:hAnsiTheme="minorHAnsi" w:cstheme="minorBidi"/>
            <w:noProof/>
            <w:sz w:val="22"/>
            <w:szCs w:val="22"/>
            <w:lang w:val="en-US"/>
          </w:rPr>
          <w:tab/>
        </w:r>
        <w:r w:rsidR="000D676C" w:rsidRPr="00E609DB">
          <w:rPr>
            <w:rStyle w:val="Hyperlink"/>
            <w:noProof/>
          </w:rPr>
          <w:t>Tvarkyti sistemos naudotojus</w:t>
        </w:r>
        <w:r w:rsidR="000D676C">
          <w:rPr>
            <w:noProof/>
          </w:rPr>
          <w:tab/>
        </w:r>
        <w:r w:rsidR="000D676C">
          <w:rPr>
            <w:noProof/>
          </w:rPr>
          <w:fldChar w:fldCharType="begin"/>
        </w:r>
        <w:r w:rsidR="000D676C">
          <w:rPr>
            <w:noProof/>
          </w:rPr>
          <w:instrText xml:space="preserve"> PAGEREF _Toc169621904 \h </w:instrText>
        </w:r>
        <w:r w:rsidR="000D676C">
          <w:rPr>
            <w:noProof/>
          </w:rPr>
        </w:r>
        <w:r w:rsidR="000D676C">
          <w:rPr>
            <w:noProof/>
          </w:rPr>
          <w:fldChar w:fldCharType="separate"/>
        </w:r>
        <w:r w:rsidR="000D676C">
          <w:rPr>
            <w:noProof/>
          </w:rPr>
          <w:t>177</w:t>
        </w:r>
        <w:r w:rsidR="000D676C">
          <w:rPr>
            <w:noProof/>
          </w:rPr>
          <w:fldChar w:fldCharType="end"/>
        </w:r>
      </w:hyperlink>
    </w:p>
    <w:p w14:paraId="6FAB6F95" w14:textId="41EA6B85"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05" w:history="1">
        <w:r w:rsidR="000D676C" w:rsidRPr="00E609DB">
          <w:rPr>
            <w:rStyle w:val="Hyperlink"/>
            <w:noProof/>
          </w:rPr>
          <w:t>19.1.1.</w:t>
        </w:r>
        <w:r w:rsidR="000D676C">
          <w:rPr>
            <w:rFonts w:asciiTheme="minorHAnsi" w:eastAsiaTheme="minorEastAsia" w:hAnsiTheme="minorHAnsi" w:cstheme="minorBidi"/>
            <w:noProof/>
            <w:sz w:val="22"/>
            <w:szCs w:val="22"/>
            <w:lang w:val="en-US"/>
          </w:rPr>
          <w:tab/>
        </w:r>
        <w:r w:rsidR="000D676C" w:rsidRPr="00E609DB">
          <w:rPr>
            <w:rStyle w:val="Hyperlink"/>
            <w:noProof/>
          </w:rPr>
          <w:t>Įvesti naują sistemos naudotoją</w:t>
        </w:r>
        <w:r w:rsidR="000D676C">
          <w:rPr>
            <w:noProof/>
          </w:rPr>
          <w:tab/>
        </w:r>
        <w:r w:rsidR="000D676C">
          <w:rPr>
            <w:noProof/>
          </w:rPr>
          <w:fldChar w:fldCharType="begin"/>
        </w:r>
        <w:r w:rsidR="000D676C">
          <w:rPr>
            <w:noProof/>
          </w:rPr>
          <w:instrText xml:space="preserve"> PAGEREF _Toc169621905 \h </w:instrText>
        </w:r>
        <w:r w:rsidR="000D676C">
          <w:rPr>
            <w:noProof/>
          </w:rPr>
        </w:r>
        <w:r w:rsidR="000D676C">
          <w:rPr>
            <w:noProof/>
          </w:rPr>
          <w:fldChar w:fldCharType="separate"/>
        </w:r>
        <w:r w:rsidR="000D676C">
          <w:rPr>
            <w:noProof/>
          </w:rPr>
          <w:t>177</w:t>
        </w:r>
        <w:r w:rsidR="000D676C">
          <w:rPr>
            <w:noProof/>
          </w:rPr>
          <w:fldChar w:fldCharType="end"/>
        </w:r>
      </w:hyperlink>
    </w:p>
    <w:p w14:paraId="1EE49A5F" w14:textId="6182AC4F"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06" w:history="1">
        <w:r w:rsidR="000D676C" w:rsidRPr="00E609DB">
          <w:rPr>
            <w:rStyle w:val="Hyperlink"/>
            <w:noProof/>
          </w:rPr>
          <w:t>19.1.2.</w:t>
        </w:r>
        <w:r w:rsidR="000D676C">
          <w:rPr>
            <w:rFonts w:asciiTheme="minorHAnsi" w:eastAsiaTheme="minorEastAsia" w:hAnsiTheme="minorHAnsi" w:cstheme="minorBidi"/>
            <w:noProof/>
            <w:sz w:val="22"/>
            <w:szCs w:val="22"/>
            <w:lang w:val="en-US"/>
          </w:rPr>
          <w:tab/>
        </w:r>
        <w:r w:rsidR="000D676C" w:rsidRPr="00E609DB">
          <w:rPr>
            <w:rStyle w:val="Hyperlink"/>
            <w:noProof/>
          </w:rPr>
          <w:t>Surasti sistemos naudotoją</w:t>
        </w:r>
        <w:r w:rsidR="000D676C">
          <w:rPr>
            <w:noProof/>
          </w:rPr>
          <w:tab/>
        </w:r>
        <w:r w:rsidR="000D676C">
          <w:rPr>
            <w:noProof/>
          </w:rPr>
          <w:fldChar w:fldCharType="begin"/>
        </w:r>
        <w:r w:rsidR="000D676C">
          <w:rPr>
            <w:noProof/>
          </w:rPr>
          <w:instrText xml:space="preserve"> PAGEREF _Toc169621906 \h </w:instrText>
        </w:r>
        <w:r w:rsidR="000D676C">
          <w:rPr>
            <w:noProof/>
          </w:rPr>
        </w:r>
        <w:r w:rsidR="000D676C">
          <w:rPr>
            <w:noProof/>
          </w:rPr>
          <w:fldChar w:fldCharType="separate"/>
        </w:r>
        <w:r w:rsidR="000D676C">
          <w:rPr>
            <w:noProof/>
          </w:rPr>
          <w:t>178</w:t>
        </w:r>
        <w:r w:rsidR="000D676C">
          <w:rPr>
            <w:noProof/>
          </w:rPr>
          <w:fldChar w:fldCharType="end"/>
        </w:r>
      </w:hyperlink>
    </w:p>
    <w:p w14:paraId="4302F013" w14:textId="53BB0E76"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07" w:history="1">
        <w:r w:rsidR="000D676C" w:rsidRPr="00E609DB">
          <w:rPr>
            <w:rStyle w:val="Hyperlink"/>
            <w:noProof/>
          </w:rPr>
          <w:t>19.1.3.</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sistemos naudotojo duomenis</w:t>
        </w:r>
        <w:r w:rsidR="000D676C">
          <w:rPr>
            <w:noProof/>
          </w:rPr>
          <w:tab/>
        </w:r>
        <w:r w:rsidR="000D676C">
          <w:rPr>
            <w:noProof/>
          </w:rPr>
          <w:fldChar w:fldCharType="begin"/>
        </w:r>
        <w:r w:rsidR="000D676C">
          <w:rPr>
            <w:noProof/>
          </w:rPr>
          <w:instrText xml:space="preserve"> PAGEREF _Toc169621907 \h </w:instrText>
        </w:r>
        <w:r w:rsidR="000D676C">
          <w:rPr>
            <w:noProof/>
          </w:rPr>
        </w:r>
        <w:r w:rsidR="000D676C">
          <w:rPr>
            <w:noProof/>
          </w:rPr>
          <w:fldChar w:fldCharType="separate"/>
        </w:r>
        <w:r w:rsidR="000D676C">
          <w:rPr>
            <w:noProof/>
          </w:rPr>
          <w:t>179</w:t>
        </w:r>
        <w:r w:rsidR="000D676C">
          <w:rPr>
            <w:noProof/>
          </w:rPr>
          <w:fldChar w:fldCharType="end"/>
        </w:r>
      </w:hyperlink>
    </w:p>
    <w:p w14:paraId="62C0E044" w14:textId="204D8A58"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08" w:history="1">
        <w:r w:rsidR="000D676C" w:rsidRPr="00E609DB">
          <w:rPr>
            <w:rStyle w:val="Hyperlink"/>
            <w:noProof/>
          </w:rPr>
          <w:t>19.1.4.</w:t>
        </w:r>
        <w:r w:rsidR="000D676C">
          <w:rPr>
            <w:rFonts w:asciiTheme="minorHAnsi" w:eastAsiaTheme="minorEastAsia" w:hAnsiTheme="minorHAnsi" w:cstheme="minorBidi"/>
            <w:noProof/>
            <w:sz w:val="22"/>
            <w:szCs w:val="22"/>
            <w:lang w:val="en-US"/>
          </w:rPr>
          <w:tab/>
        </w:r>
        <w:r w:rsidR="000D676C" w:rsidRPr="00E609DB">
          <w:rPr>
            <w:rStyle w:val="Hyperlink"/>
            <w:noProof/>
          </w:rPr>
          <w:t>Keisti sistemos naudotojo duomenis</w:t>
        </w:r>
        <w:r w:rsidR="000D676C">
          <w:rPr>
            <w:noProof/>
          </w:rPr>
          <w:tab/>
        </w:r>
        <w:r w:rsidR="000D676C">
          <w:rPr>
            <w:noProof/>
          </w:rPr>
          <w:fldChar w:fldCharType="begin"/>
        </w:r>
        <w:r w:rsidR="000D676C">
          <w:rPr>
            <w:noProof/>
          </w:rPr>
          <w:instrText xml:space="preserve"> PAGEREF _Toc169621908 \h </w:instrText>
        </w:r>
        <w:r w:rsidR="000D676C">
          <w:rPr>
            <w:noProof/>
          </w:rPr>
        </w:r>
        <w:r w:rsidR="000D676C">
          <w:rPr>
            <w:noProof/>
          </w:rPr>
          <w:fldChar w:fldCharType="separate"/>
        </w:r>
        <w:r w:rsidR="000D676C">
          <w:rPr>
            <w:noProof/>
          </w:rPr>
          <w:t>179</w:t>
        </w:r>
        <w:r w:rsidR="000D676C">
          <w:rPr>
            <w:noProof/>
          </w:rPr>
          <w:fldChar w:fldCharType="end"/>
        </w:r>
      </w:hyperlink>
    </w:p>
    <w:p w14:paraId="1C6888F7" w14:textId="756973A0"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09" w:history="1">
        <w:r w:rsidR="000D676C" w:rsidRPr="00E609DB">
          <w:rPr>
            <w:rStyle w:val="Hyperlink"/>
            <w:noProof/>
          </w:rPr>
          <w:t>19.1.5.</w:t>
        </w:r>
        <w:r w:rsidR="000D676C">
          <w:rPr>
            <w:rFonts w:asciiTheme="minorHAnsi" w:eastAsiaTheme="minorEastAsia" w:hAnsiTheme="minorHAnsi" w:cstheme="minorBidi"/>
            <w:noProof/>
            <w:sz w:val="22"/>
            <w:szCs w:val="22"/>
            <w:lang w:val="en-US"/>
          </w:rPr>
          <w:tab/>
        </w:r>
        <w:r w:rsidR="000D676C" w:rsidRPr="00E609DB">
          <w:rPr>
            <w:rStyle w:val="Hyperlink"/>
            <w:noProof/>
          </w:rPr>
          <w:t>Pašalinti sistemos naudotoją</w:t>
        </w:r>
        <w:r w:rsidR="000D676C">
          <w:rPr>
            <w:noProof/>
          </w:rPr>
          <w:tab/>
        </w:r>
        <w:r w:rsidR="000D676C">
          <w:rPr>
            <w:noProof/>
          </w:rPr>
          <w:fldChar w:fldCharType="begin"/>
        </w:r>
        <w:r w:rsidR="000D676C">
          <w:rPr>
            <w:noProof/>
          </w:rPr>
          <w:instrText xml:space="preserve"> PAGEREF _Toc169621909 \h </w:instrText>
        </w:r>
        <w:r w:rsidR="000D676C">
          <w:rPr>
            <w:noProof/>
          </w:rPr>
        </w:r>
        <w:r w:rsidR="000D676C">
          <w:rPr>
            <w:noProof/>
          </w:rPr>
          <w:fldChar w:fldCharType="separate"/>
        </w:r>
        <w:r w:rsidR="000D676C">
          <w:rPr>
            <w:noProof/>
          </w:rPr>
          <w:t>180</w:t>
        </w:r>
        <w:r w:rsidR="000D676C">
          <w:rPr>
            <w:noProof/>
          </w:rPr>
          <w:fldChar w:fldCharType="end"/>
        </w:r>
      </w:hyperlink>
    </w:p>
    <w:p w14:paraId="715B33A9" w14:textId="0FB792A2"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10" w:history="1">
        <w:r w:rsidR="000D676C" w:rsidRPr="00E609DB">
          <w:rPr>
            <w:rStyle w:val="Hyperlink"/>
            <w:noProof/>
          </w:rPr>
          <w:t>19.2.</w:t>
        </w:r>
        <w:r w:rsidR="000D676C">
          <w:rPr>
            <w:rFonts w:asciiTheme="minorHAnsi" w:eastAsiaTheme="minorEastAsia" w:hAnsiTheme="minorHAnsi" w:cstheme="minorBidi"/>
            <w:noProof/>
            <w:sz w:val="22"/>
            <w:szCs w:val="22"/>
            <w:lang w:val="en-US"/>
          </w:rPr>
          <w:tab/>
        </w:r>
        <w:r w:rsidR="000D676C" w:rsidRPr="00E609DB">
          <w:rPr>
            <w:rStyle w:val="Hyperlink"/>
            <w:noProof/>
          </w:rPr>
          <w:t>Tvarkyti aktų registracijos knygų nustatymus</w:t>
        </w:r>
        <w:r w:rsidR="000D676C">
          <w:rPr>
            <w:noProof/>
          </w:rPr>
          <w:tab/>
        </w:r>
        <w:r w:rsidR="000D676C">
          <w:rPr>
            <w:noProof/>
          </w:rPr>
          <w:fldChar w:fldCharType="begin"/>
        </w:r>
        <w:r w:rsidR="000D676C">
          <w:rPr>
            <w:noProof/>
          </w:rPr>
          <w:instrText xml:space="preserve"> PAGEREF _Toc169621910 \h </w:instrText>
        </w:r>
        <w:r w:rsidR="000D676C">
          <w:rPr>
            <w:noProof/>
          </w:rPr>
        </w:r>
        <w:r w:rsidR="000D676C">
          <w:rPr>
            <w:noProof/>
          </w:rPr>
          <w:fldChar w:fldCharType="separate"/>
        </w:r>
        <w:r w:rsidR="000D676C">
          <w:rPr>
            <w:noProof/>
          </w:rPr>
          <w:t>180</w:t>
        </w:r>
        <w:r w:rsidR="000D676C">
          <w:rPr>
            <w:noProof/>
          </w:rPr>
          <w:fldChar w:fldCharType="end"/>
        </w:r>
      </w:hyperlink>
    </w:p>
    <w:p w14:paraId="52D9C29E" w14:textId="06B359C0"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11" w:history="1">
        <w:r w:rsidR="000D676C" w:rsidRPr="00E609DB">
          <w:rPr>
            <w:rStyle w:val="Hyperlink"/>
            <w:noProof/>
          </w:rPr>
          <w:t>19.3.</w:t>
        </w:r>
        <w:r w:rsidR="000D676C">
          <w:rPr>
            <w:rFonts w:asciiTheme="minorHAnsi" w:eastAsiaTheme="minorEastAsia" w:hAnsiTheme="minorHAnsi" w:cstheme="minorBidi"/>
            <w:noProof/>
            <w:sz w:val="22"/>
            <w:szCs w:val="22"/>
            <w:lang w:val="en-US"/>
          </w:rPr>
          <w:tab/>
        </w:r>
        <w:r w:rsidR="000D676C" w:rsidRPr="00E609DB">
          <w:rPr>
            <w:rStyle w:val="Hyperlink"/>
            <w:noProof/>
          </w:rPr>
          <w:t>Tvarkyti aktų numeracijos nustatymus</w:t>
        </w:r>
        <w:r w:rsidR="000D676C">
          <w:rPr>
            <w:noProof/>
          </w:rPr>
          <w:tab/>
        </w:r>
        <w:r w:rsidR="000D676C">
          <w:rPr>
            <w:noProof/>
          </w:rPr>
          <w:fldChar w:fldCharType="begin"/>
        </w:r>
        <w:r w:rsidR="000D676C">
          <w:rPr>
            <w:noProof/>
          </w:rPr>
          <w:instrText xml:space="preserve"> PAGEREF _Toc169621911 \h </w:instrText>
        </w:r>
        <w:r w:rsidR="000D676C">
          <w:rPr>
            <w:noProof/>
          </w:rPr>
        </w:r>
        <w:r w:rsidR="000D676C">
          <w:rPr>
            <w:noProof/>
          </w:rPr>
          <w:fldChar w:fldCharType="separate"/>
        </w:r>
        <w:r w:rsidR="000D676C">
          <w:rPr>
            <w:noProof/>
          </w:rPr>
          <w:t>186</w:t>
        </w:r>
        <w:r w:rsidR="000D676C">
          <w:rPr>
            <w:noProof/>
          </w:rPr>
          <w:fldChar w:fldCharType="end"/>
        </w:r>
      </w:hyperlink>
    </w:p>
    <w:p w14:paraId="070C1AB8" w14:textId="1C4B3EA1"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12" w:history="1">
        <w:r w:rsidR="000D676C" w:rsidRPr="00E609DB">
          <w:rPr>
            <w:rStyle w:val="Hyperlink"/>
            <w:noProof/>
          </w:rPr>
          <w:t>19.4.</w:t>
        </w:r>
        <w:r w:rsidR="000D676C">
          <w:rPr>
            <w:rFonts w:asciiTheme="minorHAnsi" w:eastAsiaTheme="minorEastAsia" w:hAnsiTheme="minorHAnsi" w:cstheme="minorBidi"/>
            <w:noProof/>
            <w:sz w:val="22"/>
            <w:szCs w:val="22"/>
            <w:lang w:val="en-US"/>
          </w:rPr>
          <w:tab/>
        </w:r>
        <w:r w:rsidR="000D676C" w:rsidRPr="00E609DB">
          <w:rPr>
            <w:rStyle w:val="Hyperlink"/>
            <w:noProof/>
          </w:rPr>
          <w:t>Tvarkyti aktų duomenų formos nustatymus</w:t>
        </w:r>
        <w:r w:rsidR="000D676C">
          <w:rPr>
            <w:noProof/>
          </w:rPr>
          <w:tab/>
        </w:r>
        <w:r w:rsidR="000D676C">
          <w:rPr>
            <w:noProof/>
          </w:rPr>
          <w:fldChar w:fldCharType="begin"/>
        </w:r>
        <w:r w:rsidR="000D676C">
          <w:rPr>
            <w:noProof/>
          </w:rPr>
          <w:instrText xml:space="preserve"> PAGEREF _Toc169621912 \h </w:instrText>
        </w:r>
        <w:r w:rsidR="000D676C">
          <w:rPr>
            <w:noProof/>
          </w:rPr>
        </w:r>
        <w:r w:rsidR="000D676C">
          <w:rPr>
            <w:noProof/>
          </w:rPr>
          <w:fldChar w:fldCharType="separate"/>
        </w:r>
        <w:r w:rsidR="000D676C">
          <w:rPr>
            <w:noProof/>
          </w:rPr>
          <w:t>187</w:t>
        </w:r>
        <w:r w:rsidR="000D676C">
          <w:rPr>
            <w:noProof/>
          </w:rPr>
          <w:fldChar w:fldCharType="end"/>
        </w:r>
      </w:hyperlink>
    </w:p>
    <w:p w14:paraId="7669A6DC" w14:textId="0598809A"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13" w:history="1">
        <w:r w:rsidR="000D676C" w:rsidRPr="00E609DB">
          <w:rPr>
            <w:rStyle w:val="Hyperlink"/>
            <w:noProof/>
          </w:rPr>
          <w:t>19.5.</w:t>
        </w:r>
        <w:r w:rsidR="000D676C">
          <w:rPr>
            <w:rFonts w:asciiTheme="minorHAnsi" w:eastAsiaTheme="minorEastAsia" w:hAnsiTheme="minorHAnsi" w:cstheme="minorBidi"/>
            <w:noProof/>
            <w:sz w:val="22"/>
            <w:szCs w:val="22"/>
            <w:lang w:val="en-US"/>
          </w:rPr>
          <w:tab/>
        </w:r>
        <w:r w:rsidR="000D676C" w:rsidRPr="00E609DB">
          <w:rPr>
            <w:rStyle w:val="Hyperlink"/>
            <w:noProof/>
          </w:rPr>
          <w:t>Tvarkyti apskaitos knygų nustatymus</w:t>
        </w:r>
        <w:r w:rsidR="000D676C">
          <w:rPr>
            <w:noProof/>
          </w:rPr>
          <w:tab/>
        </w:r>
        <w:r w:rsidR="000D676C">
          <w:rPr>
            <w:noProof/>
          </w:rPr>
          <w:fldChar w:fldCharType="begin"/>
        </w:r>
        <w:r w:rsidR="000D676C">
          <w:rPr>
            <w:noProof/>
          </w:rPr>
          <w:instrText xml:space="preserve"> PAGEREF _Toc169621913 \h </w:instrText>
        </w:r>
        <w:r w:rsidR="000D676C">
          <w:rPr>
            <w:noProof/>
          </w:rPr>
        </w:r>
        <w:r w:rsidR="000D676C">
          <w:rPr>
            <w:noProof/>
          </w:rPr>
          <w:fldChar w:fldCharType="separate"/>
        </w:r>
        <w:r w:rsidR="000D676C">
          <w:rPr>
            <w:noProof/>
          </w:rPr>
          <w:t>189</w:t>
        </w:r>
        <w:r w:rsidR="000D676C">
          <w:rPr>
            <w:noProof/>
          </w:rPr>
          <w:fldChar w:fldCharType="end"/>
        </w:r>
      </w:hyperlink>
    </w:p>
    <w:p w14:paraId="4E333198" w14:textId="43E7BBE1"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14" w:history="1">
        <w:r w:rsidR="000D676C" w:rsidRPr="00E609DB">
          <w:rPr>
            <w:rStyle w:val="Hyperlink"/>
            <w:noProof/>
          </w:rPr>
          <w:t>19.6.</w:t>
        </w:r>
        <w:r w:rsidR="000D676C">
          <w:rPr>
            <w:rFonts w:asciiTheme="minorHAnsi" w:eastAsiaTheme="minorEastAsia" w:hAnsiTheme="minorHAnsi" w:cstheme="minorBidi"/>
            <w:noProof/>
            <w:sz w:val="22"/>
            <w:szCs w:val="22"/>
            <w:lang w:val="en-US"/>
          </w:rPr>
          <w:tab/>
        </w:r>
        <w:r w:rsidR="000D676C" w:rsidRPr="00E609DB">
          <w:rPr>
            <w:rStyle w:val="Hyperlink"/>
            <w:noProof/>
          </w:rPr>
          <w:t>Tvarkyti muziejaus ataskaitų šablonus</w:t>
        </w:r>
        <w:r w:rsidR="000D676C">
          <w:rPr>
            <w:noProof/>
          </w:rPr>
          <w:tab/>
        </w:r>
        <w:r w:rsidR="000D676C">
          <w:rPr>
            <w:noProof/>
          </w:rPr>
          <w:fldChar w:fldCharType="begin"/>
        </w:r>
        <w:r w:rsidR="000D676C">
          <w:rPr>
            <w:noProof/>
          </w:rPr>
          <w:instrText xml:space="preserve"> PAGEREF _Toc169621914 \h </w:instrText>
        </w:r>
        <w:r w:rsidR="000D676C">
          <w:rPr>
            <w:noProof/>
          </w:rPr>
        </w:r>
        <w:r w:rsidR="000D676C">
          <w:rPr>
            <w:noProof/>
          </w:rPr>
          <w:fldChar w:fldCharType="separate"/>
        </w:r>
        <w:r w:rsidR="000D676C">
          <w:rPr>
            <w:noProof/>
          </w:rPr>
          <w:t>190</w:t>
        </w:r>
        <w:r w:rsidR="000D676C">
          <w:rPr>
            <w:noProof/>
          </w:rPr>
          <w:fldChar w:fldCharType="end"/>
        </w:r>
      </w:hyperlink>
    </w:p>
    <w:p w14:paraId="1D026ECF" w14:textId="54F552CA"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15" w:history="1">
        <w:r w:rsidR="000D676C" w:rsidRPr="00E609DB">
          <w:rPr>
            <w:rStyle w:val="Hyperlink"/>
            <w:noProof/>
          </w:rPr>
          <w:t>19.6.1.</w:t>
        </w:r>
        <w:r w:rsidR="000D676C">
          <w:rPr>
            <w:rFonts w:asciiTheme="minorHAnsi" w:eastAsiaTheme="minorEastAsia" w:hAnsiTheme="minorHAnsi" w:cstheme="minorBidi"/>
            <w:noProof/>
            <w:sz w:val="22"/>
            <w:szCs w:val="22"/>
            <w:lang w:val="en-US"/>
          </w:rPr>
          <w:tab/>
        </w:r>
        <w:r w:rsidR="000D676C" w:rsidRPr="00E609DB">
          <w:rPr>
            <w:rStyle w:val="Hyperlink"/>
            <w:noProof/>
          </w:rPr>
          <w:t>Įkelti naują muziejaus ataskaitų šabloną</w:t>
        </w:r>
        <w:r w:rsidR="000D676C">
          <w:rPr>
            <w:noProof/>
          </w:rPr>
          <w:tab/>
        </w:r>
        <w:r w:rsidR="000D676C">
          <w:rPr>
            <w:noProof/>
          </w:rPr>
          <w:fldChar w:fldCharType="begin"/>
        </w:r>
        <w:r w:rsidR="000D676C">
          <w:rPr>
            <w:noProof/>
          </w:rPr>
          <w:instrText xml:space="preserve"> PAGEREF _Toc169621915 \h </w:instrText>
        </w:r>
        <w:r w:rsidR="000D676C">
          <w:rPr>
            <w:noProof/>
          </w:rPr>
        </w:r>
        <w:r w:rsidR="000D676C">
          <w:rPr>
            <w:noProof/>
          </w:rPr>
          <w:fldChar w:fldCharType="separate"/>
        </w:r>
        <w:r w:rsidR="000D676C">
          <w:rPr>
            <w:noProof/>
          </w:rPr>
          <w:t>190</w:t>
        </w:r>
        <w:r w:rsidR="000D676C">
          <w:rPr>
            <w:noProof/>
          </w:rPr>
          <w:fldChar w:fldCharType="end"/>
        </w:r>
      </w:hyperlink>
    </w:p>
    <w:p w14:paraId="0161C5D5" w14:textId="73CCA5F8"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16" w:history="1">
        <w:r w:rsidR="000D676C" w:rsidRPr="00E609DB">
          <w:rPr>
            <w:rStyle w:val="Hyperlink"/>
            <w:noProof/>
          </w:rPr>
          <w:t>19.6.2.</w:t>
        </w:r>
        <w:r w:rsidR="000D676C">
          <w:rPr>
            <w:rFonts w:asciiTheme="minorHAnsi" w:eastAsiaTheme="minorEastAsia" w:hAnsiTheme="minorHAnsi" w:cstheme="minorBidi"/>
            <w:noProof/>
            <w:sz w:val="22"/>
            <w:szCs w:val="22"/>
            <w:lang w:val="en-US"/>
          </w:rPr>
          <w:tab/>
        </w:r>
        <w:r w:rsidR="000D676C" w:rsidRPr="00E609DB">
          <w:rPr>
            <w:rStyle w:val="Hyperlink"/>
            <w:noProof/>
          </w:rPr>
          <w:t>Surasti muziejaus ataskaitų šabloną</w:t>
        </w:r>
        <w:r w:rsidR="000D676C">
          <w:rPr>
            <w:noProof/>
          </w:rPr>
          <w:tab/>
        </w:r>
        <w:r w:rsidR="000D676C">
          <w:rPr>
            <w:noProof/>
          </w:rPr>
          <w:fldChar w:fldCharType="begin"/>
        </w:r>
        <w:r w:rsidR="000D676C">
          <w:rPr>
            <w:noProof/>
          </w:rPr>
          <w:instrText xml:space="preserve"> PAGEREF _Toc169621916 \h </w:instrText>
        </w:r>
        <w:r w:rsidR="000D676C">
          <w:rPr>
            <w:noProof/>
          </w:rPr>
        </w:r>
        <w:r w:rsidR="000D676C">
          <w:rPr>
            <w:noProof/>
          </w:rPr>
          <w:fldChar w:fldCharType="separate"/>
        </w:r>
        <w:r w:rsidR="000D676C">
          <w:rPr>
            <w:noProof/>
          </w:rPr>
          <w:t>191</w:t>
        </w:r>
        <w:r w:rsidR="000D676C">
          <w:rPr>
            <w:noProof/>
          </w:rPr>
          <w:fldChar w:fldCharType="end"/>
        </w:r>
      </w:hyperlink>
    </w:p>
    <w:p w14:paraId="1EEF2C8F" w14:textId="61F053A3"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17" w:history="1">
        <w:r w:rsidR="000D676C" w:rsidRPr="00E609DB">
          <w:rPr>
            <w:rStyle w:val="Hyperlink"/>
            <w:noProof/>
          </w:rPr>
          <w:t>19.6.3.</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muziejaus ataskaitų šablono duomenis</w:t>
        </w:r>
        <w:r w:rsidR="000D676C">
          <w:rPr>
            <w:noProof/>
          </w:rPr>
          <w:tab/>
        </w:r>
        <w:r w:rsidR="000D676C">
          <w:rPr>
            <w:noProof/>
          </w:rPr>
          <w:fldChar w:fldCharType="begin"/>
        </w:r>
        <w:r w:rsidR="000D676C">
          <w:rPr>
            <w:noProof/>
          </w:rPr>
          <w:instrText xml:space="preserve"> PAGEREF _Toc169621917 \h </w:instrText>
        </w:r>
        <w:r w:rsidR="000D676C">
          <w:rPr>
            <w:noProof/>
          </w:rPr>
        </w:r>
        <w:r w:rsidR="000D676C">
          <w:rPr>
            <w:noProof/>
          </w:rPr>
          <w:fldChar w:fldCharType="separate"/>
        </w:r>
        <w:r w:rsidR="000D676C">
          <w:rPr>
            <w:noProof/>
          </w:rPr>
          <w:t>191</w:t>
        </w:r>
        <w:r w:rsidR="000D676C">
          <w:rPr>
            <w:noProof/>
          </w:rPr>
          <w:fldChar w:fldCharType="end"/>
        </w:r>
      </w:hyperlink>
    </w:p>
    <w:p w14:paraId="588D3BEC" w14:textId="44430FEB"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18" w:history="1">
        <w:r w:rsidR="000D676C" w:rsidRPr="00E609DB">
          <w:rPr>
            <w:rStyle w:val="Hyperlink"/>
            <w:noProof/>
          </w:rPr>
          <w:t>19.6.4.</w:t>
        </w:r>
        <w:r w:rsidR="000D676C">
          <w:rPr>
            <w:rFonts w:asciiTheme="minorHAnsi" w:eastAsiaTheme="minorEastAsia" w:hAnsiTheme="minorHAnsi" w:cstheme="minorBidi"/>
            <w:noProof/>
            <w:sz w:val="22"/>
            <w:szCs w:val="22"/>
            <w:lang w:val="en-US"/>
          </w:rPr>
          <w:tab/>
        </w:r>
        <w:r w:rsidR="000D676C" w:rsidRPr="00E609DB">
          <w:rPr>
            <w:rStyle w:val="Hyperlink"/>
            <w:noProof/>
          </w:rPr>
          <w:t>Redaguoti muziejaus ataskaitų šablono duomenis</w:t>
        </w:r>
        <w:r w:rsidR="000D676C">
          <w:rPr>
            <w:noProof/>
          </w:rPr>
          <w:tab/>
        </w:r>
        <w:r w:rsidR="000D676C">
          <w:rPr>
            <w:noProof/>
          </w:rPr>
          <w:fldChar w:fldCharType="begin"/>
        </w:r>
        <w:r w:rsidR="000D676C">
          <w:rPr>
            <w:noProof/>
          </w:rPr>
          <w:instrText xml:space="preserve"> PAGEREF _Toc169621918 \h </w:instrText>
        </w:r>
        <w:r w:rsidR="000D676C">
          <w:rPr>
            <w:noProof/>
          </w:rPr>
        </w:r>
        <w:r w:rsidR="000D676C">
          <w:rPr>
            <w:noProof/>
          </w:rPr>
          <w:fldChar w:fldCharType="separate"/>
        </w:r>
        <w:r w:rsidR="000D676C">
          <w:rPr>
            <w:noProof/>
          </w:rPr>
          <w:t>192</w:t>
        </w:r>
        <w:r w:rsidR="000D676C">
          <w:rPr>
            <w:noProof/>
          </w:rPr>
          <w:fldChar w:fldCharType="end"/>
        </w:r>
      </w:hyperlink>
    </w:p>
    <w:p w14:paraId="3D40A723" w14:textId="4C2B589E" w:rsidR="000D676C" w:rsidRDefault="00440F9E">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919" w:history="1">
        <w:r w:rsidR="000D676C" w:rsidRPr="00E609DB">
          <w:rPr>
            <w:rStyle w:val="Hyperlink"/>
            <w:noProof/>
          </w:rPr>
          <w:t>19.6.5.</w:t>
        </w:r>
        <w:r w:rsidR="000D676C">
          <w:rPr>
            <w:rFonts w:asciiTheme="minorHAnsi" w:eastAsiaTheme="minorEastAsia" w:hAnsiTheme="minorHAnsi" w:cstheme="minorBidi"/>
            <w:noProof/>
            <w:sz w:val="22"/>
            <w:szCs w:val="22"/>
            <w:lang w:val="en-US"/>
          </w:rPr>
          <w:tab/>
        </w:r>
        <w:r w:rsidR="000D676C" w:rsidRPr="00E609DB">
          <w:rPr>
            <w:rStyle w:val="Hyperlink"/>
            <w:noProof/>
          </w:rPr>
          <w:t>Šalinti muziejaus ataskaitų šabloną</w:t>
        </w:r>
        <w:r w:rsidR="000D676C">
          <w:rPr>
            <w:noProof/>
          </w:rPr>
          <w:tab/>
        </w:r>
        <w:r w:rsidR="000D676C">
          <w:rPr>
            <w:noProof/>
          </w:rPr>
          <w:fldChar w:fldCharType="begin"/>
        </w:r>
        <w:r w:rsidR="000D676C">
          <w:rPr>
            <w:noProof/>
          </w:rPr>
          <w:instrText xml:space="preserve"> PAGEREF _Toc169621919 \h </w:instrText>
        </w:r>
        <w:r w:rsidR="000D676C">
          <w:rPr>
            <w:noProof/>
          </w:rPr>
        </w:r>
        <w:r w:rsidR="000D676C">
          <w:rPr>
            <w:noProof/>
          </w:rPr>
          <w:fldChar w:fldCharType="separate"/>
        </w:r>
        <w:r w:rsidR="000D676C">
          <w:rPr>
            <w:noProof/>
          </w:rPr>
          <w:t>192</w:t>
        </w:r>
        <w:r w:rsidR="000D676C">
          <w:rPr>
            <w:noProof/>
          </w:rPr>
          <w:fldChar w:fldCharType="end"/>
        </w:r>
      </w:hyperlink>
    </w:p>
    <w:p w14:paraId="7458B624" w14:textId="053427EF"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20" w:history="1">
        <w:r w:rsidR="000D676C" w:rsidRPr="00E609DB">
          <w:rPr>
            <w:rStyle w:val="Hyperlink"/>
            <w:noProof/>
          </w:rPr>
          <w:t>19.7.</w:t>
        </w:r>
        <w:r w:rsidR="000D676C">
          <w:rPr>
            <w:rFonts w:asciiTheme="minorHAnsi" w:eastAsiaTheme="minorEastAsia" w:hAnsiTheme="minorHAnsi" w:cstheme="minorBidi"/>
            <w:noProof/>
            <w:sz w:val="22"/>
            <w:szCs w:val="22"/>
            <w:lang w:val="en-US"/>
          </w:rPr>
          <w:tab/>
        </w:r>
        <w:r w:rsidR="000D676C" w:rsidRPr="00E609DB">
          <w:rPr>
            <w:rStyle w:val="Hyperlink"/>
            <w:noProof/>
          </w:rPr>
          <w:t>Tvarkyti sistemos parametrus</w:t>
        </w:r>
        <w:r w:rsidR="000D676C">
          <w:rPr>
            <w:noProof/>
          </w:rPr>
          <w:tab/>
        </w:r>
        <w:r w:rsidR="000D676C">
          <w:rPr>
            <w:noProof/>
          </w:rPr>
          <w:fldChar w:fldCharType="begin"/>
        </w:r>
        <w:r w:rsidR="000D676C">
          <w:rPr>
            <w:noProof/>
          </w:rPr>
          <w:instrText xml:space="preserve"> PAGEREF _Toc169621920 \h </w:instrText>
        </w:r>
        <w:r w:rsidR="000D676C">
          <w:rPr>
            <w:noProof/>
          </w:rPr>
        </w:r>
        <w:r w:rsidR="000D676C">
          <w:rPr>
            <w:noProof/>
          </w:rPr>
          <w:fldChar w:fldCharType="separate"/>
        </w:r>
        <w:r w:rsidR="000D676C">
          <w:rPr>
            <w:noProof/>
          </w:rPr>
          <w:t>192</w:t>
        </w:r>
        <w:r w:rsidR="000D676C">
          <w:rPr>
            <w:noProof/>
          </w:rPr>
          <w:fldChar w:fldCharType="end"/>
        </w:r>
      </w:hyperlink>
    </w:p>
    <w:p w14:paraId="0A506769" w14:textId="04BE029B"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21" w:history="1">
        <w:r w:rsidR="000D676C" w:rsidRPr="00E609DB">
          <w:rPr>
            <w:rStyle w:val="Hyperlink"/>
            <w:noProof/>
          </w:rPr>
          <w:t>19.8.</w:t>
        </w:r>
        <w:r w:rsidR="000D676C">
          <w:rPr>
            <w:rFonts w:asciiTheme="minorHAnsi" w:eastAsiaTheme="minorEastAsia" w:hAnsiTheme="minorHAnsi" w:cstheme="minorBidi"/>
            <w:noProof/>
            <w:sz w:val="22"/>
            <w:szCs w:val="22"/>
            <w:lang w:val="en-US"/>
          </w:rPr>
          <w:tab/>
        </w:r>
        <w:r w:rsidR="000D676C" w:rsidRPr="00E609DB">
          <w:rPr>
            <w:rStyle w:val="Hyperlink"/>
            <w:noProof/>
          </w:rPr>
          <w:t>Tvarkyti eksponatų apskaitos numerių nustatymus</w:t>
        </w:r>
        <w:r w:rsidR="000D676C">
          <w:rPr>
            <w:noProof/>
          </w:rPr>
          <w:tab/>
        </w:r>
        <w:r w:rsidR="000D676C">
          <w:rPr>
            <w:noProof/>
          </w:rPr>
          <w:fldChar w:fldCharType="begin"/>
        </w:r>
        <w:r w:rsidR="000D676C">
          <w:rPr>
            <w:noProof/>
          </w:rPr>
          <w:instrText xml:space="preserve"> PAGEREF _Toc169621921 \h </w:instrText>
        </w:r>
        <w:r w:rsidR="000D676C">
          <w:rPr>
            <w:noProof/>
          </w:rPr>
        </w:r>
        <w:r w:rsidR="000D676C">
          <w:rPr>
            <w:noProof/>
          </w:rPr>
          <w:fldChar w:fldCharType="separate"/>
        </w:r>
        <w:r w:rsidR="000D676C">
          <w:rPr>
            <w:noProof/>
          </w:rPr>
          <w:t>193</w:t>
        </w:r>
        <w:r w:rsidR="000D676C">
          <w:rPr>
            <w:noProof/>
          </w:rPr>
          <w:fldChar w:fldCharType="end"/>
        </w:r>
      </w:hyperlink>
    </w:p>
    <w:p w14:paraId="499BE303" w14:textId="06347158"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22" w:history="1">
        <w:r w:rsidR="000D676C" w:rsidRPr="00E609DB">
          <w:rPr>
            <w:rStyle w:val="Hyperlink"/>
            <w:noProof/>
          </w:rPr>
          <w:t>19.9.</w:t>
        </w:r>
        <w:r w:rsidR="000D676C">
          <w:rPr>
            <w:rFonts w:asciiTheme="minorHAnsi" w:eastAsiaTheme="minorEastAsia" w:hAnsiTheme="minorHAnsi" w:cstheme="minorBidi"/>
            <w:noProof/>
            <w:sz w:val="22"/>
            <w:szCs w:val="22"/>
            <w:lang w:val="en-US"/>
          </w:rPr>
          <w:tab/>
        </w:r>
        <w:r w:rsidR="000D676C" w:rsidRPr="00E609DB">
          <w:rPr>
            <w:rStyle w:val="Hyperlink"/>
            <w:noProof/>
          </w:rPr>
          <w:t>Peržiūrėti sistemos audito duomenis</w:t>
        </w:r>
        <w:r w:rsidR="000D676C">
          <w:rPr>
            <w:noProof/>
          </w:rPr>
          <w:tab/>
        </w:r>
        <w:r w:rsidR="000D676C">
          <w:rPr>
            <w:noProof/>
          </w:rPr>
          <w:fldChar w:fldCharType="begin"/>
        </w:r>
        <w:r w:rsidR="000D676C">
          <w:rPr>
            <w:noProof/>
          </w:rPr>
          <w:instrText xml:space="preserve"> PAGEREF _Toc169621922 \h </w:instrText>
        </w:r>
        <w:r w:rsidR="000D676C">
          <w:rPr>
            <w:noProof/>
          </w:rPr>
        </w:r>
        <w:r w:rsidR="000D676C">
          <w:rPr>
            <w:noProof/>
          </w:rPr>
          <w:fldChar w:fldCharType="separate"/>
        </w:r>
        <w:r w:rsidR="000D676C">
          <w:rPr>
            <w:noProof/>
          </w:rPr>
          <w:t>194</w:t>
        </w:r>
        <w:r w:rsidR="000D676C">
          <w:rPr>
            <w:noProof/>
          </w:rPr>
          <w:fldChar w:fldCharType="end"/>
        </w:r>
      </w:hyperlink>
    </w:p>
    <w:p w14:paraId="7C60C8F2" w14:textId="2FF513D2"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923" w:history="1">
        <w:r w:rsidR="000D676C" w:rsidRPr="00E609DB">
          <w:rPr>
            <w:rStyle w:val="Hyperlink"/>
            <w:noProof/>
          </w:rPr>
          <w:t>20.</w:t>
        </w:r>
        <w:r w:rsidR="000D676C">
          <w:rPr>
            <w:rFonts w:asciiTheme="minorHAnsi" w:eastAsiaTheme="minorEastAsia" w:hAnsiTheme="minorHAnsi" w:cstheme="minorBidi"/>
            <w:noProof/>
            <w:sz w:val="22"/>
            <w:szCs w:val="22"/>
            <w:lang w:val="en-US"/>
          </w:rPr>
          <w:tab/>
        </w:r>
        <w:r w:rsidR="000D676C" w:rsidRPr="00E609DB">
          <w:rPr>
            <w:rStyle w:val="Hyperlink"/>
            <w:noProof/>
          </w:rPr>
          <w:t>Sistemos naudotojo nustatymai</w:t>
        </w:r>
        <w:r w:rsidR="000D676C">
          <w:rPr>
            <w:noProof/>
          </w:rPr>
          <w:tab/>
        </w:r>
        <w:r w:rsidR="000D676C">
          <w:rPr>
            <w:noProof/>
          </w:rPr>
          <w:fldChar w:fldCharType="begin"/>
        </w:r>
        <w:r w:rsidR="000D676C">
          <w:rPr>
            <w:noProof/>
          </w:rPr>
          <w:instrText xml:space="preserve"> PAGEREF _Toc169621923 \h </w:instrText>
        </w:r>
        <w:r w:rsidR="000D676C">
          <w:rPr>
            <w:noProof/>
          </w:rPr>
        </w:r>
        <w:r w:rsidR="000D676C">
          <w:rPr>
            <w:noProof/>
          </w:rPr>
          <w:fldChar w:fldCharType="separate"/>
        </w:r>
        <w:r w:rsidR="000D676C">
          <w:rPr>
            <w:noProof/>
          </w:rPr>
          <w:t>195</w:t>
        </w:r>
        <w:r w:rsidR="000D676C">
          <w:rPr>
            <w:noProof/>
          </w:rPr>
          <w:fldChar w:fldCharType="end"/>
        </w:r>
      </w:hyperlink>
    </w:p>
    <w:p w14:paraId="2809EA78" w14:textId="7F613CAC"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24" w:history="1">
        <w:r w:rsidR="000D676C" w:rsidRPr="00E609DB">
          <w:rPr>
            <w:rStyle w:val="Hyperlink"/>
            <w:noProof/>
          </w:rPr>
          <w:t>20.1.</w:t>
        </w:r>
        <w:r w:rsidR="000D676C">
          <w:rPr>
            <w:rFonts w:asciiTheme="minorHAnsi" w:eastAsiaTheme="minorEastAsia" w:hAnsiTheme="minorHAnsi" w:cstheme="minorBidi"/>
            <w:noProof/>
            <w:sz w:val="22"/>
            <w:szCs w:val="22"/>
            <w:lang w:val="en-US"/>
          </w:rPr>
          <w:tab/>
        </w:r>
        <w:r w:rsidR="000D676C" w:rsidRPr="00E609DB">
          <w:rPr>
            <w:rStyle w:val="Hyperlink"/>
            <w:noProof/>
          </w:rPr>
          <w:t>Redaguoti mano sąrašus</w:t>
        </w:r>
        <w:r w:rsidR="000D676C">
          <w:rPr>
            <w:noProof/>
          </w:rPr>
          <w:tab/>
        </w:r>
        <w:r w:rsidR="000D676C">
          <w:rPr>
            <w:noProof/>
          </w:rPr>
          <w:fldChar w:fldCharType="begin"/>
        </w:r>
        <w:r w:rsidR="000D676C">
          <w:rPr>
            <w:noProof/>
          </w:rPr>
          <w:instrText xml:space="preserve"> PAGEREF _Toc169621924 \h </w:instrText>
        </w:r>
        <w:r w:rsidR="000D676C">
          <w:rPr>
            <w:noProof/>
          </w:rPr>
        </w:r>
        <w:r w:rsidR="000D676C">
          <w:rPr>
            <w:noProof/>
          </w:rPr>
          <w:fldChar w:fldCharType="separate"/>
        </w:r>
        <w:r w:rsidR="000D676C">
          <w:rPr>
            <w:noProof/>
          </w:rPr>
          <w:t>195</w:t>
        </w:r>
        <w:r w:rsidR="000D676C">
          <w:rPr>
            <w:noProof/>
          </w:rPr>
          <w:fldChar w:fldCharType="end"/>
        </w:r>
      </w:hyperlink>
    </w:p>
    <w:p w14:paraId="1F74CF7E" w14:textId="0D8B4957"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25" w:history="1">
        <w:r w:rsidR="000D676C" w:rsidRPr="00E609DB">
          <w:rPr>
            <w:rStyle w:val="Hyperlink"/>
            <w:noProof/>
          </w:rPr>
          <w:t>20.2.</w:t>
        </w:r>
        <w:r w:rsidR="000D676C">
          <w:rPr>
            <w:rFonts w:asciiTheme="minorHAnsi" w:eastAsiaTheme="minorEastAsia" w:hAnsiTheme="minorHAnsi" w:cstheme="minorBidi"/>
            <w:noProof/>
            <w:sz w:val="22"/>
            <w:szCs w:val="22"/>
            <w:lang w:val="en-US"/>
          </w:rPr>
          <w:tab/>
        </w:r>
        <w:r w:rsidR="000D676C" w:rsidRPr="00E609DB">
          <w:rPr>
            <w:rStyle w:val="Hyperlink"/>
            <w:noProof/>
          </w:rPr>
          <w:t>Keisti eksponatų kortelių nustatymus</w:t>
        </w:r>
        <w:r w:rsidR="000D676C">
          <w:rPr>
            <w:noProof/>
          </w:rPr>
          <w:tab/>
        </w:r>
        <w:r w:rsidR="000D676C">
          <w:rPr>
            <w:noProof/>
          </w:rPr>
          <w:fldChar w:fldCharType="begin"/>
        </w:r>
        <w:r w:rsidR="000D676C">
          <w:rPr>
            <w:noProof/>
          </w:rPr>
          <w:instrText xml:space="preserve"> PAGEREF _Toc169621925 \h </w:instrText>
        </w:r>
        <w:r w:rsidR="000D676C">
          <w:rPr>
            <w:noProof/>
          </w:rPr>
        </w:r>
        <w:r w:rsidR="000D676C">
          <w:rPr>
            <w:noProof/>
          </w:rPr>
          <w:fldChar w:fldCharType="separate"/>
        </w:r>
        <w:r w:rsidR="000D676C">
          <w:rPr>
            <w:noProof/>
          </w:rPr>
          <w:t>197</w:t>
        </w:r>
        <w:r w:rsidR="000D676C">
          <w:rPr>
            <w:noProof/>
          </w:rPr>
          <w:fldChar w:fldCharType="end"/>
        </w:r>
      </w:hyperlink>
    </w:p>
    <w:p w14:paraId="5F48DCB4" w14:textId="4BBB7B84"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26" w:history="1">
        <w:r w:rsidR="000D676C" w:rsidRPr="00E609DB">
          <w:rPr>
            <w:rStyle w:val="Hyperlink"/>
            <w:noProof/>
          </w:rPr>
          <w:t>20.3.</w:t>
        </w:r>
        <w:r w:rsidR="000D676C">
          <w:rPr>
            <w:rFonts w:asciiTheme="minorHAnsi" w:eastAsiaTheme="minorEastAsia" w:hAnsiTheme="minorHAnsi" w:cstheme="minorBidi"/>
            <w:noProof/>
            <w:sz w:val="22"/>
            <w:szCs w:val="22"/>
            <w:lang w:val="en-US"/>
          </w:rPr>
          <w:tab/>
        </w:r>
        <w:r w:rsidR="000D676C" w:rsidRPr="00E609DB">
          <w:rPr>
            <w:rStyle w:val="Hyperlink"/>
            <w:noProof/>
          </w:rPr>
          <w:t>Keisti eksponatų paieškos kriterijų nustatymus</w:t>
        </w:r>
        <w:r w:rsidR="000D676C">
          <w:rPr>
            <w:noProof/>
          </w:rPr>
          <w:tab/>
        </w:r>
        <w:r w:rsidR="000D676C">
          <w:rPr>
            <w:noProof/>
          </w:rPr>
          <w:fldChar w:fldCharType="begin"/>
        </w:r>
        <w:r w:rsidR="000D676C">
          <w:rPr>
            <w:noProof/>
          </w:rPr>
          <w:instrText xml:space="preserve"> PAGEREF _Toc169621926 \h </w:instrText>
        </w:r>
        <w:r w:rsidR="000D676C">
          <w:rPr>
            <w:noProof/>
          </w:rPr>
        </w:r>
        <w:r w:rsidR="000D676C">
          <w:rPr>
            <w:noProof/>
          </w:rPr>
          <w:fldChar w:fldCharType="separate"/>
        </w:r>
        <w:r w:rsidR="000D676C">
          <w:rPr>
            <w:noProof/>
          </w:rPr>
          <w:t>198</w:t>
        </w:r>
        <w:r w:rsidR="000D676C">
          <w:rPr>
            <w:noProof/>
          </w:rPr>
          <w:fldChar w:fldCharType="end"/>
        </w:r>
      </w:hyperlink>
    </w:p>
    <w:p w14:paraId="0947CD9F" w14:textId="2926E573"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27" w:history="1">
        <w:r w:rsidR="000D676C" w:rsidRPr="00E609DB">
          <w:rPr>
            <w:rStyle w:val="Hyperlink"/>
            <w:noProof/>
          </w:rPr>
          <w:t>20.4.</w:t>
        </w:r>
        <w:r w:rsidR="000D676C">
          <w:rPr>
            <w:rFonts w:asciiTheme="minorHAnsi" w:eastAsiaTheme="minorEastAsia" w:hAnsiTheme="minorHAnsi" w:cstheme="minorBidi"/>
            <w:noProof/>
            <w:sz w:val="22"/>
            <w:szCs w:val="22"/>
            <w:lang w:val="en-US"/>
          </w:rPr>
          <w:tab/>
        </w:r>
        <w:r w:rsidR="000D676C" w:rsidRPr="00E609DB">
          <w:rPr>
            <w:rStyle w:val="Hyperlink"/>
            <w:noProof/>
          </w:rPr>
          <w:t>Keisti paieškos rezultatų lentelės stulpelių nustatymus</w:t>
        </w:r>
        <w:r w:rsidR="000D676C">
          <w:rPr>
            <w:noProof/>
          </w:rPr>
          <w:tab/>
        </w:r>
        <w:r w:rsidR="000D676C">
          <w:rPr>
            <w:noProof/>
          </w:rPr>
          <w:fldChar w:fldCharType="begin"/>
        </w:r>
        <w:r w:rsidR="000D676C">
          <w:rPr>
            <w:noProof/>
          </w:rPr>
          <w:instrText xml:space="preserve"> PAGEREF _Toc169621927 \h </w:instrText>
        </w:r>
        <w:r w:rsidR="000D676C">
          <w:rPr>
            <w:noProof/>
          </w:rPr>
        </w:r>
        <w:r w:rsidR="000D676C">
          <w:rPr>
            <w:noProof/>
          </w:rPr>
          <w:fldChar w:fldCharType="separate"/>
        </w:r>
        <w:r w:rsidR="000D676C">
          <w:rPr>
            <w:noProof/>
          </w:rPr>
          <w:t>200</w:t>
        </w:r>
        <w:r w:rsidR="000D676C">
          <w:rPr>
            <w:noProof/>
          </w:rPr>
          <w:fldChar w:fldCharType="end"/>
        </w:r>
      </w:hyperlink>
    </w:p>
    <w:p w14:paraId="22A7F347" w14:textId="274A71B7" w:rsidR="000D676C" w:rsidRDefault="00440F9E">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928" w:history="1">
        <w:r w:rsidR="000D676C" w:rsidRPr="00E609DB">
          <w:rPr>
            <w:rStyle w:val="Hyperlink"/>
            <w:noProof/>
          </w:rPr>
          <w:t>20.5.</w:t>
        </w:r>
        <w:r w:rsidR="000D676C">
          <w:rPr>
            <w:rFonts w:asciiTheme="minorHAnsi" w:eastAsiaTheme="minorEastAsia" w:hAnsiTheme="minorHAnsi" w:cstheme="minorBidi"/>
            <w:noProof/>
            <w:sz w:val="22"/>
            <w:szCs w:val="22"/>
            <w:lang w:val="en-US"/>
          </w:rPr>
          <w:tab/>
        </w:r>
        <w:r w:rsidR="000D676C" w:rsidRPr="00E609DB">
          <w:rPr>
            <w:rStyle w:val="Hyperlink"/>
            <w:noProof/>
          </w:rPr>
          <w:t>Keisti slaptažodį</w:t>
        </w:r>
        <w:r w:rsidR="000D676C">
          <w:rPr>
            <w:noProof/>
          </w:rPr>
          <w:tab/>
        </w:r>
        <w:r w:rsidR="000D676C">
          <w:rPr>
            <w:noProof/>
          </w:rPr>
          <w:fldChar w:fldCharType="begin"/>
        </w:r>
        <w:r w:rsidR="000D676C">
          <w:rPr>
            <w:noProof/>
          </w:rPr>
          <w:instrText xml:space="preserve"> PAGEREF _Toc169621928 \h </w:instrText>
        </w:r>
        <w:r w:rsidR="000D676C">
          <w:rPr>
            <w:noProof/>
          </w:rPr>
        </w:r>
        <w:r w:rsidR="000D676C">
          <w:rPr>
            <w:noProof/>
          </w:rPr>
          <w:fldChar w:fldCharType="separate"/>
        </w:r>
        <w:r w:rsidR="000D676C">
          <w:rPr>
            <w:noProof/>
          </w:rPr>
          <w:t>203</w:t>
        </w:r>
        <w:r w:rsidR="000D676C">
          <w:rPr>
            <w:noProof/>
          </w:rPr>
          <w:fldChar w:fldCharType="end"/>
        </w:r>
      </w:hyperlink>
    </w:p>
    <w:p w14:paraId="202CAC35" w14:textId="0C77B3C6" w:rsidR="000D676C" w:rsidRDefault="00440F9E">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929" w:history="1">
        <w:r w:rsidR="000D676C" w:rsidRPr="00E609DB">
          <w:rPr>
            <w:rStyle w:val="Hyperlink"/>
            <w:noProof/>
          </w:rPr>
          <w:t>21.</w:t>
        </w:r>
        <w:r w:rsidR="000D676C">
          <w:rPr>
            <w:rFonts w:asciiTheme="minorHAnsi" w:eastAsiaTheme="minorEastAsia" w:hAnsiTheme="minorHAnsi" w:cstheme="minorBidi"/>
            <w:noProof/>
            <w:sz w:val="22"/>
            <w:szCs w:val="22"/>
            <w:lang w:val="en-US"/>
          </w:rPr>
          <w:tab/>
        </w:r>
        <w:r w:rsidR="000D676C" w:rsidRPr="00E609DB">
          <w:rPr>
            <w:rStyle w:val="Hyperlink"/>
            <w:noProof/>
          </w:rPr>
          <w:t>Pranešimai LIMIS administratoriui</w:t>
        </w:r>
        <w:r w:rsidR="000D676C">
          <w:rPr>
            <w:noProof/>
          </w:rPr>
          <w:tab/>
        </w:r>
        <w:r w:rsidR="000D676C">
          <w:rPr>
            <w:noProof/>
          </w:rPr>
          <w:fldChar w:fldCharType="begin"/>
        </w:r>
        <w:r w:rsidR="000D676C">
          <w:rPr>
            <w:noProof/>
          </w:rPr>
          <w:instrText xml:space="preserve"> PAGEREF _Toc169621929 \h </w:instrText>
        </w:r>
        <w:r w:rsidR="000D676C">
          <w:rPr>
            <w:noProof/>
          </w:rPr>
        </w:r>
        <w:r w:rsidR="000D676C">
          <w:rPr>
            <w:noProof/>
          </w:rPr>
          <w:fldChar w:fldCharType="separate"/>
        </w:r>
        <w:r w:rsidR="000D676C">
          <w:rPr>
            <w:noProof/>
          </w:rPr>
          <w:t>204</w:t>
        </w:r>
        <w:r w:rsidR="000D676C">
          <w:rPr>
            <w:noProof/>
          </w:rPr>
          <w:fldChar w:fldCharType="end"/>
        </w:r>
      </w:hyperlink>
    </w:p>
    <w:p w14:paraId="5EC818EF" w14:textId="5CF3B37D" w:rsidR="00290D8E" w:rsidRPr="00BC3ECA" w:rsidRDefault="00ED18D5" w:rsidP="00C76003">
      <w:pPr>
        <w:pStyle w:val="Alnostext"/>
        <w:rPr>
          <w:sz w:val="24"/>
        </w:rPr>
      </w:pPr>
      <w:r w:rsidRPr="00BC3ECA">
        <w:rPr>
          <w:rFonts w:cs="Arial"/>
          <w:szCs w:val="20"/>
        </w:rPr>
        <w:fldChar w:fldCharType="end"/>
      </w:r>
    </w:p>
    <w:p w14:paraId="3D71837B" w14:textId="77777777" w:rsidR="00A67D99" w:rsidRPr="00BC3ECA" w:rsidRDefault="00A67D99" w:rsidP="0096285A">
      <w:pPr>
        <w:pStyle w:val="Heading1"/>
        <w:rPr>
          <w:noProof w:val="0"/>
        </w:rPr>
      </w:pPr>
      <w:bookmarkStart w:id="1" w:name="_Toc122618864"/>
      <w:bookmarkStart w:id="2" w:name="_Toc306895867"/>
      <w:bookmarkStart w:id="3" w:name="_Toc169621682"/>
      <w:r w:rsidRPr="00BC3ECA">
        <w:rPr>
          <w:noProof w:val="0"/>
        </w:rPr>
        <w:lastRenderedPageBreak/>
        <w:t>Perskaitykite pirmiausia</w:t>
      </w:r>
      <w:bookmarkEnd w:id="1"/>
      <w:bookmarkEnd w:id="2"/>
      <w:bookmarkEnd w:id="3"/>
    </w:p>
    <w:p w14:paraId="46CDECC9" w14:textId="79925764" w:rsidR="00A67D99" w:rsidRPr="00BC3ECA" w:rsidRDefault="00A67D99" w:rsidP="0096285A">
      <w:pPr>
        <w:pStyle w:val="Alnostext"/>
      </w:pPr>
      <w:r w:rsidRPr="00BC3ECA">
        <w:t>Sveiki atvykę į informacinę sistemą</w:t>
      </w:r>
      <w:r w:rsidRPr="00BC3ECA">
        <w:rPr>
          <w:rStyle w:val="AlnostextChar"/>
        </w:rPr>
        <w:t xml:space="preserve"> „</w:t>
      </w:r>
      <w:r w:rsidR="00C76003" w:rsidRPr="00BC3ECA">
        <w:rPr>
          <w:rStyle w:val="AlnostextChar"/>
        </w:rPr>
        <w:t>L</w:t>
      </w:r>
      <w:r w:rsidR="00146771" w:rsidRPr="00BC3ECA">
        <w:rPr>
          <w:rStyle w:val="AlnostextChar"/>
        </w:rPr>
        <w:t>IMIS</w:t>
      </w:r>
      <w:r w:rsidR="00ED18D5" w:rsidRPr="00BC3ECA">
        <w:rPr>
          <w:rStyle w:val="AlnostextChar"/>
        </w:rPr>
        <w:fldChar w:fldCharType="begin"/>
      </w:r>
      <w:r w:rsidRPr="00BC3ECA">
        <w:rPr>
          <w:rStyle w:val="AlnostextChar"/>
        </w:rPr>
        <w:instrText xml:space="preserve"> DOCPROPERTY  Title  \* MERGEFORMAT </w:instrText>
      </w:r>
      <w:r w:rsidR="00ED18D5" w:rsidRPr="00BC3ECA">
        <w:rPr>
          <w:rStyle w:val="AlnostextChar"/>
        </w:rPr>
        <w:fldChar w:fldCharType="end"/>
      </w:r>
      <w:r w:rsidRPr="00BC3ECA">
        <w:rPr>
          <w:rStyle w:val="AlnostextChar"/>
        </w:rPr>
        <w:t>“</w:t>
      </w:r>
      <w:r w:rsidRPr="00BC3ECA">
        <w:t>. Šiame vadove pasakojama kaip naudotis sistema</w:t>
      </w:r>
      <w:r w:rsidR="00275F49" w:rsidRPr="00BC3ECA">
        <w:t>, atliekant savo darbines užduotis</w:t>
      </w:r>
      <w:r w:rsidRPr="00BC3ECA">
        <w:t>.</w:t>
      </w:r>
    </w:p>
    <w:p w14:paraId="6501B275" w14:textId="77777777" w:rsidR="002D06C6" w:rsidRPr="00BC3ECA" w:rsidRDefault="002D06C6" w:rsidP="0096285A">
      <w:pPr>
        <w:pStyle w:val="Alnostext"/>
      </w:pPr>
      <w:r w:rsidRPr="00BC3ECA">
        <w:t>L</w:t>
      </w:r>
      <w:r w:rsidR="00146771" w:rsidRPr="00BC3ECA">
        <w:t>IMIS</w:t>
      </w:r>
      <w:r w:rsidRPr="00BC3ECA">
        <w:t xml:space="preserve"> naudotojo vadovas yra </w:t>
      </w:r>
      <w:r w:rsidR="00D27388" w:rsidRPr="00BC3ECA">
        <w:t>skirtas</w:t>
      </w:r>
      <w:r w:rsidRPr="00BC3ECA">
        <w:t xml:space="preserve"> naudotojams, kurie yra išlaikę ECDL (Europos kompiuterio vartotojo pažymėjimas) arba atitinkamo lygio kompiuterinio raštingumo kursus.</w:t>
      </w:r>
    </w:p>
    <w:p w14:paraId="0D2831BC" w14:textId="77777777" w:rsidR="00A67D99" w:rsidRPr="00BC3ECA" w:rsidRDefault="00A67D99" w:rsidP="00335A5B">
      <w:pPr>
        <w:pStyle w:val="Heading2"/>
      </w:pPr>
      <w:bookmarkStart w:id="4" w:name="_Toc166141506"/>
      <w:bookmarkStart w:id="5" w:name="_Toc177869798"/>
      <w:bookmarkStart w:id="6" w:name="_Toc186614239"/>
      <w:bookmarkStart w:id="7" w:name="_Toc306895868"/>
      <w:bookmarkStart w:id="8" w:name="_Toc169621683"/>
      <w:r w:rsidRPr="00BC3ECA">
        <w:t>Ką rasite šiame dokumente?</w:t>
      </w:r>
      <w:bookmarkEnd w:id="4"/>
      <w:bookmarkEnd w:id="5"/>
      <w:bookmarkEnd w:id="6"/>
      <w:bookmarkEnd w:id="7"/>
      <w:bookmarkEnd w:id="8"/>
    </w:p>
    <w:p w14:paraId="5A08BD1B" w14:textId="623FC461" w:rsidR="00A67D99" w:rsidRPr="00BC3ECA" w:rsidRDefault="00A67D99" w:rsidP="0096285A">
      <w:pPr>
        <w:pStyle w:val="Alnostext"/>
      </w:pPr>
      <w:r w:rsidRPr="00BC3ECA">
        <w:t xml:space="preserve">Dokumento skyrių ir poskyrių pavadinimai </w:t>
      </w:r>
      <w:r w:rsidR="00585772" w:rsidRPr="00BC3ECA">
        <w:t>atitinka</w:t>
      </w:r>
      <w:r w:rsidRPr="00BC3ECA">
        <w:t xml:space="preserve"> veiksmus, kuriuos naudotojas gali atlikti </w:t>
      </w:r>
      <w:r w:rsidR="00C76003" w:rsidRPr="00BC3ECA">
        <w:t>L</w:t>
      </w:r>
      <w:r w:rsidR="00146771" w:rsidRPr="00BC3ECA">
        <w:t>IMIS</w:t>
      </w:r>
      <w:r w:rsidRPr="00BC3ECA">
        <w:t xml:space="preserve"> sistemoje.</w:t>
      </w:r>
    </w:p>
    <w:p w14:paraId="1C4B9D69" w14:textId="77777777" w:rsidR="00A67D99" w:rsidRPr="00BC3ECA" w:rsidRDefault="00A67D99" w:rsidP="0096285A">
      <w:pPr>
        <w:pStyle w:val="Alnostext"/>
      </w:pPr>
      <w:r w:rsidRPr="00BC3ECA">
        <w:t>Kiekviename skyriuje/poskyryje rasite šią informaciją:</w:t>
      </w:r>
    </w:p>
    <w:p w14:paraId="1BE28E80" w14:textId="77777777" w:rsidR="00A67D99" w:rsidRPr="00BC3ECA" w:rsidRDefault="00A67D99" w:rsidP="007171F7">
      <w:pPr>
        <w:pStyle w:val="AlnostextBuleted"/>
        <w:numPr>
          <w:ilvl w:val="0"/>
          <w:numId w:val="2"/>
        </w:numPr>
        <w:tabs>
          <w:tab w:val="clear" w:pos="720"/>
          <w:tab w:val="num" w:pos="357"/>
        </w:tabs>
        <w:spacing w:after="120"/>
        <w:ind w:left="714" w:hanging="357"/>
      </w:pPr>
      <w:r w:rsidRPr="00BC3ECA">
        <w:t>trumpą apžvalgą;</w:t>
      </w:r>
    </w:p>
    <w:p w14:paraId="5D8197AB" w14:textId="77777777" w:rsidR="00A67D99" w:rsidRPr="00BC3ECA" w:rsidRDefault="00A67D99" w:rsidP="007171F7">
      <w:pPr>
        <w:pStyle w:val="AlnostextBuleted"/>
        <w:numPr>
          <w:ilvl w:val="0"/>
          <w:numId w:val="2"/>
        </w:numPr>
        <w:tabs>
          <w:tab w:val="clear" w:pos="720"/>
          <w:tab w:val="num" w:pos="357"/>
        </w:tabs>
        <w:spacing w:after="120"/>
        <w:ind w:left="714" w:hanging="357"/>
      </w:pPr>
      <w:r w:rsidRPr="00BC3ECA">
        <w:t>kelią iki lango, kuriame atliksite veiksmą;</w:t>
      </w:r>
    </w:p>
    <w:p w14:paraId="4FA46CC9" w14:textId="77777777" w:rsidR="00A67D99" w:rsidRPr="00BC3ECA" w:rsidRDefault="00A67D99" w:rsidP="007171F7">
      <w:pPr>
        <w:pStyle w:val="AlnostextBuleted"/>
        <w:numPr>
          <w:ilvl w:val="0"/>
          <w:numId w:val="2"/>
        </w:numPr>
        <w:tabs>
          <w:tab w:val="clear" w:pos="720"/>
          <w:tab w:val="num" w:pos="357"/>
        </w:tabs>
        <w:spacing w:after="120"/>
        <w:ind w:left="714" w:hanging="357"/>
      </w:pPr>
      <w:r w:rsidRPr="00BC3ECA">
        <w:t>„žingsnis-po-žingsnio“ instrukcijas, kaip atlikti veiksmą;</w:t>
      </w:r>
    </w:p>
    <w:p w14:paraId="71EE49E9" w14:textId="77777777" w:rsidR="00A67D99" w:rsidRPr="00BC3ECA" w:rsidRDefault="00A67D99" w:rsidP="007171F7">
      <w:pPr>
        <w:pStyle w:val="AlnostextBuleted"/>
        <w:numPr>
          <w:ilvl w:val="0"/>
          <w:numId w:val="2"/>
        </w:numPr>
        <w:tabs>
          <w:tab w:val="clear" w:pos="720"/>
          <w:tab w:val="num" w:pos="357"/>
        </w:tabs>
        <w:spacing w:after="120"/>
        <w:ind w:left="714" w:hanging="357"/>
      </w:pPr>
      <w:r w:rsidRPr="00BC3ECA">
        <w:t>atlikto veiksmo rezultatą;</w:t>
      </w:r>
    </w:p>
    <w:p w14:paraId="5D966940" w14:textId="77777777" w:rsidR="00A67D99" w:rsidRPr="00BC3ECA" w:rsidRDefault="00A67D99" w:rsidP="007171F7">
      <w:pPr>
        <w:pStyle w:val="AlnostextBuleted"/>
        <w:numPr>
          <w:ilvl w:val="0"/>
          <w:numId w:val="2"/>
        </w:numPr>
        <w:tabs>
          <w:tab w:val="clear" w:pos="720"/>
          <w:tab w:val="num" w:pos="357"/>
        </w:tabs>
        <w:spacing w:after="120"/>
        <w:ind w:left="714" w:hanging="357"/>
      </w:pPr>
      <w:r w:rsidRPr="00BC3ECA">
        <w:t>pastabas, į ką reiktų atkreipti dėmesį.</w:t>
      </w:r>
    </w:p>
    <w:p w14:paraId="6E50B4F5" w14:textId="77777777" w:rsidR="00A67D99" w:rsidRPr="00BC3ECA" w:rsidRDefault="00A67D99" w:rsidP="00335A5B">
      <w:pPr>
        <w:pStyle w:val="Heading2"/>
      </w:pPr>
      <w:bookmarkStart w:id="9" w:name="_Toc166141509"/>
      <w:bookmarkStart w:id="10" w:name="_Toc177869799"/>
      <w:bookmarkStart w:id="11" w:name="_Toc186614240"/>
      <w:bookmarkStart w:id="12" w:name="_Toc306895869"/>
      <w:bookmarkStart w:id="13" w:name="_Toc169621684"/>
      <w:r w:rsidRPr="00BC3ECA">
        <w:lastRenderedPageBreak/>
        <w:t>Susitarimai</w:t>
      </w:r>
      <w:bookmarkEnd w:id="9"/>
      <w:bookmarkEnd w:id="10"/>
      <w:bookmarkEnd w:id="11"/>
      <w:bookmarkEnd w:id="12"/>
      <w:bookmarkEnd w:id="13"/>
    </w:p>
    <w:p w14:paraId="293B0CBF" w14:textId="77777777" w:rsidR="00A67D99" w:rsidRPr="00BC3ECA" w:rsidRDefault="00A67D99" w:rsidP="0096285A">
      <w:pPr>
        <w:pStyle w:val="Alnostext"/>
        <w:keepNext/>
      </w:pPr>
      <w:r w:rsidRPr="00BC3ECA">
        <w:t>Aprašant sistemos langus, naudojami šie susitarimai:</w:t>
      </w:r>
    </w:p>
    <w:p w14:paraId="5964CB09" w14:textId="265053AF" w:rsidR="00A67D99" w:rsidRPr="00BC3ECA" w:rsidRDefault="00D05DD7" w:rsidP="005B3A8E">
      <w:pPr>
        <w:pStyle w:val="Picture"/>
        <w:rPr>
          <w:lang w:eastAsia="lt-LT"/>
        </w:rPr>
      </w:pPr>
      <w:r w:rsidRPr="00175224">
        <w:rPr>
          <w:noProof/>
          <w:lang w:eastAsia="lt-LT"/>
        </w:rPr>
        <w:drawing>
          <wp:inline distT="0" distB="0" distL="0" distR="0" wp14:anchorId="72A728F4" wp14:editId="5B7E0A26">
            <wp:extent cx="5850890" cy="4670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0890" cy="4670425"/>
                    </a:xfrm>
                    <a:prstGeom prst="rect">
                      <a:avLst/>
                    </a:prstGeom>
                  </pic:spPr>
                </pic:pic>
              </a:graphicData>
            </a:graphic>
          </wp:inline>
        </w:drawing>
      </w:r>
    </w:p>
    <w:p w14:paraId="0ACDF556" w14:textId="77777777" w:rsidR="001A5734" w:rsidRPr="00BC3ECA" w:rsidRDefault="001A5734" w:rsidP="00775DB8">
      <w:pPr>
        <w:pStyle w:val="Alnostext"/>
        <w:keepNext/>
        <w:rPr>
          <w:shd w:val="clear" w:color="auto" w:fill="FFFFFF"/>
        </w:rPr>
      </w:pPr>
      <w:r w:rsidRPr="00BC3ECA">
        <w:rPr>
          <w:shd w:val="clear" w:color="auto" w:fill="FFFFFF"/>
        </w:rPr>
        <w:t xml:space="preserve">Lango pavadinimas formuojamas kelio principu, </w:t>
      </w:r>
      <w:proofErr w:type="spellStart"/>
      <w:r w:rsidRPr="00BC3ECA">
        <w:rPr>
          <w:shd w:val="clear" w:color="auto" w:fill="FFFFFF"/>
        </w:rPr>
        <w:t>t.y</w:t>
      </w:r>
      <w:proofErr w:type="spellEnd"/>
      <w:r w:rsidRPr="00BC3ECA">
        <w:rPr>
          <w:shd w:val="clear" w:color="auto" w:fill="FFFFFF"/>
        </w:rPr>
        <w:t>. jei iš vieno darbinio lango iškviečiamas kitas, lango pavadinime rodoma visa jų seka, pvz.:</w:t>
      </w:r>
    </w:p>
    <w:p w14:paraId="1A498849" w14:textId="0CA79F80" w:rsidR="008176DD" w:rsidRPr="00BC3ECA" w:rsidRDefault="00424185" w:rsidP="005B3A8E">
      <w:pPr>
        <w:pStyle w:val="Picture"/>
        <w:rPr>
          <w:shd w:val="clear" w:color="auto" w:fill="FFFFFF"/>
        </w:rPr>
      </w:pPr>
      <w:r w:rsidRPr="00BC3ECA">
        <w:rPr>
          <w:noProof/>
          <w:shd w:val="clear" w:color="auto" w:fill="FFFFFF"/>
          <w:lang w:eastAsia="lt-LT"/>
        </w:rPr>
        <w:drawing>
          <wp:inline distT="0" distB="0" distL="0" distR="0" wp14:anchorId="2559B34D" wp14:editId="09E9587D">
            <wp:extent cx="3375660" cy="655320"/>
            <wp:effectExtent l="19050" t="19050" r="152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5660" cy="655320"/>
                    </a:xfrm>
                    <a:prstGeom prst="rect">
                      <a:avLst/>
                    </a:prstGeom>
                    <a:noFill/>
                    <a:ln w="3175" cmpd="sng">
                      <a:solidFill>
                        <a:srgbClr val="A6A6A6"/>
                      </a:solidFill>
                      <a:miter lim="800000"/>
                      <a:headEnd/>
                      <a:tailEnd/>
                    </a:ln>
                    <a:effectLst/>
                  </pic:spPr>
                </pic:pic>
              </a:graphicData>
            </a:graphic>
          </wp:inline>
        </w:drawing>
      </w:r>
    </w:p>
    <w:p w14:paraId="11FE1A29" w14:textId="77777777" w:rsidR="001A5734" w:rsidRPr="00BC3ECA" w:rsidRDefault="00861D78" w:rsidP="001A5734">
      <w:pPr>
        <w:pStyle w:val="Alnostext"/>
      </w:pPr>
      <w:r w:rsidRPr="00BC3ECA">
        <w:rPr>
          <w:shd w:val="clear" w:color="auto" w:fill="FFFFFF"/>
        </w:rPr>
        <w:t>Šiuo atveju naudotojas, per eksponatų paiešką suradęs nebaigto pildyti komplekto duomenis, pradėjo naujo eksponato duomenų pildymą</w:t>
      </w:r>
      <w:r w:rsidR="001A5734" w:rsidRPr="00BC3ECA">
        <w:rPr>
          <w:shd w:val="clear" w:color="auto" w:fill="FFFFFF"/>
        </w:rPr>
        <w:t xml:space="preserve">. </w:t>
      </w:r>
      <w:r w:rsidR="004D0046" w:rsidRPr="00BC3ECA">
        <w:rPr>
          <w:shd w:val="clear" w:color="auto" w:fill="FFFFFF"/>
        </w:rPr>
        <w:t xml:space="preserve">Spragtelėję ant </w:t>
      </w:r>
      <w:r w:rsidR="001A5734" w:rsidRPr="00BC3ECA">
        <w:rPr>
          <w:shd w:val="clear" w:color="auto" w:fill="FFFFFF"/>
        </w:rPr>
        <w:t>paryškint</w:t>
      </w:r>
      <w:r w:rsidR="004D0046" w:rsidRPr="00BC3ECA">
        <w:rPr>
          <w:shd w:val="clear" w:color="auto" w:fill="FFFFFF"/>
        </w:rPr>
        <w:t>o</w:t>
      </w:r>
      <w:r w:rsidR="001A5734" w:rsidRPr="00BC3ECA">
        <w:rPr>
          <w:shd w:val="clear" w:color="auto" w:fill="FFFFFF"/>
        </w:rPr>
        <w:t xml:space="preserve"> kelio element</w:t>
      </w:r>
      <w:r w:rsidR="004D0046" w:rsidRPr="00BC3ECA">
        <w:rPr>
          <w:shd w:val="clear" w:color="auto" w:fill="FFFFFF"/>
        </w:rPr>
        <w:t>o</w:t>
      </w:r>
      <w:r w:rsidRPr="00BC3ECA">
        <w:rPr>
          <w:shd w:val="clear" w:color="auto" w:fill="FFFFFF"/>
        </w:rPr>
        <w:t>,</w:t>
      </w:r>
      <w:r w:rsidR="001A5734" w:rsidRPr="00BC3ECA">
        <w:rPr>
          <w:shd w:val="clear" w:color="auto" w:fill="FFFFFF"/>
        </w:rPr>
        <w:t xml:space="preserve"> atsivers</w:t>
      </w:r>
      <w:r w:rsidRPr="00BC3ECA">
        <w:rPr>
          <w:shd w:val="clear" w:color="auto" w:fill="FFFFFF"/>
        </w:rPr>
        <w:t>ite</w:t>
      </w:r>
      <w:r w:rsidR="001A5734" w:rsidRPr="00BC3ECA">
        <w:rPr>
          <w:shd w:val="clear" w:color="auto" w:fill="FFFFFF"/>
        </w:rPr>
        <w:t xml:space="preserve"> </w:t>
      </w:r>
      <w:r w:rsidR="004D0046" w:rsidRPr="00BC3ECA">
        <w:rPr>
          <w:shd w:val="clear" w:color="auto" w:fill="FFFFFF"/>
        </w:rPr>
        <w:t>nurodytą puslapį.</w:t>
      </w:r>
    </w:p>
    <w:p w14:paraId="5C3E4EDD" w14:textId="77777777" w:rsidR="00A67D99" w:rsidRPr="00BC3ECA" w:rsidRDefault="00A67D99" w:rsidP="0096285A">
      <w:pPr>
        <w:pStyle w:val="Alnostext"/>
        <w:keepNext/>
        <w:keepLines/>
      </w:pPr>
      <w:r w:rsidRPr="00BC3ECA">
        <w:t>Dokumento tekste sistemos langų elementai žymimi juos išskiriant: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6438"/>
      </w:tblGrid>
      <w:tr w:rsidR="00A67D99" w:rsidRPr="00BC3ECA" w14:paraId="53AEB39F" w14:textId="77777777" w:rsidTr="0023002E">
        <w:trPr>
          <w:cantSplit/>
          <w:trHeight w:val="451"/>
        </w:trPr>
        <w:tc>
          <w:tcPr>
            <w:tcW w:w="1462" w:type="pct"/>
            <w:tcBorders>
              <w:top w:val="single" w:sz="4" w:space="0" w:color="auto"/>
              <w:left w:val="single" w:sz="4" w:space="0" w:color="auto"/>
              <w:bottom w:val="single" w:sz="4" w:space="0" w:color="auto"/>
              <w:right w:val="single" w:sz="4" w:space="0" w:color="auto"/>
              <w:tl2br w:val="nil"/>
              <w:tr2bl w:val="nil"/>
            </w:tcBorders>
            <w:shd w:val="clear" w:color="auto" w:fill="6699FF"/>
          </w:tcPr>
          <w:p w14:paraId="5D64686C" w14:textId="77777777" w:rsidR="00A67D99" w:rsidRPr="00BC3ECA" w:rsidRDefault="00A67D99" w:rsidP="0023002E">
            <w:pPr>
              <w:keepNext/>
              <w:keepLines/>
              <w:rPr>
                <w:b/>
                <w:color w:val="FFFFFF"/>
              </w:rPr>
            </w:pPr>
            <w:r w:rsidRPr="00BC3ECA">
              <w:rPr>
                <w:b/>
                <w:color w:val="FFFFFF"/>
              </w:rPr>
              <w:t>Elemento pavadinimas</w:t>
            </w:r>
          </w:p>
        </w:tc>
        <w:tc>
          <w:tcPr>
            <w:tcW w:w="3538" w:type="pct"/>
            <w:tcBorders>
              <w:top w:val="single" w:sz="4" w:space="0" w:color="auto"/>
              <w:left w:val="single" w:sz="4" w:space="0" w:color="auto"/>
              <w:bottom w:val="single" w:sz="4" w:space="0" w:color="auto"/>
              <w:right w:val="single" w:sz="4" w:space="0" w:color="auto"/>
              <w:tl2br w:val="nil"/>
              <w:tr2bl w:val="nil"/>
            </w:tcBorders>
            <w:shd w:val="clear" w:color="auto" w:fill="6699FF"/>
          </w:tcPr>
          <w:p w14:paraId="7006E5E7" w14:textId="77777777" w:rsidR="00A67D99" w:rsidRPr="00BC3ECA" w:rsidRDefault="00A67D99" w:rsidP="0023002E">
            <w:pPr>
              <w:keepNext/>
              <w:keepLines/>
              <w:rPr>
                <w:b/>
                <w:color w:val="FFFFFF"/>
              </w:rPr>
            </w:pPr>
            <w:r w:rsidRPr="00BC3ECA">
              <w:rPr>
                <w:b/>
                <w:color w:val="FFFFFF"/>
              </w:rPr>
              <w:t>Aprašymas ir atvaizdavimas</w:t>
            </w:r>
          </w:p>
        </w:tc>
      </w:tr>
      <w:tr w:rsidR="00A67D99" w:rsidRPr="00BC3ECA" w14:paraId="2231DF54" w14:textId="77777777" w:rsidTr="0023002E">
        <w:trPr>
          <w:cantSplit/>
        </w:trPr>
        <w:tc>
          <w:tcPr>
            <w:tcW w:w="1462" w:type="pct"/>
            <w:shd w:val="clear" w:color="auto" w:fill="FFFFFF"/>
          </w:tcPr>
          <w:p w14:paraId="702DB965" w14:textId="77777777" w:rsidR="00A67D99" w:rsidRPr="00BC3ECA" w:rsidRDefault="00A67D99" w:rsidP="00725900">
            <w:pPr>
              <w:pStyle w:val="Alnostext"/>
            </w:pPr>
            <w:r w:rsidRPr="00BC3ECA">
              <w:t>Sistemos mygtukas</w:t>
            </w:r>
          </w:p>
        </w:tc>
        <w:tc>
          <w:tcPr>
            <w:tcW w:w="3538" w:type="pct"/>
            <w:shd w:val="clear" w:color="auto" w:fill="FFFFFF"/>
          </w:tcPr>
          <w:p w14:paraId="252E4158" w14:textId="77777777" w:rsidR="00A67D99" w:rsidRPr="00BC3ECA" w:rsidRDefault="00A67D99" w:rsidP="00725900">
            <w:pPr>
              <w:pStyle w:val="Alnostext"/>
            </w:pPr>
            <w:r w:rsidRPr="00BC3ECA">
              <w:t>Sistemos mygtukų pavadinimai pateikiami taip, kaip jie atvaizduoti ekrane, laužtiniuose skliaustuose paryškintu šriftu, pavyzdžiui:</w:t>
            </w:r>
          </w:p>
          <w:p w14:paraId="7A8D84F0" w14:textId="77777777" w:rsidR="00A67D99" w:rsidRPr="00BC3ECA" w:rsidRDefault="00A67D99" w:rsidP="00A476E9">
            <w:pPr>
              <w:pStyle w:val="Alnostext"/>
            </w:pPr>
            <w:r w:rsidRPr="00BC3ECA">
              <w:t xml:space="preserve">Spauskite </w:t>
            </w:r>
            <w:r w:rsidR="0096285A" w:rsidRPr="00BC3ECA">
              <w:rPr>
                <w:rStyle w:val="CharLaukas"/>
              </w:rPr>
              <w:t>[</w:t>
            </w:r>
            <w:r w:rsidR="00A476E9" w:rsidRPr="00BC3ECA">
              <w:rPr>
                <w:rStyle w:val="CharLaukas"/>
              </w:rPr>
              <w:t>Išs</w:t>
            </w:r>
            <w:r w:rsidRPr="00BC3ECA">
              <w:rPr>
                <w:rStyle w:val="CharLaukas"/>
              </w:rPr>
              <w:t>augoti]</w:t>
            </w:r>
            <w:r w:rsidRPr="00BC3ECA">
              <w:t>.</w:t>
            </w:r>
          </w:p>
        </w:tc>
      </w:tr>
      <w:tr w:rsidR="00A67D99" w:rsidRPr="00BC3ECA" w14:paraId="7AC1A513" w14:textId="77777777" w:rsidTr="0023002E">
        <w:trPr>
          <w:cantSplit/>
        </w:trPr>
        <w:tc>
          <w:tcPr>
            <w:tcW w:w="1462" w:type="pct"/>
            <w:shd w:val="clear" w:color="auto" w:fill="FFFFFF"/>
          </w:tcPr>
          <w:p w14:paraId="6E5161F8" w14:textId="77777777" w:rsidR="00A67D99" w:rsidRPr="00BC3ECA" w:rsidRDefault="00A67D99" w:rsidP="00725900">
            <w:pPr>
              <w:pStyle w:val="Alnostext"/>
            </w:pPr>
            <w:r w:rsidRPr="00BC3ECA">
              <w:lastRenderedPageBreak/>
              <w:t>Meniu</w:t>
            </w:r>
          </w:p>
        </w:tc>
        <w:tc>
          <w:tcPr>
            <w:tcW w:w="3538" w:type="pct"/>
            <w:shd w:val="clear" w:color="auto" w:fill="FFFFFF"/>
          </w:tcPr>
          <w:p w14:paraId="432859BC" w14:textId="77777777" w:rsidR="00A67D99" w:rsidRPr="00BC3ECA" w:rsidRDefault="00A67D99" w:rsidP="00725900">
            <w:pPr>
              <w:pStyle w:val="Alnostext"/>
            </w:pPr>
            <w:r w:rsidRPr="00BC3ECA">
              <w:t xml:space="preserve">Meniu veiksmo pasirinkimas rašomas paryškintu kursyvu, pavyzdžiui: </w:t>
            </w:r>
          </w:p>
          <w:p w14:paraId="7E0757D6" w14:textId="77777777" w:rsidR="00A67D99" w:rsidRPr="00BC3ECA" w:rsidRDefault="00A67D99" w:rsidP="00725900">
            <w:pPr>
              <w:pStyle w:val="Alnostext"/>
            </w:pPr>
            <w:r w:rsidRPr="00BC3ECA">
              <w:t xml:space="preserve">Iš meniu pasirinkite </w:t>
            </w:r>
            <w:r w:rsidR="008176DD" w:rsidRPr="00BC3ECA">
              <w:rPr>
                <w:rStyle w:val="CharMeniu"/>
              </w:rPr>
              <w:t>Eksponatai &gt;</w:t>
            </w:r>
            <w:r w:rsidR="008176DD" w:rsidRPr="00BC3ECA">
              <w:t xml:space="preserve"> </w:t>
            </w:r>
            <w:r w:rsidR="0096285A" w:rsidRPr="00BC3ECA">
              <w:rPr>
                <w:b/>
                <w:i/>
              </w:rPr>
              <w:t>Naujas eksponatas</w:t>
            </w:r>
            <w:r w:rsidRPr="00BC3ECA">
              <w:t>.</w:t>
            </w:r>
          </w:p>
        </w:tc>
      </w:tr>
      <w:tr w:rsidR="00A67D99" w:rsidRPr="00BC3ECA" w14:paraId="493172B1" w14:textId="77777777" w:rsidTr="0023002E">
        <w:trPr>
          <w:cantSplit/>
        </w:trPr>
        <w:tc>
          <w:tcPr>
            <w:tcW w:w="1462" w:type="pct"/>
            <w:shd w:val="clear" w:color="auto" w:fill="FFFFFF"/>
          </w:tcPr>
          <w:p w14:paraId="71E6BF50" w14:textId="77777777" w:rsidR="00A67D99" w:rsidRPr="00BC3ECA" w:rsidRDefault="00A67D99" w:rsidP="00725900">
            <w:pPr>
              <w:pStyle w:val="Alnostext"/>
            </w:pPr>
            <w:r w:rsidRPr="00BC3ECA">
              <w:t>Laukas</w:t>
            </w:r>
          </w:p>
        </w:tc>
        <w:tc>
          <w:tcPr>
            <w:tcW w:w="3538" w:type="pct"/>
            <w:shd w:val="clear" w:color="auto" w:fill="FFFFFF"/>
          </w:tcPr>
          <w:p w14:paraId="3C46522E" w14:textId="77777777" w:rsidR="00A67D99" w:rsidRPr="00BC3ECA" w:rsidRDefault="00A67D99" w:rsidP="00725900">
            <w:pPr>
              <w:pStyle w:val="Alnostext"/>
            </w:pPr>
            <w:r w:rsidRPr="00BC3ECA">
              <w:t>Tai lango sritis, kurioje peržiūrite arba įrašote informaciją.</w:t>
            </w:r>
            <w:r w:rsidRPr="00BC3ECA">
              <w:br/>
              <w:t xml:space="preserve">Laukų pavadinimai rašomi </w:t>
            </w:r>
            <w:r w:rsidR="00861D78" w:rsidRPr="00BC3ECA">
              <w:t>riestiniuose</w:t>
            </w:r>
            <w:r w:rsidRPr="00BC3ECA">
              <w:t xml:space="preserve"> skliaustuose paryškintu šriftu, pavyzdžiui:</w:t>
            </w:r>
          </w:p>
          <w:p w14:paraId="70CB7AC3" w14:textId="77777777" w:rsidR="00A67D99" w:rsidRPr="00BC3ECA" w:rsidRDefault="00A67D99" w:rsidP="00725900">
            <w:pPr>
              <w:pStyle w:val="Alnostext"/>
            </w:pPr>
            <w:r w:rsidRPr="00BC3ECA">
              <w:t xml:space="preserve">Lauke </w:t>
            </w:r>
            <w:r w:rsidRPr="00BC3ECA">
              <w:rPr>
                <w:rStyle w:val="CharLaukas"/>
              </w:rPr>
              <w:t>{</w:t>
            </w:r>
            <w:r w:rsidR="0096285A" w:rsidRPr="00BC3ECA">
              <w:rPr>
                <w:rStyle w:val="CharLaukas"/>
              </w:rPr>
              <w:t>Pavadinimas</w:t>
            </w:r>
            <w:r w:rsidRPr="00BC3ECA">
              <w:rPr>
                <w:rStyle w:val="CharLaukas"/>
              </w:rPr>
              <w:t>}</w:t>
            </w:r>
            <w:r w:rsidRPr="00BC3ECA">
              <w:t xml:space="preserve"> įrašykite </w:t>
            </w:r>
            <w:r w:rsidR="0096285A" w:rsidRPr="00BC3ECA">
              <w:t>eksponato pavadinimą</w:t>
            </w:r>
            <w:r w:rsidRPr="00BC3ECA">
              <w:t>.</w:t>
            </w:r>
          </w:p>
        </w:tc>
      </w:tr>
      <w:tr w:rsidR="00A67D99" w:rsidRPr="00BC3ECA" w14:paraId="5BFF7529" w14:textId="77777777" w:rsidTr="0023002E">
        <w:trPr>
          <w:cantSplit/>
        </w:trPr>
        <w:tc>
          <w:tcPr>
            <w:tcW w:w="1462" w:type="pct"/>
            <w:shd w:val="clear" w:color="auto" w:fill="FFFFFF"/>
          </w:tcPr>
          <w:p w14:paraId="0909C0DA" w14:textId="77777777" w:rsidR="00A67D99" w:rsidRPr="00BC3ECA" w:rsidRDefault="00A67D99" w:rsidP="00725900">
            <w:pPr>
              <w:pStyle w:val="Alnostext"/>
            </w:pPr>
            <w:r w:rsidRPr="00BC3ECA">
              <w:t>Blokas</w:t>
            </w:r>
          </w:p>
        </w:tc>
        <w:tc>
          <w:tcPr>
            <w:tcW w:w="3538" w:type="pct"/>
            <w:shd w:val="clear" w:color="auto" w:fill="FFFFFF"/>
          </w:tcPr>
          <w:p w14:paraId="563828C9" w14:textId="77777777" w:rsidR="00A67D99" w:rsidRPr="00BC3ECA" w:rsidRDefault="00A67D99" w:rsidP="0023002E">
            <w:pPr>
              <w:pStyle w:val="Alnostext"/>
              <w:jc w:val="left"/>
            </w:pPr>
            <w:r w:rsidRPr="00BC3ECA">
              <w:t>Tai lango sritis, kurioje vaizduojama tarpusavyje susijusių duomenų ar komandų grupė.</w:t>
            </w:r>
            <w:r w:rsidRPr="00BC3ECA">
              <w:br/>
              <w:t>Blokų pavadinimai rašomi paryškintu šriftu, pavyzdžiui:</w:t>
            </w:r>
          </w:p>
          <w:p w14:paraId="43818CB3" w14:textId="77777777" w:rsidR="00A67D99" w:rsidRPr="00BC3ECA" w:rsidRDefault="00A67D99" w:rsidP="008176DD">
            <w:pPr>
              <w:pStyle w:val="Alnostext"/>
            </w:pPr>
            <w:r w:rsidRPr="00BC3ECA">
              <w:t xml:space="preserve">Bloke </w:t>
            </w:r>
            <w:r w:rsidR="008176DD" w:rsidRPr="00BC3ECA">
              <w:rPr>
                <w:rStyle w:val="CharLaukas"/>
              </w:rPr>
              <w:t>Apskaita</w:t>
            </w:r>
            <w:r w:rsidRPr="00BC3ECA">
              <w:t xml:space="preserve"> </w:t>
            </w:r>
            <w:r w:rsidR="0096285A" w:rsidRPr="00BC3ECA">
              <w:t xml:space="preserve">nurodykite </w:t>
            </w:r>
            <w:r w:rsidR="008176DD" w:rsidRPr="00BC3ECA">
              <w:t>eksponato</w:t>
            </w:r>
            <w:r w:rsidR="0096285A" w:rsidRPr="00BC3ECA">
              <w:t xml:space="preserve"> duomenis</w:t>
            </w:r>
            <w:r w:rsidRPr="00BC3ECA">
              <w:t>.</w:t>
            </w:r>
          </w:p>
        </w:tc>
      </w:tr>
      <w:tr w:rsidR="00D168DB" w:rsidRPr="00BC3ECA" w14:paraId="11D2C9EB" w14:textId="77777777" w:rsidTr="0023002E">
        <w:trPr>
          <w:cantSplit/>
        </w:trPr>
        <w:tc>
          <w:tcPr>
            <w:tcW w:w="1462" w:type="pct"/>
            <w:shd w:val="clear" w:color="auto" w:fill="FFFFFF"/>
          </w:tcPr>
          <w:p w14:paraId="723E8055" w14:textId="77777777" w:rsidR="00D168DB" w:rsidRPr="00BC3ECA" w:rsidRDefault="00D168DB" w:rsidP="00725900">
            <w:pPr>
              <w:pStyle w:val="Alnostext"/>
            </w:pPr>
            <w:r w:rsidRPr="00BC3ECA">
              <w:t>Kortelė</w:t>
            </w:r>
          </w:p>
        </w:tc>
        <w:tc>
          <w:tcPr>
            <w:tcW w:w="3538" w:type="pct"/>
            <w:shd w:val="clear" w:color="auto" w:fill="FFFFFF"/>
          </w:tcPr>
          <w:p w14:paraId="62CE1FEF" w14:textId="77777777" w:rsidR="00D168DB" w:rsidRPr="00BC3ECA" w:rsidRDefault="00D168DB" w:rsidP="0023002E">
            <w:pPr>
              <w:spacing w:after="60"/>
            </w:pPr>
            <w:r w:rsidRPr="00BC3ECA">
              <w:t>Tai lango sritis, kuri turi pavadinimo ąselę ir, kurioje yra vaizduojama susijusi informacija.</w:t>
            </w:r>
          </w:p>
          <w:p w14:paraId="18ABF2C3" w14:textId="77777777" w:rsidR="00D168DB" w:rsidRPr="00BC3ECA" w:rsidRDefault="00D168DB" w:rsidP="00725900">
            <w:pPr>
              <w:pStyle w:val="Alnostext"/>
            </w:pPr>
            <w:r w:rsidRPr="00BC3ECA">
              <w:t>Kortelių pavadinimai rašomi paryškintu šriftu, pavyzdžiui:</w:t>
            </w:r>
          </w:p>
          <w:p w14:paraId="178CDBA3" w14:textId="77777777" w:rsidR="00D168DB" w:rsidRPr="00BC3ECA" w:rsidRDefault="00D168DB" w:rsidP="00725900">
            <w:pPr>
              <w:pStyle w:val="Alnostext"/>
            </w:pPr>
            <w:r w:rsidRPr="00BC3ECA">
              <w:t xml:space="preserve">Atsiverskite kortelę </w:t>
            </w:r>
            <w:r w:rsidR="008176DD" w:rsidRPr="00BC3ECA">
              <w:rPr>
                <w:rStyle w:val="CharLaukas"/>
              </w:rPr>
              <w:t>Pagrindiniai duomenys</w:t>
            </w:r>
            <w:r w:rsidRPr="00BC3ECA">
              <w:t>.</w:t>
            </w:r>
          </w:p>
        </w:tc>
      </w:tr>
    </w:tbl>
    <w:p w14:paraId="5E98FDB5" w14:textId="77777777" w:rsidR="00A67D99" w:rsidRPr="00BC3ECA" w:rsidRDefault="00A67D99" w:rsidP="0096285A">
      <w:pPr>
        <w:pStyle w:val="Heading1"/>
        <w:rPr>
          <w:noProof w:val="0"/>
        </w:rPr>
      </w:pPr>
      <w:bookmarkStart w:id="14" w:name="_Toc306895870"/>
      <w:bookmarkStart w:id="15" w:name="_Toc169621685"/>
      <w:bookmarkStart w:id="16" w:name="_Toc176751389"/>
      <w:bookmarkStart w:id="17" w:name="_Toc186614242"/>
      <w:r w:rsidRPr="00BC3ECA">
        <w:rPr>
          <w:noProof w:val="0"/>
        </w:rPr>
        <w:lastRenderedPageBreak/>
        <w:t>Prisijungimas prie sistemos</w:t>
      </w:r>
      <w:bookmarkEnd w:id="14"/>
      <w:bookmarkEnd w:id="15"/>
    </w:p>
    <w:p w14:paraId="2E49F194" w14:textId="77777777" w:rsidR="00290A14" w:rsidRPr="00BC3ECA" w:rsidRDefault="00290A14" w:rsidP="00290A14">
      <w:pPr>
        <w:pStyle w:val="Alnostext"/>
      </w:pPr>
      <w:r w:rsidRPr="00BC3ECA">
        <w:t>Norėdami naudotis sistema privalote būti įtrauktas į sistemos naudotojus</w:t>
      </w:r>
      <w:r w:rsidR="004171E3" w:rsidRPr="00BC3ECA">
        <w:t xml:space="preserve"> –</w:t>
      </w:r>
      <w:r w:rsidRPr="00BC3ECA">
        <w:t xml:space="preserve"> turėti prisijungimo prie sistemos vardą ir slaptažodį. </w:t>
      </w:r>
    </w:p>
    <w:p w14:paraId="11C491C9" w14:textId="42B3D033" w:rsidR="00B74CF0" w:rsidRPr="00BC3ECA" w:rsidRDefault="00290A14" w:rsidP="0092565A">
      <w:pPr>
        <w:pStyle w:val="Dmesio"/>
      </w:pPr>
      <w:r w:rsidRPr="00BC3ECA">
        <w:t>Tai, kokias operacijas</w:t>
      </w:r>
      <w:r w:rsidR="00FF1AF2" w:rsidRPr="00BC3ECA">
        <w:t xml:space="preserve"> (redaguoti duomenis, tvirtinti</w:t>
      </w:r>
      <w:r w:rsidR="0028553F" w:rsidRPr="00BC3ECA">
        <w:t>, tvarkyti klasifikatorius</w:t>
      </w:r>
      <w:r w:rsidR="00FF1AF2" w:rsidRPr="00BC3ECA">
        <w:t xml:space="preserve"> ir t.t.)</w:t>
      </w:r>
      <w:r w:rsidR="000B471C" w:rsidRPr="00BC3ECA">
        <w:t xml:space="preserve"> sistemoje</w:t>
      </w:r>
      <w:r w:rsidR="004D0046" w:rsidRPr="00BC3ECA">
        <w:t xml:space="preserve"> galite</w:t>
      </w:r>
      <w:r w:rsidRPr="00BC3ECA">
        <w:t xml:space="preserve"> at</w:t>
      </w:r>
      <w:r w:rsidR="000B471C" w:rsidRPr="00BC3ECA">
        <w:t>likti, priklauso nuo Jums suteiktų teisių.</w:t>
      </w:r>
    </w:p>
    <w:p w14:paraId="688C6859" w14:textId="77777777" w:rsidR="00290A14" w:rsidRPr="00BC3ECA" w:rsidRDefault="00290A14" w:rsidP="00290A14">
      <w:pPr>
        <w:pStyle w:val="Alnostext"/>
      </w:pPr>
      <w:r w:rsidRPr="00BC3ECA">
        <w:t xml:space="preserve">Norėdami </w:t>
      </w:r>
      <w:r w:rsidR="004D0046" w:rsidRPr="00BC3ECA">
        <w:t>sužinoti</w:t>
      </w:r>
      <w:r w:rsidRPr="00BC3ECA">
        <w:t xml:space="preserve"> </w:t>
      </w:r>
      <w:r w:rsidR="004D0046" w:rsidRPr="00BC3ECA">
        <w:t>savo prisijungimo prie sistemos duomenis</w:t>
      </w:r>
      <w:r w:rsidRPr="00BC3ECA">
        <w:t xml:space="preserve"> </w:t>
      </w:r>
      <w:r w:rsidR="004D0046" w:rsidRPr="00BC3ECA">
        <w:t xml:space="preserve">(naudotojo </w:t>
      </w:r>
      <w:r w:rsidRPr="00BC3ECA">
        <w:t>vardą</w:t>
      </w:r>
      <w:r w:rsidR="004D0046" w:rsidRPr="00BC3ECA">
        <w:t xml:space="preserve"> ir</w:t>
      </w:r>
      <w:r w:rsidRPr="00BC3ECA">
        <w:t xml:space="preserve"> slaptažodį</w:t>
      </w:r>
      <w:r w:rsidR="004D0046" w:rsidRPr="00BC3ECA">
        <w:t>)</w:t>
      </w:r>
      <w:r w:rsidRPr="00BC3ECA">
        <w:t xml:space="preserve"> </w:t>
      </w:r>
      <w:r w:rsidR="004D0046" w:rsidRPr="00BC3ECA">
        <w:t>bei</w:t>
      </w:r>
      <w:r w:rsidRPr="00BC3ECA">
        <w:t xml:space="preserve"> </w:t>
      </w:r>
      <w:r w:rsidR="004D0046" w:rsidRPr="00BC3ECA">
        <w:t xml:space="preserve">suteiktas </w:t>
      </w:r>
      <w:r w:rsidRPr="00BC3ECA">
        <w:t>teises, kreipkitės į sistemos administratori</w:t>
      </w:r>
      <w:r w:rsidR="00173AB7" w:rsidRPr="00BC3ECA">
        <w:t>ų</w:t>
      </w:r>
      <w:r w:rsidRPr="00BC3ECA">
        <w:t>.</w:t>
      </w:r>
    </w:p>
    <w:p w14:paraId="6D8C111F" w14:textId="77777777" w:rsidR="00A67D99" w:rsidRPr="00BC3ECA" w:rsidRDefault="00A67D99" w:rsidP="0096285A">
      <w:pPr>
        <w:pStyle w:val="Alnostext"/>
      </w:pPr>
      <w:r w:rsidRPr="00BC3ECA">
        <w:t>Norėdami prisijungti prie sistemos atlikite šiuos veiksmus:</w:t>
      </w:r>
    </w:p>
    <w:p w14:paraId="3179B698" w14:textId="7E2F882B" w:rsidR="00A67D99" w:rsidRPr="00BC3ECA" w:rsidRDefault="00585772" w:rsidP="00861D78">
      <w:pPr>
        <w:pStyle w:val="AlnosNumbered"/>
      </w:pPr>
      <w:r w:rsidRPr="00BC3ECA">
        <w:t>Naršyklėje įveskite adresą</w:t>
      </w:r>
      <w:r w:rsidR="00F827D7" w:rsidRPr="00BC3ECA">
        <w:t>:</w:t>
      </w:r>
      <w:r w:rsidR="00A67D99" w:rsidRPr="00BC3ECA">
        <w:t xml:space="preserve"> </w:t>
      </w:r>
      <w:hyperlink r:id="rId14" w:history="1">
        <w:r w:rsidR="00861D78" w:rsidRPr="00BC3ECA">
          <w:rPr>
            <w:rStyle w:val="Hyperlink"/>
            <w:lang w:val="lt-LT"/>
          </w:rPr>
          <w:t>http://localhost:8080/limis</w:t>
        </w:r>
      </w:hyperlink>
      <w:r w:rsidR="00861D78" w:rsidRPr="00BC3ECA">
        <w:t xml:space="preserve"> </w:t>
      </w:r>
      <w:r w:rsidR="00D82CC3" w:rsidRPr="00BC3ECA">
        <w:t xml:space="preserve"> </w:t>
      </w:r>
    </w:p>
    <w:p w14:paraId="255EA117" w14:textId="77777777" w:rsidR="00A67D99" w:rsidRPr="00BC3ECA" w:rsidRDefault="00A67D99" w:rsidP="005B3A8E">
      <w:pPr>
        <w:pStyle w:val="BodyText"/>
      </w:pPr>
      <w:r w:rsidRPr="00BC3ECA">
        <w:t xml:space="preserve">Atsiveria langas </w:t>
      </w:r>
      <w:r w:rsidR="00F53716" w:rsidRPr="00BC3ECA">
        <w:rPr>
          <w:rStyle w:val="CharLangas"/>
        </w:rPr>
        <w:t>LIMIS</w:t>
      </w:r>
      <w:r w:rsidRPr="00BC3ECA">
        <w:t>.</w:t>
      </w:r>
    </w:p>
    <w:p w14:paraId="3A56A7DA" w14:textId="4738CCD4" w:rsidR="00F53716" w:rsidRPr="00BC3ECA" w:rsidRDefault="00424185" w:rsidP="00FE66FF">
      <w:pPr>
        <w:pStyle w:val="Picture"/>
      </w:pPr>
      <w:r w:rsidRPr="00BC3ECA">
        <w:rPr>
          <w:noProof/>
          <w:lang w:eastAsia="lt-LT"/>
        </w:rPr>
        <w:drawing>
          <wp:inline distT="0" distB="0" distL="0" distR="0" wp14:anchorId="7D405D3F" wp14:editId="05D92EA1">
            <wp:extent cx="5844540" cy="1744980"/>
            <wp:effectExtent l="19050" t="19050" r="22860" b="266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4540" cy="1744980"/>
                    </a:xfrm>
                    <a:prstGeom prst="rect">
                      <a:avLst/>
                    </a:prstGeom>
                    <a:noFill/>
                    <a:ln w="3175">
                      <a:solidFill>
                        <a:schemeClr val="tx1"/>
                      </a:solidFill>
                    </a:ln>
                  </pic:spPr>
                </pic:pic>
              </a:graphicData>
            </a:graphic>
          </wp:inline>
        </w:drawing>
      </w:r>
    </w:p>
    <w:p w14:paraId="29722E63" w14:textId="77777777" w:rsidR="00A67D99" w:rsidRPr="00BC3ECA" w:rsidRDefault="00A67D99" w:rsidP="000D06E2">
      <w:pPr>
        <w:pStyle w:val="AlnosNumbered"/>
      </w:pPr>
      <w:r w:rsidRPr="00BC3ECA">
        <w:t>Įveskite</w:t>
      </w:r>
      <w:r w:rsidR="000B471C" w:rsidRPr="00BC3ECA">
        <w:t xml:space="preserve"> naudotojo</w:t>
      </w:r>
      <w:r w:rsidRPr="00BC3ECA">
        <w:t xml:space="preserve"> vardą ir slaptažodį.</w:t>
      </w:r>
    </w:p>
    <w:p w14:paraId="1C6A5DCA" w14:textId="77777777" w:rsidR="00A67D99" w:rsidRPr="00BC3ECA" w:rsidRDefault="00A67D99" w:rsidP="000D06E2">
      <w:pPr>
        <w:pStyle w:val="AlnosNumbered"/>
      </w:pPr>
      <w:r w:rsidRPr="00BC3ECA">
        <w:t xml:space="preserve">Spauskite </w:t>
      </w:r>
      <w:r w:rsidRPr="00BC3ECA">
        <w:rPr>
          <w:rStyle w:val="CharLaukas"/>
        </w:rPr>
        <w:t>[Prisijungti]</w:t>
      </w:r>
      <w:r w:rsidRPr="00BC3ECA">
        <w:t>.</w:t>
      </w:r>
    </w:p>
    <w:p w14:paraId="379CCF59" w14:textId="77777777" w:rsidR="00A67D99" w:rsidRPr="00BC3ECA" w:rsidRDefault="001A4412" w:rsidP="005B3A8E">
      <w:pPr>
        <w:pStyle w:val="BodyText"/>
      </w:pPr>
      <w:r w:rsidRPr="00BC3ECA">
        <w:t>Jei dirbate keliuose muziejuose ar keliose darbo vietose ir turite suteiktas teises prisijungti prie sistemos, a</w:t>
      </w:r>
      <w:r w:rsidR="00A67D99" w:rsidRPr="00BC3ECA">
        <w:t>tsiv</w:t>
      </w:r>
      <w:r w:rsidR="000B471C" w:rsidRPr="00BC3ECA">
        <w:t>e</w:t>
      </w:r>
      <w:r w:rsidRPr="00BC3ECA">
        <w:t>ria darbuotojo nurodym</w:t>
      </w:r>
      <w:r w:rsidR="003A5FEA" w:rsidRPr="00BC3ECA">
        <w:t>o langas, kuriame matysite keli</w:t>
      </w:r>
      <w:r w:rsidRPr="00BC3ECA">
        <w:t xml:space="preserve">s </w:t>
      </w:r>
      <w:r w:rsidR="003A5FEA" w:rsidRPr="00BC3ECA">
        <w:t>darbo vietos pasirinkimus</w:t>
      </w:r>
      <w:r w:rsidR="000B471C" w:rsidRPr="00BC3ECA">
        <w:t>.</w:t>
      </w:r>
    </w:p>
    <w:p w14:paraId="15CB4F51" w14:textId="46C69639" w:rsidR="00F53716" w:rsidRPr="00BC3ECA" w:rsidRDefault="00424185" w:rsidP="00FE66FF">
      <w:pPr>
        <w:pStyle w:val="Picture"/>
      </w:pPr>
      <w:r w:rsidRPr="00BC3ECA">
        <w:rPr>
          <w:noProof/>
          <w:lang w:eastAsia="lt-LT"/>
        </w:rPr>
        <w:drawing>
          <wp:inline distT="0" distB="0" distL="0" distR="0" wp14:anchorId="294636A5" wp14:editId="545B18B4">
            <wp:extent cx="5844540" cy="1950720"/>
            <wp:effectExtent l="19050" t="19050" r="22860" b="1143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1950720"/>
                    </a:xfrm>
                    <a:prstGeom prst="rect">
                      <a:avLst/>
                    </a:prstGeom>
                    <a:noFill/>
                    <a:ln w="3175">
                      <a:solidFill>
                        <a:schemeClr val="tx1"/>
                      </a:solidFill>
                    </a:ln>
                  </pic:spPr>
                </pic:pic>
              </a:graphicData>
            </a:graphic>
          </wp:inline>
        </w:drawing>
      </w:r>
    </w:p>
    <w:p w14:paraId="33AEA2EE" w14:textId="77777777" w:rsidR="00A67D99" w:rsidRPr="00BC3ECA" w:rsidRDefault="00A67D99" w:rsidP="000D06E2">
      <w:pPr>
        <w:pStyle w:val="AlnosNumbered"/>
      </w:pPr>
      <w:r w:rsidRPr="00BC3ECA">
        <w:t>Spragtelkite ant norimos darbo vietos</w:t>
      </w:r>
      <w:r w:rsidR="000B471C" w:rsidRPr="00BC3ECA">
        <w:t xml:space="preserve"> pavadinimo</w:t>
      </w:r>
      <w:r w:rsidRPr="00BC3ECA">
        <w:t>.</w:t>
      </w:r>
    </w:p>
    <w:p w14:paraId="4DAD4965" w14:textId="77777777" w:rsidR="00A67D99" w:rsidRPr="00BC3ECA" w:rsidRDefault="00A67D99" w:rsidP="000D06E2">
      <w:pPr>
        <w:pStyle w:val="AlnosNumbered"/>
      </w:pPr>
      <w:r w:rsidRPr="00BC3ECA">
        <w:t xml:space="preserve">Spauskite </w:t>
      </w:r>
      <w:r w:rsidRPr="00BC3ECA">
        <w:rPr>
          <w:rStyle w:val="CharLaukas"/>
        </w:rPr>
        <w:t>[</w:t>
      </w:r>
      <w:r w:rsidR="0028553F" w:rsidRPr="00BC3ECA">
        <w:rPr>
          <w:rStyle w:val="CharLaukas"/>
        </w:rPr>
        <w:t>Prisijungti</w:t>
      </w:r>
      <w:r w:rsidRPr="00BC3ECA">
        <w:rPr>
          <w:rStyle w:val="CharLaukas"/>
        </w:rPr>
        <w:t>]</w:t>
      </w:r>
      <w:r w:rsidRPr="00BC3ECA">
        <w:t>.</w:t>
      </w:r>
    </w:p>
    <w:p w14:paraId="0BE585BB" w14:textId="77777777" w:rsidR="00A67D99" w:rsidRPr="00BC3ECA" w:rsidRDefault="00A67D99" w:rsidP="005B3A8E">
      <w:pPr>
        <w:pStyle w:val="BodyText"/>
      </w:pPr>
      <w:r w:rsidRPr="00BC3ECA">
        <w:t>Atsiveria pagrindinis darbo langas.</w:t>
      </w:r>
    </w:p>
    <w:p w14:paraId="7F4808D5" w14:textId="29D2D9E7" w:rsidR="00A67D99" w:rsidRPr="00BC3ECA" w:rsidRDefault="00A67D99" w:rsidP="0096285A">
      <w:pPr>
        <w:pStyle w:val="Heading1"/>
        <w:rPr>
          <w:noProof w:val="0"/>
        </w:rPr>
      </w:pPr>
      <w:bookmarkStart w:id="18" w:name="_Duomenų_pildymo_taisyklės"/>
      <w:bookmarkStart w:id="19" w:name="_Ref306891146"/>
      <w:bookmarkStart w:id="20" w:name="_Toc306895871"/>
      <w:bookmarkStart w:id="21" w:name="_Toc169621686"/>
      <w:bookmarkEnd w:id="16"/>
      <w:bookmarkEnd w:id="17"/>
      <w:bookmarkEnd w:id="18"/>
      <w:r w:rsidRPr="00BC3ECA">
        <w:rPr>
          <w:noProof w:val="0"/>
        </w:rPr>
        <w:lastRenderedPageBreak/>
        <w:t>Duomenų pildymo taisyklės</w:t>
      </w:r>
      <w:bookmarkEnd w:id="19"/>
      <w:bookmarkEnd w:id="20"/>
      <w:bookmarkEnd w:id="21"/>
    </w:p>
    <w:p w14:paraId="0987D289" w14:textId="77777777" w:rsidR="00720342" w:rsidRPr="00BC3ECA" w:rsidRDefault="00720342" w:rsidP="00720342">
      <w:pPr>
        <w:pStyle w:val="Alnostext"/>
      </w:pPr>
      <w:r w:rsidRPr="00BC3ECA">
        <w:t>Laukai sistemoje yra dviejų tipų:</w:t>
      </w:r>
    </w:p>
    <w:p w14:paraId="3AA48EB0" w14:textId="77777777" w:rsidR="00720342" w:rsidRPr="00BC3ECA" w:rsidRDefault="00F827D7" w:rsidP="007171F7">
      <w:pPr>
        <w:pStyle w:val="Alnostext"/>
        <w:numPr>
          <w:ilvl w:val="0"/>
          <w:numId w:val="10"/>
        </w:numPr>
      </w:pPr>
      <w:r w:rsidRPr="00BC3ECA">
        <w:t>n</w:t>
      </w:r>
      <w:r w:rsidR="00720342" w:rsidRPr="00BC3ECA">
        <w:t>eprivalomi, į kuriuos informaciją</w:t>
      </w:r>
      <w:r w:rsidRPr="00BC3ECA">
        <w:t xml:space="preserve"> galite įvesti, bet neprivalote;</w:t>
      </w:r>
    </w:p>
    <w:p w14:paraId="5602C343" w14:textId="77777777" w:rsidR="00F827D7" w:rsidRPr="00BC3ECA" w:rsidRDefault="00F827D7" w:rsidP="007171F7">
      <w:pPr>
        <w:pStyle w:val="Alnostext"/>
        <w:numPr>
          <w:ilvl w:val="0"/>
          <w:numId w:val="10"/>
        </w:numPr>
      </w:pPr>
      <w:r w:rsidRPr="00BC3ECA">
        <w:t>p</w:t>
      </w:r>
      <w:r w:rsidR="00720342" w:rsidRPr="00BC3ECA">
        <w:t xml:space="preserve">rivalomi, į kuriuos informaciją būtina įvesti. </w:t>
      </w:r>
    </w:p>
    <w:p w14:paraId="4309CC90" w14:textId="77777777" w:rsidR="00720342" w:rsidRPr="00BC3ECA" w:rsidRDefault="00720342" w:rsidP="00F827D7">
      <w:pPr>
        <w:pStyle w:val="Bodytextafterbuleted"/>
      </w:pPr>
      <w:r w:rsidRPr="00BC3ECA">
        <w:t>Privalomi laukai išskiriami prie</w:t>
      </w:r>
      <w:r w:rsidR="00D71956" w:rsidRPr="00BC3ECA">
        <w:t xml:space="preserve"> pavadinimo pažymint žvaigždute, pvz. </w:t>
      </w:r>
      <w:r w:rsidR="00E94118" w:rsidRPr="00BC3ECA">
        <w:object w:dxaOrig="4245" w:dyaOrig="345" w14:anchorId="05AB1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14.4pt" o:ole="">
            <v:imagedata r:id="rId17" o:title=""/>
          </v:shape>
          <o:OLEObject Type="Embed" ProgID="PBrush" ShapeID="_x0000_i1025" DrawAspect="Content" ObjectID="_1785133362" r:id="rId18"/>
        </w:object>
      </w:r>
    </w:p>
    <w:p w14:paraId="69F98760" w14:textId="77777777" w:rsidR="00A67D99" w:rsidRPr="00BC3ECA" w:rsidRDefault="00032764" w:rsidP="0096285A">
      <w:pPr>
        <w:pStyle w:val="Alnostext"/>
      </w:pPr>
      <w:r w:rsidRPr="00BC3ECA">
        <w:t>Žemiau esančioje lentelėje rasite sistemos d</w:t>
      </w:r>
      <w:r w:rsidR="00A67D99" w:rsidRPr="00BC3ECA">
        <w:t>uomenų lauk</w:t>
      </w:r>
      <w:r w:rsidRPr="00BC3ECA">
        <w:t>ų pavyzdžius ir jų užpildymo būdus.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13"/>
      </w:tblGrid>
      <w:tr w:rsidR="00032764" w:rsidRPr="00BC3ECA" w14:paraId="1418CEDD" w14:textId="77777777" w:rsidTr="00A02D24">
        <w:trPr>
          <w:cantSplit/>
        </w:trPr>
        <w:tc>
          <w:tcPr>
            <w:tcW w:w="372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24CB70A0" w14:textId="77777777" w:rsidR="00032764" w:rsidRPr="00BC3ECA" w:rsidRDefault="00032764" w:rsidP="0068367E">
            <w:pPr>
              <w:pStyle w:val="Alnostext"/>
              <w:keepNext/>
              <w:rPr>
                <w:b/>
                <w:color w:val="FFFFFF"/>
              </w:rPr>
            </w:pPr>
            <w:r w:rsidRPr="00BC3ECA">
              <w:rPr>
                <w:b/>
                <w:color w:val="FFFFFF"/>
              </w:rPr>
              <w:t>Lauko pavyzdys</w:t>
            </w:r>
          </w:p>
        </w:tc>
        <w:tc>
          <w:tcPr>
            <w:tcW w:w="531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2BAC828B" w14:textId="77777777" w:rsidR="00032764" w:rsidRPr="00BC3ECA" w:rsidRDefault="00032764" w:rsidP="0096285A">
            <w:pPr>
              <w:pStyle w:val="Alnostext"/>
              <w:keepNext/>
              <w:rPr>
                <w:b/>
                <w:color w:val="FFFFFF"/>
              </w:rPr>
            </w:pPr>
            <w:r w:rsidRPr="00BC3ECA">
              <w:rPr>
                <w:b/>
                <w:color w:val="FFFFFF"/>
              </w:rPr>
              <w:t>Duomenų užpildymo būdas</w:t>
            </w:r>
          </w:p>
        </w:tc>
      </w:tr>
      <w:tr w:rsidR="00032764" w:rsidRPr="00BC3ECA" w14:paraId="55B47057" w14:textId="77777777" w:rsidTr="00A02D24">
        <w:trPr>
          <w:cantSplit/>
        </w:trPr>
        <w:tc>
          <w:tcPr>
            <w:tcW w:w="3723" w:type="dxa"/>
            <w:shd w:val="clear" w:color="auto" w:fill="FFFFFF"/>
          </w:tcPr>
          <w:p w14:paraId="16C4A8E3" w14:textId="77777777" w:rsidR="00032764" w:rsidRPr="00BC3ECA" w:rsidRDefault="00032764" w:rsidP="0068367E">
            <w:pPr>
              <w:pStyle w:val="Alnostext"/>
            </w:pPr>
            <w:r w:rsidRPr="00BC3ECA">
              <w:object w:dxaOrig="4245" w:dyaOrig="345" w14:anchorId="105FFCD6">
                <v:shape id="_x0000_i1026" type="#_x0000_t75" style="width:172.8pt;height:14.4pt" o:ole="">
                  <v:imagedata r:id="rId17" o:title=""/>
                </v:shape>
                <o:OLEObject Type="Embed" ProgID="PBrush" ShapeID="_x0000_i1026" DrawAspect="Content" ObjectID="_1785133363" r:id="rId19"/>
              </w:object>
            </w:r>
          </w:p>
        </w:tc>
        <w:tc>
          <w:tcPr>
            <w:tcW w:w="5313" w:type="dxa"/>
            <w:shd w:val="clear" w:color="auto" w:fill="FFFFFF"/>
          </w:tcPr>
          <w:p w14:paraId="118FD393" w14:textId="77777777" w:rsidR="00032764" w:rsidRPr="00BC3ECA" w:rsidRDefault="00B5778F" w:rsidP="00833038">
            <w:pPr>
              <w:pStyle w:val="Alnostext"/>
            </w:pPr>
            <w:r w:rsidRPr="00BC3ECA">
              <w:t>Informaciją įrašyti</w:t>
            </w:r>
            <w:r w:rsidR="00032764" w:rsidRPr="00BC3ECA">
              <w:t xml:space="preserve"> </w:t>
            </w:r>
            <w:r w:rsidR="00833038" w:rsidRPr="00BC3ECA">
              <w:t>naudojantis klaviatūra</w:t>
            </w:r>
          </w:p>
        </w:tc>
      </w:tr>
      <w:tr w:rsidR="00032764" w:rsidRPr="00BC3ECA" w14:paraId="24266421" w14:textId="77777777" w:rsidTr="00A02D24">
        <w:trPr>
          <w:cantSplit/>
        </w:trPr>
        <w:tc>
          <w:tcPr>
            <w:tcW w:w="3723" w:type="dxa"/>
            <w:shd w:val="clear" w:color="auto" w:fill="FFFFFF"/>
          </w:tcPr>
          <w:p w14:paraId="06468D74" w14:textId="77777777" w:rsidR="00032764" w:rsidRPr="00BC3ECA" w:rsidRDefault="00032764" w:rsidP="0068367E">
            <w:pPr>
              <w:pStyle w:val="Alnostext"/>
            </w:pPr>
            <w:r w:rsidRPr="00BC3ECA">
              <w:object w:dxaOrig="2820" w:dyaOrig="375" w14:anchorId="4D73569D">
                <v:shape id="_x0000_i1027" type="#_x0000_t75" style="width:115.2pt;height:14.4pt" o:ole="">
                  <v:imagedata r:id="rId20" o:title=""/>
                </v:shape>
                <o:OLEObject Type="Embed" ProgID="PBrush" ShapeID="_x0000_i1027" DrawAspect="Content" ObjectID="_1785133364" r:id="rId21"/>
              </w:object>
            </w:r>
          </w:p>
        </w:tc>
        <w:tc>
          <w:tcPr>
            <w:tcW w:w="5313" w:type="dxa"/>
            <w:shd w:val="clear" w:color="auto" w:fill="FFFFFF"/>
          </w:tcPr>
          <w:p w14:paraId="5BAD586E" w14:textId="77777777" w:rsidR="00032764" w:rsidRPr="00BC3ECA" w:rsidRDefault="00B5778F" w:rsidP="0021273C">
            <w:pPr>
              <w:pStyle w:val="Alnostext"/>
            </w:pPr>
            <w:r w:rsidRPr="00BC3ECA">
              <w:t>Spragtelti p</w:t>
            </w:r>
            <w:r w:rsidR="00032764" w:rsidRPr="00BC3ECA">
              <w:t>aženklin</w:t>
            </w:r>
            <w:r w:rsidRPr="00BC3ECA">
              <w:t>ant</w:t>
            </w:r>
            <w:r w:rsidR="00032764" w:rsidRPr="00BC3ECA">
              <w:t xml:space="preserve"> žymim</w:t>
            </w:r>
            <w:r w:rsidRPr="00BC3ECA">
              <w:t>ąjį</w:t>
            </w:r>
            <w:r w:rsidR="00032764" w:rsidRPr="00BC3ECA">
              <w:t xml:space="preserve"> langel</w:t>
            </w:r>
            <w:r w:rsidRPr="00BC3ECA">
              <w:t>į</w:t>
            </w:r>
            <w:r w:rsidR="0021273C" w:rsidRPr="00BC3ECA">
              <w:t>. Galite pasirinkti tik vieną iš siūlomų reikšmių.</w:t>
            </w:r>
          </w:p>
        </w:tc>
      </w:tr>
      <w:tr w:rsidR="0021273C" w:rsidRPr="00BC3ECA" w14:paraId="0A81451B" w14:textId="77777777" w:rsidTr="00A02D24">
        <w:trPr>
          <w:cantSplit/>
        </w:trPr>
        <w:tc>
          <w:tcPr>
            <w:tcW w:w="3723" w:type="dxa"/>
            <w:shd w:val="clear" w:color="auto" w:fill="FFFFFF"/>
          </w:tcPr>
          <w:p w14:paraId="6FDC1C9A" w14:textId="77777777" w:rsidR="0021273C" w:rsidRPr="00BC3ECA" w:rsidRDefault="00640C42" w:rsidP="0068367E">
            <w:pPr>
              <w:pStyle w:val="Alnostext"/>
            </w:pPr>
            <w:r w:rsidRPr="00BC3ECA">
              <w:object w:dxaOrig="1365" w:dyaOrig="750" w14:anchorId="5CCE99B4">
                <v:shape id="_x0000_i1028" type="#_x0000_t75" style="width:64.8pt;height:36pt" o:ole="">
                  <v:imagedata r:id="rId22" o:title=""/>
                </v:shape>
                <o:OLEObject Type="Embed" ProgID="PBrush" ShapeID="_x0000_i1028" DrawAspect="Content" ObjectID="_1785133365" r:id="rId23"/>
              </w:object>
            </w:r>
          </w:p>
        </w:tc>
        <w:tc>
          <w:tcPr>
            <w:tcW w:w="5313" w:type="dxa"/>
            <w:shd w:val="clear" w:color="auto" w:fill="FFFFFF"/>
          </w:tcPr>
          <w:p w14:paraId="6A423F3F" w14:textId="77777777" w:rsidR="0021273C" w:rsidRPr="00BC3ECA" w:rsidRDefault="0021273C" w:rsidP="0021273C">
            <w:pPr>
              <w:pStyle w:val="Alnostext"/>
            </w:pPr>
            <w:r w:rsidRPr="00BC3ECA">
              <w:t>Spragtelti paženklinant žymimąjį langelį. Galite pasirinkti norimą kiekį iš siūlomų reikšmių.</w:t>
            </w:r>
          </w:p>
        </w:tc>
      </w:tr>
      <w:tr w:rsidR="00032764" w:rsidRPr="00BC3ECA" w14:paraId="63BC2F7F" w14:textId="77777777" w:rsidTr="00A02D24">
        <w:trPr>
          <w:cantSplit/>
        </w:trPr>
        <w:tc>
          <w:tcPr>
            <w:tcW w:w="3723" w:type="dxa"/>
            <w:shd w:val="clear" w:color="auto" w:fill="FFFFFF"/>
          </w:tcPr>
          <w:p w14:paraId="1C44E1E5" w14:textId="77777777" w:rsidR="00032764" w:rsidRPr="00BC3ECA" w:rsidRDefault="00640C42" w:rsidP="0068367E">
            <w:pPr>
              <w:pStyle w:val="Alnostext"/>
            </w:pPr>
            <w:r w:rsidRPr="00BC3ECA">
              <w:object w:dxaOrig="2850" w:dyaOrig="390" w14:anchorId="7CEB71F8">
                <v:shape id="_x0000_i1029" type="#_x0000_t75" style="width:108pt;height:14.4pt" o:ole="">
                  <v:imagedata r:id="rId24" o:title=""/>
                </v:shape>
                <o:OLEObject Type="Embed" ProgID="PBrush" ShapeID="_x0000_i1029" DrawAspect="Content" ObjectID="_1785133366" r:id="rId25"/>
              </w:object>
            </w:r>
          </w:p>
        </w:tc>
        <w:tc>
          <w:tcPr>
            <w:tcW w:w="5313" w:type="dxa"/>
            <w:shd w:val="clear" w:color="auto" w:fill="FFFFFF"/>
          </w:tcPr>
          <w:p w14:paraId="199AD3CD" w14:textId="77777777" w:rsidR="00032764" w:rsidRPr="00BC3ECA" w:rsidRDefault="00032764" w:rsidP="00B5778F">
            <w:pPr>
              <w:pStyle w:val="Alnostext"/>
            </w:pPr>
            <w:r w:rsidRPr="00BC3ECA">
              <w:t>Pasir</w:t>
            </w:r>
            <w:r w:rsidR="00B5778F" w:rsidRPr="00BC3ECA">
              <w:t>i</w:t>
            </w:r>
            <w:r w:rsidRPr="00BC3ECA">
              <w:t>nk</w:t>
            </w:r>
            <w:r w:rsidR="00B5778F" w:rsidRPr="00BC3ECA">
              <w:t>ti</w:t>
            </w:r>
            <w:r w:rsidRPr="00BC3ECA">
              <w:t xml:space="preserve"> reikšmę iš </w:t>
            </w:r>
            <w:r w:rsidR="0021273C" w:rsidRPr="00BC3ECA">
              <w:t xml:space="preserve">iškrentančio </w:t>
            </w:r>
            <w:r w:rsidRPr="00BC3ECA">
              <w:t>sąrašo</w:t>
            </w:r>
          </w:p>
        </w:tc>
      </w:tr>
      <w:tr w:rsidR="00032764" w:rsidRPr="00BC3ECA" w14:paraId="2283CF9A" w14:textId="77777777" w:rsidTr="00A02D24">
        <w:trPr>
          <w:cantSplit/>
        </w:trPr>
        <w:tc>
          <w:tcPr>
            <w:tcW w:w="3723" w:type="dxa"/>
            <w:shd w:val="clear" w:color="auto" w:fill="FFFFFF"/>
          </w:tcPr>
          <w:p w14:paraId="4576F4AD" w14:textId="77777777" w:rsidR="00032764" w:rsidRPr="00BC3ECA" w:rsidRDefault="00D35C13" w:rsidP="0068367E">
            <w:pPr>
              <w:pStyle w:val="Alnostext"/>
            </w:pPr>
            <w:r w:rsidRPr="00BC3ECA">
              <w:object w:dxaOrig="2670" w:dyaOrig="315" w14:anchorId="6F80204A">
                <v:shape id="_x0000_i1030" type="#_x0000_t75" style="width:136.8pt;height:14.4pt" o:ole="">
                  <v:imagedata r:id="rId26" o:title=""/>
                </v:shape>
                <o:OLEObject Type="Embed" ProgID="PBrush" ShapeID="_x0000_i1030" DrawAspect="Content" ObjectID="_1785133367" r:id="rId27"/>
              </w:object>
            </w:r>
          </w:p>
        </w:tc>
        <w:tc>
          <w:tcPr>
            <w:tcW w:w="5313" w:type="dxa"/>
            <w:shd w:val="clear" w:color="auto" w:fill="FFFFFF"/>
          </w:tcPr>
          <w:p w14:paraId="7F956D02" w14:textId="53F346E0" w:rsidR="00032764" w:rsidRPr="00BC3ECA" w:rsidRDefault="00B5778F" w:rsidP="00D35C13">
            <w:pPr>
              <w:pStyle w:val="Alnostext"/>
            </w:pPr>
            <w:r w:rsidRPr="00BC3ECA">
              <w:t xml:space="preserve">Pasirinkti </w:t>
            </w:r>
            <w:r w:rsidR="00032764" w:rsidRPr="00BC3ECA">
              <w:t>reikšmę iš klasifikatoriaus</w:t>
            </w:r>
            <w:r w:rsidR="00F827D7" w:rsidRPr="00BC3ECA">
              <w:t xml:space="preserve"> paspaudžiant redagavimo piktogramą </w:t>
            </w:r>
            <w:r w:rsidR="00424185" w:rsidRPr="00BC3ECA">
              <w:rPr>
                <w:noProof/>
                <w:lang w:eastAsia="lt-LT"/>
              </w:rPr>
              <w:drawing>
                <wp:inline distT="0" distB="0" distL="0" distR="0" wp14:anchorId="2163B7FD" wp14:editId="396ADED4">
                  <wp:extent cx="167640" cy="167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p>
        </w:tc>
      </w:tr>
      <w:tr w:rsidR="00032764" w:rsidRPr="00BC3ECA" w14:paraId="128BF101" w14:textId="77777777" w:rsidTr="00A02D24">
        <w:trPr>
          <w:cantSplit/>
        </w:trPr>
        <w:tc>
          <w:tcPr>
            <w:tcW w:w="3723" w:type="dxa"/>
            <w:shd w:val="clear" w:color="auto" w:fill="FFFFFF"/>
          </w:tcPr>
          <w:p w14:paraId="35C013BF" w14:textId="77777777" w:rsidR="00032764" w:rsidRPr="00BC3ECA" w:rsidRDefault="00D3768F" w:rsidP="00F23354">
            <w:pPr>
              <w:pStyle w:val="Alnostext"/>
            </w:pPr>
            <w:r w:rsidRPr="00BC3ECA">
              <w:object w:dxaOrig="2835" w:dyaOrig="300" w14:anchorId="09961731">
                <v:shape id="_x0000_i1031" type="#_x0000_t75" style="width:2in;height:14.4pt" o:ole="">
                  <v:imagedata r:id="rId29" o:title=""/>
                </v:shape>
                <o:OLEObject Type="Embed" ProgID="PBrush" ShapeID="_x0000_i1031" DrawAspect="Content" ObjectID="_1785133368" r:id="rId30"/>
              </w:object>
            </w:r>
          </w:p>
        </w:tc>
        <w:tc>
          <w:tcPr>
            <w:tcW w:w="5313" w:type="dxa"/>
            <w:shd w:val="clear" w:color="auto" w:fill="FFFFFF"/>
          </w:tcPr>
          <w:p w14:paraId="24C26732" w14:textId="77777777" w:rsidR="00032764" w:rsidRPr="00BC3ECA" w:rsidRDefault="00B5778F" w:rsidP="00F23354">
            <w:pPr>
              <w:pStyle w:val="Alnostext"/>
            </w:pPr>
            <w:r w:rsidRPr="00BC3ECA">
              <w:t xml:space="preserve">Pasirinkti </w:t>
            </w:r>
            <w:r w:rsidR="00032764" w:rsidRPr="00BC3ECA">
              <w:t>reikšmę iš kalendoriaus</w:t>
            </w:r>
            <w:r w:rsidR="00F827D7" w:rsidRPr="00BC3ECA">
              <w:t xml:space="preserve"> paspaudžiant kalendoriuko piktogramą </w:t>
            </w:r>
            <w:r w:rsidR="00D3768F" w:rsidRPr="00BC3ECA">
              <w:object w:dxaOrig="285" w:dyaOrig="270" w14:anchorId="5E0461B4">
                <v:shape id="_x0000_i1032" type="#_x0000_t75" style="width:14.4pt;height:14.4pt" o:ole="">
                  <v:imagedata r:id="rId31" o:title=""/>
                </v:shape>
                <o:OLEObject Type="Embed" ProgID="PBrush" ShapeID="_x0000_i1032" DrawAspect="Content" ObjectID="_1785133369" r:id="rId32"/>
              </w:object>
            </w:r>
            <w:r w:rsidR="00D3768F" w:rsidRPr="00BC3ECA">
              <w:t>.</w:t>
            </w:r>
          </w:p>
          <w:p w14:paraId="50FDB6B7" w14:textId="1CBA66F0" w:rsidR="00A02D24" w:rsidRPr="00BC3ECA" w:rsidRDefault="00424185" w:rsidP="00F23354">
            <w:pPr>
              <w:pStyle w:val="Alnostext"/>
              <w:jc w:val="center"/>
            </w:pPr>
            <w:r w:rsidRPr="00BC3ECA">
              <w:rPr>
                <w:noProof/>
                <w:lang w:eastAsia="lt-LT"/>
              </w:rPr>
              <w:drawing>
                <wp:inline distT="0" distB="0" distL="0" distR="0" wp14:anchorId="69252B5A" wp14:editId="0C3D0A22">
                  <wp:extent cx="2339340" cy="1935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9340" cy="1935480"/>
                          </a:xfrm>
                          <a:prstGeom prst="rect">
                            <a:avLst/>
                          </a:prstGeom>
                          <a:noFill/>
                          <a:ln>
                            <a:noFill/>
                          </a:ln>
                        </pic:spPr>
                      </pic:pic>
                    </a:graphicData>
                  </a:graphic>
                </wp:inline>
              </w:drawing>
            </w:r>
          </w:p>
          <w:p w14:paraId="3057643F" w14:textId="3D6F3AD7" w:rsidR="00A02D24" w:rsidRPr="00BC3ECA" w:rsidRDefault="00A02D24" w:rsidP="00F23354">
            <w:pPr>
              <w:pStyle w:val="Tabletext"/>
            </w:pPr>
            <w:r w:rsidRPr="00BC3ECA">
              <w:t>Naudo</w:t>
            </w:r>
            <w:r w:rsidR="00F53716" w:rsidRPr="00BC3ECA">
              <w:t>jant</w:t>
            </w:r>
            <w:r w:rsidRPr="00BC3ECA">
              <w:t xml:space="preserve"> rodykl</w:t>
            </w:r>
            <w:r w:rsidR="00F53716" w:rsidRPr="00BC3ECA">
              <w:t>e</w:t>
            </w:r>
            <w:r w:rsidRPr="00BC3ECA">
              <w:t xml:space="preserve">s </w:t>
            </w:r>
            <w:r w:rsidR="00424185" w:rsidRPr="00BC3ECA">
              <w:rPr>
                <w:noProof/>
                <w:lang w:eastAsia="lt-LT"/>
              </w:rPr>
              <w:drawing>
                <wp:inline distT="0" distB="0" distL="0" distR="0" wp14:anchorId="51FD0A4A" wp14:editId="20A6E36B">
                  <wp:extent cx="457200" cy="16002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rsidRPr="00BC3ECA">
              <w:t xml:space="preserve"> ir </w:t>
            </w:r>
            <w:r w:rsidR="00424185" w:rsidRPr="00BC3ECA">
              <w:rPr>
                <w:noProof/>
                <w:lang w:eastAsia="lt-LT"/>
              </w:rPr>
              <w:drawing>
                <wp:inline distT="0" distB="0" distL="0" distR="0" wp14:anchorId="7380969E" wp14:editId="09971870">
                  <wp:extent cx="419100" cy="1143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BC3ECA">
              <w:t xml:space="preserve"> </w:t>
            </w:r>
            <w:r w:rsidR="00F53716" w:rsidRPr="00BC3ECA">
              <w:t xml:space="preserve">galima </w:t>
            </w:r>
            <w:r w:rsidRPr="00BC3ECA">
              <w:t>pasirinkt</w:t>
            </w:r>
            <w:r w:rsidR="00F53716" w:rsidRPr="00BC3ECA">
              <w:t>i</w:t>
            </w:r>
            <w:r w:rsidRPr="00BC3ECA">
              <w:t xml:space="preserve"> norimus metus ir mėnesį.</w:t>
            </w:r>
          </w:p>
          <w:p w14:paraId="23AD8F98" w14:textId="77777777" w:rsidR="00A02D24" w:rsidRPr="00BC3ECA" w:rsidRDefault="00A02D24" w:rsidP="00F23354">
            <w:pPr>
              <w:pStyle w:val="Tabletext"/>
            </w:pPr>
            <w:r w:rsidRPr="00BC3ECA">
              <w:t>ARBA</w:t>
            </w:r>
            <w:r w:rsidRPr="00BC3ECA">
              <w:br/>
              <w:t xml:space="preserve">Jei norite per mėnesius/metus eiti toliau nei per vieną įrašą, spauskite ant rodomų metų/mėnesio ir pasirinkite reikiamą reikšmę arba spauskite rodykles, kad pasirinktumėte iš kito dešimtmečio. Pasirinkę reikšmę, spauskite </w:t>
            </w:r>
            <w:r w:rsidRPr="00BC3ECA">
              <w:rPr>
                <w:rStyle w:val="CharLaukas"/>
              </w:rPr>
              <w:t>[Išsaugoti]</w:t>
            </w:r>
            <w:r w:rsidRPr="00BC3ECA">
              <w:t>.</w:t>
            </w:r>
          </w:p>
          <w:p w14:paraId="493ED7D4" w14:textId="18BCD7D5" w:rsidR="00DD3CDE" w:rsidRPr="00BC3ECA" w:rsidRDefault="00DD3CDE" w:rsidP="00F23354">
            <w:pPr>
              <w:pStyle w:val="Tabletext"/>
            </w:pPr>
            <w:r w:rsidRPr="00BC3ECA">
              <w:rPr>
                <w:noProof/>
              </w:rPr>
              <w:drawing>
                <wp:inline distT="0" distB="0" distL="0" distR="0" wp14:anchorId="1FB0BAD5" wp14:editId="24350784">
                  <wp:extent cx="1592718" cy="1630821"/>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Kalendorius.png"/>
                          <pic:cNvPicPr/>
                        </pic:nvPicPr>
                        <pic:blipFill>
                          <a:blip r:embed="rId36">
                            <a:extLst>
                              <a:ext uri="{28A0092B-C50C-407E-A947-70E740481C1C}">
                                <a14:useLocalDpi xmlns:a14="http://schemas.microsoft.com/office/drawing/2010/main" val="0"/>
                              </a:ext>
                            </a:extLst>
                          </a:blip>
                          <a:stretch>
                            <a:fillRect/>
                          </a:stretch>
                        </pic:blipFill>
                        <pic:spPr>
                          <a:xfrm>
                            <a:off x="0" y="0"/>
                            <a:ext cx="1592718" cy="1630821"/>
                          </a:xfrm>
                          <a:prstGeom prst="rect">
                            <a:avLst/>
                          </a:prstGeom>
                        </pic:spPr>
                      </pic:pic>
                    </a:graphicData>
                  </a:graphic>
                </wp:inline>
              </w:drawing>
            </w:r>
          </w:p>
          <w:p w14:paraId="546A715D" w14:textId="3670F436" w:rsidR="00A02D24" w:rsidRPr="00BC3ECA" w:rsidRDefault="008D36C4" w:rsidP="00F23354">
            <w:pPr>
              <w:pStyle w:val="Tabletext"/>
            </w:pPr>
            <w:r w:rsidRPr="00BC3ECA">
              <w:rPr>
                <w:noProof/>
              </w:rPr>
              <w:drawing>
                <wp:inline distT="0" distB="0" distL="0" distR="0" wp14:anchorId="26557B15" wp14:editId="151D4784">
                  <wp:extent cx="1364098" cy="115072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Kalendorius1.png"/>
                          <pic:cNvPicPr/>
                        </pic:nvPicPr>
                        <pic:blipFill>
                          <a:blip r:embed="rId37">
                            <a:extLst>
                              <a:ext uri="{28A0092B-C50C-407E-A947-70E740481C1C}">
                                <a14:useLocalDpi xmlns:a14="http://schemas.microsoft.com/office/drawing/2010/main" val="0"/>
                              </a:ext>
                            </a:extLst>
                          </a:blip>
                          <a:stretch>
                            <a:fillRect/>
                          </a:stretch>
                        </pic:blipFill>
                        <pic:spPr>
                          <a:xfrm>
                            <a:off x="0" y="0"/>
                            <a:ext cx="1364098" cy="1150720"/>
                          </a:xfrm>
                          <a:prstGeom prst="rect">
                            <a:avLst/>
                          </a:prstGeom>
                        </pic:spPr>
                      </pic:pic>
                    </a:graphicData>
                  </a:graphic>
                </wp:inline>
              </w:drawing>
            </w:r>
            <w:r w:rsidR="00A02D24" w:rsidRPr="00BC3ECA">
              <w:tab/>
            </w:r>
          </w:p>
        </w:tc>
      </w:tr>
    </w:tbl>
    <w:p w14:paraId="1DA95C47" w14:textId="77777777" w:rsidR="00DD15F4" w:rsidRPr="00BC3ECA" w:rsidRDefault="00DD15F4" w:rsidP="00F23354">
      <w:pPr>
        <w:pStyle w:val="Alnostext"/>
      </w:pPr>
      <w:bookmarkStart w:id="22" w:name="_Toc169514251"/>
      <w:bookmarkStart w:id="23" w:name="_Toc169514252"/>
      <w:bookmarkStart w:id="24" w:name="_Toc306895872"/>
      <w:bookmarkStart w:id="25" w:name="_Ref170796894"/>
      <w:bookmarkStart w:id="26" w:name="_Toc176751392"/>
      <w:bookmarkStart w:id="27" w:name="_Toc186614247"/>
      <w:bookmarkEnd w:id="22"/>
      <w:bookmarkEnd w:id="23"/>
      <w:r w:rsidRPr="00BC3ECA">
        <w:t xml:space="preserve">Žemiau esančioje lentelėje rasite </w:t>
      </w:r>
      <w:r w:rsidR="00F026A9" w:rsidRPr="00BC3ECA">
        <w:t>sistemos</w:t>
      </w:r>
      <w:r w:rsidRPr="00BC3ECA">
        <w:t xml:space="preserve"> mygtuk</w:t>
      </w:r>
      <w:r w:rsidR="00F026A9" w:rsidRPr="00BC3ECA">
        <w:t>ų</w:t>
      </w:r>
      <w:r w:rsidRPr="00BC3ECA">
        <w:t xml:space="preserve"> veikimo aprašymą.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6875"/>
      </w:tblGrid>
      <w:tr w:rsidR="00DD15F4" w:rsidRPr="00BC3ECA" w14:paraId="49010936" w14:textId="77777777" w:rsidTr="00B349BB">
        <w:trPr>
          <w:cantSplit/>
        </w:trPr>
        <w:tc>
          <w:tcPr>
            <w:tcW w:w="2329"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0545CA04" w14:textId="77777777" w:rsidR="00DD15F4" w:rsidRPr="00BC3ECA" w:rsidRDefault="00DD15F4" w:rsidP="00B72C0E">
            <w:pPr>
              <w:pStyle w:val="Alnostext"/>
              <w:keepNext/>
              <w:rPr>
                <w:b/>
                <w:color w:val="FFFFFF"/>
              </w:rPr>
            </w:pPr>
            <w:r w:rsidRPr="00BC3ECA">
              <w:rPr>
                <w:b/>
                <w:color w:val="FFFFFF"/>
              </w:rPr>
              <w:t>Mygtukas</w:t>
            </w:r>
          </w:p>
        </w:tc>
        <w:tc>
          <w:tcPr>
            <w:tcW w:w="6875"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6163B419" w14:textId="77777777" w:rsidR="00DD15F4" w:rsidRPr="00BC3ECA" w:rsidRDefault="00DD15F4" w:rsidP="00B72C0E">
            <w:pPr>
              <w:pStyle w:val="Alnostext"/>
              <w:keepNext/>
              <w:rPr>
                <w:b/>
                <w:color w:val="FFFFFF"/>
              </w:rPr>
            </w:pPr>
            <w:r w:rsidRPr="00BC3ECA">
              <w:rPr>
                <w:b/>
                <w:color w:val="FFFFFF"/>
              </w:rPr>
              <w:t>Atlieka</w:t>
            </w:r>
          </w:p>
        </w:tc>
      </w:tr>
      <w:tr w:rsidR="00DD15F4" w:rsidRPr="00BC3ECA" w14:paraId="62EE4825" w14:textId="77777777" w:rsidTr="00B349BB">
        <w:trPr>
          <w:cantSplit/>
        </w:trPr>
        <w:tc>
          <w:tcPr>
            <w:tcW w:w="2329" w:type="dxa"/>
            <w:shd w:val="clear" w:color="auto" w:fill="FFFFFF"/>
          </w:tcPr>
          <w:p w14:paraId="47CB2632" w14:textId="77777777" w:rsidR="00DD15F4" w:rsidRPr="00BC3ECA" w:rsidRDefault="00D3768F" w:rsidP="00B72C0E">
            <w:pPr>
              <w:pStyle w:val="Alnostext"/>
            </w:pPr>
            <w:r w:rsidRPr="00BC3ECA">
              <w:object w:dxaOrig="255" w:dyaOrig="285" w14:anchorId="5051AB7F">
                <v:shape id="_x0000_i1033" type="#_x0000_t75" style="width:14.4pt;height:14.4pt" o:ole="">
                  <v:imagedata r:id="rId38" o:title=""/>
                </v:shape>
                <o:OLEObject Type="Embed" ProgID="PBrush" ShapeID="_x0000_i1033" DrawAspect="Content" ObjectID="_1785133370" r:id="rId39"/>
              </w:object>
            </w:r>
          </w:p>
        </w:tc>
        <w:tc>
          <w:tcPr>
            <w:tcW w:w="6875" w:type="dxa"/>
            <w:shd w:val="clear" w:color="auto" w:fill="FFFFFF"/>
          </w:tcPr>
          <w:p w14:paraId="5785343D" w14:textId="77777777" w:rsidR="00DD15F4" w:rsidRPr="00BC3ECA" w:rsidRDefault="00DD15F4" w:rsidP="00E677BB">
            <w:pPr>
              <w:pStyle w:val="AlnostextBuleted"/>
            </w:pPr>
            <w:r w:rsidRPr="00BC3ECA">
              <w:t xml:space="preserve">Jei mygtukas yra šalia duomenų pildymo lauko, jis atveria atitinkamą klasifikatorių reikšmei pasirinkti. </w:t>
            </w:r>
            <w:r w:rsidR="00E677BB" w:rsidRPr="00BC3ECA">
              <w:t xml:space="preserve"> </w:t>
            </w:r>
            <w:r w:rsidRPr="00BC3ECA">
              <w:t>Pasirinkus reikšmę, ankstesnė lauko reikšmė panaikinama.</w:t>
            </w:r>
          </w:p>
          <w:p w14:paraId="2C31ED77" w14:textId="77777777" w:rsidR="003A5FEA" w:rsidRPr="00BC3ECA" w:rsidRDefault="003A5FEA" w:rsidP="003A5FEA">
            <w:pPr>
              <w:pStyle w:val="AlnostextBuleted"/>
            </w:pPr>
            <w:r w:rsidRPr="00BC3ECA">
              <w:t>Jei mygtukas yra šalia duomenų pildymo lauko, kuriame įrašyta bent viena reikšmė, jis atveria naują langą, kuriame yra išvardintos įrašytos reikšmės. Nuėmus pažymėjimą šalia reikšmės, reikšmė pašalinama iš lauko.</w:t>
            </w:r>
          </w:p>
          <w:p w14:paraId="126FB7E3" w14:textId="77777777" w:rsidR="00E677BB" w:rsidRPr="00BC3ECA" w:rsidRDefault="00E677BB" w:rsidP="00E677BB">
            <w:pPr>
              <w:pStyle w:val="AlnostextBuleted"/>
            </w:pPr>
            <w:r w:rsidRPr="00BC3ECA">
              <w:t xml:space="preserve">Jei mygtukas pateikiamas stulpelyje </w:t>
            </w:r>
            <w:r w:rsidRPr="00BC3ECA">
              <w:rPr>
                <w:rStyle w:val="CharLaukas"/>
              </w:rPr>
              <w:t>Veiksmai</w:t>
            </w:r>
            <w:r w:rsidRPr="00BC3ECA">
              <w:t>, paspaudę jį pradėsite įrašo redagavimą.</w:t>
            </w:r>
          </w:p>
        </w:tc>
      </w:tr>
      <w:tr w:rsidR="00DD15F4" w:rsidRPr="00BC3ECA" w14:paraId="7DB8F1F3" w14:textId="77777777" w:rsidTr="00B349BB">
        <w:trPr>
          <w:cantSplit/>
        </w:trPr>
        <w:tc>
          <w:tcPr>
            <w:tcW w:w="2329" w:type="dxa"/>
            <w:shd w:val="clear" w:color="auto" w:fill="FFFFFF"/>
          </w:tcPr>
          <w:p w14:paraId="6A52949F" w14:textId="77777777" w:rsidR="00DD15F4" w:rsidRPr="00BC3ECA" w:rsidRDefault="00D3768F" w:rsidP="00B72C0E">
            <w:pPr>
              <w:pStyle w:val="Alnostext"/>
            </w:pPr>
            <w:r w:rsidRPr="00BC3ECA">
              <w:object w:dxaOrig="240" w:dyaOrig="210" w14:anchorId="682D19DA">
                <v:shape id="_x0000_i1034" type="#_x0000_t75" style="width:14.4pt;height:7.2pt" o:ole="">
                  <v:imagedata r:id="rId40" o:title=""/>
                </v:shape>
                <o:OLEObject Type="Embed" ProgID="PBrush" ShapeID="_x0000_i1034" DrawAspect="Content" ObjectID="_1785133371" r:id="rId41"/>
              </w:object>
            </w:r>
          </w:p>
        </w:tc>
        <w:tc>
          <w:tcPr>
            <w:tcW w:w="6875" w:type="dxa"/>
            <w:shd w:val="clear" w:color="auto" w:fill="FFFFFF"/>
          </w:tcPr>
          <w:p w14:paraId="7D1C8827" w14:textId="77777777" w:rsidR="00DD15F4" w:rsidRPr="00BC3ECA" w:rsidRDefault="00E677BB" w:rsidP="00E677BB">
            <w:pPr>
              <w:pStyle w:val="AlnostextBuleted"/>
            </w:pPr>
            <w:r w:rsidRPr="00BC3ECA">
              <w:t>Jei mygtukas yra šalia duomenų lauko, jis p</w:t>
            </w:r>
            <w:r w:rsidR="00DD15F4" w:rsidRPr="00BC3ECA">
              <w:t>ašalina įvestą lauko reikšmę</w:t>
            </w:r>
            <w:r w:rsidRPr="00BC3ECA">
              <w:t xml:space="preserve"> (-</w:t>
            </w:r>
            <w:proofErr w:type="spellStart"/>
            <w:r w:rsidRPr="00BC3ECA">
              <w:t>es</w:t>
            </w:r>
            <w:proofErr w:type="spellEnd"/>
            <w:r w:rsidRPr="00BC3ECA">
              <w:t>)</w:t>
            </w:r>
            <w:r w:rsidR="00DD15F4" w:rsidRPr="00BC3ECA">
              <w:t>. Laukas lieka tuščias.</w:t>
            </w:r>
          </w:p>
          <w:p w14:paraId="4AA02BB1" w14:textId="77777777" w:rsidR="00E677BB" w:rsidRPr="00BC3ECA" w:rsidRDefault="00E677BB" w:rsidP="005A5F61">
            <w:pPr>
              <w:pStyle w:val="AlnostextBuleted"/>
            </w:pPr>
            <w:r w:rsidRPr="00BC3ECA">
              <w:t xml:space="preserve">Jei mygtukas pateikiamas stulpelyje </w:t>
            </w:r>
            <w:r w:rsidRPr="00BC3ECA">
              <w:rPr>
                <w:rStyle w:val="CharLaukas"/>
              </w:rPr>
              <w:t>Veiksmai</w:t>
            </w:r>
            <w:r w:rsidRPr="00BC3ECA">
              <w:t>, paspaudę jį ištrinsite įrašą.</w:t>
            </w:r>
          </w:p>
        </w:tc>
      </w:tr>
      <w:tr w:rsidR="00DD15F4" w:rsidRPr="00BC3ECA" w14:paraId="577CD9ED" w14:textId="77777777" w:rsidTr="00B349BB">
        <w:trPr>
          <w:cantSplit/>
        </w:trPr>
        <w:tc>
          <w:tcPr>
            <w:tcW w:w="2329" w:type="dxa"/>
            <w:shd w:val="clear" w:color="auto" w:fill="FFFFFF"/>
          </w:tcPr>
          <w:p w14:paraId="3B26F083" w14:textId="2211E96B" w:rsidR="00DD15F4" w:rsidRPr="00BC3ECA" w:rsidRDefault="00424185" w:rsidP="00B72C0E">
            <w:pPr>
              <w:pStyle w:val="Alnostext"/>
            </w:pPr>
            <w:r w:rsidRPr="00BC3ECA">
              <w:rPr>
                <w:noProof/>
                <w:lang w:eastAsia="lt-LT"/>
              </w:rPr>
              <w:drawing>
                <wp:inline distT="0" distB="0" distL="0" distR="0" wp14:anchorId="25459D8F" wp14:editId="626043B2">
                  <wp:extent cx="190500" cy="190500"/>
                  <wp:effectExtent l="0" t="0" r="0"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6875" w:type="dxa"/>
            <w:shd w:val="clear" w:color="auto" w:fill="FFFFFF"/>
          </w:tcPr>
          <w:p w14:paraId="5FE5A788" w14:textId="77777777" w:rsidR="00DD15F4" w:rsidRPr="00BC3ECA" w:rsidRDefault="00E677BB" w:rsidP="00E677BB">
            <w:pPr>
              <w:pStyle w:val="AlnostextBuleted"/>
            </w:pPr>
            <w:r w:rsidRPr="00BC3ECA">
              <w:t>Jei mygtukas yra šalia duomenų lauko, jis a</w:t>
            </w:r>
            <w:r w:rsidR="00DD15F4" w:rsidRPr="00BC3ECA">
              <w:t>tveria atitinkamą klasifikatorių.</w:t>
            </w:r>
            <w:r w:rsidRPr="00BC3ECA">
              <w:t xml:space="preserve"> </w:t>
            </w:r>
            <w:r w:rsidR="00DD15F4" w:rsidRPr="00BC3ECA">
              <w:t>Naudodamiesi šiuo mygtuku galite nurodyti daugiau nei vieną reikšmę.</w:t>
            </w:r>
            <w:r w:rsidRPr="00BC3ECA">
              <w:t xml:space="preserve"> </w:t>
            </w:r>
            <w:r w:rsidR="00DD15F4" w:rsidRPr="00BC3ECA">
              <w:t xml:space="preserve">Pasirinkus reikšmę, ankstesnė lauko reikšmė išlieka. </w:t>
            </w:r>
          </w:p>
          <w:p w14:paraId="0858F35D" w14:textId="77777777" w:rsidR="00E677BB" w:rsidRPr="00BC3ECA" w:rsidRDefault="00E677BB" w:rsidP="00E677BB">
            <w:pPr>
              <w:pStyle w:val="AlnostextBuleted"/>
            </w:pPr>
            <w:r w:rsidRPr="00BC3ECA">
              <w:t xml:space="preserve">Jei mygtukas pateikiamas stulpelyje </w:t>
            </w:r>
            <w:r w:rsidRPr="00BC3ECA">
              <w:rPr>
                <w:rStyle w:val="CharLaukas"/>
              </w:rPr>
              <w:t>Veiksmai</w:t>
            </w:r>
            <w:r w:rsidRPr="00BC3ECA">
              <w:t xml:space="preserve">, paspaudę jį pridėsite reikšmę į </w:t>
            </w:r>
            <w:r w:rsidR="00F026A9" w:rsidRPr="00BC3ECA">
              <w:t>lauką, iš kurio buvo inicijuota paieška.</w:t>
            </w:r>
          </w:p>
        </w:tc>
      </w:tr>
      <w:tr w:rsidR="00E677BB" w:rsidRPr="00BC3ECA" w14:paraId="5C7BFDE6" w14:textId="77777777" w:rsidTr="00B349BB">
        <w:trPr>
          <w:cantSplit/>
        </w:trPr>
        <w:tc>
          <w:tcPr>
            <w:tcW w:w="2329" w:type="dxa"/>
            <w:shd w:val="clear" w:color="auto" w:fill="FFFFFF"/>
          </w:tcPr>
          <w:p w14:paraId="6BC13A34" w14:textId="77777777" w:rsidR="00E677BB" w:rsidRPr="00BC3ECA" w:rsidRDefault="00D3768F" w:rsidP="00B72C0E">
            <w:pPr>
              <w:pStyle w:val="Alnostext"/>
              <w:rPr>
                <w:lang w:eastAsia="lt-LT"/>
              </w:rPr>
            </w:pPr>
            <w:r w:rsidRPr="00BC3ECA">
              <w:object w:dxaOrig="255" w:dyaOrig="285" w14:anchorId="7ABA36DC">
                <v:shape id="_x0000_i1035" type="#_x0000_t75" style="width:14.4pt;height:14.4pt" o:ole="">
                  <v:imagedata r:id="rId43" o:title=""/>
                </v:shape>
                <o:OLEObject Type="Embed" ProgID="PBrush" ShapeID="_x0000_i1035" DrawAspect="Content" ObjectID="_1785133372" r:id="rId44"/>
              </w:object>
            </w:r>
          </w:p>
        </w:tc>
        <w:tc>
          <w:tcPr>
            <w:tcW w:w="6875" w:type="dxa"/>
            <w:shd w:val="clear" w:color="auto" w:fill="FFFFFF"/>
          </w:tcPr>
          <w:p w14:paraId="6EE2C650" w14:textId="77777777" w:rsidR="00E677BB" w:rsidRPr="00BC3ECA" w:rsidRDefault="00E677BB" w:rsidP="00E677BB">
            <w:pPr>
              <w:pStyle w:val="AlnostextBuleted"/>
            </w:pPr>
            <w:r w:rsidRPr="00BC3ECA">
              <w:t>Jei mygtukas yra šalia paieškos lauko, jis atveria atitinkamą klasifikatorių reikšmei pasirikti.</w:t>
            </w:r>
          </w:p>
          <w:p w14:paraId="0CDEDAC9" w14:textId="77777777" w:rsidR="00E677BB" w:rsidRPr="00BC3ECA" w:rsidRDefault="00E677BB" w:rsidP="00E677BB">
            <w:pPr>
              <w:pStyle w:val="AlnostextBuleted"/>
            </w:pPr>
            <w:r w:rsidRPr="00BC3ECA">
              <w:t xml:space="preserve">Jei mygtukas pateikiamas stulpelyje </w:t>
            </w:r>
            <w:r w:rsidRPr="00BC3ECA">
              <w:rPr>
                <w:rStyle w:val="CharLaukas"/>
              </w:rPr>
              <w:t>Veiksmai</w:t>
            </w:r>
            <w:r w:rsidRPr="00BC3ECA">
              <w:t>, paspaudę jį atversite įrašą peržiūrai.</w:t>
            </w:r>
          </w:p>
        </w:tc>
      </w:tr>
      <w:tr w:rsidR="009B08B6" w:rsidRPr="00BC3ECA" w14:paraId="0E8DF83E" w14:textId="77777777" w:rsidTr="00B349BB">
        <w:trPr>
          <w:cantSplit/>
        </w:trPr>
        <w:tc>
          <w:tcPr>
            <w:tcW w:w="2329" w:type="dxa"/>
            <w:shd w:val="clear" w:color="auto" w:fill="FFFFFF"/>
          </w:tcPr>
          <w:p w14:paraId="1BC85931" w14:textId="77777777" w:rsidR="009B08B6" w:rsidRPr="00BC3ECA" w:rsidRDefault="009B08B6" w:rsidP="00B72C0E">
            <w:pPr>
              <w:pStyle w:val="Alnostext"/>
            </w:pPr>
            <w:r w:rsidRPr="00BC3ECA">
              <w:object w:dxaOrig="240" w:dyaOrig="252" w14:anchorId="54D793CD">
                <v:shape id="_x0000_i1036" type="#_x0000_t75" style="width:14.4pt;height:14.4pt" o:ole="">
                  <v:imagedata r:id="rId45" o:title=""/>
                </v:shape>
                <o:OLEObject Type="Embed" ProgID="PBrush" ShapeID="_x0000_i1036" DrawAspect="Content" ObjectID="_1785133373" r:id="rId46"/>
              </w:object>
            </w:r>
          </w:p>
        </w:tc>
        <w:tc>
          <w:tcPr>
            <w:tcW w:w="6875" w:type="dxa"/>
            <w:shd w:val="clear" w:color="auto" w:fill="FFFFFF"/>
          </w:tcPr>
          <w:p w14:paraId="70127135" w14:textId="77777777" w:rsidR="009B08B6" w:rsidRPr="00BC3ECA" w:rsidRDefault="004664AF" w:rsidP="004664AF">
            <w:pPr>
              <w:pStyle w:val="AlnostextBuleted"/>
            </w:pPr>
            <w:r w:rsidRPr="00BC3ECA">
              <w:t>Inicijuoja naujo eksponato duomenų įvedimą pagal šabloną – atveria naują eksponato duomenų įvedimo langą, perkeldamas jau anksčiau įvesto eksponato duomenis.</w:t>
            </w:r>
          </w:p>
        </w:tc>
      </w:tr>
      <w:tr w:rsidR="007F5BEE" w:rsidRPr="00BC3ECA" w14:paraId="2DBDCA15" w14:textId="77777777" w:rsidTr="00B349BB">
        <w:trPr>
          <w:cantSplit/>
        </w:trPr>
        <w:tc>
          <w:tcPr>
            <w:tcW w:w="2329" w:type="dxa"/>
            <w:shd w:val="clear" w:color="auto" w:fill="FFFFFF"/>
          </w:tcPr>
          <w:p w14:paraId="1929BE9D" w14:textId="501F6AF6" w:rsidR="007F5BEE" w:rsidRPr="00BC3ECA" w:rsidRDefault="007F5BEE" w:rsidP="00B72C0E">
            <w:pPr>
              <w:pStyle w:val="Alnostext"/>
            </w:pPr>
            <w:r w:rsidRPr="00BC3ECA">
              <w:rPr>
                <w:noProof/>
              </w:rPr>
              <w:drawing>
                <wp:inline distT="0" distB="0" distL="0" distR="0" wp14:anchorId="3EC75A9D" wp14:editId="6866F059">
                  <wp:extent cx="152400" cy="152400"/>
                  <wp:effectExtent l="0" t="0" r="0" b="0"/>
                  <wp:docPr id="370" name="Picture 370" descr="Kopiju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Kopijuo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875" w:type="dxa"/>
            <w:shd w:val="clear" w:color="auto" w:fill="FFFFFF"/>
          </w:tcPr>
          <w:p w14:paraId="718245D4" w14:textId="7BBF5262" w:rsidR="007F5BEE" w:rsidRPr="00BC3ECA" w:rsidRDefault="00D92D6E" w:rsidP="004664AF">
            <w:pPr>
              <w:pStyle w:val="AlnostextBuleted"/>
            </w:pPr>
            <w:r w:rsidRPr="00BC3ECA">
              <w:t>Inicijuoja eksponato kopiją</w:t>
            </w:r>
            <w:r w:rsidR="006C03D4" w:rsidRPr="00BC3ECA">
              <w:t>, perkeldamas jau anksčiau įvesto eksponato duomenis.</w:t>
            </w:r>
          </w:p>
        </w:tc>
      </w:tr>
      <w:tr w:rsidR="003B44FC" w:rsidRPr="00BC3ECA" w14:paraId="0C236D21" w14:textId="77777777" w:rsidTr="00B349BB">
        <w:trPr>
          <w:cantSplit/>
        </w:trPr>
        <w:tc>
          <w:tcPr>
            <w:tcW w:w="2329" w:type="dxa"/>
            <w:shd w:val="clear" w:color="auto" w:fill="FFFFFF"/>
          </w:tcPr>
          <w:p w14:paraId="6D57C4D6" w14:textId="461E5338" w:rsidR="003B44FC" w:rsidRPr="00BC3ECA" w:rsidRDefault="003B44FC" w:rsidP="00B72C0E">
            <w:pPr>
              <w:pStyle w:val="Alnostext"/>
              <w:rPr>
                <w:lang w:eastAsia="lt-LT"/>
              </w:rPr>
            </w:pPr>
            <w:r w:rsidRPr="00BC3ECA">
              <w:rPr>
                <w:noProof/>
                <w:lang w:eastAsia="lt-LT"/>
              </w:rPr>
              <w:drawing>
                <wp:inline distT="0" distB="0" distL="0" distR="0" wp14:anchorId="146B6915" wp14:editId="77AB0705">
                  <wp:extent cx="167640" cy="16764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p>
        </w:tc>
        <w:tc>
          <w:tcPr>
            <w:tcW w:w="6875" w:type="dxa"/>
            <w:shd w:val="clear" w:color="auto" w:fill="FFFFFF"/>
          </w:tcPr>
          <w:p w14:paraId="5B274232" w14:textId="0E1257DA" w:rsidR="003B44FC" w:rsidRPr="00BC3ECA" w:rsidRDefault="00A52AD2" w:rsidP="004664AF">
            <w:pPr>
              <w:pStyle w:val="AlnostextBuleted"/>
            </w:pPr>
            <w:r w:rsidRPr="00BC3ECA">
              <w:t>Galima grąžinti eksponatus tuo pačiu aktu.</w:t>
            </w:r>
          </w:p>
        </w:tc>
      </w:tr>
      <w:tr w:rsidR="00C51353" w:rsidRPr="00BC3ECA" w14:paraId="77C35F2E" w14:textId="77777777" w:rsidTr="00B349BB">
        <w:trPr>
          <w:cantSplit/>
        </w:trPr>
        <w:tc>
          <w:tcPr>
            <w:tcW w:w="2329" w:type="dxa"/>
            <w:shd w:val="clear" w:color="auto" w:fill="FFFFFF"/>
          </w:tcPr>
          <w:p w14:paraId="5CAAE6F9" w14:textId="1D2772A1" w:rsidR="00C51353" w:rsidRPr="00BC3ECA" w:rsidRDefault="00C51353" w:rsidP="00B72C0E">
            <w:pPr>
              <w:pStyle w:val="Alnostext"/>
            </w:pPr>
            <w:r w:rsidRPr="00BC3ECA">
              <w:rPr>
                <w:noProof/>
                <w:lang w:eastAsia="lt-LT"/>
              </w:rPr>
              <w:drawing>
                <wp:inline distT="0" distB="0" distL="0" distR="0" wp14:anchorId="0D655B57" wp14:editId="7D6E6A6A">
                  <wp:extent cx="122115" cy="146538"/>
                  <wp:effectExtent l="0" t="0" r="0" b="635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972" cy="149966"/>
                          </a:xfrm>
                          <a:prstGeom prst="rect">
                            <a:avLst/>
                          </a:prstGeom>
                          <a:noFill/>
                          <a:ln>
                            <a:noFill/>
                          </a:ln>
                        </pic:spPr>
                      </pic:pic>
                    </a:graphicData>
                  </a:graphic>
                </wp:inline>
              </w:drawing>
            </w:r>
          </w:p>
        </w:tc>
        <w:tc>
          <w:tcPr>
            <w:tcW w:w="6875" w:type="dxa"/>
            <w:shd w:val="clear" w:color="auto" w:fill="FFFFFF"/>
          </w:tcPr>
          <w:p w14:paraId="3E1FB391" w14:textId="77777777" w:rsidR="00C51353" w:rsidRPr="00BC3ECA" w:rsidRDefault="00A52AD2" w:rsidP="004664AF">
            <w:pPr>
              <w:pStyle w:val="AlnostextBuleted"/>
            </w:pPr>
            <w:r w:rsidRPr="00BC3ECA">
              <w:t>Jei mygtukas yra šalia akto</w:t>
            </w:r>
            <w:r w:rsidR="002035EA" w:rsidRPr="00BC3ECA">
              <w:t xml:space="preserve">, jį </w:t>
            </w:r>
            <w:r w:rsidR="00606522" w:rsidRPr="00BC3ECA">
              <w:t>paspaudus būna užregistruojamas aktas.</w:t>
            </w:r>
          </w:p>
          <w:p w14:paraId="236BC077" w14:textId="25F6F13C" w:rsidR="00606522" w:rsidRPr="00BC3ECA" w:rsidRDefault="00205BB0" w:rsidP="004664AF">
            <w:pPr>
              <w:pStyle w:val="AlnostextBuleted"/>
            </w:pPr>
            <w:r w:rsidRPr="00BC3ECA">
              <w:t xml:space="preserve">Jei mygtukas yra šalia eksponato ar kt. vertybės, jį paspaudus </w:t>
            </w:r>
            <w:r w:rsidR="00517D68" w:rsidRPr="00BC3ECA">
              <w:t>eksponatas/kt. vertybė bus patvirtinti.</w:t>
            </w:r>
          </w:p>
        </w:tc>
      </w:tr>
      <w:tr w:rsidR="00D5751B" w:rsidRPr="00BC3ECA" w14:paraId="127915F9" w14:textId="77777777" w:rsidTr="00B349BB">
        <w:trPr>
          <w:cantSplit/>
        </w:trPr>
        <w:tc>
          <w:tcPr>
            <w:tcW w:w="2329" w:type="dxa"/>
            <w:shd w:val="clear" w:color="auto" w:fill="FFFFFF"/>
          </w:tcPr>
          <w:p w14:paraId="37C0D51E" w14:textId="0B2E22BA" w:rsidR="00D5751B" w:rsidRPr="00BC3ECA" w:rsidRDefault="00D5751B" w:rsidP="00B72C0E">
            <w:pPr>
              <w:pStyle w:val="Alnostext"/>
            </w:pPr>
            <w:r w:rsidRPr="00BC3ECA">
              <w:rPr>
                <w:noProof/>
              </w:rPr>
              <w:drawing>
                <wp:inline distT="0" distB="0" distL="0" distR="0" wp14:anchorId="6834ED3D" wp14:editId="5BF96F42">
                  <wp:extent cx="152400" cy="152400"/>
                  <wp:effectExtent l="0" t="0" r="0" b="0"/>
                  <wp:docPr id="106" name="Picture 106" descr="Nurodyti pasta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rodyti pastab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875" w:type="dxa"/>
            <w:shd w:val="clear" w:color="auto" w:fill="FFFFFF"/>
          </w:tcPr>
          <w:p w14:paraId="7BBCBBAF" w14:textId="762B72C7" w:rsidR="00D5751B" w:rsidRPr="00BC3ECA" w:rsidRDefault="008F7049" w:rsidP="004664AF">
            <w:pPr>
              <w:pStyle w:val="AlnostextBuleted"/>
            </w:pPr>
            <w:r w:rsidRPr="00BC3ECA">
              <w:t xml:space="preserve">Mygtukas </w:t>
            </w:r>
            <w:r w:rsidR="00DE3486" w:rsidRPr="00BC3ECA">
              <w:t>indikuoja</w:t>
            </w:r>
            <w:r w:rsidRPr="00BC3ECA">
              <w:t>, kad aktas pastabų neturi ir jas pateikti galima paspaudus šią ikoną.</w:t>
            </w:r>
          </w:p>
        </w:tc>
      </w:tr>
      <w:tr w:rsidR="00D5751B" w:rsidRPr="00BC3ECA" w14:paraId="21E17922" w14:textId="77777777" w:rsidTr="00B349BB">
        <w:trPr>
          <w:cantSplit/>
        </w:trPr>
        <w:tc>
          <w:tcPr>
            <w:tcW w:w="2329" w:type="dxa"/>
            <w:shd w:val="clear" w:color="auto" w:fill="FFFFFF"/>
          </w:tcPr>
          <w:p w14:paraId="47B8B825" w14:textId="2EC4D257" w:rsidR="00D5751B" w:rsidRPr="00BC3ECA" w:rsidRDefault="0035111D" w:rsidP="00B72C0E">
            <w:pPr>
              <w:pStyle w:val="Alnostext"/>
            </w:pPr>
            <w:r w:rsidRPr="00BC3ECA">
              <w:rPr>
                <w:noProof/>
              </w:rPr>
              <w:drawing>
                <wp:inline distT="0" distB="0" distL="0" distR="0" wp14:anchorId="3D664FD7" wp14:editId="09737E66">
                  <wp:extent cx="152400" cy="152400"/>
                  <wp:effectExtent l="0" t="0" r="0" b="0"/>
                  <wp:docPr id="108" name="Picture 108" descr="Pasta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stab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875" w:type="dxa"/>
            <w:shd w:val="clear" w:color="auto" w:fill="FFFFFF"/>
          </w:tcPr>
          <w:p w14:paraId="147D3185" w14:textId="4988695B" w:rsidR="00D5751B" w:rsidRPr="00BC3ECA" w:rsidRDefault="00E22EC9" w:rsidP="004664AF">
            <w:pPr>
              <w:pStyle w:val="AlnostextBuleted"/>
            </w:pPr>
            <w:r w:rsidRPr="00BC3ECA">
              <w:t>Mygtukas i</w:t>
            </w:r>
            <w:r w:rsidR="007A362C" w:rsidRPr="00BC3ECA">
              <w:t xml:space="preserve">ndikuoja, kad aktas turi </w:t>
            </w:r>
            <w:r w:rsidR="00313C84" w:rsidRPr="00BC3ECA">
              <w:t>pastabų, paspaudus mygtuką galima jas peržiūrėti.</w:t>
            </w:r>
          </w:p>
        </w:tc>
      </w:tr>
    </w:tbl>
    <w:p w14:paraId="5873C7BA" w14:textId="2D91A8EB" w:rsidR="00D31003" w:rsidRPr="00BC3ECA" w:rsidRDefault="00D31003" w:rsidP="00D31003">
      <w:pPr>
        <w:pStyle w:val="Pastaba"/>
        <w:keepNext/>
        <w:keepLines/>
        <w:numPr>
          <w:ilvl w:val="0"/>
          <w:numId w:val="0"/>
        </w:numPr>
        <w:ind w:left="1134" w:hanging="1134"/>
        <w:jc w:val="left"/>
      </w:pPr>
      <w:r w:rsidRPr="00BC3ECA">
        <w:t xml:space="preserve">Žemiau esančioje lentelėje rasite sistemos </w:t>
      </w:r>
      <w:r w:rsidR="00B349BB" w:rsidRPr="00BC3ECA">
        <w:t xml:space="preserve">žymėjimų aprašymą: </w:t>
      </w:r>
    </w:p>
    <w:tbl>
      <w:tblPr>
        <w:tblStyle w:val="TableGrid"/>
        <w:tblW w:w="0" w:type="auto"/>
        <w:tblLook w:val="04A0" w:firstRow="1" w:lastRow="0" w:firstColumn="1" w:lastColumn="0" w:noHBand="0" w:noVBand="1"/>
      </w:tblPr>
      <w:tblGrid>
        <w:gridCol w:w="2263"/>
        <w:gridCol w:w="6799"/>
      </w:tblGrid>
      <w:tr w:rsidR="00B349BB" w:rsidRPr="00BC3ECA" w14:paraId="6A04C800" w14:textId="77777777" w:rsidTr="00B349BB">
        <w:tc>
          <w:tcPr>
            <w:tcW w:w="226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30E0D62F" w14:textId="67922841" w:rsidR="00B349BB" w:rsidRPr="00BC3ECA" w:rsidRDefault="00B349BB" w:rsidP="00B349BB">
            <w:pPr>
              <w:pStyle w:val="Alnostext"/>
            </w:pPr>
            <w:r w:rsidRPr="00BC3ECA">
              <w:rPr>
                <w:b/>
                <w:color w:val="FFFFFF"/>
              </w:rPr>
              <w:t>Žymėjimas</w:t>
            </w:r>
          </w:p>
        </w:tc>
        <w:tc>
          <w:tcPr>
            <w:tcW w:w="6799"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3C8589D0" w14:textId="07C08F1E" w:rsidR="00B349BB" w:rsidRPr="00BC3ECA" w:rsidRDefault="00B349BB" w:rsidP="00B349BB">
            <w:pPr>
              <w:pStyle w:val="Alnostext"/>
            </w:pPr>
            <w:r w:rsidRPr="00BC3ECA">
              <w:rPr>
                <w:b/>
                <w:color w:val="FFFFFF"/>
              </w:rPr>
              <w:t>Atlieka</w:t>
            </w:r>
          </w:p>
        </w:tc>
      </w:tr>
      <w:tr w:rsidR="00B349BB" w:rsidRPr="00BC3ECA" w14:paraId="63C0A11F" w14:textId="77777777" w:rsidTr="00B349BB">
        <w:tc>
          <w:tcPr>
            <w:tcW w:w="2263" w:type="dxa"/>
          </w:tcPr>
          <w:p w14:paraId="5479A73A" w14:textId="40E5A7D4" w:rsidR="00B349BB" w:rsidRPr="00BC3ECA" w:rsidRDefault="00B349BB" w:rsidP="00B349BB">
            <w:pPr>
              <w:pStyle w:val="Alnostext"/>
            </w:pPr>
            <w:r w:rsidRPr="00BC3ECA">
              <w:rPr>
                <w:noProof/>
              </w:rPr>
              <w:drawing>
                <wp:inline distT="0" distB="0" distL="0" distR="0" wp14:anchorId="0FC9477A" wp14:editId="513D8A0B">
                  <wp:extent cx="213360" cy="1524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 cy="152400"/>
                          </a:xfrm>
                          <a:prstGeom prst="rect">
                            <a:avLst/>
                          </a:prstGeom>
                          <a:noFill/>
                        </pic:spPr>
                      </pic:pic>
                    </a:graphicData>
                  </a:graphic>
                </wp:inline>
              </w:drawing>
            </w:r>
          </w:p>
        </w:tc>
        <w:tc>
          <w:tcPr>
            <w:tcW w:w="6799" w:type="dxa"/>
          </w:tcPr>
          <w:p w14:paraId="5A11463E" w14:textId="098173D0" w:rsidR="00B349BB" w:rsidRPr="00BC3ECA" w:rsidRDefault="00B349BB" w:rsidP="00DB10CD">
            <w:pPr>
              <w:pStyle w:val="Alnostext"/>
              <w:numPr>
                <w:ilvl w:val="0"/>
                <w:numId w:val="210"/>
              </w:numPr>
            </w:pPr>
            <w:r w:rsidRPr="00BC3ECA">
              <w:t>Jei žymėjimas šalia duomenų lauko, tai reiškia, kad yra galimybė nurodyti, kad šiuose laukuose įvesta reikšmė yra spėjama.</w:t>
            </w:r>
          </w:p>
        </w:tc>
      </w:tr>
      <w:tr w:rsidR="00B349BB" w:rsidRPr="00BC3ECA" w14:paraId="52AA7539" w14:textId="77777777" w:rsidTr="00B349BB">
        <w:tc>
          <w:tcPr>
            <w:tcW w:w="2263" w:type="dxa"/>
          </w:tcPr>
          <w:p w14:paraId="0264BAF4" w14:textId="59223613" w:rsidR="00B349BB" w:rsidRPr="00BC3ECA" w:rsidRDefault="00B349BB" w:rsidP="00B349BB">
            <w:pPr>
              <w:pStyle w:val="Alnostext"/>
            </w:pPr>
            <w:r w:rsidRPr="00BC3ECA">
              <w:rPr>
                <w:noProof/>
              </w:rPr>
              <w:drawing>
                <wp:inline distT="0" distB="0" distL="0" distR="0" wp14:anchorId="1081644D" wp14:editId="4EF198F1">
                  <wp:extent cx="121931" cy="190517"/>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1931" cy="190517"/>
                          </a:xfrm>
                          <a:prstGeom prst="rect">
                            <a:avLst/>
                          </a:prstGeom>
                        </pic:spPr>
                      </pic:pic>
                    </a:graphicData>
                  </a:graphic>
                </wp:inline>
              </w:drawing>
            </w:r>
          </w:p>
        </w:tc>
        <w:tc>
          <w:tcPr>
            <w:tcW w:w="6799" w:type="dxa"/>
          </w:tcPr>
          <w:p w14:paraId="6D64E4CD" w14:textId="2A1F3F20" w:rsidR="00B349BB" w:rsidRPr="00BC3ECA" w:rsidRDefault="00B349BB" w:rsidP="00DB10CD">
            <w:pPr>
              <w:pStyle w:val="Alnostext"/>
              <w:numPr>
                <w:ilvl w:val="0"/>
                <w:numId w:val="210"/>
              </w:numPr>
            </w:pPr>
            <w:r w:rsidRPr="00BC3ECA">
              <w:t>Sistemos informaciniuose laukuose, kuriuose galima įvesti daugiau nei vieną reikšmę arba sistemos aktuose, kuriuose yra įtraukti eksponatai galima rankiniu būdu keisti reikšmių išrikiavimo eilę. Paspaudus ant ikonėles ir ją tempiant aukštyn arba žemyn, keičiasi reikšmės vieta sąraše.</w:t>
            </w:r>
          </w:p>
        </w:tc>
      </w:tr>
      <w:tr w:rsidR="00B839BB" w:rsidRPr="00BC3ECA" w14:paraId="19D22107" w14:textId="77777777" w:rsidTr="00B349BB">
        <w:tc>
          <w:tcPr>
            <w:tcW w:w="2263" w:type="dxa"/>
          </w:tcPr>
          <w:p w14:paraId="1C6642E9" w14:textId="05CE7538" w:rsidR="00B839BB" w:rsidRPr="00BC3ECA" w:rsidRDefault="00921FAE" w:rsidP="00B349BB">
            <w:pPr>
              <w:pStyle w:val="Alnostext"/>
            </w:pPr>
            <w:r w:rsidRPr="00BC3ECA">
              <w:rPr>
                <w:noProof/>
              </w:rPr>
              <w:drawing>
                <wp:inline distT="0" distB="0" distL="0" distR="0" wp14:anchorId="05A658D5" wp14:editId="520ADD09">
                  <wp:extent cx="152400" cy="152400"/>
                  <wp:effectExtent l="0" t="0" r="0" b="0"/>
                  <wp:docPr id="111" name="Picture 111" descr="Viešai mat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ešai matoma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799" w:type="dxa"/>
          </w:tcPr>
          <w:p w14:paraId="1A21B2B9" w14:textId="4BB4793E" w:rsidR="00B839BB" w:rsidRPr="00BC3ECA" w:rsidRDefault="0054523C" w:rsidP="00DB10CD">
            <w:pPr>
              <w:pStyle w:val="Alnostext"/>
              <w:numPr>
                <w:ilvl w:val="0"/>
                <w:numId w:val="210"/>
              </w:numPr>
            </w:pPr>
            <w:r w:rsidRPr="00BC3ECA">
              <w:t>Jei šalia lauko yra ši ikonėlė, tai reiškia, kad šie duomenys</w:t>
            </w:r>
            <w:r w:rsidR="000912A1" w:rsidRPr="00BC3ECA">
              <w:t xml:space="preserve"> bus paviešinti LIMIS-K neregistruotiems ir registruotiems vartotojams.</w:t>
            </w:r>
          </w:p>
        </w:tc>
      </w:tr>
      <w:tr w:rsidR="000901C0" w:rsidRPr="00BC3ECA" w14:paraId="241DED19" w14:textId="77777777" w:rsidTr="00B349BB">
        <w:tc>
          <w:tcPr>
            <w:tcW w:w="2263" w:type="dxa"/>
          </w:tcPr>
          <w:p w14:paraId="4C57BD03" w14:textId="36DC1E77" w:rsidR="000901C0" w:rsidRPr="00BC3ECA" w:rsidRDefault="000901C0" w:rsidP="00B349BB">
            <w:pPr>
              <w:pStyle w:val="Alnostext"/>
            </w:pPr>
            <w:r w:rsidRPr="00BC3ECA">
              <w:rPr>
                <w:noProof/>
              </w:rPr>
              <w:drawing>
                <wp:inline distT="0" distB="0" distL="0" distR="0" wp14:anchorId="461D8E09" wp14:editId="1517386B">
                  <wp:extent cx="152400" cy="152400"/>
                  <wp:effectExtent l="0" t="0" r="0" b="0"/>
                  <wp:docPr id="241" name="Picture 241" descr="Nukopiju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kopijuo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799" w:type="dxa"/>
          </w:tcPr>
          <w:p w14:paraId="5CFAFF38" w14:textId="3F1E726C" w:rsidR="000901C0" w:rsidRPr="00BC3ECA" w:rsidRDefault="006C03D4" w:rsidP="00DB10CD">
            <w:pPr>
              <w:pStyle w:val="Alnostext"/>
              <w:numPr>
                <w:ilvl w:val="0"/>
                <w:numId w:val="210"/>
              </w:numPr>
            </w:pPr>
            <w:r w:rsidRPr="00BC3ECA">
              <w:t>Tai yra kito eksponato kopija.</w:t>
            </w:r>
          </w:p>
        </w:tc>
      </w:tr>
      <w:tr w:rsidR="00EE5CEB" w:rsidRPr="00BC3ECA" w14:paraId="5D4727AE" w14:textId="77777777" w:rsidTr="00B349BB">
        <w:tc>
          <w:tcPr>
            <w:tcW w:w="2263" w:type="dxa"/>
          </w:tcPr>
          <w:p w14:paraId="64CC1D02" w14:textId="47DC09A7" w:rsidR="00EE5CEB" w:rsidRPr="00BC3ECA" w:rsidRDefault="00EE5CEB" w:rsidP="00EE5CEB">
            <w:pPr>
              <w:pStyle w:val="Alnostext"/>
            </w:pPr>
            <w:r w:rsidRPr="00BC3ECA">
              <w:rPr>
                <w:noProof/>
              </w:rPr>
              <w:drawing>
                <wp:inline distT="0" distB="0" distL="0" distR="0" wp14:anchorId="5F6B2282" wp14:editId="2C17C313">
                  <wp:extent cx="152400" cy="152400"/>
                  <wp:effectExtent l="0" t="0" r="0" b="0"/>
                  <wp:docPr id="496" name="Picture 496" descr="https://limis-dev.asseco.lt/limis/javax.faces.resource/icons/up_icon.gif.xhtml?ln=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imis-dev.asseco.lt/limis/javax.faces.resource/icons/up_icon.gif.xhtml?ln=imag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799" w:type="dxa"/>
          </w:tcPr>
          <w:p w14:paraId="0581BD48" w14:textId="794DDA96" w:rsidR="00EE5CEB" w:rsidRPr="00BC3ECA" w:rsidRDefault="00EE5CEB" w:rsidP="00DB10CD">
            <w:pPr>
              <w:pStyle w:val="Alnostext"/>
              <w:numPr>
                <w:ilvl w:val="0"/>
                <w:numId w:val="210"/>
              </w:numPr>
            </w:pPr>
            <w:r w:rsidRPr="00BC3ECA">
              <w:t>Greita peržiūra</w:t>
            </w:r>
          </w:p>
        </w:tc>
      </w:tr>
    </w:tbl>
    <w:p w14:paraId="42F246C5" w14:textId="77777777" w:rsidR="00B349BB" w:rsidRPr="00BC3ECA" w:rsidRDefault="00B349BB" w:rsidP="00B349BB">
      <w:pPr>
        <w:pStyle w:val="Alnostext"/>
      </w:pPr>
    </w:p>
    <w:p w14:paraId="77790AE8" w14:textId="3723189B" w:rsidR="00E121BE" w:rsidRPr="00BC3ECA" w:rsidRDefault="00E121BE" w:rsidP="00F026A9">
      <w:pPr>
        <w:pStyle w:val="Pastaba"/>
        <w:keepNext/>
        <w:keepLines/>
        <w:jc w:val="left"/>
      </w:pPr>
      <w:r w:rsidRPr="00BC3ECA">
        <w:lastRenderedPageBreak/>
        <w:t>Dirbdami su sistema nenaudokite naršyklės mygtuk</w:t>
      </w:r>
      <w:r w:rsidR="00585772" w:rsidRPr="00BC3ECA">
        <w:t>ų</w:t>
      </w:r>
      <w:r w:rsidR="00F827D7" w:rsidRPr="00BC3ECA">
        <w:t>:</w:t>
      </w:r>
      <w:r w:rsidR="00F827D7" w:rsidRPr="00BC3ECA">
        <w:br/>
      </w:r>
      <w:r w:rsidR="00424185" w:rsidRPr="00BC3ECA">
        <w:rPr>
          <w:noProof/>
          <w:lang w:eastAsia="lt-LT"/>
        </w:rPr>
        <w:drawing>
          <wp:inline distT="0" distB="0" distL="0" distR="0" wp14:anchorId="6D4DFF4E" wp14:editId="7126B08C">
            <wp:extent cx="259080" cy="266700"/>
            <wp:effectExtent l="0" t="0" r="0" b="0"/>
            <wp:docPr id="24" name="Picture 24" descr="Capture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20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00F67173" w:rsidRPr="00BC3ECA">
        <w:rPr>
          <w:b/>
        </w:rPr>
        <w:t xml:space="preserve"> </w:t>
      </w:r>
      <w:r w:rsidRPr="00BC3ECA">
        <w:rPr>
          <w:b/>
        </w:rPr>
        <w:t>[</w:t>
      </w:r>
      <w:proofErr w:type="spellStart"/>
      <w:r w:rsidRPr="00BC3ECA">
        <w:rPr>
          <w:b/>
        </w:rPr>
        <w:t>Back</w:t>
      </w:r>
      <w:proofErr w:type="spellEnd"/>
      <w:r w:rsidRPr="00BC3ECA">
        <w:rPr>
          <w:b/>
        </w:rPr>
        <w:t>]</w:t>
      </w:r>
      <w:r w:rsidR="00F67173" w:rsidRPr="00BC3ECA">
        <w:t xml:space="preserve">, </w:t>
      </w:r>
      <w:r w:rsidR="00F827D7" w:rsidRPr="00BC3ECA">
        <w:br/>
      </w:r>
      <w:r w:rsidR="00424185" w:rsidRPr="00BC3ECA">
        <w:rPr>
          <w:noProof/>
          <w:lang w:eastAsia="lt-LT"/>
        </w:rPr>
        <w:drawing>
          <wp:inline distT="0" distB="0" distL="0" distR="0" wp14:anchorId="64483963" wp14:editId="462AB5F1">
            <wp:extent cx="266700" cy="274320"/>
            <wp:effectExtent l="0" t="0" r="0" b="0"/>
            <wp:docPr id="25" name="Picture 25" descr="Capture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20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r w:rsidRPr="00BC3ECA">
        <w:t xml:space="preserve"> </w:t>
      </w:r>
      <w:r w:rsidRPr="00BC3ECA">
        <w:rPr>
          <w:b/>
        </w:rPr>
        <w:t>[</w:t>
      </w:r>
      <w:proofErr w:type="spellStart"/>
      <w:r w:rsidRPr="00BC3ECA">
        <w:rPr>
          <w:b/>
        </w:rPr>
        <w:t>Forward</w:t>
      </w:r>
      <w:proofErr w:type="spellEnd"/>
      <w:r w:rsidRPr="00BC3ECA">
        <w:rPr>
          <w:b/>
        </w:rPr>
        <w:t>]</w:t>
      </w:r>
      <w:r w:rsidRPr="00BC3ECA">
        <w:t xml:space="preserve"> </w:t>
      </w:r>
      <w:r w:rsidR="00F67173" w:rsidRPr="00BC3ECA">
        <w:t xml:space="preserve">arba </w:t>
      </w:r>
      <w:r w:rsidR="00F827D7" w:rsidRPr="00BC3ECA">
        <w:br/>
      </w:r>
      <w:r w:rsidR="00424185" w:rsidRPr="00BC3ECA">
        <w:rPr>
          <w:noProof/>
          <w:lang w:eastAsia="lt-LT"/>
        </w:rPr>
        <w:drawing>
          <wp:inline distT="0" distB="0" distL="0" distR="0" wp14:anchorId="41CE7417" wp14:editId="6C44E302">
            <wp:extent cx="243840" cy="243840"/>
            <wp:effectExtent l="0" t="0" r="0" b="0"/>
            <wp:docPr id="26" name="Picture 26" descr="Capture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20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F67173" w:rsidRPr="00BC3ECA">
        <w:t xml:space="preserve"> </w:t>
      </w:r>
      <w:r w:rsidR="00F67173" w:rsidRPr="00BC3ECA">
        <w:rPr>
          <w:rStyle w:val="CharLaukas"/>
        </w:rPr>
        <w:t>[</w:t>
      </w:r>
      <w:proofErr w:type="spellStart"/>
      <w:r w:rsidR="00F67173" w:rsidRPr="00BC3ECA">
        <w:rPr>
          <w:rStyle w:val="CharLaukas"/>
        </w:rPr>
        <w:t>Refresh</w:t>
      </w:r>
      <w:proofErr w:type="spellEnd"/>
      <w:r w:rsidR="00F67173" w:rsidRPr="00BC3ECA">
        <w:rPr>
          <w:rStyle w:val="CharLaukas"/>
        </w:rPr>
        <w:t xml:space="preserve"> (F5)]</w:t>
      </w:r>
      <w:r w:rsidRPr="00BC3ECA">
        <w:t>.</w:t>
      </w:r>
      <w:r w:rsidR="00F67173" w:rsidRPr="00BC3ECA">
        <w:t xml:space="preserve"> </w:t>
      </w:r>
      <w:r w:rsidR="00F827D7" w:rsidRPr="00BC3ECA">
        <w:br/>
      </w:r>
      <w:r w:rsidR="00F67173" w:rsidRPr="00BC3ECA">
        <w:t>Paspaudus vieną iš šių mygtukų</w:t>
      </w:r>
      <w:r w:rsidR="00F827D7" w:rsidRPr="00BC3ECA">
        <w:t>,</w:t>
      </w:r>
      <w:r w:rsidR="00F67173" w:rsidRPr="00BC3ECA">
        <w:t xml:space="preserve"> sistema </w:t>
      </w:r>
      <w:r w:rsidR="00585772" w:rsidRPr="00BC3ECA">
        <w:t xml:space="preserve">gali </w:t>
      </w:r>
      <w:r w:rsidR="00F67173" w:rsidRPr="00BC3ECA">
        <w:t>prara</w:t>
      </w:r>
      <w:r w:rsidR="00585772" w:rsidRPr="00BC3ECA">
        <w:t>sti</w:t>
      </w:r>
      <w:r w:rsidR="00F67173" w:rsidRPr="00BC3ECA">
        <w:t xml:space="preserve"> visus duomenis, kuriuos surašėte atidarytame puslapyje.</w:t>
      </w:r>
    </w:p>
    <w:p w14:paraId="79A462CF" w14:textId="77777777" w:rsidR="00A67D99" w:rsidRPr="00BC3ECA" w:rsidRDefault="00A67D99" w:rsidP="00335A5B">
      <w:pPr>
        <w:pStyle w:val="Heading2"/>
      </w:pPr>
      <w:bookmarkStart w:id="28" w:name="_Ref318122245"/>
      <w:bookmarkStart w:id="29" w:name="_Ref318122248"/>
      <w:bookmarkStart w:id="30" w:name="_Ref318122251"/>
      <w:bookmarkStart w:id="31" w:name="_Toc169621687"/>
      <w:r w:rsidRPr="00BC3ECA">
        <w:t>Pasirinkti reikšmę iš klasifikatoriaus</w:t>
      </w:r>
      <w:bookmarkEnd w:id="24"/>
      <w:bookmarkEnd w:id="28"/>
      <w:bookmarkEnd w:id="29"/>
      <w:bookmarkEnd w:id="30"/>
      <w:bookmarkEnd w:id="31"/>
    </w:p>
    <w:p w14:paraId="326F9B35" w14:textId="77777777" w:rsidR="00A67D99" w:rsidRPr="00BC3ECA" w:rsidRDefault="00A67D99" w:rsidP="0096285A">
      <w:pPr>
        <w:pStyle w:val="Alnostext"/>
      </w:pPr>
      <w:r w:rsidRPr="00BC3ECA">
        <w:t xml:space="preserve">Jei duomenų laukas pildomas </w:t>
      </w:r>
      <w:r w:rsidR="00032764" w:rsidRPr="00BC3ECA">
        <w:t xml:space="preserve">pasirenkant reikšmę </w:t>
      </w:r>
      <w:r w:rsidRPr="00BC3ECA">
        <w:t>iš klasifikatoriaus, atlikite šiuos veiksmus:</w:t>
      </w:r>
    </w:p>
    <w:p w14:paraId="7EA20B67" w14:textId="4F185399" w:rsidR="00A67D99" w:rsidRPr="00BC3ECA" w:rsidRDefault="00A67D99" w:rsidP="007171F7">
      <w:pPr>
        <w:pStyle w:val="AlnosNumbered"/>
        <w:numPr>
          <w:ilvl w:val="0"/>
          <w:numId w:val="9"/>
        </w:numPr>
      </w:pPr>
      <w:r w:rsidRPr="00BC3ECA">
        <w:t xml:space="preserve">Spauskite šalia pildomo lauko piktogramą </w:t>
      </w:r>
      <w:r w:rsidR="00424185" w:rsidRPr="00BC3ECA">
        <w:rPr>
          <w:noProof/>
          <w:lang w:eastAsia="lt-LT"/>
        </w:rPr>
        <w:drawing>
          <wp:inline distT="0" distB="0" distL="0" distR="0" wp14:anchorId="28486A21" wp14:editId="7C15101E">
            <wp:extent cx="167640" cy="167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299C75BD" w14:textId="77777777" w:rsidR="00A67D99" w:rsidRPr="00BC3ECA" w:rsidRDefault="00A67D99" w:rsidP="005B3A8E">
      <w:pPr>
        <w:pStyle w:val="BodyText"/>
      </w:pPr>
      <w:r w:rsidRPr="00BC3ECA">
        <w:t>Sistema atveria atitinkamo klasifikatoriaus langą, pvz.:</w:t>
      </w:r>
    </w:p>
    <w:p w14:paraId="725DAF4B" w14:textId="4FC594DD" w:rsidR="00D3768F" w:rsidRPr="00BC3ECA" w:rsidRDefault="00DE2A06" w:rsidP="005B3A8E">
      <w:pPr>
        <w:pStyle w:val="Picture"/>
      </w:pPr>
      <w:r w:rsidRPr="00BC3ECA">
        <w:rPr>
          <w:noProof/>
        </w:rPr>
        <w:drawing>
          <wp:inline distT="0" distB="0" distL="0" distR="0" wp14:anchorId="69ECD3F3" wp14:editId="38F9102D">
            <wp:extent cx="2108112" cy="2866293"/>
            <wp:effectExtent l="19050" t="19050" r="26035" b="10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Klasifikatorius.png"/>
                    <pic:cNvPicPr/>
                  </pic:nvPicPr>
                  <pic:blipFill>
                    <a:blip r:embed="rId60">
                      <a:extLst>
                        <a:ext uri="{28A0092B-C50C-407E-A947-70E740481C1C}">
                          <a14:useLocalDpi xmlns:a14="http://schemas.microsoft.com/office/drawing/2010/main" val="0"/>
                        </a:ext>
                      </a:extLst>
                    </a:blip>
                    <a:stretch>
                      <a:fillRect/>
                    </a:stretch>
                  </pic:blipFill>
                  <pic:spPr>
                    <a:xfrm>
                      <a:off x="0" y="0"/>
                      <a:ext cx="2124773" cy="2888946"/>
                    </a:xfrm>
                    <a:prstGeom prst="rect">
                      <a:avLst/>
                    </a:prstGeom>
                    <a:ln w="3175">
                      <a:solidFill>
                        <a:schemeClr val="tx1"/>
                      </a:solidFill>
                    </a:ln>
                  </pic:spPr>
                </pic:pic>
              </a:graphicData>
            </a:graphic>
          </wp:inline>
        </w:drawing>
      </w:r>
    </w:p>
    <w:p w14:paraId="0F1AD612" w14:textId="77777777" w:rsidR="00A67D99" w:rsidRPr="00BC3ECA" w:rsidRDefault="00A67D99" w:rsidP="007171F7">
      <w:pPr>
        <w:pStyle w:val="AlnosNumbered"/>
        <w:keepNext/>
        <w:numPr>
          <w:ilvl w:val="0"/>
          <w:numId w:val="9"/>
        </w:numPr>
        <w:ind w:left="396" w:hangingChars="198" w:hanging="396"/>
      </w:pPr>
      <w:r w:rsidRPr="00BC3ECA">
        <w:t xml:space="preserve">Suraskite </w:t>
      </w:r>
      <w:r w:rsidR="00833038" w:rsidRPr="00BC3ECA">
        <w:t>reikiamą</w:t>
      </w:r>
      <w:r w:rsidRPr="00BC3ECA">
        <w:t xml:space="preserve"> reikšmę.</w:t>
      </w:r>
    </w:p>
    <w:p w14:paraId="139333E7" w14:textId="77777777" w:rsidR="00833038" w:rsidRPr="00BC3ECA" w:rsidRDefault="00833038" w:rsidP="007171F7">
      <w:pPr>
        <w:pStyle w:val="AlnosNumbered"/>
        <w:keepNext/>
        <w:numPr>
          <w:ilvl w:val="1"/>
          <w:numId w:val="9"/>
        </w:numPr>
      </w:pPr>
      <w:r w:rsidRPr="00BC3ECA">
        <w:t xml:space="preserve">Lauke </w:t>
      </w:r>
      <w:r w:rsidRPr="00BC3ECA">
        <w:rPr>
          <w:b/>
        </w:rPr>
        <w:t>{Fragmentas}</w:t>
      </w:r>
      <w:r w:rsidRPr="00BC3ECA">
        <w:t xml:space="preserve"> įrašykite ieškomos reikšmės pavadinimą arba tik pavadinimo dalį.</w:t>
      </w:r>
    </w:p>
    <w:p w14:paraId="113AE3B6" w14:textId="77777777" w:rsidR="00833038" w:rsidRPr="00BC3ECA" w:rsidRDefault="00833038" w:rsidP="00300735">
      <w:pPr>
        <w:pStyle w:val="BodyTextR2"/>
      </w:pPr>
      <w:r w:rsidRPr="00BC3ECA">
        <w:t xml:space="preserve">Nurodytos pavadinimo dalies sistema ieškos bet kurioje </w:t>
      </w:r>
      <w:r w:rsidR="00F827D7" w:rsidRPr="00BC3ECA">
        <w:t xml:space="preserve">įrašo pavadinimo </w:t>
      </w:r>
      <w:r w:rsidRPr="00BC3ECA">
        <w:t>vietoje.</w:t>
      </w:r>
      <w:r w:rsidR="007952DF" w:rsidRPr="00BC3ECA">
        <w:t xml:space="preserve"> </w:t>
      </w:r>
    </w:p>
    <w:p w14:paraId="1B3E78D6" w14:textId="77777777" w:rsidR="00833038" w:rsidRPr="00BC3ECA" w:rsidRDefault="00833038" w:rsidP="007171F7">
      <w:pPr>
        <w:pStyle w:val="AlnosNumbered"/>
        <w:keepNext/>
        <w:numPr>
          <w:ilvl w:val="1"/>
          <w:numId w:val="9"/>
        </w:numPr>
      </w:pPr>
      <w:r w:rsidRPr="00BC3ECA">
        <w:t xml:space="preserve">Spauskite mygtuką </w:t>
      </w:r>
      <w:r w:rsidRPr="00BC3ECA">
        <w:rPr>
          <w:rStyle w:val="CharLaukas"/>
        </w:rPr>
        <w:t>[Ieškoti]</w:t>
      </w:r>
      <w:r w:rsidRPr="00BC3ECA">
        <w:t>.</w:t>
      </w:r>
    </w:p>
    <w:p w14:paraId="46AE7AAA" w14:textId="77777777" w:rsidR="00833038" w:rsidRPr="00BC3ECA" w:rsidRDefault="00FA1A22" w:rsidP="005B3A8E">
      <w:pPr>
        <w:pStyle w:val="BodyTextR2"/>
      </w:pPr>
      <w:r w:rsidRPr="00BC3ECA">
        <w:t xml:space="preserve">Paieška vykdoma tarp visų pagrindinių ir šalutinių terminų. </w:t>
      </w:r>
      <w:r w:rsidR="00833038" w:rsidRPr="00BC3ECA">
        <w:t xml:space="preserve">Sistema </w:t>
      </w:r>
      <w:r w:rsidR="00320863" w:rsidRPr="00BC3ECA">
        <w:t>suranda įrašus</w:t>
      </w:r>
      <w:r w:rsidRPr="00BC3ECA">
        <w:t>,</w:t>
      </w:r>
      <w:r w:rsidR="00320863" w:rsidRPr="00BC3ECA">
        <w:t xml:space="preserve"> tenkinančius įrašytą kriterijų (pradžioje, viduryje ar gale).</w:t>
      </w:r>
      <w:r w:rsidR="00D770B3" w:rsidRPr="00BC3ECA">
        <w:t xml:space="preserve"> Įrašai išskiriami </w:t>
      </w:r>
      <w:r w:rsidR="001B0D3D" w:rsidRPr="00BC3ECA">
        <w:t>paryškinant</w:t>
      </w:r>
      <w:r w:rsidR="00D770B3" w:rsidRPr="00BC3ECA">
        <w:t>.</w:t>
      </w:r>
      <w:r w:rsidRPr="00BC3ECA">
        <w:t xml:space="preserve"> </w:t>
      </w:r>
    </w:p>
    <w:p w14:paraId="2EA4AC31" w14:textId="31FEE99D" w:rsidR="00D3768F" w:rsidRPr="00BC3ECA" w:rsidRDefault="004269FD" w:rsidP="00FE66FF">
      <w:pPr>
        <w:pStyle w:val="Picture"/>
      </w:pPr>
      <w:r w:rsidRPr="00BC3ECA">
        <w:rPr>
          <w:noProof/>
        </w:rPr>
        <w:lastRenderedPageBreak/>
        <w:drawing>
          <wp:inline distT="0" distB="0" distL="0" distR="0" wp14:anchorId="1B54F252" wp14:editId="6111D8A3">
            <wp:extent cx="2115379" cy="3247292"/>
            <wp:effectExtent l="19050" t="19050" r="18415" b="1079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Klasifikatorius2.png"/>
                    <pic:cNvPicPr/>
                  </pic:nvPicPr>
                  <pic:blipFill>
                    <a:blip r:embed="rId61">
                      <a:extLst>
                        <a:ext uri="{28A0092B-C50C-407E-A947-70E740481C1C}">
                          <a14:useLocalDpi xmlns:a14="http://schemas.microsoft.com/office/drawing/2010/main" val="0"/>
                        </a:ext>
                      </a:extLst>
                    </a:blip>
                    <a:stretch>
                      <a:fillRect/>
                    </a:stretch>
                  </pic:blipFill>
                  <pic:spPr>
                    <a:xfrm>
                      <a:off x="0" y="0"/>
                      <a:ext cx="2126487" cy="3264344"/>
                    </a:xfrm>
                    <a:prstGeom prst="rect">
                      <a:avLst/>
                    </a:prstGeom>
                    <a:ln w="3175">
                      <a:solidFill>
                        <a:schemeClr val="tx1"/>
                      </a:solidFill>
                    </a:ln>
                  </pic:spPr>
                </pic:pic>
              </a:graphicData>
            </a:graphic>
          </wp:inline>
        </w:drawing>
      </w:r>
    </w:p>
    <w:p w14:paraId="7E6EA4DF" w14:textId="77777777" w:rsidR="00833038" w:rsidRPr="00BC3ECA" w:rsidRDefault="00A31E81" w:rsidP="007171F7">
      <w:pPr>
        <w:pStyle w:val="AlnosNumbered"/>
        <w:numPr>
          <w:ilvl w:val="1"/>
          <w:numId w:val="9"/>
        </w:numPr>
      </w:pPr>
      <w:r w:rsidRPr="00BC3ECA">
        <w:t>Spauskite dešinėje pusėje esančius trikampius, kad pereitumėte prie kito surasto įrašo.</w:t>
      </w:r>
    </w:p>
    <w:p w14:paraId="75B7ED61" w14:textId="77777777" w:rsidR="00A31E81" w:rsidRPr="00BC3ECA" w:rsidRDefault="00A31E81" w:rsidP="00A31E81">
      <w:pPr>
        <w:pStyle w:val="Pastaba"/>
      </w:pPr>
      <w:r w:rsidRPr="00BC3ECA">
        <w:t>Surasti reikiamą reikšmę galite ir vaikščiodami hierarchiniu medžiu, vis iškleisdami naujas šakas.</w:t>
      </w:r>
    </w:p>
    <w:p w14:paraId="2C1A9182" w14:textId="41883531" w:rsidR="00FF1AF2" w:rsidRPr="00BC3ECA" w:rsidRDefault="00FF1AF2" w:rsidP="005F504F">
      <w:pPr>
        <w:pStyle w:val="Dmesio"/>
        <w:keepNext/>
        <w:keepLines/>
      </w:pPr>
      <w:r w:rsidRPr="00BC3ECA">
        <w:t xml:space="preserve">Jei norimos reikšmės klasifikatoriuje neradote, ar </w:t>
      </w:r>
      <w:r w:rsidR="00973222" w:rsidRPr="00BC3ECA">
        <w:t>esamos reikšmės</w:t>
      </w:r>
      <w:r w:rsidRPr="00BC3ECA">
        <w:t xml:space="preserve"> turinį reikia koreguoti, atlikite veiksmus, aprašytus skyriuje</w:t>
      </w:r>
      <w:r w:rsidR="00973222" w:rsidRPr="00BC3ECA">
        <w:t xml:space="preserve"> </w:t>
      </w:r>
      <w:r w:rsidR="00854773" w:rsidRPr="00BC3ECA">
        <w:rPr>
          <w:rStyle w:val="CharLangas"/>
        </w:rPr>
        <w:fldChar w:fldCharType="begin"/>
      </w:r>
      <w:r w:rsidR="00854773" w:rsidRPr="00BC3ECA">
        <w:rPr>
          <w:rStyle w:val="CharLangas"/>
        </w:rPr>
        <w:instrText xml:space="preserve"> REF _Ref335049115 \h  \* MERGEFORMAT </w:instrText>
      </w:r>
      <w:r w:rsidR="00854773" w:rsidRPr="00BC3ECA">
        <w:rPr>
          <w:rStyle w:val="CharLangas"/>
        </w:rPr>
      </w:r>
      <w:r w:rsidR="00854773" w:rsidRPr="00BC3ECA">
        <w:rPr>
          <w:rStyle w:val="CharLangas"/>
        </w:rPr>
        <w:fldChar w:fldCharType="separate"/>
      </w:r>
      <w:r w:rsidR="000D676C" w:rsidRPr="000D676C">
        <w:rPr>
          <w:rStyle w:val="CharLangas"/>
        </w:rPr>
        <w:t>Klasifikatorių tvarkymas</w:t>
      </w:r>
      <w:r w:rsidR="00854773" w:rsidRPr="00BC3ECA">
        <w:rPr>
          <w:rStyle w:val="CharLangas"/>
        </w:rPr>
        <w:fldChar w:fldCharType="end"/>
      </w:r>
      <w:r w:rsidR="00854773" w:rsidRPr="00BC3ECA">
        <w:rPr>
          <w:rStyle w:val="CharLangas"/>
        </w:rPr>
        <w:t xml:space="preserve"> (</w:t>
      </w:r>
      <w:r w:rsidR="00C829F4" w:rsidRPr="00BC3ECA">
        <w:rPr>
          <w:rStyle w:val="CharLangas"/>
        </w:rPr>
        <w:fldChar w:fldCharType="begin"/>
      </w:r>
      <w:r w:rsidR="00C829F4" w:rsidRPr="00BC3ECA">
        <w:rPr>
          <w:rStyle w:val="CharLangas"/>
        </w:rPr>
        <w:instrText xml:space="preserve"> PAGEREF _Ref335049115 \h </w:instrText>
      </w:r>
      <w:r w:rsidR="00C829F4" w:rsidRPr="00BC3ECA">
        <w:rPr>
          <w:rStyle w:val="CharLangas"/>
        </w:rPr>
      </w:r>
      <w:r w:rsidR="00C829F4" w:rsidRPr="00BC3ECA">
        <w:rPr>
          <w:rStyle w:val="CharLangas"/>
        </w:rPr>
        <w:fldChar w:fldCharType="separate"/>
      </w:r>
      <w:r w:rsidR="000D676C">
        <w:rPr>
          <w:rStyle w:val="CharLangas"/>
          <w:noProof/>
        </w:rPr>
        <w:t>144</w:t>
      </w:r>
      <w:r w:rsidR="00C829F4" w:rsidRPr="00BC3ECA">
        <w:rPr>
          <w:rStyle w:val="CharLangas"/>
        </w:rPr>
        <w:fldChar w:fldCharType="end"/>
      </w:r>
      <w:r w:rsidR="00973222" w:rsidRPr="00BC3ECA">
        <w:rPr>
          <w:rStyle w:val="CharLangas"/>
        </w:rPr>
        <w:t>psl.)</w:t>
      </w:r>
      <w:r w:rsidRPr="00BC3ECA">
        <w:t xml:space="preserve">. </w:t>
      </w:r>
      <w:r w:rsidR="0058518D" w:rsidRPr="00BC3ECA">
        <w:t>Veiksmams atlikti naudotojas privalo turėti suteiktas teises.</w:t>
      </w:r>
    </w:p>
    <w:p w14:paraId="124CF807" w14:textId="77777777" w:rsidR="00032764" w:rsidRPr="00BC3ECA" w:rsidRDefault="00032764" w:rsidP="007171F7">
      <w:pPr>
        <w:pStyle w:val="AlnosNumbered"/>
        <w:numPr>
          <w:ilvl w:val="0"/>
          <w:numId w:val="9"/>
        </w:numPr>
      </w:pPr>
      <w:r w:rsidRPr="00BC3ECA">
        <w:t xml:space="preserve">Spragtelėkite ant norimos reikšmės. </w:t>
      </w:r>
    </w:p>
    <w:p w14:paraId="2DD3E92E" w14:textId="77777777" w:rsidR="00A67D99" w:rsidRPr="00BC3ECA" w:rsidRDefault="00A67D99" w:rsidP="005B3A8E">
      <w:pPr>
        <w:pStyle w:val="BodyText"/>
      </w:pPr>
      <w:r w:rsidRPr="00BC3ECA">
        <w:t xml:space="preserve">Sistema lango apačioje </w:t>
      </w:r>
      <w:r w:rsidR="00D750E8" w:rsidRPr="00BC3ECA">
        <w:t>parodo</w:t>
      </w:r>
      <w:r w:rsidRPr="00BC3ECA">
        <w:t xml:space="preserve"> mygtuką </w:t>
      </w:r>
      <w:r w:rsidRPr="00BC3ECA">
        <w:rPr>
          <w:b/>
        </w:rPr>
        <w:t>[Pasirinkti]</w:t>
      </w:r>
      <w:r w:rsidR="0090020A" w:rsidRPr="00BC3ECA">
        <w:t xml:space="preserve"> ir </w:t>
      </w:r>
      <w:r w:rsidR="0090020A" w:rsidRPr="00BC3ECA">
        <w:rPr>
          <w:rStyle w:val="CharLaukas"/>
        </w:rPr>
        <w:t>[Peržiūra&gt;&gt;]</w:t>
      </w:r>
      <w:r w:rsidR="0090020A" w:rsidRPr="00BC3ECA">
        <w:t>.</w:t>
      </w:r>
    </w:p>
    <w:p w14:paraId="35A54BE0" w14:textId="77777777" w:rsidR="0090020A" w:rsidRPr="00BC3ECA" w:rsidRDefault="0090020A" w:rsidP="0090020A">
      <w:pPr>
        <w:pStyle w:val="AlnosNumbered"/>
      </w:pPr>
      <w:r w:rsidRPr="00BC3ECA">
        <w:t xml:space="preserve">Jei norite peržiūrėti detalesnį pasirinktos reikšmės aprašymą, spauskite mygtuką </w:t>
      </w:r>
      <w:r w:rsidRPr="00BC3ECA">
        <w:rPr>
          <w:rStyle w:val="CharLaukas"/>
        </w:rPr>
        <w:t>[Peržiūra&gt;&gt;]</w:t>
      </w:r>
      <w:r w:rsidRPr="00BC3ECA">
        <w:t>.</w:t>
      </w:r>
    </w:p>
    <w:p w14:paraId="215C92C3" w14:textId="77777777" w:rsidR="0090020A" w:rsidRPr="00BC3ECA" w:rsidRDefault="0090020A" w:rsidP="005B3A8E">
      <w:pPr>
        <w:pStyle w:val="BodyText"/>
      </w:pPr>
      <w:r w:rsidRPr="00BC3ECA">
        <w:t>Sistema dešinėje pusėje atidaro pasirinktos reikšmės aprašymo laukus.</w:t>
      </w:r>
    </w:p>
    <w:p w14:paraId="77771A21" w14:textId="77777777" w:rsidR="00A67D99" w:rsidRPr="00BC3ECA" w:rsidRDefault="0090020A" w:rsidP="007171F7">
      <w:pPr>
        <w:pStyle w:val="AlnosNumbered"/>
        <w:keepNext/>
        <w:numPr>
          <w:ilvl w:val="0"/>
          <w:numId w:val="9"/>
        </w:numPr>
      </w:pPr>
      <w:r w:rsidRPr="00BC3ECA">
        <w:t>Kai pasirinkote reikiamą reikšmę, spauskite</w:t>
      </w:r>
      <w:r w:rsidR="00A67D99" w:rsidRPr="00BC3ECA">
        <w:t xml:space="preserve"> </w:t>
      </w:r>
      <w:r w:rsidR="00A67D99" w:rsidRPr="00BC3ECA">
        <w:rPr>
          <w:rStyle w:val="CharLaukas"/>
        </w:rPr>
        <w:t>[Pasirinkti]</w:t>
      </w:r>
      <w:r w:rsidR="00A67D99" w:rsidRPr="00BC3ECA">
        <w:t>.</w:t>
      </w:r>
    </w:p>
    <w:p w14:paraId="2F325548" w14:textId="77777777" w:rsidR="00A67D99" w:rsidRPr="00BC3ECA" w:rsidRDefault="00A67D99" w:rsidP="005B3A8E">
      <w:pPr>
        <w:pStyle w:val="BodyText"/>
      </w:pPr>
      <w:r w:rsidRPr="00BC3ECA">
        <w:t xml:space="preserve">Pasirinkta reikšmė </w:t>
      </w:r>
      <w:r w:rsidR="00D750E8" w:rsidRPr="00BC3ECA">
        <w:t>įrašoma</w:t>
      </w:r>
      <w:r w:rsidRPr="00BC3ECA">
        <w:t xml:space="preserve"> į duomenų pildymo formą.</w:t>
      </w:r>
    </w:p>
    <w:p w14:paraId="38FE7736" w14:textId="42ABAA27" w:rsidR="00A67D99" w:rsidRPr="00BC3ECA" w:rsidRDefault="00A67D99" w:rsidP="00B00C53">
      <w:pPr>
        <w:pStyle w:val="Heading2"/>
      </w:pPr>
      <w:bookmarkStart w:id="32" w:name="_Toc306895873"/>
      <w:bookmarkStart w:id="33" w:name="_Ref353185428"/>
      <w:bookmarkStart w:id="34" w:name="_Ref353185431"/>
      <w:bookmarkStart w:id="35" w:name="_Toc169621688"/>
      <w:r w:rsidRPr="00BC3ECA">
        <w:t>Nurodyti datą/laikotarpį</w:t>
      </w:r>
      <w:bookmarkEnd w:id="25"/>
      <w:bookmarkEnd w:id="26"/>
      <w:bookmarkEnd w:id="27"/>
      <w:bookmarkEnd w:id="32"/>
      <w:bookmarkEnd w:id="33"/>
      <w:bookmarkEnd w:id="34"/>
      <w:bookmarkEnd w:id="35"/>
    </w:p>
    <w:p w14:paraId="1530141C" w14:textId="77777777" w:rsidR="00A67D99" w:rsidRPr="00BC3ECA" w:rsidRDefault="00A67D99" w:rsidP="00B00C53">
      <w:pPr>
        <w:pStyle w:val="Alnostext"/>
        <w:keepNext/>
      </w:pPr>
      <w:r w:rsidRPr="00BC3ECA">
        <w:t xml:space="preserve">Sistemoje galite nurodyti </w:t>
      </w:r>
      <w:r w:rsidR="00312985" w:rsidRPr="00BC3ECA">
        <w:t>datą, datos intervalą, metus/mėnesį/dieną, laikotarpį, laikotarpių intervalą, priešistorinę datą ar priešistorinių datų intervalą</w:t>
      </w:r>
      <w:r w:rsidR="00C86B48" w:rsidRPr="00BC3ECA">
        <w:t>, pažymėti, jei data nėra žinoma</w:t>
      </w:r>
      <w:r w:rsidRPr="00BC3ECA">
        <w:t xml:space="preserve">. </w:t>
      </w:r>
    </w:p>
    <w:p w14:paraId="70802034" w14:textId="77777777" w:rsidR="00A67D99" w:rsidRPr="00BC3ECA" w:rsidRDefault="00AC2BCC" w:rsidP="00032764">
      <w:pPr>
        <w:pStyle w:val="Alnostext"/>
        <w:keepNext/>
        <w:keepLines/>
      </w:pPr>
      <w:r w:rsidRPr="00BC3ECA">
        <w:t xml:space="preserve">Norėdami sistemoje </w:t>
      </w:r>
      <w:r w:rsidR="00312985" w:rsidRPr="00BC3ECA">
        <w:t>įrašyti</w:t>
      </w:r>
      <w:r w:rsidRPr="00BC3ECA">
        <w:t xml:space="preserve"> datą</w:t>
      </w:r>
      <w:r w:rsidR="007744A0" w:rsidRPr="00BC3ECA">
        <w:t>,</w:t>
      </w:r>
      <w:r w:rsidRPr="00BC3ECA">
        <w:t xml:space="preserve"> atlikite šiuos veiksmus</w:t>
      </w:r>
      <w:r w:rsidR="00A67D99" w:rsidRPr="00BC3ECA">
        <w:t>:</w:t>
      </w:r>
    </w:p>
    <w:p w14:paraId="7E606745" w14:textId="39B3C570" w:rsidR="00A67D99" w:rsidRPr="00BC3ECA" w:rsidRDefault="00681412" w:rsidP="007171F7">
      <w:pPr>
        <w:pStyle w:val="AlnosNumbered"/>
        <w:keepNext/>
        <w:keepLines/>
        <w:numPr>
          <w:ilvl w:val="0"/>
          <w:numId w:val="4"/>
        </w:numPr>
      </w:pPr>
      <w:r w:rsidRPr="00BC3ECA">
        <w:t>Šalia datos reikalaujančio lauko s</w:t>
      </w:r>
      <w:r w:rsidR="00A67D99" w:rsidRPr="00BC3ECA">
        <w:t>pauskite piktogramą</w:t>
      </w:r>
      <w:r w:rsidR="009A0338" w:rsidRPr="00BC3ECA">
        <w:t xml:space="preserve"> </w:t>
      </w:r>
      <w:r w:rsidR="00424185" w:rsidRPr="00BC3ECA">
        <w:rPr>
          <w:noProof/>
          <w:lang w:eastAsia="lt-LT"/>
        </w:rPr>
        <w:drawing>
          <wp:inline distT="0" distB="0" distL="0" distR="0" wp14:anchorId="7D4F1C26" wp14:editId="12ED6E79">
            <wp:extent cx="167640" cy="167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A67D99" w:rsidRPr="00BC3ECA">
        <w:t>.</w:t>
      </w:r>
    </w:p>
    <w:p w14:paraId="5366AFFC" w14:textId="77777777" w:rsidR="00A67D99" w:rsidRPr="00BC3ECA" w:rsidRDefault="00A67D99" w:rsidP="005B3A8E">
      <w:pPr>
        <w:pStyle w:val="BodyText"/>
      </w:pPr>
      <w:r w:rsidRPr="00BC3ECA">
        <w:t xml:space="preserve">Atsiveria </w:t>
      </w:r>
      <w:r w:rsidR="00312985" w:rsidRPr="00BC3ECA">
        <w:t xml:space="preserve">datos įrašymo </w:t>
      </w:r>
      <w:r w:rsidRPr="00BC3ECA">
        <w:t xml:space="preserve">langas. </w:t>
      </w:r>
      <w:r w:rsidRPr="00BC3ECA">
        <w:br/>
        <w:t>Pagal nutylėjimą lange pateikiamas laukas tikslios datos įvedimui.</w:t>
      </w:r>
    </w:p>
    <w:p w14:paraId="257A425F" w14:textId="2EDEF425" w:rsidR="009A0338" w:rsidRPr="00BC3ECA" w:rsidRDefault="00900434" w:rsidP="00FE66FF">
      <w:pPr>
        <w:pStyle w:val="Picture"/>
      </w:pPr>
      <w:r w:rsidRPr="00BC3ECA">
        <w:rPr>
          <w:noProof/>
        </w:rPr>
        <w:lastRenderedPageBreak/>
        <w:drawing>
          <wp:inline distT="0" distB="0" distL="0" distR="0" wp14:anchorId="3A48F580" wp14:editId="69CC20CE">
            <wp:extent cx="4812323" cy="2236315"/>
            <wp:effectExtent l="19050" t="19050" r="26670" b="1206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Data.png"/>
                    <pic:cNvPicPr/>
                  </pic:nvPicPr>
                  <pic:blipFill>
                    <a:blip r:embed="rId62">
                      <a:extLst>
                        <a:ext uri="{28A0092B-C50C-407E-A947-70E740481C1C}">
                          <a14:useLocalDpi xmlns:a14="http://schemas.microsoft.com/office/drawing/2010/main" val="0"/>
                        </a:ext>
                      </a:extLst>
                    </a:blip>
                    <a:stretch>
                      <a:fillRect/>
                    </a:stretch>
                  </pic:blipFill>
                  <pic:spPr>
                    <a:xfrm>
                      <a:off x="0" y="0"/>
                      <a:ext cx="4865237" cy="2260904"/>
                    </a:xfrm>
                    <a:prstGeom prst="rect">
                      <a:avLst/>
                    </a:prstGeom>
                    <a:ln w="3175">
                      <a:solidFill>
                        <a:schemeClr val="tx1"/>
                      </a:solidFill>
                    </a:ln>
                  </pic:spPr>
                </pic:pic>
              </a:graphicData>
            </a:graphic>
          </wp:inline>
        </w:drawing>
      </w:r>
    </w:p>
    <w:p w14:paraId="5E50F899" w14:textId="77777777" w:rsidR="00A67D99" w:rsidRPr="00BC3ECA" w:rsidRDefault="00A67D99" w:rsidP="007478AE">
      <w:pPr>
        <w:pStyle w:val="AlnosNumbered"/>
      </w:pPr>
      <w:r w:rsidRPr="00BC3ECA">
        <w:t>Pasirinkite, kokius duomenis norite įvesti:</w:t>
      </w:r>
    </w:p>
    <w:p w14:paraId="635DE75D" w14:textId="0F0A38C5" w:rsidR="00E178E3" w:rsidRPr="00BC3ECA" w:rsidRDefault="00E178E3" w:rsidP="00C71F17">
      <w:pPr>
        <w:pStyle w:val="buletedafternumber"/>
        <w:keepNext/>
        <w:keepLines/>
        <w:rPr>
          <w:rStyle w:val="CharLangas"/>
        </w:rPr>
      </w:pPr>
      <w:r w:rsidRPr="00BC3ECA">
        <w:rPr>
          <w:rStyle w:val="CharLangas"/>
        </w:rPr>
        <w:fldChar w:fldCharType="begin"/>
      </w:r>
      <w:r w:rsidRPr="00BC3ECA">
        <w:rPr>
          <w:rStyle w:val="CharLangas"/>
        </w:rPr>
        <w:instrText xml:space="preserve"> REF _Ref306887589 \h </w:instrText>
      </w:r>
      <w:r w:rsidR="008D0F6B"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Nurodyti datą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_Ref306887589 \h </w:instrText>
      </w:r>
      <w:r w:rsidRPr="00BC3ECA">
        <w:rPr>
          <w:rStyle w:val="CharLangas"/>
        </w:rPr>
      </w:r>
      <w:r w:rsidRPr="00BC3ECA">
        <w:rPr>
          <w:rStyle w:val="CharLangas"/>
        </w:rPr>
        <w:fldChar w:fldCharType="separate"/>
      </w:r>
      <w:r w:rsidR="000D676C">
        <w:rPr>
          <w:rStyle w:val="CharLangas"/>
          <w:noProof/>
        </w:rPr>
        <w:t>16</w:t>
      </w:r>
      <w:r w:rsidRPr="00BC3ECA">
        <w:rPr>
          <w:rStyle w:val="CharLangas"/>
        </w:rPr>
        <w:fldChar w:fldCharType="end"/>
      </w:r>
      <w:r w:rsidRPr="00BC3ECA">
        <w:rPr>
          <w:rStyle w:val="CharLangas"/>
        </w:rPr>
        <w:t xml:space="preserve"> psl.)</w:t>
      </w:r>
    </w:p>
    <w:p w14:paraId="2481B633" w14:textId="020492A2" w:rsidR="00E178E3" w:rsidRPr="00BC3ECA" w:rsidRDefault="00E178E3" w:rsidP="0096285A">
      <w:pPr>
        <w:pStyle w:val="buletedafternumber"/>
        <w:rPr>
          <w:rStyle w:val="CharLangas"/>
        </w:rPr>
      </w:pPr>
      <w:r w:rsidRPr="00BC3ECA">
        <w:rPr>
          <w:rStyle w:val="CharLangas"/>
        </w:rPr>
        <w:fldChar w:fldCharType="begin"/>
      </w:r>
      <w:r w:rsidRPr="00BC3ECA">
        <w:rPr>
          <w:rStyle w:val="CharLangas"/>
        </w:rPr>
        <w:instrText xml:space="preserve"> REF _Ref315685273 \h </w:instrText>
      </w:r>
      <w:r w:rsidR="008D0F6B"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Nurodyti datų intervalą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_Ref315685273 \h </w:instrText>
      </w:r>
      <w:r w:rsidRPr="00BC3ECA">
        <w:rPr>
          <w:rStyle w:val="CharLangas"/>
        </w:rPr>
      </w:r>
      <w:r w:rsidRPr="00BC3ECA">
        <w:rPr>
          <w:rStyle w:val="CharLangas"/>
        </w:rPr>
        <w:fldChar w:fldCharType="separate"/>
      </w:r>
      <w:r w:rsidR="000D676C">
        <w:rPr>
          <w:rStyle w:val="CharLangas"/>
          <w:noProof/>
        </w:rPr>
        <w:t>17</w:t>
      </w:r>
      <w:r w:rsidRPr="00BC3ECA">
        <w:rPr>
          <w:rStyle w:val="CharLangas"/>
        </w:rPr>
        <w:fldChar w:fldCharType="end"/>
      </w:r>
      <w:r w:rsidRPr="00BC3ECA">
        <w:rPr>
          <w:rStyle w:val="CharLangas"/>
        </w:rPr>
        <w:t xml:space="preserve"> psl.)</w:t>
      </w:r>
    </w:p>
    <w:p w14:paraId="1F378D15" w14:textId="31D0605B" w:rsidR="00E178E3" w:rsidRPr="00BC3ECA" w:rsidRDefault="00E178E3" w:rsidP="0096285A">
      <w:pPr>
        <w:pStyle w:val="buletedafternumber"/>
        <w:rPr>
          <w:rStyle w:val="CharLangas"/>
        </w:rPr>
      </w:pPr>
      <w:r w:rsidRPr="00BC3ECA">
        <w:rPr>
          <w:rStyle w:val="CharLangas"/>
        </w:rPr>
        <w:fldChar w:fldCharType="begin"/>
      </w:r>
      <w:r w:rsidRPr="00BC3ECA">
        <w:rPr>
          <w:rStyle w:val="CharLangas"/>
        </w:rPr>
        <w:instrText xml:space="preserve"> REF _Ref315685285 \h </w:instrText>
      </w:r>
      <w:r w:rsidR="008D0F6B"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Nurodyti metus, mėnesį, dieną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_Ref315685285 \h </w:instrText>
      </w:r>
      <w:r w:rsidRPr="00BC3ECA">
        <w:rPr>
          <w:rStyle w:val="CharLangas"/>
        </w:rPr>
      </w:r>
      <w:r w:rsidRPr="00BC3ECA">
        <w:rPr>
          <w:rStyle w:val="CharLangas"/>
        </w:rPr>
        <w:fldChar w:fldCharType="separate"/>
      </w:r>
      <w:r w:rsidR="000D676C">
        <w:rPr>
          <w:rStyle w:val="CharLangas"/>
          <w:noProof/>
        </w:rPr>
        <w:t>17</w:t>
      </w:r>
      <w:r w:rsidRPr="00BC3ECA">
        <w:rPr>
          <w:rStyle w:val="CharLangas"/>
        </w:rPr>
        <w:fldChar w:fldCharType="end"/>
      </w:r>
      <w:r w:rsidRPr="00BC3ECA">
        <w:rPr>
          <w:rStyle w:val="CharLangas"/>
        </w:rPr>
        <w:t xml:space="preserve"> psl.)</w:t>
      </w:r>
    </w:p>
    <w:p w14:paraId="312C2E34" w14:textId="6BE89435" w:rsidR="00E178E3" w:rsidRPr="00BC3ECA" w:rsidRDefault="00E178E3" w:rsidP="0096285A">
      <w:pPr>
        <w:pStyle w:val="buletedafternumber"/>
        <w:rPr>
          <w:rStyle w:val="CharLangas"/>
        </w:rPr>
      </w:pPr>
      <w:r w:rsidRPr="00BC3ECA">
        <w:rPr>
          <w:rStyle w:val="CharLangas"/>
        </w:rPr>
        <w:fldChar w:fldCharType="begin"/>
      </w:r>
      <w:r w:rsidRPr="00BC3ECA">
        <w:rPr>
          <w:rStyle w:val="CharLangas"/>
        </w:rPr>
        <w:instrText xml:space="preserve"> REF _Ref306887595 \h </w:instrText>
      </w:r>
      <w:r w:rsidR="008D0F6B"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Nurodyti laikotarpį</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_Ref306887595 \h </w:instrText>
      </w:r>
      <w:r w:rsidRPr="00BC3ECA">
        <w:rPr>
          <w:rStyle w:val="CharLangas"/>
        </w:rPr>
      </w:r>
      <w:r w:rsidRPr="00BC3ECA">
        <w:rPr>
          <w:rStyle w:val="CharLangas"/>
        </w:rPr>
        <w:fldChar w:fldCharType="separate"/>
      </w:r>
      <w:r w:rsidR="000D676C">
        <w:rPr>
          <w:rStyle w:val="CharLangas"/>
          <w:noProof/>
        </w:rPr>
        <w:t>18</w:t>
      </w:r>
      <w:r w:rsidRPr="00BC3ECA">
        <w:rPr>
          <w:rStyle w:val="CharLangas"/>
        </w:rPr>
        <w:fldChar w:fldCharType="end"/>
      </w:r>
      <w:r w:rsidRPr="00BC3ECA">
        <w:rPr>
          <w:rStyle w:val="CharLangas"/>
        </w:rPr>
        <w:t xml:space="preserve"> psl.)</w:t>
      </w:r>
    </w:p>
    <w:p w14:paraId="06F556FD" w14:textId="1BB6C4EC" w:rsidR="00E178E3" w:rsidRPr="00BC3ECA" w:rsidRDefault="00E178E3" w:rsidP="0096285A">
      <w:pPr>
        <w:pStyle w:val="buletedafternumber"/>
        <w:rPr>
          <w:rStyle w:val="CharLangas"/>
        </w:rPr>
      </w:pPr>
      <w:r w:rsidRPr="00BC3ECA">
        <w:rPr>
          <w:rStyle w:val="CharLangas"/>
        </w:rPr>
        <w:fldChar w:fldCharType="begin"/>
      </w:r>
      <w:r w:rsidRPr="00BC3ECA">
        <w:rPr>
          <w:rStyle w:val="CharLangas"/>
        </w:rPr>
        <w:instrText xml:space="preserve"> REF _Ref313346849 \h </w:instrText>
      </w:r>
      <w:r w:rsidR="008D0F6B"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Nurodyti laikotarpių intervalą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_Ref313346849 \h </w:instrText>
      </w:r>
      <w:r w:rsidRPr="00BC3ECA">
        <w:rPr>
          <w:rStyle w:val="CharLangas"/>
        </w:rPr>
      </w:r>
      <w:r w:rsidRPr="00BC3ECA">
        <w:rPr>
          <w:rStyle w:val="CharLangas"/>
        </w:rPr>
        <w:fldChar w:fldCharType="separate"/>
      </w:r>
      <w:r w:rsidR="000D676C">
        <w:rPr>
          <w:rStyle w:val="CharLangas"/>
          <w:noProof/>
        </w:rPr>
        <w:t>20</w:t>
      </w:r>
      <w:r w:rsidRPr="00BC3ECA">
        <w:rPr>
          <w:rStyle w:val="CharLangas"/>
        </w:rPr>
        <w:fldChar w:fldCharType="end"/>
      </w:r>
      <w:r w:rsidRPr="00BC3ECA">
        <w:rPr>
          <w:rStyle w:val="CharLangas"/>
        </w:rPr>
        <w:t xml:space="preserve"> psl.)</w:t>
      </w:r>
    </w:p>
    <w:p w14:paraId="0D16D013" w14:textId="1DAEF7D2" w:rsidR="00E178E3" w:rsidRPr="00BC3ECA" w:rsidRDefault="00E178E3" w:rsidP="0096285A">
      <w:pPr>
        <w:pStyle w:val="buletedafternumber"/>
        <w:rPr>
          <w:rStyle w:val="CharLangas"/>
        </w:rPr>
      </w:pPr>
      <w:r w:rsidRPr="00BC3ECA">
        <w:rPr>
          <w:rStyle w:val="CharLangas"/>
        </w:rPr>
        <w:fldChar w:fldCharType="begin"/>
      </w:r>
      <w:r w:rsidRPr="00BC3ECA">
        <w:rPr>
          <w:rStyle w:val="CharLangas"/>
        </w:rPr>
        <w:instrText xml:space="preserve"> REF _Ref313346857 \h </w:instrText>
      </w:r>
      <w:r w:rsidR="008D0F6B"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Nurodyti priešistorinę datą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_Ref313346857 \h </w:instrText>
      </w:r>
      <w:r w:rsidRPr="00BC3ECA">
        <w:rPr>
          <w:rStyle w:val="CharLangas"/>
        </w:rPr>
      </w:r>
      <w:r w:rsidRPr="00BC3ECA">
        <w:rPr>
          <w:rStyle w:val="CharLangas"/>
        </w:rPr>
        <w:fldChar w:fldCharType="separate"/>
      </w:r>
      <w:r w:rsidR="000D676C">
        <w:rPr>
          <w:rStyle w:val="CharLangas"/>
          <w:noProof/>
        </w:rPr>
        <w:t>21</w:t>
      </w:r>
      <w:r w:rsidRPr="00BC3ECA">
        <w:rPr>
          <w:rStyle w:val="CharLangas"/>
        </w:rPr>
        <w:fldChar w:fldCharType="end"/>
      </w:r>
      <w:r w:rsidRPr="00BC3ECA">
        <w:rPr>
          <w:rStyle w:val="CharLangas"/>
        </w:rPr>
        <w:t xml:space="preserve"> psl.)</w:t>
      </w:r>
    </w:p>
    <w:p w14:paraId="3F392A2A" w14:textId="1860740F" w:rsidR="00E178E3" w:rsidRPr="00BC3ECA" w:rsidRDefault="00E178E3" w:rsidP="0096285A">
      <w:pPr>
        <w:pStyle w:val="buletedafternumber"/>
        <w:rPr>
          <w:rStyle w:val="CharLangas"/>
        </w:rPr>
      </w:pPr>
      <w:r w:rsidRPr="00BC3ECA">
        <w:rPr>
          <w:rStyle w:val="CharLangas"/>
        </w:rPr>
        <w:fldChar w:fldCharType="begin"/>
      </w:r>
      <w:r w:rsidRPr="00BC3ECA">
        <w:rPr>
          <w:rStyle w:val="CharLangas"/>
        </w:rPr>
        <w:instrText xml:space="preserve"> REF _Ref313346864 \h </w:instrText>
      </w:r>
      <w:r w:rsidR="008D0F6B"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Nurodyti priešistorinių datų intervalą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_Ref313346864 \h </w:instrText>
      </w:r>
      <w:r w:rsidRPr="00BC3ECA">
        <w:rPr>
          <w:rStyle w:val="CharLangas"/>
        </w:rPr>
      </w:r>
      <w:r w:rsidRPr="00BC3ECA">
        <w:rPr>
          <w:rStyle w:val="CharLangas"/>
        </w:rPr>
        <w:fldChar w:fldCharType="separate"/>
      </w:r>
      <w:r w:rsidR="000D676C">
        <w:rPr>
          <w:rStyle w:val="CharLangas"/>
          <w:noProof/>
        </w:rPr>
        <w:t>22</w:t>
      </w:r>
      <w:r w:rsidRPr="00BC3ECA">
        <w:rPr>
          <w:rStyle w:val="CharLangas"/>
        </w:rPr>
        <w:fldChar w:fldCharType="end"/>
      </w:r>
      <w:r w:rsidRPr="00BC3ECA">
        <w:rPr>
          <w:rStyle w:val="CharLangas"/>
        </w:rPr>
        <w:t xml:space="preserve"> psl.)</w:t>
      </w:r>
    </w:p>
    <w:p w14:paraId="0F136F1E" w14:textId="092CFD71" w:rsidR="00770EE6" w:rsidRPr="00BC3ECA" w:rsidRDefault="00770EE6" w:rsidP="0096285A">
      <w:pPr>
        <w:pStyle w:val="buletedafternumber"/>
        <w:rPr>
          <w:rStyle w:val="CharLangas"/>
          <w:i w:val="0"/>
        </w:rPr>
      </w:pPr>
      <w:r w:rsidRPr="00BC3ECA">
        <w:rPr>
          <w:rStyle w:val="CharLangas"/>
        </w:rPr>
        <w:fldChar w:fldCharType="begin"/>
      </w:r>
      <w:r w:rsidRPr="00BC3ECA">
        <w:rPr>
          <w:rStyle w:val="CharLangas"/>
        </w:rPr>
        <w:instrText xml:space="preserve"> REF _Ref322440314 \h  \* MERGEFORMAT </w:instrText>
      </w:r>
      <w:r w:rsidRPr="00BC3ECA">
        <w:rPr>
          <w:rStyle w:val="CharLangas"/>
        </w:rPr>
      </w:r>
      <w:r w:rsidRPr="00BC3ECA">
        <w:rPr>
          <w:rStyle w:val="CharLangas"/>
        </w:rPr>
        <w:fldChar w:fldCharType="separate"/>
      </w:r>
      <w:r w:rsidR="000D676C" w:rsidRPr="000D676C">
        <w:rPr>
          <w:rStyle w:val="CharLangas"/>
        </w:rPr>
        <w:t>Pažymėti, kad data yra nežinoma</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_Ref322440314 \h </w:instrText>
      </w:r>
      <w:r w:rsidRPr="00BC3ECA">
        <w:rPr>
          <w:rStyle w:val="CharLangas"/>
        </w:rPr>
      </w:r>
      <w:r w:rsidRPr="00BC3ECA">
        <w:rPr>
          <w:rStyle w:val="CharLangas"/>
        </w:rPr>
        <w:fldChar w:fldCharType="separate"/>
      </w:r>
      <w:r w:rsidR="000D676C">
        <w:rPr>
          <w:rStyle w:val="CharLangas"/>
          <w:noProof/>
        </w:rPr>
        <w:t>23</w:t>
      </w:r>
      <w:r w:rsidRPr="00BC3ECA">
        <w:rPr>
          <w:rStyle w:val="CharLangas"/>
        </w:rPr>
        <w:fldChar w:fldCharType="end"/>
      </w:r>
      <w:r w:rsidRPr="00BC3ECA">
        <w:rPr>
          <w:rStyle w:val="CharLangas"/>
        </w:rPr>
        <w:t xml:space="preserve"> psl.).</w:t>
      </w:r>
    </w:p>
    <w:p w14:paraId="779A8DEA" w14:textId="77777777" w:rsidR="00312985" w:rsidRPr="00BC3ECA" w:rsidRDefault="00312985" w:rsidP="00312985">
      <w:pPr>
        <w:pStyle w:val="Heading3"/>
        <w:rPr>
          <w:noProof w:val="0"/>
        </w:rPr>
      </w:pPr>
      <w:bookmarkStart w:id="36" w:name="_Ref306887589"/>
      <w:bookmarkStart w:id="37" w:name="_Toc306895875"/>
      <w:bookmarkStart w:id="38" w:name="_Toc169621689"/>
      <w:bookmarkStart w:id="39" w:name="_Toc304382759"/>
      <w:bookmarkStart w:id="40" w:name="_Ref306887577"/>
      <w:bookmarkStart w:id="41" w:name="_Ref306887584"/>
      <w:bookmarkStart w:id="42" w:name="_Toc306895874"/>
      <w:r w:rsidRPr="00BC3ECA">
        <w:rPr>
          <w:noProof w:val="0"/>
        </w:rPr>
        <w:t>Nurodyti datą</w:t>
      </w:r>
      <w:bookmarkEnd w:id="36"/>
      <w:bookmarkEnd w:id="37"/>
      <w:bookmarkEnd w:id="38"/>
    </w:p>
    <w:p w14:paraId="7F4336CD" w14:textId="77777777" w:rsidR="00312985" w:rsidRPr="00BC3ECA" w:rsidRDefault="00312985" w:rsidP="00312985">
      <w:pPr>
        <w:pStyle w:val="Alnostext"/>
        <w:keepNext/>
        <w:keepLines/>
      </w:pPr>
      <w:r w:rsidRPr="00BC3ECA">
        <w:t>Norėdami įrašyti datą</w:t>
      </w:r>
      <w:r w:rsidR="007959FE" w:rsidRPr="00BC3ECA">
        <w:t>,</w:t>
      </w:r>
      <w:r w:rsidRPr="00BC3ECA">
        <w:t xml:space="preserve"> atlikite šiuos veiksmus:</w:t>
      </w:r>
    </w:p>
    <w:p w14:paraId="509A4CC9" w14:textId="77777777" w:rsidR="00312985" w:rsidRPr="00BC3ECA" w:rsidRDefault="008E3137" w:rsidP="007171F7">
      <w:pPr>
        <w:pStyle w:val="AlnosNumbered"/>
        <w:keepNext/>
        <w:keepLines/>
        <w:numPr>
          <w:ilvl w:val="0"/>
          <w:numId w:val="7"/>
        </w:numPr>
      </w:pPr>
      <w:r w:rsidRPr="00BC3ECA">
        <w:t>Datos įrašymo lange</w:t>
      </w:r>
      <w:r w:rsidR="00312985" w:rsidRPr="00BC3ECA">
        <w:t xml:space="preserve"> spauskite nuorodą </w:t>
      </w:r>
      <w:r w:rsidR="00312985" w:rsidRPr="00BC3ECA">
        <w:rPr>
          <w:rStyle w:val="CharLangas"/>
        </w:rPr>
        <w:t>Data</w:t>
      </w:r>
      <w:r w:rsidR="00312985" w:rsidRPr="00BC3ECA">
        <w:t>.</w:t>
      </w:r>
    </w:p>
    <w:p w14:paraId="4A808DAA" w14:textId="77777777" w:rsidR="00312985" w:rsidRPr="00BC3ECA" w:rsidRDefault="00312985" w:rsidP="005B3A8E">
      <w:pPr>
        <w:pStyle w:val="BodyText"/>
      </w:pPr>
      <w:r w:rsidRPr="00BC3ECA">
        <w:t>Sistema pateikia datos įvedimo langą.</w:t>
      </w:r>
    </w:p>
    <w:p w14:paraId="40C79A02" w14:textId="3E160D68" w:rsidR="009A0338" w:rsidRPr="00BC3ECA" w:rsidRDefault="002D26D2" w:rsidP="005B3A8E">
      <w:pPr>
        <w:pStyle w:val="Picture"/>
      </w:pPr>
      <w:r w:rsidRPr="00BC3ECA">
        <w:rPr>
          <w:noProof/>
        </w:rPr>
        <w:drawing>
          <wp:inline distT="0" distB="0" distL="0" distR="0" wp14:anchorId="6F0D32BC" wp14:editId="5A3D6A50">
            <wp:extent cx="4818333" cy="2239108"/>
            <wp:effectExtent l="19050" t="19050" r="20955" b="279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Data.png"/>
                    <pic:cNvPicPr/>
                  </pic:nvPicPr>
                  <pic:blipFill>
                    <a:blip r:embed="rId62">
                      <a:extLst>
                        <a:ext uri="{28A0092B-C50C-407E-A947-70E740481C1C}">
                          <a14:useLocalDpi xmlns:a14="http://schemas.microsoft.com/office/drawing/2010/main" val="0"/>
                        </a:ext>
                      </a:extLst>
                    </a:blip>
                    <a:stretch>
                      <a:fillRect/>
                    </a:stretch>
                  </pic:blipFill>
                  <pic:spPr>
                    <a:xfrm>
                      <a:off x="0" y="0"/>
                      <a:ext cx="4838812" cy="2248625"/>
                    </a:xfrm>
                    <a:prstGeom prst="rect">
                      <a:avLst/>
                    </a:prstGeom>
                    <a:ln w="3175">
                      <a:solidFill>
                        <a:schemeClr val="tx1"/>
                      </a:solidFill>
                    </a:ln>
                  </pic:spPr>
                </pic:pic>
              </a:graphicData>
            </a:graphic>
          </wp:inline>
        </w:drawing>
      </w:r>
    </w:p>
    <w:p w14:paraId="446C241B" w14:textId="77777777" w:rsidR="00312985" w:rsidRPr="00BC3ECA" w:rsidRDefault="00312985" w:rsidP="007171F7">
      <w:pPr>
        <w:pStyle w:val="AlnosNumbered"/>
        <w:numPr>
          <w:ilvl w:val="0"/>
          <w:numId w:val="7"/>
        </w:numPr>
      </w:pPr>
      <w:r w:rsidRPr="00BC3ECA">
        <w:t>Į</w:t>
      </w:r>
      <w:r w:rsidR="00BD3D69" w:rsidRPr="00BC3ECA">
        <w:t>rašykite žinomus datos duomenis:</w:t>
      </w:r>
    </w:p>
    <w:p w14:paraId="03B1F06F" w14:textId="77777777" w:rsidR="00BD3D69" w:rsidRPr="00BC3ECA" w:rsidRDefault="00BD3D69" w:rsidP="00BD3D69">
      <w:pPr>
        <w:pStyle w:val="buletedafternumber"/>
      </w:pPr>
      <w:r w:rsidRPr="00BC3ECA">
        <w:t>Pirmajame lauke įrašykite datos skaitinę reikšmę, pvz. 2012</w:t>
      </w:r>
      <w:r w:rsidR="00BE5D0B" w:rsidRPr="00BC3ECA">
        <w:t xml:space="preserve"> arba pasirinkite datą iš kalendoriaus</w:t>
      </w:r>
      <w:r w:rsidRPr="00BC3ECA">
        <w:t>.</w:t>
      </w:r>
    </w:p>
    <w:p w14:paraId="5C6196E2" w14:textId="77777777" w:rsidR="00BD3D69" w:rsidRPr="00BC3ECA" w:rsidRDefault="003F1813" w:rsidP="00BD3D69">
      <w:pPr>
        <w:pStyle w:val="buletedafternumber"/>
      </w:pPr>
      <w:r w:rsidRPr="00BC3ECA">
        <w:t xml:space="preserve">Jei reikia, </w:t>
      </w:r>
      <w:r w:rsidR="00BD3D69" w:rsidRPr="00BC3ECA">
        <w:t>lauke</w:t>
      </w:r>
      <w:r w:rsidR="00EC70EC" w:rsidRPr="00BC3ECA">
        <w:t xml:space="preserve"> </w:t>
      </w:r>
      <w:r w:rsidR="00EC70EC" w:rsidRPr="00BC3ECA">
        <w:rPr>
          <w:rStyle w:val="CharLaukas"/>
        </w:rPr>
        <w:t>{datos patikslinimas}</w:t>
      </w:r>
      <w:r w:rsidR="00BD3D69" w:rsidRPr="00BC3ECA">
        <w:t xml:space="preserve"> įrašykite patikslinimą žodine išraiška, pvz. ruduo.</w:t>
      </w:r>
    </w:p>
    <w:p w14:paraId="26E63DA9" w14:textId="77777777" w:rsidR="00312985" w:rsidRPr="00BC3ECA" w:rsidRDefault="00312985" w:rsidP="007171F7">
      <w:pPr>
        <w:pStyle w:val="AlnosNumbered"/>
        <w:keepNext/>
        <w:numPr>
          <w:ilvl w:val="0"/>
          <w:numId w:val="7"/>
        </w:numPr>
      </w:pPr>
      <w:r w:rsidRPr="00BC3ECA">
        <w:lastRenderedPageBreak/>
        <w:t>Pažymėkite papildomus datos duomenis:</w:t>
      </w:r>
    </w:p>
    <w:p w14:paraId="69D842E6" w14:textId="120701B8" w:rsidR="00312985" w:rsidRPr="00BC3ECA" w:rsidRDefault="00C7480D" w:rsidP="007478AE">
      <w:pPr>
        <w:pStyle w:val="buletedafternumber"/>
        <w:keepNext/>
      </w:pPr>
      <w:r w:rsidRPr="00BC3ECA">
        <w:t>j</w:t>
      </w:r>
      <w:r w:rsidR="00312985" w:rsidRPr="00BC3ECA">
        <w:t xml:space="preserve">ei data yra abejotina, pažymėkite varnele laukelį  </w:t>
      </w:r>
      <w:r w:rsidR="00E375EA" w:rsidRPr="00BC3ECA">
        <w:rPr>
          <w:noProof/>
        </w:rPr>
        <w:drawing>
          <wp:inline distT="0" distB="0" distL="0" distR="0" wp14:anchorId="31D99BFB" wp14:editId="0441AAA4">
            <wp:extent cx="298450" cy="130233"/>
            <wp:effectExtent l="0" t="0" r="6350" b="317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777" cy="133430"/>
                    </a:xfrm>
                    <a:prstGeom prst="rect">
                      <a:avLst/>
                    </a:prstGeom>
                  </pic:spPr>
                </pic:pic>
              </a:graphicData>
            </a:graphic>
          </wp:inline>
        </w:drawing>
      </w:r>
      <w:r w:rsidRPr="00BC3ECA">
        <w:t>;</w:t>
      </w:r>
    </w:p>
    <w:p w14:paraId="288B6ED6" w14:textId="180F79D5" w:rsidR="00312985" w:rsidRPr="00BC3ECA" w:rsidRDefault="00C7480D" w:rsidP="007478AE">
      <w:pPr>
        <w:pStyle w:val="buletedafternumber"/>
        <w:keepNext/>
      </w:pPr>
      <w:r w:rsidRPr="00BC3ECA">
        <w:t>j</w:t>
      </w:r>
      <w:r w:rsidR="00312985" w:rsidRPr="00BC3ECA">
        <w:t xml:space="preserve">ei data yra apytikslė, pažymėkite varnele laukelį  </w:t>
      </w:r>
      <w:r w:rsidR="00E375EA" w:rsidRPr="00BC3ECA">
        <w:rPr>
          <w:noProof/>
        </w:rPr>
        <w:drawing>
          <wp:inline distT="0" distB="0" distL="0" distR="0" wp14:anchorId="24C19DAD" wp14:editId="32CAB04B">
            <wp:extent cx="304800" cy="129153"/>
            <wp:effectExtent l="0" t="0" r="0"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358" cy="134050"/>
                    </a:xfrm>
                    <a:prstGeom prst="rect">
                      <a:avLst/>
                    </a:prstGeom>
                  </pic:spPr>
                </pic:pic>
              </a:graphicData>
            </a:graphic>
          </wp:inline>
        </w:drawing>
      </w:r>
      <w:r w:rsidRPr="00BC3ECA">
        <w:t>;</w:t>
      </w:r>
    </w:p>
    <w:p w14:paraId="3D255341" w14:textId="5E485FBF" w:rsidR="003153AF" w:rsidRPr="00BC3ECA" w:rsidRDefault="001B0AA3" w:rsidP="007478AE">
      <w:pPr>
        <w:pStyle w:val="buletedafternumber"/>
        <w:keepNext/>
      </w:pPr>
      <w:r w:rsidRPr="00BC3ECA">
        <w:t xml:space="preserve">jei </w:t>
      </w:r>
      <w:r w:rsidR="007C173C" w:rsidRPr="00BC3ECA">
        <w:t>data</w:t>
      </w:r>
      <w:r w:rsidRPr="00BC3ECA">
        <w:t xml:space="preserve"> yra iki tam tikros </w:t>
      </w:r>
      <w:r w:rsidR="0036029F" w:rsidRPr="00BC3ECA">
        <w:t>laiko</w:t>
      </w:r>
      <w:r w:rsidRPr="00BC3ECA">
        <w:t xml:space="preserve">, pažymėkite varnele laukelį </w:t>
      </w:r>
      <w:r w:rsidR="00674248" w:rsidRPr="00BC3ECA">
        <w:rPr>
          <w:noProof/>
        </w:rPr>
        <w:drawing>
          <wp:inline distT="0" distB="0" distL="0" distR="0" wp14:anchorId="111E0590" wp14:editId="4E6CF6AE">
            <wp:extent cx="234950" cy="161202"/>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ki.png"/>
                    <pic:cNvPicPr/>
                  </pic:nvPicPr>
                  <pic:blipFill>
                    <a:blip r:embed="rId65">
                      <a:extLst>
                        <a:ext uri="{28A0092B-C50C-407E-A947-70E740481C1C}">
                          <a14:useLocalDpi xmlns:a14="http://schemas.microsoft.com/office/drawing/2010/main" val="0"/>
                        </a:ext>
                      </a:extLst>
                    </a:blip>
                    <a:stretch>
                      <a:fillRect/>
                    </a:stretch>
                  </pic:blipFill>
                  <pic:spPr>
                    <a:xfrm>
                      <a:off x="0" y="0"/>
                      <a:ext cx="241298" cy="165558"/>
                    </a:xfrm>
                    <a:prstGeom prst="rect">
                      <a:avLst/>
                    </a:prstGeom>
                  </pic:spPr>
                </pic:pic>
              </a:graphicData>
            </a:graphic>
          </wp:inline>
        </w:drawing>
      </w:r>
      <w:r w:rsidR="00E80FB5" w:rsidRPr="00BC3ECA">
        <w:t>;</w:t>
      </w:r>
    </w:p>
    <w:p w14:paraId="2D33D7F4" w14:textId="2A836CC1" w:rsidR="00E80FB5" w:rsidRPr="00BC3ECA" w:rsidRDefault="00E80FB5" w:rsidP="007478AE">
      <w:pPr>
        <w:pStyle w:val="buletedafternumber"/>
        <w:keepNext/>
      </w:pPr>
      <w:r w:rsidRPr="00BC3ECA">
        <w:t xml:space="preserve">jei </w:t>
      </w:r>
      <w:r w:rsidR="0036029F" w:rsidRPr="00BC3ECA">
        <w:t xml:space="preserve">data yra po tam tikro laiko, pažymėkite varnele laukelį </w:t>
      </w:r>
      <w:r w:rsidR="00065F36" w:rsidRPr="00BC3ECA">
        <w:rPr>
          <w:noProof/>
        </w:rPr>
        <w:drawing>
          <wp:inline distT="0" distB="0" distL="0" distR="0" wp14:anchorId="0EEFE75B" wp14:editId="2ED8391B">
            <wp:extent cx="374429" cy="181708"/>
            <wp:effectExtent l="0" t="0" r="6985" b="889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o.png"/>
                    <pic:cNvPicPr/>
                  </pic:nvPicPr>
                  <pic:blipFill>
                    <a:blip r:embed="rId66">
                      <a:extLst>
                        <a:ext uri="{28A0092B-C50C-407E-A947-70E740481C1C}">
                          <a14:useLocalDpi xmlns:a14="http://schemas.microsoft.com/office/drawing/2010/main" val="0"/>
                        </a:ext>
                      </a:extLst>
                    </a:blip>
                    <a:stretch>
                      <a:fillRect/>
                    </a:stretch>
                  </pic:blipFill>
                  <pic:spPr>
                    <a:xfrm>
                      <a:off x="0" y="0"/>
                      <a:ext cx="386370" cy="187503"/>
                    </a:xfrm>
                    <a:prstGeom prst="rect">
                      <a:avLst/>
                    </a:prstGeom>
                  </pic:spPr>
                </pic:pic>
              </a:graphicData>
            </a:graphic>
          </wp:inline>
        </w:drawing>
      </w:r>
      <w:r w:rsidR="00DE41F3" w:rsidRPr="00BC3ECA">
        <w:t>;</w:t>
      </w:r>
    </w:p>
    <w:p w14:paraId="0827D632" w14:textId="2C6BDC74" w:rsidR="00312985" w:rsidRPr="00BC3ECA" w:rsidRDefault="00C7480D" w:rsidP="007478AE">
      <w:pPr>
        <w:pStyle w:val="buletedafternumber"/>
        <w:keepNext/>
      </w:pPr>
      <w:r w:rsidRPr="00BC3ECA">
        <w:t>j</w:t>
      </w:r>
      <w:r w:rsidR="00312985" w:rsidRPr="00BC3ECA">
        <w:t xml:space="preserve">ei data yra prieš Kristų, pažymėkite varnele laukelį  </w:t>
      </w:r>
      <w:r w:rsidR="00E375EA" w:rsidRPr="00BC3ECA">
        <w:rPr>
          <w:noProof/>
        </w:rPr>
        <w:drawing>
          <wp:inline distT="0" distB="0" distL="0" distR="0" wp14:anchorId="40F50FDA" wp14:editId="146E0380">
            <wp:extent cx="374650" cy="133804"/>
            <wp:effectExtent l="0" t="0" r="635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0907" cy="136039"/>
                    </a:xfrm>
                    <a:prstGeom prst="rect">
                      <a:avLst/>
                    </a:prstGeom>
                  </pic:spPr>
                </pic:pic>
              </a:graphicData>
            </a:graphic>
          </wp:inline>
        </w:drawing>
      </w:r>
      <w:r w:rsidR="00312985" w:rsidRPr="00BC3ECA">
        <w:t>.</w:t>
      </w:r>
    </w:p>
    <w:p w14:paraId="7B50F674" w14:textId="77777777" w:rsidR="00312985" w:rsidRPr="00BC3ECA" w:rsidRDefault="00312985" w:rsidP="007171F7">
      <w:pPr>
        <w:pStyle w:val="AlnosNumbered"/>
        <w:keepNext/>
        <w:keepLines/>
        <w:numPr>
          <w:ilvl w:val="0"/>
          <w:numId w:val="7"/>
        </w:numPr>
      </w:pPr>
      <w:r w:rsidRPr="00BC3ECA">
        <w:t xml:space="preserve">Spauskite </w:t>
      </w:r>
      <w:r w:rsidRPr="00BC3ECA">
        <w:rPr>
          <w:rStyle w:val="CharLaukas"/>
        </w:rPr>
        <w:t>[Išsaugoti]</w:t>
      </w:r>
      <w:r w:rsidRPr="00BC3ECA">
        <w:t>.</w:t>
      </w:r>
    </w:p>
    <w:p w14:paraId="6C0BCC7B" w14:textId="77777777" w:rsidR="00312985" w:rsidRPr="00BC3ECA" w:rsidRDefault="00312985" w:rsidP="005B3A8E">
      <w:pPr>
        <w:pStyle w:val="BodyText"/>
      </w:pPr>
      <w:r w:rsidRPr="00BC3ECA">
        <w:t>Nurodyta data įtraukiama į duomenų formą.</w:t>
      </w:r>
    </w:p>
    <w:p w14:paraId="1BB06CC4" w14:textId="77777777" w:rsidR="00FB4145" w:rsidRPr="00BC3ECA" w:rsidRDefault="00FB4145" w:rsidP="00A21A84">
      <w:pPr>
        <w:pStyle w:val="Heading3"/>
        <w:rPr>
          <w:noProof w:val="0"/>
        </w:rPr>
      </w:pPr>
      <w:bookmarkStart w:id="43" w:name="_Ref315685273"/>
      <w:bookmarkStart w:id="44" w:name="_Toc169621690"/>
      <w:r w:rsidRPr="00BC3ECA">
        <w:rPr>
          <w:noProof w:val="0"/>
        </w:rPr>
        <w:t xml:space="preserve">Nurodyti </w:t>
      </w:r>
      <w:r w:rsidR="008E3137" w:rsidRPr="00BC3ECA">
        <w:rPr>
          <w:noProof w:val="0"/>
        </w:rPr>
        <w:t>dat</w:t>
      </w:r>
      <w:r w:rsidR="00915757" w:rsidRPr="00BC3ECA">
        <w:rPr>
          <w:noProof w:val="0"/>
        </w:rPr>
        <w:t>ų</w:t>
      </w:r>
      <w:r w:rsidR="008E3137" w:rsidRPr="00BC3ECA">
        <w:rPr>
          <w:noProof w:val="0"/>
        </w:rPr>
        <w:t xml:space="preserve"> intervalą</w:t>
      </w:r>
      <w:bookmarkEnd w:id="43"/>
      <w:bookmarkEnd w:id="44"/>
    </w:p>
    <w:p w14:paraId="5A496C33" w14:textId="77777777" w:rsidR="008E3137" w:rsidRPr="00BC3ECA" w:rsidRDefault="008E3137" w:rsidP="00A21A84">
      <w:pPr>
        <w:pStyle w:val="Alnostext"/>
        <w:keepNext/>
        <w:keepLines/>
      </w:pPr>
      <w:r w:rsidRPr="00BC3ECA">
        <w:t>Norėdami įrašyti dat</w:t>
      </w:r>
      <w:r w:rsidR="00915757" w:rsidRPr="00BC3ECA">
        <w:t>ų</w:t>
      </w:r>
      <w:r w:rsidRPr="00BC3ECA">
        <w:t xml:space="preserve"> intervalą</w:t>
      </w:r>
      <w:r w:rsidR="007959FE" w:rsidRPr="00BC3ECA">
        <w:t>,</w:t>
      </w:r>
      <w:r w:rsidRPr="00BC3ECA">
        <w:t xml:space="preserve"> atlikite šiuos veiksmus:</w:t>
      </w:r>
    </w:p>
    <w:p w14:paraId="4DC8C7EE" w14:textId="77777777" w:rsidR="008E3137" w:rsidRPr="00BC3ECA" w:rsidRDefault="008E3137" w:rsidP="007171F7">
      <w:pPr>
        <w:pStyle w:val="AlnosNumbered"/>
        <w:keepNext/>
        <w:keepLines/>
        <w:numPr>
          <w:ilvl w:val="0"/>
          <w:numId w:val="17"/>
        </w:numPr>
      </w:pPr>
      <w:r w:rsidRPr="00BC3ECA">
        <w:t xml:space="preserve">Datos įrašymo lange spauskite nuorodą </w:t>
      </w:r>
      <w:r w:rsidRPr="00BC3ECA">
        <w:rPr>
          <w:rStyle w:val="CharLangas"/>
        </w:rPr>
        <w:t>Dat</w:t>
      </w:r>
      <w:r w:rsidR="00915757" w:rsidRPr="00BC3ECA">
        <w:rPr>
          <w:rStyle w:val="CharLangas"/>
        </w:rPr>
        <w:t>ų</w:t>
      </w:r>
      <w:r w:rsidRPr="00BC3ECA">
        <w:rPr>
          <w:rStyle w:val="CharLangas"/>
        </w:rPr>
        <w:t xml:space="preserve"> intervalas</w:t>
      </w:r>
      <w:r w:rsidRPr="00BC3ECA">
        <w:t>.</w:t>
      </w:r>
    </w:p>
    <w:p w14:paraId="2AAAC26A" w14:textId="77777777" w:rsidR="008E3137" w:rsidRPr="00BC3ECA" w:rsidRDefault="008E3137" w:rsidP="005B3A8E">
      <w:pPr>
        <w:pStyle w:val="BodyText"/>
      </w:pPr>
      <w:r w:rsidRPr="00BC3ECA">
        <w:t>Sistema pateikia datos įvedimo langą.</w:t>
      </w:r>
    </w:p>
    <w:p w14:paraId="73F124E3" w14:textId="723E59AC" w:rsidR="009A0338" w:rsidRPr="00BC3ECA" w:rsidRDefault="00DA61D4" w:rsidP="00FE66FF">
      <w:pPr>
        <w:pStyle w:val="Picture"/>
      </w:pPr>
      <w:r w:rsidRPr="00BC3ECA">
        <w:rPr>
          <w:noProof/>
        </w:rPr>
        <w:drawing>
          <wp:inline distT="0" distB="0" distL="0" distR="0" wp14:anchorId="5D0313BE" wp14:editId="62B36367">
            <wp:extent cx="4806950" cy="1944900"/>
            <wp:effectExtent l="19050" t="19050" r="12700" b="1778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Datų intervalas.png"/>
                    <pic:cNvPicPr/>
                  </pic:nvPicPr>
                  <pic:blipFill>
                    <a:blip r:embed="rId68">
                      <a:extLst>
                        <a:ext uri="{28A0092B-C50C-407E-A947-70E740481C1C}">
                          <a14:useLocalDpi xmlns:a14="http://schemas.microsoft.com/office/drawing/2010/main" val="0"/>
                        </a:ext>
                      </a:extLst>
                    </a:blip>
                    <a:stretch>
                      <a:fillRect/>
                    </a:stretch>
                  </pic:blipFill>
                  <pic:spPr>
                    <a:xfrm>
                      <a:off x="0" y="0"/>
                      <a:ext cx="4837396" cy="1957218"/>
                    </a:xfrm>
                    <a:prstGeom prst="rect">
                      <a:avLst/>
                    </a:prstGeom>
                    <a:ln w="3175">
                      <a:solidFill>
                        <a:schemeClr val="tx1"/>
                      </a:solidFill>
                    </a:ln>
                  </pic:spPr>
                </pic:pic>
              </a:graphicData>
            </a:graphic>
          </wp:inline>
        </w:drawing>
      </w:r>
    </w:p>
    <w:p w14:paraId="05210424" w14:textId="77777777" w:rsidR="008E3137" w:rsidRPr="00BC3ECA" w:rsidRDefault="008E3137" w:rsidP="007171F7">
      <w:pPr>
        <w:pStyle w:val="AlnosNumbered"/>
        <w:numPr>
          <w:ilvl w:val="0"/>
          <w:numId w:val="7"/>
        </w:numPr>
      </w:pPr>
      <w:r w:rsidRPr="00BC3ECA">
        <w:t xml:space="preserve">Įrašykite žinomus datų </w:t>
      </w:r>
      <w:r w:rsidRPr="00BC3ECA">
        <w:rPr>
          <w:rStyle w:val="CharLaukas"/>
        </w:rPr>
        <w:t>{Nuo}</w:t>
      </w:r>
      <w:r w:rsidRPr="00BC3ECA">
        <w:t xml:space="preserve"> ir </w:t>
      </w:r>
      <w:r w:rsidRPr="00BC3ECA">
        <w:rPr>
          <w:rStyle w:val="CharLaukas"/>
        </w:rPr>
        <w:t>{Iki}</w:t>
      </w:r>
      <w:r w:rsidR="00BD3D69" w:rsidRPr="00BC3ECA">
        <w:t xml:space="preserve"> duomenis:</w:t>
      </w:r>
    </w:p>
    <w:p w14:paraId="5EA88D4D" w14:textId="77777777" w:rsidR="00BD3D69" w:rsidRPr="00BC3ECA" w:rsidRDefault="00BD3D69" w:rsidP="00BD3D69">
      <w:pPr>
        <w:pStyle w:val="buletedafternumber"/>
      </w:pPr>
      <w:r w:rsidRPr="00BC3ECA">
        <w:t>Pirmajame eilutės lauke įrašykite datos skaitinę reikšmę, pvz. 2012</w:t>
      </w:r>
      <w:r w:rsidR="00C615E4" w:rsidRPr="00BC3ECA">
        <w:t xml:space="preserve"> arba pasirinkite datą iš kalendoriaus</w:t>
      </w:r>
      <w:r w:rsidRPr="00BC3ECA">
        <w:t>.</w:t>
      </w:r>
    </w:p>
    <w:p w14:paraId="0341B3F8" w14:textId="77777777" w:rsidR="00BD3D69" w:rsidRPr="00BC3ECA" w:rsidRDefault="00EC70EC" w:rsidP="00BD3D69">
      <w:pPr>
        <w:pStyle w:val="buletedafternumber"/>
      </w:pPr>
      <w:r w:rsidRPr="00BC3ECA">
        <w:t xml:space="preserve">Jei reikia, lauke </w:t>
      </w:r>
      <w:r w:rsidRPr="00BC3ECA">
        <w:rPr>
          <w:rStyle w:val="CharLaukas"/>
        </w:rPr>
        <w:t>{datos patikslinimas}</w:t>
      </w:r>
      <w:r w:rsidRPr="00BC3ECA">
        <w:t xml:space="preserve"> įrašykite patikslinimą žodine išraiška, pvz. ruduo</w:t>
      </w:r>
      <w:r w:rsidR="00BD3D69" w:rsidRPr="00BC3ECA">
        <w:t>.</w:t>
      </w:r>
    </w:p>
    <w:p w14:paraId="0AA1E147" w14:textId="77777777" w:rsidR="00A71CE7" w:rsidRPr="00BC3ECA" w:rsidRDefault="00A71CE7" w:rsidP="00A71CE7">
      <w:pPr>
        <w:pStyle w:val="Pastaba"/>
      </w:pPr>
      <w:r w:rsidRPr="00BC3ECA">
        <w:t xml:space="preserve">Jei norite pažymėti, kad datų intervalas atviras, t. y. tam tikras reiškinys ar įvykis tęsiasi iki šiol, laukelį </w:t>
      </w:r>
      <w:r w:rsidRPr="00BC3ECA">
        <w:rPr>
          <w:rStyle w:val="CharLaukas"/>
        </w:rPr>
        <w:t>{Iki}</w:t>
      </w:r>
      <w:r w:rsidRPr="00BC3ECA">
        <w:t xml:space="preserve"> palikite tuščią. Sistema automatiškai pažymės intervalo reikšmę „Iki šiol“.</w:t>
      </w:r>
    </w:p>
    <w:p w14:paraId="7F4C0C66" w14:textId="77777777" w:rsidR="008E3137" w:rsidRPr="00BC3ECA" w:rsidRDefault="008E3137" w:rsidP="007171F7">
      <w:pPr>
        <w:pStyle w:val="AlnosNumbered"/>
        <w:numPr>
          <w:ilvl w:val="0"/>
          <w:numId w:val="7"/>
        </w:numPr>
      </w:pPr>
      <w:r w:rsidRPr="00BC3ECA">
        <w:t>Pažymėkite papildomus datos duomenis:</w:t>
      </w:r>
    </w:p>
    <w:p w14:paraId="05BF69CC" w14:textId="6CC66662" w:rsidR="006F2FA4" w:rsidRPr="00BC3ECA" w:rsidRDefault="006F2FA4" w:rsidP="00FE36FE">
      <w:pPr>
        <w:pStyle w:val="buletedafternumber"/>
      </w:pPr>
      <w:r w:rsidRPr="00BC3ECA">
        <w:t xml:space="preserve">jei data yra nežinoma, pažymėkite varnele laukelį </w:t>
      </w:r>
      <w:r w:rsidR="0099302C" w:rsidRPr="00BC3ECA">
        <w:rPr>
          <w:noProof/>
        </w:rPr>
        <w:drawing>
          <wp:inline distT="0" distB="0" distL="0" distR="0" wp14:anchorId="44396D74" wp14:editId="0405C796">
            <wp:extent cx="552450" cy="160211"/>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7694" cy="161732"/>
                    </a:xfrm>
                    <a:prstGeom prst="rect">
                      <a:avLst/>
                    </a:prstGeom>
                  </pic:spPr>
                </pic:pic>
              </a:graphicData>
            </a:graphic>
          </wp:inline>
        </w:drawing>
      </w:r>
      <w:r w:rsidR="0099302C" w:rsidRPr="00BC3ECA">
        <w:t>;</w:t>
      </w:r>
    </w:p>
    <w:p w14:paraId="2384B150" w14:textId="20B3E9B7" w:rsidR="008E3137" w:rsidRPr="00BC3ECA" w:rsidRDefault="00C7480D" w:rsidP="00FE36FE">
      <w:pPr>
        <w:pStyle w:val="buletedafternumber"/>
      </w:pPr>
      <w:r w:rsidRPr="00BC3ECA">
        <w:t>j</w:t>
      </w:r>
      <w:r w:rsidR="008E3137" w:rsidRPr="00BC3ECA">
        <w:t xml:space="preserve">ei data yra abejotina, pažymėkite varnele laukelį  </w:t>
      </w:r>
      <w:r w:rsidR="0099302C" w:rsidRPr="00BC3ECA">
        <w:rPr>
          <w:noProof/>
        </w:rPr>
        <w:drawing>
          <wp:inline distT="0" distB="0" distL="0" distR="0" wp14:anchorId="3119E2A1" wp14:editId="17CD7E8E">
            <wp:extent cx="298450" cy="130233"/>
            <wp:effectExtent l="0" t="0" r="6350" b="317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777" cy="133430"/>
                    </a:xfrm>
                    <a:prstGeom prst="rect">
                      <a:avLst/>
                    </a:prstGeom>
                  </pic:spPr>
                </pic:pic>
              </a:graphicData>
            </a:graphic>
          </wp:inline>
        </w:drawing>
      </w:r>
      <w:r w:rsidRPr="00BC3ECA">
        <w:t>;</w:t>
      </w:r>
    </w:p>
    <w:p w14:paraId="349315F7" w14:textId="17393FF2" w:rsidR="008E3137" w:rsidRPr="00BC3ECA" w:rsidRDefault="00C7480D" w:rsidP="00FE36FE">
      <w:pPr>
        <w:pStyle w:val="buletedafternumber"/>
      </w:pPr>
      <w:r w:rsidRPr="00BC3ECA">
        <w:t>j</w:t>
      </w:r>
      <w:r w:rsidR="008E3137" w:rsidRPr="00BC3ECA">
        <w:t xml:space="preserve">ei data yra apytikslė, pažymėkite varnele laukelį  </w:t>
      </w:r>
      <w:r w:rsidR="00472535" w:rsidRPr="00BC3ECA">
        <w:rPr>
          <w:noProof/>
        </w:rPr>
        <w:drawing>
          <wp:inline distT="0" distB="0" distL="0" distR="0" wp14:anchorId="0A56F3F2" wp14:editId="20C09834">
            <wp:extent cx="304800" cy="129153"/>
            <wp:effectExtent l="0" t="0" r="0" b="444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358" cy="134050"/>
                    </a:xfrm>
                    <a:prstGeom prst="rect">
                      <a:avLst/>
                    </a:prstGeom>
                  </pic:spPr>
                </pic:pic>
              </a:graphicData>
            </a:graphic>
          </wp:inline>
        </w:drawing>
      </w:r>
      <w:r w:rsidRPr="00BC3ECA">
        <w:t>;</w:t>
      </w:r>
    </w:p>
    <w:p w14:paraId="0647011D" w14:textId="69E85112" w:rsidR="0006414F" w:rsidRPr="00BC3ECA" w:rsidRDefault="0006414F" w:rsidP="0006414F">
      <w:pPr>
        <w:pStyle w:val="buletedafternumber"/>
        <w:keepNext/>
      </w:pPr>
      <w:r w:rsidRPr="00BC3ECA">
        <w:t xml:space="preserve">jei data yra iki tam tikros laiko, pažymėkite varnele laukelį </w:t>
      </w:r>
      <w:r w:rsidRPr="00BC3ECA">
        <w:rPr>
          <w:noProof/>
        </w:rPr>
        <w:drawing>
          <wp:inline distT="0" distB="0" distL="0" distR="0" wp14:anchorId="107B0F09" wp14:editId="03FFA2EA">
            <wp:extent cx="374650" cy="148671"/>
            <wp:effectExtent l="0" t="0" r="635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1296" cy="151308"/>
                    </a:xfrm>
                    <a:prstGeom prst="rect">
                      <a:avLst/>
                    </a:prstGeom>
                  </pic:spPr>
                </pic:pic>
              </a:graphicData>
            </a:graphic>
          </wp:inline>
        </w:drawing>
      </w:r>
      <w:r w:rsidRPr="00BC3ECA">
        <w:t>;</w:t>
      </w:r>
    </w:p>
    <w:p w14:paraId="73F4159B" w14:textId="4174249E" w:rsidR="0006414F" w:rsidRPr="00BC3ECA" w:rsidRDefault="0006414F" w:rsidP="0006414F">
      <w:pPr>
        <w:pStyle w:val="buletedafternumber"/>
        <w:keepNext/>
      </w:pPr>
      <w:r w:rsidRPr="00BC3ECA">
        <w:t xml:space="preserve">jei data yra po tam tikro laiko, pažymėkite varnele laukelį </w:t>
      </w:r>
      <w:r w:rsidRPr="00BC3ECA">
        <w:rPr>
          <w:noProof/>
        </w:rPr>
        <w:drawing>
          <wp:inline distT="0" distB="0" distL="0" distR="0" wp14:anchorId="4EC2DBCB" wp14:editId="298B732F">
            <wp:extent cx="349250" cy="169489"/>
            <wp:effectExtent l="0" t="0" r="0" b="254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o.png"/>
                    <pic:cNvPicPr/>
                  </pic:nvPicPr>
                  <pic:blipFill>
                    <a:blip r:embed="rId66">
                      <a:extLst>
                        <a:ext uri="{28A0092B-C50C-407E-A947-70E740481C1C}">
                          <a14:useLocalDpi xmlns:a14="http://schemas.microsoft.com/office/drawing/2010/main" val="0"/>
                        </a:ext>
                      </a:extLst>
                    </a:blip>
                    <a:stretch>
                      <a:fillRect/>
                    </a:stretch>
                  </pic:blipFill>
                  <pic:spPr>
                    <a:xfrm>
                      <a:off x="0" y="0"/>
                      <a:ext cx="363045" cy="176184"/>
                    </a:xfrm>
                    <a:prstGeom prst="rect">
                      <a:avLst/>
                    </a:prstGeom>
                  </pic:spPr>
                </pic:pic>
              </a:graphicData>
            </a:graphic>
          </wp:inline>
        </w:drawing>
      </w:r>
      <w:r w:rsidRPr="00BC3ECA">
        <w:t>;</w:t>
      </w:r>
    </w:p>
    <w:p w14:paraId="09BE7EA6" w14:textId="1D4C365C" w:rsidR="008E3137" w:rsidRPr="00BC3ECA" w:rsidRDefault="00C7480D" w:rsidP="00FE36FE">
      <w:pPr>
        <w:pStyle w:val="buletedafternumber"/>
      </w:pPr>
      <w:r w:rsidRPr="00BC3ECA">
        <w:t>j</w:t>
      </w:r>
      <w:r w:rsidR="008E3137" w:rsidRPr="00BC3ECA">
        <w:t xml:space="preserve">ei data yra prieš Kristų, pažymėkite varnele laukelį  </w:t>
      </w:r>
      <w:r w:rsidR="00472535" w:rsidRPr="00BC3ECA">
        <w:rPr>
          <w:noProof/>
        </w:rPr>
        <w:drawing>
          <wp:inline distT="0" distB="0" distL="0" distR="0" wp14:anchorId="0FCE2730" wp14:editId="7742D436">
            <wp:extent cx="374650" cy="133804"/>
            <wp:effectExtent l="0" t="0" r="635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0907" cy="136039"/>
                    </a:xfrm>
                    <a:prstGeom prst="rect">
                      <a:avLst/>
                    </a:prstGeom>
                  </pic:spPr>
                </pic:pic>
              </a:graphicData>
            </a:graphic>
          </wp:inline>
        </w:drawing>
      </w:r>
      <w:r w:rsidR="008E3137" w:rsidRPr="00BC3ECA">
        <w:t>.</w:t>
      </w:r>
    </w:p>
    <w:p w14:paraId="6C0D5894" w14:textId="77777777" w:rsidR="008E3137" w:rsidRPr="00BC3ECA" w:rsidRDefault="008E3137" w:rsidP="007171F7">
      <w:pPr>
        <w:pStyle w:val="AlnosNumbered"/>
        <w:numPr>
          <w:ilvl w:val="0"/>
          <w:numId w:val="7"/>
        </w:numPr>
      </w:pPr>
      <w:r w:rsidRPr="00BC3ECA">
        <w:t xml:space="preserve">Spauskite </w:t>
      </w:r>
      <w:r w:rsidRPr="00BC3ECA">
        <w:rPr>
          <w:rStyle w:val="CharLaukas"/>
        </w:rPr>
        <w:t>[Išsaugoti]</w:t>
      </w:r>
      <w:r w:rsidRPr="00BC3ECA">
        <w:t>.</w:t>
      </w:r>
    </w:p>
    <w:p w14:paraId="570C2165" w14:textId="77777777" w:rsidR="008E3137" w:rsidRPr="00BC3ECA" w:rsidRDefault="008E3137" w:rsidP="005B3A8E">
      <w:pPr>
        <w:pStyle w:val="BodyText"/>
      </w:pPr>
      <w:r w:rsidRPr="00BC3ECA">
        <w:t>Nurodytas datos intervalas įtraukiamas į duomenų formą.</w:t>
      </w:r>
    </w:p>
    <w:p w14:paraId="076A14CF" w14:textId="6747ECDB" w:rsidR="00A67D99" w:rsidRPr="00BC3ECA" w:rsidRDefault="00A67D99" w:rsidP="00E92E1B">
      <w:pPr>
        <w:pStyle w:val="Heading3"/>
        <w:rPr>
          <w:noProof w:val="0"/>
        </w:rPr>
      </w:pPr>
      <w:bookmarkStart w:id="45" w:name="_Ref315685285"/>
      <w:bookmarkStart w:id="46" w:name="_Toc169621691"/>
      <w:r w:rsidRPr="00BC3ECA">
        <w:rPr>
          <w:noProof w:val="0"/>
        </w:rPr>
        <w:t xml:space="preserve">Nurodyti </w:t>
      </w:r>
      <w:bookmarkEnd w:id="39"/>
      <w:bookmarkEnd w:id="40"/>
      <w:bookmarkEnd w:id="41"/>
      <w:bookmarkEnd w:id="42"/>
      <w:r w:rsidR="00184120" w:rsidRPr="00BC3ECA">
        <w:rPr>
          <w:noProof w:val="0"/>
        </w:rPr>
        <w:t>metus, mėnesį, dieną</w:t>
      </w:r>
      <w:bookmarkEnd w:id="45"/>
      <w:bookmarkEnd w:id="46"/>
    </w:p>
    <w:p w14:paraId="0BACF902" w14:textId="77777777" w:rsidR="00A67D99" w:rsidRPr="00BC3ECA" w:rsidRDefault="00A67D99" w:rsidP="0096285A">
      <w:pPr>
        <w:pStyle w:val="Alnostext"/>
      </w:pPr>
      <w:r w:rsidRPr="00BC3ECA">
        <w:t>Tikslią datą nurodyti galite dviem būdais:</w:t>
      </w:r>
    </w:p>
    <w:p w14:paraId="05D970DC" w14:textId="5B890F27" w:rsidR="00A67D99" w:rsidRPr="00BC3ECA" w:rsidRDefault="00C7480D" w:rsidP="00E375EA">
      <w:pPr>
        <w:pStyle w:val="AlnostextBuleted"/>
        <w:numPr>
          <w:ilvl w:val="0"/>
          <w:numId w:val="2"/>
        </w:numPr>
        <w:tabs>
          <w:tab w:val="clear" w:pos="720"/>
          <w:tab w:val="num" w:pos="357"/>
        </w:tabs>
        <w:ind w:hanging="363"/>
        <w:jc w:val="left"/>
      </w:pPr>
      <w:r w:rsidRPr="00BC3ECA">
        <w:t>įrašyti naudojantis klaviatūra</w:t>
      </w:r>
      <w:r w:rsidR="00E375EA" w:rsidRPr="00BC3ECA">
        <w:t>.</w:t>
      </w:r>
    </w:p>
    <w:p w14:paraId="01CB6511" w14:textId="77777777" w:rsidR="00A67D99" w:rsidRPr="00BC3ECA" w:rsidRDefault="00A67D99" w:rsidP="0096285A">
      <w:pPr>
        <w:pStyle w:val="Bodytextafterbuleted"/>
      </w:pPr>
      <w:r w:rsidRPr="00BC3ECA">
        <w:t>Datą rašykite šiuo formatu: YYY</w:t>
      </w:r>
      <w:r w:rsidR="00C7480D" w:rsidRPr="00BC3ECA">
        <w:t>Y-MM-DD, pavyzdžiui: 2011-04-01;</w:t>
      </w:r>
    </w:p>
    <w:p w14:paraId="72F0F90A" w14:textId="77777777" w:rsidR="00A67D99" w:rsidRPr="00BC3ECA" w:rsidRDefault="00A67D99" w:rsidP="007171F7">
      <w:pPr>
        <w:pStyle w:val="AlnostextBuleted"/>
        <w:numPr>
          <w:ilvl w:val="0"/>
          <w:numId w:val="2"/>
        </w:numPr>
        <w:tabs>
          <w:tab w:val="clear" w:pos="720"/>
          <w:tab w:val="num" w:pos="357"/>
        </w:tabs>
        <w:spacing w:after="120"/>
        <w:ind w:hanging="363"/>
      </w:pPr>
      <w:r w:rsidRPr="00BC3ECA">
        <w:t>pasirinkti iš kalendoriaus.</w:t>
      </w:r>
    </w:p>
    <w:p w14:paraId="218EF9DC" w14:textId="77777777" w:rsidR="008E3137" w:rsidRPr="00BC3ECA" w:rsidRDefault="008E3137" w:rsidP="00A21A84">
      <w:pPr>
        <w:pStyle w:val="Alnostext"/>
        <w:keepNext/>
      </w:pPr>
      <w:r w:rsidRPr="00BC3ECA">
        <w:lastRenderedPageBreak/>
        <w:t>Norėdami įrašyti tikslią datą</w:t>
      </w:r>
      <w:r w:rsidR="007959FE" w:rsidRPr="00BC3ECA">
        <w:t>,</w:t>
      </w:r>
      <w:r w:rsidRPr="00BC3ECA">
        <w:t xml:space="preserve"> atlikite šiuos veiksmus:</w:t>
      </w:r>
    </w:p>
    <w:p w14:paraId="051435D5" w14:textId="77777777" w:rsidR="008E3137" w:rsidRPr="00BC3ECA" w:rsidRDefault="008E3137" w:rsidP="007171F7">
      <w:pPr>
        <w:pStyle w:val="AlnosNumbered"/>
        <w:keepNext/>
        <w:numPr>
          <w:ilvl w:val="0"/>
          <w:numId w:val="6"/>
        </w:numPr>
      </w:pPr>
      <w:r w:rsidRPr="00BC3ECA">
        <w:t xml:space="preserve">Datos įrašymo lange spauskite nuorodą </w:t>
      </w:r>
      <w:r w:rsidR="00D41590" w:rsidRPr="00BC3ECA">
        <w:rPr>
          <w:rStyle w:val="CharLangas"/>
        </w:rPr>
        <w:t>Metai, mėnuo, diena</w:t>
      </w:r>
      <w:r w:rsidRPr="00BC3ECA">
        <w:t>.</w:t>
      </w:r>
    </w:p>
    <w:p w14:paraId="7361D5BD" w14:textId="77777777" w:rsidR="008E3137" w:rsidRPr="00BC3ECA" w:rsidRDefault="008E3137" w:rsidP="005B3A8E">
      <w:pPr>
        <w:pStyle w:val="BodyText"/>
      </w:pPr>
      <w:r w:rsidRPr="00BC3ECA">
        <w:t>Sistema pateikia datos įvedimo langą.</w:t>
      </w:r>
    </w:p>
    <w:p w14:paraId="0B5197B1" w14:textId="047196CA" w:rsidR="00A54A16" w:rsidRPr="00BC3ECA" w:rsidRDefault="00DB14E9" w:rsidP="00FE66FF">
      <w:pPr>
        <w:pStyle w:val="Picture"/>
      </w:pPr>
      <w:r w:rsidRPr="00BC3ECA">
        <w:rPr>
          <w:noProof/>
        </w:rPr>
        <w:drawing>
          <wp:inline distT="0" distB="0" distL="0" distR="0" wp14:anchorId="14B28326" wp14:editId="35751BBC">
            <wp:extent cx="3657917" cy="2408129"/>
            <wp:effectExtent l="19050" t="19050" r="19050" b="1143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Metai, mėnuo, diena.png"/>
                    <pic:cNvPicPr/>
                  </pic:nvPicPr>
                  <pic:blipFill>
                    <a:blip r:embed="rId71">
                      <a:extLst>
                        <a:ext uri="{28A0092B-C50C-407E-A947-70E740481C1C}">
                          <a14:useLocalDpi xmlns:a14="http://schemas.microsoft.com/office/drawing/2010/main" val="0"/>
                        </a:ext>
                      </a:extLst>
                    </a:blip>
                    <a:stretch>
                      <a:fillRect/>
                    </a:stretch>
                  </pic:blipFill>
                  <pic:spPr>
                    <a:xfrm>
                      <a:off x="0" y="0"/>
                      <a:ext cx="3657917" cy="2408129"/>
                    </a:xfrm>
                    <a:prstGeom prst="rect">
                      <a:avLst/>
                    </a:prstGeom>
                    <a:ln w="3175">
                      <a:solidFill>
                        <a:schemeClr val="tx1"/>
                      </a:solidFill>
                    </a:ln>
                  </pic:spPr>
                </pic:pic>
              </a:graphicData>
            </a:graphic>
          </wp:inline>
        </w:drawing>
      </w:r>
    </w:p>
    <w:p w14:paraId="543527A8" w14:textId="77777777" w:rsidR="00A67D99" w:rsidRPr="00BC3ECA" w:rsidRDefault="00C615E4" w:rsidP="007171F7">
      <w:pPr>
        <w:pStyle w:val="AlnosNumbered"/>
        <w:numPr>
          <w:ilvl w:val="0"/>
          <w:numId w:val="6"/>
        </w:numPr>
      </w:pPr>
      <w:r w:rsidRPr="00BC3ECA">
        <w:t>Įrašykite datos skaitinę reikšmę arba pasirinkite datą iš kalendoriaus.</w:t>
      </w:r>
    </w:p>
    <w:p w14:paraId="163F4761" w14:textId="77777777" w:rsidR="00BD3D69" w:rsidRPr="00BC3ECA" w:rsidRDefault="00BD3D69" w:rsidP="00BD3D69">
      <w:pPr>
        <w:pStyle w:val="AlnosNumbered"/>
      </w:pPr>
      <w:r w:rsidRPr="00BC3ECA">
        <w:t xml:space="preserve">Jei reikia, </w:t>
      </w:r>
      <w:r w:rsidR="00DF6E8C" w:rsidRPr="00BC3ECA">
        <w:t xml:space="preserve">lauke </w:t>
      </w:r>
      <w:r w:rsidR="00DF6E8C" w:rsidRPr="00BC3ECA">
        <w:rPr>
          <w:rStyle w:val="CharLaukas"/>
        </w:rPr>
        <w:t>{datos patikslinimas}</w:t>
      </w:r>
      <w:r w:rsidR="00DF6E8C" w:rsidRPr="00BC3ECA">
        <w:t xml:space="preserve"> įrašykite</w:t>
      </w:r>
      <w:r w:rsidRPr="00BC3ECA">
        <w:t xml:space="preserve"> datos patikslinimą žodine išraiška, pvz. rytas.</w:t>
      </w:r>
    </w:p>
    <w:p w14:paraId="020CDDE0" w14:textId="77777777" w:rsidR="00A67D02" w:rsidRPr="00BC3ECA" w:rsidRDefault="00A67D02" w:rsidP="00A67D02">
      <w:pPr>
        <w:pStyle w:val="AlnosNumbered"/>
      </w:pPr>
      <w:r w:rsidRPr="00BC3ECA">
        <w:t xml:space="preserve">Spauskite </w:t>
      </w:r>
      <w:r w:rsidRPr="00BC3ECA">
        <w:rPr>
          <w:rStyle w:val="CharLaukas"/>
        </w:rPr>
        <w:t>[Išsaugoti]</w:t>
      </w:r>
      <w:r w:rsidRPr="00BC3ECA">
        <w:t>.</w:t>
      </w:r>
    </w:p>
    <w:p w14:paraId="72593178" w14:textId="405479D8" w:rsidR="00A67D02" w:rsidRPr="00BC3ECA" w:rsidRDefault="00A67D02" w:rsidP="00A67D02">
      <w:pPr>
        <w:pStyle w:val="BodyText"/>
      </w:pPr>
      <w:r w:rsidRPr="00BC3ECA">
        <w:t>Nurodytas datos intervalas įtraukiamas į duomenų formą.</w:t>
      </w:r>
    </w:p>
    <w:p w14:paraId="14A20492" w14:textId="6C74F16B" w:rsidR="00A67D99" w:rsidRPr="00BC3ECA" w:rsidRDefault="00A67D99" w:rsidP="00E92E1B">
      <w:pPr>
        <w:pStyle w:val="Heading3"/>
        <w:rPr>
          <w:noProof w:val="0"/>
        </w:rPr>
      </w:pPr>
      <w:bookmarkStart w:id="47" w:name="_Ref306887595"/>
      <w:bookmarkStart w:id="48" w:name="_Toc306895876"/>
      <w:bookmarkStart w:id="49" w:name="_Toc169621692"/>
      <w:r w:rsidRPr="00BC3ECA">
        <w:rPr>
          <w:noProof w:val="0"/>
        </w:rPr>
        <w:t>Nurodyti laikotarpį</w:t>
      </w:r>
      <w:bookmarkEnd w:id="47"/>
      <w:bookmarkEnd w:id="48"/>
      <w:bookmarkEnd w:id="49"/>
    </w:p>
    <w:p w14:paraId="26960E96" w14:textId="77777777" w:rsidR="00A67D99" w:rsidRPr="00BC3ECA" w:rsidRDefault="00A67D99" w:rsidP="00B71073">
      <w:pPr>
        <w:pStyle w:val="Alnostext"/>
        <w:keepNext/>
        <w:keepLines/>
      </w:pPr>
      <w:r w:rsidRPr="00BC3ECA">
        <w:t>Norėdami įrašyti laikotarpį</w:t>
      </w:r>
      <w:r w:rsidR="007959FE" w:rsidRPr="00BC3ECA">
        <w:t>,</w:t>
      </w:r>
      <w:r w:rsidRPr="00BC3ECA">
        <w:t xml:space="preserve"> atlikite šiuos veiksmus:</w:t>
      </w:r>
    </w:p>
    <w:p w14:paraId="65BA5726" w14:textId="77777777" w:rsidR="00A67D99" w:rsidRPr="00BC3ECA" w:rsidRDefault="008E3137" w:rsidP="007171F7">
      <w:pPr>
        <w:pStyle w:val="AlnosNumbered"/>
        <w:keepNext/>
        <w:keepLines/>
        <w:numPr>
          <w:ilvl w:val="0"/>
          <w:numId w:val="8"/>
        </w:numPr>
      </w:pPr>
      <w:r w:rsidRPr="00BC3ECA">
        <w:t xml:space="preserve">Datos įrašymo lange </w:t>
      </w:r>
      <w:r w:rsidR="00A67D99" w:rsidRPr="00BC3ECA">
        <w:t xml:space="preserve">spauskite nuorodą </w:t>
      </w:r>
      <w:r w:rsidR="00A67D99" w:rsidRPr="00BC3ECA">
        <w:rPr>
          <w:rStyle w:val="CharLangas"/>
        </w:rPr>
        <w:t>Laikotarpis</w:t>
      </w:r>
      <w:r w:rsidR="00A67D99" w:rsidRPr="00BC3ECA">
        <w:t>.</w:t>
      </w:r>
    </w:p>
    <w:p w14:paraId="38AE31A9" w14:textId="77777777" w:rsidR="00032764" w:rsidRPr="00BC3ECA" w:rsidRDefault="00032764" w:rsidP="005B3A8E">
      <w:pPr>
        <w:pStyle w:val="BodyText"/>
      </w:pPr>
      <w:r w:rsidRPr="00BC3ECA">
        <w:t xml:space="preserve">Sistema pateikia </w:t>
      </w:r>
      <w:r w:rsidR="00D168DB" w:rsidRPr="00BC3ECA">
        <w:t>laikotarpio</w:t>
      </w:r>
      <w:r w:rsidRPr="00BC3ECA">
        <w:t xml:space="preserve"> įvedimo langą.</w:t>
      </w:r>
    </w:p>
    <w:p w14:paraId="0DB3E69B" w14:textId="76F3A631" w:rsidR="006357C8" w:rsidRPr="00BC3ECA" w:rsidRDefault="003A0B32" w:rsidP="00FE66FF">
      <w:pPr>
        <w:pStyle w:val="Picture"/>
      </w:pPr>
      <w:r w:rsidRPr="00BC3ECA">
        <w:rPr>
          <w:noProof/>
        </w:rPr>
        <w:drawing>
          <wp:inline distT="0" distB="0" distL="0" distR="0" wp14:anchorId="7C3BAD45" wp14:editId="50D3CFF3">
            <wp:extent cx="4838700" cy="2313206"/>
            <wp:effectExtent l="19050" t="19050" r="19050" b="1143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Laikotarpis.png"/>
                    <pic:cNvPicPr/>
                  </pic:nvPicPr>
                  <pic:blipFill>
                    <a:blip r:embed="rId72">
                      <a:extLst>
                        <a:ext uri="{28A0092B-C50C-407E-A947-70E740481C1C}">
                          <a14:useLocalDpi xmlns:a14="http://schemas.microsoft.com/office/drawing/2010/main" val="0"/>
                        </a:ext>
                      </a:extLst>
                    </a:blip>
                    <a:stretch>
                      <a:fillRect/>
                    </a:stretch>
                  </pic:blipFill>
                  <pic:spPr>
                    <a:xfrm>
                      <a:off x="0" y="0"/>
                      <a:ext cx="4853865" cy="2320456"/>
                    </a:xfrm>
                    <a:prstGeom prst="rect">
                      <a:avLst/>
                    </a:prstGeom>
                    <a:ln w="3175">
                      <a:solidFill>
                        <a:schemeClr val="tx1"/>
                      </a:solidFill>
                    </a:ln>
                  </pic:spPr>
                </pic:pic>
              </a:graphicData>
            </a:graphic>
          </wp:inline>
        </w:drawing>
      </w:r>
    </w:p>
    <w:p w14:paraId="49A2835A" w14:textId="77777777" w:rsidR="001F484C" w:rsidRPr="00BC3ECA" w:rsidRDefault="00852225" w:rsidP="007171F7">
      <w:pPr>
        <w:pStyle w:val="AlnosNumbered"/>
        <w:numPr>
          <w:ilvl w:val="0"/>
          <w:numId w:val="7"/>
        </w:numPr>
      </w:pPr>
      <w:r w:rsidRPr="00BC3ECA">
        <w:t>Pirmajame laukelyje į</w:t>
      </w:r>
      <w:r w:rsidR="001F484C" w:rsidRPr="00BC3ECA">
        <w:t xml:space="preserve">rašykite laikotarpio skaitmeninę </w:t>
      </w:r>
      <w:r w:rsidR="008528C7" w:rsidRPr="00BC3ECA">
        <w:t>reikšmę</w:t>
      </w:r>
      <w:r w:rsidR="001F484C" w:rsidRPr="00BC3ECA">
        <w:t>.</w:t>
      </w:r>
    </w:p>
    <w:p w14:paraId="7A95F2A0" w14:textId="77777777" w:rsidR="001F484C" w:rsidRPr="00BC3ECA" w:rsidRDefault="001F484C" w:rsidP="007171F7">
      <w:pPr>
        <w:pStyle w:val="AlnosNumbered"/>
        <w:keepNext/>
        <w:keepLines/>
        <w:numPr>
          <w:ilvl w:val="0"/>
          <w:numId w:val="7"/>
        </w:numPr>
      </w:pPr>
      <w:r w:rsidRPr="00BC3ECA">
        <w:t>Nurodykite laikotarpio duomenis - spragtelkite ant norimo laikotarpio skirtuko.</w:t>
      </w:r>
    </w:p>
    <w:p w14:paraId="6589E9A5" w14:textId="77777777" w:rsidR="001F484C" w:rsidRPr="00BC3ECA" w:rsidRDefault="001F484C" w:rsidP="005B3A8E">
      <w:pPr>
        <w:pStyle w:val="BodyText"/>
        <w:rPr>
          <w:bdr w:val="single" w:sz="4" w:space="0" w:color="auto"/>
          <w:lang w:eastAsia="lt-LT"/>
        </w:rPr>
      </w:pPr>
      <w:r w:rsidRPr="00BC3ECA">
        <w:t>Sistema išskleidžia reikšmių sąrašą, pvz.:</w:t>
      </w:r>
      <w:r w:rsidRPr="00BC3ECA">
        <w:rPr>
          <w:bdr w:val="single" w:sz="4" w:space="0" w:color="auto"/>
          <w:lang w:eastAsia="lt-LT"/>
        </w:rPr>
        <w:t xml:space="preserve"> </w:t>
      </w:r>
    </w:p>
    <w:p w14:paraId="76D55327" w14:textId="3A287A53" w:rsidR="001F484C" w:rsidRPr="00BC3ECA" w:rsidRDefault="00A86CC9" w:rsidP="005B3A8E">
      <w:pPr>
        <w:pStyle w:val="Picture"/>
      </w:pPr>
      <w:r w:rsidRPr="00BC3ECA">
        <w:rPr>
          <w:noProof/>
        </w:rPr>
        <w:lastRenderedPageBreak/>
        <w:drawing>
          <wp:inline distT="0" distB="0" distL="0" distR="0" wp14:anchorId="3DE9A4AF" wp14:editId="1725B2E8">
            <wp:extent cx="4806950" cy="2298028"/>
            <wp:effectExtent l="19050" t="19050" r="12700" b="266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Laikotarpis2.png"/>
                    <pic:cNvPicPr/>
                  </pic:nvPicPr>
                  <pic:blipFill>
                    <a:blip r:embed="rId73">
                      <a:extLst>
                        <a:ext uri="{28A0092B-C50C-407E-A947-70E740481C1C}">
                          <a14:useLocalDpi xmlns:a14="http://schemas.microsoft.com/office/drawing/2010/main" val="0"/>
                        </a:ext>
                      </a:extLst>
                    </a:blip>
                    <a:stretch>
                      <a:fillRect/>
                    </a:stretch>
                  </pic:blipFill>
                  <pic:spPr>
                    <a:xfrm>
                      <a:off x="0" y="0"/>
                      <a:ext cx="4818472" cy="2303536"/>
                    </a:xfrm>
                    <a:prstGeom prst="rect">
                      <a:avLst/>
                    </a:prstGeom>
                    <a:ln w="3175">
                      <a:solidFill>
                        <a:schemeClr val="tx1"/>
                      </a:solidFill>
                    </a:ln>
                  </pic:spPr>
                </pic:pic>
              </a:graphicData>
            </a:graphic>
          </wp:inline>
        </w:drawing>
      </w:r>
    </w:p>
    <w:p w14:paraId="70E3F4CE" w14:textId="77777777" w:rsidR="001F484C" w:rsidRPr="00BC3ECA" w:rsidRDefault="001F484C" w:rsidP="007171F7">
      <w:pPr>
        <w:pStyle w:val="AlnosNumbered"/>
        <w:keepNext/>
        <w:keepLines/>
        <w:numPr>
          <w:ilvl w:val="0"/>
          <w:numId w:val="7"/>
        </w:numPr>
      </w:pPr>
      <w:r w:rsidRPr="00BC3ECA">
        <w:t>Spragtelkite ant norimos reikšmės.</w:t>
      </w:r>
    </w:p>
    <w:p w14:paraId="74336391" w14:textId="77777777" w:rsidR="001F484C" w:rsidRPr="00BC3ECA" w:rsidRDefault="001F484C" w:rsidP="005B3A8E">
      <w:pPr>
        <w:pStyle w:val="BodyText"/>
      </w:pPr>
      <w:r w:rsidRPr="00BC3ECA">
        <w:t xml:space="preserve">Sistema įtraukia pasirinktą reikšmę į laikotarpio </w:t>
      </w:r>
      <w:r w:rsidR="009129B7" w:rsidRPr="00BC3ECA">
        <w:t>lauką</w:t>
      </w:r>
      <w:r w:rsidRPr="00BC3ECA">
        <w:t>.</w:t>
      </w:r>
    </w:p>
    <w:p w14:paraId="727F9EB2" w14:textId="23649882" w:rsidR="001F484C" w:rsidRPr="00BC3ECA" w:rsidRDefault="00A86CC9" w:rsidP="00FE66FF">
      <w:pPr>
        <w:pStyle w:val="Picture"/>
      </w:pPr>
      <w:r w:rsidRPr="00BC3ECA">
        <w:rPr>
          <w:noProof/>
        </w:rPr>
        <w:drawing>
          <wp:inline distT="0" distB="0" distL="0" distR="0" wp14:anchorId="653B77C9" wp14:editId="6BDC2C98">
            <wp:extent cx="4813300" cy="2301063"/>
            <wp:effectExtent l="19050" t="19050" r="25400" b="2349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Laikotarpis3.png"/>
                    <pic:cNvPicPr/>
                  </pic:nvPicPr>
                  <pic:blipFill>
                    <a:blip r:embed="rId74">
                      <a:extLst>
                        <a:ext uri="{28A0092B-C50C-407E-A947-70E740481C1C}">
                          <a14:useLocalDpi xmlns:a14="http://schemas.microsoft.com/office/drawing/2010/main" val="0"/>
                        </a:ext>
                      </a:extLst>
                    </a:blip>
                    <a:stretch>
                      <a:fillRect/>
                    </a:stretch>
                  </pic:blipFill>
                  <pic:spPr>
                    <a:xfrm>
                      <a:off x="0" y="0"/>
                      <a:ext cx="4828094" cy="2308135"/>
                    </a:xfrm>
                    <a:prstGeom prst="rect">
                      <a:avLst/>
                    </a:prstGeom>
                    <a:ln w="3175">
                      <a:solidFill>
                        <a:schemeClr val="tx1"/>
                      </a:solidFill>
                    </a:ln>
                  </pic:spPr>
                </pic:pic>
              </a:graphicData>
            </a:graphic>
          </wp:inline>
        </w:drawing>
      </w:r>
    </w:p>
    <w:p w14:paraId="24F7F798" w14:textId="77777777" w:rsidR="00852225" w:rsidRPr="00BC3ECA" w:rsidRDefault="00852225" w:rsidP="007171F7">
      <w:pPr>
        <w:pStyle w:val="AlnosNumbered"/>
        <w:numPr>
          <w:ilvl w:val="0"/>
          <w:numId w:val="7"/>
        </w:numPr>
      </w:pPr>
      <w:r w:rsidRPr="00BC3ECA">
        <w:t xml:space="preserve">Jei reikia, </w:t>
      </w:r>
      <w:r w:rsidR="00DF6E8C" w:rsidRPr="00BC3ECA">
        <w:t xml:space="preserve">lauke </w:t>
      </w:r>
      <w:r w:rsidR="00DF6E8C" w:rsidRPr="00BC3ECA">
        <w:rPr>
          <w:rStyle w:val="CharLaukas"/>
        </w:rPr>
        <w:t>{datos patikslinimas}</w:t>
      </w:r>
      <w:r w:rsidR="00DF6E8C" w:rsidRPr="00BC3ECA">
        <w:t xml:space="preserve"> įrašykite </w:t>
      </w:r>
      <w:r w:rsidRPr="00BC3ECA">
        <w:t>datos patikslinimą žodine išraiška, pvz. ruduo.</w:t>
      </w:r>
    </w:p>
    <w:p w14:paraId="57E24F78" w14:textId="77777777" w:rsidR="00B95AA8" w:rsidRPr="00BC3ECA" w:rsidRDefault="005E00B9" w:rsidP="007171F7">
      <w:pPr>
        <w:pStyle w:val="AlnosNumbered"/>
        <w:keepNext/>
        <w:numPr>
          <w:ilvl w:val="0"/>
          <w:numId w:val="7"/>
        </w:numPr>
      </w:pPr>
      <w:r w:rsidRPr="00BC3ECA">
        <w:t>Jei reikia,</w:t>
      </w:r>
      <w:r w:rsidR="00B95AA8" w:rsidRPr="00BC3ECA">
        <w:t xml:space="preserve"> pažymėkite papildomus datos duomenis:</w:t>
      </w:r>
    </w:p>
    <w:p w14:paraId="052349B6" w14:textId="77777777" w:rsidR="00FA736B" w:rsidRPr="00BC3ECA" w:rsidRDefault="00FA736B" w:rsidP="00FA736B">
      <w:pPr>
        <w:pStyle w:val="buletedafternumber"/>
        <w:keepNext/>
      </w:pPr>
      <w:r w:rsidRPr="00BC3ECA">
        <w:t xml:space="preserve">jei data yra abejotina, pažymėkite varnele laukelį  </w:t>
      </w:r>
      <w:r w:rsidRPr="00BC3ECA">
        <w:rPr>
          <w:noProof/>
        </w:rPr>
        <w:drawing>
          <wp:inline distT="0" distB="0" distL="0" distR="0" wp14:anchorId="54EB73B2" wp14:editId="67C26195">
            <wp:extent cx="298450" cy="130233"/>
            <wp:effectExtent l="0" t="0" r="6350" b="317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777" cy="133430"/>
                    </a:xfrm>
                    <a:prstGeom prst="rect">
                      <a:avLst/>
                    </a:prstGeom>
                  </pic:spPr>
                </pic:pic>
              </a:graphicData>
            </a:graphic>
          </wp:inline>
        </w:drawing>
      </w:r>
      <w:r w:rsidRPr="00BC3ECA">
        <w:t>;</w:t>
      </w:r>
    </w:p>
    <w:p w14:paraId="35CF75AD" w14:textId="77777777" w:rsidR="00FA736B" w:rsidRPr="00BC3ECA" w:rsidRDefault="00FA736B" w:rsidP="00FA736B">
      <w:pPr>
        <w:pStyle w:val="buletedafternumber"/>
        <w:keepNext/>
      </w:pPr>
      <w:r w:rsidRPr="00BC3ECA">
        <w:t xml:space="preserve">jei data yra apytikslė, pažymėkite varnele laukelį  </w:t>
      </w:r>
      <w:r w:rsidRPr="00BC3ECA">
        <w:rPr>
          <w:noProof/>
        </w:rPr>
        <w:drawing>
          <wp:inline distT="0" distB="0" distL="0" distR="0" wp14:anchorId="27267CE1" wp14:editId="0A917EDC">
            <wp:extent cx="304800" cy="129153"/>
            <wp:effectExtent l="0" t="0" r="0" b="444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358" cy="134050"/>
                    </a:xfrm>
                    <a:prstGeom prst="rect">
                      <a:avLst/>
                    </a:prstGeom>
                  </pic:spPr>
                </pic:pic>
              </a:graphicData>
            </a:graphic>
          </wp:inline>
        </w:drawing>
      </w:r>
      <w:r w:rsidRPr="00BC3ECA">
        <w:t>;</w:t>
      </w:r>
    </w:p>
    <w:p w14:paraId="72E24E47" w14:textId="77777777" w:rsidR="00FA736B" w:rsidRPr="00BC3ECA" w:rsidRDefault="00FA736B" w:rsidP="00FA736B">
      <w:pPr>
        <w:pStyle w:val="buletedafternumber"/>
        <w:keepNext/>
      </w:pPr>
      <w:r w:rsidRPr="00BC3ECA">
        <w:t xml:space="preserve">jei data yra iki tam tikros laiko, pažymėkite varnele laukelį </w:t>
      </w:r>
      <w:r w:rsidRPr="00BC3ECA">
        <w:rPr>
          <w:noProof/>
        </w:rPr>
        <w:drawing>
          <wp:inline distT="0" distB="0" distL="0" distR="0" wp14:anchorId="0ABC7D77" wp14:editId="7C25F2E7">
            <wp:extent cx="234950" cy="161202"/>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ki.png"/>
                    <pic:cNvPicPr/>
                  </pic:nvPicPr>
                  <pic:blipFill>
                    <a:blip r:embed="rId65">
                      <a:extLst>
                        <a:ext uri="{28A0092B-C50C-407E-A947-70E740481C1C}">
                          <a14:useLocalDpi xmlns:a14="http://schemas.microsoft.com/office/drawing/2010/main" val="0"/>
                        </a:ext>
                      </a:extLst>
                    </a:blip>
                    <a:stretch>
                      <a:fillRect/>
                    </a:stretch>
                  </pic:blipFill>
                  <pic:spPr>
                    <a:xfrm>
                      <a:off x="0" y="0"/>
                      <a:ext cx="241298" cy="165558"/>
                    </a:xfrm>
                    <a:prstGeom prst="rect">
                      <a:avLst/>
                    </a:prstGeom>
                  </pic:spPr>
                </pic:pic>
              </a:graphicData>
            </a:graphic>
          </wp:inline>
        </w:drawing>
      </w:r>
      <w:r w:rsidRPr="00BC3ECA">
        <w:t>;</w:t>
      </w:r>
    </w:p>
    <w:p w14:paraId="6EE1F13A" w14:textId="77777777" w:rsidR="00FA736B" w:rsidRPr="00BC3ECA" w:rsidRDefault="00FA736B" w:rsidP="00FA736B">
      <w:pPr>
        <w:pStyle w:val="buletedafternumber"/>
        <w:keepNext/>
      </w:pPr>
      <w:r w:rsidRPr="00BC3ECA">
        <w:t xml:space="preserve">jei data yra po tam tikro laiko, pažymėkite varnele laukelį </w:t>
      </w:r>
      <w:r w:rsidRPr="00BC3ECA">
        <w:rPr>
          <w:noProof/>
        </w:rPr>
        <w:drawing>
          <wp:inline distT="0" distB="0" distL="0" distR="0" wp14:anchorId="56E47C5B" wp14:editId="16839364">
            <wp:extent cx="374429" cy="181708"/>
            <wp:effectExtent l="0" t="0" r="6985" b="889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o.png"/>
                    <pic:cNvPicPr/>
                  </pic:nvPicPr>
                  <pic:blipFill>
                    <a:blip r:embed="rId66">
                      <a:extLst>
                        <a:ext uri="{28A0092B-C50C-407E-A947-70E740481C1C}">
                          <a14:useLocalDpi xmlns:a14="http://schemas.microsoft.com/office/drawing/2010/main" val="0"/>
                        </a:ext>
                      </a:extLst>
                    </a:blip>
                    <a:stretch>
                      <a:fillRect/>
                    </a:stretch>
                  </pic:blipFill>
                  <pic:spPr>
                    <a:xfrm>
                      <a:off x="0" y="0"/>
                      <a:ext cx="386370" cy="187503"/>
                    </a:xfrm>
                    <a:prstGeom prst="rect">
                      <a:avLst/>
                    </a:prstGeom>
                  </pic:spPr>
                </pic:pic>
              </a:graphicData>
            </a:graphic>
          </wp:inline>
        </w:drawing>
      </w:r>
      <w:r w:rsidRPr="00BC3ECA">
        <w:t>;</w:t>
      </w:r>
    </w:p>
    <w:p w14:paraId="6CF02C96" w14:textId="77777777" w:rsidR="00FA736B" w:rsidRPr="00BC3ECA" w:rsidRDefault="00FA736B" w:rsidP="00FA736B">
      <w:pPr>
        <w:pStyle w:val="buletedafternumber"/>
        <w:keepNext/>
      </w:pPr>
      <w:r w:rsidRPr="00BC3ECA">
        <w:t xml:space="preserve">jei data yra prieš Kristų, pažymėkite varnele laukelį  </w:t>
      </w:r>
      <w:r w:rsidRPr="00BC3ECA">
        <w:rPr>
          <w:noProof/>
        </w:rPr>
        <w:drawing>
          <wp:inline distT="0" distB="0" distL="0" distR="0" wp14:anchorId="50BA1F1F" wp14:editId="0F48C028">
            <wp:extent cx="374650" cy="133804"/>
            <wp:effectExtent l="0" t="0" r="635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0907" cy="136039"/>
                    </a:xfrm>
                    <a:prstGeom prst="rect">
                      <a:avLst/>
                    </a:prstGeom>
                  </pic:spPr>
                </pic:pic>
              </a:graphicData>
            </a:graphic>
          </wp:inline>
        </w:drawing>
      </w:r>
      <w:r w:rsidRPr="00BC3ECA">
        <w:t>.</w:t>
      </w:r>
    </w:p>
    <w:p w14:paraId="0AFE29F5" w14:textId="77777777" w:rsidR="001F484C" w:rsidRPr="00BC3ECA" w:rsidRDefault="001F484C" w:rsidP="007171F7">
      <w:pPr>
        <w:pStyle w:val="AlnosNumbered"/>
        <w:numPr>
          <w:ilvl w:val="0"/>
          <w:numId w:val="7"/>
        </w:numPr>
      </w:pPr>
      <w:r w:rsidRPr="00BC3ECA">
        <w:t xml:space="preserve">Spauskite </w:t>
      </w:r>
      <w:r w:rsidRPr="00BC3ECA">
        <w:rPr>
          <w:rStyle w:val="CharLaukas"/>
        </w:rPr>
        <w:t>[</w:t>
      </w:r>
      <w:r w:rsidR="00B95AA8" w:rsidRPr="00BC3ECA">
        <w:rPr>
          <w:rStyle w:val="CharLaukas"/>
        </w:rPr>
        <w:t>Išs</w:t>
      </w:r>
      <w:r w:rsidRPr="00BC3ECA">
        <w:rPr>
          <w:rStyle w:val="CharLaukas"/>
        </w:rPr>
        <w:t>augoti]</w:t>
      </w:r>
      <w:r w:rsidRPr="00BC3ECA">
        <w:t>.</w:t>
      </w:r>
    </w:p>
    <w:p w14:paraId="539C4A9C" w14:textId="77777777" w:rsidR="001F484C" w:rsidRPr="00BC3ECA" w:rsidRDefault="001F484C" w:rsidP="005B3A8E">
      <w:pPr>
        <w:pStyle w:val="BodyText"/>
      </w:pPr>
      <w:r w:rsidRPr="00BC3ECA">
        <w:t>Nurodyta data įtraukiama į duomenų formą.</w:t>
      </w:r>
    </w:p>
    <w:p w14:paraId="2DE71BC3" w14:textId="77777777" w:rsidR="00F1758C" w:rsidRPr="00BC3ECA" w:rsidRDefault="004D0046" w:rsidP="00F1758C">
      <w:pPr>
        <w:pStyle w:val="Pastaba"/>
      </w:pPr>
      <w:r w:rsidRPr="00BC3ECA">
        <w:t xml:space="preserve">Skaitmeninės reikšmės (pvz.: 3), įrašytos laukelyje arabiškais skaitmenimis, paspaudus </w:t>
      </w:r>
      <w:r w:rsidR="005A1DA6" w:rsidRPr="00BC3ECA">
        <w:rPr>
          <w:rStyle w:val="CharLaukas"/>
        </w:rPr>
        <w:t>[Išsaugoti</w:t>
      </w:r>
      <w:r w:rsidRPr="00BC3ECA">
        <w:rPr>
          <w:rStyle w:val="CharLaukas"/>
        </w:rPr>
        <w:t>]</w:t>
      </w:r>
      <w:r w:rsidRPr="00BC3ECA">
        <w:t xml:space="preserve"> automatiškai paverčiamos romėniškais skaitmenimis</w:t>
      </w:r>
      <w:r w:rsidR="005A1DA6" w:rsidRPr="00BC3ECA">
        <w:t xml:space="preserve"> </w:t>
      </w:r>
      <w:r w:rsidRPr="00BC3ECA">
        <w:t xml:space="preserve">(pvz. </w:t>
      </w:r>
      <w:r w:rsidR="00E178E3" w:rsidRPr="00BC3ECA">
        <w:t>III</w:t>
      </w:r>
      <w:r w:rsidRPr="00BC3ECA">
        <w:t>)</w:t>
      </w:r>
      <w:r w:rsidR="005A1DA6" w:rsidRPr="00BC3ECA">
        <w:t>.</w:t>
      </w:r>
    </w:p>
    <w:p w14:paraId="1620E08F" w14:textId="77777777" w:rsidR="00393E79" w:rsidRPr="00BC3ECA" w:rsidRDefault="003068A6" w:rsidP="00C6332B">
      <w:pPr>
        <w:pStyle w:val="Captiontable"/>
      </w:pPr>
      <w:bookmarkStart w:id="50" w:name="_Ref318804242"/>
      <w:r w:rsidRPr="00BC3ECA">
        <w:t>Laikotarpių</w:t>
      </w:r>
      <w:r w:rsidR="0028561C" w:rsidRPr="00BC3ECA">
        <w:t xml:space="preserve"> reikšmių pavyzdžiai</w:t>
      </w:r>
      <w:bookmarkEnd w:id="50"/>
    </w:p>
    <w:tbl>
      <w:tblPr>
        <w:tblW w:w="7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1683"/>
        <w:gridCol w:w="2020"/>
      </w:tblGrid>
      <w:tr w:rsidR="003068A6" w:rsidRPr="00BC3ECA" w14:paraId="654CF137" w14:textId="77777777" w:rsidTr="003068A6">
        <w:trPr>
          <w:trHeight w:val="315"/>
        </w:trPr>
        <w:tc>
          <w:tcPr>
            <w:tcW w:w="3557" w:type="dxa"/>
            <w:shd w:val="clear" w:color="000000" w:fill="F0F0F0"/>
            <w:noWrap/>
            <w:vAlign w:val="center"/>
            <w:hideMark/>
          </w:tcPr>
          <w:p w14:paraId="065383D4" w14:textId="77777777" w:rsidR="003068A6" w:rsidRPr="00BC3ECA" w:rsidRDefault="003068A6" w:rsidP="00C6332B">
            <w:pPr>
              <w:keepNext/>
              <w:jc w:val="center"/>
              <w:rPr>
                <w:rFonts w:cs="Arial"/>
                <w:b/>
                <w:bCs/>
                <w:sz w:val="18"/>
                <w:szCs w:val="18"/>
                <w:lang w:eastAsia="lt-LT"/>
              </w:rPr>
            </w:pPr>
            <w:r w:rsidRPr="00BC3ECA">
              <w:rPr>
                <w:rFonts w:cs="Arial"/>
                <w:b/>
                <w:bCs/>
                <w:sz w:val="18"/>
                <w:szCs w:val="18"/>
                <w:lang w:eastAsia="lt-LT"/>
              </w:rPr>
              <w:t>Laikotarpio pavadinimas</w:t>
            </w:r>
          </w:p>
        </w:tc>
        <w:tc>
          <w:tcPr>
            <w:tcW w:w="1683" w:type="dxa"/>
            <w:shd w:val="clear" w:color="000000" w:fill="F0F0F0"/>
            <w:noWrap/>
            <w:vAlign w:val="center"/>
            <w:hideMark/>
          </w:tcPr>
          <w:p w14:paraId="4CF50021" w14:textId="77777777" w:rsidR="003068A6" w:rsidRPr="00BC3ECA" w:rsidRDefault="003068A6" w:rsidP="00C6332B">
            <w:pPr>
              <w:keepNext/>
              <w:jc w:val="center"/>
              <w:rPr>
                <w:rFonts w:cs="Arial"/>
                <w:b/>
                <w:bCs/>
                <w:sz w:val="18"/>
                <w:szCs w:val="18"/>
                <w:lang w:eastAsia="lt-LT"/>
              </w:rPr>
            </w:pPr>
            <w:r w:rsidRPr="00BC3ECA">
              <w:rPr>
                <w:rFonts w:cs="Arial"/>
                <w:b/>
                <w:bCs/>
                <w:sz w:val="18"/>
                <w:szCs w:val="18"/>
                <w:lang w:eastAsia="lt-LT"/>
              </w:rPr>
              <w:t>Data nuo (imtinai)</w:t>
            </w:r>
          </w:p>
        </w:tc>
        <w:tc>
          <w:tcPr>
            <w:tcW w:w="2020" w:type="dxa"/>
            <w:shd w:val="clear" w:color="000000" w:fill="F0F0F0"/>
            <w:noWrap/>
            <w:vAlign w:val="center"/>
            <w:hideMark/>
          </w:tcPr>
          <w:p w14:paraId="6E12E0F4" w14:textId="77777777" w:rsidR="003068A6" w:rsidRPr="00BC3ECA" w:rsidRDefault="003068A6" w:rsidP="00C6332B">
            <w:pPr>
              <w:keepNext/>
              <w:jc w:val="center"/>
              <w:rPr>
                <w:rFonts w:cs="Arial"/>
                <w:b/>
                <w:bCs/>
                <w:sz w:val="18"/>
                <w:szCs w:val="18"/>
                <w:lang w:eastAsia="lt-LT"/>
              </w:rPr>
            </w:pPr>
            <w:r w:rsidRPr="00BC3ECA">
              <w:rPr>
                <w:rFonts w:cs="Arial"/>
                <w:b/>
                <w:bCs/>
                <w:sz w:val="18"/>
                <w:szCs w:val="18"/>
                <w:lang w:eastAsia="lt-LT"/>
              </w:rPr>
              <w:t>Data iki (imtinai)</w:t>
            </w:r>
          </w:p>
        </w:tc>
      </w:tr>
      <w:tr w:rsidR="003068A6" w:rsidRPr="00BC3ECA" w14:paraId="31300BE3" w14:textId="77777777" w:rsidTr="003068A6">
        <w:trPr>
          <w:trHeight w:val="315"/>
        </w:trPr>
        <w:tc>
          <w:tcPr>
            <w:tcW w:w="3557" w:type="dxa"/>
            <w:shd w:val="clear" w:color="000000" w:fill="FFFFFF"/>
            <w:noWrap/>
            <w:vAlign w:val="center"/>
            <w:hideMark/>
          </w:tcPr>
          <w:p w14:paraId="53CEBF7E" w14:textId="77777777" w:rsidR="003068A6" w:rsidRPr="00BC3ECA" w:rsidRDefault="003068A6" w:rsidP="00C6332B">
            <w:pPr>
              <w:keepNext/>
              <w:rPr>
                <w:rFonts w:cs="Arial"/>
                <w:b/>
                <w:i/>
                <w:szCs w:val="22"/>
                <w:lang w:eastAsia="lt-LT"/>
              </w:rPr>
            </w:pPr>
            <w:r w:rsidRPr="00BC3ECA">
              <w:rPr>
                <w:rFonts w:cs="Arial"/>
                <w:b/>
                <w:i/>
                <w:szCs w:val="22"/>
                <w:lang w:eastAsia="lt-LT"/>
              </w:rPr>
              <w:t>Tūkstantmetis</w:t>
            </w:r>
          </w:p>
        </w:tc>
        <w:tc>
          <w:tcPr>
            <w:tcW w:w="1683" w:type="dxa"/>
            <w:shd w:val="clear" w:color="000000" w:fill="FFFFFF"/>
            <w:noWrap/>
            <w:vAlign w:val="center"/>
            <w:hideMark/>
          </w:tcPr>
          <w:p w14:paraId="3D952FEC" w14:textId="77777777" w:rsidR="003068A6" w:rsidRPr="00BC3ECA" w:rsidRDefault="003068A6" w:rsidP="00C6332B">
            <w:pPr>
              <w:keepNext/>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F5C40D6" w14:textId="77777777" w:rsidR="003068A6" w:rsidRPr="00BC3ECA" w:rsidRDefault="003068A6" w:rsidP="00C6332B">
            <w:pPr>
              <w:keepNext/>
              <w:rPr>
                <w:rFonts w:cs="Arial"/>
                <w:szCs w:val="22"/>
                <w:lang w:eastAsia="lt-LT"/>
              </w:rPr>
            </w:pPr>
            <w:r w:rsidRPr="00BC3ECA">
              <w:rPr>
                <w:rFonts w:cs="Arial"/>
                <w:szCs w:val="22"/>
                <w:lang w:eastAsia="lt-LT"/>
              </w:rPr>
              <w:t>0999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6B8CF941" w14:textId="77777777" w:rsidTr="003068A6">
        <w:trPr>
          <w:trHeight w:val="315"/>
        </w:trPr>
        <w:tc>
          <w:tcPr>
            <w:tcW w:w="3557" w:type="dxa"/>
            <w:shd w:val="clear" w:color="000000" w:fill="FFFFFF"/>
            <w:noWrap/>
            <w:vAlign w:val="center"/>
            <w:hideMark/>
          </w:tcPr>
          <w:p w14:paraId="1B44DB82" w14:textId="77777777" w:rsidR="003068A6" w:rsidRPr="00BC3ECA" w:rsidRDefault="00793829" w:rsidP="003068A6">
            <w:pPr>
              <w:rPr>
                <w:rFonts w:cs="Arial"/>
                <w:szCs w:val="22"/>
                <w:lang w:eastAsia="lt-LT"/>
              </w:rPr>
            </w:pPr>
            <w:r w:rsidRPr="00BC3ECA">
              <w:rPr>
                <w:rFonts w:cs="Arial"/>
                <w:szCs w:val="22"/>
                <w:lang w:eastAsia="lt-LT"/>
              </w:rPr>
              <w:t>Tūkstantmečio pirma</w:t>
            </w:r>
            <w:r w:rsidR="003068A6" w:rsidRPr="00BC3ECA">
              <w:rPr>
                <w:rFonts w:cs="Arial"/>
                <w:szCs w:val="22"/>
                <w:lang w:eastAsia="lt-LT"/>
              </w:rPr>
              <w:t xml:space="preserve"> pusė</w:t>
            </w:r>
          </w:p>
        </w:tc>
        <w:tc>
          <w:tcPr>
            <w:tcW w:w="1683" w:type="dxa"/>
            <w:shd w:val="clear" w:color="000000" w:fill="FFFFFF"/>
            <w:noWrap/>
            <w:vAlign w:val="center"/>
            <w:hideMark/>
          </w:tcPr>
          <w:p w14:paraId="3BA5CE1D" w14:textId="77777777" w:rsidR="003068A6" w:rsidRPr="00BC3ECA" w:rsidRDefault="003068A6" w:rsidP="00793829">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62E0F7BD" w14:textId="77777777" w:rsidR="003068A6" w:rsidRPr="00BC3ECA" w:rsidRDefault="003068A6" w:rsidP="003068A6">
            <w:pPr>
              <w:rPr>
                <w:rFonts w:cs="Arial"/>
                <w:szCs w:val="22"/>
                <w:lang w:eastAsia="lt-LT"/>
              </w:rPr>
            </w:pPr>
            <w:r w:rsidRPr="00BC3ECA">
              <w:rPr>
                <w:rFonts w:cs="Arial"/>
                <w:szCs w:val="22"/>
                <w:lang w:eastAsia="lt-LT"/>
              </w:rPr>
              <w:t>0499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60AF9A8A" w14:textId="77777777" w:rsidTr="003068A6">
        <w:trPr>
          <w:trHeight w:val="315"/>
        </w:trPr>
        <w:tc>
          <w:tcPr>
            <w:tcW w:w="3557" w:type="dxa"/>
            <w:shd w:val="clear" w:color="000000" w:fill="FFFFFF"/>
            <w:noWrap/>
            <w:vAlign w:val="center"/>
            <w:hideMark/>
          </w:tcPr>
          <w:p w14:paraId="1A432C86" w14:textId="77777777" w:rsidR="003068A6" w:rsidRPr="00BC3ECA" w:rsidRDefault="003068A6" w:rsidP="003068A6">
            <w:pPr>
              <w:rPr>
                <w:rFonts w:cs="Arial"/>
                <w:szCs w:val="22"/>
                <w:lang w:eastAsia="lt-LT"/>
              </w:rPr>
            </w:pPr>
            <w:r w:rsidRPr="00BC3ECA">
              <w:rPr>
                <w:rFonts w:cs="Arial"/>
                <w:szCs w:val="22"/>
                <w:lang w:eastAsia="lt-LT"/>
              </w:rPr>
              <w:t>Tūkstantmečio antra pusė</w:t>
            </w:r>
          </w:p>
        </w:tc>
        <w:tc>
          <w:tcPr>
            <w:tcW w:w="1683" w:type="dxa"/>
            <w:shd w:val="clear" w:color="000000" w:fill="FFFFFF"/>
            <w:noWrap/>
            <w:vAlign w:val="center"/>
            <w:hideMark/>
          </w:tcPr>
          <w:p w14:paraId="1E0FD88A" w14:textId="77777777" w:rsidR="003068A6" w:rsidRPr="00BC3ECA" w:rsidRDefault="003068A6" w:rsidP="003068A6">
            <w:pPr>
              <w:rPr>
                <w:rFonts w:cs="Arial"/>
                <w:szCs w:val="22"/>
                <w:lang w:eastAsia="lt-LT"/>
              </w:rPr>
            </w:pPr>
            <w:r w:rsidRPr="00BC3ECA">
              <w:rPr>
                <w:rFonts w:cs="Arial"/>
                <w:szCs w:val="22"/>
                <w:lang w:eastAsia="lt-LT"/>
              </w:rPr>
              <w:t>0500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60F2E106" w14:textId="77777777" w:rsidR="003068A6" w:rsidRPr="00BC3ECA" w:rsidRDefault="003068A6" w:rsidP="003068A6">
            <w:pPr>
              <w:rPr>
                <w:rFonts w:cs="Arial"/>
                <w:szCs w:val="22"/>
                <w:lang w:eastAsia="lt-LT"/>
              </w:rPr>
            </w:pPr>
            <w:r w:rsidRPr="00BC3ECA">
              <w:rPr>
                <w:rFonts w:cs="Arial"/>
                <w:szCs w:val="22"/>
                <w:lang w:eastAsia="lt-LT"/>
              </w:rPr>
              <w:t>0999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7991DA29" w14:textId="77777777" w:rsidTr="003068A6">
        <w:trPr>
          <w:trHeight w:val="315"/>
        </w:trPr>
        <w:tc>
          <w:tcPr>
            <w:tcW w:w="3557" w:type="dxa"/>
            <w:shd w:val="clear" w:color="000000" w:fill="FFFFFF"/>
            <w:noWrap/>
            <w:vAlign w:val="center"/>
            <w:hideMark/>
          </w:tcPr>
          <w:p w14:paraId="4BC88789" w14:textId="77777777" w:rsidR="003068A6" w:rsidRPr="00BC3ECA" w:rsidRDefault="003068A6" w:rsidP="003068A6">
            <w:pPr>
              <w:rPr>
                <w:rFonts w:cs="Arial"/>
                <w:szCs w:val="22"/>
                <w:lang w:eastAsia="lt-LT"/>
              </w:rPr>
            </w:pPr>
            <w:r w:rsidRPr="00BC3ECA">
              <w:rPr>
                <w:rFonts w:cs="Arial"/>
                <w:szCs w:val="22"/>
                <w:lang w:eastAsia="lt-LT"/>
              </w:rPr>
              <w:t>Tūkstantmečio pradžia</w:t>
            </w:r>
          </w:p>
        </w:tc>
        <w:tc>
          <w:tcPr>
            <w:tcW w:w="1683" w:type="dxa"/>
            <w:shd w:val="clear" w:color="000000" w:fill="FFFFFF"/>
            <w:noWrap/>
            <w:vAlign w:val="center"/>
            <w:hideMark/>
          </w:tcPr>
          <w:p w14:paraId="67045FB8"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2DD90497" w14:textId="77777777" w:rsidR="003068A6" w:rsidRPr="00BC3ECA" w:rsidRDefault="003068A6" w:rsidP="003068A6">
            <w:pPr>
              <w:rPr>
                <w:rFonts w:cs="Arial"/>
                <w:szCs w:val="22"/>
                <w:lang w:eastAsia="lt-LT"/>
              </w:rPr>
            </w:pPr>
            <w:r w:rsidRPr="00BC3ECA">
              <w:rPr>
                <w:rFonts w:cs="Arial"/>
                <w:szCs w:val="22"/>
                <w:lang w:eastAsia="lt-LT"/>
              </w:rPr>
              <w:t>0249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5E9E28C8" w14:textId="77777777" w:rsidTr="003068A6">
        <w:trPr>
          <w:trHeight w:val="315"/>
        </w:trPr>
        <w:tc>
          <w:tcPr>
            <w:tcW w:w="3557" w:type="dxa"/>
            <w:shd w:val="clear" w:color="000000" w:fill="FFFFFF"/>
            <w:noWrap/>
            <w:vAlign w:val="center"/>
            <w:hideMark/>
          </w:tcPr>
          <w:p w14:paraId="6B6B57C5" w14:textId="77777777" w:rsidR="003068A6" w:rsidRPr="00BC3ECA" w:rsidRDefault="003068A6" w:rsidP="003068A6">
            <w:pPr>
              <w:rPr>
                <w:rFonts w:cs="Arial"/>
                <w:szCs w:val="22"/>
                <w:lang w:eastAsia="lt-LT"/>
              </w:rPr>
            </w:pPr>
            <w:r w:rsidRPr="00BC3ECA">
              <w:rPr>
                <w:rFonts w:cs="Arial"/>
                <w:szCs w:val="22"/>
                <w:lang w:eastAsia="lt-LT"/>
              </w:rPr>
              <w:lastRenderedPageBreak/>
              <w:t>Tūkstantmečio vidurys</w:t>
            </w:r>
          </w:p>
        </w:tc>
        <w:tc>
          <w:tcPr>
            <w:tcW w:w="1683" w:type="dxa"/>
            <w:shd w:val="clear" w:color="000000" w:fill="FFFFFF"/>
            <w:noWrap/>
            <w:vAlign w:val="center"/>
            <w:hideMark/>
          </w:tcPr>
          <w:p w14:paraId="10130A98" w14:textId="77777777" w:rsidR="003068A6" w:rsidRPr="00BC3ECA" w:rsidRDefault="003068A6" w:rsidP="003068A6">
            <w:pPr>
              <w:rPr>
                <w:rFonts w:cs="Arial"/>
                <w:szCs w:val="22"/>
                <w:lang w:eastAsia="lt-LT"/>
              </w:rPr>
            </w:pPr>
            <w:r w:rsidRPr="00BC3ECA">
              <w:rPr>
                <w:rFonts w:cs="Arial"/>
                <w:szCs w:val="22"/>
                <w:lang w:eastAsia="lt-LT"/>
              </w:rPr>
              <w:t>0250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58A1D98" w14:textId="77777777" w:rsidR="003068A6" w:rsidRPr="00BC3ECA" w:rsidRDefault="003068A6" w:rsidP="003068A6">
            <w:pPr>
              <w:rPr>
                <w:rFonts w:cs="Arial"/>
                <w:szCs w:val="22"/>
                <w:lang w:eastAsia="lt-LT"/>
              </w:rPr>
            </w:pPr>
            <w:r w:rsidRPr="00BC3ECA">
              <w:rPr>
                <w:rFonts w:cs="Arial"/>
                <w:szCs w:val="22"/>
                <w:lang w:eastAsia="lt-LT"/>
              </w:rPr>
              <w:t>0749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431260AC" w14:textId="77777777" w:rsidTr="003068A6">
        <w:trPr>
          <w:trHeight w:val="315"/>
        </w:trPr>
        <w:tc>
          <w:tcPr>
            <w:tcW w:w="3557" w:type="dxa"/>
            <w:shd w:val="clear" w:color="000000" w:fill="FFFFFF"/>
            <w:noWrap/>
            <w:vAlign w:val="center"/>
            <w:hideMark/>
          </w:tcPr>
          <w:p w14:paraId="748F7551" w14:textId="77777777" w:rsidR="003068A6" w:rsidRPr="00BC3ECA" w:rsidRDefault="003068A6" w:rsidP="003068A6">
            <w:pPr>
              <w:rPr>
                <w:rFonts w:cs="Arial"/>
                <w:szCs w:val="22"/>
                <w:lang w:eastAsia="lt-LT"/>
              </w:rPr>
            </w:pPr>
            <w:r w:rsidRPr="00BC3ECA">
              <w:rPr>
                <w:rFonts w:cs="Arial"/>
                <w:szCs w:val="22"/>
                <w:lang w:eastAsia="lt-LT"/>
              </w:rPr>
              <w:t>Tūkstantmečio pabaiga</w:t>
            </w:r>
          </w:p>
        </w:tc>
        <w:tc>
          <w:tcPr>
            <w:tcW w:w="1683" w:type="dxa"/>
            <w:shd w:val="clear" w:color="000000" w:fill="FFFFFF"/>
            <w:noWrap/>
            <w:vAlign w:val="center"/>
            <w:hideMark/>
          </w:tcPr>
          <w:p w14:paraId="3E949D83" w14:textId="77777777" w:rsidR="003068A6" w:rsidRPr="00BC3ECA" w:rsidRDefault="003068A6" w:rsidP="003068A6">
            <w:pPr>
              <w:rPr>
                <w:rFonts w:cs="Arial"/>
                <w:szCs w:val="22"/>
                <w:lang w:eastAsia="lt-LT"/>
              </w:rPr>
            </w:pPr>
            <w:r w:rsidRPr="00BC3ECA">
              <w:rPr>
                <w:rFonts w:cs="Arial"/>
                <w:szCs w:val="22"/>
                <w:lang w:eastAsia="lt-LT"/>
              </w:rPr>
              <w:t>0750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666B7272" w14:textId="77777777" w:rsidR="003068A6" w:rsidRPr="00BC3ECA" w:rsidRDefault="003068A6" w:rsidP="003068A6">
            <w:pPr>
              <w:rPr>
                <w:rFonts w:cs="Arial"/>
                <w:szCs w:val="22"/>
                <w:lang w:eastAsia="lt-LT"/>
              </w:rPr>
            </w:pPr>
            <w:r w:rsidRPr="00BC3ECA">
              <w:rPr>
                <w:rFonts w:cs="Arial"/>
                <w:szCs w:val="22"/>
                <w:lang w:eastAsia="lt-LT"/>
              </w:rPr>
              <w:t>0999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350B9D4C" w14:textId="77777777" w:rsidTr="003068A6">
        <w:trPr>
          <w:trHeight w:val="315"/>
        </w:trPr>
        <w:tc>
          <w:tcPr>
            <w:tcW w:w="3557" w:type="dxa"/>
            <w:shd w:val="clear" w:color="000000" w:fill="FFFFFF"/>
            <w:noWrap/>
            <w:vAlign w:val="center"/>
            <w:hideMark/>
          </w:tcPr>
          <w:p w14:paraId="3313777C" w14:textId="77777777" w:rsidR="003068A6" w:rsidRPr="00BC3ECA" w:rsidRDefault="003068A6" w:rsidP="003068A6">
            <w:pPr>
              <w:rPr>
                <w:rFonts w:cs="Arial"/>
                <w:szCs w:val="22"/>
                <w:lang w:eastAsia="lt-LT"/>
              </w:rPr>
            </w:pPr>
            <w:r w:rsidRPr="00BC3ECA">
              <w:rPr>
                <w:rFonts w:cs="Arial"/>
                <w:szCs w:val="22"/>
                <w:lang w:eastAsia="lt-LT"/>
              </w:rPr>
              <w:t>Tūkstantmečio pirmas trečdalis</w:t>
            </w:r>
          </w:p>
        </w:tc>
        <w:tc>
          <w:tcPr>
            <w:tcW w:w="1683" w:type="dxa"/>
            <w:shd w:val="clear" w:color="000000" w:fill="FFFFFF"/>
            <w:noWrap/>
            <w:vAlign w:val="center"/>
            <w:hideMark/>
          </w:tcPr>
          <w:p w14:paraId="0CDB9117"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5E59C5F1" w14:textId="77777777" w:rsidR="003068A6" w:rsidRPr="00BC3ECA" w:rsidRDefault="003068A6" w:rsidP="003068A6">
            <w:pPr>
              <w:rPr>
                <w:rFonts w:cs="Arial"/>
                <w:szCs w:val="22"/>
                <w:lang w:eastAsia="lt-LT"/>
              </w:rPr>
            </w:pPr>
            <w:r w:rsidRPr="00BC3ECA">
              <w:rPr>
                <w:rFonts w:cs="Arial"/>
                <w:szCs w:val="22"/>
                <w:lang w:eastAsia="lt-LT"/>
              </w:rPr>
              <w:t>0332</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6A699C49" w14:textId="77777777" w:rsidTr="003068A6">
        <w:trPr>
          <w:trHeight w:val="315"/>
        </w:trPr>
        <w:tc>
          <w:tcPr>
            <w:tcW w:w="3557" w:type="dxa"/>
            <w:shd w:val="clear" w:color="000000" w:fill="FFFFFF"/>
            <w:noWrap/>
            <w:vAlign w:val="center"/>
            <w:hideMark/>
          </w:tcPr>
          <w:p w14:paraId="199E31EC" w14:textId="77777777" w:rsidR="003068A6" w:rsidRPr="00BC3ECA" w:rsidRDefault="003068A6" w:rsidP="003068A6">
            <w:pPr>
              <w:rPr>
                <w:rFonts w:cs="Arial"/>
                <w:szCs w:val="22"/>
                <w:lang w:eastAsia="lt-LT"/>
              </w:rPr>
            </w:pPr>
            <w:r w:rsidRPr="00BC3ECA">
              <w:rPr>
                <w:rFonts w:cs="Arial"/>
                <w:szCs w:val="22"/>
                <w:lang w:eastAsia="lt-LT"/>
              </w:rPr>
              <w:t>Tūkstantmečio antras trečdalis</w:t>
            </w:r>
          </w:p>
        </w:tc>
        <w:tc>
          <w:tcPr>
            <w:tcW w:w="1683" w:type="dxa"/>
            <w:shd w:val="clear" w:color="000000" w:fill="FFFFFF"/>
            <w:noWrap/>
            <w:vAlign w:val="center"/>
            <w:hideMark/>
          </w:tcPr>
          <w:p w14:paraId="64EDDEE2" w14:textId="77777777" w:rsidR="003068A6" w:rsidRPr="00BC3ECA" w:rsidRDefault="003068A6" w:rsidP="003068A6">
            <w:pPr>
              <w:rPr>
                <w:rFonts w:cs="Arial"/>
                <w:szCs w:val="22"/>
                <w:lang w:eastAsia="lt-LT"/>
              </w:rPr>
            </w:pPr>
            <w:r w:rsidRPr="00BC3ECA">
              <w:rPr>
                <w:rFonts w:cs="Arial"/>
                <w:szCs w:val="22"/>
                <w:lang w:eastAsia="lt-LT"/>
              </w:rPr>
              <w:t>0333</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48C6E21" w14:textId="77777777" w:rsidR="003068A6" w:rsidRPr="00BC3ECA" w:rsidRDefault="003068A6" w:rsidP="003068A6">
            <w:pPr>
              <w:rPr>
                <w:rFonts w:cs="Arial"/>
                <w:szCs w:val="22"/>
                <w:lang w:eastAsia="lt-LT"/>
              </w:rPr>
            </w:pPr>
            <w:r w:rsidRPr="00BC3ECA">
              <w:rPr>
                <w:rFonts w:cs="Arial"/>
                <w:szCs w:val="22"/>
                <w:lang w:eastAsia="lt-LT"/>
              </w:rPr>
              <w:t>0665</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19625CE9" w14:textId="77777777" w:rsidTr="003068A6">
        <w:trPr>
          <w:trHeight w:val="315"/>
        </w:trPr>
        <w:tc>
          <w:tcPr>
            <w:tcW w:w="3557" w:type="dxa"/>
            <w:shd w:val="clear" w:color="000000" w:fill="FFFFFF"/>
            <w:noWrap/>
            <w:vAlign w:val="center"/>
            <w:hideMark/>
          </w:tcPr>
          <w:p w14:paraId="709D947A" w14:textId="77777777" w:rsidR="003068A6" w:rsidRPr="00BC3ECA" w:rsidRDefault="003068A6" w:rsidP="003068A6">
            <w:pPr>
              <w:rPr>
                <w:rFonts w:cs="Arial"/>
                <w:szCs w:val="22"/>
                <w:lang w:eastAsia="lt-LT"/>
              </w:rPr>
            </w:pPr>
            <w:r w:rsidRPr="00BC3ECA">
              <w:rPr>
                <w:rFonts w:cs="Arial"/>
                <w:szCs w:val="22"/>
                <w:lang w:eastAsia="lt-LT"/>
              </w:rPr>
              <w:t>Tūkstantmečio trečias trečdalis</w:t>
            </w:r>
          </w:p>
        </w:tc>
        <w:tc>
          <w:tcPr>
            <w:tcW w:w="1683" w:type="dxa"/>
            <w:shd w:val="clear" w:color="000000" w:fill="FFFFFF"/>
            <w:noWrap/>
            <w:vAlign w:val="center"/>
            <w:hideMark/>
          </w:tcPr>
          <w:p w14:paraId="6856051A" w14:textId="77777777" w:rsidR="003068A6" w:rsidRPr="00BC3ECA" w:rsidRDefault="003068A6" w:rsidP="003068A6">
            <w:pPr>
              <w:rPr>
                <w:rFonts w:cs="Arial"/>
                <w:szCs w:val="22"/>
                <w:lang w:eastAsia="lt-LT"/>
              </w:rPr>
            </w:pPr>
            <w:r w:rsidRPr="00BC3ECA">
              <w:rPr>
                <w:rFonts w:cs="Arial"/>
                <w:szCs w:val="22"/>
                <w:lang w:eastAsia="lt-LT"/>
              </w:rPr>
              <w:t>0666</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70EAF28" w14:textId="77777777" w:rsidR="003068A6" w:rsidRPr="00BC3ECA" w:rsidRDefault="003068A6" w:rsidP="003068A6">
            <w:pPr>
              <w:rPr>
                <w:rFonts w:cs="Arial"/>
                <w:szCs w:val="22"/>
                <w:lang w:eastAsia="lt-LT"/>
              </w:rPr>
            </w:pPr>
            <w:r w:rsidRPr="00BC3ECA">
              <w:rPr>
                <w:rFonts w:cs="Arial"/>
                <w:szCs w:val="22"/>
                <w:lang w:eastAsia="lt-LT"/>
              </w:rPr>
              <w:t>0999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76FED20A" w14:textId="77777777" w:rsidTr="003068A6">
        <w:trPr>
          <w:trHeight w:val="315"/>
        </w:trPr>
        <w:tc>
          <w:tcPr>
            <w:tcW w:w="3557" w:type="dxa"/>
            <w:shd w:val="clear" w:color="000000" w:fill="FFFFFF"/>
            <w:noWrap/>
            <w:vAlign w:val="center"/>
            <w:hideMark/>
          </w:tcPr>
          <w:p w14:paraId="6D932624" w14:textId="77777777" w:rsidR="003068A6" w:rsidRPr="00BC3ECA" w:rsidRDefault="003068A6" w:rsidP="003068A6">
            <w:pPr>
              <w:rPr>
                <w:rFonts w:cs="Arial"/>
                <w:szCs w:val="22"/>
                <w:lang w:eastAsia="lt-LT"/>
              </w:rPr>
            </w:pPr>
            <w:r w:rsidRPr="00BC3ECA">
              <w:rPr>
                <w:rFonts w:cs="Arial"/>
                <w:szCs w:val="22"/>
                <w:lang w:eastAsia="lt-LT"/>
              </w:rPr>
              <w:t>Tūkstantmečio pirmas ketvirtis</w:t>
            </w:r>
          </w:p>
        </w:tc>
        <w:tc>
          <w:tcPr>
            <w:tcW w:w="1683" w:type="dxa"/>
            <w:shd w:val="clear" w:color="000000" w:fill="FFFFFF"/>
            <w:noWrap/>
            <w:vAlign w:val="center"/>
            <w:hideMark/>
          </w:tcPr>
          <w:p w14:paraId="412B2891"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2FC01553" w14:textId="77777777" w:rsidR="003068A6" w:rsidRPr="00BC3ECA" w:rsidRDefault="003068A6" w:rsidP="003068A6">
            <w:pPr>
              <w:rPr>
                <w:rFonts w:cs="Arial"/>
                <w:szCs w:val="22"/>
                <w:lang w:eastAsia="lt-LT"/>
              </w:rPr>
            </w:pPr>
            <w:r w:rsidRPr="00BC3ECA">
              <w:rPr>
                <w:rFonts w:cs="Arial"/>
                <w:szCs w:val="22"/>
                <w:lang w:eastAsia="lt-LT"/>
              </w:rPr>
              <w:t>0249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54CC9E14" w14:textId="77777777" w:rsidTr="003068A6">
        <w:trPr>
          <w:trHeight w:val="315"/>
        </w:trPr>
        <w:tc>
          <w:tcPr>
            <w:tcW w:w="3557" w:type="dxa"/>
            <w:shd w:val="clear" w:color="000000" w:fill="FFFFFF"/>
            <w:noWrap/>
            <w:vAlign w:val="center"/>
            <w:hideMark/>
          </w:tcPr>
          <w:p w14:paraId="28CCAF03" w14:textId="77777777" w:rsidR="003068A6" w:rsidRPr="00BC3ECA" w:rsidRDefault="003068A6" w:rsidP="003068A6">
            <w:pPr>
              <w:rPr>
                <w:rFonts w:cs="Arial"/>
                <w:szCs w:val="22"/>
                <w:lang w:eastAsia="lt-LT"/>
              </w:rPr>
            </w:pPr>
            <w:r w:rsidRPr="00BC3ECA">
              <w:rPr>
                <w:rFonts w:cs="Arial"/>
                <w:szCs w:val="22"/>
                <w:lang w:eastAsia="lt-LT"/>
              </w:rPr>
              <w:t>Tūkstantmečio antras ketvirtis</w:t>
            </w:r>
          </w:p>
        </w:tc>
        <w:tc>
          <w:tcPr>
            <w:tcW w:w="1683" w:type="dxa"/>
            <w:shd w:val="clear" w:color="000000" w:fill="FFFFFF"/>
            <w:noWrap/>
            <w:vAlign w:val="center"/>
            <w:hideMark/>
          </w:tcPr>
          <w:p w14:paraId="4F62D6C9" w14:textId="77777777" w:rsidR="003068A6" w:rsidRPr="00BC3ECA" w:rsidRDefault="003068A6" w:rsidP="003068A6">
            <w:pPr>
              <w:rPr>
                <w:rFonts w:cs="Arial"/>
                <w:szCs w:val="22"/>
                <w:lang w:eastAsia="lt-LT"/>
              </w:rPr>
            </w:pPr>
            <w:r w:rsidRPr="00BC3ECA">
              <w:rPr>
                <w:rFonts w:cs="Arial"/>
                <w:szCs w:val="22"/>
                <w:lang w:eastAsia="lt-LT"/>
              </w:rPr>
              <w:t>0250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DD6CEEA" w14:textId="77777777" w:rsidR="003068A6" w:rsidRPr="00BC3ECA" w:rsidRDefault="003068A6" w:rsidP="003068A6">
            <w:pPr>
              <w:rPr>
                <w:rFonts w:cs="Arial"/>
                <w:szCs w:val="22"/>
                <w:lang w:eastAsia="lt-LT"/>
              </w:rPr>
            </w:pPr>
            <w:r w:rsidRPr="00BC3ECA">
              <w:rPr>
                <w:rFonts w:cs="Arial"/>
                <w:szCs w:val="22"/>
                <w:lang w:eastAsia="lt-LT"/>
              </w:rPr>
              <w:t>0499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192EB3A6" w14:textId="77777777" w:rsidTr="003068A6">
        <w:trPr>
          <w:trHeight w:val="315"/>
        </w:trPr>
        <w:tc>
          <w:tcPr>
            <w:tcW w:w="3557" w:type="dxa"/>
            <w:shd w:val="clear" w:color="000000" w:fill="FFFFFF"/>
            <w:noWrap/>
            <w:vAlign w:val="center"/>
            <w:hideMark/>
          </w:tcPr>
          <w:p w14:paraId="48D95283" w14:textId="77777777" w:rsidR="003068A6" w:rsidRPr="00BC3ECA" w:rsidRDefault="003068A6" w:rsidP="003068A6">
            <w:pPr>
              <w:rPr>
                <w:rFonts w:cs="Arial"/>
                <w:szCs w:val="22"/>
                <w:lang w:eastAsia="lt-LT"/>
              </w:rPr>
            </w:pPr>
            <w:r w:rsidRPr="00BC3ECA">
              <w:rPr>
                <w:rFonts w:cs="Arial"/>
                <w:szCs w:val="22"/>
                <w:lang w:eastAsia="lt-LT"/>
              </w:rPr>
              <w:t>Tūkstantmečio trečias ketvirtis</w:t>
            </w:r>
          </w:p>
        </w:tc>
        <w:tc>
          <w:tcPr>
            <w:tcW w:w="1683" w:type="dxa"/>
            <w:shd w:val="clear" w:color="000000" w:fill="FFFFFF"/>
            <w:noWrap/>
            <w:vAlign w:val="center"/>
            <w:hideMark/>
          </w:tcPr>
          <w:p w14:paraId="543F3EFC" w14:textId="77777777" w:rsidR="003068A6" w:rsidRPr="00BC3ECA" w:rsidRDefault="003068A6" w:rsidP="003068A6">
            <w:pPr>
              <w:rPr>
                <w:rFonts w:cs="Arial"/>
                <w:szCs w:val="22"/>
                <w:lang w:eastAsia="lt-LT"/>
              </w:rPr>
            </w:pPr>
            <w:r w:rsidRPr="00BC3ECA">
              <w:rPr>
                <w:rFonts w:cs="Arial"/>
                <w:szCs w:val="22"/>
                <w:lang w:eastAsia="lt-LT"/>
              </w:rPr>
              <w:t>0500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96029C2" w14:textId="77777777" w:rsidR="003068A6" w:rsidRPr="00BC3ECA" w:rsidRDefault="003068A6" w:rsidP="003068A6">
            <w:pPr>
              <w:rPr>
                <w:rFonts w:cs="Arial"/>
                <w:szCs w:val="22"/>
                <w:lang w:eastAsia="lt-LT"/>
              </w:rPr>
            </w:pPr>
            <w:r w:rsidRPr="00BC3ECA">
              <w:rPr>
                <w:rFonts w:cs="Arial"/>
                <w:szCs w:val="22"/>
                <w:lang w:eastAsia="lt-LT"/>
              </w:rPr>
              <w:t>0749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2F97A2B5" w14:textId="77777777" w:rsidTr="003068A6">
        <w:trPr>
          <w:trHeight w:val="315"/>
        </w:trPr>
        <w:tc>
          <w:tcPr>
            <w:tcW w:w="3557" w:type="dxa"/>
            <w:shd w:val="clear" w:color="000000" w:fill="FFFFFF"/>
            <w:noWrap/>
            <w:vAlign w:val="center"/>
            <w:hideMark/>
          </w:tcPr>
          <w:p w14:paraId="2FAE9550" w14:textId="77777777" w:rsidR="003068A6" w:rsidRPr="00BC3ECA" w:rsidRDefault="003068A6" w:rsidP="003068A6">
            <w:pPr>
              <w:rPr>
                <w:rFonts w:cs="Arial"/>
                <w:szCs w:val="22"/>
                <w:lang w:eastAsia="lt-LT"/>
              </w:rPr>
            </w:pPr>
            <w:r w:rsidRPr="00BC3ECA">
              <w:rPr>
                <w:rFonts w:cs="Arial"/>
                <w:szCs w:val="22"/>
                <w:lang w:eastAsia="lt-LT"/>
              </w:rPr>
              <w:t>Tūkstantmečio ketvirtas ketvirtis</w:t>
            </w:r>
          </w:p>
        </w:tc>
        <w:tc>
          <w:tcPr>
            <w:tcW w:w="1683" w:type="dxa"/>
            <w:shd w:val="clear" w:color="000000" w:fill="FFFFFF"/>
            <w:noWrap/>
            <w:vAlign w:val="center"/>
            <w:hideMark/>
          </w:tcPr>
          <w:p w14:paraId="57A2E5C5" w14:textId="77777777" w:rsidR="003068A6" w:rsidRPr="00BC3ECA" w:rsidRDefault="003068A6" w:rsidP="003068A6">
            <w:pPr>
              <w:rPr>
                <w:rFonts w:cs="Arial"/>
                <w:szCs w:val="22"/>
                <w:lang w:eastAsia="lt-LT"/>
              </w:rPr>
            </w:pPr>
            <w:r w:rsidRPr="00BC3ECA">
              <w:rPr>
                <w:rFonts w:cs="Arial"/>
                <w:szCs w:val="22"/>
                <w:lang w:eastAsia="lt-LT"/>
              </w:rPr>
              <w:t>0750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F5589E4" w14:textId="77777777" w:rsidR="003068A6" w:rsidRPr="00BC3ECA" w:rsidRDefault="003068A6" w:rsidP="003068A6">
            <w:pPr>
              <w:rPr>
                <w:rFonts w:cs="Arial"/>
                <w:szCs w:val="22"/>
                <w:lang w:eastAsia="lt-LT"/>
              </w:rPr>
            </w:pPr>
            <w:r w:rsidRPr="00BC3ECA">
              <w:rPr>
                <w:rFonts w:cs="Arial"/>
                <w:szCs w:val="22"/>
                <w:lang w:eastAsia="lt-LT"/>
              </w:rPr>
              <w:t>0999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298E486D" w14:textId="77777777" w:rsidTr="003068A6">
        <w:trPr>
          <w:trHeight w:val="315"/>
        </w:trPr>
        <w:tc>
          <w:tcPr>
            <w:tcW w:w="3557" w:type="dxa"/>
            <w:shd w:val="clear" w:color="000000" w:fill="FFFFFF"/>
            <w:noWrap/>
            <w:vAlign w:val="center"/>
            <w:hideMark/>
          </w:tcPr>
          <w:p w14:paraId="6749BA0A" w14:textId="77777777" w:rsidR="003068A6" w:rsidRPr="00BC3ECA" w:rsidRDefault="003068A6" w:rsidP="003068A6">
            <w:pPr>
              <w:rPr>
                <w:rFonts w:cs="Arial"/>
                <w:b/>
                <w:i/>
                <w:szCs w:val="22"/>
                <w:lang w:eastAsia="lt-LT"/>
              </w:rPr>
            </w:pPr>
            <w:r w:rsidRPr="00BC3ECA">
              <w:rPr>
                <w:rFonts w:cs="Arial"/>
                <w:b/>
                <w:i/>
                <w:szCs w:val="22"/>
                <w:lang w:eastAsia="lt-LT"/>
              </w:rPr>
              <w:t>Amžius</w:t>
            </w:r>
          </w:p>
        </w:tc>
        <w:tc>
          <w:tcPr>
            <w:tcW w:w="1683" w:type="dxa"/>
            <w:shd w:val="clear" w:color="000000" w:fill="FFFFFF"/>
            <w:noWrap/>
            <w:vAlign w:val="center"/>
            <w:hideMark/>
          </w:tcPr>
          <w:p w14:paraId="12730BFE"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629FDA80" w14:textId="77777777" w:rsidR="003068A6" w:rsidRPr="00BC3ECA" w:rsidRDefault="003068A6" w:rsidP="003068A6">
            <w:pPr>
              <w:rPr>
                <w:rFonts w:cs="Arial"/>
                <w:szCs w:val="22"/>
                <w:lang w:eastAsia="lt-LT"/>
              </w:rPr>
            </w:pPr>
            <w:r w:rsidRPr="00BC3ECA">
              <w:rPr>
                <w:rFonts w:cs="Arial"/>
                <w:szCs w:val="22"/>
                <w:lang w:eastAsia="lt-LT"/>
              </w:rPr>
              <w:t>0099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43691A19" w14:textId="77777777" w:rsidTr="003068A6">
        <w:trPr>
          <w:trHeight w:val="315"/>
        </w:trPr>
        <w:tc>
          <w:tcPr>
            <w:tcW w:w="3557" w:type="dxa"/>
            <w:shd w:val="clear" w:color="000000" w:fill="FFFFFF"/>
            <w:noWrap/>
            <w:vAlign w:val="center"/>
            <w:hideMark/>
          </w:tcPr>
          <w:p w14:paraId="527D54F7" w14:textId="77777777" w:rsidR="003068A6" w:rsidRPr="00BC3ECA" w:rsidRDefault="003068A6" w:rsidP="003068A6">
            <w:pPr>
              <w:rPr>
                <w:rFonts w:cs="Arial"/>
                <w:szCs w:val="22"/>
                <w:lang w:eastAsia="lt-LT"/>
              </w:rPr>
            </w:pPr>
            <w:r w:rsidRPr="00BC3ECA">
              <w:rPr>
                <w:rFonts w:cs="Arial"/>
                <w:szCs w:val="22"/>
                <w:lang w:eastAsia="lt-LT"/>
              </w:rPr>
              <w:t>Amžiaus pirma pusė</w:t>
            </w:r>
          </w:p>
        </w:tc>
        <w:tc>
          <w:tcPr>
            <w:tcW w:w="1683" w:type="dxa"/>
            <w:shd w:val="clear" w:color="000000" w:fill="FFFFFF"/>
            <w:noWrap/>
            <w:vAlign w:val="center"/>
            <w:hideMark/>
          </w:tcPr>
          <w:p w14:paraId="2D3159A1"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59483D6B" w14:textId="77777777" w:rsidR="003068A6" w:rsidRPr="00BC3ECA" w:rsidRDefault="003068A6" w:rsidP="003068A6">
            <w:pPr>
              <w:rPr>
                <w:rFonts w:cs="Arial"/>
                <w:szCs w:val="22"/>
                <w:lang w:eastAsia="lt-LT"/>
              </w:rPr>
            </w:pPr>
            <w:r w:rsidRPr="00BC3ECA">
              <w:rPr>
                <w:rFonts w:cs="Arial"/>
                <w:szCs w:val="22"/>
                <w:lang w:eastAsia="lt-LT"/>
              </w:rPr>
              <w:t>0049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472E9F21" w14:textId="77777777" w:rsidTr="003068A6">
        <w:trPr>
          <w:trHeight w:val="315"/>
        </w:trPr>
        <w:tc>
          <w:tcPr>
            <w:tcW w:w="3557" w:type="dxa"/>
            <w:shd w:val="clear" w:color="000000" w:fill="FFFFFF"/>
            <w:noWrap/>
            <w:vAlign w:val="center"/>
            <w:hideMark/>
          </w:tcPr>
          <w:p w14:paraId="321AFDF6" w14:textId="77777777" w:rsidR="003068A6" w:rsidRPr="00BC3ECA" w:rsidRDefault="003068A6" w:rsidP="003068A6">
            <w:pPr>
              <w:rPr>
                <w:rFonts w:cs="Arial"/>
                <w:szCs w:val="22"/>
                <w:lang w:eastAsia="lt-LT"/>
              </w:rPr>
            </w:pPr>
            <w:r w:rsidRPr="00BC3ECA">
              <w:rPr>
                <w:rFonts w:cs="Arial"/>
                <w:szCs w:val="22"/>
                <w:lang w:eastAsia="lt-LT"/>
              </w:rPr>
              <w:t>Amžiaus antra pusė</w:t>
            </w:r>
          </w:p>
        </w:tc>
        <w:tc>
          <w:tcPr>
            <w:tcW w:w="1683" w:type="dxa"/>
            <w:shd w:val="clear" w:color="000000" w:fill="FFFFFF"/>
            <w:noWrap/>
            <w:vAlign w:val="center"/>
            <w:hideMark/>
          </w:tcPr>
          <w:p w14:paraId="508D87C7" w14:textId="77777777" w:rsidR="003068A6" w:rsidRPr="00BC3ECA" w:rsidRDefault="003068A6" w:rsidP="003068A6">
            <w:pPr>
              <w:rPr>
                <w:rFonts w:cs="Arial"/>
                <w:szCs w:val="22"/>
                <w:lang w:eastAsia="lt-LT"/>
              </w:rPr>
            </w:pPr>
            <w:r w:rsidRPr="00BC3ECA">
              <w:rPr>
                <w:rFonts w:cs="Arial"/>
                <w:szCs w:val="22"/>
                <w:lang w:eastAsia="lt-LT"/>
              </w:rPr>
              <w:t>0050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609ECD16" w14:textId="77777777" w:rsidR="003068A6" w:rsidRPr="00BC3ECA" w:rsidRDefault="003068A6" w:rsidP="003068A6">
            <w:pPr>
              <w:rPr>
                <w:rFonts w:cs="Arial"/>
                <w:szCs w:val="22"/>
                <w:lang w:eastAsia="lt-LT"/>
              </w:rPr>
            </w:pPr>
            <w:r w:rsidRPr="00BC3ECA">
              <w:rPr>
                <w:rFonts w:cs="Arial"/>
                <w:szCs w:val="22"/>
                <w:lang w:eastAsia="lt-LT"/>
              </w:rPr>
              <w:t>0099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56EF0B11" w14:textId="77777777" w:rsidTr="003068A6">
        <w:trPr>
          <w:trHeight w:val="315"/>
        </w:trPr>
        <w:tc>
          <w:tcPr>
            <w:tcW w:w="3557" w:type="dxa"/>
            <w:shd w:val="clear" w:color="000000" w:fill="FFFFFF"/>
            <w:noWrap/>
            <w:vAlign w:val="center"/>
            <w:hideMark/>
          </w:tcPr>
          <w:p w14:paraId="629BA288" w14:textId="77777777" w:rsidR="003068A6" w:rsidRPr="00BC3ECA" w:rsidRDefault="003068A6" w:rsidP="003068A6">
            <w:pPr>
              <w:rPr>
                <w:rFonts w:cs="Arial"/>
                <w:szCs w:val="22"/>
                <w:lang w:eastAsia="lt-LT"/>
              </w:rPr>
            </w:pPr>
            <w:r w:rsidRPr="00BC3ECA">
              <w:rPr>
                <w:rFonts w:cs="Arial"/>
                <w:szCs w:val="22"/>
                <w:lang w:eastAsia="lt-LT"/>
              </w:rPr>
              <w:t>Amžiaus pradžia</w:t>
            </w:r>
          </w:p>
        </w:tc>
        <w:tc>
          <w:tcPr>
            <w:tcW w:w="1683" w:type="dxa"/>
            <w:shd w:val="clear" w:color="000000" w:fill="FFFFFF"/>
            <w:noWrap/>
            <w:vAlign w:val="center"/>
            <w:hideMark/>
          </w:tcPr>
          <w:p w14:paraId="07B72AAE"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8ECFE93" w14:textId="77777777" w:rsidR="003068A6" w:rsidRPr="00BC3ECA" w:rsidRDefault="003068A6" w:rsidP="003068A6">
            <w:pPr>
              <w:rPr>
                <w:rFonts w:cs="Arial"/>
                <w:szCs w:val="22"/>
                <w:lang w:eastAsia="lt-LT"/>
              </w:rPr>
            </w:pPr>
            <w:r w:rsidRPr="00BC3ECA">
              <w:rPr>
                <w:rFonts w:cs="Arial"/>
                <w:szCs w:val="22"/>
                <w:lang w:eastAsia="lt-LT"/>
              </w:rPr>
              <w:t>0024</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6CE0F792" w14:textId="77777777" w:rsidTr="003068A6">
        <w:trPr>
          <w:trHeight w:val="315"/>
        </w:trPr>
        <w:tc>
          <w:tcPr>
            <w:tcW w:w="3557" w:type="dxa"/>
            <w:shd w:val="clear" w:color="000000" w:fill="FFFFFF"/>
            <w:noWrap/>
            <w:vAlign w:val="center"/>
            <w:hideMark/>
          </w:tcPr>
          <w:p w14:paraId="2B8877D3" w14:textId="77777777" w:rsidR="003068A6" w:rsidRPr="00BC3ECA" w:rsidRDefault="003068A6" w:rsidP="003068A6">
            <w:pPr>
              <w:rPr>
                <w:rFonts w:cs="Arial"/>
                <w:szCs w:val="22"/>
                <w:lang w:eastAsia="lt-LT"/>
              </w:rPr>
            </w:pPr>
            <w:r w:rsidRPr="00BC3ECA">
              <w:rPr>
                <w:rFonts w:cs="Arial"/>
                <w:szCs w:val="22"/>
                <w:lang w:eastAsia="lt-LT"/>
              </w:rPr>
              <w:t>Amžiaus vidurys</w:t>
            </w:r>
          </w:p>
        </w:tc>
        <w:tc>
          <w:tcPr>
            <w:tcW w:w="1683" w:type="dxa"/>
            <w:shd w:val="clear" w:color="000000" w:fill="FFFFFF"/>
            <w:noWrap/>
            <w:vAlign w:val="center"/>
            <w:hideMark/>
          </w:tcPr>
          <w:p w14:paraId="2D699BAA" w14:textId="77777777" w:rsidR="003068A6" w:rsidRPr="00BC3ECA" w:rsidRDefault="003068A6" w:rsidP="003068A6">
            <w:pPr>
              <w:rPr>
                <w:rFonts w:cs="Arial"/>
                <w:szCs w:val="22"/>
                <w:lang w:eastAsia="lt-LT"/>
              </w:rPr>
            </w:pPr>
            <w:r w:rsidRPr="00BC3ECA">
              <w:rPr>
                <w:rFonts w:cs="Arial"/>
                <w:szCs w:val="22"/>
                <w:lang w:eastAsia="lt-LT"/>
              </w:rPr>
              <w:t>0025</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785A392" w14:textId="77777777" w:rsidR="003068A6" w:rsidRPr="00BC3ECA" w:rsidRDefault="003068A6" w:rsidP="003068A6">
            <w:pPr>
              <w:rPr>
                <w:rFonts w:cs="Arial"/>
                <w:szCs w:val="22"/>
                <w:lang w:eastAsia="lt-LT"/>
              </w:rPr>
            </w:pPr>
            <w:r w:rsidRPr="00BC3ECA">
              <w:rPr>
                <w:rFonts w:cs="Arial"/>
                <w:szCs w:val="22"/>
                <w:lang w:eastAsia="lt-LT"/>
              </w:rPr>
              <w:t>0074</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1E38125E" w14:textId="77777777" w:rsidTr="003068A6">
        <w:trPr>
          <w:trHeight w:val="315"/>
        </w:trPr>
        <w:tc>
          <w:tcPr>
            <w:tcW w:w="3557" w:type="dxa"/>
            <w:shd w:val="clear" w:color="000000" w:fill="FFFFFF"/>
            <w:noWrap/>
            <w:vAlign w:val="center"/>
            <w:hideMark/>
          </w:tcPr>
          <w:p w14:paraId="0D868C96" w14:textId="77777777" w:rsidR="003068A6" w:rsidRPr="00BC3ECA" w:rsidRDefault="003068A6" w:rsidP="003068A6">
            <w:pPr>
              <w:rPr>
                <w:rFonts w:cs="Arial"/>
                <w:szCs w:val="22"/>
                <w:lang w:eastAsia="lt-LT"/>
              </w:rPr>
            </w:pPr>
            <w:r w:rsidRPr="00BC3ECA">
              <w:rPr>
                <w:rFonts w:cs="Arial"/>
                <w:szCs w:val="22"/>
                <w:lang w:eastAsia="lt-LT"/>
              </w:rPr>
              <w:t>Amžiaus pabaiga</w:t>
            </w:r>
          </w:p>
        </w:tc>
        <w:tc>
          <w:tcPr>
            <w:tcW w:w="1683" w:type="dxa"/>
            <w:shd w:val="clear" w:color="000000" w:fill="FFFFFF"/>
            <w:noWrap/>
            <w:vAlign w:val="center"/>
            <w:hideMark/>
          </w:tcPr>
          <w:p w14:paraId="7DCC035F" w14:textId="77777777" w:rsidR="003068A6" w:rsidRPr="00BC3ECA" w:rsidRDefault="003068A6" w:rsidP="003068A6">
            <w:pPr>
              <w:rPr>
                <w:rFonts w:cs="Arial"/>
                <w:szCs w:val="22"/>
                <w:lang w:eastAsia="lt-LT"/>
              </w:rPr>
            </w:pPr>
            <w:r w:rsidRPr="00BC3ECA">
              <w:rPr>
                <w:rFonts w:cs="Arial"/>
                <w:szCs w:val="22"/>
                <w:lang w:eastAsia="lt-LT"/>
              </w:rPr>
              <w:t>0075</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6AA4C26" w14:textId="77777777" w:rsidR="003068A6" w:rsidRPr="00BC3ECA" w:rsidRDefault="003068A6" w:rsidP="003068A6">
            <w:pPr>
              <w:rPr>
                <w:rFonts w:cs="Arial"/>
                <w:szCs w:val="22"/>
                <w:lang w:eastAsia="lt-LT"/>
              </w:rPr>
            </w:pPr>
            <w:r w:rsidRPr="00BC3ECA">
              <w:rPr>
                <w:rFonts w:cs="Arial"/>
                <w:szCs w:val="22"/>
                <w:lang w:eastAsia="lt-LT"/>
              </w:rPr>
              <w:t>0099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48D1229C" w14:textId="77777777" w:rsidTr="003068A6">
        <w:trPr>
          <w:trHeight w:val="315"/>
        </w:trPr>
        <w:tc>
          <w:tcPr>
            <w:tcW w:w="3557" w:type="dxa"/>
            <w:shd w:val="clear" w:color="000000" w:fill="FFFFFF"/>
            <w:noWrap/>
            <w:vAlign w:val="center"/>
            <w:hideMark/>
          </w:tcPr>
          <w:p w14:paraId="68255B57" w14:textId="77777777" w:rsidR="003068A6" w:rsidRPr="00BC3ECA" w:rsidRDefault="003068A6" w:rsidP="003068A6">
            <w:pPr>
              <w:rPr>
                <w:rFonts w:cs="Arial"/>
                <w:szCs w:val="22"/>
                <w:lang w:eastAsia="lt-LT"/>
              </w:rPr>
            </w:pPr>
            <w:r w:rsidRPr="00BC3ECA">
              <w:rPr>
                <w:rFonts w:cs="Arial"/>
                <w:szCs w:val="22"/>
                <w:lang w:eastAsia="lt-LT"/>
              </w:rPr>
              <w:t>Amžiaus pirmas trečdalis</w:t>
            </w:r>
          </w:p>
        </w:tc>
        <w:tc>
          <w:tcPr>
            <w:tcW w:w="1683" w:type="dxa"/>
            <w:shd w:val="clear" w:color="000000" w:fill="FFFFFF"/>
            <w:noWrap/>
            <w:vAlign w:val="center"/>
            <w:hideMark/>
          </w:tcPr>
          <w:p w14:paraId="7C2E0579"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0C94F03E" w14:textId="77777777" w:rsidR="003068A6" w:rsidRPr="00BC3ECA" w:rsidRDefault="003068A6" w:rsidP="003068A6">
            <w:pPr>
              <w:rPr>
                <w:rFonts w:cs="Arial"/>
                <w:szCs w:val="22"/>
                <w:lang w:eastAsia="lt-LT"/>
              </w:rPr>
            </w:pPr>
            <w:r w:rsidRPr="00BC3ECA">
              <w:rPr>
                <w:rFonts w:cs="Arial"/>
                <w:szCs w:val="22"/>
                <w:lang w:eastAsia="lt-LT"/>
              </w:rPr>
              <w:t>0032</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0D1CFC9D" w14:textId="77777777" w:rsidTr="003068A6">
        <w:trPr>
          <w:trHeight w:val="315"/>
        </w:trPr>
        <w:tc>
          <w:tcPr>
            <w:tcW w:w="3557" w:type="dxa"/>
            <w:shd w:val="clear" w:color="000000" w:fill="FFFFFF"/>
            <w:noWrap/>
            <w:vAlign w:val="center"/>
            <w:hideMark/>
          </w:tcPr>
          <w:p w14:paraId="1A299B55" w14:textId="77777777" w:rsidR="003068A6" w:rsidRPr="00BC3ECA" w:rsidRDefault="003068A6" w:rsidP="003068A6">
            <w:pPr>
              <w:rPr>
                <w:rFonts w:cs="Arial"/>
                <w:szCs w:val="22"/>
                <w:lang w:eastAsia="lt-LT"/>
              </w:rPr>
            </w:pPr>
            <w:r w:rsidRPr="00BC3ECA">
              <w:rPr>
                <w:rFonts w:cs="Arial"/>
                <w:szCs w:val="22"/>
                <w:lang w:eastAsia="lt-LT"/>
              </w:rPr>
              <w:t>Amžiaus antras trečdalis</w:t>
            </w:r>
          </w:p>
        </w:tc>
        <w:tc>
          <w:tcPr>
            <w:tcW w:w="1683" w:type="dxa"/>
            <w:shd w:val="clear" w:color="000000" w:fill="FFFFFF"/>
            <w:noWrap/>
            <w:vAlign w:val="center"/>
            <w:hideMark/>
          </w:tcPr>
          <w:p w14:paraId="4938CB7E" w14:textId="77777777" w:rsidR="003068A6" w:rsidRPr="00BC3ECA" w:rsidRDefault="003068A6" w:rsidP="003068A6">
            <w:pPr>
              <w:rPr>
                <w:rFonts w:cs="Arial"/>
                <w:szCs w:val="22"/>
                <w:lang w:eastAsia="lt-LT"/>
              </w:rPr>
            </w:pPr>
            <w:r w:rsidRPr="00BC3ECA">
              <w:rPr>
                <w:rFonts w:cs="Arial"/>
                <w:szCs w:val="22"/>
                <w:lang w:eastAsia="lt-LT"/>
              </w:rPr>
              <w:t>0033</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22E382C8" w14:textId="77777777" w:rsidR="003068A6" w:rsidRPr="00BC3ECA" w:rsidRDefault="003068A6" w:rsidP="003068A6">
            <w:pPr>
              <w:rPr>
                <w:rFonts w:cs="Arial"/>
                <w:szCs w:val="22"/>
                <w:lang w:eastAsia="lt-LT"/>
              </w:rPr>
            </w:pPr>
            <w:r w:rsidRPr="00BC3ECA">
              <w:rPr>
                <w:rFonts w:cs="Arial"/>
                <w:szCs w:val="22"/>
                <w:lang w:eastAsia="lt-LT"/>
              </w:rPr>
              <w:t>0065</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3F404128" w14:textId="77777777" w:rsidTr="003068A6">
        <w:trPr>
          <w:trHeight w:val="315"/>
        </w:trPr>
        <w:tc>
          <w:tcPr>
            <w:tcW w:w="3557" w:type="dxa"/>
            <w:shd w:val="clear" w:color="000000" w:fill="FFFFFF"/>
            <w:noWrap/>
            <w:vAlign w:val="center"/>
            <w:hideMark/>
          </w:tcPr>
          <w:p w14:paraId="2C13D13A" w14:textId="77777777" w:rsidR="003068A6" w:rsidRPr="00BC3ECA" w:rsidRDefault="003068A6" w:rsidP="003068A6">
            <w:pPr>
              <w:rPr>
                <w:rFonts w:cs="Arial"/>
                <w:szCs w:val="22"/>
                <w:lang w:eastAsia="lt-LT"/>
              </w:rPr>
            </w:pPr>
            <w:r w:rsidRPr="00BC3ECA">
              <w:rPr>
                <w:rFonts w:cs="Arial"/>
                <w:szCs w:val="22"/>
                <w:lang w:eastAsia="lt-LT"/>
              </w:rPr>
              <w:t>Amžiaus trečias trečdalis</w:t>
            </w:r>
          </w:p>
        </w:tc>
        <w:tc>
          <w:tcPr>
            <w:tcW w:w="1683" w:type="dxa"/>
            <w:shd w:val="clear" w:color="000000" w:fill="FFFFFF"/>
            <w:noWrap/>
            <w:vAlign w:val="center"/>
            <w:hideMark/>
          </w:tcPr>
          <w:p w14:paraId="0F4E6EC5" w14:textId="77777777" w:rsidR="003068A6" w:rsidRPr="00BC3ECA" w:rsidRDefault="003068A6" w:rsidP="003068A6">
            <w:pPr>
              <w:rPr>
                <w:rFonts w:cs="Arial"/>
                <w:szCs w:val="22"/>
                <w:lang w:eastAsia="lt-LT"/>
              </w:rPr>
            </w:pPr>
            <w:r w:rsidRPr="00BC3ECA">
              <w:rPr>
                <w:rFonts w:cs="Arial"/>
                <w:szCs w:val="22"/>
                <w:lang w:eastAsia="lt-LT"/>
              </w:rPr>
              <w:t>0066</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EFC4718" w14:textId="77777777" w:rsidR="003068A6" w:rsidRPr="00BC3ECA" w:rsidRDefault="003068A6" w:rsidP="003068A6">
            <w:pPr>
              <w:rPr>
                <w:rFonts w:cs="Arial"/>
                <w:szCs w:val="22"/>
                <w:lang w:eastAsia="lt-LT"/>
              </w:rPr>
            </w:pPr>
            <w:r w:rsidRPr="00BC3ECA">
              <w:rPr>
                <w:rFonts w:cs="Arial"/>
                <w:szCs w:val="22"/>
                <w:lang w:eastAsia="lt-LT"/>
              </w:rPr>
              <w:t>0099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3C137B28" w14:textId="77777777" w:rsidTr="003068A6">
        <w:trPr>
          <w:trHeight w:val="315"/>
        </w:trPr>
        <w:tc>
          <w:tcPr>
            <w:tcW w:w="3557" w:type="dxa"/>
            <w:shd w:val="clear" w:color="000000" w:fill="FFFFFF"/>
            <w:noWrap/>
            <w:vAlign w:val="center"/>
            <w:hideMark/>
          </w:tcPr>
          <w:p w14:paraId="1F10626A" w14:textId="77777777" w:rsidR="003068A6" w:rsidRPr="00BC3ECA" w:rsidRDefault="003068A6" w:rsidP="003068A6">
            <w:pPr>
              <w:rPr>
                <w:rFonts w:cs="Arial"/>
                <w:szCs w:val="22"/>
                <w:lang w:eastAsia="lt-LT"/>
              </w:rPr>
            </w:pPr>
            <w:r w:rsidRPr="00BC3ECA">
              <w:rPr>
                <w:rFonts w:cs="Arial"/>
                <w:szCs w:val="22"/>
                <w:lang w:eastAsia="lt-LT"/>
              </w:rPr>
              <w:t>Amžiaus pirmas ketvirtis</w:t>
            </w:r>
          </w:p>
        </w:tc>
        <w:tc>
          <w:tcPr>
            <w:tcW w:w="1683" w:type="dxa"/>
            <w:shd w:val="clear" w:color="000000" w:fill="FFFFFF"/>
            <w:noWrap/>
            <w:vAlign w:val="center"/>
            <w:hideMark/>
          </w:tcPr>
          <w:p w14:paraId="529C4FE7"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51B23120" w14:textId="77777777" w:rsidR="003068A6" w:rsidRPr="00BC3ECA" w:rsidRDefault="003068A6" w:rsidP="003068A6">
            <w:pPr>
              <w:rPr>
                <w:rFonts w:cs="Arial"/>
                <w:szCs w:val="22"/>
                <w:lang w:eastAsia="lt-LT"/>
              </w:rPr>
            </w:pPr>
            <w:r w:rsidRPr="00BC3ECA">
              <w:rPr>
                <w:rFonts w:cs="Arial"/>
                <w:szCs w:val="22"/>
                <w:lang w:eastAsia="lt-LT"/>
              </w:rPr>
              <w:t>0024</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328439A8" w14:textId="77777777" w:rsidTr="003068A6">
        <w:trPr>
          <w:trHeight w:val="315"/>
        </w:trPr>
        <w:tc>
          <w:tcPr>
            <w:tcW w:w="3557" w:type="dxa"/>
            <w:shd w:val="clear" w:color="000000" w:fill="FFFFFF"/>
            <w:noWrap/>
            <w:vAlign w:val="center"/>
            <w:hideMark/>
          </w:tcPr>
          <w:p w14:paraId="526881E6" w14:textId="77777777" w:rsidR="003068A6" w:rsidRPr="00BC3ECA" w:rsidRDefault="003068A6" w:rsidP="003068A6">
            <w:pPr>
              <w:rPr>
                <w:rFonts w:cs="Arial"/>
                <w:szCs w:val="22"/>
                <w:lang w:eastAsia="lt-LT"/>
              </w:rPr>
            </w:pPr>
            <w:r w:rsidRPr="00BC3ECA">
              <w:rPr>
                <w:rFonts w:cs="Arial"/>
                <w:szCs w:val="22"/>
                <w:lang w:eastAsia="lt-LT"/>
              </w:rPr>
              <w:t>Amžiaus antras ketvirtis</w:t>
            </w:r>
          </w:p>
        </w:tc>
        <w:tc>
          <w:tcPr>
            <w:tcW w:w="1683" w:type="dxa"/>
            <w:shd w:val="clear" w:color="000000" w:fill="FFFFFF"/>
            <w:noWrap/>
            <w:vAlign w:val="center"/>
            <w:hideMark/>
          </w:tcPr>
          <w:p w14:paraId="0E4C42A1" w14:textId="77777777" w:rsidR="003068A6" w:rsidRPr="00BC3ECA" w:rsidRDefault="003068A6" w:rsidP="003068A6">
            <w:pPr>
              <w:rPr>
                <w:rFonts w:cs="Arial"/>
                <w:szCs w:val="22"/>
                <w:lang w:eastAsia="lt-LT"/>
              </w:rPr>
            </w:pPr>
            <w:r w:rsidRPr="00BC3ECA">
              <w:rPr>
                <w:rFonts w:cs="Arial"/>
                <w:szCs w:val="22"/>
                <w:lang w:eastAsia="lt-LT"/>
              </w:rPr>
              <w:t>0025</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EA4C773" w14:textId="77777777" w:rsidR="003068A6" w:rsidRPr="00BC3ECA" w:rsidRDefault="003068A6" w:rsidP="003068A6">
            <w:pPr>
              <w:rPr>
                <w:rFonts w:cs="Arial"/>
                <w:szCs w:val="22"/>
                <w:lang w:eastAsia="lt-LT"/>
              </w:rPr>
            </w:pPr>
            <w:r w:rsidRPr="00BC3ECA">
              <w:rPr>
                <w:rFonts w:cs="Arial"/>
                <w:szCs w:val="22"/>
                <w:lang w:eastAsia="lt-LT"/>
              </w:rPr>
              <w:t>0049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5D5149D0" w14:textId="77777777" w:rsidTr="003068A6">
        <w:trPr>
          <w:trHeight w:val="315"/>
        </w:trPr>
        <w:tc>
          <w:tcPr>
            <w:tcW w:w="3557" w:type="dxa"/>
            <w:shd w:val="clear" w:color="000000" w:fill="FFFFFF"/>
            <w:noWrap/>
            <w:vAlign w:val="center"/>
            <w:hideMark/>
          </w:tcPr>
          <w:p w14:paraId="15A4A253" w14:textId="77777777" w:rsidR="003068A6" w:rsidRPr="00BC3ECA" w:rsidRDefault="003068A6" w:rsidP="003068A6">
            <w:pPr>
              <w:rPr>
                <w:rFonts w:cs="Arial"/>
                <w:szCs w:val="22"/>
                <w:lang w:eastAsia="lt-LT"/>
              </w:rPr>
            </w:pPr>
            <w:r w:rsidRPr="00BC3ECA">
              <w:rPr>
                <w:rFonts w:cs="Arial"/>
                <w:szCs w:val="22"/>
                <w:lang w:eastAsia="lt-LT"/>
              </w:rPr>
              <w:t>Amžiaus trečias ketvirtis</w:t>
            </w:r>
          </w:p>
        </w:tc>
        <w:tc>
          <w:tcPr>
            <w:tcW w:w="1683" w:type="dxa"/>
            <w:shd w:val="clear" w:color="000000" w:fill="FFFFFF"/>
            <w:noWrap/>
            <w:vAlign w:val="center"/>
            <w:hideMark/>
          </w:tcPr>
          <w:p w14:paraId="67F3F7C8" w14:textId="77777777" w:rsidR="003068A6" w:rsidRPr="00BC3ECA" w:rsidRDefault="003068A6" w:rsidP="003068A6">
            <w:pPr>
              <w:rPr>
                <w:rFonts w:cs="Arial"/>
                <w:szCs w:val="22"/>
                <w:lang w:eastAsia="lt-LT"/>
              </w:rPr>
            </w:pPr>
            <w:r w:rsidRPr="00BC3ECA">
              <w:rPr>
                <w:rFonts w:cs="Arial"/>
                <w:szCs w:val="22"/>
                <w:lang w:eastAsia="lt-LT"/>
              </w:rPr>
              <w:t>0050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1575A540" w14:textId="77777777" w:rsidR="003068A6" w:rsidRPr="00BC3ECA" w:rsidRDefault="003068A6" w:rsidP="003068A6">
            <w:pPr>
              <w:rPr>
                <w:rFonts w:cs="Arial"/>
                <w:szCs w:val="22"/>
                <w:lang w:eastAsia="lt-LT"/>
              </w:rPr>
            </w:pPr>
            <w:r w:rsidRPr="00BC3ECA">
              <w:rPr>
                <w:rFonts w:cs="Arial"/>
                <w:szCs w:val="22"/>
                <w:lang w:eastAsia="lt-LT"/>
              </w:rPr>
              <w:t>0074</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210C10EC" w14:textId="77777777" w:rsidTr="003068A6">
        <w:trPr>
          <w:trHeight w:val="315"/>
        </w:trPr>
        <w:tc>
          <w:tcPr>
            <w:tcW w:w="3557" w:type="dxa"/>
            <w:shd w:val="clear" w:color="000000" w:fill="FFFFFF"/>
            <w:noWrap/>
            <w:vAlign w:val="center"/>
            <w:hideMark/>
          </w:tcPr>
          <w:p w14:paraId="128987EF" w14:textId="77777777" w:rsidR="003068A6" w:rsidRPr="00BC3ECA" w:rsidRDefault="003068A6" w:rsidP="003068A6">
            <w:pPr>
              <w:rPr>
                <w:rFonts w:cs="Arial"/>
                <w:szCs w:val="22"/>
                <w:lang w:eastAsia="lt-LT"/>
              </w:rPr>
            </w:pPr>
            <w:r w:rsidRPr="00BC3ECA">
              <w:rPr>
                <w:rFonts w:cs="Arial"/>
                <w:szCs w:val="22"/>
                <w:lang w:eastAsia="lt-LT"/>
              </w:rPr>
              <w:t>Amžiaus ketvirtas ketvirtis</w:t>
            </w:r>
          </w:p>
        </w:tc>
        <w:tc>
          <w:tcPr>
            <w:tcW w:w="1683" w:type="dxa"/>
            <w:shd w:val="clear" w:color="000000" w:fill="FFFFFF"/>
            <w:noWrap/>
            <w:vAlign w:val="center"/>
            <w:hideMark/>
          </w:tcPr>
          <w:p w14:paraId="4130875C" w14:textId="77777777" w:rsidR="003068A6" w:rsidRPr="00BC3ECA" w:rsidRDefault="003068A6" w:rsidP="003068A6">
            <w:pPr>
              <w:rPr>
                <w:rFonts w:cs="Arial"/>
                <w:szCs w:val="22"/>
                <w:lang w:eastAsia="lt-LT"/>
              </w:rPr>
            </w:pPr>
            <w:r w:rsidRPr="00BC3ECA">
              <w:rPr>
                <w:rFonts w:cs="Arial"/>
                <w:szCs w:val="22"/>
                <w:lang w:eastAsia="lt-LT"/>
              </w:rPr>
              <w:t>0075</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7DC59C59" w14:textId="77777777" w:rsidR="003068A6" w:rsidRPr="00BC3ECA" w:rsidRDefault="003068A6" w:rsidP="003068A6">
            <w:pPr>
              <w:rPr>
                <w:rFonts w:cs="Arial"/>
                <w:szCs w:val="22"/>
                <w:lang w:eastAsia="lt-LT"/>
              </w:rPr>
            </w:pPr>
            <w:r w:rsidRPr="00BC3ECA">
              <w:rPr>
                <w:rFonts w:cs="Arial"/>
                <w:szCs w:val="22"/>
                <w:lang w:eastAsia="lt-LT"/>
              </w:rPr>
              <w:t>0099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59B556AB" w14:textId="77777777" w:rsidTr="003068A6">
        <w:trPr>
          <w:trHeight w:val="315"/>
        </w:trPr>
        <w:tc>
          <w:tcPr>
            <w:tcW w:w="3557" w:type="dxa"/>
            <w:shd w:val="clear" w:color="000000" w:fill="FFFFFF"/>
            <w:noWrap/>
            <w:vAlign w:val="center"/>
            <w:hideMark/>
          </w:tcPr>
          <w:p w14:paraId="66F1FAAF" w14:textId="77777777" w:rsidR="003068A6" w:rsidRPr="00BC3ECA" w:rsidRDefault="003068A6" w:rsidP="003068A6">
            <w:pPr>
              <w:rPr>
                <w:rFonts w:cs="Arial"/>
                <w:szCs w:val="22"/>
                <w:lang w:eastAsia="lt-LT"/>
              </w:rPr>
            </w:pPr>
            <w:r w:rsidRPr="00BC3ECA">
              <w:rPr>
                <w:rFonts w:cs="Arial"/>
                <w:szCs w:val="22"/>
                <w:lang w:eastAsia="lt-LT"/>
              </w:rPr>
              <w:t>Amžiaus 1 dešimtmetis</w:t>
            </w:r>
          </w:p>
        </w:tc>
        <w:tc>
          <w:tcPr>
            <w:tcW w:w="1683" w:type="dxa"/>
            <w:shd w:val="clear" w:color="000000" w:fill="FFFFFF"/>
            <w:noWrap/>
            <w:vAlign w:val="center"/>
            <w:hideMark/>
          </w:tcPr>
          <w:p w14:paraId="6C2AFA51"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7D1E119" w14:textId="77777777" w:rsidR="003068A6" w:rsidRPr="00BC3ECA" w:rsidRDefault="003068A6" w:rsidP="003068A6">
            <w:pPr>
              <w:rPr>
                <w:rFonts w:cs="Arial"/>
                <w:szCs w:val="22"/>
                <w:lang w:eastAsia="lt-LT"/>
              </w:rPr>
            </w:pPr>
            <w:r w:rsidRPr="00BC3ECA">
              <w:rPr>
                <w:rFonts w:cs="Arial"/>
                <w:szCs w:val="22"/>
                <w:lang w:eastAsia="lt-LT"/>
              </w:rPr>
              <w:t>0009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68B9D20F" w14:textId="77777777" w:rsidTr="003068A6">
        <w:trPr>
          <w:trHeight w:val="315"/>
        </w:trPr>
        <w:tc>
          <w:tcPr>
            <w:tcW w:w="3557" w:type="dxa"/>
            <w:shd w:val="clear" w:color="000000" w:fill="FFFFFF"/>
            <w:noWrap/>
            <w:vAlign w:val="center"/>
            <w:hideMark/>
          </w:tcPr>
          <w:p w14:paraId="1CCACF1E" w14:textId="77777777" w:rsidR="003068A6" w:rsidRPr="00BC3ECA" w:rsidRDefault="003068A6" w:rsidP="003068A6">
            <w:pPr>
              <w:rPr>
                <w:rFonts w:cs="Arial"/>
                <w:szCs w:val="22"/>
                <w:lang w:eastAsia="lt-LT"/>
              </w:rPr>
            </w:pPr>
            <w:r w:rsidRPr="00BC3ECA">
              <w:rPr>
                <w:rFonts w:cs="Arial"/>
                <w:szCs w:val="22"/>
                <w:lang w:eastAsia="lt-LT"/>
              </w:rPr>
              <w:t>Amžiaus 1 dešimtmečio pirma pusė</w:t>
            </w:r>
          </w:p>
        </w:tc>
        <w:tc>
          <w:tcPr>
            <w:tcW w:w="1683" w:type="dxa"/>
            <w:shd w:val="clear" w:color="000000" w:fill="FFFFFF"/>
            <w:noWrap/>
            <w:vAlign w:val="center"/>
            <w:hideMark/>
          </w:tcPr>
          <w:p w14:paraId="2B786214"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4576B3D" w14:textId="77777777" w:rsidR="003068A6" w:rsidRPr="00BC3ECA" w:rsidRDefault="003068A6" w:rsidP="003068A6">
            <w:pPr>
              <w:rPr>
                <w:rFonts w:cs="Arial"/>
                <w:szCs w:val="22"/>
                <w:lang w:eastAsia="lt-LT"/>
              </w:rPr>
            </w:pPr>
            <w:r w:rsidRPr="00BC3ECA">
              <w:rPr>
                <w:rFonts w:cs="Arial"/>
                <w:szCs w:val="22"/>
                <w:lang w:eastAsia="lt-LT"/>
              </w:rPr>
              <w:t>0004</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4041E7D3" w14:textId="77777777" w:rsidTr="003068A6">
        <w:trPr>
          <w:trHeight w:val="315"/>
        </w:trPr>
        <w:tc>
          <w:tcPr>
            <w:tcW w:w="3557" w:type="dxa"/>
            <w:shd w:val="clear" w:color="000000" w:fill="FFFFFF"/>
            <w:noWrap/>
            <w:vAlign w:val="center"/>
            <w:hideMark/>
          </w:tcPr>
          <w:p w14:paraId="3BBC6D8E" w14:textId="77777777" w:rsidR="003068A6" w:rsidRPr="00BC3ECA" w:rsidRDefault="003068A6" w:rsidP="003068A6">
            <w:pPr>
              <w:rPr>
                <w:rFonts w:cs="Arial"/>
                <w:szCs w:val="22"/>
                <w:lang w:eastAsia="lt-LT"/>
              </w:rPr>
            </w:pPr>
            <w:r w:rsidRPr="00BC3ECA">
              <w:rPr>
                <w:rFonts w:cs="Arial"/>
                <w:szCs w:val="22"/>
                <w:lang w:eastAsia="lt-LT"/>
              </w:rPr>
              <w:t>Amžiaus 1 dešimtmečio antra pusė</w:t>
            </w:r>
          </w:p>
        </w:tc>
        <w:tc>
          <w:tcPr>
            <w:tcW w:w="1683" w:type="dxa"/>
            <w:shd w:val="clear" w:color="000000" w:fill="FFFFFF"/>
            <w:noWrap/>
            <w:vAlign w:val="center"/>
            <w:hideMark/>
          </w:tcPr>
          <w:p w14:paraId="46C3ADD6" w14:textId="77777777" w:rsidR="003068A6" w:rsidRPr="00BC3ECA" w:rsidRDefault="003068A6" w:rsidP="003068A6">
            <w:pPr>
              <w:rPr>
                <w:rFonts w:cs="Arial"/>
                <w:szCs w:val="22"/>
                <w:lang w:eastAsia="lt-LT"/>
              </w:rPr>
            </w:pPr>
            <w:r w:rsidRPr="00BC3ECA">
              <w:rPr>
                <w:rFonts w:cs="Arial"/>
                <w:szCs w:val="22"/>
                <w:lang w:eastAsia="lt-LT"/>
              </w:rPr>
              <w:t>0005</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5BF0CEFF" w14:textId="77777777" w:rsidR="003068A6" w:rsidRPr="00BC3ECA" w:rsidRDefault="003068A6" w:rsidP="003068A6">
            <w:pPr>
              <w:rPr>
                <w:rFonts w:cs="Arial"/>
                <w:szCs w:val="22"/>
                <w:lang w:eastAsia="lt-LT"/>
              </w:rPr>
            </w:pPr>
            <w:r w:rsidRPr="00BC3ECA">
              <w:rPr>
                <w:rFonts w:cs="Arial"/>
                <w:szCs w:val="22"/>
                <w:lang w:eastAsia="lt-LT"/>
              </w:rPr>
              <w:t>0009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0D6BB2F2" w14:textId="77777777" w:rsidTr="003068A6">
        <w:trPr>
          <w:trHeight w:val="315"/>
        </w:trPr>
        <w:tc>
          <w:tcPr>
            <w:tcW w:w="3557" w:type="dxa"/>
            <w:shd w:val="clear" w:color="000000" w:fill="FFFFFF"/>
            <w:noWrap/>
            <w:vAlign w:val="center"/>
            <w:hideMark/>
          </w:tcPr>
          <w:p w14:paraId="3B6765AA" w14:textId="77777777" w:rsidR="003068A6" w:rsidRPr="00BC3ECA" w:rsidRDefault="003068A6" w:rsidP="003068A6">
            <w:pPr>
              <w:rPr>
                <w:rFonts w:cs="Arial"/>
                <w:szCs w:val="22"/>
                <w:lang w:eastAsia="lt-LT"/>
              </w:rPr>
            </w:pPr>
            <w:r w:rsidRPr="00BC3ECA">
              <w:rPr>
                <w:rFonts w:cs="Arial"/>
                <w:szCs w:val="22"/>
                <w:lang w:eastAsia="lt-LT"/>
              </w:rPr>
              <w:t>Amžiaus 1 dešimtmečio pradžia</w:t>
            </w:r>
          </w:p>
        </w:tc>
        <w:tc>
          <w:tcPr>
            <w:tcW w:w="1683" w:type="dxa"/>
            <w:shd w:val="clear" w:color="000000" w:fill="FFFFFF"/>
            <w:noWrap/>
            <w:vAlign w:val="center"/>
            <w:hideMark/>
          </w:tcPr>
          <w:p w14:paraId="08B406B3"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7D71AFA1" w14:textId="77777777" w:rsidR="003068A6" w:rsidRPr="00BC3ECA" w:rsidRDefault="003068A6" w:rsidP="003068A6">
            <w:pPr>
              <w:rPr>
                <w:rFonts w:cs="Arial"/>
                <w:szCs w:val="22"/>
                <w:lang w:eastAsia="lt-LT"/>
              </w:rPr>
            </w:pPr>
            <w:r w:rsidRPr="00BC3ECA">
              <w:rPr>
                <w:rFonts w:cs="Arial"/>
                <w:szCs w:val="22"/>
                <w:lang w:eastAsia="lt-LT"/>
              </w:rPr>
              <w:t>0002</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12321FB8" w14:textId="77777777" w:rsidTr="003068A6">
        <w:trPr>
          <w:trHeight w:val="315"/>
        </w:trPr>
        <w:tc>
          <w:tcPr>
            <w:tcW w:w="3557" w:type="dxa"/>
            <w:shd w:val="clear" w:color="000000" w:fill="FFFFFF"/>
            <w:noWrap/>
            <w:vAlign w:val="center"/>
            <w:hideMark/>
          </w:tcPr>
          <w:p w14:paraId="77BCA056" w14:textId="77777777" w:rsidR="003068A6" w:rsidRPr="00BC3ECA" w:rsidRDefault="003068A6" w:rsidP="003068A6">
            <w:pPr>
              <w:rPr>
                <w:rFonts w:cs="Arial"/>
                <w:szCs w:val="22"/>
                <w:lang w:eastAsia="lt-LT"/>
              </w:rPr>
            </w:pPr>
            <w:r w:rsidRPr="00BC3ECA">
              <w:rPr>
                <w:rFonts w:cs="Arial"/>
                <w:szCs w:val="22"/>
                <w:lang w:eastAsia="lt-LT"/>
              </w:rPr>
              <w:t>Amžiaus 1 dešimtmečio vidurys</w:t>
            </w:r>
          </w:p>
        </w:tc>
        <w:tc>
          <w:tcPr>
            <w:tcW w:w="1683" w:type="dxa"/>
            <w:shd w:val="clear" w:color="000000" w:fill="FFFFFF"/>
            <w:noWrap/>
            <w:vAlign w:val="center"/>
            <w:hideMark/>
          </w:tcPr>
          <w:p w14:paraId="1A600CD0" w14:textId="77777777" w:rsidR="003068A6" w:rsidRPr="00BC3ECA" w:rsidRDefault="003068A6" w:rsidP="003068A6">
            <w:pPr>
              <w:rPr>
                <w:rFonts w:cs="Arial"/>
                <w:szCs w:val="22"/>
                <w:lang w:eastAsia="lt-LT"/>
              </w:rPr>
            </w:pPr>
            <w:r w:rsidRPr="00BC3ECA">
              <w:rPr>
                <w:rFonts w:cs="Arial"/>
                <w:szCs w:val="22"/>
                <w:lang w:eastAsia="lt-LT"/>
              </w:rPr>
              <w:t>0003</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71D84DEB" w14:textId="77777777" w:rsidR="003068A6" w:rsidRPr="00BC3ECA" w:rsidRDefault="003068A6" w:rsidP="003068A6">
            <w:pPr>
              <w:rPr>
                <w:rFonts w:cs="Arial"/>
                <w:szCs w:val="22"/>
                <w:lang w:eastAsia="lt-LT"/>
              </w:rPr>
            </w:pPr>
            <w:r w:rsidRPr="00BC3ECA">
              <w:rPr>
                <w:rFonts w:cs="Arial"/>
                <w:szCs w:val="22"/>
                <w:lang w:eastAsia="lt-LT"/>
              </w:rPr>
              <w:t>0006</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03F47218" w14:textId="77777777" w:rsidTr="003068A6">
        <w:trPr>
          <w:trHeight w:val="315"/>
        </w:trPr>
        <w:tc>
          <w:tcPr>
            <w:tcW w:w="3557" w:type="dxa"/>
            <w:shd w:val="clear" w:color="000000" w:fill="FFFFFF"/>
            <w:noWrap/>
            <w:vAlign w:val="center"/>
            <w:hideMark/>
          </w:tcPr>
          <w:p w14:paraId="27F78653" w14:textId="77777777" w:rsidR="003068A6" w:rsidRPr="00BC3ECA" w:rsidRDefault="003068A6" w:rsidP="003068A6">
            <w:pPr>
              <w:rPr>
                <w:rFonts w:cs="Arial"/>
                <w:szCs w:val="22"/>
                <w:lang w:eastAsia="lt-LT"/>
              </w:rPr>
            </w:pPr>
            <w:r w:rsidRPr="00BC3ECA">
              <w:rPr>
                <w:rFonts w:cs="Arial"/>
                <w:szCs w:val="22"/>
                <w:lang w:eastAsia="lt-LT"/>
              </w:rPr>
              <w:t>Amžiaus 1 dešimtmečio pabaiga</w:t>
            </w:r>
          </w:p>
        </w:tc>
        <w:tc>
          <w:tcPr>
            <w:tcW w:w="1683" w:type="dxa"/>
            <w:shd w:val="clear" w:color="000000" w:fill="FFFFFF"/>
            <w:noWrap/>
            <w:vAlign w:val="center"/>
            <w:hideMark/>
          </w:tcPr>
          <w:p w14:paraId="5DE8E5A2" w14:textId="77777777" w:rsidR="003068A6" w:rsidRPr="00BC3ECA" w:rsidRDefault="003068A6" w:rsidP="003068A6">
            <w:pPr>
              <w:rPr>
                <w:rFonts w:cs="Arial"/>
                <w:szCs w:val="22"/>
                <w:lang w:eastAsia="lt-LT"/>
              </w:rPr>
            </w:pPr>
            <w:r w:rsidRPr="00BC3ECA">
              <w:rPr>
                <w:rFonts w:cs="Arial"/>
                <w:szCs w:val="22"/>
                <w:lang w:eastAsia="lt-LT"/>
              </w:rPr>
              <w:t>0007</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ABE5CA1" w14:textId="77777777" w:rsidR="003068A6" w:rsidRPr="00BC3ECA" w:rsidRDefault="003068A6" w:rsidP="003068A6">
            <w:pPr>
              <w:rPr>
                <w:rFonts w:cs="Arial"/>
                <w:szCs w:val="22"/>
                <w:lang w:eastAsia="lt-LT"/>
              </w:rPr>
            </w:pPr>
            <w:r w:rsidRPr="00BC3ECA">
              <w:rPr>
                <w:rFonts w:cs="Arial"/>
                <w:szCs w:val="22"/>
                <w:lang w:eastAsia="lt-LT"/>
              </w:rPr>
              <w:t>0009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r w:rsidR="003068A6" w:rsidRPr="00BC3ECA" w14:paraId="152BBA49" w14:textId="77777777" w:rsidTr="003068A6">
        <w:trPr>
          <w:trHeight w:val="315"/>
        </w:trPr>
        <w:tc>
          <w:tcPr>
            <w:tcW w:w="3557" w:type="dxa"/>
            <w:shd w:val="clear" w:color="000000" w:fill="FFFFFF"/>
            <w:noWrap/>
            <w:vAlign w:val="center"/>
            <w:hideMark/>
          </w:tcPr>
          <w:p w14:paraId="53C9C1E2" w14:textId="77777777" w:rsidR="003068A6" w:rsidRPr="00BC3ECA" w:rsidRDefault="003068A6" w:rsidP="003068A6">
            <w:pPr>
              <w:rPr>
                <w:rFonts w:cs="Arial"/>
                <w:szCs w:val="22"/>
                <w:lang w:eastAsia="lt-LT"/>
              </w:rPr>
            </w:pPr>
            <w:r w:rsidRPr="00BC3ECA">
              <w:rPr>
                <w:rFonts w:cs="Arial"/>
                <w:szCs w:val="22"/>
                <w:lang w:eastAsia="lt-LT"/>
              </w:rPr>
              <w:t>Amžiaus 1 dešimtmečio pirmas trečdalis</w:t>
            </w:r>
          </w:p>
        </w:tc>
        <w:tc>
          <w:tcPr>
            <w:tcW w:w="1683" w:type="dxa"/>
            <w:shd w:val="clear" w:color="000000" w:fill="FFFFFF"/>
            <w:noWrap/>
            <w:vAlign w:val="center"/>
            <w:hideMark/>
          </w:tcPr>
          <w:p w14:paraId="7E1FD9A8" w14:textId="77777777" w:rsidR="003068A6" w:rsidRPr="00BC3ECA" w:rsidRDefault="003068A6" w:rsidP="003068A6">
            <w:pPr>
              <w:rPr>
                <w:rFonts w:cs="Arial"/>
                <w:szCs w:val="22"/>
                <w:lang w:eastAsia="lt-LT"/>
              </w:rPr>
            </w:pPr>
            <w:r w:rsidRPr="00BC3ECA">
              <w:rPr>
                <w:rFonts w:cs="Arial"/>
                <w:szCs w:val="22"/>
                <w:lang w:eastAsia="lt-LT"/>
              </w:rPr>
              <w:t>0000</w:t>
            </w:r>
            <w:r w:rsidR="00793829" w:rsidRPr="00BC3ECA">
              <w:rPr>
                <w:rFonts w:cs="Arial"/>
                <w:szCs w:val="22"/>
                <w:lang w:eastAsia="lt-LT"/>
              </w:rPr>
              <w:t>-</w:t>
            </w:r>
            <w:r w:rsidRPr="00BC3ECA">
              <w:rPr>
                <w:rFonts w:cs="Arial"/>
                <w:szCs w:val="22"/>
                <w:lang w:eastAsia="lt-LT"/>
              </w:rPr>
              <w:t>01</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26EE0B14" w14:textId="77777777" w:rsidR="003068A6" w:rsidRPr="00BC3ECA" w:rsidRDefault="003068A6" w:rsidP="003068A6">
            <w:pPr>
              <w:rPr>
                <w:rFonts w:cs="Arial"/>
                <w:szCs w:val="22"/>
                <w:lang w:eastAsia="lt-LT"/>
              </w:rPr>
            </w:pPr>
            <w:r w:rsidRPr="00BC3ECA">
              <w:rPr>
                <w:rFonts w:cs="Arial"/>
                <w:szCs w:val="22"/>
                <w:lang w:eastAsia="lt-LT"/>
              </w:rPr>
              <w:t>0003</w:t>
            </w:r>
            <w:r w:rsidR="00793829" w:rsidRPr="00BC3ECA">
              <w:rPr>
                <w:rFonts w:cs="Arial"/>
                <w:szCs w:val="22"/>
                <w:lang w:eastAsia="lt-LT"/>
              </w:rPr>
              <w:t>-</w:t>
            </w:r>
            <w:r w:rsidRPr="00BC3ECA">
              <w:rPr>
                <w:rFonts w:cs="Arial"/>
                <w:szCs w:val="22"/>
                <w:lang w:eastAsia="lt-LT"/>
              </w:rPr>
              <w:t>04</w:t>
            </w:r>
            <w:r w:rsidR="00793829" w:rsidRPr="00BC3ECA">
              <w:rPr>
                <w:rFonts w:cs="Arial"/>
                <w:szCs w:val="22"/>
                <w:lang w:eastAsia="lt-LT"/>
              </w:rPr>
              <w:t>-</w:t>
            </w:r>
            <w:r w:rsidRPr="00BC3ECA">
              <w:rPr>
                <w:rFonts w:cs="Arial"/>
                <w:szCs w:val="22"/>
                <w:lang w:eastAsia="lt-LT"/>
              </w:rPr>
              <w:t>31</w:t>
            </w:r>
          </w:p>
        </w:tc>
      </w:tr>
      <w:tr w:rsidR="003068A6" w:rsidRPr="00BC3ECA" w14:paraId="57E3C4E1" w14:textId="77777777" w:rsidTr="003068A6">
        <w:trPr>
          <w:trHeight w:val="315"/>
        </w:trPr>
        <w:tc>
          <w:tcPr>
            <w:tcW w:w="3557" w:type="dxa"/>
            <w:shd w:val="clear" w:color="000000" w:fill="FFFFFF"/>
            <w:noWrap/>
            <w:vAlign w:val="center"/>
            <w:hideMark/>
          </w:tcPr>
          <w:p w14:paraId="499648F4" w14:textId="77777777" w:rsidR="003068A6" w:rsidRPr="00BC3ECA" w:rsidRDefault="003068A6" w:rsidP="003068A6">
            <w:pPr>
              <w:rPr>
                <w:rFonts w:cs="Arial"/>
                <w:szCs w:val="22"/>
                <w:lang w:eastAsia="lt-LT"/>
              </w:rPr>
            </w:pPr>
            <w:r w:rsidRPr="00BC3ECA">
              <w:rPr>
                <w:rFonts w:cs="Arial"/>
                <w:szCs w:val="22"/>
                <w:lang w:eastAsia="lt-LT"/>
              </w:rPr>
              <w:t>Amžiaus 1 dešimtmečio antras trečdalis</w:t>
            </w:r>
          </w:p>
        </w:tc>
        <w:tc>
          <w:tcPr>
            <w:tcW w:w="1683" w:type="dxa"/>
            <w:shd w:val="clear" w:color="000000" w:fill="FFFFFF"/>
            <w:noWrap/>
            <w:vAlign w:val="center"/>
            <w:hideMark/>
          </w:tcPr>
          <w:p w14:paraId="25798897" w14:textId="77777777" w:rsidR="003068A6" w:rsidRPr="00BC3ECA" w:rsidRDefault="003068A6" w:rsidP="003068A6">
            <w:pPr>
              <w:rPr>
                <w:rFonts w:cs="Arial"/>
                <w:szCs w:val="22"/>
                <w:lang w:eastAsia="lt-LT"/>
              </w:rPr>
            </w:pPr>
            <w:r w:rsidRPr="00BC3ECA">
              <w:rPr>
                <w:rFonts w:cs="Arial"/>
                <w:szCs w:val="22"/>
                <w:lang w:eastAsia="lt-LT"/>
              </w:rPr>
              <w:t>0003</w:t>
            </w:r>
            <w:r w:rsidR="00793829" w:rsidRPr="00BC3ECA">
              <w:rPr>
                <w:rFonts w:cs="Arial"/>
                <w:szCs w:val="22"/>
                <w:lang w:eastAsia="lt-LT"/>
              </w:rPr>
              <w:t>-</w:t>
            </w:r>
            <w:r w:rsidRPr="00BC3ECA">
              <w:rPr>
                <w:rFonts w:cs="Arial"/>
                <w:szCs w:val="22"/>
                <w:lang w:eastAsia="lt-LT"/>
              </w:rPr>
              <w:t>05</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279DB6D" w14:textId="77777777" w:rsidR="003068A6" w:rsidRPr="00BC3ECA" w:rsidRDefault="003068A6" w:rsidP="003068A6">
            <w:pPr>
              <w:rPr>
                <w:rFonts w:cs="Arial"/>
                <w:szCs w:val="22"/>
                <w:lang w:eastAsia="lt-LT"/>
              </w:rPr>
            </w:pPr>
            <w:r w:rsidRPr="00BC3ECA">
              <w:rPr>
                <w:rFonts w:cs="Arial"/>
                <w:szCs w:val="22"/>
                <w:lang w:eastAsia="lt-LT"/>
              </w:rPr>
              <w:t>0006</w:t>
            </w:r>
            <w:r w:rsidR="00793829" w:rsidRPr="00BC3ECA">
              <w:rPr>
                <w:rFonts w:cs="Arial"/>
                <w:szCs w:val="22"/>
                <w:lang w:eastAsia="lt-LT"/>
              </w:rPr>
              <w:t>-</w:t>
            </w:r>
            <w:r w:rsidRPr="00BC3ECA">
              <w:rPr>
                <w:rFonts w:cs="Arial"/>
                <w:szCs w:val="22"/>
                <w:lang w:eastAsia="lt-LT"/>
              </w:rPr>
              <w:t>08</w:t>
            </w:r>
            <w:r w:rsidR="00793829" w:rsidRPr="00BC3ECA">
              <w:rPr>
                <w:rFonts w:cs="Arial"/>
                <w:szCs w:val="22"/>
                <w:lang w:eastAsia="lt-LT"/>
              </w:rPr>
              <w:t>-</w:t>
            </w:r>
            <w:r w:rsidRPr="00BC3ECA">
              <w:rPr>
                <w:rFonts w:cs="Arial"/>
                <w:szCs w:val="22"/>
                <w:lang w:eastAsia="lt-LT"/>
              </w:rPr>
              <w:t>31</w:t>
            </w:r>
          </w:p>
        </w:tc>
      </w:tr>
      <w:tr w:rsidR="003068A6" w:rsidRPr="00BC3ECA" w14:paraId="42EA31DE" w14:textId="77777777" w:rsidTr="003068A6">
        <w:trPr>
          <w:trHeight w:val="315"/>
        </w:trPr>
        <w:tc>
          <w:tcPr>
            <w:tcW w:w="3557" w:type="dxa"/>
            <w:shd w:val="clear" w:color="000000" w:fill="FFFFFF"/>
            <w:noWrap/>
            <w:vAlign w:val="center"/>
            <w:hideMark/>
          </w:tcPr>
          <w:p w14:paraId="5804D53C" w14:textId="77777777" w:rsidR="003068A6" w:rsidRPr="00BC3ECA" w:rsidRDefault="003068A6" w:rsidP="003068A6">
            <w:pPr>
              <w:rPr>
                <w:rFonts w:cs="Arial"/>
                <w:szCs w:val="22"/>
                <w:lang w:eastAsia="lt-LT"/>
              </w:rPr>
            </w:pPr>
            <w:r w:rsidRPr="00BC3ECA">
              <w:rPr>
                <w:rFonts w:cs="Arial"/>
                <w:szCs w:val="22"/>
                <w:lang w:eastAsia="lt-LT"/>
              </w:rPr>
              <w:t>Amžiaus 1 dešimtmečio trečias trečdalis</w:t>
            </w:r>
          </w:p>
        </w:tc>
        <w:tc>
          <w:tcPr>
            <w:tcW w:w="1683" w:type="dxa"/>
            <w:shd w:val="clear" w:color="000000" w:fill="FFFFFF"/>
            <w:noWrap/>
            <w:vAlign w:val="center"/>
            <w:hideMark/>
          </w:tcPr>
          <w:p w14:paraId="4C755568" w14:textId="77777777" w:rsidR="003068A6" w:rsidRPr="00BC3ECA" w:rsidRDefault="003068A6" w:rsidP="003068A6">
            <w:pPr>
              <w:rPr>
                <w:rFonts w:cs="Arial"/>
                <w:szCs w:val="22"/>
                <w:lang w:eastAsia="lt-LT"/>
              </w:rPr>
            </w:pPr>
            <w:r w:rsidRPr="00BC3ECA">
              <w:rPr>
                <w:rFonts w:cs="Arial"/>
                <w:szCs w:val="22"/>
                <w:lang w:eastAsia="lt-LT"/>
              </w:rPr>
              <w:t>0006</w:t>
            </w:r>
            <w:r w:rsidR="00793829" w:rsidRPr="00BC3ECA">
              <w:rPr>
                <w:rFonts w:cs="Arial"/>
                <w:szCs w:val="22"/>
                <w:lang w:eastAsia="lt-LT"/>
              </w:rPr>
              <w:t>-</w:t>
            </w:r>
            <w:r w:rsidRPr="00BC3ECA">
              <w:rPr>
                <w:rFonts w:cs="Arial"/>
                <w:szCs w:val="22"/>
                <w:lang w:eastAsia="lt-LT"/>
              </w:rPr>
              <w:t>09</w:t>
            </w:r>
            <w:r w:rsidR="00793829" w:rsidRPr="00BC3ECA">
              <w:rPr>
                <w:rFonts w:cs="Arial"/>
                <w:szCs w:val="22"/>
                <w:lang w:eastAsia="lt-LT"/>
              </w:rPr>
              <w:t>-</w:t>
            </w:r>
            <w:r w:rsidRPr="00BC3ECA">
              <w:rPr>
                <w:rFonts w:cs="Arial"/>
                <w:szCs w:val="22"/>
                <w:lang w:eastAsia="lt-LT"/>
              </w:rPr>
              <w:t>01</w:t>
            </w:r>
          </w:p>
        </w:tc>
        <w:tc>
          <w:tcPr>
            <w:tcW w:w="2020" w:type="dxa"/>
            <w:shd w:val="clear" w:color="000000" w:fill="FFFFFF"/>
            <w:noWrap/>
            <w:vAlign w:val="center"/>
            <w:hideMark/>
          </w:tcPr>
          <w:p w14:paraId="4C5A653A" w14:textId="77777777" w:rsidR="003068A6" w:rsidRPr="00BC3ECA" w:rsidRDefault="003068A6" w:rsidP="003068A6">
            <w:pPr>
              <w:rPr>
                <w:rFonts w:cs="Arial"/>
                <w:szCs w:val="22"/>
                <w:lang w:eastAsia="lt-LT"/>
              </w:rPr>
            </w:pPr>
            <w:r w:rsidRPr="00BC3ECA">
              <w:rPr>
                <w:rFonts w:cs="Arial"/>
                <w:szCs w:val="22"/>
                <w:lang w:eastAsia="lt-LT"/>
              </w:rPr>
              <w:t>0009</w:t>
            </w:r>
            <w:r w:rsidR="00793829" w:rsidRPr="00BC3ECA">
              <w:rPr>
                <w:rFonts w:cs="Arial"/>
                <w:szCs w:val="22"/>
                <w:lang w:eastAsia="lt-LT"/>
              </w:rPr>
              <w:t>-</w:t>
            </w:r>
            <w:r w:rsidRPr="00BC3ECA">
              <w:rPr>
                <w:rFonts w:cs="Arial"/>
                <w:szCs w:val="22"/>
                <w:lang w:eastAsia="lt-LT"/>
              </w:rPr>
              <w:t>12</w:t>
            </w:r>
            <w:r w:rsidR="00793829" w:rsidRPr="00BC3ECA">
              <w:rPr>
                <w:rFonts w:cs="Arial"/>
                <w:szCs w:val="22"/>
                <w:lang w:eastAsia="lt-LT"/>
              </w:rPr>
              <w:t>-</w:t>
            </w:r>
            <w:r w:rsidRPr="00BC3ECA">
              <w:rPr>
                <w:rFonts w:cs="Arial"/>
                <w:szCs w:val="22"/>
                <w:lang w:eastAsia="lt-LT"/>
              </w:rPr>
              <w:t>31</w:t>
            </w:r>
          </w:p>
        </w:tc>
      </w:tr>
    </w:tbl>
    <w:p w14:paraId="2D87FCA6" w14:textId="77777777" w:rsidR="00AA74A7" w:rsidRPr="00BC3ECA" w:rsidRDefault="00C24673" w:rsidP="00A21A84">
      <w:pPr>
        <w:pStyle w:val="Alnostext"/>
      </w:pPr>
      <w:r w:rsidRPr="00BC3ECA">
        <w:t>*</w:t>
      </w:r>
      <w:r w:rsidR="00AA74A7" w:rsidRPr="00BC3ECA">
        <w:t>Likusios laikotarpių reikšmės nustatomos analogiškai, kaip pateikta šiame pavyzdyje.</w:t>
      </w:r>
    </w:p>
    <w:p w14:paraId="54F42E77" w14:textId="77777777" w:rsidR="00F123A3" w:rsidRPr="00BC3ECA" w:rsidRDefault="00F123A3" w:rsidP="00A21A84">
      <w:pPr>
        <w:pStyle w:val="Heading3"/>
        <w:rPr>
          <w:noProof w:val="0"/>
        </w:rPr>
      </w:pPr>
      <w:bookmarkStart w:id="51" w:name="_Ref313346849"/>
      <w:bookmarkStart w:id="52" w:name="_Toc169621693"/>
      <w:r w:rsidRPr="00BC3ECA">
        <w:rPr>
          <w:noProof w:val="0"/>
        </w:rPr>
        <w:t>Nurodyti laikotarpių intervalą</w:t>
      </w:r>
      <w:bookmarkEnd w:id="51"/>
      <w:bookmarkEnd w:id="52"/>
    </w:p>
    <w:p w14:paraId="36A773FB" w14:textId="77777777" w:rsidR="00F123A3" w:rsidRPr="00BC3ECA" w:rsidRDefault="00F123A3" w:rsidP="00A21A84">
      <w:pPr>
        <w:pStyle w:val="Alnostext"/>
        <w:keepNext/>
        <w:keepLines/>
      </w:pPr>
      <w:r w:rsidRPr="00BC3ECA">
        <w:t>Norėdami įrašyti laikotarp</w:t>
      </w:r>
      <w:r w:rsidR="007959FE" w:rsidRPr="00BC3ECA">
        <w:t>ių intervalą,</w:t>
      </w:r>
      <w:r w:rsidRPr="00BC3ECA">
        <w:t xml:space="preserve"> atlikite šiuos veiksmus:</w:t>
      </w:r>
    </w:p>
    <w:p w14:paraId="51193B79" w14:textId="77777777" w:rsidR="00F123A3" w:rsidRPr="00BC3ECA" w:rsidRDefault="008E3137" w:rsidP="007171F7">
      <w:pPr>
        <w:pStyle w:val="AlnosNumbered"/>
        <w:keepNext/>
        <w:keepLines/>
        <w:numPr>
          <w:ilvl w:val="0"/>
          <w:numId w:val="18"/>
        </w:numPr>
      </w:pPr>
      <w:r w:rsidRPr="00BC3ECA">
        <w:t xml:space="preserve">Datos įrašymo lange </w:t>
      </w:r>
      <w:r w:rsidR="00F123A3" w:rsidRPr="00BC3ECA">
        <w:t xml:space="preserve">spauskite nuorodą </w:t>
      </w:r>
      <w:r w:rsidR="00F123A3" w:rsidRPr="00BC3ECA">
        <w:rPr>
          <w:rStyle w:val="CharLangas"/>
        </w:rPr>
        <w:t>Laikotarpi</w:t>
      </w:r>
      <w:r w:rsidR="002512B4" w:rsidRPr="00BC3ECA">
        <w:rPr>
          <w:rStyle w:val="CharLangas"/>
        </w:rPr>
        <w:t>ų intervalas</w:t>
      </w:r>
      <w:r w:rsidR="00F123A3" w:rsidRPr="00BC3ECA">
        <w:t>.</w:t>
      </w:r>
    </w:p>
    <w:p w14:paraId="500B823F" w14:textId="77777777" w:rsidR="00F123A3" w:rsidRPr="00BC3ECA" w:rsidRDefault="00F123A3" w:rsidP="005B3A8E">
      <w:pPr>
        <w:pStyle w:val="BodyText"/>
      </w:pPr>
      <w:r w:rsidRPr="00BC3ECA">
        <w:t>Sistema pateikia laikotarpio įvedimo langą.</w:t>
      </w:r>
    </w:p>
    <w:p w14:paraId="64909D4D" w14:textId="306A4FBD" w:rsidR="00F123A3" w:rsidRPr="00BC3ECA" w:rsidRDefault="004E701A" w:rsidP="005B3A8E">
      <w:pPr>
        <w:pStyle w:val="Picture"/>
      </w:pPr>
      <w:r w:rsidRPr="00BC3ECA">
        <w:rPr>
          <w:noProof/>
        </w:rPr>
        <w:lastRenderedPageBreak/>
        <w:drawing>
          <wp:inline distT="0" distB="0" distL="0" distR="0" wp14:anchorId="7981C02D" wp14:editId="6B67D9DF">
            <wp:extent cx="4857750" cy="2006600"/>
            <wp:effectExtent l="19050" t="19050" r="19050" b="1270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Laikotarpių intervalas.png"/>
                    <pic:cNvPicPr/>
                  </pic:nvPicPr>
                  <pic:blipFill>
                    <a:blip r:embed="rId75">
                      <a:extLst>
                        <a:ext uri="{28A0092B-C50C-407E-A947-70E740481C1C}">
                          <a14:useLocalDpi xmlns:a14="http://schemas.microsoft.com/office/drawing/2010/main" val="0"/>
                        </a:ext>
                      </a:extLst>
                    </a:blip>
                    <a:stretch>
                      <a:fillRect/>
                    </a:stretch>
                  </pic:blipFill>
                  <pic:spPr>
                    <a:xfrm>
                      <a:off x="0" y="0"/>
                      <a:ext cx="4886445" cy="2018453"/>
                    </a:xfrm>
                    <a:prstGeom prst="rect">
                      <a:avLst/>
                    </a:prstGeom>
                    <a:ln w="3175">
                      <a:solidFill>
                        <a:schemeClr val="tx1"/>
                      </a:solidFill>
                    </a:ln>
                  </pic:spPr>
                </pic:pic>
              </a:graphicData>
            </a:graphic>
          </wp:inline>
        </w:drawing>
      </w:r>
    </w:p>
    <w:p w14:paraId="1AEF7AD3" w14:textId="77777777" w:rsidR="00F123A3" w:rsidRPr="00BC3ECA" w:rsidRDefault="00F123A3" w:rsidP="007171F7">
      <w:pPr>
        <w:pStyle w:val="AlnosNumbered"/>
        <w:keepNext/>
        <w:keepLines/>
        <w:numPr>
          <w:ilvl w:val="0"/>
          <w:numId w:val="7"/>
        </w:numPr>
      </w:pPr>
      <w:r w:rsidRPr="00BC3ECA">
        <w:t xml:space="preserve">Įrašykite laikotarpio </w:t>
      </w:r>
      <w:r w:rsidR="00151D46" w:rsidRPr="00BC3ECA">
        <w:rPr>
          <w:rStyle w:val="CharLaukas"/>
        </w:rPr>
        <w:t>{Nuo}</w:t>
      </w:r>
      <w:r w:rsidR="00151D46" w:rsidRPr="00BC3ECA">
        <w:t xml:space="preserve"> ir </w:t>
      </w:r>
      <w:r w:rsidR="00151D46" w:rsidRPr="00BC3ECA">
        <w:rPr>
          <w:rStyle w:val="CharLaukas"/>
        </w:rPr>
        <w:t>{Iki}</w:t>
      </w:r>
      <w:r w:rsidR="00151D46" w:rsidRPr="00BC3ECA">
        <w:t xml:space="preserve"> </w:t>
      </w:r>
      <w:r w:rsidRPr="00BC3ECA">
        <w:t>skaitmenin</w:t>
      </w:r>
      <w:r w:rsidR="00B403CE" w:rsidRPr="00BC3ECA">
        <w:t>es</w:t>
      </w:r>
      <w:r w:rsidRPr="00BC3ECA">
        <w:t xml:space="preserve"> reikšm</w:t>
      </w:r>
      <w:r w:rsidR="00B403CE" w:rsidRPr="00BC3ECA">
        <w:t>es</w:t>
      </w:r>
      <w:r w:rsidRPr="00BC3ECA">
        <w:t>.</w:t>
      </w:r>
    </w:p>
    <w:p w14:paraId="7047C10C" w14:textId="77777777" w:rsidR="00F123A3" w:rsidRPr="00BC3ECA" w:rsidRDefault="00F123A3" w:rsidP="007171F7">
      <w:pPr>
        <w:pStyle w:val="AlnosNumbered"/>
        <w:keepNext/>
        <w:keepLines/>
        <w:numPr>
          <w:ilvl w:val="0"/>
          <w:numId w:val="7"/>
        </w:numPr>
      </w:pPr>
      <w:r w:rsidRPr="00BC3ECA">
        <w:t>Nurodykite laikotarpi</w:t>
      </w:r>
      <w:r w:rsidR="00B403CE" w:rsidRPr="00BC3ECA">
        <w:t>ų</w:t>
      </w:r>
      <w:r w:rsidRPr="00BC3ECA">
        <w:t xml:space="preserve"> duomenis </w:t>
      </w:r>
      <w:r w:rsidR="00B403CE" w:rsidRPr="00BC3ECA">
        <w:t>–</w:t>
      </w:r>
      <w:r w:rsidRPr="00BC3ECA">
        <w:t xml:space="preserve"> spragtelkite ant norimo laikotarpio skirtuko.</w:t>
      </w:r>
    </w:p>
    <w:p w14:paraId="0BC5E5BE" w14:textId="77777777" w:rsidR="00F123A3" w:rsidRPr="00BC3ECA" w:rsidRDefault="00F123A3" w:rsidP="005B3A8E">
      <w:pPr>
        <w:pStyle w:val="BodyText"/>
        <w:rPr>
          <w:bdr w:val="single" w:sz="4" w:space="0" w:color="auto"/>
          <w:lang w:eastAsia="lt-LT"/>
        </w:rPr>
      </w:pPr>
      <w:r w:rsidRPr="00BC3ECA">
        <w:t>Sistema išskleidžia reikšmių sąrašą</w:t>
      </w:r>
      <w:r w:rsidR="00C971BE" w:rsidRPr="00BC3ECA">
        <w:t>.</w:t>
      </w:r>
    </w:p>
    <w:p w14:paraId="420B7195" w14:textId="77777777" w:rsidR="00F123A3" w:rsidRPr="00BC3ECA" w:rsidRDefault="00F123A3" w:rsidP="007171F7">
      <w:pPr>
        <w:pStyle w:val="AlnosNumbered"/>
        <w:numPr>
          <w:ilvl w:val="0"/>
          <w:numId w:val="7"/>
        </w:numPr>
      </w:pPr>
      <w:r w:rsidRPr="00BC3ECA">
        <w:t>Spragtelkite ant norimos reikšmės.</w:t>
      </w:r>
    </w:p>
    <w:p w14:paraId="4C112683" w14:textId="77777777" w:rsidR="00F123A3" w:rsidRPr="00BC3ECA" w:rsidRDefault="00F123A3" w:rsidP="005B3A8E">
      <w:pPr>
        <w:pStyle w:val="BodyText"/>
      </w:pPr>
      <w:r w:rsidRPr="00BC3ECA">
        <w:t>Sistema įtraukia pasirinktą reikšmę į laikotarpio juostą.</w:t>
      </w:r>
    </w:p>
    <w:p w14:paraId="48FF5112" w14:textId="77777777" w:rsidR="00C24673" w:rsidRPr="00BC3ECA" w:rsidRDefault="00C24673" w:rsidP="007171F7">
      <w:pPr>
        <w:pStyle w:val="AlnosNumbered"/>
        <w:numPr>
          <w:ilvl w:val="0"/>
          <w:numId w:val="7"/>
        </w:numPr>
      </w:pPr>
      <w:r w:rsidRPr="00BC3ECA">
        <w:t>Jei reikia, įrašykite datos patikslinimą žodine išraiška, pvz. ruduo.</w:t>
      </w:r>
    </w:p>
    <w:p w14:paraId="05D60572" w14:textId="77777777" w:rsidR="00B403CE" w:rsidRPr="00BC3ECA" w:rsidRDefault="00B403CE" w:rsidP="007171F7">
      <w:pPr>
        <w:pStyle w:val="AlnosNumbered"/>
        <w:keepNext/>
        <w:keepLines/>
        <w:numPr>
          <w:ilvl w:val="0"/>
          <w:numId w:val="7"/>
        </w:numPr>
      </w:pPr>
      <w:r w:rsidRPr="00BC3ECA">
        <w:t>Jei reikia, pažymėkite papildomus laikotarpių intervalo duomenis:</w:t>
      </w:r>
    </w:p>
    <w:p w14:paraId="35AC3A28" w14:textId="77777777" w:rsidR="00A6177B" w:rsidRPr="00BC3ECA" w:rsidRDefault="00A6177B" w:rsidP="00A6177B">
      <w:pPr>
        <w:pStyle w:val="buletedafternumber"/>
      </w:pPr>
      <w:r w:rsidRPr="00BC3ECA">
        <w:t xml:space="preserve">jei data yra nežinoma, pažymėkite varnele laukelį </w:t>
      </w:r>
      <w:r w:rsidRPr="00BC3ECA">
        <w:rPr>
          <w:noProof/>
        </w:rPr>
        <w:drawing>
          <wp:inline distT="0" distB="0" distL="0" distR="0" wp14:anchorId="467FF92D" wp14:editId="3687040C">
            <wp:extent cx="552450" cy="16021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7694" cy="161732"/>
                    </a:xfrm>
                    <a:prstGeom prst="rect">
                      <a:avLst/>
                    </a:prstGeom>
                  </pic:spPr>
                </pic:pic>
              </a:graphicData>
            </a:graphic>
          </wp:inline>
        </w:drawing>
      </w:r>
      <w:r w:rsidRPr="00BC3ECA">
        <w:t>;</w:t>
      </w:r>
    </w:p>
    <w:p w14:paraId="2B3FDEFC" w14:textId="77777777" w:rsidR="00A6177B" w:rsidRPr="00BC3ECA" w:rsidRDefault="00A6177B" w:rsidP="00A6177B">
      <w:pPr>
        <w:pStyle w:val="buletedafternumber"/>
      </w:pPr>
      <w:r w:rsidRPr="00BC3ECA">
        <w:t xml:space="preserve">jei data yra abejotina, pažymėkite varnele laukelį  </w:t>
      </w:r>
      <w:r w:rsidRPr="00BC3ECA">
        <w:rPr>
          <w:noProof/>
        </w:rPr>
        <w:drawing>
          <wp:inline distT="0" distB="0" distL="0" distR="0" wp14:anchorId="74B30BE2" wp14:editId="13DBE0E7">
            <wp:extent cx="298450" cy="130233"/>
            <wp:effectExtent l="0" t="0" r="6350" b="317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777" cy="133430"/>
                    </a:xfrm>
                    <a:prstGeom prst="rect">
                      <a:avLst/>
                    </a:prstGeom>
                  </pic:spPr>
                </pic:pic>
              </a:graphicData>
            </a:graphic>
          </wp:inline>
        </w:drawing>
      </w:r>
      <w:r w:rsidRPr="00BC3ECA">
        <w:t>;</w:t>
      </w:r>
    </w:p>
    <w:p w14:paraId="4C5A23D7" w14:textId="77777777" w:rsidR="00A6177B" w:rsidRPr="00BC3ECA" w:rsidRDefault="00A6177B" w:rsidP="00A6177B">
      <w:pPr>
        <w:pStyle w:val="buletedafternumber"/>
      </w:pPr>
      <w:r w:rsidRPr="00BC3ECA">
        <w:t xml:space="preserve">jei data yra apytikslė, pažymėkite varnele laukelį  </w:t>
      </w:r>
      <w:r w:rsidRPr="00BC3ECA">
        <w:rPr>
          <w:noProof/>
        </w:rPr>
        <w:drawing>
          <wp:inline distT="0" distB="0" distL="0" distR="0" wp14:anchorId="754FC4DF" wp14:editId="10409FBE">
            <wp:extent cx="304800" cy="129153"/>
            <wp:effectExtent l="0" t="0" r="0" b="444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358" cy="134050"/>
                    </a:xfrm>
                    <a:prstGeom prst="rect">
                      <a:avLst/>
                    </a:prstGeom>
                  </pic:spPr>
                </pic:pic>
              </a:graphicData>
            </a:graphic>
          </wp:inline>
        </w:drawing>
      </w:r>
      <w:r w:rsidRPr="00BC3ECA">
        <w:t>;</w:t>
      </w:r>
    </w:p>
    <w:p w14:paraId="391DD515" w14:textId="77777777" w:rsidR="00A6177B" w:rsidRPr="00BC3ECA" w:rsidRDefault="00A6177B" w:rsidP="00A6177B">
      <w:pPr>
        <w:pStyle w:val="buletedafternumber"/>
        <w:keepNext/>
      </w:pPr>
      <w:r w:rsidRPr="00BC3ECA">
        <w:t xml:space="preserve">jei data yra iki tam tikros laiko, pažymėkite varnele laukelį </w:t>
      </w:r>
      <w:r w:rsidRPr="00BC3ECA">
        <w:rPr>
          <w:noProof/>
        </w:rPr>
        <w:drawing>
          <wp:inline distT="0" distB="0" distL="0" distR="0" wp14:anchorId="1A3CF1E6" wp14:editId="2F18CF09">
            <wp:extent cx="374650" cy="148671"/>
            <wp:effectExtent l="0" t="0" r="6350" b="381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1296" cy="151308"/>
                    </a:xfrm>
                    <a:prstGeom prst="rect">
                      <a:avLst/>
                    </a:prstGeom>
                  </pic:spPr>
                </pic:pic>
              </a:graphicData>
            </a:graphic>
          </wp:inline>
        </w:drawing>
      </w:r>
      <w:r w:rsidRPr="00BC3ECA">
        <w:t>;</w:t>
      </w:r>
    </w:p>
    <w:p w14:paraId="488468A3" w14:textId="77777777" w:rsidR="00A6177B" w:rsidRPr="00BC3ECA" w:rsidRDefault="00A6177B" w:rsidP="00A6177B">
      <w:pPr>
        <w:pStyle w:val="buletedafternumber"/>
        <w:keepNext/>
      </w:pPr>
      <w:r w:rsidRPr="00BC3ECA">
        <w:t xml:space="preserve">jei data yra po tam tikro laiko, pažymėkite varnele laukelį </w:t>
      </w:r>
      <w:r w:rsidRPr="00BC3ECA">
        <w:rPr>
          <w:noProof/>
        </w:rPr>
        <w:drawing>
          <wp:inline distT="0" distB="0" distL="0" distR="0" wp14:anchorId="65CB54E0" wp14:editId="4483EF97">
            <wp:extent cx="349250" cy="169489"/>
            <wp:effectExtent l="0" t="0" r="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o.png"/>
                    <pic:cNvPicPr/>
                  </pic:nvPicPr>
                  <pic:blipFill>
                    <a:blip r:embed="rId66">
                      <a:extLst>
                        <a:ext uri="{28A0092B-C50C-407E-A947-70E740481C1C}">
                          <a14:useLocalDpi xmlns:a14="http://schemas.microsoft.com/office/drawing/2010/main" val="0"/>
                        </a:ext>
                      </a:extLst>
                    </a:blip>
                    <a:stretch>
                      <a:fillRect/>
                    </a:stretch>
                  </pic:blipFill>
                  <pic:spPr>
                    <a:xfrm>
                      <a:off x="0" y="0"/>
                      <a:ext cx="363045" cy="176184"/>
                    </a:xfrm>
                    <a:prstGeom prst="rect">
                      <a:avLst/>
                    </a:prstGeom>
                  </pic:spPr>
                </pic:pic>
              </a:graphicData>
            </a:graphic>
          </wp:inline>
        </w:drawing>
      </w:r>
      <w:r w:rsidRPr="00BC3ECA">
        <w:t>;</w:t>
      </w:r>
    </w:p>
    <w:p w14:paraId="1AAEFF2C" w14:textId="77777777" w:rsidR="00A6177B" w:rsidRPr="00BC3ECA" w:rsidRDefault="00A6177B" w:rsidP="00A6177B">
      <w:pPr>
        <w:pStyle w:val="buletedafternumber"/>
      </w:pPr>
      <w:r w:rsidRPr="00BC3ECA">
        <w:t xml:space="preserve">jei data yra prieš Kristų, pažymėkite varnele laukelį  </w:t>
      </w:r>
      <w:r w:rsidRPr="00BC3ECA">
        <w:rPr>
          <w:noProof/>
        </w:rPr>
        <w:drawing>
          <wp:inline distT="0" distB="0" distL="0" distR="0" wp14:anchorId="148B4202" wp14:editId="3D700B83">
            <wp:extent cx="374650" cy="133804"/>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0907" cy="136039"/>
                    </a:xfrm>
                    <a:prstGeom prst="rect">
                      <a:avLst/>
                    </a:prstGeom>
                  </pic:spPr>
                </pic:pic>
              </a:graphicData>
            </a:graphic>
          </wp:inline>
        </w:drawing>
      </w:r>
      <w:r w:rsidRPr="00BC3ECA">
        <w:t>.</w:t>
      </w:r>
    </w:p>
    <w:p w14:paraId="1B28200B" w14:textId="77777777" w:rsidR="00B403CE" w:rsidRPr="00BC3ECA" w:rsidRDefault="00B403CE" w:rsidP="007171F7">
      <w:pPr>
        <w:pStyle w:val="AlnosNumbered"/>
        <w:keepNext/>
        <w:keepLines/>
        <w:numPr>
          <w:ilvl w:val="0"/>
          <w:numId w:val="7"/>
        </w:numPr>
      </w:pPr>
      <w:r w:rsidRPr="00BC3ECA">
        <w:t xml:space="preserve">Spauskite </w:t>
      </w:r>
      <w:r w:rsidRPr="00BC3ECA">
        <w:rPr>
          <w:rStyle w:val="CharLaukas"/>
        </w:rPr>
        <w:t>[Išsaugoti]</w:t>
      </w:r>
      <w:r w:rsidRPr="00BC3ECA">
        <w:t>.</w:t>
      </w:r>
    </w:p>
    <w:p w14:paraId="6D61F785" w14:textId="77777777" w:rsidR="00B403CE" w:rsidRPr="00BC3ECA" w:rsidRDefault="00B403CE" w:rsidP="005B3A8E">
      <w:pPr>
        <w:pStyle w:val="BodyText"/>
      </w:pPr>
      <w:r w:rsidRPr="00BC3ECA">
        <w:t>Nurodyta data įtraukiama į duomenų formą.</w:t>
      </w:r>
    </w:p>
    <w:p w14:paraId="6261ABFD" w14:textId="77777777" w:rsidR="007A73CA" w:rsidRPr="00BC3ECA" w:rsidRDefault="007A17CF" w:rsidP="00DC2B0B">
      <w:pPr>
        <w:pStyle w:val="Pastaba"/>
        <w:keepNext/>
        <w:keepLines/>
      </w:pPr>
      <w:r w:rsidRPr="00BC3ECA">
        <w:t xml:space="preserve">Skaitmeninės reikšmės (pvz.: 3), įrašytos laukelyje arabiškais skaitmenimis, paspaudus </w:t>
      </w:r>
      <w:r w:rsidRPr="00BC3ECA">
        <w:rPr>
          <w:rStyle w:val="CharLaukas"/>
        </w:rPr>
        <w:t>[Išsaugoti]</w:t>
      </w:r>
      <w:r w:rsidRPr="00BC3ECA">
        <w:t xml:space="preserve"> automatiškai paverčiamos romėniškais skaitmenimis (pvz. III)</w:t>
      </w:r>
      <w:r w:rsidR="007A73CA" w:rsidRPr="00BC3ECA">
        <w:t>.</w:t>
      </w:r>
    </w:p>
    <w:p w14:paraId="581000B8" w14:textId="070A81F7" w:rsidR="003068A6" w:rsidRPr="00BC3ECA" w:rsidRDefault="003068A6" w:rsidP="003068A6">
      <w:pPr>
        <w:pStyle w:val="Alnostext"/>
      </w:pPr>
      <w:r w:rsidRPr="00BC3ECA">
        <w:t>Laikotarpių reikšmių sąrašą rasite</w:t>
      </w:r>
      <w:r w:rsidR="0005425D" w:rsidRPr="00BC3ECA">
        <w:t xml:space="preserve"> anksčiau pateiktoje</w:t>
      </w:r>
      <w:r w:rsidRPr="00BC3ECA">
        <w:t xml:space="preserve"> </w:t>
      </w:r>
      <w:r w:rsidRPr="00BC3ECA">
        <w:fldChar w:fldCharType="begin"/>
      </w:r>
      <w:r w:rsidRPr="00BC3ECA">
        <w:instrText xml:space="preserve"> REF _Ref318804242 \r \h </w:instrText>
      </w:r>
      <w:r w:rsidR="00512286" w:rsidRPr="00BC3ECA">
        <w:instrText xml:space="preserve"> \* MERGEFORMAT </w:instrText>
      </w:r>
      <w:r w:rsidRPr="00BC3ECA">
        <w:fldChar w:fldCharType="separate"/>
      </w:r>
      <w:r w:rsidR="000D676C">
        <w:t>1 lentelė</w:t>
      </w:r>
      <w:r w:rsidRPr="00BC3ECA">
        <w:fldChar w:fldCharType="end"/>
      </w:r>
      <w:r w:rsidR="0005425D" w:rsidRPr="00BC3ECA">
        <w:t>je</w:t>
      </w:r>
      <w:r w:rsidRPr="00BC3ECA">
        <w:t xml:space="preserve"> </w:t>
      </w:r>
      <w:r w:rsidRPr="00BC3ECA">
        <w:rPr>
          <w:i/>
        </w:rPr>
        <w:fldChar w:fldCharType="begin"/>
      </w:r>
      <w:r w:rsidRPr="00BC3ECA">
        <w:rPr>
          <w:i/>
        </w:rPr>
        <w:instrText xml:space="preserve"> REF _Ref318804242 \h </w:instrText>
      </w:r>
      <w:r w:rsidR="0005425D" w:rsidRPr="00BC3ECA">
        <w:rPr>
          <w:i/>
        </w:rPr>
        <w:instrText xml:space="preserve"> \* MERGEFORMAT </w:instrText>
      </w:r>
      <w:r w:rsidRPr="00BC3ECA">
        <w:rPr>
          <w:i/>
        </w:rPr>
      </w:r>
      <w:r w:rsidRPr="00BC3ECA">
        <w:rPr>
          <w:i/>
        </w:rPr>
        <w:fldChar w:fldCharType="separate"/>
      </w:r>
      <w:r w:rsidR="000D676C" w:rsidRPr="000D676C">
        <w:rPr>
          <w:i/>
        </w:rPr>
        <w:t>Laikotarpių reikšmių</w:t>
      </w:r>
      <w:r w:rsidR="000D676C" w:rsidRPr="000D676C">
        <w:rPr>
          <w:rStyle w:val="CharLangas"/>
        </w:rPr>
        <w:t xml:space="preserve"> pavyzdžiai</w:t>
      </w:r>
      <w:r w:rsidRPr="00BC3ECA">
        <w:rPr>
          <w:i/>
        </w:rPr>
        <w:fldChar w:fldCharType="end"/>
      </w:r>
      <w:r w:rsidRPr="00BC3ECA">
        <w:t>.</w:t>
      </w:r>
    </w:p>
    <w:p w14:paraId="78F87DB0" w14:textId="77777777" w:rsidR="00F8345D" w:rsidRPr="00BC3ECA" w:rsidRDefault="00F8345D" w:rsidP="00E92E1B">
      <w:pPr>
        <w:pStyle w:val="Heading3"/>
        <w:rPr>
          <w:noProof w:val="0"/>
        </w:rPr>
      </w:pPr>
      <w:bookmarkStart w:id="53" w:name="_Ref313346857"/>
      <w:bookmarkStart w:id="54" w:name="_Toc169621694"/>
      <w:r w:rsidRPr="00BC3ECA">
        <w:rPr>
          <w:noProof w:val="0"/>
        </w:rPr>
        <w:t xml:space="preserve">Nurodyti </w:t>
      </w:r>
      <w:r w:rsidR="00E178E3" w:rsidRPr="00BC3ECA">
        <w:rPr>
          <w:noProof w:val="0"/>
        </w:rPr>
        <w:t>priešistorinę</w:t>
      </w:r>
      <w:r w:rsidRPr="00BC3ECA">
        <w:rPr>
          <w:noProof w:val="0"/>
        </w:rPr>
        <w:t xml:space="preserve"> datą</w:t>
      </w:r>
      <w:bookmarkEnd w:id="53"/>
      <w:bookmarkEnd w:id="54"/>
    </w:p>
    <w:p w14:paraId="6FFAC9E3" w14:textId="77777777" w:rsidR="00F8345D" w:rsidRPr="00BC3ECA" w:rsidRDefault="00F8345D" w:rsidP="00A21A84">
      <w:pPr>
        <w:pStyle w:val="Alnostext"/>
        <w:keepNext/>
        <w:keepLines/>
      </w:pPr>
      <w:r w:rsidRPr="00BC3ECA">
        <w:t>Norėdami įrašyti datą, siekiančią milijonus/milijardus metų</w:t>
      </w:r>
      <w:r w:rsidR="00DF0674" w:rsidRPr="00BC3ECA">
        <w:t xml:space="preserve"> pr. Kr.</w:t>
      </w:r>
      <w:r w:rsidRPr="00BC3ECA">
        <w:t>, atlikite šiuos veiksmus:</w:t>
      </w:r>
    </w:p>
    <w:p w14:paraId="031FFA89" w14:textId="77777777" w:rsidR="00F8345D" w:rsidRPr="00BC3ECA" w:rsidRDefault="008E3137" w:rsidP="007171F7">
      <w:pPr>
        <w:pStyle w:val="AlnosNumbered"/>
        <w:keepNext/>
        <w:keepLines/>
        <w:numPr>
          <w:ilvl w:val="0"/>
          <w:numId w:val="19"/>
        </w:numPr>
      </w:pPr>
      <w:r w:rsidRPr="00BC3ECA">
        <w:t xml:space="preserve">Datos įrašymo lange </w:t>
      </w:r>
      <w:r w:rsidR="00F8345D" w:rsidRPr="00BC3ECA">
        <w:t xml:space="preserve">spauskite nuorodą </w:t>
      </w:r>
      <w:r w:rsidR="00E178E3" w:rsidRPr="00BC3ECA">
        <w:rPr>
          <w:rStyle w:val="CharLangas"/>
        </w:rPr>
        <w:t>Priešistorinė</w:t>
      </w:r>
      <w:r w:rsidR="00F8345D" w:rsidRPr="00BC3ECA">
        <w:rPr>
          <w:rStyle w:val="CharLangas"/>
        </w:rPr>
        <w:t xml:space="preserve"> data</w:t>
      </w:r>
      <w:r w:rsidR="00F8345D" w:rsidRPr="00BC3ECA">
        <w:t>.</w:t>
      </w:r>
    </w:p>
    <w:p w14:paraId="7CDB10FD" w14:textId="77777777" w:rsidR="00F8345D" w:rsidRPr="00BC3ECA" w:rsidRDefault="00F8345D" w:rsidP="005B3A8E">
      <w:pPr>
        <w:pStyle w:val="BodyText"/>
      </w:pPr>
      <w:r w:rsidRPr="00BC3ECA">
        <w:t>Sistema pateikia datos įvedimo langą.</w:t>
      </w:r>
    </w:p>
    <w:p w14:paraId="7B27B517" w14:textId="013BD71A" w:rsidR="00F8345D" w:rsidRPr="00BC3ECA" w:rsidRDefault="006B548A" w:rsidP="00FE66FF">
      <w:pPr>
        <w:pStyle w:val="Picture"/>
      </w:pPr>
      <w:r w:rsidRPr="00BC3ECA">
        <w:rPr>
          <w:noProof/>
        </w:rPr>
        <w:lastRenderedPageBreak/>
        <w:drawing>
          <wp:inline distT="0" distB="0" distL="0" distR="0" wp14:anchorId="6FB7A04A" wp14:editId="469A41EE">
            <wp:extent cx="4389500" cy="2408129"/>
            <wp:effectExtent l="19050" t="19050" r="11430" b="1143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riešistorinė data.png"/>
                    <pic:cNvPicPr/>
                  </pic:nvPicPr>
                  <pic:blipFill>
                    <a:blip r:embed="rId76">
                      <a:extLst>
                        <a:ext uri="{28A0092B-C50C-407E-A947-70E740481C1C}">
                          <a14:useLocalDpi xmlns:a14="http://schemas.microsoft.com/office/drawing/2010/main" val="0"/>
                        </a:ext>
                      </a:extLst>
                    </a:blip>
                    <a:stretch>
                      <a:fillRect/>
                    </a:stretch>
                  </pic:blipFill>
                  <pic:spPr>
                    <a:xfrm>
                      <a:off x="0" y="0"/>
                      <a:ext cx="4389500" cy="2408129"/>
                    </a:xfrm>
                    <a:prstGeom prst="rect">
                      <a:avLst/>
                    </a:prstGeom>
                    <a:ln w="3175">
                      <a:solidFill>
                        <a:schemeClr val="tx1"/>
                      </a:solidFill>
                    </a:ln>
                  </pic:spPr>
                </pic:pic>
              </a:graphicData>
            </a:graphic>
          </wp:inline>
        </w:drawing>
      </w:r>
    </w:p>
    <w:p w14:paraId="3D5B3BF3" w14:textId="77777777" w:rsidR="00F8345D" w:rsidRPr="00BC3ECA" w:rsidRDefault="00F8345D" w:rsidP="007171F7">
      <w:pPr>
        <w:pStyle w:val="AlnosNumbered"/>
        <w:numPr>
          <w:ilvl w:val="0"/>
          <w:numId w:val="7"/>
        </w:numPr>
      </w:pPr>
      <w:r w:rsidRPr="00BC3ECA">
        <w:t>Įrašykite datos skaitmeninę reikšmę.</w:t>
      </w:r>
    </w:p>
    <w:p w14:paraId="7017B835" w14:textId="77777777" w:rsidR="00F8345D" w:rsidRPr="00BC3ECA" w:rsidRDefault="00F8345D" w:rsidP="007171F7">
      <w:pPr>
        <w:pStyle w:val="AlnosNumbered"/>
        <w:keepNext/>
        <w:keepLines/>
        <w:numPr>
          <w:ilvl w:val="0"/>
          <w:numId w:val="7"/>
        </w:numPr>
      </w:pPr>
      <w:r w:rsidRPr="00BC3ECA">
        <w:t>Iš iš</w:t>
      </w:r>
      <w:r w:rsidR="00151D46" w:rsidRPr="00BC3ECA">
        <w:t>krentančio sąrašo pasirinkite „Milijonai“ arba „M</w:t>
      </w:r>
      <w:r w:rsidRPr="00BC3ECA">
        <w:t>ilijardai“.</w:t>
      </w:r>
    </w:p>
    <w:p w14:paraId="5902CEC6" w14:textId="77777777" w:rsidR="004B042C" w:rsidRPr="00BC3ECA" w:rsidRDefault="004B042C" w:rsidP="007171F7">
      <w:pPr>
        <w:pStyle w:val="AlnosNumbered"/>
        <w:keepNext/>
        <w:keepLines/>
        <w:numPr>
          <w:ilvl w:val="0"/>
          <w:numId w:val="7"/>
        </w:numPr>
      </w:pPr>
      <w:r w:rsidRPr="00BC3ECA">
        <w:t>Jei reikia, pažymėkite papildomus datos duomenis:</w:t>
      </w:r>
    </w:p>
    <w:p w14:paraId="6213C12A" w14:textId="77777777" w:rsidR="009325EC" w:rsidRPr="00BC3ECA" w:rsidRDefault="009325EC" w:rsidP="009325EC">
      <w:pPr>
        <w:pStyle w:val="buletedafternumber"/>
      </w:pPr>
      <w:r w:rsidRPr="00BC3ECA">
        <w:t xml:space="preserve">jei data yra abejotina, pažymėkite varnele laukelį  </w:t>
      </w:r>
      <w:r w:rsidRPr="00BC3ECA">
        <w:rPr>
          <w:noProof/>
        </w:rPr>
        <w:drawing>
          <wp:inline distT="0" distB="0" distL="0" distR="0" wp14:anchorId="53274CDF" wp14:editId="25BCD5EA">
            <wp:extent cx="298450" cy="130233"/>
            <wp:effectExtent l="0" t="0" r="6350" b="31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777" cy="133430"/>
                    </a:xfrm>
                    <a:prstGeom prst="rect">
                      <a:avLst/>
                    </a:prstGeom>
                  </pic:spPr>
                </pic:pic>
              </a:graphicData>
            </a:graphic>
          </wp:inline>
        </w:drawing>
      </w:r>
      <w:r w:rsidRPr="00BC3ECA">
        <w:t>;</w:t>
      </w:r>
    </w:p>
    <w:p w14:paraId="2AE6531B" w14:textId="77777777" w:rsidR="009325EC" w:rsidRPr="00BC3ECA" w:rsidRDefault="009325EC" w:rsidP="009325EC">
      <w:pPr>
        <w:pStyle w:val="buletedafternumber"/>
      </w:pPr>
      <w:r w:rsidRPr="00BC3ECA">
        <w:t xml:space="preserve">jei data yra apytikslė, pažymėkite varnele laukelį  </w:t>
      </w:r>
      <w:r w:rsidRPr="00BC3ECA">
        <w:rPr>
          <w:noProof/>
        </w:rPr>
        <w:drawing>
          <wp:inline distT="0" distB="0" distL="0" distR="0" wp14:anchorId="58672FBF" wp14:editId="099FA601">
            <wp:extent cx="304800" cy="129153"/>
            <wp:effectExtent l="0" t="0" r="0" b="44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358" cy="134050"/>
                    </a:xfrm>
                    <a:prstGeom prst="rect">
                      <a:avLst/>
                    </a:prstGeom>
                  </pic:spPr>
                </pic:pic>
              </a:graphicData>
            </a:graphic>
          </wp:inline>
        </w:drawing>
      </w:r>
      <w:r w:rsidRPr="00BC3ECA">
        <w:t>;</w:t>
      </w:r>
    </w:p>
    <w:p w14:paraId="610F0D65" w14:textId="77777777" w:rsidR="009325EC" w:rsidRPr="00BC3ECA" w:rsidRDefault="009325EC" w:rsidP="009325EC">
      <w:pPr>
        <w:pStyle w:val="buletedafternumber"/>
        <w:keepNext/>
      </w:pPr>
      <w:r w:rsidRPr="00BC3ECA">
        <w:t xml:space="preserve">jei data yra iki tam tikros laiko, pažymėkite varnele laukelį </w:t>
      </w:r>
      <w:r w:rsidRPr="00BC3ECA">
        <w:rPr>
          <w:noProof/>
        </w:rPr>
        <w:drawing>
          <wp:inline distT="0" distB="0" distL="0" distR="0" wp14:anchorId="4CB03241" wp14:editId="1E84C2CE">
            <wp:extent cx="374650" cy="148671"/>
            <wp:effectExtent l="0" t="0" r="6350"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1296" cy="151308"/>
                    </a:xfrm>
                    <a:prstGeom prst="rect">
                      <a:avLst/>
                    </a:prstGeom>
                  </pic:spPr>
                </pic:pic>
              </a:graphicData>
            </a:graphic>
          </wp:inline>
        </w:drawing>
      </w:r>
      <w:r w:rsidRPr="00BC3ECA">
        <w:t>;</w:t>
      </w:r>
    </w:p>
    <w:p w14:paraId="1981CCB0" w14:textId="77777777" w:rsidR="009325EC" w:rsidRPr="00BC3ECA" w:rsidRDefault="009325EC" w:rsidP="009325EC">
      <w:pPr>
        <w:pStyle w:val="buletedafternumber"/>
        <w:keepNext/>
      </w:pPr>
      <w:r w:rsidRPr="00BC3ECA">
        <w:t xml:space="preserve">jei data yra po tam tikro laiko, pažymėkite varnele laukelį </w:t>
      </w:r>
      <w:r w:rsidRPr="00BC3ECA">
        <w:rPr>
          <w:noProof/>
        </w:rPr>
        <w:drawing>
          <wp:inline distT="0" distB="0" distL="0" distR="0" wp14:anchorId="66320E7C" wp14:editId="296286FC">
            <wp:extent cx="349250" cy="169489"/>
            <wp:effectExtent l="0" t="0" r="0" b="254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o.png"/>
                    <pic:cNvPicPr/>
                  </pic:nvPicPr>
                  <pic:blipFill>
                    <a:blip r:embed="rId66">
                      <a:extLst>
                        <a:ext uri="{28A0092B-C50C-407E-A947-70E740481C1C}">
                          <a14:useLocalDpi xmlns:a14="http://schemas.microsoft.com/office/drawing/2010/main" val="0"/>
                        </a:ext>
                      </a:extLst>
                    </a:blip>
                    <a:stretch>
                      <a:fillRect/>
                    </a:stretch>
                  </pic:blipFill>
                  <pic:spPr>
                    <a:xfrm>
                      <a:off x="0" y="0"/>
                      <a:ext cx="363045" cy="176184"/>
                    </a:xfrm>
                    <a:prstGeom prst="rect">
                      <a:avLst/>
                    </a:prstGeom>
                  </pic:spPr>
                </pic:pic>
              </a:graphicData>
            </a:graphic>
          </wp:inline>
        </w:drawing>
      </w:r>
      <w:r w:rsidRPr="00BC3ECA">
        <w:t>;</w:t>
      </w:r>
    </w:p>
    <w:p w14:paraId="23962C1E" w14:textId="77777777" w:rsidR="009325EC" w:rsidRPr="00BC3ECA" w:rsidRDefault="009325EC" w:rsidP="009325EC">
      <w:pPr>
        <w:pStyle w:val="buletedafternumber"/>
      </w:pPr>
      <w:r w:rsidRPr="00BC3ECA">
        <w:t xml:space="preserve">jei data yra prieš Kristų, pažymėkite varnele laukelį  </w:t>
      </w:r>
      <w:r w:rsidRPr="00BC3ECA">
        <w:rPr>
          <w:noProof/>
        </w:rPr>
        <w:drawing>
          <wp:inline distT="0" distB="0" distL="0" distR="0" wp14:anchorId="43E14684" wp14:editId="345B0F0B">
            <wp:extent cx="374650" cy="133804"/>
            <wp:effectExtent l="0" t="0" r="635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0907" cy="136039"/>
                    </a:xfrm>
                    <a:prstGeom prst="rect">
                      <a:avLst/>
                    </a:prstGeom>
                  </pic:spPr>
                </pic:pic>
              </a:graphicData>
            </a:graphic>
          </wp:inline>
        </w:drawing>
      </w:r>
      <w:r w:rsidRPr="00BC3ECA">
        <w:t>.</w:t>
      </w:r>
    </w:p>
    <w:p w14:paraId="0EC4A511" w14:textId="77777777" w:rsidR="00F8345D" w:rsidRPr="00BC3ECA" w:rsidRDefault="00F8345D" w:rsidP="007171F7">
      <w:pPr>
        <w:pStyle w:val="AlnosNumbered"/>
        <w:numPr>
          <w:ilvl w:val="0"/>
          <w:numId w:val="7"/>
        </w:numPr>
      </w:pPr>
      <w:r w:rsidRPr="00BC3ECA">
        <w:t xml:space="preserve">Spauskite </w:t>
      </w:r>
      <w:r w:rsidRPr="00BC3ECA">
        <w:rPr>
          <w:rStyle w:val="CharLaukas"/>
        </w:rPr>
        <w:t>[Išsaugoti]</w:t>
      </w:r>
      <w:r w:rsidRPr="00BC3ECA">
        <w:t>.</w:t>
      </w:r>
    </w:p>
    <w:p w14:paraId="28FD35E6" w14:textId="77777777" w:rsidR="00F8345D" w:rsidRPr="00BC3ECA" w:rsidRDefault="00F8345D" w:rsidP="005B3A8E">
      <w:pPr>
        <w:pStyle w:val="BodyText"/>
      </w:pPr>
      <w:r w:rsidRPr="00BC3ECA">
        <w:t>Nurodyta data įtraukiama į duomenų formą.</w:t>
      </w:r>
    </w:p>
    <w:p w14:paraId="15097F4A" w14:textId="1791072D" w:rsidR="00F8345D" w:rsidRPr="00BC3ECA" w:rsidRDefault="00F8345D" w:rsidP="00E92E1B">
      <w:pPr>
        <w:pStyle w:val="Heading3"/>
        <w:rPr>
          <w:noProof w:val="0"/>
        </w:rPr>
      </w:pPr>
      <w:bookmarkStart w:id="55" w:name="_Ref313346864"/>
      <w:bookmarkStart w:id="56" w:name="_Toc169621695"/>
      <w:r w:rsidRPr="00BC3ECA">
        <w:rPr>
          <w:noProof w:val="0"/>
        </w:rPr>
        <w:t xml:space="preserve">Nurodyti </w:t>
      </w:r>
      <w:r w:rsidR="00585772" w:rsidRPr="00BC3ECA">
        <w:rPr>
          <w:noProof w:val="0"/>
        </w:rPr>
        <w:t>priešistorinių datų</w:t>
      </w:r>
      <w:r w:rsidRPr="00BC3ECA">
        <w:rPr>
          <w:noProof w:val="0"/>
        </w:rPr>
        <w:t xml:space="preserve"> intervalą</w:t>
      </w:r>
      <w:bookmarkEnd w:id="55"/>
      <w:bookmarkEnd w:id="56"/>
    </w:p>
    <w:p w14:paraId="2864FF58" w14:textId="77777777" w:rsidR="00F8345D" w:rsidRPr="00BC3ECA" w:rsidRDefault="00F8345D" w:rsidP="00F8345D">
      <w:pPr>
        <w:pStyle w:val="Alnostext"/>
      </w:pPr>
      <w:r w:rsidRPr="00BC3ECA">
        <w:t>Norėdami įrašyti dat</w:t>
      </w:r>
      <w:r w:rsidR="009129B7" w:rsidRPr="00BC3ECA">
        <w:t>ų</w:t>
      </w:r>
      <w:r w:rsidRPr="00BC3ECA">
        <w:t>, siekianči</w:t>
      </w:r>
      <w:r w:rsidR="009129B7" w:rsidRPr="00BC3ECA">
        <w:t>ų</w:t>
      </w:r>
      <w:r w:rsidRPr="00BC3ECA">
        <w:t xml:space="preserve"> milijonus/milijardus metų</w:t>
      </w:r>
      <w:r w:rsidR="00DF0674" w:rsidRPr="00BC3ECA">
        <w:t xml:space="preserve"> pr. Kr.</w:t>
      </w:r>
      <w:r w:rsidRPr="00BC3ECA">
        <w:t xml:space="preserve"> intervalą, atlikite šiuos veiksmus:</w:t>
      </w:r>
    </w:p>
    <w:p w14:paraId="45A4950E" w14:textId="77777777" w:rsidR="00F8345D" w:rsidRPr="00BC3ECA" w:rsidRDefault="008E3137" w:rsidP="007171F7">
      <w:pPr>
        <w:pStyle w:val="AlnosNumbered"/>
        <w:numPr>
          <w:ilvl w:val="0"/>
          <w:numId w:val="20"/>
        </w:numPr>
      </w:pPr>
      <w:r w:rsidRPr="00BC3ECA">
        <w:t xml:space="preserve">Datos įrašymo lange </w:t>
      </w:r>
      <w:r w:rsidR="00F8345D" w:rsidRPr="00BC3ECA">
        <w:t xml:space="preserve">spauskite nuorodą </w:t>
      </w:r>
      <w:r w:rsidR="00D804E4" w:rsidRPr="00BC3ECA">
        <w:rPr>
          <w:rStyle w:val="CharLangas"/>
        </w:rPr>
        <w:t>Priešistorinių datų intervalas</w:t>
      </w:r>
      <w:r w:rsidR="00F8345D" w:rsidRPr="00BC3ECA">
        <w:t>.</w:t>
      </w:r>
    </w:p>
    <w:p w14:paraId="55F71BDE" w14:textId="77777777" w:rsidR="00F8345D" w:rsidRPr="00BC3ECA" w:rsidRDefault="00F8345D" w:rsidP="005B3A8E">
      <w:pPr>
        <w:pStyle w:val="BodyText"/>
      </w:pPr>
      <w:r w:rsidRPr="00BC3ECA">
        <w:t xml:space="preserve">Sistema pateikia datos </w:t>
      </w:r>
      <w:r w:rsidR="00DF0674" w:rsidRPr="00BC3ECA">
        <w:t xml:space="preserve">intervalo </w:t>
      </w:r>
      <w:r w:rsidRPr="00BC3ECA">
        <w:t>įvedimo langą.</w:t>
      </w:r>
    </w:p>
    <w:p w14:paraId="03F4EF11" w14:textId="5B3D210B" w:rsidR="00F8345D" w:rsidRPr="00BC3ECA" w:rsidRDefault="00EF65DB" w:rsidP="00FE66FF">
      <w:pPr>
        <w:pStyle w:val="Picture"/>
      </w:pPr>
      <w:r w:rsidRPr="00BC3ECA">
        <w:rPr>
          <w:noProof/>
        </w:rPr>
        <w:drawing>
          <wp:inline distT="0" distB="0" distL="0" distR="0" wp14:anchorId="53299CAE" wp14:editId="3CBFD331">
            <wp:extent cx="4829516" cy="2254250"/>
            <wp:effectExtent l="19050" t="19050" r="28575" b="1270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riešistorinių datų intervalas.png"/>
                    <pic:cNvPicPr/>
                  </pic:nvPicPr>
                  <pic:blipFill>
                    <a:blip r:embed="rId77">
                      <a:extLst>
                        <a:ext uri="{28A0092B-C50C-407E-A947-70E740481C1C}">
                          <a14:useLocalDpi xmlns:a14="http://schemas.microsoft.com/office/drawing/2010/main" val="0"/>
                        </a:ext>
                      </a:extLst>
                    </a:blip>
                    <a:stretch>
                      <a:fillRect/>
                    </a:stretch>
                  </pic:blipFill>
                  <pic:spPr>
                    <a:xfrm>
                      <a:off x="0" y="0"/>
                      <a:ext cx="4839460" cy="2258891"/>
                    </a:xfrm>
                    <a:prstGeom prst="rect">
                      <a:avLst/>
                    </a:prstGeom>
                    <a:ln w="3175">
                      <a:solidFill>
                        <a:schemeClr val="tx1"/>
                      </a:solidFill>
                    </a:ln>
                  </pic:spPr>
                </pic:pic>
              </a:graphicData>
            </a:graphic>
          </wp:inline>
        </w:drawing>
      </w:r>
    </w:p>
    <w:p w14:paraId="6684035D" w14:textId="77777777" w:rsidR="00F8345D" w:rsidRPr="00BC3ECA" w:rsidRDefault="00F8345D" w:rsidP="007171F7">
      <w:pPr>
        <w:pStyle w:val="AlnosNumbered"/>
        <w:numPr>
          <w:ilvl w:val="0"/>
          <w:numId w:val="7"/>
        </w:numPr>
      </w:pPr>
      <w:r w:rsidRPr="00BC3ECA">
        <w:t>Įrašykite dat</w:t>
      </w:r>
      <w:r w:rsidR="002E16E9" w:rsidRPr="00BC3ECA">
        <w:t>ų</w:t>
      </w:r>
      <w:r w:rsidRPr="00BC3ECA">
        <w:t xml:space="preserve"> </w:t>
      </w:r>
      <w:r w:rsidR="00151D46" w:rsidRPr="00BC3ECA">
        <w:rPr>
          <w:rStyle w:val="CharLaukas"/>
        </w:rPr>
        <w:t>{Nuo}</w:t>
      </w:r>
      <w:r w:rsidR="00151D46" w:rsidRPr="00BC3ECA">
        <w:t xml:space="preserve"> ir </w:t>
      </w:r>
      <w:r w:rsidR="00151D46" w:rsidRPr="00BC3ECA">
        <w:rPr>
          <w:rStyle w:val="CharLaukas"/>
        </w:rPr>
        <w:t>{Iki}</w:t>
      </w:r>
      <w:r w:rsidR="00151D46" w:rsidRPr="00BC3ECA">
        <w:t xml:space="preserve"> skaitmenines reikšmes</w:t>
      </w:r>
      <w:r w:rsidRPr="00BC3ECA">
        <w:t>.</w:t>
      </w:r>
    </w:p>
    <w:p w14:paraId="7181FCB8" w14:textId="77777777" w:rsidR="00F8345D" w:rsidRPr="00BC3ECA" w:rsidRDefault="00F8345D" w:rsidP="007171F7">
      <w:pPr>
        <w:pStyle w:val="AlnosNumbered"/>
        <w:numPr>
          <w:ilvl w:val="0"/>
          <w:numId w:val="7"/>
        </w:numPr>
      </w:pPr>
      <w:r w:rsidRPr="00BC3ECA">
        <w:t>Iš iškrentančio sąrašo pasirinkite „</w:t>
      </w:r>
      <w:r w:rsidR="00D804E4" w:rsidRPr="00BC3ECA">
        <w:t>M</w:t>
      </w:r>
      <w:r w:rsidRPr="00BC3ECA">
        <w:t>ilijonai“ arba „</w:t>
      </w:r>
      <w:r w:rsidR="00D804E4" w:rsidRPr="00BC3ECA">
        <w:t>M</w:t>
      </w:r>
      <w:r w:rsidRPr="00BC3ECA">
        <w:t>ilijardai“.</w:t>
      </w:r>
    </w:p>
    <w:p w14:paraId="22C91B4D" w14:textId="77777777" w:rsidR="004B042C" w:rsidRPr="00BC3ECA" w:rsidRDefault="004B042C" w:rsidP="007171F7">
      <w:pPr>
        <w:pStyle w:val="AlnosNumbered"/>
        <w:numPr>
          <w:ilvl w:val="0"/>
          <w:numId w:val="7"/>
        </w:numPr>
      </w:pPr>
      <w:r w:rsidRPr="00BC3ECA">
        <w:t xml:space="preserve">Jei reikia, pažymėkite papildomus </w:t>
      </w:r>
      <w:r w:rsidR="00684ADA" w:rsidRPr="00BC3ECA">
        <w:t xml:space="preserve">datų </w:t>
      </w:r>
      <w:r w:rsidRPr="00BC3ECA">
        <w:t>intervalo duomenis:</w:t>
      </w:r>
    </w:p>
    <w:p w14:paraId="0DBF6292" w14:textId="77777777" w:rsidR="00AD6896" w:rsidRPr="00BC3ECA" w:rsidRDefault="00AD6896" w:rsidP="00AD6896">
      <w:pPr>
        <w:pStyle w:val="buletedafternumber"/>
      </w:pPr>
      <w:r w:rsidRPr="00BC3ECA">
        <w:t xml:space="preserve">jei data yra nežinoma, pažymėkite varnele laukelį </w:t>
      </w:r>
      <w:r w:rsidRPr="00BC3ECA">
        <w:rPr>
          <w:noProof/>
        </w:rPr>
        <w:drawing>
          <wp:inline distT="0" distB="0" distL="0" distR="0" wp14:anchorId="054B5A6D" wp14:editId="36D8C6B0">
            <wp:extent cx="552450" cy="160211"/>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7694" cy="161732"/>
                    </a:xfrm>
                    <a:prstGeom prst="rect">
                      <a:avLst/>
                    </a:prstGeom>
                  </pic:spPr>
                </pic:pic>
              </a:graphicData>
            </a:graphic>
          </wp:inline>
        </w:drawing>
      </w:r>
      <w:r w:rsidRPr="00BC3ECA">
        <w:t>;</w:t>
      </w:r>
    </w:p>
    <w:p w14:paraId="02353137" w14:textId="77777777" w:rsidR="00AD6896" w:rsidRPr="00BC3ECA" w:rsidRDefault="00AD6896" w:rsidP="00AD6896">
      <w:pPr>
        <w:pStyle w:val="buletedafternumber"/>
      </w:pPr>
      <w:r w:rsidRPr="00BC3ECA">
        <w:t xml:space="preserve">jei data yra abejotina, pažymėkite varnele laukelį  </w:t>
      </w:r>
      <w:r w:rsidRPr="00BC3ECA">
        <w:rPr>
          <w:noProof/>
        </w:rPr>
        <w:drawing>
          <wp:inline distT="0" distB="0" distL="0" distR="0" wp14:anchorId="354B2588" wp14:editId="1EEB92D9">
            <wp:extent cx="298450" cy="130233"/>
            <wp:effectExtent l="0" t="0" r="6350" b="317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777" cy="133430"/>
                    </a:xfrm>
                    <a:prstGeom prst="rect">
                      <a:avLst/>
                    </a:prstGeom>
                  </pic:spPr>
                </pic:pic>
              </a:graphicData>
            </a:graphic>
          </wp:inline>
        </w:drawing>
      </w:r>
      <w:r w:rsidRPr="00BC3ECA">
        <w:t>;</w:t>
      </w:r>
    </w:p>
    <w:p w14:paraId="4DADCAF8" w14:textId="77777777" w:rsidR="00AD6896" w:rsidRPr="00BC3ECA" w:rsidRDefault="00AD6896" w:rsidP="00AD6896">
      <w:pPr>
        <w:pStyle w:val="buletedafternumber"/>
      </w:pPr>
      <w:r w:rsidRPr="00BC3ECA">
        <w:lastRenderedPageBreak/>
        <w:t xml:space="preserve">jei data yra apytikslė, pažymėkite varnele laukelį  </w:t>
      </w:r>
      <w:r w:rsidRPr="00BC3ECA">
        <w:rPr>
          <w:noProof/>
        </w:rPr>
        <w:drawing>
          <wp:inline distT="0" distB="0" distL="0" distR="0" wp14:anchorId="4E6D4A66" wp14:editId="51CC1467">
            <wp:extent cx="304800" cy="129153"/>
            <wp:effectExtent l="0" t="0" r="0" b="444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358" cy="134050"/>
                    </a:xfrm>
                    <a:prstGeom prst="rect">
                      <a:avLst/>
                    </a:prstGeom>
                  </pic:spPr>
                </pic:pic>
              </a:graphicData>
            </a:graphic>
          </wp:inline>
        </w:drawing>
      </w:r>
      <w:r w:rsidRPr="00BC3ECA">
        <w:t>;</w:t>
      </w:r>
    </w:p>
    <w:p w14:paraId="1F506A95" w14:textId="77777777" w:rsidR="00AD6896" w:rsidRPr="00BC3ECA" w:rsidRDefault="00AD6896" w:rsidP="00AD6896">
      <w:pPr>
        <w:pStyle w:val="buletedafternumber"/>
        <w:keepNext/>
      </w:pPr>
      <w:r w:rsidRPr="00BC3ECA">
        <w:t xml:space="preserve">jei data yra iki tam tikros laiko, pažymėkite varnele laukelį </w:t>
      </w:r>
      <w:r w:rsidRPr="00BC3ECA">
        <w:rPr>
          <w:noProof/>
        </w:rPr>
        <w:drawing>
          <wp:inline distT="0" distB="0" distL="0" distR="0" wp14:anchorId="1D379C18" wp14:editId="796C150A">
            <wp:extent cx="374650" cy="148671"/>
            <wp:effectExtent l="0" t="0" r="6350" b="38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1296" cy="151308"/>
                    </a:xfrm>
                    <a:prstGeom prst="rect">
                      <a:avLst/>
                    </a:prstGeom>
                  </pic:spPr>
                </pic:pic>
              </a:graphicData>
            </a:graphic>
          </wp:inline>
        </w:drawing>
      </w:r>
      <w:r w:rsidRPr="00BC3ECA">
        <w:t>;</w:t>
      </w:r>
    </w:p>
    <w:p w14:paraId="6B15A27B" w14:textId="77777777" w:rsidR="00AD6896" w:rsidRPr="00BC3ECA" w:rsidRDefault="00AD6896" w:rsidP="00AD6896">
      <w:pPr>
        <w:pStyle w:val="buletedafternumber"/>
        <w:keepNext/>
      </w:pPr>
      <w:r w:rsidRPr="00BC3ECA">
        <w:t xml:space="preserve">jei data yra po tam tikro laiko, pažymėkite varnele laukelį </w:t>
      </w:r>
      <w:r w:rsidRPr="00BC3ECA">
        <w:rPr>
          <w:noProof/>
        </w:rPr>
        <w:drawing>
          <wp:inline distT="0" distB="0" distL="0" distR="0" wp14:anchorId="4270160C" wp14:editId="610A961C">
            <wp:extent cx="349250" cy="169489"/>
            <wp:effectExtent l="0" t="0" r="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o.png"/>
                    <pic:cNvPicPr/>
                  </pic:nvPicPr>
                  <pic:blipFill>
                    <a:blip r:embed="rId66">
                      <a:extLst>
                        <a:ext uri="{28A0092B-C50C-407E-A947-70E740481C1C}">
                          <a14:useLocalDpi xmlns:a14="http://schemas.microsoft.com/office/drawing/2010/main" val="0"/>
                        </a:ext>
                      </a:extLst>
                    </a:blip>
                    <a:stretch>
                      <a:fillRect/>
                    </a:stretch>
                  </pic:blipFill>
                  <pic:spPr>
                    <a:xfrm>
                      <a:off x="0" y="0"/>
                      <a:ext cx="363045" cy="176184"/>
                    </a:xfrm>
                    <a:prstGeom prst="rect">
                      <a:avLst/>
                    </a:prstGeom>
                  </pic:spPr>
                </pic:pic>
              </a:graphicData>
            </a:graphic>
          </wp:inline>
        </w:drawing>
      </w:r>
      <w:r w:rsidRPr="00BC3ECA">
        <w:t>;</w:t>
      </w:r>
    </w:p>
    <w:p w14:paraId="3807260C" w14:textId="77777777" w:rsidR="00AD6896" w:rsidRPr="00BC3ECA" w:rsidRDefault="00AD6896" w:rsidP="00AD6896">
      <w:pPr>
        <w:pStyle w:val="buletedafternumber"/>
      </w:pPr>
      <w:r w:rsidRPr="00BC3ECA">
        <w:t xml:space="preserve">jei data yra prieš Kristų, pažymėkite varnele laukelį  </w:t>
      </w:r>
      <w:r w:rsidRPr="00BC3ECA">
        <w:rPr>
          <w:noProof/>
        </w:rPr>
        <w:drawing>
          <wp:inline distT="0" distB="0" distL="0" distR="0" wp14:anchorId="6E2DA283" wp14:editId="67C05C78">
            <wp:extent cx="374650" cy="133804"/>
            <wp:effectExtent l="0" t="0" r="635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0907" cy="136039"/>
                    </a:xfrm>
                    <a:prstGeom prst="rect">
                      <a:avLst/>
                    </a:prstGeom>
                  </pic:spPr>
                </pic:pic>
              </a:graphicData>
            </a:graphic>
          </wp:inline>
        </w:drawing>
      </w:r>
      <w:r w:rsidRPr="00BC3ECA">
        <w:t>.</w:t>
      </w:r>
    </w:p>
    <w:p w14:paraId="149EF697" w14:textId="77777777" w:rsidR="00F8345D" w:rsidRPr="00BC3ECA" w:rsidRDefault="00F8345D" w:rsidP="007171F7">
      <w:pPr>
        <w:pStyle w:val="AlnosNumbered"/>
        <w:numPr>
          <w:ilvl w:val="0"/>
          <w:numId w:val="7"/>
        </w:numPr>
      </w:pPr>
      <w:r w:rsidRPr="00BC3ECA">
        <w:t xml:space="preserve">Spauskite </w:t>
      </w:r>
      <w:r w:rsidRPr="00BC3ECA">
        <w:rPr>
          <w:rStyle w:val="CharLaukas"/>
        </w:rPr>
        <w:t>[Išsaugoti]</w:t>
      </w:r>
      <w:r w:rsidRPr="00BC3ECA">
        <w:t>.</w:t>
      </w:r>
    </w:p>
    <w:p w14:paraId="3166BB53" w14:textId="77777777" w:rsidR="00F123A3" w:rsidRPr="00BC3ECA" w:rsidRDefault="00F8345D" w:rsidP="005B3A8E">
      <w:pPr>
        <w:pStyle w:val="BodyText"/>
      </w:pPr>
      <w:r w:rsidRPr="00BC3ECA">
        <w:t>Nurodyta</w:t>
      </w:r>
      <w:r w:rsidR="002E16E9" w:rsidRPr="00BC3ECA">
        <w:t>s</w:t>
      </w:r>
      <w:r w:rsidRPr="00BC3ECA">
        <w:t xml:space="preserve"> dat</w:t>
      </w:r>
      <w:r w:rsidR="002E16E9" w:rsidRPr="00BC3ECA">
        <w:t>os intervalas</w:t>
      </w:r>
      <w:r w:rsidRPr="00BC3ECA">
        <w:t xml:space="preserve"> įtraukiama</w:t>
      </w:r>
      <w:r w:rsidR="002E16E9" w:rsidRPr="00BC3ECA">
        <w:t>s</w:t>
      </w:r>
      <w:r w:rsidRPr="00BC3ECA">
        <w:t xml:space="preserve"> į duomenų formą.</w:t>
      </w:r>
    </w:p>
    <w:p w14:paraId="4D2D2908" w14:textId="4B1994BC" w:rsidR="007F3377" w:rsidRPr="00BC3ECA" w:rsidRDefault="007F3377" w:rsidP="00300735">
      <w:pPr>
        <w:pStyle w:val="Heading3"/>
        <w:rPr>
          <w:noProof w:val="0"/>
        </w:rPr>
      </w:pPr>
      <w:bookmarkStart w:id="57" w:name="_Ref322440314"/>
      <w:bookmarkStart w:id="58" w:name="_Toc169621696"/>
      <w:r w:rsidRPr="00BC3ECA">
        <w:rPr>
          <w:noProof w:val="0"/>
        </w:rPr>
        <w:t>Pažymėti, kad data yra nežinoma</w:t>
      </w:r>
      <w:bookmarkEnd w:id="57"/>
      <w:bookmarkEnd w:id="58"/>
    </w:p>
    <w:p w14:paraId="588BF57E" w14:textId="77777777" w:rsidR="00836970" w:rsidRPr="00BC3ECA" w:rsidRDefault="00836970" w:rsidP="00300735">
      <w:pPr>
        <w:pStyle w:val="Alnostext"/>
        <w:keepNext/>
      </w:pPr>
      <w:r w:rsidRPr="00BC3ECA">
        <w:t xml:space="preserve">Sistemoje atsižvelgta į situacijas, kai </w:t>
      </w:r>
      <w:r w:rsidR="00FF1A5C" w:rsidRPr="00BC3ECA">
        <w:t xml:space="preserve">nėra galimybės </w:t>
      </w:r>
      <w:r w:rsidRPr="00BC3ECA">
        <w:t xml:space="preserve">nurodyti datą dėl duomenų trūkumo, pavyzdžiui, aprašant </w:t>
      </w:r>
      <w:r w:rsidR="00FF1A5C" w:rsidRPr="00BC3ECA">
        <w:t>personalijos</w:t>
      </w:r>
      <w:r w:rsidRPr="00BC3ECA">
        <w:t xml:space="preserve"> biograf</w:t>
      </w:r>
      <w:r w:rsidR="00FF1A5C" w:rsidRPr="00BC3ECA">
        <w:t>ijo</w:t>
      </w:r>
      <w:r w:rsidRPr="00BC3ECA">
        <w:t>s faktus (gimimo ar mirimo datas).</w:t>
      </w:r>
    </w:p>
    <w:p w14:paraId="0C55B799" w14:textId="77777777" w:rsidR="00FF1A5C" w:rsidRPr="00BC3ECA" w:rsidRDefault="00FF1A5C" w:rsidP="00FF1A5C">
      <w:pPr>
        <w:pStyle w:val="HeadingB"/>
        <w:rPr>
          <w:noProof w:val="0"/>
        </w:rPr>
      </w:pPr>
      <w:r w:rsidRPr="00BC3ECA">
        <w:rPr>
          <w:noProof w:val="0"/>
        </w:rPr>
        <w:t>Kaip atlikti</w:t>
      </w:r>
    </w:p>
    <w:p w14:paraId="4F710D5F" w14:textId="77777777" w:rsidR="007F3377" w:rsidRPr="00BC3ECA" w:rsidRDefault="007F3377" w:rsidP="00300735">
      <w:pPr>
        <w:pStyle w:val="Alnostext"/>
        <w:keepNext/>
      </w:pPr>
      <w:r w:rsidRPr="00BC3ECA">
        <w:t xml:space="preserve">Norėdami </w:t>
      </w:r>
      <w:r w:rsidR="00193058" w:rsidRPr="00BC3ECA">
        <w:t>pažymėti, kad data yra nežinoma</w:t>
      </w:r>
      <w:r w:rsidRPr="00BC3ECA">
        <w:t>, atlikite šiuos veiksmus:</w:t>
      </w:r>
    </w:p>
    <w:p w14:paraId="3F1AD678" w14:textId="77777777" w:rsidR="007F3377" w:rsidRPr="00BC3ECA" w:rsidRDefault="007F3377" w:rsidP="007171F7">
      <w:pPr>
        <w:pStyle w:val="AlnosNumbered"/>
        <w:keepNext/>
        <w:numPr>
          <w:ilvl w:val="0"/>
          <w:numId w:val="30"/>
        </w:numPr>
      </w:pPr>
      <w:r w:rsidRPr="00BC3ECA">
        <w:t xml:space="preserve">Datos įrašymo lange spauskite nuorodą </w:t>
      </w:r>
      <w:r w:rsidR="00193058" w:rsidRPr="00BC3ECA">
        <w:rPr>
          <w:rStyle w:val="CharLangas"/>
        </w:rPr>
        <w:t>Data nežinoma</w:t>
      </w:r>
      <w:r w:rsidRPr="00BC3ECA">
        <w:t>.</w:t>
      </w:r>
    </w:p>
    <w:p w14:paraId="03A29516" w14:textId="77777777" w:rsidR="007F3377" w:rsidRPr="00BC3ECA" w:rsidRDefault="007F3377" w:rsidP="005B3A8E">
      <w:pPr>
        <w:pStyle w:val="BodyText"/>
      </w:pPr>
      <w:r w:rsidRPr="00BC3ECA">
        <w:t>Sistema pateikia datos įvedimo langą.</w:t>
      </w:r>
    </w:p>
    <w:p w14:paraId="0F3E1827" w14:textId="792E8BC7" w:rsidR="007F3377" w:rsidRPr="00BC3ECA" w:rsidRDefault="00424185" w:rsidP="005B3A8E">
      <w:pPr>
        <w:pStyle w:val="Picture"/>
      </w:pPr>
      <w:r w:rsidRPr="00BC3ECA">
        <w:rPr>
          <w:noProof/>
          <w:lang w:eastAsia="lt-LT"/>
        </w:rPr>
        <w:drawing>
          <wp:inline distT="0" distB="0" distL="0" distR="0" wp14:anchorId="5B31989E" wp14:editId="75FF595C">
            <wp:extent cx="2468880" cy="1927860"/>
            <wp:effectExtent l="19050" t="19050" r="26670" b="152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8880" cy="1927860"/>
                    </a:xfrm>
                    <a:prstGeom prst="rect">
                      <a:avLst/>
                    </a:prstGeom>
                    <a:noFill/>
                    <a:ln w="3175">
                      <a:solidFill>
                        <a:schemeClr val="tx1"/>
                      </a:solidFill>
                    </a:ln>
                  </pic:spPr>
                </pic:pic>
              </a:graphicData>
            </a:graphic>
          </wp:inline>
        </w:drawing>
      </w:r>
    </w:p>
    <w:p w14:paraId="5C315B9F" w14:textId="77777777" w:rsidR="007F3377" w:rsidRPr="00BC3ECA" w:rsidRDefault="00193058" w:rsidP="007171F7">
      <w:pPr>
        <w:pStyle w:val="AlnosNumbered"/>
        <w:keepNext/>
        <w:keepLines/>
        <w:numPr>
          <w:ilvl w:val="0"/>
          <w:numId w:val="7"/>
        </w:numPr>
      </w:pPr>
      <w:r w:rsidRPr="00BC3ECA">
        <w:t>Pagal nutylėjimą sistema iškart pažymi žymimajame langelyje reikšmę „data nežinoma“</w:t>
      </w:r>
      <w:r w:rsidR="007F3377" w:rsidRPr="00BC3ECA">
        <w:t>.</w:t>
      </w:r>
    </w:p>
    <w:p w14:paraId="6C94B93A" w14:textId="77777777" w:rsidR="007F3377" w:rsidRPr="00BC3ECA" w:rsidRDefault="007F3377" w:rsidP="007171F7">
      <w:pPr>
        <w:pStyle w:val="AlnosNumbered"/>
        <w:numPr>
          <w:ilvl w:val="0"/>
          <w:numId w:val="7"/>
        </w:numPr>
      </w:pPr>
      <w:r w:rsidRPr="00BC3ECA">
        <w:t xml:space="preserve">Spauskite </w:t>
      </w:r>
      <w:r w:rsidRPr="00BC3ECA">
        <w:rPr>
          <w:rStyle w:val="CharLaukas"/>
        </w:rPr>
        <w:t>[Išsaugoti]</w:t>
      </w:r>
      <w:r w:rsidRPr="00BC3ECA">
        <w:t>.</w:t>
      </w:r>
    </w:p>
    <w:p w14:paraId="2092D770" w14:textId="77777777" w:rsidR="007F3377" w:rsidRPr="00BC3ECA" w:rsidRDefault="00193058" w:rsidP="005B3A8E">
      <w:pPr>
        <w:pStyle w:val="BodyText"/>
      </w:pPr>
      <w:r w:rsidRPr="00BC3ECA">
        <w:t>Informacija įtraukiama</w:t>
      </w:r>
      <w:r w:rsidR="007F3377" w:rsidRPr="00BC3ECA">
        <w:t xml:space="preserve"> į duomenų formą</w:t>
      </w:r>
      <w:r w:rsidR="00F050A7" w:rsidRPr="00BC3ECA">
        <w:t>,</w:t>
      </w:r>
      <w:r w:rsidR="00770EE6" w:rsidRPr="00BC3ECA">
        <w:t xml:space="preserve"> </w:t>
      </w:r>
      <w:r w:rsidR="00F050A7" w:rsidRPr="00BC3ECA">
        <w:t>lauke rodomas</w:t>
      </w:r>
      <w:r w:rsidRPr="00BC3ECA">
        <w:t xml:space="preserve"> </w:t>
      </w:r>
      <w:r w:rsidR="00770EE6" w:rsidRPr="00BC3ECA">
        <w:t>klaustukas</w:t>
      </w:r>
      <w:r w:rsidR="007F3377" w:rsidRPr="00BC3ECA">
        <w:t>.</w:t>
      </w:r>
    </w:p>
    <w:p w14:paraId="3C5FB6C9" w14:textId="5D946854" w:rsidR="00AC2BCC" w:rsidRPr="00BC3ECA" w:rsidRDefault="00AC2BCC" w:rsidP="00B00C53">
      <w:pPr>
        <w:pStyle w:val="Heading2"/>
        <w:keepLines/>
      </w:pPr>
      <w:bookmarkStart w:id="59" w:name="_Toc169621697"/>
      <w:r w:rsidRPr="00BC3ECA">
        <w:t>Nurodyti vietos adresą</w:t>
      </w:r>
      <w:bookmarkEnd w:id="59"/>
    </w:p>
    <w:p w14:paraId="3EF4015B" w14:textId="77777777" w:rsidR="007155A0" w:rsidRPr="00BC3ECA" w:rsidRDefault="00AC2BCC" w:rsidP="00B00C53">
      <w:pPr>
        <w:pStyle w:val="Alnostext"/>
        <w:keepNext/>
        <w:keepLines/>
      </w:pPr>
      <w:r w:rsidRPr="00BC3ECA">
        <w:t xml:space="preserve">Sistemoje </w:t>
      </w:r>
      <w:r w:rsidR="007155A0" w:rsidRPr="00BC3ECA">
        <w:t>galima</w:t>
      </w:r>
      <w:r w:rsidRPr="00BC3ECA">
        <w:t xml:space="preserve"> </w:t>
      </w:r>
      <w:r w:rsidR="007155A0" w:rsidRPr="00BC3ECA">
        <w:t>vietos adresą nurodyti vienu iš šių būdų:</w:t>
      </w:r>
    </w:p>
    <w:p w14:paraId="31E4CCB6" w14:textId="47B5FB81" w:rsidR="007155A0" w:rsidRPr="00BC3ECA" w:rsidRDefault="007155A0" w:rsidP="00B00C53">
      <w:pPr>
        <w:pStyle w:val="AlnostextBuleted"/>
        <w:keepNext/>
        <w:keepLines/>
      </w:pPr>
      <w:r w:rsidRPr="00BC3ECA">
        <w:rPr>
          <w:i/>
        </w:rPr>
        <w:fldChar w:fldCharType="begin"/>
      </w:r>
      <w:r w:rsidRPr="00BC3ECA">
        <w:rPr>
          <w:i/>
        </w:rPr>
        <w:instrText xml:space="preserve"> REF _Ref314216110 \h  \* MERGEFORMAT </w:instrText>
      </w:r>
      <w:r w:rsidRPr="00BC3ECA">
        <w:rPr>
          <w:i/>
        </w:rPr>
      </w:r>
      <w:r w:rsidRPr="00BC3ECA">
        <w:rPr>
          <w:i/>
        </w:rPr>
        <w:fldChar w:fldCharType="separate"/>
      </w:r>
      <w:r w:rsidR="000D676C" w:rsidRPr="000D676C">
        <w:rPr>
          <w:i/>
        </w:rPr>
        <w:t>Nurodyti Lietuvos adresą</w:t>
      </w:r>
      <w:r w:rsidRPr="00BC3ECA">
        <w:rPr>
          <w:i/>
        </w:rPr>
        <w:fldChar w:fldCharType="end"/>
      </w:r>
      <w:r w:rsidRPr="00BC3ECA">
        <w:rPr>
          <w:i/>
        </w:rPr>
        <w:t xml:space="preserve"> </w:t>
      </w:r>
      <w:r w:rsidRPr="00BC3ECA">
        <w:t>(</w:t>
      </w:r>
      <w:r w:rsidRPr="00BC3ECA">
        <w:fldChar w:fldCharType="begin"/>
      </w:r>
      <w:r w:rsidRPr="00BC3ECA">
        <w:instrText xml:space="preserve"> PAGEREF _Ref314216110 \h </w:instrText>
      </w:r>
      <w:r w:rsidRPr="00BC3ECA">
        <w:fldChar w:fldCharType="separate"/>
      </w:r>
      <w:r w:rsidR="000D676C">
        <w:rPr>
          <w:noProof/>
        </w:rPr>
        <w:t>24</w:t>
      </w:r>
      <w:r w:rsidRPr="00BC3ECA">
        <w:fldChar w:fldCharType="end"/>
      </w:r>
      <w:r w:rsidRPr="00BC3ECA">
        <w:t xml:space="preserve"> psl.)</w:t>
      </w:r>
    </w:p>
    <w:p w14:paraId="318E34FD" w14:textId="48D46FEC" w:rsidR="007155A0" w:rsidRPr="00BC3ECA" w:rsidRDefault="007155A0" w:rsidP="00B00C53">
      <w:pPr>
        <w:pStyle w:val="AlnostextBuleted"/>
        <w:keepNext/>
        <w:keepLines/>
      </w:pPr>
      <w:r w:rsidRPr="00BC3ECA">
        <w:rPr>
          <w:i/>
        </w:rPr>
        <w:fldChar w:fldCharType="begin"/>
      </w:r>
      <w:r w:rsidRPr="00BC3ECA">
        <w:rPr>
          <w:i/>
        </w:rPr>
        <w:instrText xml:space="preserve"> REF _Ref314216134 \h  \* MERGEFORMAT </w:instrText>
      </w:r>
      <w:r w:rsidRPr="00BC3ECA">
        <w:rPr>
          <w:i/>
        </w:rPr>
      </w:r>
      <w:r w:rsidRPr="00BC3ECA">
        <w:rPr>
          <w:i/>
        </w:rPr>
        <w:fldChar w:fldCharType="separate"/>
      </w:r>
      <w:r w:rsidR="000D676C" w:rsidRPr="000D676C">
        <w:rPr>
          <w:i/>
        </w:rPr>
        <w:t>Nurodyti užsienio adresą</w:t>
      </w:r>
      <w:r w:rsidRPr="00BC3ECA">
        <w:rPr>
          <w:i/>
        </w:rPr>
        <w:fldChar w:fldCharType="end"/>
      </w:r>
      <w:r w:rsidRPr="00BC3ECA">
        <w:rPr>
          <w:i/>
        </w:rPr>
        <w:t xml:space="preserve"> </w:t>
      </w:r>
      <w:r w:rsidRPr="00BC3ECA">
        <w:t>(</w:t>
      </w:r>
      <w:r w:rsidRPr="00BC3ECA">
        <w:fldChar w:fldCharType="begin"/>
      </w:r>
      <w:r w:rsidRPr="00BC3ECA">
        <w:instrText xml:space="preserve"> PAGEREF _Ref314216134 \h </w:instrText>
      </w:r>
      <w:r w:rsidRPr="00BC3ECA">
        <w:fldChar w:fldCharType="separate"/>
      </w:r>
      <w:r w:rsidR="000D676C">
        <w:rPr>
          <w:noProof/>
        </w:rPr>
        <w:t>25</w:t>
      </w:r>
      <w:r w:rsidRPr="00BC3ECA">
        <w:fldChar w:fldCharType="end"/>
      </w:r>
      <w:r w:rsidRPr="00BC3ECA">
        <w:t xml:space="preserve"> psl.)</w:t>
      </w:r>
    </w:p>
    <w:p w14:paraId="3793A3B4" w14:textId="77C79D37" w:rsidR="007155A0" w:rsidRPr="00BC3ECA" w:rsidRDefault="007155A0" w:rsidP="00B00C53">
      <w:pPr>
        <w:pStyle w:val="AlnostextBuleted"/>
        <w:keepNext/>
        <w:keepLines/>
      </w:pPr>
      <w:r w:rsidRPr="00BC3ECA">
        <w:rPr>
          <w:i/>
        </w:rPr>
        <w:fldChar w:fldCharType="begin"/>
      </w:r>
      <w:r w:rsidRPr="00BC3ECA">
        <w:rPr>
          <w:i/>
        </w:rPr>
        <w:instrText xml:space="preserve"> REF _Ref314216149 \h  \* MERGEFORMAT </w:instrText>
      </w:r>
      <w:r w:rsidRPr="00BC3ECA">
        <w:rPr>
          <w:i/>
        </w:rPr>
      </w:r>
      <w:r w:rsidRPr="00BC3ECA">
        <w:rPr>
          <w:i/>
        </w:rPr>
        <w:fldChar w:fldCharType="separate"/>
      </w:r>
      <w:r w:rsidR="000D676C" w:rsidRPr="000D676C">
        <w:rPr>
          <w:i/>
        </w:rPr>
        <w:t>Nurodyti išplėtotą adresą</w:t>
      </w:r>
      <w:r w:rsidRPr="00BC3ECA">
        <w:rPr>
          <w:i/>
        </w:rPr>
        <w:fldChar w:fldCharType="end"/>
      </w:r>
      <w:r w:rsidRPr="00BC3ECA">
        <w:rPr>
          <w:i/>
        </w:rPr>
        <w:t xml:space="preserve"> </w:t>
      </w:r>
      <w:r w:rsidRPr="00BC3ECA">
        <w:t>(</w:t>
      </w:r>
      <w:r w:rsidRPr="00BC3ECA">
        <w:fldChar w:fldCharType="begin"/>
      </w:r>
      <w:r w:rsidRPr="00BC3ECA">
        <w:instrText xml:space="preserve"> PAGEREF _Ref314216149 \h </w:instrText>
      </w:r>
      <w:r w:rsidRPr="00BC3ECA">
        <w:fldChar w:fldCharType="separate"/>
      </w:r>
      <w:r w:rsidR="000D676C">
        <w:rPr>
          <w:noProof/>
        </w:rPr>
        <w:t>26</w:t>
      </w:r>
      <w:r w:rsidRPr="00BC3ECA">
        <w:fldChar w:fldCharType="end"/>
      </w:r>
      <w:r w:rsidRPr="00BC3ECA">
        <w:t xml:space="preserve"> psl.)</w:t>
      </w:r>
      <w:r w:rsidR="00C7480D" w:rsidRPr="00BC3ECA">
        <w:t>.</w:t>
      </w:r>
    </w:p>
    <w:p w14:paraId="35FC0968" w14:textId="77777777" w:rsidR="00AC2BCC" w:rsidRPr="00BC3ECA" w:rsidRDefault="00AC2BCC" w:rsidP="00B00C53">
      <w:pPr>
        <w:pStyle w:val="Alnostext"/>
        <w:keepNext/>
        <w:keepLines/>
      </w:pPr>
      <w:r w:rsidRPr="00BC3ECA">
        <w:t xml:space="preserve">Norėdami sistemoje įvesti </w:t>
      </w:r>
      <w:r w:rsidR="003C2C66" w:rsidRPr="00BC3ECA">
        <w:t>adresą</w:t>
      </w:r>
      <w:r w:rsidR="003E73E4" w:rsidRPr="00BC3ECA">
        <w:t>,</w:t>
      </w:r>
      <w:r w:rsidRPr="00BC3ECA">
        <w:t xml:space="preserve"> atlikite šiuos veiksmus:</w:t>
      </w:r>
    </w:p>
    <w:p w14:paraId="2101AC88" w14:textId="44CEEBEF" w:rsidR="00AC2BCC" w:rsidRPr="00BC3ECA" w:rsidRDefault="003C2C66" w:rsidP="007171F7">
      <w:pPr>
        <w:pStyle w:val="AlnosNumbered"/>
        <w:keepNext/>
        <w:keepLines/>
        <w:numPr>
          <w:ilvl w:val="0"/>
          <w:numId w:val="21"/>
        </w:numPr>
      </w:pPr>
      <w:r w:rsidRPr="00BC3ECA">
        <w:t>Šalia adreso informacijos lauko spauskite</w:t>
      </w:r>
      <w:r w:rsidR="00AC2BCC" w:rsidRPr="00BC3ECA">
        <w:t xml:space="preserve"> piktogramą </w:t>
      </w:r>
      <w:r w:rsidR="00424185" w:rsidRPr="00BC3ECA">
        <w:rPr>
          <w:noProof/>
          <w:lang w:eastAsia="lt-LT"/>
        </w:rPr>
        <w:drawing>
          <wp:inline distT="0" distB="0" distL="0" distR="0" wp14:anchorId="18B8CCE1" wp14:editId="06AD6380">
            <wp:extent cx="167640" cy="1676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AC2BCC" w:rsidRPr="00BC3ECA">
        <w:t>.</w:t>
      </w:r>
    </w:p>
    <w:p w14:paraId="58449766" w14:textId="77777777" w:rsidR="00AC2BCC" w:rsidRPr="00BC3ECA" w:rsidRDefault="00AC2BCC" w:rsidP="005B3A8E">
      <w:pPr>
        <w:pStyle w:val="BodyText"/>
      </w:pPr>
      <w:r w:rsidRPr="00BC3ECA">
        <w:t xml:space="preserve">Atsiveria </w:t>
      </w:r>
      <w:r w:rsidR="003C2C66" w:rsidRPr="00BC3ECA">
        <w:t xml:space="preserve">adreso įrašymo </w:t>
      </w:r>
      <w:r w:rsidRPr="00BC3ECA">
        <w:t xml:space="preserve">langas. </w:t>
      </w:r>
      <w:r w:rsidRPr="00BC3ECA">
        <w:br/>
        <w:t>Pagal nutylėjimą lange pateikiam</w:t>
      </w:r>
      <w:r w:rsidR="003C2C66" w:rsidRPr="00BC3ECA">
        <w:t xml:space="preserve">i laukai </w:t>
      </w:r>
      <w:r w:rsidR="00F570F9" w:rsidRPr="00BC3ECA">
        <w:t>Lietuvos adresui</w:t>
      </w:r>
      <w:r w:rsidR="003C2C66" w:rsidRPr="00BC3ECA">
        <w:t xml:space="preserve"> įrašyti.</w:t>
      </w:r>
    </w:p>
    <w:p w14:paraId="5A711485" w14:textId="4B6B6BFF" w:rsidR="001B0F48" w:rsidRPr="00BC3ECA" w:rsidRDefault="003E5BF7" w:rsidP="00FE66FF">
      <w:pPr>
        <w:pStyle w:val="Picture"/>
      </w:pPr>
      <w:r w:rsidRPr="00BC3ECA">
        <w:rPr>
          <w:noProof/>
        </w:rPr>
        <w:lastRenderedPageBreak/>
        <w:drawing>
          <wp:inline distT="0" distB="0" distL="0" distR="0" wp14:anchorId="731AFAA3" wp14:editId="724B83D8">
            <wp:extent cx="4851883" cy="1892300"/>
            <wp:effectExtent l="19050" t="19050" r="25400" b="1270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Sukūrimo adresas.png"/>
                    <pic:cNvPicPr/>
                  </pic:nvPicPr>
                  <pic:blipFill>
                    <a:blip r:embed="rId79">
                      <a:extLst>
                        <a:ext uri="{28A0092B-C50C-407E-A947-70E740481C1C}">
                          <a14:useLocalDpi xmlns:a14="http://schemas.microsoft.com/office/drawing/2010/main" val="0"/>
                        </a:ext>
                      </a:extLst>
                    </a:blip>
                    <a:stretch>
                      <a:fillRect/>
                    </a:stretch>
                  </pic:blipFill>
                  <pic:spPr>
                    <a:xfrm>
                      <a:off x="0" y="0"/>
                      <a:ext cx="4863524" cy="1896840"/>
                    </a:xfrm>
                    <a:prstGeom prst="rect">
                      <a:avLst/>
                    </a:prstGeom>
                    <a:ln w="3175">
                      <a:solidFill>
                        <a:schemeClr val="tx1"/>
                      </a:solidFill>
                    </a:ln>
                  </pic:spPr>
                </pic:pic>
              </a:graphicData>
            </a:graphic>
          </wp:inline>
        </w:drawing>
      </w:r>
    </w:p>
    <w:p w14:paraId="3F2D24CF" w14:textId="77777777" w:rsidR="00AC2BCC" w:rsidRPr="00BC3ECA" w:rsidRDefault="00AC2BCC" w:rsidP="00A21A84">
      <w:pPr>
        <w:pStyle w:val="AlnosNumbered"/>
        <w:keepNext/>
      </w:pPr>
      <w:r w:rsidRPr="00BC3ECA">
        <w:t>Pasirinkite, koki</w:t>
      </w:r>
      <w:r w:rsidR="003C2C66" w:rsidRPr="00BC3ECA">
        <w:t>ą informaciją norite surašyti</w:t>
      </w:r>
      <w:r w:rsidRPr="00BC3ECA">
        <w:t>:</w:t>
      </w:r>
    </w:p>
    <w:p w14:paraId="41E9E1A8" w14:textId="3FCA1416" w:rsidR="00AC2BCC" w:rsidRPr="00BC3ECA" w:rsidRDefault="00DA2FEC" w:rsidP="00A21A84">
      <w:pPr>
        <w:pStyle w:val="buletedafternumber"/>
        <w:keepNext/>
        <w:rPr>
          <w:rStyle w:val="CharLangas"/>
          <w:i w:val="0"/>
        </w:rPr>
      </w:pPr>
      <w:r w:rsidRPr="00BC3ECA">
        <w:rPr>
          <w:rStyle w:val="CharLangas"/>
          <w:i w:val="0"/>
        </w:rPr>
        <w:fldChar w:fldCharType="begin"/>
      </w:r>
      <w:r w:rsidRPr="00BC3ECA">
        <w:rPr>
          <w:rStyle w:val="CharLangas"/>
          <w:i w:val="0"/>
        </w:rPr>
        <w:instrText xml:space="preserve"> REF _Ref314216110 \h </w:instrText>
      </w:r>
      <w:r w:rsidR="00DA519D"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Nurodyti Lietuvos adresą</w:t>
      </w:r>
      <w:r w:rsidRPr="00BC3ECA">
        <w:rPr>
          <w:rStyle w:val="CharLangas"/>
          <w:i w:val="0"/>
        </w:rPr>
        <w:fldChar w:fldCharType="end"/>
      </w:r>
      <w:r w:rsidR="003C2C66" w:rsidRPr="00BC3ECA">
        <w:rPr>
          <w:rStyle w:val="CharLangas"/>
          <w:i w:val="0"/>
        </w:rPr>
        <w:t xml:space="preserve"> </w:t>
      </w:r>
      <w:r w:rsidR="00AC2BCC" w:rsidRPr="00BC3ECA">
        <w:rPr>
          <w:rStyle w:val="CharLangas"/>
          <w:i w:val="0"/>
        </w:rPr>
        <w:t>(</w:t>
      </w:r>
      <w:r w:rsidRPr="00BC3ECA">
        <w:rPr>
          <w:rStyle w:val="CharLangas"/>
          <w:i w:val="0"/>
        </w:rPr>
        <w:fldChar w:fldCharType="begin"/>
      </w:r>
      <w:r w:rsidRPr="00BC3ECA">
        <w:rPr>
          <w:rStyle w:val="CharLangas"/>
          <w:i w:val="0"/>
        </w:rPr>
        <w:instrText xml:space="preserve"> PAGEREF _Ref314216110 \h </w:instrText>
      </w:r>
      <w:r w:rsidRPr="00BC3ECA">
        <w:rPr>
          <w:rStyle w:val="CharLangas"/>
          <w:i w:val="0"/>
        </w:rPr>
      </w:r>
      <w:r w:rsidRPr="00BC3ECA">
        <w:rPr>
          <w:rStyle w:val="CharLangas"/>
          <w:i w:val="0"/>
        </w:rPr>
        <w:fldChar w:fldCharType="separate"/>
      </w:r>
      <w:r w:rsidR="000D676C">
        <w:rPr>
          <w:rStyle w:val="CharLangas"/>
          <w:i w:val="0"/>
          <w:noProof/>
        </w:rPr>
        <w:t>24</w:t>
      </w:r>
      <w:r w:rsidRPr="00BC3ECA">
        <w:rPr>
          <w:rStyle w:val="CharLangas"/>
          <w:i w:val="0"/>
        </w:rPr>
        <w:fldChar w:fldCharType="end"/>
      </w:r>
      <w:r w:rsidRPr="00BC3ECA">
        <w:rPr>
          <w:rStyle w:val="CharLangas"/>
          <w:i w:val="0"/>
        </w:rPr>
        <w:t xml:space="preserve"> </w:t>
      </w:r>
      <w:r w:rsidR="00DA519D" w:rsidRPr="00BC3ECA">
        <w:rPr>
          <w:rStyle w:val="CharLangas"/>
          <w:i w:val="0"/>
        </w:rPr>
        <w:t>psl.)</w:t>
      </w:r>
    </w:p>
    <w:p w14:paraId="4482B64F" w14:textId="0A02F344" w:rsidR="00DA2FEC" w:rsidRPr="00BC3ECA" w:rsidRDefault="00DA2FEC" w:rsidP="00A21A84">
      <w:pPr>
        <w:pStyle w:val="buletedafternumber"/>
        <w:keepNext/>
        <w:rPr>
          <w:rStyle w:val="CharLangas"/>
          <w:i w:val="0"/>
        </w:rPr>
      </w:pPr>
      <w:r w:rsidRPr="00BC3ECA">
        <w:rPr>
          <w:rStyle w:val="CharLangas"/>
          <w:i w:val="0"/>
        </w:rPr>
        <w:fldChar w:fldCharType="begin"/>
      </w:r>
      <w:r w:rsidRPr="00BC3ECA">
        <w:rPr>
          <w:rStyle w:val="CharLangas"/>
          <w:i w:val="0"/>
        </w:rPr>
        <w:instrText xml:space="preserve"> REF _Ref314216134 \h </w:instrText>
      </w:r>
      <w:r w:rsidR="00DA519D"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Nurodyti užsienio adresą</w:t>
      </w:r>
      <w:r w:rsidRPr="00BC3ECA">
        <w:rPr>
          <w:rStyle w:val="CharLangas"/>
          <w:i w:val="0"/>
        </w:rPr>
        <w:fldChar w:fldCharType="end"/>
      </w:r>
      <w:r w:rsidRPr="00BC3ECA">
        <w:rPr>
          <w:rStyle w:val="CharLangas"/>
          <w:i w:val="0"/>
        </w:rPr>
        <w:t xml:space="preserve"> (</w:t>
      </w:r>
      <w:r w:rsidRPr="00BC3ECA">
        <w:rPr>
          <w:rStyle w:val="CharLangas"/>
          <w:i w:val="0"/>
        </w:rPr>
        <w:fldChar w:fldCharType="begin"/>
      </w:r>
      <w:r w:rsidRPr="00BC3ECA">
        <w:rPr>
          <w:rStyle w:val="CharLangas"/>
          <w:i w:val="0"/>
        </w:rPr>
        <w:instrText xml:space="preserve"> PAGEREF _Ref314216134 \h </w:instrText>
      </w:r>
      <w:r w:rsidRPr="00BC3ECA">
        <w:rPr>
          <w:rStyle w:val="CharLangas"/>
          <w:i w:val="0"/>
        </w:rPr>
      </w:r>
      <w:r w:rsidRPr="00BC3ECA">
        <w:rPr>
          <w:rStyle w:val="CharLangas"/>
          <w:i w:val="0"/>
        </w:rPr>
        <w:fldChar w:fldCharType="separate"/>
      </w:r>
      <w:r w:rsidR="000D676C">
        <w:rPr>
          <w:rStyle w:val="CharLangas"/>
          <w:i w:val="0"/>
          <w:noProof/>
        </w:rPr>
        <w:t>25</w:t>
      </w:r>
      <w:r w:rsidRPr="00BC3ECA">
        <w:rPr>
          <w:rStyle w:val="CharLangas"/>
          <w:i w:val="0"/>
        </w:rPr>
        <w:fldChar w:fldCharType="end"/>
      </w:r>
      <w:r w:rsidRPr="00BC3ECA">
        <w:rPr>
          <w:rStyle w:val="CharLangas"/>
          <w:i w:val="0"/>
        </w:rPr>
        <w:t xml:space="preserve"> psl.)</w:t>
      </w:r>
    </w:p>
    <w:p w14:paraId="6598CB17" w14:textId="229612B3" w:rsidR="00DA2FEC" w:rsidRPr="00BC3ECA" w:rsidRDefault="00DA2FEC" w:rsidP="00B00C53">
      <w:pPr>
        <w:pStyle w:val="buletedafternumber"/>
        <w:rPr>
          <w:rStyle w:val="CharLangas"/>
          <w:i w:val="0"/>
        </w:rPr>
      </w:pPr>
      <w:r w:rsidRPr="00BC3ECA">
        <w:rPr>
          <w:rStyle w:val="CharLangas"/>
          <w:i w:val="0"/>
        </w:rPr>
        <w:fldChar w:fldCharType="begin"/>
      </w:r>
      <w:r w:rsidRPr="00BC3ECA">
        <w:rPr>
          <w:rStyle w:val="CharLangas"/>
          <w:i w:val="0"/>
        </w:rPr>
        <w:instrText xml:space="preserve"> REF _Ref314216149 \h </w:instrText>
      </w:r>
      <w:r w:rsidR="00DA519D"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Nurodyti išplėtotą adresą</w:t>
      </w:r>
      <w:r w:rsidRPr="00BC3ECA">
        <w:rPr>
          <w:rStyle w:val="CharLangas"/>
          <w:i w:val="0"/>
        </w:rPr>
        <w:fldChar w:fldCharType="end"/>
      </w:r>
      <w:r w:rsidRPr="00BC3ECA">
        <w:rPr>
          <w:rStyle w:val="CharLangas"/>
          <w:i w:val="0"/>
        </w:rPr>
        <w:t xml:space="preserve"> (</w:t>
      </w:r>
      <w:r w:rsidRPr="00BC3ECA">
        <w:rPr>
          <w:rStyle w:val="CharLangas"/>
          <w:i w:val="0"/>
        </w:rPr>
        <w:fldChar w:fldCharType="begin"/>
      </w:r>
      <w:r w:rsidRPr="00BC3ECA">
        <w:rPr>
          <w:rStyle w:val="CharLangas"/>
          <w:i w:val="0"/>
        </w:rPr>
        <w:instrText xml:space="preserve"> PAGEREF _Ref314216149 \h </w:instrText>
      </w:r>
      <w:r w:rsidRPr="00BC3ECA">
        <w:rPr>
          <w:rStyle w:val="CharLangas"/>
          <w:i w:val="0"/>
        </w:rPr>
      </w:r>
      <w:r w:rsidRPr="00BC3ECA">
        <w:rPr>
          <w:rStyle w:val="CharLangas"/>
          <w:i w:val="0"/>
        </w:rPr>
        <w:fldChar w:fldCharType="separate"/>
      </w:r>
      <w:r w:rsidR="000D676C">
        <w:rPr>
          <w:rStyle w:val="CharLangas"/>
          <w:i w:val="0"/>
          <w:noProof/>
        </w:rPr>
        <w:t>26</w:t>
      </w:r>
      <w:r w:rsidRPr="00BC3ECA">
        <w:rPr>
          <w:rStyle w:val="CharLangas"/>
          <w:i w:val="0"/>
        </w:rPr>
        <w:fldChar w:fldCharType="end"/>
      </w:r>
      <w:r w:rsidRPr="00BC3ECA">
        <w:rPr>
          <w:rStyle w:val="CharLangas"/>
          <w:i w:val="0"/>
        </w:rPr>
        <w:t xml:space="preserve"> psl.)</w:t>
      </w:r>
      <w:r w:rsidR="008B6798" w:rsidRPr="00BC3ECA">
        <w:rPr>
          <w:rStyle w:val="CharLangas"/>
          <w:i w:val="0"/>
        </w:rPr>
        <w:t xml:space="preserve"> – rinkitės įvesdami senus adresus</w:t>
      </w:r>
      <w:r w:rsidRPr="00BC3ECA">
        <w:rPr>
          <w:rStyle w:val="CharLangas"/>
          <w:i w:val="0"/>
        </w:rPr>
        <w:t>.</w:t>
      </w:r>
    </w:p>
    <w:p w14:paraId="31B41BC1" w14:textId="77777777" w:rsidR="00DA2FEC" w:rsidRPr="00BC3ECA" w:rsidRDefault="00DA2FEC" w:rsidP="00CE0E1C">
      <w:pPr>
        <w:pStyle w:val="Heading3"/>
        <w:rPr>
          <w:noProof w:val="0"/>
        </w:rPr>
      </w:pPr>
      <w:bookmarkStart w:id="60" w:name="_Ref314216110"/>
      <w:bookmarkStart w:id="61" w:name="_Toc169621698"/>
      <w:r w:rsidRPr="00BC3ECA">
        <w:rPr>
          <w:noProof w:val="0"/>
        </w:rPr>
        <w:t>Nurodyti Lietuvos adresą</w:t>
      </w:r>
      <w:bookmarkEnd w:id="60"/>
      <w:bookmarkEnd w:id="61"/>
    </w:p>
    <w:p w14:paraId="65999241" w14:textId="77777777" w:rsidR="00DA2FEC" w:rsidRPr="00BC3ECA" w:rsidRDefault="00303E8A" w:rsidP="00CE0E1C">
      <w:pPr>
        <w:pStyle w:val="Alnostext"/>
        <w:keepNext/>
      </w:pPr>
      <w:r w:rsidRPr="00BC3ECA">
        <w:t xml:space="preserve">Norėdami nurodyti </w:t>
      </w:r>
      <w:r w:rsidR="00E74B86" w:rsidRPr="00BC3ECA">
        <w:t xml:space="preserve">Lietuvoje </w:t>
      </w:r>
      <w:r w:rsidRPr="00BC3ECA">
        <w:t>esantį</w:t>
      </w:r>
      <w:r w:rsidR="00E74B86" w:rsidRPr="00BC3ECA">
        <w:t xml:space="preserve"> adresą</w:t>
      </w:r>
      <w:r w:rsidRPr="00BC3ECA">
        <w:t>, atlikite šiuos veiksmus:</w:t>
      </w:r>
    </w:p>
    <w:p w14:paraId="7B41AC90" w14:textId="0B3C4682" w:rsidR="008226B5" w:rsidRPr="00BC3ECA" w:rsidRDefault="008226B5" w:rsidP="007171F7">
      <w:pPr>
        <w:pStyle w:val="AlnosNumbered"/>
        <w:keepNext/>
        <w:numPr>
          <w:ilvl w:val="0"/>
          <w:numId w:val="22"/>
        </w:numPr>
      </w:pPr>
      <w:r w:rsidRPr="00BC3ECA">
        <w:t xml:space="preserve">Paspaude ant laukų </w:t>
      </w:r>
      <w:r w:rsidRPr="00BC3ECA">
        <w:rPr>
          <w:b/>
        </w:rPr>
        <w:t>{</w:t>
      </w:r>
      <w:r w:rsidR="00760082" w:rsidRPr="00BC3ECA">
        <w:rPr>
          <w:b/>
        </w:rPr>
        <w:t>s</w:t>
      </w:r>
      <w:r w:rsidRPr="00BC3ECA">
        <w:rPr>
          <w:b/>
        </w:rPr>
        <w:t>avivaldybė</w:t>
      </w:r>
      <w:r w:rsidR="00760082" w:rsidRPr="00BC3ECA">
        <w:rPr>
          <w:b/>
        </w:rPr>
        <w:t>}</w:t>
      </w:r>
      <w:r w:rsidRPr="00BC3ECA">
        <w:t xml:space="preserve">, </w:t>
      </w:r>
      <w:r w:rsidR="00760082" w:rsidRPr="00BC3ECA">
        <w:rPr>
          <w:b/>
        </w:rPr>
        <w:t>{</w:t>
      </w:r>
      <w:r w:rsidRPr="00BC3ECA">
        <w:rPr>
          <w:b/>
        </w:rPr>
        <w:t>seniūnija</w:t>
      </w:r>
      <w:r w:rsidR="00760082" w:rsidRPr="00BC3ECA">
        <w:rPr>
          <w:b/>
        </w:rPr>
        <w:t>}</w:t>
      </w:r>
      <w:r w:rsidRPr="00BC3ECA">
        <w:t xml:space="preserve">, </w:t>
      </w:r>
      <w:r w:rsidR="00760082" w:rsidRPr="00BC3ECA">
        <w:rPr>
          <w:b/>
        </w:rPr>
        <w:t>{</w:t>
      </w:r>
      <w:proofErr w:type="spellStart"/>
      <w:r w:rsidRPr="00BC3ECA">
        <w:rPr>
          <w:b/>
        </w:rPr>
        <w:t>seniūnaitija</w:t>
      </w:r>
      <w:proofErr w:type="spellEnd"/>
      <w:r w:rsidR="00760082" w:rsidRPr="00BC3ECA">
        <w:rPr>
          <w:b/>
        </w:rPr>
        <w:t>}</w:t>
      </w:r>
      <w:r w:rsidR="00760082" w:rsidRPr="00BC3ECA">
        <w:t xml:space="preserve"> galėsite pasirinkti reikšmę iš klasifikatoriaus.</w:t>
      </w:r>
    </w:p>
    <w:p w14:paraId="4F8CAAF8" w14:textId="399DF15F" w:rsidR="00303E8A" w:rsidRPr="00BC3ECA" w:rsidRDefault="00C37E15" w:rsidP="007171F7">
      <w:pPr>
        <w:pStyle w:val="AlnosNumbered"/>
        <w:keepNext/>
        <w:numPr>
          <w:ilvl w:val="0"/>
          <w:numId w:val="22"/>
        </w:numPr>
      </w:pPr>
      <w:r w:rsidRPr="00BC3ECA">
        <w:t xml:space="preserve">Kai pasirinkta </w:t>
      </w:r>
      <w:r w:rsidRPr="00BC3ECA">
        <w:rPr>
          <w:rStyle w:val="CharLaukas"/>
        </w:rPr>
        <w:t>Lietuvos adresas</w:t>
      </w:r>
      <w:r w:rsidRPr="00BC3ECA">
        <w:t>, p</w:t>
      </w:r>
      <w:r w:rsidR="00303E8A" w:rsidRPr="00BC3ECA">
        <w:t xml:space="preserve">rie lauko </w:t>
      </w:r>
      <w:r w:rsidR="00303E8A" w:rsidRPr="00BC3ECA">
        <w:rPr>
          <w:rStyle w:val="CharLaukas"/>
        </w:rPr>
        <w:t>{Gyvenvietė}</w:t>
      </w:r>
      <w:r w:rsidR="00303E8A" w:rsidRPr="00BC3ECA">
        <w:t xml:space="preserve"> spauskite piktogramą </w:t>
      </w:r>
      <w:r w:rsidR="00424185" w:rsidRPr="00BC3ECA">
        <w:rPr>
          <w:noProof/>
          <w:lang w:eastAsia="lt-LT"/>
        </w:rPr>
        <w:drawing>
          <wp:inline distT="0" distB="0" distL="0" distR="0" wp14:anchorId="69A504DE" wp14:editId="531E09AB">
            <wp:extent cx="167640" cy="1676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303E8A" w:rsidRPr="00BC3ECA">
        <w:t>.</w:t>
      </w:r>
    </w:p>
    <w:p w14:paraId="6287C063" w14:textId="77777777" w:rsidR="00303E8A" w:rsidRPr="00BC3ECA" w:rsidRDefault="00303E8A" w:rsidP="00300735">
      <w:pPr>
        <w:pStyle w:val="BodyText"/>
      </w:pPr>
      <w:r w:rsidRPr="00BC3ECA">
        <w:t>Atsiveria gyvenvietės suradimo langas.</w:t>
      </w:r>
    </w:p>
    <w:p w14:paraId="0CEC7D12" w14:textId="21F7B6BE" w:rsidR="001B0F48" w:rsidRPr="00BC3ECA" w:rsidRDefault="00995361" w:rsidP="005B3A8E">
      <w:pPr>
        <w:pStyle w:val="Picture"/>
      </w:pPr>
      <w:r w:rsidRPr="00BC3ECA">
        <w:rPr>
          <w:noProof/>
        </w:rPr>
        <w:drawing>
          <wp:inline distT="0" distB="0" distL="0" distR="0" wp14:anchorId="372A5A63" wp14:editId="72C2468B">
            <wp:extent cx="4686706" cy="1745131"/>
            <wp:effectExtent l="19050" t="19050" r="19050" b="266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ukūrimo adresas2.png"/>
                    <pic:cNvPicPr/>
                  </pic:nvPicPr>
                  <pic:blipFill>
                    <a:blip r:embed="rId80">
                      <a:extLst>
                        <a:ext uri="{28A0092B-C50C-407E-A947-70E740481C1C}">
                          <a14:useLocalDpi xmlns:a14="http://schemas.microsoft.com/office/drawing/2010/main" val="0"/>
                        </a:ext>
                      </a:extLst>
                    </a:blip>
                    <a:stretch>
                      <a:fillRect/>
                    </a:stretch>
                  </pic:blipFill>
                  <pic:spPr>
                    <a:xfrm>
                      <a:off x="0" y="0"/>
                      <a:ext cx="4686706" cy="1745131"/>
                    </a:xfrm>
                    <a:prstGeom prst="rect">
                      <a:avLst/>
                    </a:prstGeom>
                    <a:ln w="3175">
                      <a:solidFill>
                        <a:schemeClr val="tx1"/>
                      </a:solidFill>
                    </a:ln>
                  </pic:spPr>
                </pic:pic>
              </a:graphicData>
            </a:graphic>
          </wp:inline>
        </w:drawing>
      </w:r>
    </w:p>
    <w:p w14:paraId="6786CC9D" w14:textId="77777777" w:rsidR="00303E8A" w:rsidRPr="00BC3ECA" w:rsidRDefault="00303E8A" w:rsidP="007171F7">
      <w:pPr>
        <w:pStyle w:val="AlnosNumbered"/>
        <w:numPr>
          <w:ilvl w:val="0"/>
          <w:numId w:val="22"/>
        </w:numPr>
      </w:pPr>
      <w:r w:rsidRPr="00BC3ECA">
        <w:t xml:space="preserve">Lauke </w:t>
      </w:r>
      <w:r w:rsidRPr="00BC3ECA">
        <w:rPr>
          <w:rStyle w:val="CharLaukas"/>
        </w:rPr>
        <w:t>{Gyvenvietės pavadinimas}</w:t>
      </w:r>
      <w:r w:rsidRPr="00BC3ECA">
        <w:t xml:space="preserve"> įrašykite ieškomo Lietuvos miesto, kaimo ar pan. pavadinimą.</w:t>
      </w:r>
    </w:p>
    <w:p w14:paraId="3964A244" w14:textId="5E37B1F6" w:rsidR="00F02244" w:rsidRPr="00BC3ECA" w:rsidRDefault="00303E8A" w:rsidP="001B0F48">
      <w:pPr>
        <w:pStyle w:val="Pastaba"/>
      </w:pPr>
      <w:r w:rsidRPr="00BC3ECA">
        <w:t xml:space="preserve">Galite nurodyti ar ieškoti įrašyto teksto nuo gyvenvietės pavadinimo pradžios </w:t>
      </w:r>
      <w:r w:rsidRPr="00BC3ECA">
        <w:rPr>
          <w:rStyle w:val="CharLaukas"/>
        </w:rPr>
        <w:t>{nuo pradžios}</w:t>
      </w:r>
      <w:r w:rsidRPr="00BC3ECA">
        <w:t xml:space="preserve">, ar </w:t>
      </w:r>
      <w:r w:rsidR="00B24EBD" w:rsidRPr="00BC3ECA">
        <w:t xml:space="preserve">nuo bet kurios pavadinimo vietos </w:t>
      </w:r>
      <w:r w:rsidR="00B24EBD" w:rsidRPr="00BC3ECA">
        <w:rPr>
          <w:rStyle w:val="CharLaukas"/>
        </w:rPr>
        <w:t>{bet kurioje vietoje}</w:t>
      </w:r>
      <w:r w:rsidRPr="00BC3ECA">
        <w:t>.</w:t>
      </w:r>
      <w:r w:rsidR="001B0F48" w:rsidRPr="00BC3ECA">
        <w:br/>
      </w:r>
      <w:r w:rsidR="00F02244" w:rsidRPr="00BC3ECA">
        <w:t>Jeigu nežinote vietovės pavadinimo</w:t>
      </w:r>
      <w:r w:rsidR="004F3E81" w:rsidRPr="00BC3ECA">
        <w:t>, pavadinimo</w:t>
      </w:r>
      <w:r w:rsidR="00F02244" w:rsidRPr="00BC3ECA">
        <w:t xml:space="preserve"> pradžios arba fragmento, galite ieškoti pagal </w:t>
      </w:r>
      <w:r w:rsidR="00151D46" w:rsidRPr="00BC3ECA">
        <w:rPr>
          <w:rStyle w:val="CharLaukas"/>
        </w:rPr>
        <w:t>{G</w:t>
      </w:r>
      <w:r w:rsidR="00F02244" w:rsidRPr="00BC3ECA">
        <w:rPr>
          <w:rStyle w:val="CharLaukas"/>
        </w:rPr>
        <w:t>yvenvietės tipą</w:t>
      </w:r>
      <w:r w:rsidR="00151D46" w:rsidRPr="00BC3ECA">
        <w:rPr>
          <w:rStyle w:val="CharLaukas"/>
        </w:rPr>
        <w:t>}</w:t>
      </w:r>
      <w:r w:rsidR="00151D46" w:rsidRPr="00BC3ECA">
        <w:t xml:space="preserve"> ir/arba </w:t>
      </w:r>
      <w:r w:rsidR="00151D46" w:rsidRPr="00BC3ECA">
        <w:rPr>
          <w:rStyle w:val="CharLaukas"/>
        </w:rPr>
        <w:t>{S</w:t>
      </w:r>
      <w:r w:rsidR="00F02244" w:rsidRPr="00BC3ECA">
        <w:rPr>
          <w:rStyle w:val="CharLaukas"/>
        </w:rPr>
        <w:t>avivaldybę</w:t>
      </w:r>
      <w:r w:rsidR="00151D46" w:rsidRPr="00BC3ECA">
        <w:rPr>
          <w:rStyle w:val="CharLaukas"/>
        </w:rPr>
        <w:t>}</w:t>
      </w:r>
      <w:r w:rsidR="00FB1D39" w:rsidRPr="00BC3ECA">
        <w:t xml:space="preserve">, spausdami prie atitinkamo lauko piktogramą </w:t>
      </w:r>
      <w:r w:rsidR="00424185" w:rsidRPr="00BC3ECA">
        <w:rPr>
          <w:rFonts w:cs="Arial"/>
          <w:b/>
          <w:noProof/>
          <w:color w:val="FF0000"/>
          <w:sz w:val="24"/>
          <w:lang w:eastAsia="lt-LT"/>
        </w:rPr>
        <w:drawing>
          <wp:inline distT="0" distB="0" distL="0" distR="0" wp14:anchorId="189317A9" wp14:editId="3C3BD3C3">
            <wp:extent cx="16764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640" cy="152400"/>
                    </a:xfrm>
                    <a:prstGeom prst="rect">
                      <a:avLst/>
                    </a:prstGeom>
                    <a:noFill/>
                    <a:ln>
                      <a:noFill/>
                    </a:ln>
                  </pic:spPr>
                </pic:pic>
              </a:graphicData>
            </a:graphic>
          </wp:inline>
        </w:drawing>
      </w:r>
      <w:r w:rsidR="00C37E15" w:rsidRPr="00BC3ECA">
        <w:rPr>
          <w:lang w:eastAsia="lt-LT"/>
        </w:rPr>
        <w:t xml:space="preserve"> ir nurodydami atitinkamą informaciją</w:t>
      </w:r>
      <w:r w:rsidR="00FB1D39" w:rsidRPr="00BC3ECA">
        <w:t>.</w:t>
      </w:r>
    </w:p>
    <w:p w14:paraId="64B1CE83" w14:textId="77777777" w:rsidR="00C37E15" w:rsidRPr="00BC3ECA" w:rsidRDefault="00C37E15" w:rsidP="007171F7">
      <w:pPr>
        <w:pStyle w:val="AlnosNumbered"/>
        <w:keepNext/>
        <w:numPr>
          <w:ilvl w:val="0"/>
          <w:numId w:val="22"/>
        </w:numPr>
      </w:pPr>
      <w:r w:rsidRPr="00BC3ECA">
        <w:t xml:space="preserve">Surašę paieškos kriterijus, spauskite </w:t>
      </w:r>
      <w:r w:rsidRPr="00BC3ECA">
        <w:rPr>
          <w:rStyle w:val="CharLaukas"/>
        </w:rPr>
        <w:t>[Ieškoti]</w:t>
      </w:r>
      <w:r w:rsidRPr="00BC3ECA">
        <w:t>.</w:t>
      </w:r>
    </w:p>
    <w:p w14:paraId="144C6031" w14:textId="77777777" w:rsidR="00F02244" w:rsidRPr="00BC3ECA" w:rsidRDefault="00C37E15" w:rsidP="005B3A8E">
      <w:pPr>
        <w:pStyle w:val="BodyText"/>
      </w:pPr>
      <w:r w:rsidRPr="00BC3ECA">
        <w:t xml:space="preserve">Sistema parodo įrašus, kuriuos rado pagal nurodytus paieškos kriterijus. </w:t>
      </w:r>
      <w:r w:rsidR="001B0D3D" w:rsidRPr="00BC3ECA">
        <w:br/>
      </w:r>
      <w:r w:rsidRPr="00BC3ECA">
        <w:t>Jei</w:t>
      </w:r>
      <w:r w:rsidR="00F02244" w:rsidRPr="00BC3ECA">
        <w:t xml:space="preserve"> </w:t>
      </w:r>
      <w:r w:rsidR="001B0D3D" w:rsidRPr="00BC3ECA">
        <w:t>paieškos rezultatų yra daug, sistema juos pateikia keliuose puslapiuose</w:t>
      </w:r>
      <w:r w:rsidR="00FB1D39" w:rsidRPr="00BC3ECA">
        <w:t>.</w:t>
      </w:r>
    </w:p>
    <w:p w14:paraId="51130128" w14:textId="78C41010" w:rsidR="00FB1D39" w:rsidRPr="00BC3ECA" w:rsidRDefault="00424185" w:rsidP="00FE66FF">
      <w:pPr>
        <w:pStyle w:val="Picture"/>
      </w:pPr>
      <w:r w:rsidRPr="00BC3ECA">
        <w:rPr>
          <w:noProof/>
          <w:lang w:eastAsia="lt-LT"/>
        </w:rPr>
        <w:drawing>
          <wp:inline distT="0" distB="0" distL="0" distR="0" wp14:anchorId="5DFF5D86" wp14:editId="1A598EB2">
            <wp:extent cx="1257300" cy="1981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198120"/>
                    </a:xfrm>
                    <a:prstGeom prst="rect">
                      <a:avLst/>
                    </a:prstGeom>
                    <a:noFill/>
                    <a:ln>
                      <a:noFill/>
                    </a:ln>
                  </pic:spPr>
                </pic:pic>
              </a:graphicData>
            </a:graphic>
          </wp:inline>
        </w:drawing>
      </w:r>
    </w:p>
    <w:tbl>
      <w:tblPr>
        <w:tblW w:w="0" w:type="auto"/>
        <w:tblInd w:w="960" w:type="dxa"/>
        <w:tblLook w:val="0000" w:firstRow="0" w:lastRow="0" w:firstColumn="0" w:lastColumn="0" w:noHBand="0" w:noVBand="0"/>
      </w:tblPr>
      <w:tblGrid>
        <w:gridCol w:w="845"/>
        <w:gridCol w:w="7409"/>
      </w:tblGrid>
      <w:tr w:rsidR="00FB1D39" w:rsidRPr="00BC3ECA" w14:paraId="35EBC732" w14:textId="77777777" w:rsidTr="001159D0">
        <w:tc>
          <w:tcPr>
            <w:tcW w:w="849" w:type="dxa"/>
          </w:tcPr>
          <w:p w14:paraId="61202EB3" w14:textId="2E97C410" w:rsidR="00FB1D39" w:rsidRPr="00BC3ECA" w:rsidRDefault="008371D3" w:rsidP="001159D0">
            <w:pPr>
              <w:pStyle w:val="Alnostext"/>
              <w:spacing w:before="0" w:after="0"/>
              <w:jc w:val="center"/>
            </w:pPr>
            <w:r w:rsidRPr="00BC3ECA">
              <w:object w:dxaOrig="300" w:dyaOrig="285" w14:anchorId="28B3C130">
                <v:shape id="_x0000_i1037" type="#_x0000_t75" style="width:21.6pt;height:14.4pt" o:ole="">
                  <v:imagedata r:id="rId83" o:title=""/>
                </v:shape>
                <o:OLEObject Type="Embed" ProgID="PBrush" ShapeID="_x0000_i1037" DrawAspect="Content" ObjectID="_1785133374" r:id="rId84"/>
              </w:object>
            </w:r>
          </w:p>
        </w:tc>
        <w:tc>
          <w:tcPr>
            <w:tcW w:w="7513" w:type="dxa"/>
          </w:tcPr>
          <w:p w14:paraId="2AAC7AB2" w14:textId="77777777" w:rsidR="00FB1D39" w:rsidRPr="00BC3ECA" w:rsidRDefault="00FB1D39" w:rsidP="008371D3">
            <w:pPr>
              <w:pStyle w:val="Alnostext"/>
              <w:spacing w:before="0" w:after="0"/>
            </w:pPr>
            <w:r w:rsidRPr="00BC3ECA">
              <w:t>Grįžti į sąrašo pradžią</w:t>
            </w:r>
          </w:p>
        </w:tc>
      </w:tr>
      <w:tr w:rsidR="00FB1D39" w:rsidRPr="00BC3ECA" w14:paraId="2963DF48" w14:textId="77777777" w:rsidTr="001159D0">
        <w:tc>
          <w:tcPr>
            <w:tcW w:w="849" w:type="dxa"/>
          </w:tcPr>
          <w:p w14:paraId="31459C69" w14:textId="4AFA323D" w:rsidR="00FB1D39" w:rsidRPr="00BC3ECA" w:rsidRDefault="001159D0" w:rsidP="001159D0">
            <w:pPr>
              <w:pStyle w:val="Alnostext"/>
              <w:spacing w:before="0" w:after="0"/>
              <w:jc w:val="center"/>
            </w:pPr>
            <w:r w:rsidRPr="00BC3ECA">
              <w:rPr>
                <w:noProof/>
              </w:rPr>
              <w:drawing>
                <wp:inline distT="0" distB="0" distL="0" distR="0" wp14:anchorId="7B6634BC" wp14:editId="7BF6EDD4">
                  <wp:extent cx="171450" cy="164592"/>
                  <wp:effectExtent l="0" t="0" r="0" b="698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2147" cy="165262"/>
                          </a:xfrm>
                          <a:prstGeom prst="rect">
                            <a:avLst/>
                          </a:prstGeom>
                        </pic:spPr>
                      </pic:pic>
                    </a:graphicData>
                  </a:graphic>
                </wp:inline>
              </w:drawing>
            </w:r>
          </w:p>
        </w:tc>
        <w:tc>
          <w:tcPr>
            <w:tcW w:w="7513" w:type="dxa"/>
          </w:tcPr>
          <w:p w14:paraId="568E3A6A" w14:textId="77777777" w:rsidR="00FB1D39" w:rsidRPr="00BC3ECA" w:rsidRDefault="00FB1D39" w:rsidP="008371D3">
            <w:pPr>
              <w:pStyle w:val="Alnostext"/>
              <w:spacing w:before="0" w:after="0"/>
            </w:pPr>
            <w:r w:rsidRPr="00BC3ECA">
              <w:t>Grįžti į ankstesnį puslapį</w:t>
            </w:r>
          </w:p>
        </w:tc>
      </w:tr>
      <w:tr w:rsidR="00FB1D39" w:rsidRPr="00BC3ECA" w14:paraId="470F993D" w14:textId="77777777" w:rsidTr="001159D0">
        <w:tc>
          <w:tcPr>
            <w:tcW w:w="849" w:type="dxa"/>
          </w:tcPr>
          <w:p w14:paraId="7779A0C6" w14:textId="77777777" w:rsidR="00FB1D39" w:rsidRPr="00BC3ECA" w:rsidRDefault="003E5F1E" w:rsidP="001159D0">
            <w:pPr>
              <w:pStyle w:val="Alnostext"/>
              <w:spacing w:before="0" w:after="0"/>
              <w:jc w:val="center"/>
            </w:pPr>
            <w:r w:rsidRPr="00BC3ECA">
              <w:object w:dxaOrig="270" w:dyaOrig="255" w14:anchorId="10233133">
                <v:shape id="_x0000_i1038" type="#_x0000_t75" style="width:14.4pt;height:14.4pt" o:ole="">
                  <v:imagedata r:id="rId86" o:title=""/>
                </v:shape>
                <o:OLEObject Type="Embed" ProgID="PBrush" ShapeID="_x0000_i1038" DrawAspect="Content" ObjectID="_1785133375" r:id="rId87"/>
              </w:object>
            </w:r>
          </w:p>
        </w:tc>
        <w:tc>
          <w:tcPr>
            <w:tcW w:w="7513" w:type="dxa"/>
          </w:tcPr>
          <w:p w14:paraId="1019C10C" w14:textId="77777777" w:rsidR="00FB1D39" w:rsidRPr="00BC3ECA" w:rsidRDefault="00FB1D39" w:rsidP="001159D0">
            <w:pPr>
              <w:pStyle w:val="Alnostext"/>
              <w:spacing w:before="0" w:after="0"/>
            </w:pPr>
            <w:r w:rsidRPr="00BC3ECA">
              <w:t>Pereiti į kitą puslapį</w:t>
            </w:r>
          </w:p>
        </w:tc>
      </w:tr>
      <w:tr w:rsidR="00FB1D39" w:rsidRPr="00BC3ECA" w14:paraId="1A15720D" w14:textId="77777777" w:rsidTr="001159D0">
        <w:tc>
          <w:tcPr>
            <w:tcW w:w="849" w:type="dxa"/>
          </w:tcPr>
          <w:p w14:paraId="3C76959F" w14:textId="77777777" w:rsidR="00FB1D39" w:rsidRPr="00BC3ECA" w:rsidRDefault="003E5F1E" w:rsidP="001159D0">
            <w:pPr>
              <w:pStyle w:val="Alnostext"/>
              <w:spacing w:before="0" w:after="0"/>
              <w:jc w:val="center"/>
            </w:pPr>
            <w:r w:rsidRPr="00BC3ECA">
              <w:object w:dxaOrig="270" w:dyaOrig="270" w14:anchorId="3123235B">
                <v:shape id="_x0000_i1039" type="#_x0000_t75" style="width:14.4pt;height:14.4pt" o:ole="">
                  <v:imagedata r:id="rId88" o:title=""/>
                </v:shape>
                <o:OLEObject Type="Embed" ProgID="PBrush" ShapeID="_x0000_i1039" DrawAspect="Content" ObjectID="_1785133376" r:id="rId89"/>
              </w:object>
            </w:r>
          </w:p>
        </w:tc>
        <w:tc>
          <w:tcPr>
            <w:tcW w:w="7513" w:type="dxa"/>
          </w:tcPr>
          <w:p w14:paraId="2C56D426" w14:textId="77777777" w:rsidR="00FB1D39" w:rsidRPr="00BC3ECA" w:rsidRDefault="004F3E81" w:rsidP="001159D0">
            <w:pPr>
              <w:pStyle w:val="Alnostext"/>
              <w:spacing w:before="0" w:after="0"/>
            </w:pPr>
            <w:r w:rsidRPr="00BC3ECA">
              <w:t>Pereiti į paskutinį puslapį</w:t>
            </w:r>
          </w:p>
        </w:tc>
      </w:tr>
    </w:tbl>
    <w:p w14:paraId="43C511B2" w14:textId="72101EFD" w:rsidR="00C37E15" w:rsidRPr="00BC3ECA" w:rsidRDefault="00C37E15" w:rsidP="007171F7">
      <w:pPr>
        <w:pStyle w:val="AlnosNumbered"/>
        <w:keepNext/>
        <w:numPr>
          <w:ilvl w:val="0"/>
          <w:numId w:val="22"/>
        </w:numPr>
      </w:pPr>
      <w:r w:rsidRPr="00BC3ECA">
        <w:lastRenderedPageBreak/>
        <w:t xml:space="preserve">Prie pasirinkto įrašo spauskite piktogramą </w:t>
      </w:r>
      <w:r w:rsidR="00424185" w:rsidRPr="00BC3ECA">
        <w:rPr>
          <w:noProof/>
          <w:lang w:eastAsia="lt-LT"/>
        </w:rPr>
        <w:drawing>
          <wp:inline distT="0" distB="0" distL="0" distR="0" wp14:anchorId="2C102BE2" wp14:editId="4F971511">
            <wp:extent cx="144780" cy="1219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BC3ECA">
        <w:t>.</w:t>
      </w:r>
    </w:p>
    <w:p w14:paraId="7A44C39C" w14:textId="77777777" w:rsidR="0062616A" w:rsidRPr="00BC3ECA" w:rsidRDefault="001B0D3D" w:rsidP="005B3A8E">
      <w:pPr>
        <w:pStyle w:val="BodyText"/>
      </w:pPr>
      <w:r w:rsidRPr="00BC3ECA">
        <w:t>Pasirinktos gyvenvietės adresas automatiškai įrašomas adreso formavimo lange</w:t>
      </w:r>
      <w:r w:rsidR="0062616A" w:rsidRPr="00BC3ECA">
        <w:t>.</w:t>
      </w:r>
    </w:p>
    <w:p w14:paraId="3B1131BB" w14:textId="3B8003B9" w:rsidR="00713E23" w:rsidRPr="00BC3ECA" w:rsidRDefault="00F87AEB" w:rsidP="00FE66FF">
      <w:pPr>
        <w:pStyle w:val="Picture"/>
      </w:pPr>
      <w:r w:rsidRPr="00BC3ECA">
        <w:rPr>
          <w:noProof/>
        </w:rPr>
        <w:drawing>
          <wp:inline distT="0" distB="0" distL="0" distR="0" wp14:anchorId="391BB07E" wp14:editId="6F54CCCA">
            <wp:extent cx="4787900" cy="1880268"/>
            <wp:effectExtent l="19050" t="19050" r="12700" b="2476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Sukūrimo adresas3.png"/>
                    <pic:cNvPicPr/>
                  </pic:nvPicPr>
                  <pic:blipFill>
                    <a:blip r:embed="rId91">
                      <a:extLst>
                        <a:ext uri="{28A0092B-C50C-407E-A947-70E740481C1C}">
                          <a14:useLocalDpi xmlns:a14="http://schemas.microsoft.com/office/drawing/2010/main" val="0"/>
                        </a:ext>
                      </a:extLst>
                    </a:blip>
                    <a:stretch>
                      <a:fillRect/>
                    </a:stretch>
                  </pic:blipFill>
                  <pic:spPr>
                    <a:xfrm>
                      <a:off x="0" y="0"/>
                      <a:ext cx="4829203" cy="1896488"/>
                    </a:xfrm>
                    <a:prstGeom prst="rect">
                      <a:avLst/>
                    </a:prstGeom>
                    <a:ln w="3175">
                      <a:solidFill>
                        <a:schemeClr val="tx1"/>
                      </a:solidFill>
                    </a:ln>
                  </pic:spPr>
                </pic:pic>
              </a:graphicData>
            </a:graphic>
          </wp:inline>
        </w:drawing>
      </w:r>
    </w:p>
    <w:p w14:paraId="1DADA8BB" w14:textId="77777777" w:rsidR="00C37E15" w:rsidRPr="00BC3ECA" w:rsidRDefault="00684ADA" w:rsidP="007171F7">
      <w:pPr>
        <w:pStyle w:val="AlnosNumbered"/>
        <w:numPr>
          <w:ilvl w:val="0"/>
          <w:numId w:val="22"/>
        </w:numPr>
      </w:pPr>
      <w:r w:rsidRPr="00BC3ECA">
        <w:t>Jei reikia, g</w:t>
      </w:r>
      <w:r w:rsidR="00C3618C" w:rsidRPr="00BC3ECA">
        <w:t>alite</w:t>
      </w:r>
      <w:r w:rsidR="00C37E15" w:rsidRPr="00BC3ECA">
        <w:t xml:space="preserve"> nurodyti daugiau informacijos</w:t>
      </w:r>
      <w:r w:rsidRPr="00BC3ECA">
        <w:t xml:space="preserve">, pvz. pašto </w:t>
      </w:r>
      <w:r w:rsidR="00066D02" w:rsidRPr="00BC3ECA">
        <w:t>kodą</w:t>
      </w:r>
      <w:r w:rsidR="00C37E15" w:rsidRPr="00BC3ECA">
        <w:t>.</w:t>
      </w:r>
    </w:p>
    <w:p w14:paraId="2A2EC096" w14:textId="77777777" w:rsidR="00023DC1" w:rsidRPr="00BC3ECA" w:rsidRDefault="00023DC1" w:rsidP="00DA2FEC">
      <w:pPr>
        <w:pStyle w:val="Pastaba"/>
      </w:pPr>
      <w:r w:rsidRPr="00BC3ECA">
        <w:t xml:space="preserve">Gatvė bei namo numeris gali būti </w:t>
      </w:r>
      <w:r w:rsidR="00C37E15" w:rsidRPr="00BC3ECA">
        <w:t>į</w:t>
      </w:r>
      <w:r w:rsidRPr="00BC3ECA">
        <w:t xml:space="preserve">rašomi tik juridiniam asmeniui. Kaupti informaciją apie fizinio asmens adresą, neturime </w:t>
      </w:r>
      <w:r w:rsidR="009129B7" w:rsidRPr="00BC3ECA">
        <w:t xml:space="preserve">juridinės </w:t>
      </w:r>
      <w:r w:rsidRPr="00BC3ECA">
        <w:t>teisės.</w:t>
      </w:r>
    </w:p>
    <w:p w14:paraId="5E9F0C3D" w14:textId="77777777" w:rsidR="003C7FB8" w:rsidRPr="00BC3ECA" w:rsidRDefault="003C7FB8" w:rsidP="007171F7">
      <w:pPr>
        <w:pStyle w:val="AlnosNumbered"/>
        <w:numPr>
          <w:ilvl w:val="0"/>
          <w:numId w:val="22"/>
        </w:numPr>
      </w:pPr>
      <w:r w:rsidRPr="00BC3ECA">
        <w:t>Užpildę reikiamus laukus</w:t>
      </w:r>
      <w:r w:rsidR="00F570F9" w:rsidRPr="00BC3ECA">
        <w:t>,</w:t>
      </w:r>
      <w:r w:rsidRPr="00BC3ECA">
        <w:t xml:space="preserve"> spauskite </w:t>
      </w:r>
      <w:r w:rsidRPr="00BC3ECA">
        <w:rPr>
          <w:rStyle w:val="CharLaukas"/>
        </w:rPr>
        <w:t>[Išsaugoti]</w:t>
      </w:r>
      <w:r w:rsidRPr="00BC3ECA">
        <w:t>.</w:t>
      </w:r>
    </w:p>
    <w:p w14:paraId="16A56085" w14:textId="77777777" w:rsidR="00066D02" w:rsidRPr="00BC3ECA" w:rsidRDefault="00066D02" w:rsidP="005B3A8E">
      <w:pPr>
        <w:pStyle w:val="BodyText"/>
      </w:pPr>
      <w:r w:rsidRPr="00BC3ECA">
        <w:t xml:space="preserve">Sistema išsaugo </w:t>
      </w:r>
      <w:r w:rsidR="00CE0E1C" w:rsidRPr="00BC3ECA">
        <w:t>duomenis ir įtraukia juos į pildomą formą</w:t>
      </w:r>
      <w:r w:rsidRPr="00BC3ECA">
        <w:t>.</w:t>
      </w:r>
    </w:p>
    <w:p w14:paraId="6174986B" w14:textId="4967FDA3" w:rsidR="00DA2FEC" w:rsidRPr="00BC3ECA" w:rsidRDefault="00DA2FEC" w:rsidP="00066D02">
      <w:pPr>
        <w:pStyle w:val="Heading3"/>
        <w:rPr>
          <w:noProof w:val="0"/>
        </w:rPr>
      </w:pPr>
      <w:bookmarkStart w:id="62" w:name="_Ref314216134"/>
      <w:bookmarkStart w:id="63" w:name="_Toc169621699"/>
      <w:r w:rsidRPr="00BC3ECA">
        <w:rPr>
          <w:noProof w:val="0"/>
        </w:rPr>
        <w:t>Nurodyti užsienio adresą</w:t>
      </w:r>
      <w:bookmarkEnd w:id="62"/>
      <w:bookmarkEnd w:id="63"/>
    </w:p>
    <w:p w14:paraId="5108335C" w14:textId="77777777" w:rsidR="003305C1" w:rsidRPr="00BC3ECA" w:rsidRDefault="003305C1" w:rsidP="00066D02">
      <w:pPr>
        <w:pStyle w:val="Alnostext"/>
        <w:keepNext/>
      </w:pPr>
      <w:r w:rsidRPr="00BC3ECA">
        <w:t xml:space="preserve">Norėdami nurodyti </w:t>
      </w:r>
      <w:r w:rsidR="00E74B86" w:rsidRPr="00BC3ECA">
        <w:t xml:space="preserve">užsienyje </w:t>
      </w:r>
      <w:r w:rsidRPr="00BC3ECA">
        <w:t>esantį</w:t>
      </w:r>
      <w:r w:rsidR="00E74B86" w:rsidRPr="00BC3ECA">
        <w:t xml:space="preserve"> adresą</w:t>
      </w:r>
      <w:r w:rsidRPr="00BC3ECA">
        <w:t>, atlikite šiuos veiksmus:</w:t>
      </w:r>
    </w:p>
    <w:p w14:paraId="42A73F3E" w14:textId="77777777" w:rsidR="003305C1" w:rsidRPr="00BC3ECA" w:rsidRDefault="00F462F2" w:rsidP="007171F7">
      <w:pPr>
        <w:pStyle w:val="AlnosNumbered"/>
        <w:keepNext/>
        <w:numPr>
          <w:ilvl w:val="0"/>
          <w:numId w:val="23"/>
        </w:numPr>
      </w:pPr>
      <w:r w:rsidRPr="00BC3ECA">
        <w:t>Adreso įrašymo lango</w:t>
      </w:r>
      <w:r w:rsidR="003305C1" w:rsidRPr="00BC3ECA">
        <w:t xml:space="preserve"> kairėje pusėje pasirinkite </w:t>
      </w:r>
      <w:r w:rsidR="003305C1" w:rsidRPr="00BC3ECA">
        <w:rPr>
          <w:rStyle w:val="CharLaukas"/>
        </w:rPr>
        <w:t>Užsienio adresas</w:t>
      </w:r>
      <w:r w:rsidR="003305C1" w:rsidRPr="00BC3ECA">
        <w:t>.</w:t>
      </w:r>
    </w:p>
    <w:p w14:paraId="2531F9CD" w14:textId="77777777" w:rsidR="00DA2FEC" w:rsidRPr="00BC3ECA" w:rsidRDefault="003305C1" w:rsidP="00300735">
      <w:pPr>
        <w:pStyle w:val="BodyText"/>
      </w:pPr>
      <w:r w:rsidRPr="00BC3ECA">
        <w:t>Atsiveria užsienio adreso rašymo laukai.</w:t>
      </w:r>
    </w:p>
    <w:p w14:paraId="094903DE" w14:textId="72FA360D" w:rsidR="00285AAB" w:rsidRPr="00BC3ECA" w:rsidRDefault="00E82D86" w:rsidP="005B3A8E">
      <w:pPr>
        <w:pStyle w:val="Picture"/>
      </w:pPr>
      <w:r w:rsidRPr="00BC3ECA">
        <w:rPr>
          <w:noProof/>
        </w:rPr>
        <w:drawing>
          <wp:inline distT="0" distB="0" distL="0" distR="0" wp14:anchorId="03F891AE" wp14:editId="12450637">
            <wp:extent cx="4857750" cy="1135092"/>
            <wp:effectExtent l="19050" t="19050" r="19050" b="2730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Sukūrimo adresas4.png"/>
                    <pic:cNvPicPr/>
                  </pic:nvPicPr>
                  <pic:blipFill>
                    <a:blip r:embed="rId92">
                      <a:extLst>
                        <a:ext uri="{28A0092B-C50C-407E-A947-70E740481C1C}">
                          <a14:useLocalDpi xmlns:a14="http://schemas.microsoft.com/office/drawing/2010/main" val="0"/>
                        </a:ext>
                      </a:extLst>
                    </a:blip>
                    <a:stretch>
                      <a:fillRect/>
                    </a:stretch>
                  </pic:blipFill>
                  <pic:spPr>
                    <a:xfrm>
                      <a:off x="0" y="0"/>
                      <a:ext cx="4919447" cy="1149508"/>
                    </a:xfrm>
                    <a:prstGeom prst="rect">
                      <a:avLst/>
                    </a:prstGeom>
                    <a:ln w="3175">
                      <a:solidFill>
                        <a:schemeClr val="tx1"/>
                      </a:solidFill>
                    </a:ln>
                  </pic:spPr>
                </pic:pic>
              </a:graphicData>
            </a:graphic>
          </wp:inline>
        </w:drawing>
      </w:r>
    </w:p>
    <w:p w14:paraId="51261FAF" w14:textId="6EB76096" w:rsidR="003305C1" w:rsidRPr="00BC3ECA" w:rsidRDefault="003305C1" w:rsidP="007171F7">
      <w:pPr>
        <w:pStyle w:val="AlnosNumbered"/>
        <w:numPr>
          <w:ilvl w:val="0"/>
          <w:numId w:val="23"/>
        </w:numPr>
      </w:pPr>
      <w:r w:rsidRPr="00BC3ECA">
        <w:t xml:space="preserve">Prie lauko </w:t>
      </w:r>
      <w:r w:rsidRPr="00BC3ECA">
        <w:rPr>
          <w:rStyle w:val="CharLaukas"/>
        </w:rPr>
        <w:t>{Valstybė}</w:t>
      </w:r>
      <w:r w:rsidRPr="00BC3ECA">
        <w:t xml:space="preserve"> spauskite piktogramą </w:t>
      </w:r>
      <w:r w:rsidR="00424185" w:rsidRPr="00BC3ECA">
        <w:rPr>
          <w:noProof/>
          <w:lang w:eastAsia="lt-LT"/>
        </w:rPr>
        <w:drawing>
          <wp:inline distT="0" distB="0" distL="0" distR="0" wp14:anchorId="08B66966" wp14:editId="09A08913">
            <wp:extent cx="167640" cy="1676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3E9A53B7" w14:textId="77777777" w:rsidR="003305C1" w:rsidRPr="00BC3ECA" w:rsidRDefault="003305C1" w:rsidP="005B3A8E">
      <w:pPr>
        <w:pStyle w:val="BodyText"/>
      </w:pPr>
      <w:r w:rsidRPr="00BC3ECA">
        <w:t>Atsiveria valstybės pasirinkimo langas.</w:t>
      </w:r>
    </w:p>
    <w:p w14:paraId="418A76D6" w14:textId="77777777" w:rsidR="003305C1" w:rsidRPr="00BC3ECA" w:rsidRDefault="003305C1" w:rsidP="00F71738">
      <w:pPr>
        <w:pStyle w:val="AlnosNumbered"/>
        <w:keepNext/>
      </w:pPr>
      <w:r w:rsidRPr="00BC3ECA">
        <w:t>Pasirinkite reikiamą valstybę.</w:t>
      </w:r>
    </w:p>
    <w:p w14:paraId="77FDC409" w14:textId="34CA7DC7" w:rsidR="00285AAB" w:rsidRPr="00BC3ECA" w:rsidRDefault="00285AAB" w:rsidP="005B3A8E">
      <w:pPr>
        <w:pStyle w:val="BodyText"/>
      </w:pPr>
      <w:r w:rsidRPr="00BC3ECA">
        <w:t xml:space="preserve">Kaip rasti reikšmę, plačiau skaitykite skyrelyje </w:t>
      </w:r>
      <w:r w:rsidRPr="00BC3ECA">
        <w:rPr>
          <w:rStyle w:val="CharLangas"/>
        </w:rPr>
        <w:fldChar w:fldCharType="begin"/>
      </w:r>
      <w:r w:rsidRPr="00BC3ECA">
        <w:rPr>
          <w:rStyle w:val="CharLangas"/>
        </w:rPr>
        <w:instrText xml:space="preserve"> REF _Ref318122245 \h  \* MERGEFORMAT </w:instrText>
      </w:r>
      <w:r w:rsidRPr="00BC3ECA">
        <w:rPr>
          <w:rStyle w:val="CharLangas"/>
        </w:rPr>
      </w:r>
      <w:r w:rsidRPr="00BC3ECA">
        <w:rPr>
          <w:rStyle w:val="CharLangas"/>
        </w:rPr>
        <w:fldChar w:fldCharType="separate"/>
      </w:r>
      <w:r w:rsidR="000D676C" w:rsidRPr="000D676C">
        <w:rPr>
          <w:rStyle w:val="CharLangas"/>
        </w:rPr>
        <w:t>Pasirinkti reikšmę iš klasifikatoriaus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_Ref318122245 \h </w:instrText>
      </w:r>
      <w:r w:rsidRPr="00BC3ECA">
        <w:rPr>
          <w:rStyle w:val="CharLangas"/>
        </w:rPr>
      </w:r>
      <w:r w:rsidRPr="00BC3ECA">
        <w:rPr>
          <w:rStyle w:val="CharLangas"/>
        </w:rPr>
        <w:fldChar w:fldCharType="separate"/>
      </w:r>
      <w:r w:rsidR="000D676C">
        <w:rPr>
          <w:rStyle w:val="CharLangas"/>
          <w:noProof/>
        </w:rPr>
        <w:t>14</w:t>
      </w:r>
      <w:r w:rsidRPr="00BC3ECA">
        <w:rPr>
          <w:rStyle w:val="CharLangas"/>
        </w:rPr>
        <w:fldChar w:fldCharType="end"/>
      </w:r>
      <w:r w:rsidRPr="00BC3ECA">
        <w:rPr>
          <w:rStyle w:val="CharLangas"/>
        </w:rPr>
        <w:t xml:space="preserve"> psl.)</w:t>
      </w:r>
      <w:r w:rsidRPr="00BC3ECA">
        <w:t>.</w:t>
      </w:r>
    </w:p>
    <w:p w14:paraId="5D56745F" w14:textId="46F0BEB6" w:rsidR="00285AAB" w:rsidRPr="00BC3ECA" w:rsidRDefault="00424185" w:rsidP="00FE66FF">
      <w:pPr>
        <w:pStyle w:val="Picture"/>
      </w:pPr>
      <w:r w:rsidRPr="00BC3ECA">
        <w:rPr>
          <w:noProof/>
          <w:lang w:eastAsia="lt-LT"/>
        </w:rPr>
        <w:lastRenderedPageBreak/>
        <w:drawing>
          <wp:inline distT="0" distB="0" distL="0" distR="0" wp14:anchorId="58F632FD" wp14:editId="72056647">
            <wp:extent cx="2362200" cy="3596640"/>
            <wp:effectExtent l="19050" t="19050" r="19050" b="228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62200" cy="3596640"/>
                    </a:xfrm>
                    <a:prstGeom prst="rect">
                      <a:avLst/>
                    </a:prstGeom>
                    <a:noFill/>
                    <a:ln w="3175">
                      <a:solidFill>
                        <a:schemeClr val="tx1"/>
                      </a:solidFill>
                    </a:ln>
                  </pic:spPr>
                </pic:pic>
              </a:graphicData>
            </a:graphic>
          </wp:inline>
        </w:drawing>
      </w:r>
    </w:p>
    <w:p w14:paraId="58BB37F4" w14:textId="77777777" w:rsidR="00684ADA" w:rsidRPr="00BC3ECA" w:rsidRDefault="00684ADA" w:rsidP="009D1769">
      <w:pPr>
        <w:pStyle w:val="Pastaba"/>
      </w:pPr>
      <w:r w:rsidRPr="00BC3ECA">
        <w:t>Jei valstybės nėra, pasirinkite</w:t>
      </w:r>
      <w:r w:rsidR="009D1769" w:rsidRPr="00BC3ECA">
        <w:t xml:space="preserve"> reikšmę</w:t>
      </w:r>
      <w:r w:rsidRPr="00BC3ECA">
        <w:t xml:space="preserve"> </w:t>
      </w:r>
      <w:r w:rsidRPr="00BC3ECA">
        <w:rPr>
          <w:rStyle w:val="CharLangas"/>
        </w:rPr>
        <w:t>Nenurodyta valstybė</w:t>
      </w:r>
      <w:r w:rsidRPr="00BC3ECA">
        <w:t>.</w:t>
      </w:r>
    </w:p>
    <w:p w14:paraId="215E6482" w14:textId="77777777" w:rsidR="003305C1" w:rsidRPr="00BC3ECA" w:rsidRDefault="003305C1" w:rsidP="003305C1">
      <w:pPr>
        <w:pStyle w:val="AlnosNumbered"/>
      </w:pPr>
      <w:r w:rsidRPr="00BC3ECA">
        <w:t xml:space="preserve">Pažymėję valstybę, spauskite </w:t>
      </w:r>
      <w:r w:rsidRPr="00BC3ECA">
        <w:rPr>
          <w:rStyle w:val="CharLaukas"/>
        </w:rPr>
        <w:t>[Pasirinkti]</w:t>
      </w:r>
      <w:r w:rsidRPr="00BC3ECA">
        <w:t>.</w:t>
      </w:r>
    </w:p>
    <w:p w14:paraId="3D42930A" w14:textId="7E1A6CEB" w:rsidR="003305C1" w:rsidRPr="00BC3ECA" w:rsidRDefault="003305C1" w:rsidP="003305C1">
      <w:pPr>
        <w:pStyle w:val="AlnosNumbered"/>
      </w:pPr>
      <w:r w:rsidRPr="00BC3ECA">
        <w:t xml:space="preserve">Laukuose </w:t>
      </w:r>
      <w:r w:rsidRPr="00BC3ECA">
        <w:rPr>
          <w:rStyle w:val="CharLaukas"/>
        </w:rPr>
        <w:t>{</w:t>
      </w:r>
      <w:r w:rsidR="00374773" w:rsidRPr="00BC3ECA">
        <w:rPr>
          <w:rStyle w:val="CharLaukas"/>
        </w:rPr>
        <w:t>Gyvenvietė</w:t>
      </w:r>
      <w:r w:rsidRPr="00BC3ECA">
        <w:rPr>
          <w:rStyle w:val="CharLaukas"/>
        </w:rPr>
        <w:t>}</w:t>
      </w:r>
      <w:r w:rsidRPr="00BC3ECA">
        <w:t xml:space="preserve"> ir </w:t>
      </w:r>
      <w:r w:rsidRPr="00BC3ECA">
        <w:rPr>
          <w:rStyle w:val="CharLaukas"/>
        </w:rPr>
        <w:t>{Adreso dalis}</w:t>
      </w:r>
      <w:r w:rsidRPr="00BC3ECA">
        <w:t xml:space="preserve"> </w:t>
      </w:r>
      <w:r w:rsidR="005567BE" w:rsidRPr="00BC3ECA">
        <w:t xml:space="preserve">klaviatūra </w:t>
      </w:r>
      <w:r w:rsidRPr="00BC3ECA">
        <w:t xml:space="preserve">įrašykite </w:t>
      </w:r>
      <w:r w:rsidR="005567BE" w:rsidRPr="00BC3ECA">
        <w:t>reikiamą adreso informaciją.</w:t>
      </w:r>
    </w:p>
    <w:p w14:paraId="393AE388" w14:textId="3BA28298" w:rsidR="00374773" w:rsidRPr="00BC3ECA" w:rsidRDefault="00374773" w:rsidP="003305C1">
      <w:pPr>
        <w:pStyle w:val="AlnosNumbered"/>
      </w:pPr>
      <w:r w:rsidRPr="00BC3ECA">
        <w:t>Galite pažymėti, kad visas adresas yra spėja</w:t>
      </w:r>
      <w:r w:rsidR="00DE3486" w:rsidRPr="00BC3ECA">
        <w:t>ma</w:t>
      </w:r>
      <w:r w:rsidRPr="00BC3ECA">
        <w:t xml:space="preserve">s, </w:t>
      </w:r>
      <w:r w:rsidR="00135D56" w:rsidRPr="00BC3ECA">
        <w:t xml:space="preserve">uždėję varnelę lauke </w:t>
      </w:r>
      <w:r w:rsidR="00135D56" w:rsidRPr="00BC3ECA">
        <w:rPr>
          <w:b/>
        </w:rPr>
        <w:t>{Visas adresas spėjamas}</w:t>
      </w:r>
      <w:r w:rsidR="00135D56" w:rsidRPr="00BC3ECA">
        <w:t>.</w:t>
      </w:r>
    </w:p>
    <w:p w14:paraId="3E0FA8DF" w14:textId="77777777" w:rsidR="003C7FB8" w:rsidRPr="00BC3ECA" w:rsidRDefault="003C7FB8" w:rsidP="00C6332B">
      <w:pPr>
        <w:pStyle w:val="AlnosNumbered"/>
        <w:keepNext/>
      </w:pPr>
      <w:r w:rsidRPr="00BC3ECA">
        <w:t>Užpildę reikiamus laukus</w:t>
      </w:r>
      <w:r w:rsidR="00F570F9" w:rsidRPr="00BC3ECA">
        <w:t>,</w:t>
      </w:r>
      <w:r w:rsidRPr="00BC3ECA">
        <w:t xml:space="preserve"> spauskite </w:t>
      </w:r>
      <w:r w:rsidRPr="00BC3ECA">
        <w:rPr>
          <w:rStyle w:val="CharLaukas"/>
        </w:rPr>
        <w:t>[Išsaugoti]</w:t>
      </w:r>
      <w:r w:rsidRPr="00BC3ECA">
        <w:t>.</w:t>
      </w:r>
    </w:p>
    <w:p w14:paraId="79CE3C5D" w14:textId="77777777" w:rsidR="009F7A7E" w:rsidRPr="00BC3ECA" w:rsidRDefault="009F7A7E" w:rsidP="005B3A8E">
      <w:pPr>
        <w:pStyle w:val="BodyText"/>
      </w:pPr>
      <w:r w:rsidRPr="00BC3ECA">
        <w:t>Sistema išsaugo pasirinktą reikšmę.</w:t>
      </w:r>
    </w:p>
    <w:p w14:paraId="77EEB551" w14:textId="6E4BA200" w:rsidR="00DA2FEC" w:rsidRPr="00BC3ECA" w:rsidRDefault="00DA2FEC" w:rsidP="00066D02">
      <w:pPr>
        <w:pStyle w:val="Heading3"/>
        <w:rPr>
          <w:noProof w:val="0"/>
        </w:rPr>
      </w:pPr>
      <w:bookmarkStart w:id="64" w:name="_Ref314216149"/>
      <w:bookmarkStart w:id="65" w:name="_Toc169621700"/>
      <w:r w:rsidRPr="00BC3ECA">
        <w:rPr>
          <w:noProof w:val="0"/>
        </w:rPr>
        <w:t>Nurodyti išplėtotą adresą</w:t>
      </w:r>
      <w:bookmarkEnd w:id="64"/>
      <w:bookmarkEnd w:id="65"/>
    </w:p>
    <w:p w14:paraId="1BAED63F" w14:textId="77777777" w:rsidR="008B6798" w:rsidRPr="00BC3ECA" w:rsidRDefault="008B6798" w:rsidP="00066D02">
      <w:pPr>
        <w:keepNext/>
      </w:pPr>
      <w:r w:rsidRPr="00BC3ECA">
        <w:t xml:space="preserve">Išplėtotame adrese yra galimybė rinktis įvairiais laikotarpiais egzistavusių administracinių vienetų pavadinimus. </w:t>
      </w:r>
    </w:p>
    <w:p w14:paraId="1D5DDF11" w14:textId="77777777" w:rsidR="008B6798" w:rsidRPr="00BC3ECA" w:rsidRDefault="008B6798" w:rsidP="00066D02">
      <w:pPr>
        <w:keepNext/>
      </w:pPr>
      <w:r w:rsidRPr="00BC3ECA">
        <w:t>Šį adreso tipą rinkitės, kai reikia įvesti senus adresus, kurių administracinių vienetų šiuo metu nebėra.</w:t>
      </w:r>
    </w:p>
    <w:p w14:paraId="35436126" w14:textId="77777777" w:rsidR="005567BE" w:rsidRPr="00BC3ECA" w:rsidRDefault="005567BE" w:rsidP="00066D02">
      <w:pPr>
        <w:pStyle w:val="Alnostext"/>
        <w:keepNext/>
      </w:pPr>
      <w:r w:rsidRPr="00BC3ECA">
        <w:t>Norėdami išplėtotai nurodyti adresą, atlikite šiuos veiksmus:</w:t>
      </w:r>
    </w:p>
    <w:p w14:paraId="74F2BDB4" w14:textId="77777777" w:rsidR="005567BE" w:rsidRPr="00BC3ECA" w:rsidRDefault="005567BE" w:rsidP="007171F7">
      <w:pPr>
        <w:pStyle w:val="AlnosNumbered"/>
        <w:keepNext/>
        <w:numPr>
          <w:ilvl w:val="0"/>
          <w:numId w:val="24"/>
        </w:numPr>
      </w:pPr>
      <w:r w:rsidRPr="00BC3ECA">
        <w:t xml:space="preserve">Adreso įrašymo lange kairėje pusėje pasirinkite </w:t>
      </w:r>
      <w:r w:rsidRPr="00BC3ECA">
        <w:rPr>
          <w:rStyle w:val="CharLaukas"/>
        </w:rPr>
        <w:t>Išplėtotas adresas</w:t>
      </w:r>
      <w:r w:rsidRPr="00BC3ECA">
        <w:t>.</w:t>
      </w:r>
    </w:p>
    <w:p w14:paraId="1F64867F" w14:textId="77777777" w:rsidR="005567BE" w:rsidRPr="00BC3ECA" w:rsidRDefault="005567BE" w:rsidP="00300735">
      <w:pPr>
        <w:pStyle w:val="BodyText"/>
      </w:pPr>
      <w:r w:rsidRPr="00BC3ECA">
        <w:t>Atsiveria adreso rašymo laukai</w:t>
      </w:r>
      <w:r w:rsidR="006B27EB" w:rsidRPr="00BC3ECA">
        <w:t xml:space="preserve"> ir galimybė pridėti </w:t>
      </w:r>
      <w:r w:rsidR="006E5929" w:rsidRPr="00BC3ECA">
        <w:t>sukūrimo adresą</w:t>
      </w:r>
      <w:r w:rsidRPr="00BC3ECA">
        <w:t>.</w:t>
      </w:r>
    </w:p>
    <w:p w14:paraId="6E888363" w14:textId="5D770373" w:rsidR="00FE409A" w:rsidRPr="00BC3ECA" w:rsidRDefault="0069192F" w:rsidP="005B3A8E">
      <w:pPr>
        <w:pStyle w:val="Picture"/>
      </w:pPr>
      <w:r w:rsidRPr="00BC3ECA">
        <w:rPr>
          <w:noProof/>
        </w:rPr>
        <w:drawing>
          <wp:inline distT="0" distB="0" distL="0" distR="0" wp14:anchorId="39CC3D67" wp14:editId="7AF0BB6F">
            <wp:extent cx="4845050" cy="1248065"/>
            <wp:effectExtent l="19050" t="19050" r="12700" b="2857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Sukūrimo adresas5.png"/>
                    <pic:cNvPicPr/>
                  </pic:nvPicPr>
                  <pic:blipFill>
                    <a:blip r:embed="rId94">
                      <a:extLst>
                        <a:ext uri="{28A0092B-C50C-407E-A947-70E740481C1C}">
                          <a14:useLocalDpi xmlns:a14="http://schemas.microsoft.com/office/drawing/2010/main" val="0"/>
                        </a:ext>
                      </a:extLst>
                    </a:blip>
                    <a:stretch>
                      <a:fillRect/>
                    </a:stretch>
                  </pic:blipFill>
                  <pic:spPr>
                    <a:xfrm>
                      <a:off x="0" y="0"/>
                      <a:ext cx="4887704" cy="1259053"/>
                    </a:xfrm>
                    <a:prstGeom prst="rect">
                      <a:avLst/>
                    </a:prstGeom>
                    <a:ln w="3175">
                      <a:solidFill>
                        <a:schemeClr val="tx1"/>
                      </a:solidFill>
                    </a:ln>
                  </pic:spPr>
                </pic:pic>
              </a:graphicData>
            </a:graphic>
          </wp:inline>
        </w:drawing>
      </w:r>
    </w:p>
    <w:p w14:paraId="06255139" w14:textId="469963AA" w:rsidR="00684ADA" w:rsidRPr="00BC3ECA" w:rsidRDefault="00684ADA" w:rsidP="007171F7">
      <w:pPr>
        <w:pStyle w:val="AlnosNumbered"/>
        <w:numPr>
          <w:ilvl w:val="0"/>
          <w:numId w:val="24"/>
        </w:numPr>
      </w:pPr>
      <w:r w:rsidRPr="00BC3ECA">
        <w:t xml:space="preserve">Prie lauko </w:t>
      </w:r>
      <w:r w:rsidRPr="00BC3ECA">
        <w:rPr>
          <w:rStyle w:val="CharLaukas"/>
        </w:rPr>
        <w:t>{Valstybė}</w:t>
      </w:r>
      <w:r w:rsidRPr="00BC3ECA">
        <w:t xml:space="preserve"> spauskite piktogramą </w:t>
      </w:r>
      <w:r w:rsidR="00424185" w:rsidRPr="00BC3ECA">
        <w:rPr>
          <w:noProof/>
          <w:lang w:eastAsia="lt-LT"/>
        </w:rPr>
        <w:drawing>
          <wp:inline distT="0" distB="0" distL="0" distR="0" wp14:anchorId="7064A92D" wp14:editId="38F26855">
            <wp:extent cx="167640" cy="1676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60A9ACAE" w14:textId="77777777" w:rsidR="00684ADA" w:rsidRPr="00BC3ECA" w:rsidRDefault="00684ADA" w:rsidP="005B3A8E">
      <w:pPr>
        <w:pStyle w:val="BodyText"/>
      </w:pPr>
      <w:r w:rsidRPr="00BC3ECA">
        <w:t>Atsiveria valstybės pasirinkimo langas.</w:t>
      </w:r>
    </w:p>
    <w:p w14:paraId="68527928" w14:textId="77777777" w:rsidR="00684ADA" w:rsidRPr="00BC3ECA" w:rsidRDefault="00684ADA" w:rsidP="007171F7">
      <w:pPr>
        <w:pStyle w:val="AlnosNumbered"/>
        <w:numPr>
          <w:ilvl w:val="0"/>
          <w:numId w:val="24"/>
        </w:numPr>
      </w:pPr>
      <w:r w:rsidRPr="00BC3ECA">
        <w:t>Pasirinkite reikiamą valstybę.</w:t>
      </w:r>
    </w:p>
    <w:p w14:paraId="3EFEED97" w14:textId="77777777" w:rsidR="00F1758C" w:rsidRPr="00BC3ECA" w:rsidRDefault="00F1758C" w:rsidP="005B3A8E">
      <w:pPr>
        <w:pStyle w:val="BodyText"/>
      </w:pPr>
      <w:r w:rsidRPr="00BC3ECA">
        <w:t xml:space="preserve">Jei adresas yra Lietuvoje, pasirinkite: </w:t>
      </w:r>
      <w:r w:rsidRPr="00BC3ECA">
        <w:rPr>
          <w:rStyle w:val="CharLangas"/>
        </w:rPr>
        <w:t>Lietuva</w:t>
      </w:r>
      <w:r w:rsidRPr="00BC3ECA">
        <w:t>.</w:t>
      </w:r>
    </w:p>
    <w:p w14:paraId="54ED8F93" w14:textId="77777777" w:rsidR="00FE14DD" w:rsidRPr="00BC3ECA" w:rsidRDefault="00FE14DD" w:rsidP="009D1769">
      <w:pPr>
        <w:pStyle w:val="Pastaba"/>
      </w:pPr>
      <w:r w:rsidRPr="00BC3ECA">
        <w:lastRenderedPageBreak/>
        <w:t>Jei valstybės</w:t>
      </w:r>
      <w:r w:rsidR="00906F31" w:rsidRPr="00BC3ECA">
        <w:t xml:space="preserve"> nėra</w:t>
      </w:r>
      <w:r w:rsidRPr="00BC3ECA">
        <w:t xml:space="preserve">, </w:t>
      </w:r>
      <w:r w:rsidR="00D100F3" w:rsidRPr="00BC3ECA">
        <w:t>pasirinkite</w:t>
      </w:r>
      <w:r w:rsidR="009D1769" w:rsidRPr="00BC3ECA">
        <w:t xml:space="preserve"> reikšmę</w:t>
      </w:r>
      <w:r w:rsidR="00D6531F" w:rsidRPr="00BC3ECA">
        <w:t xml:space="preserve"> </w:t>
      </w:r>
      <w:r w:rsidR="00D6531F" w:rsidRPr="00BC3ECA">
        <w:rPr>
          <w:rStyle w:val="CharLangas"/>
        </w:rPr>
        <w:t>Nenurodyta valstybė</w:t>
      </w:r>
      <w:r w:rsidR="00D6531F" w:rsidRPr="00BC3ECA">
        <w:t>.</w:t>
      </w:r>
    </w:p>
    <w:p w14:paraId="38A9CC73" w14:textId="77777777" w:rsidR="00D6531F" w:rsidRPr="00BC3ECA" w:rsidRDefault="00D100F3" w:rsidP="007171F7">
      <w:pPr>
        <w:pStyle w:val="AlnosNumbered"/>
        <w:numPr>
          <w:ilvl w:val="0"/>
          <w:numId w:val="24"/>
        </w:numPr>
      </w:pPr>
      <w:r w:rsidRPr="00BC3ECA">
        <w:t>Pasirinkę reikšmę</w:t>
      </w:r>
      <w:r w:rsidR="00D6531F" w:rsidRPr="00BC3ECA">
        <w:t xml:space="preserve"> spauskite </w:t>
      </w:r>
      <w:r w:rsidR="00D6531F" w:rsidRPr="00BC3ECA">
        <w:rPr>
          <w:rStyle w:val="CharLaukas"/>
        </w:rPr>
        <w:t>[Pasirinkti]</w:t>
      </w:r>
      <w:r w:rsidR="00D6531F" w:rsidRPr="00BC3ECA">
        <w:t>.</w:t>
      </w:r>
    </w:p>
    <w:p w14:paraId="65152DA5" w14:textId="77777777" w:rsidR="00D6531F" w:rsidRPr="00BC3ECA" w:rsidRDefault="00D6531F" w:rsidP="005B3A8E">
      <w:pPr>
        <w:pStyle w:val="BodyText"/>
      </w:pPr>
      <w:r w:rsidRPr="00BC3ECA">
        <w:t>Sistema uždaro valstybės pasirinkimo langą ir išsaugoja pasirinktą reikšmę.</w:t>
      </w:r>
    </w:p>
    <w:p w14:paraId="7884F2EC" w14:textId="77777777" w:rsidR="006B27EB" w:rsidRPr="00BC3ECA" w:rsidRDefault="006B27EB" w:rsidP="007171F7">
      <w:pPr>
        <w:pStyle w:val="AlnosNumbered"/>
        <w:numPr>
          <w:ilvl w:val="0"/>
          <w:numId w:val="24"/>
        </w:numPr>
      </w:pPr>
      <w:r w:rsidRPr="00BC3ECA">
        <w:t xml:space="preserve">Norėdami pridėti vietovės tipą, spauskite </w:t>
      </w:r>
      <w:r w:rsidRPr="00BC3ECA">
        <w:rPr>
          <w:rStyle w:val="CharLaukas"/>
        </w:rPr>
        <w:t>[Pridėti vietovę]</w:t>
      </w:r>
      <w:r w:rsidRPr="00BC3ECA">
        <w:t>.</w:t>
      </w:r>
    </w:p>
    <w:p w14:paraId="1F683BBA" w14:textId="77777777" w:rsidR="006B27EB" w:rsidRPr="00BC3ECA" w:rsidRDefault="006B27EB" w:rsidP="005B3A8E">
      <w:pPr>
        <w:pStyle w:val="BodyText"/>
      </w:pPr>
      <w:r w:rsidRPr="00BC3ECA">
        <w:t>Atsiveria galimų vietovių tipų sąrašas.</w:t>
      </w:r>
    </w:p>
    <w:p w14:paraId="7CC808F0" w14:textId="74E0BCD8" w:rsidR="00FE409A" w:rsidRPr="00BC3ECA" w:rsidRDefault="00424185" w:rsidP="00FE66FF">
      <w:pPr>
        <w:pStyle w:val="Picture"/>
      </w:pPr>
      <w:r w:rsidRPr="00BC3ECA">
        <w:rPr>
          <w:noProof/>
          <w:lang w:eastAsia="lt-LT"/>
        </w:rPr>
        <w:drawing>
          <wp:inline distT="0" distB="0" distL="0" distR="0" wp14:anchorId="60BB22A6" wp14:editId="2B290A25">
            <wp:extent cx="1691640" cy="2407920"/>
            <wp:effectExtent l="19050" t="19050" r="22860" b="1143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91640" cy="2407920"/>
                    </a:xfrm>
                    <a:prstGeom prst="rect">
                      <a:avLst/>
                    </a:prstGeom>
                    <a:noFill/>
                    <a:ln w="3175">
                      <a:solidFill>
                        <a:schemeClr val="tx1"/>
                      </a:solidFill>
                    </a:ln>
                  </pic:spPr>
                </pic:pic>
              </a:graphicData>
            </a:graphic>
          </wp:inline>
        </w:drawing>
      </w:r>
    </w:p>
    <w:p w14:paraId="210BCC23" w14:textId="634CAB13" w:rsidR="005567BE" w:rsidRPr="00BC3ECA" w:rsidRDefault="006B27EB" w:rsidP="007171F7">
      <w:pPr>
        <w:pStyle w:val="AlnosNumbered"/>
        <w:keepNext/>
        <w:numPr>
          <w:ilvl w:val="0"/>
          <w:numId w:val="24"/>
        </w:numPr>
      </w:pPr>
      <w:r w:rsidRPr="00BC3ECA">
        <w:t xml:space="preserve">Prie pasirinkto įrašo spauskite </w:t>
      </w:r>
      <w:r w:rsidR="00424185" w:rsidRPr="00BC3ECA">
        <w:rPr>
          <w:noProof/>
          <w:lang w:eastAsia="lt-LT"/>
        </w:rPr>
        <w:drawing>
          <wp:inline distT="0" distB="0" distL="0" distR="0" wp14:anchorId="062D2B86" wp14:editId="7032AE11">
            <wp:extent cx="190500" cy="190500"/>
            <wp:effectExtent l="0" t="0" r="0" b="0"/>
            <wp:docPr id="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C3ECA">
        <w:t>.</w:t>
      </w:r>
    </w:p>
    <w:p w14:paraId="5CA31263" w14:textId="77777777" w:rsidR="003C7FB8" w:rsidRPr="00BC3ECA" w:rsidRDefault="003C7FB8" w:rsidP="005B3A8E">
      <w:pPr>
        <w:pStyle w:val="BodyText"/>
      </w:pPr>
      <w:r w:rsidRPr="00BC3ECA">
        <w:t xml:space="preserve">Pavyzdžiui, jei pasirikote: </w:t>
      </w:r>
      <w:r w:rsidRPr="00BC3ECA">
        <w:rPr>
          <w:i/>
        </w:rPr>
        <w:t>Gubernija</w:t>
      </w:r>
      <w:r w:rsidRPr="00BC3ECA">
        <w:t>, toks laukas pridedamas prie išplėstinio adreso.</w:t>
      </w:r>
    </w:p>
    <w:p w14:paraId="7705383A" w14:textId="7EC9CE05" w:rsidR="00FE409A" w:rsidRPr="00BC3ECA" w:rsidRDefault="000B74E5" w:rsidP="005B3A8E">
      <w:pPr>
        <w:pStyle w:val="Picture"/>
      </w:pPr>
      <w:r w:rsidRPr="00BC3ECA">
        <w:rPr>
          <w:noProof/>
        </w:rPr>
        <w:drawing>
          <wp:inline distT="0" distB="0" distL="0" distR="0" wp14:anchorId="1EF18F47" wp14:editId="47B1CD13">
            <wp:extent cx="4870450" cy="1415454"/>
            <wp:effectExtent l="19050" t="19050" r="25400" b="1333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Sukūrimo adresas6.png"/>
                    <pic:cNvPicPr/>
                  </pic:nvPicPr>
                  <pic:blipFill>
                    <a:blip r:embed="rId96">
                      <a:extLst>
                        <a:ext uri="{28A0092B-C50C-407E-A947-70E740481C1C}">
                          <a14:useLocalDpi xmlns:a14="http://schemas.microsoft.com/office/drawing/2010/main" val="0"/>
                        </a:ext>
                      </a:extLst>
                    </a:blip>
                    <a:stretch>
                      <a:fillRect/>
                    </a:stretch>
                  </pic:blipFill>
                  <pic:spPr>
                    <a:xfrm>
                      <a:off x="0" y="0"/>
                      <a:ext cx="4892906" cy="1421980"/>
                    </a:xfrm>
                    <a:prstGeom prst="rect">
                      <a:avLst/>
                    </a:prstGeom>
                    <a:ln w="3175">
                      <a:solidFill>
                        <a:schemeClr val="tx1"/>
                      </a:solidFill>
                    </a:ln>
                  </pic:spPr>
                </pic:pic>
              </a:graphicData>
            </a:graphic>
          </wp:inline>
        </w:drawing>
      </w:r>
    </w:p>
    <w:p w14:paraId="1E4B083A" w14:textId="5CE4DC6C" w:rsidR="00D100F3" w:rsidRPr="00BC3ECA" w:rsidRDefault="00ED2EE2" w:rsidP="007171F7">
      <w:pPr>
        <w:pStyle w:val="AlnosNumbered"/>
        <w:numPr>
          <w:ilvl w:val="0"/>
          <w:numId w:val="24"/>
        </w:numPr>
      </w:pPr>
      <w:r w:rsidRPr="00BC3ECA">
        <w:t>Kai</w:t>
      </w:r>
      <w:r w:rsidR="00D100F3" w:rsidRPr="00BC3ECA">
        <w:t xml:space="preserve"> pridėjote vietovės tipą</w:t>
      </w:r>
      <w:r w:rsidR="00E026B8" w:rsidRPr="00BC3ECA">
        <w:t>,</w:t>
      </w:r>
      <w:r w:rsidR="00D100F3" w:rsidRPr="00BC3ECA">
        <w:t xml:space="preserve"> </w:t>
      </w:r>
      <w:r w:rsidR="00E026B8" w:rsidRPr="00BC3ECA">
        <w:t xml:space="preserve">spauskite mygtuką </w:t>
      </w:r>
      <w:r w:rsidR="00D100F3" w:rsidRPr="00BC3ECA">
        <w:t xml:space="preserve">šalia </w:t>
      </w:r>
      <w:r w:rsidR="00424185" w:rsidRPr="00BC3ECA">
        <w:rPr>
          <w:noProof/>
          <w:lang w:eastAsia="lt-LT"/>
        </w:rPr>
        <w:drawing>
          <wp:inline distT="0" distB="0" distL="0" distR="0" wp14:anchorId="1D84BCD0" wp14:editId="62FE9D49">
            <wp:extent cx="167640" cy="1676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E026B8" w:rsidRPr="00BC3ECA">
        <w:rPr>
          <w:lang w:eastAsia="lt-LT"/>
        </w:rPr>
        <w:t xml:space="preserve"> ir pasirinkite reikiamą reikšmę.</w:t>
      </w:r>
    </w:p>
    <w:p w14:paraId="59058F2D" w14:textId="1A055CEC" w:rsidR="00647497" w:rsidRPr="00BC3ECA" w:rsidRDefault="00647497" w:rsidP="00647497">
      <w:pPr>
        <w:pStyle w:val="AlnosNumbered"/>
        <w:numPr>
          <w:ilvl w:val="0"/>
          <w:numId w:val="24"/>
        </w:numPr>
      </w:pPr>
      <w:r w:rsidRPr="00BC3ECA">
        <w:t>Galite pažymėti, kad visas adresas yra spėja</w:t>
      </w:r>
      <w:r w:rsidR="00DE3486" w:rsidRPr="00BC3ECA">
        <w:t>ma</w:t>
      </w:r>
      <w:r w:rsidRPr="00BC3ECA">
        <w:t xml:space="preserve">s, uždėję varnelę lauke </w:t>
      </w:r>
      <w:r w:rsidRPr="00BC3ECA">
        <w:rPr>
          <w:b/>
        </w:rPr>
        <w:t>{Visas adresas spėjamas}</w:t>
      </w:r>
      <w:r w:rsidRPr="00BC3ECA">
        <w:t>.</w:t>
      </w:r>
    </w:p>
    <w:p w14:paraId="3F8755FD" w14:textId="77777777" w:rsidR="006B27EB" w:rsidRPr="00BC3ECA" w:rsidRDefault="003C7FB8" w:rsidP="007171F7">
      <w:pPr>
        <w:pStyle w:val="AlnosNumbered"/>
        <w:numPr>
          <w:ilvl w:val="0"/>
          <w:numId w:val="24"/>
        </w:numPr>
      </w:pPr>
      <w:r w:rsidRPr="00BC3ECA">
        <w:t>Užpild</w:t>
      </w:r>
      <w:r w:rsidR="00E026B8" w:rsidRPr="00BC3ECA">
        <w:t>ę</w:t>
      </w:r>
      <w:r w:rsidRPr="00BC3ECA">
        <w:t xml:space="preserve"> reikiamus laukus</w:t>
      </w:r>
      <w:r w:rsidR="00E026B8" w:rsidRPr="00BC3ECA">
        <w:t>,</w:t>
      </w:r>
      <w:r w:rsidRPr="00BC3ECA">
        <w:t xml:space="preserve"> spauskite </w:t>
      </w:r>
      <w:r w:rsidRPr="00BC3ECA">
        <w:rPr>
          <w:rStyle w:val="CharLaukas"/>
        </w:rPr>
        <w:t>[Išsaugoti]</w:t>
      </w:r>
      <w:r w:rsidRPr="00BC3ECA">
        <w:t>.</w:t>
      </w:r>
    </w:p>
    <w:p w14:paraId="45FA983C" w14:textId="77777777" w:rsidR="006E5FBE" w:rsidRPr="00BC3ECA" w:rsidRDefault="006E5FBE" w:rsidP="005B3A8E">
      <w:pPr>
        <w:pStyle w:val="BodyText"/>
      </w:pPr>
      <w:r w:rsidRPr="00BC3ECA">
        <w:t>Sistema išsaugoja surašytą adreso informaciją.</w:t>
      </w:r>
    </w:p>
    <w:p w14:paraId="39AF2105" w14:textId="0FF0926F" w:rsidR="000E55D1" w:rsidRPr="00BC3ECA" w:rsidRDefault="000E55D1" w:rsidP="000E55D1">
      <w:pPr>
        <w:pStyle w:val="Heading2"/>
      </w:pPr>
      <w:bookmarkStart w:id="66" w:name="_Ref334513988"/>
      <w:bookmarkStart w:id="67" w:name="_Toc169621701"/>
      <w:r w:rsidRPr="00BC3ECA">
        <w:t>Pridėti skaitmeninį objektą</w:t>
      </w:r>
      <w:bookmarkEnd w:id="66"/>
      <w:bookmarkEnd w:id="67"/>
    </w:p>
    <w:p w14:paraId="0E9293E3" w14:textId="77777777" w:rsidR="000E55D1" w:rsidRPr="00BC3ECA" w:rsidRDefault="000E55D1" w:rsidP="000E55D1">
      <w:pPr>
        <w:pStyle w:val="Alnostext"/>
      </w:pPr>
      <w:r w:rsidRPr="00BC3ECA">
        <w:t>Įvedant ir redaguojant duomenis apie muziejinę vertybę, galite prie duomenų pridėti ir skaitmeninę vertybės bylą – nuotrauką, garso ar vaizdo įrašą.</w:t>
      </w:r>
    </w:p>
    <w:p w14:paraId="2840217D" w14:textId="77777777" w:rsidR="00E74B86" w:rsidRPr="00BC3ECA" w:rsidRDefault="00E74B86" w:rsidP="000E55D1">
      <w:pPr>
        <w:pStyle w:val="Alnostext"/>
      </w:pPr>
      <w:r w:rsidRPr="00BC3ECA">
        <w:t>Norėdami pridėti skaitmeninę bylą, atlikite šiuos veiksmus:</w:t>
      </w:r>
    </w:p>
    <w:p w14:paraId="3F5190D3" w14:textId="77777777" w:rsidR="000175BE" w:rsidRPr="00BC3ECA" w:rsidRDefault="000175BE" w:rsidP="007171F7">
      <w:pPr>
        <w:pStyle w:val="AlnosNumbered"/>
        <w:numPr>
          <w:ilvl w:val="0"/>
          <w:numId w:val="87"/>
        </w:numPr>
      </w:pPr>
      <w:r w:rsidRPr="00BC3ECA">
        <w:t xml:space="preserve">Atsiverskite </w:t>
      </w:r>
      <w:r w:rsidR="001F23F3" w:rsidRPr="00BC3ECA">
        <w:t xml:space="preserve">muziejinės vertybės </w:t>
      </w:r>
      <w:r w:rsidRPr="00BC3ECA">
        <w:t>duomenų formą.</w:t>
      </w:r>
    </w:p>
    <w:p w14:paraId="372DD561" w14:textId="77777777" w:rsidR="000175BE" w:rsidRPr="00BC3ECA" w:rsidRDefault="000175BE" w:rsidP="007171F7">
      <w:pPr>
        <w:pStyle w:val="AlnosNumbered"/>
        <w:numPr>
          <w:ilvl w:val="0"/>
          <w:numId w:val="87"/>
        </w:numPr>
      </w:pPr>
      <w:r w:rsidRPr="00BC3ECA">
        <w:t>Jei duomenų kortelė</w:t>
      </w:r>
      <w:r w:rsidR="00D02679" w:rsidRPr="00BC3ECA">
        <w:t>s</w:t>
      </w:r>
      <w:r w:rsidRPr="00BC3ECA">
        <w:t xml:space="preserve"> </w:t>
      </w:r>
      <w:r w:rsidRPr="00BC3ECA">
        <w:rPr>
          <w:rStyle w:val="CharLaukas"/>
        </w:rPr>
        <w:t>Skaitmeniniai objektai</w:t>
      </w:r>
      <w:r w:rsidRPr="00BC3ECA">
        <w:t xml:space="preserve"> nėra </w:t>
      </w:r>
      <w:r w:rsidR="00D02679" w:rsidRPr="00BC3ECA">
        <w:t>eksponato/muziejinės vertybės apraše</w:t>
      </w:r>
      <w:r w:rsidRPr="00BC3ECA">
        <w:t>, pridėkite ją:</w:t>
      </w:r>
    </w:p>
    <w:p w14:paraId="745FC533" w14:textId="77777777" w:rsidR="000175BE" w:rsidRPr="00BC3ECA" w:rsidRDefault="001F23F3" w:rsidP="007171F7">
      <w:pPr>
        <w:pStyle w:val="AlnosNumbered"/>
        <w:numPr>
          <w:ilvl w:val="1"/>
          <w:numId w:val="87"/>
        </w:numPr>
      </w:pPr>
      <w:r w:rsidRPr="00BC3ECA">
        <w:t>Aprašo dešiniajame viršutiniame kampe s</w:t>
      </w:r>
      <w:r w:rsidR="000175BE" w:rsidRPr="00BC3ECA">
        <w:t xml:space="preserve">pauskite ant reikšmių sąrašo </w:t>
      </w:r>
      <w:r w:rsidR="000175BE" w:rsidRPr="00BC3ECA">
        <w:rPr>
          <w:rStyle w:val="CharLaukas"/>
        </w:rPr>
        <w:t>Papildomi laukai</w:t>
      </w:r>
      <w:r w:rsidR="000175BE" w:rsidRPr="00BC3ECA">
        <w:t>.</w:t>
      </w:r>
    </w:p>
    <w:p w14:paraId="191D2300" w14:textId="77777777" w:rsidR="00D717AF" w:rsidRPr="00BC3ECA" w:rsidRDefault="00D717AF" w:rsidP="00300735">
      <w:pPr>
        <w:pStyle w:val="BodyTextR2"/>
      </w:pPr>
      <w:r w:rsidRPr="00BC3ECA">
        <w:t>Sistema pateikia sąrašą papildomų duomenų kortelių.</w:t>
      </w:r>
    </w:p>
    <w:p w14:paraId="0DD47904" w14:textId="58D37C3C" w:rsidR="000175BE" w:rsidRPr="00BC3ECA" w:rsidRDefault="00424185" w:rsidP="00300735">
      <w:pPr>
        <w:pStyle w:val="Picture"/>
      </w:pPr>
      <w:r w:rsidRPr="00BC3ECA">
        <w:rPr>
          <w:noProof/>
          <w:lang w:eastAsia="lt-LT"/>
        </w:rPr>
        <w:lastRenderedPageBreak/>
        <w:drawing>
          <wp:inline distT="0" distB="0" distL="0" distR="0" wp14:anchorId="084C4797" wp14:editId="1F9981F3">
            <wp:extent cx="4762500" cy="64770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647700"/>
                    </a:xfrm>
                    <a:prstGeom prst="rect">
                      <a:avLst/>
                    </a:prstGeom>
                    <a:noFill/>
                    <a:ln w="3175" cmpd="sng">
                      <a:solidFill>
                        <a:srgbClr val="A6A6A6"/>
                      </a:solidFill>
                      <a:miter lim="800000"/>
                      <a:headEnd/>
                      <a:tailEnd/>
                    </a:ln>
                    <a:effectLst/>
                  </pic:spPr>
                </pic:pic>
              </a:graphicData>
            </a:graphic>
          </wp:inline>
        </w:drawing>
      </w:r>
    </w:p>
    <w:p w14:paraId="2B3342E8" w14:textId="77777777" w:rsidR="000175BE" w:rsidRPr="00BC3ECA" w:rsidRDefault="000175BE" w:rsidP="007171F7">
      <w:pPr>
        <w:pStyle w:val="AlnosNumbered"/>
        <w:keepNext/>
        <w:numPr>
          <w:ilvl w:val="1"/>
          <w:numId w:val="87"/>
        </w:numPr>
      </w:pPr>
      <w:r w:rsidRPr="00BC3ECA">
        <w:t xml:space="preserve">Atsivėrusiame sąraše spragtelkite ant kortelės </w:t>
      </w:r>
      <w:r w:rsidR="001F23F3" w:rsidRPr="00BC3ECA">
        <w:rPr>
          <w:rStyle w:val="CharLaukas"/>
        </w:rPr>
        <w:t>Skaitmeniniai objektai</w:t>
      </w:r>
      <w:r w:rsidR="001F23F3" w:rsidRPr="00BC3ECA">
        <w:t xml:space="preserve"> </w:t>
      </w:r>
      <w:r w:rsidRPr="00BC3ECA">
        <w:t>pavadinimo.</w:t>
      </w:r>
    </w:p>
    <w:p w14:paraId="689A7773" w14:textId="77777777" w:rsidR="000175BE" w:rsidRPr="00BC3ECA" w:rsidRDefault="000175BE" w:rsidP="005B3A8E">
      <w:pPr>
        <w:pStyle w:val="BodyTextR2"/>
      </w:pPr>
      <w:r w:rsidRPr="00BC3ECA">
        <w:t>Sistema prie eksponato/komplekto aprašo prideda papildomą duomenų kortelę.</w:t>
      </w:r>
    </w:p>
    <w:p w14:paraId="08E56753" w14:textId="41A37595" w:rsidR="00D717AF" w:rsidRPr="00BC3ECA" w:rsidRDefault="00415C22" w:rsidP="00FE66FF">
      <w:pPr>
        <w:pStyle w:val="Picture"/>
      </w:pPr>
      <w:r w:rsidRPr="00BC3ECA">
        <w:rPr>
          <w:noProof/>
        </w:rPr>
        <w:drawing>
          <wp:inline distT="0" distB="0" distL="0" distR="0" wp14:anchorId="36E2B27E" wp14:editId="638066E8">
            <wp:extent cx="1450906" cy="2596662"/>
            <wp:effectExtent l="19050" t="19050" r="16510" b="133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kaitmeniniai objektai.png"/>
                    <pic:cNvPicPr/>
                  </pic:nvPicPr>
                  <pic:blipFill>
                    <a:blip r:embed="rId98">
                      <a:extLst>
                        <a:ext uri="{28A0092B-C50C-407E-A947-70E740481C1C}">
                          <a14:useLocalDpi xmlns:a14="http://schemas.microsoft.com/office/drawing/2010/main" val="0"/>
                        </a:ext>
                      </a:extLst>
                    </a:blip>
                    <a:stretch>
                      <a:fillRect/>
                    </a:stretch>
                  </pic:blipFill>
                  <pic:spPr>
                    <a:xfrm>
                      <a:off x="0" y="0"/>
                      <a:ext cx="1460975" cy="2614682"/>
                    </a:xfrm>
                    <a:prstGeom prst="rect">
                      <a:avLst/>
                    </a:prstGeom>
                    <a:ln w="3175">
                      <a:solidFill>
                        <a:schemeClr val="tx1"/>
                      </a:solidFill>
                    </a:ln>
                  </pic:spPr>
                </pic:pic>
              </a:graphicData>
            </a:graphic>
          </wp:inline>
        </w:drawing>
      </w:r>
    </w:p>
    <w:p w14:paraId="5F9ED3CC" w14:textId="64F40FB5" w:rsidR="000E55D1" w:rsidRPr="00BC3ECA" w:rsidRDefault="007E09F5" w:rsidP="003163F5">
      <w:pPr>
        <w:pStyle w:val="AlnosNumbered"/>
        <w:keepNext/>
        <w:numPr>
          <w:ilvl w:val="0"/>
          <w:numId w:val="87"/>
        </w:numPr>
        <w:jc w:val="left"/>
      </w:pPr>
      <w:r w:rsidRPr="00BC3ECA">
        <w:t>Vertybės aprašo formoje s</w:t>
      </w:r>
      <w:r w:rsidR="000E55D1" w:rsidRPr="00BC3ECA">
        <w:t xml:space="preserve">pragtelkite ant kortelės </w:t>
      </w:r>
      <w:r w:rsidR="000E55D1" w:rsidRPr="00BC3ECA">
        <w:rPr>
          <w:rStyle w:val="CharLaukas"/>
        </w:rPr>
        <w:t>Skaitmeniniai objektai</w:t>
      </w:r>
      <w:r w:rsidR="000E55D1" w:rsidRPr="00BC3ECA">
        <w:t>.</w:t>
      </w:r>
      <w:r w:rsidR="003163F5">
        <w:br/>
      </w:r>
      <w:r w:rsidR="000E55D1" w:rsidRPr="00BC3ECA">
        <w:t>Atverčiama skaitmeninių objektų duomenų kortelė.</w:t>
      </w:r>
    </w:p>
    <w:p w14:paraId="6B302C1F" w14:textId="15F4463C" w:rsidR="00AD0206" w:rsidRPr="00BC3ECA" w:rsidRDefault="003163F5" w:rsidP="003163F5">
      <w:pPr>
        <w:pStyle w:val="Picture"/>
      </w:pPr>
      <w:r w:rsidRPr="003163F5">
        <w:rPr>
          <w:noProof/>
        </w:rPr>
        <w:drawing>
          <wp:inline distT="0" distB="0" distL="0" distR="0" wp14:anchorId="57371801" wp14:editId="69EC459A">
            <wp:extent cx="6133347" cy="694944"/>
            <wp:effectExtent l="19050" t="19050" r="20320" b="1016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300681" cy="713904"/>
                    </a:xfrm>
                    <a:prstGeom prst="rect">
                      <a:avLst/>
                    </a:prstGeom>
                    <a:ln w="3175">
                      <a:solidFill>
                        <a:schemeClr val="tx1"/>
                      </a:solidFill>
                    </a:ln>
                  </pic:spPr>
                </pic:pic>
              </a:graphicData>
            </a:graphic>
          </wp:inline>
        </w:drawing>
      </w:r>
    </w:p>
    <w:p w14:paraId="0E87EFE8" w14:textId="087F9717" w:rsidR="003163F5" w:rsidRDefault="003163F5" w:rsidP="003163F5">
      <w:pPr>
        <w:pStyle w:val="AlnosNumbered"/>
        <w:keepNext/>
        <w:numPr>
          <w:ilvl w:val="0"/>
          <w:numId w:val="0"/>
        </w:numPr>
      </w:pPr>
      <w:r>
        <w:t>Šiame lange galite pasirinkti ar norite pridėti naują skaitmeninį objektą ar įkelti iš skaitmeninių bylų duomenų bazės.</w:t>
      </w:r>
    </w:p>
    <w:p w14:paraId="21D40840" w14:textId="30DA37D5" w:rsidR="003163F5" w:rsidRDefault="003163F5" w:rsidP="003163F5">
      <w:pPr>
        <w:pStyle w:val="Heading3"/>
      </w:pPr>
      <w:bookmarkStart w:id="68" w:name="_Toc169621702"/>
      <w:r>
        <w:t>Įkelti naują skaitmeninį objektą</w:t>
      </w:r>
      <w:bookmarkEnd w:id="68"/>
    </w:p>
    <w:p w14:paraId="3E9CAB03" w14:textId="46D51E2D" w:rsidR="003163F5" w:rsidRPr="003163F5" w:rsidRDefault="003163F5" w:rsidP="003163F5">
      <w:pPr>
        <w:pStyle w:val="Alnostext"/>
      </w:pPr>
      <w:r>
        <w:t>Norint įkelti naują skaitmeninį objektą, atlikite šiuos veiksmus:</w:t>
      </w:r>
    </w:p>
    <w:p w14:paraId="1B48D015" w14:textId="4AE46D34" w:rsidR="000E55D1" w:rsidRPr="00BC3ECA" w:rsidRDefault="000E55D1" w:rsidP="00043555">
      <w:pPr>
        <w:pStyle w:val="AlnosNumbered"/>
        <w:keepNext/>
        <w:numPr>
          <w:ilvl w:val="0"/>
          <w:numId w:val="241"/>
        </w:numPr>
        <w:jc w:val="left"/>
      </w:pPr>
      <w:r w:rsidRPr="00BC3ECA">
        <w:lastRenderedPageBreak/>
        <w:t xml:space="preserve">Spauskite </w:t>
      </w:r>
      <w:r w:rsidRPr="00BC3ECA">
        <w:rPr>
          <w:rStyle w:val="CharLaukas"/>
        </w:rPr>
        <w:t>[Naujas skaitmeninis objektas]</w:t>
      </w:r>
      <w:r w:rsidRPr="00BC3ECA">
        <w:rPr>
          <w:rStyle w:val="AlnostextChar"/>
        </w:rPr>
        <w:t>.</w:t>
      </w:r>
      <w:r w:rsidR="003163F5">
        <w:rPr>
          <w:rStyle w:val="AlnostextChar"/>
        </w:rPr>
        <w:br/>
      </w:r>
      <w:r w:rsidRPr="00BC3ECA">
        <w:t xml:space="preserve">Sistema pateikia papildomą langą </w:t>
      </w:r>
      <w:r w:rsidRPr="00BC3ECA">
        <w:rPr>
          <w:rStyle w:val="CharLangas"/>
        </w:rPr>
        <w:t>Skaitmeninis objektas</w:t>
      </w:r>
      <w:r w:rsidRPr="00BC3ECA">
        <w:t>.</w:t>
      </w:r>
    </w:p>
    <w:p w14:paraId="53637637" w14:textId="058C1E28" w:rsidR="000E55D1" w:rsidRPr="00BC3ECA" w:rsidRDefault="00493A0B" w:rsidP="00FE66FF">
      <w:pPr>
        <w:pStyle w:val="Picture"/>
      </w:pPr>
      <w:r w:rsidRPr="00BC3ECA">
        <w:rPr>
          <w:noProof/>
        </w:rPr>
        <w:drawing>
          <wp:inline distT="0" distB="0" distL="0" distR="0" wp14:anchorId="6B6D9E00" wp14:editId="45D027B5">
            <wp:extent cx="4829908" cy="4325635"/>
            <wp:effectExtent l="19050" t="19050" r="27940" b="177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kaitmeniniai objektai2.png"/>
                    <pic:cNvPicPr/>
                  </pic:nvPicPr>
                  <pic:blipFill>
                    <a:blip r:embed="rId100">
                      <a:extLst>
                        <a:ext uri="{28A0092B-C50C-407E-A947-70E740481C1C}">
                          <a14:useLocalDpi xmlns:a14="http://schemas.microsoft.com/office/drawing/2010/main" val="0"/>
                        </a:ext>
                      </a:extLst>
                    </a:blip>
                    <a:stretch>
                      <a:fillRect/>
                    </a:stretch>
                  </pic:blipFill>
                  <pic:spPr>
                    <a:xfrm>
                      <a:off x="0" y="0"/>
                      <a:ext cx="4854371" cy="4347544"/>
                    </a:xfrm>
                    <a:prstGeom prst="rect">
                      <a:avLst/>
                    </a:prstGeom>
                    <a:ln w="3175">
                      <a:solidFill>
                        <a:schemeClr val="tx1"/>
                      </a:solidFill>
                    </a:ln>
                  </pic:spPr>
                </pic:pic>
              </a:graphicData>
            </a:graphic>
          </wp:inline>
        </w:drawing>
      </w:r>
    </w:p>
    <w:p w14:paraId="07C264F1" w14:textId="039D1BA4" w:rsidR="000E55D1" w:rsidRPr="00BC3ECA" w:rsidRDefault="000E55D1" w:rsidP="003163F5">
      <w:pPr>
        <w:pStyle w:val="AlnosNumbered"/>
        <w:jc w:val="left"/>
      </w:pPr>
      <w:r w:rsidRPr="00BC3ECA">
        <w:t xml:space="preserve">Įveskite vertybės </w:t>
      </w:r>
      <w:r w:rsidR="008230A2" w:rsidRPr="00BC3ECA">
        <w:t xml:space="preserve">skaitmeninės bylos </w:t>
      </w:r>
      <w:r w:rsidRPr="00BC3ECA">
        <w:t>aprašo duomenis.</w:t>
      </w:r>
      <w:r w:rsidR="003163F5">
        <w:br/>
      </w: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47A7349D" w14:textId="77777777" w:rsidR="000E55D1" w:rsidRPr="00BC3ECA" w:rsidRDefault="000E55D1" w:rsidP="00A075A4">
      <w:pPr>
        <w:pStyle w:val="AlnosNumbered"/>
        <w:keepNext/>
      </w:pPr>
      <w:r w:rsidRPr="00BC3ECA">
        <w:lastRenderedPageBreak/>
        <w:t xml:space="preserve">Atsiverskite kortelę </w:t>
      </w:r>
      <w:r w:rsidRPr="00BC3ECA">
        <w:rPr>
          <w:rStyle w:val="CharLaukas"/>
        </w:rPr>
        <w:t>Bylos</w:t>
      </w:r>
      <w:r w:rsidRPr="00BC3ECA">
        <w:t>.</w:t>
      </w:r>
    </w:p>
    <w:p w14:paraId="749A3450" w14:textId="56664D0B" w:rsidR="0026552D" w:rsidRPr="00BC3ECA" w:rsidRDefault="003B60E3" w:rsidP="005B3A8E">
      <w:pPr>
        <w:pStyle w:val="Picture"/>
      </w:pPr>
      <w:r w:rsidRPr="00BC3ECA">
        <w:rPr>
          <w:noProof/>
        </w:rPr>
        <w:drawing>
          <wp:inline distT="0" distB="0" distL="0" distR="0" wp14:anchorId="2DA68234" wp14:editId="05679255">
            <wp:extent cx="4841631" cy="954769"/>
            <wp:effectExtent l="19050" t="19050" r="16510" b="1714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kaitmeniniai objektai6.png"/>
                    <pic:cNvPicPr/>
                  </pic:nvPicPr>
                  <pic:blipFill>
                    <a:blip r:embed="rId101">
                      <a:extLst>
                        <a:ext uri="{28A0092B-C50C-407E-A947-70E740481C1C}">
                          <a14:useLocalDpi xmlns:a14="http://schemas.microsoft.com/office/drawing/2010/main" val="0"/>
                        </a:ext>
                      </a:extLst>
                    </a:blip>
                    <a:stretch>
                      <a:fillRect/>
                    </a:stretch>
                  </pic:blipFill>
                  <pic:spPr>
                    <a:xfrm>
                      <a:off x="0" y="0"/>
                      <a:ext cx="4921677" cy="970554"/>
                    </a:xfrm>
                    <a:prstGeom prst="rect">
                      <a:avLst/>
                    </a:prstGeom>
                    <a:ln w="3175">
                      <a:solidFill>
                        <a:schemeClr val="tx1"/>
                      </a:solidFill>
                    </a:ln>
                  </pic:spPr>
                </pic:pic>
              </a:graphicData>
            </a:graphic>
          </wp:inline>
        </w:drawing>
      </w:r>
    </w:p>
    <w:p w14:paraId="582496FC" w14:textId="20AF8D35" w:rsidR="000E55D1" w:rsidRPr="00BC3ECA" w:rsidRDefault="000E55D1" w:rsidP="003163F5">
      <w:pPr>
        <w:pStyle w:val="AlnosNumbered"/>
        <w:keepNext/>
        <w:jc w:val="left"/>
      </w:pPr>
      <w:bookmarkStart w:id="69" w:name="_Ref370734240"/>
      <w:r w:rsidRPr="00BC3ECA">
        <w:t xml:space="preserve">Spauskite </w:t>
      </w:r>
      <w:r w:rsidRPr="00BC3ECA">
        <w:rPr>
          <w:rStyle w:val="CharLaukas"/>
        </w:rPr>
        <w:t>[Pridėti bylą]</w:t>
      </w:r>
      <w:r w:rsidRPr="00BC3ECA">
        <w:rPr>
          <w:rStyle w:val="AlnostextChar"/>
        </w:rPr>
        <w:t>.</w:t>
      </w:r>
      <w:bookmarkEnd w:id="69"/>
      <w:r w:rsidR="003163F5">
        <w:rPr>
          <w:rStyle w:val="AlnostextChar"/>
        </w:rPr>
        <w:br/>
      </w:r>
      <w:r w:rsidRPr="00BC3ECA">
        <w:t xml:space="preserve">Sistema pateikia papildomą langą bylai pridėti. </w:t>
      </w:r>
      <w:r w:rsidR="008230A2" w:rsidRPr="00BC3ECA">
        <w:br/>
      </w:r>
      <w:r w:rsidRPr="00BC3ECA">
        <w:t>Lango turinys priklauso nuo anksčiau nurodyto skaitmeninės bylos tipo.</w:t>
      </w:r>
    </w:p>
    <w:p w14:paraId="0EC1370A" w14:textId="4A04387C" w:rsidR="000E55D1" w:rsidRPr="00BC3ECA" w:rsidRDefault="004B6141" w:rsidP="00FE66FF">
      <w:pPr>
        <w:pStyle w:val="Picture"/>
      </w:pPr>
      <w:r w:rsidRPr="00BC3ECA">
        <w:rPr>
          <w:noProof/>
        </w:rPr>
        <w:drawing>
          <wp:inline distT="0" distB="0" distL="0" distR="0" wp14:anchorId="1EF7D161" wp14:editId="5395B1CD">
            <wp:extent cx="4835769" cy="1889382"/>
            <wp:effectExtent l="19050" t="19050" r="22225" b="158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kaitmeniniai objektai3.png"/>
                    <pic:cNvPicPr/>
                  </pic:nvPicPr>
                  <pic:blipFill>
                    <a:blip r:embed="rId102">
                      <a:extLst>
                        <a:ext uri="{28A0092B-C50C-407E-A947-70E740481C1C}">
                          <a14:useLocalDpi xmlns:a14="http://schemas.microsoft.com/office/drawing/2010/main" val="0"/>
                        </a:ext>
                      </a:extLst>
                    </a:blip>
                    <a:stretch>
                      <a:fillRect/>
                    </a:stretch>
                  </pic:blipFill>
                  <pic:spPr>
                    <a:xfrm>
                      <a:off x="0" y="0"/>
                      <a:ext cx="4861531" cy="1899447"/>
                    </a:xfrm>
                    <a:prstGeom prst="rect">
                      <a:avLst/>
                    </a:prstGeom>
                    <a:ln w="3175">
                      <a:solidFill>
                        <a:schemeClr val="tx1"/>
                      </a:solidFill>
                    </a:ln>
                  </pic:spPr>
                </pic:pic>
              </a:graphicData>
            </a:graphic>
          </wp:inline>
        </w:drawing>
      </w:r>
    </w:p>
    <w:p w14:paraId="256926EB" w14:textId="02556E01" w:rsidR="000B17FF" w:rsidRPr="00BC3ECA" w:rsidRDefault="000B17FF" w:rsidP="000B17FF">
      <w:pPr>
        <w:pStyle w:val="Captionpicture"/>
      </w:pPr>
      <w:r w:rsidRPr="00BC3ECA">
        <w:t xml:space="preserve">Lango vaizdas, kai skaitmeninės bylos tipas – </w:t>
      </w:r>
      <w:r w:rsidR="004B6141" w:rsidRPr="00BC3ECA">
        <w:t>vaizdo byla</w:t>
      </w:r>
    </w:p>
    <w:p w14:paraId="4E06C642" w14:textId="77777777" w:rsidR="006864A0" w:rsidRPr="00BC3ECA" w:rsidRDefault="006864A0" w:rsidP="008230A2">
      <w:pPr>
        <w:pStyle w:val="AlnosNumbered"/>
      </w:pPr>
      <w:r w:rsidRPr="00BC3ECA">
        <w:t>Pridėkite skaitmeninę bylą:</w:t>
      </w:r>
    </w:p>
    <w:p w14:paraId="74F0B75A" w14:textId="226E0AC3" w:rsidR="000E55D1" w:rsidRPr="00BC3ECA" w:rsidRDefault="006864A0" w:rsidP="007171F7">
      <w:pPr>
        <w:pStyle w:val="AlnosNumbered"/>
        <w:numPr>
          <w:ilvl w:val="1"/>
          <w:numId w:val="1"/>
        </w:numPr>
        <w:rPr>
          <w:rStyle w:val="AlnostextChar"/>
        </w:rPr>
      </w:pPr>
      <w:r w:rsidRPr="00BC3ECA">
        <w:t>S</w:t>
      </w:r>
      <w:r w:rsidR="000E55D1" w:rsidRPr="00BC3ECA">
        <w:t xml:space="preserve">pauskite </w:t>
      </w:r>
      <w:r w:rsidR="00424185" w:rsidRPr="00BC3ECA">
        <w:rPr>
          <w:noProof/>
          <w:lang w:eastAsia="lt-LT"/>
        </w:rPr>
        <w:drawing>
          <wp:inline distT="0" distB="0" distL="0" distR="0" wp14:anchorId="6A5A6FC5" wp14:editId="753F8F6C">
            <wp:extent cx="472440" cy="144780"/>
            <wp:effectExtent l="19050" t="19050" r="381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2440" cy="144780"/>
                    </a:xfrm>
                    <a:prstGeom prst="rect">
                      <a:avLst/>
                    </a:prstGeom>
                    <a:noFill/>
                    <a:ln w="3175" cmpd="sng">
                      <a:solidFill>
                        <a:srgbClr val="A6A6A6"/>
                      </a:solidFill>
                      <a:miter lim="800000"/>
                      <a:headEnd/>
                      <a:tailEnd/>
                    </a:ln>
                    <a:effectLst/>
                  </pic:spPr>
                </pic:pic>
              </a:graphicData>
            </a:graphic>
          </wp:inline>
        </w:drawing>
      </w:r>
      <w:r w:rsidR="000E55D1" w:rsidRPr="00BC3ECA">
        <w:rPr>
          <w:rStyle w:val="AlnostextChar"/>
        </w:rPr>
        <w:t>.</w:t>
      </w:r>
    </w:p>
    <w:p w14:paraId="51B6EEAE" w14:textId="77777777" w:rsidR="000E55D1" w:rsidRPr="00BC3ECA" w:rsidRDefault="000E55D1" w:rsidP="00300735">
      <w:pPr>
        <w:pStyle w:val="BodyTextR2"/>
        <w:rPr>
          <w:rStyle w:val="AlnostextChar"/>
        </w:rPr>
      </w:pPr>
      <w:r w:rsidRPr="00BC3ECA">
        <w:rPr>
          <w:rStyle w:val="AlnostextChar"/>
        </w:rPr>
        <w:t>Sistema atveria standartinį langą, skirtą bylai iš kompiuterio pasirinkti.</w:t>
      </w:r>
    </w:p>
    <w:p w14:paraId="71EF7422" w14:textId="77777777" w:rsidR="000E55D1" w:rsidRPr="00BC3ECA" w:rsidRDefault="000E55D1" w:rsidP="007171F7">
      <w:pPr>
        <w:pStyle w:val="AlnosNumbered"/>
        <w:numPr>
          <w:ilvl w:val="1"/>
          <w:numId w:val="1"/>
        </w:numPr>
      </w:pPr>
      <w:r w:rsidRPr="00BC3ECA">
        <w:t xml:space="preserve">Nurodykite kelią iki kompiuteryje laikomos skaitmeninės bylos ir spauskite </w:t>
      </w:r>
      <w:r w:rsidRPr="00BC3ECA">
        <w:rPr>
          <w:rStyle w:val="CharLaukas"/>
        </w:rPr>
        <w:t>[</w:t>
      </w:r>
      <w:proofErr w:type="spellStart"/>
      <w:r w:rsidRPr="00BC3ECA">
        <w:rPr>
          <w:rStyle w:val="CharLaukas"/>
        </w:rPr>
        <w:t>Open</w:t>
      </w:r>
      <w:proofErr w:type="spellEnd"/>
      <w:r w:rsidRPr="00BC3ECA">
        <w:rPr>
          <w:rStyle w:val="CharLaukas"/>
        </w:rPr>
        <w:t>]</w:t>
      </w:r>
      <w:r w:rsidRPr="00BC3ECA">
        <w:t>.</w:t>
      </w:r>
    </w:p>
    <w:p w14:paraId="2D2766A7" w14:textId="78EEB63F" w:rsidR="004956F0" w:rsidRPr="00BC3ECA" w:rsidRDefault="000E55D1" w:rsidP="00DC1C30">
      <w:pPr>
        <w:pStyle w:val="BodyTextR2"/>
      </w:pPr>
      <w:r w:rsidRPr="00BC3ECA">
        <w:t>Sistema įtraukia pasirinktą bylą į aprašą.</w:t>
      </w:r>
    </w:p>
    <w:p w14:paraId="3D921C17" w14:textId="72FD8A8F" w:rsidR="00DC1C30" w:rsidRPr="00BC3ECA" w:rsidRDefault="00341F87" w:rsidP="00DC1C30">
      <w:pPr>
        <w:pStyle w:val="Pastaba"/>
      </w:pPr>
      <w:r w:rsidRPr="00BC3ECA">
        <w:t xml:space="preserve">Sistema neleis prikabinti bylos, kuri nesikonvertuoja į formatą skirtą sklaidai. </w:t>
      </w:r>
      <w:r w:rsidR="00B417AA" w:rsidRPr="00BC3ECA">
        <w:t>Įkeliant bylą yra rodomi tik t</w:t>
      </w:r>
      <w:r w:rsidR="00AB0684" w:rsidRPr="00BC3ECA">
        <w:t>ie</w:t>
      </w:r>
      <w:r w:rsidR="00B417AA" w:rsidRPr="00BC3ECA">
        <w:t xml:space="preserve"> formatai, kurie tinkami byloms.</w:t>
      </w:r>
    </w:p>
    <w:p w14:paraId="5D601A43" w14:textId="2CA2B7FC" w:rsidR="006D0B59" w:rsidRPr="00BC3ECA" w:rsidRDefault="006D0B59" w:rsidP="00EC0020">
      <w:pPr>
        <w:pStyle w:val="Pastaba"/>
        <w:numPr>
          <w:ilvl w:val="0"/>
          <w:numId w:val="2"/>
        </w:numPr>
        <w:spacing w:before="0" w:after="0"/>
        <w:ind w:firstLine="414"/>
      </w:pPr>
      <w:r w:rsidRPr="00BC3ECA">
        <w:t>3D - .</w:t>
      </w:r>
      <w:proofErr w:type="spellStart"/>
      <w:r w:rsidRPr="00BC3ECA">
        <w:t>zip</w:t>
      </w:r>
      <w:proofErr w:type="spellEnd"/>
    </w:p>
    <w:p w14:paraId="1C5BD774" w14:textId="76F2373A" w:rsidR="006D0B59" w:rsidRPr="00BC3ECA" w:rsidRDefault="006D0B59" w:rsidP="00EC0020">
      <w:pPr>
        <w:pStyle w:val="Alnostext"/>
        <w:numPr>
          <w:ilvl w:val="0"/>
          <w:numId w:val="2"/>
        </w:numPr>
        <w:spacing w:before="0" w:after="0"/>
        <w:ind w:firstLine="414"/>
      </w:pPr>
      <w:proofErr w:type="spellStart"/>
      <w:r w:rsidRPr="00BC3ECA">
        <w:t>Audio</w:t>
      </w:r>
      <w:proofErr w:type="spellEnd"/>
      <w:r w:rsidRPr="00BC3ECA">
        <w:t xml:space="preserve"> - </w:t>
      </w:r>
      <w:r w:rsidR="00D90753" w:rsidRPr="00BC3ECA">
        <w:t>.mp3, .</w:t>
      </w:r>
      <w:proofErr w:type="spellStart"/>
      <w:r w:rsidR="00D90753" w:rsidRPr="00BC3ECA">
        <w:t>wav</w:t>
      </w:r>
      <w:proofErr w:type="spellEnd"/>
      <w:r w:rsidR="00D90753" w:rsidRPr="00BC3ECA">
        <w:t>, .</w:t>
      </w:r>
      <w:proofErr w:type="spellStart"/>
      <w:r w:rsidR="00D90753" w:rsidRPr="00BC3ECA">
        <w:t>ogg</w:t>
      </w:r>
      <w:proofErr w:type="spellEnd"/>
      <w:r w:rsidR="00D90753" w:rsidRPr="00BC3ECA">
        <w:t>, .m4a, .</w:t>
      </w:r>
      <w:proofErr w:type="spellStart"/>
      <w:r w:rsidR="00D90753" w:rsidRPr="00BC3ECA">
        <w:t>wma</w:t>
      </w:r>
      <w:proofErr w:type="spellEnd"/>
      <w:r w:rsidR="00D90753" w:rsidRPr="00BC3ECA">
        <w:t>;</w:t>
      </w:r>
    </w:p>
    <w:p w14:paraId="67326BC4" w14:textId="097BB45C" w:rsidR="00D90753" w:rsidRPr="00BC3ECA" w:rsidRDefault="00D90753" w:rsidP="00EC0020">
      <w:pPr>
        <w:pStyle w:val="Alnostext"/>
        <w:numPr>
          <w:ilvl w:val="0"/>
          <w:numId w:val="2"/>
        </w:numPr>
        <w:spacing w:before="0" w:after="0"/>
        <w:ind w:firstLine="414"/>
      </w:pPr>
      <w:proofErr w:type="spellStart"/>
      <w:r w:rsidRPr="00BC3ECA">
        <w:t>Video</w:t>
      </w:r>
      <w:proofErr w:type="spellEnd"/>
      <w:r w:rsidRPr="00BC3ECA">
        <w:t xml:space="preserve"> - </w:t>
      </w:r>
      <w:r w:rsidR="00A92C4B" w:rsidRPr="00BC3ECA">
        <w:t>.mp4, .</w:t>
      </w:r>
      <w:proofErr w:type="spellStart"/>
      <w:r w:rsidR="00A92C4B" w:rsidRPr="00BC3ECA">
        <w:t>webm</w:t>
      </w:r>
      <w:proofErr w:type="spellEnd"/>
      <w:r w:rsidR="00A92C4B" w:rsidRPr="00BC3ECA">
        <w:t>, .</w:t>
      </w:r>
      <w:proofErr w:type="spellStart"/>
      <w:r w:rsidR="00A92C4B" w:rsidRPr="00BC3ECA">
        <w:t>ogv</w:t>
      </w:r>
      <w:proofErr w:type="spellEnd"/>
      <w:r w:rsidR="00A92C4B" w:rsidRPr="00BC3ECA">
        <w:t>, .</w:t>
      </w:r>
      <w:proofErr w:type="spellStart"/>
      <w:r w:rsidR="00A92C4B" w:rsidRPr="00BC3ECA">
        <w:t>mov</w:t>
      </w:r>
      <w:proofErr w:type="spellEnd"/>
      <w:r w:rsidR="00A92C4B" w:rsidRPr="00BC3ECA">
        <w:t>, .m4v, .</w:t>
      </w:r>
      <w:proofErr w:type="spellStart"/>
      <w:r w:rsidR="00A92C4B" w:rsidRPr="00BC3ECA">
        <w:t>mpg</w:t>
      </w:r>
      <w:proofErr w:type="spellEnd"/>
      <w:r w:rsidR="00A92C4B" w:rsidRPr="00BC3ECA">
        <w:t>;</w:t>
      </w:r>
    </w:p>
    <w:p w14:paraId="725D7EB1" w14:textId="422F193A" w:rsidR="00A92C4B" w:rsidRPr="00BC3ECA" w:rsidRDefault="00A92C4B" w:rsidP="00EC0020">
      <w:pPr>
        <w:pStyle w:val="Alnostext"/>
        <w:numPr>
          <w:ilvl w:val="0"/>
          <w:numId w:val="2"/>
        </w:numPr>
        <w:spacing w:before="0" w:after="0"/>
        <w:ind w:firstLine="414"/>
      </w:pPr>
      <w:r w:rsidRPr="00BC3ECA">
        <w:t>Vaizdai - .</w:t>
      </w:r>
      <w:proofErr w:type="spellStart"/>
      <w:r w:rsidRPr="00BC3ECA">
        <w:t>jpeg</w:t>
      </w:r>
      <w:proofErr w:type="spellEnd"/>
      <w:r w:rsidRPr="00BC3ECA">
        <w:t>, .jpg, .</w:t>
      </w:r>
      <w:proofErr w:type="spellStart"/>
      <w:r w:rsidRPr="00BC3ECA">
        <w:t>png</w:t>
      </w:r>
      <w:proofErr w:type="spellEnd"/>
      <w:r w:rsidRPr="00BC3ECA">
        <w:t>, .</w:t>
      </w:r>
      <w:proofErr w:type="spellStart"/>
      <w:r w:rsidRPr="00BC3ECA">
        <w:t>tif</w:t>
      </w:r>
      <w:proofErr w:type="spellEnd"/>
      <w:r w:rsidRPr="00BC3ECA">
        <w:t>, .</w:t>
      </w:r>
      <w:proofErr w:type="spellStart"/>
      <w:r w:rsidRPr="00BC3ECA">
        <w:t>tiff</w:t>
      </w:r>
      <w:proofErr w:type="spellEnd"/>
      <w:r w:rsidRPr="00BC3ECA">
        <w:t>, .</w:t>
      </w:r>
      <w:proofErr w:type="spellStart"/>
      <w:r w:rsidRPr="00BC3ECA">
        <w:t>gif</w:t>
      </w:r>
      <w:proofErr w:type="spellEnd"/>
      <w:r w:rsidRPr="00BC3ECA">
        <w:t>, .cr2, .</w:t>
      </w:r>
      <w:proofErr w:type="spellStart"/>
      <w:r w:rsidRPr="00BC3ECA">
        <w:t>jxr</w:t>
      </w:r>
      <w:proofErr w:type="spellEnd"/>
      <w:r w:rsidRPr="00BC3ECA">
        <w:t>, .</w:t>
      </w:r>
      <w:proofErr w:type="spellStart"/>
      <w:r w:rsidRPr="00BC3ECA">
        <w:t>nef</w:t>
      </w:r>
      <w:proofErr w:type="spellEnd"/>
      <w:r w:rsidRPr="00BC3ECA">
        <w:t>, .</w:t>
      </w:r>
      <w:proofErr w:type="spellStart"/>
      <w:r w:rsidRPr="00BC3ECA">
        <w:t>pef</w:t>
      </w:r>
      <w:proofErr w:type="spellEnd"/>
      <w:r w:rsidRPr="00BC3ECA">
        <w:t>, .</w:t>
      </w:r>
      <w:proofErr w:type="spellStart"/>
      <w:r w:rsidRPr="00BC3ECA">
        <w:t>xcf</w:t>
      </w:r>
      <w:proofErr w:type="spellEnd"/>
      <w:r w:rsidRPr="00BC3ECA">
        <w:t>, .</w:t>
      </w:r>
      <w:proofErr w:type="spellStart"/>
      <w:r w:rsidRPr="00BC3ECA">
        <w:t>bmp</w:t>
      </w:r>
      <w:proofErr w:type="spellEnd"/>
      <w:r w:rsidRPr="00BC3ECA">
        <w:t>, .</w:t>
      </w:r>
      <w:proofErr w:type="spellStart"/>
      <w:r w:rsidRPr="00BC3ECA">
        <w:t>psd</w:t>
      </w:r>
      <w:proofErr w:type="spellEnd"/>
      <w:r w:rsidRPr="00BC3ECA">
        <w:t>;</w:t>
      </w:r>
    </w:p>
    <w:p w14:paraId="09E588B0" w14:textId="3910F1CB" w:rsidR="00A92C4B" w:rsidRPr="00BC3ECA" w:rsidRDefault="00A92C4B" w:rsidP="00EC0020">
      <w:pPr>
        <w:pStyle w:val="Alnostext"/>
        <w:numPr>
          <w:ilvl w:val="0"/>
          <w:numId w:val="2"/>
        </w:numPr>
        <w:spacing w:before="0" w:after="0"/>
        <w:ind w:firstLine="414"/>
      </w:pPr>
      <w:r w:rsidRPr="00BC3ECA">
        <w:t xml:space="preserve">El. knygos - </w:t>
      </w:r>
      <w:r w:rsidR="00EC0020" w:rsidRPr="00BC3ECA">
        <w:t>.</w:t>
      </w:r>
      <w:proofErr w:type="spellStart"/>
      <w:r w:rsidR="00EC0020" w:rsidRPr="00BC3ECA">
        <w:t>pdf</w:t>
      </w:r>
      <w:proofErr w:type="spellEnd"/>
      <w:r w:rsidR="00EC0020" w:rsidRPr="00BC3ECA">
        <w:t>, .</w:t>
      </w:r>
      <w:proofErr w:type="spellStart"/>
      <w:r w:rsidR="00EC0020" w:rsidRPr="00BC3ECA">
        <w:t>doc</w:t>
      </w:r>
      <w:proofErr w:type="spellEnd"/>
      <w:r w:rsidR="00EC0020" w:rsidRPr="00BC3ECA">
        <w:t>, .</w:t>
      </w:r>
      <w:proofErr w:type="spellStart"/>
      <w:r w:rsidR="00EC0020" w:rsidRPr="00BC3ECA">
        <w:t>docx</w:t>
      </w:r>
      <w:proofErr w:type="spellEnd"/>
      <w:r w:rsidR="00EC0020" w:rsidRPr="00BC3ECA">
        <w:t>;</w:t>
      </w:r>
    </w:p>
    <w:p w14:paraId="31C9AC41" w14:textId="675CCF26" w:rsidR="006D0B59" w:rsidRPr="00BC3ECA" w:rsidRDefault="00EC0020" w:rsidP="00EC0020">
      <w:pPr>
        <w:pStyle w:val="Alnostext"/>
        <w:numPr>
          <w:ilvl w:val="0"/>
          <w:numId w:val="2"/>
        </w:numPr>
        <w:spacing w:before="0"/>
        <w:ind w:firstLine="414"/>
      </w:pPr>
      <w:r w:rsidRPr="00BC3ECA">
        <w:t>El. knygos viršeliui - .jpg, .</w:t>
      </w:r>
      <w:proofErr w:type="spellStart"/>
      <w:r w:rsidRPr="00BC3ECA">
        <w:t>jpeg</w:t>
      </w:r>
      <w:proofErr w:type="spellEnd"/>
      <w:r w:rsidRPr="00BC3ECA">
        <w:t>, .</w:t>
      </w:r>
      <w:proofErr w:type="spellStart"/>
      <w:r w:rsidRPr="00BC3ECA">
        <w:t>gif</w:t>
      </w:r>
      <w:proofErr w:type="spellEnd"/>
      <w:r w:rsidRPr="00BC3ECA">
        <w:t>, .</w:t>
      </w:r>
      <w:proofErr w:type="spellStart"/>
      <w:r w:rsidRPr="00BC3ECA">
        <w:t>png</w:t>
      </w:r>
      <w:proofErr w:type="spellEnd"/>
      <w:r w:rsidRPr="00BC3ECA">
        <w:t>, .</w:t>
      </w:r>
      <w:proofErr w:type="spellStart"/>
      <w:r w:rsidRPr="00BC3ECA">
        <w:t>bmp</w:t>
      </w:r>
      <w:proofErr w:type="spellEnd"/>
      <w:r w:rsidRPr="00BC3ECA">
        <w:t>.</w:t>
      </w:r>
    </w:p>
    <w:p w14:paraId="65533A4D" w14:textId="77777777" w:rsidR="006864A0" w:rsidRPr="00BC3ECA" w:rsidRDefault="006864A0" w:rsidP="006864A0">
      <w:pPr>
        <w:pStyle w:val="AlnosNumbered"/>
      </w:pPr>
      <w:r w:rsidRPr="00BC3ECA">
        <w:t>Įveskite skaitmeninės bylos informaciją.</w:t>
      </w:r>
    </w:p>
    <w:p w14:paraId="44F080D3" w14:textId="12DE6315" w:rsidR="000D693E" w:rsidRDefault="000D693E" w:rsidP="000D693E">
      <w:pPr>
        <w:pStyle w:val="AlnosNumbered"/>
      </w:pPr>
      <w:r w:rsidRPr="00BC3ECA">
        <w:t xml:space="preserve">Laukelyje </w:t>
      </w:r>
      <w:r w:rsidRPr="00BC3ECA">
        <w:rPr>
          <w:rStyle w:val="CharLaukas"/>
        </w:rPr>
        <w:t>{Ar galima viešinti?}</w:t>
      </w:r>
      <w:r w:rsidRPr="00BC3ECA">
        <w:t xml:space="preserve"> pažymėkite, ar galima viešinti bylą.</w:t>
      </w:r>
    </w:p>
    <w:p w14:paraId="788BC550" w14:textId="35D0132F" w:rsidR="00AC25E2" w:rsidRPr="00BC3ECA" w:rsidRDefault="00AC25E2" w:rsidP="000D693E">
      <w:pPr>
        <w:pStyle w:val="AlnosNumbered"/>
      </w:pPr>
      <w:r>
        <w:t>Jei</w:t>
      </w:r>
      <w:r w:rsidR="00747B8F">
        <w:t xml:space="preserve"> nurodyta, kad</w:t>
      </w:r>
      <w:r>
        <w:t xml:space="preserve"> bylą viešinti galima, tuomet būtina užpildyti lauką {</w:t>
      </w:r>
      <w:r w:rsidRPr="00AC25E2">
        <w:rPr>
          <w:b/>
        </w:rPr>
        <w:t xml:space="preserve">Žymuo, licencija, </w:t>
      </w:r>
      <w:proofErr w:type="spellStart"/>
      <w:r w:rsidRPr="00AC25E2">
        <w:rPr>
          <w:b/>
        </w:rPr>
        <w:t>pareikštis</w:t>
      </w:r>
      <w:proofErr w:type="spellEnd"/>
      <w:r>
        <w:rPr>
          <w:b/>
        </w:rPr>
        <w:t>}</w:t>
      </w:r>
      <w:r>
        <w:t>.</w:t>
      </w:r>
    </w:p>
    <w:p w14:paraId="598B0B39" w14:textId="77777777" w:rsidR="001F400C" w:rsidRPr="00BC3ECA" w:rsidRDefault="001F400C" w:rsidP="001F400C">
      <w:pPr>
        <w:pStyle w:val="AlnosNumbered"/>
      </w:pPr>
      <w:r w:rsidRPr="00BC3ECA">
        <w:t>Jei pridedama vaizdo byla</w:t>
      </w:r>
      <w:r w:rsidR="000D693E" w:rsidRPr="00BC3ECA">
        <w:t xml:space="preserve"> (nuotrauka)</w:t>
      </w:r>
      <w:r w:rsidRPr="00BC3ECA">
        <w:t>:</w:t>
      </w:r>
    </w:p>
    <w:p w14:paraId="463A6B1D" w14:textId="77777777" w:rsidR="006864A0" w:rsidRPr="00BC3ECA" w:rsidRDefault="006864A0" w:rsidP="00FD7D85">
      <w:pPr>
        <w:pStyle w:val="buletedafternumber"/>
      </w:pPr>
      <w:r w:rsidRPr="00BC3ECA">
        <w:t xml:space="preserve">Laukelyje </w:t>
      </w:r>
      <w:r w:rsidRPr="00BC3ECA">
        <w:rPr>
          <w:rStyle w:val="CharLaukas"/>
        </w:rPr>
        <w:t>{Vaizdas reprezentacijai}</w:t>
      </w:r>
      <w:r w:rsidR="001F400C" w:rsidRPr="00BC3ECA">
        <w:t xml:space="preserve"> pažymėkite</w:t>
      </w:r>
      <w:r w:rsidR="00FD7D85" w:rsidRPr="00BC3ECA">
        <w:t xml:space="preserve"> tą skaitmeninę bylą, kuri turi būti rodoma prie objekto vartotojo sąsajoje (pavyzdžiui, eksponato kortelėje, LIMIS-K viešojoje prieigoje objektų paieškos rezultatų sąraše)</w:t>
      </w:r>
      <w:r w:rsidR="00240CA0" w:rsidRPr="00BC3ECA">
        <w:t>.</w:t>
      </w:r>
    </w:p>
    <w:p w14:paraId="4A2C1678" w14:textId="5D597642" w:rsidR="00240CA0" w:rsidRPr="00BC3ECA" w:rsidRDefault="009B0AF1" w:rsidP="00290CBE">
      <w:pPr>
        <w:pStyle w:val="buletedafternumber"/>
      </w:pPr>
      <w:r w:rsidRPr="00BC3ECA">
        <w:t>Skirtingos kokybės bylos sugeneruojamos automatiškai.</w:t>
      </w:r>
    </w:p>
    <w:p w14:paraId="1866D8C1" w14:textId="77777777" w:rsidR="00620152" w:rsidRPr="00BC3ECA" w:rsidRDefault="00620152" w:rsidP="00190337">
      <w:pPr>
        <w:pStyle w:val="buletedafternumber"/>
        <w:keepNext/>
        <w:keepLines/>
      </w:pPr>
      <w:r w:rsidRPr="00BC3ECA">
        <w:t xml:space="preserve">Jei reikia, keiskite </w:t>
      </w:r>
      <w:r w:rsidR="00FD7D85" w:rsidRPr="00BC3ECA">
        <w:t xml:space="preserve">vaizdo bylų </w:t>
      </w:r>
      <w:r w:rsidRPr="00BC3ECA">
        <w:t xml:space="preserve">rūšiavimo būdą, </w:t>
      </w:r>
      <w:r w:rsidR="00FD7D85" w:rsidRPr="00BC3ECA">
        <w:t xml:space="preserve">įrašydami atitinkamą reikšmę </w:t>
      </w:r>
      <w:r w:rsidRPr="00BC3ECA">
        <w:t xml:space="preserve">lauke </w:t>
      </w:r>
      <w:r w:rsidRPr="00BC3ECA">
        <w:rPr>
          <w:rStyle w:val="CharLaukas"/>
        </w:rPr>
        <w:t>{Rūšiavimo kodas}</w:t>
      </w:r>
      <w:r w:rsidRPr="00BC3ECA">
        <w:t xml:space="preserve">. </w:t>
      </w:r>
    </w:p>
    <w:p w14:paraId="3C9631D1" w14:textId="77777777" w:rsidR="00FD7D85" w:rsidRPr="00BC3ECA" w:rsidRDefault="00FD7D85" w:rsidP="00300735">
      <w:pPr>
        <w:pStyle w:val="BodyText"/>
      </w:pPr>
      <w:r w:rsidRPr="00BC3ECA">
        <w:rPr>
          <w:rStyle w:val="BodyTextChar"/>
        </w:rPr>
        <w:t xml:space="preserve">Pagal nutylėjimą, kortelėje </w:t>
      </w:r>
      <w:r w:rsidRPr="00BC3ECA">
        <w:rPr>
          <w:rStyle w:val="CharLaukas"/>
        </w:rPr>
        <w:t>Skaitmeniniai objektai</w:t>
      </w:r>
      <w:r w:rsidRPr="00BC3ECA">
        <w:rPr>
          <w:rStyle w:val="BodyTextChar"/>
        </w:rPr>
        <w:t xml:space="preserve"> vaizdo bylos rūšiuojamos pagal įkėlimo laiką –anksčiausiai įkelt</w:t>
      </w:r>
      <w:r w:rsidR="00BE267B" w:rsidRPr="00BC3ECA">
        <w:rPr>
          <w:rStyle w:val="BodyTextChar"/>
        </w:rPr>
        <w:t>os</w:t>
      </w:r>
      <w:r w:rsidRPr="00BC3ECA">
        <w:rPr>
          <w:rStyle w:val="BodyTextChar"/>
        </w:rPr>
        <w:t xml:space="preserve"> </w:t>
      </w:r>
      <w:r w:rsidR="00BE267B" w:rsidRPr="00BC3ECA">
        <w:rPr>
          <w:rStyle w:val="BodyTextChar"/>
        </w:rPr>
        <w:t>nuotraukos</w:t>
      </w:r>
      <w:r w:rsidRPr="00BC3ECA">
        <w:rPr>
          <w:rStyle w:val="BodyTextChar"/>
        </w:rPr>
        <w:t xml:space="preserve"> rodom</w:t>
      </w:r>
      <w:r w:rsidR="00BE267B" w:rsidRPr="00BC3ECA">
        <w:rPr>
          <w:rStyle w:val="BodyTextChar"/>
        </w:rPr>
        <w:t>os</w:t>
      </w:r>
      <w:r w:rsidRPr="00BC3ECA">
        <w:rPr>
          <w:rStyle w:val="BodyTextChar"/>
        </w:rPr>
        <w:t xml:space="preserve"> pirm</w:t>
      </w:r>
      <w:r w:rsidR="00BE267B" w:rsidRPr="00BC3ECA">
        <w:rPr>
          <w:rStyle w:val="BodyTextChar"/>
        </w:rPr>
        <w:t>os</w:t>
      </w:r>
      <w:r w:rsidRPr="00BC3ECA">
        <w:rPr>
          <w:rStyle w:val="BodyTextChar"/>
        </w:rPr>
        <w:t>. Tačiau sistema suteikia galimybę keisti rūšiavimą, taikant norimą rūšiavimo kodą.</w:t>
      </w:r>
    </w:p>
    <w:p w14:paraId="6901E043" w14:textId="77777777" w:rsidR="00620152" w:rsidRPr="00BC3ECA" w:rsidRDefault="00620152" w:rsidP="00190337">
      <w:pPr>
        <w:keepNext/>
        <w:keepLines/>
        <w:ind w:left="1191"/>
      </w:pPr>
      <w:r w:rsidRPr="00BC3ECA">
        <w:rPr>
          <w:rStyle w:val="BodyTextChar"/>
        </w:rPr>
        <w:lastRenderedPageBreak/>
        <w:t>Nurodydami reikšmes, atsižvelkite į šias rūšiavimo kodo nurodymo taisykles: Kaip rūšiavimo kodą galite naudoti raides - a, b, c ir pan. arba skaičius 1, 2, 001, 002 ir pan.</w:t>
      </w:r>
      <w:r w:rsidRPr="00BC3ECA">
        <w:rPr>
          <w:rStyle w:val="BodyTextChar"/>
        </w:rPr>
        <w:br/>
      </w:r>
      <w:r w:rsidRPr="00BC3ECA">
        <w:rPr>
          <w:b/>
        </w:rPr>
        <w:t xml:space="preserve">Pastaba: </w:t>
      </w:r>
      <w:r w:rsidRPr="00BC3ECA">
        <w:t xml:space="preserve">Įvesti kodai rūšiuojami kaip TEKSTAS. Tai reiškia, kad pirma rūšiuojama pagal pirmą simbolį, jei pirmasis simbolis sutampa, tada rūšiuojama pagal antrą simbolį ir t.t. </w:t>
      </w:r>
      <w:r w:rsidRPr="00BC3ECA">
        <w:rPr>
          <w:u w:val="single"/>
        </w:rPr>
        <w:t>Pavyzdžiui:</w:t>
      </w:r>
      <w:r w:rsidRPr="00BC3ECA">
        <w:t xml:space="preserve"> nurodžius </w:t>
      </w:r>
      <w:r w:rsidR="00BE267B" w:rsidRPr="00BC3ECA">
        <w:t>nuotraukai</w:t>
      </w:r>
      <w:r w:rsidRPr="00BC3ECA">
        <w:t xml:space="preserve"> A rūšiavimo kodą „1“, </w:t>
      </w:r>
      <w:r w:rsidR="00BE267B" w:rsidRPr="00BC3ECA">
        <w:t>nuotraukai</w:t>
      </w:r>
      <w:r w:rsidRPr="00BC3ECA">
        <w:t xml:space="preserve"> B rūšiavimo kodą „2“, </w:t>
      </w:r>
      <w:r w:rsidR="00BE267B" w:rsidRPr="00BC3ECA">
        <w:t>nuotraukai</w:t>
      </w:r>
      <w:r w:rsidRPr="00BC3ECA">
        <w:t xml:space="preserve"> C rūšiavimo kodą „10“, </w:t>
      </w:r>
      <w:r w:rsidR="00BE267B" w:rsidRPr="00BC3ECA">
        <w:t>nuotraukai</w:t>
      </w:r>
      <w:r w:rsidRPr="00BC3ECA">
        <w:t xml:space="preserve"> D rūšiavimo kodą „11“, </w:t>
      </w:r>
      <w:r w:rsidR="00BE267B" w:rsidRPr="00BC3ECA">
        <w:t>nuotraukos</w:t>
      </w:r>
      <w:r w:rsidRPr="00BC3ECA">
        <w:t xml:space="preserve"> bus pateiktos tokia tvarka: </w:t>
      </w:r>
    </w:p>
    <w:p w14:paraId="0805532B" w14:textId="77777777" w:rsidR="00620152" w:rsidRPr="00BC3ECA" w:rsidRDefault="00620152" w:rsidP="00620152">
      <w:pPr>
        <w:pStyle w:val="Bodytextafterbuleted"/>
        <w:ind w:left="1296"/>
      </w:pPr>
      <w:r w:rsidRPr="00BC3ECA">
        <w:t xml:space="preserve">A (1) </w:t>
      </w:r>
      <w:r w:rsidRPr="00BC3ECA">
        <w:br/>
        <w:t xml:space="preserve">C (10) </w:t>
      </w:r>
      <w:r w:rsidRPr="00BC3ECA">
        <w:br/>
        <w:t xml:space="preserve">D (11) </w:t>
      </w:r>
      <w:r w:rsidRPr="00BC3ECA">
        <w:br/>
        <w:t xml:space="preserve">B (2) </w:t>
      </w:r>
    </w:p>
    <w:p w14:paraId="4F545084" w14:textId="77777777" w:rsidR="00327CE7" w:rsidRPr="00BC3ECA" w:rsidRDefault="00620152" w:rsidP="00620152">
      <w:pPr>
        <w:pStyle w:val="Bodytextafterbuleted"/>
        <w:keepNext/>
        <w:keepLines/>
        <w:ind w:left="1296"/>
      </w:pPr>
      <w:r w:rsidRPr="00BC3ECA">
        <w:br/>
      </w:r>
      <w:r w:rsidRPr="00BC3ECA">
        <w:rPr>
          <w:u w:val="single"/>
        </w:rPr>
        <w:t>Kitas pavyzdys:</w:t>
      </w:r>
      <w:r w:rsidRPr="00BC3ECA">
        <w:t xml:space="preserve"> nurodžius </w:t>
      </w:r>
      <w:r w:rsidR="00BE267B" w:rsidRPr="00BC3ECA">
        <w:t>nuotraukai</w:t>
      </w:r>
      <w:r w:rsidRPr="00BC3ECA">
        <w:t xml:space="preserve"> A rūšiavimo kodą „01“, </w:t>
      </w:r>
      <w:r w:rsidR="00BE267B" w:rsidRPr="00BC3ECA">
        <w:t>nuotraukai</w:t>
      </w:r>
      <w:r w:rsidRPr="00BC3ECA">
        <w:t xml:space="preserve"> B rūšiavimo kodą „02“, </w:t>
      </w:r>
      <w:r w:rsidR="00BE267B" w:rsidRPr="00BC3ECA">
        <w:t>nuotraukai</w:t>
      </w:r>
      <w:r w:rsidRPr="00BC3ECA">
        <w:t xml:space="preserve"> C rūšiavimo kodą „10“, </w:t>
      </w:r>
      <w:r w:rsidR="00BE267B" w:rsidRPr="00BC3ECA">
        <w:t>nuotraukai</w:t>
      </w:r>
      <w:r w:rsidRPr="00BC3ECA">
        <w:t xml:space="preserve"> D rūšiavimo kodą „11“, </w:t>
      </w:r>
      <w:r w:rsidR="00BE267B" w:rsidRPr="00BC3ECA">
        <w:t>nuotraukos</w:t>
      </w:r>
      <w:r w:rsidRPr="00BC3ECA">
        <w:t xml:space="preserve"> bus pateiktos tokia tvarka: </w:t>
      </w:r>
      <w:r w:rsidRPr="00BC3ECA">
        <w:br/>
        <w:t xml:space="preserve">A (01) </w:t>
      </w:r>
      <w:r w:rsidRPr="00BC3ECA">
        <w:br/>
        <w:t xml:space="preserve">B (02) </w:t>
      </w:r>
      <w:r w:rsidRPr="00BC3ECA">
        <w:br/>
        <w:t xml:space="preserve">C (10) </w:t>
      </w:r>
      <w:r w:rsidRPr="00BC3ECA">
        <w:br/>
        <w:t>D (11)</w:t>
      </w:r>
    </w:p>
    <w:p w14:paraId="70A1C51F" w14:textId="77777777" w:rsidR="00620152" w:rsidRPr="00BC3ECA" w:rsidRDefault="00327CE7" w:rsidP="00620152">
      <w:pPr>
        <w:pStyle w:val="Bodytextafterbuleted"/>
        <w:keepNext/>
        <w:keepLines/>
        <w:ind w:left="1296"/>
      </w:pPr>
      <w:r w:rsidRPr="00BC3ECA">
        <w:t>Jei yra nuotraukų be nurodyto rūšiavimo kodo ir su nurodytu rūšiavimo kodu, iš pradžių pateikiamos nuotraukos su nurodytu rūšiavimo kodu.</w:t>
      </w:r>
      <w:r w:rsidR="00620152" w:rsidRPr="00BC3ECA">
        <w:t xml:space="preserve"> </w:t>
      </w:r>
    </w:p>
    <w:p w14:paraId="6577BC0D" w14:textId="401E7142" w:rsidR="000E55D1" w:rsidRPr="00BC3ECA" w:rsidRDefault="000E55D1" w:rsidP="001E791E">
      <w:pPr>
        <w:pStyle w:val="AlnosNumbered"/>
        <w:jc w:val="left"/>
      </w:pPr>
      <w:r w:rsidRPr="00BC3ECA">
        <w:t xml:space="preserve">Spauskite </w:t>
      </w:r>
      <w:r w:rsidRPr="00BC3ECA">
        <w:rPr>
          <w:rStyle w:val="CharLaukas"/>
        </w:rPr>
        <w:t>[Išsaugoti]</w:t>
      </w:r>
      <w:r w:rsidRPr="00BC3ECA">
        <w:rPr>
          <w:rStyle w:val="AlnostextChar"/>
        </w:rPr>
        <w:t>.</w:t>
      </w:r>
      <w:r w:rsidR="001E791E">
        <w:rPr>
          <w:rStyle w:val="AlnostextChar"/>
        </w:rPr>
        <w:br/>
      </w:r>
      <w:r w:rsidRPr="00BC3ECA">
        <w:t xml:space="preserve">Sistema patikrina, ar bylos duomenys korektiški ir išsaugoja lange </w:t>
      </w:r>
      <w:r w:rsidRPr="00BC3ECA">
        <w:rPr>
          <w:rStyle w:val="CharLangas"/>
        </w:rPr>
        <w:t>Skaitmeninis objektas</w:t>
      </w:r>
      <w:r w:rsidRPr="00BC3ECA">
        <w:t xml:space="preserve">. </w:t>
      </w:r>
    </w:p>
    <w:p w14:paraId="3D7620E1" w14:textId="7844AA91" w:rsidR="00EF1732" w:rsidRPr="00BC3ECA" w:rsidRDefault="00EF1732" w:rsidP="00290CBE">
      <w:pPr>
        <w:pStyle w:val="AlnosNumbered"/>
      </w:pPr>
      <w:r w:rsidRPr="00BC3ECA">
        <w:t xml:space="preserve">Jei norite pridėti dar vieną skaitmeninį objektą, kartokite veiksmus nuo </w:t>
      </w:r>
      <w:r w:rsidRPr="00BC3ECA">
        <w:rPr>
          <w:rFonts w:cs="Arial"/>
        </w:rPr>
        <w:fldChar w:fldCharType="begin"/>
      </w:r>
      <w:r w:rsidRPr="00BC3ECA">
        <w:rPr>
          <w:rFonts w:cs="Arial"/>
        </w:rPr>
        <w:instrText xml:space="preserve"> REF _Ref370734240 \r \h </w:instrText>
      </w:r>
      <w:r w:rsidR="009B1EDB" w:rsidRPr="00BC3ECA">
        <w:rPr>
          <w:rFonts w:cs="Arial"/>
        </w:rPr>
        <w:instrText xml:space="preserve"> \* MERGEFORMAT </w:instrText>
      </w:r>
      <w:r w:rsidRPr="00BC3ECA">
        <w:rPr>
          <w:rFonts w:cs="Arial"/>
        </w:rPr>
      </w:r>
      <w:r w:rsidRPr="00BC3ECA">
        <w:rPr>
          <w:rFonts w:cs="Arial"/>
        </w:rPr>
        <w:fldChar w:fldCharType="separate"/>
      </w:r>
      <w:r w:rsidR="000D676C">
        <w:rPr>
          <w:rFonts w:cs="Arial"/>
        </w:rPr>
        <w:t>4</w:t>
      </w:r>
      <w:r w:rsidRPr="00BC3ECA">
        <w:rPr>
          <w:rFonts w:cs="Arial"/>
        </w:rPr>
        <w:fldChar w:fldCharType="end"/>
      </w:r>
      <w:r w:rsidRPr="00BC3ECA">
        <w:t xml:space="preserve"> žingsnio.</w:t>
      </w:r>
    </w:p>
    <w:p w14:paraId="77D82FA0" w14:textId="77777777" w:rsidR="000E55D1" w:rsidRPr="00BC3ECA" w:rsidRDefault="000E55D1" w:rsidP="000E55D1">
      <w:pPr>
        <w:pStyle w:val="Pastaba"/>
      </w:pPr>
      <w:r w:rsidRPr="00BC3ECA">
        <w:t xml:space="preserve">Galite įkelti </w:t>
      </w:r>
      <w:r w:rsidR="00D02679" w:rsidRPr="00BC3ECA">
        <w:t>neribotą</w:t>
      </w:r>
      <w:r w:rsidRPr="00BC3ECA">
        <w:t xml:space="preserve"> kiekį bylų.</w:t>
      </w:r>
    </w:p>
    <w:p w14:paraId="414A274D" w14:textId="19788170" w:rsidR="009E013D" w:rsidRDefault="000E55D1" w:rsidP="001E791E">
      <w:pPr>
        <w:pStyle w:val="AlnosNumbered"/>
        <w:keepNext/>
        <w:keepLines/>
        <w:jc w:val="left"/>
      </w:pPr>
      <w:r w:rsidRPr="00BC3ECA">
        <w:t xml:space="preserve">Lange </w:t>
      </w:r>
      <w:r w:rsidRPr="00BC3ECA">
        <w:rPr>
          <w:rStyle w:val="CharLangas"/>
        </w:rPr>
        <w:t>Skaitmeninis objektas</w:t>
      </w:r>
      <w:r w:rsidRPr="00BC3ECA">
        <w:t xml:space="preserve"> spauskite </w:t>
      </w:r>
      <w:r w:rsidRPr="00BC3ECA">
        <w:rPr>
          <w:rStyle w:val="CharLaukas"/>
        </w:rPr>
        <w:t>[Išsaugoti]</w:t>
      </w:r>
      <w:r w:rsidRPr="00BC3ECA">
        <w:rPr>
          <w:rStyle w:val="AlnostextChar"/>
        </w:rPr>
        <w:t>.</w:t>
      </w:r>
      <w:r w:rsidR="001E791E">
        <w:rPr>
          <w:rStyle w:val="AlnostextChar"/>
        </w:rPr>
        <w:br/>
      </w:r>
      <w:r w:rsidRPr="00BC3ECA">
        <w:t>Sistema patikrina, ar bylos duomenys korektiški.</w:t>
      </w:r>
      <w:r w:rsidR="008230A2" w:rsidRPr="00BC3ECA">
        <w:br/>
      </w:r>
      <w:r w:rsidRPr="00BC3ECA">
        <w:t xml:space="preserve">Užveriamas langas </w:t>
      </w:r>
      <w:r w:rsidRPr="00BC3ECA">
        <w:rPr>
          <w:rStyle w:val="CharLangas"/>
        </w:rPr>
        <w:t>Skaitmeninis objektas</w:t>
      </w:r>
      <w:r w:rsidRPr="00BC3ECA">
        <w:t xml:space="preserve">. </w:t>
      </w:r>
      <w:r w:rsidR="008230A2" w:rsidRPr="00BC3ECA">
        <w:br/>
      </w:r>
      <w:r w:rsidRPr="00BC3ECA">
        <w:t>Skaitmeninio objekto duomenys įtraukiami į vertybės aprašo kortelę.</w:t>
      </w:r>
    </w:p>
    <w:p w14:paraId="05D2DDA6" w14:textId="1C0BA9CD" w:rsidR="00AC25E2" w:rsidRDefault="00AC25E2" w:rsidP="00AC25E2">
      <w:pPr>
        <w:pStyle w:val="Heading3"/>
      </w:pPr>
      <w:bookmarkStart w:id="70" w:name="_Toc169621703"/>
      <w:r>
        <w:t>Įkelti skaitmeninį objektą iš skaitmeninių bylų DB</w:t>
      </w:r>
      <w:bookmarkEnd w:id="70"/>
    </w:p>
    <w:p w14:paraId="067DDAD8" w14:textId="49D1AF83" w:rsidR="00AC25E2" w:rsidRDefault="00AC25E2" w:rsidP="00AC25E2">
      <w:pPr>
        <w:pStyle w:val="Alnostext"/>
      </w:pPr>
      <w:r>
        <w:t>Norint įkelti skaitmeninį objektą iš skaitmeninių bylų DB, atlikite šiuos veiksmus:</w:t>
      </w:r>
    </w:p>
    <w:p w14:paraId="35B63CC5" w14:textId="7548004F" w:rsidR="00AC25E2" w:rsidRDefault="00AC25E2" w:rsidP="00043555">
      <w:pPr>
        <w:pStyle w:val="AlnosNumbered"/>
        <w:numPr>
          <w:ilvl w:val="0"/>
          <w:numId w:val="242"/>
        </w:numPr>
        <w:jc w:val="left"/>
      </w:pPr>
      <w:r>
        <w:t xml:space="preserve">Spauskite </w:t>
      </w:r>
      <w:r w:rsidRPr="00AC25E2">
        <w:rPr>
          <w:b/>
        </w:rPr>
        <w:t>[Įkelti iš Skaitmeninių bylų DB]</w:t>
      </w:r>
      <w:r w:rsidRPr="00AC25E2">
        <w:t>.</w:t>
      </w:r>
      <w:r>
        <w:br/>
      </w:r>
      <w:r w:rsidRPr="00BC3ECA">
        <w:t xml:space="preserve">Sistema pateikia papildomą langą </w:t>
      </w:r>
      <w:r>
        <w:rPr>
          <w:rStyle w:val="CharLangas"/>
        </w:rPr>
        <w:t>Skaitmeninių bylų DB</w:t>
      </w:r>
      <w:r w:rsidRPr="00BC3ECA">
        <w:t>.</w:t>
      </w:r>
    </w:p>
    <w:p w14:paraId="6640DBEB" w14:textId="5495EC07" w:rsidR="00AC25E2" w:rsidRDefault="00AC25E2" w:rsidP="00AC25E2">
      <w:pPr>
        <w:pStyle w:val="AlnosNumbered"/>
        <w:numPr>
          <w:ilvl w:val="0"/>
          <w:numId w:val="0"/>
        </w:numPr>
        <w:jc w:val="left"/>
      </w:pPr>
      <w:r w:rsidRPr="00AC25E2">
        <w:rPr>
          <w:noProof/>
        </w:rPr>
        <w:lastRenderedPageBreak/>
        <w:drawing>
          <wp:inline distT="0" distB="0" distL="0" distR="0" wp14:anchorId="0A1A0B20" wp14:editId="7004DEBE">
            <wp:extent cx="5850890" cy="3225165"/>
            <wp:effectExtent l="19050" t="19050" r="16510" b="133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50890" cy="3225165"/>
                    </a:xfrm>
                    <a:prstGeom prst="rect">
                      <a:avLst/>
                    </a:prstGeom>
                    <a:ln w="3175">
                      <a:solidFill>
                        <a:schemeClr val="tx1"/>
                      </a:solidFill>
                    </a:ln>
                  </pic:spPr>
                </pic:pic>
              </a:graphicData>
            </a:graphic>
          </wp:inline>
        </w:drawing>
      </w:r>
    </w:p>
    <w:p w14:paraId="149E90CF" w14:textId="7D506965" w:rsidR="00AC25E2" w:rsidRDefault="00AC25E2" w:rsidP="00AC25E2">
      <w:pPr>
        <w:pStyle w:val="AlnosNumbered"/>
        <w:jc w:val="left"/>
      </w:pPr>
      <w:r>
        <w:t>Suraskite ieškomą skaitmeninę bylą.</w:t>
      </w:r>
      <w:r>
        <w:br/>
        <w:t xml:space="preserve">Kaip tai atlikti skaitykite skyrelyje </w:t>
      </w:r>
      <w:hyperlink w:anchor="_Surasti_skaitmeninę_bylą" w:history="1">
        <w:r w:rsidRPr="00AC25E2">
          <w:rPr>
            <w:rStyle w:val="Hyperlink"/>
            <w:i/>
            <w:color w:val="auto"/>
            <w:u w:val="none"/>
            <w:lang w:val="lt-LT"/>
          </w:rPr>
          <w:t>Surasti skaitmeninę bylą (165 psl.)</w:t>
        </w:r>
      </w:hyperlink>
      <w:r>
        <w:t>.</w:t>
      </w:r>
    </w:p>
    <w:p w14:paraId="21772074" w14:textId="0AE0F0CE" w:rsidR="008275D2" w:rsidRDefault="008275D2" w:rsidP="008275D2">
      <w:pPr>
        <w:pStyle w:val="AlnosNumbered"/>
        <w:numPr>
          <w:ilvl w:val="0"/>
          <w:numId w:val="0"/>
        </w:numPr>
        <w:ind w:left="681" w:hanging="397"/>
        <w:jc w:val="left"/>
      </w:pPr>
      <w:r>
        <w:t>Toliau galite atlikti šiuos veiksmus:</w:t>
      </w:r>
    </w:p>
    <w:p w14:paraId="443471D8" w14:textId="10E8371D" w:rsidR="00AC25E2" w:rsidRPr="008275D2" w:rsidRDefault="00440F9E" w:rsidP="00043555">
      <w:pPr>
        <w:pStyle w:val="AlnosNumbered"/>
        <w:numPr>
          <w:ilvl w:val="0"/>
          <w:numId w:val="243"/>
        </w:numPr>
        <w:spacing w:before="0"/>
        <w:jc w:val="left"/>
        <w:rPr>
          <w:i/>
        </w:rPr>
      </w:pPr>
      <w:hyperlink w:anchor="_Peržiūrėti_skaitmeninės_bylos" w:history="1">
        <w:r w:rsidR="008275D2" w:rsidRPr="008275D2">
          <w:rPr>
            <w:rStyle w:val="Hyperlink"/>
            <w:i/>
            <w:color w:val="auto"/>
            <w:u w:val="none"/>
            <w:lang w:val="lt-LT"/>
          </w:rPr>
          <w:t>Peržiūrėti skaitmeninės bylos duomenis (166 psl.)</w:t>
        </w:r>
      </w:hyperlink>
    </w:p>
    <w:p w14:paraId="7D9F9E34" w14:textId="37970AE8" w:rsidR="008275D2" w:rsidRPr="008275D2" w:rsidRDefault="00440F9E" w:rsidP="00043555">
      <w:pPr>
        <w:pStyle w:val="AlnosNumbered"/>
        <w:numPr>
          <w:ilvl w:val="0"/>
          <w:numId w:val="243"/>
        </w:numPr>
        <w:spacing w:before="0"/>
        <w:jc w:val="left"/>
        <w:rPr>
          <w:i/>
        </w:rPr>
      </w:pPr>
      <w:hyperlink w:anchor="_Peržiūrėti_susijusius_įrašus" w:history="1">
        <w:r w:rsidR="008275D2" w:rsidRPr="008275D2">
          <w:rPr>
            <w:rStyle w:val="Hyperlink"/>
            <w:i/>
            <w:color w:val="auto"/>
            <w:u w:val="none"/>
            <w:lang w:val="lt-LT"/>
          </w:rPr>
          <w:t>Peržiūrėti susijusius įrašus su skaitmenine byla (166 psl.)</w:t>
        </w:r>
      </w:hyperlink>
    </w:p>
    <w:p w14:paraId="79B3DE93" w14:textId="388A490A" w:rsidR="008275D2" w:rsidRPr="008275D2" w:rsidRDefault="00440F9E" w:rsidP="00043555">
      <w:pPr>
        <w:pStyle w:val="AlnosNumbered"/>
        <w:numPr>
          <w:ilvl w:val="0"/>
          <w:numId w:val="243"/>
        </w:numPr>
        <w:spacing w:before="0"/>
        <w:jc w:val="left"/>
        <w:rPr>
          <w:i/>
        </w:rPr>
      </w:pPr>
      <w:hyperlink w:anchor="_Redaguoti_skaitmeninę_bylą" w:history="1">
        <w:r w:rsidR="008275D2" w:rsidRPr="008275D2">
          <w:rPr>
            <w:rStyle w:val="Hyperlink"/>
            <w:i/>
            <w:color w:val="auto"/>
            <w:u w:val="none"/>
            <w:lang w:val="lt-LT"/>
          </w:rPr>
          <w:t>Redaguoti skaitmeninę bylą (166 psl.)</w:t>
        </w:r>
      </w:hyperlink>
    </w:p>
    <w:p w14:paraId="2DB544DA" w14:textId="2C20C78C" w:rsidR="008275D2" w:rsidRDefault="00440F9E" w:rsidP="00043555">
      <w:pPr>
        <w:pStyle w:val="AlnosNumbered"/>
        <w:numPr>
          <w:ilvl w:val="0"/>
          <w:numId w:val="243"/>
        </w:numPr>
        <w:spacing w:before="0"/>
        <w:jc w:val="left"/>
        <w:rPr>
          <w:i/>
        </w:rPr>
      </w:pPr>
      <w:hyperlink w:anchor="_Šalinti_skaitmeninę_bylą" w:history="1">
        <w:r w:rsidR="008275D2" w:rsidRPr="008275D2">
          <w:rPr>
            <w:rStyle w:val="Hyperlink"/>
            <w:i/>
            <w:color w:val="auto"/>
            <w:u w:val="none"/>
            <w:lang w:val="lt-LT"/>
          </w:rPr>
          <w:t>Šalinti skaitmeninę bylą (167 psl.)</w:t>
        </w:r>
      </w:hyperlink>
    </w:p>
    <w:p w14:paraId="2870F634" w14:textId="7583E329" w:rsidR="008275D2" w:rsidRDefault="008275D2" w:rsidP="008275D2">
      <w:pPr>
        <w:pStyle w:val="AlnosNumbered"/>
      </w:pPr>
      <w:r>
        <w:t xml:space="preserve">Pasirikę skaitmeninę bylą iš skaitmeninių bylų DB, spauskite </w:t>
      </w:r>
      <w:r w:rsidRPr="008275D2">
        <w:rPr>
          <w:noProof/>
        </w:rPr>
        <w:drawing>
          <wp:inline distT="0" distB="0" distL="0" distR="0" wp14:anchorId="4A4431F6" wp14:editId="353D8375">
            <wp:extent cx="152413" cy="160034"/>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52413" cy="160034"/>
                    </a:xfrm>
                    <a:prstGeom prst="rect">
                      <a:avLst/>
                    </a:prstGeom>
                  </pic:spPr>
                </pic:pic>
              </a:graphicData>
            </a:graphic>
          </wp:inline>
        </w:drawing>
      </w:r>
      <w:r>
        <w:t xml:space="preserve"> ikoną ir atsidarys naujas langas, kuriame reikės suvesti papildomus duomenis apie skaitmeninę bylą.</w:t>
      </w:r>
    </w:p>
    <w:p w14:paraId="6DE7935A" w14:textId="79F56BCF" w:rsidR="008275D2" w:rsidRDefault="008275D2" w:rsidP="00086446">
      <w:pPr>
        <w:pStyle w:val="AlnosNumbered"/>
        <w:jc w:val="left"/>
      </w:pPr>
      <w:r w:rsidRPr="00BC3ECA">
        <w:t>Įveskite vertybės skaitmeninės bylos aprašo duomenis.</w:t>
      </w:r>
      <w:r>
        <w:br/>
      </w: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164516BA" w14:textId="3A03091F" w:rsidR="008275D2" w:rsidRDefault="008275D2" w:rsidP="008275D2">
      <w:pPr>
        <w:pStyle w:val="Pastaba"/>
      </w:pPr>
      <w:r>
        <w:t xml:space="preserve">Įkėlus skaitmeninę bylą iš skaitmeninių bylų duomenų bazės (jei šie duomenys buvo užpildyti skaitmeninių bylų duomenų bazėje), kai kurie laukai užsipildys automatiškai: </w:t>
      </w:r>
    </w:p>
    <w:p w14:paraId="22DD8935" w14:textId="75A10671" w:rsidR="008275D2" w:rsidRDefault="00086446" w:rsidP="00043555">
      <w:pPr>
        <w:pStyle w:val="Alnostext"/>
        <w:numPr>
          <w:ilvl w:val="0"/>
          <w:numId w:val="244"/>
        </w:numPr>
        <w:spacing w:before="0" w:after="0"/>
        <w:ind w:left="1701" w:hanging="283"/>
      </w:pPr>
      <w:r>
        <w:t>Skaitmeninės bylos tipas;</w:t>
      </w:r>
    </w:p>
    <w:p w14:paraId="3D810D12" w14:textId="17E891DF" w:rsidR="00086446" w:rsidRDefault="00086446" w:rsidP="00043555">
      <w:pPr>
        <w:pStyle w:val="Alnostext"/>
        <w:numPr>
          <w:ilvl w:val="0"/>
          <w:numId w:val="244"/>
        </w:numPr>
        <w:spacing w:before="0" w:after="0"/>
        <w:ind w:left="1701" w:hanging="283"/>
      </w:pPr>
      <w:r>
        <w:t>Autorius;</w:t>
      </w:r>
    </w:p>
    <w:p w14:paraId="5030D2D4" w14:textId="4B41840A" w:rsidR="00086446" w:rsidRDefault="00086446" w:rsidP="00043555">
      <w:pPr>
        <w:pStyle w:val="Alnostext"/>
        <w:numPr>
          <w:ilvl w:val="0"/>
          <w:numId w:val="244"/>
        </w:numPr>
        <w:spacing w:before="0" w:after="0"/>
        <w:ind w:left="1701" w:hanging="283"/>
      </w:pPr>
      <w:r>
        <w:t>Sukūrimo, pagaminimo data;</w:t>
      </w:r>
    </w:p>
    <w:p w14:paraId="2B734C20" w14:textId="1109D5EC" w:rsidR="00086446" w:rsidRDefault="00086446" w:rsidP="00043555">
      <w:pPr>
        <w:pStyle w:val="Alnostext"/>
        <w:numPr>
          <w:ilvl w:val="0"/>
          <w:numId w:val="244"/>
        </w:numPr>
        <w:spacing w:before="0" w:after="0"/>
        <w:ind w:left="1701" w:hanging="283"/>
      </w:pPr>
      <w:r>
        <w:t>Pastabos;</w:t>
      </w:r>
    </w:p>
    <w:p w14:paraId="4160719C" w14:textId="054F82C8" w:rsidR="00086446" w:rsidRDefault="00086446" w:rsidP="00043555">
      <w:pPr>
        <w:pStyle w:val="Alnostext"/>
        <w:numPr>
          <w:ilvl w:val="0"/>
          <w:numId w:val="244"/>
        </w:numPr>
        <w:spacing w:before="0" w:after="0"/>
        <w:ind w:left="1701" w:hanging="283"/>
      </w:pPr>
      <w:r>
        <w:t>Skaitmeninės bylos savininkas;</w:t>
      </w:r>
    </w:p>
    <w:p w14:paraId="5658F4BE" w14:textId="293843F8" w:rsidR="00086446" w:rsidRDefault="00086446" w:rsidP="00043555">
      <w:pPr>
        <w:pStyle w:val="Alnostext"/>
        <w:numPr>
          <w:ilvl w:val="0"/>
          <w:numId w:val="244"/>
        </w:numPr>
        <w:spacing w:before="0" w:after="0"/>
        <w:ind w:left="1701" w:hanging="283"/>
      </w:pPr>
      <w:r>
        <w:t>Skaitmeninės bylos autorių turtinių teisių turėtojas;</w:t>
      </w:r>
    </w:p>
    <w:p w14:paraId="6E94589C" w14:textId="4D8D8491" w:rsidR="00086446" w:rsidRDefault="00086446" w:rsidP="00043555">
      <w:pPr>
        <w:pStyle w:val="Alnostext"/>
        <w:numPr>
          <w:ilvl w:val="0"/>
          <w:numId w:val="244"/>
        </w:numPr>
        <w:spacing w:before="0" w:after="0"/>
        <w:ind w:left="1701" w:hanging="283"/>
      </w:pPr>
      <w:r>
        <w:t xml:space="preserve">Žymuo, licencija, </w:t>
      </w:r>
      <w:proofErr w:type="spellStart"/>
      <w:r>
        <w:t>pareikštis</w:t>
      </w:r>
      <w:proofErr w:type="spellEnd"/>
    </w:p>
    <w:p w14:paraId="359F7E94" w14:textId="5A4A4C45" w:rsidR="00086446" w:rsidRDefault="00086446" w:rsidP="00043555">
      <w:pPr>
        <w:pStyle w:val="Alnostext"/>
        <w:numPr>
          <w:ilvl w:val="0"/>
          <w:numId w:val="244"/>
        </w:numPr>
        <w:spacing w:before="0" w:after="0"/>
        <w:ind w:left="1701" w:hanging="283"/>
      </w:pPr>
      <w:r>
        <w:t>Požymis ar galima viešinti.</w:t>
      </w:r>
    </w:p>
    <w:p w14:paraId="0B4038D9" w14:textId="5A74E0AE" w:rsidR="00086446" w:rsidRPr="00086446" w:rsidRDefault="00086446" w:rsidP="00086446">
      <w:pPr>
        <w:pStyle w:val="AlnosNumbered"/>
        <w:jc w:val="left"/>
        <w:rPr>
          <w:rStyle w:val="CharLangas"/>
          <w:i w:val="0"/>
        </w:rPr>
      </w:pPr>
      <w:r>
        <w:t xml:space="preserve">Spauskite </w:t>
      </w:r>
      <w:r w:rsidRPr="00086446">
        <w:rPr>
          <w:b/>
        </w:rPr>
        <w:t>[Išsaugoti].</w:t>
      </w:r>
      <w:r>
        <w:rPr>
          <w:b/>
        </w:rPr>
        <w:br/>
      </w:r>
      <w:r w:rsidRPr="00BC3ECA">
        <w:t xml:space="preserve">Sistema patikrina, ar bylos duomenys korektiški ir išsaugoja lange </w:t>
      </w:r>
      <w:r w:rsidRPr="00BC3ECA">
        <w:rPr>
          <w:rStyle w:val="CharLangas"/>
        </w:rPr>
        <w:t>Skaitmeninis objektas</w:t>
      </w:r>
      <w:r>
        <w:rPr>
          <w:rStyle w:val="CharLangas"/>
        </w:rPr>
        <w:t>.</w:t>
      </w:r>
    </w:p>
    <w:p w14:paraId="50DC4F72" w14:textId="77D0DBB7" w:rsidR="00086446" w:rsidRPr="008275D2" w:rsidRDefault="00086446" w:rsidP="00086446">
      <w:pPr>
        <w:pStyle w:val="AlnosNumbered"/>
        <w:keepNext/>
        <w:keepLines/>
        <w:jc w:val="left"/>
      </w:pPr>
      <w:r w:rsidRPr="00BC3ECA">
        <w:t xml:space="preserve">Lange </w:t>
      </w:r>
      <w:r w:rsidRPr="00BC3ECA">
        <w:rPr>
          <w:rStyle w:val="CharLangas"/>
        </w:rPr>
        <w:t>Skaitmeninis objektas</w:t>
      </w:r>
      <w:r w:rsidRPr="00BC3ECA">
        <w:t xml:space="preserve"> spauskite </w:t>
      </w:r>
      <w:r w:rsidRPr="00BC3ECA">
        <w:rPr>
          <w:rStyle w:val="CharLaukas"/>
        </w:rPr>
        <w:t>[Išsaugoti]</w:t>
      </w:r>
      <w:r w:rsidRPr="00BC3ECA">
        <w:rPr>
          <w:rStyle w:val="AlnostextChar"/>
        </w:rPr>
        <w:t>.</w:t>
      </w:r>
      <w:r>
        <w:rPr>
          <w:rStyle w:val="AlnostextChar"/>
        </w:rPr>
        <w:br/>
      </w:r>
      <w:r w:rsidRPr="00BC3ECA">
        <w:t>Sistema patikrina, ar bylos duomenys korektiški.</w:t>
      </w:r>
      <w:r w:rsidRPr="00BC3ECA">
        <w:br/>
        <w:t xml:space="preserve">Užveriamas langas </w:t>
      </w:r>
      <w:r w:rsidRPr="00BC3ECA">
        <w:rPr>
          <w:rStyle w:val="CharLangas"/>
        </w:rPr>
        <w:t>Skaitmeninis objektas</w:t>
      </w:r>
      <w:r w:rsidRPr="00BC3ECA">
        <w:t xml:space="preserve">. </w:t>
      </w:r>
      <w:r w:rsidRPr="00BC3ECA">
        <w:br/>
        <w:t>Skaitmeninio objekto duomenys įtraukiami į vertybės aprašo kortelę.</w:t>
      </w:r>
    </w:p>
    <w:p w14:paraId="72268CCF" w14:textId="41CF3B5C" w:rsidR="00B85E59" w:rsidRPr="00BC3ECA" w:rsidRDefault="00B85E59" w:rsidP="00EC4C13">
      <w:pPr>
        <w:pStyle w:val="Heading3"/>
        <w:rPr>
          <w:noProof w:val="0"/>
        </w:rPr>
      </w:pPr>
      <w:bookmarkStart w:id="71" w:name="_Toc169621704"/>
      <w:r w:rsidRPr="00BC3ECA">
        <w:rPr>
          <w:noProof w:val="0"/>
        </w:rPr>
        <w:t>Išvestinių vaizdo bylų generavimas</w:t>
      </w:r>
      <w:bookmarkEnd w:id="71"/>
    </w:p>
    <w:p w14:paraId="7135E169" w14:textId="2EE89CDA" w:rsidR="00163C1F" w:rsidRPr="00BC3ECA" w:rsidRDefault="00D17EC5" w:rsidP="00B85E59">
      <w:pPr>
        <w:pStyle w:val="Alnostext"/>
      </w:pPr>
      <w:r w:rsidRPr="00BC3ECA">
        <w:t xml:space="preserve">Jei prie </w:t>
      </w:r>
      <w:r w:rsidR="00036989" w:rsidRPr="00BC3ECA">
        <w:t>objekto</w:t>
      </w:r>
      <w:r w:rsidRPr="00BC3ECA">
        <w:t xml:space="preserve"> pridėsite </w:t>
      </w:r>
      <w:r w:rsidR="00657F08" w:rsidRPr="00BC3ECA">
        <w:t>skaitmeninį objektą, vaizdo bylą</w:t>
      </w:r>
      <w:r w:rsidR="007E12F1" w:rsidRPr="00BC3ECA">
        <w:t xml:space="preserve"> – papildomos vaizdo bylos bus</w:t>
      </w:r>
      <w:r w:rsidR="000E669F" w:rsidRPr="00BC3ECA">
        <w:t xml:space="preserve"> sugeneruojamos automatiškai</w:t>
      </w:r>
      <w:r w:rsidR="00ED2AE5" w:rsidRPr="00BC3ECA">
        <w:t xml:space="preserve">. </w:t>
      </w:r>
      <w:r w:rsidR="007F4417" w:rsidRPr="00BC3ECA">
        <w:t xml:space="preserve">Yra papildomų sąlygų norint </w:t>
      </w:r>
      <w:r w:rsidR="003A4CC2" w:rsidRPr="00BC3ECA">
        <w:t>objektą</w:t>
      </w:r>
      <w:r w:rsidR="007F4417" w:rsidRPr="00BC3ECA">
        <w:t xml:space="preserve"> viešintį į VEPIS ir </w:t>
      </w:r>
      <w:r w:rsidR="005E6C55" w:rsidRPr="00BC3ECA">
        <w:t>suteikti galimybę LIMIS portale užsakyti didelės raiškos skaitmeninius vaizdus:</w:t>
      </w:r>
    </w:p>
    <w:p w14:paraId="43489DB2" w14:textId="77777777" w:rsidR="00470A20" w:rsidRPr="00BC3ECA" w:rsidRDefault="00470A20" w:rsidP="00BA4A33">
      <w:pPr>
        <w:pStyle w:val="Heading4"/>
      </w:pPr>
      <w:bookmarkStart w:id="72" w:name="_Ref125448229"/>
      <w:bookmarkStart w:id="73" w:name="_Ref125448243"/>
      <w:bookmarkStart w:id="74" w:name="_Ref125448249"/>
      <w:bookmarkStart w:id="75" w:name="_Toc169621705"/>
      <w:r w:rsidRPr="00BC3ECA">
        <w:lastRenderedPageBreak/>
        <w:t>Publikavimas į VEPIS</w:t>
      </w:r>
      <w:bookmarkEnd w:id="72"/>
      <w:bookmarkEnd w:id="73"/>
      <w:bookmarkEnd w:id="74"/>
      <w:bookmarkEnd w:id="75"/>
    </w:p>
    <w:p w14:paraId="2320D99C" w14:textId="05487D85" w:rsidR="00B85E59" w:rsidRPr="00BC3ECA" w:rsidRDefault="00B673E8" w:rsidP="00470A20">
      <w:pPr>
        <w:pStyle w:val="Caption"/>
        <w:jc w:val="left"/>
        <w:rPr>
          <w:b w:val="0"/>
        </w:rPr>
      </w:pPr>
      <w:r w:rsidRPr="00BC3ECA">
        <w:rPr>
          <w:b w:val="0"/>
        </w:rPr>
        <w:t>Norint</w:t>
      </w:r>
      <w:r w:rsidR="005F6BAD" w:rsidRPr="00BC3ECA">
        <w:rPr>
          <w:b w:val="0"/>
        </w:rPr>
        <w:t>, kad eksponatas būtų publikuojamas į VEPIS</w:t>
      </w:r>
      <w:r w:rsidR="003D7056" w:rsidRPr="00BC3ECA">
        <w:rPr>
          <w:b w:val="0"/>
        </w:rPr>
        <w:t>, vaizdo by</w:t>
      </w:r>
      <w:r w:rsidR="00A37320" w:rsidRPr="00BC3ECA">
        <w:rPr>
          <w:b w:val="0"/>
        </w:rPr>
        <w:t>la turi atitikti keli</w:t>
      </w:r>
      <w:r w:rsidR="003703D0" w:rsidRPr="00BC3ECA">
        <w:rPr>
          <w:b w:val="0"/>
        </w:rPr>
        <w:t>as sąlygas</w:t>
      </w:r>
      <w:r w:rsidR="00920C2D" w:rsidRPr="00BC3ECA">
        <w:rPr>
          <w:b w:val="0"/>
        </w:rPr>
        <w:t xml:space="preserve">: </w:t>
      </w:r>
    </w:p>
    <w:p w14:paraId="3301DDB3" w14:textId="444E872D" w:rsidR="00920C2D" w:rsidRPr="00BC3ECA" w:rsidRDefault="009D1E8D" w:rsidP="005C258E">
      <w:pPr>
        <w:pStyle w:val="Alnostext"/>
        <w:numPr>
          <w:ilvl w:val="0"/>
          <w:numId w:val="2"/>
        </w:numPr>
        <w:spacing w:before="0" w:after="0"/>
      </w:pPr>
      <w:r w:rsidRPr="00BC3ECA">
        <w:t xml:space="preserve">Objektas turi požymį </w:t>
      </w:r>
      <w:r w:rsidRPr="00BC3ECA">
        <w:rPr>
          <w:i/>
        </w:rPr>
        <w:t>Publikuoti į VEPIS</w:t>
      </w:r>
      <w:r w:rsidRPr="00BC3ECA">
        <w:t>;</w:t>
      </w:r>
    </w:p>
    <w:p w14:paraId="00C9F009" w14:textId="75515D10" w:rsidR="009D1E8D" w:rsidRPr="00BC3ECA" w:rsidRDefault="00967C38" w:rsidP="005C258E">
      <w:pPr>
        <w:pStyle w:val="Alnostext"/>
        <w:numPr>
          <w:ilvl w:val="0"/>
          <w:numId w:val="2"/>
        </w:numPr>
        <w:spacing w:before="0" w:after="0"/>
      </w:pPr>
      <w:r w:rsidRPr="00BC3ECA">
        <w:t xml:space="preserve">Objektas turi susietą bent vieną skaitmeninį objektą su požymiu </w:t>
      </w:r>
      <w:r w:rsidRPr="00BC3ECA">
        <w:rPr>
          <w:i/>
        </w:rPr>
        <w:t>Galima viešinti</w:t>
      </w:r>
      <w:r w:rsidRPr="00BC3ECA">
        <w:t>;</w:t>
      </w:r>
    </w:p>
    <w:p w14:paraId="03378F35" w14:textId="0E6650B3" w:rsidR="00967C38" w:rsidRPr="00BC3ECA" w:rsidRDefault="00DD0302" w:rsidP="005C258E">
      <w:pPr>
        <w:pStyle w:val="Alnostext"/>
        <w:numPr>
          <w:ilvl w:val="0"/>
          <w:numId w:val="2"/>
        </w:numPr>
        <w:spacing w:before="0" w:after="0"/>
      </w:pPr>
      <w:r w:rsidRPr="00BC3ECA">
        <w:t xml:space="preserve">Visi objekto skaitmeniniai objektai, kurie turi požymį </w:t>
      </w:r>
      <w:r w:rsidRPr="00BC3ECA">
        <w:rPr>
          <w:i/>
        </w:rPr>
        <w:t>Galima viešinti</w:t>
      </w:r>
      <w:r w:rsidR="00C84E6A" w:rsidRPr="00BC3ECA">
        <w:t xml:space="preserve">, privalo turėti nurodytą </w:t>
      </w:r>
      <w:r w:rsidR="00186069" w:rsidRPr="00BC3ECA">
        <w:t>žymenį</w:t>
      </w:r>
      <w:r w:rsidR="00C66E39" w:rsidRPr="00BC3ECA">
        <w:t xml:space="preserve"> / </w:t>
      </w:r>
      <w:proofErr w:type="spellStart"/>
      <w:r w:rsidR="00C84E6A" w:rsidRPr="00BC3ECA">
        <w:t>pareikštį</w:t>
      </w:r>
      <w:proofErr w:type="spellEnd"/>
      <w:r w:rsidR="00C84E6A" w:rsidRPr="00BC3ECA">
        <w:t xml:space="preserve"> / licenciją (bet kokią);</w:t>
      </w:r>
    </w:p>
    <w:p w14:paraId="63BBD7B0" w14:textId="091E859E" w:rsidR="00C84E6A" w:rsidRPr="00BC3ECA" w:rsidRDefault="00270358" w:rsidP="007A7015">
      <w:pPr>
        <w:pStyle w:val="Alnostext"/>
        <w:numPr>
          <w:ilvl w:val="0"/>
          <w:numId w:val="2"/>
        </w:numPr>
        <w:spacing w:before="0"/>
      </w:pPr>
      <w:r w:rsidRPr="00BC3ECA">
        <w:t>Objekto skaitmeninis objektas</w:t>
      </w:r>
      <w:r w:rsidR="00F44706" w:rsidRPr="00BC3ECA">
        <w:t xml:space="preserve">, kurio skaitmeninis bylos tipas yra </w:t>
      </w:r>
      <w:r w:rsidR="00F44706" w:rsidRPr="00BC3ECA">
        <w:rPr>
          <w:i/>
        </w:rPr>
        <w:t>Paveikslėlis</w:t>
      </w:r>
      <w:r w:rsidR="00F44706" w:rsidRPr="00BC3ECA">
        <w:t>,</w:t>
      </w:r>
      <w:r w:rsidR="00F44706" w:rsidRPr="00BC3ECA">
        <w:rPr>
          <w:i/>
        </w:rPr>
        <w:t xml:space="preserve"> </w:t>
      </w:r>
      <w:r w:rsidR="00F44706" w:rsidRPr="00BC3ECA">
        <w:t xml:space="preserve">ir kuris turi požymius </w:t>
      </w:r>
      <w:r w:rsidR="00F44706" w:rsidRPr="00BC3ECA">
        <w:rPr>
          <w:i/>
        </w:rPr>
        <w:t>Galima viešinti</w:t>
      </w:r>
      <w:r w:rsidR="00F44706" w:rsidRPr="00BC3ECA">
        <w:t xml:space="preserve"> ir </w:t>
      </w:r>
      <w:r w:rsidR="00F44706" w:rsidRPr="00BC3ECA">
        <w:rPr>
          <w:i/>
        </w:rPr>
        <w:t>Vaizdas reprezentacijai</w:t>
      </w:r>
      <w:r w:rsidR="00F44706" w:rsidRPr="00BC3ECA">
        <w:t xml:space="preserve">, turi būti ne mažesnės nei 0.95 </w:t>
      </w:r>
      <w:proofErr w:type="spellStart"/>
      <w:r w:rsidR="00F44706" w:rsidRPr="00BC3ECA">
        <w:t>megapikselių</w:t>
      </w:r>
      <w:proofErr w:type="spellEnd"/>
      <w:r w:rsidR="00F44706" w:rsidRPr="00BC3ECA">
        <w:t xml:space="preserve"> rezoliucijos, tikrinant aukščiau</w:t>
      </w:r>
      <w:r w:rsidR="005C258E" w:rsidRPr="00BC3ECA">
        <w:t>sios atvaizdo kokybės skiriamosios gebos reikšmę.</w:t>
      </w:r>
    </w:p>
    <w:p w14:paraId="08BF896B" w14:textId="3D706B56" w:rsidR="00111A2A" w:rsidRPr="00BC3ECA" w:rsidRDefault="000766AE" w:rsidP="00DB10CD">
      <w:pPr>
        <w:pStyle w:val="Alnostext"/>
        <w:numPr>
          <w:ilvl w:val="0"/>
          <w:numId w:val="203"/>
        </w:numPr>
        <w:tabs>
          <w:tab w:val="clear" w:pos="1077"/>
          <w:tab w:val="num" w:pos="142"/>
        </w:tabs>
        <w:spacing w:before="0"/>
        <w:ind w:left="0" w:hanging="142"/>
      </w:pPr>
      <w:r w:rsidRPr="00BC3ECA">
        <w:rPr>
          <w:b/>
        </w:rPr>
        <w:t>Dėmesio</w:t>
      </w:r>
      <w:r w:rsidR="00111A2A" w:rsidRPr="00BC3ECA">
        <w:t>:</w:t>
      </w:r>
      <w:r w:rsidR="007336D9" w:rsidRPr="00BC3ECA">
        <w:t xml:space="preserve"> </w:t>
      </w:r>
      <w:r w:rsidR="00DB4E2D" w:rsidRPr="00BC3ECA">
        <w:t>išimtys taikomos</w:t>
      </w:r>
      <w:r w:rsidR="00050DE1" w:rsidRPr="00BC3ECA">
        <w:t xml:space="preserve"> specifinių proporcijų vaizdams, kai viena kraštinė yra nestandartiškai ilga</w:t>
      </w:r>
      <w:r w:rsidR="00E50DE9" w:rsidRPr="00BC3ECA">
        <w:t xml:space="preserve">, siekiant užtikrinti, kad būtų generuojama pakankama 0,95 </w:t>
      </w:r>
      <w:proofErr w:type="spellStart"/>
      <w:r w:rsidR="00E50DE9" w:rsidRPr="00BC3ECA">
        <w:t>megapikselio</w:t>
      </w:r>
      <w:proofErr w:type="spellEnd"/>
      <w:r w:rsidR="00E50DE9" w:rsidRPr="00BC3ECA">
        <w:t xml:space="preserve"> kokybė, reikalinga objekto ekspor</w:t>
      </w:r>
      <w:r w:rsidR="009B21D0" w:rsidRPr="00BC3ECA">
        <w:t>tavimui į VEPIS.</w:t>
      </w:r>
    </w:p>
    <w:p w14:paraId="541721B1" w14:textId="455DDCDC" w:rsidR="000766AE" w:rsidRPr="00BC3ECA" w:rsidRDefault="001F64D5" w:rsidP="00524F8B">
      <w:pPr>
        <w:pStyle w:val="Pastaba"/>
      </w:pPr>
      <w:r w:rsidRPr="00BC3ECA">
        <w:t>Galimybės redaguoti, pašalinti, pridėti ar keisti sugeneruotas išvestines vaizdų bylas, bei redaguoti jų duomenis (vaizdo dydį, skiriamąją gebą ar kt.) – nėra.</w:t>
      </w:r>
    </w:p>
    <w:p w14:paraId="2EF0B401" w14:textId="77777777" w:rsidR="00470A20" w:rsidRPr="00BC3ECA" w:rsidRDefault="007A7015" w:rsidP="00470A20">
      <w:pPr>
        <w:pStyle w:val="Alnostext"/>
        <w:spacing w:before="0"/>
      </w:pPr>
      <w:r w:rsidRPr="00BC3ECA">
        <w:t xml:space="preserve">Išvardintos sąlygos yra tikrinamos paspaudus mygtuką </w:t>
      </w:r>
      <w:r w:rsidRPr="00BC3ECA">
        <w:rPr>
          <w:b/>
        </w:rPr>
        <w:t>[Išsaugoti]</w:t>
      </w:r>
      <w:r w:rsidRPr="00BC3ECA">
        <w:t xml:space="preserve">. Jei objektas neatitinka </w:t>
      </w:r>
      <w:r w:rsidR="00B8421A" w:rsidRPr="00BC3ECA">
        <w:t>aprašytų sąlygų, objekto išsaugoti sistema neleis ir sistemos naudotojas bus informuojamas</w:t>
      </w:r>
      <w:r w:rsidR="00186069" w:rsidRPr="00BC3ECA">
        <w:t xml:space="preserve"> apie trūkumus.</w:t>
      </w:r>
    </w:p>
    <w:p w14:paraId="1D5F8093" w14:textId="3674F340" w:rsidR="00CA0B5E" w:rsidRPr="00BC3ECA" w:rsidRDefault="00CA0B5E" w:rsidP="00BA4A33">
      <w:pPr>
        <w:pStyle w:val="Heading4"/>
      </w:pPr>
      <w:bookmarkStart w:id="76" w:name="_Toc169621706"/>
      <w:r w:rsidRPr="00BC3ECA">
        <w:t>Didelės raiškos skaitmeniniai vaizdai</w:t>
      </w:r>
      <w:bookmarkEnd w:id="76"/>
      <w:r w:rsidRPr="00BC3ECA">
        <w:t xml:space="preserve"> </w:t>
      </w:r>
    </w:p>
    <w:p w14:paraId="5B6C63E1" w14:textId="4440DF69" w:rsidR="009536F9" w:rsidRPr="00BC3ECA" w:rsidRDefault="00CA0B5E" w:rsidP="00AE1604">
      <w:pPr>
        <w:pStyle w:val="Caption"/>
        <w:jc w:val="left"/>
      </w:pPr>
      <w:r w:rsidRPr="00BC3ECA">
        <w:rPr>
          <w:b w:val="0"/>
        </w:rPr>
        <w:t>Norint, kad</w:t>
      </w:r>
      <w:r w:rsidR="00470A20" w:rsidRPr="00BC3ECA">
        <w:rPr>
          <w:b w:val="0"/>
        </w:rPr>
        <w:t xml:space="preserve"> </w:t>
      </w:r>
      <w:r w:rsidRPr="00BC3ECA">
        <w:rPr>
          <w:b w:val="0"/>
        </w:rPr>
        <w:t>atsirastų</w:t>
      </w:r>
      <w:r w:rsidR="00470A20" w:rsidRPr="00BC3ECA">
        <w:rPr>
          <w:b w:val="0"/>
        </w:rPr>
        <w:t xml:space="preserve"> galimybė LIMIS portale užsakyti didelės raiškos skaitmeninius vaizdus</w:t>
      </w:r>
      <w:r w:rsidR="00AE1604" w:rsidRPr="00BC3ECA">
        <w:rPr>
          <w:b w:val="0"/>
        </w:rPr>
        <w:t xml:space="preserve"> yra keletas nustatymų</w:t>
      </w:r>
      <w:r w:rsidR="00CA5830" w:rsidRPr="00BC3ECA">
        <w:rPr>
          <w:b w:val="0"/>
        </w:rPr>
        <w:t xml:space="preserve"> į kuriuos reikėtų atkreipti dėmesį</w:t>
      </w:r>
      <w:r w:rsidR="00416294" w:rsidRPr="00BC3ECA">
        <w:rPr>
          <w:b w:val="0"/>
        </w:rPr>
        <w:t>:</w:t>
      </w:r>
    </w:p>
    <w:p w14:paraId="7E2080AD" w14:textId="57A009AF" w:rsidR="00416294" w:rsidRPr="00BC3ECA" w:rsidRDefault="00502E81" w:rsidP="00DB10CD">
      <w:pPr>
        <w:pStyle w:val="Alnostext"/>
        <w:numPr>
          <w:ilvl w:val="0"/>
          <w:numId w:val="202"/>
        </w:numPr>
        <w:spacing w:after="0"/>
      </w:pPr>
      <w:proofErr w:type="spellStart"/>
      <w:r w:rsidRPr="00BC3ECA">
        <w:t>Bendramuziejuniuose</w:t>
      </w:r>
      <w:proofErr w:type="spellEnd"/>
      <w:r w:rsidRPr="00BC3ECA">
        <w:t xml:space="preserve"> klasifikatoriuje </w:t>
      </w:r>
      <w:r w:rsidRPr="00BC3ECA">
        <w:rPr>
          <w:i/>
        </w:rPr>
        <w:t>Lietuvos muziejai, padaliniai, skyriai</w:t>
      </w:r>
      <w:r w:rsidR="00710324" w:rsidRPr="00BC3ECA">
        <w:t xml:space="preserve"> </w:t>
      </w:r>
      <w:r w:rsidR="002E096B" w:rsidRPr="00BC3ECA">
        <w:t>&gt; pasirinkus naudotojo muziejų</w:t>
      </w:r>
      <w:r w:rsidR="007143C3" w:rsidRPr="00BC3ECA">
        <w:t xml:space="preserve"> yra laukas </w:t>
      </w:r>
      <w:r w:rsidR="007143C3" w:rsidRPr="00BC3ECA">
        <w:rPr>
          <w:b/>
        </w:rPr>
        <w:t>{</w:t>
      </w:r>
      <w:r w:rsidR="0078004C" w:rsidRPr="00BC3ECA">
        <w:rPr>
          <w:b/>
        </w:rPr>
        <w:t>Didelių parametrų skaitmeninių vaizdų teikimas?</w:t>
      </w:r>
      <w:r w:rsidR="00CF628E" w:rsidRPr="00BC3ECA">
        <w:rPr>
          <w:b/>
        </w:rPr>
        <w:t>}</w:t>
      </w:r>
      <w:r w:rsidR="00032830" w:rsidRPr="00BC3ECA">
        <w:rPr>
          <w:b/>
        </w:rPr>
        <w:t xml:space="preserve"> </w:t>
      </w:r>
      <w:r w:rsidR="00032830" w:rsidRPr="00BC3ECA">
        <w:t>turi būti pažymėta</w:t>
      </w:r>
      <w:r w:rsidR="00FE2DAE" w:rsidRPr="00BC3ECA">
        <w:t xml:space="preserve"> –</w:t>
      </w:r>
      <w:r w:rsidR="00032830" w:rsidRPr="00BC3ECA">
        <w:t xml:space="preserve"> </w:t>
      </w:r>
      <w:r w:rsidR="00FE2DAE" w:rsidRPr="00BC3ECA">
        <w:t>Taip.</w:t>
      </w:r>
    </w:p>
    <w:p w14:paraId="5EA9813E" w14:textId="40DF8E8C" w:rsidR="00F671C6" w:rsidRPr="00BC3ECA" w:rsidRDefault="00C34B4E" w:rsidP="00DB10CD">
      <w:pPr>
        <w:pStyle w:val="Alnostext"/>
        <w:numPr>
          <w:ilvl w:val="0"/>
          <w:numId w:val="202"/>
        </w:numPr>
      </w:pPr>
      <w:r w:rsidRPr="00BC3ECA">
        <w:t xml:space="preserve">Vaizdui </w:t>
      </w:r>
      <w:r w:rsidR="00C46CEA" w:rsidRPr="00BC3ECA">
        <w:t>nurodytos licencijos tipui LIMIS BackOffice klasifikatoriuje „Skaitmeninių bylų naudojimo teisių ženklinimas“ nurodytas požymis</w:t>
      </w:r>
      <w:r w:rsidR="00555299" w:rsidRPr="00BC3ECA">
        <w:t xml:space="preserve"> </w:t>
      </w:r>
      <w:r w:rsidR="008F50EE" w:rsidRPr="00BC3ECA">
        <w:t xml:space="preserve">/ uždėta varnelė </w:t>
      </w:r>
      <w:r w:rsidR="008F50EE" w:rsidRPr="00BC3ECA">
        <w:rPr>
          <w:b/>
        </w:rPr>
        <w:t>{Leisti užsakyti aukštos raiškos vaizdus</w:t>
      </w:r>
      <w:r w:rsidR="00C17A16" w:rsidRPr="00BC3ECA">
        <w:rPr>
          <w:b/>
        </w:rPr>
        <w:t>}</w:t>
      </w:r>
      <w:r w:rsidR="00A66B79" w:rsidRPr="00BC3ECA">
        <w:t>;</w:t>
      </w:r>
    </w:p>
    <w:p w14:paraId="075054BA" w14:textId="38A1782E" w:rsidR="0045667E" w:rsidRPr="00BC3ECA" w:rsidRDefault="00A66B79" w:rsidP="002F6C86">
      <w:pPr>
        <w:pStyle w:val="Alnostext"/>
        <w:ind w:left="720"/>
      </w:pPr>
      <w:r w:rsidRPr="00BC3ECA">
        <w:rPr>
          <w:noProof/>
        </w:rPr>
        <w:drawing>
          <wp:inline distT="0" distB="0" distL="0" distR="0" wp14:anchorId="385C9813" wp14:editId="07B4F28C">
            <wp:extent cx="5392615" cy="1476619"/>
            <wp:effectExtent l="19050" t="19050" r="17780" b="285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kaitmeniniai objektai4.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436939" cy="1488756"/>
                    </a:xfrm>
                    <a:prstGeom prst="rect">
                      <a:avLst/>
                    </a:prstGeom>
                    <a:ln w="3175">
                      <a:solidFill>
                        <a:schemeClr val="tx1"/>
                      </a:solidFill>
                    </a:ln>
                  </pic:spPr>
                </pic:pic>
              </a:graphicData>
            </a:graphic>
          </wp:inline>
        </w:drawing>
      </w:r>
    </w:p>
    <w:p w14:paraId="5D83A88F" w14:textId="794C75D3" w:rsidR="00BB32B5" w:rsidRDefault="00DC1E1D" w:rsidP="00DB10CD">
      <w:pPr>
        <w:pStyle w:val="Alnostext"/>
        <w:numPr>
          <w:ilvl w:val="0"/>
          <w:numId w:val="202"/>
        </w:numPr>
        <w:jc w:val="left"/>
      </w:pPr>
      <w:r w:rsidRPr="00BC3ECA">
        <w:t>Užsakyti vaizdą</w:t>
      </w:r>
      <w:r w:rsidR="00DB305B" w:rsidRPr="00BC3ECA">
        <w:t xml:space="preserve"> LIMIS portale</w:t>
      </w:r>
      <w:r w:rsidRPr="00BC3ECA">
        <w:t xml:space="preserve"> galima tik tuo atveju, jeigu prie objekto prisegta byla yra didesnės skiriamosios gebos nei jos aukščiausios kokybės skaitmeninis vaizdas.</w:t>
      </w:r>
    </w:p>
    <w:p w14:paraId="055105EF" w14:textId="529D2F6A" w:rsidR="005A7A52" w:rsidRDefault="005A7A52" w:rsidP="005A7A52">
      <w:pPr>
        <w:pStyle w:val="Heading3"/>
      </w:pPr>
      <w:bookmarkStart w:id="77" w:name="_Toc169621707"/>
      <w:r>
        <w:t>Vaizdas reprezentacijai</w:t>
      </w:r>
      <w:bookmarkEnd w:id="77"/>
    </w:p>
    <w:p w14:paraId="441414F4" w14:textId="35489754" w:rsidR="005A7A52" w:rsidRDefault="005A7A52" w:rsidP="005A7A52">
      <w:pPr>
        <w:pStyle w:val="Alnostext"/>
      </w:pPr>
      <w:r>
        <w:t xml:space="preserve">Pridėjus skaitmeninius objektus kortelėje </w:t>
      </w:r>
      <w:r w:rsidRPr="005A7A52">
        <w:rPr>
          <w:b/>
        </w:rPr>
        <w:t>Skaitmeniniai objektai</w:t>
      </w:r>
      <w:r>
        <w:t xml:space="preserve">, vaizdas, kuriam uždėtas požymis </w:t>
      </w:r>
      <w:r w:rsidRPr="005A7A52">
        <w:rPr>
          <w:i/>
        </w:rPr>
        <w:t>Vaizdas reprezentacijai</w:t>
      </w:r>
      <w:r>
        <w:t xml:space="preserve"> – Taip, bus rodomas ir kortelėje </w:t>
      </w:r>
      <w:r w:rsidRPr="005A7A52">
        <w:rPr>
          <w:b/>
        </w:rPr>
        <w:t>Pagrindiniai duomenys</w:t>
      </w:r>
      <w:r>
        <w:t>.</w:t>
      </w:r>
    </w:p>
    <w:p w14:paraId="3CE22FA2" w14:textId="74F16168" w:rsidR="005A7A52" w:rsidRDefault="00EA6AC1" w:rsidP="005A7A52">
      <w:pPr>
        <w:pStyle w:val="Alnostext"/>
      </w:pPr>
      <w:r>
        <w:t xml:space="preserve">Naudotojas turi galimybę peržiūrėti ir atsisiųsti skaitmeninės nuotraukos bylas: </w:t>
      </w:r>
    </w:p>
    <w:p w14:paraId="52737C7B" w14:textId="20B747E7" w:rsidR="00EA6AC1" w:rsidRDefault="00EA6AC1" w:rsidP="005A7A52">
      <w:pPr>
        <w:pStyle w:val="Alnostext"/>
      </w:pPr>
      <w:r w:rsidRPr="00EA6AC1">
        <w:rPr>
          <w:noProof/>
        </w:rPr>
        <w:lastRenderedPageBreak/>
        <w:drawing>
          <wp:inline distT="0" distB="0" distL="0" distR="0" wp14:anchorId="2D9FCCDA" wp14:editId="2E38DEEB">
            <wp:extent cx="5850890" cy="1480820"/>
            <wp:effectExtent l="19050" t="19050" r="16510" b="2413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50890" cy="1480820"/>
                    </a:xfrm>
                    <a:prstGeom prst="rect">
                      <a:avLst/>
                    </a:prstGeom>
                    <a:ln w="3175">
                      <a:solidFill>
                        <a:schemeClr val="tx1"/>
                      </a:solidFill>
                    </a:ln>
                  </pic:spPr>
                </pic:pic>
              </a:graphicData>
            </a:graphic>
          </wp:inline>
        </w:drawing>
      </w:r>
    </w:p>
    <w:p w14:paraId="324E3904" w14:textId="690D7579" w:rsidR="00EA6AC1" w:rsidRDefault="00EA6AC1" w:rsidP="005A7A52">
      <w:pPr>
        <w:pStyle w:val="Alnostext"/>
      </w:pPr>
      <w:r>
        <w:t xml:space="preserve">Nuotraukos apačioje matomi: </w:t>
      </w:r>
    </w:p>
    <w:p w14:paraId="446092D3" w14:textId="50C32481" w:rsidR="00EA6AC1" w:rsidRDefault="00EA6AC1" w:rsidP="00EA6AC1">
      <w:pPr>
        <w:pStyle w:val="Alnostext"/>
        <w:numPr>
          <w:ilvl w:val="0"/>
          <w:numId w:val="202"/>
        </w:numPr>
        <w:spacing w:before="0" w:after="0"/>
      </w:pPr>
      <w:r>
        <w:t>Bylos pavadinimas su aktyvia nuoroda, kurią paspaudęs naudotojas parsisiųs nuotrauką į savo įrenginį;</w:t>
      </w:r>
    </w:p>
    <w:p w14:paraId="695C4E04" w14:textId="348BCC3B" w:rsidR="00EA6AC1" w:rsidRPr="005A7A52" w:rsidRDefault="00EA6AC1" w:rsidP="00EA6AC1">
      <w:pPr>
        <w:pStyle w:val="Alnostext"/>
        <w:numPr>
          <w:ilvl w:val="0"/>
          <w:numId w:val="202"/>
        </w:numPr>
        <w:spacing w:before="0" w:after="0"/>
      </w:pPr>
      <w:r>
        <w:t>Atvaizdo kokybė su pateiktomis aktyviomis nuorodomis: aukščiausia, aukšta, žema ir miniatiūra.  Paspaudus nuorodas, nuotrauka bus parsiųsta į įrenginį.</w:t>
      </w:r>
    </w:p>
    <w:p w14:paraId="0B5DAE39" w14:textId="77777777" w:rsidR="00FC3C5C" w:rsidRPr="00BC3ECA" w:rsidRDefault="00FC3C5C" w:rsidP="00FC3C5C">
      <w:pPr>
        <w:pStyle w:val="Heading2"/>
      </w:pPr>
      <w:bookmarkStart w:id="78" w:name="_Ref367713707"/>
      <w:bookmarkStart w:id="79" w:name="_Toc169621708"/>
      <w:r w:rsidRPr="00BC3ECA">
        <w:t>Pridėti audiogido informaciją</w:t>
      </w:r>
      <w:bookmarkEnd w:id="78"/>
      <w:bookmarkEnd w:id="79"/>
    </w:p>
    <w:p w14:paraId="23F174EF" w14:textId="77777777" w:rsidR="00FC3C5C" w:rsidRPr="00BC3ECA" w:rsidRDefault="00FC3C5C" w:rsidP="00667BE8">
      <w:pPr>
        <w:pStyle w:val="Alnostext"/>
        <w:keepNext/>
        <w:keepLines/>
      </w:pPr>
      <w:r w:rsidRPr="00BC3ECA">
        <w:t xml:space="preserve">Įvedant ir redaguojant duomenis apie muziejinę vertybę, galite prie duomenų pridėti ir </w:t>
      </w:r>
      <w:r w:rsidR="0006118A" w:rsidRPr="00BC3ECA">
        <w:t>audiogido informaciją</w:t>
      </w:r>
      <w:r w:rsidRPr="00BC3ECA">
        <w:t>.</w:t>
      </w:r>
    </w:p>
    <w:p w14:paraId="011FBF75" w14:textId="77777777" w:rsidR="00FC3C5C" w:rsidRPr="00BC3ECA" w:rsidRDefault="00FC3C5C" w:rsidP="00667BE8">
      <w:pPr>
        <w:pStyle w:val="Alnostext"/>
        <w:keepNext/>
        <w:keepLines/>
      </w:pPr>
      <w:r w:rsidRPr="00BC3ECA">
        <w:t xml:space="preserve">Norėdami pridėti </w:t>
      </w:r>
      <w:r w:rsidR="0006118A" w:rsidRPr="00BC3ECA">
        <w:t>audiogido informaciją</w:t>
      </w:r>
      <w:r w:rsidRPr="00BC3ECA">
        <w:t>, atlikite šiuos veiksmus:</w:t>
      </w:r>
    </w:p>
    <w:p w14:paraId="3A009BAF" w14:textId="77777777" w:rsidR="00FC3C5C" w:rsidRPr="00BC3ECA" w:rsidRDefault="00FC3C5C" w:rsidP="00DB10CD">
      <w:pPr>
        <w:pStyle w:val="AlnosNumbered"/>
        <w:keepNext/>
        <w:keepLines/>
        <w:numPr>
          <w:ilvl w:val="0"/>
          <w:numId w:val="165"/>
        </w:numPr>
      </w:pPr>
      <w:r w:rsidRPr="00BC3ECA">
        <w:t>Atsiverskite muziejinės vertybės duomenų formą.</w:t>
      </w:r>
    </w:p>
    <w:p w14:paraId="44615A8C" w14:textId="77777777" w:rsidR="00FC3C5C" w:rsidRPr="00BC3ECA" w:rsidRDefault="00FC3C5C" w:rsidP="007171F7">
      <w:pPr>
        <w:pStyle w:val="AlnosNumbered"/>
        <w:keepNext/>
        <w:keepLines/>
        <w:numPr>
          <w:ilvl w:val="0"/>
          <w:numId w:val="87"/>
        </w:numPr>
      </w:pPr>
      <w:r w:rsidRPr="00BC3ECA">
        <w:t xml:space="preserve">Jei duomenų kortelės </w:t>
      </w:r>
      <w:r w:rsidR="00B01C6D" w:rsidRPr="00BC3ECA">
        <w:rPr>
          <w:rStyle w:val="CharLaukas"/>
        </w:rPr>
        <w:t>Audiogido informacija</w:t>
      </w:r>
      <w:r w:rsidRPr="00BC3ECA">
        <w:t xml:space="preserve"> nėra eksponato/muziejinės vertybės apraše, pridėkite ją:</w:t>
      </w:r>
    </w:p>
    <w:p w14:paraId="65DB8739" w14:textId="77777777" w:rsidR="00FC3C5C" w:rsidRPr="00BC3ECA" w:rsidRDefault="00FC3C5C" w:rsidP="007171F7">
      <w:pPr>
        <w:pStyle w:val="AlnosNumbered"/>
        <w:keepNext/>
        <w:keepLines/>
        <w:numPr>
          <w:ilvl w:val="1"/>
          <w:numId w:val="87"/>
        </w:numPr>
      </w:pPr>
      <w:r w:rsidRPr="00BC3ECA">
        <w:t xml:space="preserve">Aprašo dešiniajame viršutiniame kampe spauskite ant reikšmių sąrašo </w:t>
      </w:r>
      <w:r w:rsidRPr="00BC3ECA">
        <w:rPr>
          <w:rStyle w:val="CharLaukas"/>
        </w:rPr>
        <w:t>Papildomi laukai</w:t>
      </w:r>
      <w:r w:rsidRPr="00BC3ECA">
        <w:t>.</w:t>
      </w:r>
    </w:p>
    <w:p w14:paraId="31DF71CC" w14:textId="77777777" w:rsidR="00FC3C5C" w:rsidRPr="00BC3ECA" w:rsidRDefault="00FC3C5C" w:rsidP="00300735">
      <w:pPr>
        <w:pStyle w:val="BodyTextR2"/>
      </w:pPr>
      <w:r w:rsidRPr="00BC3ECA">
        <w:t>Sistema pateikia sąrašą papildomų duomenų kortelių.</w:t>
      </w:r>
    </w:p>
    <w:p w14:paraId="641D5BA6" w14:textId="0E8A56DE" w:rsidR="00FC3C5C" w:rsidRPr="00BC3ECA" w:rsidRDefault="00424185" w:rsidP="00300735">
      <w:pPr>
        <w:pStyle w:val="Picture"/>
      </w:pPr>
      <w:r w:rsidRPr="00BC3ECA">
        <w:rPr>
          <w:noProof/>
          <w:lang w:eastAsia="lt-LT"/>
        </w:rPr>
        <w:drawing>
          <wp:inline distT="0" distB="0" distL="0" distR="0" wp14:anchorId="2A7ED21A" wp14:editId="16074669">
            <wp:extent cx="4762500" cy="647700"/>
            <wp:effectExtent l="19050" t="19050" r="1905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647700"/>
                    </a:xfrm>
                    <a:prstGeom prst="rect">
                      <a:avLst/>
                    </a:prstGeom>
                    <a:noFill/>
                    <a:ln w="3175" cmpd="sng">
                      <a:solidFill>
                        <a:srgbClr val="A6A6A6"/>
                      </a:solidFill>
                      <a:miter lim="800000"/>
                      <a:headEnd/>
                      <a:tailEnd/>
                    </a:ln>
                    <a:effectLst/>
                  </pic:spPr>
                </pic:pic>
              </a:graphicData>
            </a:graphic>
          </wp:inline>
        </w:drawing>
      </w:r>
    </w:p>
    <w:p w14:paraId="5551E684" w14:textId="77777777" w:rsidR="00FC3C5C" w:rsidRPr="00BC3ECA" w:rsidRDefault="00FC3C5C" w:rsidP="007171F7">
      <w:pPr>
        <w:pStyle w:val="AlnosNumbered"/>
        <w:keepNext/>
        <w:numPr>
          <w:ilvl w:val="1"/>
          <w:numId w:val="87"/>
        </w:numPr>
      </w:pPr>
      <w:r w:rsidRPr="00BC3ECA">
        <w:t xml:space="preserve">Atsivėrusiame sąraše spragtelkite ant kortelės </w:t>
      </w:r>
      <w:r w:rsidR="00B01C6D" w:rsidRPr="00BC3ECA">
        <w:rPr>
          <w:rStyle w:val="CharLaukas"/>
        </w:rPr>
        <w:t>Audiogido informacija</w:t>
      </w:r>
      <w:r w:rsidR="00B01C6D" w:rsidRPr="00BC3ECA">
        <w:t xml:space="preserve"> </w:t>
      </w:r>
      <w:r w:rsidRPr="00BC3ECA">
        <w:t>pavadinimo.</w:t>
      </w:r>
    </w:p>
    <w:p w14:paraId="42052F6B" w14:textId="77777777" w:rsidR="00FC3C5C" w:rsidRPr="00BC3ECA" w:rsidRDefault="00FC3C5C" w:rsidP="005B3A8E">
      <w:pPr>
        <w:pStyle w:val="BodyTextR2"/>
      </w:pPr>
      <w:r w:rsidRPr="00BC3ECA">
        <w:t>Sistema prie eksponato/komplekto aprašo prideda papildomą duomenų kortelę.</w:t>
      </w:r>
    </w:p>
    <w:p w14:paraId="5BF8F110" w14:textId="52339532" w:rsidR="00FC3C5C" w:rsidRPr="00BC3ECA" w:rsidRDefault="003F653B" w:rsidP="005B3A8E">
      <w:pPr>
        <w:pStyle w:val="Picture"/>
      </w:pPr>
      <w:r w:rsidRPr="00BC3ECA">
        <w:rPr>
          <w:noProof/>
        </w:rPr>
        <w:lastRenderedPageBreak/>
        <w:drawing>
          <wp:inline distT="0" distB="0" distL="0" distR="0" wp14:anchorId="1FEF6DD7" wp14:editId="4A04B083">
            <wp:extent cx="1928435" cy="3369045"/>
            <wp:effectExtent l="19050" t="19050" r="15240" b="222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Audiogido informacija.png"/>
                    <pic:cNvPicPr/>
                  </pic:nvPicPr>
                  <pic:blipFill>
                    <a:blip r:embed="rId108">
                      <a:extLst>
                        <a:ext uri="{28A0092B-C50C-407E-A947-70E740481C1C}">
                          <a14:useLocalDpi xmlns:a14="http://schemas.microsoft.com/office/drawing/2010/main" val="0"/>
                        </a:ext>
                      </a:extLst>
                    </a:blip>
                    <a:stretch>
                      <a:fillRect/>
                    </a:stretch>
                  </pic:blipFill>
                  <pic:spPr>
                    <a:xfrm>
                      <a:off x="0" y="0"/>
                      <a:ext cx="1928435" cy="3369045"/>
                    </a:xfrm>
                    <a:prstGeom prst="rect">
                      <a:avLst/>
                    </a:prstGeom>
                    <a:ln w="3175">
                      <a:solidFill>
                        <a:schemeClr val="tx1"/>
                      </a:solidFill>
                    </a:ln>
                  </pic:spPr>
                </pic:pic>
              </a:graphicData>
            </a:graphic>
          </wp:inline>
        </w:drawing>
      </w:r>
    </w:p>
    <w:p w14:paraId="7844E0CE" w14:textId="77777777" w:rsidR="00FC3C5C" w:rsidRPr="00BC3ECA" w:rsidRDefault="00FC3C5C" w:rsidP="007171F7">
      <w:pPr>
        <w:pStyle w:val="AlnosNumbered"/>
        <w:keepNext/>
        <w:numPr>
          <w:ilvl w:val="0"/>
          <w:numId w:val="87"/>
        </w:numPr>
      </w:pPr>
      <w:r w:rsidRPr="00BC3ECA">
        <w:t xml:space="preserve">Vertybės aprašo formoje spragtelkite ant kortelės </w:t>
      </w:r>
      <w:r w:rsidR="00B01C6D" w:rsidRPr="00BC3ECA">
        <w:rPr>
          <w:rStyle w:val="CharLaukas"/>
        </w:rPr>
        <w:t>Audiogido informacija</w:t>
      </w:r>
      <w:r w:rsidRPr="00BC3ECA">
        <w:t>.</w:t>
      </w:r>
    </w:p>
    <w:p w14:paraId="0571318E" w14:textId="77777777" w:rsidR="00FC3C5C" w:rsidRPr="00BC3ECA" w:rsidRDefault="00FC3C5C" w:rsidP="00300735">
      <w:pPr>
        <w:pStyle w:val="BodyText"/>
      </w:pPr>
      <w:r w:rsidRPr="00BC3ECA">
        <w:t xml:space="preserve">Atverčiama </w:t>
      </w:r>
      <w:r w:rsidR="00667B03" w:rsidRPr="00BC3ECA">
        <w:t>audiogido</w:t>
      </w:r>
      <w:r w:rsidRPr="00BC3ECA">
        <w:t xml:space="preserve"> duomenų kortelė.</w:t>
      </w:r>
    </w:p>
    <w:p w14:paraId="6286CBA8" w14:textId="23133C00" w:rsidR="00FC3C5C" w:rsidRPr="00BC3ECA" w:rsidRDefault="00E025AD" w:rsidP="005B3A8E">
      <w:pPr>
        <w:pStyle w:val="Picture"/>
      </w:pPr>
      <w:r w:rsidRPr="00BC3ECA">
        <w:rPr>
          <w:noProof/>
        </w:rPr>
        <w:drawing>
          <wp:inline distT="0" distB="0" distL="0" distR="0" wp14:anchorId="33F1A311" wp14:editId="5C2161E2">
            <wp:extent cx="5850890" cy="3355975"/>
            <wp:effectExtent l="19050" t="19050" r="16510" b="1587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Audiogido informacija2.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50890" cy="3355975"/>
                    </a:xfrm>
                    <a:prstGeom prst="rect">
                      <a:avLst/>
                    </a:prstGeom>
                    <a:ln w="3175">
                      <a:solidFill>
                        <a:schemeClr val="tx1"/>
                      </a:solidFill>
                    </a:ln>
                  </pic:spPr>
                </pic:pic>
              </a:graphicData>
            </a:graphic>
          </wp:inline>
        </w:drawing>
      </w:r>
    </w:p>
    <w:p w14:paraId="683FD946" w14:textId="77777777" w:rsidR="00B01C6D" w:rsidRPr="00BC3ECA" w:rsidRDefault="00B01C6D" w:rsidP="00667BE8">
      <w:pPr>
        <w:pStyle w:val="Captionpicture"/>
      </w:pPr>
      <w:r w:rsidRPr="00BC3ECA">
        <w:t>Audiogido informacijos kortelės vaizdas</w:t>
      </w:r>
    </w:p>
    <w:p w14:paraId="747F4C2F" w14:textId="77777777" w:rsidR="00FC3C5C" w:rsidRPr="00BC3ECA" w:rsidRDefault="004A62E3" w:rsidP="00FC3C5C">
      <w:pPr>
        <w:pStyle w:val="AlnosNumbered"/>
        <w:keepNext/>
        <w:rPr>
          <w:rStyle w:val="AlnostextChar"/>
        </w:rPr>
      </w:pPr>
      <w:r w:rsidRPr="00BC3ECA">
        <w:t>Norėdami automatiškai nukopijuoti informaciją iš jau įvestų duomenų laukų s</w:t>
      </w:r>
      <w:r w:rsidR="00FC3C5C" w:rsidRPr="00BC3ECA">
        <w:t xml:space="preserve">pauskite </w:t>
      </w:r>
      <w:r w:rsidR="00FC3C5C" w:rsidRPr="00BC3ECA">
        <w:rPr>
          <w:rStyle w:val="CharLaukas"/>
        </w:rPr>
        <w:t>[</w:t>
      </w:r>
      <w:r w:rsidR="00290491" w:rsidRPr="00BC3ECA">
        <w:rPr>
          <w:rStyle w:val="CharLaukas"/>
        </w:rPr>
        <w:t>Kopijuoti duomenis</w:t>
      </w:r>
      <w:r w:rsidR="00FC3C5C" w:rsidRPr="00BC3ECA">
        <w:rPr>
          <w:rStyle w:val="CharLaukas"/>
        </w:rPr>
        <w:t>]</w:t>
      </w:r>
      <w:r w:rsidR="00FC3C5C" w:rsidRPr="00BC3ECA">
        <w:rPr>
          <w:rStyle w:val="AlnostextChar"/>
        </w:rPr>
        <w:t>.</w:t>
      </w:r>
    </w:p>
    <w:p w14:paraId="529AADA5" w14:textId="77777777" w:rsidR="00FC3C5C" w:rsidRPr="00BC3ECA" w:rsidRDefault="00FC3C5C" w:rsidP="005B3A8E">
      <w:pPr>
        <w:pStyle w:val="BodyText"/>
      </w:pPr>
      <w:r w:rsidRPr="00BC3ECA">
        <w:t xml:space="preserve">Sistema pateikia </w:t>
      </w:r>
      <w:r w:rsidR="00963604" w:rsidRPr="00BC3ECA">
        <w:t xml:space="preserve">informaciją laukelyje </w:t>
      </w:r>
      <w:r w:rsidR="00963604" w:rsidRPr="00BC3ECA">
        <w:rPr>
          <w:rStyle w:val="CharLaukas"/>
        </w:rPr>
        <w:t>{Informacija apie eksponatą lietuvių k.}</w:t>
      </w:r>
      <w:r w:rsidRPr="00BC3ECA">
        <w:t>.</w:t>
      </w:r>
    </w:p>
    <w:p w14:paraId="1304757A" w14:textId="77777777" w:rsidR="004A62E3" w:rsidRPr="00BC3ECA" w:rsidRDefault="004A62E3" w:rsidP="00300735">
      <w:pPr>
        <w:pStyle w:val="Pastaba"/>
        <w:keepNext/>
      </w:pPr>
      <w:r w:rsidRPr="00BC3ECA">
        <w:lastRenderedPageBreak/>
        <w:t xml:space="preserve">Informacija nukopijuojama iš šių </w:t>
      </w:r>
      <w:r w:rsidR="00D1207B" w:rsidRPr="00BC3ECA">
        <w:t>duomenų</w:t>
      </w:r>
      <w:r w:rsidRPr="00BC3ECA">
        <w:t xml:space="preserve"> laukų</w:t>
      </w:r>
      <w:r w:rsidR="00D1207B" w:rsidRPr="00BC3ECA">
        <w:t>:</w:t>
      </w:r>
    </w:p>
    <w:tbl>
      <w:tblPr>
        <w:tblW w:w="0" w:type="auto"/>
        <w:tblInd w:w="1242" w:type="dxa"/>
        <w:tblLook w:val="04A0" w:firstRow="1" w:lastRow="0" w:firstColumn="1" w:lastColumn="0" w:noHBand="0" w:noVBand="1"/>
      </w:tblPr>
      <w:tblGrid>
        <w:gridCol w:w="2232"/>
        <w:gridCol w:w="2704"/>
        <w:gridCol w:w="3036"/>
      </w:tblGrid>
      <w:tr w:rsidR="009D19DF" w:rsidRPr="00BC3ECA" w14:paraId="28ED36E7" w14:textId="77777777" w:rsidTr="00E73E0B">
        <w:tc>
          <w:tcPr>
            <w:tcW w:w="2268" w:type="dxa"/>
            <w:shd w:val="clear" w:color="auto" w:fill="auto"/>
          </w:tcPr>
          <w:p w14:paraId="2D1B7754" w14:textId="77777777" w:rsidR="009D19DF" w:rsidRPr="00BC3ECA" w:rsidRDefault="009D19DF" w:rsidP="00300735">
            <w:pPr>
              <w:pStyle w:val="TableBuleted1"/>
              <w:keepNext/>
            </w:pPr>
            <w:r w:rsidRPr="00BC3ECA">
              <w:t>Autorius;</w:t>
            </w:r>
          </w:p>
          <w:p w14:paraId="11BD993A" w14:textId="77777777" w:rsidR="009D19DF" w:rsidRPr="00BC3ECA" w:rsidRDefault="009D19DF" w:rsidP="00300735">
            <w:pPr>
              <w:pStyle w:val="TableBuleted1"/>
              <w:keepNext/>
            </w:pPr>
            <w:r w:rsidRPr="00BC3ECA">
              <w:t>Gamintojas;</w:t>
            </w:r>
          </w:p>
          <w:p w14:paraId="31ABF307" w14:textId="77777777" w:rsidR="009D19DF" w:rsidRPr="00BC3ECA" w:rsidRDefault="009D19DF" w:rsidP="00300735">
            <w:pPr>
              <w:pStyle w:val="TableBuleted1"/>
              <w:keepNext/>
            </w:pPr>
            <w:r w:rsidRPr="00BC3ECA">
              <w:t>Sudarytojas;</w:t>
            </w:r>
          </w:p>
          <w:p w14:paraId="2C972CC9" w14:textId="77777777" w:rsidR="009D19DF" w:rsidRPr="00BC3ECA" w:rsidRDefault="009D19DF" w:rsidP="00300735">
            <w:pPr>
              <w:pStyle w:val="TableBuleted1"/>
              <w:keepNext/>
            </w:pPr>
            <w:r w:rsidRPr="00BC3ECA">
              <w:t>Sukūrimo data;</w:t>
            </w:r>
          </w:p>
          <w:p w14:paraId="3E9DDB4F" w14:textId="77777777" w:rsidR="009D19DF" w:rsidRPr="00BC3ECA" w:rsidRDefault="009D19DF" w:rsidP="00300735">
            <w:pPr>
              <w:pStyle w:val="TableBuleted1"/>
              <w:keepNext/>
            </w:pPr>
            <w:r w:rsidRPr="00BC3ECA">
              <w:t>Pagaminimo data;</w:t>
            </w:r>
          </w:p>
          <w:p w14:paraId="48F339B2" w14:textId="77777777" w:rsidR="009D19DF" w:rsidRPr="00BC3ECA" w:rsidRDefault="009D19DF" w:rsidP="00300735">
            <w:pPr>
              <w:pStyle w:val="TableBuleted1"/>
              <w:keepNext/>
            </w:pPr>
            <w:r w:rsidRPr="00BC3ECA">
              <w:t>Susiformavimo data;</w:t>
            </w:r>
          </w:p>
          <w:p w14:paraId="35F92CE5" w14:textId="77777777" w:rsidR="009D19DF" w:rsidRPr="00BC3ECA" w:rsidRDefault="009D19DF" w:rsidP="00300735">
            <w:pPr>
              <w:pStyle w:val="TableBuleted1"/>
              <w:keepNext/>
            </w:pPr>
            <w:r w:rsidRPr="00BC3ECA">
              <w:t>Radimo data;</w:t>
            </w:r>
          </w:p>
          <w:p w14:paraId="333C0EC1" w14:textId="77777777" w:rsidR="009D19DF" w:rsidRPr="00BC3ECA" w:rsidRDefault="009D19DF" w:rsidP="00300735">
            <w:pPr>
              <w:pStyle w:val="TableBuleted1"/>
              <w:keepNext/>
            </w:pPr>
            <w:r w:rsidRPr="00BC3ECA">
              <w:t>Sukūrimo adresas;</w:t>
            </w:r>
          </w:p>
          <w:p w14:paraId="220ED97B" w14:textId="77777777" w:rsidR="009D19DF" w:rsidRPr="00BC3ECA" w:rsidRDefault="009D19DF" w:rsidP="00300735">
            <w:pPr>
              <w:pStyle w:val="TableBuleted1"/>
              <w:keepNext/>
            </w:pPr>
            <w:r w:rsidRPr="00BC3ECA">
              <w:t>Sukūrimo vieta;</w:t>
            </w:r>
          </w:p>
        </w:tc>
        <w:tc>
          <w:tcPr>
            <w:tcW w:w="2776" w:type="dxa"/>
            <w:shd w:val="clear" w:color="auto" w:fill="auto"/>
          </w:tcPr>
          <w:p w14:paraId="2EBA1595" w14:textId="77777777" w:rsidR="009D19DF" w:rsidRPr="00BC3ECA" w:rsidRDefault="009D19DF" w:rsidP="00300735">
            <w:pPr>
              <w:pStyle w:val="TableBuleted1"/>
              <w:keepNext/>
            </w:pPr>
            <w:r w:rsidRPr="00BC3ECA">
              <w:t>Sukūrimo meno stilius, istorinis periodas;</w:t>
            </w:r>
          </w:p>
          <w:p w14:paraId="33DABD10" w14:textId="77777777" w:rsidR="009D19DF" w:rsidRPr="00BC3ECA" w:rsidRDefault="009D19DF" w:rsidP="00300735">
            <w:pPr>
              <w:pStyle w:val="TableBuleted1"/>
              <w:keepNext/>
            </w:pPr>
            <w:r w:rsidRPr="00BC3ECA">
              <w:t>Pagaminimo meno stilius, istorinis periodas;</w:t>
            </w:r>
          </w:p>
          <w:p w14:paraId="6993D0AC" w14:textId="77777777" w:rsidR="009D19DF" w:rsidRPr="00BC3ECA" w:rsidRDefault="009D19DF" w:rsidP="00300735">
            <w:pPr>
              <w:pStyle w:val="TableBuleted1"/>
              <w:keepNext/>
            </w:pPr>
            <w:r w:rsidRPr="00BC3ECA">
              <w:t>Pagaminimo adresas;</w:t>
            </w:r>
          </w:p>
          <w:p w14:paraId="66B949B9" w14:textId="77777777" w:rsidR="009D19DF" w:rsidRPr="00BC3ECA" w:rsidRDefault="009D19DF" w:rsidP="00300735">
            <w:pPr>
              <w:pStyle w:val="TableBuleted1"/>
              <w:keepNext/>
            </w:pPr>
            <w:r w:rsidRPr="00BC3ECA">
              <w:t>Pagaminimo vieta;</w:t>
            </w:r>
          </w:p>
          <w:p w14:paraId="6D4E25FB" w14:textId="77777777" w:rsidR="009D19DF" w:rsidRPr="00BC3ECA" w:rsidRDefault="009D19DF" w:rsidP="00300735">
            <w:pPr>
              <w:pStyle w:val="TableBuleted1"/>
              <w:keepNext/>
            </w:pPr>
            <w:r w:rsidRPr="00BC3ECA">
              <w:t>Susiformavimo adresas;</w:t>
            </w:r>
          </w:p>
          <w:p w14:paraId="6A13FDF9" w14:textId="77777777" w:rsidR="009D19DF" w:rsidRPr="00BC3ECA" w:rsidRDefault="009D19DF" w:rsidP="00300735">
            <w:pPr>
              <w:pStyle w:val="TableBuleted1"/>
              <w:keepNext/>
            </w:pPr>
            <w:r w:rsidRPr="00BC3ECA">
              <w:t>Susiformavimo vieta;</w:t>
            </w:r>
          </w:p>
          <w:p w14:paraId="1C0339F6" w14:textId="77777777" w:rsidR="009D19DF" w:rsidRPr="00BC3ECA" w:rsidRDefault="009D19DF" w:rsidP="00300735">
            <w:pPr>
              <w:pStyle w:val="TableBuleted1"/>
              <w:keepNext/>
            </w:pPr>
            <w:r w:rsidRPr="00BC3ECA">
              <w:t>Radimo adresas;</w:t>
            </w:r>
          </w:p>
          <w:p w14:paraId="42D3598D" w14:textId="77777777" w:rsidR="009D19DF" w:rsidRPr="00BC3ECA" w:rsidRDefault="009D19DF" w:rsidP="00300735">
            <w:pPr>
              <w:pStyle w:val="TableBuleted1"/>
              <w:keepNext/>
            </w:pPr>
            <w:r w:rsidRPr="00BC3ECA">
              <w:t>Radimo vieta;</w:t>
            </w:r>
          </w:p>
        </w:tc>
        <w:tc>
          <w:tcPr>
            <w:tcW w:w="3144" w:type="dxa"/>
            <w:shd w:val="clear" w:color="auto" w:fill="auto"/>
          </w:tcPr>
          <w:p w14:paraId="411F3F21" w14:textId="77777777" w:rsidR="009D19DF" w:rsidRPr="00BC3ECA" w:rsidRDefault="009D19DF" w:rsidP="00300735">
            <w:pPr>
              <w:pStyle w:val="TableBuleted1"/>
              <w:keepNext/>
            </w:pPr>
            <w:r w:rsidRPr="00BC3ECA">
              <w:t>Matmenys;</w:t>
            </w:r>
          </w:p>
          <w:p w14:paraId="66C5A4B6" w14:textId="77777777" w:rsidR="009D19DF" w:rsidRPr="00BC3ECA" w:rsidRDefault="009D19DF" w:rsidP="00300735">
            <w:pPr>
              <w:pStyle w:val="TableBuleted1"/>
              <w:keepNext/>
            </w:pPr>
            <w:r w:rsidRPr="00BC3ECA">
              <w:t>Atlikimo technika (technikų pavadinimai);</w:t>
            </w:r>
          </w:p>
          <w:p w14:paraId="474CBE25" w14:textId="77777777" w:rsidR="009D19DF" w:rsidRPr="00BC3ECA" w:rsidRDefault="009D19DF" w:rsidP="00300735">
            <w:pPr>
              <w:pStyle w:val="TableBuleted1"/>
              <w:keepNext/>
            </w:pPr>
            <w:r w:rsidRPr="00BC3ECA">
              <w:t>Medžiaga (medžiagų pavadinimai);</w:t>
            </w:r>
          </w:p>
          <w:p w14:paraId="66277E16" w14:textId="77777777" w:rsidR="009D19DF" w:rsidRPr="00BC3ECA" w:rsidRDefault="009D19DF" w:rsidP="00300735">
            <w:pPr>
              <w:pStyle w:val="TableBuleted1"/>
              <w:keepNext/>
            </w:pPr>
            <w:r w:rsidRPr="00BC3ECA">
              <w:t>Muziejus;</w:t>
            </w:r>
          </w:p>
          <w:p w14:paraId="141CFA5F" w14:textId="77777777" w:rsidR="009D19DF" w:rsidRPr="00BC3ECA" w:rsidRDefault="009D19DF" w:rsidP="00300735">
            <w:pPr>
              <w:pStyle w:val="TableBuleted1"/>
              <w:keepNext/>
            </w:pPr>
            <w:r w:rsidRPr="00BC3ECA">
              <w:t>Inventorinis numeris;</w:t>
            </w:r>
          </w:p>
          <w:p w14:paraId="36BDC2F6" w14:textId="77777777" w:rsidR="009D19DF" w:rsidRPr="00BC3ECA" w:rsidRDefault="009D19DF" w:rsidP="00300735">
            <w:pPr>
              <w:pStyle w:val="TableBuleted1"/>
              <w:keepNext/>
            </w:pPr>
            <w:r w:rsidRPr="00BC3ECA">
              <w:t>Išsamus eksponato aprašymas.</w:t>
            </w:r>
          </w:p>
        </w:tc>
      </w:tr>
    </w:tbl>
    <w:p w14:paraId="2F600619" w14:textId="77777777" w:rsidR="009D19DF" w:rsidRPr="00BC3ECA" w:rsidRDefault="00884EC3" w:rsidP="00667BE8">
      <w:pPr>
        <w:pStyle w:val="AlnosNumbered"/>
      </w:pPr>
      <w:r w:rsidRPr="00BC3ECA">
        <w:t xml:space="preserve">Jei reikia, galite pakoreguoti </w:t>
      </w:r>
      <w:r w:rsidR="00A72E3A" w:rsidRPr="00BC3ECA">
        <w:t>pateiktą</w:t>
      </w:r>
      <w:r w:rsidRPr="00BC3ECA">
        <w:t xml:space="preserve"> tekstą.</w:t>
      </w:r>
    </w:p>
    <w:p w14:paraId="11D6C02E" w14:textId="77777777" w:rsidR="00A72E3A" w:rsidRPr="00BC3ECA" w:rsidRDefault="00BC4149" w:rsidP="00667BE8">
      <w:pPr>
        <w:pStyle w:val="AlnosNumbered"/>
      </w:pPr>
      <w:r w:rsidRPr="00BC3ECA">
        <w:t xml:space="preserve">Prisekite </w:t>
      </w:r>
      <w:r w:rsidR="00896EB3" w:rsidRPr="00BC3ECA">
        <w:t xml:space="preserve">pirmąjį </w:t>
      </w:r>
      <w:r w:rsidRPr="00BC3ECA">
        <w:t>garso arba vaizdo įrašą:</w:t>
      </w:r>
    </w:p>
    <w:p w14:paraId="7697690B" w14:textId="7B804A66" w:rsidR="00BC4149" w:rsidRPr="00BC3ECA" w:rsidRDefault="00BC4149" w:rsidP="007171F7">
      <w:pPr>
        <w:pStyle w:val="AlnosNumbered"/>
        <w:numPr>
          <w:ilvl w:val="1"/>
          <w:numId w:val="1"/>
        </w:numPr>
      </w:pPr>
      <w:r w:rsidRPr="00BC3ECA">
        <w:t xml:space="preserve">Prie atitinkamos lentelės spauskite piktogramą </w:t>
      </w:r>
      <w:r w:rsidR="00424185" w:rsidRPr="00BC3ECA">
        <w:rPr>
          <w:noProof/>
          <w:lang w:eastAsia="lt-LT"/>
        </w:rPr>
        <w:drawing>
          <wp:inline distT="0" distB="0" distL="0" distR="0" wp14:anchorId="04D87D68" wp14:editId="3182A1A7">
            <wp:extent cx="152400" cy="1600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BC3ECA">
        <w:t>.</w:t>
      </w:r>
    </w:p>
    <w:p w14:paraId="29A5BE03" w14:textId="77777777" w:rsidR="00BC4149" w:rsidRPr="00BC3ECA" w:rsidRDefault="00BC4149" w:rsidP="00300735">
      <w:pPr>
        <w:pStyle w:val="BodyTextR2"/>
      </w:pPr>
      <w:r w:rsidRPr="00BC3ECA">
        <w:t>Atsiveria langas atitinkamo pobūdžio bylai prisegti.</w:t>
      </w:r>
    </w:p>
    <w:p w14:paraId="56774C09" w14:textId="284764DC" w:rsidR="00BC4149" w:rsidRPr="00BC3ECA" w:rsidRDefault="006E70B7" w:rsidP="00300735">
      <w:pPr>
        <w:pStyle w:val="Picture"/>
      </w:pPr>
      <w:r w:rsidRPr="00BC3ECA">
        <w:rPr>
          <w:noProof/>
        </w:rPr>
        <w:drawing>
          <wp:inline distT="0" distB="0" distL="0" distR="0" wp14:anchorId="55F50C23" wp14:editId="64502B0B">
            <wp:extent cx="3802710" cy="1661304"/>
            <wp:effectExtent l="19050" t="19050" r="26670" b="1524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Audiogido informacija3.png"/>
                    <pic:cNvPicPr/>
                  </pic:nvPicPr>
                  <pic:blipFill>
                    <a:blip r:embed="rId111">
                      <a:extLst>
                        <a:ext uri="{28A0092B-C50C-407E-A947-70E740481C1C}">
                          <a14:useLocalDpi xmlns:a14="http://schemas.microsoft.com/office/drawing/2010/main" val="0"/>
                        </a:ext>
                      </a:extLst>
                    </a:blip>
                    <a:stretch>
                      <a:fillRect/>
                    </a:stretch>
                  </pic:blipFill>
                  <pic:spPr>
                    <a:xfrm>
                      <a:off x="0" y="0"/>
                      <a:ext cx="3802710" cy="1661304"/>
                    </a:xfrm>
                    <a:prstGeom prst="rect">
                      <a:avLst/>
                    </a:prstGeom>
                    <a:ln w="3175">
                      <a:solidFill>
                        <a:schemeClr val="tx1"/>
                      </a:solidFill>
                    </a:ln>
                  </pic:spPr>
                </pic:pic>
              </a:graphicData>
            </a:graphic>
          </wp:inline>
        </w:drawing>
      </w:r>
    </w:p>
    <w:p w14:paraId="39ACD208" w14:textId="77777777" w:rsidR="00BC4149" w:rsidRPr="00BC3ECA" w:rsidRDefault="00BC4149" w:rsidP="00667BE8">
      <w:pPr>
        <w:pStyle w:val="Captionpicture"/>
      </w:pPr>
      <w:r w:rsidRPr="00BC3ECA">
        <w:t xml:space="preserve">Lango vaizdas, kai </w:t>
      </w:r>
      <w:proofErr w:type="spellStart"/>
      <w:r w:rsidRPr="00BC3ECA">
        <w:t>audiogidui</w:t>
      </w:r>
      <w:proofErr w:type="spellEnd"/>
      <w:r w:rsidRPr="00BC3ECA">
        <w:t xml:space="preserve"> įkeliama garso įrašo byla</w:t>
      </w:r>
    </w:p>
    <w:p w14:paraId="360251CD" w14:textId="77777777" w:rsidR="00FC3C5C" w:rsidRPr="00BC3ECA" w:rsidRDefault="00FC3C5C" w:rsidP="007171F7">
      <w:pPr>
        <w:pStyle w:val="AlnosNumbered"/>
        <w:numPr>
          <w:ilvl w:val="1"/>
          <w:numId w:val="1"/>
        </w:numPr>
      </w:pPr>
      <w:r w:rsidRPr="00BC3ECA">
        <w:t xml:space="preserve">Įveskite vertybės </w:t>
      </w:r>
      <w:r w:rsidR="00BC4149" w:rsidRPr="00BC3ECA">
        <w:t xml:space="preserve">garso ar </w:t>
      </w:r>
      <w:proofErr w:type="spellStart"/>
      <w:r w:rsidR="00BC4149" w:rsidRPr="00BC3ECA">
        <w:t>video</w:t>
      </w:r>
      <w:proofErr w:type="spellEnd"/>
      <w:r w:rsidRPr="00BC3ECA">
        <w:t xml:space="preserve"> bylos aprašo duomenis.</w:t>
      </w:r>
    </w:p>
    <w:p w14:paraId="1208F799" w14:textId="35BC0187" w:rsidR="00FC3C5C" w:rsidRPr="00BC3ECA" w:rsidRDefault="00FC3C5C" w:rsidP="005B3A8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D0F5F0D" w14:textId="16315D48" w:rsidR="00FC3C5C" w:rsidRPr="00BC3ECA" w:rsidRDefault="00FC3C5C" w:rsidP="007171F7">
      <w:pPr>
        <w:pStyle w:val="AlnosNumbered"/>
        <w:numPr>
          <w:ilvl w:val="1"/>
          <w:numId w:val="1"/>
        </w:numPr>
        <w:rPr>
          <w:rStyle w:val="AlnostextChar"/>
        </w:rPr>
      </w:pPr>
      <w:r w:rsidRPr="00BC3ECA">
        <w:t xml:space="preserve">Įveskite bylos informaciją ir spauskite </w:t>
      </w:r>
      <w:r w:rsidR="00424185" w:rsidRPr="00BC3ECA">
        <w:rPr>
          <w:noProof/>
          <w:lang w:eastAsia="lt-LT"/>
        </w:rPr>
        <w:drawing>
          <wp:inline distT="0" distB="0" distL="0" distR="0" wp14:anchorId="0B540CB7" wp14:editId="1CE4F255">
            <wp:extent cx="472440" cy="144780"/>
            <wp:effectExtent l="19050" t="19050" r="381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2440" cy="144780"/>
                    </a:xfrm>
                    <a:prstGeom prst="rect">
                      <a:avLst/>
                    </a:prstGeom>
                    <a:noFill/>
                    <a:ln w="3175" cmpd="sng">
                      <a:solidFill>
                        <a:srgbClr val="A6A6A6"/>
                      </a:solidFill>
                      <a:miter lim="800000"/>
                      <a:headEnd/>
                      <a:tailEnd/>
                    </a:ln>
                    <a:effectLst/>
                  </pic:spPr>
                </pic:pic>
              </a:graphicData>
            </a:graphic>
          </wp:inline>
        </w:drawing>
      </w:r>
      <w:r w:rsidRPr="00BC3ECA">
        <w:rPr>
          <w:rStyle w:val="AlnostextChar"/>
        </w:rPr>
        <w:t>.</w:t>
      </w:r>
    </w:p>
    <w:p w14:paraId="51BE77F3" w14:textId="77777777" w:rsidR="00FC3C5C" w:rsidRPr="00BC3ECA" w:rsidRDefault="00FC3C5C" w:rsidP="005B3A8E">
      <w:pPr>
        <w:pStyle w:val="BodyTextR2"/>
        <w:rPr>
          <w:rStyle w:val="AlnostextChar"/>
        </w:rPr>
      </w:pPr>
      <w:r w:rsidRPr="00BC3ECA">
        <w:rPr>
          <w:rStyle w:val="AlnostextChar"/>
        </w:rPr>
        <w:t>Sistema atveria standartinį langą, skirtą bylai iš kompiuterio pasirinkti.</w:t>
      </w:r>
    </w:p>
    <w:p w14:paraId="130C736E" w14:textId="77777777" w:rsidR="00FC3C5C" w:rsidRPr="00BC3ECA" w:rsidRDefault="00FC3C5C" w:rsidP="007171F7">
      <w:pPr>
        <w:pStyle w:val="AlnosNumbered"/>
        <w:numPr>
          <w:ilvl w:val="1"/>
          <w:numId w:val="1"/>
        </w:numPr>
      </w:pPr>
      <w:r w:rsidRPr="00BC3ECA">
        <w:t xml:space="preserve">Nurodykite kelią iki kompiuteryje laikomos skaitmeninės bylos ir spauskite </w:t>
      </w:r>
      <w:r w:rsidRPr="00BC3ECA">
        <w:rPr>
          <w:rStyle w:val="CharLaukas"/>
        </w:rPr>
        <w:t>[</w:t>
      </w:r>
      <w:proofErr w:type="spellStart"/>
      <w:r w:rsidRPr="00BC3ECA">
        <w:rPr>
          <w:rStyle w:val="CharLaukas"/>
        </w:rPr>
        <w:t>Open</w:t>
      </w:r>
      <w:proofErr w:type="spellEnd"/>
      <w:r w:rsidRPr="00BC3ECA">
        <w:rPr>
          <w:rStyle w:val="CharLaukas"/>
        </w:rPr>
        <w:t>]</w:t>
      </w:r>
      <w:r w:rsidRPr="00BC3ECA">
        <w:t>.</w:t>
      </w:r>
    </w:p>
    <w:p w14:paraId="5FB507BE" w14:textId="77777777" w:rsidR="00FC3C5C" w:rsidRPr="00BC3ECA" w:rsidRDefault="00FC3C5C" w:rsidP="005B3A8E">
      <w:pPr>
        <w:pStyle w:val="BodyTextR2"/>
      </w:pPr>
      <w:r w:rsidRPr="00BC3ECA">
        <w:t>Sistema įtraukia pasirinktą bylą į aprašą.</w:t>
      </w:r>
    </w:p>
    <w:p w14:paraId="3EF6FA7C" w14:textId="77777777" w:rsidR="006929A2" w:rsidRPr="00BC3ECA" w:rsidRDefault="006929A2" w:rsidP="00190337">
      <w:pPr>
        <w:pStyle w:val="Pastaba"/>
      </w:pPr>
      <w:r w:rsidRPr="00BC3ECA">
        <w:rPr>
          <w:rStyle w:val="BodyTextChar"/>
        </w:rPr>
        <w:t xml:space="preserve">Pagal </w:t>
      </w:r>
      <w:r w:rsidR="00CA4DA1" w:rsidRPr="00BC3ECA">
        <w:rPr>
          <w:rStyle w:val="BodyTextChar"/>
        </w:rPr>
        <w:t xml:space="preserve">nutylėjimą, kortelėje </w:t>
      </w:r>
      <w:r w:rsidR="00CA4DA1" w:rsidRPr="00BC3ECA">
        <w:rPr>
          <w:rStyle w:val="CharLaukas"/>
        </w:rPr>
        <w:t>Audiogido informacija</w:t>
      </w:r>
      <w:r w:rsidRPr="00BC3ECA">
        <w:rPr>
          <w:rStyle w:val="BodyTextChar"/>
        </w:rPr>
        <w:t xml:space="preserve"> garso ir vaizdo įrašai rūšiuojami lentelėse pagal bylų įkėlimo laiką – anksčiausiai įkelti rodomi pirmi. Tačiau sistema suteikia galimybę keisti rūšiavimą, taikant norimą rūšiavimo kodą.</w:t>
      </w:r>
    </w:p>
    <w:p w14:paraId="23F4478E" w14:textId="77777777" w:rsidR="006545BB" w:rsidRPr="00BC3ECA" w:rsidRDefault="006545BB" w:rsidP="007171F7">
      <w:pPr>
        <w:pStyle w:val="AlnosNumbered"/>
        <w:numPr>
          <w:ilvl w:val="1"/>
          <w:numId w:val="1"/>
        </w:numPr>
      </w:pPr>
      <w:r w:rsidRPr="00BC3ECA">
        <w:t xml:space="preserve">Jei </w:t>
      </w:r>
      <w:r w:rsidR="006929A2" w:rsidRPr="00BC3ECA">
        <w:t>reikia</w:t>
      </w:r>
      <w:r w:rsidRPr="00BC3ECA">
        <w:t xml:space="preserve">, keiskite rūšiavimo būdą, lauke </w:t>
      </w:r>
      <w:r w:rsidRPr="00BC3ECA">
        <w:rPr>
          <w:rStyle w:val="CharLaukas"/>
        </w:rPr>
        <w:t>{Rūšiavimo kodas}</w:t>
      </w:r>
      <w:r w:rsidRPr="00BC3ECA">
        <w:t xml:space="preserve">. </w:t>
      </w:r>
    </w:p>
    <w:p w14:paraId="6D69EAA0" w14:textId="77777777" w:rsidR="006545BB" w:rsidRPr="00BC3ECA" w:rsidRDefault="006545BB" w:rsidP="00190337">
      <w:pPr>
        <w:ind w:left="1191"/>
      </w:pPr>
      <w:r w:rsidRPr="00BC3ECA">
        <w:rPr>
          <w:rStyle w:val="BodyTextChar"/>
        </w:rPr>
        <w:t>Nurodydami reikšmes, atsižvelkite į šias rūšiavimo kodo nurodymo taisykles: Kaip rūšiavimo kodą galite naudoti raides - a, b, c ir pan. arba skaičius 1, 2, 001, 002 ir pan.</w:t>
      </w:r>
      <w:r w:rsidRPr="00BC3ECA">
        <w:rPr>
          <w:rStyle w:val="BodyTextChar"/>
        </w:rPr>
        <w:br/>
      </w:r>
      <w:r w:rsidRPr="00BC3ECA">
        <w:rPr>
          <w:b/>
        </w:rPr>
        <w:t xml:space="preserve">Pastaba: </w:t>
      </w:r>
      <w:r w:rsidRPr="00BC3ECA">
        <w:t xml:space="preserve">Įvesti kodai rūšiuojami kaip TEKSTAS. Tai reiškia, kad pirma rūšiuojama pagal pirmą simbolį, jei pirmasis simbolis sutampa, tada rūšiuojama pagal antrą simbolį ir t.t. </w:t>
      </w:r>
      <w:r w:rsidRPr="00BC3ECA">
        <w:rPr>
          <w:u w:val="single"/>
        </w:rPr>
        <w:t>Pavyzdžiui:</w:t>
      </w:r>
      <w:r w:rsidRPr="00BC3ECA">
        <w:t xml:space="preserve"> nurodžius </w:t>
      </w:r>
      <w:r w:rsidR="000D693E" w:rsidRPr="00BC3ECA">
        <w:t>bylai</w:t>
      </w:r>
      <w:r w:rsidRPr="00BC3ECA">
        <w:t xml:space="preserve"> A rūšiavimo kodą „1“, </w:t>
      </w:r>
      <w:r w:rsidR="000D693E" w:rsidRPr="00BC3ECA">
        <w:t>bylai</w:t>
      </w:r>
      <w:r w:rsidRPr="00BC3ECA">
        <w:t xml:space="preserve"> B rūšiavimo kodą „2“, </w:t>
      </w:r>
      <w:r w:rsidR="000D693E" w:rsidRPr="00BC3ECA">
        <w:t>bylai</w:t>
      </w:r>
      <w:r w:rsidRPr="00BC3ECA">
        <w:t xml:space="preserve"> C rūšiavimo kodą „10“, </w:t>
      </w:r>
      <w:r w:rsidR="000D693E" w:rsidRPr="00BC3ECA">
        <w:t>bylai</w:t>
      </w:r>
      <w:r w:rsidRPr="00BC3ECA">
        <w:t xml:space="preserve"> D rūšiavimo kodą „11“, </w:t>
      </w:r>
      <w:r w:rsidR="000D693E" w:rsidRPr="00BC3ECA">
        <w:t>bylos</w:t>
      </w:r>
      <w:r w:rsidRPr="00BC3ECA">
        <w:t xml:space="preserve"> bus pateiktos tokia tvarka: </w:t>
      </w:r>
    </w:p>
    <w:p w14:paraId="135AE660" w14:textId="77777777" w:rsidR="006545BB" w:rsidRPr="00BC3ECA" w:rsidRDefault="006545BB" w:rsidP="00190337">
      <w:pPr>
        <w:pStyle w:val="Bodytextafterbuleted"/>
        <w:ind w:left="1296"/>
      </w:pPr>
      <w:r w:rsidRPr="00BC3ECA">
        <w:t xml:space="preserve">A (1) </w:t>
      </w:r>
      <w:r w:rsidRPr="00BC3ECA">
        <w:br/>
        <w:t xml:space="preserve">C (10) </w:t>
      </w:r>
      <w:r w:rsidRPr="00BC3ECA">
        <w:br/>
        <w:t xml:space="preserve">D (11) </w:t>
      </w:r>
      <w:r w:rsidRPr="00BC3ECA">
        <w:br/>
        <w:t xml:space="preserve">B (2) </w:t>
      </w:r>
    </w:p>
    <w:p w14:paraId="2144BA3B" w14:textId="77777777" w:rsidR="00495047" w:rsidRPr="00BC3ECA" w:rsidRDefault="006545BB" w:rsidP="00190337">
      <w:pPr>
        <w:pStyle w:val="Bodytextafterbuleted"/>
        <w:keepNext/>
        <w:keepLines/>
        <w:ind w:left="1296"/>
      </w:pPr>
      <w:r w:rsidRPr="00BC3ECA">
        <w:lastRenderedPageBreak/>
        <w:br/>
      </w:r>
      <w:r w:rsidRPr="00BC3ECA">
        <w:rPr>
          <w:u w:val="single"/>
        </w:rPr>
        <w:t>Kitas pavyzdys:</w:t>
      </w:r>
      <w:r w:rsidRPr="00BC3ECA">
        <w:t xml:space="preserve"> nurodžius </w:t>
      </w:r>
      <w:r w:rsidR="000D693E" w:rsidRPr="00BC3ECA">
        <w:t>bylai</w:t>
      </w:r>
      <w:r w:rsidRPr="00BC3ECA">
        <w:t xml:space="preserve"> A rūšiavimo kodą „01“, </w:t>
      </w:r>
      <w:r w:rsidR="000D693E" w:rsidRPr="00BC3ECA">
        <w:t>bylai</w:t>
      </w:r>
      <w:r w:rsidRPr="00BC3ECA">
        <w:t xml:space="preserve"> B rūšiavimo kodą „02“, </w:t>
      </w:r>
      <w:r w:rsidR="000D693E" w:rsidRPr="00BC3ECA">
        <w:t>bylai</w:t>
      </w:r>
      <w:r w:rsidRPr="00BC3ECA">
        <w:t xml:space="preserve"> C rūšiavimo kodą „10“, </w:t>
      </w:r>
      <w:r w:rsidR="000D693E" w:rsidRPr="00BC3ECA">
        <w:t>bylai</w:t>
      </w:r>
      <w:r w:rsidRPr="00BC3ECA">
        <w:t xml:space="preserve"> D rūšiavimo kodą „11“, </w:t>
      </w:r>
      <w:r w:rsidR="000D693E" w:rsidRPr="00BC3ECA">
        <w:t>bylos</w:t>
      </w:r>
      <w:r w:rsidRPr="00BC3ECA">
        <w:t xml:space="preserve"> bus pateiktos tokia tvarka: </w:t>
      </w:r>
      <w:r w:rsidRPr="00BC3ECA">
        <w:br/>
        <w:t xml:space="preserve">A (01) </w:t>
      </w:r>
      <w:r w:rsidRPr="00BC3ECA">
        <w:br/>
        <w:t xml:space="preserve">B (02) </w:t>
      </w:r>
      <w:r w:rsidRPr="00BC3ECA">
        <w:br/>
        <w:t xml:space="preserve">C (10) </w:t>
      </w:r>
      <w:r w:rsidRPr="00BC3ECA">
        <w:br/>
        <w:t>D (11)</w:t>
      </w:r>
    </w:p>
    <w:p w14:paraId="64A93C9A" w14:textId="77777777" w:rsidR="006545BB" w:rsidRPr="00BC3ECA" w:rsidRDefault="00495047" w:rsidP="00190337">
      <w:pPr>
        <w:pStyle w:val="Bodytextafterbuleted"/>
        <w:keepNext/>
        <w:keepLines/>
        <w:ind w:left="1296"/>
      </w:pPr>
      <w:r w:rsidRPr="00BC3ECA">
        <w:t>Jei yra bylų be nurodyto rūšiavimo kodo ir su nurodytu rūšiavimo kodu, iš pradžių pateikiamos bylos su nurodytu rūšiavimo kodu</w:t>
      </w:r>
      <w:r w:rsidR="006545BB" w:rsidRPr="00BC3ECA">
        <w:t xml:space="preserve"> </w:t>
      </w:r>
    </w:p>
    <w:p w14:paraId="4B86D19C" w14:textId="77777777" w:rsidR="00FC3C5C" w:rsidRPr="00BC3ECA" w:rsidRDefault="00FC3C5C" w:rsidP="007171F7">
      <w:pPr>
        <w:pStyle w:val="AlnosNumbered"/>
        <w:numPr>
          <w:ilvl w:val="1"/>
          <w:numId w:val="1"/>
        </w:numPr>
        <w:rPr>
          <w:rStyle w:val="AlnostextChar"/>
        </w:rPr>
      </w:pPr>
      <w:r w:rsidRPr="00BC3ECA">
        <w:t xml:space="preserve">Spauskite </w:t>
      </w:r>
      <w:r w:rsidRPr="00BC3ECA">
        <w:rPr>
          <w:rStyle w:val="CharLaukas"/>
        </w:rPr>
        <w:t>[Išsaugoti]</w:t>
      </w:r>
      <w:r w:rsidRPr="00BC3ECA">
        <w:rPr>
          <w:rStyle w:val="AlnostextChar"/>
        </w:rPr>
        <w:t>.</w:t>
      </w:r>
    </w:p>
    <w:p w14:paraId="0E243C92" w14:textId="77777777" w:rsidR="00896EB3" w:rsidRPr="00BC3ECA" w:rsidRDefault="00FC3C5C" w:rsidP="005B3A8E">
      <w:pPr>
        <w:pStyle w:val="BodyTextR2"/>
      </w:pPr>
      <w:r w:rsidRPr="00BC3ECA">
        <w:t>Sistema patikrina, ar bylos duomenys korektiški ir išsaugoja.</w:t>
      </w:r>
    </w:p>
    <w:p w14:paraId="1F3459EC" w14:textId="77777777" w:rsidR="00CE505D" w:rsidRPr="00BC3ECA" w:rsidRDefault="00CE505D" w:rsidP="00667BE8">
      <w:pPr>
        <w:pStyle w:val="AlnosNumbered"/>
      </w:pPr>
      <w:r w:rsidRPr="00BC3ECA">
        <w:t>Norėdami pridėti papildomą garso ar vaizdo bylą:</w:t>
      </w:r>
    </w:p>
    <w:p w14:paraId="366A8502" w14:textId="749FC567" w:rsidR="00CE505D" w:rsidRPr="00BC3ECA" w:rsidRDefault="00CE505D" w:rsidP="007171F7">
      <w:pPr>
        <w:pStyle w:val="AlnosNumbered"/>
        <w:numPr>
          <w:ilvl w:val="1"/>
          <w:numId w:val="1"/>
        </w:numPr>
      </w:pPr>
      <w:r w:rsidRPr="00BC3ECA">
        <w:t xml:space="preserve">Prie atitinkamos lentelės spauskite piktogramą </w:t>
      </w:r>
      <w:r w:rsidR="00424185" w:rsidRPr="00BC3ECA">
        <w:rPr>
          <w:noProof/>
          <w:lang w:eastAsia="lt-LT"/>
        </w:rPr>
        <w:drawing>
          <wp:inline distT="0" distB="0" distL="0" distR="0" wp14:anchorId="327875BD" wp14:editId="1006EC31">
            <wp:extent cx="137160" cy="14478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BC3ECA">
        <w:t>.</w:t>
      </w:r>
    </w:p>
    <w:p w14:paraId="2F7D6223" w14:textId="77777777" w:rsidR="00CE505D" w:rsidRPr="00BC3ECA" w:rsidRDefault="00CE505D" w:rsidP="005B3A8E">
      <w:pPr>
        <w:pStyle w:val="BodyTextR2"/>
      </w:pPr>
      <w:r w:rsidRPr="00BC3ECA">
        <w:t>Atsiveria langas atitinkamo pobūdžio bylai prisegti.</w:t>
      </w:r>
    </w:p>
    <w:p w14:paraId="782AAC55" w14:textId="77777777" w:rsidR="00CE505D" w:rsidRPr="00BC3ECA" w:rsidRDefault="00CE505D" w:rsidP="007171F7">
      <w:pPr>
        <w:pStyle w:val="AlnosNumbered"/>
        <w:numPr>
          <w:ilvl w:val="1"/>
          <w:numId w:val="1"/>
        </w:numPr>
        <w:rPr>
          <w:rStyle w:val="AlnostextChar"/>
        </w:rPr>
      </w:pPr>
      <w:r w:rsidRPr="00BC3ECA">
        <w:t>Atlikite identiškus veiksmus aprašytiems aukščiau</w:t>
      </w:r>
      <w:r w:rsidRPr="00BC3ECA">
        <w:rPr>
          <w:rStyle w:val="AlnostextChar"/>
        </w:rPr>
        <w:t>.</w:t>
      </w:r>
    </w:p>
    <w:p w14:paraId="18222DFF" w14:textId="77777777" w:rsidR="00FC3C5C" w:rsidRPr="00BC3ECA" w:rsidRDefault="00FC3C5C" w:rsidP="00FC3C5C">
      <w:pPr>
        <w:pStyle w:val="Pastaba"/>
      </w:pPr>
      <w:r w:rsidRPr="00BC3ECA">
        <w:t>Galite įkelti neribotą kiekį bylų.</w:t>
      </w:r>
    </w:p>
    <w:p w14:paraId="724B3F83" w14:textId="77777777" w:rsidR="00FC3C5C" w:rsidRPr="00BC3ECA" w:rsidRDefault="004229E1" w:rsidP="00FC3C5C">
      <w:pPr>
        <w:pStyle w:val="AlnosNumbered"/>
        <w:rPr>
          <w:rStyle w:val="AlnostextChar"/>
        </w:rPr>
      </w:pPr>
      <w:r w:rsidRPr="00BC3ECA">
        <w:t>Eksponato/komplekto duomenų lange</w:t>
      </w:r>
      <w:r w:rsidR="00FC3C5C" w:rsidRPr="00BC3ECA">
        <w:t xml:space="preserve"> spauskite </w:t>
      </w:r>
      <w:r w:rsidR="00FC3C5C" w:rsidRPr="00BC3ECA">
        <w:rPr>
          <w:rStyle w:val="CharLaukas"/>
        </w:rPr>
        <w:t>[Išsaugoti]</w:t>
      </w:r>
      <w:r w:rsidR="00FC3C5C" w:rsidRPr="00BC3ECA">
        <w:rPr>
          <w:rStyle w:val="AlnostextChar"/>
        </w:rPr>
        <w:t>.</w:t>
      </w:r>
    </w:p>
    <w:p w14:paraId="4BD0876A" w14:textId="77777777" w:rsidR="00FC3C5C" w:rsidRPr="00BC3ECA" w:rsidRDefault="00FC3C5C" w:rsidP="005B3A8E">
      <w:pPr>
        <w:pStyle w:val="BodyText"/>
      </w:pPr>
      <w:r w:rsidRPr="00BC3ECA">
        <w:t>Sistema patikrina</w:t>
      </w:r>
      <w:r w:rsidR="004229E1" w:rsidRPr="00BC3ECA">
        <w:t>, ar bylos duomenys korektiški.</w:t>
      </w:r>
    </w:p>
    <w:p w14:paraId="19E7CD0B" w14:textId="126961F9" w:rsidR="004732FE" w:rsidRPr="00BC3ECA" w:rsidRDefault="004732FE" w:rsidP="004732FE">
      <w:pPr>
        <w:pStyle w:val="Heading2"/>
      </w:pPr>
      <w:bookmarkStart w:id="80" w:name="_Ref367964763"/>
      <w:bookmarkStart w:id="81" w:name="_Toc169621709"/>
      <w:r w:rsidRPr="00BC3ECA">
        <w:t>Pridėti Literatūros, šaltinių informaciją</w:t>
      </w:r>
      <w:bookmarkEnd w:id="80"/>
      <w:bookmarkEnd w:id="81"/>
    </w:p>
    <w:p w14:paraId="6CB1E92C" w14:textId="77777777" w:rsidR="004732FE" w:rsidRPr="00BC3ECA" w:rsidRDefault="004732FE" w:rsidP="004732FE">
      <w:pPr>
        <w:pStyle w:val="Alnostext"/>
        <w:keepNext/>
        <w:keepLines/>
      </w:pPr>
      <w:r w:rsidRPr="00BC3ECA">
        <w:t>Įvedant ir redaguojant duomenis apie muziejinę vertybę, galite prie duomenų pridėti ir informaciją apie paminėjimus literatūroje, kituose šaltiniuose.</w:t>
      </w:r>
    </w:p>
    <w:p w14:paraId="004B3673" w14:textId="77777777" w:rsidR="004732FE" w:rsidRPr="00BC3ECA" w:rsidRDefault="004732FE" w:rsidP="004732FE">
      <w:pPr>
        <w:pStyle w:val="Alnostext"/>
        <w:keepNext/>
        <w:keepLines/>
      </w:pPr>
      <w:r w:rsidRPr="00BC3ECA">
        <w:t>Norėdami pridėti šaltinių informaciją, atlikite šiuos veiksmus:</w:t>
      </w:r>
    </w:p>
    <w:p w14:paraId="607477D2" w14:textId="77777777" w:rsidR="004732FE" w:rsidRPr="00BC3ECA" w:rsidRDefault="004732FE" w:rsidP="00DB10CD">
      <w:pPr>
        <w:pStyle w:val="AlnosNumbered"/>
        <w:keepNext/>
        <w:keepLines/>
        <w:numPr>
          <w:ilvl w:val="0"/>
          <w:numId w:val="174"/>
        </w:numPr>
      </w:pPr>
      <w:r w:rsidRPr="00BC3ECA">
        <w:t>Atsiverskite muziejinės vertybės duomenų formą.</w:t>
      </w:r>
    </w:p>
    <w:p w14:paraId="6F25AD45" w14:textId="77777777" w:rsidR="004732FE" w:rsidRPr="00BC3ECA" w:rsidRDefault="004732FE" w:rsidP="007171F7">
      <w:pPr>
        <w:pStyle w:val="AlnosNumbered"/>
        <w:keepNext/>
        <w:keepLines/>
        <w:numPr>
          <w:ilvl w:val="0"/>
          <w:numId w:val="87"/>
        </w:numPr>
      </w:pPr>
      <w:r w:rsidRPr="00BC3ECA">
        <w:t xml:space="preserve">Jei duomenų kortelės </w:t>
      </w:r>
      <w:r w:rsidR="00030B5B" w:rsidRPr="00BC3ECA">
        <w:rPr>
          <w:rStyle w:val="CharLaukas"/>
        </w:rPr>
        <w:t>Literatūra, šaltiniai</w:t>
      </w:r>
      <w:r w:rsidRPr="00BC3ECA">
        <w:t xml:space="preserve"> nėra eksponato/muziejinės vertybės apraše, pridėkite ją:</w:t>
      </w:r>
    </w:p>
    <w:p w14:paraId="13753392" w14:textId="77777777" w:rsidR="004732FE" w:rsidRPr="00BC3ECA" w:rsidRDefault="004732FE" w:rsidP="007171F7">
      <w:pPr>
        <w:pStyle w:val="AlnosNumbered"/>
        <w:keepNext/>
        <w:keepLines/>
        <w:numPr>
          <w:ilvl w:val="1"/>
          <w:numId w:val="87"/>
        </w:numPr>
      </w:pPr>
      <w:r w:rsidRPr="00BC3ECA">
        <w:t xml:space="preserve">Aprašo dešiniajame viršutiniame kampe spauskite ant reikšmių sąrašo </w:t>
      </w:r>
      <w:r w:rsidRPr="00BC3ECA">
        <w:rPr>
          <w:rStyle w:val="CharLaukas"/>
        </w:rPr>
        <w:t>Papildomi laukai</w:t>
      </w:r>
      <w:r w:rsidRPr="00BC3ECA">
        <w:t>.</w:t>
      </w:r>
    </w:p>
    <w:p w14:paraId="12481320" w14:textId="77777777" w:rsidR="004732FE" w:rsidRPr="00BC3ECA" w:rsidRDefault="004732FE" w:rsidP="00300735">
      <w:pPr>
        <w:pStyle w:val="BodyTextR2"/>
      </w:pPr>
      <w:r w:rsidRPr="00BC3ECA">
        <w:t>Sistema pateikia sąrašą papildomų duomenų kortelių.</w:t>
      </w:r>
    </w:p>
    <w:p w14:paraId="7212771B" w14:textId="6BC68898" w:rsidR="004732FE" w:rsidRPr="00BC3ECA" w:rsidRDefault="00424185" w:rsidP="00300735">
      <w:pPr>
        <w:pStyle w:val="Picture"/>
      </w:pPr>
      <w:r w:rsidRPr="00BC3ECA">
        <w:rPr>
          <w:noProof/>
          <w:lang w:eastAsia="lt-LT"/>
        </w:rPr>
        <w:drawing>
          <wp:inline distT="0" distB="0" distL="0" distR="0" wp14:anchorId="5249B0C9" wp14:editId="3816611B">
            <wp:extent cx="4762500" cy="647700"/>
            <wp:effectExtent l="19050" t="19050" r="19050"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647700"/>
                    </a:xfrm>
                    <a:prstGeom prst="rect">
                      <a:avLst/>
                    </a:prstGeom>
                    <a:noFill/>
                    <a:ln w="3175" cmpd="sng">
                      <a:solidFill>
                        <a:srgbClr val="A6A6A6"/>
                      </a:solidFill>
                      <a:miter lim="800000"/>
                      <a:headEnd/>
                      <a:tailEnd/>
                    </a:ln>
                    <a:effectLst/>
                  </pic:spPr>
                </pic:pic>
              </a:graphicData>
            </a:graphic>
          </wp:inline>
        </w:drawing>
      </w:r>
    </w:p>
    <w:p w14:paraId="497047C3" w14:textId="77777777" w:rsidR="004732FE" w:rsidRPr="00BC3ECA" w:rsidRDefault="004732FE" w:rsidP="007171F7">
      <w:pPr>
        <w:pStyle w:val="AlnosNumbered"/>
        <w:keepNext/>
        <w:numPr>
          <w:ilvl w:val="1"/>
          <w:numId w:val="87"/>
        </w:numPr>
      </w:pPr>
      <w:r w:rsidRPr="00BC3ECA">
        <w:t xml:space="preserve">Atsivėrusiame sąraše spragtelkite ant kortelės </w:t>
      </w:r>
      <w:r w:rsidR="006278ED" w:rsidRPr="00BC3ECA">
        <w:rPr>
          <w:rStyle w:val="CharLaukas"/>
        </w:rPr>
        <w:t>Literatūra, šaltiniai</w:t>
      </w:r>
      <w:r w:rsidRPr="00BC3ECA">
        <w:t xml:space="preserve"> pavadinimo.</w:t>
      </w:r>
    </w:p>
    <w:p w14:paraId="737DCE8A" w14:textId="77777777" w:rsidR="004732FE" w:rsidRPr="00BC3ECA" w:rsidRDefault="004732FE" w:rsidP="005B3A8E">
      <w:pPr>
        <w:pStyle w:val="BodyTextR2"/>
      </w:pPr>
      <w:r w:rsidRPr="00BC3ECA">
        <w:t>Sistema prie eksponato/komplekto aprašo prideda papildomą duomenų kortelę.</w:t>
      </w:r>
    </w:p>
    <w:p w14:paraId="3C698802" w14:textId="49B1D357" w:rsidR="004732FE" w:rsidRPr="00BC3ECA" w:rsidRDefault="00A01031" w:rsidP="005B3A8E">
      <w:pPr>
        <w:pStyle w:val="Picture"/>
      </w:pPr>
      <w:r w:rsidRPr="00BC3ECA">
        <w:rPr>
          <w:noProof/>
        </w:rPr>
        <w:lastRenderedPageBreak/>
        <w:drawing>
          <wp:inline distT="0" distB="0" distL="0" distR="0" wp14:anchorId="46058965" wp14:editId="418EEC88">
            <wp:extent cx="1935648" cy="3574090"/>
            <wp:effectExtent l="19050" t="19050" r="26670" b="266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Literatūra, šaltiniai.png"/>
                    <pic:cNvPicPr/>
                  </pic:nvPicPr>
                  <pic:blipFill>
                    <a:blip r:embed="rId113">
                      <a:extLst>
                        <a:ext uri="{28A0092B-C50C-407E-A947-70E740481C1C}">
                          <a14:useLocalDpi xmlns:a14="http://schemas.microsoft.com/office/drawing/2010/main" val="0"/>
                        </a:ext>
                      </a:extLst>
                    </a:blip>
                    <a:stretch>
                      <a:fillRect/>
                    </a:stretch>
                  </pic:blipFill>
                  <pic:spPr>
                    <a:xfrm>
                      <a:off x="0" y="0"/>
                      <a:ext cx="1935648" cy="3574090"/>
                    </a:xfrm>
                    <a:prstGeom prst="rect">
                      <a:avLst/>
                    </a:prstGeom>
                    <a:ln w="3175">
                      <a:solidFill>
                        <a:schemeClr val="tx1"/>
                      </a:solidFill>
                    </a:ln>
                  </pic:spPr>
                </pic:pic>
              </a:graphicData>
            </a:graphic>
          </wp:inline>
        </w:drawing>
      </w:r>
    </w:p>
    <w:p w14:paraId="37938294" w14:textId="77777777" w:rsidR="006278ED" w:rsidRPr="00BC3ECA" w:rsidRDefault="006278ED" w:rsidP="007171F7">
      <w:pPr>
        <w:pStyle w:val="AlnosNumbered"/>
        <w:keepNext/>
        <w:numPr>
          <w:ilvl w:val="0"/>
          <w:numId w:val="87"/>
        </w:numPr>
      </w:pPr>
      <w:r w:rsidRPr="00BC3ECA">
        <w:t xml:space="preserve">Vertybės aprašo formoje spragtelkite ant kortelės </w:t>
      </w:r>
      <w:r w:rsidRPr="00BC3ECA">
        <w:rPr>
          <w:rStyle w:val="CharLaukas"/>
        </w:rPr>
        <w:t>Literatūra, šaltiniai</w:t>
      </w:r>
      <w:r w:rsidRPr="00BC3ECA">
        <w:t>.</w:t>
      </w:r>
    </w:p>
    <w:p w14:paraId="3105370A" w14:textId="77777777" w:rsidR="006278ED" w:rsidRPr="00BC3ECA" w:rsidRDefault="006278ED" w:rsidP="00300735">
      <w:pPr>
        <w:pStyle w:val="BodyText"/>
      </w:pPr>
      <w:r w:rsidRPr="00BC3ECA">
        <w:t xml:space="preserve">Atverčiama </w:t>
      </w:r>
      <w:r w:rsidR="00A9678A" w:rsidRPr="00BC3ECA">
        <w:t>šaltinių</w:t>
      </w:r>
      <w:r w:rsidRPr="00BC3ECA">
        <w:t xml:space="preserve"> duomenų kortelė.</w:t>
      </w:r>
    </w:p>
    <w:p w14:paraId="301D5B37" w14:textId="67118BBB" w:rsidR="006278ED" w:rsidRPr="00BC3ECA" w:rsidRDefault="00E36153" w:rsidP="005B3A8E">
      <w:pPr>
        <w:pStyle w:val="Picture"/>
      </w:pPr>
      <w:r w:rsidRPr="00BC3ECA">
        <w:rPr>
          <w:noProof/>
        </w:rPr>
        <w:drawing>
          <wp:inline distT="0" distB="0" distL="0" distR="0" wp14:anchorId="272A84EA" wp14:editId="38602969">
            <wp:extent cx="4857750" cy="877284"/>
            <wp:effectExtent l="19050" t="19050" r="19050" b="1841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Literatūra, šaltiniai2.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963953" cy="896464"/>
                    </a:xfrm>
                    <a:prstGeom prst="rect">
                      <a:avLst/>
                    </a:prstGeom>
                    <a:ln w="3175">
                      <a:solidFill>
                        <a:schemeClr val="tx1"/>
                      </a:solidFill>
                    </a:ln>
                  </pic:spPr>
                </pic:pic>
              </a:graphicData>
            </a:graphic>
          </wp:inline>
        </w:drawing>
      </w:r>
    </w:p>
    <w:p w14:paraId="71412BFD" w14:textId="77777777" w:rsidR="006278ED" w:rsidRPr="00BC3ECA" w:rsidRDefault="00A9678A" w:rsidP="006278ED">
      <w:pPr>
        <w:pStyle w:val="Captionpicture"/>
      </w:pPr>
      <w:r w:rsidRPr="00BC3ECA">
        <w:t>Šaltinių</w:t>
      </w:r>
      <w:r w:rsidR="006278ED" w:rsidRPr="00BC3ECA">
        <w:t xml:space="preserve"> informacijos kortelės vaizdas</w:t>
      </w:r>
    </w:p>
    <w:p w14:paraId="6C416F09" w14:textId="1D9CAD8A" w:rsidR="007006CA" w:rsidRPr="00BC3ECA" w:rsidRDefault="00E1512B" w:rsidP="006278ED">
      <w:pPr>
        <w:pStyle w:val="AlnosNumbered"/>
        <w:keepNext/>
      </w:pPr>
      <w:r w:rsidRPr="00BC3ECA">
        <w:t>S</w:t>
      </w:r>
      <w:r w:rsidR="007006CA" w:rsidRPr="00BC3ECA">
        <w:t xml:space="preserve">pauskite piktogramą </w:t>
      </w:r>
      <w:r w:rsidR="00424185" w:rsidRPr="00BC3ECA">
        <w:rPr>
          <w:noProof/>
          <w:lang w:eastAsia="lt-LT"/>
        </w:rPr>
        <w:drawing>
          <wp:inline distT="0" distB="0" distL="0" distR="0" wp14:anchorId="50281B2B" wp14:editId="2D547F19">
            <wp:extent cx="152400" cy="1676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 xml:space="preserve"> (norėdami pridėti pirmąjį šaltinį) arba </w:t>
      </w:r>
      <w:r w:rsidR="00424185" w:rsidRPr="00BC3ECA">
        <w:rPr>
          <w:noProof/>
          <w:lang w:eastAsia="lt-LT"/>
        </w:rPr>
        <w:drawing>
          <wp:inline distT="0" distB="0" distL="0" distR="0" wp14:anchorId="2DA71C7C" wp14:editId="28025402">
            <wp:extent cx="129540" cy="1447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BC3ECA">
        <w:t xml:space="preserve"> (pridedant papildomus šaltinius).</w:t>
      </w:r>
    </w:p>
    <w:p w14:paraId="254D9C4A" w14:textId="77777777" w:rsidR="00015FB5" w:rsidRPr="00BC3ECA" w:rsidRDefault="00015FB5" w:rsidP="005B3A8E">
      <w:pPr>
        <w:pStyle w:val="BodyText"/>
      </w:pPr>
      <w:r w:rsidRPr="00BC3ECA">
        <w:t xml:space="preserve">Sistema atveria langą </w:t>
      </w:r>
      <w:r w:rsidRPr="00BC3ECA">
        <w:rPr>
          <w:rStyle w:val="CharLangas"/>
        </w:rPr>
        <w:t>Literatūra, šaltiniai</w:t>
      </w:r>
      <w:r w:rsidRPr="00BC3ECA">
        <w:t>.</w:t>
      </w:r>
    </w:p>
    <w:p w14:paraId="2D718BA4" w14:textId="60EB9378" w:rsidR="00015FB5" w:rsidRPr="00BC3ECA" w:rsidRDefault="004D1224" w:rsidP="00FE66FF">
      <w:pPr>
        <w:pStyle w:val="Picture"/>
      </w:pPr>
      <w:r w:rsidRPr="00BC3ECA">
        <w:rPr>
          <w:noProof/>
        </w:rPr>
        <w:drawing>
          <wp:inline distT="0" distB="0" distL="0" distR="0" wp14:anchorId="48855B57" wp14:editId="6D2AB44E">
            <wp:extent cx="4908550" cy="1468649"/>
            <wp:effectExtent l="19050" t="19050" r="25400" b="1778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Literatūra, šaltiniai3.png"/>
                    <pic:cNvPicPr/>
                  </pic:nvPicPr>
                  <pic:blipFill>
                    <a:blip r:embed="rId117">
                      <a:extLst>
                        <a:ext uri="{28A0092B-C50C-407E-A947-70E740481C1C}">
                          <a14:useLocalDpi xmlns:a14="http://schemas.microsoft.com/office/drawing/2010/main" val="0"/>
                        </a:ext>
                      </a:extLst>
                    </a:blip>
                    <a:stretch>
                      <a:fillRect/>
                    </a:stretch>
                  </pic:blipFill>
                  <pic:spPr>
                    <a:xfrm>
                      <a:off x="0" y="0"/>
                      <a:ext cx="4961306" cy="1484434"/>
                    </a:xfrm>
                    <a:prstGeom prst="rect">
                      <a:avLst/>
                    </a:prstGeom>
                    <a:ln w="3175">
                      <a:solidFill>
                        <a:schemeClr val="tx1"/>
                      </a:solidFill>
                    </a:ln>
                  </pic:spPr>
                </pic:pic>
              </a:graphicData>
            </a:graphic>
          </wp:inline>
        </w:drawing>
      </w:r>
    </w:p>
    <w:p w14:paraId="7806D45D" w14:textId="77777777" w:rsidR="00015FB5" w:rsidRPr="00BC3ECA" w:rsidRDefault="00015FB5" w:rsidP="00667BE8">
      <w:pPr>
        <w:pStyle w:val="Captionpicture"/>
      </w:pPr>
      <w:r w:rsidRPr="00BC3ECA">
        <w:t>Šaltinio pridėjimo langas</w:t>
      </w:r>
    </w:p>
    <w:p w14:paraId="390DE00F" w14:textId="3CD6DBC9" w:rsidR="001F247C" w:rsidRPr="00BC3ECA" w:rsidRDefault="001F247C" w:rsidP="000B17FF">
      <w:pPr>
        <w:pStyle w:val="AlnosNumbered"/>
        <w:keepNext/>
        <w:keepLines/>
      </w:pPr>
      <w:r w:rsidRPr="00BC3ECA">
        <w:t xml:space="preserve">Laukelyje </w:t>
      </w:r>
      <w:r w:rsidRPr="00BC3ECA">
        <w:rPr>
          <w:rStyle w:val="CharLaukas"/>
        </w:rPr>
        <w:t>{Literatūra, šaltiniai}</w:t>
      </w:r>
      <w:r w:rsidRPr="00BC3ECA">
        <w:t xml:space="preserve"> spauskite piktogramą </w:t>
      </w:r>
      <w:r w:rsidR="00424185" w:rsidRPr="00BC3ECA">
        <w:rPr>
          <w:noProof/>
          <w:lang w:eastAsia="lt-LT"/>
        </w:rPr>
        <w:drawing>
          <wp:inline distT="0" distB="0" distL="0" distR="0" wp14:anchorId="3A089C92" wp14:editId="1B08D4C2">
            <wp:extent cx="152400" cy="1676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6459650E" w14:textId="77777777" w:rsidR="000B17FF" w:rsidRPr="00BC3ECA" w:rsidRDefault="000B17FF" w:rsidP="005B3A8E">
      <w:pPr>
        <w:pStyle w:val="BodyText"/>
      </w:pPr>
      <w:r w:rsidRPr="00BC3ECA">
        <w:t xml:space="preserve">Atveriamas langas </w:t>
      </w:r>
      <w:r w:rsidR="00272FCD" w:rsidRPr="00BC3ECA">
        <w:rPr>
          <w:rStyle w:val="CharLangas"/>
        </w:rPr>
        <w:t>Literatūra, šaltinis</w:t>
      </w:r>
      <w:r w:rsidRPr="00BC3ECA">
        <w:t>.</w:t>
      </w:r>
    </w:p>
    <w:p w14:paraId="5486C079" w14:textId="53AA7E28" w:rsidR="001F247C" w:rsidRPr="00BC3ECA" w:rsidRDefault="002C19C6" w:rsidP="00300735">
      <w:pPr>
        <w:pStyle w:val="Picture"/>
      </w:pPr>
      <w:r w:rsidRPr="00BC3ECA">
        <w:rPr>
          <w:noProof/>
        </w:rPr>
        <w:lastRenderedPageBreak/>
        <w:drawing>
          <wp:inline distT="0" distB="0" distL="0" distR="0" wp14:anchorId="4EB69B99" wp14:editId="64970F54">
            <wp:extent cx="4290432" cy="6797629"/>
            <wp:effectExtent l="19050" t="19050" r="15240" b="2286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Literatūra, šaltiniai4.png"/>
                    <pic:cNvPicPr/>
                  </pic:nvPicPr>
                  <pic:blipFill>
                    <a:blip r:embed="rId118">
                      <a:extLst>
                        <a:ext uri="{28A0092B-C50C-407E-A947-70E740481C1C}">
                          <a14:useLocalDpi xmlns:a14="http://schemas.microsoft.com/office/drawing/2010/main" val="0"/>
                        </a:ext>
                      </a:extLst>
                    </a:blip>
                    <a:stretch>
                      <a:fillRect/>
                    </a:stretch>
                  </pic:blipFill>
                  <pic:spPr>
                    <a:xfrm>
                      <a:off x="0" y="0"/>
                      <a:ext cx="4290432" cy="6797629"/>
                    </a:xfrm>
                    <a:prstGeom prst="rect">
                      <a:avLst/>
                    </a:prstGeom>
                    <a:ln w="3175">
                      <a:solidFill>
                        <a:schemeClr val="tx1"/>
                      </a:solidFill>
                    </a:ln>
                  </pic:spPr>
                </pic:pic>
              </a:graphicData>
            </a:graphic>
          </wp:inline>
        </w:drawing>
      </w:r>
    </w:p>
    <w:p w14:paraId="5092BB7F" w14:textId="77777777" w:rsidR="00272FCD" w:rsidRPr="00BC3ECA" w:rsidRDefault="00272FCD" w:rsidP="00272FCD">
      <w:pPr>
        <w:pStyle w:val="Captionpicture"/>
      </w:pPr>
      <w:r w:rsidRPr="00BC3ECA">
        <w:t>Šaltinių paieškos langas</w:t>
      </w:r>
    </w:p>
    <w:p w14:paraId="282FD34D" w14:textId="77777777" w:rsidR="00201EDC" w:rsidRPr="00BC3ECA" w:rsidRDefault="00201EDC" w:rsidP="00667BE8">
      <w:pPr>
        <w:pStyle w:val="AlnosNumbered"/>
      </w:pPr>
      <w:r w:rsidRPr="00BC3ECA">
        <w:t>Norėdami pridėti jau įvestą šaltinį:</w:t>
      </w:r>
    </w:p>
    <w:p w14:paraId="4DC9F47C" w14:textId="77777777" w:rsidR="00BF4CBE" w:rsidRPr="00BC3ECA" w:rsidRDefault="00BF4CBE" w:rsidP="007171F7">
      <w:pPr>
        <w:pStyle w:val="AlnosNumbered"/>
        <w:numPr>
          <w:ilvl w:val="1"/>
          <w:numId w:val="1"/>
        </w:numPr>
      </w:pPr>
      <w:r w:rsidRPr="00BC3ECA">
        <w:t>Įveskite žinomus duomenis apie šaltinį.</w:t>
      </w:r>
    </w:p>
    <w:p w14:paraId="57B505C6" w14:textId="4D91F2D5" w:rsidR="00BF4CBE" w:rsidRPr="00BC3ECA" w:rsidRDefault="00BF4CBE" w:rsidP="005B3A8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56AB56C5" w14:textId="77777777" w:rsidR="00BF4CBE" w:rsidRPr="00BC3ECA" w:rsidRDefault="00BF4CBE" w:rsidP="007171F7">
      <w:pPr>
        <w:pStyle w:val="AlnosNumbered"/>
        <w:keepNext/>
        <w:keepLines/>
        <w:numPr>
          <w:ilvl w:val="1"/>
          <w:numId w:val="1"/>
        </w:numPr>
        <w:rPr>
          <w:rStyle w:val="AlnostextChar"/>
        </w:rPr>
      </w:pPr>
      <w:r w:rsidRPr="00BC3ECA">
        <w:t xml:space="preserve">Spauskite </w:t>
      </w:r>
      <w:r w:rsidRPr="00BC3ECA">
        <w:rPr>
          <w:rStyle w:val="CharLaukas"/>
        </w:rPr>
        <w:t>[Ieškoti]</w:t>
      </w:r>
      <w:r w:rsidRPr="00BC3ECA">
        <w:rPr>
          <w:rStyle w:val="AlnostextChar"/>
        </w:rPr>
        <w:t>.</w:t>
      </w:r>
    </w:p>
    <w:p w14:paraId="062C953E" w14:textId="77777777" w:rsidR="00BF4CBE" w:rsidRPr="00BC3ECA" w:rsidRDefault="00BF4CBE" w:rsidP="00300735">
      <w:pPr>
        <w:pStyle w:val="BodyTextR2"/>
        <w:rPr>
          <w:rStyle w:val="AlnostextChar"/>
        </w:rPr>
      </w:pPr>
      <w:r w:rsidRPr="00BC3ECA">
        <w:rPr>
          <w:rStyle w:val="AlnostextChar"/>
        </w:rPr>
        <w:t>Sistema pateikia sąrašą įrašų, atitinkančių nurodytus kriterijus.</w:t>
      </w:r>
    </w:p>
    <w:p w14:paraId="77661E8C" w14:textId="3FE650BD" w:rsidR="00BF4CBE" w:rsidRPr="00BC3ECA" w:rsidRDefault="00BF4CBE" w:rsidP="007171F7">
      <w:pPr>
        <w:pStyle w:val="AlnosNumbered"/>
        <w:keepNext/>
        <w:numPr>
          <w:ilvl w:val="1"/>
          <w:numId w:val="1"/>
        </w:numPr>
      </w:pPr>
      <w:r w:rsidRPr="00BC3ECA">
        <w:t xml:space="preserve">Šalia </w:t>
      </w:r>
      <w:r w:rsidR="00423300" w:rsidRPr="00BC3ECA">
        <w:t>reikiamo</w:t>
      </w:r>
      <w:r w:rsidRPr="00BC3ECA">
        <w:t xml:space="preserve"> </w:t>
      </w:r>
      <w:r w:rsidR="00423300" w:rsidRPr="00BC3ECA">
        <w:t>šaltinio</w:t>
      </w:r>
      <w:r w:rsidRPr="00BC3ECA">
        <w:t xml:space="preserve"> aprašo spauskite </w:t>
      </w:r>
      <w:r w:rsidR="00424185" w:rsidRPr="00BC3ECA">
        <w:rPr>
          <w:noProof/>
          <w:lang w:eastAsia="lt-LT"/>
        </w:rPr>
        <w:drawing>
          <wp:inline distT="0" distB="0" distL="0" distR="0" wp14:anchorId="6E1D19FF" wp14:editId="718CC173">
            <wp:extent cx="152400" cy="1371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BC3ECA">
        <w:t>.</w:t>
      </w:r>
    </w:p>
    <w:p w14:paraId="23AED573" w14:textId="77777777" w:rsidR="00BF4CBE" w:rsidRPr="00BC3ECA" w:rsidRDefault="00423300" w:rsidP="005B3A8E">
      <w:pPr>
        <w:pStyle w:val="BodyTextR2"/>
      </w:pPr>
      <w:r w:rsidRPr="00BC3ECA">
        <w:t>Įrašas įtraukiamas į šaltinio pridėjimo langą</w:t>
      </w:r>
      <w:r w:rsidR="00BF4CBE" w:rsidRPr="00BC3ECA">
        <w:t>.</w:t>
      </w:r>
    </w:p>
    <w:p w14:paraId="053F6889" w14:textId="77777777" w:rsidR="00BF4CBE" w:rsidRPr="00BC3ECA" w:rsidRDefault="00BF4CBE" w:rsidP="007171F7">
      <w:pPr>
        <w:pStyle w:val="AlnosNumbered"/>
        <w:keepNext/>
        <w:numPr>
          <w:ilvl w:val="1"/>
          <w:numId w:val="1"/>
        </w:numPr>
        <w:rPr>
          <w:rStyle w:val="AlnostextChar"/>
        </w:rPr>
      </w:pPr>
      <w:r w:rsidRPr="00BC3ECA">
        <w:t xml:space="preserve">Užpildykite kitus </w:t>
      </w:r>
      <w:r w:rsidR="00423300" w:rsidRPr="00BC3ECA">
        <w:t>šaltinio</w:t>
      </w:r>
      <w:r w:rsidR="00201EDC" w:rsidRPr="00BC3ECA">
        <w:t xml:space="preserve"> duomenis ir s</w:t>
      </w:r>
      <w:r w:rsidRPr="00BC3ECA">
        <w:t xml:space="preserve">pauskite </w:t>
      </w:r>
      <w:r w:rsidRPr="00BC3ECA">
        <w:rPr>
          <w:rStyle w:val="CharLaukas"/>
        </w:rPr>
        <w:t>[Išsaugoti]</w:t>
      </w:r>
      <w:r w:rsidRPr="00BC3ECA">
        <w:rPr>
          <w:rStyle w:val="AlnostextChar"/>
        </w:rPr>
        <w:t>.</w:t>
      </w:r>
    </w:p>
    <w:p w14:paraId="6C99F562" w14:textId="77777777" w:rsidR="00BF4CBE" w:rsidRPr="00BC3ECA" w:rsidRDefault="00BF4CBE" w:rsidP="005B3A8E">
      <w:pPr>
        <w:pStyle w:val="BodyTextR2"/>
      </w:pPr>
      <w:r w:rsidRPr="00BC3ECA">
        <w:t>Sistema patikrina, ar duomenys korektiški ir išsaugoja.</w:t>
      </w:r>
    </w:p>
    <w:p w14:paraId="6967917B" w14:textId="77777777" w:rsidR="00560057" w:rsidRPr="00BC3ECA" w:rsidRDefault="00BF4CBE" w:rsidP="006278ED">
      <w:pPr>
        <w:pStyle w:val="AlnosNumbered"/>
        <w:keepNext/>
      </w:pPr>
      <w:r w:rsidRPr="00BC3ECA">
        <w:lastRenderedPageBreak/>
        <w:t>Norėdami įvesti naują</w:t>
      </w:r>
      <w:r w:rsidR="00560057" w:rsidRPr="00BC3ECA">
        <w:t xml:space="preserve">, dar sistemoje </w:t>
      </w:r>
      <w:r w:rsidR="00BA4A28" w:rsidRPr="00BC3ECA">
        <w:t xml:space="preserve">neišsaugotą </w:t>
      </w:r>
      <w:r w:rsidR="00560057" w:rsidRPr="00BC3ECA">
        <w:t>šaltinį:</w:t>
      </w:r>
    </w:p>
    <w:p w14:paraId="454516A4" w14:textId="77777777" w:rsidR="005200A0" w:rsidRPr="00BC3ECA" w:rsidRDefault="00BF4CBE" w:rsidP="007171F7">
      <w:pPr>
        <w:pStyle w:val="AlnosNumbered"/>
        <w:keepNext/>
        <w:keepLines/>
        <w:numPr>
          <w:ilvl w:val="1"/>
          <w:numId w:val="1"/>
        </w:numPr>
        <w:rPr>
          <w:rStyle w:val="AlnostextChar"/>
        </w:rPr>
      </w:pPr>
      <w:r w:rsidRPr="00BC3ECA">
        <w:t xml:space="preserve"> </w:t>
      </w:r>
      <w:r w:rsidR="005200A0" w:rsidRPr="00BC3ECA">
        <w:t xml:space="preserve">Spauskite </w:t>
      </w:r>
      <w:r w:rsidR="005200A0" w:rsidRPr="00BC3ECA">
        <w:rPr>
          <w:rStyle w:val="CharLaukas"/>
        </w:rPr>
        <w:t>[Naujas]</w:t>
      </w:r>
      <w:r w:rsidR="005200A0" w:rsidRPr="00BC3ECA">
        <w:rPr>
          <w:rStyle w:val="AlnostextChar"/>
        </w:rPr>
        <w:t>.</w:t>
      </w:r>
    </w:p>
    <w:p w14:paraId="06826E31" w14:textId="77777777" w:rsidR="005200A0" w:rsidRPr="00BC3ECA" w:rsidRDefault="005200A0" w:rsidP="005B3A8E">
      <w:pPr>
        <w:pStyle w:val="BodyTextR2"/>
        <w:rPr>
          <w:rStyle w:val="AlnostextChar"/>
        </w:rPr>
      </w:pPr>
      <w:r w:rsidRPr="00BC3ECA">
        <w:rPr>
          <w:rStyle w:val="AlnostextChar"/>
        </w:rPr>
        <w:t xml:space="preserve">Sistema pateikia </w:t>
      </w:r>
      <w:r w:rsidR="00E447B8" w:rsidRPr="00BC3ECA">
        <w:rPr>
          <w:rStyle w:val="AlnostextChar"/>
        </w:rPr>
        <w:t>langą šaltinio duomenims įvesti</w:t>
      </w:r>
      <w:r w:rsidRPr="00BC3ECA">
        <w:rPr>
          <w:rStyle w:val="AlnostextChar"/>
        </w:rPr>
        <w:t>.</w:t>
      </w:r>
    </w:p>
    <w:p w14:paraId="54CA14C2" w14:textId="0E77308C" w:rsidR="00E447B8" w:rsidRPr="00BC3ECA" w:rsidRDefault="005E248B" w:rsidP="005B3A8E">
      <w:pPr>
        <w:pStyle w:val="Picture"/>
        <w:rPr>
          <w:rStyle w:val="AlnostextChar"/>
        </w:rPr>
      </w:pPr>
      <w:r w:rsidRPr="00BC3ECA">
        <w:rPr>
          <w:noProof/>
        </w:rPr>
        <w:drawing>
          <wp:inline distT="0" distB="0" distL="0" distR="0" wp14:anchorId="0D8E1832" wp14:editId="36B77DC1">
            <wp:extent cx="5850890" cy="3166745"/>
            <wp:effectExtent l="19050" t="19050" r="16510" b="146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Literatūra, šaltiniai5.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850890" cy="3166745"/>
                    </a:xfrm>
                    <a:prstGeom prst="rect">
                      <a:avLst/>
                    </a:prstGeom>
                    <a:ln w="3175">
                      <a:solidFill>
                        <a:schemeClr val="tx1"/>
                      </a:solidFill>
                    </a:ln>
                  </pic:spPr>
                </pic:pic>
              </a:graphicData>
            </a:graphic>
          </wp:inline>
        </w:drawing>
      </w:r>
    </w:p>
    <w:p w14:paraId="678B30D7" w14:textId="77777777" w:rsidR="008A5DAF" w:rsidRPr="00BC3ECA" w:rsidRDefault="008A5DAF" w:rsidP="00667BE8">
      <w:pPr>
        <w:pStyle w:val="Captionpicture"/>
      </w:pPr>
      <w:r w:rsidRPr="00BC3ECA">
        <w:t>Šaltinio duomenų įvedimo langas</w:t>
      </w:r>
      <w:r w:rsidR="00A131F6" w:rsidRPr="00BC3ECA">
        <w:t>, kai šaltinis – Leidinys / dokumentas / Įrašas</w:t>
      </w:r>
    </w:p>
    <w:p w14:paraId="61DD8431" w14:textId="77777777" w:rsidR="008A5DAF" w:rsidRPr="00BC3ECA" w:rsidRDefault="00DF3BAD" w:rsidP="007171F7">
      <w:pPr>
        <w:pStyle w:val="AlnosNumbered"/>
        <w:numPr>
          <w:ilvl w:val="1"/>
          <w:numId w:val="1"/>
        </w:numPr>
      </w:pPr>
      <w:r w:rsidRPr="00BC3ECA">
        <w:t>Jei norite</w:t>
      </w:r>
      <w:r w:rsidR="008A5DAF" w:rsidRPr="00BC3ECA">
        <w:t xml:space="preserve"> kopijuoti šaltinio duomenis iš kitų</w:t>
      </w:r>
      <w:r w:rsidR="000F2818" w:rsidRPr="00BC3ECA">
        <w:t xml:space="preserve"> duomenų</w:t>
      </w:r>
      <w:r w:rsidR="008A5DAF" w:rsidRPr="00BC3ECA">
        <w:t xml:space="preserve"> teikėjų:</w:t>
      </w:r>
    </w:p>
    <w:p w14:paraId="0A252EB6" w14:textId="77777777" w:rsidR="008A5DAF" w:rsidRPr="00BC3ECA" w:rsidRDefault="008A5DAF" w:rsidP="007171F7">
      <w:pPr>
        <w:pStyle w:val="buletedafternumber"/>
        <w:numPr>
          <w:ilvl w:val="1"/>
          <w:numId w:val="39"/>
        </w:numPr>
      </w:pPr>
      <w:r w:rsidRPr="00BC3ECA">
        <w:t xml:space="preserve">Spauskite </w:t>
      </w:r>
      <w:r w:rsidRPr="00BC3ECA">
        <w:rPr>
          <w:rStyle w:val="CharLaukas"/>
        </w:rPr>
        <w:t>[Kopijuoti šaltinį]</w:t>
      </w:r>
      <w:r w:rsidRPr="00BC3ECA">
        <w:t>.</w:t>
      </w:r>
    </w:p>
    <w:p w14:paraId="4F7DA69A" w14:textId="77777777" w:rsidR="008A5DAF" w:rsidRPr="00BC3ECA" w:rsidRDefault="008A5DAF" w:rsidP="007171F7">
      <w:pPr>
        <w:pStyle w:val="buletedafternumber"/>
        <w:numPr>
          <w:ilvl w:val="1"/>
          <w:numId w:val="39"/>
        </w:numPr>
      </w:pPr>
      <w:r w:rsidRPr="00BC3ECA">
        <w:t xml:space="preserve">Lange </w:t>
      </w:r>
      <w:r w:rsidRPr="00BC3ECA">
        <w:rPr>
          <w:rStyle w:val="CharLangas"/>
        </w:rPr>
        <w:t>Duomenų teikėjas</w:t>
      </w:r>
      <w:r w:rsidRPr="00BC3ECA">
        <w:t>, iš išskleidžiamo sąrašo pasirinkite pasiekiamus nuotolinius duomenų teikėjus.</w:t>
      </w:r>
    </w:p>
    <w:p w14:paraId="226D3B69" w14:textId="77777777" w:rsidR="008A5DAF" w:rsidRPr="00BC3ECA" w:rsidRDefault="008A5DAF" w:rsidP="007171F7">
      <w:pPr>
        <w:pStyle w:val="buletedafternumber"/>
        <w:numPr>
          <w:ilvl w:val="1"/>
          <w:numId w:val="39"/>
        </w:numPr>
      </w:pPr>
      <w:r w:rsidRPr="00BC3ECA">
        <w:t>Nurodykite kitus kriterijus, pagal kuriuos sistema ieškos šaltinio teikėjo serveryje.</w:t>
      </w:r>
    </w:p>
    <w:p w14:paraId="538D0056" w14:textId="77777777" w:rsidR="008A5DAF" w:rsidRPr="00BC3ECA" w:rsidRDefault="008A5DAF" w:rsidP="007171F7">
      <w:pPr>
        <w:pStyle w:val="buletedafternumber"/>
        <w:keepNext/>
        <w:numPr>
          <w:ilvl w:val="1"/>
          <w:numId w:val="39"/>
        </w:numPr>
      </w:pPr>
      <w:r w:rsidRPr="00BC3ECA">
        <w:t xml:space="preserve">Spauskite </w:t>
      </w:r>
      <w:r w:rsidRPr="00BC3ECA">
        <w:rPr>
          <w:rStyle w:val="CharLaukas"/>
        </w:rPr>
        <w:t>[Ieškoti]</w:t>
      </w:r>
      <w:r w:rsidRPr="00BC3ECA">
        <w:t>.</w:t>
      </w:r>
    </w:p>
    <w:p w14:paraId="6352D13C" w14:textId="58A85BDC" w:rsidR="008A5DAF" w:rsidRPr="00BC3ECA" w:rsidRDefault="008A5DAF" w:rsidP="007171F7">
      <w:pPr>
        <w:pStyle w:val="buletedafternumber"/>
        <w:keepNext/>
        <w:numPr>
          <w:ilvl w:val="1"/>
          <w:numId w:val="39"/>
        </w:numPr>
      </w:pPr>
      <w:r w:rsidRPr="00BC3ECA">
        <w:t xml:space="preserve">Paieškos rezultatų sąraše šalia reikiamo šaltinio aprašo spauskite </w:t>
      </w:r>
      <w:r w:rsidR="00424185" w:rsidRPr="00BC3ECA">
        <w:rPr>
          <w:noProof/>
          <w:lang w:eastAsia="lt-LT"/>
        </w:rPr>
        <w:drawing>
          <wp:inline distT="0" distB="0" distL="0" distR="0" wp14:anchorId="292881C2" wp14:editId="6A8DB011">
            <wp:extent cx="152400" cy="1371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BC3ECA">
        <w:t>.</w:t>
      </w:r>
    </w:p>
    <w:p w14:paraId="7B31DD82" w14:textId="77777777" w:rsidR="008A5DAF" w:rsidRPr="00BC3ECA" w:rsidRDefault="00BA4A28" w:rsidP="007171F7">
      <w:pPr>
        <w:pStyle w:val="AlnosNumbered"/>
        <w:numPr>
          <w:ilvl w:val="1"/>
          <w:numId w:val="1"/>
        </w:numPr>
      </w:pPr>
      <w:r w:rsidRPr="00BC3ECA">
        <w:t>Jei reikia, papildykite</w:t>
      </w:r>
      <w:r w:rsidR="008A5DAF" w:rsidRPr="00BC3ECA">
        <w:t xml:space="preserve"> duomenis apie šaltinį.</w:t>
      </w:r>
    </w:p>
    <w:p w14:paraId="430BC7F3" w14:textId="36F18BAD" w:rsidR="008A5DAF" w:rsidRPr="00BC3ECA" w:rsidRDefault="008A5DAF" w:rsidP="005B3A8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36029BB5" w14:textId="77777777" w:rsidR="00BA4A28" w:rsidRPr="00BC3ECA" w:rsidRDefault="00BA4A28" w:rsidP="007171F7">
      <w:pPr>
        <w:pStyle w:val="AlnosNumbered"/>
        <w:numPr>
          <w:ilvl w:val="1"/>
          <w:numId w:val="1"/>
        </w:numPr>
        <w:rPr>
          <w:rStyle w:val="AlnostextChar"/>
        </w:rPr>
      </w:pPr>
      <w:r w:rsidRPr="00BC3ECA">
        <w:t xml:space="preserve">Spauskite </w:t>
      </w:r>
      <w:r w:rsidRPr="00BC3ECA">
        <w:rPr>
          <w:rStyle w:val="CharLaukas"/>
        </w:rPr>
        <w:t>[Išsaugoti]</w:t>
      </w:r>
      <w:r w:rsidRPr="00BC3ECA">
        <w:rPr>
          <w:rStyle w:val="AlnostextChar"/>
        </w:rPr>
        <w:t>.</w:t>
      </w:r>
    </w:p>
    <w:p w14:paraId="1D1C2DD9" w14:textId="77777777" w:rsidR="00DF3BAD" w:rsidRPr="00BC3ECA" w:rsidRDefault="00DF3BAD" w:rsidP="005B3A8E">
      <w:pPr>
        <w:pStyle w:val="BodyTextR2"/>
      </w:pPr>
      <w:r w:rsidRPr="00BC3ECA">
        <w:t>Sistema išsaugo duomenis.</w:t>
      </w:r>
    </w:p>
    <w:p w14:paraId="5D178F0F" w14:textId="77777777" w:rsidR="00E73ACD" w:rsidRPr="00BC3ECA" w:rsidRDefault="00E73ACD" w:rsidP="007171F7">
      <w:pPr>
        <w:pStyle w:val="AlnosNumbered"/>
        <w:numPr>
          <w:ilvl w:val="1"/>
          <w:numId w:val="1"/>
        </w:numPr>
      </w:pPr>
      <w:r w:rsidRPr="00BC3ECA">
        <w:t xml:space="preserve">Spauskite </w:t>
      </w:r>
      <w:r w:rsidRPr="00BC3ECA">
        <w:rPr>
          <w:rStyle w:val="CharLaukas"/>
        </w:rPr>
        <w:t>[Pasirinkti]</w:t>
      </w:r>
      <w:r w:rsidRPr="00BC3ECA">
        <w:t>.</w:t>
      </w:r>
    </w:p>
    <w:p w14:paraId="6BD81940" w14:textId="77777777" w:rsidR="00FC3C5C" w:rsidRPr="00BC3ECA" w:rsidRDefault="00DF3BAD" w:rsidP="005B3A8E">
      <w:pPr>
        <w:pStyle w:val="BodyTextR2"/>
      </w:pPr>
      <w:r w:rsidRPr="00BC3ECA">
        <w:t xml:space="preserve">Duomenys įtraukiami į kortelę </w:t>
      </w:r>
      <w:r w:rsidRPr="00BC3ECA">
        <w:rPr>
          <w:rStyle w:val="CharLaukas"/>
        </w:rPr>
        <w:t>Literatūra, šaltiniai</w:t>
      </w:r>
      <w:r w:rsidRPr="00BC3ECA">
        <w:t>.</w:t>
      </w:r>
    </w:p>
    <w:p w14:paraId="5C4D8E2E" w14:textId="77777777" w:rsidR="00D520CE" w:rsidRPr="00BC3ECA" w:rsidRDefault="00D520CE" w:rsidP="00667BE8">
      <w:pPr>
        <w:pStyle w:val="AlnosNumbered"/>
        <w:rPr>
          <w:rStyle w:val="AlnostextChar"/>
        </w:rPr>
      </w:pPr>
      <w:r w:rsidRPr="00BC3ECA">
        <w:t xml:space="preserve">Spauskite </w:t>
      </w:r>
      <w:r w:rsidRPr="00BC3ECA">
        <w:rPr>
          <w:rStyle w:val="CharLaukas"/>
        </w:rPr>
        <w:t>[Išsaugoti]</w:t>
      </w:r>
      <w:r w:rsidRPr="00BC3ECA">
        <w:rPr>
          <w:rStyle w:val="AlnostextChar"/>
        </w:rPr>
        <w:t>.</w:t>
      </w:r>
    </w:p>
    <w:p w14:paraId="26546423" w14:textId="77777777" w:rsidR="00D520CE" w:rsidRPr="00BC3ECA" w:rsidRDefault="00D520CE" w:rsidP="005B3A8E">
      <w:pPr>
        <w:pStyle w:val="BodyText"/>
      </w:pPr>
      <w:r w:rsidRPr="00BC3ECA">
        <w:t>Sistema išsaugo duomenis.</w:t>
      </w:r>
    </w:p>
    <w:p w14:paraId="70029ABA" w14:textId="77DED8AC" w:rsidR="001B294F" w:rsidRPr="00BC3ECA" w:rsidRDefault="00697953" w:rsidP="001B294F">
      <w:pPr>
        <w:pStyle w:val="Heading2"/>
      </w:pPr>
      <w:bookmarkStart w:id="82" w:name="_Toc169621710"/>
      <w:r w:rsidRPr="00BC3ECA">
        <w:t>Publikavimas</w:t>
      </w:r>
      <w:bookmarkEnd w:id="82"/>
    </w:p>
    <w:p w14:paraId="57B37EA2" w14:textId="42FBFA49" w:rsidR="00697953" w:rsidRPr="00BC3ECA" w:rsidRDefault="0081525E" w:rsidP="00697953">
      <w:pPr>
        <w:pStyle w:val="Alnostext"/>
      </w:pPr>
      <w:r w:rsidRPr="00BC3ECA">
        <w:t>Eksponatai ar kt. vertybės gali būti viešinam</w:t>
      </w:r>
      <w:r w:rsidR="001D3428" w:rsidRPr="00BC3ECA">
        <w:t xml:space="preserve">i </w:t>
      </w:r>
      <w:r w:rsidR="005F3D55" w:rsidRPr="00BC3ECA">
        <w:t>internete</w:t>
      </w:r>
      <w:r w:rsidR="008E0846" w:rsidRPr="00BC3ECA">
        <w:t xml:space="preserve"> į ši</w:t>
      </w:r>
      <w:r w:rsidR="00577FB8" w:rsidRPr="00BC3ECA">
        <w:t>uos kanalus:</w:t>
      </w:r>
    </w:p>
    <w:p w14:paraId="21A295E5" w14:textId="12AC5DA0" w:rsidR="00577FB8" w:rsidRPr="00BC3ECA" w:rsidRDefault="00577FB8" w:rsidP="00DB10CD">
      <w:pPr>
        <w:pStyle w:val="Alnostext"/>
        <w:numPr>
          <w:ilvl w:val="0"/>
          <w:numId w:val="207"/>
        </w:numPr>
        <w:spacing w:before="0" w:after="0"/>
      </w:pPr>
      <w:r w:rsidRPr="00BC3ECA">
        <w:t>LIMIS-K;</w:t>
      </w:r>
    </w:p>
    <w:p w14:paraId="3598C9D3" w14:textId="5CC8051C" w:rsidR="00577FB8" w:rsidRPr="00BC3ECA" w:rsidRDefault="00C24A14" w:rsidP="00DB10CD">
      <w:pPr>
        <w:pStyle w:val="Alnostext"/>
        <w:numPr>
          <w:ilvl w:val="0"/>
          <w:numId w:val="207"/>
        </w:numPr>
        <w:spacing w:before="0" w:after="0"/>
      </w:pPr>
      <w:r w:rsidRPr="00BC3ECA">
        <w:t>VEPIS;</w:t>
      </w:r>
    </w:p>
    <w:p w14:paraId="39EB74EF" w14:textId="0F5501A4" w:rsidR="00C24A14" w:rsidRPr="00BC3ECA" w:rsidRDefault="00C24A14" w:rsidP="00DB10CD">
      <w:pPr>
        <w:pStyle w:val="Alnostext"/>
        <w:numPr>
          <w:ilvl w:val="0"/>
          <w:numId w:val="207"/>
        </w:numPr>
        <w:spacing w:before="0" w:after="0"/>
      </w:pPr>
      <w:proofErr w:type="spellStart"/>
      <w:r w:rsidRPr="00BC3ECA">
        <w:t>Europeana</w:t>
      </w:r>
      <w:proofErr w:type="spellEnd"/>
      <w:r w:rsidRPr="00BC3ECA">
        <w:t>;</w:t>
      </w:r>
    </w:p>
    <w:p w14:paraId="6513B55A" w14:textId="2565A57F" w:rsidR="00C24A14" w:rsidRPr="00BC3ECA" w:rsidRDefault="00C24A14" w:rsidP="00DB10CD">
      <w:pPr>
        <w:pStyle w:val="Alnostext"/>
        <w:numPr>
          <w:ilvl w:val="0"/>
          <w:numId w:val="207"/>
        </w:numPr>
        <w:spacing w:before="0"/>
      </w:pPr>
      <w:r w:rsidRPr="00BC3ECA">
        <w:t>Kitos duomenų bazės</w:t>
      </w:r>
      <w:r w:rsidR="007B25FD" w:rsidRPr="00BC3ECA">
        <w:t>.</w:t>
      </w:r>
    </w:p>
    <w:p w14:paraId="24502598" w14:textId="49EB6522" w:rsidR="003E7DAC" w:rsidRPr="00BC3ECA" w:rsidRDefault="00841DA2" w:rsidP="003E7DAC">
      <w:pPr>
        <w:pStyle w:val="Alnostext"/>
        <w:spacing w:before="0"/>
        <w:ind w:left="720"/>
      </w:pPr>
      <w:r w:rsidRPr="00BC3ECA">
        <w:rPr>
          <w:noProof/>
        </w:rPr>
        <w:lastRenderedPageBreak/>
        <w:drawing>
          <wp:inline distT="0" distB="0" distL="0" distR="0" wp14:anchorId="6693B565" wp14:editId="0735D19F">
            <wp:extent cx="5109491" cy="2004646"/>
            <wp:effectExtent l="19050" t="19050" r="1524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blikavimas.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140639" cy="2016867"/>
                    </a:xfrm>
                    <a:prstGeom prst="rect">
                      <a:avLst/>
                    </a:prstGeom>
                    <a:ln w="3175">
                      <a:solidFill>
                        <a:schemeClr val="tx1"/>
                      </a:solidFill>
                    </a:ln>
                  </pic:spPr>
                </pic:pic>
              </a:graphicData>
            </a:graphic>
          </wp:inline>
        </w:drawing>
      </w:r>
    </w:p>
    <w:p w14:paraId="0EC9E4A9" w14:textId="3E6B125F" w:rsidR="00D520CE" w:rsidRPr="00BC3ECA" w:rsidRDefault="00110F3D" w:rsidP="003C4818">
      <w:pPr>
        <w:pStyle w:val="BodyTextR2"/>
        <w:tabs>
          <w:tab w:val="clear" w:pos="1191"/>
        </w:tabs>
        <w:spacing w:after="240"/>
        <w:ind w:left="142" w:firstLine="0"/>
      </w:pPr>
      <w:r w:rsidRPr="00BC3ECA">
        <w:t>Tačiau, duomenys gali būti paviešinti tik tada, kai yra įvesta visa informacija, reikalinga informacijos sklaidai internete</w:t>
      </w:r>
      <w:r w:rsidR="008F039B" w:rsidRPr="00BC3ECA">
        <w:t xml:space="preserve">. </w:t>
      </w:r>
      <w:r w:rsidR="00156A7E" w:rsidRPr="00BC3ECA">
        <w:t>Viešinimo tvarkoms ir taisyklėms įgyvendinti, sistema tikrina š</w:t>
      </w:r>
      <w:r w:rsidR="001D6EA3" w:rsidRPr="00BC3ECA">
        <w:t>ias sąlygas:</w:t>
      </w:r>
    </w:p>
    <w:p w14:paraId="503BF867" w14:textId="12B74267" w:rsidR="001D6EA3" w:rsidRPr="00BC3ECA" w:rsidRDefault="000D37AF" w:rsidP="00DB10CD">
      <w:pPr>
        <w:pStyle w:val="BodyTextR2"/>
        <w:numPr>
          <w:ilvl w:val="0"/>
          <w:numId w:val="208"/>
        </w:numPr>
        <w:spacing w:before="240" w:after="240"/>
      </w:pPr>
      <w:r w:rsidRPr="00BC3ECA">
        <w:t xml:space="preserve">Temos privalomumas. Sistema užtikrina, kad norint viešinti objektą LIMIS-K, VEPIS (e-paveldas), </w:t>
      </w:r>
      <w:proofErr w:type="spellStart"/>
      <w:r w:rsidRPr="00BC3ECA">
        <w:t>Europeana</w:t>
      </w:r>
      <w:proofErr w:type="spellEnd"/>
      <w:r w:rsidR="00CA6474" w:rsidRPr="00BC3ECA">
        <w:t xml:space="preserve"> privalomai būtų užpildyta tema;</w:t>
      </w:r>
    </w:p>
    <w:p w14:paraId="5D9488EA" w14:textId="3C787292" w:rsidR="00CA6474" w:rsidRPr="00BC3ECA" w:rsidRDefault="00F155B2" w:rsidP="00DB10CD">
      <w:pPr>
        <w:pStyle w:val="BodyTextR2"/>
        <w:numPr>
          <w:ilvl w:val="0"/>
          <w:numId w:val="208"/>
        </w:numPr>
      </w:pPr>
      <w:r w:rsidRPr="00BC3ECA">
        <w:t>Licencijos privalomumas. Sistema užtikrina, kad norint paviešinti objektą VEPIS</w:t>
      </w:r>
      <w:r w:rsidR="004C047F" w:rsidRPr="00BC3ECA">
        <w:t xml:space="preserve">, </w:t>
      </w:r>
      <w:proofErr w:type="spellStart"/>
      <w:r w:rsidR="004C047F" w:rsidRPr="00BC3ECA">
        <w:t>Europeana</w:t>
      </w:r>
      <w:proofErr w:type="spellEnd"/>
      <w:r w:rsidR="004C047F" w:rsidRPr="00BC3ECA">
        <w:t xml:space="preserve"> prie skaitmeninio objekto turi būti nurodoma žyma / licencija / </w:t>
      </w:r>
      <w:proofErr w:type="spellStart"/>
      <w:r w:rsidR="004C047F" w:rsidRPr="00BC3ECA">
        <w:t>pareikštis</w:t>
      </w:r>
      <w:proofErr w:type="spellEnd"/>
      <w:r w:rsidR="004C047F" w:rsidRPr="00BC3ECA">
        <w:t>;</w:t>
      </w:r>
    </w:p>
    <w:p w14:paraId="137F9946" w14:textId="187AE5CB" w:rsidR="004C047F" w:rsidRPr="00BC3ECA" w:rsidRDefault="00770D9D" w:rsidP="00DB10CD">
      <w:pPr>
        <w:pStyle w:val="BodyTextR2"/>
        <w:numPr>
          <w:ilvl w:val="0"/>
          <w:numId w:val="208"/>
        </w:numPr>
      </w:pPr>
      <w:r w:rsidRPr="00BC3ECA">
        <w:t xml:space="preserve">Skaitmeninio objekto kokybės kontrolė. Sistema užtikrina, kad viešinant objektą VEPIS, </w:t>
      </w:r>
      <w:proofErr w:type="spellStart"/>
      <w:r w:rsidRPr="00BC3ECA">
        <w:t>Europeana</w:t>
      </w:r>
      <w:proofErr w:type="spellEnd"/>
      <w:r w:rsidRPr="00BC3ECA">
        <w:t xml:space="preserve"> būtų nurodytas skaitmeninis objektas, ir nurodyto skaitmeninio objekto kokybė yra tenkinanti</w:t>
      </w:r>
      <w:r w:rsidR="00807C9F" w:rsidRPr="00BC3ECA">
        <w:t xml:space="preserve"> keliamus reikalavimus viešinamiems skaitmeniniams objektams. Daugiau apie kokybės keliamus reikalavimus rasite skyrelyj</w:t>
      </w:r>
      <w:r w:rsidR="004E71B6" w:rsidRPr="00BC3ECA">
        <w:t xml:space="preserve">e </w:t>
      </w:r>
      <w:r w:rsidR="004E71B6" w:rsidRPr="00BC3ECA">
        <w:rPr>
          <w:i/>
        </w:rPr>
        <w:fldChar w:fldCharType="begin"/>
      </w:r>
      <w:r w:rsidR="004E71B6" w:rsidRPr="00BC3ECA">
        <w:rPr>
          <w:i/>
        </w:rPr>
        <w:instrText xml:space="preserve"> REF _Ref125448243 \h  \* MERGEFORMAT </w:instrText>
      </w:r>
      <w:r w:rsidR="004E71B6" w:rsidRPr="00BC3ECA">
        <w:rPr>
          <w:i/>
        </w:rPr>
      </w:r>
      <w:r w:rsidR="004E71B6" w:rsidRPr="00BC3ECA">
        <w:rPr>
          <w:i/>
        </w:rPr>
        <w:fldChar w:fldCharType="separate"/>
      </w:r>
      <w:r w:rsidR="000D676C" w:rsidRPr="000D676C">
        <w:rPr>
          <w:i/>
        </w:rPr>
        <w:t>Publikavimas į VEPIS</w:t>
      </w:r>
      <w:r w:rsidR="004E71B6" w:rsidRPr="00BC3ECA">
        <w:rPr>
          <w:i/>
        </w:rPr>
        <w:fldChar w:fldCharType="end"/>
      </w:r>
      <w:r w:rsidR="004E71B6" w:rsidRPr="00BC3ECA">
        <w:rPr>
          <w:i/>
        </w:rPr>
        <w:t xml:space="preserve"> (</w:t>
      </w:r>
      <w:r w:rsidR="004E71B6" w:rsidRPr="00BC3ECA">
        <w:rPr>
          <w:i/>
        </w:rPr>
        <w:fldChar w:fldCharType="begin"/>
      </w:r>
      <w:r w:rsidR="004E71B6" w:rsidRPr="00BC3ECA">
        <w:rPr>
          <w:i/>
        </w:rPr>
        <w:instrText xml:space="preserve"> PAGEREF _Ref125448249 \h </w:instrText>
      </w:r>
      <w:r w:rsidR="004E71B6" w:rsidRPr="00BC3ECA">
        <w:rPr>
          <w:i/>
        </w:rPr>
      </w:r>
      <w:r w:rsidR="004E71B6" w:rsidRPr="00BC3ECA">
        <w:rPr>
          <w:i/>
        </w:rPr>
        <w:fldChar w:fldCharType="separate"/>
      </w:r>
      <w:r w:rsidR="000D676C">
        <w:rPr>
          <w:i/>
          <w:noProof/>
        </w:rPr>
        <w:t>33</w:t>
      </w:r>
      <w:r w:rsidR="004E71B6" w:rsidRPr="00BC3ECA">
        <w:rPr>
          <w:i/>
        </w:rPr>
        <w:fldChar w:fldCharType="end"/>
      </w:r>
      <w:r w:rsidR="004E71B6" w:rsidRPr="00BC3ECA">
        <w:rPr>
          <w:i/>
        </w:rPr>
        <w:t xml:space="preserve"> psl.)</w:t>
      </w:r>
      <w:r w:rsidR="00C04630" w:rsidRPr="00BC3ECA">
        <w:rPr>
          <w:i/>
        </w:rPr>
        <w:t>;</w:t>
      </w:r>
    </w:p>
    <w:p w14:paraId="65C4C7EC" w14:textId="742604C6" w:rsidR="004E71B6" w:rsidRPr="00BC3ECA" w:rsidRDefault="00C04630" w:rsidP="00DB10CD">
      <w:pPr>
        <w:pStyle w:val="BodyTextR2"/>
        <w:numPr>
          <w:ilvl w:val="0"/>
          <w:numId w:val="208"/>
        </w:numPr>
      </w:pPr>
      <w:r w:rsidRPr="00BC3ECA">
        <w:t>Re</w:t>
      </w:r>
      <w:r w:rsidR="00717AD5" w:rsidRPr="00BC3ECA">
        <w:t>p</w:t>
      </w:r>
      <w:r w:rsidRPr="00BC3ECA">
        <w:t xml:space="preserve">rezentacinės vaizdo bylos nurodymo kontrolė. Sistema užtikrina, kad viešinant objektą VEPIS, </w:t>
      </w:r>
      <w:proofErr w:type="spellStart"/>
      <w:r w:rsidRPr="00BC3ECA">
        <w:t>Europeana</w:t>
      </w:r>
      <w:proofErr w:type="spellEnd"/>
      <w:r w:rsidRPr="00BC3ECA">
        <w:t xml:space="preserve"> būtų nurodyta KPO reprezentacijai skirta vaizdo byla.</w:t>
      </w:r>
    </w:p>
    <w:p w14:paraId="1FE011D7" w14:textId="7E4505BF" w:rsidR="00835963" w:rsidRPr="00BC3ECA" w:rsidRDefault="00497A59" w:rsidP="00667BE8">
      <w:pPr>
        <w:pStyle w:val="Heading1"/>
        <w:rPr>
          <w:noProof w:val="0"/>
        </w:rPr>
      </w:pPr>
      <w:bookmarkStart w:id="83" w:name="_Toc169621711"/>
      <w:r w:rsidRPr="00BC3ECA">
        <w:rPr>
          <w:noProof w:val="0"/>
        </w:rPr>
        <w:lastRenderedPageBreak/>
        <w:t xml:space="preserve">QR </w:t>
      </w:r>
      <w:proofErr w:type="spellStart"/>
      <w:r w:rsidRPr="00BC3ECA">
        <w:rPr>
          <w:noProof w:val="0"/>
        </w:rPr>
        <w:t>Code</w:t>
      </w:r>
      <w:proofErr w:type="spellEnd"/>
      <w:r w:rsidRPr="00BC3ECA">
        <w:rPr>
          <w:noProof w:val="0"/>
        </w:rPr>
        <w:t xml:space="preserve"> kodo tvarkymas</w:t>
      </w:r>
      <w:bookmarkEnd w:id="83"/>
    </w:p>
    <w:p w14:paraId="72193487" w14:textId="77777777" w:rsidR="00497A59" w:rsidRPr="00BC3ECA" w:rsidRDefault="00AA187C" w:rsidP="00667BE8">
      <w:pPr>
        <w:pStyle w:val="Alnostext"/>
        <w:rPr>
          <w:rFonts w:eastAsia="Helv"/>
        </w:rPr>
      </w:pPr>
      <w:r w:rsidRPr="00BC3ECA">
        <w:rPr>
          <w:rFonts w:eastAsia="Helv"/>
        </w:rPr>
        <w:t>Sistema suteikia galimybę</w:t>
      </w:r>
      <w:r w:rsidR="00B13E4F" w:rsidRPr="00BC3ECA">
        <w:rPr>
          <w:rFonts w:eastAsia="Helv"/>
        </w:rPr>
        <w:t xml:space="preserve"> </w:t>
      </w:r>
      <w:r w:rsidRPr="00BC3ECA">
        <w:rPr>
          <w:rFonts w:eastAsia="Helv"/>
        </w:rPr>
        <w:t>eksponato</w:t>
      </w:r>
      <w:r w:rsidR="00B13E4F" w:rsidRPr="00BC3ECA">
        <w:rPr>
          <w:rFonts w:eastAsia="Helv"/>
        </w:rPr>
        <w:t>, archyvo, audiotekos ir videotekos, bibliotekos, fototekos vertybės</w:t>
      </w:r>
      <w:r w:rsidRPr="00BC3ECA">
        <w:rPr>
          <w:rFonts w:eastAsia="Helv"/>
        </w:rPr>
        <w:t xml:space="preserve"> ar kitos muziejinės vertybės aprašą papildyti sugeneruojamu dvimačio brūkšninio kodu - g</w:t>
      </w:r>
      <w:r w:rsidR="00446A9F" w:rsidRPr="00BC3ECA">
        <w:rPr>
          <w:rFonts w:eastAsia="Helv"/>
        </w:rPr>
        <w:t>reito atsako kod</w:t>
      </w:r>
      <w:r w:rsidRPr="00BC3ECA">
        <w:rPr>
          <w:rFonts w:eastAsia="Helv"/>
        </w:rPr>
        <w:t>u</w:t>
      </w:r>
      <w:r w:rsidR="00446A9F" w:rsidRPr="00BC3ECA">
        <w:rPr>
          <w:rFonts w:eastAsia="Helv"/>
        </w:rPr>
        <w:t xml:space="preserve"> (</w:t>
      </w:r>
      <w:r w:rsidR="007024AE" w:rsidRPr="00BC3ECA">
        <w:rPr>
          <w:rFonts w:eastAsia="Helv"/>
        </w:rPr>
        <w:t xml:space="preserve">angl. </w:t>
      </w:r>
      <w:proofErr w:type="spellStart"/>
      <w:r w:rsidR="00446A9F" w:rsidRPr="00BC3ECA">
        <w:rPr>
          <w:rStyle w:val="CharLangas"/>
          <w:rFonts w:eastAsia="Helv"/>
        </w:rPr>
        <w:t>Quick</w:t>
      </w:r>
      <w:proofErr w:type="spellEnd"/>
      <w:r w:rsidR="00446A9F" w:rsidRPr="00BC3ECA">
        <w:rPr>
          <w:rStyle w:val="CharLangas"/>
          <w:rFonts w:eastAsia="Helv"/>
        </w:rPr>
        <w:t xml:space="preserve"> </w:t>
      </w:r>
      <w:proofErr w:type="spellStart"/>
      <w:r w:rsidR="00446A9F" w:rsidRPr="00BC3ECA">
        <w:rPr>
          <w:rStyle w:val="CharLangas"/>
          <w:rFonts w:eastAsia="Helv"/>
        </w:rPr>
        <w:t>Response</w:t>
      </w:r>
      <w:proofErr w:type="spellEnd"/>
      <w:r w:rsidR="00446A9F" w:rsidRPr="00BC3ECA">
        <w:rPr>
          <w:rFonts w:eastAsia="Helv"/>
        </w:rPr>
        <w:t>)</w:t>
      </w:r>
      <w:r w:rsidRPr="00BC3ECA">
        <w:rPr>
          <w:rFonts w:eastAsia="Helv"/>
        </w:rPr>
        <w:t>.</w:t>
      </w:r>
    </w:p>
    <w:p w14:paraId="4C010D90" w14:textId="77777777" w:rsidR="00901416" w:rsidRPr="00BC3ECA" w:rsidRDefault="00901416" w:rsidP="00667BE8">
      <w:pPr>
        <w:pStyle w:val="Alnostext"/>
        <w:rPr>
          <w:rFonts w:eastAsia="Helv"/>
        </w:rPr>
      </w:pPr>
      <w:r w:rsidRPr="00BC3ECA">
        <w:rPr>
          <w:rFonts w:eastAsia="Helv"/>
        </w:rPr>
        <w:t>Galite atlikti šiuos veiksmus, susijusius su QR kodu:</w:t>
      </w:r>
    </w:p>
    <w:p w14:paraId="5F722427" w14:textId="37F8FE4A" w:rsidR="00901416" w:rsidRPr="00BC3ECA" w:rsidRDefault="00901416" w:rsidP="00667BE8">
      <w:pPr>
        <w:pStyle w:val="AlnostextBuleted"/>
        <w:rPr>
          <w:rFonts w:eastAsia="Helv"/>
        </w:rPr>
      </w:pPr>
      <w:r w:rsidRPr="00BC3ECA">
        <w:rPr>
          <w:rFonts w:eastAsia="Helv"/>
          <w:i/>
        </w:rPr>
        <w:fldChar w:fldCharType="begin"/>
      </w:r>
      <w:r w:rsidRPr="00BC3ECA">
        <w:rPr>
          <w:rFonts w:eastAsia="Helv"/>
          <w:i/>
        </w:rPr>
        <w:instrText xml:space="preserve"> REF _Ref367783239 \h  \* MERGEFORMAT </w:instrText>
      </w:r>
      <w:r w:rsidRPr="00BC3ECA">
        <w:rPr>
          <w:rFonts w:eastAsia="Helv"/>
          <w:i/>
        </w:rPr>
      </w:r>
      <w:r w:rsidRPr="00BC3ECA">
        <w:rPr>
          <w:rFonts w:eastAsia="Helv"/>
          <w:i/>
        </w:rPr>
        <w:fldChar w:fldCharType="separate"/>
      </w:r>
      <w:r w:rsidR="000D676C" w:rsidRPr="000D676C">
        <w:rPr>
          <w:i/>
        </w:rPr>
        <w:t>Papildyti eksponato/vertybės aprašą QR kodu</w:t>
      </w:r>
      <w:r w:rsidRPr="00BC3ECA">
        <w:rPr>
          <w:rFonts w:eastAsia="Helv"/>
          <w:i/>
        </w:rPr>
        <w:fldChar w:fldCharType="end"/>
      </w:r>
      <w:r w:rsidRPr="00BC3ECA">
        <w:rPr>
          <w:rFonts w:eastAsia="Helv"/>
          <w:i/>
        </w:rPr>
        <w:t xml:space="preserve"> (</w:t>
      </w:r>
      <w:r w:rsidRPr="00BC3ECA">
        <w:rPr>
          <w:rFonts w:eastAsia="Helv"/>
          <w:i/>
        </w:rPr>
        <w:fldChar w:fldCharType="begin"/>
      </w:r>
      <w:r w:rsidRPr="00BC3ECA">
        <w:rPr>
          <w:rFonts w:eastAsia="Helv"/>
          <w:i/>
        </w:rPr>
        <w:instrText xml:space="preserve"> PAGEREF _Ref367783239 \h </w:instrText>
      </w:r>
      <w:r w:rsidRPr="00BC3ECA">
        <w:rPr>
          <w:rFonts w:eastAsia="Helv"/>
          <w:i/>
        </w:rPr>
      </w:r>
      <w:r w:rsidRPr="00BC3ECA">
        <w:rPr>
          <w:rFonts w:eastAsia="Helv"/>
          <w:i/>
        </w:rPr>
        <w:fldChar w:fldCharType="separate"/>
      </w:r>
      <w:r w:rsidR="000D676C">
        <w:rPr>
          <w:rFonts w:eastAsia="Helv"/>
          <w:i/>
          <w:noProof/>
        </w:rPr>
        <w:t>42</w:t>
      </w:r>
      <w:r w:rsidRPr="00BC3ECA">
        <w:rPr>
          <w:rFonts w:eastAsia="Helv"/>
          <w:i/>
        </w:rPr>
        <w:fldChar w:fldCharType="end"/>
      </w:r>
      <w:r w:rsidRPr="00BC3ECA">
        <w:rPr>
          <w:rFonts w:eastAsia="Helv"/>
          <w:i/>
        </w:rPr>
        <w:t xml:space="preserve"> psl.)</w:t>
      </w:r>
    </w:p>
    <w:p w14:paraId="38E1DA03" w14:textId="5C1C7FF8" w:rsidR="00901416" w:rsidRPr="00BC3ECA" w:rsidRDefault="00901416" w:rsidP="00667BE8">
      <w:pPr>
        <w:pStyle w:val="AlnostextBuleted"/>
        <w:rPr>
          <w:rFonts w:eastAsia="Helv"/>
          <w:i/>
        </w:rPr>
      </w:pPr>
      <w:r w:rsidRPr="00BC3ECA">
        <w:rPr>
          <w:rFonts w:eastAsia="Helv"/>
          <w:i/>
        </w:rPr>
        <w:fldChar w:fldCharType="begin"/>
      </w:r>
      <w:r w:rsidRPr="00BC3ECA">
        <w:rPr>
          <w:rFonts w:eastAsia="Helv"/>
          <w:i/>
        </w:rPr>
        <w:instrText xml:space="preserve"> REF _Ref367792496 \h  \* MERGEFORMAT </w:instrText>
      </w:r>
      <w:r w:rsidRPr="00BC3ECA">
        <w:rPr>
          <w:rFonts w:eastAsia="Helv"/>
          <w:i/>
        </w:rPr>
      </w:r>
      <w:r w:rsidRPr="00BC3ECA">
        <w:rPr>
          <w:rFonts w:eastAsia="Helv"/>
          <w:i/>
        </w:rPr>
        <w:fldChar w:fldCharType="separate"/>
      </w:r>
      <w:r w:rsidR="000D676C" w:rsidRPr="000D676C">
        <w:rPr>
          <w:i/>
        </w:rPr>
        <w:t>Išsaugoti QR kodo paveiksliuką</w:t>
      </w:r>
      <w:r w:rsidRPr="00BC3ECA">
        <w:rPr>
          <w:rFonts w:eastAsia="Helv"/>
          <w:i/>
        </w:rPr>
        <w:fldChar w:fldCharType="end"/>
      </w:r>
      <w:r w:rsidRPr="00BC3ECA">
        <w:rPr>
          <w:rFonts w:eastAsia="Helv"/>
          <w:i/>
        </w:rPr>
        <w:t xml:space="preserve"> (</w:t>
      </w:r>
      <w:r w:rsidRPr="00BC3ECA">
        <w:rPr>
          <w:rFonts w:eastAsia="Helv"/>
          <w:i/>
        </w:rPr>
        <w:fldChar w:fldCharType="begin"/>
      </w:r>
      <w:r w:rsidRPr="00BC3ECA">
        <w:rPr>
          <w:rFonts w:eastAsia="Helv"/>
          <w:i/>
        </w:rPr>
        <w:instrText xml:space="preserve"> PAGEREF _Ref367792497 \h </w:instrText>
      </w:r>
      <w:r w:rsidRPr="00BC3ECA">
        <w:rPr>
          <w:rFonts w:eastAsia="Helv"/>
          <w:i/>
        </w:rPr>
      </w:r>
      <w:r w:rsidRPr="00BC3ECA">
        <w:rPr>
          <w:rFonts w:eastAsia="Helv"/>
          <w:i/>
        </w:rPr>
        <w:fldChar w:fldCharType="separate"/>
      </w:r>
      <w:r w:rsidR="000D676C">
        <w:rPr>
          <w:rFonts w:eastAsia="Helv"/>
          <w:i/>
          <w:noProof/>
        </w:rPr>
        <w:t>43</w:t>
      </w:r>
      <w:r w:rsidRPr="00BC3ECA">
        <w:rPr>
          <w:rFonts w:eastAsia="Helv"/>
          <w:i/>
        </w:rPr>
        <w:fldChar w:fldCharType="end"/>
      </w:r>
      <w:r w:rsidRPr="00BC3ECA">
        <w:rPr>
          <w:rFonts w:eastAsia="Helv"/>
          <w:i/>
        </w:rPr>
        <w:t xml:space="preserve"> psl.)</w:t>
      </w:r>
    </w:p>
    <w:p w14:paraId="4B7589DE" w14:textId="79D903AE" w:rsidR="00901416" w:rsidRPr="00BC3ECA" w:rsidRDefault="00901416" w:rsidP="00667BE8">
      <w:pPr>
        <w:pStyle w:val="AlnostextBuleted"/>
        <w:rPr>
          <w:rFonts w:eastAsia="Helv"/>
          <w:i/>
        </w:rPr>
      </w:pPr>
      <w:r w:rsidRPr="00BC3ECA">
        <w:rPr>
          <w:rFonts w:eastAsia="Helv"/>
          <w:i/>
        </w:rPr>
        <w:fldChar w:fldCharType="begin"/>
      </w:r>
      <w:r w:rsidRPr="00BC3ECA">
        <w:rPr>
          <w:rFonts w:eastAsia="Helv"/>
          <w:i/>
        </w:rPr>
        <w:instrText xml:space="preserve"> REF _Ref367703207 \h  \* MERGEFORMAT </w:instrText>
      </w:r>
      <w:r w:rsidRPr="00BC3ECA">
        <w:rPr>
          <w:rFonts w:eastAsia="Helv"/>
          <w:i/>
        </w:rPr>
      </w:r>
      <w:r w:rsidRPr="00BC3ECA">
        <w:rPr>
          <w:rFonts w:eastAsia="Helv"/>
          <w:i/>
        </w:rPr>
        <w:fldChar w:fldCharType="separate"/>
      </w:r>
      <w:r w:rsidR="000D676C" w:rsidRPr="000D676C">
        <w:rPr>
          <w:i/>
        </w:rPr>
        <w:t>Atlikti eksponato/vertybės paiešką pagal QR kodą</w:t>
      </w:r>
      <w:r w:rsidRPr="00BC3ECA">
        <w:rPr>
          <w:rFonts w:eastAsia="Helv"/>
          <w:i/>
        </w:rPr>
        <w:fldChar w:fldCharType="end"/>
      </w:r>
      <w:r w:rsidRPr="00BC3ECA">
        <w:rPr>
          <w:rFonts w:eastAsia="Helv"/>
          <w:i/>
        </w:rPr>
        <w:t xml:space="preserve"> (</w:t>
      </w:r>
      <w:r w:rsidRPr="00BC3ECA">
        <w:rPr>
          <w:rFonts w:eastAsia="Helv"/>
          <w:i/>
        </w:rPr>
        <w:fldChar w:fldCharType="begin"/>
      </w:r>
      <w:r w:rsidRPr="00BC3ECA">
        <w:rPr>
          <w:rFonts w:eastAsia="Helv"/>
          <w:i/>
        </w:rPr>
        <w:instrText xml:space="preserve"> PAGEREF _Ref367703207 \h </w:instrText>
      </w:r>
      <w:r w:rsidRPr="00BC3ECA">
        <w:rPr>
          <w:rFonts w:eastAsia="Helv"/>
          <w:i/>
        </w:rPr>
      </w:r>
      <w:r w:rsidRPr="00BC3ECA">
        <w:rPr>
          <w:rFonts w:eastAsia="Helv"/>
          <w:i/>
        </w:rPr>
        <w:fldChar w:fldCharType="separate"/>
      </w:r>
      <w:r w:rsidR="000D676C">
        <w:rPr>
          <w:rFonts w:eastAsia="Helv"/>
          <w:i/>
          <w:noProof/>
        </w:rPr>
        <w:t>44</w:t>
      </w:r>
      <w:r w:rsidRPr="00BC3ECA">
        <w:rPr>
          <w:rFonts w:eastAsia="Helv"/>
          <w:i/>
        </w:rPr>
        <w:fldChar w:fldCharType="end"/>
      </w:r>
      <w:r w:rsidRPr="00BC3ECA">
        <w:rPr>
          <w:rFonts w:eastAsia="Helv"/>
          <w:i/>
        </w:rPr>
        <w:t xml:space="preserve"> psl.)</w:t>
      </w:r>
    </w:p>
    <w:p w14:paraId="7736EF40" w14:textId="77777777" w:rsidR="00497A59" w:rsidRPr="00BC3ECA" w:rsidRDefault="00550F63" w:rsidP="00667BE8">
      <w:pPr>
        <w:pStyle w:val="Heading2"/>
      </w:pPr>
      <w:bookmarkStart w:id="84" w:name="_Ref367783239"/>
      <w:bookmarkStart w:id="85" w:name="_Ref367783241"/>
      <w:bookmarkStart w:id="86" w:name="_Toc169621712"/>
      <w:r w:rsidRPr="00BC3ECA">
        <w:t>Papildyti eksponato</w:t>
      </w:r>
      <w:r w:rsidR="005049DC" w:rsidRPr="00BC3ECA">
        <w:t>/</w:t>
      </w:r>
      <w:r w:rsidR="00B13E4F" w:rsidRPr="00BC3ECA">
        <w:t>vertybės</w:t>
      </w:r>
      <w:r w:rsidRPr="00BC3ECA">
        <w:t xml:space="preserve"> aprašą QR kodu</w:t>
      </w:r>
      <w:bookmarkEnd w:id="84"/>
      <w:bookmarkEnd w:id="85"/>
      <w:bookmarkEnd w:id="86"/>
    </w:p>
    <w:p w14:paraId="11854FC8" w14:textId="77777777" w:rsidR="00550F63" w:rsidRPr="00BC3ECA" w:rsidRDefault="00550F63" w:rsidP="00667BE8">
      <w:pPr>
        <w:pStyle w:val="Alnostext"/>
      </w:pPr>
      <w:r w:rsidRPr="00BC3ECA">
        <w:t xml:space="preserve">Vartotojui pageidaujant, </w:t>
      </w:r>
      <w:r w:rsidR="00B13E4F" w:rsidRPr="00BC3ECA">
        <w:t xml:space="preserve">QR kodu galima papildyti </w:t>
      </w:r>
      <w:r w:rsidRPr="00BC3ECA">
        <w:t>eksponato</w:t>
      </w:r>
      <w:r w:rsidR="00B13E4F" w:rsidRPr="00BC3ECA">
        <w:rPr>
          <w:rFonts w:eastAsia="Helv"/>
        </w:rPr>
        <w:t>, archyvo, audiotekos ir videotekos, bibliotekos, fototekos vertybės ar kitos muziejinės vertybės</w:t>
      </w:r>
      <w:r w:rsidRPr="00BC3ECA">
        <w:t xml:space="preserve"> aprašą.</w:t>
      </w:r>
      <w:r w:rsidR="00E9572A" w:rsidRPr="00BC3ECA">
        <w:t xml:space="preserve"> </w:t>
      </w:r>
    </w:p>
    <w:p w14:paraId="425263ED" w14:textId="77777777" w:rsidR="00550F63" w:rsidRPr="00BC3ECA" w:rsidRDefault="00550F63" w:rsidP="00550F63">
      <w:pPr>
        <w:pStyle w:val="HeadingB"/>
        <w:rPr>
          <w:noProof w:val="0"/>
        </w:rPr>
      </w:pPr>
      <w:r w:rsidRPr="00BC3ECA">
        <w:rPr>
          <w:noProof w:val="0"/>
        </w:rPr>
        <w:t>Kas gali atlikti</w:t>
      </w:r>
    </w:p>
    <w:p w14:paraId="6DD064BE" w14:textId="77777777" w:rsidR="00550F63" w:rsidRPr="00BC3ECA" w:rsidRDefault="00550F63" w:rsidP="00550F63">
      <w:pPr>
        <w:pStyle w:val="Alnostext"/>
        <w:keepNext/>
      </w:pPr>
      <w:r w:rsidRPr="00BC3ECA">
        <w:t>Papildyti aprašą QR kodu gali:</w:t>
      </w:r>
    </w:p>
    <w:p w14:paraId="6EB5D192" w14:textId="77777777" w:rsidR="00550F63" w:rsidRPr="00BC3ECA" w:rsidRDefault="00550F63" w:rsidP="00550F63">
      <w:pPr>
        <w:pStyle w:val="AlnostextBuleted"/>
        <w:keepNext/>
      </w:pPr>
      <w:r w:rsidRPr="00BC3ECA">
        <w:t>Naudotojas, kuriam suteiktos teisės įvesti ir keisti muziejaus vertybės duomenis.</w:t>
      </w:r>
    </w:p>
    <w:p w14:paraId="5035B451" w14:textId="77777777" w:rsidR="00550F63" w:rsidRPr="00BC3ECA" w:rsidRDefault="00550F63" w:rsidP="00550F63">
      <w:pPr>
        <w:pStyle w:val="HeadingB"/>
        <w:tabs>
          <w:tab w:val="left" w:pos="3093"/>
        </w:tabs>
        <w:rPr>
          <w:noProof w:val="0"/>
        </w:rPr>
      </w:pPr>
      <w:r w:rsidRPr="00BC3ECA">
        <w:rPr>
          <w:noProof w:val="0"/>
        </w:rPr>
        <w:t>Kaip atlikti</w:t>
      </w:r>
    </w:p>
    <w:p w14:paraId="37535F05" w14:textId="77777777" w:rsidR="00550F63" w:rsidRPr="00BC3ECA" w:rsidRDefault="00550F63" w:rsidP="00550F63">
      <w:pPr>
        <w:pStyle w:val="Alnostext"/>
      </w:pPr>
      <w:r w:rsidRPr="00BC3ECA">
        <w:t xml:space="preserve">Norėdami papildyti eksponato </w:t>
      </w:r>
      <w:r w:rsidR="00B13E4F" w:rsidRPr="00BC3ECA">
        <w:rPr>
          <w:rFonts w:eastAsia="Helv"/>
        </w:rPr>
        <w:t xml:space="preserve">ar kitos muziejinės vertybės </w:t>
      </w:r>
      <w:r w:rsidRPr="00BC3ECA">
        <w:t>aprašą QR kodu, atlikite šiuos veiksmus</w:t>
      </w:r>
      <w:r w:rsidRPr="00BC3ECA">
        <w:rPr>
          <w:rFonts w:cs="Arial"/>
        </w:rPr>
        <w:t>:</w:t>
      </w:r>
    </w:p>
    <w:p w14:paraId="14710342" w14:textId="77777777" w:rsidR="00B13E4F" w:rsidRPr="00BC3ECA" w:rsidRDefault="00550F63" w:rsidP="007171F7">
      <w:pPr>
        <w:pStyle w:val="AlnosNumbered"/>
        <w:numPr>
          <w:ilvl w:val="0"/>
          <w:numId w:val="52"/>
        </w:numPr>
      </w:pPr>
      <w:r w:rsidRPr="00BC3ECA">
        <w:t>Suraskite norimo</w:t>
      </w:r>
      <w:r w:rsidR="00B13E4F" w:rsidRPr="00BC3ECA">
        <w:t>s vertybės duomenis:</w:t>
      </w:r>
    </w:p>
    <w:p w14:paraId="4E96B68B" w14:textId="5DEAFA36" w:rsidR="00550F63" w:rsidRPr="00BC3ECA" w:rsidRDefault="00B13E4F" w:rsidP="00300735">
      <w:pPr>
        <w:pStyle w:val="buletedafternumber"/>
      </w:pPr>
      <w:r w:rsidRPr="00BC3ECA">
        <w:t>Norėdami atsiversti</w:t>
      </w:r>
      <w:r w:rsidR="00550F63" w:rsidRPr="00BC3ECA">
        <w:t xml:space="preserve"> eksponato/komplekto</w:t>
      </w:r>
      <w:r w:rsidR="00F25A8D" w:rsidRPr="00BC3ECA">
        <w:t>/grupės</w:t>
      </w:r>
      <w:r w:rsidR="00550F63" w:rsidRPr="00BC3ECA">
        <w:t xml:space="preserve"> duomenis</w:t>
      </w:r>
      <w:r w:rsidRPr="00BC3ECA">
        <w:t>, atlikite veiksmus, aprašytus skyriuje</w:t>
      </w:r>
      <w:r w:rsidR="00550F63" w:rsidRPr="00BC3ECA">
        <w:t xml:space="preserve"> </w:t>
      </w:r>
      <w:r w:rsidR="00F25A8D" w:rsidRPr="00BC3ECA">
        <w:rPr>
          <w:i/>
        </w:rPr>
        <w:fldChar w:fldCharType="begin"/>
      </w:r>
      <w:r w:rsidR="00F25A8D" w:rsidRPr="00BC3ECA">
        <w:rPr>
          <w:i/>
        </w:rPr>
        <w:instrText xml:space="preserve"> REF _Ref307307073 \h  \* MERGEFORMAT </w:instrText>
      </w:r>
      <w:r w:rsidR="00F25A8D" w:rsidRPr="00BC3ECA">
        <w:rPr>
          <w:i/>
        </w:rPr>
      </w:r>
      <w:r w:rsidR="00F25A8D" w:rsidRPr="00BC3ECA">
        <w:rPr>
          <w:i/>
        </w:rPr>
        <w:fldChar w:fldCharType="separate"/>
      </w:r>
      <w:r w:rsidR="000D676C" w:rsidRPr="000D676C">
        <w:rPr>
          <w:i/>
        </w:rPr>
        <w:t>Surasti eksponato/komplekto/grupės duomenis</w:t>
      </w:r>
      <w:r w:rsidR="00F25A8D" w:rsidRPr="00BC3ECA">
        <w:rPr>
          <w:i/>
        </w:rPr>
        <w:fldChar w:fldCharType="end"/>
      </w:r>
      <w:r w:rsidR="00F25A8D" w:rsidRPr="00BC3ECA">
        <w:t xml:space="preserve"> </w:t>
      </w:r>
      <w:r w:rsidR="00550F63" w:rsidRPr="00BC3ECA">
        <w:rPr>
          <w:rStyle w:val="CharLangas"/>
        </w:rPr>
        <w:t>(</w:t>
      </w:r>
      <w:r w:rsidR="00F25A8D" w:rsidRPr="00BC3ECA">
        <w:rPr>
          <w:rStyle w:val="CharLangas"/>
        </w:rPr>
        <w:fldChar w:fldCharType="begin"/>
      </w:r>
      <w:r w:rsidR="00F25A8D" w:rsidRPr="00BC3ECA">
        <w:rPr>
          <w:rStyle w:val="CharLangas"/>
        </w:rPr>
        <w:instrText xml:space="preserve"> PAGEREF _Ref307307073 \h </w:instrText>
      </w:r>
      <w:r w:rsidR="00F25A8D" w:rsidRPr="00BC3ECA">
        <w:rPr>
          <w:rStyle w:val="CharLangas"/>
        </w:rPr>
      </w:r>
      <w:r w:rsidR="00F25A8D" w:rsidRPr="00BC3ECA">
        <w:rPr>
          <w:rStyle w:val="CharLangas"/>
        </w:rPr>
        <w:fldChar w:fldCharType="separate"/>
      </w:r>
      <w:r w:rsidR="000D676C">
        <w:rPr>
          <w:rStyle w:val="CharLangas"/>
          <w:noProof/>
        </w:rPr>
        <w:t>75</w:t>
      </w:r>
      <w:r w:rsidR="00F25A8D" w:rsidRPr="00BC3ECA">
        <w:rPr>
          <w:rStyle w:val="CharLangas"/>
        </w:rPr>
        <w:fldChar w:fldCharType="end"/>
      </w:r>
      <w:r w:rsidR="00550F63" w:rsidRPr="00BC3ECA">
        <w:rPr>
          <w:rStyle w:val="CharLangas"/>
        </w:rPr>
        <w:t>psl.)</w:t>
      </w:r>
      <w:r w:rsidR="00550F63" w:rsidRPr="00BC3ECA">
        <w:t>.</w:t>
      </w:r>
    </w:p>
    <w:p w14:paraId="06E5DBD9" w14:textId="743B59CC" w:rsidR="00B13E4F" w:rsidRPr="00BC3ECA" w:rsidRDefault="00B13E4F" w:rsidP="00300735">
      <w:pPr>
        <w:pStyle w:val="buletedafternumber"/>
      </w:pPr>
      <w:r w:rsidRPr="00BC3ECA">
        <w:t xml:space="preserve">Norėdami atsiversti archyvo vertybės duomenis atlikite veiksmus, aprašytus skyriuje </w:t>
      </w:r>
      <w:r w:rsidRPr="00BC3ECA">
        <w:rPr>
          <w:rStyle w:val="CharLangas"/>
        </w:rPr>
        <w:fldChar w:fldCharType="begin"/>
      </w:r>
      <w:r w:rsidRPr="00BC3ECA">
        <w:rPr>
          <w:rStyle w:val="CharLangas"/>
        </w:rPr>
        <w:instrText xml:space="preserve"> REF _Ref334516171 \h </w:instrText>
      </w:r>
      <w:r w:rsidR="00CF5FA9"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Surasti archyvo vertybės duomenis</w:t>
      </w:r>
      <w:r w:rsidRPr="00BC3ECA">
        <w:rPr>
          <w:rStyle w:val="CharLangas"/>
        </w:rPr>
        <w:fldChar w:fldCharType="end"/>
      </w:r>
      <w:r w:rsidRPr="00BC3ECA">
        <w:rPr>
          <w:rStyle w:val="CharLangas"/>
        </w:rPr>
        <w:t xml:space="preserve"> (</w:t>
      </w:r>
      <w:r w:rsidR="00CF5FA9" w:rsidRPr="00BC3ECA">
        <w:rPr>
          <w:rStyle w:val="CharLangas"/>
        </w:rPr>
        <w:fldChar w:fldCharType="begin"/>
      </w:r>
      <w:r w:rsidR="00CF5FA9" w:rsidRPr="00BC3ECA">
        <w:rPr>
          <w:rStyle w:val="CharLangas"/>
        </w:rPr>
        <w:instrText xml:space="preserve"> PAGEREF _Ref334516171 \h </w:instrText>
      </w:r>
      <w:r w:rsidR="00CF5FA9" w:rsidRPr="00BC3ECA">
        <w:rPr>
          <w:rStyle w:val="CharLangas"/>
        </w:rPr>
      </w:r>
      <w:r w:rsidR="00CF5FA9" w:rsidRPr="00BC3ECA">
        <w:rPr>
          <w:rStyle w:val="CharLangas"/>
        </w:rPr>
        <w:fldChar w:fldCharType="separate"/>
      </w:r>
      <w:r w:rsidR="000D676C">
        <w:rPr>
          <w:rStyle w:val="CharLangas"/>
          <w:noProof/>
        </w:rPr>
        <w:t>106</w:t>
      </w:r>
      <w:r w:rsidR="00CF5FA9" w:rsidRPr="00BC3ECA">
        <w:rPr>
          <w:rStyle w:val="CharLangas"/>
        </w:rPr>
        <w:fldChar w:fldCharType="end"/>
      </w:r>
      <w:r w:rsidR="00CF5FA9" w:rsidRPr="00BC3ECA">
        <w:rPr>
          <w:rStyle w:val="CharLangas"/>
        </w:rPr>
        <w:t xml:space="preserve"> psl.</w:t>
      </w:r>
      <w:r w:rsidRPr="00BC3ECA">
        <w:rPr>
          <w:rStyle w:val="CharLangas"/>
        </w:rPr>
        <w:t>)</w:t>
      </w:r>
      <w:r w:rsidR="00CF5FA9" w:rsidRPr="00BC3ECA">
        <w:t>.</w:t>
      </w:r>
    </w:p>
    <w:p w14:paraId="3B2FD625" w14:textId="7EACCE9D" w:rsidR="00B13E4F" w:rsidRPr="00BC3ECA" w:rsidRDefault="00B13E4F" w:rsidP="00300735">
      <w:pPr>
        <w:pStyle w:val="buletedafternumber"/>
      </w:pPr>
      <w:r w:rsidRPr="00BC3ECA">
        <w:t xml:space="preserve">Norėdami atsiversti </w:t>
      </w:r>
      <w:r w:rsidRPr="00BC3ECA">
        <w:rPr>
          <w:rFonts w:eastAsia="Helv"/>
        </w:rPr>
        <w:t>audiotekos ir videotekos</w:t>
      </w:r>
      <w:r w:rsidRPr="00BC3ECA">
        <w:t xml:space="preserve"> vertybės duomenis atlikite veiksmus, aprašytus skyriuje </w:t>
      </w:r>
      <w:r w:rsidRPr="00BC3ECA">
        <w:rPr>
          <w:rStyle w:val="CharLangas"/>
        </w:rPr>
        <w:fldChar w:fldCharType="begin"/>
      </w:r>
      <w:r w:rsidRPr="00BC3ECA">
        <w:rPr>
          <w:rStyle w:val="CharLangas"/>
        </w:rPr>
        <w:instrText xml:space="preserve"> REF _Ref334196481 \h </w:instrText>
      </w:r>
      <w:r w:rsidR="00CF5FA9"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audiotekos</w:t>
      </w:r>
      <w:proofErr w:type="spellEnd"/>
      <w:r w:rsidR="000D676C" w:rsidRPr="000D676C">
        <w:rPr>
          <w:rStyle w:val="CharLangas"/>
        </w:rPr>
        <w:t xml:space="preserve"> ir videotekos</w:t>
      </w:r>
      <w:r w:rsidR="000D676C" w:rsidRPr="00BC3ECA">
        <w:t xml:space="preserve"> vertybę</w:t>
      </w:r>
      <w:r w:rsidRPr="00BC3ECA">
        <w:rPr>
          <w:rStyle w:val="CharLangas"/>
        </w:rPr>
        <w:fldChar w:fldCharType="end"/>
      </w:r>
      <w:r w:rsidR="00CF5FA9" w:rsidRPr="00BC3ECA">
        <w:rPr>
          <w:rStyle w:val="CharLangas"/>
        </w:rPr>
        <w:t xml:space="preserve"> (</w:t>
      </w:r>
      <w:r w:rsidR="00CF5FA9" w:rsidRPr="00BC3ECA">
        <w:rPr>
          <w:rStyle w:val="CharLangas"/>
        </w:rPr>
        <w:fldChar w:fldCharType="begin"/>
      </w:r>
      <w:r w:rsidR="00CF5FA9" w:rsidRPr="00BC3ECA">
        <w:rPr>
          <w:rStyle w:val="CharLangas"/>
        </w:rPr>
        <w:instrText xml:space="preserve"> PAGEREF _Ref334196481 \h </w:instrText>
      </w:r>
      <w:r w:rsidR="00CF5FA9" w:rsidRPr="00BC3ECA">
        <w:rPr>
          <w:rStyle w:val="CharLangas"/>
        </w:rPr>
      </w:r>
      <w:r w:rsidR="00CF5FA9" w:rsidRPr="00BC3ECA">
        <w:rPr>
          <w:rStyle w:val="CharLangas"/>
        </w:rPr>
        <w:fldChar w:fldCharType="separate"/>
      </w:r>
      <w:r w:rsidR="000D676C">
        <w:rPr>
          <w:rStyle w:val="CharLangas"/>
          <w:noProof/>
        </w:rPr>
        <w:t>120</w:t>
      </w:r>
      <w:r w:rsidR="00CF5FA9" w:rsidRPr="00BC3ECA">
        <w:rPr>
          <w:rStyle w:val="CharLangas"/>
        </w:rPr>
        <w:fldChar w:fldCharType="end"/>
      </w:r>
      <w:r w:rsidR="00CF5FA9" w:rsidRPr="00BC3ECA">
        <w:rPr>
          <w:rStyle w:val="CharLangas"/>
        </w:rPr>
        <w:t xml:space="preserve"> psl.)</w:t>
      </w:r>
      <w:r w:rsidR="00CF5FA9" w:rsidRPr="00BC3ECA">
        <w:t>.</w:t>
      </w:r>
    </w:p>
    <w:p w14:paraId="353719C4" w14:textId="0B6B1E02" w:rsidR="00B13E4F" w:rsidRPr="00BC3ECA" w:rsidRDefault="00B13E4F" w:rsidP="00300735">
      <w:pPr>
        <w:pStyle w:val="buletedafternumber"/>
      </w:pPr>
      <w:r w:rsidRPr="00BC3ECA">
        <w:t xml:space="preserve">Norėdami atsiversti </w:t>
      </w:r>
      <w:r w:rsidRPr="00BC3ECA">
        <w:rPr>
          <w:rFonts w:eastAsia="Helv"/>
        </w:rPr>
        <w:t>bibliotekos</w:t>
      </w:r>
      <w:r w:rsidRPr="00BC3ECA">
        <w:t xml:space="preserve"> vertybės duomenis atlikite veiksmus, aprašytus skyriuje </w:t>
      </w:r>
      <w:r w:rsidRPr="00BC3ECA">
        <w:rPr>
          <w:rStyle w:val="CharLangas"/>
        </w:rPr>
        <w:fldChar w:fldCharType="begin"/>
      </w:r>
      <w:r w:rsidRPr="00BC3ECA">
        <w:rPr>
          <w:rStyle w:val="CharLangas"/>
        </w:rPr>
        <w:instrText xml:space="preserve"> REF _Ref334536952 \h </w:instrText>
      </w:r>
      <w:r w:rsidR="00CF5FA9"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Surasti bibliotekos vertybę</w:t>
      </w:r>
      <w:r w:rsidRPr="00BC3ECA">
        <w:rPr>
          <w:rStyle w:val="CharLangas"/>
        </w:rPr>
        <w:fldChar w:fldCharType="end"/>
      </w:r>
      <w:r w:rsidR="00CF5FA9" w:rsidRPr="00BC3ECA">
        <w:rPr>
          <w:rStyle w:val="CharLangas"/>
        </w:rPr>
        <w:t xml:space="preserve"> (</w:t>
      </w:r>
      <w:r w:rsidR="00CF5FA9" w:rsidRPr="00BC3ECA">
        <w:rPr>
          <w:rStyle w:val="CharLangas"/>
        </w:rPr>
        <w:fldChar w:fldCharType="begin"/>
      </w:r>
      <w:r w:rsidR="00CF5FA9" w:rsidRPr="00BC3ECA">
        <w:rPr>
          <w:rStyle w:val="CharLangas"/>
        </w:rPr>
        <w:instrText xml:space="preserve"> PAGEREF _Ref334536952 \h </w:instrText>
      </w:r>
      <w:r w:rsidR="00CF5FA9" w:rsidRPr="00BC3ECA">
        <w:rPr>
          <w:rStyle w:val="CharLangas"/>
        </w:rPr>
      </w:r>
      <w:r w:rsidR="00CF5FA9" w:rsidRPr="00BC3ECA">
        <w:rPr>
          <w:rStyle w:val="CharLangas"/>
        </w:rPr>
        <w:fldChar w:fldCharType="separate"/>
      </w:r>
      <w:r w:rsidR="000D676C">
        <w:rPr>
          <w:rStyle w:val="CharLangas"/>
          <w:noProof/>
        </w:rPr>
        <w:t>125</w:t>
      </w:r>
      <w:r w:rsidR="00CF5FA9" w:rsidRPr="00BC3ECA">
        <w:rPr>
          <w:rStyle w:val="CharLangas"/>
        </w:rPr>
        <w:fldChar w:fldCharType="end"/>
      </w:r>
      <w:r w:rsidR="00CF5FA9" w:rsidRPr="00BC3ECA">
        <w:rPr>
          <w:rStyle w:val="CharLangas"/>
        </w:rPr>
        <w:t xml:space="preserve"> psl.)</w:t>
      </w:r>
      <w:r w:rsidR="00CF5FA9" w:rsidRPr="00BC3ECA">
        <w:t>.</w:t>
      </w:r>
    </w:p>
    <w:p w14:paraId="1DE44341" w14:textId="1165B7DF" w:rsidR="00B13E4F" w:rsidRPr="00BC3ECA" w:rsidRDefault="00B13E4F" w:rsidP="00300735">
      <w:pPr>
        <w:pStyle w:val="buletedafternumber"/>
      </w:pPr>
      <w:r w:rsidRPr="00BC3ECA">
        <w:t xml:space="preserve">Norėdami atsiversti </w:t>
      </w:r>
      <w:r w:rsidRPr="00BC3ECA">
        <w:rPr>
          <w:rFonts w:eastAsia="Helv"/>
        </w:rPr>
        <w:t xml:space="preserve">fototekos </w:t>
      </w:r>
      <w:r w:rsidRPr="00BC3ECA">
        <w:t xml:space="preserve">vertybės duomenis atlikite veiksmus, aprašytus skyriuje </w:t>
      </w:r>
      <w:r w:rsidRPr="00BC3ECA">
        <w:rPr>
          <w:rStyle w:val="CharLangas"/>
        </w:rPr>
        <w:fldChar w:fldCharType="begin"/>
      </w:r>
      <w:r w:rsidRPr="00BC3ECA">
        <w:rPr>
          <w:rStyle w:val="CharLangas"/>
        </w:rPr>
        <w:instrText xml:space="preserve"> REF _Ref334599863 \h </w:instrText>
      </w:r>
      <w:r w:rsidR="00CF5FA9"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fototekos</w:t>
      </w:r>
      <w:proofErr w:type="spellEnd"/>
      <w:r w:rsidR="000D676C" w:rsidRPr="000D676C">
        <w:rPr>
          <w:rStyle w:val="CharLangas"/>
        </w:rPr>
        <w:t xml:space="preserve"> vertybę</w:t>
      </w:r>
      <w:r w:rsidRPr="00BC3ECA">
        <w:rPr>
          <w:rStyle w:val="CharLangas"/>
        </w:rPr>
        <w:fldChar w:fldCharType="end"/>
      </w:r>
      <w:r w:rsidR="00CF5FA9" w:rsidRPr="00BC3ECA">
        <w:rPr>
          <w:rStyle w:val="CharLangas"/>
        </w:rPr>
        <w:t xml:space="preserve"> (</w:t>
      </w:r>
      <w:r w:rsidR="00CF5FA9" w:rsidRPr="00BC3ECA">
        <w:rPr>
          <w:rStyle w:val="CharLangas"/>
        </w:rPr>
        <w:fldChar w:fldCharType="begin"/>
      </w:r>
      <w:r w:rsidR="00CF5FA9" w:rsidRPr="00BC3ECA">
        <w:rPr>
          <w:rStyle w:val="CharLangas"/>
        </w:rPr>
        <w:instrText xml:space="preserve"> PAGEREF _Ref334599863 \h </w:instrText>
      </w:r>
      <w:r w:rsidR="00CF5FA9" w:rsidRPr="00BC3ECA">
        <w:rPr>
          <w:rStyle w:val="CharLangas"/>
        </w:rPr>
      </w:r>
      <w:r w:rsidR="00CF5FA9" w:rsidRPr="00BC3ECA">
        <w:rPr>
          <w:rStyle w:val="CharLangas"/>
        </w:rPr>
        <w:fldChar w:fldCharType="separate"/>
      </w:r>
      <w:r w:rsidR="000D676C">
        <w:rPr>
          <w:rStyle w:val="CharLangas"/>
          <w:noProof/>
        </w:rPr>
        <w:t>130</w:t>
      </w:r>
      <w:r w:rsidR="00CF5FA9" w:rsidRPr="00BC3ECA">
        <w:rPr>
          <w:rStyle w:val="CharLangas"/>
        </w:rPr>
        <w:fldChar w:fldCharType="end"/>
      </w:r>
      <w:r w:rsidR="00CF5FA9" w:rsidRPr="00BC3ECA">
        <w:rPr>
          <w:rStyle w:val="CharLangas"/>
        </w:rPr>
        <w:t xml:space="preserve"> psl.)</w:t>
      </w:r>
      <w:r w:rsidR="00CF5FA9" w:rsidRPr="00BC3ECA">
        <w:t>.</w:t>
      </w:r>
    </w:p>
    <w:p w14:paraId="58F4E04A" w14:textId="56E99532" w:rsidR="00550F63" w:rsidRPr="00BC3ECA" w:rsidRDefault="005049DC" w:rsidP="00550F63">
      <w:pPr>
        <w:pStyle w:val="AlnosNumbered"/>
      </w:pPr>
      <w:r w:rsidRPr="00BC3ECA">
        <w:t>Paieškos l</w:t>
      </w:r>
      <w:r w:rsidR="00550F63" w:rsidRPr="00BC3ECA">
        <w:t>ange</w:t>
      </w:r>
      <w:r w:rsidR="00550F63" w:rsidRPr="00BC3ECA">
        <w:rPr>
          <w:rStyle w:val="CharLangas"/>
        </w:rPr>
        <w:t>,</w:t>
      </w:r>
      <w:r w:rsidR="00550F63" w:rsidRPr="00BC3ECA">
        <w:t xml:space="preserve"> šalia norimo </w:t>
      </w:r>
      <w:r w:rsidRPr="00BC3ECA">
        <w:t>įrašo</w:t>
      </w:r>
      <w:r w:rsidR="00550F63" w:rsidRPr="00BC3ECA">
        <w:t xml:space="preserve">, stulpelyje </w:t>
      </w:r>
      <w:r w:rsidR="00550F63" w:rsidRPr="00BC3ECA">
        <w:rPr>
          <w:b/>
        </w:rPr>
        <w:t>Veiksmai</w:t>
      </w:r>
      <w:r w:rsidR="00550F63" w:rsidRPr="00BC3ECA">
        <w:t xml:space="preserve"> spauskite </w:t>
      </w:r>
      <w:r w:rsidR="00424185" w:rsidRPr="00BC3ECA">
        <w:rPr>
          <w:noProof/>
          <w:lang w:eastAsia="lt-LT"/>
        </w:rPr>
        <w:drawing>
          <wp:inline distT="0" distB="0" distL="0" distR="0" wp14:anchorId="1206B3BD" wp14:editId="2129AD49">
            <wp:extent cx="167640" cy="1676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550F63" w:rsidRPr="00BC3ECA">
        <w:t>.</w:t>
      </w:r>
    </w:p>
    <w:p w14:paraId="454D6241" w14:textId="77777777" w:rsidR="00550F63" w:rsidRPr="00BC3ECA" w:rsidRDefault="00550F63" w:rsidP="005B3A8E">
      <w:pPr>
        <w:pStyle w:val="BodyText"/>
      </w:pPr>
      <w:r w:rsidRPr="00BC3ECA">
        <w:t>Atsiveria langas</w:t>
      </w:r>
      <w:r w:rsidR="005049DC" w:rsidRPr="00BC3ECA">
        <w:t xml:space="preserve"> su vertybės duomenimis</w:t>
      </w:r>
      <w:r w:rsidRPr="00BC3ECA">
        <w:t>.</w:t>
      </w:r>
    </w:p>
    <w:p w14:paraId="44BF3C9E" w14:textId="3FAC57A3" w:rsidR="00BD523C" w:rsidRPr="00BC3ECA" w:rsidRDefault="00BD523C" w:rsidP="00300735">
      <w:pPr>
        <w:pStyle w:val="AlnosNumbered"/>
        <w:keepNext/>
      </w:pPr>
      <w:r w:rsidRPr="00BC3ECA">
        <w:t xml:space="preserve">Pagrindinių duomenų kortelėje varnele pažymėkite laukelį </w:t>
      </w:r>
      <w:r w:rsidRPr="00BC3ECA">
        <w:rPr>
          <w:rStyle w:val="CharLaukas"/>
        </w:rPr>
        <w:t>{Atvaizduoti QR kodą}</w:t>
      </w:r>
      <w:r w:rsidR="00C162A2" w:rsidRPr="00BC3ECA">
        <w:t xml:space="preserve"> suaugusiems ar/arba vaikams.</w:t>
      </w:r>
    </w:p>
    <w:p w14:paraId="77854D8A" w14:textId="70E3D8F5" w:rsidR="00B36FFB" w:rsidRPr="00BC3ECA" w:rsidRDefault="00E616F8" w:rsidP="005B3A8E">
      <w:pPr>
        <w:pStyle w:val="Picture"/>
      </w:pPr>
      <w:r w:rsidRPr="00BC3ECA">
        <w:rPr>
          <w:noProof/>
        </w:rPr>
        <w:drawing>
          <wp:inline distT="0" distB="0" distL="0" distR="0" wp14:anchorId="70073067" wp14:editId="16AD08C3">
            <wp:extent cx="4819514" cy="190500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ublikavimas2.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48683" cy="1916530"/>
                    </a:xfrm>
                    <a:prstGeom prst="rect">
                      <a:avLst/>
                    </a:prstGeom>
                    <a:ln w="3175">
                      <a:solidFill>
                        <a:schemeClr val="tx1"/>
                      </a:solidFill>
                    </a:ln>
                  </pic:spPr>
                </pic:pic>
              </a:graphicData>
            </a:graphic>
          </wp:inline>
        </w:drawing>
      </w:r>
    </w:p>
    <w:p w14:paraId="4FFCA6A9" w14:textId="77777777" w:rsidR="00B36FFB" w:rsidRPr="00BC3ECA" w:rsidRDefault="00B36FFB" w:rsidP="00667BE8">
      <w:pPr>
        <w:pStyle w:val="Captionpicture"/>
      </w:pPr>
      <w:r w:rsidRPr="00BC3ECA">
        <w:t>Eksponato duomenų langas</w:t>
      </w:r>
    </w:p>
    <w:p w14:paraId="2A92813B" w14:textId="77777777" w:rsidR="00B36FFB" w:rsidRPr="00BC3ECA" w:rsidRDefault="00B36FFB" w:rsidP="00B36FFB">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5174741F" w14:textId="77777777" w:rsidR="00B36FFB" w:rsidRPr="00BC3ECA" w:rsidRDefault="00B36FFB" w:rsidP="005B3A8E">
      <w:pPr>
        <w:pStyle w:val="BodyText"/>
      </w:pPr>
      <w:r w:rsidRPr="00BC3ECA">
        <w:t xml:space="preserve">Sistema patikrina, ar duomenys korektiški </w:t>
      </w:r>
      <w:r w:rsidR="009509DB" w:rsidRPr="00BC3ECA">
        <w:t xml:space="preserve">ir išsaugoja. </w:t>
      </w:r>
      <w:r w:rsidR="009509DB" w:rsidRPr="00BC3ECA">
        <w:br/>
        <w:t>Eksponato</w:t>
      </w:r>
      <w:r w:rsidR="005049DC" w:rsidRPr="00BC3ECA">
        <w:t xml:space="preserve"> / vertybės</w:t>
      </w:r>
      <w:r w:rsidR="009509DB" w:rsidRPr="00BC3ECA">
        <w:t xml:space="preserve"> duomenys papildomi</w:t>
      </w:r>
      <w:r w:rsidRPr="00BC3ECA">
        <w:t xml:space="preserve"> </w:t>
      </w:r>
      <w:r w:rsidR="009509DB" w:rsidRPr="00BC3ECA">
        <w:t>QR kodu</w:t>
      </w:r>
      <w:r w:rsidRPr="00BC3ECA">
        <w:t>.</w:t>
      </w:r>
    </w:p>
    <w:p w14:paraId="7B97B23C" w14:textId="295DD499" w:rsidR="009509DB" w:rsidRPr="00BC3ECA" w:rsidRDefault="003D109E" w:rsidP="00FE66FF">
      <w:pPr>
        <w:pStyle w:val="Picture"/>
      </w:pPr>
      <w:r w:rsidRPr="00BC3ECA">
        <w:rPr>
          <w:noProof/>
        </w:rPr>
        <w:lastRenderedPageBreak/>
        <w:drawing>
          <wp:inline distT="0" distB="0" distL="0" distR="0" wp14:anchorId="0FB1B1B9" wp14:editId="7C9B3658">
            <wp:extent cx="4812323" cy="821552"/>
            <wp:effectExtent l="19050" t="19050" r="762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R.png"/>
                    <pic:cNvPicPr/>
                  </pic:nvPicPr>
                  <pic:blipFill>
                    <a:blip r:embed="rId124">
                      <a:extLst>
                        <a:ext uri="{28A0092B-C50C-407E-A947-70E740481C1C}">
                          <a14:useLocalDpi xmlns:a14="http://schemas.microsoft.com/office/drawing/2010/main" val="0"/>
                        </a:ext>
                      </a:extLst>
                    </a:blip>
                    <a:stretch>
                      <a:fillRect/>
                    </a:stretch>
                  </pic:blipFill>
                  <pic:spPr>
                    <a:xfrm>
                      <a:off x="0" y="0"/>
                      <a:ext cx="4900258" cy="836564"/>
                    </a:xfrm>
                    <a:prstGeom prst="rect">
                      <a:avLst/>
                    </a:prstGeom>
                    <a:ln w="3175">
                      <a:solidFill>
                        <a:schemeClr val="tx1"/>
                      </a:solidFill>
                    </a:ln>
                  </pic:spPr>
                </pic:pic>
              </a:graphicData>
            </a:graphic>
          </wp:inline>
        </w:drawing>
      </w:r>
    </w:p>
    <w:p w14:paraId="059D93FF" w14:textId="77777777" w:rsidR="009509DB" w:rsidRPr="00BC3ECA" w:rsidRDefault="009509DB" w:rsidP="00667BE8">
      <w:pPr>
        <w:pStyle w:val="Captionpicture"/>
      </w:pPr>
      <w:r w:rsidRPr="00BC3ECA">
        <w:t>Eksponato duomenų lango fragmentas su sugeneruotu QR kodu</w:t>
      </w:r>
    </w:p>
    <w:p w14:paraId="09435C35" w14:textId="65F6A39E" w:rsidR="00B36FFB" w:rsidRPr="00BC3ECA" w:rsidRDefault="005049DC" w:rsidP="00B36FFB">
      <w:pPr>
        <w:pStyle w:val="AlnosNumbered"/>
        <w:keepNext/>
        <w:rPr>
          <w:rStyle w:val="AlnostextChar"/>
        </w:rPr>
      </w:pPr>
      <w:r w:rsidRPr="00BC3ECA">
        <w:t>Jei papildėte eksponato / komplekto</w:t>
      </w:r>
      <w:r w:rsidR="00E11586" w:rsidRPr="00BC3ECA">
        <w:t xml:space="preserve"> / grupės</w:t>
      </w:r>
      <w:r w:rsidRPr="00BC3ECA">
        <w:t xml:space="preserve"> duomenis, s</w:t>
      </w:r>
      <w:r w:rsidR="00B36FFB" w:rsidRPr="00BC3ECA">
        <w:t xml:space="preserve">pauskite </w:t>
      </w:r>
      <w:r w:rsidR="00B36FFB" w:rsidRPr="00BC3ECA">
        <w:rPr>
          <w:rStyle w:val="CharLaukas"/>
        </w:rPr>
        <w:t>[Baigti tvarkyti]</w:t>
      </w:r>
      <w:r w:rsidR="00B36FFB" w:rsidRPr="00BC3ECA">
        <w:rPr>
          <w:rStyle w:val="AlnostextChar"/>
        </w:rPr>
        <w:t>.</w:t>
      </w:r>
    </w:p>
    <w:p w14:paraId="78350410" w14:textId="77777777" w:rsidR="00B36FFB" w:rsidRPr="00BC3ECA" w:rsidRDefault="00B36FFB" w:rsidP="00B36FFB">
      <w:pPr>
        <w:pStyle w:val="AlnosNumbered"/>
      </w:pPr>
      <w:r w:rsidRPr="00BC3ECA">
        <w:t>Toliau, priklausomai nuo Jums suteiktų teisių, galite atlikti šiuos veiksmus:</w:t>
      </w:r>
    </w:p>
    <w:p w14:paraId="24E9DD77" w14:textId="651381CA" w:rsidR="00B36FFB" w:rsidRPr="00BC3ECA" w:rsidRDefault="00B36FFB" w:rsidP="00B36FFB">
      <w:pPr>
        <w:pStyle w:val="buletedafternumber"/>
        <w:rPr>
          <w:rStyle w:val="CharLangas"/>
        </w:rPr>
      </w:pPr>
      <w:r w:rsidRPr="00BC3ECA">
        <w:rPr>
          <w:rStyle w:val="CharLangas"/>
        </w:rPr>
        <w:fldChar w:fldCharType="begin"/>
      </w:r>
      <w:r w:rsidRPr="00BC3ECA">
        <w:rPr>
          <w:rStyle w:val="CharLangas"/>
        </w:rPr>
        <w:instrText xml:space="preserve"> REF _Ref333909303 \h  \* MERGEFORMAT </w:instrText>
      </w:r>
      <w:r w:rsidRPr="00BC3ECA">
        <w:rPr>
          <w:rStyle w:val="CharLangas"/>
        </w:rPr>
      </w:r>
      <w:r w:rsidRPr="00BC3ECA">
        <w:rPr>
          <w:rStyle w:val="CharLangas"/>
        </w:rPr>
        <w:fldChar w:fldCharType="separate"/>
      </w:r>
      <w:r w:rsidR="000D676C" w:rsidRPr="000D676C">
        <w:rPr>
          <w:rStyle w:val="CharLangas"/>
        </w:rPr>
        <w:t>Pateikti tvirtinti eksponatą/komplektą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_Ref333909305 \h </w:instrText>
      </w:r>
      <w:r w:rsidRPr="00BC3ECA">
        <w:rPr>
          <w:rStyle w:val="CharLangas"/>
        </w:rPr>
      </w:r>
      <w:r w:rsidRPr="00BC3ECA">
        <w:rPr>
          <w:rStyle w:val="CharLangas"/>
        </w:rPr>
        <w:fldChar w:fldCharType="separate"/>
      </w:r>
      <w:r w:rsidR="000D676C">
        <w:rPr>
          <w:rStyle w:val="CharLangas"/>
          <w:noProof/>
        </w:rPr>
        <w:t>74</w:t>
      </w:r>
      <w:r w:rsidRPr="00BC3ECA">
        <w:rPr>
          <w:rStyle w:val="CharLangas"/>
        </w:rPr>
        <w:fldChar w:fldCharType="end"/>
      </w:r>
      <w:r w:rsidRPr="00BC3ECA">
        <w:rPr>
          <w:rStyle w:val="CharLangas"/>
        </w:rPr>
        <w:t xml:space="preserve"> psl.)</w:t>
      </w:r>
    </w:p>
    <w:p w14:paraId="3AE1D740" w14:textId="25CF07C6" w:rsidR="00B36FFB" w:rsidRPr="00BC3ECA" w:rsidRDefault="00B36FFB" w:rsidP="00B36FFB">
      <w:pPr>
        <w:pStyle w:val="buletedafternumber"/>
        <w:rPr>
          <w:rStyle w:val="CharLangas"/>
        </w:rPr>
      </w:pPr>
      <w:r w:rsidRPr="00BC3ECA">
        <w:rPr>
          <w:rStyle w:val="CharLangas"/>
        </w:rPr>
        <w:fldChar w:fldCharType="begin"/>
      </w:r>
      <w:r w:rsidRPr="00BC3ECA">
        <w:rPr>
          <w:rStyle w:val="CharLangas"/>
        </w:rPr>
        <w:instrText xml:space="preserve"> REF _Ref307320975 \h  \* MERGEFORMAT </w:instrText>
      </w:r>
      <w:r w:rsidRPr="00BC3ECA">
        <w:rPr>
          <w:rStyle w:val="CharLangas"/>
        </w:rPr>
      </w:r>
      <w:r w:rsidRPr="00BC3ECA">
        <w:rPr>
          <w:rStyle w:val="CharLangas"/>
        </w:rPr>
        <w:fldChar w:fldCharType="separate"/>
      </w:r>
      <w:r w:rsidR="000D676C" w:rsidRPr="000D676C">
        <w:rPr>
          <w:rStyle w:val="CharLangas"/>
        </w:rPr>
        <w:t>Peržiūrėti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_Ref307320975 \h </w:instrText>
      </w:r>
      <w:r w:rsidRPr="00BC3ECA">
        <w:rPr>
          <w:rStyle w:val="CharLangas"/>
        </w:rPr>
      </w:r>
      <w:r w:rsidRPr="00BC3ECA">
        <w:rPr>
          <w:rStyle w:val="CharLangas"/>
        </w:rPr>
        <w:fldChar w:fldCharType="separate"/>
      </w:r>
      <w:r w:rsidR="000D676C">
        <w:rPr>
          <w:rStyle w:val="CharLangas"/>
          <w:noProof/>
        </w:rPr>
        <w:t>78</w:t>
      </w:r>
      <w:r w:rsidRPr="00BC3ECA">
        <w:rPr>
          <w:rStyle w:val="CharLangas"/>
        </w:rPr>
        <w:fldChar w:fldCharType="end"/>
      </w:r>
      <w:r w:rsidRPr="00BC3ECA">
        <w:rPr>
          <w:rStyle w:val="CharLangas"/>
        </w:rPr>
        <w:t xml:space="preserve"> psl.)</w:t>
      </w:r>
    </w:p>
    <w:p w14:paraId="050B94DC" w14:textId="6D41FC58" w:rsidR="00B36FFB" w:rsidRPr="00BC3ECA" w:rsidRDefault="00B36FFB" w:rsidP="00B36FFB">
      <w:pPr>
        <w:pStyle w:val="buletedafternumber"/>
        <w:rPr>
          <w:rStyle w:val="CharLangas"/>
        </w:rPr>
      </w:pPr>
      <w:r w:rsidRPr="00BC3ECA">
        <w:rPr>
          <w:rStyle w:val="CharLangas"/>
        </w:rPr>
        <w:fldChar w:fldCharType="begin"/>
      </w:r>
      <w:r w:rsidRPr="00BC3ECA">
        <w:rPr>
          <w:rStyle w:val="CharLangas"/>
        </w:rPr>
        <w:instrText xml:space="preserve"> REF _Ref307320981 \h  \* MERGEFORMAT </w:instrText>
      </w:r>
      <w:r w:rsidRPr="00BC3ECA">
        <w:rPr>
          <w:rStyle w:val="CharLangas"/>
        </w:rPr>
      </w:r>
      <w:r w:rsidRPr="00BC3ECA">
        <w:rPr>
          <w:rStyle w:val="CharLangas"/>
        </w:rPr>
        <w:fldChar w:fldCharType="separate"/>
      </w:r>
      <w:r w:rsidR="000D676C" w:rsidRPr="000D676C">
        <w:rPr>
          <w:rStyle w:val="CharLangas"/>
        </w:rPr>
        <w:t>Keisti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psl.)</w:t>
      </w:r>
    </w:p>
    <w:p w14:paraId="285A70E6" w14:textId="4321CF41" w:rsidR="00B36FFB" w:rsidRPr="00BC3ECA" w:rsidRDefault="00B36FFB" w:rsidP="00B36FFB">
      <w:pPr>
        <w:pStyle w:val="buletedafternumber"/>
        <w:rPr>
          <w:rStyle w:val="CharLangas"/>
        </w:rPr>
      </w:pPr>
      <w:r w:rsidRPr="00BC3ECA">
        <w:rPr>
          <w:rStyle w:val="CharLangas"/>
        </w:rPr>
        <w:fldChar w:fldCharType="begin"/>
      </w:r>
      <w:r w:rsidRPr="00BC3ECA">
        <w:rPr>
          <w:rStyle w:val="CharLangas"/>
        </w:rPr>
        <w:instrText xml:space="preserve"> REF _Ref333909330 \h  \* MERGEFORMAT </w:instrText>
      </w:r>
      <w:r w:rsidRPr="00BC3ECA">
        <w:rPr>
          <w:rStyle w:val="CharLangas"/>
        </w:rPr>
      </w:r>
      <w:r w:rsidRPr="00BC3ECA">
        <w:rPr>
          <w:rStyle w:val="CharLangas"/>
        </w:rPr>
        <w:fldChar w:fldCharType="separate"/>
      </w:r>
      <w:r w:rsidR="000D676C" w:rsidRPr="000D676C">
        <w:rPr>
          <w:rStyle w:val="CharLangas"/>
        </w:rPr>
        <w:t>Patvirtinti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_Ref333909332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psl.)</w:t>
      </w:r>
    </w:p>
    <w:p w14:paraId="30A9EB24" w14:textId="77777777" w:rsidR="00E9572A" w:rsidRPr="00BC3ECA" w:rsidRDefault="00E066F3" w:rsidP="005B3A8E">
      <w:pPr>
        <w:pStyle w:val="Heading2"/>
      </w:pPr>
      <w:bookmarkStart w:id="87" w:name="_Ref367792496"/>
      <w:bookmarkStart w:id="88" w:name="_Ref367792497"/>
      <w:bookmarkStart w:id="89" w:name="_Toc169621713"/>
      <w:r w:rsidRPr="00BC3ECA">
        <w:t>Išsaugoti QR kod</w:t>
      </w:r>
      <w:r w:rsidR="003116F1" w:rsidRPr="00BC3ECA">
        <w:t>o paveiksliuką</w:t>
      </w:r>
      <w:bookmarkEnd w:id="87"/>
      <w:bookmarkEnd w:id="88"/>
      <w:bookmarkEnd w:id="89"/>
      <w:r w:rsidRPr="00BC3ECA">
        <w:t xml:space="preserve">  </w:t>
      </w:r>
    </w:p>
    <w:p w14:paraId="01AE97C7" w14:textId="77777777" w:rsidR="00077109" w:rsidRPr="00BC3ECA" w:rsidRDefault="00E066F3" w:rsidP="00300735">
      <w:pPr>
        <w:pStyle w:val="Alnostext"/>
        <w:keepNext/>
      </w:pPr>
      <w:r w:rsidRPr="00BC3ECA">
        <w:t>Sistema suteikia galimybę a</w:t>
      </w:r>
      <w:r w:rsidR="00E9572A" w:rsidRPr="00BC3ECA">
        <w:t>tvaizduojamą QR</w:t>
      </w:r>
      <w:r w:rsidR="009068F8" w:rsidRPr="00BC3ECA">
        <w:t xml:space="preserve"> </w:t>
      </w:r>
      <w:proofErr w:type="spellStart"/>
      <w:r w:rsidR="00E9572A" w:rsidRPr="00BC3ECA">
        <w:t>Code</w:t>
      </w:r>
      <w:proofErr w:type="spellEnd"/>
      <w:r w:rsidR="00E9572A" w:rsidRPr="00BC3ECA">
        <w:t xml:space="preserve"> kodą (paveiksliuką) išsaugoti iš eksponato</w:t>
      </w:r>
      <w:r w:rsidR="00647141" w:rsidRPr="00BC3ECA">
        <w:t>/vertybės</w:t>
      </w:r>
      <w:r w:rsidR="00E9572A" w:rsidRPr="00BC3ECA">
        <w:t xml:space="preserve"> redagavimo bei peržiūros lango</w:t>
      </w:r>
      <w:r w:rsidR="003116F1" w:rsidRPr="00BC3ECA">
        <w:t xml:space="preserve"> kaip skaitmeninę bylą </w:t>
      </w:r>
      <w:r w:rsidRPr="00BC3ECA">
        <w:t>kompiuteryje</w:t>
      </w:r>
      <w:r w:rsidR="00E9572A" w:rsidRPr="00BC3ECA">
        <w:t>.</w:t>
      </w:r>
    </w:p>
    <w:p w14:paraId="22015CA6" w14:textId="77777777" w:rsidR="00383920" w:rsidRPr="00BC3ECA" w:rsidRDefault="00383920" w:rsidP="005B3A8E">
      <w:pPr>
        <w:pStyle w:val="HeadingB"/>
        <w:rPr>
          <w:noProof w:val="0"/>
        </w:rPr>
      </w:pPr>
      <w:r w:rsidRPr="00BC3ECA">
        <w:rPr>
          <w:noProof w:val="0"/>
        </w:rPr>
        <w:t>Kas gali atlikti</w:t>
      </w:r>
    </w:p>
    <w:p w14:paraId="294C1E5B" w14:textId="77777777" w:rsidR="00383920" w:rsidRPr="00BC3ECA" w:rsidRDefault="00383920" w:rsidP="00FE66FF">
      <w:pPr>
        <w:pStyle w:val="Alnostext"/>
        <w:keepNext/>
      </w:pPr>
      <w:r w:rsidRPr="00BC3ECA">
        <w:t>Išsaugoti QR kodo paveikslėlį gali:</w:t>
      </w:r>
    </w:p>
    <w:p w14:paraId="68354F90" w14:textId="77777777" w:rsidR="00383920" w:rsidRPr="00BC3ECA" w:rsidRDefault="00383920" w:rsidP="00300735">
      <w:pPr>
        <w:pStyle w:val="AlnostextBuleted"/>
        <w:keepNext/>
      </w:pPr>
      <w:r w:rsidRPr="00BC3ECA">
        <w:t>Rinkinio saugotojas;</w:t>
      </w:r>
    </w:p>
    <w:p w14:paraId="603A4497" w14:textId="77777777" w:rsidR="00383920" w:rsidRPr="00BC3ECA" w:rsidRDefault="00383920" w:rsidP="00300735">
      <w:pPr>
        <w:pStyle w:val="AlnostextBuleted"/>
        <w:keepNext/>
      </w:pPr>
      <w:r w:rsidRPr="00BC3ECA">
        <w:t>Naudotojas, kuriam suteiktos teisės įvesti, keisti ir peržiūrėti eksponato duomenis.</w:t>
      </w:r>
    </w:p>
    <w:p w14:paraId="366649AB" w14:textId="77777777" w:rsidR="00383920" w:rsidRPr="00BC3ECA" w:rsidRDefault="00383920" w:rsidP="00383920">
      <w:pPr>
        <w:pStyle w:val="HeadingB"/>
        <w:rPr>
          <w:noProof w:val="0"/>
        </w:rPr>
      </w:pPr>
      <w:r w:rsidRPr="00BC3ECA">
        <w:rPr>
          <w:noProof w:val="0"/>
        </w:rPr>
        <w:t>Prieš pradedant</w:t>
      </w:r>
    </w:p>
    <w:p w14:paraId="0D2505C8" w14:textId="77777777" w:rsidR="00383920" w:rsidRPr="00BC3ECA" w:rsidRDefault="00383920" w:rsidP="00383920">
      <w:pPr>
        <w:pStyle w:val="Alnostext"/>
        <w:keepNext/>
      </w:pPr>
      <w:r w:rsidRPr="00BC3ECA">
        <w:t>Prieš pasirenkant eksponatą</w:t>
      </w:r>
      <w:r w:rsidR="00727C73" w:rsidRPr="00BC3ECA">
        <w:t>/vertybę</w:t>
      </w:r>
      <w:r w:rsidRPr="00BC3ECA">
        <w:t xml:space="preserve"> turi būti atlikta:</w:t>
      </w:r>
    </w:p>
    <w:p w14:paraId="605B8945" w14:textId="77777777" w:rsidR="00383920" w:rsidRPr="00BC3ECA" w:rsidRDefault="00383920" w:rsidP="00383920">
      <w:pPr>
        <w:pStyle w:val="AlnostextBuleted"/>
        <w:keepNext/>
      </w:pPr>
      <w:r w:rsidRPr="00BC3ECA">
        <w:rPr>
          <w:rFonts w:cs="Arial"/>
        </w:rPr>
        <w:t>Eksponato</w:t>
      </w:r>
      <w:r w:rsidR="00647141" w:rsidRPr="00BC3ECA">
        <w:rPr>
          <w:rFonts w:cs="Arial"/>
        </w:rPr>
        <w:t>/vertybės</w:t>
      </w:r>
      <w:r w:rsidRPr="00BC3ECA">
        <w:rPr>
          <w:rFonts w:cs="Arial"/>
        </w:rPr>
        <w:t xml:space="preserve"> aprašas papildytas QR kodu</w:t>
      </w:r>
      <w:r w:rsidRPr="00BC3ECA">
        <w:t>.</w:t>
      </w:r>
    </w:p>
    <w:p w14:paraId="32ADFE13" w14:textId="4B6A4C9F" w:rsidR="00383920" w:rsidRPr="00BC3ECA" w:rsidRDefault="00383920" w:rsidP="00667BE8">
      <w:pPr>
        <w:pStyle w:val="Bodytextafterbuleted"/>
      </w:pPr>
      <w:r w:rsidRPr="00BC3ECA">
        <w:t xml:space="preserve">Kaip atlikti skaitykite </w:t>
      </w:r>
      <w:r w:rsidRPr="00BC3ECA">
        <w:rPr>
          <w:rStyle w:val="CharLangas"/>
        </w:rPr>
        <w:fldChar w:fldCharType="begin"/>
      </w:r>
      <w:r w:rsidRPr="00BC3ECA">
        <w:rPr>
          <w:rStyle w:val="CharLangas"/>
        </w:rPr>
        <w:instrText xml:space="preserve"> REF _Ref367783239 \h  \* MERGEFORMAT </w:instrText>
      </w:r>
      <w:r w:rsidRPr="00BC3ECA">
        <w:rPr>
          <w:rStyle w:val="CharLangas"/>
        </w:rPr>
      </w:r>
      <w:r w:rsidRPr="00BC3ECA">
        <w:rPr>
          <w:rStyle w:val="CharLangas"/>
        </w:rPr>
        <w:fldChar w:fldCharType="separate"/>
      </w:r>
      <w:r w:rsidR="000D676C" w:rsidRPr="000D676C">
        <w:rPr>
          <w:rStyle w:val="CharLangas"/>
        </w:rPr>
        <w:t>Papildyti eksponato/vertybės aprašą QR</w:t>
      </w:r>
      <w:r w:rsidR="000D676C" w:rsidRPr="00BC3ECA">
        <w:t xml:space="preserve"> kodu</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_Ref367783241 \h </w:instrText>
      </w:r>
      <w:r w:rsidRPr="00BC3ECA">
        <w:rPr>
          <w:rStyle w:val="CharLangas"/>
        </w:rPr>
      </w:r>
      <w:r w:rsidRPr="00BC3ECA">
        <w:rPr>
          <w:rStyle w:val="CharLangas"/>
        </w:rPr>
        <w:fldChar w:fldCharType="separate"/>
      </w:r>
      <w:r w:rsidR="000D676C">
        <w:rPr>
          <w:rStyle w:val="CharLangas"/>
          <w:noProof/>
        </w:rPr>
        <w:t>42</w:t>
      </w:r>
      <w:r w:rsidRPr="00BC3ECA">
        <w:rPr>
          <w:rStyle w:val="CharLangas"/>
        </w:rPr>
        <w:fldChar w:fldCharType="end"/>
      </w:r>
      <w:r w:rsidRPr="00BC3ECA">
        <w:rPr>
          <w:rStyle w:val="CharLangas"/>
        </w:rPr>
        <w:t xml:space="preserve"> psl.)</w:t>
      </w:r>
      <w:r w:rsidRPr="00BC3ECA">
        <w:t>.</w:t>
      </w:r>
    </w:p>
    <w:p w14:paraId="57F8E8DB" w14:textId="77777777" w:rsidR="00383920" w:rsidRPr="00BC3ECA" w:rsidRDefault="00383920" w:rsidP="00383920">
      <w:pPr>
        <w:pStyle w:val="HeadingB"/>
        <w:rPr>
          <w:noProof w:val="0"/>
        </w:rPr>
      </w:pPr>
      <w:r w:rsidRPr="00BC3ECA">
        <w:rPr>
          <w:noProof w:val="0"/>
        </w:rPr>
        <w:t>Kaip atlikti</w:t>
      </w:r>
    </w:p>
    <w:p w14:paraId="0309FE1E" w14:textId="77777777" w:rsidR="00383920" w:rsidRPr="00BC3ECA" w:rsidRDefault="00383920" w:rsidP="00383920">
      <w:pPr>
        <w:pStyle w:val="Alnostext"/>
      </w:pPr>
      <w:r w:rsidRPr="00BC3ECA">
        <w:t>Norėdami išsaugoti QR kodą</w:t>
      </w:r>
      <w:r w:rsidRPr="00BC3ECA">
        <w:rPr>
          <w:rFonts w:cs="Arial"/>
        </w:rPr>
        <w:t xml:space="preserve">, </w:t>
      </w:r>
      <w:r w:rsidRPr="00BC3ECA">
        <w:t>atlikite šiuos veiksmus:</w:t>
      </w:r>
    </w:p>
    <w:p w14:paraId="31666F3C" w14:textId="77777777" w:rsidR="00647141" w:rsidRPr="00BC3ECA" w:rsidRDefault="00647141" w:rsidP="00DB10CD">
      <w:pPr>
        <w:pStyle w:val="AlnosNumbered"/>
        <w:numPr>
          <w:ilvl w:val="0"/>
          <w:numId w:val="175"/>
        </w:numPr>
      </w:pPr>
      <w:r w:rsidRPr="00BC3ECA">
        <w:t>Suraskite norimos vertybės duomenis:</w:t>
      </w:r>
    </w:p>
    <w:p w14:paraId="41C61C54" w14:textId="4F2398F9" w:rsidR="00647141" w:rsidRPr="00BC3ECA" w:rsidRDefault="00647141" w:rsidP="00647141">
      <w:pPr>
        <w:pStyle w:val="buletedafternumber"/>
      </w:pPr>
      <w:r w:rsidRPr="00BC3ECA">
        <w:t xml:space="preserve">Norėdami atsiversti eksponato/komplekto duomenis, atlikite veiksmus, aprašytus skyriuje </w:t>
      </w:r>
      <w:r w:rsidRPr="00BC3ECA">
        <w:rPr>
          <w:rStyle w:val="CharLangas"/>
        </w:rPr>
        <w:fldChar w:fldCharType="begin"/>
      </w:r>
      <w:r w:rsidRPr="00BC3ECA">
        <w:rPr>
          <w:rStyle w:val="CharLangas"/>
        </w:rPr>
        <w:instrText xml:space="preserve"> REF _Ref307307073 \h  \* MERGEFORMAT </w:instrText>
      </w:r>
      <w:r w:rsidRPr="00BC3ECA">
        <w:rPr>
          <w:rStyle w:val="CharLangas"/>
        </w:rPr>
      </w:r>
      <w:r w:rsidRPr="00BC3ECA">
        <w:rPr>
          <w:rStyle w:val="CharLangas"/>
        </w:rPr>
        <w:fldChar w:fldCharType="separate"/>
      </w:r>
      <w:r w:rsidR="000D676C" w:rsidRPr="000D676C">
        <w:rPr>
          <w:rStyle w:val="CharLangas"/>
        </w:rPr>
        <w:t>Surasti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_Ref307307078 \h </w:instrText>
      </w:r>
      <w:r w:rsidRPr="00BC3ECA">
        <w:rPr>
          <w:rStyle w:val="CharLangas"/>
        </w:rPr>
      </w:r>
      <w:r w:rsidRPr="00BC3ECA">
        <w:rPr>
          <w:rStyle w:val="CharLangas"/>
        </w:rPr>
        <w:fldChar w:fldCharType="separate"/>
      </w:r>
      <w:r w:rsidR="000D676C">
        <w:rPr>
          <w:rStyle w:val="CharLangas"/>
          <w:noProof/>
        </w:rPr>
        <w:t>75</w:t>
      </w:r>
      <w:r w:rsidRPr="00BC3ECA">
        <w:rPr>
          <w:rStyle w:val="CharLangas"/>
        </w:rPr>
        <w:fldChar w:fldCharType="end"/>
      </w:r>
      <w:r w:rsidRPr="00BC3ECA">
        <w:rPr>
          <w:rStyle w:val="CharLangas"/>
        </w:rPr>
        <w:t xml:space="preserve"> psl.)</w:t>
      </w:r>
      <w:r w:rsidRPr="00BC3ECA">
        <w:t>.</w:t>
      </w:r>
    </w:p>
    <w:p w14:paraId="68399097" w14:textId="0C4067C5" w:rsidR="00647141" w:rsidRPr="00BC3ECA" w:rsidRDefault="00647141" w:rsidP="00647141">
      <w:pPr>
        <w:pStyle w:val="buletedafternumber"/>
      </w:pPr>
      <w:r w:rsidRPr="00BC3ECA">
        <w:t xml:space="preserve">Norėdami atsiversti archyvo vertybės duomenis atlikite veiksmus, aprašytus skyriuje </w:t>
      </w:r>
      <w:r w:rsidRPr="00BC3ECA">
        <w:rPr>
          <w:rStyle w:val="CharLangas"/>
        </w:rPr>
        <w:fldChar w:fldCharType="begin"/>
      </w:r>
      <w:r w:rsidRPr="00BC3ECA">
        <w:rPr>
          <w:rStyle w:val="CharLangas"/>
        </w:rPr>
        <w:instrText xml:space="preserve"> REF _Ref334516171 \h  \* MERGEFORMAT </w:instrText>
      </w:r>
      <w:r w:rsidRPr="00BC3ECA">
        <w:rPr>
          <w:rStyle w:val="CharLangas"/>
        </w:rPr>
      </w:r>
      <w:r w:rsidRPr="00BC3ECA">
        <w:rPr>
          <w:rStyle w:val="CharLangas"/>
        </w:rPr>
        <w:fldChar w:fldCharType="separate"/>
      </w:r>
      <w:r w:rsidR="000D676C" w:rsidRPr="000D676C">
        <w:rPr>
          <w:rStyle w:val="CharLangas"/>
        </w:rPr>
        <w:t>Surasti archyvo vertybės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_Ref334516171 \h </w:instrText>
      </w:r>
      <w:r w:rsidRPr="00BC3ECA">
        <w:rPr>
          <w:rStyle w:val="CharLangas"/>
        </w:rPr>
      </w:r>
      <w:r w:rsidRPr="00BC3ECA">
        <w:rPr>
          <w:rStyle w:val="CharLangas"/>
        </w:rPr>
        <w:fldChar w:fldCharType="separate"/>
      </w:r>
      <w:r w:rsidR="000D676C">
        <w:rPr>
          <w:rStyle w:val="CharLangas"/>
          <w:noProof/>
        </w:rPr>
        <w:t>106</w:t>
      </w:r>
      <w:r w:rsidRPr="00BC3ECA">
        <w:rPr>
          <w:rStyle w:val="CharLangas"/>
        </w:rPr>
        <w:fldChar w:fldCharType="end"/>
      </w:r>
      <w:r w:rsidRPr="00BC3ECA">
        <w:rPr>
          <w:rStyle w:val="CharLangas"/>
        </w:rPr>
        <w:t xml:space="preserve"> psl.)</w:t>
      </w:r>
      <w:r w:rsidRPr="00BC3ECA">
        <w:t>.</w:t>
      </w:r>
    </w:p>
    <w:p w14:paraId="036CD50A" w14:textId="752989F2" w:rsidR="00647141" w:rsidRPr="00BC3ECA" w:rsidRDefault="00647141" w:rsidP="00647141">
      <w:pPr>
        <w:pStyle w:val="buletedafternumber"/>
      </w:pPr>
      <w:r w:rsidRPr="00BC3ECA">
        <w:t xml:space="preserve">Norėdami atsiversti </w:t>
      </w:r>
      <w:r w:rsidRPr="00BC3ECA">
        <w:rPr>
          <w:rFonts w:eastAsia="Helv"/>
        </w:rPr>
        <w:t>audiotekos ir videotekos</w:t>
      </w:r>
      <w:r w:rsidRPr="00BC3ECA">
        <w:t xml:space="preserve"> vertybės duomenis atlikite veiksmus, aprašytus skyriuje </w:t>
      </w:r>
      <w:r w:rsidRPr="00BC3ECA">
        <w:rPr>
          <w:rStyle w:val="CharLangas"/>
        </w:rPr>
        <w:fldChar w:fldCharType="begin"/>
      </w:r>
      <w:r w:rsidRPr="00BC3ECA">
        <w:rPr>
          <w:rStyle w:val="CharLangas"/>
        </w:rPr>
        <w:instrText xml:space="preserve"> REF _Ref334196481 \h  \* MERGEFORMAT </w:instrText>
      </w:r>
      <w:r w:rsidRPr="00BC3ECA">
        <w:rPr>
          <w:rStyle w:val="CharLangas"/>
        </w:rPr>
      </w:r>
      <w:r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audiotekos</w:t>
      </w:r>
      <w:proofErr w:type="spellEnd"/>
      <w:r w:rsidR="000D676C" w:rsidRPr="000D676C">
        <w:rPr>
          <w:rStyle w:val="CharLangas"/>
        </w:rPr>
        <w:t xml:space="preserve"> ir videotekos</w:t>
      </w:r>
      <w:r w:rsidR="000D676C" w:rsidRPr="00BC3ECA">
        <w:t xml:space="preserve"> vertybę</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_Ref334196481 \h </w:instrText>
      </w:r>
      <w:r w:rsidRPr="00BC3ECA">
        <w:rPr>
          <w:rStyle w:val="CharLangas"/>
        </w:rPr>
      </w:r>
      <w:r w:rsidRPr="00BC3ECA">
        <w:rPr>
          <w:rStyle w:val="CharLangas"/>
        </w:rPr>
        <w:fldChar w:fldCharType="separate"/>
      </w:r>
      <w:r w:rsidR="000D676C">
        <w:rPr>
          <w:rStyle w:val="CharLangas"/>
          <w:noProof/>
        </w:rPr>
        <w:t>120</w:t>
      </w:r>
      <w:r w:rsidRPr="00BC3ECA">
        <w:rPr>
          <w:rStyle w:val="CharLangas"/>
        </w:rPr>
        <w:fldChar w:fldCharType="end"/>
      </w:r>
      <w:r w:rsidRPr="00BC3ECA">
        <w:rPr>
          <w:rStyle w:val="CharLangas"/>
        </w:rPr>
        <w:t xml:space="preserve"> psl.)</w:t>
      </w:r>
      <w:r w:rsidRPr="00BC3ECA">
        <w:t>.</w:t>
      </w:r>
    </w:p>
    <w:p w14:paraId="01358E7E" w14:textId="259A4B14" w:rsidR="00647141" w:rsidRPr="00BC3ECA" w:rsidRDefault="00647141" w:rsidP="00647141">
      <w:pPr>
        <w:pStyle w:val="buletedafternumber"/>
      </w:pPr>
      <w:r w:rsidRPr="00BC3ECA">
        <w:t xml:space="preserve">Norėdami atsiversti </w:t>
      </w:r>
      <w:r w:rsidRPr="00BC3ECA">
        <w:rPr>
          <w:rFonts w:eastAsia="Helv"/>
        </w:rPr>
        <w:t>bibliotekos</w:t>
      </w:r>
      <w:r w:rsidRPr="00BC3ECA">
        <w:t xml:space="preserve"> vertybės duomenis atlikite veiksmus, aprašytus skyriuje </w:t>
      </w:r>
      <w:r w:rsidRPr="00BC3ECA">
        <w:rPr>
          <w:rStyle w:val="CharLangas"/>
        </w:rPr>
        <w:fldChar w:fldCharType="begin"/>
      </w:r>
      <w:r w:rsidRPr="00BC3ECA">
        <w:rPr>
          <w:rStyle w:val="CharLangas"/>
        </w:rPr>
        <w:instrText xml:space="preserve"> REF _Ref334536952 \h  \* MERGEFORMAT </w:instrText>
      </w:r>
      <w:r w:rsidRPr="00BC3ECA">
        <w:rPr>
          <w:rStyle w:val="CharLangas"/>
        </w:rPr>
      </w:r>
      <w:r w:rsidRPr="00BC3ECA">
        <w:rPr>
          <w:rStyle w:val="CharLangas"/>
        </w:rPr>
        <w:fldChar w:fldCharType="separate"/>
      </w:r>
      <w:r w:rsidR="000D676C" w:rsidRPr="000D676C">
        <w:rPr>
          <w:rStyle w:val="CharLangas"/>
        </w:rPr>
        <w:t>Surasti bibliotekos vertybę</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_Ref334536952 \h </w:instrText>
      </w:r>
      <w:r w:rsidRPr="00BC3ECA">
        <w:rPr>
          <w:rStyle w:val="CharLangas"/>
        </w:rPr>
      </w:r>
      <w:r w:rsidRPr="00BC3ECA">
        <w:rPr>
          <w:rStyle w:val="CharLangas"/>
        </w:rPr>
        <w:fldChar w:fldCharType="separate"/>
      </w:r>
      <w:r w:rsidR="000D676C">
        <w:rPr>
          <w:rStyle w:val="CharLangas"/>
          <w:noProof/>
        </w:rPr>
        <w:t>125</w:t>
      </w:r>
      <w:r w:rsidRPr="00BC3ECA">
        <w:rPr>
          <w:rStyle w:val="CharLangas"/>
        </w:rPr>
        <w:fldChar w:fldCharType="end"/>
      </w:r>
      <w:r w:rsidRPr="00BC3ECA">
        <w:rPr>
          <w:rStyle w:val="CharLangas"/>
        </w:rPr>
        <w:t xml:space="preserve"> psl.)</w:t>
      </w:r>
      <w:r w:rsidRPr="00BC3ECA">
        <w:t>.</w:t>
      </w:r>
    </w:p>
    <w:p w14:paraId="7EA8318A" w14:textId="6F23005D" w:rsidR="00647141" w:rsidRPr="00BC3ECA" w:rsidRDefault="00647141" w:rsidP="00647141">
      <w:pPr>
        <w:pStyle w:val="buletedafternumber"/>
      </w:pPr>
      <w:r w:rsidRPr="00BC3ECA">
        <w:t xml:space="preserve">Norėdami atsiversti </w:t>
      </w:r>
      <w:r w:rsidRPr="00BC3ECA">
        <w:rPr>
          <w:rFonts w:eastAsia="Helv"/>
        </w:rPr>
        <w:t xml:space="preserve">fototekos </w:t>
      </w:r>
      <w:r w:rsidRPr="00BC3ECA">
        <w:t xml:space="preserve">vertybės duomenis atlikite veiksmus, aprašytus skyriuje </w:t>
      </w:r>
      <w:r w:rsidRPr="00BC3ECA">
        <w:rPr>
          <w:rStyle w:val="CharLangas"/>
        </w:rPr>
        <w:fldChar w:fldCharType="begin"/>
      </w:r>
      <w:r w:rsidRPr="00BC3ECA">
        <w:rPr>
          <w:rStyle w:val="CharLangas"/>
        </w:rPr>
        <w:instrText xml:space="preserve"> REF _Ref334599863 \h  \* MERGEFORMAT </w:instrText>
      </w:r>
      <w:r w:rsidRPr="00BC3ECA">
        <w:rPr>
          <w:rStyle w:val="CharLangas"/>
        </w:rPr>
      </w:r>
      <w:r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fototekos</w:t>
      </w:r>
      <w:proofErr w:type="spellEnd"/>
      <w:r w:rsidR="000D676C" w:rsidRPr="000D676C">
        <w:rPr>
          <w:rStyle w:val="CharLangas"/>
        </w:rPr>
        <w:t xml:space="preserve"> vertybę</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_Ref334599863 \h </w:instrText>
      </w:r>
      <w:r w:rsidRPr="00BC3ECA">
        <w:rPr>
          <w:rStyle w:val="CharLangas"/>
        </w:rPr>
      </w:r>
      <w:r w:rsidRPr="00BC3ECA">
        <w:rPr>
          <w:rStyle w:val="CharLangas"/>
        </w:rPr>
        <w:fldChar w:fldCharType="separate"/>
      </w:r>
      <w:r w:rsidR="000D676C">
        <w:rPr>
          <w:rStyle w:val="CharLangas"/>
          <w:noProof/>
        </w:rPr>
        <w:t>130</w:t>
      </w:r>
      <w:r w:rsidRPr="00BC3ECA">
        <w:rPr>
          <w:rStyle w:val="CharLangas"/>
        </w:rPr>
        <w:fldChar w:fldCharType="end"/>
      </w:r>
      <w:r w:rsidRPr="00BC3ECA">
        <w:rPr>
          <w:rStyle w:val="CharLangas"/>
        </w:rPr>
        <w:t xml:space="preserve"> psl.)</w:t>
      </w:r>
      <w:r w:rsidRPr="00BC3ECA">
        <w:t>.</w:t>
      </w:r>
    </w:p>
    <w:p w14:paraId="15817D10" w14:textId="0D01FCB9" w:rsidR="009068F8" w:rsidRPr="00BC3ECA" w:rsidRDefault="00647141" w:rsidP="009068F8">
      <w:pPr>
        <w:pStyle w:val="AlnosNumbered"/>
      </w:pPr>
      <w:r w:rsidRPr="00BC3ECA">
        <w:t>Paieškos lange</w:t>
      </w:r>
      <w:r w:rsidRPr="00BC3ECA">
        <w:rPr>
          <w:rStyle w:val="CharLangas"/>
        </w:rPr>
        <w:t>,</w:t>
      </w:r>
      <w:r w:rsidRPr="00BC3ECA">
        <w:t xml:space="preserve"> šalia norimo įrašo</w:t>
      </w:r>
      <w:r w:rsidR="009068F8" w:rsidRPr="00BC3ECA">
        <w:t xml:space="preserve">, stulpelyje </w:t>
      </w:r>
      <w:r w:rsidR="009068F8" w:rsidRPr="00BC3ECA">
        <w:rPr>
          <w:b/>
        </w:rPr>
        <w:t>Veiksmai</w:t>
      </w:r>
      <w:r w:rsidR="009068F8" w:rsidRPr="00BC3ECA">
        <w:t xml:space="preserve"> spauskite </w:t>
      </w:r>
      <w:r w:rsidR="00424185" w:rsidRPr="00BC3ECA">
        <w:rPr>
          <w:noProof/>
          <w:lang w:eastAsia="lt-LT"/>
        </w:rPr>
        <w:drawing>
          <wp:inline distT="0" distB="0" distL="0" distR="0" wp14:anchorId="017F37CA" wp14:editId="27A8AD02">
            <wp:extent cx="167640" cy="1676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9068F8" w:rsidRPr="00BC3ECA">
        <w:t>.</w:t>
      </w:r>
    </w:p>
    <w:p w14:paraId="23A78C7B" w14:textId="77777777" w:rsidR="009068F8" w:rsidRPr="00BC3ECA" w:rsidRDefault="00647141" w:rsidP="005B3A8E">
      <w:pPr>
        <w:pStyle w:val="BodyText"/>
      </w:pPr>
      <w:r w:rsidRPr="00BC3ECA">
        <w:t>Atsiveria langas su vertybės duomenimis</w:t>
      </w:r>
      <w:r w:rsidR="009068F8" w:rsidRPr="00BC3ECA">
        <w:t>.</w:t>
      </w:r>
    </w:p>
    <w:p w14:paraId="6DC510F7" w14:textId="57DF8FDD" w:rsidR="003116F1" w:rsidRPr="00BC3ECA" w:rsidRDefault="00A82F8F" w:rsidP="00FE66FF">
      <w:pPr>
        <w:pStyle w:val="Picture"/>
      </w:pPr>
      <w:r w:rsidRPr="00BC3ECA">
        <w:rPr>
          <w:noProof/>
        </w:rPr>
        <w:drawing>
          <wp:inline distT="0" distB="0" distL="0" distR="0" wp14:anchorId="369EFF22" wp14:editId="5BF3747E">
            <wp:extent cx="4859215" cy="829558"/>
            <wp:effectExtent l="19050" t="19050" r="1778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R.png"/>
                    <pic:cNvPicPr/>
                  </pic:nvPicPr>
                  <pic:blipFill>
                    <a:blip r:embed="rId124">
                      <a:extLst>
                        <a:ext uri="{28A0092B-C50C-407E-A947-70E740481C1C}">
                          <a14:useLocalDpi xmlns:a14="http://schemas.microsoft.com/office/drawing/2010/main" val="0"/>
                        </a:ext>
                      </a:extLst>
                    </a:blip>
                    <a:stretch>
                      <a:fillRect/>
                    </a:stretch>
                  </pic:blipFill>
                  <pic:spPr>
                    <a:xfrm>
                      <a:off x="0" y="0"/>
                      <a:ext cx="4936424" cy="842739"/>
                    </a:xfrm>
                    <a:prstGeom prst="rect">
                      <a:avLst/>
                    </a:prstGeom>
                    <a:ln w="3175">
                      <a:solidFill>
                        <a:schemeClr val="tx1"/>
                      </a:solidFill>
                    </a:ln>
                  </pic:spPr>
                </pic:pic>
              </a:graphicData>
            </a:graphic>
          </wp:inline>
        </w:drawing>
      </w:r>
    </w:p>
    <w:p w14:paraId="3C28BC1B" w14:textId="77777777" w:rsidR="009068F8" w:rsidRPr="00BC3ECA" w:rsidRDefault="009068F8" w:rsidP="00667BE8">
      <w:pPr>
        <w:pStyle w:val="Captionpicture"/>
      </w:pPr>
      <w:r w:rsidRPr="00BC3ECA">
        <w:t>Eksponato, turinčio QR kodą, duomenų lango fragmentas</w:t>
      </w:r>
    </w:p>
    <w:p w14:paraId="01C532B3" w14:textId="53BED99A" w:rsidR="00992253" w:rsidRPr="00BC3ECA" w:rsidRDefault="00992253" w:rsidP="00667BE8">
      <w:pPr>
        <w:pStyle w:val="AlnosNumbered"/>
        <w:keepNext/>
      </w:pPr>
      <w:r w:rsidRPr="00BC3ECA">
        <w:lastRenderedPageBreak/>
        <w:t xml:space="preserve">Spauskite </w:t>
      </w:r>
      <w:r w:rsidRPr="00BC3ECA">
        <w:rPr>
          <w:rStyle w:val="CharLaukas"/>
        </w:rPr>
        <w:t>[Išsaugoti QR kodą</w:t>
      </w:r>
      <w:r w:rsidR="00A82F8F" w:rsidRPr="00BC3ECA">
        <w:rPr>
          <w:rStyle w:val="CharLaukas"/>
        </w:rPr>
        <w:t xml:space="preserve"> suaugusiems</w:t>
      </w:r>
      <w:r w:rsidRPr="00BC3ECA">
        <w:rPr>
          <w:rStyle w:val="CharLaukas"/>
        </w:rPr>
        <w:t>]</w:t>
      </w:r>
      <w:r w:rsidR="00A82F8F" w:rsidRPr="00BC3ECA">
        <w:t xml:space="preserve"> </w:t>
      </w:r>
      <w:r w:rsidR="00855478" w:rsidRPr="00BC3ECA">
        <w:t>/</w:t>
      </w:r>
      <w:r w:rsidR="00A82F8F" w:rsidRPr="00BC3ECA">
        <w:t xml:space="preserve"> </w:t>
      </w:r>
      <w:r w:rsidR="00855478" w:rsidRPr="00BC3ECA">
        <w:rPr>
          <w:b/>
        </w:rPr>
        <w:t>[Išsaugoti QR kodą vaikams</w:t>
      </w:r>
      <w:r w:rsidRPr="00BC3ECA">
        <w:rPr>
          <w:b/>
        </w:rPr>
        <w:t>]</w:t>
      </w:r>
      <w:r w:rsidRPr="00BC3ECA">
        <w:t>.</w:t>
      </w:r>
    </w:p>
    <w:p w14:paraId="0536BD2B" w14:textId="77777777" w:rsidR="00992253" w:rsidRPr="00BC3ECA" w:rsidRDefault="00992253" w:rsidP="00300735">
      <w:pPr>
        <w:pStyle w:val="BodyText"/>
      </w:pPr>
      <w:r w:rsidRPr="00BC3ECA">
        <w:t>Sistema pateikia standartinį langą (lango išvaizda priklauso  nuo naudojamos naršyklės), leidžiantį kodą išsaugoti kompiuteryje.</w:t>
      </w:r>
    </w:p>
    <w:p w14:paraId="2003E0AF" w14:textId="77777777" w:rsidR="00992253" w:rsidRPr="00BC3ECA" w:rsidRDefault="00992253" w:rsidP="00992253">
      <w:pPr>
        <w:pStyle w:val="AlnosNumbered"/>
      </w:pPr>
      <w:r w:rsidRPr="00BC3ECA">
        <w:t>Norėdami paveikslėlį išsaugoti kompiuteryje, iš sąrašo pasirinkite „</w:t>
      </w:r>
      <w:r w:rsidRPr="00BC3ECA">
        <w:rPr>
          <w:rStyle w:val="CharLangas"/>
        </w:rPr>
        <w:t>Save File...</w:t>
      </w:r>
      <w:r w:rsidRPr="00BC3ECA">
        <w:t>“</w:t>
      </w:r>
    </w:p>
    <w:p w14:paraId="4FCF5DAD" w14:textId="77777777" w:rsidR="00992253" w:rsidRPr="00BC3ECA" w:rsidRDefault="00992253" w:rsidP="00992253">
      <w:pPr>
        <w:pStyle w:val="AlnosNumbered"/>
      </w:pPr>
      <w:r w:rsidRPr="00BC3ECA">
        <w:t xml:space="preserve">Spauskite </w:t>
      </w:r>
      <w:r w:rsidRPr="00BC3ECA">
        <w:rPr>
          <w:rStyle w:val="CharLaukas"/>
        </w:rPr>
        <w:t>[</w:t>
      </w:r>
      <w:r w:rsidR="009C4C7B" w:rsidRPr="00BC3ECA">
        <w:rPr>
          <w:rStyle w:val="CharLaukas"/>
        </w:rPr>
        <w:t>OK</w:t>
      </w:r>
      <w:r w:rsidRPr="00BC3ECA">
        <w:rPr>
          <w:rStyle w:val="CharLaukas"/>
        </w:rPr>
        <w:t>]</w:t>
      </w:r>
      <w:r w:rsidRPr="00BC3ECA">
        <w:t>.</w:t>
      </w:r>
    </w:p>
    <w:p w14:paraId="614984B5" w14:textId="77777777" w:rsidR="00992253" w:rsidRPr="00BC3ECA" w:rsidRDefault="00992253" w:rsidP="005B3A8E">
      <w:pPr>
        <w:pStyle w:val="BodyText"/>
      </w:pPr>
      <w:r w:rsidRPr="00BC3ECA">
        <w:t>Paveikslėlis</w:t>
      </w:r>
      <w:r w:rsidR="00DA61F5" w:rsidRPr="00BC3ECA">
        <w:t xml:space="preserve"> </w:t>
      </w:r>
      <w:r w:rsidRPr="00BC3ECA">
        <w:t>išsaugomas</w:t>
      </w:r>
      <w:r w:rsidR="008571D3" w:rsidRPr="00BC3ECA">
        <w:t xml:space="preserve"> nurodytoje aplanke.</w:t>
      </w:r>
    </w:p>
    <w:p w14:paraId="5C750797" w14:textId="77777777" w:rsidR="005D1C17" w:rsidRPr="00BC3ECA" w:rsidRDefault="005D1C17" w:rsidP="00667BE8">
      <w:pPr>
        <w:pStyle w:val="AlnosNumbered"/>
      </w:pPr>
      <w:r w:rsidRPr="00BC3ECA">
        <w:t xml:space="preserve">Paveikslėlį galėsite </w:t>
      </w:r>
      <w:r w:rsidR="00C92F1F" w:rsidRPr="00BC3ECA">
        <w:t>atsidaryti peržiūrai</w:t>
      </w:r>
      <w:r w:rsidRPr="00BC3ECA">
        <w:t xml:space="preserve"> ir atsispausdinti, esant poreikiui.</w:t>
      </w:r>
    </w:p>
    <w:p w14:paraId="10B12505" w14:textId="77777777" w:rsidR="00C860F4" w:rsidRPr="00BC3ECA" w:rsidRDefault="00426434" w:rsidP="00667BE8">
      <w:pPr>
        <w:pStyle w:val="Heading2"/>
      </w:pPr>
      <w:bookmarkStart w:id="90" w:name="_Ref367703207"/>
      <w:bookmarkStart w:id="91" w:name="_Toc169621714"/>
      <w:r w:rsidRPr="00BC3ECA">
        <w:t>Atlikti eksponato</w:t>
      </w:r>
      <w:r w:rsidR="00727C73" w:rsidRPr="00BC3ECA">
        <w:t>/vertybės</w:t>
      </w:r>
      <w:r w:rsidRPr="00BC3ECA">
        <w:t xml:space="preserve"> paiešką pagal QR kodą</w:t>
      </w:r>
      <w:bookmarkEnd w:id="90"/>
      <w:bookmarkEnd w:id="91"/>
    </w:p>
    <w:p w14:paraId="76E5D946" w14:textId="77777777" w:rsidR="00426434" w:rsidRPr="00BC3ECA" w:rsidRDefault="00426434" w:rsidP="00300735">
      <w:pPr>
        <w:pStyle w:val="Alnostext"/>
        <w:keepNext/>
      </w:pPr>
      <w:r w:rsidRPr="00BC3ECA">
        <w:t>Sistema suteikia galimybę surasti eksponatus</w:t>
      </w:r>
      <w:r w:rsidR="00506A48" w:rsidRPr="00BC3ECA">
        <w:t>/vertybes</w:t>
      </w:r>
      <w:r w:rsidRPr="00BC3ECA">
        <w:t>, kurių duomenys papildyti QR kodu bei taip pat numato galimybę surasti konkretų eksponatą pagal turimo QR kodo nuorodą.</w:t>
      </w:r>
      <w:r w:rsidR="00506A48" w:rsidRPr="00BC3ECA">
        <w:t xml:space="preserve"> Šiame skyrelyje aprašyta eksponato paieškos pagal QR kodą veiksmų seka. Kitų vertybių (</w:t>
      </w:r>
      <w:r w:rsidR="00506A48" w:rsidRPr="00BC3ECA">
        <w:rPr>
          <w:rFonts w:eastAsia="Helv"/>
        </w:rPr>
        <w:t>archyvo, audiotekos ir videotekos, bibliotekos, fototekos</w:t>
      </w:r>
      <w:r w:rsidR="00506A48" w:rsidRPr="00BC3ECA">
        <w:t xml:space="preserve">) paieškos principai identiški aprašytiems. </w:t>
      </w:r>
    </w:p>
    <w:p w14:paraId="6ACD55ED" w14:textId="77777777" w:rsidR="00426434" w:rsidRPr="00BC3ECA" w:rsidRDefault="00426434" w:rsidP="00426434">
      <w:pPr>
        <w:pStyle w:val="HeadingB"/>
        <w:tabs>
          <w:tab w:val="left" w:pos="3093"/>
        </w:tabs>
        <w:rPr>
          <w:noProof w:val="0"/>
        </w:rPr>
      </w:pPr>
      <w:r w:rsidRPr="00BC3ECA">
        <w:rPr>
          <w:noProof w:val="0"/>
        </w:rPr>
        <w:t>Kaip atlikti</w:t>
      </w:r>
    </w:p>
    <w:p w14:paraId="62665CE8" w14:textId="77777777" w:rsidR="00426434" w:rsidRPr="00BC3ECA" w:rsidRDefault="00426434" w:rsidP="00426434">
      <w:pPr>
        <w:pStyle w:val="Alnostext"/>
        <w:keepNext/>
      </w:pPr>
      <w:r w:rsidRPr="00BC3ECA">
        <w:t>Norėdami surasti muziejinės vertybės, turinčios QR kodą, duomenis atlikite šiuos veiksmus:</w:t>
      </w:r>
    </w:p>
    <w:p w14:paraId="0C071B35" w14:textId="67D398B8" w:rsidR="00426434" w:rsidRPr="00BC3ECA" w:rsidRDefault="00426434" w:rsidP="00DB10CD">
      <w:pPr>
        <w:pStyle w:val="AlnosNumbered"/>
        <w:keepNext/>
        <w:numPr>
          <w:ilvl w:val="0"/>
          <w:numId w:val="163"/>
        </w:numPr>
      </w:pPr>
      <w:r w:rsidRPr="00BC3ECA">
        <w:t xml:space="preserve">Iš meniu pasirinkite </w:t>
      </w:r>
      <w:r w:rsidRPr="00BC3ECA">
        <w:rPr>
          <w:rStyle w:val="CharMeniu"/>
        </w:rPr>
        <w:t>Eksponatai.</w:t>
      </w:r>
    </w:p>
    <w:p w14:paraId="1317ACE1" w14:textId="77777777" w:rsidR="00DD6384" w:rsidRPr="00BC3ECA" w:rsidRDefault="00426434" w:rsidP="00DD6384">
      <w:pPr>
        <w:pStyle w:val="AlnosNumbered"/>
        <w:numPr>
          <w:ilvl w:val="1"/>
          <w:numId w:val="1"/>
        </w:numPr>
      </w:pPr>
      <w:r w:rsidRPr="00BC3ECA">
        <w:t xml:space="preserve">Atsiveria langas </w:t>
      </w:r>
      <w:r w:rsidRPr="00BC3ECA">
        <w:rPr>
          <w:rStyle w:val="CharLangas"/>
        </w:rPr>
        <w:t>Eksponatų paieška</w:t>
      </w:r>
      <w:r w:rsidRPr="00BC3ECA">
        <w:t>, kurio išvaizda priklauso nuo muziejaus darbo pobūdžio (sistemoje galima nusistatyti, kuris eksponatų paieškos langas bus naudojamas).</w:t>
      </w:r>
      <w:r w:rsidR="00DD6384" w:rsidRPr="00BC3ECA">
        <w:t xml:space="preserve"> </w:t>
      </w:r>
    </w:p>
    <w:p w14:paraId="7AA6D0AC" w14:textId="7D49CBAD" w:rsidR="00DD6384" w:rsidRPr="00BC3ECA" w:rsidRDefault="00DD6384" w:rsidP="00DD6384">
      <w:pPr>
        <w:pStyle w:val="AlnosNumbered"/>
        <w:numPr>
          <w:ilvl w:val="1"/>
          <w:numId w:val="1"/>
        </w:numPr>
      </w:pPr>
      <w:r w:rsidRPr="00BC3ECA">
        <w:t xml:space="preserve">Spauskite ant bloko </w:t>
      </w:r>
      <w:r w:rsidRPr="00BC3ECA">
        <w:rPr>
          <w:rStyle w:val="CharLaukas"/>
        </w:rPr>
        <w:t>Kiti duomenys</w:t>
      </w:r>
      <w:r w:rsidRPr="00BC3ECA">
        <w:t xml:space="preserve"> pavadinimo.</w:t>
      </w:r>
    </w:p>
    <w:p w14:paraId="6CA06119" w14:textId="77777777" w:rsidR="00DD6384" w:rsidRPr="00BC3ECA" w:rsidRDefault="00DD6384" w:rsidP="007A5F79">
      <w:pPr>
        <w:pStyle w:val="BodyTextR2"/>
      </w:pPr>
      <w:r w:rsidRPr="00BC3ECA">
        <w:t>Sistema pateikia papildomus paieškos duomenų laukus.</w:t>
      </w:r>
    </w:p>
    <w:p w14:paraId="0337A998" w14:textId="77777777" w:rsidR="005D1528" w:rsidRPr="00BC3ECA" w:rsidRDefault="005D1528" w:rsidP="005D1528">
      <w:pPr>
        <w:pStyle w:val="AlnosNumbered"/>
      </w:pPr>
      <w:r w:rsidRPr="00BC3ECA">
        <w:t>Norėdami surasti muziejinės vertybės, turinčios QR kodą:</w:t>
      </w:r>
    </w:p>
    <w:p w14:paraId="0971D4FC" w14:textId="0BEFDDDB" w:rsidR="005D1528" w:rsidRPr="00BC3ECA" w:rsidRDefault="005D1528" w:rsidP="005D1528">
      <w:pPr>
        <w:pStyle w:val="AlnosNumbered"/>
        <w:numPr>
          <w:ilvl w:val="1"/>
          <w:numId w:val="1"/>
        </w:numPr>
      </w:pPr>
      <w:r w:rsidRPr="00BC3ECA">
        <w:t xml:space="preserve">Pažymėkite varnele lauką </w:t>
      </w:r>
      <w:r w:rsidRPr="00BC3ECA">
        <w:rPr>
          <w:rStyle w:val="CharLaukas"/>
        </w:rPr>
        <w:t>{Su atvaizduojamu QR kodu</w:t>
      </w:r>
      <w:r w:rsidR="003B5C06" w:rsidRPr="00BC3ECA">
        <w:rPr>
          <w:rStyle w:val="CharLaukas"/>
        </w:rPr>
        <w:t xml:space="preserve"> suaugusiems</w:t>
      </w:r>
      <w:r w:rsidRPr="00BC3ECA">
        <w:rPr>
          <w:rStyle w:val="CharLaukas"/>
        </w:rPr>
        <w:t>}</w:t>
      </w:r>
      <w:r w:rsidR="003B5C06" w:rsidRPr="00BC3ECA">
        <w:rPr>
          <w:rStyle w:val="CharLaukas"/>
        </w:rPr>
        <w:t xml:space="preserve"> </w:t>
      </w:r>
      <w:r w:rsidR="003B5C06" w:rsidRPr="00BC3ECA">
        <w:rPr>
          <w:rStyle w:val="CharLaukas"/>
          <w:b w:val="0"/>
        </w:rPr>
        <w:t xml:space="preserve">ir </w:t>
      </w:r>
      <w:r w:rsidR="00C14DB9" w:rsidRPr="00BC3ECA">
        <w:rPr>
          <w:rStyle w:val="CharLaukas"/>
          <w:b w:val="0"/>
        </w:rPr>
        <w:t xml:space="preserve">/ </w:t>
      </w:r>
      <w:r w:rsidR="003B5C06" w:rsidRPr="00BC3ECA">
        <w:rPr>
          <w:rStyle w:val="CharLaukas"/>
          <w:b w:val="0"/>
        </w:rPr>
        <w:t xml:space="preserve">arba </w:t>
      </w:r>
      <w:r w:rsidR="003B5C06" w:rsidRPr="00BC3ECA">
        <w:rPr>
          <w:rStyle w:val="CharLaukas"/>
        </w:rPr>
        <w:t>{Su atvaizduojamu QR kodu vaikams}</w:t>
      </w:r>
      <w:r w:rsidRPr="00BC3ECA">
        <w:t>.</w:t>
      </w:r>
    </w:p>
    <w:p w14:paraId="6F0473D4" w14:textId="77777777" w:rsidR="005D1528" w:rsidRPr="00BC3ECA" w:rsidRDefault="005D1528" w:rsidP="005D1528">
      <w:pPr>
        <w:pStyle w:val="AlnosNumbered"/>
        <w:keepNext/>
        <w:numPr>
          <w:ilvl w:val="1"/>
          <w:numId w:val="1"/>
        </w:numPr>
      </w:pPr>
      <w:r w:rsidRPr="00BC3ECA">
        <w:t>Nurodykite kitus duomenis, pagal kuriuos norite atlikti paiešką.</w:t>
      </w:r>
    </w:p>
    <w:p w14:paraId="18DC8A43" w14:textId="77C0CE50" w:rsidR="005D1528" w:rsidRPr="00BC3ECA" w:rsidRDefault="005D1528" w:rsidP="007A5F79">
      <w:pPr>
        <w:pStyle w:val="BodyTextR2"/>
      </w:pPr>
      <w:r w:rsidRPr="00BC3ECA">
        <w:t xml:space="preserve">Daugiau apie paiešką skaitykite skyrelyje </w:t>
      </w:r>
      <w:r w:rsidRPr="00BC3ECA">
        <w:rPr>
          <w:rStyle w:val="CharLangas"/>
        </w:rPr>
        <w:fldChar w:fldCharType="begin"/>
      </w:r>
      <w:r w:rsidRPr="00BC3ECA">
        <w:rPr>
          <w:rStyle w:val="CharLangas"/>
        </w:rPr>
        <w:instrText xml:space="preserve"> REF _Ref307307073 \h  \* MERGEFORMAT </w:instrText>
      </w:r>
      <w:r w:rsidRPr="00BC3ECA">
        <w:rPr>
          <w:rStyle w:val="CharLangas"/>
        </w:rPr>
      </w:r>
      <w:r w:rsidRPr="00BC3ECA">
        <w:rPr>
          <w:rStyle w:val="CharLangas"/>
        </w:rPr>
        <w:fldChar w:fldCharType="separate"/>
      </w:r>
      <w:r w:rsidR="000D676C" w:rsidRPr="000D676C">
        <w:rPr>
          <w:rStyle w:val="CharLangas"/>
        </w:rPr>
        <w:t>Surasti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_Ref307307073 \h </w:instrText>
      </w:r>
      <w:r w:rsidRPr="00BC3ECA">
        <w:rPr>
          <w:rStyle w:val="CharLangas"/>
        </w:rPr>
      </w:r>
      <w:r w:rsidRPr="00BC3ECA">
        <w:rPr>
          <w:rStyle w:val="CharLangas"/>
        </w:rPr>
        <w:fldChar w:fldCharType="separate"/>
      </w:r>
      <w:r w:rsidR="000D676C">
        <w:rPr>
          <w:rStyle w:val="CharLangas"/>
          <w:noProof/>
        </w:rPr>
        <w:t>75</w:t>
      </w:r>
      <w:r w:rsidRPr="00BC3ECA">
        <w:rPr>
          <w:rStyle w:val="CharLangas"/>
        </w:rPr>
        <w:fldChar w:fldCharType="end"/>
      </w:r>
      <w:r w:rsidRPr="00BC3ECA">
        <w:rPr>
          <w:rStyle w:val="CharLangas"/>
        </w:rPr>
        <w:t xml:space="preserve"> psl.)</w:t>
      </w:r>
      <w:r w:rsidRPr="00BC3ECA">
        <w:t>.</w:t>
      </w:r>
    </w:p>
    <w:p w14:paraId="5B2FF290" w14:textId="77777777" w:rsidR="005D1528" w:rsidRPr="00BC3ECA" w:rsidRDefault="005D1528" w:rsidP="005D1528">
      <w:pPr>
        <w:pStyle w:val="AlnosNumbered"/>
      </w:pPr>
      <w:r w:rsidRPr="00BC3ECA">
        <w:t>Norėdami surasti konkretų eksponatą pagal QR kodą:</w:t>
      </w:r>
    </w:p>
    <w:p w14:paraId="59795C32" w14:textId="77777777" w:rsidR="005D1528" w:rsidRPr="00BC3ECA" w:rsidRDefault="005D1528" w:rsidP="005D1528">
      <w:pPr>
        <w:pStyle w:val="AlnosNumbered"/>
        <w:numPr>
          <w:ilvl w:val="1"/>
          <w:numId w:val="1"/>
        </w:numPr>
      </w:pPr>
      <w:r w:rsidRPr="00BC3ECA">
        <w:t xml:space="preserve">Laukelyje </w:t>
      </w:r>
      <w:r w:rsidRPr="00BC3ECA">
        <w:rPr>
          <w:rStyle w:val="CharLaukas"/>
        </w:rPr>
        <w:t>{QR kodas}</w:t>
      </w:r>
      <w:r w:rsidRPr="00BC3ECA">
        <w:t xml:space="preserve"> įkopijuokite konkretaus QR kodo nuorodą.</w:t>
      </w:r>
    </w:p>
    <w:p w14:paraId="07AB7B73" w14:textId="77777777" w:rsidR="00426434" w:rsidRPr="00BC3ECA" w:rsidRDefault="00426434" w:rsidP="005B3A8E">
      <w:pPr>
        <w:pStyle w:val="BodyText"/>
      </w:pPr>
    </w:p>
    <w:p w14:paraId="58ABB149" w14:textId="7722E496" w:rsidR="00426434" w:rsidRPr="00BC3ECA" w:rsidRDefault="005D1528" w:rsidP="00FE66FF">
      <w:pPr>
        <w:pStyle w:val="Picture"/>
        <w:rPr>
          <w:bdr w:val="single" w:sz="2" w:space="0" w:color="BFBFBF"/>
        </w:rPr>
      </w:pPr>
      <w:r w:rsidRPr="00BC3ECA">
        <w:rPr>
          <w:noProof/>
          <w:bdr w:val="single" w:sz="2" w:space="0" w:color="BFBFBF"/>
        </w:rPr>
        <w:lastRenderedPageBreak/>
        <w:drawing>
          <wp:inline distT="0" distB="0" distL="0" distR="0" wp14:anchorId="10A85751" wp14:editId="24DDD2DE">
            <wp:extent cx="5018374" cy="4360985"/>
            <wp:effectExtent l="19050" t="19050" r="1143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R2.png"/>
                    <pic:cNvPicPr/>
                  </pic:nvPicPr>
                  <pic:blipFill>
                    <a:blip r:embed="rId125">
                      <a:extLst>
                        <a:ext uri="{28A0092B-C50C-407E-A947-70E740481C1C}">
                          <a14:useLocalDpi xmlns:a14="http://schemas.microsoft.com/office/drawing/2010/main" val="0"/>
                        </a:ext>
                      </a:extLst>
                    </a:blip>
                    <a:stretch>
                      <a:fillRect/>
                    </a:stretch>
                  </pic:blipFill>
                  <pic:spPr>
                    <a:xfrm>
                      <a:off x="0" y="0"/>
                      <a:ext cx="5029794" cy="4370909"/>
                    </a:xfrm>
                    <a:prstGeom prst="rect">
                      <a:avLst/>
                    </a:prstGeom>
                    <a:ln w="3175">
                      <a:solidFill>
                        <a:schemeClr val="tx1"/>
                      </a:solidFill>
                    </a:ln>
                  </pic:spPr>
                </pic:pic>
              </a:graphicData>
            </a:graphic>
          </wp:inline>
        </w:drawing>
      </w:r>
    </w:p>
    <w:p w14:paraId="4DBD1470" w14:textId="77777777" w:rsidR="00426434" w:rsidRPr="00BC3ECA" w:rsidRDefault="00426434" w:rsidP="00667BE8">
      <w:pPr>
        <w:pStyle w:val="Captionpicture"/>
      </w:pPr>
      <w:r w:rsidRPr="00BC3ECA">
        <w:t>Eksponato paieškos langas</w:t>
      </w:r>
    </w:p>
    <w:p w14:paraId="74C9360E" w14:textId="30016D65" w:rsidR="00A46A2B" w:rsidRPr="00BC3ECA" w:rsidRDefault="00A46A2B" w:rsidP="005B3A8E">
      <w:pPr>
        <w:pStyle w:val="Picture"/>
      </w:pPr>
    </w:p>
    <w:p w14:paraId="20593087" w14:textId="77777777" w:rsidR="00426434" w:rsidRPr="00BC3ECA" w:rsidRDefault="00426434" w:rsidP="00426434">
      <w:pPr>
        <w:pStyle w:val="AlnosNumbered"/>
      </w:pPr>
      <w:r w:rsidRPr="00BC3ECA">
        <w:t xml:space="preserve">Spauskite </w:t>
      </w:r>
      <w:r w:rsidRPr="00BC3ECA">
        <w:rPr>
          <w:rStyle w:val="CharLaukas"/>
        </w:rPr>
        <w:t>[Ieškoti]</w:t>
      </w:r>
      <w:r w:rsidRPr="00BC3ECA">
        <w:t>.</w:t>
      </w:r>
    </w:p>
    <w:p w14:paraId="18A7802A" w14:textId="77777777" w:rsidR="00426434" w:rsidRPr="00BC3ECA" w:rsidRDefault="00426434" w:rsidP="00300735">
      <w:pPr>
        <w:pStyle w:val="BodyText"/>
      </w:pPr>
      <w:r w:rsidRPr="00BC3ECA">
        <w:t>Sistema pateikia paieškos kriterijus atitinkančių įrašų sąrašą.</w:t>
      </w:r>
    </w:p>
    <w:p w14:paraId="6CEC8BEB" w14:textId="77777777" w:rsidR="00A7277D" w:rsidRPr="00BC3ECA" w:rsidRDefault="00A7277D" w:rsidP="00A7277D">
      <w:pPr>
        <w:pStyle w:val="Heading1"/>
        <w:rPr>
          <w:noProof w:val="0"/>
        </w:rPr>
      </w:pPr>
      <w:bookmarkStart w:id="92" w:name="_Toc367792318"/>
      <w:bookmarkStart w:id="93" w:name="_Toc367792523"/>
      <w:bookmarkStart w:id="94" w:name="_Toc367792727"/>
      <w:bookmarkStart w:id="95" w:name="_Toc367797575"/>
      <w:bookmarkStart w:id="96" w:name="_Toc367798392"/>
      <w:bookmarkStart w:id="97" w:name="_Toc367951927"/>
      <w:bookmarkStart w:id="98" w:name="_Toc367965248"/>
      <w:bookmarkStart w:id="99" w:name="_Toc367965466"/>
      <w:bookmarkStart w:id="100" w:name="_Toc368321501"/>
      <w:bookmarkStart w:id="101" w:name="_Toc169621715"/>
      <w:bookmarkStart w:id="102" w:name="_Toc306895877"/>
      <w:bookmarkStart w:id="103" w:name="_Ref318184011"/>
      <w:bookmarkStart w:id="104" w:name="_Ref318184015"/>
      <w:bookmarkEnd w:id="92"/>
      <w:bookmarkEnd w:id="93"/>
      <w:bookmarkEnd w:id="94"/>
      <w:bookmarkEnd w:id="95"/>
      <w:bookmarkEnd w:id="96"/>
      <w:bookmarkEnd w:id="97"/>
      <w:bookmarkEnd w:id="98"/>
      <w:bookmarkEnd w:id="99"/>
      <w:bookmarkEnd w:id="100"/>
      <w:r w:rsidRPr="00BC3ECA">
        <w:rPr>
          <w:noProof w:val="0"/>
        </w:rPr>
        <w:lastRenderedPageBreak/>
        <w:t>Apskaitos aktų valdymas</w:t>
      </w:r>
      <w:bookmarkEnd w:id="101"/>
    </w:p>
    <w:p w14:paraId="7F842A06" w14:textId="12598FBC" w:rsidR="00C828D6" w:rsidRPr="00BC3ECA" w:rsidRDefault="00A7277D" w:rsidP="00A7277D">
      <w:pPr>
        <w:pStyle w:val="Alnostext"/>
      </w:pPr>
      <w:r w:rsidRPr="00BC3ECA">
        <w:t>Sistemoje, priklausomai nuo Jums suteiktų teisių, galite atlikti šiuos veiksmus, susijusius su apskaitos aktais:</w:t>
      </w:r>
    </w:p>
    <w:p w14:paraId="4C052933" w14:textId="5EBB6994" w:rsidR="00C828D6" w:rsidRPr="00BC3ECA" w:rsidRDefault="009266E6" w:rsidP="00762068">
      <w:pPr>
        <w:pStyle w:val="Pastaba"/>
      </w:pPr>
      <w:r w:rsidRPr="00BC3ECA">
        <w:t xml:space="preserve">Pagal nutylėjimą </w:t>
      </w:r>
      <w:r w:rsidR="00E27219" w:rsidRPr="00BC3ECA">
        <w:t>naudotojui yra suteikta teisė pildyti, redaguoti tik jo sukurtus (įvestus) aktus.</w:t>
      </w:r>
      <w:r w:rsidR="00E60EB6" w:rsidRPr="00BC3ECA">
        <w:t xml:space="preserve"> </w:t>
      </w:r>
      <w:r w:rsidR="00D31AE2" w:rsidRPr="00BC3ECA">
        <w:t>Kaip</w:t>
      </w:r>
      <w:r w:rsidR="003952F0" w:rsidRPr="00BC3ECA">
        <w:t xml:space="preserve"> pridėti papildomų teisių naudotojui, skaitykite skyrelyje </w:t>
      </w:r>
      <w:r w:rsidR="00AD4649" w:rsidRPr="00BC3ECA">
        <w:rPr>
          <w:i/>
        </w:rPr>
        <w:fldChar w:fldCharType="begin"/>
      </w:r>
      <w:r w:rsidR="00AD4649" w:rsidRPr="00BC3ECA">
        <w:rPr>
          <w:i/>
        </w:rPr>
        <w:instrText xml:space="preserve"> REF _Ref334708112 \h  \* MERGEFORMAT </w:instrText>
      </w:r>
      <w:r w:rsidR="00AD4649" w:rsidRPr="00BC3ECA">
        <w:rPr>
          <w:i/>
        </w:rPr>
      </w:r>
      <w:r w:rsidR="00AD4649" w:rsidRPr="00BC3ECA">
        <w:rPr>
          <w:i/>
        </w:rPr>
        <w:fldChar w:fldCharType="separate"/>
      </w:r>
      <w:r w:rsidR="000D676C" w:rsidRPr="000D676C">
        <w:rPr>
          <w:i/>
        </w:rPr>
        <w:t>Keisti sistemos naudotojo duomenis</w:t>
      </w:r>
      <w:r w:rsidR="00AD4649" w:rsidRPr="00BC3ECA">
        <w:rPr>
          <w:i/>
        </w:rPr>
        <w:fldChar w:fldCharType="end"/>
      </w:r>
      <w:r w:rsidR="00AD4649" w:rsidRPr="00BC3ECA">
        <w:rPr>
          <w:i/>
        </w:rPr>
        <w:t xml:space="preserve"> (</w:t>
      </w:r>
      <w:r w:rsidR="00AD4649" w:rsidRPr="00BC3ECA">
        <w:rPr>
          <w:i/>
        </w:rPr>
        <w:fldChar w:fldCharType="begin"/>
      </w:r>
      <w:r w:rsidR="00AD4649" w:rsidRPr="00BC3ECA">
        <w:rPr>
          <w:i/>
        </w:rPr>
        <w:instrText xml:space="preserve"> PAGEREF _Ref334708112 \h </w:instrText>
      </w:r>
      <w:r w:rsidR="00AD4649" w:rsidRPr="00BC3ECA">
        <w:rPr>
          <w:i/>
        </w:rPr>
      </w:r>
      <w:r w:rsidR="00AD4649" w:rsidRPr="00BC3ECA">
        <w:rPr>
          <w:i/>
        </w:rPr>
        <w:fldChar w:fldCharType="separate"/>
      </w:r>
      <w:r w:rsidR="000D676C">
        <w:rPr>
          <w:i/>
          <w:noProof/>
        </w:rPr>
        <w:t>179</w:t>
      </w:r>
      <w:r w:rsidR="00AD4649" w:rsidRPr="00BC3ECA">
        <w:rPr>
          <w:i/>
        </w:rPr>
        <w:fldChar w:fldCharType="end"/>
      </w:r>
      <w:r w:rsidR="00AD4649" w:rsidRPr="00BC3ECA">
        <w:rPr>
          <w:i/>
        </w:rPr>
        <w:t xml:space="preserve"> psl.)</w:t>
      </w:r>
      <w:r w:rsidR="00FA6BA1" w:rsidRPr="00BC3ECA">
        <w:t>.</w:t>
      </w:r>
    </w:p>
    <w:p w14:paraId="7FC1A763" w14:textId="2EEE0BB9" w:rsidR="00A7277D" w:rsidRPr="00BC3ECA" w:rsidRDefault="00A7277D" w:rsidP="00A7277D">
      <w:pPr>
        <w:pStyle w:val="AlnostextBuleted"/>
        <w:rPr>
          <w:i/>
        </w:rPr>
      </w:pPr>
      <w:r w:rsidRPr="00BC3ECA">
        <w:rPr>
          <w:i/>
        </w:rPr>
        <w:fldChar w:fldCharType="begin"/>
      </w:r>
      <w:r w:rsidRPr="00BC3ECA">
        <w:rPr>
          <w:i/>
        </w:rPr>
        <w:instrText xml:space="preserve"> REF _Ref333907751 \h </w:instrText>
      </w:r>
      <w:r w:rsidR="00DC2B0B" w:rsidRPr="00BC3ECA">
        <w:rPr>
          <w:i/>
        </w:rPr>
        <w:instrText xml:space="preserve"> \* MERGEFORMAT </w:instrText>
      </w:r>
      <w:r w:rsidRPr="00BC3ECA">
        <w:rPr>
          <w:i/>
        </w:rPr>
      </w:r>
      <w:r w:rsidRPr="00BC3ECA">
        <w:rPr>
          <w:i/>
        </w:rPr>
        <w:fldChar w:fldCharType="separate"/>
      </w:r>
      <w:r w:rsidR="000D676C" w:rsidRPr="000D676C">
        <w:rPr>
          <w:i/>
        </w:rPr>
        <w:t>Tvarkyti nuolatinio saugojimo aktus</w:t>
      </w:r>
      <w:r w:rsidRPr="00BC3ECA">
        <w:rPr>
          <w:i/>
        </w:rPr>
        <w:fldChar w:fldCharType="end"/>
      </w:r>
      <w:r w:rsidRPr="00BC3ECA">
        <w:rPr>
          <w:i/>
        </w:rPr>
        <w:t xml:space="preserve"> (</w:t>
      </w:r>
      <w:r w:rsidRPr="00BC3ECA">
        <w:rPr>
          <w:i/>
        </w:rPr>
        <w:fldChar w:fldCharType="begin"/>
      </w:r>
      <w:r w:rsidRPr="00BC3ECA">
        <w:rPr>
          <w:i/>
        </w:rPr>
        <w:instrText xml:space="preserve"> PAGEREF _Ref333907754 \h </w:instrText>
      </w:r>
      <w:r w:rsidRPr="00BC3ECA">
        <w:rPr>
          <w:i/>
        </w:rPr>
      </w:r>
      <w:r w:rsidRPr="00BC3ECA">
        <w:rPr>
          <w:i/>
        </w:rPr>
        <w:fldChar w:fldCharType="separate"/>
      </w:r>
      <w:r w:rsidR="000D676C">
        <w:rPr>
          <w:i/>
          <w:noProof/>
        </w:rPr>
        <w:t>46</w:t>
      </w:r>
      <w:r w:rsidRPr="00BC3ECA">
        <w:rPr>
          <w:i/>
        </w:rPr>
        <w:fldChar w:fldCharType="end"/>
      </w:r>
      <w:r w:rsidRPr="00BC3ECA">
        <w:rPr>
          <w:i/>
        </w:rPr>
        <w:t xml:space="preserve"> psl.)</w:t>
      </w:r>
    </w:p>
    <w:p w14:paraId="433F78B3" w14:textId="23512FFC" w:rsidR="00A7277D" w:rsidRPr="00BC3ECA" w:rsidRDefault="00A7277D" w:rsidP="00A7277D">
      <w:pPr>
        <w:pStyle w:val="AlnostextBuleted"/>
        <w:rPr>
          <w:i/>
        </w:rPr>
      </w:pPr>
      <w:r w:rsidRPr="00BC3ECA">
        <w:rPr>
          <w:i/>
        </w:rPr>
        <w:fldChar w:fldCharType="begin"/>
      </w:r>
      <w:r w:rsidRPr="00BC3ECA">
        <w:rPr>
          <w:i/>
        </w:rPr>
        <w:instrText xml:space="preserve"> REF _Ref333907761 \h </w:instrText>
      </w:r>
      <w:r w:rsidR="00DC2B0B" w:rsidRPr="00BC3ECA">
        <w:rPr>
          <w:i/>
        </w:rPr>
        <w:instrText xml:space="preserve"> \* MERGEFORMAT </w:instrText>
      </w:r>
      <w:r w:rsidRPr="00BC3ECA">
        <w:rPr>
          <w:i/>
        </w:rPr>
      </w:r>
      <w:r w:rsidRPr="00BC3ECA">
        <w:rPr>
          <w:i/>
        </w:rPr>
        <w:fldChar w:fldCharType="separate"/>
      </w:r>
      <w:r w:rsidR="000D676C" w:rsidRPr="000D676C">
        <w:rPr>
          <w:i/>
        </w:rPr>
        <w:t>Tvarkyti  laikinojo saugojimo aktus</w:t>
      </w:r>
      <w:r w:rsidRPr="00BC3ECA">
        <w:rPr>
          <w:i/>
        </w:rPr>
        <w:fldChar w:fldCharType="end"/>
      </w:r>
      <w:r w:rsidRPr="00BC3ECA">
        <w:rPr>
          <w:i/>
        </w:rPr>
        <w:t xml:space="preserve"> (</w:t>
      </w:r>
      <w:r w:rsidRPr="00BC3ECA">
        <w:rPr>
          <w:i/>
        </w:rPr>
        <w:fldChar w:fldCharType="begin"/>
      </w:r>
      <w:r w:rsidRPr="00BC3ECA">
        <w:rPr>
          <w:i/>
        </w:rPr>
        <w:instrText xml:space="preserve"> PAGEREF _Ref333907764 \h </w:instrText>
      </w:r>
      <w:r w:rsidRPr="00BC3ECA">
        <w:rPr>
          <w:i/>
        </w:rPr>
      </w:r>
      <w:r w:rsidRPr="00BC3ECA">
        <w:rPr>
          <w:i/>
        </w:rPr>
        <w:fldChar w:fldCharType="separate"/>
      </w:r>
      <w:r w:rsidR="000D676C">
        <w:rPr>
          <w:i/>
          <w:noProof/>
        </w:rPr>
        <w:t>46</w:t>
      </w:r>
      <w:r w:rsidRPr="00BC3ECA">
        <w:rPr>
          <w:i/>
        </w:rPr>
        <w:fldChar w:fldCharType="end"/>
      </w:r>
      <w:r w:rsidRPr="00BC3ECA">
        <w:rPr>
          <w:i/>
        </w:rPr>
        <w:t xml:space="preserve"> psl.)</w:t>
      </w:r>
    </w:p>
    <w:p w14:paraId="75064F0E" w14:textId="143BDB0E" w:rsidR="009504F9" w:rsidRPr="00BC3ECA" w:rsidRDefault="009504F9" w:rsidP="00A7277D">
      <w:pPr>
        <w:pStyle w:val="AlnostextBuleted"/>
        <w:rPr>
          <w:i/>
        </w:rPr>
      </w:pPr>
      <w:r w:rsidRPr="00BC3ECA">
        <w:rPr>
          <w:i/>
        </w:rPr>
        <w:fldChar w:fldCharType="begin"/>
      </w:r>
      <w:r w:rsidRPr="00BC3ECA">
        <w:rPr>
          <w:i/>
        </w:rPr>
        <w:instrText xml:space="preserve"> REF _Ref341185537 \h </w:instrText>
      </w:r>
      <w:r w:rsidR="00512286" w:rsidRPr="00BC3ECA">
        <w:rPr>
          <w:i/>
        </w:rPr>
        <w:instrText xml:space="preserve"> \* MERGEFORMAT </w:instrText>
      </w:r>
      <w:r w:rsidRPr="00BC3ECA">
        <w:rPr>
          <w:i/>
        </w:rPr>
      </w:r>
      <w:r w:rsidRPr="00BC3ECA">
        <w:rPr>
          <w:i/>
        </w:rPr>
        <w:fldChar w:fldCharType="separate"/>
      </w:r>
      <w:r w:rsidR="000D676C" w:rsidRPr="000D676C">
        <w:rPr>
          <w:i/>
        </w:rPr>
        <w:t>Tvarkyti judėjimo muziejuje aktus</w:t>
      </w:r>
      <w:r w:rsidRPr="00BC3ECA">
        <w:rPr>
          <w:i/>
        </w:rPr>
        <w:fldChar w:fldCharType="end"/>
      </w:r>
      <w:r w:rsidRPr="00BC3ECA">
        <w:rPr>
          <w:i/>
        </w:rPr>
        <w:t xml:space="preserve"> (</w:t>
      </w:r>
      <w:r w:rsidRPr="00BC3ECA">
        <w:rPr>
          <w:i/>
        </w:rPr>
        <w:fldChar w:fldCharType="begin"/>
      </w:r>
      <w:r w:rsidRPr="00BC3ECA">
        <w:rPr>
          <w:i/>
        </w:rPr>
        <w:instrText xml:space="preserve"> PAGEREF _Ref341185537 \h </w:instrText>
      </w:r>
      <w:r w:rsidRPr="00BC3ECA">
        <w:rPr>
          <w:i/>
        </w:rPr>
      </w:r>
      <w:r w:rsidRPr="00BC3ECA">
        <w:rPr>
          <w:i/>
        </w:rPr>
        <w:fldChar w:fldCharType="separate"/>
      </w:r>
      <w:r w:rsidR="000D676C">
        <w:rPr>
          <w:i/>
          <w:noProof/>
        </w:rPr>
        <w:t>47</w:t>
      </w:r>
      <w:r w:rsidRPr="00BC3ECA">
        <w:rPr>
          <w:i/>
        </w:rPr>
        <w:fldChar w:fldCharType="end"/>
      </w:r>
      <w:r w:rsidRPr="00BC3ECA">
        <w:rPr>
          <w:i/>
        </w:rPr>
        <w:t xml:space="preserve"> psl.)</w:t>
      </w:r>
    </w:p>
    <w:p w14:paraId="0E13B8BC" w14:textId="2B60BF62" w:rsidR="009504F9" w:rsidRPr="00BC3ECA" w:rsidRDefault="009504F9" w:rsidP="009504F9">
      <w:pPr>
        <w:pStyle w:val="AlnostextBuleted"/>
        <w:rPr>
          <w:i/>
        </w:rPr>
      </w:pPr>
      <w:r w:rsidRPr="00BC3ECA">
        <w:rPr>
          <w:i/>
        </w:rPr>
        <w:fldChar w:fldCharType="begin"/>
      </w:r>
      <w:r w:rsidRPr="00BC3ECA">
        <w:rPr>
          <w:i/>
        </w:rPr>
        <w:instrText xml:space="preserve"> REF _Ref341185313 \h </w:instrText>
      </w:r>
      <w:r w:rsidR="00512286" w:rsidRPr="00BC3ECA">
        <w:rPr>
          <w:i/>
        </w:rPr>
        <w:instrText xml:space="preserve"> \* MERGEFORMAT </w:instrText>
      </w:r>
      <w:r w:rsidRPr="00BC3ECA">
        <w:rPr>
          <w:i/>
        </w:rPr>
      </w:r>
      <w:r w:rsidRPr="00BC3ECA">
        <w:rPr>
          <w:i/>
        </w:rPr>
        <w:fldChar w:fldCharType="separate"/>
      </w:r>
      <w:r w:rsidR="000D676C" w:rsidRPr="000D676C">
        <w:rPr>
          <w:i/>
        </w:rPr>
        <w:t>Įvesti/redaguoti akto duomenis</w:t>
      </w:r>
      <w:r w:rsidRPr="00BC3ECA">
        <w:rPr>
          <w:i/>
        </w:rPr>
        <w:fldChar w:fldCharType="end"/>
      </w:r>
      <w:r w:rsidRPr="00BC3ECA">
        <w:rPr>
          <w:i/>
        </w:rPr>
        <w:t xml:space="preserve"> (</w:t>
      </w:r>
      <w:r w:rsidRPr="00BC3ECA">
        <w:rPr>
          <w:i/>
        </w:rPr>
        <w:fldChar w:fldCharType="begin"/>
      </w:r>
      <w:r w:rsidRPr="00BC3ECA">
        <w:rPr>
          <w:i/>
        </w:rPr>
        <w:instrText xml:space="preserve"> PAGEREF _Ref341185313 \h </w:instrText>
      </w:r>
      <w:r w:rsidRPr="00BC3ECA">
        <w:rPr>
          <w:i/>
        </w:rPr>
      </w:r>
      <w:r w:rsidRPr="00BC3ECA">
        <w:rPr>
          <w:i/>
        </w:rPr>
        <w:fldChar w:fldCharType="separate"/>
      </w:r>
      <w:r w:rsidR="000D676C">
        <w:rPr>
          <w:i/>
          <w:noProof/>
        </w:rPr>
        <w:t>47</w:t>
      </w:r>
      <w:r w:rsidRPr="00BC3ECA">
        <w:rPr>
          <w:i/>
        </w:rPr>
        <w:fldChar w:fldCharType="end"/>
      </w:r>
      <w:r w:rsidRPr="00BC3ECA">
        <w:rPr>
          <w:i/>
        </w:rPr>
        <w:t xml:space="preserve"> psl.)</w:t>
      </w:r>
    </w:p>
    <w:p w14:paraId="25A2C676" w14:textId="5D48A34F" w:rsidR="0028720F" w:rsidRPr="00BC3ECA" w:rsidRDefault="0028720F" w:rsidP="0028720F">
      <w:pPr>
        <w:pStyle w:val="AlnostextBuleted"/>
        <w:rPr>
          <w:i/>
        </w:rPr>
      </w:pPr>
      <w:r w:rsidRPr="00BC3ECA">
        <w:rPr>
          <w:i/>
        </w:rPr>
        <w:fldChar w:fldCharType="begin"/>
      </w:r>
      <w:r w:rsidRPr="00BC3ECA">
        <w:rPr>
          <w:i/>
        </w:rPr>
        <w:instrText xml:space="preserve"> REF _Ref334000368 \h </w:instrText>
      </w:r>
      <w:r w:rsidR="00512286" w:rsidRPr="00BC3ECA">
        <w:rPr>
          <w:i/>
        </w:rPr>
        <w:instrText xml:space="preserve"> \* MERGEFORMAT </w:instrText>
      </w:r>
      <w:r w:rsidRPr="00BC3ECA">
        <w:rPr>
          <w:i/>
        </w:rPr>
      </w:r>
      <w:r w:rsidRPr="00BC3ECA">
        <w:rPr>
          <w:i/>
        </w:rPr>
        <w:fldChar w:fldCharType="separate"/>
      </w:r>
      <w:r w:rsidR="000D676C" w:rsidRPr="000D676C">
        <w:rPr>
          <w:i/>
        </w:rPr>
        <w:t>Surasti apskaitos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_Ref334000368 \h </w:instrText>
      </w:r>
      <w:r w:rsidRPr="00BC3ECA">
        <w:rPr>
          <w:i/>
        </w:rPr>
      </w:r>
      <w:r w:rsidRPr="00BC3ECA">
        <w:rPr>
          <w:i/>
        </w:rPr>
        <w:fldChar w:fldCharType="separate"/>
      </w:r>
      <w:r w:rsidR="000D676C">
        <w:rPr>
          <w:i/>
          <w:noProof/>
        </w:rPr>
        <w:t>56</w:t>
      </w:r>
      <w:r w:rsidRPr="00BC3ECA">
        <w:rPr>
          <w:i/>
        </w:rPr>
        <w:fldChar w:fldCharType="end"/>
      </w:r>
      <w:r w:rsidRPr="00BC3ECA">
        <w:rPr>
          <w:i/>
        </w:rPr>
        <w:t xml:space="preserve"> psl.)</w:t>
      </w:r>
    </w:p>
    <w:p w14:paraId="70A45F40" w14:textId="7754E1A8" w:rsidR="0028720F" w:rsidRPr="00BC3ECA" w:rsidRDefault="0028720F" w:rsidP="0028720F">
      <w:pPr>
        <w:pStyle w:val="AlnostextBuleted"/>
        <w:rPr>
          <w:i/>
        </w:rPr>
      </w:pPr>
      <w:r w:rsidRPr="00BC3ECA">
        <w:rPr>
          <w:i/>
        </w:rPr>
        <w:fldChar w:fldCharType="begin"/>
      </w:r>
      <w:r w:rsidRPr="00BC3ECA">
        <w:rPr>
          <w:i/>
        </w:rPr>
        <w:instrText xml:space="preserve"> REF _Ref334175539 \h </w:instrText>
      </w:r>
      <w:r w:rsidR="00512286" w:rsidRPr="00BC3ECA">
        <w:rPr>
          <w:i/>
        </w:rPr>
        <w:instrText xml:space="preserve"> \* MERGEFORMAT </w:instrText>
      </w:r>
      <w:r w:rsidRPr="00BC3ECA">
        <w:rPr>
          <w:i/>
        </w:rPr>
      </w:r>
      <w:r w:rsidRPr="00BC3ECA">
        <w:rPr>
          <w:i/>
        </w:rPr>
        <w:fldChar w:fldCharType="separate"/>
      </w:r>
      <w:r w:rsidR="000D676C" w:rsidRPr="000D676C">
        <w:rPr>
          <w:i/>
        </w:rPr>
        <w:t>Grąžinti priimtas muziejines vertybes tuo pačiu aktu</w:t>
      </w:r>
      <w:r w:rsidRPr="00BC3ECA">
        <w:rPr>
          <w:i/>
        </w:rPr>
        <w:fldChar w:fldCharType="end"/>
      </w:r>
      <w:r w:rsidRPr="00BC3ECA">
        <w:rPr>
          <w:i/>
        </w:rPr>
        <w:t xml:space="preserve"> (</w:t>
      </w:r>
      <w:r w:rsidRPr="00BC3ECA">
        <w:rPr>
          <w:i/>
        </w:rPr>
        <w:fldChar w:fldCharType="begin"/>
      </w:r>
      <w:r w:rsidRPr="00BC3ECA">
        <w:rPr>
          <w:i/>
        </w:rPr>
        <w:instrText xml:space="preserve"> PAGEREF _Ref334175539 \h </w:instrText>
      </w:r>
      <w:r w:rsidRPr="00BC3ECA">
        <w:rPr>
          <w:i/>
        </w:rPr>
      </w:r>
      <w:r w:rsidRPr="00BC3ECA">
        <w:rPr>
          <w:i/>
        </w:rPr>
        <w:fldChar w:fldCharType="separate"/>
      </w:r>
      <w:r w:rsidR="000D676C">
        <w:rPr>
          <w:i/>
          <w:noProof/>
        </w:rPr>
        <w:t>57</w:t>
      </w:r>
      <w:r w:rsidRPr="00BC3ECA">
        <w:rPr>
          <w:i/>
        </w:rPr>
        <w:fldChar w:fldCharType="end"/>
      </w:r>
      <w:r w:rsidRPr="00BC3ECA">
        <w:rPr>
          <w:i/>
        </w:rPr>
        <w:t xml:space="preserve"> psl.)</w:t>
      </w:r>
    </w:p>
    <w:p w14:paraId="6CE717E7" w14:textId="6E620DED" w:rsidR="0028720F" w:rsidRPr="00BC3ECA" w:rsidRDefault="0028720F" w:rsidP="0028720F">
      <w:pPr>
        <w:pStyle w:val="AlnostextBuleted"/>
        <w:rPr>
          <w:i/>
        </w:rPr>
      </w:pPr>
      <w:r w:rsidRPr="00BC3ECA">
        <w:rPr>
          <w:i/>
        </w:rPr>
        <w:fldChar w:fldCharType="begin"/>
      </w:r>
      <w:r w:rsidRPr="00BC3ECA">
        <w:rPr>
          <w:i/>
        </w:rPr>
        <w:instrText xml:space="preserve"> REF _Ref334175569 \h </w:instrText>
      </w:r>
      <w:r w:rsidR="00512286" w:rsidRPr="00BC3ECA">
        <w:rPr>
          <w:i/>
        </w:rPr>
        <w:instrText xml:space="preserve"> \* MERGEFORMAT </w:instrText>
      </w:r>
      <w:r w:rsidRPr="00BC3ECA">
        <w:rPr>
          <w:i/>
        </w:rPr>
      </w:r>
      <w:r w:rsidRPr="00BC3ECA">
        <w:rPr>
          <w:i/>
        </w:rPr>
        <w:fldChar w:fldCharType="separate"/>
      </w:r>
      <w:r w:rsidR="000D676C" w:rsidRPr="000D676C">
        <w:rPr>
          <w:i/>
        </w:rPr>
        <w:t>Priimti perduotus eksponatus tuo pačiu aktu</w:t>
      </w:r>
      <w:r w:rsidRPr="00BC3ECA">
        <w:rPr>
          <w:i/>
        </w:rPr>
        <w:fldChar w:fldCharType="end"/>
      </w:r>
      <w:r w:rsidRPr="00BC3ECA">
        <w:rPr>
          <w:i/>
        </w:rPr>
        <w:t xml:space="preserve"> (</w:t>
      </w:r>
      <w:r w:rsidRPr="00BC3ECA">
        <w:rPr>
          <w:i/>
        </w:rPr>
        <w:fldChar w:fldCharType="begin"/>
      </w:r>
      <w:r w:rsidRPr="00BC3ECA">
        <w:rPr>
          <w:i/>
        </w:rPr>
        <w:instrText xml:space="preserve"> PAGEREF _Ref334175569 \h </w:instrText>
      </w:r>
      <w:r w:rsidRPr="00BC3ECA">
        <w:rPr>
          <w:i/>
        </w:rPr>
      </w:r>
      <w:r w:rsidRPr="00BC3ECA">
        <w:rPr>
          <w:i/>
        </w:rPr>
        <w:fldChar w:fldCharType="separate"/>
      </w:r>
      <w:r w:rsidR="000D676C">
        <w:rPr>
          <w:i/>
          <w:noProof/>
        </w:rPr>
        <w:t>57</w:t>
      </w:r>
      <w:r w:rsidRPr="00BC3ECA">
        <w:rPr>
          <w:i/>
        </w:rPr>
        <w:fldChar w:fldCharType="end"/>
      </w:r>
      <w:r w:rsidRPr="00BC3ECA">
        <w:rPr>
          <w:i/>
        </w:rPr>
        <w:t xml:space="preserve"> psl.)</w:t>
      </w:r>
    </w:p>
    <w:p w14:paraId="788CEA48" w14:textId="2A3CC09C" w:rsidR="009504F9" w:rsidRPr="00BC3ECA" w:rsidRDefault="009504F9" w:rsidP="009504F9">
      <w:pPr>
        <w:pStyle w:val="AlnostextBuleted"/>
        <w:rPr>
          <w:i/>
        </w:rPr>
      </w:pPr>
      <w:r w:rsidRPr="00BC3ECA">
        <w:rPr>
          <w:i/>
        </w:rPr>
        <w:fldChar w:fldCharType="begin"/>
      </w:r>
      <w:r w:rsidRPr="00BC3ECA">
        <w:rPr>
          <w:i/>
        </w:rPr>
        <w:instrText xml:space="preserve"> REF _Ref333999161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akto duomenis</w:t>
      </w:r>
      <w:r w:rsidRPr="00BC3ECA">
        <w:rPr>
          <w:i/>
        </w:rPr>
        <w:fldChar w:fldCharType="end"/>
      </w:r>
      <w:r w:rsidRPr="00BC3ECA">
        <w:rPr>
          <w:i/>
        </w:rPr>
        <w:t xml:space="preserve"> (</w:t>
      </w:r>
      <w:r w:rsidRPr="00BC3ECA">
        <w:rPr>
          <w:i/>
        </w:rPr>
        <w:fldChar w:fldCharType="begin"/>
      </w:r>
      <w:r w:rsidRPr="00BC3ECA">
        <w:rPr>
          <w:i/>
        </w:rPr>
        <w:instrText xml:space="preserve"> PAGEREF _Ref333999161 \h </w:instrText>
      </w:r>
      <w:r w:rsidRPr="00BC3ECA">
        <w:rPr>
          <w:i/>
        </w:rPr>
      </w:r>
      <w:r w:rsidRPr="00BC3ECA">
        <w:rPr>
          <w:i/>
        </w:rPr>
        <w:fldChar w:fldCharType="separate"/>
      </w:r>
      <w:r w:rsidR="000D676C">
        <w:rPr>
          <w:i/>
          <w:noProof/>
        </w:rPr>
        <w:t>58</w:t>
      </w:r>
      <w:r w:rsidRPr="00BC3ECA">
        <w:rPr>
          <w:i/>
        </w:rPr>
        <w:fldChar w:fldCharType="end"/>
      </w:r>
      <w:r w:rsidRPr="00BC3ECA">
        <w:rPr>
          <w:i/>
        </w:rPr>
        <w:t xml:space="preserve"> psl.)</w:t>
      </w:r>
    </w:p>
    <w:p w14:paraId="5104C59D" w14:textId="4A22B304" w:rsidR="009504F9" w:rsidRPr="00BC3ECA" w:rsidRDefault="009504F9" w:rsidP="009504F9">
      <w:pPr>
        <w:pStyle w:val="AlnostextBuleted"/>
        <w:rPr>
          <w:i/>
        </w:rPr>
      </w:pPr>
      <w:r w:rsidRPr="00BC3ECA">
        <w:rPr>
          <w:i/>
        </w:rPr>
        <w:fldChar w:fldCharType="begin"/>
      </w:r>
      <w:r w:rsidRPr="00BC3ECA">
        <w:rPr>
          <w:i/>
        </w:rPr>
        <w:instrText xml:space="preserve"> REF _Ref333999690 \h </w:instrText>
      </w:r>
      <w:r w:rsidR="00512286" w:rsidRPr="00BC3ECA">
        <w:rPr>
          <w:i/>
        </w:rPr>
        <w:instrText xml:space="preserve"> \* MERGEFORMAT </w:instrText>
      </w:r>
      <w:r w:rsidRPr="00BC3ECA">
        <w:rPr>
          <w:i/>
        </w:rPr>
      </w:r>
      <w:r w:rsidRPr="00BC3ECA">
        <w:rPr>
          <w:i/>
        </w:rPr>
        <w:fldChar w:fldCharType="separate"/>
      </w:r>
      <w:r w:rsidR="000D676C" w:rsidRPr="000D676C">
        <w:rPr>
          <w:i/>
        </w:rPr>
        <w:t>Pašalinti aktą</w:t>
      </w:r>
      <w:r w:rsidRPr="00BC3ECA">
        <w:rPr>
          <w:i/>
        </w:rPr>
        <w:fldChar w:fldCharType="end"/>
      </w:r>
      <w:r w:rsidRPr="00BC3ECA">
        <w:rPr>
          <w:i/>
        </w:rPr>
        <w:t xml:space="preserve"> (</w:t>
      </w:r>
      <w:r w:rsidRPr="00BC3ECA">
        <w:rPr>
          <w:i/>
        </w:rPr>
        <w:fldChar w:fldCharType="begin"/>
      </w:r>
      <w:r w:rsidRPr="00BC3ECA">
        <w:rPr>
          <w:i/>
        </w:rPr>
        <w:instrText xml:space="preserve"> PAGEREF _Ref333999690 \h </w:instrText>
      </w:r>
      <w:r w:rsidRPr="00BC3ECA">
        <w:rPr>
          <w:i/>
        </w:rPr>
      </w:r>
      <w:r w:rsidRPr="00BC3ECA">
        <w:rPr>
          <w:i/>
        </w:rPr>
        <w:fldChar w:fldCharType="separate"/>
      </w:r>
      <w:r w:rsidR="000D676C">
        <w:rPr>
          <w:i/>
          <w:noProof/>
        </w:rPr>
        <w:t>58</w:t>
      </w:r>
      <w:r w:rsidRPr="00BC3ECA">
        <w:rPr>
          <w:i/>
        </w:rPr>
        <w:fldChar w:fldCharType="end"/>
      </w:r>
      <w:r w:rsidRPr="00BC3ECA">
        <w:rPr>
          <w:i/>
        </w:rPr>
        <w:t xml:space="preserve"> psl.)</w:t>
      </w:r>
    </w:p>
    <w:p w14:paraId="3F1E02CF" w14:textId="43FD346C" w:rsidR="009504F9" w:rsidRPr="00BC3ECA" w:rsidRDefault="009504F9" w:rsidP="009504F9">
      <w:pPr>
        <w:pStyle w:val="AlnostextBuleted"/>
        <w:rPr>
          <w:i/>
        </w:rPr>
      </w:pPr>
      <w:r w:rsidRPr="00BC3ECA">
        <w:rPr>
          <w:i/>
        </w:rPr>
        <w:fldChar w:fldCharType="begin"/>
      </w:r>
      <w:r w:rsidRPr="00BC3ECA">
        <w:rPr>
          <w:i/>
        </w:rPr>
        <w:instrText xml:space="preserve"> REF _Ref333907792 \h </w:instrText>
      </w:r>
      <w:r w:rsidR="00512286" w:rsidRPr="00BC3ECA">
        <w:rPr>
          <w:i/>
        </w:rPr>
        <w:instrText xml:space="preserve"> \* MERGEFORMAT </w:instrText>
      </w:r>
      <w:r w:rsidRPr="00BC3ECA">
        <w:rPr>
          <w:i/>
        </w:rPr>
      </w:r>
      <w:r w:rsidRPr="00BC3ECA">
        <w:rPr>
          <w:i/>
        </w:rPr>
        <w:fldChar w:fldCharType="separate"/>
      </w:r>
      <w:r w:rsidR="000D676C" w:rsidRPr="000D676C">
        <w:rPr>
          <w:i/>
        </w:rPr>
        <w:t>Suformuoti aktą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_Ref333907792 \h </w:instrText>
      </w:r>
      <w:r w:rsidRPr="00BC3ECA">
        <w:rPr>
          <w:i/>
        </w:rPr>
      </w:r>
      <w:r w:rsidRPr="00BC3ECA">
        <w:rPr>
          <w:i/>
        </w:rPr>
        <w:fldChar w:fldCharType="separate"/>
      </w:r>
      <w:r w:rsidR="000D676C">
        <w:rPr>
          <w:i/>
          <w:noProof/>
        </w:rPr>
        <w:t>59</w:t>
      </w:r>
      <w:r w:rsidRPr="00BC3ECA">
        <w:rPr>
          <w:i/>
        </w:rPr>
        <w:fldChar w:fldCharType="end"/>
      </w:r>
      <w:r w:rsidRPr="00BC3ECA">
        <w:rPr>
          <w:i/>
        </w:rPr>
        <w:t xml:space="preserve"> psl.)</w:t>
      </w:r>
    </w:p>
    <w:p w14:paraId="7D5E92D1" w14:textId="39DC1DD3" w:rsidR="009504F9" w:rsidRPr="00BC3ECA" w:rsidRDefault="009504F9" w:rsidP="009504F9">
      <w:pPr>
        <w:pStyle w:val="AlnostextBuleted"/>
        <w:rPr>
          <w:i/>
        </w:rPr>
      </w:pPr>
      <w:r w:rsidRPr="00BC3ECA">
        <w:rPr>
          <w:i/>
        </w:rPr>
        <w:fldChar w:fldCharType="begin"/>
      </w:r>
      <w:r w:rsidRPr="00BC3ECA">
        <w:rPr>
          <w:i/>
        </w:rPr>
        <w:instrText xml:space="preserve"> REF _Ref333997540 \h </w:instrText>
      </w:r>
      <w:r w:rsidR="00512286" w:rsidRPr="00BC3ECA">
        <w:rPr>
          <w:i/>
        </w:rPr>
        <w:instrText xml:space="preserve"> \* MERGEFORMAT </w:instrText>
      </w:r>
      <w:r w:rsidRPr="00BC3ECA">
        <w:rPr>
          <w:i/>
        </w:rPr>
      </w:r>
      <w:r w:rsidRPr="00BC3ECA">
        <w:rPr>
          <w:i/>
        </w:rPr>
        <w:fldChar w:fldCharType="separate"/>
      </w:r>
      <w:r w:rsidR="000D676C" w:rsidRPr="000D676C">
        <w:rPr>
          <w:i/>
        </w:rPr>
        <w:t>Pateikti aktą užregistravimui</w:t>
      </w:r>
      <w:r w:rsidRPr="00BC3ECA">
        <w:rPr>
          <w:i/>
        </w:rPr>
        <w:fldChar w:fldCharType="end"/>
      </w:r>
      <w:r w:rsidRPr="00BC3ECA">
        <w:rPr>
          <w:i/>
        </w:rPr>
        <w:t xml:space="preserve"> (</w:t>
      </w:r>
      <w:r w:rsidRPr="00BC3ECA">
        <w:rPr>
          <w:i/>
        </w:rPr>
        <w:fldChar w:fldCharType="begin"/>
      </w:r>
      <w:r w:rsidRPr="00BC3ECA">
        <w:rPr>
          <w:i/>
        </w:rPr>
        <w:instrText xml:space="preserve"> PAGEREF _Ref333997540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3033510A" w14:textId="5AB0A171" w:rsidR="009504F9" w:rsidRPr="00BC3ECA" w:rsidRDefault="009504F9" w:rsidP="009504F9">
      <w:pPr>
        <w:pStyle w:val="AlnostextBuleted"/>
        <w:rPr>
          <w:i/>
        </w:rPr>
      </w:pPr>
      <w:r w:rsidRPr="00BC3ECA">
        <w:rPr>
          <w:i/>
        </w:rPr>
        <w:fldChar w:fldCharType="begin"/>
      </w:r>
      <w:r w:rsidRPr="00BC3ECA">
        <w:rPr>
          <w:i/>
        </w:rPr>
        <w:instrText xml:space="preserve"> REF _Ref333996381 \h </w:instrText>
      </w:r>
      <w:r w:rsidR="00512286" w:rsidRPr="00BC3ECA">
        <w:rPr>
          <w:i/>
        </w:rPr>
        <w:instrText xml:space="preserve">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_Ref333996381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3BB8C2E0" w14:textId="6F630FD6" w:rsidR="0028720F" w:rsidRPr="00BC3ECA" w:rsidRDefault="0028720F" w:rsidP="0028720F">
      <w:pPr>
        <w:pStyle w:val="AlnostextBuleted"/>
        <w:rPr>
          <w:i/>
        </w:rPr>
      </w:pPr>
      <w:r w:rsidRPr="00BC3ECA">
        <w:rPr>
          <w:i/>
        </w:rPr>
        <w:fldChar w:fldCharType="begin"/>
      </w:r>
      <w:r w:rsidRPr="00BC3ECA">
        <w:rPr>
          <w:i/>
        </w:rPr>
        <w:instrText xml:space="preserve"> REF _Ref333998792 \h </w:instrText>
      </w:r>
      <w:r w:rsidR="00512286" w:rsidRPr="00BC3ECA">
        <w:rPr>
          <w:i/>
        </w:rPr>
        <w:instrText xml:space="preserve"> \* MERGEFORMAT </w:instrText>
      </w:r>
      <w:r w:rsidRPr="00BC3ECA">
        <w:rPr>
          <w:i/>
        </w:rPr>
      </w:r>
      <w:r w:rsidRPr="00BC3ECA">
        <w:rPr>
          <w:i/>
        </w:rPr>
        <w:fldChar w:fldCharType="separate"/>
      </w:r>
      <w:r w:rsidR="000D676C" w:rsidRPr="000D676C">
        <w:rPr>
          <w:i/>
        </w:rPr>
        <w:t>Eksportuoti pasirinktus aktus</w:t>
      </w:r>
      <w:r w:rsidRPr="00BC3ECA">
        <w:rPr>
          <w:i/>
        </w:rPr>
        <w:fldChar w:fldCharType="end"/>
      </w:r>
      <w:r w:rsidRPr="00BC3ECA">
        <w:rPr>
          <w:i/>
        </w:rPr>
        <w:t xml:space="preserve"> (</w:t>
      </w:r>
      <w:r w:rsidRPr="00BC3ECA">
        <w:rPr>
          <w:i/>
        </w:rPr>
        <w:fldChar w:fldCharType="begin"/>
      </w:r>
      <w:r w:rsidRPr="00BC3ECA">
        <w:rPr>
          <w:i/>
        </w:rPr>
        <w:instrText xml:space="preserve"> PAGEREF _Ref333998792 \h </w:instrText>
      </w:r>
      <w:r w:rsidRPr="00BC3ECA">
        <w:rPr>
          <w:i/>
        </w:rPr>
      </w:r>
      <w:r w:rsidRPr="00BC3ECA">
        <w:rPr>
          <w:i/>
        </w:rPr>
        <w:fldChar w:fldCharType="separate"/>
      </w:r>
      <w:r w:rsidR="000D676C">
        <w:rPr>
          <w:i/>
          <w:noProof/>
        </w:rPr>
        <w:t>61</w:t>
      </w:r>
      <w:r w:rsidRPr="00BC3ECA">
        <w:rPr>
          <w:i/>
        </w:rPr>
        <w:fldChar w:fldCharType="end"/>
      </w:r>
      <w:r w:rsidRPr="00BC3ECA">
        <w:rPr>
          <w:i/>
        </w:rPr>
        <w:t xml:space="preserve"> psl.)</w:t>
      </w:r>
    </w:p>
    <w:p w14:paraId="3A18E7D6" w14:textId="77777777" w:rsidR="00A7277D" w:rsidRPr="00BC3ECA" w:rsidRDefault="00A7277D" w:rsidP="00A7277D">
      <w:pPr>
        <w:pStyle w:val="Heading2"/>
      </w:pPr>
      <w:bookmarkStart w:id="105" w:name="_Ref333907751"/>
      <w:bookmarkStart w:id="106" w:name="_Ref333907754"/>
      <w:bookmarkStart w:id="107" w:name="_Toc169621716"/>
      <w:r w:rsidRPr="00BC3ECA">
        <w:t>Tvarkyti nuolatinio saugojimo aktus</w:t>
      </w:r>
      <w:bookmarkEnd w:id="105"/>
      <w:bookmarkEnd w:id="106"/>
      <w:bookmarkEnd w:id="107"/>
    </w:p>
    <w:p w14:paraId="6882DC20" w14:textId="77777777" w:rsidR="00A7277D" w:rsidRPr="00BC3ECA" w:rsidRDefault="00A7277D" w:rsidP="00A7277D">
      <w:pPr>
        <w:pStyle w:val="Alnostext"/>
      </w:pPr>
      <w:r w:rsidRPr="00BC3ECA">
        <w:t>Sistemoje galite tvarkyti šiuos nuolatinio saugojimo aktus:</w:t>
      </w:r>
    </w:p>
    <w:p w14:paraId="3C71DBFF" w14:textId="02CA03C3" w:rsidR="001C1CC1" w:rsidRPr="00BC3ECA" w:rsidRDefault="001C1CC1" w:rsidP="001C1CC1">
      <w:pPr>
        <w:pStyle w:val="AlnostextBuleted"/>
      </w:pPr>
      <w:r w:rsidRPr="00BC3ECA">
        <w:t>Eksponatų priėmimo nuolat saugoti aktas;</w:t>
      </w:r>
    </w:p>
    <w:p w14:paraId="7F439A3A" w14:textId="77777777" w:rsidR="00A7277D" w:rsidRPr="00BC3ECA" w:rsidRDefault="00A7277D" w:rsidP="00A7277D">
      <w:pPr>
        <w:pStyle w:val="AlnostextBuleted"/>
      </w:pPr>
      <w:r w:rsidRPr="00BC3ECA">
        <w:t>Eksponatų pirkimo aktas;</w:t>
      </w:r>
    </w:p>
    <w:p w14:paraId="5F80A4C5" w14:textId="77777777" w:rsidR="00A7277D" w:rsidRPr="00BC3ECA" w:rsidRDefault="00A7277D" w:rsidP="00A7277D">
      <w:pPr>
        <w:pStyle w:val="AlnostextBuleted"/>
      </w:pPr>
      <w:r w:rsidRPr="00BC3ECA">
        <w:t>Eksponatų priėmimo nuolat saugoti (dovanojimo) aktas;</w:t>
      </w:r>
    </w:p>
    <w:p w14:paraId="171C9286" w14:textId="77777777" w:rsidR="00A7277D" w:rsidRPr="00BC3ECA" w:rsidRDefault="00A7277D" w:rsidP="00A7277D">
      <w:pPr>
        <w:pStyle w:val="AlnostextBuleted"/>
      </w:pPr>
      <w:r w:rsidRPr="00BC3ECA">
        <w:t>Eksponatų priėmimo nuolat saugoti aktas (iš neinventorinio fondo);</w:t>
      </w:r>
    </w:p>
    <w:p w14:paraId="3E2DC9EA" w14:textId="77777777" w:rsidR="00A7277D" w:rsidRPr="00BC3ECA" w:rsidRDefault="00A7277D" w:rsidP="00A7277D">
      <w:pPr>
        <w:pStyle w:val="AlnostextBuleted"/>
      </w:pPr>
      <w:r w:rsidRPr="00BC3ECA">
        <w:t>Eksponatų priėmimo nuolat saugoti aktas (iš muziejaus darbuotojo);</w:t>
      </w:r>
    </w:p>
    <w:p w14:paraId="7DA7E86D" w14:textId="77777777" w:rsidR="00A7277D" w:rsidRPr="00BC3ECA" w:rsidRDefault="00A7277D" w:rsidP="00A7277D">
      <w:pPr>
        <w:pStyle w:val="AlnostextBuleted"/>
      </w:pPr>
      <w:r w:rsidRPr="00BC3ECA">
        <w:t>Eksponatų perdavimo nuolat saugoti aktas.</w:t>
      </w:r>
    </w:p>
    <w:p w14:paraId="2D8C964F" w14:textId="77777777" w:rsidR="00A7277D" w:rsidRPr="00BC3ECA" w:rsidRDefault="00A7277D" w:rsidP="00A7277D">
      <w:pPr>
        <w:pStyle w:val="Alnostext"/>
      </w:pPr>
      <w:r w:rsidRPr="00BC3ECA">
        <w:t>Su nuolatinio saugojimo aktais galite atlikti šiuos veiksmus:</w:t>
      </w:r>
    </w:p>
    <w:p w14:paraId="056F2028" w14:textId="13D9FDE7" w:rsidR="0028388F" w:rsidRPr="00BC3ECA" w:rsidRDefault="0028388F" w:rsidP="00D105D6">
      <w:pPr>
        <w:pStyle w:val="AlnostextBuleted"/>
        <w:rPr>
          <w:i/>
        </w:rPr>
      </w:pPr>
      <w:r w:rsidRPr="00BC3ECA">
        <w:rPr>
          <w:i/>
        </w:rPr>
        <w:fldChar w:fldCharType="begin"/>
      </w:r>
      <w:r w:rsidRPr="00BC3ECA">
        <w:rPr>
          <w:i/>
        </w:rPr>
        <w:instrText xml:space="preserve"> REF _Ref341185313 \h </w:instrText>
      </w:r>
      <w:r w:rsidR="00512286" w:rsidRPr="00BC3ECA">
        <w:rPr>
          <w:i/>
        </w:rPr>
        <w:instrText xml:space="preserve"> \* MERGEFORMAT </w:instrText>
      </w:r>
      <w:r w:rsidRPr="00BC3ECA">
        <w:rPr>
          <w:i/>
        </w:rPr>
      </w:r>
      <w:r w:rsidRPr="00BC3ECA">
        <w:rPr>
          <w:i/>
        </w:rPr>
        <w:fldChar w:fldCharType="separate"/>
      </w:r>
      <w:r w:rsidR="000D676C" w:rsidRPr="000D676C">
        <w:rPr>
          <w:i/>
        </w:rPr>
        <w:t>Įvesti/redaguoti akto duomenis</w:t>
      </w:r>
      <w:r w:rsidRPr="00BC3ECA">
        <w:rPr>
          <w:i/>
        </w:rPr>
        <w:fldChar w:fldCharType="end"/>
      </w:r>
      <w:r w:rsidRPr="00BC3ECA">
        <w:rPr>
          <w:i/>
        </w:rPr>
        <w:t xml:space="preserve"> (</w:t>
      </w:r>
      <w:r w:rsidRPr="00BC3ECA">
        <w:rPr>
          <w:i/>
        </w:rPr>
        <w:fldChar w:fldCharType="begin"/>
      </w:r>
      <w:r w:rsidRPr="00BC3ECA">
        <w:rPr>
          <w:i/>
        </w:rPr>
        <w:instrText xml:space="preserve"> PAGEREF _Ref341185313 \h </w:instrText>
      </w:r>
      <w:r w:rsidRPr="00BC3ECA">
        <w:rPr>
          <w:i/>
        </w:rPr>
      </w:r>
      <w:r w:rsidRPr="00BC3ECA">
        <w:rPr>
          <w:i/>
        </w:rPr>
        <w:fldChar w:fldCharType="separate"/>
      </w:r>
      <w:r w:rsidR="000D676C">
        <w:rPr>
          <w:i/>
          <w:noProof/>
        </w:rPr>
        <w:t>47</w:t>
      </w:r>
      <w:r w:rsidRPr="00BC3ECA">
        <w:rPr>
          <w:i/>
        </w:rPr>
        <w:fldChar w:fldCharType="end"/>
      </w:r>
      <w:r w:rsidRPr="00BC3ECA">
        <w:rPr>
          <w:i/>
        </w:rPr>
        <w:t xml:space="preserve"> psl.)</w:t>
      </w:r>
    </w:p>
    <w:p w14:paraId="13314EA3" w14:textId="252B504A" w:rsidR="0028388F" w:rsidRPr="00BC3ECA" w:rsidRDefault="0028388F" w:rsidP="00D105D6">
      <w:pPr>
        <w:pStyle w:val="AlnostextBuleted"/>
        <w:rPr>
          <w:i/>
        </w:rPr>
      </w:pPr>
      <w:r w:rsidRPr="00BC3ECA">
        <w:rPr>
          <w:i/>
        </w:rPr>
        <w:fldChar w:fldCharType="begin"/>
      </w:r>
      <w:r w:rsidRPr="00BC3ECA">
        <w:rPr>
          <w:i/>
        </w:rPr>
        <w:instrText xml:space="preserve"> REF _Ref334000368 \h </w:instrText>
      </w:r>
      <w:r w:rsidR="00512286" w:rsidRPr="00BC3ECA">
        <w:rPr>
          <w:i/>
        </w:rPr>
        <w:instrText xml:space="preserve"> \* MERGEFORMAT </w:instrText>
      </w:r>
      <w:r w:rsidRPr="00BC3ECA">
        <w:rPr>
          <w:i/>
        </w:rPr>
      </w:r>
      <w:r w:rsidRPr="00BC3ECA">
        <w:rPr>
          <w:i/>
        </w:rPr>
        <w:fldChar w:fldCharType="separate"/>
      </w:r>
      <w:r w:rsidR="000D676C" w:rsidRPr="000D676C">
        <w:rPr>
          <w:i/>
        </w:rPr>
        <w:t>Surasti apskaitos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_Ref334000368 \h </w:instrText>
      </w:r>
      <w:r w:rsidRPr="00BC3ECA">
        <w:rPr>
          <w:i/>
        </w:rPr>
      </w:r>
      <w:r w:rsidRPr="00BC3ECA">
        <w:rPr>
          <w:i/>
        </w:rPr>
        <w:fldChar w:fldCharType="separate"/>
      </w:r>
      <w:r w:rsidR="000D676C">
        <w:rPr>
          <w:i/>
          <w:noProof/>
        </w:rPr>
        <w:t>56</w:t>
      </w:r>
      <w:r w:rsidRPr="00BC3ECA">
        <w:rPr>
          <w:i/>
        </w:rPr>
        <w:fldChar w:fldCharType="end"/>
      </w:r>
      <w:r w:rsidRPr="00BC3ECA">
        <w:rPr>
          <w:i/>
        </w:rPr>
        <w:t xml:space="preserve"> psl.)</w:t>
      </w:r>
    </w:p>
    <w:p w14:paraId="65A28E37" w14:textId="4F850DF2" w:rsidR="0028388F" w:rsidRPr="00BC3ECA" w:rsidRDefault="0028388F" w:rsidP="00D105D6">
      <w:pPr>
        <w:pStyle w:val="AlnostextBuleted"/>
        <w:rPr>
          <w:i/>
        </w:rPr>
      </w:pPr>
      <w:r w:rsidRPr="00BC3ECA">
        <w:rPr>
          <w:i/>
        </w:rPr>
        <w:fldChar w:fldCharType="begin"/>
      </w:r>
      <w:r w:rsidRPr="00BC3ECA">
        <w:rPr>
          <w:i/>
        </w:rPr>
        <w:instrText xml:space="preserve"> REF _Ref333999161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akto duomenis</w:t>
      </w:r>
      <w:r w:rsidRPr="00BC3ECA">
        <w:rPr>
          <w:i/>
        </w:rPr>
        <w:fldChar w:fldCharType="end"/>
      </w:r>
      <w:r w:rsidRPr="00BC3ECA">
        <w:rPr>
          <w:i/>
        </w:rPr>
        <w:t xml:space="preserve"> (</w:t>
      </w:r>
      <w:r w:rsidRPr="00BC3ECA">
        <w:rPr>
          <w:i/>
        </w:rPr>
        <w:fldChar w:fldCharType="begin"/>
      </w:r>
      <w:r w:rsidRPr="00BC3ECA">
        <w:rPr>
          <w:i/>
        </w:rPr>
        <w:instrText xml:space="preserve"> PAGEREF _Ref333999161 \h </w:instrText>
      </w:r>
      <w:r w:rsidRPr="00BC3ECA">
        <w:rPr>
          <w:i/>
        </w:rPr>
      </w:r>
      <w:r w:rsidRPr="00BC3ECA">
        <w:rPr>
          <w:i/>
        </w:rPr>
        <w:fldChar w:fldCharType="separate"/>
      </w:r>
      <w:r w:rsidR="000D676C">
        <w:rPr>
          <w:i/>
          <w:noProof/>
        </w:rPr>
        <w:t>58</w:t>
      </w:r>
      <w:r w:rsidRPr="00BC3ECA">
        <w:rPr>
          <w:i/>
        </w:rPr>
        <w:fldChar w:fldCharType="end"/>
      </w:r>
      <w:r w:rsidRPr="00BC3ECA">
        <w:rPr>
          <w:i/>
        </w:rPr>
        <w:t xml:space="preserve"> psl.)</w:t>
      </w:r>
    </w:p>
    <w:p w14:paraId="2836CD5E" w14:textId="7A2A8D12" w:rsidR="0028388F" w:rsidRPr="00BC3ECA" w:rsidRDefault="0028388F" w:rsidP="00D105D6">
      <w:pPr>
        <w:pStyle w:val="AlnostextBuleted"/>
        <w:rPr>
          <w:i/>
        </w:rPr>
      </w:pPr>
      <w:r w:rsidRPr="00BC3ECA">
        <w:rPr>
          <w:i/>
        </w:rPr>
        <w:fldChar w:fldCharType="begin"/>
      </w:r>
      <w:r w:rsidRPr="00BC3ECA">
        <w:rPr>
          <w:i/>
        </w:rPr>
        <w:instrText xml:space="preserve"> REF _Ref333999690 \h </w:instrText>
      </w:r>
      <w:r w:rsidR="00512286" w:rsidRPr="00BC3ECA">
        <w:rPr>
          <w:i/>
        </w:rPr>
        <w:instrText xml:space="preserve"> \* MERGEFORMAT </w:instrText>
      </w:r>
      <w:r w:rsidRPr="00BC3ECA">
        <w:rPr>
          <w:i/>
        </w:rPr>
      </w:r>
      <w:r w:rsidRPr="00BC3ECA">
        <w:rPr>
          <w:i/>
        </w:rPr>
        <w:fldChar w:fldCharType="separate"/>
      </w:r>
      <w:r w:rsidR="000D676C" w:rsidRPr="000D676C">
        <w:rPr>
          <w:i/>
        </w:rPr>
        <w:t>Pašalinti aktą</w:t>
      </w:r>
      <w:r w:rsidRPr="00BC3ECA">
        <w:rPr>
          <w:i/>
        </w:rPr>
        <w:fldChar w:fldCharType="end"/>
      </w:r>
      <w:r w:rsidRPr="00BC3ECA">
        <w:rPr>
          <w:i/>
        </w:rPr>
        <w:t xml:space="preserve"> (</w:t>
      </w:r>
      <w:r w:rsidRPr="00BC3ECA">
        <w:rPr>
          <w:i/>
        </w:rPr>
        <w:fldChar w:fldCharType="begin"/>
      </w:r>
      <w:r w:rsidRPr="00BC3ECA">
        <w:rPr>
          <w:i/>
        </w:rPr>
        <w:instrText xml:space="preserve"> PAGEREF _Ref333999690 \h </w:instrText>
      </w:r>
      <w:r w:rsidRPr="00BC3ECA">
        <w:rPr>
          <w:i/>
        </w:rPr>
      </w:r>
      <w:r w:rsidRPr="00BC3ECA">
        <w:rPr>
          <w:i/>
        </w:rPr>
        <w:fldChar w:fldCharType="separate"/>
      </w:r>
      <w:r w:rsidR="000D676C">
        <w:rPr>
          <w:i/>
          <w:noProof/>
        </w:rPr>
        <w:t>58</w:t>
      </w:r>
      <w:r w:rsidRPr="00BC3ECA">
        <w:rPr>
          <w:i/>
        </w:rPr>
        <w:fldChar w:fldCharType="end"/>
      </w:r>
      <w:r w:rsidRPr="00BC3ECA">
        <w:rPr>
          <w:i/>
        </w:rPr>
        <w:t xml:space="preserve"> psl.)</w:t>
      </w:r>
    </w:p>
    <w:p w14:paraId="59714C83" w14:textId="035530CF" w:rsidR="0028388F" w:rsidRPr="00BC3ECA" w:rsidRDefault="0028388F" w:rsidP="00D105D6">
      <w:pPr>
        <w:pStyle w:val="AlnostextBuleted"/>
        <w:rPr>
          <w:i/>
        </w:rPr>
      </w:pPr>
      <w:r w:rsidRPr="00BC3ECA">
        <w:rPr>
          <w:i/>
        </w:rPr>
        <w:fldChar w:fldCharType="begin"/>
      </w:r>
      <w:r w:rsidRPr="00BC3ECA">
        <w:rPr>
          <w:i/>
        </w:rPr>
        <w:instrText xml:space="preserve"> REF _Ref333907792 \h </w:instrText>
      </w:r>
      <w:r w:rsidR="00512286" w:rsidRPr="00BC3ECA">
        <w:rPr>
          <w:i/>
        </w:rPr>
        <w:instrText xml:space="preserve"> \* MERGEFORMAT </w:instrText>
      </w:r>
      <w:r w:rsidRPr="00BC3ECA">
        <w:rPr>
          <w:i/>
        </w:rPr>
      </w:r>
      <w:r w:rsidRPr="00BC3ECA">
        <w:rPr>
          <w:i/>
        </w:rPr>
        <w:fldChar w:fldCharType="separate"/>
      </w:r>
      <w:r w:rsidR="000D676C" w:rsidRPr="000D676C">
        <w:rPr>
          <w:i/>
        </w:rPr>
        <w:t>Suformuoti aktą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_Ref333907792 \h </w:instrText>
      </w:r>
      <w:r w:rsidRPr="00BC3ECA">
        <w:rPr>
          <w:i/>
        </w:rPr>
      </w:r>
      <w:r w:rsidRPr="00BC3ECA">
        <w:rPr>
          <w:i/>
        </w:rPr>
        <w:fldChar w:fldCharType="separate"/>
      </w:r>
      <w:r w:rsidR="000D676C">
        <w:rPr>
          <w:i/>
          <w:noProof/>
        </w:rPr>
        <w:t>59</w:t>
      </w:r>
      <w:r w:rsidRPr="00BC3ECA">
        <w:rPr>
          <w:i/>
        </w:rPr>
        <w:fldChar w:fldCharType="end"/>
      </w:r>
      <w:r w:rsidRPr="00BC3ECA">
        <w:rPr>
          <w:i/>
        </w:rPr>
        <w:t xml:space="preserve"> psl.)</w:t>
      </w:r>
    </w:p>
    <w:p w14:paraId="6A9134B9" w14:textId="57B9BF40" w:rsidR="0028388F" w:rsidRPr="00BC3ECA" w:rsidRDefault="0028388F" w:rsidP="00D105D6">
      <w:pPr>
        <w:pStyle w:val="AlnostextBuleted"/>
        <w:rPr>
          <w:i/>
        </w:rPr>
      </w:pPr>
      <w:r w:rsidRPr="00BC3ECA">
        <w:rPr>
          <w:i/>
        </w:rPr>
        <w:fldChar w:fldCharType="begin"/>
      </w:r>
      <w:r w:rsidRPr="00BC3ECA">
        <w:rPr>
          <w:i/>
        </w:rPr>
        <w:instrText xml:space="preserve"> REF _Ref333997540 \h </w:instrText>
      </w:r>
      <w:r w:rsidR="00512286" w:rsidRPr="00BC3ECA">
        <w:rPr>
          <w:i/>
        </w:rPr>
        <w:instrText xml:space="preserve"> \* MERGEFORMAT </w:instrText>
      </w:r>
      <w:r w:rsidRPr="00BC3ECA">
        <w:rPr>
          <w:i/>
        </w:rPr>
      </w:r>
      <w:r w:rsidRPr="00BC3ECA">
        <w:rPr>
          <w:i/>
        </w:rPr>
        <w:fldChar w:fldCharType="separate"/>
      </w:r>
      <w:r w:rsidR="000D676C" w:rsidRPr="000D676C">
        <w:rPr>
          <w:i/>
        </w:rPr>
        <w:t>Pateikti aktą užregistravimui</w:t>
      </w:r>
      <w:r w:rsidRPr="00BC3ECA">
        <w:rPr>
          <w:i/>
        </w:rPr>
        <w:fldChar w:fldCharType="end"/>
      </w:r>
      <w:r w:rsidRPr="00BC3ECA">
        <w:rPr>
          <w:i/>
        </w:rPr>
        <w:t xml:space="preserve"> (</w:t>
      </w:r>
      <w:r w:rsidRPr="00BC3ECA">
        <w:rPr>
          <w:i/>
        </w:rPr>
        <w:fldChar w:fldCharType="begin"/>
      </w:r>
      <w:r w:rsidRPr="00BC3ECA">
        <w:rPr>
          <w:i/>
        </w:rPr>
        <w:instrText xml:space="preserve"> PAGEREF _Ref333997540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5FA09611" w14:textId="7011C932" w:rsidR="0028388F" w:rsidRPr="00BC3ECA" w:rsidRDefault="0028388F" w:rsidP="00D105D6">
      <w:pPr>
        <w:pStyle w:val="AlnostextBuleted"/>
        <w:rPr>
          <w:i/>
        </w:rPr>
      </w:pPr>
      <w:r w:rsidRPr="00BC3ECA">
        <w:rPr>
          <w:i/>
        </w:rPr>
        <w:fldChar w:fldCharType="begin"/>
      </w:r>
      <w:r w:rsidRPr="00BC3ECA">
        <w:rPr>
          <w:i/>
        </w:rPr>
        <w:instrText xml:space="preserve"> REF _Ref333996381 \h </w:instrText>
      </w:r>
      <w:r w:rsidR="00512286" w:rsidRPr="00BC3ECA">
        <w:rPr>
          <w:i/>
        </w:rPr>
        <w:instrText xml:space="preserve">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_Ref333996381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2EA9E37E" w14:textId="6DFE5FA9" w:rsidR="0028388F" w:rsidRPr="00BC3ECA" w:rsidRDefault="0028388F" w:rsidP="00D105D6">
      <w:pPr>
        <w:pStyle w:val="AlnostextBuleted"/>
        <w:rPr>
          <w:i/>
        </w:rPr>
      </w:pPr>
      <w:r w:rsidRPr="00BC3ECA">
        <w:rPr>
          <w:i/>
        </w:rPr>
        <w:fldChar w:fldCharType="begin"/>
      </w:r>
      <w:r w:rsidRPr="00BC3ECA">
        <w:rPr>
          <w:i/>
        </w:rPr>
        <w:instrText xml:space="preserve"> REF _Ref333998792 \h </w:instrText>
      </w:r>
      <w:r w:rsidR="00512286" w:rsidRPr="00BC3ECA">
        <w:rPr>
          <w:i/>
        </w:rPr>
        <w:instrText xml:space="preserve"> \* MERGEFORMAT </w:instrText>
      </w:r>
      <w:r w:rsidRPr="00BC3ECA">
        <w:rPr>
          <w:i/>
        </w:rPr>
      </w:r>
      <w:r w:rsidRPr="00BC3ECA">
        <w:rPr>
          <w:i/>
        </w:rPr>
        <w:fldChar w:fldCharType="separate"/>
      </w:r>
      <w:r w:rsidR="000D676C" w:rsidRPr="000D676C">
        <w:rPr>
          <w:i/>
        </w:rPr>
        <w:t>Eksportuoti pasirinktus aktus</w:t>
      </w:r>
      <w:r w:rsidRPr="00BC3ECA">
        <w:rPr>
          <w:i/>
        </w:rPr>
        <w:fldChar w:fldCharType="end"/>
      </w:r>
      <w:r w:rsidRPr="00BC3ECA">
        <w:rPr>
          <w:i/>
        </w:rPr>
        <w:t xml:space="preserve"> (</w:t>
      </w:r>
      <w:r w:rsidRPr="00BC3ECA">
        <w:rPr>
          <w:i/>
        </w:rPr>
        <w:fldChar w:fldCharType="begin"/>
      </w:r>
      <w:r w:rsidRPr="00BC3ECA">
        <w:rPr>
          <w:i/>
        </w:rPr>
        <w:instrText xml:space="preserve"> PAGEREF _Ref333998792 \h </w:instrText>
      </w:r>
      <w:r w:rsidRPr="00BC3ECA">
        <w:rPr>
          <w:i/>
        </w:rPr>
      </w:r>
      <w:r w:rsidRPr="00BC3ECA">
        <w:rPr>
          <w:i/>
        </w:rPr>
        <w:fldChar w:fldCharType="separate"/>
      </w:r>
      <w:r w:rsidR="000D676C">
        <w:rPr>
          <w:i/>
          <w:noProof/>
        </w:rPr>
        <w:t>61</w:t>
      </w:r>
      <w:r w:rsidRPr="00BC3ECA">
        <w:rPr>
          <w:i/>
        </w:rPr>
        <w:fldChar w:fldCharType="end"/>
      </w:r>
      <w:r w:rsidRPr="00BC3ECA">
        <w:rPr>
          <w:i/>
        </w:rPr>
        <w:t xml:space="preserve"> psl.)</w:t>
      </w:r>
    </w:p>
    <w:p w14:paraId="46892008" w14:textId="77777777" w:rsidR="00A7277D" w:rsidRPr="00BC3ECA" w:rsidRDefault="00A7277D" w:rsidP="00A7277D">
      <w:pPr>
        <w:pStyle w:val="Heading2"/>
      </w:pPr>
      <w:bookmarkStart w:id="108" w:name="_Ref333907761"/>
      <w:bookmarkStart w:id="109" w:name="_Ref333907764"/>
      <w:bookmarkStart w:id="110" w:name="_Toc169621717"/>
      <w:bookmarkStart w:id="111" w:name="_Ref333907786"/>
      <w:bookmarkStart w:id="112" w:name="_Ref333907789"/>
      <w:r w:rsidRPr="00BC3ECA">
        <w:t>Tvarkyti  laikinojo saugojimo aktus</w:t>
      </w:r>
      <w:bookmarkEnd w:id="108"/>
      <w:bookmarkEnd w:id="109"/>
      <w:bookmarkEnd w:id="110"/>
    </w:p>
    <w:p w14:paraId="159EA2C8" w14:textId="77777777" w:rsidR="00A7277D" w:rsidRPr="00BC3ECA" w:rsidRDefault="00A7277D" w:rsidP="00A7277D">
      <w:pPr>
        <w:pStyle w:val="Alnostext"/>
      </w:pPr>
      <w:r w:rsidRPr="00BC3ECA">
        <w:t>Sistemoje galite tvarkyti šiuos laikinojo saugojimo aktus:</w:t>
      </w:r>
    </w:p>
    <w:p w14:paraId="01D79E43" w14:textId="77777777" w:rsidR="00A7277D" w:rsidRPr="00BC3ECA" w:rsidRDefault="00A7277D" w:rsidP="00A7277D">
      <w:pPr>
        <w:pStyle w:val="AlnostextBuleted"/>
      </w:pPr>
      <w:r w:rsidRPr="00BC3ECA">
        <w:t xml:space="preserve">Priėmimo-perdavimo </w:t>
      </w:r>
      <w:r w:rsidR="007E7CDB" w:rsidRPr="00BC3ECA">
        <w:t>trumpai</w:t>
      </w:r>
      <w:r w:rsidRPr="00BC3ECA">
        <w:t xml:space="preserve"> saugoti aktas;</w:t>
      </w:r>
    </w:p>
    <w:p w14:paraId="00B661DF" w14:textId="73DB04C4" w:rsidR="004E4821" w:rsidRPr="00BC3ECA" w:rsidRDefault="0064141B" w:rsidP="004E4821">
      <w:pPr>
        <w:pStyle w:val="AlnostextBuleted"/>
      </w:pPr>
      <w:r w:rsidRPr="00BC3ECA">
        <w:t>P</w:t>
      </w:r>
      <w:r w:rsidR="004E4821" w:rsidRPr="00BC3ECA">
        <w:t>riėmimo</w:t>
      </w:r>
      <w:r w:rsidRPr="00BC3ECA">
        <w:t>-perdavimo</w:t>
      </w:r>
      <w:r w:rsidR="004E4821" w:rsidRPr="00BC3ECA">
        <w:t xml:space="preserve"> ilgai saugoti aktas;</w:t>
      </w:r>
    </w:p>
    <w:p w14:paraId="4669E66C" w14:textId="77777777" w:rsidR="0064141B" w:rsidRPr="00BC3ECA" w:rsidRDefault="0064141B" w:rsidP="0064141B">
      <w:pPr>
        <w:pStyle w:val="AlnostextBuleted"/>
      </w:pPr>
      <w:r w:rsidRPr="00BC3ECA">
        <w:t>Laikino saugojimo kvitas;</w:t>
      </w:r>
    </w:p>
    <w:p w14:paraId="3EF6D109" w14:textId="77777777" w:rsidR="00BE28A4" w:rsidRPr="00BC3ECA" w:rsidRDefault="00BE28A4" w:rsidP="00BE28A4">
      <w:pPr>
        <w:pStyle w:val="AlnostextBuleted"/>
      </w:pPr>
      <w:r w:rsidRPr="00BC3ECA">
        <w:t>Grąžinimo aktas;</w:t>
      </w:r>
    </w:p>
    <w:p w14:paraId="47DF2E61" w14:textId="067B680F" w:rsidR="00A7277D" w:rsidRPr="00BC3ECA" w:rsidRDefault="00BE28A4" w:rsidP="00A7277D">
      <w:pPr>
        <w:pStyle w:val="AlnostextBuleted"/>
      </w:pPr>
      <w:r w:rsidRPr="00BC3ECA">
        <w:t>P</w:t>
      </w:r>
      <w:r w:rsidR="00A7277D" w:rsidRPr="00BC3ECA">
        <w:t xml:space="preserve">erdavimo-priėmimo </w:t>
      </w:r>
      <w:r w:rsidR="007E7CDB" w:rsidRPr="00BC3ECA">
        <w:t xml:space="preserve">trumpai </w:t>
      </w:r>
      <w:r w:rsidR="00A7277D" w:rsidRPr="00BC3ECA">
        <w:t>saugoti aktas;</w:t>
      </w:r>
    </w:p>
    <w:p w14:paraId="5803285D" w14:textId="4051713A" w:rsidR="00A7277D" w:rsidRPr="00BC3ECA" w:rsidRDefault="00BE28A4" w:rsidP="00A7277D">
      <w:pPr>
        <w:pStyle w:val="AlnostextBuleted"/>
      </w:pPr>
      <w:r w:rsidRPr="00BC3ECA">
        <w:t>P</w:t>
      </w:r>
      <w:r w:rsidR="00A7277D" w:rsidRPr="00BC3ECA">
        <w:t xml:space="preserve">erdavimo-priėmimo </w:t>
      </w:r>
      <w:r w:rsidR="007E7CDB" w:rsidRPr="00BC3ECA">
        <w:t xml:space="preserve">trumpai </w:t>
      </w:r>
      <w:r w:rsidR="00A7277D" w:rsidRPr="00BC3ECA">
        <w:t>saugoti aktas (lietuvių-anglų kalba);</w:t>
      </w:r>
    </w:p>
    <w:p w14:paraId="0C306290" w14:textId="18885D65" w:rsidR="00A7277D" w:rsidRPr="00BC3ECA" w:rsidRDefault="00ED10F5" w:rsidP="00A7277D">
      <w:pPr>
        <w:pStyle w:val="AlnostextBuleted"/>
      </w:pPr>
      <w:r w:rsidRPr="00BC3ECA">
        <w:t>Perdavimo-priėmimo ilgai saugoti aktas;</w:t>
      </w:r>
    </w:p>
    <w:p w14:paraId="0322A18E" w14:textId="77777777" w:rsidR="00A7277D" w:rsidRPr="00BC3ECA" w:rsidRDefault="00A7277D" w:rsidP="00A7277D">
      <w:pPr>
        <w:pStyle w:val="AlnostextBuleted"/>
      </w:pPr>
      <w:r w:rsidRPr="00BC3ECA">
        <w:t>Perduotų eksponatų grąžinimo aktas.</w:t>
      </w:r>
    </w:p>
    <w:p w14:paraId="629C73DD" w14:textId="77777777" w:rsidR="00A7277D" w:rsidRPr="00BC3ECA" w:rsidRDefault="00A7277D" w:rsidP="00A7277D">
      <w:pPr>
        <w:pStyle w:val="Alnostext"/>
      </w:pPr>
      <w:r w:rsidRPr="00BC3ECA">
        <w:t>Su laikinojo saugojimo aktais galite atlikti šiuos veiksmus:</w:t>
      </w:r>
    </w:p>
    <w:bookmarkStart w:id="113" w:name="_Ref333907768"/>
    <w:bookmarkStart w:id="114" w:name="_Ref333907771"/>
    <w:bookmarkStart w:id="115" w:name="_Ref333907911"/>
    <w:bookmarkStart w:id="116" w:name="_Ref333907913"/>
    <w:bookmarkStart w:id="117" w:name="_Ref335049117"/>
    <w:bookmarkStart w:id="118" w:name="_Ref335049118"/>
    <w:p w14:paraId="2715D6BB" w14:textId="55AE73D4" w:rsidR="009504F9" w:rsidRPr="00BC3ECA" w:rsidRDefault="009504F9" w:rsidP="009504F9">
      <w:pPr>
        <w:pStyle w:val="AlnostextBuleted"/>
        <w:rPr>
          <w:i/>
        </w:rPr>
      </w:pPr>
      <w:r w:rsidRPr="00BC3ECA">
        <w:rPr>
          <w:i/>
        </w:rPr>
        <w:fldChar w:fldCharType="begin"/>
      </w:r>
      <w:r w:rsidRPr="00BC3ECA">
        <w:rPr>
          <w:i/>
        </w:rPr>
        <w:instrText xml:space="preserve"> REF _Ref341185313 \h </w:instrText>
      </w:r>
      <w:r w:rsidR="00512286" w:rsidRPr="00BC3ECA">
        <w:rPr>
          <w:i/>
        </w:rPr>
        <w:instrText xml:space="preserve"> \* MERGEFORMAT </w:instrText>
      </w:r>
      <w:r w:rsidRPr="00BC3ECA">
        <w:rPr>
          <w:i/>
        </w:rPr>
      </w:r>
      <w:r w:rsidRPr="00BC3ECA">
        <w:rPr>
          <w:i/>
        </w:rPr>
        <w:fldChar w:fldCharType="separate"/>
      </w:r>
      <w:r w:rsidR="000D676C" w:rsidRPr="000D676C">
        <w:rPr>
          <w:i/>
        </w:rPr>
        <w:t>Įvesti/redaguoti akto duomenis</w:t>
      </w:r>
      <w:r w:rsidRPr="00BC3ECA">
        <w:rPr>
          <w:i/>
        </w:rPr>
        <w:fldChar w:fldCharType="end"/>
      </w:r>
      <w:r w:rsidRPr="00BC3ECA">
        <w:rPr>
          <w:i/>
        </w:rPr>
        <w:t xml:space="preserve"> (</w:t>
      </w:r>
      <w:r w:rsidRPr="00BC3ECA">
        <w:rPr>
          <w:i/>
        </w:rPr>
        <w:fldChar w:fldCharType="begin"/>
      </w:r>
      <w:r w:rsidRPr="00BC3ECA">
        <w:rPr>
          <w:i/>
        </w:rPr>
        <w:instrText xml:space="preserve"> PAGEREF _Ref341185313 \h </w:instrText>
      </w:r>
      <w:r w:rsidRPr="00BC3ECA">
        <w:rPr>
          <w:i/>
        </w:rPr>
      </w:r>
      <w:r w:rsidRPr="00BC3ECA">
        <w:rPr>
          <w:i/>
        </w:rPr>
        <w:fldChar w:fldCharType="separate"/>
      </w:r>
      <w:r w:rsidR="000D676C">
        <w:rPr>
          <w:i/>
          <w:noProof/>
        </w:rPr>
        <w:t>47</w:t>
      </w:r>
      <w:r w:rsidRPr="00BC3ECA">
        <w:rPr>
          <w:i/>
        </w:rPr>
        <w:fldChar w:fldCharType="end"/>
      </w:r>
      <w:r w:rsidRPr="00BC3ECA">
        <w:rPr>
          <w:i/>
        </w:rPr>
        <w:t xml:space="preserve"> psl.)</w:t>
      </w:r>
    </w:p>
    <w:p w14:paraId="0BDB8E91" w14:textId="745E6F35" w:rsidR="003C4594" w:rsidRPr="00BC3ECA" w:rsidRDefault="003C4594" w:rsidP="003C4594">
      <w:pPr>
        <w:pStyle w:val="AlnostextBuleted"/>
        <w:rPr>
          <w:i/>
        </w:rPr>
      </w:pPr>
      <w:r w:rsidRPr="00BC3ECA">
        <w:rPr>
          <w:i/>
        </w:rPr>
        <w:fldChar w:fldCharType="begin"/>
      </w:r>
      <w:r w:rsidRPr="00BC3ECA">
        <w:rPr>
          <w:i/>
        </w:rPr>
        <w:instrText xml:space="preserve"> REF _Ref334000368 \h </w:instrText>
      </w:r>
      <w:r w:rsidR="00512286" w:rsidRPr="00BC3ECA">
        <w:rPr>
          <w:i/>
        </w:rPr>
        <w:instrText xml:space="preserve"> \* MERGEFORMAT </w:instrText>
      </w:r>
      <w:r w:rsidRPr="00BC3ECA">
        <w:rPr>
          <w:i/>
        </w:rPr>
      </w:r>
      <w:r w:rsidRPr="00BC3ECA">
        <w:rPr>
          <w:i/>
        </w:rPr>
        <w:fldChar w:fldCharType="separate"/>
      </w:r>
      <w:r w:rsidR="000D676C" w:rsidRPr="000D676C">
        <w:rPr>
          <w:i/>
        </w:rPr>
        <w:t>Surasti apskaitos akto duomenis</w:t>
      </w:r>
      <w:r w:rsidRPr="00BC3ECA">
        <w:rPr>
          <w:i/>
        </w:rPr>
        <w:fldChar w:fldCharType="end"/>
      </w:r>
      <w:r w:rsidR="0028720F" w:rsidRPr="00BC3ECA">
        <w:rPr>
          <w:i/>
        </w:rPr>
        <w:t xml:space="preserve"> (</w:t>
      </w:r>
      <w:r w:rsidRPr="00BC3ECA">
        <w:rPr>
          <w:i/>
        </w:rPr>
        <w:fldChar w:fldCharType="begin"/>
      </w:r>
      <w:r w:rsidRPr="00BC3ECA">
        <w:rPr>
          <w:i/>
        </w:rPr>
        <w:instrText xml:space="preserve"> PAGEREF _Ref334000368 \h </w:instrText>
      </w:r>
      <w:r w:rsidRPr="00BC3ECA">
        <w:rPr>
          <w:i/>
        </w:rPr>
      </w:r>
      <w:r w:rsidRPr="00BC3ECA">
        <w:rPr>
          <w:i/>
        </w:rPr>
        <w:fldChar w:fldCharType="separate"/>
      </w:r>
      <w:r w:rsidR="000D676C">
        <w:rPr>
          <w:i/>
          <w:noProof/>
        </w:rPr>
        <w:t>56</w:t>
      </w:r>
      <w:r w:rsidRPr="00BC3ECA">
        <w:rPr>
          <w:i/>
        </w:rPr>
        <w:fldChar w:fldCharType="end"/>
      </w:r>
      <w:r w:rsidR="0028720F" w:rsidRPr="00BC3ECA">
        <w:rPr>
          <w:i/>
        </w:rPr>
        <w:t xml:space="preserve"> psl.)</w:t>
      </w:r>
    </w:p>
    <w:p w14:paraId="00F900DC" w14:textId="55EB3005" w:rsidR="003C4594" w:rsidRPr="00BC3ECA" w:rsidRDefault="003C4594" w:rsidP="003C4594">
      <w:pPr>
        <w:pStyle w:val="AlnostextBuleted"/>
        <w:rPr>
          <w:i/>
        </w:rPr>
      </w:pPr>
      <w:r w:rsidRPr="00BC3ECA">
        <w:rPr>
          <w:i/>
        </w:rPr>
        <w:fldChar w:fldCharType="begin"/>
      </w:r>
      <w:r w:rsidRPr="00BC3ECA">
        <w:rPr>
          <w:i/>
        </w:rPr>
        <w:instrText xml:space="preserve"> REF _Ref334175539 \h </w:instrText>
      </w:r>
      <w:r w:rsidR="00512286" w:rsidRPr="00BC3ECA">
        <w:rPr>
          <w:i/>
        </w:rPr>
        <w:instrText xml:space="preserve"> \* MERGEFORMAT </w:instrText>
      </w:r>
      <w:r w:rsidRPr="00BC3ECA">
        <w:rPr>
          <w:i/>
        </w:rPr>
      </w:r>
      <w:r w:rsidRPr="00BC3ECA">
        <w:rPr>
          <w:i/>
        </w:rPr>
        <w:fldChar w:fldCharType="separate"/>
      </w:r>
      <w:r w:rsidR="000D676C" w:rsidRPr="000D676C">
        <w:rPr>
          <w:i/>
        </w:rPr>
        <w:t>Grąžinti priimtas muziejines vertybes tuo pačiu aktu</w:t>
      </w:r>
      <w:r w:rsidRPr="00BC3ECA">
        <w:rPr>
          <w:i/>
        </w:rPr>
        <w:fldChar w:fldCharType="end"/>
      </w:r>
      <w:r w:rsidR="0028720F" w:rsidRPr="00BC3ECA">
        <w:rPr>
          <w:i/>
        </w:rPr>
        <w:t xml:space="preserve"> (</w:t>
      </w:r>
      <w:r w:rsidRPr="00BC3ECA">
        <w:rPr>
          <w:i/>
        </w:rPr>
        <w:fldChar w:fldCharType="begin"/>
      </w:r>
      <w:r w:rsidRPr="00BC3ECA">
        <w:rPr>
          <w:i/>
        </w:rPr>
        <w:instrText xml:space="preserve"> PAGEREF _Ref334175539 \h </w:instrText>
      </w:r>
      <w:r w:rsidRPr="00BC3ECA">
        <w:rPr>
          <w:i/>
        </w:rPr>
      </w:r>
      <w:r w:rsidRPr="00BC3ECA">
        <w:rPr>
          <w:i/>
        </w:rPr>
        <w:fldChar w:fldCharType="separate"/>
      </w:r>
      <w:r w:rsidR="000D676C">
        <w:rPr>
          <w:i/>
          <w:noProof/>
        </w:rPr>
        <w:t>57</w:t>
      </w:r>
      <w:r w:rsidRPr="00BC3ECA">
        <w:rPr>
          <w:i/>
        </w:rPr>
        <w:fldChar w:fldCharType="end"/>
      </w:r>
      <w:r w:rsidR="0028720F" w:rsidRPr="00BC3ECA">
        <w:rPr>
          <w:i/>
        </w:rPr>
        <w:t xml:space="preserve"> psl.)</w:t>
      </w:r>
    </w:p>
    <w:p w14:paraId="6BA2A387" w14:textId="295036D5" w:rsidR="003C4594" w:rsidRPr="00BC3ECA" w:rsidRDefault="003C4594" w:rsidP="003C4594">
      <w:pPr>
        <w:pStyle w:val="AlnostextBuleted"/>
        <w:rPr>
          <w:i/>
        </w:rPr>
      </w:pPr>
      <w:r w:rsidRPr="00BC3ECA">
        <w:rPr>
          <w:i/>
        </w:rPr>
        <w:fldChar w:fldCharType="begin"/>
      </w:r>
      <w:r w:rsidRPr="00BC3ECA">
        <w:rPr>
          <w:i/>
        </w:rPr>
        <w:instrText xml:space="preserve"> REF _Ref334175569 \h </w:instrText>
      </w:r>
      <w:r w:rsidR="00512286" w:rsidRPr="00BC3ECA">
        <w:rPr>
          <w:i/>
        </w:rPr>
        <w:instrText xml:space="preserve"> \* MERGEFORMAT </w:instrText>
      </w:r>
      <w:r w:rsidRPr="00BC3ECA">
        <w:rPr>
          <w:i/>
        </w:rPr>
      </w:r>
      <w:r w:rsidRPr="00BC3ECA">
        <w:rPr>
          <w:i/>
        </w:rPr>
        <w:fldChar w:fldCharType="separate"/>
      </w:r>
      <w:r w:rsidR="000D676C" w:rsidRPr="000D676C">
        <w:rPr>
          <w:i/>
        </w:rPr>
        <w:t>Priimti perduotus eksponatus tuo pačiu aktu</w:t>
      </w:r>
      <w:r w:rsidRPr="00BC3ECA">
        <w:rPr>
          <w:i/>
        </w:rPr>
        <w:fldChar w:fldCharType="end"/>
      </w:r>
      <w:r w:rsidR="0028720F" w:rsidRPr="00BC3ECA">
        <w:rPr>
          <w:i/>
        </w:rPr>
        <w:t xml:space="preserve"> (</w:t>
      </w:r>
      <w:r w:rsidRPr="00BC3ECA">
        <w:rPr>
          <w:i/>
        </w:rPr>
        <w:fldChar w:fldCharType="begin"/>
      </w:r>
      <w:r w:rsidRPr="00BC3ECA">
        <w:rPr>
          <w:i/>
        </w:rPr>
        <w:instrText xml:space="preserve"> PAGEREF _Ref334175569 \h </w:instrText>
      </w:r>
      <w:r w:rsidRPr="00BC3ECA">
        <w:rPr>
          <w:i/>
        </w:rPr>
      </w:r>
      <w:r w:rsidRPr="00BC3ECA">
        <w:rPr>
          <w:i/>
        </w:rPr>
        <w:fldChar w:fldCharType="separate"/>
      </w:r>
      <w:r w:rsidR="000D676C">
        <w:rPr>
          <w:i/>
          <w:noProof/>
        </w:rPr>
        <w:t>57</w:t>
      </w:r>
      <w:r w:rsidRPr="00BC3ECA">
        <w:rPr>
          <w:i/>
        </w:rPr>
        <w:fldChar w:fldCharType="end"/>
      </w:r>
      <w:r w:rsidR="0028720F" w:rsidRPr="00BC3ECA">
        <w:rPr>
          <w:i/>
        </w:rPr>
        <w:t xml:space="preserve"> psl.)</w:t>
      </w:r>
    </w:p>
    <w:p w14:paraId="5968674E" w14:textId="627113E4" w:rsidR="009504F9" w:rsidRPr="00BC3ECA" w:rsidRDefault="009504F9" w:rsidP="009504F9">
      <w:pPr>
        <w:pStyle w:val="AlnostextBuleted"/>
        <w:rPr>
          <w:i/>
        </w:rPr>
      </w:pPr>
      <w:r w:rsidRPr="00BC3ECA">
        <w:rPr>
          <w:i/>
        </w:rPr>
        <w:lastRenderedPageBreak/>
        <w:fldChar w:fldCharType="begin"/>
      </w:r>
      <w:r w:rsidRPr="00BC3ECA">
        <w:rPr>
          <w:i/>
        </w:rPr>
        <w:instrText xml:space="preserve"> REF _Ref333999161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akto duomenis</w:t>
      </w:r>
      <w:r w:rsidRPr="00BC3ECA">
        <w:rPr>
          <w:i/>
        </w:rPr>
        <w:fldChar w:fldCharType="end"/>
      </w:r>
      <w:r w:rsidRPr="00BC3ECA">
        <w:rPr>
          <w:i/>
        </w:rPr>
        <w:t xml:space="preserve"> (</w:t>
      </w:r>
      <w:r w:rsidRPr="00BC3ECA">
        <w:rPr>
          <w:i/>
        </w:rPr>
        <w:fldChar w:fldCharType="begin"/>
      </w:r>
      <w:r w:rsidRPr="00BC3ECA">
        <w:rPr>
          <w:i/>
        </w:rPr>
        <w:instrText xml:space="preserve"> PAGEREF _Ref333999161 \h </w:instrText>
      </w:r>
      <w:r w:rsidRPr="00BC3ECA">
        <w:rPr>
          <w:i/>
        </w:rPr>
      </w:r>
      <w:r w:rsidRPr="00BC3ECA">
        <w:rPr>
          <w:i/>
        </w:rPr>
        <w:fldChar w:fldCharType="separate"/>
      </w:r>
      <w:r w:rsidR="000D676C">
        <w:rPr>
          <w:i/>
          <w:noProof/>
        </w:rPr>
        <w:t>58</w:t>
      </w:r>
      <w:r w:rsidRPr="00BC3ECA">
        <w:rPr>
          <w:i/>
        </w:rPr>
        <w:fldChar w:fldCharType="end"/>
      </w:r>
      <w:r w:rsidRPr="00BC3ECA">
        <w:rPr>
          <w:i/>
        </w:rPr>
        <w:t xml:space="preserve"> psl.)</w:t>
      </w:r>
    </w:p>
    <w:p w14:paraId="15500B0F" w14:textId="4C57DEA7" w:rsidR="009504F9" w:rsidRPr="00BC3ECA" w:rsidRDefault="009504F9" w:rsidP="009504F9">
      <w:pPr>
        <w:pStyle w:val="AlnostextBuleted"/>
        <w:rPr>
          <w:i/>
        </w:rPr>
      </w:pPr>
      <w:r w:rsidRPr="00BC3ECA">
        <w:rPr>
          <w:i/>
        </w:rPr>
        <w:fldChar w:fldCharType="begin"/>
      </w:r>
      <w:r w:rsidRPr="00BC3ECA">
        <w:rPr>
          <w:i/>
        </w:rPr>
        <w:instrText xml:space="preserve"> REF _Ref333999690 \h </w:instrText>
      </w:r>
      <w:r w:rsidR="00512286" w:rsidRPr="00BC3ECA">
        <w:rPr>
          <w:i/>
        </w:rPr>
        <w:instrText xml:space="preserve"> \* MERGEFORMAT </w:instrText>
      </w:r>
      <w:r w:rsidRPr="00BC3ECA">
        <w:rPr>
          <w:i/>
        </w:rPr>
      </w:r>
      <w:r w:rsidRPr="00BC3ECA">
        <w:rPr>
          <w:i/>
        </w:rPr>
        <w:fldChar w:fldCharType="separate"/>
      </w:r>
      <w:r w:rsidR="000D676C" w:rsidRPr="000D676C">
        <w:rPr>
          <w:i/>
        </w:rPr>
        <w:t>Pašalinti aktą</w:t>
      </w:r>
      <w:r w:rsidRPr="00BC3ECA">
        <w:rPr>
          <w:i/>
        </w:rPr>
        <w:fldChar w:fldCharType="end"/>
      </w:r>
      <w:r w:rsidRPr="00BC3ECA">
        <w:rPr>
          <w:i/>
        </w:rPr>
        <w:t xml:space="preserve"> (</w:t>
      </w:r>
      <w:r w:rsidRPr="00BC3ECA">
        <w:rPr>
          <w:i/>
        </w:rPr>
        <w:fldChar w:fldCharType="begin"/>
      </w:r>
      <w:r w:rsidRPr="00BC3ECA">
        <w:rPr>
          <w:i/>
        </w:rPr>
        <w:instrText xml:space="preserve"> PAGEREF _Ref333999690 \h </w:instrText>
      </w:r>
      <w:r w:rsidRPr="00BC3ECA">
        <w:rPr>
          <w:i/>
        </w:rPr>
      </w:r>
      <w:r w:rsidRPr="00BC3ECA">
        <w:rPr>
          <w:i/>
        </w:rPr>
        <w:fldChar w:fldCharType="separate"/>
      </w:r>
      <w:r w:rsidR="000D676C">
        <w:rPr>
          <w:i/>
          <w:noProof/>
        </w:rPr>
        <w:t>58</w:t>
      </w:r>
      <w:r w:rsidRPr="00BC3ECA">
        <w:rPr>
          <w:i/>
        </w:rPr>
        <w:fldChar w:fldCharType="end"/>
      </w:r>
      <w:r w:rsidRPr="00BC3ECA">
        <w:rPr>
          <w:i/>
        </w:rPr>
        <w:t xml:space="preserve"> psl.)</w:t>
      </w:r>
    </w:p>
    <w:p w14:paraId="3AC4EB42" w14:textId="5986C463" w:rsidR="009504F9" w:rsidRPr="00BC3ECA" w:rsidRDefault="009504F9" w:rsidP="009504F9">
      <w:pPr>
        <w:pStyle w:val="AlnostextBuleted"/>
        <w:rPr>
          <w:i/>
        </w:rPr>
      </w:pPr>
      <w:r w:rsidRPr="00BC3ECA">
        <w:rPr>
          <w:i/>
        </w:rPr>
        <w:fldChar w:fldCharType="begin"/>
      </w:r>
      <w:r w:rsidRPr="00BC3ECA">
        <w:rPr>
          <w:i/>
        </w:rPr>
        <w:instrText xml:space="preserve"> REF _Ref333907792 \h </w:instrText>
      </w:r>
      <w:r w:rsidR="00512286" w:rsidRPr="00BC3ECA">
        <w:rPr>
          <w:i/>
        </w:rPr>
        <w:instrText xml:space="preserve"> \* MERGEFORMAT </w:instrText>
      </w:r>
      <w:r w:rsidRPr="00BC3ECA">
        <w:rPr>
          <w:i/>
        </w:rPr>
      </w:r>
      <w:r w:rsidRPr="00BC3ECA">
        <w:rPr>
          <w:i/>
        </w:rPr>
        <w:fldChar w:fldCharType="separate"/>
      </w:r>
      <w:r w:rsidR="000D676C" w:rsidRPr="000D676C">
        <w:rPr>
          <w:i/>
        </w:rPr>
        <w:t>Suformuoti aktą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_Ref333907792 \h </w:instrText>
      </w:r>
      <w:r w:rsidRPr="00BC3ECA">
        <w:rPr>
          <w:i/>
        </w:rPr>
      </w:r>
      <w:r w:rsidRPr="00BC3ECA">
        <w:rPr>
          <w:i/>
        </w:rPr>
        <w:fldChar w:fldCharType="separate"/>
      </w:r>
      <w:r w:rsidR="000D676C">
        <w:rPr>
          <w:i/>
          <w:noProof/>
        </w:rPr>
        <w:t>59</w:t>
      </w:r>
      <w:r w:rsidRPr="00BC3ECA">
        <w:rPr>
          <w:i/>
        </w:rPr>
        <w:fldChar w:fldCharType="end"/>
      </w:r>
      <w:r w:rsidRPr="00BC3ECA">
        <w:rPr>
          <w:i/>
        </w:rPr>
        <w:t xml:space="preserve"> psl.)</w:t>
      </w:r>
    </w:p>
    <w:p w14:paraId="2F820E48" w14:textId="17BF5CA6" w:rsidR="009504F9" w:rsidRPr="00BC3ECA" w:rsidRDefault="009504F9" w:rsidP="009504F9">
      <w:pPr>
        <w:pStyle w:val="AlnostextBuleted"/>
        <w:rPr>
          <w:i/>
        </w:rPr>
      </w:pPr>
      <w:r w:rsidRPr="00BC3ECA">
        <w:rPr>
          <w:i/>
        </w:rPr>
        <w:fldChar w:fldCharType="begin"/>
      </w:r>
      <w:r w:rsidRPr="00BC3ECA">
        <w:rPr>
          <w:i/>
        </w:rPr>
        <w:instrText xml:space="preserve"> REF _Ref333997540 \h </w:instrText>
      </w:r>
      <w:r w:rsidR="00512286" w:rsidRPr="00BC3ECA">
        <w:rPr>
          <w:i/>
        </w:rPr>
        <w:instrText xml:space="preserve"> \* MERGEFORMAT </w:instrText>
      </w:r>
      <w:r w:rsidRPr="00BC3ECA">
        <w:rPr>
          <w:i/>
        </w:rPr>
      </w:r>
      <w:r w:rsidRPr="00BC3ECA">
        <w:rPr>
          <w:i/>
        </w:rPr>
        <w:fldChar w:fldCharType="separate"/>
      </w:r>
      <w:r w:rsidR="000D676C" w:rsidRPr="000D676C">
        <w:rPr>
          <w:i/>
        </w:rPr>
        <w:t>Pateikti aktą užregistravimui</w:t>
      </w:r>
      <w:r w:rsidRPr="00BC3ECA">
        <w:rPr>
          <w:i/>
        </w:rPr>
        <w:fldChar w:fldCharType="end"/>
      </w:r>
      <w:r w:rsidRPr="00BC3ECA">
        <w:rPr>
          <w:i/>
        </w:rPr>
        <w:t xml:space="preserve"> (</w:t>
      </w:r>
      <w:r w:rsidRPr="00BC3ECA">
        <w:rPr>
          <w:i/>
        </w:rPr>
        <w:fldChar w:fldCharType="begin"/>
      </w:r>
      <w:r w:rsidRPr="00BC3ECA">
        <w:rPr>
          <w:i/>
        </w:rPr>
        <w:instrText xml:space="preserve"> PAGEREF _Ref333997540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2B6AA8B0" w14:textId="3FB52127" w:rsidR="009504F9" w:rsidRPr="00BC3ECA" w:rsidRDefault="009504F9" w:rsidP="009504F9">
      <w:pPr>
        <w:pStyle w:val="AlnostextBuleted"/>
        <w:rPr>
          <w:i/>
        </w:rPr>
      </w:pPr>
      <w:r w:rsidRPr="00BC3ECA">
        <w:rPr>
          <w:i/>
        </w:rPr>
        <w:fldChar w:fldCharType="begin"/>
      </w:r>
      <w:r w:rsidRPr="00BC3ECA">
        <w:rPr>
          <w:i/>
        </w:rPr>
        <w:instrText xml:space="preserve"> REF _Ref333996381 \h </w:instrText>
      </w:r>
      <w:r w:rsidR="00512286" w:rsidRPr="00BC3ECA">
        <w:rPr>
          <w:i/>
        </w:rPr>
        <w:instrText xml:space="preserve">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_Ref333996381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35D63B2F" w14:textId="3978C652" w:rsidR="003C4594" w:rsidRPr="00BC3ECA" w:rsidRDefault="003C4594" w:rsidP="003C4594">
      <w:pPr>
        <w:pStyle w:val="AlnostextBuleted"/>
        <w:rPr>
          <w:i/>
        </w:rPr>
      </w:pPr>
      <w:r w:rsidRPr="00BC3ECA">
        <w:rPr>
          <w:i/>
        </w:rPr>
        <w:fldChar w:fldCharType="begin"/>
      </w:r>
      <w:r w:rsidRPr="00BC3ECA">
        <w:rPr>
          <w:i/>
        </w:rPr>
        <w:instrText xml:space="preserve"> REF _Ref333998792 \h </w:instrText>
      </w:r>
      <w:r w:rsidR="00512286" w:rsidRPr="00BC3ECA">
        <w:rPr>
          <w:i/>
        </w:rPr>
        <w:instrText xml:space="preserve"> \* MERGEFORMAT </w:instrText>
      </w:r>
      <w:r w:rsidRPr="00BC3ECA">
        <w:rPr>
          <w:i/>
        </w:rPr>
      </w:r>
      <w:r w:rsidRPr="00BC3ECA">
        <w:rPr>
          <w:i/>
        </w:rPr>
        <w:fldChar w:fldCharType="separate"/>
      </w:r>
      <w:r w:rsidR="000D676C" w:rsidRPr="000D676C">
        <w:rPr>
          <w:i/>
        </w:rPr>
        <w:t>Eksportuoti pasirinktus aktus</w:t>
      </w:r>
      <w:r w:rsidRPr="00BC3ECA">
        <w:rPr>
          <w:i/>
        </w:rPr>
        <w:fldChar w:fldCharType="end"/>
      </w:r>
      <w:r w:rsidR="0028720F" w:rsidRPr="00BC3ECA">
        <w:rPr>
          <w:i/>
        </w:rPr>
        <w:t xml:space="preserve"> (</w:t>
      </w:r>
      <w:r w:rsidRPr="00BC3ECA">
        <w:rPr>
          <w:i/>
        </w:rPr>
        <w:fldChar w:fldCharType="begin"/>
      </w:r>
      <w:r w:rsidRPr="00BC3ECA">
        <w:rPr>
          <w:i/>
        </w:rPr>
        <w:instrText xml:space="preserve"> PAGEREF _Ref333998792 \h </w:instrText>
      </w:r>
      <w:r w:rsidRPr="00BC3ECA">
        <w:rPr>
          <w:i/>
        </w:rPr>
      </w:r>
      <w:r w:rsidRPr="00BC3ECA">
        <w:rPr>
          <w:i/>
        </w:rPr>
        <w:fldChar w:fldCharType="separate"/>
      </w:r>
      <w:r w:rsidR="000D676C">
        <w:rPr>
          <w:i/>
          <w:noProof/>
        </w:rPr>
        <w:t>61</w:t>
      </w:r>
      <w:r w:rsidRPr="00BC3ECA">
        <w:rPr>
          <w:i/>
        </w:rPr>
        <w:fldChar w:fldCharType="end"/>
      </w:r>
      <w:r w:rsidR="0028720F" w:rsidRPr="00BC3ECA">
        <w:rPr>
          <w:i/>
        </w:rPr>
        <w:t xml:space="preserve"> psl.)</w:t>
      </w:r>
    </w:p>
    <w:p w14:paraId="76A94C58" w14:textId="77777777" w:rsidR="00A7277D" w:rsidRPr="00BC3ECA" w:rsidRDefault="00A7277D" w:rsidP="00A7277D">
      <w:pPr>
        <w:pStyle w:val="Heading2"/>
      </w:pPr>
      <w:bookmarkStart w:id="119" w:name="_Ref341185537"/>
      <w:bookmarkStart w:id="120" w:name="_Toc169621718"/>
      <w:r w:rsidRPr="00BC3ECA">
        <w:t>Tvarkyti judėjimo muziejuje aktus</w:t>
      </w:r>
      <w:bookmarkEnd w:id="113"/>
      <w:bookmarkEnd w:id="114"/>
      <w:bookmarkEnd w:id="115"/>
      <w:bookmarkEnd w:id="116"/>
      <w:bookmarkEnd w:id="117"/>
      <w:bookmarkEnd w:id="118"/>
      <w:bookmarkEnd w:id="119"/>
      <w:bookmarkEnd w:id="120"/>
    </w:p>
    <w:p w14:paraId="57E2B6BE" w14:textId="77777777" w:rsidR="00A7277D" w:rsidRPr="00BC3ECA" w:rsidRDefault="00A7277D" w:rsidP="00B72CAB">
      <w:pPr>
        <w:pStyle w:val="Alnostext"/>
        <w:keepNext/>
      </w:pPr>
      <w:r w:rsidRPr="00BC3ECA">
        <w:t>Sistemoje galite tvarkyti šiuos judėjimo muziejuje aktus:</w:t>
      </w:r>
    </w:p>
    <w:p w14:paraId="2F896AB8" w14:textId="2F50A000" w:rsidR="00A7277D" w:rsidRPr="00BC3ECA" w:rsidRDefault="00A7277D" w:rsidP="00B72CAB">
      <w:pPr>
        <w:pStyle w:val="AlnostextBuleted"/>
        <w:keepNext/>
      </w:pPr>
      <w:r w:rsidRPr="00BC3ECA">
        <w:t>Eksponatų judėjimo muziejuje aktas (</w:t>
      </w:r>
      <w:r w:rsidR="007A25EF" w:rsidRPr="00BC3ECA">
        <w:t>perdavimas laikinai saugoti</w:t>
      </w:r>
      <w:r w:rsidRPr="00BC3ECA">
        <w:t>);</w:t>
      </w:r>
    </w:p>
    <w:p w14:paraId="45CFEA90" w14:textId="31CF5688" w:rsidR="00A7277D" w:rsidRPr="00BC3ECA" w:rsidRDefault="00A7277D" w:rsidP="00A7277D">
      <w:pPr>
        <w:pStyle w:val="AlnostextBuleted"/>
      </w:pPr>
      <w:r w:rsidRPr="00BC3ECA">
        <w:t>Eksponatų judėjimo muziejuje aktas (</w:t>
      </w:r>
      <w:r w:rsidR="007A25EF" w:rsidRPr="00BC3ECA">
        <w:t>perdavimas nuolatiniam saugojimui</w:t>
      </w:r>
      <w:r w:rsidRPr="00BC3ECA">
        <w:t>);</w:t>
      </w:r>
    </w:p>
    <w:p w14:paraId="5466685C" w14:textId="53FBE3FC" w:rsidR="00A7277D" w:rsidRPr="00BC3ECA" w:rsidRDefault="00A7277D" w:rsidP="00A7277D">
      <w:pPr>
        <w:pStyle w:val="AlnostextBuleted"/>
      </w:pPr>
      <w:r w:rsidRPr="00BC3ECA">
        <w:t>Eksponatų grąžinimo muziejaus viduje aktas</w:t>
      </w:r>
      <w:r w:rsidR="00D45F91" w:rsidRPr="00BC3ECA">
        <w:t>;</w:t>
      </w:r>
    </w:p>
    <w:p w14:paraId="45D2587F" w14:textId="723E0EA0" w:rsidR="00D45F91" w:rsidRPr="00BC3ECA" w:rsidRDefault="00D45F91" w:rsidP="00A7277D">
      <w:pPr>
        <w:pStyle w:val="AlnostextBuleted"/>
      </w:pPr>
      <w:r w:rsidRPr="00BC3ECA">
        <w:t>Rinkinio perdavimas;</w:t>
      </w:r>
    </w:p>
    <w:p w14:paraId="77BE6749" w14:textId="77777777" w:rsidR="00A7277D" w:rsidRPr="00BC3ECA" w:rsidRDefault="00A7277D" w:rsidP="00A7277D">
      <w:pPr>
        <w:pStyle w:val="Alnostext"/>
      </w:pPr>
      <w:r w:rsidRPr="00BC3ECA">
        <w:t>Su judėjimo muziejuje aktais galite atlikti šiuos veiksmus:</w:t>
      </w:r>
    </w:p>
    <w:bookmarkStart w:id="121" w:name="_Ref333912364"/>
    <w:bookmarkStart w:id="122" w:name="_Ref335049119"/>
    <w:bookmarkStart w:id="123" w:name="_Ref335049120"/>
    <w:bookmarkStart w:id="124" w:name="_Ref333907916"/>
    <w:p w14:paraId="5E8D61DD" w14:textId="667823E6" w:rsidR="009504F9" w:rsidRPr="00BC3ECA" w:rsidRDefault="009504F9" w:rsidP="009504F9">
      <w:pPr>
        <w:pStyle w:val="AlnostextBuleted"/>
        <w:rPr>
          <w:i/>
        </w:rPr>
      </w:pPr>
      <w:r w:rsidRPr="00BC3ECA">
        <w:rPr>
          <w:i/>
        </w:rPr>
        <w:fldChar w:fldCharType="begin"/>
      </w:r>
      <w:r w:rsidRPr="00BC3ECA">
        <w:rPr>
          <w:i/>
        </w:rPr>
        <w:instrText xml:space="preserve"> REF _Ref341185313 \h </w:instrText>
      </w:r>
      <w:r w:rsidR="00512286" w:rsidRPr="00BC3ECA">
        <w:rPr>
          <w:i/>
        </w:rPr>
        <w:instrText xml:space="preserve"> \* MERGEFORMAT </w:instrText>
      </w:r>
      <w:r w:rsidRPr="00BC3ECA">
        <w:rPr>
          <w:i/>
        </w:rPr>
      </w:r>
      <w:r w:rsidRPr="00BC3ECA">
        <w:rPr>
          <w:i/>
        </w:rPr>
        <w:fldChar w:fldCharType="separate"/>
      </w:r>
      <w:r w:rsidR="000D676C" w:rsidRPr="000D676C">
        <w:rPr>
          <w:i/>
        </w:rPr>
        <w:t>Įvesti/redaguoti akto duomenis</w:t>
      </w:r>
      <w:r w:rsidRPr="00BC3ECA">
        <w:rPr>
          <w:i/>
        </w:rPr>
        <w:fldChar w:fldCharType="end"/>
      </w:r>
      <w:r w:rsidRPr="00BC3ECA">
        <w:rPr>
          <w:i/>
        </w:rPr>
        <w:t xml:space="preserve"> (</w:t>
      </w:r>
      <w:r w:rsidRPr="00BC3ECA">
        <w:rPr>
          <w:i/>
        </w:rPr>
        <w:fldChar w:fldCharType="begin"/>
      </w:r>
      <w:r w:rsidRPr="00BC3ECA">
        <w:rPr>
          <w:i/>
        </w:rPr>
        <w:instrText xml:space="preserve"> PAGEREF _Ref341185313 \h </w:instrText>
      </w:r>
      <w:r w:rsidRPr="00BC3ECA">
        <w:rPr>
          <w:i/>
        </w:rPr>
      </w:r>
      <w:r w:rsidRPr="00BC3ECA">
        <w:rPr>
          <w:i/>
        </w:rPr>
        <w:fldChar w:fldCharType="separate"/>
      </w:r>
      <w:r w:rsidR="000D676C">
        <w:rPr>
          <w:i/>
          <w:noProof/>
        </w:rPr>
        <w:t>47</w:t>
      </w:r>
      <w:r w:rsidRPr="00BC3ECA">
        <w:rPr>
          <w:i/>
        </w:rPr>
        <w:fldChar w:fldCharType="end"/>
      </w:r>
      <w:r w:rsidRPr="00BC3ECA">
        <w:rPr>
          <w:i/>
        </w:rPr>
        <w:t xml:space="preserve"> psl.)</w:t>
      </w:r>
    </w:p>
    <w:p w14:paraId="70F04F59" w14:textId="49637151" w:rsidR="0028720F" w:rsidRPr="00BC3ECA" w:rsidRDefault="0028720F" w:rsidP="0028720F">
      <w:pPr>
        <w:pStyle w:val="AlnostextBuleted"/>
        <w:rPr>
          <w:i/>
        </w:rPr>
      </w:pPr>
      <w:r w:rsidRPr="00BC3ECA">
        <w:rPr>
          <w:i/>
        </w:rPr>
        <w:fldChar w:fldCharType="begin"/>
      </w:r>
      <w:r w:rsidRPr="00BC3ECA">
        <w:rPr>
          <w:i/>
        </w:rPr>
        <w:instrText xml:space="preserve"> REF _Ref334000368 \h </w:instrText>
      </w:r>
      <w:r w:rsidR="00512286" w:rsidRPr="00BC3ECA">
        <w:rPr>
          <w:i/>
        </w:rPr>
        <w:instrText xml:space="preserve"> \* MERGEFORMAT </w:instrText>
      </w:r>
      <w:r w:rsidRPr="00BC3ECA">
        <w:rPr>
          <w:i/>
        </w:rPr>
      </w:r>
      <w:r w:rsidRPr="00BC3ECA">
        <w:rPr>
          <w:i/>
        </w:rPr>
        <w:fldChar w:fldCharType="separate"/>
      </w:r>
      <w:r w:rsidR="000D676C" w:rsidRPr="000D676C">
        <w:rPr>
          <w:i/>
        </w:rPr>
        <w:t>Surasti apskaitos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_Ref334000368 \h </w:instrText>
      </w:r>
      <w:r w:rsidRPr="00BC3ECA">
        <w:rPr>
          <w:i/>
        </w:rPr>
      </w:r>
      <w:r w:rsidRPr="00BC3ECA">
        <w:rPr>
          <w:i/>
        </w:rPr>
        <w:fldChar w:fldCharType="separate"/>
      </w:r>
      <w:r w:rsidR="000D676C">
        <w:rPr>
          <w:i/>
          <w:noProof/>
        </w:rPr>
        <w:t>56</w:t>
      </w:r>
      <w:r w:rsidRPr="00BC3ECA">
        <w:rPr>
          <w:i/>
        </w:rPr>
        <w:fldChar w:fldCharType="end"/>
      </w:r>
      <w:r w:rsidRPr="00BC3ECA">
        <w:rPr>
          <w:i/>
        </w:rPr>
        <w:t xml:space="preserve"> psl.)</w:t>
      </w:r>
    </w:p>
    <w:p w14:paraId="4E20F108" w14:textId="66B653EF" w:rsidR="0028720F" w:rsidRPr="00BC3ECA" w:rsidRDefault="0028720F" w:rsidP="0028720F">
      <w:pPr>
        <w:pStyle w:val="AlnostextBuleted"/>
        <w:rPr>
          <w:i/>
        </w:rPr>
      </w:pPr>
      <w:r w:rsidRPr="00BC3ECA">
        <w:rPr>
          <w:i/>
        </w:rPr>
        <w:fldChar w:fldCharType="begin"/>
      </w:r>
      <w:r w:rsidRPr="00BC3ECA">
        <w:rPr>
          <w:i/>
        </w:rPr>
        <w:instrText xml:space="preserve"> REF _Ref334175539 \h </w:instrText>
      </w:r>
      <w:r w:rsidR="00512286" w:rsidRPr="00BC3ECA">
        <w:rPr>
          <w:i/>
        </w:rPr>
        <w:instrText xml:space="preserve"> \* MERGEFORMAT </w:instrText>
      </w:r>
      <w:r w:rsidRPr="00BC3ECA">
        <w:rPr>
          <w:i/>
        </w:rPr>
      </w:r>
      <w:r w:rsidRPr="00BC3ECA">
        <w:rPr>
          <w:i/>
        </w:rPr>
        <w:fldChar w:fldCharType="separate"/>
      </w:r>
      <w:r w:rsidR="000D676C" w:rsidRPr="000D676C">
        <w:rPr>
          <w:i/>
        </w:rPr>
        <w:t>Grąžinti priimtas muziejines vertybes tuo pačiu aktu</w:t>
      </w:r>
      <w:r w:rsidRPr="00BC3ECA">
        <w:rPr>
          <w:i/>
        </w:rPr>
        <w:fldChar w:fldCharType="end"/>
      </w:r>
      <w:r w:rsidRPr="00BC3ECA">
        <w:rPr>
          <w:i/>
        </w:rPr>
        <w:t xml:space="preserve"> (</w:t>
      </w:r>
      <w:r w:rsidRPr="00BC3ECA">
        <w:rPr>
          <w:i/>
        </w:rPr>
        <w:fldChar w:fldCharType="begin"/>
      </w:r>
      <w:r w:rsidRPr="00BC3ECA">
        <w:rPr>
          <w:i/>
        </w:rPr>
        <w:instrText xml:space="preserve"> PAGEREF _Ref334175539 \h </w:instrText>
      </w:r>
      <w:r w:rsidRPr="00BC3ECA">
        <w:rPr>
          <w:i/>
        </w:rPr>
      </w:r>
      <w:r w:rsidRPr="00BC3ECA">
        <w:rPr>
          <w:i/>
        </w:rPr>
        <w:fldChar w:fldCharType="separate"/>
      </w:r>
      <w:r w:rsidR="000D676C">
        <w:rPr>
          <w:i/>
          <w:noProof/>
        </w:rPr>
        <w:t>57</w:t>
      </w:r>
      <w:r w:rsidRPr="00BC3ECA">
        <w:rPr>
          <w:i/>
        </w:rPr>
        <w:fldChar w:fldCharType="end"/>
      </w:r>
      <w:r w:rsidRPr="00BC3ECA">
        <w:rPr>
          <w:i/>
        </w:rPr>
        <w:t xml:space="preserve"> psl.)</w:t>
      </w:r>
    </w:p>
    <w:p w14:paraId="60CBA8BB" w14:textId="628E357A" w:rsidR="0028720F" w:rsidRPr="00BC3ECA" w:rsidRDefault="0028720F" w:rsidP="0028720F">
      <w:pPr>
        <w:pStyle w:val="AlnostextBuleted"/>
        <w:rPr>
          <w:i/>
        </w:rPr>
      </w:pPr>
      <w:r w:rsidRPr="00BC3ECA">
        <w:rPr>
          <w:i/>
        </w:rPr>
        <w:fldChar w:fldCharType="begin"/>
      </w:r>
      <w:r w:rsidRPr="00BC3ECA">
        <w:rPr>
          <w:i/>
        </w:rPr>
        <w:instrText xml:space="preserve"> REF _Ref334175569 \h </w:instrText>
      </w:r>
      <w:r w:rsidR="00512286" w:rsidRPr="00BC3ECA">
        <w:rPr>
          <w:i/>
        </w:rPr>
        <w:instrText xml:space="preserve"> \* MERGEFORMAT </w:instrText>
      </w:r>
      <w:r w:rsidRPr="00BC3ECA">
        <w:rPr>
          <w:i/>
        </w:rPr>
      </w:r>
      <w:r w:rsidRPr="00BC3ECA">
        <w:rPr>
          <w:i/>
        </w:rPr>
        <w:fldChar w:fldCharType="separate"/>
      </w:r>
      <w:r w:rsidR="000D676C" w:rsidRPr="000D676C">
        <w:rPr>
          <w:i/>
        </w:rPr>
        <w:t>Priimti perduotus eksponatus tuo pačiu aktu</w:t>
      </w:r>
      <w:r w:rsidRPr="00BC3ECA">
        <w:rPr>
          <w:i/>
        </w:rPr>
        <w:fldChar w:fldCharType="end"/>
      </w:r>
      <w:r w:rsidRPr="00BC3ECA">
        <w:rPr>
          <w:i/>
        </w:rPr>
        <w:t xml:space="preserve"> (</w:t>
      </w:r>
      <w:r w:rsidRPr="00BC3ECA">
        <w:rPr>
          <w:i/>
        </w:rPr>
        <w:fldChar w:fldCharType="begin"/>
      </w:r>
      <w:r w:rsidRPr="00BC3ECA">
        <w:rPr>
          <w:i/>
        </w:rPr>
        <w:instrText xml:space="preserve"> PAGEREF _Ref334175569 \h </w:instrText>
      </w:r>
      <w:r w:rsidRPr="00BC3ECA">
        <w:rPr>
          <w:i/>
        </w:rPr>
      </w:r>
      <w:r w:rsidRPr="00BC3ECA">
        <w:rPr>
          <w:i/>
        </w:rPr>
        <w:fldChar w:fldCharType="separate"/>
      </w:r>
      <w:r w:rsidR="000D676C">
        <w:rPr>
          <w:i/>
          <w:noProof/>
        </w:rPr>
        <w:t>57</w:t>
      </w:r>
      <w:r w:rsidRPr="00BC3ECA">
        <w:rPr>
          <w:i/>
        </w:rPr>
        <w:fldChar w:fldCharType="end"/>
      </w:r>
      <w:r w:rsidRPr="00BC3ECA">
        <w:rPr>
          <w:i/>
        </w:rPr>
        <w:t xml:space="preserve"> psl.)</w:t>
      </w:r>
    </w:p>
    <w:p w14:paraId="0014EC33" w14:textId="764DBF19" w:rsidR="009504F9" w:rsidRPr="00BC3ECA" w:rsidRDefault="009504F9" w:rsidP="009504F9">
      <w:pPr>
        <w:pStyle w:val="AlnostextBuleted"/>
        <w:rPr>
          <w:i/>
        </w:rPr>
      </w:pPr>
      <w:r w:rsidRPr="00BC3ECA">
        <w:rPr>
          <w:i/>
        </w:rPr>
        <w:fldChar w:fldCharType="begin"/>
      </w:r>
      <w:r w:rsidRPr="00BC3ECA">
        <w:rPr>
          <w:i/>
        </w:rPr>
        <w:instrText xml:space="preserve"> REF _Ref333999161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akto duomenis</w:t>
      </w:r>
      <w:r w:rsidRPr="00BC3ECA">
        <w:rPr>
          <w:i/>
        </w:rPr>
        <w:fldChar w:fldCharType="end"/>
      </w:r>
      <w:r w:rsidRPr="00BC3ECA">
        <w:rPr>
          <w:i/>
        </w:rPr>
        <w:t xml:space="preserve"> (</w:t>
      </w:r>
      <w:r w:rsidRPr="00BC3ECA">
        <w:rPr>
          <w:i/>
        </w:rPr>
        <w:fldChar w:fldCharType="begin"/>
      </w:r>
      <w:r w:rsidRPr="00BC3ECA">
        <w:rPr>
          <w:i/>
        </w:rPr>
        <w:instrText xml:space="preserve"> PAGEREF _Ref333999161 \h </w:instrText>
      </w:r>
      <w:r w:rsidRPr="00BC3ECA">
        <w:rPr>
          <w:i/>
        </w:rPr>
      </w:r>
      <w:r w:rsidRPr="00BC3ECA">
        <w:rPr>
          <w:i/>
        </w:rPr>
        <w:fldChar w:fldCharType="separate"/>
      </w:r>
      <w:r w:rsidR="000D676C">
        <w:rPr>
          <w:i/>
          <w:noProof/>
        </w:rPr>
        <w:t>58</w:t>
      </w:r>
      <w:r w:rsidRPr="00BC3ECA">
        <w:rPr>
          <w:i/>
        </w:rPr>
        <w:fldChar w:fldCharType="end"/>
      </w:r>
      <w:r w:rsidRPr="00BC3ECA">
        <w:rPr>
          <w:i/>
        </w:rPr>
        <w:t xml:space="preserve"> psl.)</w:t>
      </w:r>
    </w:p>
    <w:p w14:paraId="3DB600F9" w14:textId="6262DD4B" w:rsidR="009504F9" w:rsidRPr="00BC3ECA" w:rsidRDefault="009504F9" w:rsidP="009504F9">
      <w:pPr>
        <w:pStyle w:val="AlnostextBuleted"/>
        <w:rPr>
          <w:i/>
        </w:rPr>
      </w:pPr>
      <w:r w:rsidRPr="00BC3ECA">
        <w:rPr>
          <w:i/>
        </w:rPr>
        <w:fldChar w:fldCharType="begin"/>
      </w:r>
      <w:r w:rsidRPr="00BC3ECA">
        <w:rPr>
          <w:i/>
        </w:rPr>
        <w:instrText xml:space="preserve"> REF _Ref333999690 \h </w:instrText>
      </w:r>
      <w:r w:rsidR="00512286" w:rsidRPr="00BC3ECA">
        <w:rPr>
          <w:i/>
        </w:rPr>
        <w:instrText xml:space="preserve"> \* MERGEFORMAT </w:instrText>
      </w:r>
      <w:r w:rsidRPr="00BC3ECA">
        <w:rPr>
          <w:i/>
        </w:rPr>
      </w:r>
      <w:r w:rsidRPr="00BC3ECA">
        <w:rPr>
          <w:i/>
        </w:rPr>
        <w:fldChar w:fldCharType="separate"/>
      </w:r>
      <w:r w:rsidR="000D676C" w:rsidRPr="000D676C">
        <w:rPr>
          <w:i/>
        </w:rPr>
        <w:t>Pašalinti aktą</w:t>
      </w:r>
      <w:r w:rsidRPr="00BC3ECA">
        <w:rPr>
          <w:i/>
        </w:rPr>
        <w:fldChar w:fldCharType="end"/>
      </w:r>
      <w:r w:rsidRPr="00BC3ECA">
        <w:rPr>
          <w:i/>
        </w:rPr>
        <w:t xml:space="preserve"> (</w:t>
      </w:r>
      <w:r w:rsidRPr="00BC3ECA">
        <w:rPr>
          <w:i/>
        </w:rPr>
        <w:fldChar w:fldCharType="begin"/>
      </w:r>
      <w:r w:rsidRPr="00BC3ECA">
        <w:rPr>
          <w:i/>
        </w:rPr>
        <w:instrText xml:space="preserve"> PAGEREF _Ref333999690 \h </w:instrText>
      </w:r>
      <w:r w:rsidRPr="00BC3ECA">
        <w:rPr>
          <w:i/>
        </w:rPr>
      </w:r>
      <w:r w:rsidRPr="00BC3ECA">
        <w:rPr>
          <w:i/>
        </w:rPr>
        <w:fldChar w:fldCharType="separate"/>
      </w:r>
      <w:r w:rsidR="000D676C">
        <w:rPr>
          <w:i/>
          <w:noProof/>
        </w:rPr>
        <w:t>58</w:t>
      </w:r>
      <w:r w:rsidRPr="00BC3ECA">
        <w:rPr>
          <w:i/>
        </w:rPr>
        <w:fldChar w:fldCharType="end"/>
      </w:r>
      <w:r w:rsidRPr="00BC3ECA">
        <w:rPr>
          <w:i/>
        </w:rPr>
        <w:t xml:space="preserve"> psl.)</w:t>
      </w:r>
    </w:p>
    <w:p w14:paraId="0A501CE4" w14:textId="47047346" w:rsidR="009504F9" w:rsidRPr="00BC3ECA" w:rsidRDefault="009504F9" w:rsidP="009504F9">
      <w:pPr>
        <w:pStyle w:val="AlnostextBuleted"/>
        <w:rPr>
          <w:i/>
        </w:rPr>
      </w:pPr>
      <w:r w:rsidRPr="00BC3ECA">
        <w:rPr>
          <w:i/>
        </w:rPr>
        <w:fldChar w:fldCharType="begin"/>
      </w:r>
      <w:r w:rsidRPr="00BC3ECA">
        <w:rPr>
          <w:i/>
        </w:rPr>
        <w:instrText xml:space="preserve"> REF _Ref333907792 \h </w:instrText>
      </w:r>
      <w:r w:rsidR="00512286" w:rsidRPr="00BC3ECA">
        <w:rPr>
          <w:i/>
        </w:rPr>
        <w:instrText xml:space="preserve"> \* MERGEFORMAT </w:instrText>
      </w:r>
      <w:r w:rsidRPr="00BC3ECA">
        <w:rPr>
          <w:i/>
        </w:rPr>
      </w:r>
      <w:r w:rsidRPr="00BC3ECA">
        <w:rPr>
          <w:i/>
        </w:rPr>
        <w:fldChar w:fldCharType="separate"/>
      </w:r>
      <w:r w:rsidR="000D676C" w:rsidRPr="000D676C">
        <w:rPr>
          <w:i/>
        </w:rPr>
        <w:t>Suformuoti aktą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_Ref333907792 \h </w:instrText>
      </w:r>
      <w:r w:rsidRPr="00BC3ECA">
        <w:rPr>
          <w:i/>
        </w:rPr>
      </w:r>
      <w:r w:rsidRPr="00BC3ECA">
        <w:rPr>
          <w:i/>
        </w:rPr>
        <w:fldChar w:fldCharType="separate"/>
      </w:r>
      <w:r w:rsidR="000D676C">
        <w:rPr>
          <w:i/>
          <w:noProof/>
        </w:rPr>
        <w:t>59</w:t>
      </w:r>
      <w:r w:rsidRPr="00BC3ECA">
        <w:rPr>
          <w:i/>
        </w:rPr>
        <w:fldChar w:fldCharType="end"/>
      </w:r>
      <w:r w:rsidRPr="00BC3ECA">
        <w:rPr>
          <w:i/>
        </w:rPr>
        <w:t xml:space="preserve"> psl.)</w:t>
      </w:r>
    </w:p>
    <w:p w14:paraId="3E70FC11" w14:textId="38954949" w:rsidR="009504F9" w:rsidRPr="00BC3ECA" w:rsidRDefault="009504F9" w:rsidP="009504F9">
      <w:pPr>
        <w:pStyle w:val="AlnostextBuleted"/>
        <w:rPr>
          <w:i/>
        </w:rPr>
      </w:pPr>
      <w:r w:rsidRPr="00BC3ECA">
        <w:rPr>
          <w:i/>
        </w:rPr>
        <w:fldChar w:fldCharType="begin"/>
      </w:r>
      <w:r w:rsidRPr="00BC3ECA">
        <w:rPr>
          <w:i/>
        </w:rPr>
        <w:instrText xml:space="preserve"> REF _Ref333997540 \h </w:instrText>
      </w:r>
      <w:r w:rsidR="00512286" w:rsidRPr="00BC3ECA">
        <w:rPr>
          <w:i/>
        </w:rPr>
        <w:instrText xml:space="preserve"> \* MERGEFORMAT </w:instrText>
      </w:r>
      <w:r w:rsidRPr="00BC3ECA">
        <w:rPr>
          <w:i/>
        </w:rPr>
      </w:r>
      <w:r w:rsidRPr="00BC3ECA">
        <w:rPr>
          <w:i/>
        </w:rPr>
        <w:fldChar w:fldCharType="separate"/>
      </w:r>
      <w:r w:rsidR="000D676C" w:rsidRPr="000D676C">
        <w:rPr>
          <w:i/>
        </w:rPr>
        <w:t>Pateikti aktą užregistravimui</w:t>
      </w:r>
      <w:r w:rsidRPr="00BC3ECA">
        <w:rPr>
          <w:i/>
        </w:rPr>
        <w:fldChar w:fldCharType="end"/>
      </w:r>
      <w:r w:rsidRPr="00BC3ECA">
        <w:rPr>
          <w:i/>
        </w:rPr>
        <w:t xml:space="preserve"> (</w:t>
      </w:r>
      <w:r w:rsidRPr="00BC3ECA">
        <w:rPr>
          <w:i/>
        </w:rPr>
        <w:fldChar w:fldCharType="begin"/>
      </w:r>
      <w:r w:rsidRPr="00BC3ECA">
        <w:rPr>
          <w:i/>
        </w:rPr>
        <w:instrText xml:space="preserve"> PAGEREF _Ref333997540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0F82FC95" w14:textId="66C89FEF" w:rsidR="009504F9" w:rsidRPr="00BC3ECA" w:rsidRDefault="009504F9" w:rsidP="009504F9">
      <w:pPr>
        <w:pStyle w:val="AlnostextBuleted"/>
        <w:rPr>
          <w:i/>
        </w:rPr>
      </w:pPr>
      <w:r w:rsidRPr="00BC3ECA">
        <w:rPr>
          <w:i/>
        </w:rPr>
        <w:fldChar w:fldCharType="begin"/>
      </w:r>
      <w:r w:rsidRPr="00BC3ECA">
        <w:rPr>
          <w:i/>
        </w:rPr>
        <w:instrText xml:space="preserve"> REF _Ref333996381 \h </w:instrText>
      </w:r>
      <w:r w:rsidR="00512286" w:rsidRPr="00BC3ECA">
        <w:rPr>
          <w:i/>
        </w:rPr>
        <w:instrText xml:space="preserve">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_Ref333996381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2F20A2E4" w14:textId="129DAF3B" w:rsidR="0028720F" w:rsidRPr="00BC3ECA" w:rsidRDefault="0028720F" w:rsidP="0028720F">
      <w:pPr>
        <w:pStyle w:val="AlnostextBuleted"/>
        <w:rPr>
          <w:i/>
        </w:rPr>
      </w:pPr>
      <w:r w:rsidRPr="00BC3ECA">
        <w:rPr>
          <w:i/>
        </w:rPr>
        <w:fldChar w:fldCharType="begin"/>
      </w:r>
      <w:r w:rsidRPr="00BC3ECA">
        <w:rPr>
          <w:i/>
        </w:rPr>
        <w:instrText xml:space="preserve"> REF _Ref333998792 \h </w:instrText>
      </w:r>
      <w:r w:rsidR="00512286" w:rsidRPr="00BC3ECA">
        <w:rPr>
          <w:i/>
        </w:rPr>
        <w:instrText xml:space="preserve"> \* MERGEFORMAT </w:instrText>
      </w:r>
      <w:r w:rsidRPr="00BC3ECA">
        <w:rPr>
          <w:i/>
        </w:rPr>
      </w:r>
      <w:r w:rsidRPr="00BC3ECA">
        <w:rPr>
          <w:i/>
        </w:rPr>
        <w:fldChar w:fldCharType="separate"/>
      </w:r>
      <w:r w:rsidR="000D676C" w:rsidRPr="000D676C">
        <w:rPr>
          <w:i/>
        </w:rPr>
        <w:t>Eksportuoti pasirinktus aktus</w:t>
      </w:r>
      <w:r w:rsidRPr="00BC3ECA">
        <w:rPr>
          <w:i/>
        </w:rPr>
        <w:fldChar w:fldCharType="end"/>
      </w:r>
      <w:r w:rsidRPr="00BC3ECA">
        <w:rPr>
          <w:i/>
        </w:rPr>
        <w:t xml:space="preserve"> (</w:t>
      </w:r>
      <w:r w:rsidRPr="00BC3ECA">
        <w:rPr>
          <w:i/>
        </w:rPr>
        <w:fldChar w:fldCharType="begin"/>
      </w:r>
      <w:r w:rsidRPr="00BC3ECA">
        <w:rPr>
          <w:i/>
        </w:rPr>
        <w:instrText xml:space="preserve"> PAGEREF _Ref333998792 \h </w:instrText>
      </w:r>
      <w:r w:rsidRPr="00BC3ECA">
        <w:rPr>
          <w:i/>
        </w:rPr>
      </w:r>
      <w:r w:rsidRPr="00BC3ECA">
        <w:rPr>
          <w:i/>
        </w:rPr>
        <w:fldChar w:fldCharType="separate"/>
      </w:r>
      <w:r w:rsidR="000D676C">
        <w:rPr>
          <w:i/>
          <w:noProof/>
        </w:rPr>
        <w:t>61</w:t>
      </w:r>
      <w:r w:rsidRPr="00BC3ECA">
        <w:rPr>
          <w:i/>
        </w:rPr>
        <w:fldChar w:fldCharType="end"/>
      </w:r>
      <w:r w:rsidRPr="00BC3ECA">
        <w:rPr>
          <w:i/>
        </w:rPr>
        <w:t xml:space="preserve"> psl.)</w:t>
      </w:r>
    </w:p>
    <w:p w14:paraId="1215D89A" w14:textId="77777777" w:rsidR="00A7277D" w:rsidRPr="00BC3ECA" w:rsidRDefault="00A7277D" w:rsidP="00A7277D">
      <w:pPr>
        <w:pStyle w:val="Heading2"/>
      </w:pPr>
      <w:bookmarkStart w:id="125" w:name="_Ref341185313"/>
      <w:bookmarkStart w:id="126" w:name="_Toc169621719"/>
      <w:r w:rsidRPr="00BC3ECA">
        <w:t>Įvesti/redaguoti akto duomenis</w:t>
      </w:r>
      <w:bookmarkEnd w:id="121"/>
      <w:bookmarkEnd w:id="122"/>
      <w:bookmarkEnd w:id="123"/>
      <w:bookmarkEnd w:id="125"/>
      <w:bookmarkEnd w:id="126"/>
    </w:p>
    <w:p w14:paraId="6B234244" w14:textId="77777777" w:rsidR="00A7277D" w:rsidRPr="00BC3ECA" w:rsidRDefault="00A7277D" w:rsidP="00A7277D">
      <w:pPr>
        <w:pStyle w:val="Alnostext"/>
        <w:keepNext/>
      </w:pPr>
      <w:r w:rsidRPr="00BC3ECA">
        <w:t>Kokie duomenys privalo būti pateikti, priklauso nuo akto tipo:</w:t>
      </w:r>
    </w:p>
    <w:p w14:paraId="42B21EFE" w14:textId="0F6798AD" w:rsidR="00A7277D" w:rsidRPr="00BC3ECA" w:rsidRDefault="00A7277D" w:rsidP="00A7277D">
      <w:pPr>
        <w:pStyle w:val="AlnostextBuleted"/>
        <w:keepNext/>
        <w:rPr>
          <w:i/>
        </w:rPr>
      </w:pPr>
      <w:r w:rsidRPr="00BC3ECA">
        <w:rPr>
          <w:i/>
        </w:rPr>
        <w:fldChar w:fldCharType="begin"/>
      </w:r>
      <w:r w:rsidRPr="00BC3ECA">
        <w:rPr>
          <w:i/>
        </w:rPr>
        <w:instrText xml:space="preserve"> REF _Ref333912166 \h </w:instrText>
      </w:r>
      <w:r w:rsidR="009F3BAC" w:rsidRPr="00BC3ECA">
        <w:rPr>
          <w:i/>
        </w:rPr>
        <w:instrText xml:space="preserve"> \* MERGEFORMAT </w:instrText>
      </w:r>
      <w:r w:rsidRPr="00BC3ECA">
        <w:rPr>
          <w:i/>
        </w:rPr>
      </w:r>
      <w:r w:rsidRPr="00BC3ECA">
        <w:rPr>
          <w:i/>
        </w:rPr>
        <w:fldChar w:fldCharType="separate"/>
      </w:r>
      <w:r w:rsidR="000D676C" w:rsidRPr="000D676C">
        <w:rPr>
          <w:i/>
        </w:rPr>
        <w:t>Įvesti nuolatinio saugojimo akto duomenis</w:t>
      </w:r>
      <w:r w:rsidRPr="00BC3ECA">
        <w:rPr>
          <w:i/>
        </w:rPr>
        <w:fldChar w:fldCharType="end"/>
      </w:r>
      <w:r w:rsidRPr="00BC3ECA">
        <w:rPr>
          <w:i/>
        </w:rPr>
        <w:t xml:space="preserve"> (</w:t>
      </w:r>
      <w:r w:rsidRPr="00BC3ECA">
        <w:rPr>
          <w:i/>
        </w:rPr>
        <w:fldChar w:fldCharType="begin"/>
      </w:r>
      <w:r w:rsidRPr="00BC3ECA">
        <w:rPr>
          <w:i/>
        </w:rPr>
        <w:instrText xml:space="preserve"> PAGEREF _Ref333912168 \h </w:instrText>
      </w:r>
      <w:r w:rsidRPr="00BC3ECA">
        <w:rPr>
          <w:i/>
        </w:rPr>
      </w:r>
      <w:r w:rsidRPr="00BC3ECA">
        <w:rPr>
          <w:i/>
        </w:rPr>
        <w:fldChar w:fldCharType="separate"/>
      </w:r>
      <w:r w:rsidR="000D676C">
        <w:rPr>
          <w:i/>
          <w:noProof/>
        </w:rPr>
        <w:t>47</w:t>
      </w:r>
      <w:r w:rsidRPr="00BC3ECA">
        <w:rPr>
          <w:i/>
        </w:rPr>
        <w:fldChar w:fldCharType="end"/>
      </w:r>
      <w:r w:rsidRPr="00BC3ECA">
        <w:rPr>
          <w:i/>
        </w:rPr>
        <w:t xml:space="preserve"> psl.)</w:t>
      </w:r>
    </w:p>
    <w:p w14:paraId="465BCC84" w14:textId="22B3DC8B" w:rsidR="00F073D1" w:rsidRPr="00BC3ECA" w:rsidRDefault="00F073D1" w:rsidP="00A7277D">
      <w:pPr>
        <w:pStyle w:val="AlnostextBuleted"/>
        <w:keepNext/>
        <w:rPr>
          <w:i/>
        </w:rPr>
      </w:pPr>
      <w:r w:rsidRPr="00BC3ECA">
        <w:rPr>
          <w:i/>
        </w:rPr>
        <w:fldChar w:fldCharType="begin"/>
      </w:r>
      <w:r w:rsidRPr="00BC3ECA">
        <w:rPr>
          <w:i/>
        </w:rPr>
        <w:instrText xml:space="preserve"> REF _Ref333999386 \h </w:instrText>
      </w:r>
      <w:r w:rsidR="009F3BAC" w:rsidRPr="00BC3ECA">
        <w:rPr>
          <w:i/>
        </w:rPr>
        <w:instrText xml:space="preserve"> \* MERGEFORMAT </w:instrText>
      </w:r>
      <w:r w:rsidRPr="00BC3ECA">
        <w:rPr>
          <w:i/>
        </w:rPr>
      </w:r>
      <w:r w:rsidRPr="00BC3ECA">
        <w:rPr>
          <w:i/>
        </w:rPr>
        <w:fldChar w:fldCharType="separate"/>
      </w:r>
      <w:r w:rsidR="000D676C" w:rsidRPr="000D676C">
        <w:rPr>
          <w:i/>
        </w:rPr>
        <w:t>Įvesti priėmimo-perdavimo laikinojo saugojimo akto duomenis</w:t>
      </w:r>
      <w:r w:rsidRPr="00BC3ECA">
        <w:rPr>
          <w:i/>
        </w:rPr>
        <w:fldChar w:fldCharType="end"/>
      </w:r>
      <w:r w:rsidRPr="00BC3ECA">
        <w:rPr>
          <w:i/>
        </w:rPr>
        <w:t xml:space="preserve"> (</w:t>
      </w:r>
      <w:r w:rsidRPr="00BC3ECA">
        <w:rPr>
          <w:i/>
        </w:rPr>
        <w:fldChar w:fldCharType="begin"/>
      </w:r>
      <w:r w:rsidRPr="00BC3ECA">
        <w:rPr>
          <w:i/>
        </w:rPr>
        <w:instrText xml:space="preserve"> PAGEREF _Ref333999386 \h </w:instrText>
      </w:r>
      <w:r w:rsidRPr="00BC3ECA">
        <w:rPr>
          <w:i/>
        </w:rPr>
      </w:r>
      <w:r w:rsidRPr="00BC3ECA">
        <w:rPr>
          <w:i/>
        </w:rPr>
        <w:fldChar w:fldCharType="separate"/>
      </w:r>
      <w:r w:rsidR="000D676C">
        <w:rPr>
          <w:i/>
          <w:noProof/>
        </w:rPr>
        <w:t>50</w:t>
      </w:r>
      <w:r w:rsidRPr="00BC3ECA">
        <w:rPr>
          <w:i/>
        </w:rPr>
        <w:fldChar w:fldCharType="end"/>
      </w:r>
      <w:r w:rsidRPr="00BC3ECA">
        <w:rPr>
          <w:i/>
        </w:rPr>
        <w:t xml:space="preserve"> psl.)</w:t>
      </w:r>
    </w:p>
    <w:p w14:paraId="4AC1C06A" w14:textId="4969EBC4" w:rsidR="00F073D1" w:rsidRPr="00BC3ECA" w:rsidRDefault="00F073D1" w:rsidP="00A7277D">
      <w:pPr>
        <w:pStyle w:val="AlnostextBuleted"/>
        <w:keepNext/>
        <w:rPr>
          <w:i/>
        </w:rPr>
      </w:pPr>
      <w:r w:rsidRPr="00BC3ECA">
        <w:rPr>
          <w:i/>
        </w:rPr>
        <w:fldChar w:fldCharType="begin"/>
      </w:r>
      <w:r w:rsidRPr="00BC3ECA">
        <w:rPr>
          <w:i/>
        </w:rPr>
        <w:instrText xml:space="preserve"> REF _Ref333999391 \h </w:instrText>
      </w:r>
      <w:r w:rsidR="009F3BAC" w:rsidRPr="00BC3ECA">
        <w:rPr>
          <w:i/>
        </w:rPr>
        <w:instrText xml:space="preserve"> \* MERGEFORMAT </w:instrText>
      </w:r>
      <w:r w:rsidRPr="00BC3ECA">
        <w:rPr>
          <w:i/>
        </w:rPr>
      </w:r>
      <w:r w:rsidRPr="00BC3ECA">
        <w:rPr>
          <w:i/>
        </w:rPr>
        <w:fldChar w:fldCharType="separate"/>
      </w:r>
      <w:r w:rsidR="000D676C" w:rsidRPr="000D676C">
        <w:rPr>
          <w:i/>
        </w:rPr>
        <w:t>Įvesti judėjimo muziejuje akto duomenis</w:t>
      </w:r>
      <w:r w:rsidRPr="00BC3ECA">
        <w:rPr>
          <w:i/>
        </w:rPr>
        <w:fldChar w:fldCharType="end"/>
      </w:r>
      <w:r w:rsidRPr="00BC3ECA">
        <w:rPr>
          <w:i/>
        </w:rPr>
        <w:t xml:space="preserve"> (</w:t>
      </w:r>
      <w:r w:rsidRPr="00BC3ECA">
        <w:rPr>
          <w:i/>
        </w:rPr>
        <w:fldChar w:fldCharType="begin"/>
      </w:r>
      <w:r w:rsidRPr="00BC3ECA">
        <w:rPr>
          <w:i/>
        </w:rPr>
        <w:instrText xml:space="preserve"> PAGEREF _Ref333999391 \h </w:instrText>
      </w:r>
      <w:r w:rsidRPr="00BC3ECA">
        <w:rPr>
          <w:i/>
        </w:rPr>
      </w:r>
      <w:r w:rsidRPr="00BC3ECA">
        <w:rPr>
          <w:i/>
        </w:rPr>
        <w:fldChar w:fldCharType="separate"/>
      </w:r>
      <w:r w:rsidR="000D676C">
        <w:rPr>
          <w:i/>
          <w:noProof/>
        </w:rPr>
        <w:t>53</w:t>
      </w:r>
      <w:r w:rsidRPr="00BC3ECA">
        <w:rPr>
          <w:i/>
        </w:rPr>
        <w:fldChar w:fldCharType="end"/>
      </w:r>
      <w:r w:rsidRPr="00BC3ECA">
        <w:rPr>
          <w:i/>
        </w:rPr>
        <w:t xml:space="preserve"> psl.)</w:t>
      </w:r>
    </w:p>
    <w:p w14:paraId="05FF81E5" w14:textId="76882A6C" w:rsidR="0031381E" w:rsidRPr="00BC3ECA" w:rsidRDefault="0031381E" w:rsidP="00A7277D">
      <w:pPr>
        <w:pStyle w:val="AlnostextBuleted"/>
        <w:keepNext/>
        <w:rPr>
          <w:i/>
        </w:rPr>
      </w:pPr>
      <w:r w:rsidRPr="00BC3ECA">
        <w:rPr>
          <w:i/>
        </w:rPr>
        <w:fldChar w:fldCharType="begin"/>
      </w:r>
      <w:r w:rsidRPr="00BC3ECA">
        <w:rPr>
          <w:i/>
        </w:rPr>
        <w:instrText xml:space="preserve"> REF _Ref367343154 \h </w:instrText>
      </w:r>
      <w:r w:rsidR="00F20B2B" w:rsidRPr="00BC3ECA">
        <w:rPr>
          <w:i/>
        </w:rPr>
        <w:instrText xml:space="preserve"> \* MERGEFORMAT </w:instrText>
      </w:r>
      <w:r w:rsidRPr="00BC3ECA">
        <w:rPr>
          <w:i/>
        </w:rPr>
      </w:r>
      <w:r w:rsidRPr="00BC3ECA">
        <w:rPr>
          <w:i/>
        </w:rPr>
        <w:fldChar w:fldCharType="separate"/>
      </w:r>
      <w:r w:rsidR="000D676C" w:rsidRPr="000D676C">
        <w:rPr>
          <w:i/>
        </w:rPr>
        <w:t>Redaguoti apskaitos akto duomenis</w:t>
      </w:r>
      <w:r w:rsidRPr="00BC3ECA">
        <w:rPr>
          <w:i/>
        </w:rPr>
        <w:fldChar w:fldCharType="end"/>
      </w:r>
      <w:r w:rsidRPr="00BC3ECA">
        <w:rPr>
          <w:i/>
        </w:rPr>
        <w:t xml:space="preserve"> (</w:t>
      </w:r>
      <w:r w:rsidRPr="00BC3ECA">
        <w:rPr>
          <w:i/>
        </w:rPr>
        <w:fldChar w:fldCharType="begin"/>
      </w:r>
      <w:r w:rsidRPr="00BC3ECA">
        <w:rPr>
          <w:i/>
        </w:rPr>
        <w:instrText xml:space="preserve"> PAGEREF _Ref367343154 \h </w:instrText>
      </w:r>
      <w:r w:rsidRPr="00BC3ECA">
        <w:rPr>
          <w:i/>
        </w:rPr>
      </w:r>
      <w:r w:rsidRPr="00BC3ECA">
        <w:rPr>
          <w:i/>
        </w:rPr>
        <w:fldChar w:fldCharType="separate"/>
      </w:r>
      <w:r w:rsidR="000D676C">
        <w:rPr>
          <w:i/>
          <w:noProof/>
        </w:rPr>
        <w:t>54</w:t>
      </w:r>
      <w:r w:rsidRPr="00BC3ECA">
        <w:rPr>
          <w:i/>
        </w:rPr>
        <w:fldChar w:fldCharType="end"/>
      </w:r>
      <w:r w:rsidRPr="00BC3ECA">
        <w:rPr>
          <w:i/>
        </w:rPr>
        <w:t xml:space="preserve"> psl.)</w:t>
      </w:r>
    </w:p>
    <w:p w14:paraId="3626EA6F" w14:textId="77777777" w:rsidR="00A7277D" w:rsidRPr="00BC3ECA" w:rsidRDefault="00A7277D" w:rsidP="00A7277D">
      <w:pPr>
        <w:pStyle w:val="Heading3"/>
        <w:rPr>
          <w:noProof w:val="0"/>
        </w:rPr>
      </w:pPr>
      <w:bookmarkStart w:id="127" w:name="_Ref333912166"/>
      <w:bookmarkStart w:id="128" w:name="_Ref333912168"/>
      <w:bookmarkStart w:id="129" w:name="_Toc169621720"/>
      <w:r w:rsidRPr="00BC3ECA">
        <w:rPr>
          <w:noProof w:val="0"/>
        </w:rPr>
        <w:t>Įvesti nuolatinio saugojimo akto duomenis</w:t>
      </w:r>
      <w:bookmarkEnd w:id="127"/>
      <w:bookmarkEnd w:id="128"/>
      <w:bookmarkEnd w:id="129"/>
    </w:p>
    <w:p w14:paraId="0DFC7FAA" w14:textId="77777777" w:rsidR="00A7277D" w:rsidRPr="00BC3ECA" w:rsidRDefault="00A7277D" w:rsidP="00A7277D">
      <w:pPr>
        <w:pStyle w:val="Alnostext"/>
        <w:rPr>
          <w:rFonts w:cs="Arial"/>
        </w:rPr>
      </w:pPr>
      <w:r w:rsidRPr="00BC3ECA">
        <w:t xml:space="preserve">Paskirtis – įvesti </w:t>
      </w:r>
      <w:r w:rsidRPr="00BC3ECA">
        <w:rPr>
          <w:rFonts w:cs="Arial"/>
        </w:rPr>
        <w:t xml:space="preserve">naujo eksponatų nuolatinio saugojimo akto duomenis į sistemą. </w:t>
      </w:r>
    </w:p>
    <w:p w14:paraId="2ABA6058" w14:textId="77777777" w:rsidR="00A7277D" w:rsidRPr="00BC3ECA" w:rsidRDefault="00A7277D" w:rsidP="00A7277D">
      <w:pPr>
        <w:pStyle w:val="HeadingB"/>
        <w:rPr>
          <w:noProof w:val="0"/>
        </w:rPr>
      </w:pPr>
      <w:r w:rsidRPr="00BC3ECA">
        <w:rPr>
          <w:noProof w:val="0"/>
        </w:rPr>
        <w:t>Kas gali atlikti</w:t>
      </w:r>
    </w:p>
    <w:p w14:paraId="4B0EE3AA" w14:textId="77777777" w:rsidR="00A7277D" w:rsidRPr="00BC3ECA" w:rsidRDefault="00A7277D" w:rsidP="00A7277D">
      <w:pPr>
        <w:pStyle w:val="Alnostext"/>
      </w:pPr>
      <w:r w:rsidRPr="00BC3ECA">
        <w:t>Užpildyti eksponatų nuolatinio saugojimo aktus gali:</w:t>
      </w:r>
    </w:p>
    <w:p w14:paraId="1540C67B" w14:textId="77777777" w:rsidR="00A7277D" w:rsidRPr="00BC3ECA" w:rsidRDefault="008E4931" w:rsidP="00A7277D">
      <w:pPr>
        <w:pStyle w:val="AlnostextBuleted"/>
      </w:pPr>
      <w:r w:rsidRPr="00BC3ECA">
        <w:rPr>
          <w:rFonts w:cs="Arial"/>
        </w:rPr>
        <w:t xml:space="preserve">Vyr. </w:t>
      </w:r>
      <w:r w:rsidR="00A7277D" w:rsidRPr="00BC3ECA">
        <w:rPr>
          <w:rFonts w:cs="Arial"/>
        </w:rPr>
        <w:t>fondų saugotojas;</w:t>
      </w:r>
    </w:p>
    <w:p w14:paraId="710B085D" w14:textId="77777777" w:rsidR="00A7277D" w:rsidRPr="00BC3ECA" w:rsidRDefault="00A7277D" w:rsidP="00A7277D">
      <w:pPr>
        <w:pStyle w:val="AlnostextBuleted"/>
      </w:pPr>
      <w:r w:rsidRPr="00BC3ECA">
        <w:t>Naudotojas, kuriam suteiktos teisės tvarkyti atitinkamus aktus.</w:t>
      </w:r>
    </w:p>
    <w:p w14:paraId="4F4CD404" w14:textId="77777777" w:rsidR="00F61D10" w:rsidRPr="00BC3ECA" w:rsidRDefault="00F61D10" w:rsidP="00F61D10">
      <w:pPr>
        <w:pStyle w:val="HeadingB"/>
        <w:rPr>
          <w:noProof w:val="0"/>
        </w:rPr>
      </w:pPr>
      <w:r w:rsidRPr="00BC3ECA">
        <w:rPr>
          <w:noProof w:val="0"/>
        </w:rPr>
        <w:t>Prieš pradedant</w:t>
      </w:r>
    </w:p>
    <w:p w14:paraId="516E7D96" w14:textId="77777777" w:rsidR="00F61D10" w:rsidRPr="00BC3ECA" w:rsidRDefault="00F61D10" w:rsidP="00F61D10">
      <w:pPr>
        <w:pStyle w:val="Alnostext"/>
      </w:pPr>
      <w:r w:rsidRPr="00BC3ECA">
        <w:t>Prieš įvedant nuolatinio saugojimo akto duomenis, turi būti atlikta:</w:t>
      </w:r>
    </w:p>
    <w:p w14:paraId="16D4BF0F" w14:textId="77777777" w:rsidR="00F61D10" w:rsidRPr="00BC3ECA" w:rsidRDefault="00F61D10" w:rsidP="00F61D10">
      <w:pPr>
        <w:pStyle w:val="AlnostextBuleted"/>
      </w:pPr>
      <w:r w:rsidRPr="00BC3ECA">
        <w:t xml:space="preserve">Pasirinktam apskaitos akto tipui turi būti nurodytas aktą tvirtinantis darbuotojas </w:t>
      </w:r>
      <w:r w:rsidR="0070734A" w:rsidRPr="00BC3ECA">
        <w:t>(</w:t>
      </w:r>
      <w:r w:rsidRPr="00BC3ECA">
        <w:t xml:space="preserve">muziejaus klasifikatoriuje </w:t>
      </w:r>
      <w:r w:rsidRPr="00BC3ECA">
        <w:rPr>
          <w:rStyle w:val="CharLangas"/>
        </w:rPr>
        <w:t>Aktų šablonų duomenys</w:t>
      </w:r>
      <w:r w:rsidR="0070734A" w:rsidRPr="00BC3ECA">
        <w:rPr>
          <w:rStyle w:val="AlnostextChar"/>
        </w:rPr>
        <w:t>)</w:t>
      </w:r>
      <w:r w:rsidRPr="00BC3ECA">
        <w:t>.</w:t>
      </w:r>
    </w:p>
    <w:p w14:paraId="7AB25493" w14:textId="27507A65" w:rsidR="00F61D10" w:rsidRPr="00BC3ECA" w:rsidRDefault="00F61D10" w:rsidP="00F61D10">
      <w:pPr>
        <w:pStyle w:val="Bodytextafterbuleted"/>
      </w:pPr>
      <w:r w:rsidRPr="00BC3ECA">
        <w:t xml:space="preserve">Kaip atlikti skaitykite skyrelyje </w:t>
      </w:r>
      <w:r w:rsidRPr="00BC3ECA">
        <w:rPr>
          <w:rStyle w:val="CharLangas"/>
        </w:rPr>
        <w:fldChar w:fldCharType="begin"/>
      </w:r>
      <w:r w:rsidRPr="00BC3ECA">
        <w:rPr>
          <w:rStyle w:val="CharLangas"/>
        </w:rPr>
        <w:instrText xml:space="preserve"> REF _Ref314211306 \h  \* MERGEFORMAT </w:instrText>
      </w:r>
      <w:r w:rsidRPr="00BC3ECA">
        <w:rPr>
          <w:rStyle w:val="CharLangas"/>
        </w:rPr>
      </w:r>
      <w:r w:rsidRPr="00BC3ECA">
        <w:rPr>
          <w:rStyle w:val="CharLangas"/>
        </w:rPr>
        <w:fldChar w:fldCharType="separate"/>
      </w:r>
      <w:r w:rsidR="000D676C" w:rsidRPr="000D676C">
        <w:rPr>
          <w:rStyle w:val="CharLangas"/>
        </w:rPr>
        <w:t>Redaguoti klasifikatoriaus reikšmės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_Ref314211306 \h </w:instrText>
      </w:r>
      <w:r w:rsidRPr="00BC3ECA">
        <w:rPr>
          <w:rStyle w:val="CharLangas"/>
        </w:rPr>
      </w:r>
      <w:r w:rsidRPr="00BC3ECA">
        <w:rPr>
          <w:rStyle w:val="CharLangas"/>
        </w:rPr>
        <w:fldChar w:fldCharType="separate"/>
      </w:r>
      <w:r w:rsidR="000D676C">
        <w:rPr>
          <w:rStyle w:val="CharLangas"/>
          <w:noProof/>
        </w:rPr>
        <w:t>151</w:t>
      </w:r>
      <w:r w:rsidRPr="00BC3ECA">
        <w:rPr>
          <w:rStyle w:val="CharLangas"/>
        </w:rPr>
        <w:fldChar w:fldCharType="end"/>
      </w:r>
      <w:r w:rsidRPr="00BC3ECA">
        <w:rPr>
          <w:rStyle w:val="CharLangas"/>
        </w:rPr>
        <w:t xml:space="preserve"> psl.)</w:t>
      </w:r>
      <w:r w:rsidRPr="00BC3ECA">
        <w:t>.</w:t>
      </w:r>
    </w:p>
    <w:p w14:paraId="26637919" w14:textId="77777777" w:rsidR="00A7277D" w:rsidRPr="00BC3ECA" w:rsidRDefault="00A7277D" w:rsidP="00A7277D">
      <w:pPr>
        <w:pStyle w:val="HeadingB"/>
        <w:rPr>
          <w:noProof w:val="0"/>
        </w:rPr>
      </w:pPr>
      <w:r w:rsidRPr="00BC3ECA">
        <w:rPr>
          <w:noProof w:val="0"/>
        </w:rPr>
        <w:t>Kaip atlikti</w:t>
      </w:r>
    </w:p>
    <w:p w14:paraId="51298AEC" w14:textId="77777777" w:rsidR="00A7277D" w:rsidRPr="00BC3ECA" w:rsidRDefault="00A7277D" w:rsidP="00A7277D">
      <w:pPr>
        <w:pStyle w:val="Alnostext"/>
      </w:pPr>
      <w:r w:rsidRPr="00BC3ECA">
        <w:t xml:space="preserve">Norėdami įvesti naujo eksponatų </w:t>
      </w:r>
      <w:r w:rsidR="00720FEB" w:rsidRPr="00BC3ECA">
        <w:t xml:space="preserve">nuolatinio saugojimo </w:t>
      </w:r>
      <w:r w:rsidRPr="00BC3ECA">
        <w:t>akto duomenis į sistemą, atlikite šiuos veiksmus:</w:t>
      </w:r>
    </w:p>
    <w:p w14:paraId="41C36D94" w14:textId="77777777" w:rsidR="00A7277D" w:rsidRPr="00BC3ECA" w:rsidRDefault="00A7277D" w:rsidP="007171F7">
      <w:pPr>
        <w:pStyle w:val="AlnosNumbered"/>
        <w:numPr>
          <w:ilvl w:val="0"/>
          <w:numId w:val="34"/>
        </w:numPr>
      </w:pPr>
      <w:r w:rsidRPr="00BC3ECA">
        <w:t xml:space="preserve">Iš meniu pasirinkite </w:t>
      </w:r>
      <w:r w:rsidRPr="00BC3ECA">
        <w:rPr>
          <w:rStyle w:val="CharMeniu"/>
        </w:rPr>
        <w:t>Apskaitos aktai -&gt; Nuolatinis saugojimas</w:t>
      </w:r>
      <w:r w:rsidRPr="00BC3ECA">
        <w:t>.</w:t>
      </w:r>
    </w:p>
    <w:p w14:paraId="014FAB8C" w14:textId="77777777" w:rsidR="00A7277D" w:rsidRPr="00BC3ECA" w:rsidRDefault="00A7277D" w:rsidP="005B3A8E">
      <w:pPr>
        <w:pStyle w:val="BodyText"/>
      </w:pPr>
      <w:r w:rsidRPr="00BC3ECA">
        <w:t>Atsiveria langas</w:t>
      </w:r>
      <w:r w:rsidR="00DC58FD" w:rsidRPr="00BC3ECA">
        <w:t xml:space="preserve"> </w:t>
      </w:r>
      <w:r w:rsidR="00DC58FD" w:rsidRPr="00BC3ECA">
        <w:rPr>
          <w:rStyle w:val="CharLangas"/>
        </w:rPr>
        <w:t>Nuolatinis saugojimas</w:t>
      </w:r>
      <w:r w:rsidRPr="00BC3ECA">
        <w:t>.</w:t>
      </w:r>
    </w:p>
    <w:p w14:paraId="6874D919" w14:textId="77777777" w:rsidR="00DC58FD" w:rsidRPr="00BC3ECA" w:rsidRDefault="00DC58FD" w:rsidP="00667BE8">
      <w:pPr>
        <w:pStyle w:val="AlnosNumbered"/>
      </w:pPr>
      <w:r w:rsidRPr="00BC3ECA">
        <w:t>Spauskite piktogramą su norimo akto pavadinimu,</w:t>
      </w:r>
    </w:p>
    <w:p w14:paraId="65B9799C" w14:textId="77777777" w:rsidR="00DC58FD" w:rsidRPr="00BC3ECA" w:rsidRDefault="00DC58FD" w:rsidP="005B3A8E">
      <w:pPr>
        <w:pStyle w:val="BodyText"/>
      </w:pPr>
      <w:r w:rsidRPr="00BC3ECA">
        <w:t>Atsiveria atitinkamo akto langas.</w:t>
      </w:r>
    </w:p>
    <w:p w14:paraId="177B3FB3" w14:textId="3162D139" w:rsidR="00A7277D" w:rsidRPr="00BC3ECA" w:rsidRDefault="00D05DD7" w:rsidP="005B3A8E">
      <w:pPr>
        <w:pStyle w:val="Picture"/>
      </w:pPr>
      <w:r w:rsidRPr="00D05DD7">
        <w:rPr>
          <w:noProof/>
        </w:rPr>
        <w:lastRenderedPageBreak/>
        <w:drawing>
          <wp:inline distT="0" distB="0" distL="0" distR="0" wp14:anchorId="37013440" wp14:editId="080E44B9">
            <wp:extent cx="5850890" cy="6089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850890" cy="6089650"/>
                    </a:xfrm>
                    <a:prstGeom prst="rect">
                      <a:avLst/>
                    </a:prstGeom>
                  </pic:spPr>
                </pic:pic>
              </a:graphicData>
            </a:graphic>
          </wp:inline>
        </w:drawing>
      </w:r>
    </w:p>
    <w:p w14:paraId="6E476A53" w14:textId="77777777" w:rsidR="00A7277D" w:rsidRPr="00BC3ECA" w:rsidRDefault="00A7277D" w:rsidP="00A7277D">
      <w:pPr>
        <w:pStyle w:val="Captionpicture"/>
      </w:pPr>
      <w:r w:rsidRPr="00BC3ECA">
        <w:t xml:space="preserve">Lango vaizdas, kai pasirinkto akto tipas – „Eksponatų </w:t>
      </w:r>
      <w:r w:rsidR="00B108BE" w:rsidRPr="00BC3ECA">
        <w:t>priėmimo nuolat saugoti</w:t>
      </w:r>
      <w:r w:rsidRPr="00BC3ECA">
        <w:t>“</w:t>
      </w:r>
    </w:p>
    <w:p w14:paraId="44C6EA1D" w14:textId="77777777" w:rsidR="00A7277D" w:rsidRPr="00BC3ECA" w:rsidRDefault="00A7277D" w:rsidP="00A7277D">
      <w:pPr>
        <w:pStyle w:val="AlnosNumbered"/>
        <w:keepNext/>
      </w:pPr>
      <w:r w:rsidRPr="00BC3ECA">
        <w:t xml:space="preserve">Bloke </w:t>
      </w:r>
      <w:r w:rsidRPr="00BC3ECA">
        <w:rPr>
          <w:rStyle w:val="CharLaukas"/>
        </w:rPr>
        <w:t>Akto informacija</w:t>
      </w:r>
      <w:r w:rsidRPr="00BC3ECA">
        <w:t xml:space="preserve"> įveskite pagrindinius akto duomenis.</w:t>
      </w:r>
    </w:p>
    <w:p w14:paraId="1E102D09" w14:textId="60AD7535" w:rsidR="00A7277D" w:rsidRPr="00BC3ECA" w:rsidRDefault="00A7277D"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6D9C6538" w14:textId="77777777" w:rsidR="00A7277D" w:rsidRPr="00BC3ECA" w:rsidRDefault="00A7277D" w:rsidP="00A7277D">
      <w:pPr>
        <w:pStyle w:val="AlnosNumbered"/>
        <w:keepNext/>
      </w:pPr>
      <w:r w:rsidRPr="00BC3ECA">
        <w:t xml:space="preserve">Spauskite </w:t>
      </w:r>
      <w:r w:rsidRPr="00BC3ECA">
        <w:rPr>
          <w:rStyle w:val="CharLaukas"/>
        </w:rPr>
        <w:t>[Išsaugoti]</w:t>
      </w:r>
      <w:r w:rsidRPr="00BC3ECA">
        <w:t>.</w:t>
      </w:r>
    </w:p>
    <w:p w14:paraId="23E402F7" w14:textId="77777777" w:rsidR="00A7277D" w:rsidRPr="00BC3ECA" w:rsidRDefault="00A7277D" w:rsidP="005B3A8E">
      <w:pPr>
        <w:pStyle w:val="BodyText"/>
      </w:pPr>
      <w:r w:rsidRPr="00BC3ECA">
        <w:rPr>
          <w:rFonts w:cs="Arial"/>
        </w:rPr>
        <w:t>Sistema išsaugo akto duomenis sistemoje.</w:t>
      </w:r>
      <w:r w:rsidRPr="00BC3ECA">
        <w:t xml:space="preserve"> </w:t>
      </w:r>
      <w:r w:rsidRPr="00BC3ECA">
        <w:br/>
        <w:t xml:space="preserve">Akto duomenims suteikiama būsena </w:t>
      </w:r>
      <w:r w:rsidRPr="00BC3ECA">
        <w:rPr>
          <w:rStyle w:val="CharLangas"/>
        </w:rPr>
        <w:t>Įvedamas</w:t>
      </w:r>
      <w:r w:rsidRPr="00BC3ECA">
        <w:t>.</w:t>
      </w:r>
    </w:p>
    <w:p w14:paraId="7D528DAD" w14:textId="77777777" w:rsidR="00A7277D" w:rsidRPr="00BC3ECA" w:rsidRDefault="00A7277D" w:rsidP="00977BA0">
      <w:pPr>
        <w:pStyle w:val="AlnosNumbered"/>
        <w:keepNext/>
      </w:pPr>
      <w:bookmarkStart w:id="130" w:name="_Ref367274182"/>
      <w:r w:rsidRPr="00BC3ECA">
        <w:lastRenderedPageBreak/>
        <w:t xml:space="preserve">Bloke </w:t>
      </w:r>
      <w:r w:rsidRPr="00BC3ECA">
        <w:rPr>
          <w:rStyle w:val="CharLaukas"/>
        </w:rPr>
        <w:t>Eksponatai arba muziejinės vertybės</w:t>
      </w:r>
      <w:r w:rsidRPr="00BC3ECA">
        <w:t xml:space="preserve"> įveskite įsigyjamų/perimamų eksponatų ar muziejinių vertybių duomenis:</w:t>
      </w:r>
      <w:bookmarkEnd w:id="130"/>
    </w:p>
    <w:p w14:paraId="63121EC8" w14:textId="79ADFF79" w:rsidR="00A7277D" w:rsidRPr="00BC3ECA" w:rsidRDefault="00A7277D" w:rsidP="007171F7">
      <w:pPr>
        <w:pStyle w:val="AlnosNumbered"/>
        <w:keepNext/>
        <w:numPr>
          <w:ilvl w:val="1"/>
          <w:numId w:val="1"/>
        </w:numPr>
      </w:pPr>
      <w:r w:rsidRPr="00BC3ECA">
        <w:t>Jei įsigyjamas/perimamas eksponatas</w:t>
      </w:r>
      <w:r w:rsidR="001068E2" w:rsidRPr="00BC3ECA">
        <w:t>/komplektas/grupė</w:t>
      </w:r>
      <w:r w:rsidRPr="00BC3ECA">
        <w:t>, kurio duomenys dar nesuvesti į sistemą:</w:t>
      </w:r>
    </w:p>
    <w:p w14:paraId="4933BF17" w14:textId="469C9EB8" w:rsidR="00A7277D" w:rsidRPr="00BC3ECA" w:rsidRDefault="00A7277D" w:rsidP="007171F7">
      <w:pPr>
        <w:pStyle w:val="AlnosNumbered"/>
        <w:keepNext/>
        <w:numPr>
          <w:ilvl w:val="2"/>
          <w:numId w:val="1"/>
        </w:numPr>
      </w:pPr>
      <w:r w:rsidRPr="00BC3ECA">
        <w:t xml:space="preserve">Spauskite nuorodą </w:t>
      </w:r>
      <w:r w:rsidRPr="00BC3ECA">
        <w:rPr>
          <w:i/>
        </w:rPr>
        <w:t>Naujas eksponatas</w:t>
      </w:r>
      <w:r w:rsidR="0020000F" w:rsidRPr="00BC3ECA">
        <w:t xml:space="preserve"> / </w:t>
      </w:r>
      <w:r w:rsidR="0020000F" w:rsidRPr="00BC3ECA">
        <w:rPr>
          <w:i/>
        </w:rPr>
        <w:t>Naujas komplektas</w:t>
      </w:r>
      <w:r w:rsidR="0020000F" w:rsidRPr="00BC3ECA">
        <w:t xml:space="preserve"> / </w:t>
      </w:r>
      <w:r w:rsidR="0020000F" w:rsidRPr="00BC3ECA">
        <w:rPr>
          <w:i/>
        </w:rPr>
        <w:t>Nauja grupė</w:t>
      </w:r>
      <w:r w:rsidR="0020000F" w:rsidRPr="00BC3ECA">
        <w:t>.</w:t>
      </w:r>
    </w:p>
    <w:p w14:paraId="6136A66D" w14:textId="308FBD36" w:rsidR="00A7277D" w:rsidRPr="00BC3ECA" w:rsidRDefault="00A7277D" w:rsidP="007171F7">
      <w:pPr>
        <w:pStyle w:val="AlnosNumbered"/>
        <w:keepNext/>
        <w:numPr>
          <w:ilvl w:val="2"/>
          <w:numId w:val="1"/>
        </w:numPr>
      </w:pPr>
      <w:r w:rsidRPr="00BC3ECA">
        <w:t xml:space="preserve">Toliau atlikite skyrelyje </w:t>
      </w:r>
      <w:r w:rsidR="00875F04" w:rsidRPr="00BC3ECA">
        <w:rPr>
          <w:i/>
        </w:rPr>
        <w:fldChar w:fldCharType="begin"/>
      </w:r>
      <w:r w:rsidR="00875F04" w:rsidRPr="00BC3ECA">
        <w:rPr>
          <w:i/>
        </w:rPr>
        <w:instrText xml:space="preserve"> REF _Ref125620506 \h  \* MERGEFORMAT </w:instrText>
      </w:r>
      <w:r w:rsidR="00875F04" w:rsidRPr="00BC3ECA">
        <w:rPr>
          <w:i/>
        </w:rPr>
      </w:r>
      <w:r w:rsidR="00875F04" w:rsidRPr="00BC3ECA">
        <w:rPr>
          <w:i/>
        </w:rPr>
        <w:fldChar w:fldCharType="separate"/>
      </w:r>
      <w:r w:rsidR="000D676C" w:rsidRPr="000D676C">
        <w:rPr>
          <w:rStyle w:val="CharLaukas"/>
          <w:b w:val="0"/>
          <w:i/>
        </w:rPr>
        <w:t>Įvesti naują eksponatą, komplektą ar grupę</w:t>
      </w:r>
      <w:r w:rsidR="00875F04" w:rsidRPr="00BC3ECA">
        <w:rPr>
          <w:i/>
        </w:rPr>
        <w:fldChar w:fldCharType="end"/>
      </w:r>
      <w:r w:rsidR="00875F04" w:rsidRPr="00BC3ECA">
        <w:t xml:space="preserve"> </w:t>
      </w:r>
      <w:r w:rsidRPr="00BC3ECA">
        <w:rPr>
          <w:i/>
        </w:rPr>
        <w:t>(</w:t>
      </w:r>
      <w:r w:rsidR="00875F04" w:rsidRPr="00BC3ECA">
        <w:rPr>
          <w:i/>
        </w:rPr>
        <w:fldChar w:fldCharType="begin"/>
      </w:r>
      <w:r w:rsidR="00875F04" w:rsidRPr="00BC3ECA">
        <w:rPr>
          <w:i/>
        </w:rPr>
        <w:instrText xml:space="preserve"> PAGEREF _Ref125620506 \h </w:instrText>
      </w:r>
      <w:r w:rsidR="00875F04" w:rsidRPr="00BC3ECA">
        <w:rPr>
          <w:i/>
        </w:rPr>
      </w:r>
      <w:r w:rsidR="00875F04" w:rsidRPr="00BC3ECA">
        <w:rPr>
          <w:i/>
        </w:rPr>
        <w:fldChar w:fldCharType="separate"/>
      </w:r>
      <w:r w:rsidR="000D676C">
        <w:rPr>
          <w:i/>
          <w:noProof/>
        </w:rPr>
        <w:t>66</w:t>
      </w:r>
      <w:r w:rsidR="00875F04" w:rsidRPr="00BC3ECA">
        <w:rPr>
          <w:i/>
        </w:rPr>
        <w:fldChar w:fldCharType="end"/>
      </w:r>
      <w:r w:rsidR="00875F04" w:rsidRPr="00BC3ECA">
        <w:rPr>
          <w:i/>
        </w:rPr>
        <w:t xml:space="preserve"> </w:t>
      </w:r>
      <w:r w:rsidRPr="00BC3ECA">
        <w:rPr>
          <w:i/>
        </w:rPr>
        <w:t>psl.)</w:t>
      </w:r>
      <w:r w:rsidRPr="00BC3ECA">
        <w:t xml:space="preserve"> aprašytus veiksmus.</w:t>
      </w:r>
    </w:p>
    <w:p w14:paraId="26340659" w14:textId="26CB9FB5" w:rsidR="00A7277D" w:rsidRPr="00BC3ECA" w:rsidRDefault="00A7277D" w:rsidP="007171F7">
      <w:pPr>
        <w:pStyle w:val="AlnosNumbered"/>
        <w:keepNext/>
        <w:numPr>
          <w:ilvl w:val="1"/>
          <w:numId w:val="1"/>
        </w:numPr>
      </w:pPr>
      <w:r w:rsidRPr="00BC3ECA">
        <w:t>Jei įsigyjamas/perimamas eksponatas/komplektas</w:t>
      </w:r>
      <w:r w:rsidR="009A683A" w:rsidRPr="00BC3ECA">
        <w:t>/grupė</w:t>
      </w:r>
      <w:r w:rsidRPr="00BC3ECA">
        <w:t>, kurio duomenys jau suvesti į sistemą:</w:t>
      </w:r>
    </w:p>
    <w:p w14:paraId="34E44A3E" w14:textId="77777777" w:rsidR="00A7277D" w:rsidRPr="00BC3ECA" w:rsidRDefault="00A7277D" w:rsidP="007171F7">
      <w:pPr>
        <w:pStyle w:val="AlnosNumbered"/>
        <w:keepNext/>
        <w:numPr>
          <w:ilvl w:val="2"/>
          <w:numId w:val="1"/>
        </w:numPr>
      </w:pPr>
      <w:r w:rsidRPr="00BC3ECA">
        <w:t xml:space="preserve">Spauskite nuorodą </w:t>
      </w:r>
      <w:r w:rsidRPr="00BC3ECA">
        <w:rPr>
          <w:i/>
        </w:rPr>
        <w:t xml:space="preserve">Pasirinkti </w:t>
      </w:r>
      <w:r w:rsidR="00B108BE" w:rsidRPr="00BC3ECA">
        <w:rPr>
          <w:i/>
        </w:rPr>
        <w:t>eksponatą</w:t>
      </w:r>
      <w:r w:rsidRPr="00BC3ECA">
        <w:t>.</w:t>
      </w:r>
    </w:p>
    <w:p w14:paraId="3500F20F" w14:textId="4444486B" w:rsidR="00A7277D" w:rsidRPr="00BC3ECA" w:rsidRDefault="001077A2" w:rsidP="007171F7">
      <w:pPr>
        <w:pStyle w:val="AlnosNumbered"/>
        <w:keepNext/>
        <w:numPr>
          <w:ilvl w:val="2"/>
          <w:numId w:val="1"/>
        </w:numPr>
      </w:pPr>
      <w:r w:rsidRPr="00BC3ECA">
        <w:t>Raskite reikiamo eksponato ar muziejinės vertybės duomenis.</w:t>
      </w:r>
      <w:r w:rsidRPr="00BC3ECA">
        <w:br/>
        <w:t>Kaip atlikti skaitykite</w:t>
      </w:r>
      <w:r w:rsidR="00A7277D" w:rsidRPr="00BC3ECA">
        <w:t xml:space="preserve"> skyrelyje </w:t>
      </w:r>
      <w:r w:rsidR="009A683A" w:rsidRPr="00BC3ECA">
        <w:rPr>
          <w:i/>
        </w:rPr>
        <w:fldChar w:fldCharType="begin"/>
      </w:r>
      <w:r w:rsidR="009A683A" w:rsidRPr="00BC3ECA">
        <w:rPr>
          <w:i/>
        </w:rPr>
        <w:instrText xml:space="preserve"> REF _Ref307307073 \h </w:instrText>
      </w:r>
      <w:r w:rsidR="00384853" w:rsidRPr="00BC3ECA">
        <w:rPr>
          <w:i/>
        </w:rPr>
        <w:instrText xml:space="preserve"> \* MERGEFORMAT </w:instrText>
      </w:r>
      <w:r w:rsidR="009A683A" w:rsidRPr="00BC3ECA">
        <w:rPr>
          <w:i/>
        </w:rPr>
      </w:r>
      <w:r w:rsidR="009A683A" w:rsidRPr="00BC3ECA">
        <w:rPr>
          <w:i/>
        </w:rPr>
        <w:fldChar w:fldCharType="separate"/>
      </w:r>
      <w:r w:rsidR="000D676C" w:rsidRPr="000D676C">
        <w:rPr>
          <w:i/>
        </w:rPr>
        <w:t>Surasti eksponato/komplekto/grupės duomenis</w:t>
      </w:r>
      <w:r w:rsidR="009A683A" w:rsidRPr="00BC3ECA">
        <w:rPr>
          <w:i/>
        </w:rPr>
        <w:fldChar w:fldCharType="end"/>
      </w:r>
      <w:r w:rsidR="00384853" w:rsidRPr="00BC3ECA">
        <w:t xml:space="preserve"> </w:t>
      </w:r>
      <w:r w:rsidR="00A7277D" w:rsidRPr="00BC3ECA">
        <w:rPr>
          <w:i/>
        </w:rPr>
        <w:t>(</w:t>
      </w:r>
      <w:r w:rsidR="00384853" w:rsidRPr="00BC3ECA">
        <w:rPr>
          <w:i/>
        </w:rPr>
        <w:fldChar w:fldCharType="begin"/>
      </w:r>
      <w:r w:rsidR="00384853" w:rsidRPr="00BC3ECA">
        <w:rPr>
          <w:i/>
        </w:rPr>
        <w:instrText xml:space="preserve"> PAGEREF _Ref307307073 \h </w:instrText>
      </w:r>
      <w:r w:rsidR="00384853" w:rsidRPr="00BC3ECA">
        <w:rPr>
          <w:i/>
        </w:rPr>
      </w:r>
      <w:r w:rsidR="00384853" w:rsidRPr="00BC3ECA">
        <w:rPr>
          <w:i/>
        </w:rPr>
        <w:fldChar w:fldCharType="separate"/>
      </w:r>
      <w:r w:rsidR="000D676C">
        <w:rPr>
          <w:i/>
          <w:noProof/>
        </w:rPr>
        <w:t>75</w:t>
      </w:r>
      <w:r w:rsidR="00384853" w:rsidRPr="00BC3ECA">
        <w:rPr>
          <w:i/>
        </w:rPr>
        <w:fldChar w:fldCharType="end"/>
      </w:r>
      <w:r w:rsidR="00384853" w:rsidRPr="00BC3ECA">
        <w:t xml:space="preserve"> </w:t>
      </w:r>
      <w:r w:rsidR="00A7277D" w:rsidRPr="00BC3ECA">
        <w:rPr>
          <w:i/>
        </w:rPr>
        <w:t>psl.)</w:t>
      </w:r>
      <w:r w:rsidR="00A7277D" w:rsidRPr="00BC3ECA">
        <w:t xml:space="preserve"> aprašytus veiksmus nuo </w:t>
      </w:r>
      <w:r w:rsidR="00F95345" w:rsidRPr="00BC3ECA">
        <w:rPr>
          <w:i/>
        </w:rPr>
        <w:t xml:space="preserve">2 </w:t>
      </w:r>
      <w:r w:rsidR="00A7277D" w:rsidRPr="00BC3ECA">
        <w:t>žingsnio.</w:t>
      </w:r>
    </w:p>
    <w:p w14:paraId="0052F282" w14:textId="77777777" w:rsidR="001077A2" w:rsidRPr="00BC3ECA" w:rsidRDefault="001077A2" w:rsidP="007171F7">
      <w:pPr>
        <w:pStyle w:val="AlnosNumbered"/>
        <w:keepNext/>
        <w:numPr>
          <w:ilvl w:val="2"/>
          <w:numId w:val="1"/>
        </w:numPr>
      </w:pPr>
      <w:r w:rsidRPr="00BC3ECA">
        <w:t xml:space="preserve">Pažymėkite varnelėmis šalia rasto eksponato ar muziejinės vertybės pavadinimo ir spauskite </w:t>
      </w:r>
      <w:r w:rsidRPr="00BC3ECA">
        <w:rPr>
          <w:b/>
        </w:rPr>
        <w:t>[Pasirinkti]</w:t>
      </w:r>
      <w:r w:rsidRPr="00BC3ECA">
        <w:t>.</w:t>
      </w:r>
    </w:p>
    <w:p w14:paraId="092E1C87" w14:textId="77777777" w:rsidR="008B3DFE" w:rsidRPr="00BC3ECA" w:rsidRDefault="008B3DFE" w:rsidP="00667BE8">
      <w:pPr>
        <w:pStyle w:val="AlnosNumbered"/>
      </w:pPr>
      <w:r w:rsidRPr="00BC3ECA">
        <w:t xml:space="preserve">Jei </w:t>
      </w:r>
      <w:r w:rsidR="008A2EB3" w:rsidRPr="00BC3ECA">
        <w:t>į sistemą įvedami duomenys apie</w:t>
      </w:r>
      <w:r w:rsidRPr="00BC3ECA">
        <w:t xml:space="preserve"> kele</w:t>
      </w:r>
      <w:r w:rsidR="008A2EB3" w:rsidRPr="00BC3ECA">
        <w:t>tą</w:t>
      </w:r>
      <w:r w:rsidRPr="00BC3ECA">
        <w:t xml:space="preserve"> panašių eksponatų, jų duomenis galite įvesti kopijavimo būdu.</w:t>
      </w:r>
    </w:p>
    <w:p w14:paraId="49091C78" w14:textId="7AF662C4" w:rsidR="008B3DFE" w:rsidRPr="00BC3ECA" w:rsidRDefault="008B3DFE" w:rsidP="007171F7">
      <w:pPr>
        <w:pStyle w:val="AlnosNumbered"/>
        <w:keepNext/>
        <w:numPr>
          <w:ilvl w:val="2"/>
          <w:numId w:val="1"/>
        </w:numPr>
      </w:pPr>
      <w:r w:rsidRPr="00BC3ECA">
        <w:t>Pridėkite naujo eksponato duomenis</w:t>
      </w:r>
      <w:r w:rsidR="008A2EB3" w:rsidRPr="00BC3ECA">
        <w:t xml:space="preserve"> įvedimo ar įtraukimo būdu</w:t>
      </w:r>
      <w:r w:rsidRPr="00BC3ECA">
        <w:t xml:space="preserve"> (žr.</w:t>
      </w:r>
      <w:r w:rsidR="000305C9" w:rsidRPr="00BC3ECA">
        <w:t xml:space="preserve"> </w:t>
      </w:r>
      <w:r w:rsidR="000305C9" w:rsidRPr="00BC3ECA">
        <w:fldChar w:fldCharType="begin"/>
      </w:r>
      <w:r w:rsidR="000305C9" w:rsidRPr="00BC3ECA">
        <w:instrText xml:space="preserve"> REF _Ref367274182 \r \h </w:instrText>
      </w:r>
      <w:r w:rsidR="00F20B2B" w:rsidRPr="00BC3ECA">
        <w:instrText xml:space="preserve"> \* MERGEFORMAT </w:instrText>
      </w:r>
      <w:r w:rsidR="000305C9" w:rsidRPr="00BC3ECA">
        <w:fldChar w:fldCharType="separate"/>
      </w:r>
      <w:r w:rsidR="000D676C">
        <w:t>5</w:t>
      </w:r>
      <w:r w:rsidR="000305C9" w:rsidRPr="00BC3ECA">
        <w:fldChar w:fldCharType="end"/>
      </w:r>
      <w:r w:rsidR="000305C9" w:rsidRPr="00BC3ECA">
        <w:t xml:space="preserve"> žingsnį</w:t>
      </w:r>
      <w:r w:rsidRPr="00BC3ECA">
        <w:t>).</w:t>
      </w:r>
    </w:p>
    <w:p w14:paraId="7D95FD00" w14:textId="58698C52" w:rsidR="008B3DFE" w:rsidRPr="00BC3ECA" w:rsidRDefault="00D05FFA" w:rsidP="007171F7">
      <w:pPr>
        <w:pStyle w:val="AlnosNumbered"/>
        <w:keepNext/>
        <w:numPr>
          <w:ilvl w:val="2"/>
          <w:numId w:val="1"/>
        </w:numPr>
        <w:jc w:val="left"/>
      </w:pPr>
      <w:r w:rsidRPr="00BC3ECA">
        <w:t xml:space="preserve">Spauskite piktogramą </w:t>
      </w:r>
      <w:r w:rsidR="00424185" w:rsidRPr="00BC3ECA">
        <w:rPr>
          <w:noProof/>
          <w:lang w:eastAsia="lt-LT"/>
        </w:rPr>
        <w:drawing>
          <wp:inline distT="0" distB="0" distL="0" distR="0" wp14:anchorId="010F009E" wp14:editId="606C924B">
            <wp:extent cx="129540" cy="1219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9540" cy="121920"/>
                    </a:xfrm>
                    <a:prstGeom prst="rect">
                      <a:avLst/>
                    </a:prstGeom>
                    <a:noFill/>
                    <a:ln>
                      <a:noFill/>
                    </a:ln>
                  </pic:spPr>
                </pic:pic>
              </a:graphicData>
            </a:graphic>
          </wp:inline>
        </w:drawing>
      </w:r>
      <w:r w:rsidR="002276C6" w:rsidRPr="00BC3ECA">
        <w:t>.</w:t>
      </w:r>
      <w:r w:rsidRPr="00BC3ECA">
        <w:br/>
      </w:r>
      <w:r w:rsidR="008B3DFE" w:rsidRPr="00BC3ECA">
        <w:t xml:space="preserve">Toliau atlikite skyrelyje </w:t>
      </w:r>
      <w:r w:rsidR="007673DD" w:rsidRPr="00BC3ECA">
        <w:rPr>
          <w:i/>
        </w:rPr>
        <w:fldChar w:fldCharType="begin"/>
      </w:r>
      <w:r w:rsidR="007673DD" w:rsidRPr="00BC3ECA">
        <w:rPr>
          <w:i/>
        </w:rPr>
        <w:instrText xml:space="preserve"> REF _Ref353371580 \h  \* MERGEFORMAT </w:instrText>
      </w:r>
      <w:r w:rsidR="007673DD" w:rsidRPr="00BC3ECA">
        <w:rPr>
          <w:i/>
        </w:rPr>
      </w:r>
      <w:r w:rsidR="007673DD" w:rsidRPr="00BC3ECA">
        <w:rPr>
          <w:i/>
        </w:rPr>
        <w:fldChar w:fldCharType="separate"/>
      </w:r>
      <w:r w:rsidR="000D676C" w:rsidRPr="000D676C">
        <w:rPr>
          <w:i/>
        </w:rPr>
        <w:t>Įvesti naują eksponatą/komplektą/grupę naudojant šabloną</w:t>
      </w:r>
      <w:r w:rsidR="007673DD" w:rsidRPr="00BC3ECA">
        <w:rPr>
          <w:i/>
        </w:rPr>
        <w:fldChar w:fldCharType="end"/>
      </w:r>
      <w:r w:rsidR="007673DD" w:rsidRPr="00BC3ECA">
        <w:t xml:space="preserve"> </w:t>
      </w:r>
      <w:r w:rsidR="008A2EB3" w:rsidRPr="00BC3ECA">
        <w:rPr>
          <w:i/>
        </w:rPr>
        <w:t>(</w:t>
      </w:r>
      <w:r w:rsidR="007673DD" w:rsidRPr="00BC3ECA">
        <w:rPr>
          <w:i/>
        </w:rPr>
        <w:fldChar w:fldCharType="begin"/>
      </w:r>
      <w:r w:rsidR="007673DD" w:rsidRPr="00BC3ECA">
        <w:rPr>
          <w:i/>
        </w:rPr>
        <w:instrText xml:space="preserve"> PAGEREF _Ref353371580 \h </w:instrText>
      </w:r>
      <w:r w:rsidR="007673DD" w:rsidRPr="00BC3ECA">
        <w:rPr>
          <w:i/>
        </w:rPr>
      </w:r>
      <w:r w:rsidR="007673DD" w:rsidRPr="00BC3ECA">
        <w:rPr>
          <w:i/>
        </w:rPr>
        <w:fldChar w:fldCharType="separate"/>
      </w:r>
      <w:r w:rsidR="000D676C">
        <w:rPr>
          <w:i/>
          <w:noProof/>
        </w:rPr>
        <w:t>71</w:t>
      </w:r>
      <w:r w:rsidR="007673DD" w:rsidRPr="00BC3ECA">
        <w:rPr>
          <w:i/>
        </w:rPr>
        <w:fldChar w:fldCharType="end"/>
      </w:r>
      <w:r w:rsidR="007673DD" w:rsidRPr="00BC3ECA">
        <w:rPr>
          <w:i/>
        </w:rPr>
        <w:t xml:space="preserve"> </w:t>
      </w:r>
      <w:r w:rsidR="008B3DFE" w:rsidRPr="00BC3ECA">
        <w:rPr>
          <w:i/>
        </w:rPr>
        <w:t>psl</w:t>
      </w:r>
      <w:r w:rsidR="008B3DFE" w:rsidRPr="00BC3ECA">
        <w:t>.) aprašytus veiksmus nuo</w:t>
      </w:r>
      <w:r w:rsidR="008B3DFE" w:rsidRPr="00BC3ECA">
        <w:rPr>
          <w:i/>
        </w:rPr>
        <w:t xml:space="preserve"> </w:t>
      </w:r>
      <w:r w:rsidR="008A2EB3" w:rsidRPr="00BC3ECA">
        <w:rPr>
          <w:i/>
        </w:rPr>
        <w:fldChar w:fldCharType="begin"/>
      </w:r>
      <w:r w:rsidR="008A2EB3" w:rsidRPr="00BC3ECA">
        <w:rPr>
          <w:i/>
        </w:rPr>
        <w:instrText xml:space="preserve"> REF _Ref353371982 \n \h  \* MERGEFORMAT </w:instrText>
      </w:r>
      <w:r w:rsidR="008A2EB3" w:rsidRPr="00BC3ECA">
        <w:rPr>
          <w:i/>
        </w:rPr>
      </w:r>
      <w:r w:rsidR="008A2EB3" w:rsidRPr="00BC3ECA">
        <w:rPr>
          <w:i/>
        </w:rPr>
        <w:fldChar w:fldCharType="separate"/>
      </w:r>
      <w:r w:rsidR="000D676C">
        <w:rPr>
          <w:i/>
        </w:rPr>
        <w:t>3</w:t>
      </w:r>
      <w:r w:rsidR="008A2EB3" w:rsidRPr="00BC3ECA">
        <w:rPr>
          <w:i/>
        </w:rPr>
        <w:fldChar w:fldCharType="end"/>
      </w:r>
      <w:r w:rsidR="008B3DFE" w:rsidRPr="00BC3ECA">
        <w:t xml:space="preserve"> žingsnio.</w:t>
      </w:r>
    </w:p>
    <w:p w14:paraId="7E17DC9C" w14:textId="77777777" w:rsidR="00A7277D" w:rsidRPr="00BC3ECA" w:rsidRDefault="00A7277D" w:rsidP="00A7277D">
      <w:pPr>
        <w:pStyle w:val="Pastaba"/>
        <w:rPr>
          <w:rFonts w:cs="Arial"/>
        </w:rPr>
      </w:pPr>
      <w:r w:rsidRPr="00BC3ECA">
        <w:t xml:space="preserve">Į aktą galite įvesti/įtraukti </w:t>
      </w:r>
      <w:r w:rsidRPr="00BC3ECA">
        <w:rPr>
          <w:rFonts w:cs="Arial"/>
        </w:rPr>
        <w:t>neribotą skaičių eksponatų.</w:t>
      </w:r>
    </w:p>
    <w:p w14:paraId="720C8AF6" w14:textId="36DC6AD6" w:rsidR="00280A27" w:rsidRPr="00BC3ECA" w:rsidRDefault="00631D73" w:rsidP="00631D73">
      <w:pPr>
        <w:pStyle w:val="Pastaba"/>
        <w:rPr>
          <w:b/>
        </w:rPr>
      </w:pPr>
      <w:r w:rsidRPr="00BC3ECA">
        <w:t>J</w:t>
      </w:r>
      <w:r w:rsidR="00887C18" w:rsidRPr="00BC3ECA">
        <w:t>ei įtraukto į sąrašą eksponato</w:t>
      </w:r>
      <w:r w:rsidR="005602FF" w:rsidRPr="00BC3ECA">
        <w:t xml:space="preserve"> nurodytas fondas nesutampa su nurodytu akte fondu, tuomet sistema rodys</w:t>
      </w:r>
      <w:r w:rsidR="008D3750" w:rsidRPr="00BC3ECA">
        <w:t xml:space="preserve"> įspėjimo tipo pranešimą, kad nesutampa fondai. </w:t>
      </w:r>
      <w:r w:rsidR="00F36E41" w:rsidRPr="00BC3ECA">
        <w:t>Tokiu atveju, galima pakoreguoti akto duomenis.</w:t>
      </w:r>
    </w:p>
    <w:p w14:paraId="7477575C" w14:textId="77777777" w:rsidR="00A7277D" w:rsidRPr="00BC3ECA" w:rsidRDefault="00A7277D" w:rsidP="00A7277D">
      <w:pPr>
        <w:pStyle w:val="AlnosNumbered"/>
      </w:pPr>
      <w:r w:rsidRPr="00BC3ECA">
        <w:t>Įvedę</w:t>
      </w:r>
      <w:r w:rsidR="00804B25" w:rsidRPr="00BC3ECA">
        <w:t xml:space="preserve"> eksponato </w:t>
      </w:r>
      <w:r w:rsidRPr="00BC3ECA">
        <w:t xml:space="preserve">informaciją, spauskite </w:t>
      </w:r>
      <w:r w:rsidRPr="00BC3ECA">
        <w:rPr>
          <w:rStyle w:val="CharLaukas"/>
        </w:rPr>
        <w:t>[Išsaugoti]</w:t>
      </w:r>
      <w:r w:rsidR="00804B25" w:rsidRPr="00BC3ECA">
        <w:t xml:space="preserve"> ir </w:t>
      </w:r>
      <w:r w:rsidR="00804B25" w:rsidRPr="00BC3ECA">
        <w:rPr>
          <w:rStyle w:val="CharLaukas"/>
        </w:rPr>
        <w:t>[Baigti tvarkyti]</w:t>
      </w:r>
      <w:r w:rsidR="00804B25" w:rsidRPr="00BC3ECA">
        <w:t>.</w:t>
      </w:r>
    </w:p>
    <w:p w14:paraId="215F6D05" w14:textId="77777777" w:rsidR="00A7277D" w:rsidRPr="00BC3ECA" w:rsidRDefault="00A7277D" w:rsidP="005B3A8E">
      <w:pPr>
        <w:pStyle w:val="BodyText"/>
      </w:pPr>
      <w:r w:rsidRPr="00BC3ECA">
        <w:t xml:space="preserve">Sistema patikrina, ar visi privalomi duomenys yra įrašyti ir </w:t>
      </w:r>
      <w:r w:rsidRPr="00BC3ECA">
        <w:rPr>
          <w:rFonts w:cs="Arial"/>
        </w:rPr>
        <w:t>išsaugo duomenis sistemoje</w:t>
      </w:r>
      <w:r w:rsidRPr="00BC3ECA">
        <w:t>.</w:t>
      </w:r>
      <w:r w:rsidRPr="00BC3ECA">
        <w:br/>
        <w:t xml:space="preserve">Eksponato duomenims suteikiama būsena </w:t>
      </w:r>
      <w:r w:rsidRPr="00BC3ECA">
        <w:rPr>
          <w:rStyle w:val="CharLangas"/>
        </w:rPr>
        <w:t>Įvedamas</w:t>
      </w:r>
      <w:r w:rsidRPr="00BC3ECA">
        <w:t>.</w:t>
      </w:r>
    </w:p>
    <w:p w14:paraId="64E61163" w14:textId="3C9181AB" w:rsidR="00DF7494" w:rsidRPr="00BC3ECA" w:rsidRDefault="00DF7494" w:rsidP="00DF7494">
      <w:pPr>
        <w:pStyle w:val="AlnosNumbered"/>
        <w:keepNext/>
        <w:rPr>
          <w:rStyle w:val="AlnostextChar"/>
        </w:rPr>
      </w:pPr>
      <w:r w:rsidRPr="00BC3ECA">
        <w:t xml:space="preserve">Spauskite </w:t>
      </w:r>
      <w:r w:rsidR="00424185" w:rsidRPr="00BC3ECA">
        <w:rPr>
          <w:rStyle w:val="CharLaukas"/>
          <w:noProof/>
          <w:lang w:eastAsia="lt-LT"/>
        </w:rPr>
        <w:drawing>
          <wp:inline distT="0" distB="0" distL="0" distR="0" wp14:anchorId="37976645" wp14:editId="1F05CCE0">
            <wp:extent cx="396240" cy="1066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6240" cy="106680"/>
                    </a:xfrm>
                    <a:prstGeom prst="rect">
                      <a:avLst/>
                    </a:prstGeom>
                    <a:noFill/>
                    <a:ln>
                      <a:noFill/>
                    </a:ln>
                  </pic:spPr>
                </pic:pic>
              </a:graphicData>
            </a:graphic>
          </wp:inline>
        </w:drawing>
      </w:r>
      <w:r w:rsidRPr="00BC3ECA">
        <w:rPr>
          <w:rStyle w:val="AlnostextChar"/>
        </w:rPr>
        <w:t>.</w:t>
      </w:r>
    </w:p>
    <w:p w14:paraId="6935E21F" w14:textId="77777777" w:rsidR="00804B25" w:rsidRPr="00BC3ECA" w:rsidRDefault="00804B25" w:rsidP="005B3A8E">
      <w:pPr>
        <w:pStyle w:val="BodyText"/>
        <w:rPr>
          <w:rStyle w:val="AlnostextChar"/>
        </w:rPr>
      </w:pPr>
      <w:r w:rsidRPr="00BC3ECA">
        <w:rPr>
          <w:rStyle w:val="AlnostextChar"/>
        </w:rPr>
        <w:t>Sugrįžtama į akto duomenų langą.</w:t>
      </w:r>
    </w:p>
    <w:p w14:paraId="06984F07" w14:textId="38A13718" w:rsidR="009B7D07" w:rsidRPr="00BC3ECA" w:rsidRDefault="008332A9" w:rsidP="0031583D">
      <w:pPr>
        <w:pStyle w:val="AlnosNumbered"/>
        <w:spacing w:after="240"/>
      </w:pPr>
      <w:r w:rsidRPr="00BC3ECA">
        <w:rPr>
          <w:noProof/>
        </w:rPr>
        <w:drawing>
          <wp:anchor distT="0" distB="0" distL="114300" distR="114300" simplePos="0" relativeHeight="251658243" behindDoc="1" locked="0" layoutInCell="1" allowOverlap="1" wp14:anchorId="3B92F00B" wp14:editId="63999857">
            <wp:simplePos x="0" y="0"/>
            <wp:positionH relativeFrom="column">
              <wp:posOffset>523240</wp:posOffset>
            </wp:positionH>
            <wp:positionV relativeFrom="paragraph">
              <wp:posOffset>339090</wp:posOffset>
            </wp:positionV>
            <wp:extent cx="131445" cy="142875"/>
            <wp:effectExtent l="0" t="0" r="1905" b="9525"/>
            <wp:wrapTight wrapText="bothSides">
              <wp:wrapPolygon edited="0">
                <wp:start x="0" y="0"/>
                <wp:lineTo x="0" y="20160"/>
                <wp:lineTo x="18783" y="20160"/>
                <wp:lineTo x="18783"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Žymėjimas.png"/>
                    <pic:cNvPicPr/>
                  </pic:nvPicPr>
                  <pic:blipFill>
                    <a:blip r:embed="rId129">
                      <a:extLst>
                        <a:ext uri="{28A0092B-C50C-407E-A947-70E740481C1C}">
                          <a14:useLocalDpi xmlns:a14="http://schemas.microsoft.com/office/drawing/2010/main" val="0"/>
                        </a:ext>
                      </a:extLst>
                    </a:blip>
                    <a:stretch>
                      <a:fillRect/>
                    </a:stretch>
                  </pic:blipFill>
                  <pic:spPr>
                    <a:xfrm>
                      <a:off x="0" y="0"/>
                      <a:ext cx="131445" cy="142875"/>
                    </a:xfrm>
                    <a:prstGeom prst="rect">
                      <a:avLst/>
                    </a:prstGeom>
                  </pic:spPr>
                </pic:pic>
              </a:graphicData>
            </a:graphic>
            <wp14:sizeRelH relativeFrom="page">
              <wp14:pctWidth>0</wp14:pctWidth>
            </wp14:sizeRelH>
            <wp14:sizeRelV relativeFrom="page">
              <wp14:pctHeight>0</wp14:pctHeight>
            </wp14:sizeRelV>
          </wp:anchor>
        </w:drawing>
      </w:r>
      <w:r w:rsidR="003178C8" w:rsidRPr="00BC3ECA">
        <w:t xml:space="preserve">Pasirinkus eksponatus, akto duomenų lange, yra galimybė </w:t>
      </w:r>
      <w:r w:rsidR="00572EB9" w:rsidRPr="00BC3ECA">
        <w:t xml:space="preserve">keisti jų eiliškumą ir rikiavimą. </w:t>
      </w:r>
      <w:r w:rsidR="00830551" w:rsidRPr="00BC3ECA">
        <w:t>Eilės numeris priskiriamas automatiškai</w:t>
      </w:r>
      <w:r w:rsidR="004A0029" w:rsidRPr="00BC3ECA">
        <w:t>, bet</w:t>
      </w:r>
      <w:r w:rsidR="009B179C" w:rsidRPr="00BC3ECA">
        <w:t xml:space="preserve"> juos keisti galima</w:t>
      </w:r>
      <w:r w:rsidR="004A0029" w:rsidRPr="00BC3ECA">
        <w:t xml:space="preserve"> paspaudus ir traukiant šį žymėjimą:</w:t>
      </w:r>
      <w:r w:rsidR="001B5237" w:rsidRPr="00BC3ECA">
        <w:t xml:space="preserve"> </w:t>
      </w:r>
      <w:r w:rsidR="008712C8" w:rsidRPr="00BC3ECA">
        <w:t>Judinant eksponatus, automatiškai pasikeis jų eilės numeris.</w:t>
      </w:r>
    </w:p>
    <w:p w14:paraId="13293B51" w14:textId="3FD03A04" w:rsidR="008712C8" w:rsidRPr="00BC3ECA" w:rsidRDefault="008712C8" w:rsidP="008712C8">
      <w:pPr>
        <w:pStyle w:val="AlnosNumbered"/>
        <w:numPr>
          <w:ilvl w:val="0"/>
          <w:numId w:val="0"/>
        </w:numPr>
        <w:ind w:left="794"/>
      </w:pPr>
      <w:r w:rsidRPr="00BC3ECA">
        <w:t xml:space="preserve">Eksponatus, taip pat, galima </w:t>
      </w:r>
      <w:r w:rsidR="00784675" w:rsidRPr="00BC3ECA">
        <w:t xml:space="preserve">rikiuoti pagal tam tikrus kriterijus: </w:t>
      </w:r>
    </w:p>
    <w:p w14:paraId="0A7EB2DC" w14:textId="6774FCD3" w:rsidR="00784675" w:rsidRPr="00BC3ECA" w:rsidRDefault="00784675" w:rsidP="00DB10CD">
      <w:pPr>
        <w:pStyle w:val="AlnosNumbered"/>
        <w:numPr>
          <w:ilvl w:val="0"/>
          <w:numId w:val="199"/>
        </w:numPr>
      </w:pPr>
      <w:r w:rsidRPr="00BC3ECA">
        <w:t>Pagal pirminės apskaitos numer</w:t>
      </w:r>
      <w:r w:rsidR="00BD314E" w:rsidRPr="00BC3ECA">
        <w:t>į didėjančia tvarka;</w:t>
      </w:r>
    </w:p>
    <w:p w14:paraId="636215E5" w14:textId="0E1E27B8" w:rsidR="00BD314E" w:rsidRPr="00BC3ECA" w:rsidRDefault="00BD314E" w:rsidP="00DB10CD">
      <w:pPr>
        <w:pStyle w:val="AlnosNumbered"/>
        <w:numPr>
          <w:ilvl w:val="0"/>
          <w:numId w:val="199"/>
        </w:numPr>
      </w:pPr>
      <w:r w:rsidRPr="00BC3ECA">
        <w:t xml:space="preserve">Pagal pirminės apskaitos numerį </w:t>
      </w:r>
      <w:r w:rsidR="00717AD5" w:rsidRPr="00BC3ECA">
        <w:t>mažėjančia</w:t>
      </w:r>
      <w:r w:rsidRPr="00BC3ECA">
        <w:t xml:space="preserve"> tvarka;</w:t>
      </w:r>
    </w:p>
    <w:p w14:paraId="361ECC58" w14:textId="3AC4957E" w:rsidR="00BD314E" w:rsidRPr="00BC3ECA" w:rsidRDefault="00A72B91" w:rsidP="00DB10CD">
      <w:pPr>
        <w:pStyle w:val="AlnosNumbered"/>
        <w:numPr>
          <w:ilvl w:val="0"/>
          <w:numId w:val="199"/>
        </w:numPr>
      </w:pPr>
      <w:r w:rsidRPr="00BC3ECA">
        <w:t>Pagal inventorinį numerį didėjančia tvarka;</w:t>
      </w:r>
    </w:p>
    <w:p w14:paraId="2D090BE8" w14:textId="1ECC7AA5" w:rsidR="00784675" w:rsidRPr="00BC3ECA" w:rsidRDefault="00784675" w:rsidP="00DB10CD">
      <w:pPr>
        <w:pStyle w:val="AlnosNumbered"/>
        <w:numPr>
          <w:ilvl w:val="0"/>
          <w:numId w:val="199"/>
        </w:numPr>
      </w:pPr>
      <w:r w:rsidRPr="00BC3ECA">
        <w:t xml:space="preserve">Pagal </w:t>
      </w:r>
      <w:r w:rsidR="00A72B91" w:rsidRPr="00BC3ECA">
        <w:t>i</w:t>
      </w:r>
      <w:r w:rsidRPr="00BC3ECA">
        <w:t>nventorin</w:t>
      </w:r>
      <w:r w:rsidR="00A72B91" w:rsidRPr="00BC3ECA">
        <w:t>į</w:t>
      </w:r>
      <w:r w:rsidRPr="00BC3ECA">
        <w:t xml:space="preserve"> numerį</w:t>
      </w:r>
      <w:r w:rsidR="00A72B91" w:rsidRPr="00BC3ECA">
        <w:t xml:space="preserve"> mažėjančia tvarka;</w:t>
      </w:r>
    </w:p>
    <w:p w14:paraId="0A0FCAC7" w14:textId="00256E92" w:rsidR="00784675" w:rsidRPr="00BC3ECA" w:rsidRDefault="00784675" w:rsidP="00DB10CD">
      <w:pPr>
        <w:pStyle w:val="AlnosNumbered"/>
        <w:numPr>
          <w:ilvl w:val="0"/>
          <w:numId w:val="199"/>
        </w:numPr>
      </w:pPr>
      <w:r w:rsidRPr="00BC3ECA">
        <w:t>Pagal laikiną apskaitos numerį</w:t>
      </w:r>
      <w:r w:rsidR="0031583D" w:rsidRPr="00BC3ECA">
        <w:t xml:space="preserve"> didėjančia tvarka;</w:t>
      </w:r>
    </w:p>
    <w:p w14:paraId="03208E3F" w14:textId="294465BD" w:rsidR="0031583D" w:rsidRPr="00BC3ECA" w:rsidRDefault="0031583D" w:rsidP="00DB10CD">
      <w:pPr>
        <w:pStyle w:val="AlnosNumbered"/>
        <w:numPr>
          <w:ilvl w:val="0"/>
          <w:numId w:val="199"/>
        </w:numPr>
      </w:pPr>
      <w:r w:rsidRPr="00BC3ECA">
        <w:t>Pagal laikiną apskaitos numerį mažėjančia tvarka;</w:t>
      </w:r>
    </w:p>
    <w:p w14:paraId="6AEB53FE" w14:textId="69057E22" w:rsidR="0031583D" w:rsidRPr="00BC3ECA" w:rsidRDefault="0031583D" w:rsidP="00DB10CD">
      <w:pPr>
        <w:pStyle w:val="AlnosNumbered"/>
        <w:numPr>
          <w:ilvl w:val="0"/>
          <w:numId w:val="199"/>
        </w:numPr>
      </w:pPr>
      <w:r w:rsidRPr="00BC3ECA">
        <w:t>Pagal spec. inventorinį numerį didėjančia tvarka;</w:t>
      </w:r>
    </w:p>
    <w:p w14:paraId="736B16D9" w14:textId="725CB7DF" w:rsidR="00784675" w:rsidRPr="00BC3ECA" w:rsidRDefault="00784675" w:rsidP="00DB10CD">
      <w:pPr>
        <w:pStyle w:val="AlnosNumbered"/>
        <w:numPr>
          <w:ilvl w:val="0"/>
          <w:numId w:val="199"/>
        </w:numPr>
      </w:pPr>
      <w:r w:rsidRPr="00BC3ECA">
        <w:t>Pagal spec. Inventorinį numerį</w:t>
      </w:r>
      <w:r w:rsidR="0031583D" w:rsidRPr="00BC3ECA">
        <w:t xml:space="preserve"> mažėjančia tvarka;</w:t>
      </w:r>
    </w:p>
    <w:p w14:paraId="0DBD8406" w14:textId="25CB9D10" w:rsidR="00784675" w:rsidRPr="00BC3ECA" w:rsidRDefault="00784675" w:rsidP="00DB10CD">
      <w:pPr>
        <w:pStyle w:val="AlnosNumbered"/>
        <w:numPr>
          <w:ilvl w:val="0"/>
          <w:numId w:val="199"/>
        </w:numPr>
      </w:pPr>
      <w:r w:rsidRPr="00BC3ECA">
        <w:t>Pagal rinkinio apskaitos numerį</w:t>
      </w:r>
      <w:r w:rsidR="0031583D" w:rsidRPr="00BC3ECA">
        <w:t xml:space="preserve"> didėjančia tvarka;</w:t>
      </w:r>
    </w:p>
    <w:p w14:paraId="7B291A0B" w14:textId="25CED3D4" w:rsidR="0031583D" w:rsidRPr="00BC3ECA" w:rsidRDefault="0031583D" w:rsidP="00DB10CD">
      <w:pPr>
        <w:pStyle w:val="AlnosNumbered"/>
        <w:numPr>
          <w:ilvl w:val="0"/>
          <w:numId w:val="199"/>
        </w:numPr>
      </w:pPr>
      <w:r w:rsidRPr="00BC3ECA">
        <w:t>Pagal rinkinio apskaitos numerį mažėjančia tvarka;</w:t>
      </w:r>
    </w:p>
    <w:p w14:paraId="2C152517" w14:textId="02A9F750" w:rsidR="0031583D" w:rsidRPr="00BC3ECA" w:rsidRDefault="00264BA0" w:rsidP="00264BA0">
      <w:pPr>
        <w:pStyle w:val="AlnosNumbered"/>
        <w:numPr>
          <w:ilvl w:val="0"/>
          <w:numId w:val="0"/>
        </w:numPr>
        <w:jc w:val="center"/>
      </w:pPr>
      <w:r w:rsidRPr="00BC3ECA">
        <w:rPr>
          <w:noProof/>
        </w:rPr>
        <w:lastRenderedPageBreak/>
        <w:drawing>
          <wp:inline distT="0" distB="0" distL="0" distR="0" wp14:anchorId="4D8159EE" wp14:editId="0D4E7A0D">
            <wp:extent cx="4855459" cy="2845613"/>
            <wp:effectExtent l="19050" t="19050" r="21590" b="1206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Aktas6.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869933" cy="2854096"/>
                    </a:xfrm>
                    <a:prstGeom prst="rect">
                      <a:avLst/>
                    </a:prstGeom>
                    <a:ln w="3175">
                      <a:solidFill>
                        <a:schemeClr val="tx1"/>
                      </a:solidFill>
                    </a:ln>
                  </pic:spPr>
                </pic:pic>
              </a:graphicData>
            </a:graphic>
          </wp:inline>
        </w:drawing>
      </w:r>
    </w:p>
    <w:p w14:paraId="5330B353" w14:textId="77777777" w:rsidR="00DF7494" w:rsidRPr="00BC3ECA" w:rsidRDefault="00DF7494" w:rsidP="00D105D6">
      <w:pPr>
        <w:pStyle w:val="AlnosNumbered"/>
        <w:keepNext/>
      </w:pPr>
      <w:r w:rsidRPr="00BC3ECA">
        <w:t>Toliau, priklausomai nuo Jums suteiktų teisių, galite atlikti šiuos veiksmus:</w:t>
      </w:r>
    </w:p>
    <w:p w14:paraId="0E5C5EDB" w14:textId="10D23580" w:rsidR="00C65C3E" w:rsidRPr="00BC3ECA" w:rsidRDefault="00C65C3E" w:rsidP="00C65C3E">
      <w:pPr>
        <w:pStyle w:val="buletedafternumber"/>
        <w:keepNext/>
        <w:rPr>
          <w:i/>
        </w:rPr>
      </w:pPr>
      <w:r w:rsidRPr="00BC3ECA">
        <w:rPr>
          <w:i/>
        </w:rPr>
        <w:fldChar w:fldCharType="begin"/>
      </w:r>
      <w:r w:rsidRPr="00BC3ECA">
        <w:rPr>
          <w:i/>
        </w:rPr>
        <w:instrText xml:space="preserve"> REF _Ref367343154 \h </w:instrText>
      </w:r>
      <w:r w:rsidR="00F20B2B" w:rsidRPr="00BC3ECA">
        <w:rPr>
          <w:i/>
        </w:rPr>
        <w:instrText xml:space="preserve"> \* MERGEFORMAT </w:instrText>
      </w:r>
      <w:r w:rsidRPr="00BC3ECA">
        <w:rPr>
          <w:i/>
        </w:rPr>
      </w:r>
      <w:r w:rsidRPr="00BC3ECA">
        <w:rPr>
          <w:i/>
        </w:rPr>
        <w:fldChar w:fldCharType="separate"/>
      </w:r>
      <w:r w:rsidR="000D676C" w:rsidRPr="000D676C">
        <w:rPr>
          <w:i/>
        </w:rPr>
        <w:t>Redaguoti apskaitos akto duomenis</w:t>
      </w:r>
      <w:r w:rsidRPr="00BC3ECA">
        <w:rPr>
          <w:i/>
        </w:rPr>
        <w:fldChar w:fldCharType="end"/>
      </w:r>
      <w:r w:rsidRPr="00BC3ECA">
        <w:rPr>
          <w:i/>
        </w:rPr>
        <w:t xml:space="preserve"> (</w:t>
      </w:r>
      <w:r w:rsidRPr="00BC3ECA">
        <w:rPr>
          <w:i/>
        </w:rPr>
        <w:fldChar w:fldCharType="begin"/>
      </w:r>
      <w:r w:rsidRPr="00BC3ECA">
        <w:rPr>
          <w:i/>
        </w:rPr>
        <w:instrText xml:space="preserve"> PAGEREF _Ref367343154 \h </w:instrText>
      </w:r>
      <w:r w:rsidRPr="00BC3ECA">
        <w:rPr>
          <w:i/>
        </w:rPr>
      </w:r>
      <w:r w:rsidRPr="00BC3ECA">
        <w:rPr>
          <w:i/>
        </w:rPr>
        <w:fldChar w:fldCharType="separate"/>
      </w:r>
      <w:r w:rsidR="000D676C">
        <w:rPr>
          <w:i/>
          <w:noProof/>
        </w:rPr>
        <w:t>54</w:t>
      </w:r>
      <w:r w:rsidRPr="00BC3ECA">
        <w:rPr>
          <w:i/>
        </w:rPr>
        <w:fldChar w:fldCharType="end"/>
      </w:r>
      <w:r w:rsidRPr="00BC3ECA">
        <w:rPr>
          <w:i/>
        </w:rPr>
        <w:t xml:space="preserve"> psl.)</w:t>
      </w:r>
    </w:p>
    <w:p w14:paraId="08AFBA06" w14:textId="5051F56D" w:rsidR="00804B25" w:rsidRPr="00BC3ECA" w:rsidRDefault="00804B25" w:rsidP="00D105D6">
      <w:pPr>
        <w:pStyle w:val="buletedafternumber"/>
        <w:keepNext/>
        <w:rPr>
          <w:i/>
        </w:rPr>
      </w:pPr>
      <w:r w:rsidRPr="00BC3ECA">
        <w:rPr>
          <w:i/>
        </w:rPr>
        <w:fldChar w:fldCharType="begin"/>
      </w:r>
      <w:r w:rsidRPr="00BC3ECA">
        <w:rPr>
          <w:i/>
        </w:rPr>
        <w:instrText xml:space="preserve"> REF _Ref333907792 \h </w:instrText>
      </w:r>
      <w:r w:rsidR="009F3BAC" w:rsidRPr="00BC3ECA">
        <w:rPr>
          <w:i/>
        </w:rPr>
        <w:instrText xml:space="preserve"> \* MERGEFORMAT </w:instrText>
      </w:r>
      <w:r w:rsidRPr="00BC3ECA">
        <w:rPr>
          <w:i/>
        </w:rPr>
      </w:r>
      <w:r w:rsidRPr="00BC3ECA">
        <w:rPr>
          <w:i/>
        </w:rPr>
        <w:fldChar w:fldCharType="separate"/>
      </w:r>
      <w:r w:rsidR="000D676C" w:rsidRPr="000D676C">
        <w:rPr>
          <w:i/>
        </w:rPr>
        <w:t>Suformuoti aktą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_Ref333907792 \h </w:instrText>
      </w:r>
      <w:r w:rsidRPr="00BC3ECA">
        <w:rPr>
          <w:i/>
        </w:rPr>
      </w:r>
      <w:r w:rsidRPr="00BC3ECA">
        <w:rPr>
          <w:i/>
        </w:rPr>
        <w:fldChar w:fldCharType="separate"/>
      </w:r>
      <w:r w:rsidR="000D676C">
        <w:rPr>
          <w:i/>
          <w:noProof/>
        </w:rPr>
        <w:t>59</w:t>
      </w:r>
      <w:r w:rsidRPr="00BC3ECA">
        <w:rPr>
          <w:i/>
        </w:rPr>
        <w:fldChar w:fldCharType="end"/>
      </w:r>
      <w:r w:rsidRPr="00BC3ECA">
        <w:rPr>
          <w:i/>
        </w:rPr>
        <w:t xml:space="preserve"> psl.)</w:t>
      </w:r>
    </w:p>
    <w:p w14:paraId="58803013" w14:textId="5CF699E7" w:rsidR="00725A97" w:rsidRPr="00BC3ECA" w:rsidRDefault="00725A97" w:rsidP="00D105D6">
      <w:pPr>
        <w:pStyle w:val="buletedafternumber"/>
        <w:keepNext/>
        <w:rPr>
          <w:i/>
        </w:rPr>
      </w:pPr>
      <w:r w:rsidRPr="00BC3ECA">
        <w:rPr>
          <w:i/>
        </w:rPr>
        <w:fldChar w:fldCharType="begin"/>
      </w:r>
      <w:r w:rsidRPr="00BC3ECA">
        <w:rPr>
          <w:i/>
        </w:rPr>
        <w:instrText xml:space="preserve"> REF _Ref333997540 \h </w:instrText>
      </w:r>
      <w:r w:rsidR="009F3BAC" w:rsidRPr="00BC3ECA">
        <w:rPr>
          <w:i/>
        </w:rPr>
        <w:instrText xml:space="preserve"> \* MERGEFORMAT </w:instrText>
      </w:r>
      <w:r w:rsidRPr="00BC3ECA">
        <w:rPr>
          <w:i/>
        </w:rPr>
      </w:r>
      <w:r w:rsidRPr="00BC3ECA">
        <w:rPr>
          <w:i/>
        </w:rPr>
        <w:fldChar w:fldCharType="separate"/>
      </w:r>
      <w:r w:rsidR="000D676C" w:rsidRPr="000D676C">
        <w:rPr>
          <w:i/>
        </w:rPr>
        <w:t>Pateikti aktą užregistravimui</w:t>
      </w:r>
      <w:r w:rsidRPr="00BC3ECA">
        <w:rPr>
          <w:i/>
        </w:rPr>
        <w:fldChar w:fldCharType="end"/>
      </w:r>
      <w:r w:rsidRPr="00BC3ECA">
        <w:rPr>
          <w:i/>
        </w:rPr>
        <w:t xml:space="preserve"> (</w:t>
      </w:r>
      <w:r w:rsidRPr="00BC3ECA">
        <w:rPr>
          <w:i/>
        </w:rPr>
        <w:fldChar w:fldCharType="begin"/>
      </w:r>
      <w:r w:rsidRPr="00BC3ECA">
        <w:rPr>
          <w:i/>
        </w:rPr>
        <w:instrText xml:space="preserve"> PAGEREF _Ref333997540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bookmarkStart w:id="131" w:name="_Ref333912171"/>
    <w:bookmarkStart w:id="132" w:name="_Ref333912173"/>
    <w:p w14:paraId="48C13613" w14:textId="3CBB67D3" w:rsidR="00D642A0" w:rsidRPr="00BC3ECA" w:rsidRDefault="00D642A0" w:rsidP="00D105D6">
      <w:pPr>
        <w:pStyle w:val="buletedafternumber"/>
        <w:keepNext/>
        <w:rPr>
          <w:i/>
        </w:rPr>
      </w:pPr>
      <w:r w:rsidRPr="00BC3ECA">
        <w:rPr>
          <w:i/>
        </w:rPr>
        <w:fldChar w:fldCharType="begin"/>
      </w:r>
      <w:r w:rsidRPr="00BC3ECA">
        <w:rPr>
          <w:i/>
        </w:rPr>
        <w:instrText xml:space="preserve"> REF _Ref333996381 \h </w:instrText>
      </w:r>
      <w:r w:rsidR="009F3BAC" w:rsidRPr="00BC3ECA">
        <w:rPr>
          <w:i/>
        </w:rPr>
        <w:instrText xml:space="preserve">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_Ref333996381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37444354" w14:textId="77777777" w:rsidR="00A7277D" w:rsidRPr="00BC3ECA" w:rsidRDefault="00A7277D" w:rsidP="00A7277D">
      <w:pPr>
        <w:pStyle w:val="Heading3"/>
        <w:rPr>
          <w:noProof w:val="0"/>
        </w:rPr>
      </w:pPr>
      <w:bookmarkStart w:id="133" w:name="_Ref333999386"/>
      <w:bookmarkStart w:id="134" w:name="_Toc169621721"/>
      <w:r w:rsidRPr="00BC3ECA">
        <w:rPr>
          <w:noProof w:val="0"/>
        </w:rPr>
        <w:t>Įvesti priėmimo-perdavimo laikinojo saugojimo akto duomenis</w:t>
      </w:r>
      <w:bookmarkEnd w:id="131"/>
      <w:bookmarkEnd w:id="132"/>
      <w:bookmarkEnd w:id="133"/>
      <w:bookmarkEnd w:id="134"/>
    </w:p>
    <w:p w14:paraId="50D7D1D8" w14:textId="77777777" w:rsidR="00A7277D" w:rsidRPr="00BC3ECA" w:rsidRDefault="00A7277D" w:rsidP="00A7277D">
      <w:pPr>
        <w:pStyle w:val="Alnostext"/>
        <w:rPr>
          <w:rFonts w:cs="Arial"/>
        </w:rPr>
      </w:pPr>
      <w:r w:rsidRPr="00BC3ECA">
        <w:t xml:space="preserve">Paskirtis – įvesti </w:t>
      </w:r>
      <w:r w:rsidRPr="00BC3ECA">
        <w:rPr>
          <w:rFonts w:cs="Arial"/>
        </w:rPr>
        <w:t xml:space="preserve">naują muziejinių vertybių priėmimo-perdavimo laikinai saugoti aktą sistemoje. </w:t>
      </w:r>
    </w:p>
    <w:p w14:paraId="029A2DA1" w14:textId="77777777" w:rsidR="00A7277D" w:rsidRPr="00BC3ECA" w:rsidRDefault="00A7277D" w:rsidP="00A7277D">
      <w:pPr>
        <w:pStyle w:val="Alnostext"/>
        <w:rPr>
          <w:rFonts w:cs="Arial"/>
        </w:rPr>
      </w:pPr>
      <w:r w:rsidRPr="00BC3ECA">
        <w:rPr>
          <w:rFonts w:cs="Arial"/>
        </w:rPr>
        <w:t xml:space="preserve">Aktas yra išrašomas, kai muziejinės vertybės priimamos iš fizinio arba juridinio asmens laikinam jų saugojimui muziejuje. </w:t>
      </w:r>
    </w:p>
    <w:p w14:paraId="6FD52B03" w14:textId="77777777" w:rsidR="00A7277D" w:rsidRPr="00BC3ECA" w:rsidRDefault="00A7277D" w:rsidP="00A7277D">
      <w:pPr>
        <w:pStyle w:val="HeadingB"/>
        <w:rPr>
          <w:noProof w:val="0"/>
        </w:rPr>
      </w:pPr>
      <w:r w:rsidRPr="00BC3ECA">
        <w:rPr>
          <w:noProof w:val="0"/>
        </w:rPr>
        <w:t>Kas gali atlikti</w:t>
      </w:r>
    </w:p>
    <w:p w14:paraId="5FE014C4" w14:textId="77777777" w:rsidR="00A7277D" w:rsidRPr="00BC3ECA" w:rsidRDefault="00A7277D" w:rsidP="00A7277D">
      <w:pPr>
        <w:pStyle w:val="Alnostext"/>
      </w:pPr>
      <w:r w:rsidRPr="00BC3ECA">
        <w:t>Užpildyti muziejinių vertybių laikinojo saugojimo aktus gali:</w:t>
      </w:r>
    </w:p>
    <w:p w14:paraId="32898BBB" w14:textId="77777777" w:rsidR="00A7277D" w:rsidRPr="00BC3ECA" w:rsidRDefault="00A7277D" w:rsidP="00A7277D">
      <w:pPr>
        <w:pStyle w:val="AlnostextBuleted"/>
      </w:pPr>
      <w:r w:rsidRPr="00BC3ECA">
        <w:rPr>
          <w:rFonts w:cs="Arial"/>
        </w:rPr>
        <w:t>Vyr. fondų saugotojas;</w:t>
      </w:r>
    </w:p>
    <w:p w14:paraId="61C24751" w14:textId="77777777" w:rsidR="00A7277D" w:rsidRPr="00BC3ECA" w:rsidRDefault="00A7277D" w:rsidP="00A7277D">
      <w:pPr>
        <w:pStyle w:val="AlnostextBuleted"/>
      </w:pPr>
      <w:r w:rsidRPr="00BC3ECA">
        <w:t>Naudotojas kuriam suteiktos teisės tvarkyti atitinkamus aktus.</w:t>
      </w:r>
    </w:p>
    <w:p w14:paraId="7536EC14" w14:textId="77777777" w:rsidR="00A7277D" w:rsidRPr="00BC3ECA" w:rsidRDefault="00A7277D" w:rsidP="00A7277D">
      <w:pPr>
        <w:pStyle w:val="HeadingB"/>
        <w:rPr>
          <w:noProof w:val="0"/>
        </w:rPr>
      </w:pPr>
      <w:r w:rsidRPr="00BC3ECA">
        <w:rPr>
          <w:noProof w:val="0"/>
        </w:rPr>
        <w:t>Kaip atlikti</w:t>
      </w:r>
    </w:p>
    <w:p w14:paraId="570BAC8E" w14:textId="77777777" w:rsidR="00A7277D" w:rsidRPr="00BC3ECA" w:rsidRDefault="00A7277D" w:rsidP="00A7277D">
      <w:pPr>
        <w:pStyle w:val="Alnostext"/>
      </w:pPr>
      <w:r w:rsidRPr="00BC3ECA">
        <w:t>Norėdami įvesti naujo laikinojo saugojimo akto duomenis į sistemą, atlikite šiuos veiksmus:</w:t>
      </w:r>
    </w:p>
    <w:p w14:paraId="75E7B600" w14:textId="77777777" w:rsidR="00A7277D" w:rsidRPr="00BC3ECA" w:rsidRDefault="00A7277D" w:rsidP="007171F7">
      <w:pPr>
        <w:pStyle w:val="AlnosNumbered"/>
        <w:numPr>
          <w:ilvl w:val="0"/>
          <w:numId w:val="49"/>
        </w:numPr>
      </w:pPr>
      <w:r w:rsidRPr="00BC3ECA">
        <w:t xml:space="preserve">Iš meniu pasirinkite </w:t>
      </w:r>
      <w:r w:rsidRPr="00BC3ECA">
        <w:rPr>
          <w:rStyle w:val="CharMeniu"/>
        </w:rPr>
        <w:t>Apskaitos aktai -&gt; Laikinasis saugojimas</w:t>
      </w:r>
      <w:r w:rsidRPr="00BC3ECA">
        <w:t>.</w:t>
      </w:r>
    </w:p>
    <w:p w14:paraId="553E05DA" w14:textId="77777777" w:rsidR="00A7277D" w:rsidRPr="00BC3ECA" w:rsidRDefault="00790009" w:rsidP="005B3A8E">
      <w:pPr>
        <w:pStyle w:val="BodyText"/>
      </w:pPr>
      <w:r w:rsidRPr="00BC3ECA">
        <w:t xml:space="preserve">Atsiveria langas </w:t>
      </w:r>
      <w:r w:rsidRPr="00BC3ECA">
        <w:rPr>
          <w:rStyle w:val="CharLangas"/>
        </w:rPr>
        <w:t>Laikinas saugojimas</w:t>
      </w:r>
      <w:r w:rsidR="00A7277D" w:rsidRPr="00BC3ECA">
        <w:t>.</w:t>
      </w:r>
    </w:p>
    <w:p w14:paraId="128F20C1" w14:textId="77777777" w:rsidR="00F4342E" w:rsidRPr="00BC3ECA" w:rsidRDefault="00F4342E" w:rsidP="00F4342E">
      <w:pPr>
        <w:pStyle w:val="AlnosNumbered"/>
      </w:pPr>
      <w:r w:rsidRPr="00BC3ECA">
        <w:t>Spauskite piktogramą su norimo akto pavadinimu,</w:t>
      </w:r>
    </w:p>
    <w:p w14:paraId="2D53F8FB" w14:textId="77777777" w:rsidR="00790009" w:rsidRPr="00BC3ECA" w:rsidRDefault="00790009" w:rsidP="005B3A8E">
      <w:pPr>
        <w:pStyle w:val="BodyText"/>
      </w:pPr>
      <w:r w:rsidRPr="00BC3ECA">
        <w:t>Atsiveria atitinkamo akto langas.</w:t>
      </w:r>
    </w:p>
    <w:p w14:paraId="09837480" w14:textId="4623EC59" w:rsidR="00A7277D" w:rsidRPr="00BC3ECA" w:rsidRDefault="00D05DD7" w:rsidP="00FE66FF">
      <w:pPr>
        <w:pStyle w:val="Picture"/>
      </w:pPr>
      <w:r w:rsidRPr="00D05DD7">
        <w:rPr>
          <w:noProof/>
        </w:rPr>
        <w:lastRenderedPageBreak/>
        <w:drawing>
          <wp:inline distT="0" distB="0" distL="0" distR="0" wp14:anchorId="6B2EE26E" wp14:editId="607B8026">
            <wp:extent cx="5850890" cy="602043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50890" cy="6020435"/>
                    </a:xfrm>
                    <a:prstGeom prst="rect">
                      <a:avLst/>
                    </a:prstGeom>
                  </pic:spPr>
                </pic:pic>
              </a:graphicData>
            </a:graphic>
          </wp:inline>
        </w:drawing>
      </w:r>
    </w:p>
    <w:p w14:paraId="131918A3" w14:textId="77777777" w:rsidR="00A7277D" w:rsidRPr="00BC3ECA" w:rsidRDefault="00A7277D" w:rsidP="00A7277D">
      <w:pPr>
        <w:pStyle w:val="Captionpicture"/>
      </w:pPr>
      <w:r w:rsidRPr="00BC3ECA">
        <w:t>Lango vaizdas, kai pasirinkto akto tipas – „Eksponatų perdavimo-priėmimo ilgai saugoti aktas“</w:t>
      </w:r>
    </w:p>
    <w:p w14:paraId="44D2D94A" w14:textId="77777777" w:rsidR="00A7277D" w:rsidRPr="00BC3ECA" w:rsidRDefault="00A7277D" w:rsidP="00A7277D">
      <w:pPr>
        <w:pStyle w:val="AlnosNumbered"/>
        <w:keepNext/>
      </w:pPr>
      <w:r w:rsidRPr="00BC3ECA">
        <w:t xml:space="preserve">Bloke </w:t>
      </w:r>
      <w:r w:rsidRPr="00BC3ECA">
        <w:rPr>
          <w:rStyle w:val="CharLaukas"/>
        </w:rPr>
        <w:t>Akto informacija</w:t>
      </w:r>
      <w:r w:rsidRPr="00BC3ECA">
        <w:t xml:space="preserve"> įveskite pagrindinius akto duomenis.</w:t>
      </w:r>
    </w:p>
    <w:p w14:paraId="67E6CEF0" w14:textId="62BA8292" w:rsidR="00A7277D" w:rsidRPr="00BC3ECA" w:rsidRDefault="00A7277D"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6ABAEE22" w14:textId="1EA3970A" w:rsidR="00C513F5" w:rsidRPr="00BC3ECA" w:rsidRDefault="00E63025" w:rsidP="00C513F5">
      <w:pPr>
        <w:pStyle w:val="AlnosNumbered"/>
        <w:numPr>
          <w:ilvl w:val="1"/>
          <w:numId w:val="1"/>
        </w:numPr>
      </w:pPr>
      <w:r w:rsidRPr="00BC3ECA">
        <w:t>Laikino sau</w:t>
      </w:r>
      <w:r w:rsidR="00986BEA" w:rsidRPr="00BC3ECA">
        <w:t>gojimo aktų duomenų formoje yra galimybė pasirinkti</w:t>
      </w:r>
      <w:r w:rsidR="00E5796D" w:rsidRPr="00BC3ECA">
        <w:t xml:space="preserve">, nurodyti požymį </w:t>
      </w:r>
      <w:r w:rsidR="00E5796D" w:rsidRPr="00BC3ECA">
        <w:rPr>
          <w:b/>
        </w:rPr>
        <w:t>{Grąžinimas vykdomas tuo pačiu aktu}</w:t>
      </w:r>
      <w:r w:rsidR="00E5796D" w:rsidRPr="00BC3ECA">
        <w:t>.</w:t>
      </w:r>
      <w:r w:rsidR="00D63FA9" w:rsidRPr="00BC3ECA">
        <w:t xml:space="preserve"> Tokiu atveju</w:t>
      </w:r>
      <w:r w:rsidR="00B52D57" w:rsidRPr="00BC3ECA">
        <w:t>, akte yra suformuojama informacija apie eksponatus grąžinančius ir atsiimančius asmenis, bei grąžinimo datą.</w:t>
      </w:r>
    </w:p>
    <w:p w14:paraId="1C9DABF9" w14:textId="77777777" w:rsidR="00A7277D" w:rsidRPr="00BC3ECA" w:rsidRDefault="00A7277D" w:rsidP="00A7277D">
      <w:pPr>
        <w:pStyle w:val="AlnosNumbered"/>
        <w:keepNext/>
      </w:pPr>
      <w:r w:rsidRPr="00BC3ECA">
        <w:t xml:space="preserve">Spauskite </w:t>
      </w:r>
      <w:r w:rsidRPr="00BC3ECA">
        <w:rPr>
          <w:rStyle w:val="CharLaukas"/>
        </w:rPr>
        <w:t>[Išsaugoti]</w:t>
      </w:r>
      <w:r w:rsidRPr="00BC3ECA">
        <w:t>.</w:t>
      </w:r>
    </w:p>
    <w:p w14:paraId="67DB40AD" w14:textId="77777777" w:rsidR="00A7277D" w:rsidRPr="00BC3ECA" w:rsidRDefault="00A7277D" w:rsidP="005B3A8E">
      <w:pPr>
        <w:pStyle w:val="BodyText"/>
      </w:pPr>
      <w:r w:rsidRPr="00BC3ECA">
        <w:rPr>
          <w:rFonts w:cs="Arial"/>
        </w:rPr>
        <w:t>Sistema išsaugo akto duomenis sistemoje.</w:t>
      </w:r>
      <w:r w:rsidRPr="00BC3ECA">
        <w:t xml:space="preserve"> </w:t>
      </w:r>
      <w:r w:rsidRPr="00BC3ECA">
        <w:br/>
        <w:t xml:space="preserve">Akto duomenims suteikiama būsena </w:t>
      </w:r>
      <w:r w:rsidRPr="00BC3ECA">
        <w:rPr>
          <w:rStyle w:val="CharLangas"/>
        </w:rPr>
        <w:t>Įvedamas</w:t>
      </w:r>
      <w:r w:rsidRPr="00BC3ECA">
        <w:t>.</w:t>
      </w:r>
    </w:p>
    <w:p w14:paraId="614D2927" w14:textId="77777777" w:rsidR="00A7277D" w:rsidRPr="00BC3ECA" w:rsidRDefault="00A7277D" w:rsidP="00A7277D">
      <w:pPr>
        <w:pStyle w:val="AlnosNumbered"/>
        <w:keepNext/>
      </w:pPr>
      <w:r w:rsidRPr="00BC3ECA">
        <w:t xml:space="preserve">Bloke </w:t>
      </w:r>
      <w:r w:rsidRPr="00BC3ECA">
        <w:rPr>
          <w:rStyle w:val="CharLaukas"/>
        </w:rPr>
        <w:t>Eksponatai arba muziejinės vertybės</w:t>
      </w:r>
      <w:r w:rsidRPr="00BC3ECA">
        <w:t xml:space="preserve"> pridėkite perduodamą </w:t>
      </w:r>
      <w:r w:rsidR="009F0CC7" w:rsidRPr="00BC3ECA">
        <w:t>eksponatą</w:t>
      </w:r>
      <w:r w:rsidRPr="00BC3ECA">
        <w:t>:</w:t>
      </w:r>
    </w:p>
    <w:p w14:paraId="6830A41E" w14:textId="77777777" w:rsidR="00A7277D" w:rsidRPr="00BC3ECA" w:rsidRDefault="00A7277D" w:rsidP="007171F7">
      <w:pPr>
        <w:pStyle w:val="AlnosNumbered"/>
        <w:keepNext/>
        <w:numPr>
          <w:ilvl w:val="1"/>
          <w:numId w:val="36"/>
        </w:numPr>
      </w:pPr>
      <w:r w:rsidRPr="00BC3ECA">
        <w:t xml:space="preserve">Spauskite nuorodą </w:t>
      </w:r>
      <w:r w:rsidRPr="00BC3ECA">
        <w:rPr>
          <w:rStyle w:val="CharLangas"/>
        </w:rPr>
        <w:t xml:space="preserve">Pasirinkti </w:t>
      </w:r>
      <w:r w:rsidR="009F0CC7" w:rsidRPr="00BC3ECA">
        <w:rPr>
          <w:rStyle w:val="CharLangas"/>
        </w:rPr>
        <w:t>eksponatą</w:t>
      </w:r>
      <w:r w:rsidRPr="00BC3ECA">
        <w:t>.</w:t>
      </w:r>
    </w:p>
    <w:p w14:paraId="2D1502C5" w14:textId="77777777" w:rsidR="00A7277D" w:rsidRPr="00BC3ECA" w:rsidRDefault="00A7277D" w:rsidP="007171F7">
      <w:pPr>
        <w:pStyle w:val="AlnosNumbered"/>
        <w:keepNext/>
        <w:numPr>
          <w:ilvl w:val="1"/>
          <w:numId w:val="36"/>
        </w:numPr>
      </w:pPr>
      <w:r w:rsidRPr="00BC3ECA">
        <w:t xml:space="preserve">Suraskite norimą </w:t>
      </w:r>
      <w:r w:rsidR="002422F0" w:rsidRPr="00BC3ECA">
        <w:t>eksponatą.</w:t>
      </w:r>
    </w:p>
    <w:p w14:paraId="1A17FA50" w14:textId="5E2CAD53" w:rsidR="00A7277D" w:rsidRPr="00BC3ECA" w:rsidRDefault="00A7277D" w:rsidP="00300735">
      <w:pPr>
        <w:pStyle w:val="BodyTextR2"/>
      </w:pPr>
      <w:r w:rsidRPr="00BC3ECA">
        <w:t xml:space="preserve">Kaip atlikti paiešką skaitykite skyrelyje </w:t>
      </w:r>
      <w:r w:rsidRPr="00BC3ECA">
        <w:rPr>
          <w:rStyle w:val="CharLangas"/>
        </w:rPr>
        <w:fldChar w:fldCharType="begin"/>
      </w:r>
      <w:r w:rsidRPr="00BC3ECA">
        <w:rPr>
          <w:rStyle w:val="CharLangas"/>
        </w:rPr>
        <w:instrText xml:space="preserve"> REF _Ref307307073 \h  \* MERGEFORMAT </w:instrText>
      </w:r>
      <w:r w:rsidRPr="00BC3ECA">
        <w:rPr>
          <w:rStyle w:val="CharLangas"/>
        </w:rPr>
      </w:r>
      <w:r w:rsidRPr="00BC3ECA">
        <w:rPr>
          <w:rStyle w:val="CharLangas"/>
        </w:rPr>
        <w:fldChar w:fldCharType="separate"/>
      </w:r>
      <w:r w:rsidR="000D676C" w:rsidRPr="000D676C">
        <w:rPr>
          <w:rStyle w:val="CharLangas"/>
        </w:rPr>
        <w:t>Surasti eksponato/komplekto/grupės</w:t>
      </w:r>
      <w:r w:rsidR="000D676C" w:rsidRPr="00BC3ECA">
        <w:t xml:space="preserve"> duomenis</w:t>
      </w:r>
      <w:r w:rsidRPr="00BC3ECA">
        <w:rPr>
          <w:rStyle w:val="CharLangas"/>
        </w:rPr>
        <w:fldChar w:fldCharType="end"/>
      </w:r>
      <w:r w:rsidRPr="00BC3ECA">
        <w:t xml:space="preserve"> (</w:t>
      </w:r>
      <w:r w:rsidRPr="00BC3ECA">
        <w:rPr>
          <w:rStyle w:val="CharLangas"/>
        </w:rPr>
        <w:fldChar w:fldCharType="begin"/>
      </w:r>
      <w:r w:rsidRPr="00BC3ECA">
        <w:rPr>
          <w:rStyle w:val="CharLangas"/>
        </w:rPr>
        <w:instrText xml:space="preserve"> PAGEREF _Ref307307073 \h </w:instrText>
      </w:r>
      <w:r w:rsidRPr="00BC3ECA">
        <w:rPr>
          <w:rStyle w:val="CharLangas"/>
        </w:rPr>
      </w:r>
      <w:r w:rsidRPr="00BC3ECA">
        <w:rPr>
          <w:rStyle w:val="CharLangas"/>
        </w:rPr>
        <w:fldChar w:fldCharType="separate"/>
      </w:r>
      <w:r w:rsidR="000D676C">
        <w:rPr>
          <w:rStyle w:val="CharLangas"/>
          <w:noProof/>
        </w:rPr>
        <w:t>75</w:t>
      </w:r>
      <w:r w:rsidRPr="00BC3ECA">
        <w:rPr>
          <w:rStyle w:val="CharLangas"/>
        </w:rPr>
        <w:fldChar w:fldCharType="end"/>
      </w:r>
      <w:r w:rsidRPr="00BC3ECA">
        <w:t xml:space="preserve"> </w:t>
      </w:r>
      <w:r w:rsidRPr="00BC3ECA">
        <w:rPr>
          <w:rStyle w:val="CharLangas"/>
        </w:rPr>
        <w:t>psl.)</w:t>
      </w:r>
      <w:r w:rsidRPr="00BC3ECA">
        <w:t>.</w:t>
      </w:r>
    </w:p>
    <w:p w14:paraId="24EA9220" w14:textId="77777777" w:rsidR="00A7277D" w:rsidRPr="00BC3ECA" w:rsidRDefault="00A7277D" w:rsidP="007171F7">
      <w:pPr>
        <w:pStyle w:val="AlnosNumbered"/>
        <w:numPr>
          <w:ilvl w:val="1"/>
          <w:numId w:val="36"/>
        </w:numPr>
      </w:pPr>
      <w:r w:rsidRPr="00BC3ECA">
        <w:lastRenderedPageBreak/>
        <w:t xml:space="preserve">Varnele pažymėkite vieną ar kelis </w:t>
      </w:r>
      <w:r w:rsidR="00BA56AC" w:rsidRPr="00BC3ECA">
        <w:t xml:space="preserve">rastus </w:t>
      </w:r>
      <w:r w:rsidR="00375ECA" w:rsidRPr="00BC3ECA">
        <w:t>eksponatus</w:t>
      </w:r>
      <w:r w:rsidRPr="00BC3ECA">
        <w:t xml:space="preserve"> ir spauskite </w:t>
      </w:r>
      <w:r w:rsidRPr="00BC3ECA">
        <w:rPr>
          <w:rStyle w:val="CharLaukas"/>
        </w:rPr>
        <w:t>[Pasirinkti]</w:t>
      </w:r>
      <w:r w:rsidRPr="00BC3ECA">
        <w:t>.</w:t>
      </w:r>
    </w:p>
    <w:p w14:paraId="55F49EE7" w14:textId="77777777" w:rsidR="00A7277D" w:rsidRPr="00BC3ECA" w:rsidRDefault="00A7277D" w:rsidP="005B3A8E">
      <w:pPr>
        <w:pStyle w:val="BodyTextR2"/>
      </w:pPr>
      <w:r w:rsidRPr="00BC3ECA">
        <w:t xml:space="preserve">Sistema įtraukia </w:t>
      </w:r>
      <w:r w:rsidR="00375ECA" w:rsidRPr="00BC3ECA">
        <w:t>eksponato</w:t>
      </w:r>
      <w:r w:rsidRPr="00BC3ECA">
        <w:t xml:space="preserve"> duomenis į aktą.</w:t>
      </w:r>
    </w:p>
    <w:p w14:paraId="2480F67C" w14:textId="77777777" w:rsidR="00A7277D" w:rsidRPr="00BC3ECA" w:rsidRDefault="00A7277D" w:rsidP="00A7277D">
      <w:pPr>
        <w:pStyle w:val="Pastaba"/>
      </w:pPr>
      <w:r w:rsidRPr="00BC3ECA">
        <w:t xml:space="preserve">Į aktą galite įtraukti </w:t>
      </w:r>
      <w:r w:rsidRPr="00BC3ECA">
        <w:rPr>
          <w:rFonts w:cs="Arial"/>
        </w:rPr>
        <w:t xml:space="preserve">neribotą skaičių </w:t>
      </w:r>
      <w:r w:rsidR="00375ECA" w:rsidRPr="00BC3ECA">
        <w:rPr>
          <w:rFonts w:cs="Arial"/>
        </w:rPr>
        <w:t>eksponatų</w:t>
      </w:r>
      <w:r w:rsidRPr="00BC3ECA">
        <w:rPr>
          <w:rFonts w:cs="Arial"/>
        </w:rPr>
        <w:t>.</w:t>
      </w:r>
    </w:p>
    <w:p w14:paraId="3B6A2C1E" w14:textId="6F62BF9E" w:rsidR="00454A97" w:rsidRPr="00BC3ECA" w:rsidRDefault="00A64A8E" w:rsidP="008C3724">
      <w:pPr>
        <w:pStyle w:val="AlnosNumbered"/>
        <w:numPr>
          <w:ilvl w:val="1"/>
          <w:numId w:val="1"/>
        </w:numPr>
        <w:spacing w:after="240"/>
      </w:pPr>
      <w:r w:rsidRPr="00BC3ECA">
        <w:t xml:space="preserve">Jei eksponato laukuose </w:t>
      </w:r>
      <w:r w:rsidRPr="00BC3ECA">
        <w:rPr>
          <w:b/>
        </w:rPr>
        <w:t>{</w:t>
      </w:r>
      <w:r w:rsidR="00645974" w:rsidRPr="00BC3ECA">
        <w:rPr>
          <w:b/>
        </w:rPr>
        <w:t>Įsigijimo k</w:t>
      </w:r>
      <w:r w:rsidRPr="00BC3ECA">
        <w:rPr>
          <w:b/>
        </w:rPr>
        <w:t>aina}</w:t>
      </w:r>
      <w:r w:rsidRPr="00BC3ECA">
        <w:t xml:space="preserve"> ir </w:t>
      </w:r>
      <w:r w:rsidR="00844E12" w:rsidRPr="00BC3ECA">
        <w:rPr>
          <w:b/>
        </w:rPr>
        <w:t>{</w:t>
      </w:r>
      <w:r w:rsidRPr="00BC3ECA">
        <w:rPr>
          <w:b/>
        </w:rPr>
        <w:t>Vertė}</w:t>
      </w:r>
      <w:r w:rsidRPr="00BC3ECA">
        <w:t xml:space="preserve"> bus nurodyt</w:t>
      </w:r>
      <w:r w:rsidR="00B878BB" w:rsidRPr="00BC3ECA">
        <w:t xml:space="preserve">os </w:t>
      </w:r>
      <w:r w:rsidR="008A12B7" w:rsidRPr="00BC3ECA">
        <w:t>sumos</w:t>
      </w:r>
      <w:r w:rsidR="00B878BB" w:rsidRPr="00BC3ECA">
        <w:t xml:space="preserve">, tai bus atvaizduojama </w:t>
      </w:r>
      <w:r w:rsidR="00B43BF7" w:rsidRPr="00BC3ECA">
        <w:t>apskaitos akte</w:t>
      </w:r>
      <w:r w:rsidR="00F16578" w:rsidRPr="00BC3ECA">
        <w:t>.</w:t>
      </w:r>
    </w:p>
    <w:p w14:paraId="0D8EEEE2" w14:textId="5A95AF12" w:rsidR="00337E95" w:rsidRPr="00BC3ECA" w:rsidRDefault="00337E95" w:rsidP="008C3724">
      <w:pPr>
        <w:pStyle w:val="AlnosNumbered"/>
        <w:numPr>
          <w:ilvl w:val="1"/>
          <w:numId w:val="1"/>
        </w:numPr>
        <w:spacing w:after="240"/>
      </w:pPr>
      <w:r w:rsidRPr="00BC3ECA">
        <w:rPr>
          <w:noProof/>
        </w:rPr>
        <w:drawing>
          <wp:anchor distT="0" distB="0" distL="114300" distR="114300" simplePos="0" relativeHeight="251658244" behindDoc="1" locked="0" layoutInCell="1" allowOverlap="1" wp14:anchorId="364370E2" wp14:editId="12374511">
            <wp:simplePos x="0" y="0"/>
            <wp:positionH relativeFrom="margin">
              <wp:align>right</wp:align>
            </wp:positionH>
            <wp:positionV relativeFrom="paragraph">
              <wp:posOffset>166395</wp:posOffset>
            </wp:positionV>
            <wp:extent cx="131445" cy="142875"/>
            <wp:effectExtent l="0" t="0" r="1905" b="9525"/>
            <wp:wrapTight wrapText="bothSides">
              <wp:wrapPolygon edited="0">
                <wp:start x="0" y="0"/>
                <wp:lineTo x="0" y="20160"/>
                <wp:lineTo x="18783" y="20160"/>
                <wp:lineTo x="18783"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Žymėjimas.png"/>
                    <pic:cNvPicPr/>
                  </pic:nvPicPr>
                  <pic:blipFill>
                    <a:blip r:embed="rId129">
                      <a:extLst>
                        <a:ext uri="{28A0092B-C50C-407E-A947-70E740481C1C}">
                          <a14:useLocalDpi xmlns:a14="http://schemas.microsoft.com/office/drawing/2010/main" val="0"/>
                        </a:ext>
                      </a:extLst>
                    </a:blip>
                    <a:stretch>
                      <a:fillRect/>
                    </a:stretch>
                  </pic:blipFill>
                  <pic:spPr>
                    <a:xfrm>
                      <a:off x="0" y="0"/>
                      <a:ext cx="131445" cy="142875"/>
                    </a:xfrm>
                    <a:prstGeom prst="rect">
                      <a:avLst/>
                    </a:prstGeom>
                  </pic:spPr>
                </pic:pic>
              </a:graphicData>
            </a:graphic>
            <wp14:sizeRelH relativeFrom="page">
              <wp14:pctWidth>0</wp14:pctWidth>
            </wp14:sizeRelH>
            <wp14:sizeRelV relativeFrom="page">
              <wp14:pctHeight>0</wp14:pctHeight>
            </wp14:sizeRelV>
          </wp:anchor>
        </w:drawing>
      </w:r>
      <w:r w:rsidRPr="00BC3ECA">
        <w:t>Pasirinkus eksponatus, akto duomenų lange, yra galimybė keisti jų eiliškumą ir rikiavimą. Eilės numeris priskiriamas automatiškai, bet juos keisti galima paspaudus ir traukiant šį žymėjimą: Judinant eksponatus, automatiškai pasikeis jų eilės numeris.</w:t>
      </w:r>
    </w:p>
    <w:p w14:paraId="3F6F0568" w14:textId="77777777" w:rsidR="00337E95" w:rsidRPr="00BC3ECA" w:rsidRDefault="00337E95" w:rsidP="00337E95">
      <w:pPr>
        <w:pStyle w:val="AlnosNumbered"/>
        <w:numPr>
          <w:ilvl w:val="0"/>
          <w:numId w:val="0"/>
        </w:numPr>
        <w:ind w:left="794"/>
      </w:pPr>
      <w:r w:rsidRPr="00BC3ECA">
        <w:t xml:space="preserve">Eksponatus, taip pat, galima rikiuoti pagal tam tikrus kriterijus: </w:t>
      </w:r>
    </w:p>
    <w:p w14:paraId="212F2E31" w14:textId="77777777" w:rsidR="00337E95" w:rsidRPr="00BC3ECA" w:rsidRDefault="00337E95" w:rsidP="00DB10CD">
      <w:pPr>
        <w:pStyle w:val="AlnosNumbered"/>
        <w:numPr>
          <w:ilvl w:val="0"/>
          <w:numId w:val="199"/>
        </w:numPr>
      </w:pPr>
      <w:r w:rsidRPr="00BC3ECA">
        <w:t>Pagal pirminės apskaitos numerį didėjančia tvarka;</w:t>
      </w:r>
    </w:p>
    <w:p w14:paraId="2A0BC540" w14:textId="666213C4" w:rsidR="00337E95" w:rsidRPr="00BC3ECA" w:rsidRDefault="00337E95" w:rsidP="00DB10CD">
      <w:pPr>
        <w:pStyle w:val="AlnosNumbered"/>
        <w:numPr>
          <w:ilvl w:val="0"/>
          <w:numId w:val="199"/>
        </w:numPr>
      </w:pPr>
      <w:r w:rsidRPr="00BC3ECA">
        <w:t xml:space="preserve">Pagal pirminės apskaitos numerį </w:t>
      </w:r>
      <w:r w:rsidR="00717AD5" w:rsidRPr="00BC3ECA">
        <w:t>mažėjančia</w:t>
      </w:r>
      <w:r w:rsidRPr="00BC3ECA">
        <w:t xml:space="preserve"> tvarka;</w:t>
      </w:r>
    </w:p>
    <w:p w14:paraId="209AEB9D" w14:textId="77777777" w:rsidR="00337E95" w:rsidRPr="00BC3ECA" w:rsidRDefault="00337E95" w:rsidP="00DB10CD">
      <w:pPr>
        <w:pStyle w:val="AlnosNumbered"/>
        <w:numPr>
          <w:ilvl w:val="0"/>
          <w:numId w:val="199"/>
        </w:numPr>
      </w:pPr>
      <w:r w:rsidRPr="00BC3ECA">
        <w:t>Pagal inventorinį numerį didėjančia tvarka;</w:t>
      </w:r>
    </w:p>
    <w:p w14:paraId="724DA4D3" w14:textId="77777777" w:rsidR="00337E95" w:rsidRPr="00BC3ECA" w:rsidRDefault="00337E95" w:rsidP="00DB10CD">
      <w:pPr>
        <w:pStyle w:val="AlnosNumbered"/>
        <w:numPr>
          <w:ilvl w:val="0"/>
          <w:numId w:val="199"/>
        </w:numPr>
      </w:pPr>
      <w:r w:rsidRPr="00BC3ECA">
        <w:t>Pagal inventorinį numerį mažėjančia tvarka;</w:t>
      </w:r>
    </w:p>
    <w:p w14:paraId="27B914BC" w14:textId="77777777" w:rsidR="00337E95" w:rsidRPr="00BC3ECA" w:rsidRDefault="00337E95" w:rsidP="00DB10CD">
      <w:pPr>
        <w:pStyle w:val="AlnosNumbered"/>
        <w:numPr>
          <w:ilvl w:val="0"/>
          <w:numId w:val="199"/>
        </w:numPr>
      </w:pPr>
      <w:r w:rsidRPr="00BC3ECA">
        <w:t>Pagal laikiną apskaitos numerį didėjančia tvarka;</w:t>
      </w:r>
    </w:p>
    <w:p w14:paraId="025D414C" w14:textId="77777777" w:rsidR="00337E95" w:rsidRPr="00BC3ECA" w:rsidRDefault="00337E95" w:rsidP="00DB10CD">
      <w:pPr>
        <w:pStyle w:val="AlnosNumbered"/>
        <w:numPr>
          <w:ilvl w:val="0"/>
          <w:numId w:val="199"/>
        </w:numPr>
      </w:pPr>
      <w:r w:rsidRPr="00BC3ECA">
        <w:t>Pagal laikiną apskaitos numerį mažėjančia tvarka;</w:t>
      </w:r>
    </w:p>
    <w:p w14:paraId="4E9EC1A6" w14:textId="77777777" w:rsidR="00337E95" w:rsidRPr="00BC3ECA" w:rsidRDefault="00337E95" w:rsidP="00DB10CD">
      <w:pPr>
        <w:pStyle w:val="AlnosNumbered"/>
        <w:numPr>
          <w:ilvl w:val="0"/>
          <w:numId w:val="199"/>
        </w:numPr>
      </w:pPr>
      <w:r w:rsidRPr="00BC3ECA">
        <w:t>Pagal spec. inventorinį numerį didėjančia tvarka;</w:t>
      </w:r>
    </w:p>
    <w:p w14:paraId="3B77CA42" w14:textId="77777777" w:rsidR="00337E95" w:rsidRPr="00BC3ECA" w:rsidRDefault="00337E95" w:rsidP="00DB10CD">
      <w:pPr>
        <w:pStyle w:val="AlnosNumbered"/>
        <w:numPr>
          <w:ilvl w:val="0"/>
          <w:numId w:val="199"/>
        </w:numPr>
      </w:pPr>
      <w:r w:rsidRPr="00BC3ECA">
        <w:t>Pagal spec. Inventorinį numerį mažėjančia tvarka;</w:t>
      </w:r>
    </w:p>
    <w:p w14:paraId="7D97255B" w14:textId="77777777" w:rsidR="00337E95" w:rsidRPr="00BC3ECA" w:rsidRDefault="00337E95" w:rsidP="00DB10CD">
      <w:pPr>
        <w:pStyle w:val="AlnosNumbered"/>
        <w:numPr>
          <w:ilvl w:val="0"/>
          <w:numId w:val="199"/>
        </w:numPr>
      </w:pPr>
      <w:r w:rsidRPr="00BC3ECA">
        <w:t>Pagal rinkinio apskaitos numerį didėjančia tvarka;</w:t>
      </w:r>
    </w:p>
    <w:p w14:paraId="2A811D07" w14:textId="77777777" w:rsidR="00337E95" w:rsidRPr="00BC3ECA" w:rsidRDefault="00337E95" w:rsidP="00DB10CD">
      <w:pPr>
        <w:pStyle w:val="AlnosNumbered"/>
        <w:numPr>
          <w:ilvl w:val="0"/>
          <w:numId w:val="199"/>
        </w:numPr>
      </w:pPr>
      <w:r w:rsidRPr="00BC3ECA">
        <w:t>Pagal rinkinio apskaitos numerį mažėjančia tvarka;</w:t>
      </w:r>
    </w:p>
    <w:p w14:paraId="1B8D0F41" w14:textId="30A46F30" w:rsidR="00337E95" w:rsidRPr="00BC3ECA" w:rsidRDefault="00C83BF5" w:rsidP="00C83BF5">
      <w:pPr>
        <w:pStyle w:val="AlnosNumbered"/>
        <w:keepNext/>
        <w:numPr>
          <w:ilvl w:val="0"/>
          <w:numId w:val="0"/>
        </w:numPr>
        <w:ind w:left="794"/>
        <w:jc w:val="center"/>
      </w:pPr>
      <w:r w:rsidRPr="00BC3ECA">
        <w:rPr>
          <w:noProof/>
        </w:rPr>
        <w:drawing>
          <wp:inline distT="0" distB="0" distL="0" distR="0" wp14:anchorId="2F4A6120" wp14:editId="51C1A7C8">
            <wp:extent cx="5310836" cy="3112493"/>
            <wp:effectExtent l="19050" t="19050" r="23495" b="1206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Aktas6.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345775" cy="3132969"/>
                    </a:xfrm>
                    <a:prstGeom prst="rect">
                      <a:avLst/>
                    </a:prstGeom>
                    <a:ln w="3175">
                      <a:solidFill>
                        <a:schemeClr val="tx1"/>
                      </a:solidFill>
                    </a:ln>
                  </pic:spPr>
                </pic:pic>
              </a:graphicData>
            </a:graphic>
          </wp:inline>
        </w:drawing>
      </w:r>
    </w:p>
    <w:p w14:paraId="027CC27A" w14:textId="658ADEAA" w:rsidR="00A7277D" w:rsidRPr="00BC3ECA" w:rsidRDefault="00A7277D" w:rsidP="00A7277D">
      <w:pPr>
        <w:pStyle w:val="AlnosNumbered"/>
        <w:keepNext/>
      </w:pPr>
      <w:r w:rsidRPr="00BC3ECA">
        <w:t xml:space="preserve">Įvedę informaciją, spauskite </w:t>
      </w:r>
      <w:r w:rsidRPr="00BC3ECA">
        <w:rPr>
          <w:rStyle w:val="CharLaukas"/>
        </w:rPr>
        <w:t>[Išsaugoti]</w:t>
      </w:r>
      <w:r w:rsidRPr="00BC3ECA">
        <w:t>.</w:t>
      </w:r>
    </w:p>
    <w:p w14:paraId="073D641E" w14:textId="77777777" w:rsidR="00A7277D" w:rsidRPr="00BC3ECA" w:rsidRDefault="00A7277D" w:rsidP="005B3A8E">
      <w:pPr>
        <w:pStyle w:val="BodyText"/>
      </w:pPr>
      <w:r w:rsidRPr="00BC3ECA">
        <w:t xml:space="preserve">Sistema išsaugo </w:t>
      </w:r>
      <w:r w:rsidR="00BA56AC" w:rsidRPr="00BC3ECA">
        <w:t xml:space="preserve">papildytus </w:t>
      </w:r>
      <w:r w:rsidRPr="00BC3ECA">
        <w:t>akto duomenis sistemoje.</w:t>
      </w:r>
    </w:p>
    <w:p w14:paraId="5936834E" w14:textId="77777777" w:rsidR="00725A97" w:rsidRPr="00BC3ECA" w:rsidRDefault="00725A97" w:rsidP="00725A97">
      <w:pPr>
        <w:pStyle w:val="AlnosNumbered"/>
      </w:pPr>
      <w:bookmarkStart w:id="135" w:name="_Ref333912177"/>
      <w:bookmarkStart w:id="136" w:name="_Ref333912179"/>
      <w:r w:rsidRPr="00BC3ECA">
        <w:t>Toliau, priklausomai nuo Jums suteiktų teisių, galite atlikti šiuos veiksmus:</w:t>
      </w:r>
    </w:p>
    <w:p w14:paraId="1B581ED8" w14:textId="27227A9A" w:rsidR="00C65C3E" w:rsidRPr="00BC3ECA" w:rsidRDefault="00C65C3E" w:rsidP="00C65C3E">
      <w:pPr>
        <w:pStyle w:val="buletedafternumber"/>
        <w:keepNext/>
      </w:pPr>
      <w:r w:rsidRPr="00BC3ECA">
        <w:fldChar w:fldCharType="begin"/>
      </w:r>
      <w:r w:rsidRPr="00BC3ECA">
        <w:instrText xml:space="preserve"> REF _Ref367343154 \h </w:instrText>
      </w:r>
      <w:r w:rsidR="00F20B2B" w:rsidRPr="00BC3ECA">
        <w:instrText xml:space="preserve"> \* MERGEFORMAT </w:instrText>
      </w:r>
      <w:r w:rsidRPr="00BC3ECA">
        <w:fldChar w:fldCharType="separate"/>
      </w:r>
      <w:r w:rsidR="000D676C" w:rsidRPr="00BC3ECA">
        <w:t>Redaguoti apskaitos akto duomenis</w:t>
      </w:r>
      <w:r w:rsidRPr="00BC3ECA">
        <w:fldChar w:fldCharType="end"/>
      </w:r>
      <w:r w:rsidRPr="00BC3ECA">
        <w:t xml:space="preserve"> (</w:t>
      </w:r>
      <w:r w:rsidRPr="00BC3ECA">
        <w:fldChar w:fldCharType="begin"/>
      </w:r>
      <w:r w:rsidRPr="00BC3ECA">
        <w:instrText xml:space="preserve"> PAGEREF _Ref367343154 \h </w:instrText>
      </w:r>
      <w:r w:rsidRPr="00BC3ECA">
        <w:fldChar w:fldCharType="separate"/>
      </w:r>
      <w:r w:rsidR="000D676C">
        <w:rPr>
          <w:noProof/>
        </w:rPr>
        <w:t>54</w:t>
      </w:r>
      <w:r w:rsidRPr="00BC3ECA">
        <w:fldChar w:fldCharType="end"/>
      </w:r>
      <w:r w:rsidRPr="00BC3ECA">
        <w:t xml:space="preserve"> psl.)</w:t>
      </w:r>
    </w:p>
    <w:p w14:paraId="1EA41505" w14:textId="1DF13498" w:rsidR="00725A97" w:rsidRPr="00BC3ECA" w:rsidRDefault="00725A97" w:rsidP="00725A97">
      <w:pPr>
        <w:pStyle w:val="buletedafternumber"/>
      </w:pPr>
      <w:r w:rsidRPr="00BC3ECA">
        <w:fldChar w:fldCharType="begin"/>
      </w:r>
      <w:r w:rsidRPr="00BC3ECA">
        <w:instrText xml:space="preserve"> REF _Ref333907792 \h </w:instrText>
      </w:r>
      <w:r w:rsidR="009F3BAC" w:rsidRPr="00BC3ECA">
        <w:instrText xml:space="preserve"> \* MERGEFORMAT </w:instrText>
      </w:r>
      <w:r w:rsidRPr="00BC3ECA">
        <w:fldChar w:fldCharType="separate"/>
      </w:r>
      <w:r w:rsidR="000D676C" w:rsidRPr="00BC3ECA">
        <w:t>Suformuoti aktą spausdinimui</w:t>
      </w:r>
      <w:r w:rsidRPr="00BC3ECA">
        <w:fldChar w:fldCharType="end"/>
      </w:r>
      <w:r w:rsidRPr="00BC3ECA">
        <w:t xml:space="preserve"> (</w:t>
      </w:r>
      <w:r w:rsidRPr="00BC3ECA">
        <w:fldChar w:fldCharType="begin"/>
      </w:r>
      <w:r w:rsidRPr="00BC3ECA">
        <w:instrText xml:space="preserve"> PAGEREF _Ref333907792 \h </w:instrText>
      </w:r>
      <w:r w:rsidRPr="00BC3ECA">
        <w:fldChar w:fldCharType="separate"/>
      </w:r>
      <w:r w:rsidR="000D676C">
        <w:rPr>
          <w:noProof/>
        </w:rPr>
        <w:t>59</w:t>
      </w:r>
      <w:r w:rsidRPr="00BC3ECA">
        <w:fldChar w:fldCharType="end"/>
      </w:r>
      <w:r w:rsidRPr="00BC3ECA">
        <w:t xml:space="preserve"> psl.)</w:t>
      </w:r>
    </w:p>
    <w:p w14:paraId="17C71E69" w14:textId="5C2B8B86" w:rsidR="00725A97" w:rsidRPr="00BC3ECA" w:rsidRDefault="00725A97" w:rsidP="00725A97">
      <w:pPr>
        <w:pStyle w:val="buletedafternumber"/>
      </w:pPr>
      <w:r w:rsidRPr="00BC3ECA">
        <w:fldChar w:fldCharType="begin"/>
      </w:r>
      <w:r w:rsidRPr="00BC3ECA">
        <w:instrText xml:space="preserve"> REF _Ref333997540 \h </w:instrText>
      </w:r>
      <w:r w:rsidR="009F3BAC" w:rsidRPr="00BC3ECA">
        <w:instrText xml:space="preserve"> \* MERGEFORMAT </w:instrText>
      </w:r>
      <w:r w:rsidRPr="00BC3ECA">
        <w:fldChar w:fldCharType="separate"/>
      </w:r>
      <w:r w:rsidR="000D676C" w:rsidRPr="00BC3ECA">
        <w:t>Pateikti aktą užregistravimui</w:t>
      </w:r>
      <w:r w:rsidRPr="00BC3ECA">
        <w:fldChar w:fldCharType="end"/>
      </w:r>
      <w:r w:rsidRPr="00BC3ECA">
        <w:t xml:space="preserve"> (</w:t>
      </w:r>
      <w:r w:rsidRPr="00BC3ECA">
        <w:fldChar w:fldCharType="begin"/>
      </w:r>
      <w:r w:rsidRPr="00BC3ECA">
        <w:instrText xml:space="preserve"> PAGEREF _Ref333997540 \h </w:instrText>
      </w:r>
      <w:r w:rsidRPr="00BC3ECA">
        <w:fldChar w:fldCharType="separate"/>
      </w:r>
      <w:r w:rsidR="000D676C">
        <w:rPr>
          <w:noProof/>
        </w:rPr>
        <w:t>60</w:t>
      </w:r>
      <w:r w:rsidRPr="00BC3ECA">
        <w:fldChar w:fldCharType="end"/>
      </w:r>
      <w:r w:rsidRPr="00BC3ECA">
        <w:t xml:space="preserve"> psl.)</w:t>
      </w:r>
    </w:p>
    <w:p w14:paraId="4CE66175" w14:textId="2A2CB297" w:rsidR="00D642A0" w:rsidRPr="00BC3ECA" w:rsidRDefault="00D642A0" w:rsidP="00D642A0">
      <w:pPr>
        <w:pStyle w:val="buletedafternumber"/>
      </w:pPr>
      <w:r w:rsidRPr="00BC3ECA">
        <w:fldChar w:fldCharType="begin"/>
      </w:r>
      <w:r w:rsidRPr="00BC3ECA">
        <w:instrText xml:space="preserve"> REF _Ref333996381 \h </w:instrText>
      </w:r>
      <w:r w:rsidR="009F3BAC" w:rsidRPr="00BC3ECA">
        <w:instrText xml:space="preserve"> \* MERGEFORMAT </w:instrText>
      </w:r>
      <w:r w:rsidRPr="00BC3ECA">
        <w:fldChar w:fldCharType="separate"/>
      </w:r>
      <w:r w:rsidR="000D676C" w:rsidRPr="00BC3ECA">
        <w:t>Užregistruoti aktą knygoje</w:t>
      </w:r>
      <w:r w:rsidRPr="00BC3ECA">
        <w:fldChar w:fldCharType="end"/>
      </w:r>
      <w:r w:rsidRPr="00BC3ECA">
        <w:t xml:space="preserve"> (</w:t>
      </w:r>
      <w:r w:rsidRPr="00BC3ECA">
        <w:fldChar w:fldCharType="begin"/>
      </w:r>
      <w:r w:rsidRPr="00BC3ECA">
        <w:instrText xml:space="preserve"> PAGEREF _Ref333996381 \h </w:instrText>
      </w:r>
      <w:r w:rsidRPr="00BC3ECA">
        <w:fldChar w:fldCharType="separate"/>
      </w:r>
      <w:r w:rsidR="000D676C">
        <w:rPr>
          <w:noProof/>
        </w:rPr>
        <w:t>60</w:t>
      </w:r>
      <w:r w:rsidRPr="00BC3ECA">
        <w:fldChar w:fldCharType="end"/>
      </w:r>
      <w:r w:rsidRPr="00BC3ECA">
        <w:t xml:space="preserve"> psl.)</w:t>
      </w:r>
    </w:p>
    <w:p w14:paraId="3D35B200" w14:textId="77777777" w:rsidR="00A7277D" w:rsidRPr="00BC3ECA" w:rsidRDefault="00A7277D" w:rsidP="00A7277D">
      <w:pPr>
        <w:pStyle w:val="Heading3"/>
        <w:rPr>
          <w:noProof w:val="0"/>
        </w:rPr>
      </w:pPr>
      <w:bookmarkStart w:id="137" w:name="_Ref333999391"/>
      <w:bookmarkStart w:id="138" w:name="_Toc169621722"/>
      <w:r w:rsidRPr="00BC3ECA">
        <w:rPr>
          <w:noProof w:val="0"/>
        </w:rPr>
        <w:lastRenderedPageBreak/>
        <w:t>Įvesti judėjimo muziejuje akto duomenis</w:t>
      </w:r>
      <w:bookmarkEnd w:id="135"/>
      <w:bookmarkEnd w:id="136"/>
      <w:bookmarkEnd w:id="137"/>
      <w:bookmarkEnd w:id="138"/>
    </w:p>
    <w:p w14:paraId="4FFA8470" w14:textId="77777777" w:rsidR="00A7277D" w:rsidRPr="00BC3ECA" w:rsidRDefault="00A7277D" w:rsidP="00A7277D">
      <w:pPr>
        <w:pStyle w:val="Alnostext"/>
        <w:keepNext/>
        <w:rPr>
          <w:rFonts w:cs="Arial"/>
        </w:rPr>
      </w:pPr>
      <w:r w:rsidRPr="00BC3ECA">
        <w:t xml:space="preserve">Paskirtis – įvesti </w:t>
      </w:r>
      <w:r w:rsidRPr="00BC3ECA">
        <w:rPr>
          <w:rFonts w:cs="Arial"/>
        </w:rPr>
        <w:t xml:space="preserve">naują muziejinių vertybių judėjimo muziejuje aktą sistemoje. </w:t>
      </w:r>
    </w:p>
    <w:p w14:paraId="58B79FBE" w14:textId="77777777" w:rsidR="00A7277D" w:rsidRPr="00BC3ECA" w:rsidRDefault="00A7277D" w:rsidP="00A7277D">
      <w:pPr>
        <w:pStyle w:val="HeadingB"/>
        <w:rPr>
          <w:noProof w:val="0"/>
        </w:rPr>
      </w:pPr>
      <w:r w:rsidRPr="00BC3ECA">
        <w:rPr>
          <w:noProof w:val="0"/>
        </w:rPr>
        <w:t>Kas gali atlikti</w:t>
      </w:r>
    </w:p>
    <w:p w14:paraId="17781ACF" w14:textId="77777777" w:rsidR="00A7277D" w:rsidRPr="00BC3ECA" w:rsidRDefault="00A7277D" w:rsidP="00A7277D">
      <w:pPr>
        <w:pStyle w:val="Alnostext"/>
        <w:keepNext/>
      </w:pPr>
      <w:r w:rsidRPr="00BC3ECA">
        <w:t xml:space="preserve">Užpildyti vertybių </w:t>
      </w:r>
      <w:r w:rsidR="00720FEB" w:rsidRPr="00BC3ECA">
        <w:rPr>
          <w:rFonts w:cs="Arial"/>
        </w:rPr>
        <w:t xml:space="preserve">judėjimo muziejuje </w:t>
      </w:r>
      <w:r w:rsidRPr="00BC3ECA">
        <w:t>aktus gali:</w:t>
      </w:r>
    </w:p>
    <w:p w14:paraId="75A9486B" w14:textId="77777777" w:rsidR="00A7277D" w:rsidRPr="00BC3ECA" w:rsidRDefault="007B4473" w:rsidP="00A7277D">
      <w:pPr>
        <w:pStyle w:val="AlnostextBuleted"/>
        <w:keepNext/>
      </w:pPr>
      <w:r w:rsidRPr="00BC3ECA">
        <w:rPr>
          <w:rFonts w:cs="Arial"/>
        </w:rPr>
        <w:t>Vyr. fondų saugotojas;</w:t>
      </w:r>
    </w:p>
    <w:p w14:paraId="7A4C2D2D" w14:textId="77777777" w:rsidR="00A7277D" w:rsidRPr="00BC3ECA" w:rsidRDefault="00A7277D" w:rsidP="00A7277D">
      <w:pPr>
        <w:pStyle w:val="AlnostextBuleted"/>
      </w:pPr>
      <w:r w:rsidRPr="00BC3ECA">
        <w:t>Naudotojas, kuriam suteiktos teisės tvarkyti atitinkamus aktus.</w:t>
      </w:r>
    </w:p>
    <w:p w14:paraId="576DFE5F" w14:textId="77777777" w:rsidR="00A7277D" w:rsidRPr="00BC3ECA" w:rsidRDefault="00A7277D" w:rsidP="00A7277D">
      <w:pPr>
        <w:pStyle w:val="HeadingB"/>
        <w:rPr>
          <w:noProof w:val="0"/>
        </w:rPr>
      </w:pPr>
      <w:r w:rsidRPr="00BC3ECA">
        <w:rPr>
          <w:noProof w:val="0"/>
        </w:rPr>
        <w:t>Kaip atlikti</w:t>
      </w:r>
    </w:p>
    <w:p w14:paraId="31C4796D" w14:textId="77777777" w:rsidR="00A7277D" w:rsidRPr="00BC3ECA" w:rsidRDefault="00A7277D" w:rsidP="00A7277D">
      <w:pPr>
        <w:pStyle w:val="Alnostext"/>
      </w:pPr>
      <w:r w:rsidRPr="00BC3ECA">
        <w:t xml:space="preserve">Norėdami įvesti </w:t>
      </w:r>
      <w:r w:rsidR="00720FEB" w:rsidRPr="00BC3ECA">
        <w:rPr>
          <w:rFonts w:cs="Arial"/>
        </w:rPr>
        <w:t>judėjimo muziejuje</w:t>
      </w:r>
      <w:r w:rsidRPr="00BC3ECA">
        <w:t xml:space="preserve"> akto duomenis į sistemą, atlikite šiuos veiksmus:</w:t>
      </w:r>
    </w:p>
    <w:p w14:paraId="59730830" w14:textId="77777777" w:rsidR="00A7277D" w:rsidRPr="00BC3ECA" w:rsidRDefault="00A7277D" w:rsidP="007171F7">
      <w:pPr>
        <w:pStyle w:val="AlnosNumbered"/>
        <w:numPr>
          <w:ilvl w:val="0"/>
          <w:numId w:val="50"/>
        </w:numPr>
      </w:pPr>
      <w:r w:rsidRPr="00BC3ECA">
        <w:t xml:space="preserve">Iš meniu pasirinkite </w:t>
      </w:r>
      <w:r w:rsidRPr="00BC3ECA">
        <w:rPr>
          <w:rStyle w:val="CharMeniu"/>
        </w:rPr>
        <w:t>Apskaitos aktai -&gt; Judėjimas muziejuje</w:t>
      </w:r>
      <w:r w:rsidRPr="00BC3ECA">
        <w:t>.</w:t>
      </w:r>
    </w:p>
    <w:p w14:paraId="2D0DFF1E" w14:textId="77777777" w:rsidR="00A7277D" w:rsidRPr="00BC3ECA" w:rsidRDefault="00A7277D" w:rsidP="005B3A8E">
      <w:pPr>
        <w:pStyle w:val="BodyText"/>
      </w:pPr>
      <w:r w:rsidRPr="00BC3ECA">
        <w:t xml:space="preserve">Atsiveria </w:t>
      </w:r>
      <w:r w:rsidR="00E8107B" w:rsidRPr="00BC3ECA">
        <w:t xml:space="preserve">langas </w:t>
      </w:r>
      <w:r w:rsidR="00E8107B" w:rsidRPr="00BC3ECA">
        <w:rPr>
          <w:rStyle w:val="CharLangas"/>
        </w:rPr>
        <w:t>Judėjimas muziejuje</w:t>
      </w:r>
      <w:r w:rsidRPr="00BC3ECA">
        <w:t>.</w:t>
      </w:r>
    </w:p>
    <w:p w14:paraId="12DB2F20" w14:textId="77777777" w:rsidR="002C7DCF" w:rsidRPr="00BC3ECA" w:rsidRDefault="002C7DCF" w:rsidP="002C7DCF">
      <w:pPr>
        <w:pStyle w:val="AlnosNumbered"/>
      </w:pPr>
      <w:r w:rsidRPr="00BC3ECA">
        <w:t>Spauskite piktogramą su norimo akto pavadinimu,</w:t>
      </w:r>
    </w:p>
    <w:p w14:paraId="76D25557" w14:textId="77777777" w:rsidR="00E8107B" w:rsidRPr="00BC3ECA" w:rsidRDefault="00E8107B" w:rsidP="005B3A8E">
      <w:pPr>
        <w:pStyle w:val="BodyText"/>
      </w:pPr>
      <w:r w:rsidRPr="00BC3ECA">
        <w:t>Atsiveria atitinkamo akto langas.</w:t>
      </w:r>
    </w:p>
    <w:p w14:paraId="7E20F405" w14:textId="1B8D6C24" w:rsidR="00A7277D" w:rsidRPr="00BC3ECA" w:rsidRDefault="00DB1E46" w:rsidP="005B3A8E">
      <w:pPr>
        <w:pStyle w:val="Picture"/>
      </w:pPr>
      <w:r w:rsidRPr="00BC3ECA">
        <w:rPr>
          <w:noProof/>
        </w:rPr>
        <w:drawing>
          <wp:inline distT="0" distB="0" distL="0" distR="0" wp14:anchorId="1B7A675D" wp14:editId="5B56A78E">
            <wp:extent cx="4854329" cy="3116275"/>
            <wp:effectExtent l="19050" t="19050" r="22860" b="273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ktas3.png"/>
                    <pic:cNvPicPr/>
                  </pic:nvPicPr>
                  <pic:blipFill>
                    <a:blip r:embed="rId132">
                      <a:extLst>
                        <a:ext uri="{28A0092B-C50C-407E-A947-70E740481C1C}">
                          <a14:useLocalDpi xmlns:a14="http://schemas.microsoft.com/office/drawing/2010/main" val="0"/>
                        </a:ext>
                      </a:extLst>
                    </a:blip>
                    <a:stretch>
                      <a:fillRect/>
                    </a:stretch>
                  </pic:blipFill>
                  <pic:spPr>
                    <a:xfrm>
                      <a:off x="0" y="0"/>
                      <a:ext cx="4876552" cy="3130542"/>
                    </a:xfrm>
                    <a:prstGeom prst="rect">
                      <a:avLst/>
                    </a:prstGeom>
                    <a:ln w="3175">
                      <a:solidFill>
                        <a:schemeClr val="tx1"/>
                      </a:solidFill>
                    </a:ln>
                  </pic:spPr>
                </pic:pic>
              </a:graphicData>
            </a:graphic>
          </wp:inline>
        </w:drawing>
      </w:r>
    </w:p>
    <w:p w14:paraId="513E691D" w14:textId="77777777" w:rsidR="00A7277D" w:rsidRPr="00BC3ECA" w:rsidRDefault="00A7277D" w:rsidP="009F3BAC">
      <w:pPr>
        <w:pStyle w:val="Captionpicture"/>
      </w:pPr>
      <w:r w:rsidRPr="00BC3ECA">
        <w:t>Lango vaizdas, kai pasirinkto akto tipas – „Eksponatų judėjimo muziejuje aktas (laikinas perdavimas)“</w:t>
      </w:r>
    </w:p>
    <w:p w14:paraId="62535CC4" w14:textId="77777777" w:rsidR="00A7277D" w:rsidRPr="00BC3ECA" w:rsidRDefault="00A7277D" w:rsidP="009F3BAC">
      <w:pPr>
        <w:pStyle w:val="AlnosNumbered"/>
      </w:pPr>
      <w:r w:rsidRPr="00BC3ECA">
        <w:t xml:space="preserve">Bloke </w:t>
      </w:r>
      <w:r w:rsidRPr="00BC3ECA">
        <w:rPr>
          <w:rStyle w:val="CharLaukas"/>
        </w:rPr>
        <w:t>Akto informacija</w:t>
      </w:r>
      <w:r w:rsidRPr="00BC3ECA">
        <w:t xml:space="preserve"> įveskite pagrindinius akto duomenis.</w:t>
      </w:r>
    </w:p>
    <w:p w14:paraId="331AC63D" w14:textId="4C47154A" w:rsidR="00A7277D" w:rsidRPr="00BC3ECA" w:rsidRDefault="00A7277D"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29762613" w14:textId="4AB4BE0A" w:rsidR="00291C11" w:rsidRPr="00BC3ECA" w:rsidRDefault="00291C11" w:rsidP="00977B8A">
      <w:pPr>
        <w:pStyle w:val="AlnosNumbered"/>
        <w:numPr>
          <w:ilvl w:val="1"/>
          <w:numId w:val="1"/>
        </w:numPr>
      </w:pPr>
      <w:r w:rsidRPr="00BC3ECA">
        <w:t xml:space="preserve">Laikino saugojimo aktų duomenų formoje yra galimybė pasirinkti, nurodyti požymį </w:t>
      </w:r>
      <w:r w:rsidRPr="00BC3ECA">
        <w:rPr>
          <w:b/>
        </w:rPr>
        <w:t>{Grąžinimas vykdomas tuo pačiu aktu}</w:t>
      </w:r>
      <w:r w:rsidRPr="00BC3ECA">
        <w:t>. Tokiu atveju, akte yra suformuojama informacija apie eksponatus grąžinančius ir atsiimančius asmenis, bei grąžinimo datą.</w:t>
      </w:r>
    </w:p>
    <w:p w14:paraId="2533CF61" w14:textId="77777777" w:rsidR="00A7277D" w:rsidRPr="00BC3ECA" w:rsidRDefault="00A7277D" w:rsidP="00A7277D">
      <w:pPr>
        <w:pStyle w:val="AlnosNumbered"/>
        <w:keepNext/>
      </w:pPr>
      <w:r w:rsidRPr="00BC3ECA">
        <w:t xml:space="preserve">Spauskite </w:t>
      </w:r>
      <w:r w:rsidRPr="00BC3ECA">
        <w:rPr>
          <w:rStyle w:val="CharLaukas"/>
        </w:rPr>
        <w:t>[Išsaugoti]</w:t>
      </w:r>
      <w:r w:rsidRPr="00BC3ECA">
        <w:t>.</w:t>
      </w:r>
    </w:p>
    <w:p w14:paraId="4FA77F13" w14:textId="77777777" w:rsidR="00A7277D" w:rsidRPr="00BC3ECA" w:rsidRDefault="00A7277D" w:rsidP="005B3A8E">
      <w:pPr>
        <w:pStyle w:val="BodyText"/>
      </w:pPr>
      <w:r w:rsidRPr="00BC3ECA">
        <w:rPr>
          <w:rFonts w:cs="Arial"/>
        </w:rPr>
        <w:t>Sistema išsaugo akto duomenis sistemoje.</w:t>
      </w:r>
      <w:r w:rsidRPr="00BC3ECA">
        <w:t xml:space="preserve"> </w:t>
      </w:r>
      <w:r w:rsidRPr="00BC3ECA">
        <w:br/>
        <w:t xml:space="preserve">Akto duomenims suteikiama būsena </w:t>
      </w:r>
      <w:r w:rsidRPr="00BC3ECA">
        <w:rPr>
          <w:rStyle w:val="CharLangas"/>
        </w:rPr>
        <w:t>Įvedamas</w:t>
      </w:r>
      <w:r w:rsidRPr="00BC3ECA">
        <w:t>.</w:t>
      </w:r>
    </w:p>
    <w:p w14:paraId="67C2D6A3" w14:textId="77777777" w:rsidR="00A7277D" w:rsidRPr="00BC3ECA" w:rsidRDefault="00A7277D" w:rsidP="00A7277D">
      <w:pPr>
        <w:pStyle w:val="AlnosNumbered"/>
        <w:keepNext/>
      </w:pPr>
      <w:r w:rsidRPr="00BC3ECA">
        <w:t xml:space="preserve">Bloke </w:t>
      </w:r>
      <w:r w:rsidRPr="00BC3ECA">
        <w:rPr>
          <w:rStyle w:val="CharLaukas"/>
        </w:rPr>
        <w:t>Eksponatai arba muziejinės vertybės</w:t>
      </w:r>
      <w:r w:rsidRPr="00BC3ECA">
        <w:t xml:space="preserve"> pridėkite perduodamą </w:t>
      </w:r>
      <w:r w:rsidR="002422F0" w:rsidRPr="00BC3ECA">
        <w:t>eksponatą</w:t>
      </w:r>
      <w:r w:rsidRPr="00BC3ECA">
        <w:t>:</w:t>
      </w:r>
    </w:p>
    <w:p w14:paraId="38B12A25" w14:textId="77777777" w:rsidR="00A7277D" w:rsidRPr="00BC3ECA" w:rsidRDefault="00A7277D" w:rsidP="007171F7">
      <w:pPr>
        <w:pStyle w:val="AlnosNumbered"/>
        <w:keepNext/>
        <w:numPr>
          <w:ilvl w:val="1"/>
          <w:numId w:val="36"/>
        </w:numPr>
      </w:pPr>
      <w:r w:rsidRPr="00BC3ECA">
        <w:t xml:space="preserve">Spauskite nuorodą </w:t>
      </w:r>
      <w:r w:rsidRPr="00BC3ECA">
        <w:rPr>
          <w:rStyle w:val="CharLangas"/>
        </w:rPr>
        <w:t xml:space="preserve">Pasirinkti </w:t>
      </w:r>
      <w:r w:rsidR="002422F0" w:rsidRPr="00BC3ECA">
        <w:rPr>
          <w:rStyle w:val="CharLangas"/>
        </w:rPr>
        <w:t>eksponatą</w:t>
      </w:r>
      <w:r w:rsidRPr="00BC3ECA">
        <w:t>.</w:t>
      </w:r>
    </w:p>
    <w:p w14:paraId="7FAA9BBD" w14:textId="77777777" w:rsidR="00A7277D" w:rsidRPr="00BC3ECA" w:rsidRDefault="00A7277D" w:rsidP="007171F7">
      <w:pPr>
        <w:pStyle w:val="AlnosNumbered"/>
        <w:keepNext/>
        <w:numPr>
          <w:ilvl w:val="1"/>
          <w:numId w:val="36"/>
        </w:numPr>
      </w:pPr>
      <w:r w:rsidRPr="00BC3ECA">
        <w:t xml:space="preserve">Suraskite norimą </w:t>
      </w:r>
      <w:r w:rsidR="002422F0" w:rsidRPr="00BC3ECA">
        <w:t>eksponatą.</w:t>
      </w:r>
    </w:p>
    <w:p w14:paraId="4F259ABE" w14:textId="313745EE" w:rsidR="00A7277D" w:rsidRPr="00BC3ECA" w:rsidRDefault="00A7277D" w:rsidP="00300735">
      <w:pPr>
        <w:pStyle w:val="BodyTextR2"/>
      </w:pPr>
      <w:r w:rsidRPr="00BC3ECA">
        <w:t xml:space="preserve">Kaip atlikti paiešką skaitykite skyrelyje </w:t>
      </w:r>
      <w:r w:rsidRPr="00BC3ECA">
        <w:rPr>
          <w:rStyle w:val="CharLangas"/>
        </w:rPr>
        <w:fldChar w:fldCharType="begin"/>
      </w:r>
      <w:r w:rsidRPr="00BC3ECA">
        <w:rPr>
          <w:rStyle w:val="CharLangas"/>
        </w:rPr>
        <w:instrText xml:space="preserve"> REF _Ref307307073 \h  \* MERGEFORMAT </w:instrText>
      </w:r>
      <w:r w:rsidRPr="00BC3ECA">
        <w:rPr>
          <w:rStyle w:val="CharLangas"/>
        </w:rPr>
      </w:r>
      <w:r w:rsidRPr="00BC3ECA">
        <w:rPr>
          <w:rStyle w:val="CharLangas"/>
        </w:rPr>
        <w:fldChar w:fldCharType="separate"/>
      </w:r>
      <w:r w:rsidR="000D676C" w:rsidRPr="000D676C">
        <w:rPr>
          <w:rStyle w:val="CharLangas"/>
        </w:rPr>
        <w:t>Surasti eksponato/komplekto/grupės</w:t>
      </w:r>
      <w:r w:rsidR="000D676C" w:rsidRPr="00BC3ECA">
        <w:t xml:space="preserve"> duomenis</w:t>
      </w:r>
      <w:r w:rsidRPr="00BC3ECA">
        <w:rPr>
          <w:rStyle w:val="CharLangas"/>
        </w:rPr>
        <w:fldChar w:fldCharType="end"/>
      </w:r>
      <w:r w:rsidRPr="00BC3ECA">
        <w:t xml:space="preserve"> (</w:t>
      </w:r>
      <w:r w:rsidRPr="00BC3ECA">
        <w:rPr>
          <w:rStyle w:val="CharLangas"/>
        </w:rPr>
        <w:fldChar w:fldCharType="begin"/>
      </w:r>
      <w:r w:rsidRPr="00BC3ECA">
        <w:rPr>
          <w:rStyle w:val="CharLangas"/>
        </w:rPr>
        <w:instrText xml:space="preserve"> PAGEREF _Ref307307073 \h </w:instrText>
      </w:r>
      <w:r w:rsidRPr="00BC3ECA">
        <w:rPr>
          <w:rStyle w:val="CharLangas"/>
        </w:rPr>
      </w:r>
      <w:r w:rsidRPr="00BC3ECA">
        <w:rPr>
          <w:rStyle w:val="CharLangas"/>
        </w:rPr>
        <w:fldChar w:fldCharType="separate"/>
      </w:r>
      <w:r w:rsidR="000D676C">
        <w:rPr>
          <w:rStyle w:val="CharLangas"/>
          <w:noProof/>
        </w:rPr>
        <w:t>75</w:t>
      </w:r>
      <w:r w:rsidRPr="00BC3ECA">
        <w:rPr>
          <w:rStyle w:val="CharLangas"/>
        </w:rPr>
        <w:fldChar w:fldCharType="end"/>
      </w:r>
      <w:r w:rsidRPr="00BC3ECA">
        <w:t xml:space="preserve"> </w:t>
      </w:r>
      <w:r w:rsidRPr="00BC3ECA">
        <w:rPr>
          <w:rStyle w:val="CharLangas"/>
        </w:rPr>
        <w:t>psl.)</w:t>
      </w:r>
      <w:r w:rsidRPr="00BC3ECA">
        <w:t>.</w:t>
      </w:r>
    </w:p>
    <w:p w14:paraId="70AE593E" w14:textId="77777777" w:rsidR="00A7277D" w:rsidRPr="00BC3ECA" w:rsidRDefault="00A7277D" w:rsidP="007171F7">
      <w:pPr>
        <w:pStyle w:val="AlnosNumbered"/>
        <w:keepNext/>
        <w:numPr>
          <w:ilvl w:val="1"/>
          <w:numId w:val="36"/>
        </w:numPr>
      </w:pPr>
      <w:r w:rsidRPr="00BC3ECA">
        <w:t>Varnele pažymėkite vieną ar kelis norim</w:t>
      </w:r>
      <w:r w:rsidR="00375ECA" w:rsidRPr="00BC3ECA">
        <w:t>u</w:t>
      </w:r>
      <w:r w:rsidRPr="00BC3ECA">
        <w:t xml:space="preserve">s </w:t>
      </w:r>
      <w:r w:rsidR="00375ECA" w:rsidRPr="00BC3ECA">
        <w:t>eksponatus</w:t>
      </w:r>
      <w:r w:rsidRPr="00BC3ECA">
        <w:t xml:space="preserve"> ir spauskite </w:t>
      </w:r>
      <w:r w:rsidRPr="00BC3ECA">
        <w:rPr>
          <w:rStyle w:val="CharLaukas"/>
        </w:rPr>
        <w:t>[Pasirinkti]</w:t>
      </w:r>
      <w:r w:rsidRPr="00BC3ECA">
        <w:t>.</w:t>
      </w:r>
    </w:p>
    <w:p w14:paraId="6BA280C7" w14:textId="77777777" w:rsidR="00A7277D" w:rsidRPr="00BC3ECA" w:rsidRDefault="00A7277D" w:rsidP="00300735">
      <w:pPr>
        <w:pStyle w:val="BodyTextR2"/>
      </w:pPr>
      <w:r w:rsidRPr="00BC3ECA">
        <w:t xml:space="preserve">Sistema įtraukia </w:t>
      </w:r>
      <w:r w:rsidR="00375ECA" w:rsidRPr="00BC3ECA">
        <w:t>eksponato</w:t>
      </w:r>
      <w:r w:rsidRPr="00BC3ECA">
        <w:t xml:space="preserve"> duomenis į aktą.</w:t>
      </w:r>
    </w:p>
    <w:p w14:paraId="543349CD" w14:textId="77777777" w:rsidR="00A7277D" w:rsidRPr="00BC3ECA" w:rsidRDefault="00A7277D" w:rsidP="00A7277D">
      <w:pPr>
        <w:pStyle w:val="Pastaba"/>
        <w:rPr>
          <w:rFonts w:cs="Arial"/>
        </w:rPr>
      </w:pPr>
      <w:r w:rsidRPr="00BC3ECA">
        <w:lastRenderedPageBreak/>
        <w:t xml:space="preserve">Į aktą galite įtraukti </w:t>
      </w:r>
      <w:r w:rsidRPr="00BC3ECA">
        <w:rPr>
          <w:rFonts w:cs="Arial"/>
        </w:rPr>
        <w:t xml:space="preserve">neribotą skaičių </w:t>
      </w:r>
      <w:r w:rsidR="00375ECA" w:rsidRPr="00BC3ECA">
        <w:rPr>
          <w:rFonts w:cs="Arial"/>
        </w:rPr>
        <w:t>eksponatų</w:t>
      </w:r>
      <w:r w:rsidRPr="00BC3ECA">
        <w:rPr>
          <w:rFonts w:cs="Arial"/>
        </w:rPr>
        <w:t>.</w:t>
      </w:r>
    </w:p>
    <w:p w14:paraId="6183B247" w14:textId="62A7D66D" w:rsidR="00852563" w:rsidRPr="00BC3ECA" w:rsidRDefault="00B37646" w:rsidP="00240850">
      <w:pPr>
        <w:pStyle w:val="Pastaba"/>
        <w:rPr>
          <w:b/>
        </w:rPr>
      </w:pPr>
      <w:r w:rsidRPr="00BC3ECA">
        <w:t>Pasirinkus</w:t>
      </w:r>
      <w:r w:rsidR="00D376FE" w:rsidRPr="00BC3ECA">
        <w:t xml:space="preserve"> </w:t>
      </w:r>
      <w:r w:rsidR="00D376FE" w:rsidRPr="00BC3ECA">
        <w:rPr>
          <w:i/>
        </w:rPr>
        <w:t>Perdavimas nuolatiniam saugojimui</w:t>
      </w:r>
      <w:r w:rsidR="00D376FE" w:rsidRPr="00BC3ECA">
        <w:t xml:space="preserve"> arba </w:t>
      </w:r>
      <w:r w:rsidR="00D376FE" w:rsidRPr="00BC3ECA">
        <w:rPr>
          <w:i/>
        </w:rPr>
        <w:t>Rinkinio perdavim</w:t>
      </w:r>
      <w:r w:rsidR="00FE4406" w:rsidRPr="00BC3ECA">
        <w:rPr>
          <w:i/>
        </w:rPr>
        <w:t>as</w:t>
      </w:r>
      <w:r w:rsidR="00FE4406" w:rsidRPr="00BC3ECA">
        <w:t xml:space="preserve"> aktą - j</w:t>
      </w:r>
      <w:r w:rsidR="00240850" w:rsidRPr="00BC3ECA">
        <w:t>ei įtraukto į sąrašą eksponato nurodytas fondas nesutampa su nurodytu akte fondu, tuomet sistema rodys įspėjimo tipo pranešimą, kad nesutampa fondai. Tokiu atveju, galima pakoreguoti akto duomenis.</w:t>
      </w:r>
    </w:p>
    <w:p w14:paraId="395A358A" w14:textId="77777777" w:rsidR="007F4CA9" w:rsidRPr="00BC3ECA" w:rsidRDefault="007F4CA9" w:rsidP="007F4CA9">
      <w:pPr>
        <w:pStyle w:val="AlnosNumbered"/>
        <w:spacing w:after="240"/>
      </w:pPr>
      <w:r w:rsidRPr="00BC3ECA">
        <w:rPr>
          <w:noProof/>
        </w:rPr>
        <w:drawing>
          <wp:anchor distT="0" distB="0" distL="114300" distR="114300" simplePos="0" relativeHeight="251658245" behindDoc="1" locked="0" layoutInCell="1" allowOverlap="1" wp14:anchorId="4BEF6AD2" wp14:editId="049C29B1">
            <wp:simplePos x="0" y="0"/>
            <wp:positionH relativeFrom="margin">
              <wp:align>right</wp:align>
            </wp:positionH>
            <wp:positionV relativeFrom="paragraph">
              <wp:posOffset>162966</wp:posOffset>
            </wp:positionV>
            <wp:extent cx="131445" cy="142875"/>
            <wp:effectExtent l="0" t="0" r="1905" b="9525"/>
            <wp:wrapTight wrapText="bothSides">
              <wp:wrapPolygon edited="0">
                <wp:start x="0" y="0"/>
                <wp:lineTo x="0" y="20160"/>
                <wp:lineTo x="18783" y="20160"/>
                <wp:lineTo x="18783"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Žymėjimas.png"/>
                    <pic:cNvPicPr/>
                  </pic:nvPicPr>
                  <pic:blipFill>
                    <a:blip r:embed="rId129">
                      <a:extLst>
                        <a:ext uri="{28A0092B-C50C-407E-A947-70E740481C1C}">
                          <a14:useLocalDpi xmlns:a14="http://schemas.microsoft.com/office/drawing/2010/main" val="0"/>
                        </a:ext>
                      </a:extLst>
                    </a:blip>
                    <a:stretch>
                      <a:fillRect/>
                    </a:stretch>
                  </pic:blipFill>
                  <pic:spPr>
                    <a:xfrm>
                      <a:off x="0" y="0"/>
                      <a:ext cx="131445" cy="142875"/>
                    </a:xfrm>
                    <a:prstGeom prst="rect">
                      <a:avLst/>
                    </a:prstGeom>
                  </pic:spPr>
                </pic:pic>
              </a:graphicData>
            </a:graphic>
            <wp14:sizeRelH relativeFrom="page">
              <wp14:pctWidth>0</wp14:pctWidth>
            </wp14:sizeRelH>
            <wp14:sizeRelV relativeFrom="page">
              <wp14:pctHeight>0</wp14:pctHeight>
            </wp14:sizeRelV>
          </wp:anchor>
        </w:drawing>
      </w:r>
      <w:r w:rsidRPr="00BC3ECA">
        <w:t>Pasirinkus eksponatus, akto duomenų lange, yra galimybė keisti jų eiliškumą ir rikiavimą. Eilės numeris priskiriamas automatiškai, bet juos keisti galima paspaudus ir traukiant šį žymėjimą: Judinant eksponatus, automatiškai pasikeis jų eilės numeris.</w:t>
      </w:r>
    </w:p>
    <w:p w14:paraId="54C4B411" w14:textId="77777777" w:rsidR="007F4CA9" w:rsidRPr="00BC3ECA" w:rsidRDefault="007F4CA9" w:rsidP="007F4CA9">
      <w:pPr>
        <w:pStyle w:val="AlnosNumbered"/>
        <w:numPr>
          <w:ilvl w:val="0"/>
          <w:numId w:val="0"/>
        </w:numPr>
        <w:ind w:left="794"/>
      </w:pPr>
      <w:r w:rsidRPr="00BC3ECA">
        <w:t xml:space="preserve">Eksponatus, taip pat, galima rikiuoti pagal tam tikrus kriterijus: </w:t>
      </w:r>
    </w:p>
    <w:p w14:paraId="193CCE37" w14:textId="77777777" w:rsidR="007F4CA9" w:rsidRPr="00BC3ECA" w:rsidRDefault="007F4CA9" w:rsidP="00DB10CD">
      <w:pPr>
        <w:pStyle w:val="AlnosNumbered"/>
        <w:numPr>
          <w:ilvl w:val="0"/>
          <w:numId w:val="199"/>
        </w:numPr>
      </w:pPr>
      <w:r w:rsidRPr="00BC3ECA">
        <w:t>Pagal pirminės apskaitos numerį didėjančia tvarka;</w:t>
      </w:r>
    </w:p>
    <w:p w14:paraId="4CBFC5E2" w14:textId="3A7DA2A5" w:rsidR="007F4CA9" w:rsidRPr="00BC3ECA" w:rsidRDefault="007F4CA9" w:rsidP="00DB10CD">
      <w:pPr>
        <w:pStyle w:val="AlnosNumbered"/>
        <w:numPr>
          <w:ilvl w:val="0"/>
          <w:numId w:val="199"/>
        </w:numPr>
      </w:pPr>
      <w:r w:rsidRPr="00BC3ECA">
        <w:t xml:space="preserve">Pagal pirminės apskaitos numerį </w:t>
      </w:r>
      <w:r w:rsidR="00717AD5" w:rsidRPr="00BC3ECA">
        <w:t>mažėjančia</w:t>
      </w:r>
      <w:r w:rsidRPr="00BC3ECA">
        <w:t xml:space="preserve"> tvarka;</w:t>
      </w:r>
    </w:p>
    <w:p w14:paraId="741747E4" w14:textId="77777777" w:rsidR="007F4CA9" w:rsidRPr="00BC3ECA" w:rsidRDefault="007F4CA9" w:rsidP="00DB10CD">
      <w:pPr>
        <w:pStyle w:val="AlnosNumbered"/>
        <w:numPr>
          <w:ilvl w:val="0"/>
          <w:numId w:val="199"/>
        </w:numPr>
      </w:pPr>
      <w:r w:rsidRPr="00BC3ECA">
        <w:t>Pagal inventorinį numerį didėjančia tvarka;</w:t>
      </w:r>
    </w:p>
    <w:p w14:paraId="3C2DD909" w14:textId="77777777" w:rsidR="007F4CA9" w:rsidRPr="00BC3ECA" w:rsidRDefault="007F4CA9" w:rsidP="00DB10CD">
      <w:pPr>
        <w:pStyle w:val="AlnosNumbered"/>
        <w:numPr>
          <w:ilvl w:val="0"/>
          <w:numId w:val="199"/>
        </w:numPr>
      </w:pPr>
      <w:r w:rsidRPr="00BC3ECA">
        <w:t>Pagal inventorinį numerį mažėjančia tvarka;</w:t>
      </w:r>
    </w:p>
    <w:p w14:paraId="45EBF4A1" w14:textId="77777777" w:rsidR="007F4CA9" w:rsidRPr="00BC3ECA" w:rsidRDefault="007F4CA9" w:rsidP="00DB10CD">
      <w:pPr>
        <w:pStyle w:val="AlnosNumbered"/>
        <w:numPr>
          <w:ilvl w:val="0"/>
          <w:numId w:val="199"/>
        </w:numPr>
      </w:pPr>
      <w:r w:rsidRPr="00BC3ECA">
        <w:t>Pagal laikiną apskaitos numerį didėjančia tvarka;</w:t>
      </w:r>
    </w:p>
    <w:p w14:paraId="08148D79" w14:textId="77777777" w:rsidR="007F4CA9" w:rsidRPr="00BC3ECA" w:rsidRDefault="007F4CA9" w:rsidP="00DB10CD">
      <w:pPr>
        <w:pStyle w:val="AlnosNumbered"/>
        <w:numPr>
          <w:ilvl w:val="0"/>
          <w:numId w:val="199"/>
        </w:numPr>
      </w:pPr>
      <w:r w:rsidRPr="00BC3ECA">
        <w:t>Pagal laikiną apskaitos numerį mažėjančia tvarka;</w:t>
      </w:r>
    </w:p>
    <w:p w14:paraId="17840B4A" w14:textId="77777777" w:rsidR="007F4CA9" w:rsidRPr="00BC3ECA" w:rsidRDefault="007F4CA9" w:rsidP="00DB10CD">
      <w:pPr>
        <w:pStyle w:val="AlnosNumbered"/>
        <w:numPr>
          <w:ilvl w:val="0"/>
          <w:numId w:val="199"/>
        </w:numPr>
      </w:pPr>
      <w:r w:rsidRPr="00BC3ECA">
        <w:t>Pagal spec. inventorinį numerį didėjančia tvarka;</w:t>
      </w:r>
    </w:p>
    <w:p w14:paraId="3FB1CF6E" w14:textId="77777777" w:rsidR="007F4CA9" w:rsidRPr="00BC3ECA" w:rsidRDefault="007F4CA9" w:rsidP="00DB10CD">
      <w:pPr>
        <w:pStyle w:val="AlnosNumbered"/>
        <w:numPr>
          <w:ilvl w:val="0"/>
          <w:numId w:val="199"/>
        </w:numPr>
      </w:pPr>
      <w:r w:rsidRPr="00BC3ECA">
        <w:t>Pagal spec. Inventorinį numerį mažėjančia tvarka;</w:t>
      </w:r>
    </w:p>
    <w:p w14:paraId="236F759F" w14:textId="77777777" w:rsidR="007F4CA9" w:rsidRPr="00BC3ECA" w:rsidRDefault="007F4CA9" w:rsidP="00DB10CD">
      <w:pPr>
        <w:pStyle w:val="AlnosNumbered"/>
        <w:numPr>
          <w:ilvl w:val="0"/>
          <w:numId w:val="199"/>
        </w:numPr>
      </w:pPr>
      <w:r w:rsidRPr="00BC3ECA">
        <w:t>Pagal rinkinio apskaitos numerį didėjančia tvarka;</w:t>
      </w:r>
    </w:p>
    <w:p w14:paraId="0FAB4A9D" w14:textId="7F19F2CB" w:rsidR="007F4CA9" w:rsidRPr="00BC3ECA" w:rsidRDefault="007F4CA9" w:rsidP="00DB10CD">
      <w:pPr>
        <w:pStyle w:val="AlnosNumbered"/>
        <w:numPr>
          <w:ilvl w:val="0"/>
          <w:numId w:val="199"/>
        </w:numPr>
      </w:pPr>
      <w:r w:rsidRPr="00BC3ECA">
        <w:t>Pagal rinkinio apskaitos numerį mažėjančia tvarka;</w:t>
      </w:r>
    </w:p>
    <w:p w14:paraId="4EA332E2" w14:textId="38B4EB15" w:rsidR="00A7277D" w:rsidRPr="00BC3ECA" w:rsidRDefault="00A7277D" w:rsidP="00A7277D">
      <w:pPr>
        <w:pStyle w:val="AlnosNumbered"/>
        <w:keepNext/>
      </w:pPr>
      <w:r w:rsidRPr="00BC3ECA">
        <w:t xml:space="preserve">Įvedę informaciją, spauskite </w:t>
      </w:r>
      <w:r w:rsidRPr="00BC3ECA">
        <w:rPr>
          <w:rStyle w:val="CharLaukas"/>
        </w:rPr>
        <w:t>[Išsaugoti]</w:t>
      </w:r>
      <w:r w:rsidRPr="00BC3ECA">
        <w:t>.</w:t>
      </w:r>
    </w:p>
    <w:p w14:paraId="65E3FA24" w14:textId="77777777" w:rsidR="00A7277D" w:rsidRPr="00BC3ECA" w:rsidRDefault="00A7277D" w:rsidP="005B3A8E">
      <w:pPr>
        <w:pStyle w:val="BodyText"/>
      </w:pPr>
      <w:r w:rsidRPr="00BC3ECA">
        <w:t>Sistema išsaugo</w:t>
      </w:r>
      <w:r w:rsidR="00D4222D" w:rsidRPr="00BC3ECA">
        <w:t xml:space="preserve"> </w:t>
      </w:r>
      <w:r w:rsidRPr="00BC3ECA">
        <w:t>akto duomenis sistemoje.</w:t>
      </w:r>
    </w:p>
    <w:p w14:paraId="76002273" w14:textId="77777777" w:rsidR="00725A97" w:rsidRPr="00BC3ECA" w:rsidRDefault="00725A97" w:rsidP="00725A97">
      <w:pPr>
        <w:pStyle w:val="AlnosNumbered"/>
      </w:pPr>
      <w:bookmarkStart w:id="139" w:name="_Ref333907802"/>
      <w:bookmarkStart w:id="140" w:name="_Ref333907804"/>
      <w:bookmarkStart w:id="141" w:name="_Ref333907925"/>
      <w:bookmarkStart w:id="142" w:name="_Ref333907927"/>
      <w:bookmarkEnd w:id="111"/>
      <w:bookmarkEnd w:id="112"/>
      <w:bookmarkEnd w:id="124"/>
      <w:r w:rsidRPr="00BC3ECA">
        <w:t>Toliau, priklausomai nuo Jums suteiktų teisių, galite atlikti šiuos veiksmus:</w:t>
      </w:r>
    </w:p>
    <w:p w14:paraId="7E367AC7" w14:textId="0E40E2EF" w:rsidR="00C65C3E" w:rsidRPr="00BC3ECA" w:rsidRDefault="00C65C3E" w:rsidP="00C65C3E">
      <w:pPr>
        <w:pStyle w:val="buletedafternumber"/>
        <w:keepNext/>
      </w:pPr>
      <w:r w:rsidRPr="00BC3ECA">
        <w:fldChar w:fldCharType="begin"/>
      </w:r>
      <w:r w:rsidRPr="00BC3ECA">
        <w:instrText xml:space="preserve"> REF _Ref367343154 \h </w:instrText>
      </w:r>
      <w:r w:rsidR="00F20B2B" w:rsidRPr="00BC3ECA">
        <w:instrText xml:space="preserve"> \* MERGEFORMAT </w:instrText>
      </w:r>
      <w:r w:rsidRPr="00BC3ECA">
        <w:fldChar w:fldCharType="separate"/>
      </w:r>
      <w:r w:rsidR="000D676C" w:rsidRPr="00BC3ECA">
        <w:t>Redaguoti apskaitos akto duomenis</w:t>
      </w:r>
      <w:r w:rsidRPr="00BC3ECA">
        <w:fldChar w:fldCharType="end"/>
      </w:r>
      <w:r w:rsidRPr="00BC3ECA">
        <w:t xml:space="preserve"> (</w:t>
      </w:r>
      <w:r w:rsidRPr="00BC3ECA">
        <w:fldChar w:fldCharType="begin"/>
      </w:r>
      <w:r w:rsidRPr="00BC3ECA">
        <w:instrText xml:space="preserve"> PAGEREF _Ref367343154 \h </w:instrText>
      </w:r>
      <w:r w:rsidRPr="00BC3ECA">
        <w:fldChar w:fldCharType="separate"/>
      </w:r>
      <w:r w:rsidR="000D676C">
        <w:rPr>
          <w:noProof/>
        </w:rPr>
        <w:t>54</w:t>
      </w:r>
      <w:r w:rsidRPr="00BC3ECA">
        <w:fldChar w:fldCharType="end"/>
      </w:r>
      <w:r w:rsidRPr="00BC3ECA">
        <w:t xml:space="preserve"> psl.)</w:t>
      </w:r>
    </w:p>
    <w:p w14:paraId="0B111ECE" w14:textId="4295A575" w:rsidR="00725A97" w:rsidRPr="00BC3ECA" w:rsidRDefault="00725A97" w:rsidP="00725A97">
      <w:pPr>
        <w:pStyle w:val="buletedafternumber"/>
      </w:pPr>
      <w:r w:rsidRPr="00BC3ECA">
        <w:fldChar w:fldCharType="begin"/>
      </w:r>
      <w:r w:rsidRPr="00BC3ECA">
        <w:instrText xml:space="preserve"> REF _Ref333907792 \h </w:instrText>
      </w:r>
      <w:r w:rsidR="009F3BAC" w:rsidRPr="00BC3ECA">
        <w:instrText xml:space="preserve"> \* MERGEFORMAT </w:instrText>
      </w:r>
      <w:r w:rsidRPr="00BC3ECA">
        <w:fldChar w:fldCharType="separate"/>
      </w:r>
      <w:r w:rsidR="000D676C" w:rsidRPr="00BC3ECA">
        <w:t>Suformuoti aktą spausdinimui</w:t>
      </w:r>
      <w:r w:rsidRPr="00BC3ECA">
        <w:fldChar w:fldCharType="end"/>
      </w:r>
      <w:r w:rsidRPr="00BC3ECA">
        <w:t xml:space="preserve"> (</w:t>
      </w:r>
      <w:r w:rsidRPr="00BC3ECA">
        <w:fldChar w:fldCharType="begin"/>
      </w:r>
      <w:r w:rsidRPr="00BC3ECA">
        <w:instrText xml:space="preserve"> PAGEREF _Ref333907792 \h </w:instrText>
      </w:r>
      <w:r w:rsidRPr="00BC3ECA">
        <w:fldChar w:fldCharType="separate"/>
      </w:r>
      <w:r w:rsidR="000D676C">
        <w:rPr>
          <w:noProof/>
        </w:rPr>
        <w:t>59</w:t>
      </w:r>
      <w:r w:rsidRPr="00BC3ECA">
        <w:fldChar w:fldCharType="end"/>
      </w:r>
      <w:r w:rsidRPr="00BC3ECA">
        <w:t xml:space="preserve"> psl.)</w:t>
      </w:r>
    </w:p>
    <w:p w14:paraId="2AD777B7" w14:textId="529A1C5C" w:rsidR="00725A97" w:rsidRPr="00BC3ECA" w:rsidRDefault="00725A97" w:rsidP="00725A97">
      <w:pPr>
        <w:pStyle w:val="buletedafternumber"/>
      </w:pPr>
      <w:r w:rsidRPr="00BC3ECA">
        <w:fldChar w:fldCharType="begin"/>
      </w:r>
      <w:r w:rsidRPr="00BC3ECA">
        <w:instrText xml:space="preserve"> REF _Ref333997540 \h </w:instrText>
      </w:r>
      <w:r w:rsidR="009F3BAC" w:rsidRPr="00BC3ECA">
        <w:instrText xml:space="preserve"> \* MERGEFORMAT </w:instrText>
      </w:r>
      <w:r w:rsidRPr="00BC3ECA">
        <w:fldChar w:fldCharType="separate"/>
      </w:r>
      <w:r w:rsidR="000D676C" w:rsidRPr="00BC3ECA">
        <w:t>Pateikti aktą užregistravimui</w:t>
      </w:r>
      <w:r w:rsidRPr="00BC3ECA">
        <w:fldChar w:fldCharType="end"/>
      </w:r>
      <w:r w:rsidRPr="00BC3ECA">
        <w:t xml:space="preserve"> (</w:t>
      </w:r>
      <w:r w:rsidRPr="00BC3ECA">
        <w:fldChar w:fldCharType="begin"/>
      </w:r>
      <w:r w:rsidRPr="00BC3ECA">
        <w:instrText xml:space="preserve"> PAGEREF _Ref333997540 \h </w:instrText>
      </w:r>
      <w:r w:rsidRPr="00BC3ECA">
        <w:fldChar w:fldCharType="separate"/>
      </w:r>
      <w:r w:rsidR="000D676C">
        <w:rPr>
          <w:noProof/>
        </w:rPr>
        <w:t>60</w:t>
      </w:r>
      <w:r w:rsidRPr="00BC3ECA">
        <w:fldChar w:fldCharType="end"/>
      </w:r>
      <w:r w:rsidRPr="00BC3ECA">
        <w:t xml:space="preserve"> psl.)</w:t>
      </w:r>
    </w:p>
    <w:p w14:paraId="271867C5" w14:textId="5BD41085" w:rsidR="00D642A0" w:rsidRPr="00BC3ECA" w:rsidRDefault="00D642A0" w:rsidP="00D642A0">
      <w:pPr>
        <w:pStyle w:val="buletedafternumber"/>
      </w:pPr>
      <w:r w:rsidRPr="00BC3ECA">
        <w:fldChar w:fldCharType="begin"/>
      </w:r>
      <w:r w:rsidRPr="00BC3ECA">
        <w:instrText xml:space="preserve"> REF _Ref333996381 \h </w:instrText>
      </w:r>
      <w:r w:rsidR="009F3BAC" w:rsidRPr="00BC3ECA">
        <w:instrText xml:space="preserve"> \* MERGEFORMAT </w:instrText>
      </w:r>
      <w:r w:rsidRPr="00BC3ECA">
        <w:fldChar w:fldCharType="separate"/>
      </w:r>
      <w:r w:rsidR="000D676C" w:rsidRPr="00BC3ECA">
        <w:t>Užregistruoti aktą knygoje</w:t>
      </w:r>
      <w:r w:rsidRPr="00BC3ECA">
        <w:fldChar w:fldCharType="end"/>
      </w:r>
      <w:r w:rsidRPr="00BC3ECA">
        <w:t xml:space="preserve"> (</w:t>
      </w:r>
      <w:r w:rsidRPr="00BC3ECA">
        <w:fldChar w:fldCharType="begin"/>
      </w:r>
      <w:r w:rsidRPr="00BC3ECA">
        <w:instrText xml:space="preserve"> PAGEREF _Ref333996381 \h </w:instrText>
      </w:r>
      <w:r w:rsidRPr="00BC3ECA">
        <w:fldChar w:fldCharType="separate"/>
      </w:r>
      <w:r w:rsidR="000D676C">
        <w:rPr>
          <w:noProof/>
        </w:rPr>
        <w:t>60</w:t>
      </w:r>
      <w:r w:rsidRPr="00BC3ECA">
        <w:fldChar w:fldCharType="end"/>
      </w:r>
      <w:r w:rsidRPr="00BC3ECA">
        <w:t xml:space="preserve"> psl.)</w:t>
      </w:r>
    </w:p>
    <w:p w14:paraId="6E51C48F" w14:textId="77777777" w:rsidR="00E53C1C" w:rsidRPr="00BC3ECA" w:rsidRDefault="00E53C1C" w:rsidP="00E53C1C">
      <w:pPr>
        <w:pStyle w:val="Heading3"/>
        <w:rPr>
          <w:noProof w:val="0"/>
        </w:rPr>
      </w:pPr>
      <w:bookmarkStart w:id="143" w:name="_Ref367343154"/>
      <w:bookmarkStart w:id="144" w:name="_Toc169621723"/>
      <w:r w:rsidRPr="00BC3ECA">
        <w:rPr>
          <w:noProof w:val="0"/>
        </w:rPr>
        <w:t>Redaguoti apskaitos akto duomenis</w:t>
      </w:r>
      <w:bookmarkEnd w:id="143"/>
      <w:bookmarkEnd w:id="144"/>
    </w:p>
    <w:p w14:paraId="51EE938A" w14:textId="77777777" w:rsidR="00E53C1C" w:rsidRPr="00BC3ECA" w:rsidRDefault="00E53C1C" w:rsidP="00E53C1C">
      <w:pPr>
        <w:pStyle w:val="Alnostext"/>
        <w:keepNext/>
        <w:rPr>
          <w:rFonts w:cs="Arial"/>
        </w:rPr>
      </w:pPr>
      <w:r w:rsidRPr="00BC3ECA">
        <w:t xml:space="preserve">Paskirtis – keisti, taisyti ar papildyti eksponatų ar </w:t>
      </w:r>
      <w:r w:rsidRPr="00BC3ECA">
        <w:rPr>
          <w:rFonts w:cs="Arial"/>
        </w:rPr>
        <w:t xml:space="preserve">muziejinių vertybių apskaitos akto duomenis sistemoje. </w:t>
      </w:r>
    </w:p>
    <w:p w14:paraId="489EFD0F" w14:textId="77777777" w:rsidR="00E53C1C" w:rsidRPr="00BC3ECA" w:rsidRDefault="00E53C1C" w:rsidP="00E53C1C">
      <w:pPr>
        <w:pStyle w:val="HeadingB"/>
        <w:rPr>
          <w:noProof w:val="0"/>
        </w:rPr>
      </w:pPr>
      <w:r w:rsidRPr="00BC3ECA">
        <w:rPr>
          <w:noProof w:val="0"/>
        </w:rPr>
        <w:t>Kas gali atlikti</w:t>
      </w:r>
    </w:p>
    <w:p w14:paraId="165EFFD2" w14:textId="77777777" w:rsidR="00E53C1C" w:rsidRPr="00BC3ECA" w:rsidRDefault="00E53C1C" w:rsidP="00E53C1C">
      <w:pPr>
        <w:pStyle w:val="Alnostext"/>
        <w:keepNext/>
      </w:pPr>
      <w:r w:rsidRPr="00BC3ECA">
        <w:t xml:space="preserve">Užpildyti vertybių </w:t>
      </w:r>
      <w:r w:rsidRPr="00BC3ECA">
        <w:rPr>
          <w:rFonts w:cs="Arial"/>
        </w:rPr>
        <w:t xml:space="preserve">judėjimo muziejuje </w:t>
      </w:r>
      <w:r w:rsidRPr="00BC3ECA">
        <w:t>aktus gali:</w:t>
      </w:r>
    </w:p>
    <w:p w14:paraId="5588C6D2" w14:textId="77777777" w:rsidR="00E53C1C" w:rsidRPr="00BC3ECA" w:rsidRDefault="007B4473" w:rsidP="00E53C1C">
      <w:pPr>
        <w:pStyle w:val="AlnostextBuleted"/>
        <w:keepNext/>
      </w:pPr>
      <w:r w:rsidRPr="00BC3ECA">
        <w:rPr>
          <w:rFonts w:cs="Arial"/>
        </w:rPr>
        <w:t>Vyr. fondų saugotojas;</w:t>
      </w:r>
    </w:p>
    <w:p w14:paraId="7B405495" w14:textId="77777777" w:rsidR="00E53C1C" w:rsidRPr="00BC3ECA" w:rsidRDefault="00E53C1C" w:rsidP="00E53C1C">
      <w:pPr>
        <w:pStyle w:val="AlnostextBuleted"/>
      </w:pPr>
      <w:r w:rsidRPr="00BC3ECA">
        <w:t>Naudotojas, kuriam suteiktos teisės tvarkyti atitinkamus aktus.</w:t>
      </w:r>
    </w:p>
    <w:p w14:paraId="6DF9C05A" w14:textId="77777777" w:rsidR="00E53C1C" w:rsidRPr="00BC3ECA" w:rsidRDefault="00E53C1C" w:rsidP="00E53C1C">
      <w:pPr>
        <w:pStyle w:val="HeadingB"/>
        <w:rPr>
          <w:noProof w:val="0"/>
        </w:rPr>
      </w:pPr>
      <w:r w:rsidRPr="00BC3ECA">
        <w:rPr>
          <w:noProof w:val="0"/>
        </w:rPr>
        <w:t>Prieš pradedant</w:t>
      </w:r>
    </w:p>
    <w:p w14:paraId="21553003" w14:textId="77777777" w:rsidR="00E53C1C" w:rsidRPr="00BC3ECA" w:rsidRDefault="00E53C1C" w:rsidP="00667BE8">
      <w:pPr>
        <w:pStyle w:val="Alnostext"/>
        <w:keepNext/>
        <w:keepLines/>
      </w:pPr>
      <w:r w:rsidRPr="00BC3ECA">
        <w:t>Prieš keičiant apskaitos akto duomenis, turi būti atlikta:</w:t>
      </w:r>
    </w:p>
    <w:p w14:paraId="5C1FAB8B" w14:textId="77777777" w:rsidR="00E53C1C" w:rsidRPr="00BC3ECA" w:rsidRDefault="00E53C1C" w:rsidP="00667BE8">
      <w:pPr>
        <w:pStyle w:val="AlnostextBuleted"/>
        <w:keepNext/>
        <w:keepLines/>
      </w:pPr>
      <w:r w:rsidRPr="00BC3ECA">
        <w:t>Įvesti pasirinkto apskaitos akto duomenys.</w:t>
      </w:r>
    </w:p>
    <w:p w14:paraId="4604E623" w14:textId="4E84CE93" w:rsidR="00E53C1C" w:rsidRPr="00BC3ECA" w:rsidRDefault="00E53C1C" w:rsidP="00667BE8">
      <w:pPr>
        <w:pStyle w:val="Bodytextafterbuleted"/>
        <w:keepNext/>
        <w:keepLines/>
      </w:pPr>
      <w:r w:rsidRPr="00BC3ECA">
        <w:t>Kaip atlikti skaitykite skyrelyje</w:t>
      </w:r>
      <w:r w:rsidR="00417FEE" w:rsidRPr="00BC3ECA">
        <w:t>, priklausomai nuo akto tipo</w:t>
      </w:r>
      <w:r w:rsidR="003A7D5F" w:rsidRPr="00BC3ECA">
        <w:t>:</w:t>
      </w:r>
      <w:r w:rsidR="00417FEE" w:rsidRPr="00BC3ECA">
        <w:t xml:space="preserve"> </w:t>
      </w:r>
      <w:r w:rsidRPr="00BC3ECA">
        <w:rPr>
          <w:rStyle w:val="CharLangas"/>
        </w:rPr>
        <w:fldChar w:fldCharType="begin"/>
      </w:r>
      <w:r w:rsidRPr="00BC3ECA">
        <w:rPr>
          <w:rStyle w:val="CharLangas"/>
        </w:rPr>
        <w:instrText xml:space="preserve"> REF _Ref333912166 \h </w:instrText>
      </w:r>
      <w:r w:rsidR="00417FEE"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Įvesti nuolatinio saugojimo akto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_Ref333912166 \h </w:instrText>
      </w:r>
      <w:r w:rsidRPr="00BC3ECA">
        <w:rPr>
          <w:rStyle w:val="CharLangas"/>
        </w:rPr>
      </w:r>
      <w:r w:rsidRPr="00BC3ECA">
        <w:rPr>
          <w:rStyle w:val="CharLangas"/>
        </w:rPr>
        <w:fldChar w:fldCharType="separate"/>
      </w:r>
      <w:r w:rsidR="000D676C">
        <w:rPr>
          <w:rStyle w:val="CharLangas"/>
          <w:noProof/>
        </w:rPr>
        <w:t>47</w:t>
      </w:r>
      <w:r w:rsidRPr="00BC3ECA">
        <w:rPr>
          <w:rStyle w:val="CharLangas"/>
        </w:rPr>
        <w:fldChar w:fldCharType="end"/>
      </w:r>
      <w:r w:rsidRPr="00BC3ECA">
        <w:rPr>
          <w:rStyle w:val="CharLangas"/>
        </w:rPr>
        <w:t xml:space="preserve"> psl.)</w:t>
      </w:r>
      <w:r w:rsidR="00417FEE" w:rsidRPr="00BC3ECA">
        <w:rPr>
          <w:rStyle w:val="CharLangas"/>
        </w:rPr>
        <w:t>;</w:t>
      </w:r>
      <w:r w:rsidRPr="00BC3ECA">
        <w:rPr>
          <w:rStyle w:val="CharLangas"/>
        </w:rPr>
        <w:t xml:space="preserve"> </w:t>
      </w:r>
      <w:r w:rsidRPr="00BC3ECA">
        <w:rPr>
          <w:rStyle w:val="CharLangas"/>
        </w:rPr>
        <w:fldChar w:fldCharType="begin"/>
      </w:r>
      <w:r w:rsidRPr="00BC3ECA">
        <w:rPr>
          <w:rStyle w:val="CharLangas"/>
        </w:rPr>
        <w:instrText xml:space="preserve"> REF _Ref333999386 \h </w:instrText>
      </w:r>
      <w:r w:rsidR="00417FEE"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Įvesti priėmimo-perdavimo laikinojo saugojimo akto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_Ref333999386 \h </w:instrText>
      </w:r>
      <w:r w:rsidRPr="00BC3ECA">
        <w:rPr>
          <w:rStyle w:val="CharLangas"/>
        </w:rPr>
      </w:r>
      <w:r w:rsidRPr="00BC3ECA">
        <w:rPr>
          <w:rStyle w:val="CharLangas"/>
        </w:rPr>
        <w:fldChar w:fldCharType="separate"/>
      </w:r>
      <w:r w:rsidR="000D676C">
        <w:rPr>
          <w:rStyle w:val="CharLangas"/>
          <w:noProof/>
        </w:rPr>
        <w:t>50</w:t>
      </w:r>
      <w:r w:rsidRPr="00BC3ECA">
        <w:rPr>
          <w:rStyle w:val="CharLangas"/>
        </w:rPr>
        <w:fldChar w:fldCharType="end"/>
      </w:r>
      <w:r w:rsidRPr="00BC3ECA">
        <w:rPr>
          <w:rStyle w:val="CharLangas"/>
        </w:rPr>
        <w:t xml:space="preserve"> psl.)</w:t>
      </w:r>
      <w:r w:rsidR="00417FEE" w:rsidRPr="00BC3ECA">
        <w:rPr>
          <w:rStyle w:val="CharLangas"/>
        </w:rPr>
        <w:t>;</w:t>
      </w:r>
      <w:r w:rsidRPr="00BC3ECA">
        <w:rPr>
          <w:rStyle w:val="CharLangas"/>
        </w:rPr>
        <w:t xml:space="preserve"> </w:t>
      </w:r>
      <w:r w:rsidRPr="00BC3ECA">
        <w:rPr>
          <w:rStyle w:val="CharLangas"/>
        </w:rPr>
        <w:fldChar w:fldCharType="begin"/>
      </w:r>
      <w:r w:rsidRPr="00BC3ECA">
        <w:rPr>
          <w:rStyle w:val="CharLangas"/>
        </w:rPr>
        <w:instrText xml:space="preserve"> REF _Ref333999391 \h </w:instrText>
      </w:r>
      <w:r w:rsidR="00417FEE"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Įvesti judėjimo muziejuje akto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_Ref333999391 \h </w:instrText>
      </w:r>
      <w:r w:rsidRPr="00BC3ECA">
        <w:rPr>
          <w:rStyle w:val="CharLangas"/>
        </w:rPr>
      </w:r>
      <w:r w:rsidRPr="00BC3ECA">
        <w:rPr>
          <w:rStyle w:val="CharLangas"/>
        </w:rPr>
        <w:fldChar w:fldCharType="separate"/>
      </w:r>
      <w:r w:rsidR="000D676C">
        <w:rPr>
          <w:rStyle w:val="CharLangas"/>
          <w:noProof/>
        </w:rPr>
        <w:t>53</w:t>
      </w:r>
      <w:r w:rsidRPr="00BC3ECA">
        <w:rPr>
          <w:rStyle w:val="CharLangas"/>
        </w:rPr>
        <w:fldChar w:fldCharType="end"/>
      </w:r>
      <w:r w:rsidR="00F20C89" w:rsidRPr="00BC3ECA">
        <w:rPr>
          <w:rStyle w:val="CharLangas"/>
        </w:rPr>
        <w:t xml:space="preserve"> </w:t>
      </w:r>
      <w:r w:rsidRPr="00BC3ECA">
        <w:rPr>
          <w:rStyle w:val="CharLangas"/>
        </w:rPr>
        <w:t>psl.)</w:t>
      </w:r>
      <w:r w:rsidR="00417FEE" w:rsidRPr="00BC3ECA">
        <w:t>.</w:t>
      </w:r>
    </w:p>
    <w:p w14:paraId="44FDA31B" w14:textId="77777777" w:rsidR="00E53C1C" w:rsidRPr="00BC3ECA" w:rsidRDefault="00E53C1C" w:rsidP="00E53C1C">
      <w:pPr>
        <w:pStyle w:val="HeadingB"/>
        <w:rPr>
          <w:noProof w:val="0"/>
        </w:rPr>
      </w:pPr>
      <w:r w:rsidRPr="00BC3ECA">
        <w:rPr>
          <w:noProof w:val="0"/>
        </w:rPr>
        <w:t>Kaip atlikti</w:t>
      </w:r>
    </w:p>
    <w:p w14:paraId="51672D35" w14:textId="77777777" w:rsidR="00E53C1C" w:rsidRPr="00BC3ECA" w:rsidRDefault="00E53C1C" w:rsidP="00E53C1C">
      <w:pPr>
        <w:pStyle w:val="Alnostext"/>
      </w:pPr>
      <w:r w:rsidRPr="00BC3ECA">
        <w:t xml:space="preserve">Norėdami </w:t>
      </w:r>
      <w:r w:rsidR="005857ED" w:rsidRPr="00BC3ECA">
        <w:t>keisti</w:t>
      </w:r>
      <w:r w:rsidRPr="00BC3ECA">
        <w:t xml:space="preserve"> </w:t>
      </w:r>
      <w:r w:rsidR="005857ED" w:rsidRPr="00BC3ECA">
        <w:rPr>
          <w:rFonts w:cs="Arial"/>
        </w:rPr>
        <w:t>apskaitos</w:t>
      </w:r>
      <w:r w:rsidRPr="00BC3ECA">
        <w:t xml:space="preserve"> akto duomenis, atlikite šiuos veiksmus:</w:t>
      </w:r>
    </w:p>
    <w:p w14:paraId="7E3E2164" w14:textId="77777777" w:rsidR="00E53C1C" w:rsidRPr="00BC3ECA" w:rsidRDefault="00584176" w:rsidP="00DB10CD">
      <w:pPr>
        <w:pStyle w:val="AlnosNumbered"/>
        <w:numPr>
          <w:ilvl w:val="0"/>
          <w:numId w:val="164"/>
        </w:numPr>
      </w:pPr>
      <w:r w:rsidRPr="00BC3ECA">
        <w:t>Suraskite išsaugotą eksponatų ar muziejinių vertybių apskaitos aktą</w:t>
      </w:r>
      <w:r w:rsidR="00E53C1C" w:rsidRPr="00BC3ECA">
        <w:t>.</w:t>
      </w:r>
    </w:p>
    <w:p w14:paraId="3094030C" w14:textId="6FB749F9" w:rsidR="00E53C1C" w:rsidRPr="00BC3ECA" w:rsidRDefault="00584176"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_Ref334000368 \h </w:instrText>
      </w:r>
      <w:r w:rsidR="00B73ED5"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Surasti apskaitos akto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_Ref334000368 \h </w:instrText>
      </w:r>
      <w:r w:rsidRPr="00BC3ECA">
        <w:rPr>
          <w:rStyle w:val="CharLangas"/>
        </w:rPr>
      </w:r>
      <w:r w:rsidRPr="00BC3ECA">
        <w:rPr>
          <w:rStyle w:val="CharLangas"/>
        </w:rPr>
        <w:fldChar w:fldCharType="separate"/>
      </w:r>
      <w:r w:rsidR="000D676C">
        <w:rPr>
          <w:rStyle w:val="CharLangas"/>
          <w:noProof/>
        </w:rPr>
        <w:t>56</w:t>
      </w:r>
      <w:r w:rsidRPr="00BC3ECA">
        <w:rPr>
          <w:rStyle w:val="CharLangas"/>
        </w:rPr>
        <w:fldChar w:fldCharType="end"/>
      </w:r>
      <w:r w:rsidRPr="00BC3ECA">
        <w:rPr>
          <w:rStyle w:val="CharLangas"/>
        </w:rPr>
        <w:t xml:space="preserve"> psl.)</w:t>
      </w:r>
      <w:r w:rsidR="00E53C1C" w:rsidRPr="00BC3ECA">
        <w:t>.</w:t>
      </w:r>
    </w:p>
    <w:p w14:paraId="3945B7CE" w14:textId="2050F4E7" w:rsidR="00E53C1C" w:rsidRPr="00BC3ECA" w:rsidRDefault="00B73ED5" w:rsidP="00E53C1C">
      <w:pPr>
        <w:pStyle w:val="AlnosNumbered"/>
      </w:pPr>
      <w:r w:rsidRPr="00BC3ECA">
        <w:t xml:space="preserve">Šalia reikiamo akto </w:t>
      </w:r>
      <w:r w:rsidR="002C6BCB" w:rsidRPr="00BC3ECA">
        <w:t>s</w:t>
      </w:r>
      <w:r w:rsidR="00E53C1C" w:rsidRPr="00BC3ECA">
        <w:t>pauskite piktogramą</w:t>
      </w:r>
      <w:r w:rsidR="002C6BCB" w:rsidRPr="00BC3ECA">
        <w:t xml:space="preserve"> </w:t>
      </w:r>
      <w:r w:rsidR="00424185" w:rsidRPr="00BC3ECA">
        <w:rPr>
          <w:noProof/>
          <w:lang w:eastAsia="lt-LT"/>
        </w:rPr>
        <w:drawing>
          <wp:inline distT="0" distB="0" distL="0" distR="0" wp14:anchorId="779F7AC9" wp14:editId="02C37AF7">
            <wp:extent cx="114300" cy="1295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E53C1C" w:rsidRPr="00BC3ECA">
        <w:t>.</w:t>
      </w:r>
    </w:p>
    <w:p w14:paraId="42A92883" w14:textId="77777777" w:rsidR="00E53C1C" w:rsidRPr="00BC3ECA" w:rsidRDefault="00E53C1C" w:rsidP="005B3A8E">
      <w:pPr>
        <w:pStyle w:val="BodyText"/>
      </w:pPr>
      <w:r w:rsidRPr="00BC3ECA">
        <w:t>Atsiveria atitinkamo akto langas.</w:t>
      </w:r>
    </w:p>
    <w:p w14:paraId="5C3C27BF" w14:textId="098E71DA" w:rsidR="004474D3" w:rsidRPr="00BC3ECA" w:rsidRDefault="00D05DD7" w:rsidP="004474D3">
      <w:pPr>
        <w:pStyle w:val="AlnosNumbered"/>
        <w:numPr>
          <w:ilvl w:val="0"/>
          <w:numId w:val="0"/>
        </w:numPr>
        <w:ind w:left="794"/>
        <w:jc w:val="center"/>
      </w:pPr>
      <w:r w:rsidRPr="00D05DD7">
        <w:rPr>
          <w:noProof/>
        </w:rPr>
        <w:lastRenderedPageBreak/>
        <w:drawing>
          <wp:inline distT="0" distB="0" distL="0" distR="0" wp14:anchorId="38B26A79" wp14:editId="34C2F437">
            <wp:extent cx="5850890" cy="313499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850890" cy="3134995"/>
                    </a:xfrm>
                    <a:prstGeom prst="rect">
                      <a:avLst/>
                    </a:prstGeom>
                  </pic:spPr>
                </pic:pic>
              </a:graphicData>
            </a:graphic>
          </wp:inline>
        </w:drawing>
      </w:r>
    </w:p>
    <w:p w14:paraId="57EC36FF" w14:textId="77777777" w:rsidR="002C6BCB" w:rsidRPr="00BC3ECA" w:rsidRDefault="002C6BCB" w:rsidP="00667BE8">
      <w:pPr>
        <w:pStyle w:val="Captionpicture"/>
      </w:pPr>
      <w:r w:rsidRPr="00BC3ECA">
        <w:t>Eksponatų judėjimo muziejuje akto (laikinas perdavimas) redagavimas</w:t>
      </w:r>
    </w:p>
    <w:p w14:paraId="1C06B7C5" w14:textId="77777777" w:rsidR="00D65B0E" w:rsidRPr="00BC3ECA" w:rsidRDefault="00D65B0E" w:rsidP="00D65B0E">
      <w:pPr>
        <w:pStyle w:val="AlnosNumbered"/>
      </w:pPr>
      <w:r w:rsidRPr="00BC3ECA">
        <w:t xml:space="preserve">Jei reikia, keiskite pagrindinius akto duomenis bloke </w:t>
      </w:r>
      <w:r w:rsidRPr="00BC3ECA">
        <w:rPr>
          <w:rStyle w:val="CharLaukas"/>
        </w:rPr>
        <w:t>Akto informacija</w:t>
      </w:r>
      <w:r w:rsidRPr="00BC3ECA">
        <w:t>.</w:t>
      </w:r>
    </w:p>
    <w:p w14:paraId="48C4BFF5" w14:textId="21A0A0DE" w:rsidR="002C6BCB" w:rsidRPr="00BC3ECA" w:rsidRDefault="00D65B0E"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3F04E71B" w14:textId="77777777" w:rsidR="00EE3C67" w:rsidRPr="00BC3ECA" w:rsidRDefault="00EE3C67" w:rsidP="00667BE8">
      <w:pPr>
        <w:pStyle w:val="AlnosNumbered"/>
      </w:pPr>
      <w:r w:rsidRPr="00BC3ECA">
        <w:t>Jei reikia keiskite į aktą įtrauktų eksponatų ar muziejinių vertybių sąrašą:</w:t>
      </w:r>
    </w:p>
    <w:p w14:paraId="3A22CD20" w14:textId="40F1A6FB" w:rsidR="00EE3C67" w:rsidRPr="00BC3ECA" w:rsidRDefault="00EE3C67" w:rsidP="00990D19">
      <w:pPr>
        <w:pStyle w:val="buletedafternumber"/>
      </w:pPr>
      <w:r w:rsidRPr="00BC3ECA">
        <w:t xml:space="preserve">Norėdami pašalinti eksponatą iš akto, šalia jo spauskite piktogramą </w:t>
      </w:r>
      <w:r w:rsidR="00424185" w:rsidRPr="00BC3ECA">
        <w:rPr>
          <w:noProof/>
          <w:lang w:eastAsia="lt-LT"/>
        </w:rPr>
        <w:drawing>
          <wp:inline distT="0" distB="0" distL="0" distR="0" wp14:anchorId="0D43E4AC" wp14:editId="569583E4">
            <wp:extent cx="114300" cy="1066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4300" cy="106680"/>
                    </a:xfrm>
                    <a:prstGeom prst="rect">
                      <a:avLst/>
                    </a:prstGeom>
                    <a:noFill/>
                    <a:ln>
                      <a:noFill/>
                    </a:ln>
                  </pic:spPr>
                </pic:pic>
              </a:graphicData>
            </a:graphic>
          </wp:inline>
        </w:drawing>
      </w:r>
      <w:r w:rsidRPr="00BC3ECA">
        <w:t>.</w:t>
      </w:r>
    </w:p>
    <w:p w14:paraId="6424280E" w14:textId="478E6396" w:rsidR="00E53C1C" w:rsidRPr="00BC3ECA" w:rsidRDefault="00980E91" w:rsidP="00990D19">
      <w:pPr>
        <w:pStyle w:val="buletedafternumber"/>
      </w:pPr>
      <w:r w:rsidRPr="00BC3ECA">
        <w:t xml:space="preserve">Norėdami papildyti </w:t>
      </w:r>
      <w:r w:rsidR="00EF0562" w:rsidRPr="00BC3ECA">
        <w:t xml:space="preserve">eksponatų sąrašą, bloke </w:t>
      </w:r>
      <w:r w:rsidR="00EF0562" w:rsidRPr="00BC3ECA">
        <w:rPr>
          <w:rStyle w:val="CharLaukas"/>
        </w:rPr>
        <w:t>Eksponatai arba muziejinės vertybės</w:t>
      </w:r>
      <w:r w:rsidR="00EF0562" w:rsidRPr="00BC3ECA">
        <w:t xml:space="preserve"> spauskite nuorodą į eksponato įvedimo/pridėjimo langą.</w:t>
      </w:r>
      <w:r w:rsidR="00EF0562" w:rsidRPr="00BC3ECA">
        <w:br/>
        <w:t xml:space="preserve">Tolesni veiksmai identiški aprašytiems skyreliuose </w:t>
      </w:r>
      <w:r w:rsidR="00EF0562" w:rsidRPr="00BC3ECA">
        <w:rPr>
          <w:rStyle w:val="CharLangas"/>
        </w:rPr>
        <w:fldChar w:fldCharType="begin"/>
      </w:r>
      <w:r w:rsidR="00EF0562" w:rsidRPr="00BC3ECA">
        <w:rPr>
          <w:rStyle w:val="CharLangas"/>
        </w:rPr>
        <w:instrText xml:space="preserve"> REF _Ref333912166 \h  \* MERGEFORMAT </w:instrText>
      </w:r>
      <w:r w:rsidR="00EF0562" w:rsidRPr="00BC3ECA">
        <w:rPr>
          <w:rStyle w:val="CharLangas"/>
        </w:rPr>
      </w:r>
      <w:r w:rsidR="00EF0562" w:rsidRPr="00BC3ECA">
        <w:rPr>
          <w:rStyle w:val="CharLangas"/>
        </w:rPr>
        <w:fldChar w:fldCharType="separate"/>
      </w:r>
      <w:r w:rsidR="000D676C" w:rsidRPr="000D676C">
        <w:rPr>
          <w:rStyle w:val="CharLangas"/>
        </w:rPr>
        <w:t>Įvesti nuolatinio saugojimo akto duomenis</w:t>
      </w:r>
      <w:r w:rsidR="00EF0562" w:rsidRPr="00BC3ECA">
        <w:rPr>
          <w:rStyle w:val="CharLangas"/>
        </w:rPr>
        <w:fldChar w:fldCharType="end"/>
      </w:r>
      <w:r w:rsidR="00EF0562" w:rsidRPr="00BC3ECA">
        <w:rPr>
          <w:rStyle w:val="CharLangas"/>
        </w:rPr>
        <w:t xml:space="preserve"> (</w:t>
      </w:r>
      <w:r w:rsidR="00EF0562" w:rsidRPr="00BC3ECA">
        <w:rPr>
          <w:rStyle w:val="CharLangas"/>
        </w:rPr>
        <w:fldChar w:fldCharType="begin"/>
      </w:r>
      <w:r w:rsidR="00EF0562" w:rsidRPr="00BC3ECA">
        <w:rPr>
          <w:rStyle w:val="CharLangas"/>
        </w:rPr>
        <w:instrText xml:space="preserve"> PAGEREF _Ref333912166 \h </w:instrText>
      </w:r>
      <w:r w:rsidR="00EF0562" w:rsidRPr="00BC3ECA">
        <w:rPr>
          <w:rStyle w:val="CharLangas"/>
        </w:rPr>
      </w:r>
      <w:r w:rsidR="00EF0562" w:rsidRPr="00BC3ECA">
        <w:rPr>
          <w:rStyle w:val="CharLangas"/>
        </w:rPr>
        <w:fldChar w:fldCharType="separate"/>
      </w:r>
      <w:r w:rsidR="000D676C">
        <w:rPr>
          <w:rStyle w:val="CharLangas"/>
          <w:noProof/>
        </w:rPr>
        <w:t>47</w:t>
      </w:r>
      <w:r w:rsidR="00EF0562" w:rsidRPr="00BC3ECA">
        <w:rPr>
          <w:rStyle w:val="CharLangas"/>
        </w:rPr>
        <w:fldChar w:fldCharType="end"/>
      </w:r>
      <w:r w:rsidR="00EF0562" w:rsidRPr="00BC3ECA">
        <w:rPr>
          <w:rStyle w:val="CharLangas"/>
        </w:rPr>
        <w:t xml:space="preserve"> psl.); </w:t>
      </w:r>
      <w:r w:rsidR="00EF0562" w:rsidRPr="00BC3ECA">
        <w:rPr>
          <w:rStyle w:val="CharLangas"/>
        </w:rPr>
        <w:fldChar w:fldCharType="begin"/>
      </w:r>
      <w:r w:rsidR="00EF0562" w:rsidRPr="00BC3ECA">
        <w:rPr>
          <w:rStyle w:val="CharLangas"/>
        </w:rPr>
        <w:instrText xml:space="preserve"> REF _Ref333999386 \h  \* MERGEFORMAT </w:instrText>
      </w:r>
      <w:r w:rsidR="00EF0562" w:rsidRPr="00BC3ECA">
        <w:rPr>
          <w:rStyle w:val="CharLangas"/>
        </w:rPr>
      </w:r>
      <w:r w:rsidR="00EF0562" w:rsidRPr="00BC3ECA">
        <w:rPr>
          <w:rStyle w:val="CharLangas"/>
        </w:rPr>
        <w:fldChar w:fldCharType="separate"/>
      </w:r>
      <w:r w:rsidR="000D676C" w:rsidRPr="000D676C">
        <w:rPr>
          <w:rStyle w:val="CharLangas"/>
        </w:rPr>
        <w:t>Įvesti priėmimo-perdavimo laikinojo saugojimo akto duomenis</w:t>
      </w:r>
      <w:r w:rsidR="00EF0562" w:rsidRPr="00BC3ECA">
        <w:rPr>
          <w:rStyle w:val="CharLangas"/>
        </w:rPr>
        <w:fldChar w:fldCharType="end"/>
      </w:r>
      <w:r w:rsidR="00EF0562" w:rsidRPr="00BC3ECA">
        <w:rPr>
          <w:rStyle w:val="CharLangas"/>
        </w:rPr>
        <w:t xml:space="preserve"> (</w:t>
      </w:r>
      <w:r w:rsidR="00EF0562" w:rsidRPr="00BC3ECA">
        <w:rPr>
          <w:rStyle w:val="CharLangas"/>
        </w:rPr>
        <w:fldChar w:fldCharType="begin"/>
      </w:r>
      <w:r w:rsidR="00EF0562" w:rsidRPr="00BC3ECA">
        <w:rPr>
          <w:rStyle w:val="CharLangas"/>
        </w:rPr>
        <w:instrText xml:space="preserve"> PAGEREF _Ref333999386 \h </w:instrText>
      </w:r>
      <w:r w:rsidR="00EF0562" w:rsidRPr="00BC3ECA">
        <w:rPr>
          <w:rStyle w:val="CharLangas"/>
        </w:rPr>
      </w:r>
      <w:r w:rsidR="00EF0562" w:rsidRPr="00BC3ECA">
        <w:rPr>
          <w:rStyle w:val="CharLangas"/>
        </w:rPr>
        <w:fldChar w:fldCharType="separate"/>
      </w:r>
      <w:r w:rsidR="000D676C">
        <w:rPr>
          <w:rStyle w:val="CharLangas"/>
          <w:noProof/>
        </w:rPr>
        <w:t>50</w:t>
      </w:r>
      <w:r w:rsidR="00EF0562" w:rsidRPr="00BC3ECA">
        <w:rPr>
          <w:rStyle w:val="CharLangas"/>
        </w:rPr>
        <w:fldChar w:fldCharType="end"/>
      </w:r>
      <w:r w:rsidR="00EF0562" w:rsidRPr="00BC3ECA">
        <w:rPr>
          <w:rStyle w:val="CharLangas"/>
        </w:rPr>
        <w:t xml:space="preserve"> psl.); </w:t>
      </w:r>
      <w:r w:rsidR="00EF0562" w:rsidRPr="00BC3ECA">
        <w:rPr>
          <w:rStyle w:val="CharLangas"/>
        </w:rPr>
        <w:fldChar w:fldCharType="begin"/>
      </w:r>
      <w:r w:rsidR="00EF0562" w:rsidRPr="00BC3ECA">
        <w:rPr>
          <w:rStyle w:val="CharLangas"/>
        </w:rPr>
        <w:instrText xml:space="preserve"> REF _Ref333999391 \h  \* MERGEFORMAT </w:instrText>
      </w:r>
      <w:r w:rsidR="00EF0562" w:rsidRPr="00BC3ECA">
        <w:rPr>
          <w:rStyle w:val="CharLangas"/>
        </w:rPr>
      </w:r>
      <w:r w:rsidR="00EF0562" w:rsidRPr="00BC3ECA">
        <w:rPr>
          <w:rStyle w:val="CharLangas"/>
        </w:rPr>
        <w:fldChar w:fldCharType="separate"/>
      </w:r>
      <w:r w:rsidR="000D676C" w:rsidRPr="000D676C">
        <w:rPr>
          <w:rStyle w:val="CharLangas"/>
        </w:rPr>
        <w:t>Įvesti judėjimo muziejuje akto duomenis</w:t>
      </w:r>
      <w:r w:rsidR="00EF0562" w:rsidRPr="00BC3ECA">
        <w:rPr>
          <w:rStyle w:val="CharLangas"/>
        </w:rPr>
        <w:fldChar w:fldCharType="end"/>
      </w:r>
      <w:r w:rsidR="00EF0562" w:rsidRPr="00BC3ECA">
        <w:rPr>
          <w:rStyle w:val="CharLangas"/>
        </w:rPr>
        <w:t xml:space="preserve"> (</w:t>
      </w:r>
      <w:r w:rsidR="00EF0562" w:rsidRPr="00BC3ECA">
        <w:rPr>
          <w:rStyle w:val="CharLangas"/>
        </w:rPr>
        <w:fldChar w:fldCharType="begin"/>
      </w:r>
      <w:r w:rsidR="00EF0562" w:rsidRPr="00BC3ECA">
        <w:rPr>
          <w:rStyle w:val="CharLangas"/>
        </w:rPr>
        <w:instrText xml:space="preserve"> PAGEREF _Ref333999391 \h </w:instrText>
      </w:r>
      <w:r w:rsidR="00EF0562" w:rsidRPr="00BC3ECA">
        <w:rPr>
          <w:rStyle w:val="CharLangas"/>
        </w:rPr>
      </w:r>
      <w:r w:rsidR="00EF0562" w:rsidRPr="00BC3ECA">
        <w:rPr>
          <w:rStyle w:val="CharLangas"/>
        </w:rPr>
        <w:fldChar w:fldCharType="separate"/>
      </w:r>
      <w:r w:rsidR="000D676C">
        <w:rPr>
          <w:rStyle w:val="CharLangas"/>
          <w:noProof/>
        </w:rPr>
        <w:t>53</w:t>
      </w:r>
      <w:r w:rsidR="00EF0562" w:rsidRPr="00BC3ECA">
        <w:rPr>
          <w:rStyle w:val="CharLangas"/>
        </w:rPr>
        <w:fldChar w:fldCharType="end"/>
      </w:r>
      <w:r w:rsidR="00F20C89" w:rsidRPr="00BC3ECA">
        <w:rPr>
          <w:rStyle w:val="CharLangas"/>
        </w:rPr>
        <w:t xml:space="preserve"> </w:t>
      </w:r>
      <w:r w:rsidR="00EF0562" w:rsidRPr="00BC3ECA">
        <w:rPr>
          <w:rStyle w:val="CharLangas"/>
        </w:rPr>
        <w:t>psl.)</w:t>
      </w:r>
      <w:r w:rsidR="00EF0562" w:rsidRPr="00BC3ECA">
        <w:t>.</w:t>
      </w:r>
    </w:p>
    <w:p w14:paraId="246FAB3F" w14:textId="32E93975" w:rsidR="00E369CE" w:rsidRPr="00BC3ECA" w:rsidRDefault="00E369CE" w:rsidP="00E369CE">
      <w:pPr>
        <w:pStyle w:val="buletedafternumber"/>
      </w:pPr>
      <w:r w:rsidRPr="00BC3ECA">
        <w:rPr>
          <w:noProof/>
        </w:rPr>
        <w:drawing>
          <wp:anchor distT="0" distB="0" distL="114300" distR="114300" simplePos="0" relativeHeight="251658246" behindDoc="1" locked="0" layoutInCell="1" allowOverlap="1" wp14:anchorId="6B096753" wp14:editId="202B1BA2">
            <wp:simplePos x="0" y="0"/>
            <wp:positionH relativeFrom="column">
              <wp:posOffset>1356207</wp:posOffset>
            </wp:positionH>
            <wp:positionV relativeFrom="paragraph">
              <wp:posOffset>301956</wp:posOffset>
            </wp:positionV>
            <wp:extent cx="131445" cy="142875"/>
            <wp:effectExtent l="0" t="0" r="1905" b="9525"/>
            <wp:wrapTight wrapText="bothSides">
              <wp:wrapPolygon edited="0">
                <wp:start x="0" y="0"/>
                <wp:lineTo x="0" y="20160"/>
                <wp:lineTo x="18783" y="20160"/>
                <wp:lineTo x="18783"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Žymėjimas.png"/>
                    <pic:cNvPicPr/>
                  </pic:nvPicPr>
                  <pic:blipFill>
                    <a:blip r:embed="rId129">
                      <a:extLst>
                        <a:ext uri="{28A0092B-C50C-407E-A947-70E740481C1C}">
                          <a14:useLocalDpi xmlns:a14="http://schemas.microsoft.com/office/drawing/2010/main" val="0"/>
                        </a:ext>
                      </a:extLst>
                    </a:blip>
                    <a:stretch>
                      <a:fillRect/>
                    </a:stretch>
                  </pic:blipFill>
                  <pic:spPr>
                    <a:xfrm>
                      <a:off x="0" y="0"/>
                      <a:ext cx="131445" cy="142875"/>
                    </a:xfrm>
                    <a:prstGeom prst="rect">
                      <a:avLst/>
                    </a:prstGeom>
                  </pic:spPr>
                </pic:pic>
              </a:graphicData>
            </a:graphic>
            <wp14:sizeRelH relativeFrom="page">
              <wp14:pctWidth>0</wp14:pctWidth>
            </wp14:sizeRelH>
            <wp14:sizeRelV relativeFrom="page">
              <wp14:pctHeight>0</wp14:pctHeight>
            </wp14:sizeRelV>
          </wp:anchor>
        </w:drawing>
      </w:r>
      <w:r w:rsidRPr="00BC3ECA">
        <w:t>Pasirinkus eksponatus, akto duomenų lange, yra galimybė keisti jų eiliškumą ir rikiavimą. Eilės numeris priskiriamas automatiškai, bet juos keisti galima paspaudus ir traukiant šį žymėjimą: . Judinant eksponatus, automatiškai pasikeis jų eilės numeris.</w:t>
      </w:r>
    </w:p>
    <w:p w14:paraId="19E7DFC1" w14:textId="77777777" w:rsidR="00E369CE" w:rsidRPr="00BC3ECA" w:rsidRDefault="00E369CE" w:rsidP="00E369CE">
      <w:pPr>
        <w:pStyle w:val="buletedafternumber"/>
      </w:pPr>
      <w:r w:rsidRPr="00BC3ECA">
        <w:t xml:space="preserve">Eksponatus, taip pat, galima rikiuoti pagal tam tikrus kriterijus: </w:t>
      </w:r>
    </w:p>
    <w:p w14:paraId="6F7FC162" w14:textId="77777777" w:rsidR="00E369CE" w:rsidRPr="00BC3ECA" w:rsidRDefault="00E369CE" w:rsidP="00E369CE">
      <w:pPr>
        <w:pStyle w:val="buletedafternumber"/>
        <w:numPr>
          <w:ilvl w:val="1"/>
          <w:numId w:val="39"/>
        </w:numPr>
      </w:pPr>
      <w:r w:rsidRPr="00BC3ECA">
        <w:t>Pagal pirminės apskaitos numerį didėjančia tvarka;</w:t>
      </w:r>
    </w:p>
    <w:p w14:paraId="132AB761" w14:textId="1690E6F4" w:rsidR="00E369CE" w:rsidRPr="00BC3ECA" w:rsidRDefault="00E369CE" w:rsidP="00E369CE">
      <w:pPr>
        <w:pStyle w:val="buletedafternumber"/>
        <w:numPr>
          <w:ilvl w:val="1"/>
          <w:numId w:val="39"/>
        </w:numPr>
      </w:pPr>
      <w:r w:rsidRPr="00BC3ECA">
        <w:t xml:space="preserve">Pagal pirminės apskaitos numerį </w:t>
      </w:r>
      <w:r w:rsidR="00717AD5" w:rsidRPr="00BC3ECA">
        <w:t>mažėjančia</w:t>
      </w:r>
      <w:r w:rsidRPr="00BC3ECA">
        <w:t xml:space="preserve"> tvarka;</w:t>
      </w:r>
    </w:p>
    <w:p w14:paraId="68C9B191" w14:textId="77777777" w:rsidR="00E369CE" w:rsidRPr="00BC3ECA" w:rsidRDefault="00E369CE" w:rsidP="00E369CE">
      <w:pPr>
        <w:pStyle w:val="buletedafternumber"/>
        <w:numPr>
          <w:ilvl w:val="1"/>
          <w:numId w:val="39"/>
        </w:numPr>
      </w:pPr>
      <w:r w:rsidRPr="00BC3ECA">
        <w:t>Pagal inventorinį numerį didėjančia tvarka;</w:t>
      </w:r>
    </w:p>
    <w:p w14:paraId="1CAE03C2" w14:textId="77777777" w:rsidR="00E369CE" w:rsidRPr="00BC3ECA" w:rsidRDefault="00E369CE" w:rsidP="00E369CE">
      <w:pPr>
        <w:pStyle w:val="buletedafternumber"/>
        <w:numPr>
          <w:ilvl w:val="1"/>
          <w:numId w:val="39"/>
        </w:numPr>
      </w:pPr>
      <w:r w:rsidRPr="00BC3ECA">
        <w:t>Pagal inventorinį numerį mažėjančia tvarka;</w:t>
      </w:r>
    </w:p>
    <w:p w14:paraId="5AD2FB86" w14:textId="77777777" w:rsidR="00E369CE" w:rsidRPr="00BC3ECA" w:rsidRDefault="00E369CE" w:rsidP="00E369CE">
      <w:pPr>
        <w:pStyle w:val="buletedafternumber"/>
        <w:numPr>
          <w:ilvl w:val="1"/>
          <w:numId w:val="39"/>
        </w:numPr>
      </w:pPr>
      <w:r w:rsidRPr="00BC3ECA">
        <w:t>Pagal laikiną apskaitos numerį didėjančia tvarka;</w:t>
      </w:r>
    </w:p>
    <w:p w14:paraId="6B08198C" w14:textId="77777777" w:rsidR="00E369CE" w:rsidRPr="00BC3ECA" w:rsidRDefault="00E369CE" w:rsidP="00E369CE">
      <w:pPr>
        <w:pStyle w:val="buletedafternumber"/>
        <w:numPr>
          <w:ilvl w:val="1"/>
          <w:numId w:val="39"/>
        </w:numPr>
      </w:pPr>
      <w:r w:rsidRPr="00BC3ECA">
        <w:t>Pagal laikiną apskaitos numerį mažėjančia tvarka;</w:t>
      </w:r>
    </w:p>
    <w:p w14:paraId="30C8EFD8" w14:textId="77777777" w:rsidR="00E369CE" w:rsidRPr="00BC3ECA" w:rsidRDefault="00E369CE" w:rsidP="00E369CE">
      <w:pPr>
        <w:pStyle w:val="buletedafternumber"/>
        <w:numPr>
          <w:ilvl w:val="1"/>
          <w:numId w:val="39"/>
        </w:numPr>
      </w:pPr>
      <w:r w:rsidRPr="00BC3ECA">
        <w:t>Pagal spec. inventorinį numerį didėjančia tvarka;</w:t>
      </w:r>
    </w:p>
    <w:p w14:paraId="27A5FF2C" w14:textId="77777777" w:rsidR="00E369CE" w:rsidRPr="00BC3ECA" w:rsidRDefault="00E369CE" w:rsidP="00E369CE">
      <w:pPr>
        <w:pStyle w:val="buletedafternumber"/>
        <w:numPr>
          <w:ilvl w:val="1"/>
          <w:numId w:val="39"/>
        </w:numPr>
      </w:pPr>
      <w:r w:rsidRPr="00BC3ECA">
        <w:t>Pagal spec. Inventorinį numerį mažėjančia tvarka;</w:t>
      </w:r>
    </w:p>
    <w:p w14:paraId="263AFC53" w14:textId="77777777" w:rsidR="00E369CE" w:rsidRPr="00BC3ECA" w:rsidRDefault="00E369CE" w:rsidP="00E369CE">
      <w:pPr>
        <w:pStyle w:val="buletedafternumber"/>
        <w:numPr>
          <w:ilvl w:val="1"/>
          <w:numId w:val="39"/>
        </w:numPr>
      </w:pPr>
      <w:r w:rsidRPr="00BC3ECA">
        <w:t>Pagal rinkinio apskaitos numerį didėjančia tvarka;</w:t>
      </w:r>
    </w:p>
    <w:p w14:paraId="28D6EC9B" w14:textId="4F3C05AE" w:rsidR="00E369CE" w:rsidRPr="00BC3ECA" w:rsidRDefault="00E369CE" w:rsidP="00E369CE">
      <w:pPr>
        <w:pStyle w:val="buletedafternumber"/>
        <w:numPr>
          <w:ilvl w:val="1"/>
          <w:numId w:val="39"/>
        </w:numPr>
      </w:pPr>
      <w:r w:rsidRPr="00BC3ECA">
        <w:t>Pagal rinkinio apskaitos numerį mažėjančia tvarka;</w:t>
      </w:r>
    </w:p>
    <w:p w14:paraId="5A217C59" w14:textId="77777777" w:rsidR="001B26CA" w:rsidRPr="00BC3ECA" w:rsidRDefault="001B26CA" w:rsidP="001B26CA">
      <w:pPr>
        <w:pStyle w:val="AlnosNumbered"/>
        <w:keepNext/>
      </w:pPr>
      <w:r w:rsidRPr="00BC3ECA">
        <w:t xml:space="preserve">Spauskite </w:t>
      </w:r>
      <w:r w:rsidRPr="00BC3ECA">
        <w:rPr>
          <w:rStyle w:val="CharLaukas"/>
        </w:rPr>
        <w:t>[Išsaugoti]</w:t>
      </w:r>
      <w:r w:rsidRPr="00BC3ECA">
        <w:t>.</w:t>
      </w:r>
    </w:p>
    <w:p w14:paraId="51AC4550" w14:textId="77777777" w:rsidR="001B26CA" w:rsidRPr="00BC3ECA" w:rsidRDefault="001B26CA" w:rsidP="005B3A8E">
      <w:pPr>
        <w:pStyle w:val="BodyText"/>
      </w:pPr>
      <w:r w:rsidRPr="00BC3ECA">
        <w:t>Sistema išsaugo akto duomenis sistemoje.</w:t>
      </w:r>
    </w:p>
    <w:p w14:paraId="56ABDC9A" w14:textId="44D9A9AC" w:rsidR="00203752" w:rsidRPr="00BC3ECA" w:rsidRDefault="00262157" w:rsidP="00262157">
      <w:pPr>
        <w:pStyle w:val="Pastaba"/>
        <w:keepNext/>
        <w:keepLines/>
      </w:pPr>
      <w:r w:rsidRPr="00BC3ECA">
        <w:lastRenderedPageBreak/>
        <w:t xml:space="preserve">Jei redaguojamas jau užregistruotas apskaitos aktas, </w:t>
      </w:r>
      <w:r w:rsidR="00F765ED" w:rsidRPr="00BC3ECA">
        <w:t xml:space="preserve">prie apskaitos akto bylos (PDF) versijos bus atvaizduojamas </w:t>
      </w:r>
      <w:r w:rsidR="00BA4464" w:rsidRPr="00BC3ECA">
        <w:t xml:space="preserve">taisymų istorijos atsekamumas ir naudotojas, kuris tą versiją užregistravo. </w:t>
      </w:r>
      <w:r w:rsidR="00067545" w:rsidRPr="00BC3ECA">
        <w:t>Tokiu būdų lyginant akto versijas bus galima atsekti, koks naudotojas, kokius pakeitimus atliko sistemoje registruotiems aktams.</w:t>
      </w:r>
    </w:p>
    <w:p w14:paraId="26B45548" w14:textId="7B0CC3A7" w:rsidR="00843815" w:rsidRPr="00BC3ECA" w:rsidRDefault="008C1A4F" w:rsidP="008C1A4F">
      <w:pPr>
        <w:pStyle w:val="Alnostext"/>
        <w:jc w:val="center"/>
      </w:pPr>
      <w:r w:rsidRPr="00BC3ECA">
        <w:rPr>
          <w:noProof/>
        </w:rPr>
        <w:drawing>
          <wp:inline distT="0" distB="0" distL="0" distR="0" wp14:anchorId="33BAD52E" wp14:editId="3BF56F75">
            <wp:extent cx="4372708" cy="2164524"/>
            <wp:effectExtent l="19050" t="19050" r="8890" b="266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aktas2.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408268" cy="2182127"/>
                    </a:xfrm>
                    <a:prstGeom prst="rect">
                      <a:avLst/>
                    </a:prstGeom>
                    <a:ln w="3175">
                      <a:solidFill>
                        <a:schemeClr val="tx1"/>
                      </a:solidFill>
                    </a:ln>
                  </pic:spPr>
                </pic:pic>
              </a:graphicData>
            </a:graphic>
          </wp:inline>
        </w:drawing>
      </w:r>
    </w:p>
    <w:p w14:paraId="58EBE5E1" w14:textId="2F9EB82E" w:rsidR="001B26CA" w:rsidRPr="00BC3ECA" w:rsidRDefault="001B26CA" w:rsidP="001B26CA">
      <w:pPr>
        <w:pStyle w:val="AlnosNumbered"/>
      </w:pPr>
      <w:r w:rsidRPr="00BC3ECA">
        <w:t>Toliau, priklausomai nuo Jums suteiktų teisių, galite atlikti šiuos veiksmus:</w:t>
      </w:r>
    </w:p>
    <w:p w14:paraId="6CDEBE14" w14:textId="15A20FC2" w:rsidR="001B26CA" w:rsidRPr="00BC3ECA" w:rsidRDefault="001B26CA" w:rsidP="001B26CA">
      <w:pPr>
        <w:pStyle w:val="buletedafternumber"/>
        <w:rPr>
          <w:i/>
        </w:rPr>
      </w:pPr>
      <w:r w:rsidRPr="00BC3ECA">
        <w:rPr>
          <w:i/>
        </w:rPr>
        <w:fldChar w:fldCharType="begin"/>
      </w:r>
      <w:r w:rsidRPr="00BC3ECA">
        <w:rPr>
          <w:i/>
        </w:rPr>
        <w:instrText xml:space="preserve"> REF _Ref333907792 \h  \* MERGEFORMAT </w:instrText>
      </w:r>
      <w:r w:rsidRPr="00BC3ECA">
        <w:rPr>
          <w:i/>
        </w:rPr>
      </w:r>
      <w:r w:rsidRPr="00BC3ECA">
        <w:rPr>
          <w:i/>
        </w:rPr>
        <w:fldChar w:fldCharType="separate"/>
      </w:r>
      <w:r w:rsidR="000D676C" w:rsidRPr="000D676C">
        <w:rPr>
          <w:i/>
        </w:rPr>
        <w:t>Suformuoti aktą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_Ref333907792 \h </w:instrText>
      </w:r>
      <w:r w:rsidRPr="00BC3ECA">
        <w:rPr>
          <w:i/>
        </w:rPr>
      </w:r>
      <w:r w:rsidRPr="00BC3ECA">
        <w:rPr>
          <w:i/>
        </w:rPr>
        <w:fldChar w:fldCharType="separate"/>
      </w:r>
      <w:r w:rsidR="000D676C">
        <w:rPr>
          <w:i/>
          <w:noProof/>
        </w:rPr>
        <w:t>59</w:t>
      </w:r>
      <w:r w:rsidRPr="00BC3ECA">
        <w:rPr>
          <w:i/>
        </w:rPr>
        <w:fldChar w:fldCharType="end"/>
      </w:r>
      <w:r w:rsidRPr="00BC3ECA">
        <w:rPr>
          <w:i/>
        </w:rPr>
        <w:t xml:space="preserve"> psl.)</w:t>
      </w:r>
    </w:p>
    <w:p w14:paraId="382F0133" w14:textId="3BDB8605" w:rsidR="001B26CA" w:rsidRPr="00BC3ECA" w:rsidRDefault="001B26CA" w:rsidP="001B26CA">
      <w:pPr>
        <w:pStyle w:val="buletedafternumber"/>
        <w:rPr>
          <w:i/>
        </w:rPr>
      </w:pPr>
      <w:r w:rsidRPr="00BC3ECA">
        <w:rPr>
          <w:i/>
        </w:rPr>
        <w:fldChar w:fldCharType="begin"/>
      </w:r>
      <w:r w:rsidRPr="00BC3ECA">
        <w:rPr>
          <w:i/>
        </w:rPr>
        <w:instrText xml:space="preserve"> REF _Ref333997540 \h  \* MERGEFORMAT </w:instrText>
      </w:r>
      <w:r w:rsidRPr="00BC3ECA">
        <w:rPr>
          <w:i/>
        </w:rPr>
      </w:r>
      <w:r w:rsidRPr="00BC3ECA">
        <w:rPr>
          <w:i/>
        </w:rPr>
        <w:fldChar w:fldCharType="separate"/>
      </w:r>
      <w:r w:rsidR="000D676C" w:rsidRPr="000D676C">
        <w:rPr>
          <w:i/>
        </w:rPr>
        <w:t>Pateikti aktą užregistravimui</w:t>
      </w:r>
      <w:r w:rsidRPr="00BC3ECA">
        <w:rPr>
          <w:i/>
        </w:rPr>
        <w:fldChar w:fldCharType="end"/>
      </w:r>
      <w:r w:rsidRPr="00BC3ECA">
        <w:rPr>
          <w:i/>
        </w:rPr>
        <w:t xml:space="preserve"> (</w:t>
      </w:r>
      <w:r w:rsidRPr="00BC3ECA">
        <w:rPr>
          <w:i/>
        </w:rPr>
        <w:fldChar w:fldCharType="begin"/>
      </w:r>
      <w:r w:rsidRPr="00BC3ECA">
        <w:rPr>
          <w:i/>
        </w:rPr>
        <w:instrText xml:space="preserve"> PAGEREF _Ref333997540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7E4DC5C9" w14:textId="16242A3E" w:rsidR="004E1AD3" w:rsidRPr="00BC3ECA" w:rsidRDefault="001B26CA" w:rsidP="00990D19">
      <w:pPr>
        <w:pStyle w:val="buletedafternumber"/>
        <w:rPr>
          <w:i/>
        </w:rPr>
      </w:pPr>
      <w:r w:rsidRPr="00BC3ECA">
        <w:rPr>
          <w:i/>
        </w:rPr>
        <w:fldChar w:fldCharType="begin"/>
      </w:r>
      <w:r w:rsidRPr="00BC3ECA">
        <w:rPr>
          <w:i/>
        </w:rPr>
        <w:instrText xml:space="preserve"> REF _Ref333996381 \h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_Ref333996381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08A99C12" w14:textId="77777777" w:rsidR="00A7277D" w:rsidRPr="00BC3ECA" w:rsidRDefault="00A7277D" w:rsidP="00A7277D">
      <w:pPr>
        <w:pStyle w:val="Heading2"/>
      </w:pPr>
      <w:bookmarkStart w:id="145" w:name="_Ref334000368"/>
      <w:bookmarkStart w:id="146" w:name="_Ref334000370"/>
      <w:bookmarkStart w:id="147" w:name="_Toc169621724"/>
      <w:r w:rsidRPr="00BC3ECA">
        <w:t>Surasti apskaitos akto duomenis</w:t>
      </w:r>
      <w:bookmarkEnd w:id="139"/>
      <w:bookmarkEnd w:id="140"/>
      <w:bookmarkEnd w:id="141"/>
      <w:bookmarkEnd w:id="142"/>
      <w:bookmarkEnd w:id="145"/>
      <w:bookmarkEnd w:id="146"/>
      <w:bookmarkEnd w:id="147"/>
    </w:p>
    <w:p w14:paraId="6DD50F51" w14:textId="77777777" w:rsidR="00A7277D" w:rsidRPr="00BC3ECA" w:rsidRDefault="00A7277D" w:rsidP="00A7277D">
      <w:pPr>
        <w:pStyle w:val="Alnostext"/>
        <w:keepNext/>
      </w:pPr>
      <w:r w:rsidRPr="00BC3ECA">
        <w:t xml:space="preserve">Paskirtis – </w:t>
      </w:r>
      <w:r w:rsidRPr="00BC3ECA">
        <w:rPr>
          <w:rFonts w:cs="Arial"/>
        </w:rPr>
        <w:t>surasti norimo apskaitos akto duomenis sistemoje</w:t>
      </w:r>
      <w:r w:rsidRPr="00BC3ECA">
        <w:t xml:space="preserve">. </w:t>
      </w:r>
    </w:p>
    <w:p w14:paraId="21B979C8" w14:textId="77777777" w:rsidR="00A7277D" w:rsidRPr="00BC3ECA" w:rsidRDefault="00A7277D" w:rsidP="00A7277D">
      <w:pPr>
        <w:pStyle w:val="HeadingB"/>
        <w:rPr>
          <w:noProof w:val="0"/>
        </w:rPr>
      </w:pPr>
      <w:r w:rsidRPr="00BC3ECA">
        <w:rPr>
          <w:noProof w:val="0"/>
        </w:rPr>
        <w:t>Kas gali atlikti</w:t>
      </w:r>
    </w:p>
    <w:p w14:paraId="6381C219" w14:textId="77777777" w:rsidR="00A7277D" w:rsidRPr="00BC3ECA" w:rsidRDefault="00A7277D" w:rsidP="009F3BAC">
      <w:pPr>
        <w:pStyle w:val="Alnostext"/>
        <w:keepNext/>
      </w:pPr>
      <w:r w:rsidRPr="00BC3ECA">
        <w:rPr>
          <w:rFonts w:cs="Arial"/>
        </w:rPr>
        <w:t>Surasti norimo apskaitos akto duomenis sistemoje</w:t>
      </w:r>
      <w:r w:rsidRPr="00BC3ECA">
        <w:t xml:space="preserve"> gali:</w:t>
      </w:r>
    </w:p>
    <w:p w14:paraId="04002E20" w14:textId="77777777" w:rsidR="00A7277D" w:rsidRPr="00BC3ECA" w:rsidRDefault="00A7277D" w:rsidP="009F3BAC">
      <w:pPr>
        <w:pStyle w:val="AlnostextBuleted"/>
        <w:keepNext/>
      </w:pPr>
      <w:r w:rsidRPr="00BC3ECA">
        <w:t>Rinkinio saugotojas</w:t>
      </w:r>
    </w:p>
    <w:p w14:paraId="15F62A77" w14:textId="77777777" w:rsidR="00A7277D" w:rsidRPr="00BC3ECA" w:rsidRDefault="00A7277D" w:rsidP="00A7277D">
      <w:pPr>
        <w:pStyle w:val="AlnostextBuleted"/>
      </w:pPr>
      <w:r w:rsidRPr="00BC3ECA">
        <w:t>Vyr. fondų saugotojas</w:t>
      </w:r>
    </w:p>
    <w:p w14:paraId="1FC7CA7C" w14:textId="77777777" w:rsidR="00A7277D" w:rsidRPr="00BC3ECA" w:rsidRDefault="00A7277D" w:rsidP="00A7277D">
      <w:pPr>
        <w:pStyle w:val="AlnostextBuleted"/>
        <w:rPr>
          <w:u w:val="single"/>
        </w:rPr>
      </w:pPr>
      <w:r w:rsidRPr="00BC3ECA">
        <w:t>Vartotojai, kuriems suteikta teisė peržiūrėti apskaitos aktą</w:t>
      </w:r>
    </w:p>
    <w:p w14:paraId="4EAFB3D0" w14:textId="77777777" w:rsidR="00A7277D" w:rsidRPr="00BC3ECA" w:rsidRDefault="00A7277D" w:rsidP="00667BE8">
      <w:pPr>
        <w:pStyle w:val="HeadingB"/>
        <w:tabs>
          <w:tab w:val="left" w:pos="3093"/>
        </w:tabs>
        <w:rPr>
          <w:noProof w:val="0"/>
        </w:rPr>
      </w:pPr>
      <w:r w:rsidRPr="00BC3ECA">
        <w:rPr>
          <w:noProof w:val="0"/>
        </w:rPr>
        <w:t>Kaip atlikti</w:t>
      </w:r>
    </w:p>
    <w:p w14:paraId="45921851" w14:textId="77777777" w:rsidR="00A7277D" w:rsidRPr="00BC3ECA" w:rsidRDefault="00A7277D" w:rsidP="00667BE8">
      <w:pPr>
        <w:pStyle w:val="Alnostext"/>
        <w:keepNext/>
        <w:keepLines/>
      </w:pPr>
      <w:r w:rsidRPr="00BC3ECA">
        <w:t xml:space="preserve">Norėdami peržiūrėti </w:t>
      </w:r>
      <w:r w:rsidR="00720FEB" w:rsidRPr="00BC3ECA">
        <w:rPr>
          <w:rFonts w:cs="Arial"/>
        </w:rPr>
        <w:t>apskaitos akto duomenis</w:t>
      </w:r>
      <w:r w:rsidR="00E619BC" w:rsidRPr="00BC3ECA">
        <w:rPr>
          <w:rFonts w:cs="Arial"/>
        </w:rPr>
        <w:t>,</w:t>
      </w:r>
      <w:r w:rsidR="00720FEB" w:rsidRPr="00BC3ECA">
        <w:rPr>
          <w:rFonts w:cs="Arial"/>
        </w:rPr>
        <w:t xml:space="preserve"> </w:t>
      </w:r>
      <w:r w:rsidRPr="00BC3ECA">
        <w:t>atlikite šiuos veiksmus:</w:t>
      </w:r>
    </w:p>
    <w:p w14:paraId="10BBA888" w14:textId="77777777" w:rsidR="00A7277D" w:rsidRPr="00BC3ECA" w:rsidRDefault="00A7277D" w:rsidP="007171F7">
      <w:pPr>
        <w:pStyle w:val="AlnosNumbered"/>
        <w:keepNext/>
        <w:keepLines/>
        <w:numPr>
          <w:ilvl w:val="0"/>
          <w:numId w:val="35"/>
        </w:numPr>
      </w:pPr>
      <w:r w:rsidRPr="00BC3ECA">
        <w:t xml:space="preserve">Iš meniu pasirinkite </w:t>
      </w:r>
      <w:r w:rsidRPr="00BC3ECA">
        <w:rPr>
          <w:rStyle w:val="CharMeniu"/>
        </w:rPr>
        <w:t>Apskaitos aktai -&gt; Apskaitos aktų paieška</w:t>
      </w:r>
      <w:r w:rsidRPr="00BC3ECA">
        <w:t>.</w:t>
      </w:r>
    </w:p>
    <w:p w14:paraId="0A3D195D" w14:textId="77777777" w:rsidR="00A7277D" w:rsidRPr="00BC3ECA" w:rsidRDefault="00A7277D" w:rsidP="005B3A8E">
      <w:pPr>
        <w:pStyle w:val="BodyText"/>
      </w:pPr>
      <w:r w:rsidRPr="00BC3ECA">
        <w:t xml:space="preserve">Atsiveria langas </w:t>
      </w:r>
      <w:r w:rsidRPr="00BC3ECA">
        <w:rPr>
          <w:rStyle w:val="CharLangas"/>
        </w:rPr>
        <w:t>Apskaitos akto paieška</w:t>
      </w:r>
      <w:r w:rsidRPr="00BC3ECA">
        <w:t>.</w:t>
      </w:r>
    </w:p>
    <w:p w14:paraId="6502C1DA" w14:textId="4786AA2C" w:rsidR="00A7277D" w:rsidRPr="00BC3ECA" w:rsidRDefault="00DA427F" w:rsidP="00FE66FF">
      <w:pPr>
        <w:pStyle w:val="Picture"/>
      </w:pPr>
      <w:r w:rsidRPr="00BC3ECA">
        <w:rPr>
          <w:noProof/>
        </w:rPr>
        <w:drawing>
          <wp:inline distT="0" distB="0" distL="0" distR="0" wp14:anchorId="143B40DD" wp14:editId="54B5F4FE">
            <wp:extent cx="5850890" cy="1694815"/>
            <wp:effectExtent l="19050" t="19050" r="16510" b="1968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pskaitos aktų paieška.png"/>
                    <pic:cNvPicPr/>
                  </pic:nvPicPr>
                  <pic:blipFill>
                    <a:blip r:embed="rId137">
                      <a:extLst>
                        <a:ext uri="{28A0092B-C50C-407E-A947-70E740481C1C}">
                          <a14:useLocalDpi xmlns:a14="http://schemas.microsoft.com/office/drawing/2010/main" val="0"/>
                        </a:ext>
                      </a:extLst>
                    </a:blip>
                    <a:stretch>
                      <a:fillRect/>
                    </a:stretch>
                  </pic:blipFill>
                  <pic:spPr>
                    <a:xfrm>
                      <a:off x="0" y="0"/>
                      <a:ext cx="5850890" cy="1694815"/>
                    </a:xfrm>
                    <a:prstGeom prst="rect">
                      <a:avLst/>
                    </a:prstGeom>
                    <a:ln w="3175">
                      <a:solidFill>
                        <a:schemeClr val="tx1"/>
                      </a:solidFill>
                    </a:ln>
                  </pic:spPr>
                </pic:pic>
              </a:graphicData>
            </a:graphic>
          </wp:inline>
        </w:drawing>
      </w:r>
    </w:p>
    <w:p w14:paraId="35D3A375" w14:textId="77777777" w:rsidR="00A7277D" w:rsidRPr="00BC3ECA" w:rsidRDefault="00A7277D" w:rsidP="00A7277D">
      <w:pPr>
        <w:pStyle w:val="AlnosNumbered"/>
      </w:pPr>
      <w:r w:rsidRPr="00BC3ECA">
        <w:t>Nurodykite žinomus duomenis apie ieškomą aktą:</w:t>
      </w:r>
    </w:p>
    <w:p w14:paraId="1332A27D" w14:textId="77777777" w:rsidR="00A7277D" w:rsidRPr="00BC3ECA" w:rsidRDefault="00A7277D" w:rsidP="00A7277D">
      <w:pPr>
        <w:pStyle w:val="buletedafternumber"/>
      </w:pPr>
      <w:r w:rsidRPr="00BC3ECA">
        <w:t>Įveskite žinomą informaciją klaviatūra;</w:t>
      </w:r>
    </w:p>
    <w:p w14:paraId="67B520C0" w14:textId="539DDA87" w:rsidR="00DA427F" w:rsidRPr="00BC3ECA" w:rsidRDefault="00A7277D" w:rsidP="00DA427F">
      <w:pPr>
        <w:pStyle w:val="buletedafternumber"/>
      </w:pPr>
      <w:r w:rsidRPr="00BC3ECA">
        <w:t xml:space="preserve">Pasirinkite reikšmes iš klasifikatoriaus – spauskite </w:t>
      </w:r>
      <w:r w:rsidR="00424185" w:rsidRPr="00BC3ECA">
        <w:rPr>
          <w:noProof/>
          <w:lang w:eastAsia="lt-LT"/>
        </w:rPr>
        <w:drawing>
          <wp:inline distT="0" distB="0" distL="0" distR="0" wp14:anchorId="51C6DEEE" wp14:editId="5B66DAC3">
            <wp:extent cx="129540" cy="1295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r w:rsidRPr="00BC3ECA">
        <w:br/>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psl.)</w:t>
      </w:r>
      <w:r w:rsidRPr="00BC3ECA">
        <w:t>.</w:t>
      </w:r>
    </w:p>
    <w:p w14:paraId="71FB61A0" w14:textId="7306D20D" w:rsidR="00A7277D" w:rsidRPr="00BC3ECA" w:rsidRDefault="00A7277D" w:rsidP="00DA427F">
      <w:pPr>
        <w:pStyle w:val="buletedafternumber"/>
      </w:pPr>
      <w:r w:rsidRPr="00BC3ECA">
        <w:t>Varnelėmis nurodykite, tarp kokių būsenų aktų norite atlikti paiešką.</w:t>
      </w:r>
    </w:p>
    <w:p w14:paraId="77309554" w14:textId="42FDB88B" w:rsidR="002E59D7" w:rsidRPr="00BC3ECA" w:rsidRDefault="002E59D7" w:rsidP="00DA427F">
      <w:pPr>
        <w:pStyle w:val="buletedafternumber"/>
        <w:rPr>
          <w:b/>
        </w:rPr>
      </w:pPr>
      <w:r w:rsidRPr="00BC3ECA">
        <w:lastRenderedPageBreak/>
        <w:t xml:space="preserve">Lauke </w:t>
      </w:r>
      <w:r w:rsidRPr="00BC3ECA">
        <w:rPr>
          <w:b/>
        </w:rPr>
        <w:t xml:space="preserve">{Aktų tipai} </w:t>
      </w:r>
      <w:r w:rsidRPr="00BC3ECA">
        <w:t>galite pasirinkti tarp kokių aktų tipų vykdyti paiešką. Galima rinktis daugiau nei vieną tipą.</w:t>
      </w:r>
    </w:p>
    <w:p w14:paraId="23E22E4D" w14:textId="2BB31268" w:rsidR="001437D4" w:rsidRPr="00BC3ECA" w:rsidRDefault="0076423A" w:rsidP="00DA427F">
      <w:pPr>
        <w:pStyle w:val="buletedafternumber"/>
      </w:pPr>
      <w:r w:rsidRPr="00BC3ECA">
        <w:t xml:space="preserve">Lauke </w:t>
      </w:r>
      <w:r w:rsidRPr="00BC3ECA">
        <w:rPr>
          <w:b/>
        </w:rPr>
        <w:t>{Asmuo / institucija}</w:t>
      </w:r>
      <w:r w:rsidRPr="00BC3ECA">
        <w:t xml:space="preserve"> įvedus</w:t>
      </w:r>
      <w:r w:rsidR="005B130A" w:rsidRPr="00BC3ECA">
        <w:t xml:space="preserve"> reikšmę</w:t>
      </w:r>
      <w:r w:rsidR="001A58B4" w:rsidRPr="00BC3ECA">
        <w:t xml:space="preserve"> arba </w:t>
      </w:r>
      <w:r w:rsidR="005B130A" w:rsidRPr="00BC3ECA">
        <w:t xml:space="preserve">ją </w:t>
      </w:r>
      <w:r w:rsidR="001A58B4" w:rsidRPr="00BC3ECA">
        <w:t>pasirinkus iš klasifikatoriaus</w:t>
      </w:r>
      <w:r w:rsidR="000F39C2" w:rsidRPr="00BC3ECA">
        <w:t xml:space="preserve"> paieška bus vykdoma iš visų tipų aktų laukų.</w:t>
      </w:r>
      <w:r w:rsidR="00360164" w:rsidRPr="00BC3ECA">
        <w:t xml:space="preserve"> Į lauką galima įvesti kelis asmenis ar institucijas.</w:t>
      </w:r>
    </w:p>
    <w:p w14:paraId="67C83484" w14:textId="5E992BF4" w:rsidR="00D30452" w:rsidRPr="00BC3ECA" w:rsidRDefault="000D0084" w:rsidP="004F42F8">
      <w:pPr>
        <w:pStyle w:val="buletedafternumber"/>
      </w:pPr>
      <w:r w:rsidRPr="00BC3ECA">
        <w:t>Apskaitos akt</w:t>
      </w:r>
      <w:r w:rsidR="00EA1EFF" w:rsidRPr="00BC3ECA">
        <w:t>ų paiešką</w:t>
      </w:r>
      <w:r w:rsidRPr="00BC3ECA">
        <w:t xml:space="preserve"> galima</w:t>
      </w:r>
      <w:r w:rsidR="00811A38" w:rsidRPr="00BC3ECA">
        <w:t xml:space="preserve"> susiaurinti</w:t>
      </w:r>
      <w:r w:rsidR="00EA1EFF" w:rsidRPr="00BC3ECA">
        <w:t>, jei</w:t>
      </w:r>
      <w:r w:rsidR="00811A38" w:rsidRPr="00BC3ECA">
        <w:t xml:space="preserve"> lauke </w:t>
      </w:r>
      <w:r w:rsidR="00811A38" w:rsidRPr="00BC3ECA">
        <w:rPr>
          <w:b/>
        </w:rPr>
        <w:t>{Fondas}</w:t>
      </w:r>
      <w:r w:rsidR="00811A38" w:rsidRPr="00BC3ECA">
        <w:t xml:space="preserve"> </w:t>
      </w:r>
      <w:r w:rsidR="00EA1EFF" w:rsidRPr="00BC3ECA">
        <w:t>pažymėsite tik reikalingus fondus. Pagal nutylėjimą paieška vykdoma</w:t>
      </w:r>
      <w:r w:rsidR="0017144A" w:rsidRPr="00BC3ECA">
        <w:t xml:space="preserve"> pagal visus galimus fondus.</w:t>
      </w:r>
    </w:p>
    <w:p w14:paraId="6AD77370" w14:textId="554D1BEF" w:rsidR="00B42E5F" w:rsidRPr="00BC3ECA" w:rsidRDefault="00602F49" w:rsidP="00DA427F">
      <w:pPr>
        <w:pStyle w:val="buletedafternumber"/>
      </w:pPr>
      <w:r w:rsidRPr="00BC3ECA">
        <w:t xml:space="preserve">Jei yra nurodomas bent vienas iš trijų galimų pasirinkimų </w:t>
      </w:r>
      <w:r w:rsidRPr="00BC3ECA">
        <w:rPr>
          <w:b/>
        </w:rPr>
        <w:t>Parodai</w:t>
      </w:r>
      <w:r w:rsidRPr="00BC3ECA">
        <w:t xml:space="preserve">, </w:t>
      </w:r>
      <w:r w:rsidRPr="00BC3ECA">
        <w:rPr>
          <w:b/>
        </w:rPr>
        <w:t>Restauravimui</w:t>
      </w:r>
      <w:r w:rsidRPr="00BC3ECA">
        <w:t xml:space="preserve"> ar </w:t>
      </w:r>
      <w:r w:rsidRPr="00BC3ECA">
        <w:rPr>
          <w:b/>
        </w:rPr>
        <w:t>Kitas tikslas</w:t>
      </w:r>
      <w:r w:rsidRPr="00BC3ECA">
        <w:t xml:space="preserve">, lauke </w:t>
      </w:r>
      <w:r w:rsidRPr="00BC3ECA">
        <w:rPr>
          <w:b/>
        </w:rPr>
        <w:t>{Perdavimo tikslas}</w:t>
      </w:r>
      <w:r w:rsidRPr="00BC3ECA">
        <w:t xml:space="preserve">, paieška bus vykdoma </w:t>
      </w:r>
      <w:r w:rsidR="00ED6DB7" w:rsidRPr="00BC3ECA">
        <w:t>pagal nurodytą tikslą.</w:t>
      </w:r>
    </w:p>
    <w:p w14:paraId="32D0994F" w14:textId="7B1059A3" w:rsidR="00D21133" w:rsidRPr="00BC3ECA" w:rsidRDefault="00C32036" w:rsidP="00DA427F">
      <w:pPr>
        <w:pStyle w:val="buletedafternumber"/>
      </w:pPr>
      <w:r w:rsidRPr="00BC3ECA">
        <w:t xml:space="preserve">Pasirinkus iš klasifikatoriaus arba įrašius reikšmę į </w:t>
      </w:r>
      <w:r w:rsidRPr="00BC3ECA">
        <w:rPr>
          <w:b/>
        </w:rPr>
        <w:t>{Aktą įvedė}</w:t>
      </w:r>
      <w:r w:rsidRPr="00BC3ECA">
        <w:t xml:space="preserve"> lauką</w:t>
      </w:r>
      <w:r w:rsidR="004169B8" w:rsidRPr="00BC3ECA">
        <w:t>, paieška bus vykdoma pagal darbuotoją, kuris įvedė, užregistravo ir/arba pateikė užregistruoti.</w:t>
      </w:r>
    </w:p>
    <w:p w14:paraId="2B20ACAC" w14:textId="0F0CEB7D" w:rsidR="00821A3C" w:rsidRPr="00BC3ECA" w:rsidRDefault="00821A3C" w:rsidP="00DA427F">
      <w:pPr>
        <w:pStyle w:val="buletedafternumber"/>
      </w:pPr>
      <w:r w:rsidRPr="00BC3ECA">
        <w:t xml:space="preserve">Lauke </w:t>
      </w:r>
      <w:r w:rsidRPr="00BC3ECA">
        <w:rPr>
          <w:b/>
        </w:rPr>
        <w:t xml:space="preserve">{Senas numeris} </w:t>
      </w:r>
      <w:r w:rsidR="00055334" w:rsidRPr="00BC3ECA">
        <w:t>į</w:t>
      </w:r>
      <w:r w:rsidR="00047D54" w:rsidRPr="00BC3ECA">
        <w:t>vedus seną akto numerį paieška bus vykdoma pagal jį.</w:t>
      </w:r>
    </w:p>
    <w:p w14:paraId="2F86B4F0" w14:textId="23A6175A" w:rsidR="00DA427F" w:rsidRPr="00BC3ECA" w:rsidRDefault="00DA427F" w:rsidP="00DA427F">
      <w:pPr>
        <w:pStyle w:val="buletedafternumber"/>
      </w:pPr>
      <w:r w:rsidRPr="00BC3ECA">
        <w:t xml:space="preserve">Jei paspausite mygtuką </w:t>
      </w:r>
      <w:r w:rsidRPr="00BC3ECA">
        <w:rPr>
          <w:b/>
        </w:rPr>
        <w:t xml:space="preserve">[Išvalyti] </w:t>
      </w:r>
      <w:r w:rsidRPr="00BC3ECA">
        <w:t>visi paieškos kriterijai bus išvalyti ir galėsite pasirinkti naujus paieškos kriterijus.</w:t>
      </w:r>
    </w:p>
    <w:p w14:paraId="53DD330E" w14:textId="77777777" w:rsidR="00A7277D" w:rsidRPr="00BC3ECA" w:rsidRDefault="00A7277D" w:rsidP="00512286">
      <w:pPr>
        <w:pStyle w:val="AlnosNumbered"/>
        <w:keepNext/>
      </w:pPr>
      <w:r w:rsidRPr="00BC3ECA">
        <w:t xml:space="preserve">Spauskite </w:t>
      </w:r>
      <w:r w:rsidRPr="00BC3ECA">
        <w:rPr>
          <w:rStyle w:val="CharLaukas"/>
        </w:rPr>
        <w:t>[Ieškoti]</w:t>
      </w:r>
      <w:r w:rsidRPr="00BC3ECA">
        <w:t>.</w:t>
      </w:r>
    </w:p>
    <w:p w14:paraId="67FC8AB5" w14:textId="77777777" w:rsidR="00A7277D" w:rsidRPr="00BC3ECA" w:rsidRDefault="00A7277D" w:rsidP="00300735">
      <w:pPr>
        <w:pStyle w:val="BodyText"/>
      </w:pPr>
      <w:r w:rsidRPr="00BC3ECA">
        <w:t>Sistema pateikia paieškos kriterijus atitinkančių įrašų sąrašą.</w:t>
      </w:r>
    </w:p>
    <w:p w14:paraId="5E622DCD" w14:textId="77777777" w:rsidR="00725A97" w:rsidRPr="00BC3ECA" w:rsidRDefault="00725A97" w:rsidP="00512286">
      <w:pPr>
        <w:pStyle w:val="AlnosNumbered"/>
        <w:keepNext/>
      </w:pPr>
      <w:r w:rsidRPr="00BC3ECA">
        <w:t>Toliau, priklausomai nuo Jums suteiktų teisių, galite atlikti šiuos veiksmus:</w:t>
      </w:r>
    </w:p>
    <w:p w14:paraId="7783E876" w14:textId="0EE05FA6" w:rsidR="00D642A0" w:rsidRPr="00BC3ECA" w:rsidRDefault="00D642A0" w:rsidP="00512286">
      <w:pPr>
        <w:pStyle w:val="buletedafternumber"/>
        <w:keepNext/>
        <w:keepLines/>
        <w:rPr>
          <w:i/>
        </w:rPr>
      </w:pPr>
      <w:r w:rsidRPr="00BC3ECA">
        <w:rPr>
          <w:i/>
        </w:rPr>
        <w:fldChar w:fldCharType="begin"/>
      </w:r>
      <w:r w:rsidRPr="00BC3ECA">
        <w:rPr>
          <w:i/>
        </w:rPr>
        <w:instrText xml:space="preserve"> REF _Ref333996381 \h </w:instrText>
      </w:r>
      <w:r w:rsidR="009F3BAC" w:rsidRPr="00BC3ECA">
        <w:rPr>
          <w:i/>
        </w:rPr>
        <w:instrText xml:space="preserve">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_Ref333996381 \h </w:instrText>
      </w:r>
      <w:r w:rsidRPr="00BC3ECA">
        <w:rPr>
          <w:i/>
        </w:rPr>
      </w:r>
      <w:r w:rsidRPr="00BC3ECA">
        <w:rPr>
          <w:i/>
        </w:rPr>
        <w:fldChar w:fldCharType="separate"/>
      </w:r>
      <w:r w:rsidR="000D676C">
        <w:rPr>
          <w:i/>
          <w:noProof/>
        </w:rPr>
        <w:t>60</w:t>
      </w:r>
      <w:r w:rsidRPr="00BC3ECA">
        <w:rPr>
          <w:i/>
        </w:rPr>
        <w:fldChar w:fldCharType="end"/>
      </w:r>
      <w:r w:rsidRPr="00BC3ECA">
        <w:rPr>
          <w:i/>
        </w:rPr>
        <w:t xml:space="preserve"> psl.)</w:t>
      </w:r>
    </w:p>
    <w:p w14:paraId="1A79F2A7" w14:textId="5AFD80EA" w:rsidR="00270334" w:rsidRPr="00BC3ECA" w:rsidRDefault="00BE5B2A" w:rsidP="00220DDF">
      <w:pPr>
        <w:pStyle w:val="buletedafternumber"/>
        <w:keepNext/>
        <w:keepLines/>
        <w:rPr>
          <w:i/>
        </w:rPr>
      </w:pPr>
      <w:r w:rsidRPr="00BC3ECA">
        <w:rPr>
          <w:i/>
        </w:rPr>
        <w:fldChar w:fldCharType="begin"/>
      </w:r>
      <w:r w:rsidRPr="00BC3ECA">
        <w:rPr>
          <w:i/>
        </w:rPr>
        <w:instrText xml:space="preserve"> REF _Ref333998792 \h </w:instrText>
      </w:r>
      <w:r w:rsidR="009F3BAC" w:rsidRPr="00BC3ECA">
        <w:rPr>
          <w:i/>
        </w:rPr>
        <w:instrText xml:space="preserve"> \* MERGEFORMAT </w:instrText>
      </w:r>
      <w:r w:rsidRPr="00BC3ECA">
        <w:rPr>
          <w:i/>
        </w:rPr>
      </w:r>
      <w:r w:rsidRPr="00BC3ECA">
        <w:rPr>
          <w:i/>
        </w:rPr>
        <w:fldChar w:fldCharType="separate"/>
      </w:r>
      <w:r w:rsidR="000D676C" w:rsidRPr="000D676C">
        <w:rPr>
          <w:i/>
        </w:rPr>
        <w:t>Eksportuoti pasirinktus aktus</w:t>
      </w:r>
      <w:r w:rsidRPr="00BC3ECA">
        <w:rPr>
          <w:i/>
        </w:rPr>
        <w:fldChar w:fldCharType="end"/>
      </w:r>
      <w:r w:rsidRPr="00BC3ECA">
        <w:rPr>
          <w:i/>
        </w:rPr>
        <w:t xml:space="preserve"> (</w:t>
      </w:r>
      <w:r w:rsidRPr="00BC3ECA">
        <w:rPr>
          <w:i/>
        </w:rPr>
        <w:fldChar w:fldCharType="begin"/>
      </w:r>
      <w:r w:rsidRPr="00BC3ECA">
        <w:rPr>
          <w:i/>
        </w:rPr>
        <w:instrText xml:space="preserve"> PAGEREF _Ref333998792 \h </w:instrText>
      </w:r>
      <w:r w:rsidRPr="00BC3ECA">
        <w:rPr>
          <w:i/>
        </w:rPr>
      </w:r>
      <w:r w:rsidRPr="00BC3ECA">
        <w:rPr>
          <w:i/>
        </w:rPr>
        <w:fldChar w:fldCharType="separate"/>
      </w:r>
      <w:r w:rsidR="000D676C">
        <w:rPr>
          <w:i/>
          <w:noProof/>
        </w:rPr>
        <w:t>61</w:t>
      </w:r>
      <w:r w:rsidRPr="00BC3ECA">
        <w:rPr>
          <w:i/>
        </w:rPr>
        <w:fldChar w:fldCharType="end"/>
      </w:r>
      <w:r w:rsidRPr="00BC3ECA">
        <w:rPr>
          <w:i/>
        </w:rPr>
        <w:t xml:space="preserve"> psl.)</w:t>
      </w:r>
    </w:p>
    <w:p w14:paraId="535EA6D7" w14:textId="77777777" w:rsidR="00A7277D" w:rsidRPr="00BC3ECA" w:rsidRDefault="00270334" w:rsidP="00270334">
      <w:pPr>
        <w:pStyle w:val="Heading2"/>
      </w:pPr>
      <w:bookmarkStart w:id="148" w:name="_Ref334175539"/>
      <w:bookmarkStart w:id="149" w:name="_Ref334175540"/>
      <w:bookmarkStart w:id="150" w:name="_Toc169621725"/>
      <w:r w:rsidRPr="00BC3ECA">
        <w:t>Grąžinti priimtas muziejines vertybes tuo pačiu aktu</w:t>
      </w:r>
      <w:bookmarkEnd w:id="148"/>
      <w:bookmarkEnd w:id="149"/>
      <w:bookmarkEnd w:id="150"/>
    </w:p>
    <w:p w14:paraId="71336C74" w14:textId="77777777" w:rsidR="00FB15F0" w:rsidRPr="00BC3ECA" w:rsidRDefault="00516E06" w:rsidP="00516E06">
      <w:pPr>
        <w:pStyle w:val="Alnostext"/>
        <w:keepNext/>
        <w:rPr>
          <w:rFonts w:cs="Arial"/>
        </w:rPr>
      </w:pPr>
      <w:r w:rsidRPr="00BC3ECA">
        <w:t xml:space="preserve">Paskirtis – </w:t>
      </w:r>
      <w:r w:rsidRPr="00BC3ECA">
        <w:rPr>
          <w:rFonts w:cs="Arial"/>
        </w:rPr>
        <w:t xml:space="preserve">registruoti muziejinių vertybių grąžinimą pagal anksčiau sistemoje įvestą muziejinių vertybių priėmimo-perdavimo laikinai saugoti aktą sistemoje. </w:t>
      </w:r>
    </w:p>
    <w:p w14:paraId="5CD4A2FD" w14:textId="77777777" w:rsidR="00516E06" w:rsidRPr="00BC3ECA" w:rsidRDefault="00516E06" w:rsidP="00516E06">
      <w:pPr>
        <w:pStyle w:val="Alnostext"/>
        <w:keepNext/>
      </w:pPr>
      <w:r w:rsidRPr="00BC3ECA">
        <w:rPr>
          <w:rFonts w:cs="Arial"/>
        </w:rPr>
        <w:t>Grąžinimas atliekamas, kai laikinai iš fizinio arba juridinio asmens priimtos muziejinės vertybės yra grąžinam</w:t>
      </w:r>
      <w:r w:rsidR="00E619BC" w:rsidRPr="00BC3ECA">
        <w:rPr>
          <w:rFonts w:cs="Arial"/>
        </w:rPr>
        <w:t>os</w:t>
      </w:r>
      <w:r w:rsidRPr="00BC3ECA">
        <w:rPr>
          <w:rFonts w:cs="Arial"/>
        </w:rPr>
        <w:t xml:space="preserve"> jų teikėjui</w:t>
      </w:r>
      <w:r w:rsidRPr="00BC3ECA">
        <w:t xml:space="preserve">. </w:t>
      </w:r>
    </w:p>
    <w:p w14:paraId="647D9FB2" w14:textId="77777777" w:rsidR="00601A6B" w:rsidRPr="00BC3ECA" w:rsidRDefault="00601A6B" w:rsidP="00601A6B">
      <w:pPr>
        <w:pStyle w:val="Alnostext"/>
        <w:keepNext/>
        <w:rPr>
          <w:rFonts w:cs="Arial"/>
        </w:rPr>
      </w:pPr>
      <w:r w:rsidRPr="00BC3ECA">
        <w:rPr>
          <w:rFonts w:cs="Arial"/>
        </w:rPr>
        <w:t>Akto tipas, pagal kurį grąžinamos muziejinės vertybės</w:t>
      </w:r>
      <w:r w:rsidR="00E619BC" w:rsidRPr="00BC3ECA">
        <w:rPr>
          <w:rFonts w:cs="Arial"/>
        </w:rPr>
        <w:t>,</w:t>
      </w:r>
      <w:r w:rsidRPr="00BC3ECA">
        <w:rPr>
          <w:rFonts w:cs="Arial"/>
        </w:rPr>
        <w:t xml:space="preserve"> yra:</w:t>
      </w:r>
    </w:p>
    <w:p w14:paraId="42645D0F" w14:textId="77777777" w:rsidR="00601A6B" w:rsidRPr="00BC3ECA" w:rsidRDefault="00601A6B" w:rsidP="00601A6B">
      <w:pPr>
        <w:pStyle w:val="AlnostextBuleted"/>
        <w:keepNext/>
      </w:pPr>
      <w:r w:rsidRPr="00BC3ECA">
        <w:t xml:space="preserve">Priėmimo-perdavimo </w:t>
      </w:r>
      <w:r w:rsidR="000F4B77" w:rsidRPr="00BC3ECA">
        <w:t>trumpai</w:t>
      </w:r>
      <w:r w:rsidRPr="00BC3ECA">
        <w:t xml:space="preserve"> saugoti aktas</w:t>
      </w:r>
      <w:r w:rsidR="00E619BC" w:rsidRPr="00BC3ECA">
        <w:t>;</w:t>
      </w:r>
    </w:p>
    <w:p w14:paraId="1F52E9C9" w14:textId="77777777" w:rsidR="00601A6B" w:rsidRPr="00BC3ECA" w:rsidRDefault="00601A6B" w:rsidP="00601A6B">
      <w:pPr>
        <w:pStyle w:val="AlnostextBuleted"/>
        <w:keepNext/>
      </w:pPr>
      <w:r w:rsidRPr="00BC3ECA">
        <w:t xml:space="preserve">Priėmimo-perdavimo ilgai saugoti aktas. </w:t>
      </w:r>
    </w:p>
    <w:p w14:paraId="4ADF759F" w14:textId="77777777" w:rsidR="00516E06" w:rsidRPr="00BC3ECA" w:rsidRDefault="00516E06" w:rsidP="00516E06">
      <w:pPr>
        <w:pStyle w:val="HeadingB"/>
        <w:rPr>
          <w:noProof w:val="0"/>
        </w:rPr>
      </w:pPr>
      <w:r w:rsidRPr="00BC3ECA">
        <w:rPr>
          <w:noProof w:val="0"/>
        </w:rPr>
        <w:t>Kas gali atlikti</w:t>
      </w:r>
    </w:p>
    <w:p w14:paraId="79B0380A" w14:textId="77777777" w:rsidR="00516E06" w:rsidRPr="00BC3ECA" w:rsidRDefault="00FB15F0" w:rsidP="00516E06">
      <w:pPr>
        <w:pStyle w:val="Alnostext"/>
        <w:keepNext/>
      </w:pPr>
      <w:r w:rsidRPr="00BC3ECA">
        <w:rPr>
          <w:rFonts w:cs="Arial"/>
        </w:rPr>
        <w:t>Registruoti muziejinių vertybių grąžinimą</w:t>
      </w:r>
      <w:r w:rsidRPr="00BC3ECA">
        <w:t xml:space="preserve"> </w:t>
      </w:r>
      <w:r w:rsidR="00516E06" w:rsidRPr="00BC3ECA">
        <w:t>gali:</w:t>
      </w:r>
    </w:p>
    <w:p w14:paraId="7862CB52" w14:textId="77777777" w:rsidR="00516E06" w:rsidRPr="00BC3ECA" w:rsidRDefault="00516E06" w:rsidP="00516E06">
      <w:pPr>
        <w:pStyle w:val="AlnostextBuleted"/>
      </w:pPr>
      <w:r w:rsidRPr="00BC3ECA">
        <w:t xml:space="preserve">Naudotojas, kuriam suteiktos teisės </w:t>
      </w:r>
      <w:r w:rsidR="00FB15F0" w:rsidRPr="00BC3ECA">
        <w:t>tvarkyti atitinkamų</w:t>
      </w:r>
      <w:r w:rsidRPr="00BC3ECA">
        <w:t xml:space="preserve"> akt</w:t>
      </w:r>
      <w:r w:rsidR="00FB15F0" w:rsidRPr="00BC3ECA">
        <w:t>ų</w:t>
      </w:r>
      <w:r w:rsidRPr="00BC3ECA">
        <w:t xml:space="preserve"> duomenis.</w:t>
      </w:r>
    </w:p>
    <w:p w14:paraId="011EF404" w14:textId="77777777" w:rsidR="00516E06" w:rsidRPr="00BC3ECA" w:rsidRDefault="00516E06" w:rsidP="009F3BAC">
      <w:pPr>
        <w:pStyle w:val="HeadingB"/>
        <w:tabs>
          <w:tab w:val="left" w:pos="3093"/>
        </w:tabs>
        <w:rPr>
          <w:noProof w:val="0"/>
        </w:rPr>
      </w:pPr>
      <w:r w:rsidRPr="00BC3ECA">
        <w:rPr>
          <w:noProof w:val="0"/>
        </w:rPr>
        <w:t>Kaip atlikti</w:t>
      </w:r>
    </w:p>
    <w:p w14:paraId="1B83EE3C" w14:textId="77777777" w:rsidR="00516E06" w:rsidRPr="00BC3ECA" w:rsidRDefault="00516E06" w:rsidP="009F3BAC">
      <w:pPr>
        <w:pStyle w:val="Alnostext"/>
        <w:keepNext/>
      </w:pPr>
      <w:r w:rsidRPr="00BC3ECA">
        <w:t xml:space="preserve">Norėdami </w:t>
      </w:r>
      <w:r w:rsidR="00FB15F0" w:rsidRPr="00BC3ECA">
        <w:rPr>
          <w:rFonts w:cs="Arial"/>
        </w:rPr>
        <w:t>registruoti muziejinių vertybių grąžinimą</w:t>
      </w:r>
      <w:r w:rsidRPr="00BC3ECA">
        <w:rPr>
          <w:rFonts w:cs="Arial"/>
        </w:rPr>
        <w:t>, atlikite šiuos veiksmus:</w:t>
      </w:r>
    </w:p>
    <w:p w14:paraId="2F5730CB" w14:textId="77777777" w:rsidR="00516E06" w:rsidRPr="00BC3ECA" w:rsidRDefault="00516E06" w:rsidP="007171F7">
      <w:pPr>
        <w:pStyle w:val="AlnosNumbered"/>
        <w:keepNext/>
        <w:numPr>
          <w:ilvl w:val="0"/>
          <w:numId w:val="62"/>
        </w:numPr>
      </w:pPr>
      <w:r w:rsidRPr="00BC3ECA">
        <w:t>Surasti norimo akto duomenys.</w:t>
      </w:r>
    </w:p>
    <w:p w14:paraId="3EF7952E" w14:textId="25A2049F" w:rsidR="00516E06" w:rsidRPr="00BC3ECA" w:rsidRDefault="00516E06"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_Ref334000368 \h  \* MERGEFORMAT </w:instrText>
      </w:r>
      <w:r w:rsidRPr="00BC3ECA">
        <w:rPr>
          <w:rStyle w:val="CharLangas"/>
        </w:rPr>
      </w:r>
      <w:r w:rsidRPr="00BC3ECA">
        <w:rPr>
          <w:rStyle w:val="CharLangas"/>
        </w:rPr>
        <w:fldChar w:fldCharType="separate"/>
      </w:r>
      <w:r w:rsidR="000D676C" w:rsidRPr="000D676C">
        <w:rPr>
          <w:rStyle w:val="CharLangas"/>
        </w:rPr>
        <w:t>Surasti apskaitos akto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_Ref334000370 \h </w:instrText>
      </w:r>
      <w:r w:rsidRPr="00BC3ECA">
        <w:rPr>
          <w:rStyle w:val="CharLangas"/>
        </w:rPr>
      </w:r>
      <w:r w:rsidRPr="00BC3ECA">
        <w:rPr>
          <w:rStyle w:val="CharLangas"/>
        </w:rPr>
        <w:fldChar w:fldCharType="separate"/>
      </w:r>
      <w:r w:rsidR="000D676C">
        <w:rPr>
          <w:rStyle w:val="CharLangas"/>
          <w:noProof/>
        </w:rPr>
        <w:t>56</w:t>
      </w:r>
      <w:r w:rsidRPr="00BC3ECA">
        <w:rPr>
          <w:rStyle w:val="CharLangas"/>
        </w:rPr>
        <w:fldChar w:fldCharType="end"/>
      </w:r>
      <w:r w:rsidRPr="00BC3ECA">
        <w:rPr>
          <w:rStyle w:val="CharLangas"/>
        </w:rPr>
        <w:t xml:space="preserve"> psl.)</w:t>
      </w:r>
      <w:r w:rsidRPr="00BC3ECA">
        <w:t>.</w:t>
      </w:r>
    </w:p>
    <w:p w14:paraId="3B22D519" w14:textId="6D7A8C20" w:rsidR="00FB15F0" w:rsidRPr="00BC3ECA" w:rsidRDefault="00FB15F0" w:rsidP="00FB15F0">
      <w:pPr>
        <w:pStyle w:val="AlnosNumbered"/>
      </w:pPr>
      <w:r w:rsidRPr="00BC3ECA">
        <w:t xml:space="preserve">Lange </w:t>
      </w:r>
      <w:r w:rsidRPr="00BC3ECA">
        <w:rPr>
          <w:rStyle w:val="CharLangas"/>
        </w:rPr>
        <w:t>Apskaitos akto  paieška,</w:t>
      </w:r>
      <w:r w:rsidRPr="00BC3ECA">
        <w:t xml:space="preserve"> šalia norimo akto, stulpelyje </w:t>
      </w:r>
      <w:r w:rsidRPr="00BC3ECA">
        <w:rPr>
          <w:b/>
        </w:rPr>
        <w:t>Veiksmai</w:t>
      </w:r>
      <w:r w:rsidRPr="00BC3ECA">
        <w:t xml:space="preserve"> spauskite </w:t>
      </w:r>
      <w:r w:rsidR="00424185" w:rsidRPr="00BC3ECA">
        <w:rPr>
          <w:noProof/>
          <w:lang w:eastAsia="lt-LT"/>
        </w:rPr>
        <w:drawing>
          <wp:inline distT="0" distB="0" distL="0" distR="0" wp14:anchorId="55632A60" wp14:editId="674C197C">
            <wp:extent cx="167640" cy="16764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4255F7E6" w14:textId="77777777" w:rsidR="00FB15F0" w:rsidRPr="00BC3ECA" w:rsidRDefault="00FB15F0" w:rsidP="005B3A8E">
      <w:pPr>
        <w:pStyle w:val="BodyText"/>
      </w:pPr>
      <w:r w:rsidRPr="00BC3ECA">
        <w:t xml:space="preserve">Atsiveria langas </w:t>
      </w:r>
      <w:r w:rsidRPr="00BC3ECA">
        <w:rPr>
          <w:rStyle w:val="CharLangas"/>
        </w:rPr>
        <w:t>Apskaitos akto  paieška &gt; &lt;pasirinkto akto tipo pavadinimas&gt;</w:t>
      </w:r>
      <w:r w:rsidRPr="00BC3ECA">
        <w:t>.</w:t>
      </w:r>
    </w:p>
    <w:p w14:paraId="771407E5" w14:textId="77777777" w:rsidR="00FB15F0" w:rsidRPr="00BC3ECA" w:rsidRDefault="00FB15F0" w:rsidP="00FB15F0">
      <w:pPr>
        <w:pStyle w:val="AlnosNumbered"/>
      </w:pPr>
      <w:r w:rsidRPr="00BC3ECA">
        <w:t>Nurodykite grąžinimo informaciją.</w:t>
      </w:r>
    </w:p>
    <w:p w14:paraId="567FD81F" w14:textId="698883AA" w:rsidR="00FB15F0" w:rsidRPr="00BC3ECA" w:rsidRDefault="00FB15F0"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19307E4" w14:textId="77777777" w:rsidR="00FB15F0" w:rsidRPr="00BC3ECA" w:rsidRDefault="00FB15F0" w:rsidP="00FB15F0">
      <w:pPr>
        <w:pStyle w:val="AlnosNumbered"/>
      </w:pPr>
      <w:r w:rsidRPr="00BC3ECA">
        <w:t xml:space="preserve">Spauskite </w:t>
      </w:r>
      <w:r w:rsidRPr="00BC3ECA">
        <w:rPr>
          <w:rStyle w:val="CharLaukas"/>
        </w:rPr>
        <w:t>[Užregistruoti eksponatų grąžinimą]</w:t>
      </w:r>
      <w:r w:rsidRPr="00BC3ECA">
        <w:t>.</w:t>
      </w:r>
    </w:p>
    <w:p w14:paraId="00A25527" w14:textId="77777777" w:rsidR="00FB15F0" w:rsidRPr="00BC3ECA" w:rsidRDefault="00FB15F0" w:rsidP="005B3A8E">
      <w:pPr>
        <w:pStyle w:val="BodyText"/>
      </w:pPr>
      <w:r w:rsidRPr="00BC3ECA">
        <w:rPr>
          <w:rFonts w:cs="Arial"/>
        </w:rPr>
        <w:t xml:space="preserve">Sistema visoms akto muziejinėms vertybėms nustato eksponato būseną į </w:t>
      </w:r>
      <w:r w:rsidRPr="00BC3ECA">
        <w:rPr>
          <w:rStyle w:val="CharLangas"/>
        </w:rPr>
        <w:t>Grąžintas savininkui</w:t>
      </w:r>
      <w:r w:rsidRPr="00BC3ECA">
        <w:t xml:space="preserve">. </w:t>
      </w:r>
      <w:r w:rsidRPr="00BC3ECA">
        <w:br/>
        <w:t>Apie sėkmingai atliktą veiksmą pateikiamas pranešimas.</w:t>
      </w:r>
    </w:p>
    <w:p w14:paraId="6EA969CC" w14:textId="77777777" w:rsidR="00270334" w:rsidRPr="00BC3ECA" w:rsidRDefault="00270334" w:rsidP="00270334">
      <w:pPr>
        <w:pStyle w:val="Heading2"/>
      </w:pPr>
      <w:bookmarkStart w:id="151" w:name="_Ref334175569"/>
      <w:bookmarkStart w:id="152" w:name="_Ref334175571"/>
      <w:bookmarkStart w:id="153" w:name="_Toc169621726"/>
      <w:r w:rsidRPr="00BC3ECA">
        <w:t>Priimti perduotus eksponatus tuo pačiu aktu</w:t>
      </w:r>
      <w:bookmarkEnd w:id="151"/>
      <w:bookmarkEnd w:id="152"/>
      <w:bookmarkEnd w:id="153"/>
    </w:p>
    <w:p w14:paraId="744C9806" w14:textId="77777777" w:rsidR="00941021" w:rsidRPr="00BC3ECA" w:rsidRDefault="00BB50F3" w:rsidP="00BB50F3">
      <w:pPr>
        <w:pStyle w:val="Alnostext"/>
        <w:keepNext/>
        <w:rPr>
          <w:rFonts w:cs="Arial"/>
        </w:rPr>
      </w:pPr>
      <w:r w:rsidRPr="00BC3ECA">
        <w:t xml:space="preserve">Paskirtis – </w:t>
      </w:r>
      <w:r w:rsidRPr="00BC3ECA">
        <w:rPr>
          <w:rFonts w:cs="Arial"/>
        </w:rPr>
        <w:t xml:space="preserve">įvesti eksponatų priėmimą pagal anksčiau sistemoje įvestą eksponatų perdavimo-priėmimo laikinai saugoti aktą sistemoje. </w:t>
      </w:r>
    </w:p>
    <w:p w14:paraId="397118D7" w14:textId="77777777" w:rsidR="00BB50F3" w:rsidRPr="00BC3ECA" w:rsidRDefault="00BB50F3" w:rsidP="00BB50F3">
      <w:pPr>
        <w:pStyle w:val="Alnostext"/>
        <w:keepNext/>
      </w:pPr>
      <w:r w:rsidRPr="00BC3ECA">
        <w:rPr>
          <w:rFonts w:cs="Arial"/>
        </w:rPr>
        <w:t>Priėmimas atliekamas, kai laikinai fiziniam arba juridiniam asmeniui perduoti eksponatai yra grąžinami muziejui</w:t>
      </w:r>
      <w:r w:rsidRPr="00BC3ECA">
        <w:t xml:space="preserve">. </w:t>
      </w:r>
    </w:p>
    <w:p w14:paraId="42D2B0EB" w14:textId="77777777" w:rsidR="00941021" w:rsidRPr="00BC3ECA" w:rsidRDefault="00941021" w:rsidP="00BB50F3">
      <w:pPr>
        <w:pStyle w:val="Alnostext"/>
        <w:keepNext/>
        <w:rPr>
          <w:rFonts w:cs="Arial"/>
        </w:rPr>
      </w:pPr>
      <w:r w:rsidRPr="00BC3ECA">
        <w:rPr>
          <w:rFonts w:cs="Arial"/>
        </w:rPr>
        <w:t>Akto tipas, pagal kurį grąžinamos muziejinės vertybės yra:</w:t>
      </w:r>
    </w:p>
    <w:p w14:paraId="27DA05C8" w14:textId="77777777" w:rsidR="00941021" w:rsidRPr="00BC3ECA" w:rsidRDefault="00DA3F85" w:rsidP="00941021">
      <w:pPr>
        <w:pStyle w:val="AlnostextBuleted"/>
      </w:pPr>
      <w:r w:rsidRPr="00BC3ECA">
        <w:t>Eksponatų perdavimo-priėmimo trumpai saugoti aktas</w:t>
      </w:r>
      <w:r w:rsidR="008E0930" w:rsidRPr="00BC3ECA">
        <w:t>;</w:t>
      </w:r>
    </w:p>
    <w:p w14:paraId="721C9E66" w14:textId="77777777" w:rsidR="00941021" w:rsidRPr="00BC3ECA" w:rsidRDefault="00941021" w:rsidP="00941021">
      <w:pPr>
        <w:pStyle w:val="AlnostextBuleted"/>
      </w:pPr>
      <w:r w:rsidRPr="00BC3ECA">
        <w:lastRenderedPageBreak/>
        <w:t>Eksponatų perdavimo-priėmimo ilgai saugoti aktas</w:t>
      </w:r>
      <w:r w:rsidR="008E0930" w:rsidRPr="00BC3ECA">
        <w:t>;</w:t>
      </w:r>
    </w:p>
    <w:p w14:paraId="4EF5999A" w14:textId="77777777" w:rsidR="00941021" w:rsidRPr="00BC3ECA" w:rsidRDefault="00DA3F85" w:rsidP="00941021">
      <w:pPr>
        <w:pStyle w:val="AlnostextBuleted"/>
      </w:pPr>
      <w:r w:rsidRPr="00BC3ECA">
        <w:t>Eksponatų perdavimo-priėmimo trumpai saugoti aktas (lietuvių-anglų kalba)</w:t>
      </w:r>
      <w:r w:rsidR="00941021" w:rsidRPr="00BC3ECA">
        <w:t>.</w:t>
      </w:r>
    </w:p>
    <w:p w14:paraId="3F128E2C" w14:textId="77777777" w:rsidR="00BB50F3" w:rsidRPr="00BC3ECA" w:rsidRDefault="00BB50F3" w:rsidP="00BB50F3">
      <w:pPr>
        <w:pStyle w:val="HeadingB"/>
        <w:rPr>
          <w:noProof w:val="0"/>
        </w:rPr>
      </w:pPr>
      <w:r w:rsidRPr="00BC3ECA">
        <w:rPr>
          <w:noProof w:val="0"/>
        </w:rPr>
        <w:t>Kas gali atlikti</w:t>
      </w:r>
    </w:p>
    <w:p w14:paraId="45E51709" w14:textId="77777777" w:rsidR="00BB50F3" w:rsidRPr="00BC3ECA" w:rsidRDefault="00BB50F3" w:rsidP="00BB50F3">
      <w:pPr>
        <w:pStyle w:val="Alnostext"/>
        <w:keepNext/>
      </w:pPr>
      <w:r w:rsidRPr="00BC3ECA">
        <w:rPr>
          <w:rFonts w:cs="Arial"/>
        </w:rPr>
        <w:t>Registruoti muziejinių vertybių grąžinimą</w:t>
      </w:r>
      <w:r w:rsidRPr="00BC3ECA">
        <w:t xml:space="preserve"> gali:</w:t>
      </w:r>
    </w:p>
    <w:p w14:paraId="00B18113" w14:textId="77777777" w:rsidR="00BB50F3" w:rsidRPr="00BC3ECA" w:rsidRDefault="00BB50F3" w:rsidP="00BB50F3">
      <w:pPr>
        <w:pStyle w:val="AlnostextBuleted"/>
      </w:pPr>
      <w:r w:rsidRPr="00BC3ECA">
        <w:t>Naudotojas, kuriam suteiktos teisės tvarkyti atitinkamų aktų duomenis.</w:t>
      </w:r>
    </w:p>
    <w:p w14:paraId="34B17059" w14:textId="77777777" w:rsidR="00BB50F3" w:rsidRPr="00BC3ECA" w:rsidRDefault="00BB50F3" w:rsidP="00BB50F3">
      <w:pPr>
        <w:pStyle w:val="HeadingB"/>
        <w:tabs>
          <w:tab w:val="left" w:pos="3093"/>
        </w:tabs>
        <w:rPr>
          <w:noProof w:val="0"/>
        </w:rPr>
      </w:pPr>
      <w:r w:rsidRPr="00BC3ECA">
        <w:rPr>
          <w:noProof w:val="0"/>
        </w:rPr>
        <w:t>Kaip atlikti</w:t>
      </w:r>
    </w:p>
    <w:p w14:paraId="162FD3E3" w14:textId="77777777" w:rsidR="00BB50F3" w:rsidRPr="00BC3ECA" w:rsidRDefault="00BB50F3" w:rsidP="00BB50F3">
      <w:pPr>
        <w:pStyle w:val="Alnostext"/>
      </w:pPr>
      <w:r w:rsidRPr="00BC3ECA">
        <w:t xml:space="preserve">Norėdami </w:t>
      </w:r>
      <w:r w:rsidRPr="00BC3ECA">
        <w:rPr>
          <w:rFonts w:cs="Arial"/>
        </w:rPr>
        <w:t xml:space="preserve">registruoti muziejinių vertybių </w:t>
      </w:r>
      <w:r w:rsidR="00B41221" w:rsidRPr="00BC3ECA">
        <w:rPr>
          <w:rFonts w:cs="Arial"/>
        </w:rPr>
        <w:t>grąžinimą</w:t>
      </w:r>
      <w:r w:rsidRPr="00BC3ECA">
        <w:rPr>
          <w:rFonts w:cs="Arial"/>
        </w:rPr>
        <w:t>, atlikite šiuos veiksmus:</w:t>
      </w:r>
    </w:p>
    <w:p w14:paraId="43E06A5E" w14:textId="77777777" w:rsidR="00BB50F3" w:rsidRPr="00BC3ECA" w:rsidRDefault="00BB50F3" w:rsidP="007171F7">
      <w:pPr>
        <w:pStyle w:val="AlnosNumbered"/>
        <w:numPr>
          <w:ilvl w:val="0"/>
          <w:numId w:val="78"/>
        </w:numPr>
      </w:pPr>
      <w:r w:rsidRPr="00BC3ECA">
        <w:t>Surasti norimo akto duomenys.</w:t>
      </w:r>
    </w:p>
    <w:p w14:paraId="135D7181" w14:textId="2912C8CA" w:rsidR="00BB50F3" w:rsidRPr="00BC3ECA" w:rsidRDefault="00BB50F3"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_Ref334000368 \h  \* MERGEFORMAT </w:instrText>
      </w:r>
      <w:r w:rsidRPr="00BC3ECA">
        <w:rPr>
          <w:rStyle w:val="CharLangas"/>
        </w:rPr>
      </w:r>
      <w:r w:rsidRPr="00BC3ECA">
        <w:rPr>
          <w:rStyle w:val="CharLangas"/>
        </w:rPr>
        <w:fldChar w:fldCharType="separate"/>
      </w:r>
      <w:r w:rsidR="000D676C" w:rsidRPr="000D676C">
        <w:rPr>
          <w:rStyle w:val="CharLangas"/>
        </w:rPr>
        <w:t>Surasti apskaitos akto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_Ref334000370 \h </w:instrText>
      </w:r>
      <w:r w:rsidRPr="00BC3ECA">
        <w:rPr>
          <w:rStyle w:val="CharLangas"/>
        </w:rPr>
      </w:r>
      <w:r w:rsidRPr="00BC3ECA">
        <w:rPr>
          <w:rStyle w:val="CharLangas"/>
        </w:rPr>
        <w:fldChar w:fldCharType="separate"/>
      </w:r>
      <w:r w:rsidR="000D676C">
        <w:rPr>
          <w:rStyle w:val="CharLangas"/>
          <w:noProof/>
        </w:rPr>
        <w:t>56</w:t>
      </w:r>
      <w:r w:rsidRPr="00BC3ECA">
        <w:rPr>
          <w:rStyle w:val="CharLangas"/>
        </w:rPr>
        <w:fldChar w:fldCharType="end"/>
      </w:r>
      <w:r w:rsidRPr="00BC3ECA">
        <w:rPr>
          <w:rStyle w:val="CharLangas"/>
        </w:rPr>
        <w:t xml:space="preserve">  psl.)</w:t>
      </w:r>
      <w:r w:rsidRPr="00BC3ECA">
        <w:t>.</w:t>
      </w:r>
    </w:p>
    <w:p w14:paraId="02D81977" w14:textId="2E07D2C1" w:rsidR="00BB50F3" w:rsidRPr="00BC3ECA" w:rsidRDefault="00BB50F3" w:rsidP="008E41EC">
      <w:pPr>
        <w:pStyle w:val="AlnosNumbered"/>
        <w:keepNext/>
      </w:pPr>
      <w:r w:rsidRPr="00BC3ECA">
        <w:t xml:space="preserve">Lange </w:t>
      </w:r>
      <w:r w:rsidRPr="00BC3ECA">
        <w:rPr>
          <w:rStyle w:val="CharLangas"/>
        </w:rPr>
        <w:t>Apskaitos akto  paieška,</w:t>
      </w:r>
      <w:r w:rsidRPr="00BC3ECA">
        <w:t xml:space="preserve"> šalia norimo akto, stulpelyje </w:t>
      </w:r>
      <w:r w:rsidRPr="00BC3ECA">
        <w:rPr>
          <w:b/>
        </w:rPr>
        <w:t>Veiksmai</w:t>
      </w:r>
      <w:r w:rsidRPr="00BC3ECA">
        <w:t xml:space="preserve"> spauskite </w:t>
      </w:r>
      <w:r w:rsidR="00424185" w:rsidRPr="00BC3ECA">
        <w:rPr>
          <w:noProof/>
          <w:lang w:eastAsia="lt-LT"/>
        </w:rPr>
        <w:drawing>
          <wp:inline distT="0" distB="0" distL="0" distR="0" wp14:anchorId="585D88FA" wp14:editId="254A4A0E">
            <wp:extent cx="167640" cy="1676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3755952A" w14:textId="77777777" w:rsidR="00BB50F3" w:rsidRPr="00BC3ECA" w:rsidRDefault="00BB50F3" w:rsidP="005B3A8E">
      <w:pPr>
        <w:pStyle w:val="BodyText"/>
      </w:pPr>
      <w:r w:rsidRPr="00BC3ECA">
        <w:t xml:space="preserve">Atsiveria langas </w:t>
      </w:r>
      <w:r w:rsidRPr="00BC3ECA">
        <w:rPr>
          <w:rStyle w:val="CharLangas"/>
        </w:rPr>
        <w:t>Apskaitos akto  paieška &gt; &lt;pasirinkto akto tipo pavadinimas&gt;</w:t>
      </w:r>
      <w:r w:rsidRPr="00BC3ECA">
        <w:t>.</w:t>
      </w:r>
    </w:p>
    <w:p w14:paraId="6948492B" w14:textId="77777777" w:rsidR="00BB50F3" w:rsidRPr="00BC3ECA" w:rsidRDefault="00BB50F3" w:rsidP="00BB50F3">
      <w:pPr>
        <w:pStyle w:val="AlnosNumbered"/>
      </w:pPr>
      <w:r w:rsidRPr="00BC3ECA">
        <w:t>Nurodykite grąžinimo informaciją.</w:t>
      </w:r>
    </w:p>
    <w:p w14:paraId="152BF075" w14:textId="388B1C37" w:rsidR="00BB50F3" w:rsidRPr="00BC3ECA" w:rsidRDefault="00BB50F3"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51B47951" w14:textId="77777777" w:rsidR="00BB50F3" w:rsidRPr="00BC3ECA" w:rsidRDefault="00BB50F3" w:rsidP="00601A6B">
      <w:pPr>
        <w:pStyle w:val="AlnosNumbered"/>
        <w:keepNext/>
      </w:pPr>
      <w:r w:rsidRPr="00BC3ECA">
        <w:t xml:space="preserve">Spauskite </w:t>
      </w:r>
      <w:r w:rsidRPr="00BC3ECA">
        <w:rPr>
          <w:rStyle w:val="CharLaukas"/>
        </w:rPr>
        <w:t>[Užregistruoti eksponatų grąžinimą]</w:t>
      </w:r>
      <w:r w:rsidRPr="00BC3ECA">
        <w:t>.</w:t>
      </w:r>
    </w:p>
    <w:p w14:paraId="139EF6D7" w14:textId="77777777" w:rsidR="00BB50F3" w:rsidRPr="00BC3ECA" w:rsidRDefault="00BB50F3" w:rsidP="005B3A8E">
      <w:pPr>
        <w:pStyle w:val="BodyText"/>
      </w:pPr>
      <w:r w:rsidRPr="00BC3ECA">
        <w:rPr>
          <w:rFonts w:cs="Arial"/>
        </w:rPr>
        <w:t xml:space="preserve">Sistema visoms akto muziejinėms vertybėms nustato eksponato būseną į </w:t>
      </w:r>
      <w:r w:rsidR="00DA3F85" w:rsidRPr="00BC3ECA">
        <w:rPr>
          <w:i/>
        </w:rPr>
        <w:t>Saugomas muziejuje</w:t>
      </w:r>
      <w:r w:rsidRPr="00BC3ECA">
        <w:t xml:space="preserve">. </w:t>
      </w:r>
      <w:r w:rsidRPr="00BC3ECA">
        <w:br/>
        <w:t>Apie sėkmingai atliktą veiksmą pateikiamas pranešimas.</w:t>
      </w:r>
    </w:p>
    <w:p w14:paraId="5470447C" w14:textId="77777777" w:rsidR="00270334" w:rsidRPr="00BC3ECA" w:rsidRDefault="00270334" w:rsidP="00270334">
      <w:pPr>
        <w:pStyle w:val="Heading2"/>
      </w:pPr>
      <w:bookmarkStart w:id="154" w:name="_Ref333999161"/>
      <w:bookmarkStart w:id="155" w:name="_Toc169621727"/>
      <w:r w:rsidRPr="00BC3ECA">
        <w:t>Peržiūrėti akto duomenis</w:t>
      </w:r>
      <w:bookmarkEnd w:id="154"/>
      <w:bookmarkEnd w:id="155"/>
    </w:p>
    <w:p w14:paraId="72003398" w14:textId="77777777" w:rsidR="004F09D1" w:rsidRPr="00BC3ECA" w:rsidRDefault="004F09D1" w:rsidP="004F09D1">
      <w:pPr>
        <w:pStyle w:val="Alnostext"/>
        <w:keepNext/>
      </w:pPr>
      <w:r w:rsidRPr="00BC3ECA">
        <w:t xml:space="preserve">Paskirtis – </w:t>
      </w:r>
      <w:r w:rsidRPr="00BC3ECA">
        <w:rPr>
          <w:rFonts w:cs="Arial"/>
        </w:rPr>
        <w:t>peržiūrėti akto duomenis sistemoje</w:t>
      </w:r>
      <w:r w:rsidRPr="00BC3ECA">
        <w:t xml:space="preserve">. </w:t>
      </w:r>
    </w:p>
    <w:p w14:paraId="0CC8334D" w14:textId="77777777" w:rsidR="004F09D1" w:rsidRPr="00BC3ECA" w:rsidRDefault="004F09D1" w:rsidP="004F09D1">
      <w:pPr>
        <w:pStyle w:val="HeadingB"/>
        <w:rPr>
          <w:noProof w:val="0"/>
        </w:rPr>
      </w:pPr>
      <w:r w:rsidRPr="00BC3ECA">
        <w:rPr>
          <w:noProof w:val="0"/>
        </w:rPr>
        <w:t>Kas gali atlikti</w:t>
      </w:r>
    </w:p>
    <w:p w14:paraId="7764C5CB" w14:textId="77777777" w:rsidR="004F09D1" w:rsidRPr="00BC3ECA" w:rsidRDefault="00720FEB" w:rsidP="004F09D1">
      <w:pPr>
        <w:pStyle w:val="Alnostext"/>
        <w:keepNext/>
      </w:pPr>
      <w:r w:rsidRPr="00BC3ECA">
        <w:rPr>
          <w:rFonts w:cs="Arial"/>
        </w:rPr>
        <w:t xml:space="preserve">Peržiūrėti akto duomenis </w:t>
      </w:r>
      <w:r w:rsidR="004F09D1" w:rsidRPr="00BC3ECA">
        <w:t>gali:</w:t>
      </w:r>
    </w:p>
    <w:p w14:paraId="7004FF1E" w14:textId="77777777" w:rsidR="004F09D1" w:rsidRPr="00BC3ECA" w:rsidRDefault="004F09D1" w:rsidP="004F09D1">
      <w:pPr>
        <w:pStyle w:val="AlnostextBuleted"/>
      </w:pPr>
      <w:r w:rsidRPr="00BC3ECA">
        <w:t>Naudotojas, kuriam suteiktos teisės peržiūrėti akto duomenis.</w:t>
      </w:r>
    </w:p>
    <w:p w14:paraId="0ABC2434" w14:textId="77777777" w:rsidR="004F09D1" w:rsidRPr="00BC3ECA" w:rsidRDefault="004F09D1" w:rsidP="004F09D1">
      <w:pPr>
        <w:pStyle w:val="HeadingB"/>
        <w:tabs>
          <w:tab w:val="left" w:pos="3093"/>
        </w:tabs>
        <w:rPr>
          <w:noProof w:val="0"/>
        </w:rPr>
      </w:pPr>
      <w:r w:rsidRPr="00BC3ECA">
        <w:rPr>
          <w:noProof w:val="0"/>
        </w:rPr>
        <w:t>Kaip atlikti</w:t>
      </w:r>
    </w:p>
    <w:p w14:paraId="6EC58D92" w14:textId="77777777" w:rsidR="004F09D1" w:rsidRPr="00BC3ECA" w:rsidRDefault="004F09D1" w:rsidP="009F3BAC">
      <w:pPr>
        <w:pStyle w:val="Alnostext"/>
        <w:keepNext/>
      </w:pPr>
      <w:r w:rsidRPr="00BC3ECA">
        <w:t xml:space="preserve">Norėdami </w:t>
      </w:r>
      <w:r w:rsidRPr="00BC3ECA">
        <w:rPr>
          <w:rFonts w:cs="Arial"/>
        </w:rPr>
        <w:t xml:space="preserve">peržiūrėti </w:t>
      </w:r>
      <w:r w:rsidR="00720FEB" w:rsidRPr="00BC3ECA">
        <w:rPr>
          <w:rFonts w:cs="Arial"/>
        </w:rPr>
        <w:t>akto</w:t>
      </w:r>
      <w:r w:rsidRPr="00BC3ECA">
        <w:rPr>
          <w:rFonts w:cs="Arial"/>
        </w:rPr>
        <w:t xml:space="preserve"> duomenis sistemoje, atlikite šiuos veiksmus:</w:t>
      </w:r>
    </w:p>
    <w:p w14:paraId="2BD4FA19" w14:textId="77777777" w:rsidR="004F09D1" w:rsidRPr="00BC3ECA" w:rsidRDefault="004F09D1" w:rsidP="007171F7">
      <w:pPr>
        <w:pStyle w:val="AlnosNumbered"/>
        <w:keepNext/>
        <w:numPr>
          <w:ilvl w:val="0"/>
          <w:numId w:val="77"/>
        </w:numPr>
      </w:pPr>
      <w:r w:rsidRPr="00BC3ECA">
        <w:t>Surasti norimo akto duomenys.</w:t>
      </w:r>
    </w:p>
    <w:p w14:paraId="248B65D4" w14:textId="66D9EACA" w:rsidR="004F09D1" w:rsidRPr="00BC3ECA" w:rsidRDefault="004F09D1" w:rsidP="005B3A8E">
      <w:pPr>
        <w:pStyle w:val="BodyText"/>
      </w:pPr>
      <w:r w:rsidRPr="00BC3ECA">
        <w:t xml:space="preserve">Kaip atlikti skaitykite </w:t>
      </w:r>
      <w:r w:rsidR="00532EE6" w:rsidRPr="00BC3ECA">
        <w:rPr>
          <w:rStyle w:val="CharLangas"/>
        </w:rPr>
        <w:fldChar w:fldCharType="begin"/>
      </w:r>
      <w:r w:rsidR="00532EE6" w:rsidRPr="00BC3ECA">
        <w:rPr>
          <w:rStyle w:val="CharLangas"/>
        </w:rPr>
        <w:instrText xml:space="preserve"> REF _Ref334000368 \h  \* MERGEFORMAT </w:instrText>
      </w:r>
      <w:r w:rsidR="00532EE6" w:rsidRPr="00BC3ECA">
        <w:rPr>
          <w:rStyle w:val="CharLangas"/>
        </w:rPr>
      </w:r>
      <w:r w:rsidR="00532EE6" w:rsidRPr="00BC3ECA">
        <w:rPr>
          <w:rStyle w:val="CharLangas"/>
        </w:rPr>
        <w:fldChar w:fldCharType="separate"/>
      </w:r>
      <w:r w:rsidR="000D676C" w:rsidRPr="000D676C">
        <w:rPr>
          <w:rStyle w:val="CharLangas"/>
        </w:rPr>
        <w:t>Surasti apskaitos akto duomenis</w:t>
      </w:r>
      <w:r w:rsidR="00532EE6" w:rsidRPr="00BC3ECA">
        <w:rPr>
          <w:rStyle w:val="CharLangas"/>
        </w:rPr>
        <w:fldChar w:fldCharType="end"/>
      </w:r>
      <w:r w:rsidR="00532EE6" w:rsidRPr="00BC3ECA">
        <w:rPr>
          <w:rStyle w:val="CharLangas"/>
        </w:rPr>
        <w:t xml:space="preserve"> (</w:t>
      </w:r>
      <w:r w:rsidR="00532EE6" w:rsidRPr="00BC3ECA">
        <w:rPr>
          <w:rStyle w:val="CharLangas"/>
        </w:rPr>
        <w:fldChar w:fldCharType="begin"/>
      </w:r>
      <w:r w:rsidR="00532EE6" w:rsidRPr="00BC3ECA">
        <w:rPr>
          <w:rStyle w:val="CharLangas"/>
        </w:rPr>
        <w:instrText xml:space="preserve"> PAGEREF _Ref334000370 \h </w:instrText>
      </w:r>
      <w:r w:rsidR="00532EE6" w:rsidRPr="00BC3ECA">
        <w:rPr>
          <w:rStyle w:val="CharLangas"/>
        </w:rPr>
      </w:r>
      <w:r w:rsidR="00532EE6" w:rsidRPr="00BC3ECA">
        <w:rPr>
          <w:rStyle w:val="CharLangas"/>
        </w:rPr>
        <w:fldChar w:fldCharType="separate"/>
      </w:r>
      <w:r w:rsidR="000D676C">
        <w:rPr>
          <w:rStyle w:val="CharLangas"/>
          <w:noProof/>
        </w:rPr>
        <w:t>56</w:t>
      </w:r>
      <w:r w:rsidR="00532EE6" w:rsidRPr="00BC3ECA">
        <w:rPr>
          <w:rStyle w:val="CharLangas"/>
        </w:rPr>
        <w:fldChar w:fldCharType="end"/>
      </w:r>
      <w:r w:rsidR="00532EE6" w:rsidRPr="00BC3ECA">
        <w:rPr>
          <w:rStyle w:val="CharLangas"/>
        </w:rPr>
        <w:t xml:space="preserve"> </w:t>
      </w:r>
      <w:r w:rsidRPr="00BC3ECA">
        <w:rPr>
          <w:rStyle w:val="CharLangas"/>
        </w:rPr>
        <w:t xml:space="preserve"> psl.)</w:t>
      </w:r>
      <w:r w:rsidRPr="00BC3ECA">
        <w:t>.</w:t>
      </w:r>
    </w:p>
    <w:p w14:paraId="12CE3A34" w14:textId="77777777" w:rsidR="004F09D1" w:rsidRPr="00BC3ECA" w:rsidRDefault="004F09D1" w:rsidP="004F09D1">
      <w:pPr>
        <w:pStyle w:val="AlnosNumbered"/>
      </w:pPr>
      <w:r w:rsidRPr="00BC3ECA">
        <w:t xml:space="preserve">Lange </w:t>
      </w:r>
      <w:r w:rsidRPr="00BC3ECA">
        <w:rPr>
          <w:rStyle w:val="CharLangas"/>
        </w:rPr>
        <w:t>Apskaitos akto paieška</w:t>
      </w:r>
      <w:r w:rsidRPr="00BC3ECA">
        <w:t xml:space="preserve">, rezultatų lentelėje stulpelyje </w:t>
      </w:r>
      <w:r w:rsidRPr="00BC3ECA">
        <w:rPr>
          <w:b/>
        </w:rPr>
        <w:t>Akto data</w:t>
      </w:r>
      <w:r w:rsidRPr="00BC3ECA">
        <w:t xml:space="preserve"> spauskite</w:t>
      </w:r>
      <w:r w:rsidRPr="00BC3ECA">
        <w:rPr>
          <w:lang w:eastAsia="lt-LT"/>
        </w:rPr>
        <w:t xml:space="preserve"> nuorodą</w:t>
      </w:r>
      <w:r w:rsidRPr="00BC3ECA">
        <w:t>.</w:t>
      </w:r>
    </w:p>
    <w:p w14:paraId="0C9B9B9C" w14:textId="77777777" w:rsidR="004F09D1" w:rsidRPr="00BC3ECA" w:rsidRDefault="004F09D1" w:rsidP="005B3A8E">
      <w:pPr>
        <w:pStyle w:val="BodyText"/>
      </w:pPr>
      <w:r w:rsidRPr="00BC3ECA">
        <w:t xml:space="preserve">Atsiveria langas </w:t>
      </w:r>
      <w:r w:rsidRPr="00BC3ECA">
        <w:rPr>
          <w:rStyle w:val="CharLangas"/>
        </w:rPr>
        <w:t>Apskaitos akto paieška &gt; &lt;pasirinkto akto tipo langas&gt;</w:t>
      </w:r>
      <w:r w:rsidRPr="00BC3ECA">
        <w:t>.</w:t>
      </w:r>
    </w:p>
    <w:p w14:paraId="48AD646C" w14:textId="77777777" w:rsidR="004F09D1" w:rsidRPr="00BC3ECA" w:rsidRDefault="004F09D1" w:rsidP="00667BE8">
      <w:pPr>
        <w:pStyle w:val="AlnosNumbered"/>
        <w:keepNext/>
        <w:keepLines/>
      </w:pPr>
      <w:r w:rsidRPr="00BC3ECA">
        <w:t xml:space="preserve">Peržiūrėkite akto </w:t>
      </w:r>
      <w:r w:rsidR="00516E06" w:rsidRPr="00BC3ECA">
        <w:t xml:space="preserve">bendruosius </w:t>
      </w:r>
      <w:r w:rsidRPr="00BC3ECA">
        <w:t>duomenis.</w:t>
      </w:r>
    </w:p>
    <w:p w14:paraId="3EF25847" w14:textId="77777777" w:rsidR="00516E06" w:rsidRPr="00BC3ECA" w:rsidRDefault="00516E06" w:rsidP="00667BE8">
      <w:pPr>
        <w:pStyle w:val="Pastaba"/>
        <w:keepNext/>
        <w:keepLines/>
      </w:pPr>
      <w:r w:rsidRPr="00BC3ECA">
        <w:t>Keisti eksponato/komplekto duomenų peržiūros lange negalite.</w:t>
      </w:r>
    </w:p>
    <w:p w14:paraId="72317BD9" w14:textId="350EC946" w:rsidR="00516E06" w:rsidRPr="00BC3ECA" w:rsidRDefault="00516E06" w:rsidP="004F09D1">
      <w:pPr>
        <w:pStyle w:val="AlnosNumbered"/>
      </w:pPr>
      <w:r w:rsidRPr="00BC3ECA">
        <w:t xml:space="preserve">Jei norite peržiūrėti suformuotą </w:t>
      </w:r>
      <w:r w:rsidR="004A21A7" w:rsidRPr="00BC3ECA">
        <w:t xml:space="preserve">užregistruoto </w:t>
      </w:r>
      <w:r w:rsidRPr="00BC3ECA">
        <w:t xml:space="preserve">akto bylos dokumentą, laukelyje </w:t>
      </w:r>
      <w:r w:rsidRPr="00BC3ECA">
        <w:rPr>
          <w:rStyle w:val="CharLaukas"/>
        </w:rPr>
        <w:t>{Akto byla}</w:t>
      </w:r>
      <w:r w:rsidRPr="00BC3ECA">
        <w:t xml:space="preserve"> spauskite piktogramą </w:t>
      </w:r>
      <w:r w:rsidR="00424185" w:rsidRPr="00BC3ECA">
        <w:rPr>
          <w:noProof/>
          <w:lang w:eastAsia="lt-LT"/>
        </w:rPr>
        <w:drawing>
          <wp:inline distT="0" distB="0" distL="0" distR="0" wp14:anchorId="175CD270" wp14:editId="62A02741">
            <wp:extent cx="144780" cy="1447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BC3ECA">
        <w:t>.</w:t>
      </w:r>
    </w:p>
    <w:p w14:paraId="6F692EC9" w14:textId="77777777" w:rsidR="00516E06" w:rsidRPr="00BC3ECA" w:rsidRDefault="00516E06" w:rsidP="005B3A8E">
      <w:pPr>
        <w:pStyle w:val="BodyText"/>
      </w:pPr>
      <w:r w:rsidRPr="00BC3ECA">
        <w:t>Sistema pateikia suformuotą dokumentą peržiūrai/išsisaugojimui kompiuteryje.</w:t>
      </w:r>
    </w:p>
    <w:p w14:paraId="3134D812" w14:textId="77777777" w:rsidR="00270334" w:rsidRPr="00BC3ECA" w:rsidRDefault="00270334" w:rsidP="00270334">
      <w:pPr>
        <w:pStyle w:val="Heading2"/>
      </w:pPr>
      <w:bookmarkStart w:id="156" w:name="_Ref333999690"/>
      <w:bookmarkStart w:id="157" w:name="_Toc169621728"/>
      <w:r w:rsidRPr="00BC3ECA">
        <w:t>Pašalinti aktą</w:t>
      </w:r>
      <w:bookmarkEnd w:id="156"/>
      <w:bookmarkEnd w:id="157"/>
    </w:p>
    <w:p w14:paraId="5351F88A" w14:textId="77777777" w:rsidR="00880E0C" w:rsidRPr="00BC3ECA" w:rsidRDefault="00880E0C" w:rsidP="00880E0C">
      <w:pPr>
        <w:pStyle w:val="Alnostext"/>
      </w:pPr>
      <w:r w:rsidRPr="00BC3ECA">
        <w:t>Paskirtis –</w:t>
      </w:r>
      <w:r w:rsidRPr="00BC3ECA">
        <w:rPr>
          <w:rFonts w:cs="Arial"/>
        </w:rPr>
        <w:t>pašalinti aktą iš sistemos</w:t>
      </w:r>
      <w:r w:rsidRPr="00BC3ECA">
        <w:t xml:space="preserve">. </w:t>
      </w:r>
    </w:p>
    <w:p w14:paraId="0AB8A359" w14:textId="77777777" w:rsidR="00880E0C" w:rsidRPr="00BC3ECA" w:rsidRDefault="00880E0C" w:rsidP="00880E0C">
      <w:pPr>
        <w:pStyle w:val="HeadingB"/>
        <w:rPr>
          <w:noProof w:val="0"/>
        </w:rPr>
      </w:pPr>
      <w:r w:rsidRPr="00BC3ECA">
        <w:rPr>
          <w:noProof w:val="0"/>
        </w:rPr>
        <w:t>Kas gali atlikti</w:t>
      </w:r>
    </w:p>
    <w:p w14:paraId="685F3F4F" w14:textId="4BC72C86" w:rsidR="00880E0C" w:rsidRPr="00BC3ECA" w:rsidRDefault="00880E0C" w:rsidP="00880E0C">
      <w:pPr>
        <w:pStyle w:val="Alnostext"/>
      </w:pPr>
      <w:r w:rsidRPr="00BC3ECA">
        <w:t>Pašalinti akt</w:t>
      </w:r>
      <w:r w:rsidR="003C6683" w:rsidRPr="00BC3ECA">
        <w:t>ą</w:t>
      </w:r>
      <w:r w:rsidRPr="00BC3ECA">
        <w:t xml:space="preserve"> iš sistem</w:t>
      </w:r>
      <w:r w:rsidR="00142B6B" w:rsidRPr="00BC3ECA">
        <w:t>os</w:t>
      </w:r>
      <w:r w:rsidRPr="00BC3ECA">
        <w:t xml:space="preserve"> gali:</w:t>
      </w:r>
    </w:p>
    <w:p w14:paraId="290C9976" w14:textId="77777777" w:rsidR="007B224C" w:rsidRPr="00BC3ECA" w:rsidRDefault="007B224C" w:rsidP="007B224C">
      <w:pPr>
        <w:pStyle w:val="AlnostextBuleted"/>
      </w:pPr>
      <w:r w:rsidRPr="00BC3ECA">
        <w:t>Rinkinio saugotojas</w:t>
      </w:r>
      <w:r w:rsidR="009B1D5E" w:rsidRPr="00BC3ECA">
        <w:t>;</w:t>
      </w:r>
    </w:p>
    <w:p w14:paraId="6367FC96" w14:textId="77777777" w:rsidR="00880E0C" w:rsidRPr="00BC3ECA" w:rsidRDefault="00880E0C" w:rsidP="00880E0C">
      <w:pPr>
        <w:pStyle w:val="AlnostextBuleted"/>
      </w:pPr>
      <w:r w:rsidRPr="00BC3ECA">
        <w:t xml:space="preserve">Naudotojas, kuriam suteiktos teisės </w:t>
      </w:r>
      <w:r w:rsidR="00E1307B" w:rsidRPr="00BC3ECA">
        <w:t>tvarkyti</w:t>
      </w:r>
      <w:r w:rsidRPr="00BC3ECA">
        <w:t xml:space="preserve"> </w:t>
      </w:r>
      <w:r w:rsidR="00E1307B" w:rsidRPr="00BC3ECA">
        <w:t>atitinkamą</w:t>
      </w:r>
      <w:r w:rsidRPr="00BC3ECA">
        <w:t xml:space="preserve"> aktą.</w:t>
      </w:r>
    </w:p>
    <w:p w14:paraId="2751F397" w14:textId="77777777" w:rsidR="00880E0C" w:rsidRPr="00BC3ECA" w:rsidRDefault="00880E0C" w:rsidP="00880E0C">
      <w:pPr>
        <w:pStyle w:val="HeadingB"/>
        <w:rPr>
          <w:noProof w:val="0"/>
        </w:rPr>
      </w:pPr>
      <w:r w:rsidRPr="00BC3ECA">
        <w:rPr>
          <w:noProof w:val="0"/>
        </w:rPr>
        <w:t>Prieš pradedant</w:t>
      </w:r>
    </w:p>
    <w:p w14:paraId="0DFAAD51" w14:textId="77777777" w:rsidR="00880E0C" w:rsidRPr="00BC3ECA" w:rsidRDefault="00880E0C" w:rsidP="00880E0C">
      <w:pPr>
        <w:pStyle w:val="Alnostext"/>
      </w:pPr>
      <w:r w:rsidRPr="00BC3ECA">
        <w:t xml:space="preserve">Prieš pradedant akto duomenų šalinimą </w:t>
      </w:r>
      <w:r w:rsidR="000E1B31" w:rsidRPr="00BC3ECA">
        <w:t>įsitikinkite, kad</w:t>
      </w:r>
      <w:r w:rsidRPr="00BC3ECA">
        <w:t>:</w:t>
      </w:r>
    </w:p>
    <w:p w14:paraId="64D7BE83" w14:textId="77777777" w:rsidR="00880E0C" w:rsidRPr="00BC3ECA" w:rsidRDefault="00880E0C" w:rsidP="00880E0C">
      <w:pPr>
        <w:pStyle w:val="AlnostextBuleted"/>
      </w:pPr>
      <w:r w:rsidRPr="00BC3ECA">
        <w:t xml:space="preserve">Akto duomenų būsena </w:t>
      </w:r>
      <w:r w:rsidRPr="00BC3ECA">
        <w:rPr>
          <w:rStyle w:val="CharLangas"/>
        </w:rPr>
        <w:t>Įvedama</w:t>
      </w:r>
      <w:r w:rsidR="00154C86" w:rsidRPr="00BC3ECA">
        <w:rPr>
          <w:rStyle w:val="CharLangas"/>
        </w:rPr>
        <w:t>s</w:t>
      </w:r>
      <w:r w:rsidRPr="00BC3ECA">
        <w:t xml:space="preserve"> arba </w:t>
      </w:r>
      <w:r w:rsidRPr="00BC3ECA">
        <w:rPr>
          <w:rStyle w:val="CharLangas"/>
        </w:rPr>
        <w:t>Laukia patvirtinimo</w:t>
      </w:r>
      <w:r w:rsidRPr="00BC3ECA">
        <w:t>.</w:t>
      </w:r>
    </w:p>
    <w:p w14:paraId="43B4895F" w14:textId="77777777" w:rsidR="00880E0C" w:rsidRPr="00BC3ECA" w:rsidRDefault="00880E0C" w:rsidP="00880E0C">
      <w:pPr>
        <w:pStyle w:val="HeadingB"/>
        <w:rPr>
          <w:noProof w:val="0"/>
        </w:rPr>
      </w:pPr>
      <w:r w:rsidRPr="00BC3ECA">
        <w:rPr>
          <w:noProof w:val="0"/>
        </w:rPr>
        <w:lastRenderedPageBreak/>
        <w:t>Kaip atlikti</w:t>
      </w:r>
    </w:p>
    <w:p w14:paraId="0006DCEE" w14:textId="77777777" w:rsidR="00880E0C" w:rsidRPr="00BC3ECA" w:rsidRDefault="00880E0C" w:rsidP="00880E0C">
      <w:pPr>
        <w:pStyle w:val="Alnostext"/>
        <w:keepNext/>
      </w:pPr>
      <w:r w:rsidRPr="00BC3ECA">
        <w:t>Norėdami pašalinti akt</w:t>
      </w:r>
      <w:r w:rsidR="003C6683" w:rsidRPr="00BC3ECA">
        <w:t>ą,</w:t>
      </w:r>
      <w:r w:rsidRPr="00BC3ECA">
        <w:t xml:space="preserve"> atlikite šiuos veiksmus:</w:t>
      </w:r>
    </w:p>
    <w:p w14:paraId="22563AA7" w14:textId="77777777" w:rsidR="00880E0C" w:rsidRPr="00BC3ECA" w:rsidRDefault="00880E0C" w:rsidP="007171F7">
      <w:pPr>
        <w:pStyle w:val="AlnosNumbered"/>
        <w:numPr>
          <w:ilvl w:val="0"/>
          <w:numId w:val="63"/>
        </w:numPr>
      </w:pPr>
      <w:r w:rsidRPr="00BC3ECA">
        <w:t>Suraskite norimo akto duomenis.</w:t>
      </w:r>
    </w:p>
    <w:p w14:paraId="6114E83E" w14:textId="2681912D" w:rsidR="00880E0C" w:rsidRPr="00BC3ECA" w:rsidRDefault="00880E0C" w:rsidP="005B3A8E">
      <w:pPr>
        <w:pStyle w:val="BodyText"/>
      </w:pPr>
      <w:r w:rsidRPr="00BC3ECA">
        <w:t xml:space="preserve">Kaip atlikti skaitykite </w:t>
      </w:r>
      <w:r w:rsidR="00532EE6" w:rsidRPr="00BC3ECA">
        <w:rPr>
          <w:rStyle w:val="CharLangas"/>
        </w:rPr>
        <w:fldChar w:fldCharType="begin"/>
      </w:r>
      <w:r w:rsidR="00532EE6" w:rsidRPr="00BC3ECA">
        <w:rPr>
          <w:rStyle w:val="CharLangas"/>
        </w:rPr>
        <w:instrText xml:space="preserve"> REF _Ref334000368 \h  \* MERGEFORMAT </w:instrText>
      </w:r>
      <w:r w:rsidR="00532EE6" w:rsidRPr="00BC3ECA">
        <w:rPr>
          <w:rStyle w:val="CharLangas"/>
        </w:rPr>
      </w:r>
      <w:r w:rsidR="00532EE6" w:rsidRPr="00BC3ECA">
        <w:rPr>
          <w:rStyle w:val="CharLangas"/>
        </w:rPr>
        <w:fldChar w:fldCharType="separate"/>
      </w:r>
      <w:r w:rsidR="000D676C" w:rsidRPr="000D676C">
        <w:rPr>
          <w:rStyle w:val="CharLangas"/>
        </w:rPr>
        <w:t>Surasti apskaitos akto duomenis</w:t>
      </w:r>
      <w:r w:rsidR="00532EE6" w:rsidRPr="00BC3ECA">
        <w:rPr>
          <w:rStyle w:val="CharLangas"/>
        </w:rPr>
        <w:fldChar w:fldCharType="end"/>
      </w:r>
      <w:r w:rsidR="00532EE6" w:rsidRPr="00BC3ECA">
        <w:rPr>
          <w:rStyle w:val="CharLangas"/>
        </w:rPr>
        <w:t xml:space="preserve"> (</w:t>
      </w:r>
      <w:r w:rsidR="00532EE6" w:rsidRPr="00BC3ECA">
        <w:rPr>
          <w:rStyle w:val="CharLangas"/>
        </w:rPr>
        <w:fldChar w:fldCharType="begin"/>
      </w:r>
      <w:r w:rsidR="00532EE6" w:rsidRPr="00BC3ECA">
        <w:rPr>
          <w:rStyle w:val="CharLangas"/>
        </w:rPr>
        <w:instrText xml:space="preserve"> PAGEREF _Ref334000370 \h </w:instrText>
      </w:r>
      <w:r w:rsidR="00532EE6" w:rsidRPr="00BC3ECA">
        <w:rPr>
          <w:rStyle w:val="CharLangas"/>
        </w:rPr>
      </w:r>
      <w:r w:rsidR="00532EE6" w:rsidRPr="00BC3ECA">
        <w:rPr>
          <w:rStyle w:val="CharLangas"/>
        </w:rPr>
        <w:fldChar w:fldCharType="separate"/>
      </w:r>
      <w:r w:rsidR="000D676C">
        <w:rPr>
          <w:rStyle w:val="CharLangas"/>
          <w:noProof/>
        </w:rPr>
        <w:t>56</w:t>
      </w:r>
      <w:r w:rsidR="00532EE6" w:rsidRPr="00BC3ECA">
        <w:rPr>
          <w:rStyle w:val="CharLangas"/>
        </w:rPr>
        <w:fldChar w:fldCharType="end"/>
      </w:r>
      <w:r w:rsidR="00532EE6" w:rsidRPr="00BC3ECA">
        <w:rPr>
          <w:rStyle w:val="CharLangas"/>
        </w:rPr>
        <w:t xml:space="preserve"> </w:t>
      </w:r>
      <w:r w:rsidRPr="00BC3ECA">
        <w:rPr>
          <w:rStyle w:val="CharLangas"/>
        </w:rPr>
        <w:t xml:space="preserve"> psl.)</w:t>
      </w:r>
      <w:r w:rsidRPr="00BC3ECA">
        <w:t>.</w:t>
      </w:r>
    </w:p>
    <w:p w14:paraId="7A1E7640" w14:textId="423F2AF2" w:rsidR="00880E0C" w:rsidRPr="00BC3ECA" w:rsidRDefault="00880E0C" w:rsidP="00880E0C">
      <w:pPr>
        <w:pStyle w:val="AlnosNumbered"/>
      </w:pPr>
      <w:r w:rsidRPr="00BC3ECA">
        <w:t xml:space="preserve">Lange </w:t>
      </w:r>
      <w:r w:rsidRPr="00BC3ECA">
        <w:rPr>
          <w:rStyle w:val="CharLangas"/>
        </w:rPr>
        <w:t>Apskaitos akto  paieška,</w:t>
      </w:r>
      <w:r w:rsidRPr="00BC3ECA">
        <w:t xml:space="preserve"> šalia norimo akto, stulpelyje </w:t>
      </w:r>
      <w:r w:rsidRPr="00BC3ECA">
        <w:rPr>
          <w:b/>
        </w:rPr>
        <w:t>Veiksmai</w:t>
      </w:r>
      <w:r w:rsidRPr="00BC3ECA">
        <w:t xml:space="preserve"> spauskite </w:t>
      </w:r>
      <w:r w:rsidR="00424185" w:rsidRPr="00BC3ECA">
        <w:rPr>
          <w:noProof/>
          <w:lang w:eastAsia="lt-LT"/>
        </w:rPr>
        <w:drawing>
          <wp:inline distT="0" distB="0" distL="0" distR="0" wp14:anchorId="5F01D094" wp14:editId="1BA273BF">
            <wp:extent cx="152400" cy="1447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BC3ECA">
        <w:t>.</w:t>
      </w:r>
    </w:p>
    <w:p w14:paraId="7DAB6C62" w14:textId="77777777" w:rsidR="00880E0C" w:rsidRPr="00BC3ECA" w:rsidRDefault="00880E0C" w:rsidP="005B3A8E">
      <w:pPr>
        <w:pStyle w:val="BodyText"/>
      </w:pPr>
      <w:r w:rsidRPr="00BC3ECA">
        <w:t xml:space="preserve">Atsiveria langas </w:t>
      </w:r>
      <w:r w:rsidRPr="00BC3ECA">
        <w:rPr>
          <w:rStyle w:val="CharLangas"/>
        </w:rPr>
        <w:t>Apskaitos akto  paieška &gt; &lt;pasirinkto akto tipo pavadinimas&gt;</w:t>
      </w:r>
      <w:r w:rsidRPr="00BC3ECA">
        <w:t>.</w:t>
      </w:r>
    </w:p>
    <w:p w14:paraId="3469E49D" w14:textId="77777777" w:rsidR="00880E0C" w:rsidRPr="00BC3ECA" w:rsidRDefault="00880E0C" w:rsidP="00880E0C">
      <w:pPr>
        <w:pStyle w:val="AlnosNumbered"/>
      </w:pPr>
      <w:r w:rsidRPr="00BC3ECA">
        <w:t>Peržiūrėkite akto duomenis.</w:t>
      </w:r>
    </w:p>
    <w:p w14:paraId="5D741BFF" w14:textId="77777777" w:rsidR="00880E0C" w:rsidRPr="00BC3ECA" w:rsidRDefault="00880E0C" w:rsidP="00880E0C">
      <w:pPr>
        <w:pStyle w:val="AlnosNumbered"/>
      </w:pPr>
      <w:r w:rsidRPr="00BC3ECA">
        <w:t xml:space="preserve">Spauskite </w:t>
      </w:r>
      <w:r w:rsidRPr="00BC3ECA">
        <w:rPr>
          <w:rStyle w:val="CharLaukas"/>
        </w:rPr>
        <w:t>[Trinti]</w:t>
      </w:r>
      <w:r w:rsidRPr="00BC3ECA">
        <w:t>.</w:t>
      </w:r>
    </w:p>
    <w:p w14:paraId="4A62F1FC" w14:textId="77777777" w:rsidR="00880E0C" w:rsidRPr="00BC3ECA" w:rsidRDefault="00880E0C" w:rsidP="005B3A8E">
      <w:pPr>
        <w:pStyle w:val="BodyText"/>
      </w:pPr>
      <w:r w:rsidRPr="00BC3ECA">
        <w:t xml:space="preserve">Sistema pašalina aktą iš sistemos. </w:t>
      </w:r>
      <w:r w:rsidRPr="00BC3ECA">
        <w:br/>
        <w:t>Apie sėkmingai atliktą veiksmą pateikiamas pranešimas.</w:t>
      </w:r>
    </w:p>
    <w:p w14:paraId="50EA1D0C" w14:textId="77777777" w:rsidR="00270334" w:rsidRPr="00BC3ECA" w:rsidRDefault="00270334" w:rsidP="00270334">
      <w:pPr>
        <w:pStyle w:val="Heading2"/>
      </w:pPr>
      <w:bookmarkStart w:id="158" w:name="_Ref333907792"/>
      <w:bookmarkStart w:id="159" w:name="_Ref333907794"/>
      <w:bookmarkStart w:id="160" w:name="_Ref333907921"/>
      <w:bookmarkStart w:id="161" w:name="_Ref333907923"/>
      <w:bookmarkStart w:id="162" w:name="_Ref333912378"/>
      <w:bookmarkStart w:id="163" w:name="_Ref333912381"/>
      <w:bookmarkStart w:id="164" w:name="_Toc169621729"/>
      <w:bookmarkStart w:id="165" w:name="_Ref333912373"/>
      <w:bookmarkStart w:id="166" w:name="_Ref333922590"/>
      <w:r w:rsidRPr="00BC3ECA">
        <w:t>Suformuoti aktą spausdinimui</w:t>
      </w:r>
      <w:bookmarkEnd w:id="158"/>
      <w:bookmarkEnd w:id="159"/>
      <w:bookmarkEnd w:id="160"/>
      <w:bookmarkEnd w:id="161"/>
      <w:bookmarkEnd w:id="162"/>
      <w:bookmarkEnd w:id="163"/>
      <w:bookmarkEnd w:id="164"/>
    </w:p>
    <w:p w14:paraId="406940A8" w14:textId="77777777" w:rsidR="004F09D1" w:rsidRPr="00BC3ECA" w:rsidRDefault="004F09D1" w:rsidP="004F09D1">
      <w:pPr>
        <w:pStyle w:val="Alnostext"/>
        <w:keepNext/>
      </w:pPr>
      <w:r w:rsidRPr="00BC3ECA">
        <w:t xml:space="preserve">Paskirtis – </w:t>
      </w:r>
      <w:r w:rsidRPr="00BC3ECA">
        <w:rPr>
          <w:rFonts w:cs="Arial"/>
        </w:rPr>
        <w:t xml:space="preserve">suformuoti </w:t>
      </w:r>
      <w:r w:rsidR="007B224C" w:rsidRPr="00BC3ECA">
        <w:rPr>
          <w:rFonts w:cs="Arial"/>
        </w:rPr>
        <w:t>apskaitos aktą jo spausdinimui</w:t>
      </w:r>
      <w:r w:rsidRPr="00BC3ECA">
        <w:rPr>
          <w:rFonts w:cs="Arial"/>
        </w:rPr>
        <w:t>.</w:t>
      </w:r>
      <w:r w:rsidRPr="00BC3ECA">
        <w:t xml:space="preserve"> </w:t>
      </w:r>
    </w:p>
    <w:p w14:paraId="20E24B12" w14:textId="77777777" w:rsidR="004F09D1" w:rsidRPr="00BC3ECA" w:rsidRDefault="004F09D1" w:rsidP="004F09D1">
      <w:pPr>
        <w:pStyle w:val="HeadingB"/>
        <w:rPr>
          <w:noProof w:val="0"/>
        </w:rPr>
      </w:pPr>
      <w:r w:rsidRPr="00BC3ECA">
        <w:rPr>
          <w:noProof w:val="0"/>
        </w:rPr>
        <w:t>Kas gali atlikti</w:t>
      </w:r>
    </w:p>
    <w:p w14:paraId="2466A371" w14:textId="77777777" w:rsidR="004F09D1" w:rsidRPr="00BC3ECA" w:rsidRDefault="004F09D1" w:rsidP="004F09D1">
      <w:pPr>
        <w:pStyle w:val="Alnostext"/>
      </w:pPr>
      <w:r w:rsidRPr="00BC3ECA">
        <w:rPr>
          <w:rFonts w:cs="Arial"/>
        </w:rPr>
        <w:t>Formuoti aktą spausdinimui</w:t>
      </w:r>
      <w:r w:rsidRPr="00BC3ECA">
        <w:t xml:space="preserve"> gali:</w:t>
      </w:r>
    </w:p>
    <w:p w14:paraId="1098FED8" w14:textId="77777777" w:rsidR="007B224C" w:rsidRPr="00BC3ECA" w:rsidRDefault="007B224C" w:rsidP="007B224C">
      <w:pPr>
        <w:pStyle w:val="AlnostextBuleted"/>
      </w:pPr>
      <w:r w:rsidRPr="00BC3ECA">
        <w:t>Rinkinio saugotojas</w:t>
      </w:r>
      <w:r w:rsidR="009B1D5E" w:rsidRPr="00BC3ECA">
        <w:t>;</w:t>
      </w:r>
    </w:p>
    <w:p w14:paraId="5875614F" w14:textId="77777777" w:rsidR="007B224C" w:rsidRPr="00BC3ECA" w:rsidRDefault="007B224C" w:rsidP="007B224C">
      <w:pPr>
        <w:pStyle w:val="AlnostextBuleted"/>
      </w:pPr>
      <w:r w:rsidRPr="00BC3ECA">
        <w:t>Zoologinės medžiagos tvarkytojas</w:t>
      </w:r>
      <w:r w:rsidR="009B1D5E" w:rsidRPr="00BC3ECA">
        <w:t>;</w:t>
      </w:r>
    </w:p>
    <w:p w14:paraId="2A23006C" w14:textId="77777777" w:rsidR="004F09D1" w:rsidRPr="00BC3ECA" w:rsidRDefault="004F09D1" w:rsidP="004F09D1">
      <w:pPr>
        <w:pStyle w:val="AlnostextBuleted"/>
      </w:pPr>
      <w:r w:rsidRPr="00BC3ECA">
        <w:t xml:space="preserve">Naudotojas, kuriam suteikta teisė </w:t>
      </w:r>
      <w:r w:rsidRPr="00BC3ECA">
        <w:rPr>
          <w:rFonts w:cs="Arial"/>
        </w:rPr>
        <w:t>peržiūrėti akto duomenis</w:t>
      </w:r>
      <w:r w:rsidRPr="00BC3ECA">
        <w:t>.</w:t>
      </w:r>
    </w:p>
    <w:p w14:paraId="1BD3F838" w14:textId="77777777" w:rsidR="004F09D1" w:rsidRPr="00BC3ECA" w:rsidRDefault="004F09D1" w:rsidP="004F09D1">
      <w:pPr>
        <w:pStyle w:val="HeadingB"/>
        <w:rPr>
          <w:noProof w:val="0"/>
        </w:rPr>
      </w:pPr>
      <w:r w:rsidRPr="00BC3ECA">
        <w:rPr>
          <w:noProof w:val="0"/>
        </w:rPr>
        <w:t>Kaip atlikti</w:t>
      </w:r>
    </w:p>
    <w:p w14:paraId="2DE62CAD" w14:textId="77777777" w:rsidR="004F09D1" w:rsidRPr="00BC3ECA" w:rsidRDefault="004F09D1" w:rsidP="004F09D1">
      <w:pPr>
        <w:pStyle w:val="Alnostext"/>
        <w:keepNext/>
      </w:pPr>
      <w:r w:rsidRPr="00BC3ECA">
        <w:t xml:space="preserve">Norėdami </w:t>
      </w:r>
      <w:r w:rsidRPr="00BC3ECA">
        <w:rPr>
          <w:rFonts w:cs="Arial"/>
        </w:rPr>
        <w:t>formuoti aktą spausdinimui</w:t>
      </w:r>
      <w:r w:rsidRPr="00BC3ECA">
        <w:t>, atlikite šiuos veiksmus:</w:t>
      </w:r>
    </w:p>
    <w:p w14:paraId="724CA264" w14:textId="77777777" w:rsidR="004F09D1" w:rsidRPr="00BC3ECA" w:rsidRDefault="009D6BEF" w:rsidP="007171F7">
      <w:pPr>
        <w:pStyle w:val="AlnosNumbered"/>
        <w:keepNext/>
        <w:numPr>
          <w:ilvl w:val="0"/>
          <w:numId w:val="58"/>
        </w:numPr>
      </w:pPr>
      <w:r w:rsidRPr="00BC3ECA">
        <w:t>Atsiverskit</w:t>
      </w:r>
      <w:r w:rsidR="004F09D1" w:rsidRPr="00BC3ECA">
        <w:t xml:space="preserve">e norimo </w:t>
      </w:r>
      <w:r w:rsidRPr="00BC3ECA">
        <w:t>akto</w:t>
      </w:r>
      <w:r w:rsidR="004F09D1" w:rsidRPr="00BC3ECA">
        <w:t xml:space="preserve"> duomenis.</w:t>
      </w:r>
    </w:p>
    <w:p w14:paraId="00FEC35A" w14:textId="5E0ADFF9" w:rsidR="004F09D1" w:rsidRPr="00BC3ECA" w:rsidRDefault="004F09D1" w:rsidP="005B3A8E">
      <w:pPr>
        <w:pStyle w:val="BodyText"/>
      </w:pPr>
      <w:r w:rsidRPr="00BC3ECA">
        <w:t xml:space="preserve">Kaip atlikti skaitykite </w:t>
      </w:r>
      <w:r w:rsidR="009D6BEF" w:rsidRPr="00BC3ECA">
        <w:rPr>
          <w:rStyle w:val="CharLangas"/>
        </w:rPr>
        <w:fldChar w:fldCharType="begin"/>
      </w:r>
      <w:r w:rsidR="009D6BEF" w:rsidRPr="00BC3ECA">
        <w:rPr>
          <w:rStyle w:val="CharLangas"/>
        </w:rPr>
        <w:instrText xml:space="preserve"> REF _Ref333999161 \h  \* MERGEFORMAT </w:instrText>
      </w:r>
      <w:r w:rsidR="009D6BEF" w:rsidRPr="00BC3ECA">
        <w:rPr>
          <w:rStyle w:val="CharLangas"/>
        </w:rPr>
      </w:r>
      <w:r w:rsidR="009D6BEF" w:rsidRPr="00BC3ECA">
        <w:rPr>
          <w:rStyle w:val="CharLangas"/>
        </w:rPr>
        <w:fldChar w:fldCharType="separate"/>
      </w:r>
      <w:r w:rsidR="000D676C" w:rsidRPr="000D676C">
        <w:rPr>
          <w:rStyle w:val="CharLangas"/>
        </w:rPr>
        <w:t>Peržiūrėti akto duomenis</w:t>
      </w:r>
      <w:r w:rsidR="009D6BEF" w:rsidRPr="00BC3ECA">
        <w:rPr>
          <w:rStyle w:val="CharLangas"/>
        </w:rPr>
        <w:fldChar w:fldCharType="end"/>
      </w:r>
      <w:r w:rsidR="009D6BEF" w:rsidRPr="00BC3ECA">
        <w:rPr>
          <w:rStyle w:val="CharLangas"/>
        </w:rPr>
        <w:t xml:space="preserve"> (</w:t>
      </w:r>
      <w:r w:rsidR="009D6BEF" w:rsidRPr="00BC3ECA">
        <w:rPr>
          <w:rStyle w:val="CharLangas"/>
        </w:rPr>
        <w:fldChar w:fldCharType="begin"/>
      </w:r>
      <w:r w:rsidR="009D6BEF" w:rsidRPr="00BC3ECA">
        <w:rPr>
          <w:rStyle w:val="CharLangas"/>
        </w:rPr>
        <w:instrText xml:space="preserve"> PAGEREF _Ref333999161 \h </w:instrText>
      </w:r>
      <w:r w:rsidR="009D6BEF" w:rsidRPr="00BC3ECA">
        <w:rPr>
          <w:rStyle w:val="CharLangas"/>
        </w:rPr>
      </w:r>
      <w:r w:rsidR="009D6BEF" w:rsidRPr="00BC3ECA">
        <w:rPr>
          <w:rStyle w:val="CharLangas"/>
        </w:rPr>
        <w:fldChar w:fldCharType="separate"/>
      </w:r>
      <w:r w:rsidR="000D676C">
        <w:rPr>
          <w:rStyle w:val="CharLangas"/>
          <w:noProof/>
        </w:rPr>
        <w:t>58</w:t>
      </w:r>
      <w:r w:rsidR="009D6BEF" w:rsidRPr="00BC3ECA">
        <w:rPr>
          <w:rStyle w:val="CharLangas"/>
        </w:rPr>
        <w:fldChar w:fldCharType="end"/>
      </w:r>
      <w:r w:rsidR="009D6BEF" w:rsidRPr="00BC3ECA">
        <w:rPr>
          <w:rStyle w:val="CharLangas"/>
        </w:rPr>
        <w:t xml:space="preserve"> </w:t>
      </w:r>
      <w:r w:rsidRPr="00BC3ECA">
        <w:rPr>
          <w:rStyle w:val="CharLangas"/>
        </w:rPr>
        <w:t>psl.)</w:t>
      </w:r>
      <w:r w:rsidRPr="00BC3ECA">
        <w:t>.</w:t>
      </w:r>
    </w:p>
    <w:p w14:paraId="48991243" w14:textId="591FBF19" w:rsidR="004F09D1" w:rsidRPr="00BC3ECA" w:rsidRDefault="009D6BEF" w:rsidP="004F09D1">
      <w:pPr>
        <w:pStyle w:val="AlnosNumbered"/>
      </w:pPr>
      <w:r w:rsidRPr="00BC3ECA">
        <w:t>S</w:t>
      </w:r>
      <w:r w:rsidR="004F09D1" w:rsidRPr="00BC3ECA">
        <w:t xml:space="preserve">pauskite </w:t>
      </w:r>
      <w:r w:rsidR="00424185" w:rsidRPr="00BC3ECA">
        <w:rPr>
          <w:noProof/>
          <w:lang w:eastAsia="lt-LT"/>
        </w:rPr>
        <w:drawing>
          <wp:inline distT="0" distB="0" distL="0" distR="0" wp14:anchorId="63AB98F4" wp14:editId="66229E4C">
            <wp:extent cx="640080" cy="1905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sidR="004F09D1" w:rsidRPr="00BC3ECA">
        <w:t>.</w:t>
      </w:r>
    </w:p>
    <w:p w14:paraId="67035C01" w14:textId="6A1EA4DC" w:rsidR="00BB055D" w:rsidRPr="00BC3ECA" w:rsidRDefault="00947C28" w:rsidP="00BB055D">
      <w:pPr>
        <w:pStyle w:val="AlnosNumbered"/>
        <w:numPr>
          <w:ilvl w:val="0"/>
          <w:numId w:val="0"/>
        </w:numPr>
        <w:ind w:left="794"/>
      </w:pPr>
      <w:r w:rsidRPr="00BC3ECA">
        <w:t xml:space="preserve">Galite pažymėti laukus </w:t>
      </w:r>
      <w:r w:rsidRPr="00BC3ECA">
        <w:rPr>
          <w:b/>
        </w:rPr>
        <w:t>{Įtraukti komplektų</w:t>
      </w:r>
      <w:r w:rsidR="00B20F5B" w:rsidRPr="00BC3ECA">
        <w:rPr>
          <w:b/>
        </w:rPr>
        <w:t xml:space="preserve"> / grupių eksponatus}</w:t>
      </w:r>
      <w:r w:rsidR="00B20F5B" w:rsidRPr="00BC3ECA">
        <w:t xml:space="preserve"> ir / arba </w:t>
      </w:r>
      <w:r w:rsidR="00B20F5B" w:rsidRPr="00BC3ECA">
        <w:rPr>
          <w:b/>
        </w:rPr>
        <w:t>{Spausdinti eksponatų vaizdus}</w:t>
      </w:r>
      <w:r w:rsidR="000A7BAB" w:rsidRPr="00BC3ECA">
        <w:rPr>
          <w:b/>
        </w:rPr>
        <w:t xml:space="preserve"> </w:t>
      </w:r>
      <w:r w:rsidR="000A7BAB" w:rsidRPr="00BC3ECA">
        <w:t>ir jie bus įtraukti į aktą.</w:t>
      </w:r>
    </w:p>
    <w:p w14:paraId="335E6185" w14:textId="77777777" w:rsidR="004F09D1" w:rsidRPr="00BC3ECA" w:rsidRDefault="004F09D1" w:rsidP="005B3A8E">
      <w:pPr>
        <w:pStyle w:val="BodyText"/>
      </w:pPr>
      <w:r w:rsidRPr="00BC3ECA">
        <w:t xml:space="preserve">Sistema suformuoja aktą </w:t>
      </w:r>
      <w:proofErr w:type="spellStart"/>
      <w:r w:rsidRPr="00BC3ECA">
        <w:t>pdf</w:t>
      </w:r>
      <w:proofErr w:type="spellEnd"/>
      <w:r w:rsidRPr="00BC3ECA">
        <w:t xml:space="preserve"> failo pavidalu peržiūrai/išsaugojimui kompiuteryje.</w:t>
      </w:r>
    </w:p>
    <w:p w14:paraId="35A898FC" w14:textId="77777777" w:rsidR="008621E7" w:rsidRPr="00BC3ECA" w:rsidRDefault="008621E7" w:rsidP="00DB10CD">
      <w:pPr>
        <w:pStyle w:val="AlnosNumbered"/>
        <w:numPr>
          <w:ilvl w:val="0"/>
          <w:numId w:val="204"/>
        </w:numPr>
      </w:pPr>
      <w:r w:rsidRPr="00BC3ECA">
        <w:t>Parašo rekvizito išdėstymas:</w:t>
      </w:r>
    </w:p>
    <w:p w14:paraId="6BF5B2A6" w14:textId="28DCB215" w:rsidR="0033672E" w:rsidRPr="00BC3ECA" w:rsidRDefault="00DF3B43" w:rsidP="00DB10CD">
      <w:pPr>
        <w:pStyle w:val="AlnosNumbered"/>
        <w:numPr>
          <w:ilvl w:val="1"/>
          <w:numId w:val="204"/>
        </w:numPr>
      </w:pPr>
      <w:r w:rsidRPr="00BC3ECA">
        <w:t xml:space="preserve">Parašo rekvizitas </w:t>
      </w:r>
      <w:r w:rsidR="000A6E38" w:rsidRPr="00BC3ECA">
        <w:t xml:space="preserve">visada sudaromas trimis fiksuoto pločio sritimis (stulpeliais): </w:t>
      </w:r>
    </w:p>
    <w:p w14:paraId="3432424E" w14:textId="1E5A1029" w:rsidR="000F3C1B" w:rsidRPr="00BC3ECA" w:rsidRDefault="0068311D" w:rsidP="00DB10CD">
      <w:pPr>
        <w:pStyle w:val="AlnosNumbered"/>
        <w:numPr>
          <w:ilvl w:val="2"/>
          <w:numId w:val="205"/>
        </w:numPr>
        <w:spacing w:before="0"/>
      </w:pPr>
      <w:r w:rsidRPr="00BC3ECA">
        <w:t>D</w:t>
      </w:r>
      <w:r w:rsidR="000A6E38" w:rsidRPr="00BC3ECA">
        <w:t>okumentą pasirašančio asmens pareigų pavadinimas, skyrius, padalinys, rinkinys</w:t>
      </w:r>
      <w:r w:rsidRPr="00BC3ECA">
        <w:t>;</w:t>
      </w:r>
    </w:p>
    <w:p w14:paraId="54BDCC73" w14:textId="4DEB736A" w:rsidR="0068311D" w:rsidRPr="00BC3ECA" w:rsidRDefault="0068311D" w:rsidP="00DB10CD">
      <w:pPr>
        <w:pStyle w:val="AlnosNumbered"/>
        <w:numPr>
          <w:ilvl w:val="2"/>
          <w:numId w:val="205"/>
        </w:numPr>
        <w:spacing w:before="0"/>
      </w:pPr>
      <w:r w:rsidRPr="00BC3ECA">
        <w:t>Parašas (parašo vieta);</w:t>
      </w:r>
    </w:p>
    <w:p w14:paraId="4F504CE0" w14:textId="103D8887" w:rsidR="006C2C83" w:rsidRPr="00BC3ECA" w:rsidRDefault="006C2C83" w:rsidP="00DB10CD">
      <w:pPr>
        <w:pStyle w:val="AlnosNumbered"/>
        <w:numPr>
          <w:ilvl w:val="2"/>
          <w:numId w:val="205"/>
        </w:numPr>
        <w:spacing w:before="0"/>
      </w:pPr>
      <w:r w:rsidRPr="00BC3ECA">
        <w:t>Vardas ir pavardė.</w:t>
      </w:r>
    </w:p>
    <w:p w14:paraId="006D8F1F" w14:textId="77FA57F4" w:rsidR="006C2C83" w:rsidRPr="00BC3ECA" w:rsidRDefault="00887AB5" w:rsidP="00DB10CD">
      <w:pPr>
        <w:pStyle w:val="AlnosNumbered"/>
        <w:numPr>
          <w:ilvl w:val="0"/>
          <w:numId w:val="206"/>
        </w:numPr>
        <w:spacing w:before="0"/>
      </w:pPr>
      <w:r w:rsidRPr="00BC3ECA">
        <w:t>Kai aktą pasirašo ne vienas tos pačios įstaigos darbuotojas, parašo rekvizitai i</w:t>
      </w:r>
      <w:r w:rsidR="005E23F2" w:rsidRPr="00BC3ECA">
        <w:t>šdėstomi vienas po kitu pagal pasirašančių asmenų einamas pareigas</w:t>
      </w:r>
      <w:r w:rsidR="004640B7" w:rsidRPr="00BC3ECA">
        <w:t>;</w:t>
      </w:r>
    </w:p>
    <w:p w14:paraId="5F74E95E" w14:textId="44DF5729" w:rsidR="004764D6" w:rsidRPr="00BC3ECA" w:rsidRDefault="004764D6" w:rsidP="00DB10CD">
      <w:pPr>
        <w:pStyle w:val="AlnosNumbered"/>
        <w:numPr>
          <w:ilvl w:val="0"/>
          <w:numId w:val="206"/>
        </w:numPr>
        <w:spacing w:before="0"/>
      </w:pPr>
      <w:r w:rsidRPr="00BC3ECA">
        <w:t>Kai aktą pasirašo</w:t>
      </w:r>
      <w:r w:rsidR="005F36AF" w:rsidRPr="00BC3ECA">
        <w:t xml:space="preserve"> kelių įstaigų asmenys, parašo rekvizitai išdėstomi vienas po kitu dokumento sudarytojų pavadinimų išdėstymo eilės tvarka</w:t>
      </w:r>
      <w:r w:rsidR="004640B7" w:rsidRPr="00BC3ECA">
        <w:t>;</w:t>
      </w:r>
    </w:p>
    <w:p w14:paraId="02D3A679" w14:textId="4161E66F" w:rsidR="0068311D" w:rsidRPr="00BC3ECA" w:rsidRDefault="00B517D4" w:rsidP="00DB10CD">
      <w:pPr>
        <w:pStyle w:val="AlnosNumbered"/>
        <w:numPr>
          <w:ilvl w:val="0"/>
          <w:numId w:val="206"/>
        </w:numPr>
        <w:spacing w:before="0"/>
      </w:pPr>
      <w:r w:rsidRPr="00BC3ECA">
        <w:t>Rinkinio atveju</w:t>
      </w:r>
      <w:r w:rsidR="004640B7" w:rsidRPr="00BC3ECA">
        <w:t>: pirma pateikiamas rinkinio pavadinimas, o kitoje eilutėje pareigos;</w:t>
      </w:r>
    </w:p>
    <w:p w14:paraId="46CFEDB4" w14:textId="77777777" w:rsidR="00B8001B" w:rsidRPr="00BC3ECA" w:rsidRDefault="00FD6B36" w:rsidP="00B8001B">
      <w:pPr>
        <w:pStyle w:val="Pastaba"/>
      </w:pPr>
      <w:r w:rsidRPr="00BC3ECA">
        <w:t xml:space="preserve">Suformuotame spausdinimui akte, </w:t>
      </w:r>
      <w:r w:rsidR="00CE61D2" w:rsidRPr="00BC3ECA">
        <w:t>grafoje</w:t>
      </w:r>
      <w:r w:rsidR="00B8001B" w:rsidRPr="00BC3ECA">
        <w:t xml:space="preserve"> </w:t>
      </w:r>
      <w:r w:rsidR="00CE61D2" w:rsidRPr="00BC3ECA">
        <w:t>„</w:t>
      </w:r>
      <w:r w:rsidR="00B8001B" w:rsidRPr="00BC3ECA">
        <w:t>Iš viso</w:t>
      </w:r>
      <w:r w:rsidR="00CE61D2" w:rsidRPr="00BC3ECA">
        <w:t>“</w:t>
      </w:r>
      <w:r w:rsidR="00B8001B" w:rsidRPr="00BC3ECA">
        <w:t xml:space="preserve"> </w:t>
      </w:r>
      <w:r w:rsidRPr="00BC3ECA">
        <w:t>kiekis apskaičiuojamas</w:t>
      </w:r>
      <w:r w:rsidR="00CE61D2" w:rsidRPr="00BC3ECA">
        <w:t xml:space="preserve"> šiuo būdu</w:t>
      </w:r>
      <w:r w:rsidR="00B8001B" w:rsidRPr="00BC3ECA">
        <w:t>:</w:t>
      </w:r>
    </w:p>
    <w:p w14:paraId="31DEE9AF" w14:textId="77777777" w:rsidR="00B8001B" w:rsidRPr="00BC3ECA" w:rsidRDefault="00B8001B" w:rsidP="007171F7">
      <w:pPr>
        <w:pStyle w:val="AlnostextBuleted"/>
        <w:numPr>
          <w:ilvl w:val="2"/>
          <w:numId w:val="38"/>
        </w:numPr>
      </w:pPr>
      <w:r w:rsidRPr="00BC3ECA">
        <w:t>Jei į aktą įtrauk</w:t>
      </w:r>
      <w:r w:rsidR="00481ECC" w:rsidRPr="00BC3ECA">
        <w:t>tas</w:t>
      </w:r>
      <w:r w:rsidRPr="00BC3ECA">
        <w:t xml:space="preserve"> pavien</w:t>
      </w:r>
      <w:r w:rsidR="00481ECC" w:rsidRPr="00BC3ECA">
        <w:t>is</w:t>
      </w:r>
      <w:r w:rsidRPr="00BC3ECA">
        <w:t xml:space="preserve"> eksponat</w:t>
      </w:r>
      <w:r w:rsidR="00481ECC" w:rsidRPr="00BC3ECA">
        <w:t>as</w:t>
      </w:r>
      <w:r w:rsidRPr="00BC3ECA">
        <w:t>, tai ji</w:t>
      </w:r>
      <w:r w:rsidR="00CE61D2" w:rsidRPr="00BC3ECA">
        <w:t>s</w:t>
      </w:r>
      <w:r w:rsidRPr="00BC3ECA">
        <w:t xml:space="preserve"> skaičiuojam</w:t>
      </w:r>
      <w:r w:rsidR="00CE61D2" w:rsidRPr="00BC3ECA">
        <w:t>as</w:t>
      </w:r>
      <w:r w:rsidRPr="00BC3ECA">
        <w:t xml:space="preserve"> kaip „1", nepriklausomai, ar eksponatas priklauso komplektui, ar ne</w:t>
      </w:r>
      <w:r w:rsidR="00FD6B36" w:rsidRPr="00BC3ECA">
        <w:t>.</w:t>
      </w:r>
    </w:p>
    <w:p w14:paraId="4FB7A980" w14:textId="77777777" w:rsidR="00B8001B" w:rsidRPr="00BC3ECA" w:rsidRDefault="00481ECC" w:rsidP="007171F7">
      <w:pPr>
        <w:pStyle w:val="AlnostextBuleted"/>
        <w:keepNext/>
        <w:keepLines/>
        <w:numPr>
          <w:ilvl w:val="2"/>
          <w:numId w:val="38"/>
        </w:numPr>
      </w:pPr>
      <w:r w:rsidRPr="00BC3ECA">
        <w:t xml:space="preserve">Jei į aktą įtrauktas </w:t>
      </w:r>
      <w:r w:rsidR="00B8001B" w:rsidRPr="00BC3ECA">
        <w:t>piln</w:t>
      </w:r>
      <w:r w:rsidRPr="00BC3ECA">
        <w:t>as</w:t>
      </w:r>
      <w:r w:rsidR="00B8001B" w:rsidRPr="00BC3ECA">
        <w:t xml:space="preserve"> komplekt</w:t>
      </w:r>
      <w:r w:rsidRPr="00BC3ECA">
        <w:t>as</w:t>
      </w:r>
      <w:r w:rsidR="00CE61D2" w:rsidRPr="00BC3ECA">
        <w:t>, kurio</w:t>
      </w:r>
      <w:r w:rsidR="00B8001B" w:rsidRPr="00BC3ECA">
        <w:t xml:space="preserve"> apraš</w:t>
      </w:r>
      <w:r w:rsidRPr="00BC3ECA">
        <w:t>o</w:t>
      </w:r>
      <w:r w:rsidR="00B8001B" w:rsidRPr="00BC3ECA">
        <w:t xml:space="preserve"> </w:t>
      </w:r>
      <w:r w:rsidR="00CE61D2" w:rsidRPr="00BC3ECA">
        <w:t xml:space="preserve">laukelyje </w:t>
      </w:r>
      <w:r w:rsidR="00CE61D2" w:rsidRPr="00BC3ECA">
        <w:rPr>
          <w:rStyle w:val="CharLaukas"/>
        </w:rPr>
        <w:t xml:space="preserve">{Komplekto eksponatų skaičius} </w:t>
      </w:r>
      <w:r w:rsidR="00B8001B" w:rsidRPr="00BC3ECA">
        <w:t xml:space="preserve">nurodytas </w:t>
      </w:r>
      <w:r w:rsidR="00CE61D2" w:rsidRPr="00BC3ECA">
        <w:t>kiekis</w:t>
      </w:r>
      <w:r w:rsidR="00B8001B" w:rsidRPr="00BC3ECA">
        <w:t xml:space="preserve"> yra didesnis, negu </w:t>
      </w:r>
      <w:r w:rsidR="00CE61D2" w:rsidRPr="00BC3ECA">
        <w:t xml:space="preserve">kortelėje </w:t>
      </w:r>
      <w:r w:rsidR="009C3FC4" w:rsidRPr="00BC3ECA">
        <w:rPr>
          <w:rStyle w:val="CharLaukas"/>
        </w:rPr>
        <w:t>Komplekto eksponatai</w:t>
      </w:r>
      <w:r w:rsidR="00CE61D2" w:rsidRPr="00BC3ECA">
        <w:t xml:space="preserve"> įtrauktų eksponatų kiekis</w:t>
      </w:r>
      <w:r w:rsidR="00B8001B" w:rsidRPr="00BC3ECA">
        <w:t xml:space="preserve">, tai apskaitos aktuose </w:t>
      </w:r>
      <w:r w:rsidRPr="00BC3ECA">
        <w:t>grafoje</w:t>
      </w:r>
      <w:r w:rsidR="00B8001B" w:rsidRPr="00BC3ECA">
        <w:t xml:space="preserve"> "Iš viso" naudojamas skaičius, nurodytas laukelyje </w:t>
      </w:r>
      <w:r w:rsidR="00CE61D2" w:rsidRPr="00BC3ECA">
        <w:rPr>
          <w:rStyle w:val="CharLaukas"/>
        </w:rPr>
        <w:t>{</w:t>
      </w:r>
      <w:r w:rsidR="00B8001B" w:rsidRPr="00BC3ECA">
        <w:rPr>
          <w:rStyle w:val="CharLaukas"/>
        </w:rPr>
        <w:t>Komplekto eksponatų skaičius</w:t>
      </w:r>
      <w:r w:rsidR="00CE61D2" w:rsidRPr="00BC3ECA">
        <w:rPr>
          <w:rStyle w:val="CharLaukas"/>
        </w:rPr>
        <w:t>}</w:t>
      </w:r>
      <w:r w:rsidR="00CE61D2" w:rsidRPr="00BC3ECA">
        <w:t xml:space="preserve">. </w:t>
      </w:r>
      <w:r w:rsidRPr="00BC3ECA">
        <w:t>P</w:t>
      </w:r>
      <w:r w:rsidR="00B8001B" w:rsidRPr="00BC3ECA">
        <w:t xml:space="preserve">riešingu atveju suskaičiuojami komplektą aprašantys eksponatai </w:t>
      </w:r>
      <w:r w:rsidRPr="00BC3ECA">
        <w:t>kortelėje</w:t>
      </w:r>
      <w:r w:rsidR="00B8001B" w:rsidRPr="00BC3ECA">
        <w:t xml:space="preserve"> </w:t>
      </w:r>
      <w:r w:rsidR="009C3FC4" w:rsidRPr="00BC3ECA">
        <w:rPr>
          <w:rStyle w:val="CharLaukas"/>
        </w:rPr>
        <w:t>Komplekto eksponatai</w:t>
      </w:r>
      <w:r w:rsidR="00B8001B" w:rsidRPr="00BC3ECA">
        <w:t xml:space="preserve">. Pvz. Komplekto laukelyje </w:t>
      </w:r>
      <w:r w:rsidRPr="00BC3ECA">
        <w:rPr>
          <w:rStyle w:val="CharLaukas"/>
        </w:rPr>
        <w:t>{Komplekto eksponatų skaičius}</w:t>
      </w:r>
      <w:r w:rsidR="00B8001B" w:rsidRPr="00BC3ECA">
        <w:t xml:space="preserve"> yra nurodyta </w:t>
      </w:r>
      <w:r w:rsidRPr="00BC3ECA">
        <w:t>50</w:t>
      </w:r>
      <w:r w:rsidR="00B8001B" w:rsidRPr="00BC3ECA">
        <w:t xml:space="preserve">, bet </w:t>
      </w:r>
      <w:r w:rsidRPr="00BC3ECA">
        <w:t>sistemoje</w:t>
      </w:r>
      <w:r w:rsidR="00B8001B" w:rsidRPr="00BC3ECA">
        <w:t xml:space="preserve"> aprašyt</w:t>
      </w:r>
      <w:r w:rsidRPr="00BC3ECA">
        <w:t>i</w:t>
      </w:r>
      <w:r w:rsidR="00B8001B" w:rsidRPr="00BC3ECA">
        <w:t xml:space="preserve"> tik 5 eksponatai. Įtraukiant </w:t>
      </w:r>
      <w:r w:rsidRPr="00BC3ECA">
        <w:t xml:space="preserve">šį komplektą </w:t>
      </w:r>
      <w:r w:rsidR="00B8001B" w:rsidRPr="00BC3ECA">
        <w:t xml:space="preserve">į aktą, laukelyje „Iš viso" </w:t>
      </w:r>
      <w:r w:rsidRPr="00BC3ECA">
        <w:t>bus įrašytas skaičius 50</w:t>
      </w:r>
      <w:r w:rsidR="00B8001B" w:rsidRPr="00BC3ECA">
        <w:t xml:space="preserve">. </w:t>
      </w:r>
    </w:p>
    <w:p w14:paraId="53EE85EA" w14:textId="77777777" w:rsidR="004F09D1" w:rsidRPr="00BC3ECA" w:rsidRDefault="004F09D1" w:rsidP="004F09D1">
      <w:pPr>
        <w:pStyle w:val="AlnosNumbered"/>
      </w:pPr>
      <w:r w:rsidRPr="00BC3ECA">
        <w:t>Galite atspausdinti dokumentą.</w:t>
      </w:r>
    </w:p>
    <w:p w14:paraId="009449DD" w14:textId="77777777" w:rsidR="000D3519" w:rsidRPr="00BC3ECA" w:rsidRDefault="000D3519" w:rsidP="000D3519">
      <w:pPr>
        <w:pStyle w:val="Heading2"/>
      </w:pPr>
      <w:bookmarkStart w:id="167" w:name="_Ref333997540"/>
      <w:bookmarkStart w:id="168" w:name="_Toc169621730"/>
      <w:r w:rsidRPr="00BC3ECA">
        <w:lastRenderedPageBreak/>
        <w:t>Pateikti aktą užregistravimui</w:t>
      </w:r>
      <w:bookmarkEnd w:id="167"/>
      <w:bookmarkEnd w:id="168"/>
    </w:p>
    <w:p w14:paraId="53E24D52" w14:textId="77777777" w:rsidR="000D3519" w:rsidRPr="00BC3ECA" w:rsidRDefault="000D3519" w:rsidP="00667BE8">
      <w:pPr>
        <w:pStyle w:val="Alnostext"/>
        <w:keepNext/>
        <w:keepLines/>
      </w:pPr>
      <w:r w:rsidRPr="00BC3ECA">
        <w:t xml:space="preserve">Paskirtis – pateikti akto duomenis užregistravimui aktų registracijos knygoje. </w:t>
      </w:r>
    </w:p>
    <w:p w14:paraId="2BBD18CF" w14:textId="77777777" w:rsidR="000D3519" w:rsidRPr="00BC3ECA" w:rsidRDefault="000D3519" w:rsidP="00667BE8">
      <w:pPr>
        <w:pStyle w:val="HeadingB"/>
        <w:keepLines/>
        <w:rPr>
          <w:noProof w:val="0"/>
        </w:rPr>
      </w:pPr>
      <w:r w:rsidRPr="00BC3ECA">
        <w:rPr>
          <w:noProof w:val="0"/>
        </w:rPr>
        <w:t>Kas gali atlikti</w:t>
      </w:r>
    </w:p>
    <w:p w14:paraId="106D9039" w14:textId="77777777" w:rsidR="000D3519" w:rsidRPr="00BC3ECA" w:rsidRDefault="000D3519" w:rsidP="00667BE8">
      <w:pPr>
        <w:pStyle w:val="Alnostext"/>
        <w:keepNext/>
        <w:keepLines/>
      </w:pPr>
      <w:r w:rsidRPr="00BC3ECA">
        <w:t>Pateikti užregistravimui gali:</w:t>
      </w:r>
    </w:p>
    <w:p w14:paraId="56429813" w14:textId="77777777" w:rsidR="000D3519" w:rsidRPr="00BC3ECA" w:rsidRDefault="000D3519" w:rsidP="00667BE8">
      <w:pPr>
        <w:pStyle w:val="AlnostextBuleted"/>
        <w:keepNext/>
        <w:keepLines/>
      </w:pPr>
      <w:r w:rsidRPr="00BC3ECA">
        <w:rPr>
          <w:rFonts w:cs="Arial"/>
        </w:rPr>
        <w:t>Vyr. fondų saugotojas;</w:t>
      </w:r>
    </w:p>
    <w:p w14:paraId="53D0E1AD" w14:textId="77777777" w:rsidR="000D3519" w:rsidRPr="00BC3ECA" w:rsidRDefault="000D3519" w:rsidP="00667BE8">
      <w:pPr>
        <w:pStyle w:val="AlnostextBuleted"/>
        <w:keepNext/>
        <w:keepLines/>
      </w:pPr>
      <w:r w:rsidRPr="00BC3ECA">
        <w:t>Naudotojas, kuriam suteiktos teisės tvarkyti atitinkamus aktus.</w:t>
      </w:r>
    </w:p>
    <w:p w14:paraId="0F6E7C59" w14:textId="77777777" w:rsidR="000D3519" w:rsidRPr="00BC3ECA" w:rsidRDefault="000D3519" w:rsidP="000D3519">
      <w:pPr>
        <w:pStyle w:val="HeadingB"/>
        <w:rPr>
          <w:noProof w:val="0"/>
        </w:rPr>
      </w:pPr>
      <w:r w:rsidRPr="00BC3ECA">
        <w:rPr>
          <w:noProof w:val="0"/>
        </w:rPr>
        <w:t>Prieš pradedant</w:t>
      </w:r>
    </w:p>
    <w:p w14:paraId="1CA51549" w14:textId="77777777" w:rsidR="00720FEB" w:rsidRPr="00BC3ECA" w:rsidRDefault="00720FEB" w:rsidP="00720FEB">
      <w:pPr>
        <w:pStyle w:val="Alnostext"/>
      </w:pPr>
      <w:r w:rsidRPr="00BC3ECA">
        <w:t>Prieš pateikiant aktą užregistravimui, turi būti atlikta:</w:t>
      </w:r>
    </w:p>
    <w:p w14:paraId="042E58C8" w14:textId="77777777" w:rsidR="000D3519" w:rsidRPr="00BC3ECA" w:rsidRDefault="000D3519" w:rsidP="000D3519">
      <w:pPr>
        <w:pStyle w:val="AlnostextBuleted"/>
      </w:pPr>
      <w:r w:rsidRPr="00BC3ECA">
        <w:t>Įvesti akto duomenys</w:t>
      </w:r>
    </w:p>
    <w:p w14:paraId="01109A2C" w14:textId="1CBF28A0" w:rsidR="00D105D6" w:rsidRPr="00BC3ECA" w:rsidRDefault="000D3519" w:rsidP="00D105D6">
      <w:pPr>
        <w:pStyle w:val="Bodytextafterbuleted"/>
      </w:pPr>
      <w:r w:rsidRPr="00BC3ECA">
        <w:t xml:space="preserve">Kaip atlikti skaitykite skyriuje </w:t>
      </w:r>
      <w:r w:rsidR="00512286" w:rsidRPr="00BC3ECA">
        <w:rPr>
          <w:rStyle w:val="CharLangas"/>
        </w:rPr>
        <w:fldChar w:fldCharType="begin"/>
      </w:r>
      <w:r w:rsidR="00512286" w:rsidRPr="00BC3ECA">
        <w:rPr>
          <w:rStyle w:val="CharLangas"/>
        </w:rPr>
        <w:instrText xml:space="preserve"> REF _Ref341185313 \h  \* MERGEFORMAT </w:instrText>
      </w:r>
      <w:r w:rsidR="00512286" w:rsidRPr="00BC3ECA">
        <w:rPr>
          <w:rStyle w:val="CharLangas"/>
        </w:rPr>
      </w:r>
      <w:r w:rsidR="00512286" w:rsidRPr="00BC3ECA">
        <w:rPr>
          <w:rStyle w:val="CharLangas"/>
        </w:rPr>
        <w:fldChar w:fldCharType="separate"/>
      </w:r>
      <w:r w:rsidR="000D676C" w:rsidRPr="000D676C">
        <w:rPr>
          <w:rStyle w:val="CharLangas"/>
        </w:rPr>
        <w:t>Įvesti/redaguoti akto duomenis</w:t>
      </w:r>
      <w:r w:rsidR="00512286" w:rsidRPr="00BC3ECA">
        <w:rPr>
          <w:rStyle w:val="CharLangas"/>
        </w:rPr>
        <w:fldChar w:fldCharType="end"/>
      </w:r>
      <w:r w:rsidR="00512286" w:rsidRPr="00BC3ECA">
        <w:rPr>
          <w:rStyle w:val="CharLangas"/>
        </w:rPr>
        <w:t xml:space="preserve"> (</w:t>
      </w:r>
      <w:r w:rsidR="00512286" w:rsidRPr="00BC3ECA">
        <w:rPr>
          <w:rStyle w:val="CharLangas"/>
        </w:rPr>
        <w:fldChar w:fldCharType="begin"/>
      </w:r>
      <w:r w:rsidR="00512286" w:rsidRPr="00BC3ECA">
        <w:rPr>
          <w:rStyle w:val="CharLangas"/>
        </w:rPr>
        <w:instrText xml:space="preserve"> PAGEREF _Ref341185313 \h </w:instrText>
      </w:r>
      <w:r w:rsidR="00512286" w:rsidRPr="00BC3ECA">
        <w:rPr>
          <w:rStyle w:val="CharLangas"/>
        </w:rPr>
      </w:r>
      <w:r w:rsidR="00512286" w:rsidRPr="00BC3ECA">
        <w:rPr>
          <w:rStyle w:val="CharLangas"/>
        </w:rPr>
        <w:fldChar w:fldCharType="separate"/>
      </w:r>
      <w:r w:rsidR="000D676C">
        <w:rPr>
          <w:rStyle w:val="CharLangas"/>
          <w:noProof/>
        </w:rPr>
        <w:t>47</w:t>
      </w:r>
      <w:r w:rsidR="00512286" w:rsidRPr="00BC3ECA">
        <w:rPr>
          <w:rStyle w:val="CharLangas"/>
        </w:rPr>
        <w:fldChar w:fldCharType="end"/>
      </w:r>
      <w:r w:rsidR="00512286" w:rsidRPr="00BC3ECA">
        <w:rPr>
          <w:rStyle w:val="CharLangas"/>
        </w:rPr>
        <w:t xml:space="preserve"> </w:t>
      </w:r>
      <w:r w:rsidR="00D105D6" w:rsidRPr="00BC3ECA">
        <w:rPr>
          <w:rStyle w:val="CharLangas"/>
        </w:rPr>
        <w:t>psl.)</w:t>
      </w:r>
      <w:r w:rsidR="00D105D6" w:rsidRPr="00BC3ECA">
        <w:t>.</w:t>
      </w:r>
    </w:p>
    <w:p w14:paraId="74F72F39" w14:textId="77777777" w:rsidR="000D3519" w:rsidRPr="00BC3ECA" w:rsidRDefault="000D3519" w:rsidP="000D3519">
      <w:pPr>
        <w:pStyle w:val="HeadingB"/>
        <w:rPr>
          <w:noProof w:val="0"/>
        </w:rPr>
      </w:pPr>
      <w:r w:rsidRPr="00BC3ECA">
        <w:rPr>
          <w:noProof w:val="0"/>
        </w:rPr>
        <w:t>Kaip atlikti</w:t>
      </w:r>
    </w:p>
    <w:p w14:paraId="49DB821D" w14:textId="77777777" w:rsidR="000D3519" w:rsidRPr="00BC3ECA" w:rsidRDefault="000D3519" w:rsidP="000D3519">
      <w:pPr>
        <w:pStyle w:val="Alnostext"/>
        <w:keepNext/>
      </w:pPr>
      <w:r w:rsidRPr="00BC3ECA">
        <w:t>Norėdami pateikti užregistruoti naujo akto duomenis, atlikite šiuos veiksmus:</w:t>
      </w:r>
    </w:p>
    <w:p w14:paraId="051B60D7" w14:textId="77777777" w:rsidR="000D3519" w:rsidRPr="00BC3ECA" w:rsidRDefault="000D3519" w:rsidP="007171F7">
      <w:pPr>
        <w:pStyle w:val="AlnosNumbered"/>
        <w:keepNext/>
        <w:numPr>
          <w:ilvl w:val="0"/>
          <w:numId w:val="28"/>
        </w:numPr>
      </w:pPr>
      <w:r w:rsidRPr="00BC3ECA">
        <w:t>Atsiverskite akto duomenų įvedimo langą.</w:t>
      </w:r>
    </w:p>
    <w:p w14:paraId="065EC478" w14:textId="27E161EB" w:rsidR="000D3519" w:rsidRPr="00BC3ECA" w:rsidRDefault="000D3519" w:rsidP="005B3A8E">
      <w:pPr>
        <w:pStyle w:val="BodyText"/>
      </w:pPr>
      <w:r w:rsidRPr="00BC3ECA">
        <w:t>Kaip atlikti skaitykite skyriuje</w:t>
      </w:r>
      <w:r w:rsidRPr="00BC3ECA">
        <w:rPr>
          <w:rStyle w:val="CharLangas"/>
        </w:rPr>
        <w:t xml:space="preserve"> </w:t>
      </w:r>
      <w:r w:rsidR="000F3BF1" w:rsidRPr="00BC3ECA">
        <w:rPr>
          <w:rStyle w:val="CharLangas"/>
        </w:rPr>
        <w:fldChar w:fldCharType="begin"/>
      </w:r>
      <w:r w:rsidR="000F3BF1" w:rsidRPr="00BC3ECA">
        <w:rPr>
          <w:rStyle w:val="CharLangas"/>
        </w:rPr>
        <w:instrText xml:space="preserve"> REF _Ref367343154 \h  \* MERGEFORMAT </w:instrText>
      </w:r>
      <w:r w:rsidR="000F3BF1" w:rsidRPr="00BC3ECA">
        <w:rPr>
          <w:rStyle w:val="CharLangas"/>
        </w:rPr>
      </w:r>
      <w:r w:rsidR="000F3BF1" w:rsidRPr="00BC3ECA">
        <w:rPr>
          <w:rStyle w:val="CharLangas"/>
        </w:rPr>
        <w:fldChar w:fldCharType="separate"/>
      </w:r>
      <w:r w:rsidR="000D676C" w:rsidRPr="000D676C">
        <w:rPr>
          <w:rStyle w:val="CharLangas"/>
        </w:rPr>
        <w:t>Redaguoti apskaitos akto duomenis</w:t>
      </w:r>
      <w:r w:rsidR="000F3BF1" w:rsidRPr="00BC3ECA">
        <w:rPr>
          <w:rStyle w:val="CharLangas"/>
        </w:rPr>
        <w:fldChar w:fldCharType="end"/>
      </w:r>
      <w:r w:rsidR="000F3BF1" w:rsidRPr="00BC3ECA">
        <w:rPr>
          <w:rStyle w:val="CharLangas"/>
        </w:rPr>
        <w:t xml:space="preserve"> (</w:t>
      </w:r>
      <w:r w:rsidR="000F3BF1" w:rsidRPr="00BC3ECA">
        <w:rPr>
          <w:rStyle w:val="CharLangas"/>
        </w:rPr>
        <w:fldChar w:fldCharType="begin"/>
      </w:r>
      <w:r w:rsidR="000F3BF1" w:rsidRPr="00BC3ECA">
        <w:rPr>
          <w:rStyle w:val="CharLangas"/>
        </w:rPr>
        <w:instrText xml:space="preserve"> PAGEREF _Ref367343154 \h </w:instrText>
      </w:r>
      <w:r w:rsidR="000F3BF1" w:rsidRPr="00BC3ECA">
        <w:rPr>
          <w:rStyle w:val="CharLangas"/>
        </w:rPr>
      </w:r>
      <w:r w:rsidR="000F3BF1" w:rsidRPr="00BC3ECA">
        <w:rPr>
          <w:rStyle w:val="CharLangas"/>
        </w:rPr>
        <w:fldChar w:fldCharType="separate"/>
      </w:r>
      <w:r w:rsidR="000D676C">
        <w:rPr>
          <w:rStyle w:val="CharLangas"/>
          <w:noProof/>
        </w:rPr>
        <w:t>54</w:t>
      </w:r>
      <w:r w:rsidR="000F3BF1" w:rsidRPr="00BC3ECA">
        <w:rPr>
          <w:rStyle w:val="CharLangas"/>
        </w:rPr>
        <w:fldChar w:fldCharType="end"/>
      </w:r>
      <w:r w:rsidRPr="00BC3ECA">
        <w:rPr>
          <w:rStyle w:val="CharLangas"/>
        </w:rPr>
        <w:t xml:space="preserve"> psl.)</w:t>
      </w:r>
      <w:r w:rsidRPr="00BC3ECA">
        <w:t>.</w:t>
      </w:r>
    </w:p>
    <w:p w14:paraId="7CA3D115" w14:textId="77777777" w:rsidR="000D3519" w:rsidRPr="00BC3ECA" w:rsidRDefault="000D3519" w:rsidP="007171F7">
      <w:pPr>
        <w:pStyle w:val="AlnosNumbered"/>
        <w:numPr>
          <w:ilvl w:val="0"/>
          <w:numId w:val="28"/>
        </w:numPr>
      </w:pPr>
      <w:r w:rsidRPr="00BC3ECA">
        <w:t>Įsitikinkite, kad įvesti duomenys yra korektiški ir pilni.</w:t>
      </w:r>
    </w:p>
    <w:p w14:paraId="33991A40" w14:textId="77777777" w:rsidR="000D3519" w:rsidRPr="00BC3ECA" w:rsidRDefault="000D3519" w:rsidP="000D3519">
      <w:pPr>
        <w:pStyle w:val="AlnosNumbered"/>
      </w:pPr>
      <w:r w:rsidRPr="00BC3ECA">
        <w:t xml:space="preserve">Spauskite </w:t>
      </w:r>
      <w:r w:rsidRPr="00BC3ECA">
        <w:rPr>
          <w:rStyle w:val="CharLaukas"/>
        </w:rPr>
        <w:t xml:space="preserve">[Pateikti </w:t>
      </w:r>
      <w:r w:rsidR="002F141E" w:rsidRPr="00BC3ECA">
        <w:rPr>
          <w:rStyle w:val="CharLaukas"/>
        </w:rPr>
        <w:t>užregistravimui</w:t>
      </w:r>
      <w:r w:rsidRPr="00BC3ECA">
        <w:rPr>
          <w:rStyle w:val="CharLaukas"/>
        </w:rPr>
        <w:t>]</w:t>
      </w:r>
      <w:r w:rsidRPr="00BC3ECA">
        <w:t>.</w:t>
      </w:r>
    </w:p>
    <w:p w14:paraId="1390DA66" w14:textId="77777777" w:rsidR="000D3519" w:rsidRPr="00BC3ECA" w:rsidRDefault="000D3519" w:rsidP="005B3A8E">
      <w:pPr>
        <w:pStyle w:val="BodyText"/>
        <w:rPr>
          <w:rFonts w:cs="Arial"/>
        </w:rPr>
      </w:pPr>
      <w:r w:rsidRPr="00BC3ECA">
        <w:t xml:space="preserve">Sistema persiunčia duomenis apie naują </w:t>
      </w:r>
      <w:r w:rsidR="002F141E" w:rsidRPr="00BC3ECA">
        <w:t>aktą</w:t>
      </w:r>
      <w:r w:rsidRPr="00BC3ECA">
        <w:t xml:space="preserve"> </w:t>
      </w:r>
      <w:r w:rsidR="002F141E" w:rsidRPr="00BC3ECA">
        <w:t>registruoti aktų registracijos knygoje</w:t>
      </w:r>
      <w:r w:rsidRPr="00BC3ECA">
        <w:t>.</w:t>
      </w:r>
      <w:r w:rsidRPr="00BC3ECA">
        <w:br/>
      </w:r>
      <w:r w:rsidRPr="00BC3ECA">
        <w:rPr>
          <w:rFonts w:cs="Arial"/>
        </w:rPr>
        <w:t xml:space="preserve">Sistema </w:t>
      </w:r>
      <w:r w:rsidR="002F141E" w:rsidRPr="00BC3ECA">
        <w:rPr>
          <w:rFonts w:cs="Arial"/>
        </w:rPr>
        <w:t>akto</w:t>
      </w:r>
      <w:r w:rsidRPr="00BC3ECA">
        <w:rPr>
          <w:rFonts w:cs="Arial"/>
        </w:rPr>
        <w:t xml:space="preserve"> būseną nustato į </w:t>
      </w:r>
      <w:r w:rsidRPr="00BC3ECA">
        <w:rPr>
          <w:rStyle w:val="CharLangas"/>
        </w:rPr>
        <w:t>Lauk</w:t>
      </w:r>
      <w:r w:rsidR="002F141E" w:rsidRPr="00BC3ECA">
        <w:rPr>
          <w:rStyle w:val="CharLangas"/>
        </w:rPr>
        <w:t>ia</w:t>
      </w:r>
      <w:r w:rsidRPr="00BC3ECA">
        <w:rPr>
          <w:rStyle w:val="CharLangas"/>
        </w:rPr>
        <w:t xml:space="preserve"> patvirtinimo</w:t>
      </w:r>
      <w:r w:rsidRPr="00BC3ECA">
        <w:rPr>
          <w:rFonts w:cs="Arial"/>
        </w:rPr>
        <w:t>.</w:t>
      </w:r>
    </w:p>
    <w:p w14:paraId="37174A08" w14:textId="77777777" w:rsidR="00270334" w:rsidRPr="00BC3ECA" w:rsidRDefault="00270334" w:rsidP="00270334">
      <w:pPr>
        <w:pStyle w:val="Heading2"/>
      </w:pPr>
      <w:bookmarkStart w:id="169" w:name="_Ref333996381"/>
      <w:bookmarkStart w:id="170" w:name="_Toc169621731"/>
      <w:r w:rsidRPr="00BC3ECA">
        <w:t>Užregistruoti aktą knygoje</w:t>
      </w:r>
      <w:bookmarkEnd w:id="165"/>
      <w:bookmarkEnd w:id="169"/>
      <w:bookmarkEnd w:id="170"/>
    </w:p>
    <w:p w14:paraId="137FD99E" w14:textId="77777777" w:rsidR="002F141E" w:rsidRPr="00BC3ECA" w:rsidRDefault="002F141E" w:rsidP="00BE1AB1">
      <w:pPr>
        <w:pStyle w:val="Alnostext"/>
      </w:pPr>
      <w:r w:rsidRPr="00BC3ECA">
        <w:t xml:space="preserve">Paskirtis – </w:t>
      </w:r>
      <w:r w:rsidR="007B224C" w:rsidRPr="00BC3ECA">
        <w:t xml:space="preserve">leisti </w:t>
      </w:r>
      <w:r w:rsidR="007B224C" w:rsidRPr="00BC3ECA">
        <w:rPr>
          <w:rFonts w:cs="Arial"/>
        </w:rPr>
        <w:t>vyr. fondų saugotojui užregistruoti apskaitos aktą atitinkamoje aktų registravimo knygoje</w:t>
      </w:r>
      <w:r w:rsidRPr="00BC3ECA">
        <w:t xml:space="preserve">. </w:t>
      </w:r>
    </w:p>
    <w:p w14:paraId="2ACC4B88" w14:textId="77777777" w:rsidR="002F141E" w:rsidRPr="00BC3ECA" w:rsidRDefault="002F141E" w:rsidP="00BE1AB1">
      <w:pPr>
        <w:pStyle w:val="HeadingB"/>
        <w:keepNext w:val="0"/>
        <w:rPr>
          <w:noProof w:val="0"/>
        </w:rPr>
      </w:pPr>
      <w:r w:rsidRPr="00BC3ECA">
        <w:rPr>
          <w:noProof w:val="0"/>
        </w:rPr>
        <w:t>Kas gali atlikti</w:t>
      </w:r>
    </w:p>
    <w:p w14:paraId="7A7A5EAB" w14:textId="77777777" w:rsidR="002F141E" w:rsidRPr="00BC3ECA" w:rsidRDefault="00720FEB" w:rsidP="00BE1AB1">
      <w:pPr>
        <w:pStyle w:val="Alnostext"/>
      </w:pPr>
      <w:r w:rsidRPr="00BC3ECA">
        <w:rPr>
          <w:rFonts w:cs="Arial"/>
        </w:rPr>
        <w:t xml:space="preserve">Užregistruoti apskaitos aktą </w:t>
      </w:r>
      <w:r w:rsidR="002F141E" w:rsidRPr="00BC3ECA">
        <w:t>sistemoje gali:</w:t>
      </w:r>
    </w:p>
    <w:p w14:paraId="438EC427" w14:textId="77777777" w:rsidR="007B224C" w:rsidRPr="00BC3ECA" w:rsidRDefault="007B224C" w:rsidP="00BE1AB1">
      <w:pPr>
        <w:pStyle w:val="AlnostextBuleted"/>
      </w:pPr>
      <w:r w:rsidRPr="00BC3ECA">
        <w:rPr>
          <w:rFonts w:cs="Arial"/>
        </w:rPr>
        <w:t>Vyr. fondų saugotojas</w:t>
      </w:r>
      <w:r w:rsidR="00F60F4F" w:rsidRPr="00BC3ECA">
        <w:rPr>
          <w:rFonts w:cs="Arial"/>
        </w:rPr>
        <w:t>;</w:t>
      </w:r>
    </w:p>
    <w:p w14:paraId="5707D3B9" w14:textId="77777777" w:rsidR="002F141E" w:rsidRPr="00BC3ECA" w:rsidRDefault="002F141E" w:rsidP="00BE1AB1">
      <w:pPr>
        <w:pStyle w:val="AlnostextBuleted"/>
      </w:pPr>
      <w:r w:rsidRPr="00BC3ECA">
        <w:t xml:space="preserve">Naudotojas, kuriam suteiktos teisės </w:t>
      </w:r>
      <w:r w:rsidR="001B611C" w:rsidRPr="00BC3ECA">
        <w:t xml:space="preserve">peržiūrėti apskaitos aktą ir </w:t>
      </w:r>
      <w:r w:rsidRPr="00BC3ECA">
        <w:t xml:space="preserve">užregistruoti atitinkamus apskaitos aktus </w:t>
      </w:r>
      <w:r w:rsidR="00D462C9" w:rsidRPr="00BC3ECA">
        <w:t>aktų registracijos knygose</w:t>
      </w:r>
      <w:r w:rsidRPr="00BC3ECA">
        <w:t>.</w:t>
      </w:r>
    </w:p>
    <w:p w14:paraId="62524BF4" w14:textId="77777777" w:rsidR="002F141E" w:rsidRPr="00BC3ECA" w:rsidRDefault="002F141E" w:rsidP="00BE1AB1">
      <w:pPr>
        <w:pStyle w:val="HeadingB"/>
        <w:rPr>
          <w:noProof w:val="0"/>
        </w:rPr>
      </w:pPr>
      <w:r w:rsidRPr="00BC3ECA">
        <w:rPr>
          <w:noProof w:val="0"/>
        </w:rPr>
        <w:t>Prieš pradedant</w:t>
      </w:r>
    </w:p>
    <w:p w14:paraId="0A38B120" w14:textId="77777777" w:rsidR="002F141E" w:rsidRPr="00BC3ECA" w:rsidRDefault="002F141E" w:rsidP="00BE1AB1">
      <w:pPr>
        <w:pStyle w:val="Alnostext"/>
        <w:keepNext/>
      </w:pPr>
      <w:r w:rsidRPr="00BC3ECA">
        <w:t xml:space="preserve">Prieš pradedant </w:t>
      </w:r>
      <w:r w:rsidR="001B611C" w:rsidRPr="00BC3ECA">
        <w:t>a</w:t>
      </w:r>
      <w:r w:rsidRPr="00BC3ECA">
        <w:t xml:space="preserve">kto </w:t>
      </w:r>
      <w:r w:rsidR="001B611C" w:rsidRPr="00BC3ECA">
        <w:t>užregistravimą registracijos knygoje</w:t>
      </w:r>
      <w:r w:rsidR="00F60F4F" w:rsidRPr="00BC3ECA">
        <w:t>,</w:t>
      </w:r>
      <w:r w:rsidRPr="00BC3ECA">
        <w:t xml:space="preserve"> turi būti atlikta:</w:t>
      </w:r>
    </w:p>
    <w:p w14:paraId="3BEFD82A" w14:textId="77777777" w:rsidR="002F141E" w:rsidRPr="00BC3ECA" w:rsidRDefault="002F141E" w:rsidP="002F141E">
      <w:pPr>
        <w:pStyle w:val="AlnostextBuleted"/>
        <w:keepNext/>
      </w:pPr>
      <w:r w:rsidRPr="00BC3ECA">
        <w:t xml:space="preserve">Surasti norimo </w:t>
      </w:r>
      <w:r w:rsidR="001B611C" w:rsidRPr="00BC3ECA">
        <w:t>akto</w:t>
      </w:r>
      <w:r w:rsidRPr="00BC3ECA">
        <w:t xml:space="preserve"> duomenys.</w:t>
      </w:r>
    </w:p>
    <w:p w14:paraId="7B449E4B" w14:textId="27EE4599" w:rsidR="002F141E" w:rsidRPr="00BC3ECA" w:rsidRDefault="002F141E" w:rsidP="002F141E">
      <w:pPr>
        <w:pStyle w:val="Bodytextafterbuleted"/>
        <w:keepNext/>
        <w:keepLines/>
      </w:pPr>
      <w:r w:rsidRPr="00BC3ECA">
        <w:t xml:space="preserve">Kaip atlikti skaitykite </w:t>
      </w:r>
      <w:r w:rsidR="00532EE6" w:rsidRPr="00BC3ECA">
        <w:rPr>
          <w:rStyle w:val="CharLangas"/>
        </w:rPr>
        <w:fldChar w:fldCharType="begin"/>
      </w:r>
      <w:r w:rsidR="00532EE6" w:rsidRPr="00BC3ECA">
        <w:rPr>
          <w:rStyle w:val="CharLangas"/>
        </w:rPr>
        <w:instrText xml:space="preserve"> REF _Ref334000368 \h  \* MERGEFORMAT </w:instrText>
      </w:r>
      <w:r w:rsidR="00532EE6" w:rsidRPr="00BC3ECA">
        <w:rPr>
          <w:rStyle w:val="CharLangas"/>
        </w:rPr>
      </w:r>
      <w:r w:rsidR="00532EE6" w:rsidRPr="00BC3ECA">
        <w:rPr>
          <w:rStyle w:val="CharLangas"/>
        </w:rPr>
        <w:fldChar w:fldCharType="separate"/>
      </w:r>
      <w:r w:rsidR="000D676C" w:rsidRPr="000D676C">
        <w:rPr>
          <w:rStyle w:val="CharLangas"/>
        </w:rPr>
        <w:t>Surasti apskaitos akto duomenis</w:t>
      </w:r>
      <w:r w:rsidR="00532EE6" w:rsidRPr="00BC3ECA">
        <w:rPr>
          <w:rStyle w:val="CharLangas"/>
        </w:rPr>
        <w:fldChar w:fldCharType="end"/>
      </w:r>
      <w:r w:rsidR="00532EE6" w:rsidRPr="00BC3ECA">
        <w:rPr>
          <w:rStyle w:val="CharLangas"/>
        </w:rPr>
        <w:t xml:space="preserve"> (</w:t>
      </w:r>
      <w:r w:rsidR="00532EE6" w:rsidRPr="00BC3ECA">
        <w:rPr>
          <w:rStyle w:val="CharLangas"/>
        </w:rPr>
        <w:fldChar w:fldCharType="begin"/>
      </w:r>
      <w:r w:rsidR="00532EE6" w:rsidRPr="00BC3ECA">
        <w:rPr>
          <w:rStyle w:val="CharLangas"/>
        </w:rPr>
        <w:instrText xml:space="preserve"> PAGEREF _Ref334000370 \h </w:instrText>
      </w:r>
      <w:r w:rsidR="00532EE6" w:rsidRPr="00BC3ECA">
        <w:rPr>
          <w:rStyle w:val="CharLangas"/>
        </w:rPr>
      </w:r>
      <w:r w:rsidR="00532EE6" w:rsidRPr="00BC3ECA">
        <w:rPr>
          <w:rStyle w:val="CharLangas"/>
        </w:rPr>
        <w:fldChar w:fldCharType="separate"/>
      </w:r>
      <w:r w:rsidR="000D676C">
        <w:rPr>
          <w:rStyle w:val="CharLangas"/>
          <w:noProof/>
        </w:rPr>
        <w:t>56</w:t>
      </w:r>
      <w:r w:rsidR="00532EE6" w:rsidRPr="00BC3ECA">
        <w:rPr>
          <w:rStyle w:val="CharLangas"/>
        </w:rPr>
        <w:fldChar w:fldCharType="end"/>
      </w:r>
      <w:r w:rsidR="00532EE6" w:rsidRPr="00BC3ECA">
        <w:t xml:space="preserve"> </w:t>
      </w:r>
      <w:r w:rsidR="001B611C" w:rsidRPr="00BC3ECA">
        <w:rPr>
          <w:rStyle w:val="CharLangas"/>
        </w:rPr>
        <w:t>psl.</w:t>
      </w:r>
      <w:r w:rsidRPr="00BC3ECA">
        <w:rPr>
          <w:rStyle w:val="CharLangas"/>
        </w:rPr>
        <w:t>)</w:t>
      </w:r>
      <w:r w:rsidRPr="00BC3ECA">
        <w:t>.</w:t>
      </w:r>
    </w:p>
    <w:p w14:paraId="127997B0" w14:textId="77777777" w:rsidR="002F141E" w:rsidRPr="00BC3ECA" w:rsidRDefault="001B611C" w:rsidP="002F141E">
      <w:pPr>
        <w:pStyle w:val="AlnostextBuleted"/>
        <w:keepNext/>
        <w:keepLines/>
      </w:pPr>
      <w:r w:rsidRPr="00BC3ECA">
        <w:t>Akto</w:t>
      </w:r>
      <w:r w:rsidR="002F141E" w:rsidRPr="00BC3ECA">
        <w:t xml:space="preserve"> duomenų būsena turi būti </w:t>
      </w:r>
      <w:r w:rsidR="002F141E" w:rsidRPr="00BC3ECA">
        <w:rPr>
          <w:rStyle w:val="CharLangas"/>
        </w:rPr>
        <w:t>Laukia patvirtinimo</w:t>
      </w:r>
      <w:r w:rsidR="002F141E" w:rsidRPr="00BC3ECA">
        <w:t>.</w:t>
      </w:r>
    </w:p>
    <w:p w14:paraId="5DBCF8E7" w14:textId="77777777" w:rsidR="002F141E" w:rsidRPr="00BC3ECA" w:rsidRDefault="002F141E" w:rsidP="002F141E">
      <w:pPr>
        <w:pStyle w:val="HeadingB"/>
        <w:rPr>
          <w:noProof w:val="0"/>
        </w:rPr>
      </w:pPr>
      <w:r w:rsidRPr="00BC3ECA">
        <w:rPr>
          <w:noProof w:val="0"/>
        </w:rPr>
        <w:t>Kaip atlikti</w:t>
      </w:r>
    </w:p>
    <w:p w14:paraId="35A59813" w14:textId="77777777" w:rsidR="002F141E" w:rsidRPr="00BC3ECA" w:rsidRDefault="002F141E" w:rsidP="009F3BAC">
      <w:pPr>
        <w:pStyle w:val="Alnostext"/>
        <w:keepNext/>
      </w:pPr>
      <w:r w:rsidRPr="00BC3ECA">
        <w:t xml:space="preserve">Norėdami </w:t>
      </w:r>
      <w:r w:rsidR="001B611C" w:rsidRPr="00BC3ECA">
        <w:t xml:space="preserve">užregistruoti </w:t>
      </w:r>
      <w:r w:rsidR="001B611C" w:rsidRPr="00BC3ECA">
        <w:rPr>
          <w:rFonts w:cs="Arial"/>
        </w:rPr>
        <w:t>aktą aktų registracijos knygoje</w:t>
      </w:r>
      <w:r w:rsidR="00F60F4F" w:rsidRPr="00BC3ECA">
        <w:rPr>
          <w:rFonts w:cs="Arial"/>
        </w:rPr>
        <w:t>,</w:t>
      </w:r>
      <w:r w:rsidR="001B611C" w:rsidRPr="00BC3ECA">
        <w:t xml:space="preserve"> </w:t>
      </w:r>
      <w:r w:rsidRPr="00BC3ECA">
        <w:t>atlikite šiuos veiksmus:</w:t>
      </w:r>
    </w:p>
    <w:p w14:paraId="2CC7E8CB" w14:textId="79903C22" w:rsidR="002F141E" w:rsidRPr="00BC3ECA" w:rsidRDefault="002F141E" w:rsidP="007171F7">
      <w:pPr>
        <w:pStyle w:val="AlnosNumbered"/>
        <w:keepNext/>
        <w:numPr>
          <w:ilvl w:val="0"/>
          <w:numId w:val="13"/>
        </w:numPr>
      </w:pPr>
      <w:r w:rsidRPr="00BC3ECA">
        <w:t xml:space="preserve">Lange </w:t>
      </w:r>
      <w:r w:rsidR="001B611C" w:rsidRPr="00BC3ECA">
        <w:rPr>
          <w:rStyle w:val="CharLangas"/>
        </w:rPr>
        <w:t>Apskaitos akto</w:t>
      </w:r>
      <w:r w:rsidRPr="00BC3ECA">
        <w:rPr>
          <w:rStyle w:val="CharLangas"/>
        </w:rPr>
        <w:t xml:space="preserve"> paieška,</w:t>
      </w:r>
      <w:r w:rsidRPr="00BC3ECA">
        <w:t xml:space="preserve"> šalia norimo </w:t>
      </w:r>
      <w:r w:rsidR="001B611C" w:rsidRPr="00BC3ECA">
        <w:t>akto</w:t>
      </w:r>
      <w:r w:rsidRPr="00BC3ECA">
        <w:t xml:space="preserve">, stulpelyje </w:t>
      </w:r>
      <w:r w:rsidRPr="00BC3ECA">
        <w:rPr>
          <w:b/>
        </w:rPr>
        <w:t>Veiksmai</w:t>
      </w:r>
      <w:r w:rsidRPr="00BC3ECA">
        <w:t xml:space="preserve"> spauskite </w:t>
      </w:r>
      <w:r w:rsidR="00424185" w:rsidRPr="00BC3ECA">
        <w:rPr>
          <w:noProof/>
          <w:lang w:eastAsia="lt-LT"/>
        </w:rPr>
        <w:drawing>
          <wp:inline distT="0" distB="0" distL="0" distR="0" wp14:anchorId="4917A4A7" wp14:editId="48081812">
            <wp:extent cx="114300" cy="1371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rsidRPr="00BC3ECA">
        <w:t>.</w:t>
      </w:r>
    </w:p>
    <w:p w14:paraId="0C3A9010" w14:textId="77777777" w:rsidR="002F141E" w:rsidRPr="00BC3ECA" w:rsidRDefault="002F141E" w:rsidP="005B3A8E">
      <w:pPr>
        <w:pStyle w:val="BodyText"/>
      </w:pPr>
      <w:r w:rsidRPr="00BC3ECA">
        <w:t xml:space="preserve">Atsiveria langas </w:t>
      </w:r>
      <w:r w:rsidR="001B611C" w:rsidRPr="00BC3ECA">
        <w:rPr>
          <w:rStyle w:val="CharLangas"/>
        </w:rPr>
        <w:t xml:space="preserve">Apskaitos akto </w:t>
      </w:r>
      <w:r w:rsidRPr="00BC3ECA">
        <w:rPr>
          <w:rStyle w:val="CharLangas"/>
        </w:rPr>
        <w:t xml:space="preserve">paieška &gt; </w:t>
      </w:r>
      <w:r w:rsidR="001B611C" w:rsidRPr="00BC3ECA">
        <w:rPr>
          <w:rStyle w:val="CharLangas"/>
        </w:rPr>
        <w:t>&lt;registruojamo akto tipas&gt;</w:t>
      </w:r>
      <w:r w:rsidRPr="00BC3ECA">
        <w:t>.</w:t>
      </w:r>
    </w:p>
    <w:p w14:paraId="3DB560E6" w14:textId="77777777" w:rsidR="002F141E" w:rsidRPr="00BC3ECA" w:rsidRDefault="002F141E" w:rsidP="002F141E">
      <w:pPr>
        <w:pStyle w:val="AlnosNumbered"/>
      </w:pPr>
      <w:r w:rsidRPr="00BC3ECA">
        <w:t>Peržiūrėkite duomenis ir įsitikinkite jų korektiškumu.</w:t>
      </w:r>
    </w:p>
    <w:p w14:paraId="72531C09" w14:textId="77777777" w:rsidR="002F141E" w:rsidRPr="00BC3ECA" w:rsidRDefault="002F141E" w:rsidP="00B42D8B">
      <w:pPr>
        <w:pStyle w:val="AlnosNumbered"/>
        <w:keepNext/>
        <w:keepLines/>
      </w:pPr>
      <w:r w:rsidRPr="00BC3ECA">
        <w:t xml:space="preserve">Spauskite </w:t>
      </w:r>
      <w:r w:rsidRPr="00BC3ECA">
        <w:rPr>
          <w:rStyle w:val="CharLaukas"/>
        </w:rPr>
        <w:t>[</w:t>
      </w:r>
      <w:r w:rsidR="001B611C" w:rsidRPr="00BC3ECA">
        <w:rPr>
          <w:rStyle w:val="CharLaukas"/>
        </w:rPr>
        <w:t>Užregistruoti</w:t>
      </w:r>
      <w:r w:rsidRPr="00BC3ECA">
        <w:rPr>
          <w:rStyle w:val="CharLaukas"/>
        </w:rPr>
        <w:t>]</w:t>
      </w:r>
      <w:r w:rsidRPr="00BC3ECA">
        <w:t>.</w:t>
      </w:r>
    </w:p>
    <w:p w14:paraId="79678638" w14:textId="146314EC" w:rsidR="00977BA0" w:rsidRPr="00BC3ECA" w:rsidRDefault="00977BA0" w:rsidP="00300735">
      <w:pPr>
        <w:pStyle w:val="BodyText"/>
      </w:pPr>
      <w:r w:rsidRPr="00BC3ECA">
        <w:t xml:space="preserve">Akto būsena tampa </w:t>
      </w:r>
      <w:r w:rsidRPr="00BC3ECA">
        <w:rPr>
          <w:rStyle w:val="CharLangas"/>
        </w:rPr>
        <w:t>Užregistruotas</w:t>
      </w:r>
      <w:r w:rsidRPr="00BC3ECA">
        <w:t xml:space="preserve">. Visiems akto eksponatams, komplektams bei komplekto eksponatams duomenų būsena nustatoma į </w:t>
      </w:r>
      <w:r w:rsidRPr="00BC3ECA">
        <w:rPr>
          <w:rStyle w:val="CharLangas"/>
        </w:rPr>
        <w:t>Patvirtinta</w:t>
      </w:r>
      <w:r w:rsidRPr="00BC3ECA">
        <w:t>.</w:t>
      </w:r>
      <w:r w:rsidR="008F3F76" w:rsidRPr="00BC3ECA">
        <w:br/>
        <w:t xml:space="preserve">Sugeneruojama akto byla, kurią galite peržiūrėti paspaudę ant piktogramos </w:t>
      </w:r>
      <w:r w:rsidR="00424185" w:rsidRPr="00BC3ECA">
        <w:rPr>
          <w:noProof/>
          <w:lang w:eastAsia="lt-LT"/>
        </w:rPr>
        <w:drawing>
          <wp:inline distT="0" distB="0" distL="0" distR="0" wp14:anchorId="2B14769B" wp14:editId="3DFC5559">
            <wp:extent cx="129540" cy="1295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8F3F76" w:rsidRPr="00BC3ECA">
        <w:t>.</w:t>
      </w:r>
    </w:p>
    <w:p w14:paraId="1395036A" w14:textId="77777777" w:rsidR="00725A97" w:rsidRPr="00BC3ECA" w:rsidRDefault="00725A97" w:rsidP="00960E52">
      <w:pPr>
        <w:pStyle w:val="Heading2"/>
      </w:pPr>
      <w:bookmarkStart w:id="171" w:name="_Ref333998792"/>
      <w:bookmarkStart w:id="172" w:name="_Toc169621732"/>
      <w:r w:rsidRPr="00BC3ECA">
        <w:lastRenderedPageBreak/>
        <w:t>Eksportuoti pasirinktus aktus</w:t>
      </w:r>
      <w:bookmarkEnd w:id="171"/>
      <w:bookmarkEnd w:id="172"/>
    </w:p>
    <w:p w14:paraId="56B0B0BB" w14:textId="77777777" w:rsidR="00EE7ED3" w:rsidRPr="00BC3ECA" w:rsidRDefault="00EE7ED3" w:rsidP="00EE7ED3">
      <w:pPr>
        <w:pStyle w:val="Alnostext"/>
        <w:keepNext/>
      </w:pPr>
      <w:r w:rsidRPr="00BC3ECA">
        <w:t xml:space="preserve">Paskirtis – pasirinktų aktų sąrašą eksportuoti į </w:t>
      </w:r>
      <w:proofErr w:type="spellStart"/>
      <w:r w:rsidRPr="00BC3ECA">
        <w:t>xls</w:t>
      </w:r>
      <w:proofErr w:type="spellEnd"/>
      <w:r w:rsidRPr="00BC3ECA">
        <w:t xml:space="preserve"> tipo bylą. </w:t>
      </w:r>
    </w:p>
    <w:p w14:paraId="5378CAC0" w14:textId="77777777" w:rsidR="00EE7ED3" w:rsidRPr="00BC3ECA" w:rsidRDefault="00EE7ED3" w:rsidP="00EE7ED3">
      <w:pPr>
        <w:pStyle w:val="HeadingB"/>
        <w:rPr>
          <w:noProof w:val="0"/>
        </w:rPr>
      </w:pPr>
      <w:r w:rsidRPr="00BC3ECA">
        <w:rPr>
          <w:noProof w:val="0"/>
        </w:rPr>
        <w:t>Kas gali atlikti</w:t>
      </w:r>
    </w:p>
    <w:p w14:paraId="5C071944" w14:textId="77777777" w:rsidR="00EE7ED3" w:rsidRPr="00BC3ECA" w:rsidRDefault="00EE7ED3" w:rsidP="00EE7ED3">
      <w:pPr>
        <w:pStyle w:val="Alnostext"/>
        <w:keepNext/>
      </w:pPr>
      <w:r w:rsidRPr="00BC3ECA">
        <w:t>Eksportuoti gali:</w:t>
      </w:r>
    </w:p>
    <w:p w14:paraId="176126AA" w14:textId="77777777" w:rsidR="00EE7ED3" w:rsidRPr="00BC3ECA" w:rsidRDefault="00EE7ED3" w:rsidP="00EE7ED3">
      <w:pPr>
        <w:pStyle w:val="AlnostextBuleted"/>
        <w:keepNext/>
      </w:pPr>
      <w:r w:rsidRPr="00BC3ECA">
        <w:t>Naudotojas, kuriam suteiktos teisės peržiūrėti</w:t>
      </w:r>
      <w:r w:rsidR="00960E52" w:rsidRPr="00BC3ECA">
        <w:t xml:space="preserve"> bei tvarkyti</w:t>
      </w:r>
      <w:r w:rsidRPr="00BC3ECA">
        <w:t xml:space="preserve"> apskaitos aktą.</w:t>
      </w:r>
    </w:p>
    <w:p w14:paraId="0514FCE3" w14:textId="77777777" w:rsidR="00EE7ED3" w:rsidRPr="00BC3ECA" w:rsidRDefault="00EE7ED3" w:rsidP="00EE7ED3">
      <w:pPr>
        <w:pStyle w:val="HeadingB"/>
        <w:rPr>
          <w:noProof w:val="0"/>
        </w:rPr>
      </w:pPr>
      <w:r w:rsidRPr="00BC3ECA">
        <w:rPr>
          <w:noProof w:val="0"/>
        </w:rPr>
        <w:t>Kaip atlikti</w:t>
      </w:r>
    </w:p>
    <w:p w14:paraId="11363BA0" w14:textId="77777777" w:rsidR="00EE7ED3" w:rsidRPr="00BC3ECA" w:rsidRDefault="00EE7ED3" w:rsidP="00EE7ED3">
      <w:pPr>
        <w:pStyle w:val="Alnostext"/>
      </w:pPr>
      <w:r w:rsidRPr="00BC3ECA">
        <w:t>Norėdami eksportuoti duomenis į failą atlikite šiuos veiksmus:</w:t>
      </w:r>
    </w:p>
    <w:p w14:paraId="689A3493" w14:textId="77777777" w:rsidR="00EE7ED3" w:rsidRPr="00BC3ECA" w:rsidRDefault="00EE7ED3" w:rsidP="007171F7">
      <w:pPr>
        <w:pStyle w:val="AlnosNumbered"/>
        <w:keepLines/>
        <w:numPr>
          <w:ilvl w:val="0"/>
          <w:numId w:val="60"/>
        </w:numPr>
      </w:pPr>
      <w:r w:rsidRPr="00BC3ECA">
        <w:t xml:space="preserve">Iš meniu pasirinkite </w:t>
      </w:r>
      <w:r w:rsidRPr="00BC3ECA">
        <w:rPr>
          <w:rStyle w:val="CharMeniu"/>
        </w:rPr>
        <w:t>Apskaitos aktai -&gt; Apskaitos aktų paieška</w:t>
      </w:r>
      <w:r w:rsidRPr="00BC3ECA">
        <w:t>.</w:t>
      </w:r>
    </w:p>
    <w:p w14:paraId="7EDFE83B" w14:textId="77777777" w:rsidR="00EE7ED3" w:rsidRPr="00BC3ECA" w:rsidRDefault="00EE7ED3" w:rsidP="005B3A8E">
      <w:pPr>
        <w:pStyle w:val="BodyText"/>
      </w:pPr>
      <w:r w:rsidRPr="00BC3ECA">
        <w:t xml:space="preserve">Atsiveria langas </w:t>
      </w:r>
      <w:r w:rsidRPr="00BC3ECA">
        <w:rPr>
          <w:rStyle w:val="CharLangas"/>
        </w:rPr>
        <w:t>Apskaitos akto paieška</w:t>
      </w:r>
      <w:r w:rsidRPr="00BC3ECA">
        <w:t>.</w:t>
      </w:r>
    </w:p>
    <w:p w14:paraId="6EDD10CC" w14:textId="77777777" w:rsidR="004750E0" w:rsidRPr="00BC3ECA" w:rsidRDefault="004750E0" w:rsidP="004750E0">
      <w:pPr>
        <w:pStyle w:val="AlnosNumbered"/>
        <w:keepNext/>
      </w:pPr>
      <w:r w:rsidRPr="00BC3ECA">
        <w:t>Atlikite norimų aktų paiešką.</w:t>
      </w:r>
    </w:p>
    <w:p w14:paraId="31DA5B92" w14:textId="4382C6DC" w:rsidR="004750E0" w:rsidRPr="00BC3ECA" w:rsidRDefault="004750E0"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_Ref334000368 \h  \* MERGEFORMAT </w:instrText>
      </w:r>
      <w:r w:rsidRPr="00BC3ECA">
        <w:rPr>
          <w:rStyle w:val="CharLangas"/>
        </w:rPr>
      </w:r>
      <w:r w:rsidRPr="00BC3ECA">
        <w:rPr>
          <w:rStyle w:val="CharLangas"/>
        </w:rPr>
        <w:fldChar w:fldCharType="separate"/>
      </w:r>
      <w:r w:rsidR="000D676C" w:rsidRPr="000D676C">
        <w:rPr>
          <w:rStyle w:val="CharLangas"/>
        </w:rPr>
        <w:t>Surasti apskaitos akto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_Ref334000370 \h </w:instrText>
      </w:r>
      <w:r w:rsidRPr="00BC3ECA">
        <w:rPr>
          <w:rStyle w:val="CharLangas"/>
        </w:rPr>
      </w:r>
      <w:r w:rsidRPr="00BC3ECA">
        <w:rPr>
          <w:rStyle w:val="CharLangas"/>
        </w:rPr>
        <w:fldChar w:fldCharType="separate"/>
      </w:r>
      <w:r w:rsidR="000D676C">
        <w:rPr>
          <w:rStyle w:val="CharLangas"/>
          <w:noProof/>
        </w:rPr>
        <w:t>56</w:t>
      </w:r>
      <w:r w:rsidRPr="00BC3ECA">
        <w:rPr>
          <w:rStyle w:val="CharLangas"/>
        </w:rPr>
        <w:fldChar w:fldCharType="end"/>
      </w:r>
      <w:r w:rsidRPr="00BC3ECA">
        <w:t xml:space="preserve"> </w:t>
      </w:r>
      <w:r w:rsidRPr="00BC3ECA">
        <w:rPr>
          <w:rStyle w:val="CharLangas"/>
        </w:rPr>
        <w:t>psl.)</w:t>
      </w:r>
      <w:r w:rsidRPr="00BC3ECA">
        <w:t>.</w:t>
      </w:r>
    </w:p>
    <w:p w14:paraId="20F7B473" w14:textId="1D29DED5" w:rsidR="00EE7ED3" w:rsidRPr="00BC3ECA" w:rsidRDefault="00E64041" w:rsidP="00FE66FF">
      <w:pPr>
        <w:pStyle w:val="Picture"/>
      </w:pPr>
      <w:r w:rsidRPr="00BC3ECA">
        <w:rPr>
          <w:noProof/>
        </w:rPr>
        <w:drawing>
          <wp:inline distT="0" distB="0" distL="0" distR="0" wp14:anchorId="6A56605A" wp14:editId="261D3EC9">
            <wp:extent cx="5296204" cy="1019695"/>
            <wp:effectExtent l="19050" t="19050" r="19050" b="285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Aktas5.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349796" cy="1030013"/>
                    </a:xfrm>
                    <a:prstGeom prst="rect">
                      <a:avLst/>
                    </a:prstGeom>
                    <a:ln w="3175">
                      <a:solidFill>
                        <a:schemeClr val="tx1"/>
                      </a:solidFill>
                    </a:ln>
                  </pic:spPr>
                </pic:pic>
              </a:graphicData>
            </a:graphic>
          </wp:inline>
        </w:drawing>
      </w:r>
    </w:p>
    <w:p w14:paraId="59D27365" w14:textId="77777777" w:rsidR="00691C2A" w:rsidRPr="00BC3ECA" w:rsidRDefault="00691C2A" w:rsidP="00691C2A">
      <w:pPr>
        <w:pStyle w:val="AlnosNumbered"/>
      </w:pPr>
      <w:r w:rsidRPr="00BC3ECA">
        <w:t>Jei norite eksportuoti visus atrinktus rezultatus, atlikite:</w:t>
      </w:r>
    </w:p>
    <w:p w14:paraId="79A1DECD" w14:textId="77777777" w:rsidR="00691C2A" w:rsidRPr="00BC3ECA" w:rsidRDefault="00691C2A" w:rsidP="007171F7">
      <w:pPr>
        <w:pStyle w:val="AlnosNumbered"/>
        <w:numPr>
          <w:ilvl w:val="1"/>
          <w:numId w:val="1"/>
        </w:numPr>
      </w:pPr>
      <w:r w:rsidRPr="00BC3ECA">
        <w:t xml:space="preserve">Laukelyje </w:t>
      </w:r>
      <w:r w:rsidRPr="00BC3ECA">
        <w:rPr>
          <w:rStyle w:val="CharLaukas"/>
        </w:rPr>
        <w:t>{Formatas}</w:t>
      </w:r>
      <w:r w:rsidRPr="00BC3ECA">
        <w:t xml:space="preserve"> pasirinkite norimą formatą, į kurį turi būti eksportuoti duomenys.</w:t>
      </w:r>
    </w:p>
    <w:p w14:paraId="51ED5B01" w14:textId="77777777" w:rsidR="00691C2A" w:rsidRPr="00BC3ECA" w:rsidRDefault="00691C2A" w:rsidP="007171F7">
      <w:pPr>
        <w:pStyle w:val="AlnosNumbered"/>
        <w:numPr>
          <w:ilvl w:val="1"/>
          <w:numId w:val="1"/>
        </w:numPr>
      </w:pPr>
      <w:r w:rsidRPr="00BC3ECA">
        <w:t xml:space="preserve">Spauskite nuorodą </w:t>
      </w:r>
      <w:r w:rsidRPr="00BC3ECA">
        <w:rPr>
          <w:rStyle w:val="CharLangas"/>
        </w:rPr>
        <w:t>Eksportuoti visus</w:t>
      </w:r>
      <w:r w:rsidRPr="00BC3ECA">
        <w:t>.</w:t>
      </w:r>
    </w:p>
    <w:p w14:paraId="19C90B02" w14:textId="77777777" w:rsidR="00691C2A" w:rsidRPr="00BC3ECA" w:rsidRDefault="00691C2A" w:rsidP="005B3A8E">
      <w:pPr>
        <w:pStyle w:val="BodyTextR2"/>
      </w:pPr>
      <w:r w:rsidRPr="00BC3ECA">
        <w:t>Sistema eksportuoja duomenis į pasirinkto tipo failą ir leidžia  jį išsaugoti kompiuteryje.</w:t>
      </w:r>
    </w:p>
    <w:p w14:paraId="50B816CE" w14:textId="77777777" w:rsidR="00691C2A" w:rsidRPr="00BC3ECA" w:rsidRDefault="00691C2A" w:rsidP="00691C2A">
      <w:pPr>
        <w:pStyle w:val="AlnosNumbered"/>
      </w:pPr>
      <w:r w:rsidRPr="00BC3ECA">
        <w:t>Jei norite eksportuoti pasirinktus rezultatus iš sąrašo, atlikite:</w:t>
      </w:r>
    </w:p>
    <w:p w14:paraId="414FB6D3" w14:textId="77777777" w:rsidR="00691C2A" w:rsidRPr="00BC3ECA" w:rsidRDefault="00691C2A" w:rsidP="007171F7">
      <w:pPr>
        <w:pStyle w:val="AlnosNumbered"/>
        <w:numPr>
          <w:ilvl w:val="1"/>
          <w:numId w:val="1"/>
        </w:numPr>
      </w:pPr>
      <w:r w:rsidRPr="00BC3ECA">
        <w:t xml:space="preserve">Laukelyje </w:t>
      </w:r>
      <w:r w:rsidRPr="00BC3ECA">
        <w:rPr>
          <w:rStyle w:val="CharLaukas"/>
        </w:rPr>
        <w:t>{Formatas}</w:t>
      </w:r>
      <w:r w:rsidRPr="00BC3ECA">
        <w:t xml:space="preserve"> pasirinkite norimą formatą, į kurį turi būti eksportuoti duomenys.</w:t>
      </w:r>
    </w:p>
    <w:p w14:paraId="2A259C43" w14:textId="77777777" w:rsidR="00691C2A" w:rsidRPr="00BC3ECA" w:rsidRDefault="00691C2A" w:rsidP="007171F7">
      <w:pPr>
        <w:pStyle w:val="AlnosNumbered"/>
        <w:numPr>
          <w:ilvl w:val="1"/>
          <w:numId w:val="1"/>
        </w:numPr>
      </w:pPr>
      <w:r w:rsidRPr="00BC3ECA">
        <w:t>Varnelėmis pažymėkite, kurių aktų duomenis norite eksportuoti.</w:t>
      </w:r>
    </w:p>
    <w:p w14:paraId="7FE8877C" w14:textId="77777777" w:rsidR="00691C2A" w:rsidRPr="00BC3ECA" w:rsidRDefault="00691C2A" w:rsidP="007171F7">
      <w:pPr>
        <w:pStyle w:val="AlnosNumbered"/>
        <w:numPr>
          <w:ilvl w:val="1"/>
          <w:numId w:val="1"/>
        </w:numPr>
      </w:pPr>
      <w:r w:rsidRPr="00BC3ECA">
        <w:t xml:space="preserve">Spauskite nuorodą </w:t>
      </w:r>
      <w:r w:rsidRPr="00BC3ECA">
        <w:rPr>
          <w:rStyle w:val="CharLangas"/>
        </w:rPr>
        <w:t>Eksportuoti pasirinktus</w:t>
      </w:r>
      <w:r w:rsidRPr="00BC3ECA">
        <w:t>.</w:t>
      </w:r>
    </w:p>
    <w:p w14:paraId="11A08E25" w14:textId="4EE5CB01" w:rsidR="00FC0321" w:rsidRPr="00BC3ECA" w:rsidRDefault="00691C2A" w:rsidP="009756EE">
      <w:pPr>
        <w:pStyle w:val="BodyTextR2"/>
      </w:pPr>
      <w:r w:rsidRPr="00BC3ECA">
        <w:t>Sistema pažymėtų aktų duomenis eksportuoja į pasirinkto tipo failą ir leidžia  jį išsaugoti kompiuteryje.</w:t>
      </w:r>
    </w:p>
    <w:p w14:paraId="76FAA90D" w14:textId="619F4348" w:rsidR="00FC0321" w:rsidRPr="00BC3ECA" w:rsidRDefault="00FC0321" w:rsidP="00FC0321">
      <w:pPr>
        <w:pStyle w:val="Heading2"/>
      </w:pPr>
      <w:bookmarkStart w:id="173" w:name="_Toc169621733"/>
      <w:r w:rsidRPr="00BC3ECA">
        <w:t>Eksponatų perdavimas</w:t>
      </w:r>
      <w:bookmarkEnd w:id="173"/>
    </w:p>
    <w:p w14:paraId="31CA9D45" w14:textId="5B934FD3" w:rsidR="00B0060F" w:rsidRPr="00BC3ECA" w:rsidRDefault="00302A04" w:rsidP="00B0060F">
      <w:pPr>
        <w:pStyle w:val="Alnostext"/>
      </w:pPr>
      <w:r w:rsidRPr="00BC3ECA">
        <w:t xml:space="preserve">Paskirtis </w:t>
      </w:r>
      <w:r w:rsidR="007110D8" w:rsidRPr="00BC3ECA">
        <w:t>–</w:t>
      </w:r>
      <w:r w:rsidRPr="00BC3ECA">
        <w:t xml:space="preserve"> </w:t>
      </w:r>
      <w:r w:rsidR="007110D8" w:rsidRPr="00BC3ECA">
        <w:t xml:space="preserve">muziejų duomenų perkėlimo / apjungimo </w:t>
      </w:r>
      <w:r w:rsidR="0084592D" w:rsidRPr="00BC3ECA">
        <w:t>galimybė tais atvejais, kai vykdoma restruktūrizacija, vienas muziejus prijungiamas prie kito ar vieno muziejaus eksponatai, vertybės paskirstomos keliems muziejams.</w:t>
      </w:r>
    </w:p>
    <w:p w14:paraId="0191FAEA" w14:textId="5B934FD3" w:rsidR="00FE1E38" w:rsidRPr="00BC3ECA" w:rsidRDefault="00FE1E38" w:rsidP="00B0060F">
      <w:pPr>
        <w:pStyle w:val="Alnostext"/>
      </w:pPr>
      <w:r w:rsidRPr="00BC3ECA">
        <w:t>Perdavimas vykdomas keliais etapais (turtas perduodamas iš muziejaus A į muziejų B):</w:t>
      </w:r>
    </w:p>
    <w:p w14:paraId="510BE42B" w14:textId="474BB320" w:rsidR="00FE1E38" w:rsidRPr="00BC3ECA" w:rsidRDefault="00FE1E38" w:rsidP="00DB10CD">
      <w:pPr>
        <w:pStyle w:val="Alnostext"/>
        <w:numPr>
          <w:ilvl w:val="0"/>
          <w:numId w:val="202"/>
        </w:numPr>
        <w:spacing w:before="0" w:after="0"/>
      </w:pPr>
      <w:r w:rsidRPr="00BC3ECA">
        <w:t>Muziejuje A generuojamas perdavimo nuolat saugoti aktas</w:t>
      </w:r>
      <w:r w:rsidR="00692320" w:rsidRPr="00BC3ECA">
        <w:t>;</w:t>
      </w:r>
    </w:p>
    <w:p w14:paraId="78BECCDB" w14:textId="435EC613" w:rsidR="00692320" w:rsidRPr="00BC3ECA" w:rsidRDefault="00692320" w:rsidP="00DB10CD">
      <w:pPr>
        <w:pStyle w:val="Alnostext"/>
        <w:numPr>
          <w:ilvl w:val="0"/>
          <w:numId w:val="202"/>
        </w:numPr>
        <w:spacing w:before="0" w:after="0"/>
      </w:pPr>
      <w:r w:rsidRPr="00BC3ECA">
        <w:t>Muziejuje A aktas užregistruojamas. Aktas registruojamas nuolat saugoti perduotų eksponatų aktų registracijos knygoje arba nuolat saugoti priimtų-perduotų</w:t>
      </w:r>
      <w:r w:rsidR="00266406" w:rsidRPr="00BC3ECA">
        <w:t xml:space="preserve"> eksponatų aktų registracijos knygoje;</w:t>
      </w:r>
    </w:p>
    <w:p w14:paraId="5B6A8FFF" w14:textId="2B933291" w:rsidR="00266406" w:rsidRPr="00BC3ECA" w:rsidRDefault="009756EE" w:rsidP="00DB10CD">
      <w:pPr>
        <w:pStyle w:val="Alnostext"/>
        <w:numPr>
          <w:ilvl w:val="0"/>
          <w:numId w:val="202"/>
        </w:numPr>
        <w:spacing w:before="0" w:after="0"/>
      </w:pPr>
      <w:r w:rsidRPr="00BC3ECA">
        <w:t>Muziejuje A sugeneruotas perdavimo aktas perkeliamas į muziejų B;</w:t>
      </w:r>
    </w:p>
    <w:p w14:paraId="3A0ECBBE" w14:textId="68E72941" w:rsidR="00870192" w:rsidRPr="00BC3ECA" w:rsidRDefault="00FA2334" w:rsidP="00DB10CD">
      <w:pPr>
        <w:pStyle w:val="Alnostext"/>
        <w:numPr>
          <w:ilvl w:val="0"/>
          <w:numId w:val="202"/>
        </w:numPr>
        <w:spacing w:before="0" w:after="0"/>
      </w:pPr>
      <w:r w:rsidRPr="00BC3ECA">
        <w:t>Muziejuje B užregistruojamas priėmimo aktas (šio veiksmo metu perduoti eksponatai jau traktuojami, kaip muziejaus B eksponatai su visais pr</w:t>
      </w:r>
      <w:r w:rsidR="002C6301" w:rsidRPr="00BC3ECA">
        <w:t>i</w:t>
      </w:r>
      <w:r w:rsidRPr="00BC3ECA">
        <w:t>valomais laukais</w:t>
      </w:r>
      <w:r w:rsidR="002C6301" w:rsidRPr="00BC3ECA">
        <w:t xml:space="preserve"> ir požymiais pagal muziejaus B tvarkas). Aktas registruojamas nuolat saugoti priimtų eksponatų aktų registracijos knygoje arba nuola</w:t>
      </w:r>
      <w:r w:rsidR="00E24AA7" w:rsidRPr="00BC3ECA">
        <w:t>t</w:t>
      </w:r>
      <w:r w:rsidR="002C6301" w:rsidRPr="00BC3ECA">
        <w:t xml:space="preserve"> saugoti priimtų-perduotų eksponatų </w:t>
      </w:r>
      <w:r w:rsidR="00E24AA7" w:rsidRPr="00BC3ECA">
        <w:t>a</w:t>
      </w:r>
      <w:r w:rsidR="002C6301" w:rsidRPr="00BC3ECA">
        <w:t>ktų registracijos knygoje.</w:t>
      </w:r>
    </w:p>
    <w:p w14:paraId="7E0DBF2A" w14:textId="4437CCF8" w:rsidR="00870192" w:rsidRPr="00BC3ECA" w:rsidRDefault="00870192" w:rsidP="00870192">
      <w:pPr>
        <w:pStyle w:val="Pastaba"/>
      </w:pPr>
      <w:r w:rsidRPr="00BC3ECA">
        <w:t>Eksponato perkėlimas (perdavimo akto registravimas muziejuje A) negalimas, kai:</w:t>
      </w:r>
    </w:p>
    <w:p w14:paraId="5C7879AB" w14:textId="0C687A41" w:rsidR="00870192" w:rsidRPr="00BC3ECA" w:rsidRDefault="00DA485A" w:rsidP="00DB10CD">
      <w:pPr>
        <w:pStyle w:val="Pastaba"/>
        <w:numPr>
          <w:ilvl w:val="0"/>
          <w:numId w:val="218"/>
        </w:numPr>
        <w:spacing w:before="0" w:after="0"/>
      </w:pPr>
      <w:r w:rsidRPr="00BC3ECA">
        <w:t xml:space="preserve">Jei jis turi priskirtų negaliojančių </w:t>
      </w:r>
      <w:proofErr w:type="spellStart"/>
      <w:r w:rsidR="00820BB6" w:rsidRPr="00BC3ECA">
        <w:t>bendramuziejinių</w:t>
      </w:r>
      <w:proofErr w:type="spellEnd"/>
      <w:r w:rsidR="00820BB6" w:rsidRPr="00BC3ECA">
        <w:t xml:space="preserve"> klasifikatoriaus reikšmių;</w:t>
      </w:r>
    </w:p>
    <w:p w14:paraId="03480C55" w14:textId="19B88C90" w:rsidR="00870192" w:rsidRPr="00BC3ECA" w:rsidRDefault="00820BB6" w:rsidP="00DB10CD">
      <w:pPr>
        <w:pStyle w:val="Alnostext"/>
        <w:numPr>
          <w:ilvl w:val="0"/>
          <w:numId w:val="218"/>
        </w:numPr>
        <w:spacing w:before="0"/>
      </w:pPr>
      <w:r w:rsidRPr="00BC3ECA">
        <w:t>Jeigu eksponatas yra kam nors perduotas ir negrąžintas.</w:t>
      </w:r>
    </w:p>
    <w:p w14:paraId="39714E40" w14:textId="287876C6" w:rsidR="00533162" w:rsidRPr="00BC3ECA" w:rsidRDefault="00CB3488" w:rsidP="00533162">
      <w:pPr>
        <w:pStyle w:val="Alnostext"/>
        <w:spacing w:before="0" w:after="0"/>
      </w:pPr>
      <w:r w:rsidRPr="00BC3ECA">
        <w:t>Priėmimo akto muziejuje B užregistravimas reiškia, kad kartu su aktu bus:</w:t>
      </w:r>
    </w:p>
    <w:p w14:paraId="068F2AF4" w14:textId="3157035E" w:rsidR="00CB3488" w:rsidRPr="00BC3ECA" w:rsidRDefault="00CB3488" w:rsidP="00DB10CD">
      <w:pPr>
        <w:pStyle w:val="Pastaba"/>
        <w:numPr>
          <w:ilvl w:val="0"/>
          <w:numId w:val="219"/>
        </w:numPr>
        <w:spacing w:before="0" w:after="0"/>
      </w:pPr>
      <w:r w:rsidRPr="00BC3ECA">
        <w:t>Perkeltos muziejinių klasifikatorių reikšmės, panaudotos eksponatų aprašuose;</w:t>
      </w:r>
    </w:p>
    <w:p w14:paraId="2A93A55F" w14:textId="07B06EF6" w:rsidR="00CB3488" w:rsidRPr="00BC3ECA" w:rsidRDefault="004A5812" w:rsidP="00DB10CD">
      <w:pPr>
        <w:pStyle w:val="Alnostext"/>
        <w:numPr>
          <w:ilvl w:val="0"/>
          <w:numId w:val="219"/>
        </w:numPr>
        <w:spacing w:before="0" w:after="0"/>
      </w:pPr>
      <w:r w:rsidRPr="00BC3ECA">
        <w:lastRenderedPageBreak/>
        <w:t>Perkeltas sąryšis tarp eksponatų aprašų, jeigu abu eksponatai yra perkeliami vienu metu</w:t>
      </w:r>
      <w:r w:rsidR="00E208AF" w:rsidRPr="00BC3ECA">
        <w:t>. Pavyzdžiui: komplektiškumo, grupės sąryšis, susiję eksponatai</w:t>
      </w:r>
      <w:r w:rsidR="007B002C" w:rsidRPr="00BC3ECA">
        <w:t>;</w:t>
      </w:r>
    </w:p>
    <w:p w14:paraId="10F719FD" w14:textId="2953E6B3" w:rsidR="007B002C" w:rsidRPr="00BC3ECA" w:rsidRDefault="007B002C" w:rsidP="00DB10CD">
      <w:pPr>
        <w:pStyle w:val="Alnostext"/>
        <w:numPr>
          <w:ilvl w:val="0"/>
          <w:numId w:val="219"/>
        </w:numPr>
        <w:spacing w:before="0" w:after="0"/>
      </w:pPr>
      <w:r w:rsidRPr="00BC3ECA">
        <w:t>Perkeltas eksponato sąryšis su zoologine medžiaga;</w:t>
      </w:r>
    </w:p>
    <w:p w14:paraId="59AD89BE" w14:textId="386A7AE5" w:rsidR="007B002C" w:rsidRPr="00BC3ECA" w:rsidRDefault="007B002C" w:rsidP="00DB10CD">
      <w:pPr>
        <w:pStyle w:val="Alnostext"/>
        <w:numPr>
          <w:ilvl w:val="0"/>
          <w:numId w:val="219"/>
        </w:numPr>
        <w:spacing w:before="0" w:after="0"/>
      </w:pPr>
      <w:r w:rsidRPr="00BC3ECA">
        <w:t>Perkelta zoologinės medžiagos informacija;</w:t>
      </w:r>
    </w:p>
    <w:p w14:paraId="326F7159" w14:textId="0428BAD2" w:rsidR="00242C2D" w:rsidRPr="00BC3ECA" w:rsidRDefault="00242C2D" w:rsidP="00DB10CD">
      <w:pPr>
        <w:pStyle w:val="Alnostext"/>
        <w:numPr>
          <w:ilvl w:val="0"/>
          <w:numId w:val="219"/>
        </w:numPr>
        <w:spacing w:before="0" w:after="0"/>
      </w:pPr>
      <w:r w:rsidRPr="00BC3ECA">
        <w:t>Perkeltas eksponato aprašas;</w:t>
      </w:r>
    </w:p>
    <w:p w14:paraId="23935D80" w14:textId="14D10D44" w:rsidR="00242C2D" w:rsidRPr="00BC3ECA" w:rsidRDefault="00242C2D" w:rsidP="00DB10CD">
      <w:pPr>
        <w:pStyle w:val="Alnostext"/>
        <w:numPr>
          <w:ilvl w:val="0"/>
          <w:numId w:val="219"/>
        </w:numPr>
        <w:spacing w:before="0"/>
      </w:pPr>
      <w:r w:rsidRPr="00BC3ECA">
        <w:t>Analogiškai kaip ir su eksponatu, perkeliamos vertybės (su sąryšiais ir susijusiomis klasifikatoriaus reikšmėmis).</w:t>
      </w:r>
    </w:p>
    <w:p w14:paraId="1EEF36F9" w14:textId="7CEBBCD1" w:rsidR="00154373" w:rsidRPr="00BC3ECA" w:rsidRDefault="00154373" w:rsidP="00242C2D">
      <w:pPr>
        <w:pStyle w:val="Alnostext"/>
        <w:spacing w:before="0"/>
      </w:pPr>
      <w:r w:rsidRPr="00BC3ECA">
        <w:t>Vykdant muziejų restruktūrizaciją, eksponatai perduodami nuolatinio saugojimo aktais.</w:t>
      </w:r>
    </w:p>
    <w:p w14:paraId="25862C5E" w14:textId="5EAC9C26" w:rsidR="00302A04" w:rsidRPr="00BC3ECA" w:rsidRDefault="00302A04" w:rsidP="00242C2D">
      <w:pPr>
        <w:pStyle w:val="Alnostext"/>
        <w:spacing w:before="0"/>
        <w:rPr>
          <w:b/>
        </w:rPr>
      </w:pPr>
      <w:r w:rsidRPr="00BC3ECA">
        <w:rPr>
          <w:b/>
        </w:rPr>
        <w:t>Kas gali atlikti</w:t>
      </w:r>
    </w:p>
    <w:p w14:paraId="4DFF5404" w14:textId="5A8140CF" w:rsidR="00952D2F" w:rsidRPr="00BC3ECA" w:rsidRDefault="00952D2F" w:rsidP="00952D2F">
      <w:pPr>
        <w:pStyle w:val="AlnostextBuleted"/>
        <w:numPr>
          <w:ilvl w:val="0"/>
          <w:numId w:val="0"/>
        </w:numPr>
        <w:spacing w:after="240"/>
      </w:pPr>
      <w:r w:rsidRPr="00BC3ECA">
        <w:t>Eksponatų perdavimą gali vykdyti:</w:t>
      </w:r>
    </w:p>
    <w:p w14:paraId="0D12F714" w14:textId="05A644EF" w:rsidR="00952D2F" w:rsidRPr="00BC3ECA" w:rsidRDefault="00952D2F" w:rsidP="00DB10CD">
      <w:pPr>
        <w:pStyle w:val="AlnostextBuleted"/>
        <w:numPr>
          <w:ilvl w:val="0"/>
          <w:numId w:val="220"/>
        </w:numPr>
        <w:spacing w:after="240"/>
      </w:pPr>
      <w:r w:rsidRPr="00BC3ECA">
        <w:t>Naudotojas kuriam suteiktos teisės tvarkyti atitinkamus aktus.</w:t>
      </w:r>
    </w:p>
    <w:p w14:paraId="56FE4EF6" w14:textId="07523ACD" w:rsidR="00302A04" w:rsidRPr="00BC3ECA" w:rsidRDefault="00302A04" w:rsidP="00B0060F">
      <w:pPr>
        <w:pStyle w:val="Alnostext"/>
        <w:rPr>
          <w:b/>
        </w:rPr>
      </w:pPr>
      <w:r w:rsidRPr="00BC3ECA">
        <w:rPr>
          <w:b/>
        </w:rPr>
        <w:t>Kaip atlikti</w:t>
      </w:r>
    </w:p>
    <w:p w14:paraId="389A16E4" w14:textId="527C3B93" w:rsidR="00952D2F" w:rsidRPr="00BC3ECA" w:rsidRDefault="00442AD6" w:rsidP="00DB10CD">
      <w:pPr>
        <w:pStyle w:val="Alnostext"/>
        <w:numPr>
          <w:ilvl w:val="0"/>
          <w:numId w:val="220"/>
        </w:numPr>
        <w:spacing w:before="0" w:after="0"/>
        <w:rPr>
          <w:b/>
          <w:i/>
        </w:rPr>
      </w:pPr>
      <w:r w:rsidRPr="00BC3ECA">
        <w:rPr>
          <w:i/>
        </w:rPr>
        <w:fldChar w:fldCharType="begin"/>
      </w:r>
      <w:r w:rsidRPr="00BC3ECA">
        <w:rPr>
          <w:i/>
        </w:rPr>
        <w:instrText xml:space="preserve"> REF _Ref125721720 \h  \* MERGEFORMAT </w:instrText>
      </w:r>
      <w:r w:rsidRPr="00BC3ECA">
        <w:rPr>
          <w:i/>
        </w:rPr>
      </w:r>
      <w:r w:rsidRPr="00BC3ECA">
        <w:rPr>
          <w:i/>
        </w:rPr>
        <w:fldChar w:fldCharType="separate"/>
      </w:r>
      <w:r w:rsidR="000D676C" w:rsidRPr="000D676C">
        <w:rPr>
          <w:i/>
        </w:rPr>
        <w:t>Įvesti perdavimo aktą muziejuje A</w:t>
      </w:r>
      <w:r w:rsidRPr="00BC3ECA">
        <w:rPr>
          <w:i/>
        </w:rPr>
        <w:fldChar w:fldCharType="end"/>
      </w:r>
      <w:r w:rsidR="00C24C88" w:rsidRPr="00BC3ECA">
        <w:rPr>
          <w:i/>
        </w:rPr>
        <w:t xml:space="preserve"> (</w:t>
      </w:r>
      <w:r w:rsidRPr="00BC3ECA">
        <w:rPr>
          <w:i/>
        </w:rPr>
        <w:fldChar w:fldCharType="begin"/>
      </w:r>
      <w:r w:rsidRPr="00BC3ECA">
        <w:rPr>
          <w:i/>
        </w:rPr>
        <w:instrText xml:space="preserve"> PAGEREF _Ref125721720 \h </w:instrText>
      </w:r>
      <w:r w:rsidRPr="00BC3ECA">
        <w:rPr>
          <w:i/>
        </w:rPr>
      </w:r>
      <w:r w:rsidRPr="00BC3ECA">
        <w:rPr>
          <w:i/>
        </w:rPr>
        <w:fldChar w:fldCharType="separate"/>
      </w:r>
      <w:r w:rsidR="000D676C">
        <w:rPr>
          <w:i/>
          <w:noProof/>
        </w:rPr>
        <w:t>62</w:t>
      </w:r>
      <w:r w:rsidRPr="00BC3ECA">
        <w:rPr>
          <w:i/>
        </w:rPr>
        <w:fldChar w:fldCharType="end"/>
      </w:r>
      <w:r w:rsidRPr="00BC3ECA">
        <w:rPr>
          <w:i/>
        </w:rPr>
        <w:t xml:space="preserve"> </w:t>
      </w:r>
      <w:r w:rsidR="00C24C88" w:rsidRPr="00BC3ECA">
        <w:rPr>
          <w:i/>
        </w:rPr>
        <w:t>psl.)</w:t>
      </w:r>
    </w:p>
    <w:p w14:paraId="7838E456" w14:textId="5C7AF709" w:rsidR="00C24C88" w:rsidRPr="00BC3ECA" w:rsidRDefault="00442AD6" w:rsidP="00DB10CD">
      <w:pPr>
        <w:pStyle w:val="Alnostext"/>
        <w:numPr>
          <w:ilvl w:val="0"/>
          <w:numId w:val="220"/>
        </w:numPr>
        <w:spacing w:before="0" w:after="0"/>
        <w:rPr>
          <w:b/>
          <w:i/>
        </w:rPr>
      </w:pPr>
      <w:r w:rsidRPr="00BC3ECA">
        <w:rPr>
          <w:i/>
        </w:rPr>
        <w:fldChar w:fldCharType="begin"/>
      </w:r>
      <w:r w:rsidRPr="00BC3ECA">
        <w:rPr>
          <w:i/>
        </w:rPr>
        <w:instrText xml:space="preserve"> REF _Ref125721739 \h  \* MERGEFORMAT </w:instrText>
      </w:r>
      <w:r w:rsidRPr="00BC3ECA">
        <w:rPr>
          <w:i/>
        </w:rPr>
      </w:r>
      <w:r w:rsidRPr="00BC3ECA">
        <w:rPr>
          <w:i/>
        </w:rPr>
        <w:fldChar w:fldCharType="separate"/>
      </w:r>
      <w:r w:rsidR="000D676C" w:rsidRPr="000D676C">
        <w:rPr>
          <w:i/>
        </w:rPr>
        <w:t>Užregistruoti perdavimo aktą muziejuje A</w:t>
      </w:r>
      <w:r w:rsidRPr="00BC3ECA">
        <w:rPr>
          <w:i/>
        </w:rPr>
        <w:fldChar w:fldCharType="end"/>
      </w:r>
      <w:r w:rsidRPr="00BC3ECA">
        <w:rPr>
          <w:i/>
        </w:rPr>
        <w:t xml:space="preserve"> </w:t>
      </w:r>
      <w:r w:rsidR="00C24C88" w:rsidRPr="00BC3ECA">
        <w:rPr>
          <w:i/>
        </w:rPr>
        <w:t>(</w:t>
      </w:r>
      <w:r w:rsidRPr="00BC3ECA">
        <w:rPr>
          <w:i/>
        </w:rPr>
        <w:fldChar w:fldCharType="begin"/>
      </w:r>
      <w:r w:rsidRPr="00BC3ECA">
        <w:rPr>
          <w:i/>
        </w:rPr>
        <w:instrText xml:space="preserve"> PAGEREF _Ref125721739 \h </w:instrText>
      </w:r>
      <w:r w:rsidRPr="00BC3ECA">
        <w:rPr>
          <w:i/>
        </w:rPr>
      </w:r>
      <w:r w:rsidRPr="00BC3ECA">
        <w:rPr>
          <w:i/>
        </w:rPr>
        <w:fldChar w:fldCharType="separate"/>
      </w:r>
      <w:r w:rsidR="000D676C">
        <w:rPr>
          <w:i/>
          <w:noProof/>
        </w:rPr>
        <w:t>63</w:t>
      </w:r>
      <w:r w:rsidRPr="00BC3ECA">
        <w:rPr>
          <w:i/>
        </w:rPr>
        <w:fldChar w:fldCharType="end"/>
      </w:r>
      <w:r w:rsidRPr="00BC3ECA">
        <w:rPr>
          <w:i/>
        </w:rPr>
        <w:t xml:space="preserve"> </w:t>
      </w:r>
      <w:r w:rsidR="00C24C88" w:rsidRPr="00BC3ECA">
        <w:rPr>
          <w:i/>
        </w:rPr>
        <w:t>psl.)</w:t>
      </w:r>
    </w:p>
    <w:p w14:paraId="11A2F9D2" w14:textId="39CE3C1F" w:rsidR="00C24C88" w:rsidRPr="00BC3ECA" w:rsidRDefault="00442AD6" w:rsidP="00DB10CD">
      <w:pPr>
        <w:pStyle w:val="Alnostext"/>
        <w:numPr>
          <w:ilvl w:val="0"/>
          <w:numId w:val="220"/>
        </w:numPr>
        <w:spacing w:before="0" w:after="0"/>
        <w:rPr>
          <w:b/>
          <w:i/>
        </w:rPr>
      </w:pPr>
      <w:r w:rsidRPr="00BC3ECA">
        <w:rPr>
          <w:i/>
        </w:rPr>
        <w:fldChar w:fldCharType="begin"/>
      </w:r>
      <w:r w:rsidRPr="00BC3ECA">
        <w:rPr>
          <w:i/>
        </w:rPr>
        <w:instrText xml:space="preserve"> REF _Ref125721759 \h  \* MERGEFORMAT </w:instrText>
      </w:r>
      <w:r w:rsidRPr="00BC3ECA">
        <w:rPr>
          <w:i/>
        </w:rPr>
      </w:r>
      <w:r w:rsidRPr="00BC3ECA">
        <w:rPr>
          <w:i/>
        </w:rPr>
        <w:fldChar w:fldCharType="separate"/>
      </w:r>
      <w:r w:rsidR="000D676C" w:rsidRPr="000D676C">
        <w:rPr>
          <w:i/>
        </w:rPr>
        <w:t>Užregistruoti perdavimo aktą muziejuje</w:t>
      </w:r>
      <w:r w:rsidRPr="00BC3ECA">
        <w:rPr>
          <w:i/>
        </w:rPr>
        <w:fldChar w:fldCharType="end"/>
      </w:r>
      <w:r w:rsidR="00E0699E" w:rsidRPr="00BC3ECA">
        <w:rPr>
          <w:i/>
        </w:rPr>
        <w:t xml:space="preserve"> B</w:t>
      </w:r>
      <w:r w:rsidRPr="00BC3ECA">
        <w:rPr>
          <w:i/>
        </w:rPr>
        <w:t xml:space="preserve"> </w:t>
      </w:r>
      <w:r w:rsidR="00B90EEE" w:rsidRPr="00BC3ECA">
        <w:rPr>
          <w:i/>
        </w:rPr>
        <w:t>(</w:t>
      </w:r>
      <w:r w:rsidRPr="00BC3ECA">
        <w:rPr>
          <w:i/>
        </w:rPr>
        <w:fldChar w:fldCharType="begin"/>
      </w:r>
      <w:r w:rsidRPr="00BC3ECA">
        <w:rPr>
          <w:i/>
        </w:rPr>
        <w:instrText xml:space="preserve"> PAGEREF _Ref125721759 \h </w:instrText>
      </w:r>
      <w:r w:rsidRPr="00BC3ECA">
        <w:rPr>
          <w:i/>
        </w:rPr>
      </w:r>
      <w:r w:rsidRPr="00BC3ECA">
        <w:rPr>
          <w:i/>
        </w:rPr>
        <w:fldChar w:fldCharType="separate"/>
      </w:r>
      <w:r w:rsidR="000D676C">
        <w:rPr>
          <w:i/>
          <w:noProof/>
        </w:rPr>
        <w:t>63</w:t>
      </w:r>
      <w:r w:rsidRPr="00BC3ECA">
        <w:rPr>
          <w:i/>
        </w:rPr>
        <w:fldChar w:fldCharType="end"/>
      </w:r>
      <w:r w:rsidRPr="00BC3ECA">
        <w:rPr>
          <w:i/>
        </w:rPr>
        <w:t xml:space="preserve"> </w:t>
      </w:r>
      <w:r w:rsidR="00B90EEE" w:rsidRPr="00BC3ECA">
        <w:rPr>
          <w:i/>
        </w:rPr>
        <w:t>psl.)</w:t>
      </w:r>
    </w:p>
    <w:p w14:paraId="06851750" w14:textId="23016947" w:rsidR="00B90EEE" w:rsidRPr="00BC3ECA" w:rsidRDefault="009A3CD9" w:rsidP="009A3CD9">
      <w:pPr>
        <w:pStyle w:val="Heading3"/>
        <w:rPr>
          <w:noProof w:val="0"/>
        </w:rPr>
      </w:pPr>
      <w:bookmarkStart w:id="174" w:name="_Ref125721720"/>
      <w:bookmarkStart w:id="175" w:name="_Toc169621734"/>
      <w:r w:rsidRPr="00BC3ECA">
        <w:rPr>
          <w:noProof w:val="0"/>
        </w:rPr>
        <w:t>Įvesti perdavimo aktą muziejuje A</w:t>
      </w:r>
      <w:bookmarkEnd w:id="174"/>
      <w:bookmarkEnd w:id="175"/>
    </w:p>
    <w:p w14:paraId="5385B87A" w14:textId="0C9370D6" w:rsidR="00DB10CD" w:rsidRPr="00BC3ECA" w:rsidRDefault="00920F0F" w:rsidP="00DB10CD">
      <w:r w:rsidRPr="00BC3ECA">
        <w:t xml:space="preserve">Norėdami </w:t>
      </w:r>
      <w:r w:rsidR="00DB10CD" w:rsidRPr="00BC3ECA">
        <w:t>įvesti naujo eksponatų perdavimo akto duomenis į sistema, atlikite šiuos veiksmus:</w:t>
      </w:r>
    </w:p>
    <w:p w14:paraId="21A9814C" w14:textId="77777777" w:rsidR="00DB10CD" w:rsidRPr="00BC3ECA" w:rsidRDefault="00DB10CD" w:rsidP="00DB10CD"/>
    <w:p w14:paraId="57DE3E0B" w14:textId="02A6D297" w:rsidR="00DB10CD" w:rsidRPr="00BC3ECA" w:rsidRDefault="00372B8E" w:rsidP="00DB10CD">
      <w:pPr>
        <w:pStyle w:val="ListParagraph"/>
        <w:numPr>
          <w:ilvl w:val="0"/>
          <w:numId w:val="221"/>
        </w:numPr>
        <w:rPr>
          <w:rFonts w:ascii="Arial" w:hAnsi="Arial" w:cs="Arial"/>
          <w:sz w:val="20"/>
        </w:rPr>
      </w:pPr>
      <w:r w:rsidRPr="00BC3ECA">
        <w:rPr>
          <w:rFonts w:ascii="Arial" w:hAnsi="Arial" w:cs="Arial"/>
          <w:sz w:val="20"/>
        </w:rPr>
        <w:t xml:space="preserve">Iš meniu pasirinkite </w:t>
      </w:r>
      <w:r w:rsidRPr="00BC3ECA">
        <w:rPr>
          <w:rFonts w:ascii="Arial" w:hAnsi="Arial" w:cs="Arial"/>
          <w:b/>
          <w:sz w:val="20"/>
        </w:rPr>
        <w:t>Apskaitos aktai</w:t>
      </w:r>
      <w:r w:rsidRPr="00BC3ECA">
        <w:rPr>
          <w:rFonts w:ascii="Arial" w:hAnsi="Arial" w:cs="Arial"/>
          <w:sz w:val="20"/>
        </w:rPr>
        <w:t xml:space="preserve"> &gt; </w:t>
      </w:r>
      <w:r w:rsidRPr="00BC3ECA">
        <w:rPr>
          <w:rFonts w:ascii="Arial" w:hAnsi="Arial" w:cs="Arial"/>
          <w:b/>
          <w:sz w:val="20"/>
        </w:rPr>
        <w:t>Nuolatinis saugojimas</w:t>
      </w:r>
      <w:r w:rsidR="004A253E" w:rsidRPr="00BC3ECA">
        <w:rPr>
          <w:rFonts w:ascii="Arial" w:hAnsi="Arial" w:cs="Arial"/>
          <w:sz w:val="20"/>
        </w:rPr>
        <w:t>.</w:t>
      </w:r>
    </w:p>
    <w:p w14:paraId="2143B65E" w14:textId="20037442" w:rsidR="004A253E" w:rsidRPr="00BC3ECA" w:rsidRDefault="004A253E" w:rsidP="004A253E">
      <w:pPr>
        <w:pStyle w:val="ListParagraph"/>
        <w:rPr>
          <w:rFonts w:ascii="Arial" w:hAnsi="Arial" w:cs="Arial"/>
          <w:sz w:val="20"/>
        </w:rPr>
      </w:pPr>
      <w:r w:rsidRPr="00BC3ECA">
        <w:rPr>
          <w:rFonts w:ascii="Arial" w:hAnsi="Arial" w:cs="Arial"/>
          <w:sz w:val="20"/>
        </w:rPr>
        <w:t xml:space="preserve">Atsiveria langas </w:t>
      </w:r>
      <w:r w:rsidRPr="00BC3ECA">
        <w:rPr>
          <w:rFonts w:ascii="Arial" w:hAnsi="Arial" w:cs="Arial"/>
          <w:i/>
          <w:sz w:val="20"/>
        </w:rPr>
        <w:t>Nuolatinis saugojimas</w:t>
      </w:r>
      <w:r w:rsidRPr="00BC3ECA">
        <w:rPr>
          <w:rFonts w:ascii="Arial" w:hAnsi="Arial" w:cs="Arial"/>
          <w:sz w:val="20"/>
        </w:rPr>
        <w:t>.</w:t>
      </w:r>
    </w:p>
    <w:p w14:paraId="09D1CEE6" w14:textId="10E7EA68" w:rsidR="004A253E" w:rsidRPr="00BC3ECA" w:rsidRDefault="004E43F6" w:rsidP="004A253E">
      <w:pPr>
        <w:pStyle w:val="ListParagraph"/>
        <w:numPr>
          <w:ilvl w:val="0"/>
          <w:numId w:val="221"/>
        </w:numPr>
        <w:rPr>
          <w:rFonts w:ascii="Arial" w:hAnsi="Arial" w:cs="Arial"/>
          <w:sz w:val="20"/>
        </w:rPr>
      </w:pPr>
      <w:r w:rsidRPr="00BC3ECA">
        <w:rPr>
          <w:rFonts w:ascii="Arial" w:hAnsi="Arial" w:cs="Arial"/>
          <w:sz w:val="20"/>
        </w:rPr>
        <w:t xml:space="preserve">Spauskite piktogramą su pavadinimu </w:t>
      </w:r>
      <w:r w:rsidRPr="00BC3ECA">
        <w:rPr>
          <w:rFonts w:ascii="Arial" w:hAnsi="Arial" w:cs="Arial"/>
          <w:b/>
          <w:sz w:val="20"/>
        </w:rPr>
        <w:t>Perdavimas</w:t>
      </w:r>
      <w:r w:rsidRPr="00BC3ECA">
        <w:rPr>
          <w:rFonts w:ascii="Arial" w:hAnsi="Arial" w:cs="Arial"/>
          <w:sz w:val="20"/>
        </w:rPr>
        <w:t>.</w:t>
      </w:r>
    </w:p>
    <w:p w14:paraId="3AF215D0" w14:textId="19B8A47E" w:rsidR="005931C0" w:rsidRPr="00BC3ECA" w:rsidRDefault="004E43F6" w:rsidP="005931C0">
      <w:pPr>
        <w:pStyle w:val="ListParagraph"/>
        <w:rPr>
          <w:rFonts w:ascii="Arial" w:hAnsi="Arial" w:cs="Arial"/>
          <w:sz w:val="20"/>
        </w:rPr>
      </w:pPr>
      <w:r w:rsidRPr="00BC3ECA">
        <w:rPr>
          <w:rFonts w:ascii="Arial" w:hAnsi="Arial" w:cs="Arial"/>
          <w:sz w:val="20"/>
        </w:rPr>
        <w:t xml:space="preserve">Atsiveria langas su </w:t>
      </w:r>
      <w:r w:rsidR="00C227A5" w:rsidRPr="00BC3ECA">
        <w:rPr>
          <w:rFonts w:ascii="Arial" w:hAnsi="Arial" w:cs="Arial"/>
          <w:i/>
          <w:sz w:val="20"/>
        </w:rPr>
        <w:t>Eksponatų perdavimo nuolat saugoti aktas</w:t>
      </w:r>
      <w:r w:rsidR="00C227A5" w:rsidRPr="00BC3ECA">
        <w:rPr>
          <w:rFonts w:ascii="Arial" w:hAnsi="Arial" w:cs="Arial"/>
          <w:sz w:val="20"/>
        </w:rPr>
        <w:t>.</w:t>
      </w:r>
    </w:p>
    <w:p w14:paraId="07B3C05A" w14:textId="1DF71E10" w:rsidR="005931C0" w:rsidRPr="00BC3ECA" w:rsidRDefault="005931C0" w:rsidP="005931C0">
      <w:pPr>
        <w:jc w:val="center"/>
        <w:rPr>
          <w:rFonts w:cs="Arial"/>
        </w:rPr>
      </w:pPr>
      <w:r w:rsidRPr="00BC3ECA">
        <w:rPr>
          <w:rFonts w:cs="Arial"/>
          <w:noProof/>
        </w:rPr>
        <w:drawing>
          <wp:inline distT="0" distB="0" distL="0" distR="0" wp14:anchorId="2C490955" wp14:editId="1DD2D300">
            <wp:extent cx="5850890" cy="2272665"/>
            <wp:effectExtent l="19050" t="19050" r="16510" b="133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erdavimas.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850890" cy="2272665"/>
                    </a:xfrm>
                    <a:prstGeom prst="rect">
                      <a:avLst/>
                    </a:prstGeom>
                    <a:ln w="3175">
                      <a:solidFill>
                        <a:schemeClr val="tx1"/>
                      </a:solidFill>
                    </a:ln>
                  </pic:spPr>
                </pic:pic>
              </a:graphicData>
            </a:graphic>
          </wp:inline>
        </w:drawing>
      </w:r>
    </w:p>
    <w:p w14:paraId="2C3DA9FA" w14:textId="6FC95279" w:rsidR="005931C0" w:rsidRPr="00BC3ECA" w:rsidRDefault="00426683" w:rsidP="005931C0">
      <w:pPr>
        <w:pStyle w:val="ListParagraph"/>
        <w:numPr>
          <w:ilvl w:val="0"/>
          <w:numId w:val="221"/>
        </w:numPr>
        <w:rPr>
          <w:rFonts w:ascii="Arial" w:hAnsi="Arial" w:cs="Arial"/>
          <w:sz w:val="20"/>
        </w:rPr>
      </w:pPr>
      <w:r w:rsidRPr="00BC3ECA">
        <w:rPr>
          <w:rFonts w:ascii="Arial" w:hAnsi="Arial" w:cs="Arial"/>
          <w:sz w:val="20"/>
        </w:rPr>
        <w:t xml:space="preserve">Bloke </w:t>
      </w:r>
      <w:r w:rsidRPr="00BC3ECA">
        <w:rPr>
          <w:rFonts w:ascii="Arial" w:hAnsi="Arial" w:cs="Arial"/>
          <w:b/>
          <w:sz w:val="20"/>
        </w:rPr>
        <w:t>Akto informacija</w:t>
      </w:r>
      <w:r w:rsidRPr="00BC3ECA">
        <w:rPr>
          <w:rFonts w:ascii="Arial" w:hAnsi="Arial" w:cs="Arial"/>
          <w:sz w:val="20"/>
        </w:rPr>
        <w:t xml:space="preserve"> įveskite pagrindinius akto duomenis</w:t>
      </w:r>
      <w:r w:rsidR="009B1EDB" w:rsidRPr="00BC3ECA">
        <w:rPr>
          <w:rFonts w:ascii="Arial" w:hAnsi="Arial" w:cs="Arial"/>
          <w:sz w:val="20"/>
        </w:rPr>
        <w:t>.</w:t>
      </w:r>
    </w:p>
    <w:p w14:paraId="13261C5F" w14:textId="28B90A87" w:rsidR="009B1EDB" w:rsidRPr="00BC3ECA" w:rsidRDefault="009B1EDB" w:rsidP="009B1EDB">
      <w:pPr>
        <w:pStyle w:val="ListParagraph"/>
        <w:rPr>
          <w:rFonts w:ascii="Arial" w:hAnsi="Arial" w:cs="Arial"/>
          <w:i/>
          <w:sz w:val="20"/>
        </w:rPr>
      </w:pPr>
      <w:r w:rsidRPr="00BC3ECA">
        <w:rPr>
          <w:rFonts w:ascii="Arial" w:hAnsi="Arial" w:cs="Arial"/>
          <w:sz w:val="20"/>
        </w:rPr>
        <w:t xml:space="preserve">Kaip įvesti duomenis skaitykite skyrelyje </w:t>
      </w:r>
      <w:r w:rsidRPr="00BC3ECA">
        <w:rPr>
          <w:rFonts w:ascii="Arial" w:hAnsi="Arial" w:cs="Arial"/>
          <w:i/>
          <w:sz w:val="20"/>
          <w:szCs w:val="20"/>
        </w:rPr>
        <w:fldChar w:fldCharType="begin"/>
      </w:r>
      <w:r w:rsidRPr="00BC3ECA">
        <w:rPr>
          <w:rFonts w:ascii="Arial" w:hAnsi="Arial" w:cs="Arial"/>
          <w:i/>
          <w:sz w:val="20"/>
          <w:szCs w:val="20"/>
        </w:rPr>
        <w:instrText xml:space="preserve"> REF _Ref306891146 \h  \* MERGEFORMAT </w:instrText>
      </w:r>
      <w:r w:rsidRPr="00BC3ECA">
        <w:rPr>
          <w:rFonts w:ascii="Arial" w:hAnsi="Arial" w:cs="Arial"/>
          <w:i/>
          <w:sz w:val="20"/>
          <w:szCs w:val="20"/>
        </w:rPr>
      </w:r>
      <w:r w:rsidRPr="00BC3ECA">
        <w:rPr>
          <w:rFonts w:ascii="Arial" w:hAnsi="Arial" w:cs="Arial"/>
          <w:i/>
          <w:sz w:val="20"/>
          <w:szCs w:val="20"/>
        </w:rPr>
        <w:fldChar w:fldCharType="separate"/>
      </w:r>
      <w:r w:rsidR="000D676C" w:rsidRPr="000D676C">
        <w:rPr>
          <w:rFonts w:ascii="Arial" w:hAnsi="Arial" w:cs="Arial"/>
          <w:i/>
          <w:sz w:val="20"/>
          <w:szCs w:val="20"/>
        </w:rPr>
        <w:t>Duomenų pildymo taisyklės</w:t>
      </w:r>
      <w:r w:rsidRPr="00BC3ECA">
        <w:rPr>
          <w:rFonts w:ascii="Arial" w:hAnsi="Arial" w:cs="Arial"/>
          <w:i/>
          <w:sz w:val="20"/>
          <w:szCs w:val="20"/>
        </w:rPr>
        <w:fldChar w:fldCharType="end"/>
      </w:r>
      <w:r w:rsidRPr="00BC3ECA">
        <w:rPr>
          <w:rFonts w:ascii="Arial" w:hAnsi="Arial" w:cs="Arial"/>
          <w:sz w:val="20"/>
        </w:rPr>
        <w:t xml:space="preserve"> </w:t>
      </w:r>
      <w:r w:rsidRPr="00BC3ECA">
        <w:rPr>
          <w:rFonts w:ascii="Arial" w:hAnsi="Arial" w:cs="Arial"/>
          <w:i/>
          <w:sz w:val="20"/>
        </w:rPr>
        <w:t>(</w:t>
      </w:r>
      <w:r w:rsidRPr="00BC3ECA">
        <w:rPr>
          <w:rFonts w:ascii="Arial" w:hAnsi="Arial" w:cs="Arial"/>
          <w:i/>
          <w:sz w:val="20"/>
        </w:rPr>
        <w:fldChar w:fldCharType="begin"/>
      </w:r>
      <w:r w:rsidRPr="00BC3ECA">
        <w:rPr>
          <w:rFonts w:ascii="Arial" w:hAnsi="Arial" w:cs="Arial"/>
          <w:i/>
          <w:sz w:val="20"/>
        </w:rPr>
        <w:instrText xml:space="preserve"> PAGEREF _Ref306891146 \h </w:instrText>
      </w:r>
      <w:r w:rsidRPr="00BC3ECA">
        <w:rPr>
          <w:rFonts w:ascii="Arial" w:hAnsi="Arial" w:cs="Arial"/>
          <w:i/>
          <w:sz w:val="20"/>
        </w:rPr>
      </w:r>
      <w:r w:rsidRPr="00BC3ECA">
        <w:rPr>
          <w:rFonts w:ascii="Arial" w:hAnsi="Arial" w:cs="Arial"/>
          <w:i/>
          <w:sz w:val="20"/>
        </w:rPr>
        <w:fldChar w:fldCharType="separate"/>
      </w:r>
      <w:r w:rsidR="000D676C">
        <w:rPr>
          <w:rFonts w:ascii="Arial" w:hAnsi="Arial" w:cs="Arial"/>
          <w:i/>
          <w:noProof/>
          <w:sz w:val="20"/>
        </w:rPr>
        <w:t>11</w:t>
      </w:r>
      <w:r w:rsidRPr="00BC3ECA">
        <w:rPr>
          <w:rFonts w:ascii="Arial" w:hAnsi="Arial" w:cs="Arial"/>
          <w:i/>
          <w:sz w:val="20"/>
        </w:rPr>
        <w:fldChar w:fldCharType="end"/>
      </w:r>
      <w:r w:rsidRPr="00BC3ECA">
        <w:rPr>
          <w:rFonts w:ascii="Arial" w:hAnsi="Arial" w:cs="Arial"/>
          <w:i/>
          <w:sz w:val="20"/>
        </w:rPr>
        <w:t xml:space="preserve"> psl.).</w:t>
      </w:r>
    </w:p>
    <w:p w14:paraId="36A51121" w14:textId="1AE0F485" w:rsidR="00A34885" w:rsidRPr="00BC3ECA" w:rsidRDefault="00A96484" w:rsidP="00A34885">
      <w:pPr>
        <w:pStyle w:val="ListParagraph"/>
        <w:numPr>
          <w:ilvl w:val="0"/>
          <w:numId w:val="222"/>
        </w:numPr>
        <w:rPr>
          <w:rFonts w:cs="Arial"/>
          <w:i/>
        </w:rPr>
      </w:pPr>
      <w:r w:rsidRPr="00BC3ECA">
        <w:rPr>
          <w:rFonts w:ascii="Arial" w:hAnsi="Arial" w:cs="Arial"/>
          <w:sz w:val="20"/>
          <w:szCs w:val="20"/>
        </w:rPr>
        <w:t xml:space="preserve">Lauke </w:t>
      </w:r>
      <w:r w:rsidRPr="00BC3ECA">
        <w:rPr>
          <w:rFonts w:ascii="Arial" w:hAnsi="Arial" w:cs="Arial"/>
          <w:b/>
          <w:sz w:val="20"/>
          <w:szCs w:val="20"/>
        </w:rPr>
        <w:t xml:space="preserve">{Priimantis asmuo} </w:t>
      </w:r>
      <w:r w:rsidRPr="00BC3ECA">
        <w:rPr>
          <w:rFonts w:ascii="Arial" w:hAnsi="Arial" w:cs="Arial"/>
          <w:sz w:val="20"/>
          <w:szCs w:val="20"/>
        </w:rPr>
        <w:t>yra pasirinkimas „Muziejus“</w:t>
      </w:r>
      <w:r w:rsidR="0052347C" w:rsidRPr="00BC3ECA">
        <w:rPr>
          <w:rFonts w:ascii="Arial" w:hAnsi="Arial" w:cs="Arial"/>
          <w:sz w:val="20"/>
          <w:szCs w:val="20"/>
        </w:rPr>
        <w:t>, kuris turi būti pasirenkamas, kada eksponatas perduodamas muziejui. Atitinkamai</w:t>
      </w:r>
      <w:r w:rsidR="00A7705B" w:rsidRPr="00BC3ECA">
        <w:rPr>
          <w:rFonts w:ascii="Arial" w:hAnsi="Arial" w:cs="Arial"/>
          <w:sz w:val="20"/>
          <w:szCs w:val="20"/>
        </w:rPr>
        <w:t>, muziejus turi būti LIMIS muziejų sąraše</w:t>
      </w:r>
      <w:r w:rsidR="00A7705B" w:rsidRPr="00BC3ECA">
        <w:rPr>
          <w:rFonts w:cs="Arial"/>
        </w:rPr>
        <w:t>.</w:t>
      </w:r>
    </w:p>
    <w:p w14:paraId="6B729CAB" w14:textId="21276D41" w:rsidR="009A417D" w:rsidRPr="00BC3ECA" w:rsidRDefault="009A417D" w:rsidP="00A34885">
      <w:pPr>
        <w:pStyle w:val="ListParagraph"/>
        <w:numPr>
          <w:ilvl w:val="0"/>
          <w:numId w:val="222"/>
        </w:numPr>
        <w:rPr>
          <w:rFonts w:cs="Arial"/>
          <w:b/>
          <w:i/>
        </w:rPr>
      </w:pPr>
      <w:r w:rsidRPr="00BC3ECA">
        <w:rPr>
          <w:rFonts w:ascii="Arial" w:hAnsi="Arial" w:cs="Arial"/>
          <w:b/>
          <w:sz w:val="20"/>
        </w:rPr>
        <w:t xml:space="preserve">{Muziejų </w:t>
      </w:r>
      <w:r w:rsidR="004F0111" w:rsidRPr="00BC3ECA">
        <w:rPr>
          <w:rFonts w:ascii="Arial" w:hAnsi="Arial" w:cs="Arial"/>
          <w:b/>
          <w:sz w:val="20"/>
        </w:rPr>
        <w:t>atstovaujantis</w:t>
      </w:r>
      <w:r w:rsidRPr="00BC3ECA">
        <w:rPr>
          <w:rFonts w:ascii="Arial" w:hAnsi="Arial" w:cs="Arial"/>
          <w:b/>
          <w:sz w:val="20"/>
        </w:rPr>
        <w:t xml:space="preserve"> darbuotojas} </w:t>
      </w:r>
      <w:r w:rsidR="00706F70" w:rsidRPr="00BC3ECA">
        <w:rPr>
          <w:rFonts w:ascii="Arial" w:hAnsi="Arial" w:cs="Arial"/>
          <w:sz w:val="20"/>
        </w:rPr>
        <w:t>–</w:t>
      </w:r>
      <w:r w:rsidRPr="00BC3ECA">
        <w:rPr>
          <w:rFonts w:ascii="Arial" w:hAnsi="Arial" w:cs="Arial"/>
          <w:sz w:val="20"/>
        </w:rPr>
        <w:t xml:space="preserve"> </w:t>
      </w:r>
      <w:r w:rsidR="00706F70" w:rsidRPr="00BC3ECA">
        <w:rPr>
          <w:rFonts w:ascii="Arial" w:hAnsi="Arial" w:cs="Arial"/>
          <w:sz w:val="20"/>
        </w:rPr>
        <w:t xml:space="preserve">iš muziejaus darbuotojų sąrašo (muziejaus, kuris buvo pasirinktas lauke </w:t>
      </w:r>
      <w:r w:rsidR="00706F70" w:rsidRPr="00BC3ECA">
        <w:rPr>
          <w:rFonts w:ascii="Arial" w:hAnsi="Arial" w:cs="Arial"/>
          <w:b/>
          <w:sz w:val="20"/>
        </w:rPr>
        <w:t>{Eksponatą priimantis muziejus}</w:t>
      </w:r>
      <w:r w:rsidR="00706F70" w:rsidRPr="00BC3ECA">
        <w:rPr>
          <w:rFonts w:ascii="Arial" w:hAnsi="Arial" w:cs="Arial"/>
          <w:sz w:val="20"/>
        </w:rPr>
        <w:t xml:space="preserve">) </w:t>
      </w:r>
      <w:r w:rsidR="009B73D4" w:rsidRPr="00BC3ECA">
        <w:rPr>
          <w:rFonts w:ascii="Arial" w:hAnsi="Arial" w:cs="Arial"/>
          <w:sz w:val="20"/>
        </w:rPr>
        <w:t xml:space="preserve">pasirenkamas asmuo, atstovaujantis eksponatą priimantį muziejų. </w:t>
      </w:r>
    </w:p>
    <w:p w14:paraId="3119D82B" w14:textId="64E227D1" w:rsidR="00DE6372" w:rsidRPr="00BC3ECA" w:rsidRDefault="00A2737D" w:rsidP="00A34885">
      <w:pPr>
        <w:pStyle w:val="ListParagraph"/>
        <w:numPr>
          <w:ilvl w:val="0"/>
          <w:numId w:val="222"/>
        </w:numPr>
        <w:rPr>
          <w:rFonts w:cs="Arial"/>
          <w:b/>
          <w:i/>
        </w:rPr>
      </w:pPr>
      <w:r w:rsidRPr="00BC3ECA">
        <w:rPr>
          <w:rFonts w:ascii="Arial" w:hAnsi="Arial" w:cs="Arial"/>
          <w:sz w:val="20"/>
        </w:rPr>
        <w:t xml:space="preserve">Norint išsaugoti aktą, būtina pasirinkti arba </w:t>
      </w:r>
      <w:r w:rsidR="00030FEF" w:rsidRPr="00BC3ECA">
        <w:rPr>
          <w:rFonts w:ascii="Arial" w:hAnsi="Arial" w:cs="Arial"/>
          <w:b/>
          <w:sz w:val="20"/>
        </w:rPr>
        <w:t>{Eksponatus perduoda}</w:t>
      </w:r>
      <w:r w:rsidR="00030FEF" w:rsidRPr="00BC3ECA">
        <w:rPr>
          <w:rFonts w:ascii="Arial" w:hAnsi="Arial" w:cs="Arial"/>
          <w:sz w:val="20"/>
        </w:rPr>
        <w:t xml:space="preserve">, arba </w:t>
      </w:r>
      <w:r w:rsidR="00030FEF" w:rsidRPr="00BC3ECA">
        <w:rPr>
          <w:rFonts w:ascii="Arial" w:hAnsi="Arial" w:cs="Arial"/>
          <w:b/>
          <w:sz w:val="20"/>
        </w:rPr>
        <w:t>{Perduodantis darbuotojas}</w:t>
      </w:r>
      <w:r w:rsidR="00030FEF" w:rsidRPr="00BC3ECA">
        <w:rPr>
          <w:rFonts w:ascii="Arial" w:hAnsi="Arial" w:cs="Arial"/>
          <w:sz w:val="20"/>
        </w:rPr>
        <w:t xml:space="preserve"> laukas.</w:t>
      </w:r>
    </w:p>
    <w:p w14:paraId="017E73F9" w14:textId="320C5276" w:rsidR="00440F81" w:rsidRPr="00BC3ECA" w:rsidRDefault="00440F81" w:rsidP="00440F81">
      <w:pPr>
        <w:pStyle w:val="ListParagraph"/>
        <w:numPr>
          <w:ilvl w:val="0"/>
          <w:numId w:val="221"/>
        </w:numPr>
        <w:rPr>
          <w:rFonts w:ascii="Arial" w:hAnsi="Arial" w:cs="Arial"/>
          <w:sz w:val="20"/>
        </w:rPr>
      </w:pPr>
      <w:r w:rsidRPr="00BC3ECA">
        <w:rPr>
          <w:rFonts w:ascii="Arial" w:hAnsi="Arial" w:cs="Arial"/>
          <w:sz w:val="20"/>
        </w:rPr>
        <w:t xml:space="preserve">Spauskite </w:t>
      </w:r>
      <w:r w:rsidRPr="00BC3ECA">
        <w:rPr>
          <w:rFonts w:ascii="Arial" w:hAnsi="Arial" w:cs="Arial"/>
          <w:b/>
          <w:sz w:val="20"/>
        </w:rPr>
        <w:t>[Išsaugoti]</w:t>
      </w:r>
      <w:r w:rsidRPr="00BC3ECA">
        <w:rPr>
          <w:rFonts w:ascii="Arial" w:hAnsi="Arial" w:cs="Arial"/>
          <w:sz w:val="20"/>
        </w:rPr>
        <w:t>.</w:t>
      </w:r>
    </w:p>
    <w:p w14:paraId="0D07F990" w14:textId="19E1710E" w:rsidR="00440F81" w:rsidRPr="00BC3ECA" w:rsidRDefault="00440F81" w:rsidP="00440F81">
      <w:pPr>
        <w:pStyle w:val="ListParagraph"/>
        <w:rPr>
          <w:rFonts w:ascii="Arial" w:hAnsi="Arial" w:cs="Arial"/>
          <w:sz w:val="20"/>
        </w:rPr>
      </w:pPr>
      <w:r w:rsidRPr="00BC3ECA">
        <w:rPr>
          <w:rFonts w:ascii="Arial" w:hAnsi="Arial" w:cs="Arial"/>
          <w:sz w:val="20"/>
        </w:rPr>
        <w:t>Sistema išsaugo akto duomenis sistemoje.</w:t>
      </w:r>
    </w:p>
    <w:p w14:paraId="36BCF282" w14:textId="333205A5" w:rsidR="00440F81" w:rsidRPr="00BC3ECA" w:rsidRDefault="00440F81" w:rsidP="00440F81">
      <w:pPr>
        <w:pStyle w:val="ListParagraph"/>
        <w:rPr>
          <w:rFonts w:ascii="Arial" w:hAnsi="Arial" w:cs="Arial"/>
          <w:sz w:val="20"/>
        </w:rPr>
      </w:pPr>
      <w:r w:rsidRPr="00BC3ECA">
        <w:rPr>
          <w:rFonts w:ascii="Arial" w:hAnsi="Arial" w:cs="Arial"/>
          <w:sz w:val="20"/>
        </w:rPr>
        <w:t xml:space="preserve">Akto </w:t>
      </w:r>
      <w:r w:rsidR="00291FDB" w:rsidRPr="00BC3ECA">
        <w:rPr>
          <w:rFonts w:ascii="Arial" w:hAnsi="Arial" w:cs="Arial"/>
          <w:sz w:val="20"/>
        </w:rPr>
        <w:t>duomenims</w:t>
      </w:r>
      <w:r w:rsidRPr="00BC3ECA">
        <w:rPr>
          <w:rFonts w:ascii="Arial" w:hAnsi="Arial" w:cs="Arial"/>
          <w:sz w:val="20"/>
        </w:rPr>
        <w:t xml:space="preserve"> suteikiama būsena </w:t>
      </w:r>
      <w:r w:rsidRPr="00BC3ECA">
        <w:rPr>
          <w:rFonts w:ascii="Arial" w:hAnsi="Arial" w:cs="Arial"/>
          <w:i/>
          <w:sz w:val="20"/>
        </w:rPr>
        <w:t>įvedamas</w:t>
      </w:r>
      <w:r w:rsidRPr="00BC3ECA">
        <w:rPr>
          <w:rFonts w:ascii="Arial" w:hAnsi="Arial" w:cs="Arial"/>
          <w:sz w:val="20"/>
        </w:rPr>
        <w:t>.</w:t>
      </w:r>
    </w:p>
    <w:p w14:paraId="29D576F8" w14:textId="7BAD5D15" w:rsidR="00440F81" w:rsidRPr="00BC3ECA" w:rsidRDefault="00440F81" w:rsidP="00440F81">
      <w:pPr>
        <w:pStyle w:val="ListParagraph"/>
        <w:numPr>
          <w:ilvl w:val="0"/>
          <w:numId w:val="221"/>
        </w:numPr>
        <w:rPr>
          <w:rFonts w:ascii="Arial" w:hAnsi="Arial" w:cs="Arial"/>
          <w:sz w:val="20"/>
        </w:rPr>
      </w:pPr>
      <w:r w:rsidRPr="00BC3ECA">
        <w:rPr>
          <w:rFonts w:ascii="Arial" w:hAnsi="Arial" w:cs="Arial"/>
          <w:sz w:val="20"/>
        </w:rPr>
        <w:t xml:space="preserve">Bloke </w:t>
      </w:r>
      <w:r w:rsidR="00720644" w:rsidRPr="00BC3ECA">
        <w:rPr>
          <w:rFonts w:ascii="Arial" w:hAnsi="Arial" w:cs="Arial"/>
          <w:b/>
          <w:sz w:val="20"/>
        </w:rPr>
        <w:t xml:space="preserve">Eksponatai arba muziejinės vertybės </w:t>
      </w:r>
      <w:r w:rsidR="00720644" w:rsidRPr="00BC3ECA">
        <w:rPr>
          <w:rFonts w:ascii="Arial" w:hAnsi="Arial" w:cs="Arial"/>
          <w:sz w:val="20"/>
        </w:rPr>
        <w:t>įveskite perduodamų eksponatų</w:t>
      </w:r>
      <w:r w:rsidR="006D75F0" w:rsidRPr="00BC3ECA">
        <w:rPr>
          <w:rFonts w:ascii="Arial" w:hAnsi="Arial" w:cs="Arial"/>
          <w:sz w:val="20"/>
        </w:rPr>
        <w:t xml:space="preserve"> duomenis:</w:t>
      </w:r>
    </w:p>
    <w:p w14:paraId="50102168" w14:textId="16D8471A" w:rsidR="006D75F0" w:rsidRPr="00BC3ECA" w:rsidRDefault="00B956DB" w:rsidP="00B956DB">
      <w:pPr>
        <w:pStyle w:val="ListParagraph"/>
        <w:numPr>
          <w:ilvl w:val="1"/>
          <w:numId w:val="221"/>
        </w:numPr>
        <w:rPr>
          <w:rFonts w:ascii="Arial" w:hAnsi="Arial" w:cs="Arial"/>
          <w:sz w:val="20"/>
        </w:rPr>
      </w:pPr>
      <w:r w:rsidRPr="00BC3ECA">
        <w:rPr>
          <w:rFonts w:ascii="Arial" w:hAnsi="Arial" w:cs="Arial"/>
          <w:sz w:val="20"/>
        </w:rPr>
        <w:t xml:space="preserve">Spauskite nuorodą </w:t>
      </w:r>
      <w:r w:rsidRPr="00BC3ECA">
        <w:rPr>
          <w:rFonts w:ascii="Arial" w:hAnsi="Arial" w:cs="Arial"/>
          <w:b/>
          <w:sz w:val="20"/>
        </w:rPr>
        <w:t>Pasirinktį eksponatą</w:t>
      </w:r>
      <w:r w:rsidRPr="00BC3ECA">
        <w:rPr>
          <w:rFonts w:ascii="Arial" w:hAnsi="Arial" w:cs="Arial"/>
          <w:sz w:val="20"/>
        </w:rPr>
        <w:t>.</w:t>
      </w:r>
    </w:p>
    <w:p w14:paraId="147CD047" w14:textId="6D0028F1" w:rsidR="00E101B0" w:rsidRPr="00BC3ECA" w:rsidRDefault="00756097" w:rsidP="00B956DB">
      <w:pPr>
        <w:pStyle w:val="ListParagraph"/>
        <w:numPr>
          <w:ilvl w:val="1"/>
          <w:numId w:val="221"/>
        </w:numPr>
        <w:rPr>
          <w:rFonts w:ascii="Arial" w:hAnsi="Arial" w:cs="Arial"/>
          <w:sz w:val="20"/>
        </w:rPr>
      </w:pPr>
      <w:r w:rsidRPr="00BC3ECA">
        <w:rPr>
          <w:rFonts w:ascii="Arial" w:hAnsi="Arial" w:cs="Arial"/>
          <w:sz w:val="20"/>
        </w:rPr>
        <w:lastRenderedPageBreak/>
        <w:t>Raskite reikiamo eksponato/komplekto/grupės duomenis.</w:t>
      </w:r>
    </w:p>
    <w:p w14:paraId="4C1CE6BA" w14:textId="32C2375E" w:rsidR="00756097" w:rsidRPr="00BC3ECA" w:rsidRDefault="00756097" w:rsidP="00756097">
      <w:pPr>
        <w:pStyle w:val="ListParagraph"/>
        <w:ind w:left="792"/>
        <w:rPr>
          <w:rFonts w:ascii="Arial" w:hAnsi="Arial" w:cs="Arial"/>
          <w:sz w:val="20"/>
        </w:rPr>
      </w:pPr>
      <w:r w:rsidRPr="00BC3ECA">
        <w:rPr>
          <w:rFonts w:ascii="Arial" w:hAnsi="Arial" w:cs="Arial"/>
          <w:sz w:val="20"/>
        </w:rPr>
        <w:t xml:space="preserve">Kaip atlikti skaitykite skyrelyje </w:t>
      </w:r>
      <w:r w:rsidR="007900CC" w:rsidRPr="00BC3ECA">
        <w:rPr>
          <w:rFonts w:ascii="Arial" w:hAnsi="Arial" w:cs="Arial"/>
          <w:i/>
          <w:sz w:val="20"/>
        </w:rPr>
        <w:fldChar w:fldCharType="begin"/>
      </w:r>
      <w:r w:rsidR="007900CC" w:rsidRPr="00BC3ECA">
        <w:rPr>
          <w:rFonts w:ascii="Arial" w:hAnsi="Arial" w:cs="Arial"/>
          <w:i/>
          <w:sz w:val="20"/>
        </w:rPr>
        <w:instrText xml:space="preserve"> REF _Ref307307073 \h  \* MERGEFORMAT </w:instrText>
      </w:r>
      <w:r w:rsidR="007900CC" w:rsidRPr="00BC3ECA">
        <w:rPr>
          <w:rFonts w:ascii="Arial" w:hAnsi="Arial" w:cs="Arial"/>
          <w:i/>
          <w:sz w:val="20"/>
        </w:rPr>
      </w:r>
      <w:r w:rsidR="007900CC" w:rsidRPr="00BC3ECA">
        <w:rPr>
          <w:rFonts w:ascii="Arial" w:hAnsi="Arial" w:cs="Arial"/>
          <w:i/>
          <w:sz w:val="20"/>
        </w:rPr>
        <w:fldChar w:fldCharType="separate"/>
      </w:r>
      <w:r w:rsidR="000D676C" w:rsidRPr="000D676C">
        <w:rPr>
          <w:rFonts w:ascii="Arial" w:hAnsi="Arial" w:cs="Arial"/>
          <w:i/>
        </w:rPr>
        <w:t>Surasti eksponato/komplekto/grupės duomenis</w:t>
      </w:r>
      <w:r w:rsidR="007900CC" w:rsidRPr="00BC3ECA">
        <w:rPr>
          <w:rFonts w:ascii="Arial" w:hAnsi="Arial" w:cs="Arial"/>
          <w:i/>
          <w:sz w:val="20"/>
        </w:rPr>
        <w:fldChar w:fldCharType="end"/>
      </w:r>
      <w:r w:rsidR="007900CC" w:rsidRPr="00BC3ECA">
        <w:rPr>
          <w:rFonts w:ascii="Arial" w:hAnsi="Arial" w:cs="Arial"/>
          <w:sz w:val="20"/>
        </w:rPr>
        <w:t xml:space="preserve"> </w:t>
      </w:r>
      <w:r w:rsidR="007900CC" w:rsidRPr="00BC3ECA">
        <w:rPr>
          <w:rFonts w:ascii="Arial" w:hAnsi="Arial" w:cs="Arial"/>
          <w:i/>
          <w:sz w:val="20"/>
        </w:rPr>
        <w:t>(</w:t>
      </w:r>
      <w:r w:rsidR="007900CC" w:rsidRPr="00BC3ECA">
        <w:rPr>
          <w:rFonts w:ascii="Arial" w:hAnsi="Arial" w:cs="Arial"/>
          <w:i/>
          <w:sz w:val="20"/>
        </w:rPr>
        <w:fldChar w:fldCharType="begin"/>
      </w:r>
      <w:r w:rsidR="007900CC" w:rsidRPr="00BC3ECA">
        <w:rPr>
          <w:rFonts w:ascii="Arial" w:hAnsi="Arial" w:cs="Arial"/>
          <w:i/>
          <w:sz w:val="20"/>
        </w:rPr>
        <w:instrText xml:space="preserve"> PAGEREF _Ref307307073 \h </w:instrText>
      </w:r>
      <w:r w:rsidR="007900CC" w:rsidRPr="00BC3ECA">
        <w:rPr>
          <w:rFonts w:ascii="Arial" w:hAnsi="Arial" w:cs="Arial"/>
          <w:i/>
          <w:sz w:val="20"/>
        </w:rPr>
      </w:r>
      <w:r w:rsidR="007900CC" w:rsidRPr="00BC3ECA">
        <w:rPr>
          <w:rFonts w:ascii="Arial" w:hAnsi="Arial" w:cs="Arial"/>
          <w:i/>
          <w:sz w:val="20"/>
        </w:rPr>
        <w:fldChar w:fldCharType="separate"/>
      </w:r>
      <w:r w:rsidR="000D676C">
        <w:rPr>
          <w:rFonts w:ascii="Arial" w:hAnsi="Arial" w:cs="Arial"/>
          <w:i/>
          <w:noProof/>
          <w:sz w:val="20"/>
        </w:rPr>
        <w:t>75</w:t>
      </w:r>
      <w:r w:rsidR="007900CC" w:rsidRPr="00BC3ECA">
        <w:rPr>
          <w:rFonts w:ascii="Arial" w:hAnsi="Arial" w:cs="Arial"/>
          <w:i/>
          <w:sz w:val="20"/>
        </w:rPr>
        <w:fldChar w:fldCharType="end"/>
      </w:r>
      <w:r w:rsidR="007900CC" w:rsidRPr="00BC3ECA">
        <w:rPr>
          <w:rFonts w:ascii="Arial" w:hAnsi="Arial" w:cs="Arial"/>
          <w:i/>
          <w:sz w:val="20"/>
        </w:rPr>
        <w:t xml:space="preserve"> psl.) </w:t>
      </w:r>
      <w:r w:rsidR="007900CC" w:rsidRPr="00BC3ECA">
        <w:rPr>
          <w:rFonts w:ascii="Arial" w:hAnsi="Arial" w:cs="Arial"/>
          <w:sz w:val="20"/>
        </w:rPr>
        <w:t>aprašytus veiksmus.</w:t>
      </w:r>
    </w:p>
    <w:p w14:paraId="296D15FB" w14:textId="6B8981D7" w:rsidR="00426326" w:rsidRPr="00BC3ECA" w:rsidRDefault="0001274B" w:rsidP="00E07A83">
      <w:pPr>
        <w:pStyle w:val="ListParagraph"/>
        <w:numPr>
          <w:ilvl w:val="1"/>
          <w:numId w:val="221"/>
        </w:numPr>
        <w:rPr>
          <w:rFonts w:cs="Arial"/>
        </w:rPr>
      </w:pPr>
      <w:r w:rsidRPr="00BC3ECA">
        <w:rPr>
          <w:rFonts w:ascii="Arial" w:hAnsi="Arial" w:cs="Arial"/>
          <w:sz w:val="20"/>
        </w:rPr>
        <w:t>Pažymėkite varnelėmis šalia rasto eksponato/komplekto/grupės</w:t>
      </w:r>
      <w:r w:rsidR="00A06D34" w:rsidRPr="00BC3ECA">
        <w:rPr>
          <w:rFonts w:ascii="Arial" w:hAnsi="Arial" w:cs="Arial"/>
          <w:sz w:val="20"/>
        </w:rPr>
        <w:t xml:space="preserve"> pavadinimo ir spauskite </w:t>
      </w:r>
      <w:r w:rsidR="00A06D34" w:rsidRPr="00BC3ECA">
        <w:rPr>
          <w:rFonts w:ascii="Arial" w:hAnsi="Arial" w:cs="Arial"/>
          <w:b/>
          <w:sz w:val="20"/>
        </w:rPr>
        <w:t>[Pasirinkti]</w:t>
      </w:r>
      <w:r w:rsidR="00A06D34" w:rsidRPr="00BC3ECA">
        <w:rPr>
          <w:rFonts w:ascii="Arial" w:hAnsi="Arial" w:cs="Arial"/>
          <w:sz w:val="20"/>
        </w:rPr>
        <w:t>.</w:t>
      </w:r>
    </w:p>
    <w:p w14:paraId="564645C8" w14:textId="3B990107" w:rsidR="00426326" w:rsidRPr="00BC3ECA" w:rsidRDefault="00426326" w:rsidP="00426326">
      <w:pPr>
        <w:pStyle w:val="Pastaba"/>
      </w:pPr>
      <w:r w:rsidRPr="00BC3ECA">
        <w:t>Į aktą galite įtraukti neribotą skaičių eksponatų.</w:t>
      </w:r>
    </w:p>
    <w:p w14:paraId="4072469A" w14:textId="39A72483" w:rsidR="00426326" w:rsidRPr="00BC3ECA" w:rsidRDefault="00C97172" w:rsidP="00C97172">
      <w:pPr>
        <w:pStyle w:val="ListParagraph"/>
        <w:numPr>
          <w:ilvl w:val="0"/>
          <w:numId w:val="221"/>
        </w:numPr>
        <w:rPr>
          <w:rFonts w:ascii="Arial" w:hAnsi="Arial" w:cs="Arial"/>
        </w:rPr>
      </w:pPr>
      <w:r w:rsidRPr="00BC3ECA">
        <w:rPr>
          <w:rFonts w:ascii="Arial" w:hAnsi="Arial" w:cs="Arial"/>
        </w:rPr>
        <w:t xml:space="preserve">Įvedę eksponato informaciją, spauskite </w:t>
      </w:r>
      <w:r w:rsidRPr="00BC3ECA">
        <w:rPr>
          <w:rFonts w:ascii="Arial" w:hAnsi="Arial" w:cs="Arial"/>
          <w:b/>
        </w:rPr>
        <w:t>[Išsaugoti]</w:t>
      </w:r>
      <w:r w:rsidRPr="00BC3ECA">
        <w:rPr>
          <w:rFonts w:ascii="Arial" w:hAnsi="Arial" w:cs="Arial"/>
        </w:rPr>
        <w:t>.</w:t>
      </w:r>
    </w:p>
    <w:p w14:paraId="6DDA349E" w14:textId="7A7BE08B" w:rsidR="008861C4" w:rsidRPr="00BC3ECA" w:rsidRDefault="00EA05E9" w:rsidP="008861C4">
      <w:pPr>
        <w:pStyle w:val="ListParagraph"/>
        <w:ind w:left="360"/>
        <w:rPr>
          <w:rFonts w:ascii="Arial" w:hAnsi="Arial" w:cs="Arial"/>
        </w:rPr>
      </w:pPr>
      <w:r w:rsidRPr="00BC3ECA">
        <w:rPr>
          <w:rFonts w:ascii="Arial" w:hAnsi="Arial" w:cs="Arial"/>
        </w:rPr>
        <w:t>Sistema patikrina, ar visi privalomi duomenys yra įrašyti ir išsaugo duomenis sistemoje.</w:t>
      </w:r>
    </w:p>
    <w:p w14:paraId="044B83CD" w14:textId="4BB6F96D" w:rsidR="00426326" w:rsidRPr="00BC3ECA" w:rsidRDefault="00EA05E9" w:rsidP="00C2511F">
      <w:pPr>
        <w:pStyle w:val="ListParagraph"/>
        <w:ind w:left="360"/>
        <w:rPr>
          <w:rFonts w:ascii="Arial" w:hAnsi="Arial" w:cs="Arial"/>
          <w:sz w:val="20"/>
        </w:rPr>
      </w:pPr>
      <w:r w:rsidRPr="00BC3ECA">
        <w:rPr>
          <w:rFonts w:ascii="Arial" w:hAnsi="Arial" w:cs="Arial"/>
        </w:rPr>
        <w:t xml:space="preserve">Eksponato </w:t>
      </w:r>
      <w:r w:rsidR="00E35BE1" w:rsidRPr="00BC3ECA">
        <w:rPr>
          <w:rFonts w:ascii="Arial" w:hAnsi="Arial" w:cs="Arial"/>
        </w:rPr>
        <w:t xml:space="preserve">duomenims suteikiama būsena </w:t>
      </w:r>
      <w:r w:rsidR="00E35BE1" w:rsidRPr="00BC3ECA">
        <w:rPr>
          <w:rFonts w:ascii="Arial" w:hAnsi="Arial" w:cs="Arial"/>
          <w:i/>
        </w:rPr>
        <w:t>Įvedamas</w:t>
      </w:r>
      <w:r w:rsidR="00E35BE1" w:rsidRPr="00BC3ECA">
        <w:rPr>
          <w:rFonts w:ascii="Arial" w:hAnsi="Arial" w:cs="Arial"/>
        </w:rPr>
        <w:t>.</w:t>
      </w:r>
    </w:p>
    <w:p w14:paraId="061BF82C" w14:textId="4705E669" w:rsidR="00442AD6" w:rsidRPr="00BC3ECA" w:rsidRDefault="00442AD6" w:rsidP="00442AD6">
      <w:pPr>
        <w:pStyle w:val="Heading3"/>
        <w:rPr>
          <w:noProof w:val="0"/>
        </w:rPr>
      </w:pPr>
      <w:bookmarkStart w:id="176" w:name="_Ref125721739"/>
      <w:bookmarkStart w:id="177" w:name="_Toc169621735"/>
      <w:r w:rsidRPr="00BC3ECA">
        <w:rPr>
          <w:noProof w:val="0"/>
        </w:rPr>
        <w:t>Užregistruoti perdavimo aktą muziejuje A</w:t>
      </w:r>
      <w:bookmarkEnd w:id="176"/>
      <w:bookmarkEnd w:id="177"/>
    </w:p>
    <w:p w14:paraId="1AF37A0F" w14:textId="78944CBA" w:rsidR="00C2511F" w:rsidRPr="00BC3ECA" w:rsidRDefault="00ED7359" w:rsidP="00C2511F">
      <w:pPr>
        <w:pStyle w:val="Alnostext"/>
      </w:pPr>
      <w:r w:rsidRPr="00BC3ECA">
        <w:t>Prieš</w:t>
      </w:r>
      <w:r w:rsidR="00A02BE9" w:rsidRPr="00BC3ECA">
        <w:t xml:space="preserve"> pradedant akto užregistravimą registracijos knygoje, turi būti atlikta:</w:t>
      </w:r>
    </w:p>
    <w:p w14:paraId="676F83AD" w14:textId="7E179733" w:rsidR="00A02BE9" w:rsidRPr="00BC3ECA" w:rsidRDefault="00A02BE9" w:rsidP="00793348">
      <w:pPr>
        <w:pStyle w:val="Alnostext"/>
        <w:numPr>
          <w:ilvl w:val="0"/>
          <w:numId w:val="223"/>
        </w:numPr>
        <w:spacing w:before="0" w:after="0"/>
      </w:pPr>
      <w:r w:rsidRPr="00BC3ECA">
        <w:t>Surasti norimo akto duomen</w:t>
      </w:r>
      <w:r w:rsidR="005922EA" w:rsidRPr="00BC3ECA">
        <w:t>ys.</w:t>
      </w:r>
    </w:p>
    <w:p w14:paraId="170F2E87" w14:textId="32B96A2D" w:rsidR="005922EA" w:rsidRPr="00BC3ECA" w:rsidRDefault="005922EA" w:rsidP="00793348">
      <w:pPr>
        <w:pStyle w:val="Alnostext"/>
        <w:spacing w:before="0" w:after="0"/>
        <w:ind w:left="720"/>
        <w:rPr>
          <w:i/>
        </w:rPr>
      </w:pPr>
      <w:r w:rsidRPr="00BC3ECA">
        <w:t xml:space="preserve">Kaip atlikti skaitykite skyrelyje </w:t>
      </w:r>
      <w:r w:rsidR="00CB5C5A" w:rsidRPr="00BC3ECA">
        <w:rPr>
          <w:i/>
        </w:rPr>
        <w:fldChar w:fldCharType="begin"/>
      </w:r>
      <w:r w:rsidR="00CB5C5A" w:rsidRPr="00BC3ECA">
        <w:rPr>
          <w:i/>
        </w:rPr>
        <w:instrText xml:space="preserve"> REF _Ref334000368 \h  \* MERGEFORMAT </w:instrText>
      </w:r>
      <w:r w:rsidR="00CB5C5A" w:rsidRPr="00BC3ECA">
        <w:rPr>
          <w:i/>
        </w:rPr>
      </w:r>
      <w:r w:rsidR="00CB5C5A" w:rsidRPr="00BC3ECA">
        <w:rPr>
          <w:i/>
        </w:rPr>
        <w:fldChar w:fldCharType="separate"/>
      </w:r>
      <w:r w:rsidR="000D676C" w:rsidRPr="000D676C">
        <w:rPr>
          <w:rFonts w:cs="Arial"/>
          <w:i/>
        </w:rPr>
        <w:t>Surasti apskaitos akto duomenis</w:t>
      </w:r>
      <w:r w:rsidR="00CB5C5A" w:rsidRPr="00BC3ECA">
        <w:rPr>
          <w:i/>
        </w:rPr>
        <w:fldChar w:fldCharType="end"/>
      </w:r>
      <w:r w:rsidR="00CB5C5A" w:rsidRPr="00BC3ECA">
        <w:rPr>
          <w:i/>
        </w:rPr>
        <w:t xml:space="preserve"> (</w:t>
      </w:r>
      <w:r w:rsidR="00CB5C5A" w:rsidRPr="00BC3ECA">
        <w:rPr>
          <w:i/>
        </w:rPr>
        <w:fldChar w:fldCharType="begin"/>
      </w:r>
      <w:r w:rsidR="00CB5C5A" w:rsidRPr="00BC3ECA">
        <w:rPr>
          <w:i/>
        </w:rPr>
        <w:instrText xml:space="preserve"> PAGEREF _Ref334000368 \h </w:instrText>
      </w:r>
      <w:r w:rsidR="00CB5C5A" w:rsidRPr="00BC3ECA">
        <w:rPr>
          <w:i/>
        </w:rPr>
      </w:r>
      <w:r w:rsidR="00CB5C5A" w:rsidRPr="00BC3ECA">
        <w:rPr>
          <w:i/>
        </w:rPr>
        <w:fldChar w:fldCharType="separate"/>
      </w:r>
      <w:r w:rsidR="000D676C">
        <w:rPr>
          <w:i/>
          <w:noProof/>
        </w:rPr>
        <w:t>56</w:t>
      </w:r>
      <w:r w:rsidR="00CB5C5A" w:rsidRPr="00BC3ECA">
        <w:rPr>
          <w:i/>
        </w:rPr>
        <w:fldChar w:fldCharType="end"/>
      </w:r>
      <w:r w:rsidR="00CB5C5A" w:rsidRPr="00BC3ECA">
        <w:rPr>
          <w:i/>
        </w:rPr>
        <w:t xml:space="preserve"> psl.).</w:t>
      </w:r>
    </w:p>
    <w:p w14:paraId="5173F2FB" w14:textId="5910ECD2" w:rsidR="00BC68C2" w:rsidRPr="00BC3ECA" w:rsidRDefault="00BC68C2" w:rsidP="00BC68C2">
      <w:pPr>
        <w:pStyle w:val="Alnostext"/>
        <w:numPr>
          <w:ilvl w:val="0"/>
          <w:numId w:val="223"/>
        </w:numPr>
        <w:spacing w:before="0" w:after="0"/>
        <w:rPr>
          <w:i/>
        </w:rPr>
      </w:pPr>
      <w:r w:rsidRPr="00BC3ECA">
        <w:t xml:space="preserve">Akto duomenų būsena turi būti </w:t>
      </w:r>
      <w:r w:rsidRPr="00BC3ECA">
        <w:rPr>
          <w:i/>
        </w:rPr>
        <w:t>Įvedamas</w:t>
      </w:r>
      <w:r w:rsidRPr="00BC3ECA">
        <w:t>.</w:t>
      </w:r>
    </w:p>
    <w:p w14:paraId="1A1994FC" w14:textId="79DF909E" w:rsidR="00793348" w:rsidRPr="00BC3ECA" w:rsidRDefault="00827E81" w:rsidP="00CB16DB">
      <w:pPr>
        <w:pStyle w:val="Alnostext"/>
      </w:pPr>
      <w:r w:rsidRPr="00BC3ECA">
        <w:t>Norėdami užregistruoti aktą aktų registracijos knygoje, atlikite šiuos veiksmus:</w:t>
      </w:r>
    </w:p>
    <w:p w14:paraId="67ECC00F" w14:textId="77777777" w:rsidR="00D965E3" w:rsidRPr="00BC3ECA" w:rsidRDefault="00827E81" w:rsidP="00D965E3">
      <w:pPr>
        <w:pStyle w:val="Alnostext"/>
        <w:numPr>
          <w:ilvl w:val="0"/>
          <w:numId w:val="224"/>
        </w:numPr>
        <w:spacing w:before="0" w:after="0"/>
        <w:jc w:val="left"/>
      </w:pPr>
      <w:r w:rsidRPr="00BC3ECA">
        <w:t>Lan</w:t>
      </w:r>
      <w:r w:rsidR="007779BE" w:rsidRPr="00BC3ECA">
        <w:t>g</w:t>
      </w:r>
      <w:r w:rsidRPr="00BC3ECA">
        <w:t>e</w:t>
      </w:r>
      <w:r w:rsidR="007779BE" w:rsidRPr="00BC3ECA">
        <w:t xml:space="preserve"> </w:t>
      </w:r>
      <w:r w:rsidR="007779BE" w:rsidRPr="00BC3ECA">
        <w:rPr>
          <w:i/>
        </w:rPr>
        <w:t>Apskaitos akto paieška</w:t>
      </w:r>
      <w:r w:rsidR="007779BE" w:rsidRPr="00BC3ECA">
        <w:t xml:space="preserve">, šalia norimo akto, stulpelyje </w:t>
      </w:r>
      <w:r w:rsidR="007779BE" w:rsidRPr="00BC3ECA">
        <w:rPr>
          <w:b/>
        </w:rPr>
        <w:t>Veiksmai</w:t>
      </w:r>
      <w:r w:rsidR="007779BE" w:rsidRPr="00BC3ECA">
        <w:t xml:space="preserve"> spauskite </w:t>
      </w:r>
      <w:r w:rsidR="007779BE" w:rsidRPr="00BC3ECA">
        <w:rPr>
          <w:noProof/>
        </w:rPr>
        <w:drawing>
          <wp:inline distT="0" distB="0" distL="0" distR="0" wp14:anchorId="29925075" wp14:editId="69CA7574">
            <wp:extent cx="117475" cy="134620"/>
            <wp:effectExtent l="0" t="0" r="0" b="0"/>
            <wp:docPr id="453" name="Picture 453" descr="C:\Users\Veronika\AppData\Local\Microsoft\Windows\INetCache\Content.MSO\E5B7EA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4" descr="C:\Users\Veronika\AppData\Local\Microsoft\Windows\INetCache\Content.MSO\E5B7EA1B.tmp"/>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475" cy="134620"/>
                    </a:xfrm>
                    <a:prstGeom prst="rect">
                      <a:avLst/>
                    </a:prstGeom>
                    <a:noFill/>
                    <a:ln>
                      <a:noFill/>
                    </a:ln>
                  </pic:spPr>
                </pic:pic>
              </a:graphicData>
            </a:graphic>
          </wp:inline>
        </w:drawing>
      </w:r>
      <w:r w:rsidR="007779BE" w:rsidRPr="00BC3ECA">
        <w:t>.</w:t>
      </w:r>
    </w:p>
    <w:p w14:paraId="386404A6" w14:textId="77777777" w:rsidR="00EB4C39" w:rsidRPr="00BC3ECA" w:rsidRDefault="00D965E3" w:rsidP="00D965E3">
      <w:pPr>
        <w:pStyle w:val="Alnostext"/>
        <w:spacing w:before="0" w:after="0"/>
        <w:ind w:left="720"/>
        <w:jc w:val="left"/>
        <w:rPr>
          <w:rFonts w:cs="Arial"/>
          <w:color w:val="000000"/>
          <w:szCs w:val="20"/>
          <w:shd w:val="clear" w:color="auto" w:fill="FFFFFF"/>
        </w:rPr>
      </w:pPr>
      <w:r w:rsidRPr="00BC3ECA">
        <w:rPr>
          <w:rFonts w:cs="Arial"/>
          <w:color w:val="000000"/>
          <w:szCs w:val="20"/>
          <w:shd w:val="clear" w:color="auto" w:fill="FFFFFF"/>
        </w:rPr>
        <w:t xml:space="preserve">Atsiveria langas </w:t>
      </w:r>
      <w:r w:rsidRPr="00BC3ECA">
        <w:rPr>
          <w:rFonts w:cs="Arial"/>
          <w:i/>
          <w:color w:val="000000"/>
          <w:szCs w:val="20"/>
          <w:shd w:val="clear" w:color="auto" w:fill="FFFFFF"/>
        </w:rPr>
        <w:t>Apskaitos</w:t>
      </w:r>
      <w:r w:rsidRPr="00BC3ECA">
        <w:rPr>
          <w:rFonts w:cs="Arial"/>
          <w:color w:val="000000"/>
          <w:szCs w:val="20"/>
          <w:shd w:val="clear" w:color="auto" w:fill="FFFFFF"/>
        </w:rPr>
        <w:t xml:space="preserve"> </w:t>
      </w:r>
      <w:r w:rsidRPr="00BC3ECA">
        <w:rPr>
          <w:rFonts w:cs="Arial"/>
          <w:i/>
          <w:color w:val="000000"/>
          <w:szCs w:val="20"/>
          <w:shd w:val="clear" w:color="auto" w:fill="FFFFFF"/>
        </w:rPr>
        <w:t>akto</w:t>
      </w:r>
      <w:r w:rsidRPr="00BC3ECA">
        <w:rPr>
          <w:rFonts w:cs="Arial"/>
          <w:color w:val="000000"/>
          <w:szCs w:val="20"/>
          <w:shd w:val="clear" w:color="auto" w:fill="FFFFFF"/>
        </w:rPr>
        <w:t xml:space="preserve"> </w:t>
      </w:r>
      <w:r w:rsidRPr="00BC3ECA">
        <w:rPr>
          <w:rFonts w:cs="Arial"/>
          <w:i/>
          <w:color w:val="000000"/>
          <w:szCs w:val="20"/>
          <w:shd w:val="clear" w:color="auto" w:fill="FFFFFF"/>
        </w:rPr>
        <w:t>paieška</w:t>
      </w:r>
      <w:r w:rsidRPr="00BC3ECA">
        <w:rPr>
          <w:rFonts w:cs="Arial"/>
          <w:color w:val="000000"/>
          <w:szCs w:val="20"/>
          <w:shd w:val="clear" w:color="auto" w:fill="FFFFFF"/>
        </w:rPr>
        <w:t xml:space="preserve"> &gt; </w:t>
      </w:r>
      <w:r w:rsidRPr="00BC3ECA">
        <w:rPr>
          <w:rFonts w:cs="Arial"/>
          <w:i/>
          <w:color w:val="000000"/>
          <w:szCs w:val="20"/>
          <w:shd w:val="clear" w:color="auto" w:fill="FFFFFF"/>
        </w:rPr>
        <w:t>Perdavimas</w:t>
      </w:r>
      <w:r w:rsidRPr="00BC3ECA">
        <w:rPr>
          <w:rFonts w:cs="Arial"/>
          <w:color w:val="000000"/>
          <w:szCs w:val="20"/>
          <w:shd w:val="clear" w:color="auto" w:fill="FFFFFF"/>
        </w:rPr>
        <w:t>.</w:t>
      </w:r>
    </w:p>
    <w:p w14:paraId="2EC6D894" w14:textId="77777777" w:rsidR="00EB4C39" w:rsidRPr="00BC3ECA" w:rsidRDefault="00EB4C39" w:rsidP="00EB4C39">
      <w:pPr>
        <w:pStyle w:val="Alnostext"/>
        <w:numPr>
          <w:ilvl w:val="0"/>
          <w:numId w:val="224"/>
        </w:numPr>
        <w:spacing w:before="0" w:after="0"/>
        <w:jc w:val="left"/>
      </w:pPr>
      <w:r w:rsidRPr="00BC3ECA">
        <w:rPr>
          <w:rFonts w:cs="Arial"/>
          <w:color w:val="000000"/>
          <w:szCs w:val="20"/>
          <w:shd w:val="clear" w:color="auto" w:fill="FFFFFF"/>
        </w:rPr>
        <w:t>Peržiūrėkite duomenis ir įsitikinkite jų korektiškumu.</w:t>
      </w:r>
    </w:p>
    <w:p w14:paraId="5403C84A" w14:textId="77777777" w:rsidR="00EB4C39" w:rsidRPr="00BC3ECA" w:rsidRDefault="00EB4C39" w:rsidP="00EB4C39">
      <w:pPr>
        <w:pStyle w:val="Alnostext"/>
        <w:numPr>
          <w:ilvl w:val="0"/>
          <w:numId w:val="224"/>
        </w:numPr>
        <w:spacing w:before="0" w:after="0"/>
        <w:jc w:val="left"/>
      </w:pPr>
      <w:r w:rsidRPr="00BC3ECA">
        <w:rPr>
          <w:rFonts w:cs="Arial"/>
          <w:color w:val="000000"/>
          <w:szCs w:val="20"/>
          <w:shd w:val="clear" w:color="auto" w:fill="FFFFFF"/>
        </w:rPr>
        <w:t xml:space="preserve">Spauskite </w:t>
      </w:r>
      <w:r w:rsidRPr="00BC3ECA">
        <w:rPr>
          <w:rFonts w:cs="Arial"/>
          <w:b/>
          <w:color w:val="000000"/>
          <w:szCs w:val="20"/>
          <w:shd w:val="clear" w:color="auto" w:fill="FFFFFF"/>
        </w:rPr>
        <w:t>[Užregistruoti]</w:t>
      </w:r>
      <w:r w:rsidRPr="00BC3ECA">
        <w:rPr>
          <w:rFonts w:cs="Arial"/>
          <w:color w:val="000000"/>
          <w:szCs w:val="20"/>
          <w:shd w:val="clear" w:color="auto" w:fill="FFFFFF"/>
        </w:rPr>
        <w:t>.</w:t>
      </w:r>
    </w:p>
    <w:p w14:paraId="223DE375" w14:textId="77777777" w:rsidR="007E39CB" w:rsidRPr="00BC3ECA" w:rsidRDefault="006223F3" w:rsidP="00EB4C39">
      <w:pPr>
        <w:pStyle w:val="Alnostext"/>
        <w:spacing w:before="0" w:after="0"/>
        <w:ind w:left="720"/>
        <w:jc w:val="left"/>
        <w:rPr>
          <w:rFonts w:cs="Arial"/>
          <w:color w:val="000000"/>
          <w:szCs w:val="20"/>
          <w:shd w:val="clear" w:color="auto" w:fill="FFFFFF"/>
        </w:rPr>
      </w:pPr>
      <w:r w:rsidRPr="00BC3ECA">
        <w:rPr>
          <w:rFonts w:cs="Arial"/>
          <w:color w:val="000000"/>
          <w:szCs w:val="20"/>
          <w:shd w:val="clear" w:color="auto" w:fill="FFFFFF"/>
        </w:rPr>
        <w:t xml:space="preserve">Akto būsena tampa </w:t>
      </w:r>
      <w:r w:rsidRPr="00BC3ECA">
        <w:rPr>
          <w:rFonts w:cs="Arial"/>
          <w:i/>
          <w:color w:val="000000"/>
          <w:szCs w:val="20"/>
          <w:shd w:val="clear" w:color="auto" w:fill="FFFFFF"/>
        </w:rPr>
        <w:t>Užregistruotas</w:t>
      </w:r>
      <w:r w:rsidRPr="00BC3ECA">
        <w:rPr>
          <w:rFonts w:cs="Arial"/>
          <w:color w:val="000000"/>
          <w:szCs w:val="20"/>
          <w:shd w:val="clear" w:color="auto" w:fill="FFFFFF"/>
        </w:rPr>
        <w:t>. Visiems akto eksponatams/komplektams/grupėms duomenų būsena nustatoma</w:t>
      </w:r>
      <w:r w:rsidR="00E904BF" w:rsidRPr="00BC3ECA">
        <w:rPr>
          <w:rFonts w:cs="Arial"/>
          <w:color w:val="000000"/>
          <w:szCs w:val="20"/>
          <w:shd w:val="clear" w:color="auto" w:fill="FFFFFF"/>
        </w:rPr>
        <w:t xml:space="preserve"> </w:t>
      </w:r>
      <w:r w:rsidR="00E904BF" w:rsidRPr="00BC3ECA">
        <w:rPr>
          <w:rFonts w:cs="Arial"/>
          <w:i/>
          <w:color w:val="000000"/>
          <w:szCs w:val="20"/>
          <w:shd w:val="clear" w:color="auto" w:fill="FFFFFF"/>
        </w:rPr>
        <w:t>Patvirtinta</w:t>
      </w:r>
      <w:r w:rsidR="00E904BF" w:rsidRPr="00BC3ECA">
        <w:rPr>
          <w:rFonts w:cs="Arial"/>
          <w:color w:val="000000"/>
          <w:szCs w:val="20"/>
          <w:shd w:val="clear" w:color="auto" w:fill="FFFFFF"/>
        </w:rPr>
        <w:t>.</w:t>
      </w:r>
    </w:p>
    <w:p w14:paraId="154DA218" w14:textId="1CBFBD64" w:rsidR="00827E81" w:rsidRPr="00BC3ECA" w:rsidRDefault="007E39CB" w:rsidP="00EB4C39">
      <w:pPr>
        <w:pStyle w:val="Alnostext"/>
        <w:spacing w:before="0" w:after="0"/>
        <w:ind w:left="720"/>
        <w:jc w:val="left"/>
      </w:pPr>
      <w:r w:rsidRPr="00BC3ECA">
        <w:rPr>
          <w:rFonts w:cs="Arial"/>
          <w:color w:val="000000"/>
          <w:szCs w:val="20"/>
          <w:shd w:val="clear" w:color="auto" w:fill="FFFFFF"/>
        </w:rPr>
        <w:t xml:space="preserve">Sugeneruojama akto byla, kurią galite peržiūrėti paspaudę ant piktogramos </w:t>
      </w:r>
      <w:r w:rsidRPr="00BC3ECA">
        <w:rPr>
          <w:rFonts w:cs="Arial"/>
          <w:noProof/>
          <w:color w:val="000000"/>
          <w:szCs w:val="20"/>
          <w:shd w:val="clear" w:color="auto" w:fill="FFFFFF"/>
        </w:rPr>
        <w:drawing>
          <wp:inline distT="0" distB="0" distL="0" distR="0" wp14:anchorId="2240F962" wp14:editId="00C8F81F">
            <wp:extent cx="128905" cy="128905"/>
            <wp:effectExtent l="0" t="0" r="4445" b="4445"/>
            <wp:docPr id="454" name="Picture 454" descr="C:\Users\Veronika\AppData\Local\Microsoft\Windows\INetCache\Content.MSO\42A191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6" descr="C:\Users\Veronika\AppData\Local\Microsoft\Windows\INetCache\Content.MSO\42A19119.t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8905" cy="128905"/>
                    </a:xfrm>
                    <a:prstGeom prst="rect">
                      <a:avLst/>
                    </a:prstGeom>
                    <a:noFill/>
                    <a:ln>
                      <a:noFill/>
                    </a:ln>
                  </pic:spPr>
                </pic:pic>
              </a:graphicData>
            </a:graphic>
          </wp:inline>
        </w:drawing>
      </w:r>
      <w:r w:rsidRPr="00BC3ECA">
        <w:rPr>
          <w:rFonts w:cs="Arial"/>
          <w:color w:val="000000"/>
          <w:szCs w:val="20"/>
          <w:shd w:val="clear" w:color="auto" w:fill="FFFFFF"/>
        </w:rPr>
        <w:t>.</w:t>
      </w:r>
    </w:p>
    <w:p w14:paraId="6D1C3574" w14:textId="6EF327B2" w:rsidR="00442AD6" w:rsidRPr="00BC3ECA" w:rsidRDefault="00442AD6" w:rsidP="00442AD6">
      <w:pPr>
        <w:pStyle w:val="Heading3"/>
        <w:rPr>
          <w:noProof w:val="0"/>
        </w:rPr>
      </w:pPr>
      <w:bookmarkStart w:id="178" w:name="_Ref125721759"/>
      <w:bookmarkStart w:id="179" w:name="_Toc169621736"/>
      <w:r w:rsidRPr="00BC3ECA">
        <w:rPr>
          <w:noProof w:val="0"/>
        </w:rPr>
        <w:t>Užregistruoti perdavimo aktą muziejuje</w:t>
      </w:r>
      <w:bookmarkEnd w:id="178"/>
      <w:r w:rsidR="00E0699E" w:rsidRPr="00BC3ECA">
        <w:rPr>
          <w:noProof w:val="0"/>
        </w:rPr>
        <w:t xml:space="preserve"> B</w:t>
      </w:r>
      <w:bookmarkEnd w:id="179"/>
    </w:p>
    <w:p w14:paraId="65DF99AB" w14:textId="6A793F73" w:rsidR="0026703C" w:rsidRPr="00BC3ECA" w:rsidRDefault="0026703C" w:rsidP="0026703C">
      <w:pPr>
        <w:pStyle w:val="Alnostext"/>
      </w:pPr>
      <w:r w:rsidRPr="00BC3ECA">
        <w:t>Prieš pradedant akto užregistravimą</w:t>
      </w:r>
      <w:r w:rsidR="00077931" w:rsidRPr="00BC3ECA">
        <w:t xml:space="preserve"> registracijos knygoje, turi būti atlikta:</w:t>
      </w:r>
    </w:p>
    <w:p w14:paraId="5792D13E" w14:textId="77777777" w:rsidR="00077931" w:rsidRPr="00BC3ECA" w:rsidRDefault="00077931" w:rsidP="00077931">
      <w:pPr>
        <w:pStyle w:val="Alnostext"/>
        <w:numPr>
          <w:ilvl w:val="0"/>
          <w:numId w:val="223"/>
        </w:numPr>
        <w:spacing w:before="0" w:after="0"/>
      </w:pPr>
      <w:r w:rsidRPr="00BC3ECA">
        <w:t>Surasti norimo akto duomenys.</w:t>
      </w:r>
    </w:p>
    <w:p w14:paraId="36721675" w14:textId="1A5E6821" w:rsidR="00077931" w:rsidRPr="00BC3ECA" w:rsidRDefault="00077931" w:rsidP="00077931">
      <w:pPr>
        <w:pStyle w:val="Alnostext"/>
        <w:spacing w:before="0" w:after="0"/>
        <w:ind w:left="720"/>
        <w:rPr>
          <w:i/>
        </w:rPr>
      </w:pPr>
      <w:r w:rsidRPr="00BC3ECA">
        <w:t xml:space="preserve">Kaip atlikti skaitykite skyrelyje </w:t>
      </w:r>
      <w:r w:rsidRPr="00BC3ECA">
        <w:rPr>
          <w:i/>
        </w:rPr>
        <w:fldChar w:fldCharType="begin"/>
      </w:r>
      <w:r w:rsidRPr="00BC3ECA">
        <w:rPr>
          <w:i/>
        </w:rPr>
        <w:instrText xml:space="preserve"> REF _Ref334000368 \h  \* MERGEFORMAT </w:instrText>
      </w:r>
      <w:r w:rsidRPr="00BC3ECA">
        <w:rPr>
          <w:i/>
        </w:rPr>
      </w:r>
      <w:r w:rsidRPr="00BC3ECA">
        <w:rPr>
          <w:i/>
        </w:rPr>
        <w:fldChar w:fldCharType="separate"/>
      </w:r>
      <w:r w:rsidR="000D676C" w:rsidRPr="000D676C">
        <w:rPr>
          <w:rFonts w:cs="Arial"/>
          <w:i/>
        </w:rPr>
        <w:t>Surasti apskaitos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_Ref334000368 \h </w:instrText>
      </w:r>
      <w:r w:rsidRPr="00BC3ECA">
        <w:rPr>
          <w:i/>
        </w:rPr>
      </w:r>
      <w:r w:rsidRPr="00BC3ECA">
        <w:rPr>
          <w:i/>
        </w:rPr>
        <w:fldChar w:fldCharType="separate"/>
      </w:r>
      <w:r w:rsidR="000D676C">
        <w:rPr>
          <w:i/>
          <w:noProof/>
        </w:rPr>
        <w:t>56</w:t>
      </w:r>
      <w:r w:rsidRPr="00BC3ECA">
        <w:rPr>
          <w:i/>
        </w:rPr>
        <w:fldChar w:fldCharType="end"/>
      </w:r>
      <w:r w:rsidRPr="00BC3ECA">
        <w:rPr>
          <w:i/>
        </w:rPr>
        <w:t xml:space="preserve"> psl.).</w:t>
      </w:r>
    </w:p>
    <w:p w14:paraId="51D465A9" w14:textId="77777777" w:rsidR="00077931" w:rsidRPr="00BC3ECA" w:rsidRDefault="00077931" w:rsidP="00077931">
      <w:pPr>
        <w:pStyle w:val="Alnostext"/>
        <w:numPr>
          <w:ilvl w:val="0"/>
          <w:numId w:val="223"/>
        </w:numPr>
        <w:spacing w:before="0" w:after="0"/>
        <w:rPr>
          <w:i/>
        </w:rPr>
      </w:pPr>
      <w:r w:rsidRPr="00BC3ECA">
        <w:t xml:space="preserve">Akto duomenų būsena turi būti </w:t>
      </w:r>
      <w:r w:rsidRPr="00BC3ECA">
        <w:rPr>
          <w:i/>
        </w:rPr>
        <w:t>Įvedamas</w:t>
      </w:r>
      <w:r w:rsidRPr="00BC3ECA">
        <w:t>.</w:t>
      </w:r>
    </w:p>
    <w:p w14:paraId="2BC35566" w14:textId="7DD8B340" w:rsidR="00077931" w:rsidRPr="00BC3ECA" w:rsidRDefault="00077931" w:rsidP="00077931">
      <w:pPr>
        <w:pStyle w:val="Alnostext"/>
      </w:pPr>
      <w:r w:rsidRPr="00BC3ECA">
        <w:t>Norėdami užregistruoti aktą aktų registracijos knygoje (muziejuje B)</w:t>
      </w:r>
      <w:r w:rsidR="001057AF" w:rsidRPr="00BC3ECA">
        <w:t xml:space="preserve">, atlikite tuos pačius žingsnius, kaip ir muziejuje A - </w:t>
      </w:r>
      <w:r w:rsidR="001057AF" w:rsidRPr="00BC3ECA">
        <w:rPr>
          <w:i/>
        </w:rPr>
        <w:fldChar w:fldCharType="begin"/>
      </w:r>
      <w:r w:rsidR="001057AF" w:rsidRPr="00BC3ECA">
        <w:rPr>
          <w:i/>
        </w:rPr>
        <w:instrText xml:space="preserve"> REF _Ref125721739 \h  \* MERGEFORMAT </w:instrText>
      </w:r>
      <w:r w:rsidR="001057AF" w:rsidRPr="00BC3ECA">
        <w:rPr>
          <w:i/>
        </w:rPr>
      </w:r>
      <w:r w:rsidR="001057AF" w:rsidRPr="00BC3ECA">
        <w:rPr>
          <w:i/>
        </w:rPr>
        <w:fldChar w:fldCharType="separate"/>
      </w:r>
      <w:r w:rsidR="000D676C" w:rsidRPr="000D676C">
        <w:rPr>
          <w:rFonts w:cs="Arial"/>
          <w:i/>
        </w:rPr>
        <w:t>Užregistruoti perdavimo aktą muziejuje A</w:t>
      </w:r>
      <w:r w:rsidR="001057AF" w:rsidRPr="00BC3ECA">
        <w:rPr>
          <w:i/>
        </w:rPr>
        <w:fldChar w:fldCharType="end"/>
      </w:r>
      <w:r w:rsidR="001057AF" w:rsidRPr="00BC3ECA">
        <w:rPr>
          <w:i/>
        </w:rPr>
        <w:t xml:space="preserve"> (</w:t>
      </w:r>
      <w:r w:rsidR="001057AF" w:rsidRPr="00BC3ECA">
        <w:rPr>
          <w:i/>
        </w:rPr>
        <w:fldChar w:fldCharType="begin"/>
      </w:r>
      <w:r w:rsidR="001057AF" w:rsidRPr="00BC3ECA">
        <w:rPr>
          <w:i/>
        </w:rPr>
        <w:instrText xml:space="preserve"> PAGEREF _Ref125721739 \h </w:instrText>
      </w:r>
      <w:r w:rsidR="001057AF" w:rsidRPr="00BC3ECA">
        <w:rPr>
          <w:i/>
        </w:rPr>
      </w:r>
      <w:r w:rsidR="001057AF" w:rsidRPr="00BC3ECA">
        <w:rPr>
          <w:i/>
        </w:rPr>
        <w:fldChar w:fldCharType="separate"/>
      </w:r>
      <w:r w:rsidR="000D676C">
        <w:rPr>
          <w:i/>
          <w:noProof/>
        </w:rPr>
        <w:t>63</w:t>
      </w:r>
      <w:r w:rsidR="001057AF" w:rsidRPr="00BC3ECA">
        <w:rPr>
          <w:i/>
        </w:rPr>
        <w:fldChar w:fldCharType="end"/>
      </w:r>
      <w:r w:rsidR="001057AF" w:rsidRPr="00BC3ECA">
        <w:rPr>
          <w:i/>
        </w:rPr>
        <w:t xml:space="preserve"> psl.).</w:t>
      </w:r>
    </w:p>
    <w:p w14:paraId="0C5B1AC0" w14:textId="344E7861" w:rsidR="00077931" w:rsidRPr="00BC3ECA" w:rsidRDefault="005E5176" w:rsidP="0026703C">
      <w:pPr>
        <w:pStyle w:val="Alnostext"/>
      </w:pPr>
      <w:r w:rsidRPr="00BC3ECA">
        <w:rPr>
          <w:b/>
        </w:rPr>
        <w:t xml:space="preserve">Dėmesio: </w:t>
      </w:r>
      <w:r w:rsidR="00553802" w:rsidRPr="00BC3ECA">
        <w:t>nuolatinio perdavimo aktas sukurtas perduodančiame muziejuje A yra perkeliamas į priimantį muziejų B, tokios formos, kokios buvo sukurtas ir nebus redaguojamas akto turinys priimančiajame</w:t>
      </w:r>
      <w:r w:rsidR="006C57D0" w:rsidRPr="00BC3ECA">
        <w:t xml:space="preserve"> muziejuje, tik paliekama galimybė suteikti aktui datą ir numerį.</w:t>
      </w:r>
    </w:p>
    <w:p w14:paraId="5388FA6A" w14:textId="03ECC27B" w:rsidR="00352870" w:rsidRPr="00BC3ECA" w:rsidRDefault="00352870" w:rsidP="00F008AF">
      <w:pPr>
        <w:pStyle w:val="Alnostext"/>
        <w:numPr>
          <w:ilvl w:val="0"/>
          <w:numId w:val="223"/>
        </w:numPr>
        <w:spacing w:before="0" w:after="0"/>
      </w:pPr>
      <w:r w:rsidRPr="00BC3ECA">
        <w:t>Perdavimo akto data ir numeris iš priėmimo akto yra atvaizduojami kaip neredaguojami laukai</w:t>
      </w:r>
      <w:r w:rsidR="00616270" w:rsidRPr="00BC3ECA">
        <w:t xml:space="preserve"> priėmimo akte atitinkamai </w:t>
      </w:r>
      <w:r w:rsidR="00616270" w:rsidRPr="00BC3ECA">
        <w:rPr>
          <w:b/>
        </w:rPr>
        <w:t xml:space="preserve">{Išorinio dokumento data} </w:t>
      </w:r>
      <w:r w:rsidR="00616270" w:rsidRPr="00BC3ECA">
        <w:t xml:space="preserve">ir </w:t>
      </w:r>
      <w:r w:rsidR="00616270" w:rsidRPr="00BC3ECA">
        <w:rPr>
          <w:b/>
        </w:rPr>
        <w:t>{Išorinio dokumento numeris}</w:t>
      </w:r>
      <w:r w:rsidR="00616270" w:rsidRPr="00BC3ECA">
        <w:t>.</w:t>
      </w:r>
    </w:p>
    <w:p w14:paraId="43D5ACE9" w14:textId="081A1760" w:rsidR="0027546B" w:rsidRPr="00BC3ECA" w:rsidRDefault="00F8543C" w:rsidP="00F008AF">
      <w:pPr>
        <w:pStyle w:val="Alnostext"/>
        <w:numPr>
          <w:ilvl w:val="0"/>
          <w:numId w:val="223"/>
        </w:numPr>
        <w:spacing w:before="0" w:after="0"/>
      </w:pPr>
      <w:r w:rsidRPr="00BC3ECA">
        <w:t>Atitinkamai data ir numeris iš priėmimo akto yra atvaizduojamas perdavimo akte po to, kai priėmimo aktas yra užregistruotas muziejuje B</w:t>
      </w:r>
      <w:r w:rsidR="00914E50" w:rsidRPr="00BC3ECA">
        <w:t>. Tokiu būdu susiejami abu aktai (perdavimo ir priėmimo) abiejuose muziejuose ir atsiradus poreikiui muziejų darbuotojai galės atsekti pagal bet kurį</w:t>
      </w:r>
      <w:r w:rsidR="004E4A92" w:rsidRPr="00BC3ECA">
        <w:t xml:space="preserve"> iš registruotų aktų.</w:t>
      </w:r>
    </w:p>
    <w:p w14:paraId="4D3A3B9F" w14:textId="1691FCAA" w:rsidR="00086822" w:rsidRPr="00BC3ECA" w:rsidRDefault="00D05DD7" w:rsidP="00086822">
      <w:pPr>
        <w:pStyle w:val="Alnostext"/>
        <w:spacing w:before="0" w:after="0"/>
        <w:jc w:val="center"/>
      </w:pPr>
      <w:r w:rsidRPr="00D05DD7">
        <w:rPr>
          <w:noProof/>
        </w:rPr>
        <w:lastRenderedPageBreak/>
        <w:drawing>
          <wp:inline distT="0" distB="0" distL="0" distR="0" wp14:anchorId="7996BFF9" wp14:editId="42F463E4">
            <wp:extent cx="5850890" cy="26879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50890" cy="2687955"/>
                    </a:xfrm>
                    <a:prstGeom prst="rect">
                      <a:avLst/>
                    </a:prstGeom>
                  </pic:spPr>
                </pic:pic>
              </a:graphicData>
            </a:graphic>
          </wp:inline>
        </w:drawing>
      </w:r>
    </w:p>
    <w:p w14:paraId="028F882E" w14:textId="53CBAC19" w:rsidR="000F70F9" w:rsidRPr="00BC3ECA" w:rsidRDefault="000F70F9" w:rsidP="00C73A62">
      <w:pPr>
        <w:pStyle w:val="Heading3"/>
        <w:rPr>
          <w:noProof w:val="0"/>
        </w:rPr>
      </w:pPr>
      <w:bookmarkStart w:id="180" w:name="_Toc169621737"/>
      <w:r w:rsidRPr="00BC3ECA">
        <w:rPr>
          <w:noProof w:val="0"/>
        </w:rPr>
        <w:t>Re</w:t>
      </w:r>
      <w:r w:rsidR="00AF04D3" w:rsidRPr="00BC3ECA">
        <w:rPr>
          <w:noProof w:val="0"/>
        </w:rPr>
        <w:t xml:space="preserve">daguoti </w:t>
      </w:r>
      <w:r w:rsidR="00A8132D" w:rsidRPr="00BC3ECA">
        <w:rPr>
          <w:noProof w:val="0"/>
        </w:rPr>
        <w:t xml:space="preserve">perduoto </w:t>
      </w:r>
      <w:r w:rsidR="00AF04D3" w:rsidRPr="00BC3ECA">
        <w:rPr>
          <w:noProof w:val="0"/>
        </w:rPr>
        <w:t>eksponato / akto duomenis</w:t>
      </w:r>
      <w:bookmarkEnd w:id="180"/>
    </w:p>
    <w:p w14:paraId="669E9185" w14:textId="72614C38" w:rsidR="00A8132D" w:rsidRPr="00BC3ECA" w:rsidRDefault="00A8132D" w:rsidP="00A8132D">
      <w:pPr>
        <w:pStyle w:val="Alnostext"/>
      </w:pPr>
      <w:r w:rsidRPr="00BC3ECA">
        <w:t xml:space="preserve">Kartu su perdavimo aktu, iš perduodančio muziejaus į priimantį muziejų yra </w:t>
      </w:r>
      <w:r w:rsidR="0078530B" w:rsidRPr="00BC3ECA">
        <w:t>perkeliamas perduodamo eksponato aprašas. Visos reikšmės</w:t>
      </w:r>
      <w:r w:rsidR="002A3FDF" w:rsidRPr="00BC3ECA">
        <w:t xml:space="preserve"> </w:t>
      </w:r>
      <w:r w:rsidR="0021119D" w:rsidRPr="00BC3ECA">
        <w:t xml:space="preserve">yra perkeliamos į kortelę </w:t>
      </w:r>
      <w:r w:rsidR="0021119D" w:rsidRPr="00BC3ECA">
        <w:rPr>
          <w:b/>
        </w:rPr>
        <w:t>Duomenų migravimas</w:t>
      </w:r>
      <w:r w:rsidR="0021119D" w:rsidRPr="00BC3ECA">
        <w:t>, išskyrus numerius, nes jie perkeliami į senų numerių lauką</w:t>
      </w:r>
      <w:r w:rsidR="002F0571" w:rsidRPr="00BC3ECA">
        <w:t>.</w:t>
      </w:r>
    </w:p>
    <w:p w14:paraId="720F9CEB" w14:textId="47D28A52" w:rsidR="002F0571" w:rsidRPr="00BC3ECA" w:rsidRDefault="002F0571" w:rsidP="00A8132D">
      <w:pPr>
        <w:pStyle w:val="Alnostext"/>
        <w:rPr>
          <w:b/>
        </w:rPr>
      </w:pPr>
      <w:r w:rsidRPr="00BC3ECA">
        <w:rPr>
          <w:b/>
        </w:rPr>
        <w:t>Kaip atlikti</w:t>
      </w:r>
    </w:p>
    <w:p w14:paraId="79D3F5B5" w14:textId="563FA6F1" w:rsidR="002F0571" w:rsidRPr="00BC3ECA" w:rsidRDefault="00520B8D" w:rsidP="00574743">
      <w:pPr>
        <w:pStyle w:val="Alnostext"/>
        <w:numPr>
          <w:ilvl w:val="0"/>
          <w:numId w:val="225"/>
        </w:numPr>
        <w:spacing w:before="0" w:after="0"/>
      </w:pPr>
      <w:r w:rsidRPr="00BC3ECA">
        <w:t xml:space="preserve">Iš meniu pasirinkite </w:t>
      </w:r>
      <w:r w:rsidR="009C32EB" w:rsidRPr="00BC3ECA">
        <w:rPr>
          <w:b/>
          <w:i/>
        </w:rPr>
        <w:t>Apskaitos aktai</w:t>
      </w:r>
      <w:r w:rsidR="009C32EB" w:rsidRPr="00BC3ECA">
        <w:t xml:space="preserve"> -&gt; </w:t>
      </w:r>
      <w:r w:rsidR="009C32EB" w:rsidRPr="00BC3ECA">
        <w:rPr>
          <w:b/>
          <w:i/>
        </w:rPr>
        <w:t>Apskaitos aktų paieška</w:t>
      </w:r>
      <w:r w:rsidR="009C32EB" w:rsidRPr="00BC3ECA">
        <w:t>.</w:t>
      </w:r>
    </w:p>
    <w:p w14:paraId="04E0529C" w14:textId="3E2C6571" w:rsidR="00574743" w:rsidRPr="00BC3ECA" w:rsidRDefault="00574743" w:rsidP="00574743">
      <w:pPr>
        <w:pStyle w:val="Alnostext"/>
        <w:numPr>
          <w:ilvl w:val="0"/>
          <w:numId w:val="225"/>
        </w:numPr>
        <w:spacing w:before="0" w:after="0"/>
      </w:pPr>
      <w:r w:rsidRPr="00BC3ECA">
        <w:t>Suras</w:t>
      </w:r>
      <w:r w:rsidR="00BC4788" w:rsidRPr="00BC3ECA">
        <w:t>kite</w:t>
      </w:r>
      <w:r w:rsidRPr="00BC3ECA">
        <w:t xml:space="preserve"> norimo akto duomenys.</w:t>
      </w:r>
    </w:p>
    <w:p w14:paraId="2CCDE69E" w14:textId="354234DF" w:rsidR="00574743" w:rsidRPr="00BC3ECA" w:rsidRDefault="00574743" w:rsidP="00574743">
      <w:pPr>
        <w:pStyle w:val="Alnostext"/>
        <w:spacing w:before="0" w:after="0"/>
        <w:ind w:left="720"/>
        <w:rPr>
          <w:i/>
        </w:rPr>
      </w:pPr>
      <w:r w:rsidRPr="00BC3ECA">
        <w:t xml:space="preserve">Kaip atlikti skaitykite skyrelyje </w:t>
      </w:r>
      <w:r w:rsidRPr="00BC3ECA">
        <w:rPr>
          <w:i/>
        </w:rPr>
        <w:fldChar w:fldCharType="begin"/>
      </w:r>
      <w:r w:rsidRPr="00BC3ECA">
        <w:rPr>
          <w:i/>
        </w:rPr>
        <w:instrText xml:space="preserve"> REF _Ref334000368 \h  \* MERGEFORMAT </w:instrText>
      </w:r>
      <w:r w:rsidRPr="00BC3ECA">
        <w:rPr>
          <w:i/>
        </w:rPr>
      </w:r>
      <w:r w:rsidRPr="00BC3ECA">
        <w:rPr>
          <w:i/>
        </w:rPr>
        <w:fldChar w:fldCharType="separate"/>
      </w:r>
      <w:r w:rsidR="000D676C" w:rsidRPr="000D676C">
        <w:rPr>
          <w:rFonts w:cs="Arial"/>
          <w:i/>
        </w:rPr>
        <w:t>Surasti apskaitos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_Ref334000368 \h </w:instrText>
      </w:r>
      <w:r w:rsidRPr="00BC3ECA">
        <w:rPr>
          <w:i/>
        </w:rPr>
      </w:r>
      <w:r w:rsidRPr="00BC3ECA">
        <w:rPr>
          <w:i/>
        </w:rPr>
        <w:fldChar w:fldCharType="separate"/>
      </w:r>
      <w:r w:rsidR="000D676C">
        <w:rPr>
          <w:i/>
          <w:noProof/>
        </w:rPr>
        <w:t>56</w:t>
      </w:r>
      <w:r w:rsidRPr="00BC3ECA">
        <w:rPr>
          <w:i/>
        </w:rPr>
        <w:fldChar w:fldCharType="end"/>
      </w:r>
      <w:r w:rsidRPr="00BC3ECA">
        <w:rPr>
          <w:i/>
        </w:rPr>
        <w:t xml:space="preserve"> psl.).</w:t>
      </w:r>
    </w:p>
    <w:p w14:paraId="5186CE72" w14:textId="36A699F6" w:rsidR="009C32EB" w:rsidRPr="00BC3ECA" w:rsidRDefault="00C75E58" w:rsidP="00BD53E2">
      <w:pPr>
        <w:pStyle w:val="Alnostext"/>
        <w:numPr>
          <w:ilvl w:val="0"/>
          <w:numId w:val="225"/>
        </w:numPr>
        <w:spacing w:before="0" w:after="0"/>
      </w:pPr>
      <w:r w:rsidRPr="00BC3ECA">
        <w:t>Suradę aktą, spauskite redagavimo ikonėlę veiksmų stulpelyje.</w:t>
      </w:r>
    </w:p>
    <w:p w14:paraId="6CC0B709" w14:textId="71A90717" w:rsidR="00C75E58" w:rsidRPr="00BC3ECA" w:rsidRDefault="00C75E58" w:rsidP="00BD53E2">
      <w:pPr>
        <w:pStyle w:val="Alnostext"/>
        <w:spacing w:before="0" w:after="0"/>
        <w:ind w:left="720"/>
        <w:rPr>
          <w:i/>
        </w:rPr>
      </w:pPr>
      <w:r w:rsidRPr="00BC3ECA">
        <w:t>Atsiveria langas</w:t>
      </w:r>
      <w:r w:rsidR="00BD53E2" w:rsidRPr="00BC3ECA">
        <w:t xml:space="preserve"> </w:t>
      </w:r>
      <w:r w:rsidR="00BD53E2" w:rsidRPr="00BC3ECA">
        <w:rPr>
          <w:i/>
        </w:rPr>
        <w:t>Apskaitos akto paieška &gt; Perdavimas.</w:t>
      </w:r>
    </w:p>
    <w:p w14:paraId="400259AA" w14:textId="1CFDAE22" w:rsidR="00BD53E2" w:rsidRPr="00BC3ECA" w:rsidRDefault="00BD53E2" w:rsidP="00BD53E2">
      <w:pPr>
        <w:pStyle w:val="Alnostext"/>
        <w:numPr>
          <w:ilvl w:val="0"/>
          <w:numId w:val="225"/>
        </w:numPr>
        <w:spacing w:before="0" w:after="0"/>
      </w:pPr>
      <w:r w:rsidRPr="00BC3ECA">
        <w:t xml:space="preserve">Bloke </w:t>
      </w:r>
      <w:r w:rsidRPr="00BC3ECA">
        <w:rPr>
          <w:b/>
        </w:rPr>
        <w:t>Eksponatai arba muziejinės vertybės</w:t>
      </w:r>
      <w:r w:rsidRPr="00BC3ECA">
        <w:t xml:space="preserve"> pasirinkite </w:t>
      </w:r>
      <w:r w:rsidR="00516FC6" w:rsidRPr="00BC3ECA">
        <w:t xml:space="preserve">objektą, kurį norite redaguoti ir spauskite </w:t>
      </w:r>
      <w:r w:rsidR="00A53D1A" w:rsidRPr="00BC3ECA">
        <w:t>peržiūrėti</w:t>
      </w:r>
      <w:r w:rsidR="00516FC6" w:rsidRPr="00BC3ECA">
        <w:t xml:space="preserve"> ikoną</w:t>
      </w:r>
    </w:p>
    <w:p w14:paraId="75FB3612" w14:textId="5BDF5C9F" w:rsidR="00A53D1A" w:rsidRPr="00BC3ECA" w:rsidRDefault="00A53D1A" w:rsidP="00A53D1A">
      <w:pPr>
        <w:pStyle w:val="Alnostext"/>
        <w:spacing w:before="0" w:after="0"/>
        <w:ind w:left="720"/>
      </w:pPr>
      <w:r w:rsidRPr="00BC3ECA">
        <w:t xml:space="preserve">Atsiveria langas </w:t>
      </w:r>
      <w:r w:rsidRPr="00BC3ECA">
        <w:rPr>
          <w:i/>
        </w:rPr>
        <w:t>Apskaitos akto paieška &gt; Perdavimas &gt; Eksponatas/Komplektas/Grupė</w:t>
      </w:r>
      <w:r w:rsidRPr="00BC3ECA">
        <w:t>.</w:t>
      </w:r>
    </w:p>
    <w:p w14:paraId="171C72DC" w14:textId="7C4C230D" w:rsidR="00A53D1A" w:rsidRPr="00BC3ECA" w:rsidRDefault="0023033D" w:rsidP="00A53D1A">
      <w:pPr>
        <w:pStyle w:val="Alnostext"/>
        <w:numPr>
          <w:ilvl w:val="0"/>
          <w:numId w:val="225"/>
        </w:numPr>
        <w:spacing w:before="0" w:after="0"/>
      </w:pPr>
      <w:r w:rsidRPr="00BC3ECA">
        <w:t xml:space="preserve">Iš kortelės </w:t>
      </w:r>
      <w:r w:rsidRPr="00BC3ECA">
        <w:rPr>
          <w:b/>
        </w:rPr>
        <w:t xml:space="preserve">Duomenų migravimas </w:t>
      </w:r>
      <w:r w:rsidRPr="00BC3ECA">
        <w:t>perkelkite duomenis į atitinkamas vietas aprašyme.</w:t>
      </w:r>
    </w:p>
    <w:p w14:paraId="0EA22375" w14:textId="5ED26345" w:rsidR="0023033D" w:rsidRPr="00BC3ECA" w:rsidRDefault="00B41379" w:rsidP="00A53D1A">
      <w:pPr>
        <w:pStyle w:val="Alnostext"/>
        <w:numPr>
          <w:ilvl w:val="0"/>
          <w:numId w:val="225"/>
        </w:numPr>
        <w:spacing w:before="0" w:after="0"/>
      </w:pPr>
      <w:r w:rsidRPr="00BC3ECA">
        <w:t xml:space="preserve">Kortelėje </w:t>
      </w:r>
      <w:r w:rsidRPr="00BC3ECA">
        <w:rPr>
          <w:b/>
        </w:rPr>
        <w:t xml:space="preserve">Saugojimas ir judėjimas </w:t>
      </w:r>
      <w:r w:rsidR="00672657" w:rsidRPr="00BC3ECA">
        <w:t>laukai užsipildo pagal priimantįjį muziejų.</w:t>
      </w:r>
    </w:p>
    <w:p w14:paraId="78DA4B0A" w14:textId="331CEC9D" w:rsidR="006D70B9" w:rsidRPr="00BC3ECA" w:rsidRDefault="006D70B9" w:rsidP="00A53D1A">
      <w:pPr>
        <w:pStyle w:val="Alnostext"/>
        <w:numPr>
          <w:ilvl w:val="0"/>
          <w:numId w:val="225"/>
        </w:numPr>
        <w:spacing w:before="0" w:after="0"/>
      </w:pPr>
      <w:r w:rsidRPr="00BC3ECA">
        <w:t xml:space="preserve">Spauskite </w:t>
      </w:r>
      <w:r w:rsidRPr="00BC3ECA">
        <w:rPr>
          <w:b/>
        </w:rPr>
        <w:t>[Išsaugoti]</w:t>
      </w:r>
      <w:r w:rsidR="00BE0437" w:rsidRPr="00BC3ECA">
        <w:rPr>
          <w:b/>
        </w:rPr>
        <w:t>.</w:t>
      </w:r>
    </w:p>
    <w:p w14:paraId="6496A48A" w14:textId="738E3F3D" w:rsidR="00EF3846" w:rsidRPr="00BC3ECA" w:rsidRDefault="00EF3846" w:rsidP="00EF3846">
      <w:pPr>
        <w:pStyle w:val="Alnostext"/>
        <w:numPr>
          <w:ilvl w:val="0"/>
          <w:numId w:val="225"/>
        </w:numPr>
        <w:spacing w:before="0" w:after="0"/>
      </w:pPr>
      <w:r w:rsidRPr="00BC3ECA">
        <w:t xml:space="preserve">Iš meniu pasirinkite </w:t>
      </w:r>
      <w:r w:rsidRPr="00BC3ECA">
        <w:rPr>
          <w:b/>
        </w:rPr>
        <w:t>Eksponatai</w:t>
      </w:r>
      <w:r w:rsidR="00BE0437" w:rsidRPr="00BC3ECA">
        <w:rPr>
          <w:b/>
        </w:rPr>
        <w:t>.</w:t>
      </w:r>
    </w:p>
    <w:p w14:paraId="48ACD941" w14:textId="5C458F10" w:rsidR="00BE0437" w:rsidRPr="00BC3ECA" w:rsidRDefault="00BE0437" w:rsidP="00BE0437">
      <w:pPr>
        <w:pStyle w:val="Alnostext"/>
        <w:spacing w:before="0" w:after="0"/>
        <w:ind w:left="720"/>
        <w:rPr>
          <w:i/>
        </w:rPr>
      </w:pPr>
      <w:r w:rsidRPr="00BC3ECA">
        <w:t xml:space="preserve">Atsiveria langas </w:t>
      </w:r>
      <w:r w:rsidRPr="00BC3ECA">
        <w:rPr>
          <w:i/>
        </w:rPr>
        <w:t>Eksponatų paieška.</w:t>
      </w:r>
    </w:p>
    <w:p w14:paraId="6D4612AA" w14:textId="32691307" w:rsidR="00BE0437" w:rsidRPr="00BC3ECA" w:rsidRDefault="00BE0437" w:rsidP="00BE0437">
      <w:pPr>
        <w:pStyle w:val="Alnostext"/>
        <w:numPr>
          <w:ilvl w:val="0"/>
          <w:numId w:val="225"/>
        </w:numPr>
        <w:spacing w:before="0" w:after="0"/>
      </w:pPr>
      <w:r w:rsidRPr="00BC3ECA">
        <w:t>Suraskite naujai priimtus eksponatus. Kaip juos surasti galite skaityt</w:t>
      </w:r>
      <w:r w:rsidR="005C1559" w:rsidRPr="00BC3ECA">
        <w:t xml:space="preserve">i skyrelyje </w:t>
      </w:r>
      <w:r w:rsidR="005C1559" w:rsidRPr="00BC3ECA">
        <w:rPr>
          <w:i/>
        </w:rPr>
        <w:fldChar w:fldCharType="begin"/>
      </w:r>
      <w:r w:rsidR="005C1559" w:rsidRPr="00BC3ECA">
        <w:rPr>
          <w:i/>
        </w:rPr>
        <w:instrText xml:space="preserve"> REF _Ref307307073 \h  \* MERGEFORMAT </w:instrText>
      </w:r>
      <w:r w:rsidR="005C1559" w:rsidRPr="00BC3ECA">
        <w:rPr>
          <w:i/>
        </w:rPr>
      </w:r>
      <w:r w:rsidR="005C1559" w:rsidRPr="00BC3ECA">
        <w:rPr>
          <w:i/>
        </w:rPr>
        <w:fldChar w:fldCharType="separate"/>
      </w:r>
      <w:r w:rsidR="000D676C" w:rsidRPr="000D676C">
        <w:rPr>
          <w:i/>
        </w:rPr>
        <w:t>Surasti eksponato/komplekto/grupės duomenis</w:t>
      </w:r>
      <w:r w:rsidR="005C1559" w:rsidRPr="00BC3ECA">
        <w:rPr>
          <w:i/>
        </w:rPr>
        <w:fldChar w:fldCharType="end"/>
      </w:r>
      <w:r w:rsidR="005C1559" w:rsidRPr="00BC3ECA">
        <w:t xml:space="preserve"> </w:t>
      </w:r>
      <w:r w:rsidR="005C1559" w:rsidRPr="00BC3ECA">
        <w:rPr>
          <w:i/>
        </w:rPr>
        <w:t>(</w:t>
      </w:r>
      <w:r w:rsidR="005C1559" w:rsidRPr="00BC3ECA">
        <w:rPr>
          <w:i/>
        </w:rPr>
        <w:fldChar w:fldCharType="begin"/>
      </w:r>
      <w:r w:rsidR="005C1559" w:rsidRPr="00BC3ECA">
        <w:rPr>
          <w:i/>
        </w:rPr>
        <w:instrText xml:space="preserve"> PAGEREF _Ref307307073 \h </w:instrText>
      </w:r>
      <w:r w:rsidR="005C1559" w:rsidRPr="00BC3ECA">
        <w:rPr>
          <w:i/>
        </w:rPr>
      </w:r>
      <w:r w:rsidR="005C1559" w:rsidRPr="00BC3ECA">
        <w:rPr>
          <w:i/>
        </w:rPr>
        <w:fldChar w:fldCharType="separate"/>
      </w:r>
      <w:r w:rsidR="000D676C">
        <w:rPr>
          <w:i/>
          <w:noProof/>
        </w:rPr>
        <w:t>75</w:t>
      </w:r>
      <w:r w:rsidR="005C1559" w:rsidRPr="00BC3ECA">
        <w:rPr>
          <w:i/>
        </w:rPr>
        <w:fldChar w:fldCharType="end"/>
      </w:r>
      <w:r w:rsidR="005C1559" w:rsidRPr="00BC3ECA">
        <w:rPr>
          <w:i/>
        </w:rPr>
        <w:t xml:space="preserve"> psl.)</w:t>
      </w:r>
    </w:p>
    <w:p w14:paraId="06A6C518" w14:textId="1D0E37B2" w:rsidR="00672657" w:rsidRPr="00BC3ECA" w:rsidRDefault="006D1473" w:rsidP="00A53D1A">
      <w:pPr>
        <w:pStyle w:val="Alnostext"/>
        <w:numPr>
          <w:ilvl w:val="0"/>
          <w:numId w:val="225"/>
        </w:numPr>
        <w:spacing w:before="0" w:after="0"/>
      </w:pPr>
      <w:r w:rsidRPr="00BC3ECA">
        <w:t>Priskirkite naujiems eksponatams</w:t>
      </w:r>
      <w:r w:rsidR="007833F7" w:rsidRPr="00BC3ECA">
        <w:t xml:space="preserve"> fondą, pirminį apskaitos numerį ir inventorinį numerį.</w:t>
      </w:r>
    </w:p>
    <w:p w14:paraId="4CA15D25" w14:textId="59DEE736" w:rsidR="00FB25BA" w:rsidRPr="00BC3ECA" w:rsidRDefault="00FB25BA" w:rsidP="00FB25BA">
      <w:pPr>
        <w:pStyle w:val="Alnostext"/>
        <w:spacing w:before="0" w:after="0"/>
        <w:jc w:val="center"/>
      </w:pPr>
      <w:r w:rsidRPr="00BC3ECA">
        <w:rPr>
          <w:noProof/>
        </w:rPr>
        <w:drawing>
          <wp:inline distT="0" distB="0" distL="0" distR="0" wp14:anchorId="5758F4F5" wp14:editId="7272166A">
            <wp:extent cx="4862945" cy="1716334"/>
            <wp:effectExtent l="19050" t="19050" r="13970" b="1778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erdavimas.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889326" cy="1725645"/>
                    </a:xfrm>
                    <a:prstGeom prst="rect">
                      <a:avLst/>
                    </a:prstGeom>
                    <a:ln w="3175">
                      <a:solidFill>
                        <a:schemeClr val="tx1"/>
                      </a:solidFill>
                    </a:ln>
                  </pic:spPr>
                </pic:pic>
              </a:graphicData>
            </a:graphic>
          </wp:inline>
        </w:drawing>
      </w:r>
    </w:p>
    <w:p w14:paraId="7685D3A5" w14:textId="59B398EE" w:rsidR="00B769CE" w:rsidRPr="00BC3ECA" w:rsidRDefault="00B769CE" w:rsidP="006D442A">
      <w:pPr>
        <w:pStyle w:val="Pastaba"/>
        <w:numPr>
          <w:ilvl w:val="0"/>
          <w:numId w:val="0"/>
        </w:numPr>
        <w:ind w:left="1134" w:hanging="1134"/>
      </w:pPr>
    </w:p>
    <w:p w14:paraId="2AABCB80" w14:textId="796F3A41" w:rsidR="007833F7" w:rsidRPr="00BC3ECA" w:rsidRDefault="007833F7" w:rsidP="00B769CE">
      <w:pPr>
        <w:pStyle w:val="Alnostext"/>
        <w:spacing w:after="0"/>
      </w:pPr>
    </w:p>
    <w:p w14:paraId="418BF6DB" w14:textId="4AFA6207" w:rsidR="00C73A62" w:rsidRPr="00BC3ECA" w:rsidRDefault="00C73A62" w:rsidP="00C73A62">
      <w:pPr>
        <w:pStyle w:val="Heading3"/>
        <w:rPr>
          <w:noProof w:val="0"/>
        </w:rPr>
      </w:pPr>
      <w:bookmarkStart w:id="181" w:name="_Toc169621738"/>
      <w:r w:rsidRPr="00BC3ECA">
        <w:rPr>
          <w:noProof w:val="0"/>
        </w:rPr>
        <w:lastRenderedPageBreak/>
        <w:t>Pastabos</w:t>
      </w:r>
      <w:bookmarkEnd w:id="181"/>
    </w:p>
    <w:p w14:paraId="3694024E" w14:textId="51B15D0D" w:rsidR="00A7324E" w:rsidRPr="00BC3ECA" w:rsidRDefault="00607926" w:rsidP="00A7324E">
      <w:pPr>
        <w:pStyle w:val="Alnostext"/>
      </w:pPr>
      <w:r w:rsidRPr="00BC3ECA">
        <w:t>Paskirtis - p</w:t>
      </w:r>
      <w:r w:rsidR="006D442A" w:rsidRPr="00BC3ECA">
        <w:t xml:space="preserve">astabų pateikimas prie akto yra vykdomas iš perdavimo aktų sąrašo. </w:t>
      </w:r>
      <w:r w:rsidR="002E42A3" w:rsidRPr="00BC3ECA">
        <w:t>Pastabas aktui ir perduodamiems eksponatams gali įvesti tik muziejus, kuris ruošia perdavimo aktą.</w:t>
      </w:r>
    </w:p>
    <w:p w14:paraId="73DFFEE3" w14:textId="4EA5149E" w:rsidR="00607926" w:rsidRPr="00BC3ECA" w:rsidRDefault="00607926" w:rsidP="00A7324E">
      <w:pPr>
        <w:pStyle w:val="Alnostext"/>
        <w:rPr>
          <w:b/>
        </w:rPr>
      </w:pPr>
      <w:r w:rsidRPr="00BC3ECA">
        <w:rPr>
          <w:b/>
        </w:rPr>
        <w:t>Kaip atlikti</w:t>
      </w:r>
    </w:p>
    <w:p w14:paraId="1CC66F31" w14:textId="3877A5A0" w:rsidR="00607926" w:rsidRPr="00BC3ECA" w:rsidRDefault="00BC4788" w:rsidP="00644B41">
      <w:pPr>
        <w:pStyle w:val="Alnostext"/>
        <w:numPr>
          <w:ilvl w:val="0"/>
          <w:numId w:val="226"/>
        </w:numPr>
        <w:spacing w:before="0" w:after="0"/>
      </w:pPr>
      <w:r w:rsidRPr="00BC3ECA">
        <w:t xml:space="preserve">Iš meniu pasirinkite </w:t>
      </w:r>
      <w:r w:rsidRPr="00BC3ECA">
        <w:rPr>
          <w:b/>
          <w:i/>
        </w:rPr>
        <w:t>Apskaitos aktai -&gt; Apskaitos aktų paieška.</w:t>
      </w:r>
    </w:p>
    <w:p w14:paraId="0D4DE25A" w14:textId="77777777" w:rsidR="00BC4788" w:rsidRPr="00BC3ECA" w:rsidRDefault="00BC4788" w:rsidP="00644B41">
      <w:pPr>
        <w:pStyle w:val="Alnostext"/>
        <w:numPr>
          <w:ilvl w:val="0"/>
          <w:numId w:val="226"/>
        </w:numPr>
        <w:spacing w:before="0" w:after="0"/>
      </w:pPr>
      <w:r w:rsidRPr="00BC3ECA">
        <w:t>Suraskite norimo akto duomenys.</w:t>
      </w:r>
    </w:p>
    <w:p w14:paraId="7FF15ACD" w14:textId="00577A89" w:rsidR="00BC4788" w:rsidRPr="00BC3ECA" w:rsidRDefault="00BC4788" w:rsidP="00BC4788">
      <w:pPr>
        <w:pStyle w:val="Alnostext"/>
        <w:spacing w:before="0" w:after="0"/>
        <w:ind w:left="720"/>
        <w:rPr>
          <w:i/>
        </w:rPr>
      </w:pPr>
      <w:r w:rsidRPr="00BC3ECA">
        <w:t xml:space="preserve">Kaip atlikti skaitykite skyrelyje </w:t>
      </w:r>
      <w:r w:rsidRPr="00BC3ECA">
        <w:rPr>
          <w:i/>
        </w:rPr>
        <w:fldChar w:fldCharType="begin"/>
      </w:r>
      <w:r w:rsidRPr="00BC3ECA">
        <w:rPr>
          <w:i/>
        </w:rPr>
        <w:instrText xml:space="preserve"> REF _Ref334000368 \h  \* MERGEFORMAT </w:instrText>
      </w:r>
      <w:r w:rsidRPr="00BC3ECA">
        <w:rPr>
          <w:i/>
        </w:rPr>
      </w:r>
      <w:r w:rsidRPr="00BC3ECA">
        <w:rPr>
          <w:i/>
        </w:rPr>
        <w:fldChar w:fldCharType="separate"/>
      </w:r>
      <w:r w:rsidR="000D676C" w:rsidRPr="000D676C">
        <w:rPr>
          <w:rFonts w:cs="Arial"/>
          <w:i/>
        </w:rPr>
        <w:t>Surasti apskaitos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_Ref334000368 \h </w:instrText>
      </w:r>
      <w:r w:rsidRPr="00BC3ECA">
        <w:rPr>
          <w:i/>
        </w:rPr>
      </w:r>
      <w:r w:rsidRPr="00BC3ECA">
        <w:rPr>
          <w:i/>
        </w:rPr>
        <w:fldChar w:fldCharType="separate"/>
      </w:r>
      <w:r w:rsidR="000D676C">
        <w:rPr>
          <w:i/>
          <w:noProof/>
        </w:rPr>
        <w:t>56</w:t>
      </w:r>
      <w:r w:rsidRPr="00BC3ECA">
        <w:rPr>
          <w:i/>
        </w:rPr>
        <w:fldChar w:fldCharType="end"/>
      </w:r>
      <w:r w:rsidRPr="00BC3ECA">
        <w:rPr>
          <w:i/>
        </w:rPr>
        <w:t xml:space="preserve"> psl.).</w:t>
      </w:r>
    </w:p>
    <w:p w14:paraId="70E7F278" w14:textId="34E11094" w:rsidR="00BC4788" w:rsidRPr="00BC3ECA" w:rsidRDefault="00BC4788" w:rsidP="00644B41">
      <w:pPr>
        <w:pStyle w:val="Alnostext"/>
        <w:numPr>
          <w:ilvl w:val="0"/>
          <w:numId w:val="226"/>
        </w:numPr>
        <w:spacing w:before="0" w:after="0"/>
      </w:pPr>
      <w:r w:rsidRPr="00BC3ECA">
        <w:t xml:space="preserve">Prie norimo akto </w:t>
      </w:r>
      <w:r w:rsidR="00862444" w:rsidRPr="00BC3ECA">
        <w:t xml:space="preserve">Veiksmų stulpelyje spauskite ikoną </w:t>
      </w:r>
      <w:r w:rsidR="00862444" w:rsidRPr="00BC3ECA">
        <w:rPr>
          <w:noProof/>
        </w:rPr>
        <w:drawing>
          <wp:inline distT="0" distB="0" distL="0" distR="0" wp14:anchorId="29D09DB0" wp14:editId="67F13C6A">
            <wp:extent cx="152400" cy="152400"/>
            <wp:effectExtent l="0" t="0" r="0" b="0"/>
            <wp:docPr id="490" name="Picture 490" descr="Nurodyti pasta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rodyti pastab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62444" w:rsidRPr="00BC3ECA">
        <w:t>.</w:t>
      </w:r>
    </w:p>
    <w:p w14:paraId="48BB8CF6" w14:textId="5DC3AF87" w:rsidR="007A381A" w:rsidRPr="00BC3ECA" w:rsidRDefault="007A381A" w:rsidP="007A381A">
      <w:pPr>
        <w:pStyle w:val="Alnostext"/>
        <w:spacing w:before="0" w:after="0"/>
        <w:ind w:left="720"/>
      </w:pPr>
      <w:r w:rsidRPr="00BC3ECA">
        <w:t xml:space="preserve">Atsiveria langas </w:t>
      </w:r>
      <w:r w:rsidRPr="00BC3ECA">
        <w:rPr>
          <w:i/>
        </w:rPr>
        <w:t>Pastabos</w:t>
      </w:r>
      <w:r w:rsidRPr="00BC3ECA">
        <w:t>.</w:t>
      </w:r>
    </w:p>
    <w:p w14:paraId="0B71C7B1" w14:textId="0922D942" w:rsidR="007A381A" w:rsidRPr="00BC3ECA" w:rsidRDefault="007671B7" w:rsidP="007A381A">
      <w:pPr>
        <w:pStyle w:val="Alnostext"/>
        <w:spacing w:before="0" w:after="0"/>
        <w:ind w:left="720"/>
      </w:pPr>
      <w:r w:rsidRPr="00BC3ECA">
        <w:rPr>
          <w:noProof/>
        </w:rPr>
        <w:drawing>
          <wp:inline distT="0" distB="0" distL="0" distR="0" wp14:anchorId="18F57692" wp14:editId="19231890">
            <wp:extent cx="5368636" cy="1353521"/>
            <wp:effectExtent l="19050" t="19050" r="22860" b="1841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astabos2.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389715" cy="1358835"/>
                    </a:xfrm>
                    <a:prstGeom prst="rect">
                      <a:avLst/>
                    </a:prstGeom>
                    <a:ln w="3175">
                      <a:solidFill>
                        <a:schemeClr val="tx1"/>
                      </a:solidFill>
                    </a:ln>
                  </pic:spPr>
                </pic:pic>
              </a:graphicData>
            </a:graphic>
          </wp:inline>
        </w:drawing>
      </w:r>
    </w:p>
    <w:p w14:paraId="46C38E9C" w14:textId="78A80DED" w:rsidR="00862444" w:rsidRPr="00BC3ECA" w:rsidRDefault="00DE1458" w:rsidP="00644B41">
      <w:pPr>
        <w:pStyle w:val="Alnostext"/>
        <w:numPr>
          <w:ilvl w:val="0"/>
          <w:numId w:val="226"/>
        </w:numPr>
        <w:spacing w:before="0" w:after="0"/>
      </w:pPr>
      <w:r w:rsidRPr="00BC3ECA">
        <w:t>Užpildykite pastabų formą.</w:t>
      </w:r>
    </w:p>
    <w:p w14:paraId="5675FA88" w14:textId="7E4E7B44" w:rsidR="00DE1458" w:rsidRPr="00BC3ECA" w:rsidRDefault="00DE1458" w:rsidP="00DE1458">
      <w:pPr>
        <w:pStyle w:val="BodyText"/>
        <w:ind w:left="720"/>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36D29E21" w14:textId="0370E839" w:rsidR="000751B3" w:rsidRPr="00BC3ECA" w:rsidRDefault="000751B3" w:rsidP="00644B41">
      <w:pPr>
        <w:pStyle w:val="AlnosNumbered"/>
        <w:numPr>
          <w:ilvl w:val="0"/>
          <w:numId w:val="227"/>
        </w:numPr>
      </w:pPr>
      <w:r w:rsidRPr="00BC3ECA">
        <w:t xml:space="preserve">Lauke </w:t>
      </w:r>
      <w:r w:rsidRPr="00BC3ECA">
        <w:rPr>
          <w:b/>
        </w:rPr>
        <w:t xml:space="preserve">{Bendros pastabos aktui} </w:t>
      </w:r>
      <w:r w:rsidR="008F3A2C" w:rsidRPr="00BC3ECA">
        <w:t>informacija skirta ne konkrečiam eksponatui, bet visam aktui bendrai.</w:t>
      </w:r>
    </w:p>
    <w:p w14:paraId="3E31BCF6" w14:textId="37D17A82" w:rsidR="00692E7E" w:rsidRPr="00BC3ECA" w:rsidRDefault="00E5269D" w:rsidP="00644B41">
      <w:pPr>
        <w:pStyle w:val="AlnosNumbered"/>
        <w:numPr>
          <w:ilvl w:val="0"/>
          <w:numId w:val="227"/>
        </w:numPr>
      </w:pPr>
      <w:r w:rsidRPr="00BC3ECA">
        <w:rPr>
          <w:b/>
        </w:rPr>
        <w:t>{Muziejų atstovaujantis darbuotojas}</w:t>
      </w:r>
      <w:r w:rsidRPr="00BC3ECA">
        <w:t xml:space="preserve"> lauke, pasirinkite reikšmę iš klasifikatoriaus.</w:t>
      </w:r>
    </w:p>
    <w:p w14:paraId="0F0C4CDF" w14:textId="28C31BE7" w:rsidR="000F43D8" w:rsidRPr="00BC3ECA" w:rsidRDefault="00F16E27" w:rsidP="00644B41">
      <w:pPr>
        <w:pStyle w:val="AlnosNumbered"/>
        <w:numPr>
          <w:ilvl w:val="0"/>
          <w:numId w:val="226"/>
        </w:numPr>
      </w:pPr>
      <w:r w:rsidRPr="00BC3ECA">
        <w:t xml:space="preserve">Bloke </w:t>
      </w:r>
      <w:r w:rsidRPr="00BC3ECA">
        <w:rPr>
          <w:b/>
        </w:rPr>
        <w:t>Eksponatai</w:t>
      </w:r>
      <w:r w:rsidRPr="00BC3ECA">
        <w:t xml:space="preserve">, prie eksponato </w:t>
      </w:r>
      <w:r w:rsidR="0040738C" w:rsidRPr="00BC3ECA">
        <w:t xml:space="preserve">gali įvesti pastabas stulpelyje </w:t>
      </w:r>
      <w:r w:rsidR="0040738C" w:rsidRPr="00BC3ECA">
        <w:rPr>
          <w:b/>
        </w:rPr>
        <w:t>Pastabos</w:t>
      </w:r>
      <w:r w:rsidR="0040738C" w:rsidRPr="00BC3ECA">
        <w:t>.</w:t>
      </w:r>
    </w:p>
    <w:p w14:paraId="34969BAA" w14:textId="26BFD96D" w:rsidR="0040738C" w:rsidRPr="00BC3ECA" w:rsidRDefault="0046400B" w:rsidP="0040738C">
      <w:pPr>
        <w:pStyle w:val="AlnosNumbered"/>
        <w:numPr>
          <w:ilvl w:val="0"/>
          <w:numId w:val="0"/>
        </w:numPr>
        <w:ind w:left="1117" w:hanging="397"/>
      </w:pPr>
      <w:r w:rsidRPr="00BC3ECA">
        <w:rPr>
          <w:noProof/>
        </w:rPr>
        <w:drawing>
          <wp:inline distT="0" distB="0" distL="0" distR="0" wp14:anchorId="2904F0F5" wp14:editId="7852BCD4">
            <wp:extent cx="5340927" cy="1668822"/>
            <wp:effectExtent l="19050" t="19050" r="12700" b="2667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astabos.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357772" cy="1674085"/>
                    </a:xfrm>
                    <a:prstGeom prst="rect">
                      <a:avLst/>
                    </a:prstGeom>
                    <a:ln w="3175">
                      <a:solidFill>
                        <a:schemeClr val="tx1"/>
                      </a:solidFill>
                    </a:ln>
                  </pic:spPr>
                </pic:pic>
              </a:graphicData>
            </a:graphic>
          </wp:inline>
        </w:drawing>
      </w:r>
    </w:p>
    <w:p w14:paraId="13BF859D" w14:textId="0D00CB4C" w:rsidR="00701FE5" w:rsidRPr="00BC3ECA" w:rsidRDefault="00701FE5" w:rsidP="00644B41">
      <w:pPr>
        <w:pStyle w:val="BodyText"/>
        <w:numPr>
          <w:ilvl w:val="0"/>
          <w:numId w:val="226"/>
        </w:numPr>
      </w:pPr>
      <w:r w:rsidRPr="00BC3ECA">
        <w:t xml:space="preserve">Spauskite </w:t>
      </w:r>
      <w:r w:rsidRPr="00BC3ECA">
        <w:rPr>
          <w:b/>
        </w:rPr>
        <w:t>[Išsaugoti]</w:t>
      </w:r>
      <w:r w:rsidRPr="00BC3ECA">
        <w:t>.</w:t>
      </w:r>
    </w:p>
    <w:p w14:paraId="49D7F7B6" w14:textId="3FDFDD9A" w:rsidR="00701FE5" w:rsidRPr="00BC3ECA" w:rsidRDefault="004E0691" w:rsidP="000F43D8">
      <w:pPr>
        <w:pStyle w:val="AlnosNumbered"/>
        <w:numPr>
          <w:ilvl w:val="0"/>
          <w:numId w:val="0"/>
        </w:numPr>
        <w:spacing w:before="0"/>
        <w:ind w:left="709"/>
      </w:pPr>
      <w:r w:rsidRPr="00BC3ECA">
        <w:t>Sistema patikrina ar duomenys korektiški ir išsaugo</w:t>
      </w:r>
      <w:r w:rsidR="009C647F" w:rsidRPr="00BC3ECA">
        <w:t xml:space="preserve"> pastabas.</w:t>
      </w:r>
    </w:p>
    <w:p w14:paraId="7B2487E2" w14:textId="1EE09A51" w:rsidR="00DD6062" w:rsidRPr="00BC3ECA" w:rsidRDefault="006E37DB" w:rsidP="00644B41">
      <w:pPr>
        <w:pStyle w:val="AlnosNumbered"/>
        <w:numPr>
          <w:ilvl w:val="0"/>
          <w:numId w:val="226"/>
        </w:numPr>
      </w:pPr>
      <w:r w:rsidRPr="00BC3ECA">
        <w:t xml:space="preserve">Peržiūrėti pastabas galite aktų sąraše prie norimo akto, veiksmų stulpelyje paspaudę šią ikoną: </w:t>
      </w:r>
      <w:r w:rsidR="00DD6062" w:rsidRPr="00BC3ECA">
        <w:rPr>
          <w:noProof/>
        </w:rPr>
        <w:drawing>
          <wp:inline distT="0" distB="0" distL="0" distR="0" wp14:anchorId="60A70CB3" wp14:editId="4D8BA21A">
            <wp:extent cx="152400" cy="152400"/>
            <wp:effectExtent l="0" t="0" r="0" b="0"/>
            <wp:docPr id="494" name="Picture 494" descr="Pasta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astab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D6062" w:rsidRPr="00BC3ECA">
        <w:t>.</w:t>
      </w:r>
    </w:p>
    <w:p w14:paraId="2FBBE612" w14:textId="77777777" w:rsidR="00DE1458" w:rsidRPr="00BC3ECA" w:rsidRDefault="00DE1458" w:rsidP="00DE1458">
      <w:pPr>
        <w:pStyle w:val="Alnostext"/>
        <w:ind w:left="720"/>
      </w:pPr>
    </w:p>
    <w:p w14:paraId="349D69CB" w14:textId="77777777" w:rsidR="00BC4788" w:rsidRPr="00BC3ECA" w:rsidRDefault="00BC4788" w:rsidP="00BC4788">
      <w:pPr>
        <w:pStyle w:val="Alnostext"/>
        <w:ind w:left="720"/>
      </w:pPr>
    </w:p>
    <w:p w14:paraId="7649BBD2" w14:textId="436F7DD3" w:rsidR="00A67D99" w:rsidRPr="00BC3ECA" w:rsidRDefault="00A67D99" w:rsidP="0096285A">
      <w:pPr>
        <w:pStyle w:val="Heading1"/>
        <w:rPr>
          <w:noProof w:val="0"/>
        </w:rPr>
      </w:pPr>
      <w:bookmarkStart w:id="182" w:name="_Toc367951946"/>
      <w:bookmarkStart w:id="183" w:name="_Toc367965267"/>
      <w:bookmarkStart w:id="184" w:name="_Toc367965485"/>
      <w:bookmarkStart w:id="185" w:name="_Toc368321520"/>
      <w:bookmarkStart w:id="186" w:name="_Toc169621739"/>
      <w:bookmarkEnd w:id="182"/>
      <w:bookmarkEnd w:id="183"/>
      <w:bookmarkEnd w:id="184"/>
      <w:bookmarkEnd w:id="185"/>
      <w:r w:rsidRPr="00BC3ECA">
        <w:rPr>
          <w:noProof w:val="0"/>
        </w:rPr>
        <w:lastRenderedPageBreak/>
        <w:t>Eksponato</w:t>
      </w:r>
      <w:r w:rsidR="004F6272" w:rsidRPr="00BC3ECA">
        <w:rPr>
          <w:noProof w:val="0"/>
        </w:rPr>
        <w:t xml:space="preserve"> duomenų valdymas</w:t>
      </w:r>
      <w:bookmarkEnd w:id="102"/>
      <w:bookmarkEnd w:id="103"/>
      <w:bookmarkEnd w:id="104"/>
      <w:bookmarkEnd w:id="166"/>
      <w:bookmarkEnd w:id="186"/>
    </w:p>
    <w:p w14:paraId="05B764B9" w14:textId="77777777" w:rsidR="00CC2AFB" w:rsidRPr="00BC3ECA" w:rsidRDefault="00CC2AFB" w:rsidP="00AA4CA5">
      <w:pPr>
        <w:pStyle w:val="Alnostext"/>
      </w:pPr>
      <w:r w:rsidRPr="00BC3ECA">
        <w:t>Tam, kad eksponatas būtų įtrauktas į apskaitą, reikia atlikti šiuos veiksmus:</w:t>
      </w:r>
    </w:p>
    <w:p w14:paraId="679FC361" w14:textId="637A3EC6" w:rsidR="00CC2AFB" w:rsidRPr="00BC3ECA" w:rsidRDefault="002962BE" w:rsidP="007171F7">
      <w:pPr>
        <w:pStyle w:val="AlnosNumbered"/>
        <w:numPr>
          <w:ilvl w:val="0"/>
          <w:numId w:val="133"/>
        </w:numPr>
        <w:rPr>
          <w:rStyle w:val="CharLangas"/>
          <w:i w:val="0"/>
        </w:rPr>
      </w:pPr>
      <w:r w:rsidRPr="00BC3ECA">
        <w:rPr>
          <w:rStyle w:val="CharLangas"/>
          <w:i w:val="0"/>
        </w:rPr>
        <w:fldChar w:fldCharType="begin"/>
      </w:r>
      <w:r w:rsidRPr="00BC3ECA">
        <w:rPr>
          <w:rStyle w:val="CharLangas"/>
          <w:i w:val="0"/>
        </w:rPr>
        <w:instrText xml:space="preserve"> REF _Ref125620506 \h </w:instrText>
      </w:r>
      <w:r w:rsidR="00B32BB4"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rStyle w:val="CharLaukas"/>
          <w:b w:val="0"/>
          <w:i/>
        </w:rPr>
        <w:t>Įvesti naują eksponatą, komplektą ar grupę</w:t>
      </w:r>
      <w:r w:rsidRPr="00BC3ECA">
        <w:rPr>
          <w:rStyle w:val="CharLangas"/>
          <w:i w:val="0"/>
        </w:rPr>
        <w:fldChar w:fldCharType="end"/>
      </w:r>
      <w:r w:rsidRPr="00BC3ECA">
        <w:rPr>
          <w:rStyle w:val="CharLangas"/>
          <w:i w:val="0"/>
        </w:rPr>
        <w:t xml:space="preserve"> </w:t>
      </w:r>
      <w:r w:rsidR="00E40B66" w:rsidRPr="00BC3ECA">
        <w:rPr>
          <w:rStyle w:val="CharLangas"/>
          <w:i w:val="0"/>
        </w:rPr>
        <w:t>(</w:t>
      </w:r>
      <w:r w:rsidRPr="00BC3ECA">
        <w:rPr>
          <w:rStyle w:val="CharLangas"/>
          <w:i w:val="0"/>
        </w:rPr>
        <w:fldChar w:fldCharType="begin"/>
      </w:r>
      <w:r w:rsidRPr="00BC3ECA">
        <w:rPr>
          <w:rStyle w:val="CharLangas"/>
          <w:i w:val="0"/>
        </w:rPr>
        <w:instrText xml:space="preserve"> PAGEREF _Ref125620506 \h </w:instrText>
      </w:r>
      <w:r w:rsidRPr="00BC3ECA">
        <w:rPr>
          <w:rStyle w:val="CharLangas"/>
          <w:i w:val="0"/>
        </w:rPr>
      </w:r>
      <w:r w:rsidRPr="00BC3ECA">
        <w:rPr>
          <w:rStyle w:val="CharLangas"/>
          <w:i w:val="0"/>
        </w:rPr>
        <w:fldChar w:fldCharType="separate"/>
      </w:r>
      <w:r w:rsidR="000D676C">
        <w:rPr>
          <w:rStyle w:val="CharLangas"/>
          <w:i w:val="0"/>
          <w:noProof/>
        </w:rPr>
        <w:t>66</w:t>
      </w:r>
      <w:r w:rsidRPr="00BC3ECA">
        <w:rPr>
          <w:rStyle w:val="CharLangas"/>
          <w:i w:val="0"/>
        </w:rPr>
        <w:fldChar w:fldCharType="end"/>
      </w:r>
      <w:r w:rsidRPr="00BC3ECA">
        <w:rPr>
          <w:rStyle w:val="CharLangas"/>
          <w:i w:val="0"/>
        </w:rPr>
        <w:t xml:space="preserve"> </w:t>
      </w:r>
      <w:r w:rsidR="00CC2AFB" w:rsidRPr="00BC3ECA">
        <w:rPr>
          <w:rStyle w:val="CharLangas"/>
          <w:i w:val="0"/>
        </w:rPr>
        <w:t>psl.)</w:t>
      </w:r>
    </w:p>
    <w:p w14:paraId="77174696" w14:textId="6C886345" w:rsidR="00947948" w:rsidRPr="00BC3ECA" w:rsidRDefault="002962BE" w:rsidP="005E0E90">
      <w:pPr>
        <w:pStyle w:val="AlnosNumbered"/>
        <w:rPr>
          <w:rStyle w:val="CharLangas"/>
          <w:i w:val="0"/>
        </w:rPr>
      </w:pPr>
      <w:r w:rsidRPr="00BC3ECA">
        <w:rPr>
          <w:rStyle w:val="CharLangas"/>
          <w:i w:val="0"/>
        </w:rPr>
        <w:fldChar w:fldCharType="begin"/>
      </w:r>
      <w:r w:rsidRPr="00BC3ECA">
        <w:rPr>
          <w:rStyle w:val="CharLangas"/>
          <w:i w:val="0"/>
        </w:rPr>
        <w:instrText xml:space="preserve"> REF _Ref125555564 \h </w:instrText>
      </w:r>
      <w:r w:rsidR="00B32BB4"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Pateikti tvirtinti eksponatą/komplektą/grupę</w:t>
      </w:r>
      <w:r w:rsidRPr="00BC3ECA">
        <w:rPr>
          <w:rStyle w:val="CharLangas"/>
          <w:i w:val="0"/>
        </w:rPr>
        <w:fldChar w:fldCharType="end"/>
      </w:r>
      <w:r w:rsidRPr="00BC3ECA">
        <w:rPr>
          <w:rStyle w:val="CharLangas"/>
          <w:i w:val="0"/>
        </w:rPr>
        <w:t xml:space="preserve"> </w:t>
      </w:r>
      <w:r w:rsidR="00947948" w:rsidRPr="00BC3ECA">
        <w:rPr>
          <w:rStyle w:val="CharLangas"/>
          <w:i w:val="0"/>
        </w:rPr>
        <w:t>(</w:t>
      </w:r>
      <w:r w:rsidRPr="00BC3ECA">
        <w:rPr>
          <w:rStyle w:val="CharLangas"/>
          <w:i w:val="0"/>
        </w:rPr>
        <w:fldChar w:fldCharType="begin"/>
      </w:r>
      <w:r w:rsidRPr="00BC3ECA">
        <w:rPr>
          <w:rStyle w:val="CharLangas"/>
          <w:i w:val="0"/>
        </w:rPr>
        <w:instrText xml:space="preserve"> PAGEREF _Ref125555564 \h </w:instrText>
      </w:r>
      <w:r w:rsidRPr="00BC3ECA">
        <w:rPr>
          <w:rStyle w:val="CharLangas"/>
          <w:i w:val="0"/>
        </w:rPr>
      </w:r>
      <w:r w:rsidRPr="00BC3ECA">
        <w:rPr>
          <w:rStyle w:val="CharLangas"/>
          <w:i w:val="0"/>
        </w:rPr>
        <w:fldChar w:fldCharType="separate"/>
      </w:r>
      <w:r w:rsidR="000D676C">
        <w:rPr>
          <w:rStyle w:val="CharLangas"/>
          <w:i w:val="0"/>
          <w:noProof/>
        </w:rPr>
        <w:t>74</w:t>
      </w:r>
      <w:r w:rsidRPr="00BC3ECA">
        <w:rPr>
          <w:rStyle w:val="CharLangas"/>
          <w:i w:val="0"/>
        </w:rPr>
        <w:fldChar w:fldCharType="end"/>
      </w:r>
      <w:r w:rsidRPr="00BC3ECA">
        <w:rPr>
          <w:rStyle w:val="CharLangas"/>
          <w:i w:val="0"/>
        </w:rPr>
        <w:t xml:space="preserve"> </w:t>
      </w:r>
      <w:r w:rsidR="00947948" w:rsidRPr="00BC3ECA">
        <w:rPr>
          <w:rStyle w:val="CharLangas"/>
          <w:i w:val="0"/>
        </w:rPr>
        <w:t>psl.)</w:t>
      </w:r>
    </w:p>
    <w:p w14:paraId="52FBED57" w14:textId="1691571F" w:rsidR="004404E0" w:rsidRPr="00BC3ECA" w:rsidRDefault="002962BE" w:rsidP="005E0E90">
      <w:pPr>
        <w:pStyle w:val="AlnosNumbered"/>
        <w:rPr>
          <w:rStyle w:val="CharLangas"/>
          <w:i w:val="0"/>
        </w:rPr>
      </w:pPr>
      <w:r w:rsidRPr="00BC3ECA">
        <w:rPr>
          <w:rStyle w:val="CharLangas"/>
          <w:i w:val="0"/>
        </w:rPr>
        <w:fldChar w:fldCharType="begin"/>
      </w:r>
      <w:r w:rsidRPr="00BC3ECA">
        <w:rPr>
          <w:rStyle w:val="CharLangas"/>
          <w:i w:val="0"/>
        </w:rPr>
        <w:instrText xml:space="preserve"> REF _Ref125620590 \h </w:instrText>
      </w:r>
      <w:r w:rsidR="00B32BB4"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Patvirtinti eksponato/komplekto/grupės duomenis</w:t>
      </w:r>
      <w:r w:rsidRPr="00BC3ECA">
        <w:rPr>
          <w:rStyle w:val="CharLangas"/>
          <w:i w:val="0"/>
        </w:rPr>
        <w:fldChar w:fldCharType="end"/>
      </w:r>
      <w:r w:rsidRPr="00BC3ECA">
        <w:rPr>
          <w:rStyle w:val="CharLangas"/>
          <w:i w:val="0"/>
        </w:rPr>
        <w:t xml:space="preserve"> </w:t>
      </w:r>
      <w:r w:rsidR="004404E0" w:rsidRPr="00BC3ECA">
        <w:rPr>
          <w:rStyle w:val="CharLangas"/>
          <w:i w:val="0"/>
        </w:rPr>
        <w:t>(</w:t>
      </w:r>
      <w:r w:rsidRPr="00BC3ECA">
        <w:rPr>
          <w:rStyle w:val="CharLangas"/>
          <w:i w:val="0"/>
        </w:rPr>
        <w:fldChar w:fldCharType="begin"/>
      </w:r>
      <w:r w:rsidRPr="00BC3ECA">
        <w:rPr>
          <w:rStyle w:val="CharLangas"/>
          <w:i w:val="0"/>
        </w:rPr>
        <w:instrText xml:space="preserve"> PAGEREF _Ref125620596 \h </w:instrText>
      </w:r>
      <w:r w:rsidRPr="00BC3ECA">
        <w:rPr>
          <w:rStyle w:val="CharLangas"/>
          <w:i w:val="0"/>
        </w:rPr>
      </w:r>
      <w:r w:rsidRPr="00BC3ECA">
        <w:rPr>
          <w:rStyle w:val="CharLangas"/>
          <w:i w:val="0"/>
        </w:rPr>
        <w:fldChar w:fldCharType="separate"/>
      </w:r>
      <w:r w:rsidR="000D676C">
        <w:rPr>
          <w:rStyle w:val="CharLangas"/>
          <w:i w:val="0"/>
          <w:noProof/>
        </w:rPr>
        <w:t>81</w:t>
      </w:r>
      <w:r w:rsidRPr="00BC3ECA">
        <w:rPr>
          <w:rStyle w:val="CharLangas"/>
          <w:i w:val="0"/>
        </w:rPr>
        <w:fldChar w:fldCharType="end"/>
      </w:r>
      <w:r w:rsidRPr="00BC3ECA">
        <w:rPr>
          <w:rStyle w:val="CharLangas"/>
          <w:i w:val="0"/>
        </w:rPr>
        <w:t xml:space="preserve"> </w:t>
      </w:r>
      <w:r w:rsidR="004404E0" w:rsidRPr="00BC3ECA">
        <w:rPr>
          <w:rStyle w:val="CharLangas"/>
          <w:i w:val="0"/>
        </w:rPr>
        <w:t>psl.).</w:t>
      </w:r>
    </w:p>
    <w:p w14:paraId="25CCFE65" w14:textId="56B5711D" w:rsidR="00AA4CA5" w:rsidRPr="00BC3ECA" w:rsidRDefault="004404E0" w:rsidP="00AA4CA5">
      <w:pPr>
        <w:pStyle w:val="Alnostext"/>
      </w:pPr>
      <w:r w:rsidRPr="00BC3ECA">
        <w:t>Taip pat</w:t>
      </w:r>
      <w:r w:rsidR="00CF32A8" w:rsidRPr="00BC3ECA">
        <w:t xml:space="preserve"> galite atlikti šiuos veiksmus su eksponatu</w:t>
      </w:r>
      <w:r w:rsidR="00D93979" w:rsidRPr="00BC3ECA">
        <w:t>/komplektu</w:t>
      </w:r>
      <w:r w:rsidR="00B53D52" w:rsidRPr="00BC3ECA">
        <w:t>/grupe</w:t>
      </w:r>
      <w:r w:rsidR="00CF32A8" w:rsidRPr="00BC3ECA">
        <w:t>:</w:t>
      </w:r>
    </w:p>
    <w:p w14:paraId="44482FB9" w14:textId="02E5C6D6" w:rsidR="00CF32A8"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_Ref307307073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Surasti eksponato/komplekto/grupės duomenis</w:t>
      </w:r>
      <w:r w:rsidRPr="00BC3ECA">
        <w:rPr>
          <w:rStyle w:val="CharLangas"/>
          <w:i w:val="0"/>
        </w:rPr>
        <w:fldChar w:fldCharType="end"/>
      </w:r>
      <w:r w:rsidRPr="00BC3ECA">
        <w:rPr>
          <w:rStyle w:val="CharLangas"/>
        </w:rPr>
        <w:t xml:space="preserve"> </w:t>
      </w:r>
      <w:r w:rsidR="003326A2" w:rsidRPr="00BC3ECA">
        <w:rPr>
          <w:rStyle w:val="CharLangas"/>
        </w:rPr>
        <w:t>(</w:t>
      </w:r>
      <w:r w:rsidRPr="00BC3ECA">
        <w:rPr>
          <w:rStyle w:val="CharLangas"/>
        </w:rPr>
        <w:fldChar w:fldCharType="begin"/>
      </w:r>
      <w:r w:rsidRPr="00BC3ECA">
        <w:rPr>
          <w:rStyle w:val="CharLangas"/>
        </w:rPr>
        <w:instrText xml:space="preserve"> PAGEREF _Ref307307073 \h </w:instrText>
      </w:r>
      <w:r w:rsidRPr="00BC3ECA">
        <w:rPr>
          <w:rStyle w:val="CharLangas"/>
        </w:rPr>
      </w:r>
      <w:r w:rsidRPr="00BC3ECA">
        <w:rPr>
          <w:rStyle w:val="CharLangas"/>
        </w:rPr>
        <w:fldChar w:fldCharType="separate"/>
      </w:r>
      <w:r w:rsidR="000D676C">
        <w:rPr>
          <w:rStyle w:val="CharLangas"/>
          <w:noProof/>
        </w:rPr>
        <w:t>75</w:t>
      </w:r>
      <w:r w:rsidRPr="00BC3ECA">
        <w:rPr>
          <w:rStyle w:val="CharLangas"/>
        </w:rPr>
        <w:fldChar w:fldCharType="end"/>
      </w:r>
      <w:r w:rsidRPr="00BC3ECA">
        <w:rPr>
          <w:rStyle w:val="CharLangas"/>
        </w:rPr>
        <w:t xml:space="preserve"> </w:t>
      </w:r>
      <w:r w:rsidR="00B115CD" w:rsidRPr="00BC3ECA">
        <w:rPr>
          <w:rStyle w:val="CharLangas"/>
        </w:rPr>
        <w:t>psl.)</w:t>
      </w:r>
    </w:p>
    <w:p w14:paraId="205BAD8B" w14:textId="03C4AB5F" w:rsidR="00CF32A8" w:rsidRPr="00BC3ECA" w:rsidRDefault="002962BE" w:rsidP="002962BE">
      <w:pPr>
        <w:pStyle w:val="AlnostextBuleted"/>
        <w:rPr>
          <w:rStyle w:val="CharLangas"/>
        </w:rPr>
      </w:pPr>
      <w:r w:rsidRPr="00BC3ECA">
        <w:rPr>
          <w:rStyle w:val="CharLangas"/>
          <w:i w:val="0"/>
        </w:rPr>
        <w:fldChar w:fldCharType="begin"/>
      </w:r>
      <w:r w:rsidRPr="00BC3ECA">
        <w:rPr>
          <w:rStyle w:val="CharLangas"/>
          <w:i w:val="0"/>
        </w:rPr>
        <w:instrText xml:space="preserve"> REF _Ref307320975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Peržiūrėti eksponato/komplekto/grupės duomenis</w:t>
      </w:r>
      <w:r w:rsidRPr="00BC3ECA">
        <w:rPr>
          <w:rStyle w:val="CharLangas"/>
          <w:i w:val="0"/>
        </w:rPr>
        <w:fldChar w:fldCharType="end"/>
      </w:r>
      <w:r w:rsidRPr="00BC3ECA">
        <w:rPr>
          <w:rStyle w:val="CharLangas"/>
        </w:rPr>
        <w:t xml:space="preserve"> </w:t>
      </w:r>
      <w:r w:rsidR="00CF32A8" w:rsidRPr="00BC3ECA">
        <w:rPr>
          <w:rStyle w:val="CharLangas"/>
        </w:rPr>
        <w:t>(</w:t>
      </w:r>
      <w:r w:rsidRPr="00BC3ECA">
        <w:rPr>
          <w:rStyle w:val="CharLangas"/>
        </w:rPr>
        <w:fldChar w:fldCharType="begin"/>
      </w:r>
      <w:r w:rsidRPr="00BC3ECA">
        <w:rPr>
          <w:rStyle w:val="CharLangas"/>
        </w:rPr>
        <w:instrText xml:space="preserve"> PAGEREF _Ref307320975 \h </w:instrText>
      </w:r>
      <w:r w:rsidRPr="00BC3ECA">
        <w:rPr>
          <w:rStyle w:val="CharLangas"/>
        </w:rPr>
      </w:r>
      <w:r w:rsidRPr="00BC3ECA">
        <w:rPr>
          <w:rStyle w:val="CharLangas"/>
        </w:rPr>
        <w:fldChar w:fldCharType="separate"/>
      </w:r>
      <w:r w:rsidR="000D676C">
        <w:rPr>
          <w:rStyle w:val="CharLangas"/>
          <w:noProof/>
        </w:rPr>
        <w:t>78</w:t>
      </w:r>
      <w:r w:rsidRPr="00BC3ECA">
        <w:rPr>
          <w:rStyle w:val="CharLangas"/>
        </w:rPr>
        <w:fldChar w:fldCharType="end"/>
      </w:r>
      <w:r w:rsidRPr="00BC3ECA">
        <w:rPr>
          <w:rStyle w:val="CharLangas"/>
        </w:rPr>
        <w:t xml:space="preserve"> </w:t>
      </w:r>
      <w:r w:rsidR="00B115CD" w:rsidRPr="00BC3ECA">
        <w:rPr>
          <w:rStyle w:val="CharLangas"/>
        </w:rPr>
        <w:t>psl.)</w:t>
      </w:r>
    </w:p>
    <w:p w14:paraId="781D5F18" w14:textId="11849024" w:rsidR="002A201B"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_Ref353284977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Atspausdinti eksponato/komplekto/grupės aprašą</w:t>
      </w:r>
      <w:r w:rsidRPr="00BC3ECA">
        <w:rPr>
          <w:rStyle w:val="CharLangas"/>
          <w:i w:val="0"/>
        </w:rPr>
        <w:fldChar w:fldCharType="end"/>
      </w:r>
      <w:r w:rsidRPr="00BC3ECA">
        <w:rPr>
          <w:rStyle w:val="CharLangas"/>
        </w:rPr>
        <w:t xml:space="preserve"> </w:t>
      </w:r>
      <w:r w:rsidR="002A201B" w:rsidRPr="00BC3ECA">
        <w:rPr>
          <w:rStyle w:val="CharLangas"/>
        </w:rPr>
        <w:t>(</w:t>
      </w:r>
      <w:r w:rsidRPr="00BC3ECA">
        <w:rPr>
          <w:rStyle w:val="CharLangas"/>
        </w:rPr>
        <w:fldChar w:fldCharType="begin"/>
      </w:r>
      <w:r w:rsidRPr="00BC3ECA">
        <w:rPr>
          <w:rStyle w:val="CharLangas"/>
        </w:rPr>
        <w:instrText xml:space="preserve"> PAGEREF _Ref353284977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w:t>
      </w:r>
      <w:r w:rsidR="002A201B" w:rsidRPr="00BC3ECA">
        <w:rPr>
          <w:rStyle w:val="CharLangas"/>
        </w:rPr>
        <w:t>psl.)</w:t>
      </w:r>
    </w:p>
    <w:p w14:paraId="19D6255D" w14:textId="2BAE9F36" w:rsidR="00CF32A8"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_Ref307320981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Keisti eksponato/komplekto/grupės duomenis</w:t>
      </w:r>
      <w:r w:rsidRPr="00BC3ECA">
        <w:rPr>
          <w:rStyle w:val="CharLangas"/>
          <w:i w:val="0"/>
        </w:rPr>
        <w:fldChar w:fldCharType="end"/>
      </w:r>
      <w:r w:rsidRPr="00BC3ECA">
        <w:rPr>
          <w:rStyle w:val="CharLangas"/>
        </w:rPr>
        <w:t xml:space="preserve"> </w:t>
      </w:r>
      <w:r w:rsidR="00CF32A8" w:rsidRPr="00BC3ECA">
        <w:rPr>
          <w:rStyle w:val="CharLangas"/>
        </w:rPr>
        <w:t>(</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w:t>
      </w:r>
      <w:r w:rsidR="00B115CD" w:rsidRPr="00BC3ECA">
        <w:rPr>
          <w:rStyle w:val="CharLangas"/>
        </w:rPr>
        <w:t>psl.)</w:t>
      </w:r>
    </w:p>
    <w:p w14:paraId="694CB343" w14:textId="352BC65E" w:rsidR="0098297B" w:rsidRPr="00BC3ECA" w:rsidRDefault="002962BE" w:rsidP="002962BE">
      <w:pPr>
        <w:pStyle w:val="AlnostextBuleted"/>
        <w:rPr>
          <w:rStyle w:val="CharLangas"/>
        </w:rPr>
      </w:pPr>
      <w:r w:rsidRPr="00BC3ECA">
        <w:rPr>
          <w:rStyle w:val="CharLangas"/>
          <w:i w:val="0"/>
        </w:rPr>
        <w:fldChar w:fldCharType="begin"/>
      </w:r>
      <w:r w:rsidRPr="00BC3ECA">
        <w:rPr>
          <w:rStyle w:val="CharLangas"/>
          <w:i w:val="0"/>
        </w:rPr>
        <w:instrText xml:space="preserve"> REF _Ref125620734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Pašalinti eksponatą/komplektą/grupę</w:t>
      </w:r>
      <w:r w:rsidRPr="00BC3ECA">
        <w:rPr>
          <w:rStyle w:val="CharLangas"/>
          <w:i w:val="0"/>
        </w:rPr>
        <w:fldChar w:fldCharType="end"/>
      </w:r>
      <w:r w:rsidRPr="00BC3ECA">
        <w:rPr>
          <w:rStyle w:val="CharLangas"/>
        </w:rPr>
        <w:t xml:space="preserve"> </w:t>
      </w:r>
      <w:r w:rsidR="00CF32A8" w:rsidRPr="00BC3ECA">
        <w:rPr>
          <w:rStyle w:val="CharLangas"/>
        </w:rPr>
        <w:t>(</w:t>
      </w:r>
      <w:r w:rsidRPr="00BC3ECA">
        <w:rPr>
          <w:rStyle w:val="CharLangas"/>
        </w:rPr>
        <w:fldChar w:fldCharType="begin"/>
      </w:r>
      <w:r w:rsidRPr="00BC3ECA">
        <w:rPr>
          <w:rStyle w:val="CharLangas"/>
        </w:rPr>
        <w:instrText xml:space="preserve"> PAGEREF _Ref125620734 \h </w:instrText>
      </w:r>
      <w:r w:rsidRPr="00BC3ECA">
        <w:rPr>
          <w:rStyle w:val="CharLangas"/>
        </w:rPr>
      </w:r>
      <w:r w:rsidRPr="00BC3ECA">
        <w:rPr>
          <w:rStyle w:val="CharLangas"/>
        </w:rPr>
        <w:fldChar w:fldCharType="separate"/>
      </w:r>
      <w:r w:rsidR="000D676C">
        <w:rPr>
          <w:rStyle w:val="CharLangas"/>
          <w:noProof/>
        </w:rPr>
        <w:t>80</w:t>
      </w:r>
      <w:r w:rsidRPr="00BC3ECA">
        <w:rPr>
          <w:rStyle w:val="CharLangas"/>
        </w:rPr>
        <w:fldChar w:fldCharType="end"/>
      </w:r>
      <w:r w:rsidRPr="00BC3ECA">
        <w:rPr>
          <w:rStyle w:val="CharLangas"/>
        </w:rPr>
        <w:t xml:space="preserve"> </w:t>
      </w:r>
      <w:r w:rsidR="00B115CD" w:rsidRPr="00BC3ECA">
        <w:rPr>
          <w:rStyle w:val="CharLangas"/>
        </w:rPr>
        <w:t>psl.)</w:t>
      </w:r>
    </w:p>
    <w:p w14:paraId="37D11AED" w14:textId="593FB500" w:rsidR="002962BE"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_Ref125620994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Patvirtinti eksponato/komplekto/grupės duomenis</w:t>
      </w:r>
      <w:r w:rsidRPr="00BC3ECA">
        <w:rPr>
          <w:rStyle w:val="CharLangas"/>
          <w:i w:val="0"/>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_Ref125621000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psl.)</w:t>
      </w:r>
    </w:p>
    <w:p w14:paraId="66479A4F" w14:textId="1964E02F" w:rsidR="002962BE"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_Ref318183243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Redaguoti nesutvarkytus eksponatus</w:t>
      </w:r>
      <w:r w:rsidRPr="00BC3ECA">
        <w:rPr>
          <w:rStyle w:val="CharLangas"/>
          <w:i w:val="0"/>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_Ref318183243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psl.)</w:t>
      </w:r>
    </w:p>
    <w:p w14:paraId="3E860AA6" w14:textId="7194787C" w:rsidR="0098297B"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_Ref333909092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Įvesti eksponato/komplekto/grupės dingimo faktą</w:t>
      </w:r>
      <w:r w:rsidRPr="00BC3ECA">
        <w:rPr>
          <w:rStyle w:val="CharLangas"/>
          <w:i w:val="0"/>
        </w:rPr>
        <w:fldChar w:fldCharType="end"/>
      </w:r>
      <w:r w:rsidRPr="00BC3ECA">
        <w:rPr>
          <w:rStyle w:val="CharLangas"/>
        </w:rPr>
        <w:t xml:space="preserve"> </w:t>
      </w:r>
      <w:r w:rsidR="0098297B" w:rsidRPr="00BC3ECA">
        <w:rPr>
          <w:rStyle w:val="CharLangas"/>
        </w:rPr>
        <w:t>(</w:t>
      </w:r>
      <w:r w:rsidRPr="00BC3ECA">
        <w:rPr>
          <w:rStyle w:val="CharLangas"/>
        </w:rPr>
        <w:fldChar w:fldCharType="begin"/>
      </w:r>
      <w:r w:rsidRPr="00BC3ECA">
        <w:rPr>
          <w:rStyle w:val="CharLangas"/>
        </w:rPr>
        <w:instrText xml:space="preserve"> PAGEREF _Ref333909092 \h </w:instrText>
      </w:r>
      <w:r w:rsidRPr="00BC3ECA">
        <w:rPr>
          <w:rStyle w:val="CharLangas"/>
        </w:rPr>
      </w:r>
      <w:r w:rsidRPr="00BC3ECA">
        <w:rPr>
          <w:rStyle w:val="CharLangas"/>
        </w:rPr>
        <w:fldChar w:fldCharType="separate"/>
      </w:r>
      <w:r w:rsidR="000D676C">
        <w:rPr>
          <w:rStyle w:val="CharLangas"/>
          <w:noProof/>
        </w:rPr>
        <w:t>82</w:t>
      </w:r>
      <w:r w:rsidRPr="00BC3ECA">
        <w:rPr>
          <w:rStyle w:val="CharLangas"/>
        </w:rPr>
        <w:fldChar w:fldCharType="end"/>
      </w:r>
      <w:r w:rsidRPr="00BC3ECA">
        <w:rPr>
          <w:rStyle w:val="CharLangas"/>
        </w:rPr>
        <w:t xml:space="preserve"> </w:t>
      </w:r>
      <w:r w:rsidR="0098297B" w:rsidRPr="00BC3ECA">
        <w:rPr>
          <w:rStyle w:val="CharLangas"/>
        </w:rPr>
        <w:t>psl.)</w:t>
      </w:r>
    </w:p>
    <w:p w14:paraId="37535F11" w14:textId="1750C893" w:rsidR="0098297B"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_Ref333909098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Įvesti eksponato/komplekto/grupės radimo faktą</w:t>
      </w:r>
      <w:r w:rsidRPr="00BC3ECA">
        <w:rPr>
          <w:rStyle w:val="CharLangas"/>
          <w:i w:val="0"/>
        </w:rPr>
        <w:fldChar w:fldCharType="end"/>
      </w:r>
      <w:r w:rsidRPr="00BC3ECA">
        <w:rPr>
          <w:rStyle w:val="CharLangas"/>
        </w:rPr>
        <w:t xml:space="preserve"> </w:t>
      </w:r>
      <w:r w:rsidR="0098297B" w:rsidRPr="00BC3ECA">
        <w:rPr>
          <w:rStyle w:val="CharLangas"/>
        </w:rPr>
        <w:t>(</w:t>
      </w:r>
      <w:r w:rsidRPr="00BC3ECA">
        <w:rPr>
          <w:rStyle w:val="CharLangas"/>
        </w:rPr>
        <w:fldChar w:fldCharType="begin"/>
      </w:r>
      <w:r w:rsidRPr="00BC3ECA">
        <w:rPr>
          <w:rStyle w:val="CharLangas"/>
        </w:rPr>
        <w:instrText xml:space="preserve"> PAGEREF _Ref333909098 \h </w:instrText>
      </w:r>
      <w:r w:rsidRPr="00BC3ECA">
        <w:rPr>
          <w:rStyle w:val="CharLangas"/>
        </w:rPr>
      </w:r>
      <w:r w:rsidRPr="00BC3ECA">
        <w:rPr>
          <w:rStyle w:val="CharLangas"/>
        </w:rPr>
        <w:fldChar w:fldCharType="separate"/>
      </w:r>
      <w:r w:rsidR="000D676C">
        <w:rPr>
          <w:rStyle w:val="CharLangas"/>
          <w:noProof/>
        </w:rPr>
        <w:t>83</w:t>
      </w:r>
      <w:r w:rsidRPr="00BC3ECA">
        <w:rPr>
          <w:rStyle w:val="CharLangas"/>
        </w:rPr>
        <w:fldChar w:fldCharType="end"/>
      </w:r>
      <w:r w:rsidRPr="00BC3ECA">
        <w:rPr>
          <w:rStyle w:val="CharLangas"/>
        </w:rPr>
        <w:t xml:space="preserve"> </w:t>
      </w:r>
      <w:r w:rsidR="0098297B" w:rsidRPr="00BC3ECA">
        <w:rPr>
          <w:rStyle w:val="CharLangas"/>
        </w:rPr>
        <w:t>psl.)</w:t>
      </w:r>
    </w:p>
    <w:p w14:paraId="1472E413" w14:textId="564FB582" w:rsidR="00832180"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_Ref333935167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Įvesti eksponato/komplekto/grupės nurašymo faktą</w:t>
      </w:r>
      <w:r w:rsidRPr="00BC3ECA">
        <w:rPr>
          <w:rStyle w:val="CharLangas"/>
          <w:i w:val="0"/>
        </w:rPr>
        <w:fldChar w:fldCharType="end"/>
      </w:r>
      <w:r w:rsidRPr="00BC3ECA">
        <w:rPr>
          <w:rStyle w:val="CharLangas"/>
        </w:rPr>
        <w:t xml:space="preserve"> </w:t>
      </w:r>
      <w:r w:rsidR="00832180" w:rsidRPr="00BC3ECA">
        <w:rPr>
          <w:rStyle w:val="CharLangas"/>
        </w:rPr>
        <w:t>(</w:t>
      </w:r>
      <w:r w:rsidRPr="00BC3ECA">
        <w:rPr>
          <w:rStyle w:val="CharLangas"/>
        </w:rPr>
        <w:fldChar w:fldCharType="begin"/>
      </w:r>
      <w:r w:rsidRPr="00BC3ECA">
        <w:rPr>
          <w:rStyle w:val="CharLangas"/>
        </w:rPr>
        <w:instrText xml:space="preserve"> PAGEREF _Ref333935167 \h </w:instrText>
      </w:r>
      <w:r w:rsidRPr="00BC3ECA">
        <w:rPr>
          <w:rStyle w:val="CharLangas"/>
        </w:rPr>
      </w:r>
      <w:r w:rsidRPr="00BC3ECA">
        <w:rPr>
          <w:rStyle w:val="CharLangas"/>
        </w:rPr>
        <w:fldChar w:fldCharType="separate"/>
      </w:r>
      <w:r w:rsidR="000D676C">
        <w:rPr>
          <w:rStyle w:val="CharLangas"/>
          <w:noProof/>
        </w:rPr>
        <w:t>84</w:t>
      </w:r>
      <w:r w:rsidRPr="00BC3ECA">
        <w:rPr>
          <w:rStyle w:val="CharLangas"/>
        </w:rPr>
        <w:fldChar w:fldCharType="end"/>
      </w:r>
      <w:r w:rsidRPr="00BC3ECA">
        <w:rPr>
          <w:rStyle w:val="CharLangas"/>
        </w:rPr>
        <w:t xml:space="preserve"> </w:t>
      </w:r>
      <w:r w:rsidR="00832180" w:rsidRPr="00BC3ECA">
        <w:rPr>
          <w:rStyle w:val="CharLangas"/>
        </w:rPr>
        <w:t>psl.)</w:t>
      </w:r>
    </w:p>
    <w:p w14:paraId="16A458AA" w14:textId="6F5B7C99" w:rsidR="0098297B" w:rsidRPr="00BC3ECA" w:rsidRDefault="002962BE" w:rsidP="005E0E90">
      <w:pPr>
        <w:pStyle w:val="AlnostextBuleted"/>
        <w:rPr>
          <w:rStyle w:val="CharLangas"/>
        </w:rPr>
      </w:pPr>
      <w:r w:rsidRPr="00BC3ECA">
        <w:rPr>
          <w:rStyle w:val="CharLangas"/>
          <w:i w:val="0"/>
        </w:rPr>
        <w:fldChar w:fldCharType="begin"/>
      </w:r>
      <w:r w:rsidRPr="00BC3ECA">
        <w:rPr>
          <w:rStyle w:val="CharLangas"/>
          <w:i w:val="0"/>
        </w:rPr>
        <w:instrText xml:space="preserve"> REF _Ref333909110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Formuoti būklės įvertinimo aktą spausdinimui</w:t>
      </w:r>
      <w:r w:rsidRPr="00BC3ECA">
        <w:rPr>
          <w:rStyle w:val="CharLangas"/>
          <w:i w:val="0"/>
        </w:rPr>
        <w:fldChar w:fldCharType="end"/>
      </w:r>
      <w:r w:rsidRPr="00BC3ECA">
        <w:rPr>
          <w:rStyle w:val="CharLangas"/>
        </w:rPr>
        <w:t xml:space="preserve"> </w:t>
      </w:r>
      <w:r w:rsidR="0098297B" w:rsidRPr="00BC3ECA">
        <w:rPr>
          <w:rStyle w:val="CharLangas"/>
        </w:rPr>
        <w:t>(</w:t>
      </w:r>
      <w:r w:rsidRPr="00BC3ECA">
        <w:rPr>
          <w:rStyle w:val="CharLangas"/>
        </w:rPr>
        <w:fldChar w:fldCharType="begin"/>
      </w:r>
      <w:r w:rsidRPr="00BC3ECA">
        <w:rPr>
          <w:rStyle w:val="CharLangas"/>
        </w:rPr>
        <w:instrText xml:space="preserve"> PAGEREF _Ref333909110 \h </w:instrText>
      </w:r>
      <w:r w:rsidRPr="00BC3ECA">
        <w:rPr>
          <w:rStyle w:val="CharLangas"/>
        </w:rPr>
      </w:r>
      <w:r w:rsidRPr="00BC3ECA">
        <w:rPr>
          <w:rStyle w:val="CharLangas"/>
        </w:rPr>
        <w:fldChar w:fldCharType="separate"/>
      </w:r>
      <w:r w:rsidR="000D676C">
        <w:rPr>
          <w:rStyle w:val="CharLangas"/>
          <w:noProof/>
        </w:rPr>
        <w:t>85</w:t>
      </w:r>
      <w:r w:rsidRPr="00BC3ECA">
        <w:rPr>
          <w:rStyle w:val="CharLangas"/>
        </w:rPr>
        <w:fldChar w:fldCharType="end"/>
      </w:r>
      <w:r w:rsidRPr="00BC3ECA">
        <w:rPr>
          <w:rStyle w:val="CharLangas"/>
        </w:rPr>
        <w:t xml:space="preserve"> </w:t>
      </w:r>
      <w:r w:rsidR="0098297B" w:rsidRPr="00BC3ECA">
        <w:rPr>
          <w:rStyle w:val="CharLangas"/>
        </w:rPr>
        <w:t>psl.)</w:t>
      </w:r>
    </w:p>
    <w:p w14:paraId="39EA283B" w14:textId="4DE42211" w:rsidR="0098297B" w:rsidRDefault="0098297B" w:rsidP="005E0E90">
      <w:pPr>
        <w:pStyle w:val="AlnostextBuleted"/>
        <w:rPr>
          <w:rStyle w:val="CharLangas"/>
        </w:rPr>
      </w:pPr>
      <w:r w:rsidRPr="00F93035">
        <w:rPr>
          <w:rStyle w:val="CharLangas"/>
        </w:rPr>
        <w:fldChar w:fldCharType="begin"/>
      </w:r>
      <w:r w:rsidRPr="00F93035">
        <w:rPr>
          <w:rStyle w:val="CharLangas"/>
        </w:rPr>
        <w:instrText xml:space="preserve"> REF _Ref333909115 \h </w:instrText>
      </w:r>
      <w:r w:rsidR="005931D3" w:rsidRPr="00F93035">
        <w:rPr>
          <w:rStyle w:val="CharLangas"/>
        </w:rPr>
        <w:instrText xml:space="preserve"> \* MERGEFORMAT </w:instrText>
      </w:r>
      <w:r w:rsidRPr="00F93035">
        <w:rPr>
          <w:rStyle w:val="CharLangas"/>
        </w:rPr>
      </w:r>
      <w:r w:rsidRPr="00F93035">
        <w:rPr>
          <w:rStyle w:val="CharLangas"/>
        </w:rPr>
        <w:fldChar w:fldCharType="separate"/>
      </w:r>
      <w:r w:rsidR="000D676C" w:rsidRPr="000D676C">
        <w:rPr>
          <w:rStyle w:val="CharLangas"/>
        </w:rPr>
        <w:t>Peržiūrėti eksponato duomenų keitimo</w:t>
      </w:r>
      <w:r w:rsidR="000D676C" w:rsidRPr="00BC3ECA">
        <w:t xml:space="preserve"> istoriją</w:t>
      </w:r>
      <w:r w:rsidRPr="00F93035">
        <w:rPr>
          <w:rStyle w:val="CharLangas"/>
        </w:rPr>
        <w:fldChar w:fldCharType="end"/>
      </w:r>
      <w:r w:rsidRPr="00BC3ECA">
        <w:rPr>
          <w:rStyle w:val="CharLangas"/>
        </w:rPr>
        <w:t xml:space="preserve"> (</w:t>
      </w:r>
      <w:r w:rsidR="002962BE" w:rsidRPr="00BC3ECA">
        <w:rPr>
          <w:rStyle w:val="CharLangas"/>
        </w:rPr>
        <w:fldChar w:fldCharType="begin"/>
      </w:r>
      <w:r w:rsidR="002962BE" w:rsidRPr="00BC3ECA">
        <w:rPr>
          <w:rStyle w:val="CharLangas"/>
        </w:rPr>
        <w:instrText xml:space="preserve"> PAGEREF _Ref333909115 \h </w:instrText>
      </w:r>
      <w:r w:rsidR="002962BE" w:rsidRPr="00BC3ECA">
        <w:rPr>
          <w:rStyle w:val="CharLangas"/>
        </w:rPr>
      </w:r>
      <w:r w:rsidR="002962BE" w:rsidRPr="00BC3ECA">
        <w:rPr>
          <w:rStyle w:val="CharLangas"/>
        </w:rPr>
        <w:fldChar w:fldCharType="separate"/>
      </w:r>
      <w:r w:rsidR="000D676C">
        <w:rPr>
          <w:rStyle w:val="CharLangas"/>
          <w:noProof/>
        </w:rPr>
        <w:t>86</w:t>
      </w:r>
      <w:r w:rsidR="002962BE" w:rsidRPr="00BC3ECA">
        <w:rPr>
          <w:rStyle w:val="CharLangas"/>
        </w:rPr>
        <w:fldChar w:fldCharType="end"/>
      </w:r>
      <w:r w:rsidR="002962BE" w:rsidRPr="00BC3ECA">
        <w:rPr>
          <w:rStyle w:val="CharLangas"/>
        </w:rPr>
        <w:t xml:space="preserve"> </w:t>
      </w:r>
      <w:r w:rsidRPr="00BC3ECA">
        <w:rPr>
          <w:rStyle w:val="CharLangas"/>
        </w:rPr>
        <w:t>psl.)</w:t>
      </w:r>
    </w:p>
    <w:p w14:paraId="44AEA6BF" w14:textId="43FBC09D" w:rsidR="00F93035" w:rsidRPr="00BC3ECA" w:rsidRDefault="00440F9E" w:rsidP="005E0E90">
      <w:pPr>
        <w:pStyle w:val="AlnostextBuleted"/>
        <w:rPr>
          <w:rStyle w:val="CharLangas"/>
        </w:rPr>
      </w:pPr>
      <w:hyperlink w:anchor="_Eksportuoti_eksponato_duomenų" w:history="1">
        <w:r w:rsidR="00F93035" w:rsidRPr="00F93035">
          <w:rPr>
            <w:rStyle w:val="Hyperlink"/>
            <w:i/>
            <w:color w:val="auto"/>
            <w:u w:val="none"/>
            <w:lang w:val="lt-LT"/>
          </w:rPr>
          <w:t>Eksportuoti eksponato duomenų keitimo istoriją (85</w:t>
        </w:r>
      </w:hyperlink>
      <w:r w:rsidR="00F93035">
        <w:rPr>
          <w:rStyle w:val="CharLangas"/>
        </w:rPr>
        <w:t xml:space="preserve"> psl.)</w:t>
      </w:r>
    </w:p>
    <w:p w14:paraId="0FC0FD3C" w14:textId="262609E0" w:rsidR="00605782" w:rsidRPr="00BC3ECA" w:rsidRDefault="00E90304" w:rsidP="005E0E90">
      <w:pPr>
        <w:pStyle w:val="AlnostextBuleted"/>
        <w:rPr>
          <w:rStyle w:val="CharLangas"/>
        </w:rPr>
      </w:pPr>
      <w:r w:rsidRPr="00BC3ECA">
        <w:rPr>
          <w:rStyle w:val="CharLangas"/>
          <w:i w:val="0"/>
        </w:rPr>
        <w:fldChar w:fldCharType="begin"/>
      </w:r>
      <w:r w:rsidRPr="00BC3ECA">
        <w:rPr>
          <w:rStyle w:val="CharLangas"/>
          <w:i w:val="0"/>
        </w:rPr>
        <w:instrText xml:space="preserve"> REF _Ref123898451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Peržiūrėti susijusius eksponatus</w:t>
      </w:r>
      <w:r w:rsidRPr="00BC3ECA">
        <w:rPr>
          <w:rStyle w:val="CharLangas"/>
          <w:i w:val="0"/>
        </w:rPr>
        <w:fldChar w:fldCharType="end"/>
      </w:r>
      <w:r w:rsidRPr="00BC3ECA">
        <w:rPr>
          <w:rStyle w:val="CharLangas"/>
        </w:rPr>
        <w:t xml:space="preserve"> (</w:t>
      </w:r>
      <w:r w:rsidR="002962BE" w:rsidRPr="00BC3ECA">
        <w:rPr>
          <w:rStyle w:val="CharLangas"/>
        </w:rPr>
        <w:fldChar w:fldCharType="begin"/>
      </w:r>
      <w:r w:rsidR="002962BE" w:rsidRPr="00BC3ECA">
        <w:rPr>
          <w:rStyle w:val="CharLangas"/>
        </w:rPr>
        <w:instrText xml:space="preserve"> PAGEREF _Ref123898451 \h </w:instrText>
      </w:r>
      <w:r w:rsidR="002962BE" w:rsidRPr="00BC3ECA">
        <w:rPr>
          <w:rStyle w:val="CharLangas"/>
        </w:rPr>
      </w:r>
      <w:r w:rsidR="002962BE" w:rsidRPr="00BC3ECA">
        <w:rPr>
          <w:rStyle w:val="CharLangas"/>
        </w:rPr>
        <w:fldChar w:fldCharType="separate"/>
      </w:r>
      <w:r w:rsidR="000D676C">
        <w:rPr>
          <w:rStyle w:val="CharLangas"/>
          <w:noProof/>
        </w:rPr>
        <w:t>87</w:t>
      </w:r>
      <w:r w:rsidR="002962BE" w:rsidRPr="00BC3ECA">
        <w:rPr>
          <w:rStyle w:val="CharLangas"/>
        </w:rPr>
        <w:fldChar w:fldCharType="end"/>
      </w:r>
      <w:r w:rsidR="002962BE" w:rsidRPr="00BC3ECA">
        <w:rPr>
          <w:rStyle w:val="CharLangas"/>
        </w:rPr>
        <w:t xml:space="preserve"> </w:t>
      </w:r>
      <w:r w:rsidRPr="00BC3ECA">
        <w:rPr>
          <w:rStyle w:val="CharLangas"/>
        </w:rPr>
        <w:t>psl.)</w:t>
      </w:r>
    </w:p>
    <w:p w14:paraId="67163B4B" w14:textId="37564207" w:rsidR="0098297B" w:rsidRPr="00BC3ECA" w:rsidRDefault="0098297B" w:rsidP="005E0E90">
      <w:pPr>
        <w:pStyle w:val="AlnostextBuleted"/>
        <w:rPr>
          <w:rStyle w:val="CharLangas"/>
        </w:rPr>
      </w:pPr>
      <w:r w:rsidRPr="00BC3ECA">
        <w:rPr>
          <w:rStyle w:val="CharLangas"/>
        </w:rPr>
        <w:fldChar w:fldCharType="begin"/>
      </w:r>
      <w:r w:rsidRPr="00BC3ECA">
        <w:rPr>
          <w:rStyle w:val="CharLangas"/>
        </w:rPr>
        <w:instrText xml:space="preserve"> REF _Ref333909124 \h </w:instrText>
      </w:r>
      <w:r w:rsidR="005931D3"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Eksportuoti pasirinktus eksponatus</w:t>
      </w:r>
      <w:r w:rsidRPr="00BC3ECA">
        <w:rPr>
          <w:rStyle w:val="CharLangas"/>
        </w:rPr>
        <w:fldChar w:fldCharType="end"/>
      </w:r>
      <w:r w:rsidRPr="00BC3ECA">
        <w:rPr>
          <w:rStyle w:val="CharLangas"/>
        </w:rPr>
        <w:t xml:space="preserve"> (</w:t>
      </w:r>
      <w:r w:rsidR="002962BE" w:rsidRPr="00BC3ECA">
        <w:rPr>
          <w:rStyle w:val="CharLangas"/>
        </w:rPr>
        <w:fldChar w:fldCharType="begin"/>
      </w:r>
      <w:r w:rsidR="002962BE" w:rsidRPr="00BC3ECA">
        <w:rPr>
          <w:rStyle w:val="CharLangas"/>
        </w:rPr>
        <w:instrText xml:space="preserve"> PAGEREF _Ref333909124 \h </w:instrText>
      </w:r>
      <w:r w:rsidR="002962BE" w:rsidRPr="00BC3ECA">
        <w:rPr>
          <w:rStyle w:val="CharLangas"/>
        </w:rPr>
      </w:r>
      <w:r w:rsidR="002962BE" w:rsidRPr="00BC3ECA">
        <w:rPr>
          <w:rStyle w:val="CharLangas"/>
        </w:rPr>
        <w:fldChar w:fldCharType="separate"/>
      </w:r>
      <w:r w:rsidR="000D676C">
        <w:rPr>
          <w:rStyle w:val="CharLangas"/>
          <w:noProof/>
        </w:rPr>
        <w:t>88</w:t>
      </w:r>
      <w:r w:rsidR="002962BE" w:rsidRPr="00BC3ECA">
        <w:rPr>
          <w:rStyle w:val="CharLangas"/>
        </w:rPr>
        <w:fldChar w:fldCharType="end"/>
      </w:r>
      <w:r w:rsidR="002962BE" w:rsidRPr="00BC3ECA">
        <w:rPr>
          <w:rStyle w:val="CharLangas"/>
        </w:rPr>
        <w:t xml:space="preserve"> </w:t>
      </w:r>
      <w:r w:rsidRPr="00BC3ECA">
        <w:rPr>
          <w:rStyle w:val="CharLangas"/>
        </w:rPr>
        <w:t>psl.)</w:t>
      </w:r>
    </w:p>
    <w:p w14:paraId="5AEDA09C" w14:textId="76EBED3B" w:rsidR="00E40B66" w:rsidRPr="00BC3ECA" w:rsidRDefault="00E40B66" w:rsidP="00E40B66">
      <w:pPr>
        <w:pStyle w:val="Heading2"/>
        <w:rPr>
          <w:rStyle w:val="CharLaukas"/>
          <w:b/>
        </w:rPr>
      </w:pPr>
      <w:bookmarkStart w:id="187" w:name="_Ref333908996"/>
      <w:bookmarkStart w:id="188" w:name="_Ref125620506"/>
      <w:bookmarkStart w:id="189" w:name="_Toc169621740"/>
      <w:r w:rsidRPr="00BC3ECA">
        <w:rPr>
          <w:rStyle w:val="CharLaukas"/>
          <w:b/>
        </w:rPr>
        <w:t>Įvesti naują eksponatą</w:t>
      </w:r>
      <w:r w:rsidR="0069158D" w:rsidRPr="00BC3ECA">
        <w:rPr>
          <w:rStyle w:val="CharLaukas"/>
          <w:b/>
        </w:rPr>
        <w:t xml:space="preserve">, </w:t>
      </w:r>
      <w:r w:rsidRPr="00BC3ECA">
        <w:rPr>
          <w:rStyle w:val="CharLaukas"/>
          <w:b/>
        </w:rPr>
        <w:t>komplektą</w:t>
      </w:r>
      <w:bookmarkEnd w:id="187"/>
      <w:r w:rsidR="0069158D" w:rsidRPr="00BC3ECA">
        <w:rPr>
          <w:rStyle w:val="CharLaukas"/>
          <w:b/>
        </w:rPr>
        <w:t xml:space="preserve"> ar grupę</w:t>
      </w:r>
      <w:bookmarkEnd w:id="188"/>
      <w:bookmarkEnd w:id="189"/>
    </w:p>
    <w:p w14:paraId="69375DE1" w14:textId="77777777" w:rsidR="00E40B66" w:rsidRPr="00BC3ECA" w:rsidRDefault="00E40B66" w:rsidP="00E40B66">
      <w:pPr>
        <w:pStyle w:val="Alnostext"/>
        <w:rPr>
          <w:rStyle w:val="CharLangas"/>
          <w:i w:val="0"/>
        </w:rPr>
      </w:pPr>
      <w:r w:rsidRPr="00BC3ECA">
        <w:rPr>
          <w:rStyle w:val="CharLangas"/>
          <w:i w:val="0"/>
        </w:rPr>
        <w:t>Sistemoje galite įvesti duomenis apie muziejines vertybes:</w:t>
      </w:r>
    </w:p>
    <w:p w14:paraId="0C197F72" w14:textId="1A239E79" w:rsidR="00E40B66" w:rsidRPr="00BC3ECA" w:rsidRDefault="00E40B66" w:rsidP="00E40B66">
      <w:pPr>
        <w:pStyle w:val="AlnostextBuleted"/>
        <w:rPr>
          <w:rStyle w:val="CharLangas"/>
        </w:rPr>
      </w:pPr>
      <w:r w:rsidRPr="00BC3ECA">
        <w:rPr>
          <w:rStyle w:val="CharLangas"/>
          <w:i w:val="0"/>
        </w:rPr>
        <w:fldChar w:fldCharType="begin"/>
      </w:r>
      <w:r w:rsidRPr="00BC3ECA">
        <w:rPr>
          <w:rStyle w:val="CharLangas"/>
          <w:i w:val="0"/>
        </w:rPr>
        <w:instrText xml:space="preserve"> REF _Ref285792239 \h </w:instrText>
      </w:r>
      <w:r w:rsidR="009F3BAC"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Įvesti naują eksponatą</w:t>
      </w:r>
      <w:r w:rsidRPr="00BC3ECA">
        <w:rPr>
          <w:rStyle w:val="CharLangas"/>
          <w:i w:val="0"/>
        </w:rPr>
        <w:fldChar w:fldCharType="end"/>
      </w:r>
      <w:r w:rsidRPr="00BC3ECA">
        <w:rPr>
          <w:rStyle w:val="CharLangas"/>
        </w:rPr>
        <w:t xml:space="preserve"> (</w:t>
      </w:r>
      <w:r w:rsidR="002962BE" w:rsidRPr="00BC3ECA">
        <w:rPr>
          <w:rStyle w:val="CharLangas"/>
        </w:rPr>
        <w:fldChar w:fldCharType="begin"/>
      </w:r>
      <w:r w:rsidR="002962BE" w:rsidRPr="00BC3ECA">
        <w:rPr>
          <w:rStyle w:val="CharLangas"/>
        </w:rPr>
        <w:instrText xml:space="preserve"> PAGEREF _Ref285792239 \h </w:instrText>
      </w:r>
      <w:r w:rsidR="002962BE" w:rsidRPr="00BC3ECA">
        <w:rPr>
          <w:rStyle w:val="CharLangas"/>
        </w:rPr>
      </w:r>
      <w:r w:rsidR="002962BE" w:rsidRPr="00BC3ECA">
        <w:rPr>
          <w:rStyle w:val="CharLangas"/>
        </w:rPr>
        <w:fldChar w:fldCharType="separate"/>
      </w:r>
      <w:r w:rsidR="000D676C">
        <w:rPr>
          <w:rStyle w:val="CharLangas"/>
          <w:noProof/>
        </w:rPr>
        <w:t>66</w:t>
      </w:r>
      <w:r w:rsidR="002962BE" w:rsidRPr="00BC3ECA">
        <w:rPr>
          <w:rStyle w:val="CharLangas"/>
        </w:rPr>
        <w:fldChar w:fldCharType="end"/>
      </w:r>
      <w:r w:rsidR="002962BE" w:rsidRPr="00BC3ECA">
        <w:rPr>
          <w:rStyle w:val="CharLangas"/>
        </w:rPr>
        <w:t xml:space="preserve"> </w:t>
      </w:r>
      <w:r w:rsidRPr="00BC3ECA">
        <w:rPr>
          <w:rStyle w:val="CharLangas"/>
        </w:rPr>
        <w:t>psl.)</w:t>
      </w:r>
    </w:p>
    <w:p w14:paraId="493AF1CF" w14:textId="1CC2DEDB" w:rsidR="00E40B66" w:rsidRPr="00BC3ECA" w:rsidRDefault="00E40B66" w:rsidP="00E40B66">
      <w:pPr>
        <w:pStyle w:val="AlnostextBuleted"/>
        <w:rPr>
          <w:rStyle w:val="CharLangas"/>
        </w:rPr>
      </w:pPr>
      <w:r w:rsidRPr="00BC3ECA">
        <w:rPr>
          <w:rStyle w:val="CharLangas"/>
          <w:i w:val="0"/>
        </w:rPr>
        <w:fldChar w:fldCharType="begin"/>
      </w:r>
      <w:r w:rsidRPr="00BC3ECA">
        <w:rPr>
          <w:rStyle w:val="CharLangas"/>
          <w:i w:val="0"/>
        </w:rPr>
        <w:instrText xml:space="preserve"> REF _Ref333908924 \h </w:instrText>
      </w:r>
      <w:r w:rsidR="009F3BAC"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Įvesti naują komplektą</w:t>
      </w:r>
      <w:r w:rsidRPr="00BC3ECA">
        <w:rPr>
          <w:rStyle w:val="CharLangas"/>
          <w:i w:val="0"/>
        </w:rPr>
        <w:fldChar w:fldCharType="end"/>
      </w:r>
      <w:r w:rsidRPr="00BC3ECA">
        <w:rPr>
          <w:rStyle w:val="CharLangas"/>
        </w:rPr>
        <w:t xml:space="preserve"> (</w:t>
      </w:r>
      <w:r w:rsidR="002962BE" w:rsidRPr="00BC3ECA">
        <w:rPr>
          <w:rStyle w:val="CharLangas"/>
        </w:rPr>
        <w:fldChar w:fldCharType="begin"/>
      </w:r>
      <w:r w:rsidR="002962BE" w:rsidRPr="00BC3ECA">
        <w:rPr>
          <w:rStyle w:val="CharLangas"/>
        </w:rPr>
        <w:instrText xml:space="preserve"> PAGEREF _Ref125621279 \h </w:instrText>
      </w:r>
      <w:r w:rsidR="002962BE" w:rsidRPr="00BC3ECA">
        <w:rPr>
          <w:rStyle w:val="CharLangas"/>
        </w:rPr>
      </w:r>
      <w:r w:rsidR="002962BE" w:rsidRPr="00BC3ECA">
        <w:rPr>
          <w:rStyle w:val="CharLangas"/>
        </w:rPr>
        <w:fldChar w:fldCharType="separate"/>
      </w:r>
      <w:r w:rsidR="000D676C">
        <w:rPr>
          <w:rStyle w:val="CharLangas"/>
          <w:noProof/>
        </w:rPr>
        <w:t>68</w:t>
      </w:r>
      <w:r w:rsidR="002962BE" w:rsidRPr="00BC3ECA">
        <w:rPr>
          <w:rStyle w:val="CharLangas"/>
        </w:rPr>
        <w:fldChar w:fldCharType="end"/>
      </w:r>
      <w:r w:rsidR="002962BE" w:rsidRPr="00BC3ECA">
        <w:rPr>
          <w:rStyle w:val="CharLangas"/>
        </w:rPr>
        <w:t xml:space="preserve"> </w:t>
      </w:r>
      <w:r w:rsidRPr="00BC3ECA">
        <w:rPr>
          <w:rStyle w:val="CharLangas"/>
        </w:rPr>
        <w:t>psl.)</w:t>
      </w:r>
    </w:p>
    <w:p w14:paraId="59D708C5" w14:textId="030F4C21" w:rsidR="00ED3A91" w:rsidRPr="00BC3ECA" w:rsidRDefault="00ED3A91" w:rsidP="00E40B66">
      <w:pPr>
        <w:pStyle w:val="AlnostextBuleted"/>
        <w:rPr>
          <w:rStyle w:val="CharLangas"/>
        </w:rPr>
      </w:pPr>
      <w:r w:rsidRPr="00BC3ECA">
        <w:rPr>
          <w:rStyle w:val="CharLangas"/>
          <w:i w:val="0"/>
        </w:rPr>
        <w:fldChar w:fldCharType="begin"/>
      </w:r>
      <w:r w:rsidRPr="00BC3ECA">
        <w:rPr>
          <w:rStyle w:val="CharLangas"/>
          <w:i w:val="0"/>
        </w:rPr>
        <w:instrText xml:space="preserve"> REF _Ref125555458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Įvesti naują grupę</w:t>
      </w:r>
      <w:r w:rsidRPr="00BC3ECA">
        <w:rPr>
          <w:rStyle w:val="CharLangas"/>
          <w:i w:val="0"/>
        </w:rPr>
        <w:fldChar w:fldCharType="end"/>
      </w:r>
      <w:r w:rsidRPr="00BC3ECA">
        <w:rPr>
          <w:rStyle w:val="CharLangas"/>
        </w:rPr>
        <w:t xml:space="preserve"> </w:t>
      </w:r>
      <w:r w:rsidR="00673C3C" w:rsidRPr="00BC3ECA">
        <w:rPr>
          <w:rStyle w:val="CharLangas"/>
        </w:rPr>
        <w:t>(</w:t>
      </w:r>
      <w:r w:rsidRPr="00BC3ECA">
        <w:rPr>
          <w:rStyle w:val="CharLangas"/>
        </w:rPr>
        <w:fldChar w:fldCharType="begin"/>
      </w:r>
      <w:r w:rsidRPr="00BC3ECA">
        <w:rPr>
          <w:rStyle w:val="CharLangas"/>
        </w:rPr>
        <w:instrText xml:space="preserve"> PAGEREF _Ref125555458 \h </w:instrText>
      </w:r>
      <w:r w:rsidRPr="00BC3ECA">
        <w:rPr>
          <w:rStyle w:val="CharLangas"/>
        </w:rPr>
      </w:r>
      <w:r w:rsidRPr="00BC3ECA">
        <w:rPr>
          <w:rStyle w:val="CharLangas"/>
        </w:rPr>
        <w:fldChar w:fldCharType="separate"/>
      </w:r>
      <w:r w:rsidR="000D676C">
        <w:rPr>
          <w:rStyle w:val="CharLangas"/>
          <w:noProof/>
        </w:rPr>
        <w:t>69</w:t>
      </w:r>
      <w:r w:rsidRPr="00BC3ECA">
        <w:rPr>
          <w:rStyle w:val="CharLangas"/>
        </w:rPr>
        <w:fldChar w:fldCharType="end"/>
      </w:r>
      <w:r w:rsidR="00673C3C" w:rsidRPr="00BC3ECA">
        <w:rPr>
          <w:rStyle w:val="CharLangas"/>
        </w:rPr>
        <w:t xml:space="preserve"> psl.)</w:t>
      </w:r>
    </w:p>
    <w:p w14:paraId="755B7148" w14:textId="5DED0D4C" w:rsidR="00A03D44" w:rsidRPr="00BC3ECA" w:rsidRDefault="002962BE" w:rsidP="00E40B66">
      <w:pPr>
        <w:pStyle w:val="AlnostextBuleted"/>
        <w:rPr>
          <w:rStyle w:val="CharLangas"/>
        </w:rPr>
      </w:pPr>
      <w:r w:rsidRPr="00BC3ECA">
        <w:rPr>
          <w:rStyle w:val="CharLangas"/>
          <w:i w:val="0"/>
        </w:rPr>
        <w:fldChar w:fldCharType="begin"/>
      </w:r>
      <w:r w:rsidRPr="00BC3ECA">
        <w:rPr>
          <w:rStyle w:val="CharLangas"/>
          <w:i w:val="0"/>
        </w:rPr>
        <w:instrText xml:space="preserve"> REF _Ref353371580 \h </w:instrText>
      </w:r>
      <w:r w:rsidR="005035BA"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Įvesti naują eksponatą/komplektą/grupę naudojant šabloną</w:t>
      </w:r>
      <w:r w:rsidRPr="00BC3ECA">
        <w:rPr>
          <w:rStyle w:val="CharLangas"/>
          <w:i w:val="0"/>
        </w:rPr>
        <w:fldChar w:fldCharType="end"/>
      </w:r>
      <w:r w:rsidRPr="00BC3ECA">
        <w:rPr>
          <w:rStyle w:val="CharLangas"/>
        </w:rPr>
        <w:t xml:space="preserve"> </w:t>
      </w:r>
      <w:r w:rsidR="00A03D44" w:rsidRPr="00BC3ECA">
        <w:rPr>
          <w:rStyle w:val="CharLangas"/>
        </w:rPr>
        <w:t>(</w:t>
      </w:r>
      <w:r w:rsidRPr="00BC3ECA">
        <w:rPr>
          <w:rStyle w:val="CharLangas"/>
        </w:rPr>
        <w:fldChar w:fldCharType="begin"/>
      </w:r>
      <w:r w:rsidRPr="00BC3ECA">
        <w:rPr>
          <w:rStyle w:val="CharLangas"/>
        </w:rPr>
        <w:instrText xml:space="preserve"> PAGEREF _Ref353371580 \h </w:instrText>
      </w:r>
      <w:r w:rsidRPr="00BC3ECA">
        <w:rPr>
          <w:rStyle w:val="CharLangas"/>
        </w:rPr>
      </w:r>
      <w:r w:rsidRPr="00BC3ECA">
        <w:rPr>
          <w:rStyle w:val="CharLangas"/>
        </w:rPr>
        <w:fldChar w:fldCharType="separate"/>
      </w:r>
      <w:r w:rsidR="000D676C">
        <w:rPr>
          <w:rStyle w:val="CharLangas"/>
          <w:noProof/>
        </w:rPr>
        <w:t>71</w:t>
      </w:r>
      <w:r w:rsidRPr="00BC3ECA">
        <w:rPr>
          <w:rStyle w:val="CharLangas"/>
        </w:rPr>
        <w:fldChar w:fldCharType="end"/>
      </w:r>
      <w:r w:rsidRPr="00BC3ECA">
        <w:rPr>
          <w:rStyle w:val="CharLangas"/>
        </w:rPr>
        <w:t xml:space="preserve"> </w:t>
      </w:r>
      <w:r w:rsidR="00A03D44" w:rsidRPr="00BC3ECA">
        <w:rPr>
          <w:rStyle w:val="CharLangas"/>
        </w:rPr>
        <w:t>psl.)</w:t>
      </w:r>
    </w:p>
    <w:p w14:paraId="5015C440" w14:textId="77777777" w:rsidR="00A67D99" w:rsidRPr="00BC3ECA" w:rsidRDefault="00A67D99" w:rsidP="00E40B66">
      <w:pPr>
        <w:pStyle w:val="Heading3"/>
        <w:rPr>
          <w:noProof w:val="0"/>
        </w:rPr>
      </w:pPr>
      <w:bookmarkStart w:id="190" w:name="_Ref285792239"/>
      <w:bookmarkStart w:id="191" w:name="_Ref285792248"/>
      <w:bookmarkStart w:id="192" w:name="_Toc306895878"/>
      <w:bookmarkStart w:id="193" w:name="_Toc169621741"/>
      <w:r w:rsidRPr="00BC3ECA">
        <w:rPr>
          <w:noProof w:val="0"/>
        </w:rPr>
        <w:t>Įvesti naują eksponatą</w:t>
      </w:r>
      <w:bookmarkEnd w:id="190"/>
      <w:bookmarkEnd w:id="191"/>
      <w:bookmarkEnd w:id="192"/>
      <w:bookmarkEnd w:id="193"/>
    </w:p>
    <w:p w14:paraId="6E16B712" w14:textId="77777777" w:rsidR="004404E0" w:rsidRPr="00BC3ECA" w:rsidRDefault="00A67D99" w:rsidP="0096285A">
      <w:pPr>
        <w:pStyle w:val="Alnostext"/>
      </w:pPr>
      <w:r w:rsidRPr="00BC3ECA">
        <w:t xml:space="preserve">Paskirtis – įvesti naujo eksponato duomenis į sistemą. </w:t>
      </w:r>
    </w:p>
    <w:p w14:paraId="787A15FC" w14:textId="77777777" w:rsidR="00D259C5" w:rsidRPr="00BC3ECA" w:rsidRDefault="00D259C5" w:rsidP="00D259C5">
      <w:pPr>
        <w:pStyle w:val="Dmesio"/>
      </w:pPr>
      <w:r w:rsidRPr="00BC3ECA">
        <w:t xml:space="preserve">Įvedant naujo eksponato duomenis į sistemą, būtina juos </w:t>
      </w:r>
      <w:r w:rsidR="007F3033" w:rsidRPr="00BC3ECA">
        <w:t>pildyti</w:t>
      </w:r>
      <w:r w:rsidRPr="00BC3ECA">
        <w:t xml:space="preserve"> nuosekliai – </w:t>
      </w:r>
      <w:r w:rsidR="007F3033" w:rsidRPr="00BC3ECA">
        <w:t>įrašant informaciją į</w:t>
      </w:r>
      <w:r w:rsidRPr="00BC3ECA">
        <w:t xml:space="preserve"> duomenų laukus iš formos viršaus žemyn.</w:t>
      </w:r>
    </w:p>
    <w:p w14:paraId="7EAA6CD7" w14:textId="3CFD106C" w:rsidR="007579E0" w:rsidRPr="00BC3ECA" w:rsidRDefault="008475A1" w:rsidP="00667BE8">
      <w:pPr>
        <w:pStyle w:val="Alnostext"/>
        <w:rPr>
          <w:rStyle w:val="CharLangas"/>
        </w:rPr>
      </w:pPr>
      <w:r w:rsidRPr="00BC3ECA">
        <w:t>Įvedimo metu e</w:t>
      </w:r>
      <w:r w:rsidR="000A5732" w:rsidRPr="00BC3ECA">
        <w:t>ksponato</w:t>
      </w:r>
      <w:r w:rsidR="004404E0" w:rsidRPr="00BC3ECA">
        <w:t xml:space="preserve"> duomenys yra matomi tik </w:t>
      </w:r>
      <w:r w:rsidRPr="00BC3ECA">
        <w:t>juos</w:t>
      </w:r>
      <w:r w:rsidR="004404E0" w:rsidRPr="00BC3ECA">
        <w:t xml:space="preserve"> įvedančiam asmeniui. Eksponatas tampa matomas vyr</w:t>
      </w:r>
      <w:r w:rsidR="00F462F2" w:rsidRPr="00BC3ECA">
        <w:t>.</w:t>
      </w:r>
      <w:r w:rsidR="004404E0" w:rsidRPr="00BC3ECA">
        <w:t xml:space="preserve"> fondo tvarkytojui tik tada, kai </w:t>
      </w:r>
      <w:r w:rsidR="00514FA6" w:rsidRPr="00BC3ECA">
        <w:t>naud</w:t>
      </w:r>
      <w:r w:rsidR="004404E0" w:rsidRPr="00BC3ECA">
        <w:t>otojas pateikia eksponato duomenis tvirtinimui. Daugiau skaitykite skyrelyje</w:t>
      </w:r>
      <w:r w:rsidR="007579E0" w:rsidRPr="00BC3ECA">
        <w:t xml:space="preserve"> </w:t>
      </w:r>
      <w:r w:rsidR="002962BE" w:rsidRPr="00BC3ECA">
        <w:rPr>
          <w:i/>
        </w:rPr>
        <w:fldChar w:fldCharType="begin"/>
      </w:r>
      <w:r w:rsidR="002962BE" w:rsidRPr="00BC3ECA">
        <w:rPr>
          <w:i/>
        </w:rPr>
        <w:instrText xml:space="preserve"> REF _Ref125555564 \h  \* MERGEFORMAT </w:instrText>
      </w:r>
      <w:r w:rsidR="002962BE" w:rsidRPr="00BC3ECA">
        <w:rPr>
          <w:i/>
        </w:rPr>
      </w:r>
      <w:r w:rsidR="002962BE" w:rsidRPr="00BC3ECA">
        <w:rPr>
          <w:i/>
        </w:rPr>
        <w:fldChar w:fldCharType="separate"/>
      </w:r>
      <w:r w:rsidR="000D676C" w:rsidRPr="000D676C">
        <w:rPr>
          <w:i/>
        </w:rPr>
        <w:t>Pateikti tvirtinti eksponatą/komplektą/grupę</w:t>
      </w:r>
      <w:r w:rsidR="002962BE" w:rsidRPr="00BC3ECA">
        <w:rPr>
          <w:i/>
        </w:rPr>
        <w:fldChar w:fldCharType="end"/>
      </w:r>
      <w:r w:rsidR="002962BE" w:rsidRPr="00BC3ECA">
        <w:t xml:space="preserve"> </w:t>
      </w:r>
      <w:r w:rsidR="007579E0" w:rsidRPr="00BC3ECA">
        <w:rPr>
          <w:rStyle w:val="CharLangas"/>
        </w:rPr>
        <w:t>(</w:t>
      </w:r>
      <w:r w:rsidR="002962BE" w:rsidRPr="00BC3ECA">
        <w:rPr>
          <w:rStyle w:val="CharLangas"/>
        </w:rPr>
        <w:fldChar w:fldCharType="begin"/>
      </w:r>
      <w:r w:rsidR="002962BE" w:rsidRPr="00BC3ECA">
        <w:rPr>
          <w:rStyle w:val="CharLangas"/>
        </w:rPr>
        <w:instrText xml:space="preserve"> PAGEREF _Ref125555564 \h </w:instrText>
      </w:r>
      <w:r w:rsidR="002962BE" w:rsidRPr="00BC3ECA">
        <w:rPr>
          <w:rStyle w:val="CharLangas"/>
        </w:rPr>
      </w:r>
      <w:r w:rsidR="002962BE" w:rsidRPr="00BC3ECA">
        <w:rPr>
          <w:rStyle w:val="CharLangas"/>
        </w:rPr>
        <w:fldChar w:fldCharType="separate"/>
      </w:r>
      <w:r w:rsidR="000D676C">
        <w:rPr>
          <w:rStyle w:val="CharLangas"/>
          <w:noProof/>
        </w:rPr>
        <w:t>74</w:t>
      </w:r>
      <w:r w:rsidR="002962BE" w:rsidRPr="00BC3ECA">
        <w:rPr>
          <w:rStyle w:val="CharLangas"/>
        </w:rPr>
        <w:fldChar w:fldCharType="end"/>
      </w:r>
      <w:r w:rsidR="002962BE" w:rsidRPr="00BC3ECA">
        <w:rPr>
          <w:rStyle w:val="CharLangas"/>
        </w:rPr>
        <w:t xml:space="preserve"> </w:t>
      </w:r>
      <w:r w:rsidR="007579E0" w:rsidRPr="00BC3ECA">
        <w:rPr>
          <w:rStyle w:val="CharLangas"/>
        </w:rPr>
        <w:t>psl.)</w:t>
      </w:r>
      <w:r w:rsidR="007579E0" w:rsidRPr="00BC3ECA">
        <w:rPr>
          <w:rStyle w:val="CharLangas"/>
          <w:i w:val="0"/>
        </w:rPr>
        <w:t>.</w:t>
      </w:r>
    </w:p>
    <w:p w14:paraId="6B1E5D87" w14:textId="77777777" w:rsidR="00EC4092" w:rsidRPr="00BC3ECA" w:rsidRDefault="00EC4092" w:rsidP="00EC4092">
      <w:pPr>
        <w:pStyle w:val="HeadingB"/>
        <w:rPr>
          <w:noProof w:val="0"/>
        </w:rPr>
      </w:pPr>
      <w:r w:rsidRPr="00BC3ECA">
        <w:rPr>
          <w:noProof w:val="0"/>
        </w:rPr>
        <w:t>Kas gali atlikti</w:t>
      </w:r>
    </w:p>
    <w:p w14:paraId="06F6F3C4" w14:textId="77777777" w:rsidR="00EC4092" w:rsidRPr="00BC3ECA" w:rsidRDefault="00EC4092" w:rsidP="00EC4092">
      <w:pPr>
        <w:pStyle w:val="Alnostext"/>
      </w:pPr>
      <w:r w:rsidRPr="00BC3ECA">
        <w:t>Įvesti naujo eksponato duomenis į sistemą gali:</w:t>
      </w:r>
    </w:p>
    <w:p w14:paraId="4AF25316" w14:textId="77777777" w:rsidR="00A67D99" w:rsidRPr="00BC3ECA" w:rsidRDefault="00A67D99" w:rsidP="0096285A">
      <w:pPr>
        <w:pStyle w:val="AlnostextBuleted"/>
      </w:pPr>
      <w:r w:rsidRPr="00BC3ECA">
        <w:t>Rinkinio saugotojas</w:t>
      </w:r>
      <w:r w:rsidR="00D76AC3" w:rsidRPr="00BC3ECA">
        <w:t>;</w:t>
      </w:r>
    </w:p>
    <w:p w14:paraId="4D6A4543" w14:textId="77777777" w:rsidR="00514FA6" w:rsidRPr="00BC3ECA" w:rsidRDefault="00514FA6" w:rsidP="00514FA6">
      <w:pPr>
        <w:pStyle w:val="AlnostextBuleted"/>
      </w:pPr>
      <w:r w:rsidRPr="00BC3ECA">
        <w:t>Naudotojas, kuriam suteikta teisė įvesti naują eksponatą</w:t>
      </w:r>
      <w:r w:rsidR="00D76AC3" w:rsidRPr="00BC3ECA">
        <w:t>.</w:t>
      </w:r>
    </w:p>
    <w:p w14:paraId="00F0061E" w14:textId="77777777" w:rsidR="00A67D99" w:rsidRPr="00BC3ECA" w:rsidRDefault="00A67D99" w:rsidP="0096285A">
      <w:pPr>
        <w:pStyle w:val="HeadingB"/>
        <w:rPr>
          <w:noProof w:val="0"/>
        </w:rPr>
      </w:pPr>
      <w:r w:rsidRPr="00BC3ECA">
        <w:rPr>
          <w:noProof w:val="0"/>
        </w:rPr>
        <w:t>Kaip atlikti</w:t>
      </w:r>
    </w:p>
    <w:p w14:paraId="13275A28" w14:textId="77777777" w:rsidR="00A67D99" w:rsidRPr="00BC3ECA" w:rsidRDefault="00A67D99" w:rsidP="0096285A">
      <w:pPr>
        <w:pStyle w:val="Alnostext"/>
      </w:pPr>
      <w:r w:rsidRPr="00BC3ECA">
        <w:t>Norėdami įvesti naujo eksponato duomenis į sistemą</w:t>
      </w:r>
      <w:r w:rsidR="0063559D" w:rsidRPr="00BC3ECA">
        <w:t>,</w:t>
      </w:r>
      <w:r w:rsidRPr="00BC3ECA">
        <w:t xml:space="preserve"> atlikite šiuos veiksmus:</w:t>
      </w:r>
    </w:p>
    <w:p w14:paraId="67BA7F48" w14:textId="6D75B3F7" w:rsidR="00A67D99" w:rsidRPr="00BC3ECA" w:rsidRDefault="00A67D99" w:rsidP="007171F7">
      <w:pPr>
        <w:pStyle w:val="AlnosNumbered"/>
        <w:numPr>
          <w:ilvl w:val="0"/>
          <w:numId w:val="5"/>
        </w:numPr>
      </w:pPr>
      <w:r w:rsidRPr="00BC3ECA">
        <w:t xml:space="preserve">Iš meniu pasirinkite </w:t>
      </w:r>
      <w:r w:rsidRPr="00BC3ECA">
        <w:rPr>
          <w:rStyle w:val="CharMeniu"/>
        </w:rPr>
        <w:t>Eksponatai</w:t>
      </w:r>
      <w:r w:rsidR="005E1B92" w:rsidRPr="00BC3ECA">
        <w:rPr>
          <w:rStyle w:val="CharMeniu"/>
        </w:rPr>
        <w:t>.</w:t>
      </w:r>
    </w:p>
    <w:p w14:paraId="78B1CED2" w14:textId="3E49E0D4" w:rsidR="00A67D99" w:rsidRPr="00BC3ECA" w:rsidRDefault="00A67D99" w:rsidP="005B3A8E">
      <w:pPr>
        <w:pStyle w:val="BodyText"/>
      </w:pPr>
      <w:r w:rsidRPr="00BC3ECA">
        <w:t xml:space="preserve">Atsiveria langas </w:t>
      </w:r>
      <w:r w:rsidR="001918E8" w:rsidRPr="00BC3ECA">
        <w:rPr>
          <w:rStyle w:val="CharLangas"/>
        </w:rPr>
        <w:t>Eksponatų paieška</w:t>
      </w:r>
      <w:r w:rsidRPr="00BC3ECA">
        <w:t>.</w:t>
      </w:r>
    </w:p>
    <w:p w14:paraId="585858C1" w14:textId="1B6EEA2F" w:rsidR="00A67D99" w:rsidRPr="00BC3ECA" w:rsidRDefault="00563C05" w:rsidP="0096285A">
      <w:pPr>
        <w:pStyle w:val="AlnosNumbered"/>
        <w:keepNext/>
        <w:rPr>
          <w:rStyle w:val="AlnostextChar"/>
        </w:rPr>
      </w:pPr>
      <w:r w:rsidRPr="00BC3ECA">
        <w:t xml:space="preserve">Paspauskite </w:t>
      </w:r>
      <w:r w:rsidR="00547AB9" w:rsidRPr="00BC3ECA">
        <w:t>mygtuką</w:t>
      </w:r>
      <w:r w:rsidR="00A67D99" w:rsidRPr="00BC3ECA">
        <w:t xml:space="preserve"> </w:t>
      </w:r>
      <w:r w:rsidR="00547AB9" w:rsidRPr="00BC3ECA">
        <w:t>[</w:t>
      </w:r>
      <w:r w:rsidR="00A67D99" w:rsidRPr="00BC3ECA">
        <w:rPr>
          <w:rStyle w:val="CharLaukas"/>
        </w:rPr>
        <w:t>Naujas eksponatas</w:t>
      </w:r>
      <w:r w:rsidR="00547AB9" w:rsidRPr="00BC3ECA">
        <w:rPr>
          <w:rStyle w:val="CharLaukas"/>
        </w:rPr>
        <w:t>].</w:t>
      </w:r>
    </w:p>
    <w:p w14:paraId="64C3B716" w14:textId="6B62053E" w:rsidR="00547AB9" w:rsidRPr="00BC3ECA" w:rsidRDefault="00A67D99" w:rsidP="00092DC9">
      <w:pPr>
        <w:pStyle w:val="BodyText"/>
      </w:pPr>
      <w:r w:rsidRPr="00BC3ECA">
        <w:t xml:space="preserve">Sistema </w:t>
      </w:r>
      <w:r w:rsidR="00EC4092" w:rsidRPr="00BC3ECA">
        <w:t>atveria</w:t>
      </w:r>
      <w:r w:rsidRPr="00BC3ECA">
        <w:t xml:space="preserve"> duomenų apie eksponatą formą, kortelę </w:t>
      </w:r>
      <w:r w:rsidRPr="00BC3ECA">
        <w:rPr>
          <w:b/>
        </w:rPr>
        <w:t>Pagrindiniai duomenys</w:t>
      </w:r>
      <w:r w:rsidRPr="00BC3ECA">
        <w:t>.</w:t>
      </w:r>
    </w:p>
    <w:p w14:paraId="6ECDDED2" w14:textId="77777777" w:rsidR="00EC4092" w:rsidRPr="00BC3ECA" w:rsidRDefault="00EC4092" w:rsidP="005B3A8E">
      <w:pPr>
        <w:pStyle w:val="BodyText"/>
      </w:pPr>
      <w:r w:rsidRPr="00BC3ECA">
        <w:t>Pagal nutylėjimą sistema pateikia eksponatų duomenų įvedimo formą, kurią sudaro šios duomenų kortelės:</w:t>
      </w:r>
    </w:p>
    <w:p w14:paraId="6AEA1FD6" w14:textId="77777777" w:rsidR="00EC4092" w:rsidRPr="00BC3ECA" w:rsidRDefault="00EC4092" w:rsidP="00EC4092">
      <w:pPr>
        <w:pStyle w:val="buletedafternumber"/>
        <w:rPr>
          <w:rStyle w:val="CharLaukas"/>
        </w:rPr>
      </w:pPr>
      <w:r w:rsidRPr="00BC3ECA">
        <w:rPr>
          <w:rStyle w:val="CharLaukas"/>
        </w:rPr>
        <w:t>Pagrindiniai duomenys</w:t>
      </w:r>
      <w:r w:rsidR="00D76AC3" w:rsidRPr="00BC3ECA">
        <w:t>;</w:t>
      </w:r>
    </w:p>
    <w:p w14:paraId="32D45732" w14:textId="77777777" w:rsidR="00EC4092" w:rsidRPr="00BC3ECA" w:rsidRDefault="00EC4092" w:rsidP="00EC4092">
      <w:pPr>
        <w:pStyle w:val="buletedafternumber"/>
        <w:rPr>
          <w:rStyle w:val="CharLaukas"/>
        </w:rPr>
      </w:pPr>
      <w:r w:rsidRPr="00BC3ECA">
        <w:rPr>
          <w:rStyle w:val="CharLaukas"/>
        </w:rPr>
        <w:lastRenderedPageBreak/>
        <w:t>Pavadinimai</w:t>
      </w:r>
      <w:r w:rsidR="00D76AC3" w:rsidRPr="00BC3ECA">
        <w:t>;</w:t>
      </w:r>
    </w:p>
    <w:p w14:paraId="1721D5C9" w14:textId="77777777" w:rsidR="00EC4092" w:rsidRPr="00BC3ECA" w:rsidRDefault="00EC4092" w:rsidP="00EC4092">
      <w:pPr>
        <w:pStyle w:val="buletedafternumber"/>
        <w:rPr>
          <w:rStyle w:val="CharLaukas"/>
        </w:rPr>
      </w:pPr>
      <w:r w:rsidRPr="00BC3ECA">
        <w:rPr>
          <w:rStyle w:val="CharLaukas"/>
        </w:rPr>
        <w:t>Saugojimas ir judėjimas</w:t>
      </w:r>
      <w:r w:rsidR="00D76AC3" w:rsidRPr="00BC3ECA">
        <w:t>.</w:t>
      </w:r>
    </w:p>
    <w:p w14:paraId="0813317A" w14:textId="77777777" w:rsidR="005F56BF" w:rsidRPr="00BC3ECA" w:rsidRDefault="00104D9B" w:rsidP="005F56BF">
      <w:pPr>
        <w:pStyle w:val="AlnosNumbered"/>
        <w:keepNext/>
      </w:pPr>
      <w:bookmarkStart w:id="194" w:name="_Ref333306600"/>
      <w:r w:rsidRPr="00BC3ECA">
        <w:t xml:space="preserve">Įveskite naujo eksponato duomenis </w:t>
      </w:r>
      <w:r w:rsidR="00910657" w:rsidRPr="00BC3ECA">
        <w:t>kortelėje</w:t>
      </w:r>
      <w:bookmarkEnd w:id="194"/>
      <w:r w:rsidR="00910657" w:rsidRPr="00BC3ECA">
        <w:t xml:space="preserve"> </w:t>
      </w:r>
      <w:r w:rsidR="005F56BF" w:rsidRPr="00BC3ECA">
        <w:rPr>
          <w:rStyle w:val="CharLaukas"/>
        </w:rPr>
        <w:t>Pagrindiniai duomenys</w:t>
      </w:r>
      <w:r w:rsidR="00910657" w:rsidRPr="00BC3ECA">
        <w:t>:</w:t>
      </w:r>
    </w:p>
    <w:p w14:paraId="635DC44C" w14:textId="77777777" w:rsidR="00713EF7" w:rsidRPr="00BC3ECA" w:rsidRDefault="00713EF7" w:rsidP="007171F7">
      <w:pPr>
        <w:pStyle w:val="AlnosNumbered"/>
        <w:keepNext/>
        <w:numPr>
          <w:ilvl w:val="1"/>
          <w:numId w:val="1"/>
        </w:numPr>
      </w:pPr>
      <w:r w:rsidRPr="00BC3ECA">
        <w:t xml:space="preserve">Bloke </w:t>
      </w:r>
      <w:r w:rsidRPr="00BC3ECA">
        <w:rPr>
          <w:rStyle w:val="CharLaukas"/>
        </w:rPr>
        <w:t>Apskaita</w:t>
      </w:r>
      <w:r w:rsidRPr="00BC3ECA">
        <w:t xml:space="preserve"> nurodykite nors vieną iš eksponato apskaitos numerių.</w:t>
      </w:r>
    </w:p>
    <w:p w14:paraId="252EFE00" w14:textId="01FFFE0A" w:rsidR="000D44AC" w:rsidRPr="00BC3ECA" w:rsidRDefault="002660A7" w:rsidP="00DB10CD">
      <w:pPr>
        <w:pStyle w:val="AlnosNumbered"/>
        <w:keepNext/>
        <w:numPr>
          <w:ilvl w:val="0"/>
          <w:numId w:val="200"/>
        </w:numPr>
      </w:pPr>
      <w:r w:rsidRPr="00BC3ECA">
        <w:t xml:space="preserve">Įvedus egzistuojantį eksponato </w:t>
      </w:r>
      <w:r w:rsidR="00F66FAC" w:rsidRPr="00BC3ECA">
        <w:t>p</w:t>
      </w:r>
      <w:r w:rsidRPr="00BC3ECA">
        <w:t xml:space="preserve">irminės apskaitos numerį, </w:t>
      </w:r>
      <w:r w:rsidR="00514BDC" w:rsidRPr="00BC3ECA">
        <w:t xml:space="preserve">inventorinį numerį, laikiną apskaitos numerį, spec. inventorinį numerį ar </w:t>
      </w:r>
      <w:r w:rsidR="00F66FAC" w:rsidRPr="00BC3ECA">
        <w:t>rinkinio apskaitos numerį</w:t>
      </w:r>
      <w:r w:rsidR="00E210A2" w:rsidRPr="00BC3ECA">
        <w:t xml:space="preserve">, sistema iš karto pateiks pranešimą, </w:t>
      </w:r>
      <w:r w:rsidR="000E7ECA" w:rsidRPr="00BC3ECA">
        <w:t>jei</w:t>
      </w:r>
      <w:r w:rsidR="00E210A2" w:rsidRPr="00BC3ECA">
        <w:t xml:space="preserve"> toks numeris jau egzistuoja.</w:t>
      </w:r>
    </w:p>
    <w:p w14:paraId="1FC2A1BC" w14:textId="33CEF237" w:rsidR="00071BFA" w:rsidRPr="00BC3ECA" w:rsidRDefault="003511D2" w:rsidP="00DB10CD">
      <w:pPr>
        <w:pStyle w:val="AlnosNumbered"/>
        <w:keepNext/>
        <w:numPr>
          <w:ilvl w:val="0"/>
          <w:numId w:val="200"/>
        </w:numPr>
      </w:pPr>
      <w:r w:rsidRPr="00BC3ECA">
        <w:t>Pažymėjus varnele</w:t>
      </w:r>
      <w:r w:rsidR="00D92F7F" w:rsidRPr="00BC3ECA">
        <w:t xml:space="preserve"> </w:t>
      </w:r>
      <w:r w:rsidR="00D92F7F" w:rsidRPr="00BC3ECA">
        <w:rPr>
          <w:b/>
        </w:rPr>
        <w:t>{Eksponatas priimtas trumpai saugoti}</w:t>
      </w:r>
      <w:r w:rsidRPr="00BC3ECA">
        <w:t xml:space="preserve"> lauką</w:t>
      </w:r>
      <w:r w:rsidR="000B0B6D" w:rsidRPr="00BC3ECA">
        <w:t>,</w:t>
      </w:r>
      <w:r w:rsidR="00AC00AA" w:rsidRPr="00BC3ECA">
        <w:t xml:space="preserve"> </w:t>
      </w:r>
      <w:r w:rsidR="000B0B6D" w:rsidRPr="00BC3ECA">
        <w:t>eksponatui galėsite suteikti laikiną apskaitos numerį.</w:t>
      </w:r>
    </w:p>
    <w:p w14:paraId="1F40938B" w14:textId="77777777" w:rsidR="00A67D99" w:rsidRPr="00BC3ECA" w:rsidRDefault="00A67D99" w:rsidP="007171F7">
      <w:pPr>
        <w:pStyle w:val="AlnosNumbered"/>
        <w:keepNext/>
        <w:numPr>
          <w:ilvl w:val="1"/>
          <w:numId w:val="36"/>
        </w:numPr>
      </w:pPr>
      <w:r w:rsidRPr="00BC3ECA">
        <w:t xml:space="preserve">Įveskite </w:t>
      </w:r>
      <w:r w:rsidR="00713EF7" w:rsidRPr="00BC3ECA">
        <w:t>kitus</w:t>
      </w:r>
      <w:r w:rsidRPr="00BC3ECA">
        <w:t xml:space="preserve"> duomenis apie naują eksponatą.</w:t>
      </w:r>
    </w:p>
    <w:p w14:paraId="0B68FF9C" w14:textId="1743949D" w:rsidR="00A67D99" w:rsidRPr="00BC3ECA" w:rsidRDefault="00A67D99" w:rsidP="005B3A8E">
      <w:pPr>
        <w:pStyle w:val="BodyTextR2"/>
      </w:pPr>
      <w:r w:rsidRPr="00BC3ECA">
        <w:t xml:space="preserve">Kaip įvesti duomenis skaitykite skyrelyje </w:t>
      </w:r>
      <w:r w:rsidR="00ED18D5" w:rsidRPr="00BC3ECA">
        <w:rPr>
          <w:rStyle w:val="CharLangas"/>
        </w:rPr>
        <w:fldChar w:fldCharType="begin"/>
      </w:r>
      <w:r w:rsidRPr="00BC3ECA">
        <w:rPr>
          <w:rStyle w:val="CharLangas"/>
        </w:rPr>
        <w:instrText xml:space="preserve"> REF _Ref306891146 \h  \* MERGEFORMAT </w:instrText>
      </w:r>
      <w:r w:rsidR="00ED18D5" w:rsidRPr="00BC3ECA">
        <w:rPr>
          <w:rStyle w:val="CharLangas"/>
        </w:rPr>
      </w:r>
      <w:r w:rsidR="00ED18D5" w:rsidRPr="00BC3ECA">
        <w:rPr>
          <w:rStyle w:val="CharLangas"/>
        </w:rPr>
        <w:fldChar w:fldCharType="separate"/>
      </w:r>
      <w:r w:rsidR="000D676C" w:rsidRPr="000D676C">
        <w:rPr>
          <w:rStyle w:val="CharLangas"/>
        </w:rPr>
        <w:t>Duomenų pildymo taisyklės</w:t>
      </w:r>
      <w:r w:rsidR="00ED18D5" w:rsidRPr="00BC3ECA">
        <w:rPr>
          <w:rStyle w:val="CharLangas"/>
        </w:rPr>
        <w:fldChar w:fldCharType="end"/>
      </w:r>
      <w:r w:rsidRPr="00BC3ECA">
        <w:rPr>
          <w:rStyle w:val="CharLangas"/>
        </w:rPr>
        <w:t xml:space="preserve"> (</w:t>
      </w:r>
      <w:r w:rsidR="00ED18D5" w:rsidRPr="00BC3ECA">
        <w:rPr>
          <w:rStyle w:val="CharLangas"/>
        </w:rPr>
        <w:fldChar w:fldCharType="begin"/>
      </w:r>
      <w:r w:rsidRPr="00BC3ECA">
        <w:rPr>
          <w:rStyle w:val="CharLangas"/>
        </w:rPr>
        <w:instrText xml:space="preserve"> PAGEREF _Ref306891146 \h </w:instrText>
      </w:r>
      <w:r w:rsidR="00ED18D5" w:rsidRPr="00BC3ECA">
        <w:rPr>
          <w:rStyle w:val="CharLangas"/>
        </w:rPr>
      </w:r>
      <w:r w:rsidR="00ED18D5" w:rsidRPr="00BC3ECA">
        <w:rPr>
          <w:rStyle w:val="CharLangas"/>
        </w:rPr>
        <w:fldChar w:fldCharType="separate"/>
      </w:r>
      <w:r w:rsidR="000D676C">
        <w:rPr>
          <w:rStyle w:val="CharLangas"/>
          <w:noProof/>
        </w:rPr>
        <w:t>11</w:t>
      </w:r>
      <w:r w:rsidR="00ED18D5" w:rsidRPr="00BC3ECA">
        <w:rPr>
          <w:rStyle w:val="CharLangas"/>
        </w:rPr>
        <w:fldChar w:fldCharType="end"/>
      </w:r>
      <w:r w:rsidRPr="00BC3ECA">
        <w:rPr>
          <w:rStyle w:val="CharLangas"/>
        </w:rPr>
        <w:t xml:space="preserve"> psl.)</w:t>
      </w:r>
      <w:r w:rsidRPr="00BC3ECA">
        <w:t>.</w:t>
      </w:r>
    </w:p>
    <w:p w14:paraId="5622BB6B" w14:textId="77777777" w:rsidR="0008042D" w:rsidRPr="00BC3ECA" w:rsidRDefault="00F92DAF" w:rsidP="00910657">
      <w:pPr>
        <w:pStyle w:val="Pastaba"/>
        <w:keepNext/>
      </w:pPr>
      <w:r w:rsidRPr="00BC3ECA">
        <w:t>Panaudota klasifikatoriaus reikšmė</w:t>
      </w:r>
      <w:r w:rsidR="00D32D09" w:rsidRPr="00BC3ECA">
        <w:t>, kuri buvo</w:t>
      </w:r>
      <w:r w:rsidRPr="00BC3ECA">
        <w:t xml:space="preserve"> n</w:t>
      </w:r>
      <w:r w:rsidR="009D1769" w:rsidRPr="00BC3ECA">
        <w:t>aujai sukurta, bet dar LIMIS-C administratoriaus nepatvirtinta</w:t>
      </w:r>
      <w:r w:rsidR="00CF18BD" w:rsidRPr="00BC3ECA">
        <w:t>,</w:t>
      </w:r>
      <w:r w:rsidR="009D1769" w:rsidRPr="00BC3ECA">
        <w:t xml:space="preserve"> </w:t>
      </w:r>
      <w:r w:rsidR="0008042D" w:rsidRPr="00BC3ECA">
        <w:t>sistemoje</w:t>
      </w:r>
      <w:r w:rsidR="009D1769" w:rsidRPr="00BC3ECA">
        <w:t xml:space="preserve"> bus</w:t>
      </w:r>
      <w:r w:rsidR="0008042D" w:rsidRPr="00BC3ECA">
        <w:t xml:space="preserve"> pažymėta </w:t>
      </w:r>
      <w:r w:rsidR="00785FD5" w:rsidRPr="00BC3ECA">
        <w:t>gelsva</w:t>
      </w:r>
      <w:r w:rsidR="0008042D" w:rsidRPr="00BC3ECA">
        <w:t xml:space="preserve"> spalva:</w:t>
      </w:r>
    </w:p>
    <w:p w14:paraId="0D7CD71C" w14:textId="75E5CD40" w:rsidR="0008042D" w:rsidRPr="00BC3ECA" w:rsidRDefault="00424185" w:rsidP="005B3A8E">
      <w:pPr>
        <w:pStyle w:val="Picture"/>
        <w:rPr>
          <w:lang w:eastAsia="lt-LT"/>
        </w:rPr>
      </w:pPr>
      <w:r w:rsidRPr="00BC3ECA">
        <w:rPr>
          <w:noProof/>
          <w:lang w:eastAsia="lt-LT"/>
        </w:rPr>
        <w:drawing>
          <wp:inline distT="0" distB="0" distL="0" distR="0" wp14:anchorId="499995E2" wp14:editId="5A1BC1C7">
            <wp:extent cx="4389120" cy="243840"/>
            <wp:effectExtent l="19050" t="1905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89120" cy="243840"/>
                    </a:xfrm>
                    <a:prstGeom prst="rect">
                      <a:avLst/>
                    </a:prstGeom>
                    <a:noFill/>
                    <a:ln w="3175" cmpd="sng">
                      <a:solidFill>
                        <a:srgbClr val="A6A6A6"/>
                      </a:solidFill>
                      <a:miter lim="800000"/>
                      <a:headEnd/>
                      <a:tailEnd/>
                    </a:ln>
                    <a:effectLst/>
                  </pic:spPr>
                </pic:pic>
              </a:graphicData>
            </a:graphic>
          </wp:inline>
        </w:drawing>
      </w:r>
    </w:p>
    <w:p w14:paraId="0954FB7B" w14:textId="77777777" w:rsidR="009D1769" w:rsidRPr="00BC3ECA" w:rsidRDefault="009D1769" w:rsidP="00FE66FF">
      <w:pPr>
        <w:pStyle w:val="BodyText"/>
      </w:pPr>
      <w:r w:rsidRPr="00BC3ECA">
        <w:t>Klasifikatoriaus reikšmė, kuri buvo redaguota, bet dar nepatvirtinta LIMIS-C administratoriaus</w:t>
      </w:r>
      <w:r w:rsidR="00CF18BD" w:rsidRPr="00BC3ECA">
        <w:t>,</w:t>
      </w:r>
      <w:r w:rsidRPr="00BC3ECA">
        <w:t xml:space="preserve"> spalvomis nėra išskiriama.</w:t>
      </w:r>
    </w:p>
    <w:p w14:paraId="1C405AE7" w14:textId="042F31F2" w:rsidR="00785FD5" w:rsidRPr="00BC3ECA" w:rsidRDefault="00785FD5" w:rsidP="00FE66FF">
      <w:pPr>
        <w:pStyle w:val="BodyText"/>
      </w:pPr>
      <w:r w:rsidRPr="00BC3ECA">
        <w:t xml:space="preserve">Jei </w:t>
      </w:r>
      <w:r w:rsidR="004171E3" w:rsidRPr="00BC3ECA">
        <w:t xml:space="preserve">pasirinkta reikšmė yra naujai sukurta, o </w:t>
      </w:r>
      <w:r w:rsidRPr="00BC3ECA">
        <w:t>LIMIS-C administratori</w:t>
      </w:r>
      <w:r w:rsidR="0076719B" w:rsidRPr="00BC3ECA">
        <w:t xml:space="preserve">us šios reikšmės nepatvirtins, </w:t>
      </w:r>
      <w:r w:rsidR="004171E3" w:rsidRPr="00BC3ECA">
        <w:t>tai</w:t>
      </w:r>
      <w:r w:rsidR="0076719B" w:rsidRPr="00BC3ECA">
        <w:t xml:space="preserve"> J</w:t>
      </w:r>
      <w:r w:rsidRPr="00BC3ECA">
        <w:t xml:space="preserve">ums reikės atlikti veiksmus, kurie yra aprašyti skyrelyje </w:t>
      </w:r>
      <w:r w:rsidRPr="00BC3ECA">
        <w:rPr>
          <w:i/>
        </w:rPr>
        <w:fldChar w:fldCharType="begin"/>
      </w:r>
      <w:r w:rsidRPr="00BC3ECA">
        <w:rPr>
          <w:i/>
        </w:rPr>
        <w:instrText xml:space="preserve"> REF _Ref318183243 \h  \* MERGEFORMAT </w:instrText>
      </w:r>
      <w:r w:rsidRPr="00BC3ECA">
        <w:rPr>
          <w:i/>
        </w:rPr>
      </w:r>
      <w:r w:rsidRPr="00BC3ECA">
        <w:rPr>
          <w:i/>
        </w:rPr>
        <w:fldChar w:fldCharType="separate"/>
      </w:r>
      <w:r w:rsidR="000D676C" w:rsidRPr="000D676C">
        <w:rPr>
          <w:i/>
        </w:rPr>
        <w:t>Redaguoti nesutvarkytus eksponatus</w:t>
      </w:r>
      <w:r w:rsidRPr="00BC3ECA">
        <w:rPr>
          <w:i/>
        </w:rPr>
        <w:fldChar w:fldCharType="end"/>
      </w:r>
      <w:r w:rsidR="00A7277D" w:rsidRPr="00BC3ECA">
        <w:rPr>
          <w:i/>
        </w:rPr>
        <w:t xml:space="preserve"> (</w:t>
      </w:r>
      <w:r w:rsidR="002962BE" w:rsidRPr="00BC3ECA">
        <w:rPr>
          <w:i/>
        </w:rPr>
        <w:fldChar w:fldCharType="begin"/>
      </w:r>
      <w:r w:rsidR="002962BE" w:rsidRPr="00BC3ECA">
        <w:rPr>
          <w:i/>
        </w:rPr>
        <w:instrText xml:space="preserve"> PAGEREF _Ref318183243 \h </w:instrText>
      </w:r>
      <w:r w:rsidR="002962BE" w:rsidRPr="00BC3ECA">
        <w:rPr>
          <w:i/>
        </w:rPr>
      </w:r>
      <w:r w:rsidR="002962BE" w:rsidRPr="00BC3ECA">
        <w:rPr>
          <w:i/>
        </w:rPr>
        <w:fldChar w:fldCharType="separate"/>
      </w:r>
      <w:r w:rsidR="000D676C">
        <w:rPr>
          <w:i/>
          <w:noProof/>
        </w:rPr>
        <w:t>81</w:t>
      </w:r>
      <w:r w:rsidR="002962BE" w:rsidRPr="00BC3ECA">
        <w:rPr>
          <w:i/>
        </w:rPr>
        <w:fldChar w:fldCharType="end"/>
      </w:r>
      <w:r w:rsidR="002962BE" w:rsidRPr="00BC3ECA">
        <w:rPr>
          <w:i/>
        </w:rPr>
        <w:t xml:space="preserve"> </w:t>
      </w:r>
      <w:r w:rsidR="00A7277D" w:rsidRPr="00BC3ECA">
        <w:rPr>
          <w:i/>
        </w:rPr>
        <w:t>psl.)</w:t>
      </w:r>
      <w:r w:rsidRPr="00BC3ECA">
        <w:t>.</w:t>
      </w:r>
    </w:p>
    <w:p w14:paraId="6BEC12C0" w14:textId="77777777" w:rsidR="003B44A0" w:rsidRPr="00BC3ECA" w:rsidRDefault="003B44A0" w:rsidP="007171F7">
      <w:pPr>
        <w:pStyle w:val="AlnosNumbered"/>
        <w:numPr>
          <w:ilvl w:val="1"/>
          <w:numId w:val="36"/>
        </w:numPr>
      </w:pPr>
      <w:r w:rsidRPr="00BC3ECA">
        <w:t>Nurodykite eksponato pagrindinį aprašą.</w:t>
      </w:r>
    </w:p>
    <w:p w14:paraId="5A9850DA" w14:textId="77777777" w:rsidR="003B44A0" w:rsidRPr="00BC3ECA" w:rsidRDefault="003B44A0" w:rsidP="003B44A0">
      <w:pPr>
        <w:pStyle w:val="Pastaba"/>
      </w:pPr>
      <w:r w:rsidRPr="00BC3ECA">
        <w:t>Nurodžius eksponato sritį, duomenų forma papildoma atitinkama duomenų kortele.</w:t>
      </w:r>
    </w:p>
    <w:p w14:paraId="206293D6" w14:textId="77777777" w:rsidR="00910657" w:rsidRPr="00BC3ECA" w:rsidRDefault="00910657" w:rsidP="00910657">
      <w:pPr>
        <w:pStyle w:val="AlnosNumbered"/>
      </w:pPr>
      <w:r w:rsidRPr="00BC3ECA">
        <w:t xml:space="preserve">Įveskite duomenis apie eksponato pavadinimą kortelėje </w:t>
      </w:r>
      <w:r w:rsidRPr="00BC3ECA">
        <w:rPr>
          <w:rStyle w:val="CharLaukas"/>
        </w:rPr>
        <w:t>Pavadinimai</w:t>
      </w:r>
      <w:r w:rsidRPr="00BC3ECA">
        <w:t>:</w:t>
      </w:r>
    </w:p>
    <w:p w14:paraId="00CE4E04" w14:textId="77777777" w:rsidR="00910657" w:rsidRPr="00BC3ECA" w:rsidRDefault="00910657" w:rsidP="007171F7">
      <w:pPr>
        <w:pStyle w:val="AlnosNumbered"/>
        <w:numPr>
          <w:ilvl w:val="1"/>
          <w:numId w:val="36"/>
        </w:numPr>
      </w:pPr>
      <w:r w:rsidRPr="00BC3ECA">
        <w:t xml:space="preserve">Spragtelkite ant kortelės </w:t>
      </w:r>
      <w:r w:rsidRPr="00BC3ECA">
        <w:rPr>
          <w:rStyle w:val="CharLaukas"/>
        </w:rPr>
        <w:t>Pavadinimai</w:t>
      </w:r>
      <w:r w:rsidRPr="00BC3ECA">
        <w:t>.</w:t>
      </w:r>
    </w:p>
    <w:p w14:paraId="059397B2" w14:textId="525DC800" w:rsidR="00910657" w:rsidRPr="00BC3ECA" w:rsidRDefault="00424185" w:rsidP="005B3A8E">
      <w:pPr>
        <w:pStyle w:val="Picture"/>
      </w:pPr>
      <w:r w:rsidRPr="00BC3ECA">
        <w:rPr>
          <w:noProof/>
          <w:lang w:eastAsia="lt-LT"/>
        </w:rPr>
        <w:drawing>
          <wp:inline distT="0" distB="0" distL="0" distR="0" wp14:anchorId="2417D7D2" wp14:editId="496B5E9C">
            <wp:extent cx="2659380" cy="708660"/>
            <wp:effectExtent l="19050" t="19050" r="26670" b="152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59380" cy="708660"/>
                    </a:xfrm>
                    <a:prstGeom prst="rect">
                      <a:avLst/>
                    </a:prstGeom>
                    <a:noFill/>
                    <a:ln w="3175" cmpd="sng">
                      <a:solidFill>
                        <a:srgbClr val="A6A6A6"/>
                      </a:solidFill>
                      <a:miter lim="800000"/>
                      <a:headEnd/>
                      <a:tailEnd/>
                    </a:ln>
                    <a:effectLst/>
                  </pic:spPr>
                </pic:pic>
              </a:graphicData>
            </a:graphic>
          </wp:inline>
        </w:drawing>
      </w:r>
    </w:p>
    <w:p w14:paraId="0A2F2989" w14:textId="77777777" w:rsidR="00910657" w:rsidRPr="00BC3ECA" w:rsidRDefault="00910657" w:rsidP="007171F7">
      <w:pPr>
        <w:pStyle w:val="AlnosNumbered"/>
        <w:numPr>
          <w:ilvl w:val="1"/>
          <w:numId w:val="36"/>
        </w:numPr>
      </w:pPr>
      <w:r w:rsidRPr="00BC3ECA">
        <w:t>Įveskite duomenis apie eksponato pavadinimą (-</w:t>
      </w:r>
      <w:proofErr w:type="spellStart"/>
      <w:r w:rsidRPr="00BC3ECA">
        <w:t>us</w:t>
      </w:r>
      <w:proofErr w:type="spellEnd"/>
      <w:r w:rsidRPr="00BC3ECA">
        <w:t>).</w:t>
      </w:r>
    </w:p>
    <w:p w14:paraId="4E592FA3" w14:textId="6E7FFF00" w:rsidR="00910657" w:rsidRPr="00BC3ECA" w:rsidRDefault="00910657" w:rsidP="005B3A8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4E8569FF" w14:textId="77777777" w:rsidR="00910657" w:rsidRPr="00BC3ECA" w:rsidRDefault="00910657" w:rsidP="00910657">
      <w:pPr>
        <w:pStyle w:val="AlnosNumbered"/>
      </w:pPr>
      <w:r w:rsidRPr="00BC3ECA">
        <w:t xml:space="preserve">Įveskite duomenis apie eksponato saugojimą kortelėje </w:t>
      </w:r>
      <w:r w:rsidRPr="00BC3ECA">
        <w:rPr>
          <w:rStyle w:val="CharLaukas"/>
        </w:rPr>
        <w:t>Saugojimas ir judėjimas</w:t>
      </w:r>
      <w:r w:rsidRPr="00BC3ECA">
        <w:t>:</w:t>
      </w:r>
    </w:p>
    <w:p w14:paraId="6F402943" w14:textId="77777777" w:rsidR="00910657" w:rsidRPr="00BC3ECA" w:rsidRDefault="00910657" w:rsidP="007171F7">
      <w:pPr>
        <w:pStyle w:val="AlnosNumbered"/>
        <w:numPr>
          <w:ilvl w:val="1"/>
          <w:numId w:val="36"/>
        </w:numPr>
      </w:pPr>
      <w:r w:rsidRPr="00BC3ECA">
        <w:t xml:space="preserve">Spragtelkite ant kortelės </w:t>
      </w:r>
      <w:r w:rsidR="00CA6FA8" w:rsidRPr="00BC3ECA">
        <w:rPr>
          <w:rStyle w:val="CharLaukas"/>
        </w:rPr>
        <w:t>Saugojimas ir judėjimas</w:t>
      </w:r>
      <w:r w:rsidRPr="00BC3ECA">
        <w:t>.</w:t>
      </w:r>
    </w:p>
    <w:p w14:paraId="0B7BD013" w14:textId="014BCE99" w:rsidR="00910657" w:rsidRPr="00BC3ECA" w:rsidRDefault="00424185" w:rsidP="005B3A8E">
      <w:pPr>
        <w:pStyle w:val="Picture"/>
      </w:pPr>
      <w:r w:rsidRPr="00BC3ECA">
        <w:rPr>
          <w:noProof/>
          <w:lang w:eastAsia="lt-LT"/>
        </w:rPr>
        <w:drawing>
          <wp:inline distT="0" distB="0" distL="0" distR="0" wp14:anchorId="41BF492A" wp14:editId="0A35DF23">
            <wp:extent cx="2667000" cy="701040"/>
            <wp:effectExtent l="19050" t="19050" r="19050" b="2286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7000" cy="701040"/>
                    </a:xfrm>
                    <a:prstGeom prst="rect">
                      <a:avLst/>
                    </a:prstGeom>
                    <a:noFill/>
                    <a:ln w="3175" cmpd="sng">
                      <a:solidFill>
                        <a:srgbClr val="A6A6A6"/>
                      </a:solidFill>
                      <a:miter lim="800000"/>
                      <a:headEnd/>
                      <a:tailEnd/>
                    </a:ln>
                    <a:effectLst/>
                  </pic:spPr>
                </pic:pic>
              </a:graphicData>
            </a:graphic>
          </wp:inline>
        </w:drawing>
      </w:r>
    </w:p>
    <w:p w14:paraId="27EA2F90" w14:textId="77777777" w:rsidR="00910657" w:rsidRPr="00BC3ECA" w:rsidRDefault="00910657" w:rsidP="007171F7">
      <w:pPr>
        <w:pStyle w:val="AlnosNumbered"/>
        <w:numPr>
          <w:ilvl w:val="1"/>
          <w:numId w:val="36"/>
        </w:numPr>
      </w:pPr>
      <w:r w:rsidRPr="00BC3ECA">
        <w:t>Įveskite duomenis apie eksponato saugojimą.</w:t>
      </w:r>
    </w:p>
    <w:p w14:paraId="5E2F65CD" w14:textId="65EE39FF" w:rsidR="00910657" w:rsidRPr="00BC3ECA" w:rsidRDefault="00910657" w:rsidP="005B3A8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5B61560B" w14:textId="77777777" w:rsidR="00002FEB" w:rsidRPr="00BC3ECA" w:rsidRDefault="00753D53" w:rsidP="001240F7">
      <w:pPr>
        <w:pStyle w:val="AlnosNumbered"/>
        <w:keepNext/>
      </w:pPr>
      <w:r w:rsidRPr="00BC3ECA">
        <w:t xml:space="preserve">Jei </w:t>
      </w:r>
      <w:r w:rsidR="00002FEB" w:rsidRPr="00BC3ECA">
        <w:t xml:space="preserve">reikia, </w:t>
      </w:r>
      <w:r w:rsidRPr="00BC3ECA">
        <w:t>eksponato duomenų formoje pridė</w:t>
      </w:r>
      <w:r w:rsidR="00002FEB" w:rsidRPr="00BC3ECA">
        <w:t>kite</w:t>
      </w:r>
      <w:r w:rsidRPr="00BC3ECA">
        <w:t xml:space="preserve"> papildomų </w:t>
      </w:r>
      <w:r w:rsidR="00002FEB" w:rsidRPr="00BC3ECA">
        <w:t xml:space="preserve">duomenų </w:t>
      </w:r>
      <w:r w:rsidRPr="00BC3ECA">
        <w:t>kortelių</w:t>
      </w:r>
      <w:r w:rsidR="00002FEB" w:rsidRPr="00BC3ECA">
        <w:t>.</w:t>
      </w:r>
    </w:p>
    <w:p w14:paraId="402EC567" w14:textId="7801A832" w:rsidR="00753D53" w:rsidRPr="00BC3ECA" w:rsidRDefault="00002FEB"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_Ref333415650 \h  \* MERGEFORMAT </w:instrText>
      </w:r>
      <w:r w:rsidRPr="00BC3ECA">
        <w:rPr>
          <w:rStyle w:val="CharLangas"/>
        </w:rPr>
      </w:r>
      <w:r w:rsidRPr="00BC3ECA">
        <w:rPr>
          <w:rStyle w:val="CharLangas"/>
        </w:rPr>
        <w:fldChar w:fldCharType="separate"/>
      </w:r>
      <w:r w:rsidR="000D676C" w:rsidRPr="000D676C">
        <w:rPr>
          <w:rStyle w:val="CharLangas"/>
        </w:rPr>
        <w:t>Pridėti duomenų korteles į aprašą</w:t>
      </w:r>
      <w:r w:rsidRPr="00BC3ECA">
        <w:rPr>
          <w:rStyle w:val="CharLangas"/>
        </w:rPr>
        <w:fldChar w:fldCharType="end"/>
      </w:r>
      <w:r w:rsidRPr="00BC3ECA">
        <w:rPr>
          <w:rStyle w:val="CharLangas"/>
        </w:rPr>
        <w:t xml:space="preserve"> (</w:t>
      </w:r>
      <w:r w:rsidR="002962BE" w:rsidRPr="00BC3ECA">
        <w:rPr>
          <w:rStyle w:val="CharLangas"/>
        </w:rPr>
        <w:fldChar w:fldCharType="begin"/>
      </w:r>
      <w:r w:rsidR="002962BE" w:rsidRPr="00BC3ECA">
        <w:rPr>
          <w:rStyle w:val="CharLangas"/>
        </w:rPr>
        <w:instrText xml:space="preserve"> PAGEREF _Ref333415650 \h </w:instrText>
      </w:r>
      <w:r w:rsidR="002962BE" w:rsidRPr="00BC3ECA">
        <w:rPr>
          <w:rStyle w:val="CharLangas"/>
        </w:rPr>
      </w:r>
      <w:r w:rsidR="002962BE" w:rsidRPr="00BC3ECA">
        <w:rPr>
          <w:rStyle w:val="CharLangas"/>
        </w:rPr>
        <w:fldChar w:fldCharType="separate"/>
      </w:r>
      <w:r w:rsidR="000D676C">
        <w:rPr>
          <w:rStyle w:val="CharLangas"/>
          <w:noProof/>
        </w:rPr>
        <w:t>73</w:t>
      </w:r>
      <w:r w:rsidR="002962BE" w:rsidRPr="00BC3ECA">
        <w:rPr>
          <w:rStyle w:val="CharLangas"/>
        </w:rPr>
        <w:fldChar w:fldCharType="end"/>
      </w:r>
      <w:r w:rsidR="002962BE" w:rsidRPr="00BC3ECA">
        <w:rPr>
          <w:rStyle w:val="CharLangas"/>
        </w:rPr>
        <w:t xml:space="preserve"> </w:t>
      </w:r>
      <w:r w:rsidRPr="00BC3ECA">
        <w:rPr>
          <w:rStyle w:val="CharLangas"/>
        </w:rPr>
        <w:t>psl.)</w:t>
      </w:r>
      <w:r w:rsidR="00753D53" w:rsidRPr="00BC3ECA">
        <w:t>.</w:t>
      </w:r>
    </w:p>
    <w:p w14:paraId="30DCE0EA" w14:textId="123EEC8B" w:rsidR="007D542D" w:rsidRPr="00BC3ECA" w:rsidRDefault="004E1422" w:rsidP="007D542D">
      <w:pPr>
        <w:pStyle w:val="AlnosNumbered"/>
      </w:pPr>
      <w:r w:rsidRPr="00BC3ECA">
        <w:t xml:space="preserve">Kortelėse, kuriose </w:t>
      </w:r>
      <w:r w:rsidR="00034989" w:rsidRPr="00BC3ECA">
        <w:t>galima užpildyti lauk</w:t>
      </w:r>
      <w:r w:rsidR="00B95BDB" w:rsidRPr="00BC3ECA">
        <w:t>us</w:t>
      </w:r>
      <w:r w:rsidR="00034989" w:rsidRPr="00BC3ECA">
        <w:t xml:space="preserve"> </w:t>
      </w:r>
      <w:r w:rsidR="002E6B9B" w:rsidRPr="00BC3ECA">
        <w:t xml:space="preserve">iš </w:t>
      </w:r>
      <w:r w:rsidR="0032174A" w:rsidRPr="00BC3ECA">
        <w:t xml:space="preserve"> </w:t>
      </w:r>
      <w:r w:rsidR="00267BB4" w:rsidRPr="00BC3ECA">
        <w:t>sąrašinio</w:t>
      </w:r>
      <w:r w:rsidR="0032174A" w:rsidRPr="00BC3ECA">
        <w:t xml:space="preserve"> </w:t>
      </w:r>
      <w:r w:rsidR="002E6B9B" w:rsidRPr="00BC3ECA">
        <w:t>klasifikatori</w:t>
      </w:r>
      <w:r w:rsidR="005F00A3" w:rsidRPr="00BC3ECA">
        <w:t xml:space="preserve">aus (Įmonių, </w:t>
      </w:r>
      <w:r w:rsidR="00FC560A" w:rsidRPr="00BC3ECA">
        <w:t xml:space="preserve">Personalijų žodyno, Vietovių, Vietų ar Archeologinių </w:t>
      </w:r>
      <w:proofErr w:type="spellStart"/>
      <w:r w:rsidR="00FC560A" w:rsidRPr="00BC3ECA">
        <w:t>radimviečių</w:t>
      </w:r>
      <w:proofErr w:type="spellEnd"/>
      <w:r w:rsidR="00FC560A" w:rsidRPr="00BC3ECA">
        <w:t>)</w:t>
      </w:r>
      <w:r w:rsidR="007D542D" w:rsidRPr="00BC3ECA">
        <w:t xml:space="preserve"> yra galimybė pasirinkti ne tik pagrindinius terminus, bet ir duomenis i</w:t>
      </w:r>
      <w:r w:rsidR="00330DD5" w:rsidRPr="00BC3ECA">
        <w:t>š</w:t>
      </w:r>
      <w:r w:rsidR="007D542D" w:rsidRPr="00BC3ECA">
        <w:t xml:space="preserve"> kitų klasifikatoriaus laukų. Pavyzdžiui, pasirinkus užpildyti lauką </w:t>
      </w:r>
      <w:r w:rsidR="007D542D" w:rsidRPr="00BC3ECA">
        <w:rPr>
          <w:b/>
        </w:rPr>
        <w:t>{Autorius}</w:t>
      </w:r>
      <w:r w:rsidR="007D542D" w:rsidRPr="00BC3ECA">
        <w:t>, galėsite pridėti informaciją ir apie kitus autoriaus vardus.</w:t>
      </w:r>
    </w:p>
    <w:p w14:paraId="7A5B89B4" w14:textId="6EFDEC06" w:rsidR="00B56BE6" w:rsidRPr="00BC3ECA" w:rsidRDefault="00B56BE6" w:rsidP="007D542D">
      <w:pPr>
        <w:pStyle w:val="AlnosNumbered"/>
        <w:numPr>
          <w:ilvl w:val="0"/>
          <w:numId w:val="0"/>
        </w:numPr>
        <w:ind w:left="794"/>
      </w:pPr>
    </w:p>
    <w:p w14:paraId="766B6688" w14:textId="4011D1F8" w:rsidR="00E81B38" w:rsidRPr="00BC3ECA" w:rsidRDefault="00097917" w:rsidP="00E81B38">
      <w:pPr>
        <w:pStyle w:val="AlnosNumbered"/>
        <w:numPr>
          <w:ilvl w:val="0"/>
          <w:numId w:val="0"/>
        </w:numPr>
        <w:ind w:left="794"/>
      </w:pPr>
      <w:r w:rsidRPr="00BC3ECA">
        <w:rPr>
          <w:noProof/>
        </w:rPr>
        <w:lastRenderedPageBreak/>
        <w:drawing>
          <wp:inline distT="0" distB="0" distL="0" distR="0" wp14:anchorId="06B0DC8E" wp14:editId="6FA7A2E3">
            <wp:extent cx="3364992" cy="1266287"/>
            <wp:effectExtent l="19050" t="19050" r="26035" b="1016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utorius.png"/>
                    <pic:cNvPicPr/>
                  </pic:nvPicPr>
                  <pic:blipFill>
                    <a:blip r:embed="rId154">
                      <a:extLst>
                        <a:ext uri="{28A0092B-C50C-407E-A947-70E740481C1C}">
                          <a14:useLocalDpi xmlns:a14="http://schemas.microsoft.com/office/drawing/2010/main" val="0"/>
                        </a:ext>
                      </a:extLst>
                    </a:blip>
                    <a:stretch>
                      <a:fillRect/>
                    </a:stretch>
                  </pic:blipFill>
                  <pic:spPr>
                    <a:xfrm>
                      <a:off x="0" y="0"/>
                      <a:ext cx="3404239" cy="1281056"/>
                    </a:xfrm>
                    <a:prstGeom prst="rect">
                      <a:avLst/>
                    </a:prstGeom>
                    <a:ln w="3175">
                      <a:solidFill>
                        <a:schemeClr val="tx1"/>
                      </a:solidFill>
                    </a:ln>
                  </pic:spPr>
                </pic:pic>
              </a:graphicData>
            </a:graphic>
          </wp:inline>
        </w:drawing>
      </w:r>
    </w:p>
    <w:p w14:paraId="5D57DF5A" w14:textId="77777777" w:rsidR="00992FF9" w:rsidRPr="00BC3ECA" w:rsidRDefault="00992FF9" w:rsidP="001240F7">
      <w:pPr>
        <w:pStyle w:val="AlnosNumbered"/>
        <w:keepNext/>
      </w:pPr>
      <w:r w:rsidRPr="00BC3ECA">
        <w:t>Jei reikia, pateikite audiogido informaciją.</w:t>
      </w:r>
    </w:p>
    <w:p w14:paraId="0F205EDC" w14:textId="24A0B269" w:rsidR="00992FF9" w:rsidRPr="00BC3ECA" w:rsidRDefault="00992FF9" w:rsidP="005B3A8E">
      <w:pPr>
        <w:pStyle w:val="BodyText"/>
      </w:pPr>
      <w:r w:rsidRPr="00BC3ECA">
        <w:t xml:space="preserve">Kaip atlikti skaitykite skyrelyje </w:t>
      </w:r>
      <w:r w:rsidR="00D03841" w:rsidRPr="00BC3ECA">
        <w:rPr>
          <w:rStyle w:val="CharLangas"/>
        </w:rPr>
        <w:fldChar w:fldCharType="begin"/>
      </w:r>
      <w:r w:rsidR="00D03841" w:rsidRPr="00BC3ECA">
        <w:rPr>
          <w:rStyle w:val="CharLangas"/>
        </w:rPr>
        <w:instrText xml:space="preserve"> REF _Ref367713707 \h  \* MERGEFORMAT </w:instrText>
      </w:r>
      <w:r w:rsidR="00D03841" w:rsidRPr="00BC3ECA">
        <w:rPr>
          <w:rStyle w:val="CharLangas"/>
        </w:rPr>
      </w:r>
      <w:r w:rsidR="00D03841" w:rsidRPr="00BC3ECA">
        <w:rPr>
          <w:rStyle w:val="CharLangas"/>
        </w:rPr>
        <w:fldChar w:fldCharType="separate"/>
      </w:r>
      <w:r w:rsidR="000D676C" w:rsidRPr="000D676C">
        <w:rPr>
          <w:rStyle w:val="CharLangas"/>
        </w:rPr>
        <w:t xml:space="preserve">Pridėti </w:t>
      </w:r>
      <w:proofErr w:type="spellStart"/>
      <w:r w:rsidR="000D676C" w:rsidRPr="000D676C">
        <w:rPr>
          <w:rStyle w:val="CharLangas"/>
        </w:rPr>
        <w:t>audiogido</w:t>
      </w:r>
      <w:proofErr w:type="spellEnd"/>
      <w:r w:rsidR="000D676C" w:rsidRPr="000D676C">
        <w:rPr>
          <w:rStyle w:val="CharLangas"/>
        </w:rPr>
        <w:t xml:space="preserve"> informaciją</w:t>
      </w:r>
      <w:r w:rsidR="00D03841" w:rsidRPr="00BC3ECA">
        <w:rPr>
          <w:rStyle w:val="CharLangas"/>
        </w:rPr>
        <w:fldChar w:fldCharType="end"/>
      </w:r>
      <w:r w:rsidR="00D03841" w:rsidRPr="00BC3ECA">
        <w:rPr>
          <w:rStyle w:val="CharLangas"/>
        </w:rPr>
        <w:t xml:space="preserve"> (</w:t>
      </w:r>
      <w:r w:rsidR="00D03841" w:rsidRPr="00BC3ECA">
        <w:rPr>
          <w:rStyle w:val="CharLangas"/>
        </w:rPr>
        <w:fldChar w:fldCharType="begin"/>
      </w:r>
      <w:r w:rsidR="00D03841" w:rsidRPr="00BC3ECA">
        <w:rPr>
          <w:rStyle w:val="CharLangas"/>
        </w:rPr>
        <w:instrText xml:space="preserve"> PAGEREF _Ref367713707 \h </w:instrText>
      </w:r>
      <w:r w:rsidR="00D03841" w:rsidRPr="00BC3ECA">
        <w:rPr>
          <w:rStyle w:val="CharLangas"/>
        </w:rPr>
      </w:r>
      <w:r w:rsidR="00D03841" w:rsidRPr="00BC3ECA">
        <w:rPr>
          <w:rStyle w:val="CharLangas"/>
        </w:rPr>
        <w:fldChar w:fldCharType="separate"/>
      </w:r>
      <w:r w:rsidR="000D676C">
        <w:rPr>
          <w:rStyle w:val="CharLangas"/>
          <w:noProof/>
        </w:rPr>
        <w:t>34</w:t>
      </w:r>
      <w:r w:rsidR="00D03841" w:rsidRPr="00BC3ECA">
        <w:rPr>
          <w:rStyle w:val="CharLangas"/>
        </w:rPr>
        <w:fldChar w:fldCharType="end"/>
      </w:r>
      <w:r w:rsidR="00D03841" w:rsidRPr="00BC3ECA">
        <w:rPr>
          <w:rStyle w:val="CharLangas"/>
        </w:rPr>
        <w:t xml:space="preserve"> </w:t>
      </w:r>
      <w:r w:rsidRPr="00BC3ECA">
        <w:rPr>
          <w:rStyle w:val="CharLangas"/>
        </w:rPr>
        <w:t>psl.)</w:t>
      </w:r>
      <w:r w:rsidRPr="00BC3ECA">
        <w:t>.</w:t>
      </w:r>
    </w:p>
    <w:p w14:paraId="67E3C542" w14:textId="77777777" w:rsidR="00235B5B" w:rsidRPr="00BC3ECA" w:rsidRDefault="00235B5B" w:rsidP="001240F7">
      <w:pPr>
        <w:pStyle w:val="AlnosNumbered"/>
        <w:keepNext/>
      </w:pPr>
      <w:r w:rsidRPr="00BC3ECA">
        <w:t>Jei reikia, pateikite informaciją apie šaltinius.</w:t>
      </w:r>
    </w:p>
    <w:p w14:paraId="28135CAE" w14:textId="4737FCCA" w:rsidR="00235B5B" w:rsidRPr="00BC3ECA" w:rsidRDefault="00235B5B"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_Ref367964763 \h </w:instrText>
      </w:r>
      <w:r w:rsidR="00C721A6"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Pridėti Literatūros, šaltinių informaciją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_Ref367964763 \h </w:instrText>
      </w:r>
      <w:r w:rsidRPr="00BC3ECA">
        <w:rPr>
          <w:rStyle w:val="CharLangas"/>
        </w:rPr>
      </w:r>
      <w:r w:rsidRPr="00BC3ECA">
        <w:rPr>
          <w:rStyle w:val="CharLangas"/>
        </w:rPr>
        <w:fldChar w:fldCharType="separate"/>
      </w:r>
      <w:r w:rsidR="000D676C">
        <w:rPr>
          <w:rStyle w:val="CharLangas"/>
          <w:noProof/>
        </w:rPr>
        <w:t>37</w:t>
      </w:r>
      <w:r w:rsidRPr="00BC3ECA">
        <w:rPr>
          <w:rStyle w:val="CharLangas"/>
        </w:rPr>
        <w:fldChar w:fldCharType="end"/>
      </w:r>
      <w:r w:rsidRPr="00BC3ECA">
        <w:rPr>
          <w:rStyle w:val="CharLangas"/>
        </w:rPr>
        <w:t xml:space="preserve"> psl.)</w:t>
      </w:r>
      <w:r w:rsidRPr="00BC3ECA">
        <w:t>.</w:t>
      </w:r>
    </w:p>
    <w:p w14:paraId="09D741AD" w14:textId="77777777" w:rsidR="001240F7" w:rsidRPr="00BC3ECA" w:rsidRDefault="004B2A65" w:rsidP="001240F7">
      <w:pPr>
        <w:pStyle w:val="AlnosNumbered"/>
        <w:keepNext/>
        <w:rPr>
          <w:rStyle w:val="AlnostextChar"/>
        </w:rPr>
      </w:pPr>
      <w:r w:rsidRPr="00BC3ECA">
        <w:t>Užpildę duomenis apie eksponatą s</w:t>
      </w:r>
      <w:r w:rsidR="001240F7" w:rsidRPr="00BC3ECA">
        <w:t xml:space="preserve">pauskite </w:t>
      </w:r>
      <w:r w:rsidR="001240F7" w:rsidRPr="00BC3ECA">
        <w:rPr>
          <w:rStyle w:val="CharLaukas"/>
        </w:rPr>
        <w:t>[Išsaugoti]</w:t>
      </w:r>
      <w:r w:rsidR="001240F7" w:rsidRPr="00BC3ECA">
        <w:rPr>
          <w:rStyle w:val="AlnostextChar"/>
        </w:rPr>
        <w:t>.</w:t>
      </w:r>
    </w:p>
    <w:p w14:paraId="21FF41BF" w14:textId="77777777" w:rsidR="001240F7" w:rsidRPr="00BC3ECA" w:rsidRDefault="001240F7" w:rsidP="005B3A8E">
      <w:pPr>
        <w:pStyle w:val="BodyText"/>
      </w:pPr>
      <w:r w:rsidRPr="00BC3ECA">
        <w:t xml:space="preserve">Sistema patikrina, ar duomenys korektiški ir išsaugoja. </w:t>
      </w:r>
      <w:r w:rsidRPr="00BC3ECA">
        <w:br/>
        <w:t xml:space="preserve">Eksponato duomenų būsena lieka </w:t>
      </w:r>
      <w:r w:rsidRPr="00BC3ECA">
        <w:rPr>
          <w:rStyle w:val="CharLangas"/>
        </w:rPr>
        <w:t>Įvedamas</w:t>
      </w:r>
      <w:r w:rsidRPr="00BC3ECA">
        <w:t>.</w:t>
      </w:r>
    </w:p>
    <w:p w14:paraId="588A0331" w14:textId="77777777" w:rsidR="00AE5FFC" w:rsidRPr="00BC3ECA" w:rsidRDefault="00AE5FFC" w:rsidP="00AE5FFC">
      <w:pPr>
        <w:pStyle w:val="AlnosNumbered"/>
        <w:keepNext/>
        <w:rPr>
          <w:rStyle w:val="AlnostextChar"/>
        </w:rPr>
      </w:pPr>
      <w:r w:rsidRPr="00BC3ECA">
        <w:t xml:space="preserve">Spauskite </w:t>
      </w:r>
      <w:r w:rsidRPr="00BC3ECA">
        <w:rPr>
          <w:rStyle w:val="CharLaukas"/>
        </w:rPr>
        <w:t>[Baigti tvarkyti]</w:t>
      </w:r>
      <w:r w:rsidRPr="00BC3ECA">
        <w:rPr>
          <w:rStyle w:val="AlnostextChar"/>
        </w:rPr>
        <w:t>.</w:t>
      </w:r>
    </w:p>
    <w:p w14:paraId="41A96197" w14:textId="77777777" w:rsidR="00932B2D" w:rsidRPr="00BC3ECA" w:rsidRDefault="00932B2D" w:rsidP="00932B2D">
      <w:pPr>
        <w:pStyle w:val="AlnosNumbered"/>
      </w:pPr>
      <w:r w:rsidRPr="00BC3ECA">
        <w:t>Toliau</w:t>
      </w:r>
      <w:r w:rsidR="00F20130" w:rsidRPr="00BC3ECA">
        <w:t>, priklausomai nuo Jums suteiktų teisių,</w:t>
      </w:r>
      <w:r w:rsidRPr="00BC3ECA">
        <w:t xml:space="preserve"> galite atlikti šiuos veiksmus:</w:t>
      </w:r>
    </w:p>
    <w:p w14:paraId="1A11C230" w14:textId="1AA663B8" w:rsidR="00F20130" w:rsidRPr="00BC3ECA" w:rsidRDefault="002962BE" w:rsidP="00A7277D">
      <w:pPr>
        <w:pStyle w:val="buletedafternumber"/>
        <w:rPr>
          <w:rStyle w:val="CharLangas"/>
        </w:rPr>
      </w:pPr>
      <w:r w:rsidRPr="00BC3ECA">
        <w:rPr>
          <w:rStyle w:val="CharLangas"/>
          <w:i w:val="0"/>
        </w:rPr>
        <w:fldChar w:fldCharType="begin"/>
      </w:r>
      <w:r w:rsidRPr="00BC3ECA">
        <w:rPr>
          <w:rStyle w:val="CharLangas"/>
          <w:i w:val="0"/>
        </w:rPr>
        <w:instrText xml:space="preserve"> REF _Ref125555564 \h  \* MERGEFORMAT </w:instrText>
      </w:r>
      <w:r w:rsidRPr="00BC3ECA">
        <w:rPr>
          <w:rStyle w:val="CharLangas"/>
          <w:i w:val="0"/>
        </w:rPr>
      </w:r>
      <w:r w:rsidRPr="00BC3ECA">
        <w:rPr>
          <w:rStyle w:val="CharLangas"/>
          <w:i w:val="0"/>
        </w:rPr>
        <w:fldChar w:fldCharType="separate"/>
      </w:r>
      <w:r w:rsidR="000D676C" w:rsidRPr="000D676C">
        <w:rPr>
          <w:i/>
        </w:rPr>
        <w:t>Pateikti tvirtinti eksponatą/komplektą/grupę</w:t>
      </w:r>
      <w:r w:rsidRPr="00BC3ECA">
        <w:rPr>
          <w:rStyle w:val="CharLangas"/>
          <w:i w:val="0"/>
        </w:rPr>
        <w:fldChar w:fldCharType="end"/>
      </w:r>
      <w:r w:rsidRPr="00BC3ECA">
        <w:rPr>
          <w:rStyle w:val="CharLangas"/>
        </w:rPr>
        <w:t xml:space="preserve"> </w:t>
      </w:r>
      <w:r w:rsidR="00F20130" w:rsidRPr="00BC3ECA">
        <w:rPr>
          <w:rStyle w:val="CharLangas"/>
        </w:rPr>
        <w:t>(</w:t>
      </w:r>
      <w:r w:rsidRPr="00BC3ECA">
        <w:rPr>
          <w:rStyle w:val="CharLangas"/>
        </w:rPr>
        <w:fldChar w:fldCharType="begin"/>
      </w:r>
      <w:r w:rsidRPr="00BC3ECA">
        <w:rPr>
          <w:rStyle w:val="CharLangas"/>
        </w:rPr>
        <w:instrText xml:space="preserve"> PAGEREF _Ref125555564 \h </w:instrText>
      </w:r>
      <w:r w:rsidRPr="00BC3ECA">
        <w:rPr>
          <w:rStyle w:val="CharLangas"/>
        </w:rPr>
      </w:r>
      <w:r w:rsidRPr="00BC3ECA">
        <w:rPr>
          <w:rStyle w:val="CharLangas"/>
        </w:rPr>
        <w:fldChar w:fldCharType="separate"/>
      </w:r>
      <w:r w:rsidR="000D676C">
        <w:rPr>
          <w:rStyle w:val="CharLangas"/>
          <w:noProof/>
        </w:rPr>
        <w:t>74</w:t>
      </w:r>
      <w:r w:rsidRPr="00BC3ECA">
        <w:rPr>
          <w:rStyle w:val="CharLangas"/>
        </w:rPr>
        <w:fldChar w:fldCharType="end"/>
      </w:r>
      <w:r w:rsidRPr="00BC3ECA">
        <w:rPr>
          <w:rStyle w:val="CharLangas"/>
        </w:rPr>
        <w:t xml:space="preserve"> </w:t>
      </w:r>
      <w:r w:rsidR="00F20130" w:rsidRPr="00BC3ECA">
        <w:rPr>
          <w:rStyle w:val="CharLangas"/>
        </w:rPr>
        <w:t>psl.)</w:t>
      </w:r>
    </w:p>
    <w:p w14:paraId="3653673B" w14:textId="6A54EC38" w:rsidR="00F20130" w:rsidRPr="00BC3ECA" w:rsidRDefault="002962BE" w:rsidP="00A7277D">
      <w:pPr>
        <w:pStyle w:val="buletedafternumber"/>
        <w:rPr>
          <w:rStyle w:val="CharLangas"/>
        </w:rPr>
      </w:pPr>
      <w:r w:rsidRPr="00BC3ECA">
        <w:rPr>
          <w:rStyle w:val="CharLangas"/>
          <w:i w:val="0"/>
        </w:rPr>
        <w:fldChar w:fldCharType="begin"/>
      </w:r>
      <w:r w:rsidRPr="00BC3ECA">
        <w:rPr>
          <w:rStyle w:val="CharLangas"/>
          <w:i w:val="0"/>
        </w:rPr>
        <w:instrText xml:space="preserve"> REF _Ref307320975 \h  \* MERGEFORMAT </w:instrText>
      </w:r>
      <w:r w:rsidRPr="00BC3ECA">
        <w:rPr>
          <w:rStyle w:val="CharLangas"/>
          <w:i w:val="0"/>
        </w:rPr>
      </w:r>
      <w:r w:rsidRPr="00BC3ECA">
        <w:rPr>
          <w:rStyle w:val="CharLangas"/>
          <w:i w:val="0"/>
        </w:rPr>
        <w:fldChar w:fldCharType="separate"/>
      </w:r>
      <w:r w:rsidR="000D676C" w:rsidRPr="000D676C">
        <w:rPr>
          <w:i/>
        </w:rPr>
        <w:t>Peržiūrėti eksponato/komplekto/grupės duomenis</w:t>
      </w:r>
      <w:r w:rsidRPr="00BC3ECA">
        <w:rPr>
          <w:rStyle w:val="CharLangas"/>
          <w:i w:val="0"/>
        </w:rPr>
        <w:fldChar w:fldCharType="end"/>
      </w:r>
      <w:r w:rsidRPr="00BC3ECA">
        <w:rPr>
          <w:rStyle w:val="CharLangas"/>
        </w:rPr>
        <w:t xml:space="preserve"> </w:t>
      </w:r>
      <w:r w:rsidR="00F20130" w:rsidRPr="00BC3ECA">
        <w:rPr>
          <w:rStyle w:val="CharLangas"/>
        </w:rPr>
        <w:t>(</w:t>
      </w:r>
      <w:r w:rsidRPr="00BC3ECA">
        <w:rPr>
          <w:rStyle w:val="CharLangas"/>
        </w:rPr>
        <w:fldChar w:fldCharType="begin"/>
      </w:r>
      <w:r w:rsidRPr="00BC3ECA">
        <w:rPr>
          <w:rStyle w:val="CharLangas"/>
        </w:rPr>
        <w:instrText xml:space="preserve"> PAGEREF _Ref307320975 \h </w:instrText>
      </w:r>
      <w:r w:rsidRPr="00BC3ECA">
        <w:rPr>
          <w:rStyle w:val="CharLangas"/>
        </w:rPr>
      </w:r>
      <w:r w:rsidRPr="00BC3ECA">
        <w:rPr>
          <w:rStyle w:val="CharLangas"/>
        </w:rPr>
        <w:fldChar w:fldCharType="separate"/>
      </w:r>
      <w:r w:rsidR="000D676C">
        <w:rPr>
          <w:rStyle w:val="CharLangas"/>
          <w:noProof/>
        </w:rPr>
        <w:t>78</w:t>
      </w:r>
      <w:r w:rsidRPr="00BC3ECA">
        <w:rPr>
          <w:rStyle w:val="CharLangas"/>
        </w:rPr>
        <w:fldChar w:fldCharType="end"/>
      </w:r>
      <w:r w:rsidRPr="00BC3ECA">
        <w:rPr>
          <w:rStyle w:val="CharLangas"/>
        </w:rPr>
        <w:t xml:space="preserve"> </w:t>
      </w:r>
      <w:r w:rsidR="00F20130" w:rsidRPr="00BC3ECA">
        <w:rPr>
          <w:rStyle w:val="CharLangas"/>
        </w:rPr>
        <w:t>psl.)</w:t>
      </w:r>
    </w:p>
    <w:p w14:paraId="38AC1A53" w14:textId="7A6B899B" w:rsidR="00F20130" w:rsidRPr="00BC3ECA" w:rsidRDefault="002962BE" w:rsidP="00A7277D">
      <w:pPr>
        <w:pStyle w:val="buletedafternumber"/>
        <w:rPr>
          <w:rStyle w:val="CharLangas"/>
        </w:rPr>
      </w:pPr>
      <w:r w:rsidRPr="00BC3ECA">
        <w:rPr>
          <w:rStyle w:val="CharLangas"/>
          <w:i w:val="0"/>
        </w:rPr>
        <w:fldChar w:fldCharType="begin"/>
      </w:r>
      <w:r w:rsidRPr="00BC3ECA">
        <w:rPr>
          <w:rStyle w:val="CharLangas"/>
          <w:i w:val="0"/>
        </w:rPr>
        <w:instrText xml:space="preserve"> REF _Ref307320981 \h  \* MERGEFORMAT </w:instrText>
      </w:r>
      <w:r w:rsidRPr="00BC3ECA">
        <w:rPr>
          <w:rStyle w:val="CharLangas"/>
          <w:i w:val="0"/>
        </w:rPr>
      </w:r>
      <w:r w:rsidRPr="00BC3ECA">
        <w:rPr>
          <w:rStyle w:val="CharLangas"/>
          <w:i w:val="0"/>
        </w:rPr>
        <w:fldChar w:fldCharType="separate"/>
      </w:r>
      <w:r w:rsidR="000D676C" w:rsidRPr="000D676C">
        <w:rPr>
          <w:i/>
        </w:rPr>
        <w:t>Keisti eksponato/komplekto/grupės duomenis</w:t>
      </w:r>
      <w:r w:rsidRPr="00BC3ECA">
        <w:rPr>
          <w:rStyle w:val="CharLangas"/>
          <w:i w:val="0"/>
        </w:rPr>
        <w:fldChar w:fldCharType="end"/>
      </w:r>
      <w:r w:rsidRPr="00BC3ECA">
        <w:rPr>
          <w:rStyle w:val="CharLangas"/>
        </w:rPr>
        <w:t xml:space="preserve"> </w:t>
      </w:r>
      <w:r w:rsidR="00F20130" w:rsidRPr="00BC3ECA">
        <w:rPr>
          <w:rStyle w:val="CharLangas"/>
        </w:rPr>
        <w:t>(</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w:t>
      </w:r>
      <w:r w:rsidR="00F20130" w:rsidRPr="00BC3ECA">
        <w:rPr>
          <w:rStyle w:val="CharLangas"/>
        </w:rPr>
        <w:t>psl.)</w:t>
      </w:r>
    </w:p>
    <w:p w14:paraId="3D7ABE77" w14:textId="4ADAD8CD" w:rsidR="00F20130" w:rsidRPr="00BC3ECA" w:rsidRDefault="002962BE" w:rsidP="00A7277D">
      <w:pPr>
        <w:pStyle w:val="buletedafternumber"/>
        <w:rPr>
          <w:rStyle w:val="CharLangas"/>
        </w:rPr>
      </w:pPr>
      <w:r w:rsidRPr="00BC3ECA">
        <w:rPr>
          <w:rStyle w:val="CharLangas"/>
          <w:i w:val="0"/>
        </w:rPr>
        <w:fldChar w:fldCharType="begin"/>
      </w:r>
      <w:r w:rsidRPr="00BC3ECA">
        <w:rPr>
          <w:rStyle w:val="CharLangas"/>
          <w:i w:val="0"/>
        </w:rPr>
        <w:instrText xml:space="preserve"> REF _Ref125621627 \h  \* MERGEFORMAT </w:instrText>
      </w:r>
      <w:r w:rsidRPr="00BC3ECA">
        <w:rPr>
          <w:rStyle w:val="CharLangas"/>
          <w:i w:val="0"/>
        </w:rPr>
      </w:r>
      <w:r w:rsidRPr="00BC3ECA">
        <w:rPr>
          <w:rStyle w:val="CharLangas"/>
          <w:i w:val="0"/>
        </w:rPr>
        <w:fldChar w:fldCharType="separate"/>
      </w:r>
      <w:r w:rsidR="000D676C" w:rsidRPr="000D676C">
        <w:rPr>
          <w:i/>
        </w:rPr>
        <w:t>Patvirtinti eksponato/komplekto/grupės duomenis</w:t>
      </w:r>
      <w:r w:rsidRPr="00BC3ECA">
        <w:rPr>
          <w:rStyle w:val="CharLangas"/>
          <w:i w:val="0"/>
        </w:rPr>
        <w:fldChar w:fldCharType="end"/>
      </w:r>
      <w:r w:rsidRPr="00BC3ECA">
        <w:rPr>
          <w:rStyle w:val="CharLangas"/>
        </w:rPr>
        <w:t xml:space="preserve"> </w:t>
      </w:r>
      <w:r w:rsidR="00F20130" w:rsidRPr="00BC3ECA">
        <w:rPr>
          <w:rStyle w:val="CharLangas"/>
        </w:rPr>
        <w:t>(</w:t>
      </w:r>
      <w:r w:rsidRPr="00BC3ECA">
        <w:rPr>
          <w:rStyle w:val="CharLangas"/>
        </w:rPr>
        <w:fldChar w:fldCharType="begin"/>
      </w:r>
      <w:r w:rsidRPr="00BC3ECA">
        <w:rPr>
          <w:rStyle w:val="CharLangas"/>
        </w:rPr>
        <w:instrText xml:space="preserve"> PAGEREF _Ref125621623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w:t>
      </w:r>
      <w:r w:rsidR="00F20130" w:rsidRPr="00BC3ECA">
        <w:rPr>
          <w:rStyle w:val="CharLangas"/>
        </w:rPr>
        <w:t>psl.)</w:t>
      </w:r>
    </w:p>
    <w:p w14:paraId="28E9ACAE" w14:textId="77777777" w:rsidR="00F46080" w:rsidRPr="00BC3ECA" w:rsidRDefault="00F46080" w:rsidP="00E40B66">
      <w:pPr>
        <w:pStyle w:val="Heading3"/>
        <w:rPr>
          <w:noProof w:val="0"/>
        </w:rPr>
      </w:pPr>
      <w:bookmarkStart w:id="195" w:name="_Toc306895879"/>
      <w:bookmarkStart w:id="196" w:name="_Ref307321698"/>
      <w:bookmarkStart w:id="197" w:name="_Ref307321701"/>
      <w:bookmarkStart w:id="198" w:name="_Ref320090294"/>
      <w:bookmarkStart w:id="199" w:name="_Ref320090296"/>
      <w:bookmarkStart w:id="200" w:name="_Ref333307759"/>
      <w:bookmarkStart w:id="201" w:name="_Ref333307762"/>
      <w:bookmarkStart w:id="202" w:name="_Ref333908924"/>
      <w:bookmarkStart w:id="203" w:name="_Ref333908926"/>
      <w:bookmarkStart w:id="204" w:name="_Ref125621279"/>
      <w:bookmarkStart w:id="205" w:name="_Toc169621742"/>
      <w:r w:rsidRPr="00BC3ECA">
        <w:rPr>
          <w:noProof w:val="0"/>
        </w:rPr>
        <w:t>Įvesti naują komplektą</w:t>
      </w:r>
      <w:bookmarkEnd w:id="195"/>
      <w:bookmarkEnd w:id="196"/>
      <w:bookmarkEnd w:id="197"/>
      <w:bookmarkEnd w:id="198"/>
      <w:bookmarkEnd w:id="199"/>
      <w:bookmarkEnd w:id="200"/>
      <w:bookmarkEnd w:id="201"/>
      <w:bookmarkEnd w:id="202"/>
      <w:bookmarkEnd w:id="203"/>
      <w:bookmarkEnd w:id="204"/>
      <w:bookmarkEnd w:id="205"/>
    </w:p>
    <w:p w14:paraId="279253B2" w14:textId="77777777" w:rsidR="00F46080" w:rsidRPr="00BC3ECA" w:rsidRDefault="00F46080" w:rsidP="00C71F17">
      <w:pPr>
        <w:pStyle w:val="Alnostext"/>
        <w:keepNext/>
        <w:keepLines/>
      </w:pPr>
      <w:r w:rsidRPr="00BC3ECA">
        <w:t xml:space="preserve">Paskirtis – įvesti naujo komplekto duomenis į sistemą. </w:t>
      </w:r>
    </w:p>
    <w:p w14:paraId="33A1AE41" w14:textId="77777777" w:rsidR="00422FCF" w:rsidRPr="00BC3ECA" w:rsidRDefault="00422FCF" w:rsidP="00422FCF">
      <w:pPr>
        <w:pStyle w:val="Dmesio"/>
      </w:pPr>
      <w:r w:rsidRPr="00BC3ECA">
        <w:t>Įvedant naujo eksponato duomenis į sistemą, būtina juos pildyti nuosekliai – įrašant informaciją į duomenų laukus iš formos viršaus žemyn.</w:t>
      </w:r>
    </w:p>
    <w:p w14:paraId="5CA6BE3E" w14:textId="257E5786" w:rsidR="008475A1" w:rsidRPr="00BC3ECA" w:rsidRDefault="008475A1" w:rsidP="008475A1">
      <w:pPr>
        <w:pStyle w:val="Alnostext"/>
      </w:pPr>
      <w:r w:rsidRPr="00BC3ECA">
        <w:t>Įvedimo metu komplekto duomenys yra matomi tik juos įvedančiam asmeniui. Komplektas tampa matomas vyr</w:t>
      </w:r>
      <w:r w:rsidR="00D32F41" w:rsidRPr="00BC3ECA">
        <w:t>.</w:t>
      </w:r>
      <w:r w:rsidRPr="00BC3ECA">
        <w:t xml:space="preserve"> fondo tvarkytojui tik tada, kai </w:t>
      </w:r>
      <w:r w:rsidR="00514FA6" w:rsidRPr="00BC3ECA">
        <w:t>naud</w:t>
      </w:r>
      <w:r w:rsidRPr="00BC3ECA">
        <w:t xml:space="preserve">otojas pateikia komplekto duomenis tvirtinimui. Daugiau skaitykite skyrelyje </w:t>
      </w:r>
      <w:r w:rsidR="002962BE" w:rsidRPr="00BC3ECA">
        <w:rPr>
          <w:i/>
        </w:rPr>
        <w:fldChar w:fldCharType="begin"/>
      </w:r>
      <w:r w:rsidR="002962BE" w:rsidRPr="00BC3ECA">
        <w:rPr>
          <w:i/>
        </w:rPr>
        <w:instrText xml:space="preserve"> REF _Ref125621657 \h  \* MERGEFORMAT </w:instrText>
      </w:r>
      <w:r w:rsidR="002962BE" w:rsidRPr="00BC3ECA">
        <w:rPr>
          <w:i/>
        </w:rPr>
      </w:r>
      <w:r w:rsidR="002962BE" w:rsidRPr="00BC3ECA">
        <w:rPr>
          <w:i/>
        </w:rPr>
        <w:fldChar w:fldCharType="separate"/>
      </w:r>
      <w:r w:rsidR="000D676C" w:rsidRPr="000D676C">
        <w:rPr>
          <w:i/>
        </w:rPr>
        <w:t>Patvirtinti eksponato/komplekto/grupės duomenis</w:t>
      </w:r>
      <w:r w:rsidR="002962BE" w:rsidRPr="00BC3ECA">
        <w:rPr>
          <w:i/>
        </w:rPr>
        <w:fldChar w:fldCharType="end"/>
      </w:r>
      <w:r w:rsidR="002962BE" w:rsidRPr="00BC3ECA">
        <w:t xml:space="preserve"> </w:t>
      </w:r>
      <w:r w:rsidR="00A7277D" w:rsidRPr="00BC3ECA">
        <w:rPr>
          <w:rStyle w:val="CharLangas"/>
        </w:rPr>
        <w:t>(</w:t>
      </w:r>
      <w:r w:rsidR="002962BE" w:rsidRPr="00BC3ECA">
        <w:rPr>
          <w:rStyle w:val="CharLangas"/>
        </w:rPr>
        <w:fldChar w:fldCharType="begin"/>
      </w:r>
      <w:r w:rsidR="002962BE" w:rsidRPr="00BC3ECA">
        <w:rPr>
          <w:rStyle w:val="CharLangas"/>
        </w:rPr>
        <w:instrText xml:space="preserve"> PAGEREF _Ref125621662 \h </w:instrText>
      </w:r>
      <w:r w:rsidR="002962BE" w:rsidRPr="00BC3ECA">
        <w:rPr>
          <w:rStyle w:val="CharLangas"/>
        </w:rPr>
      </w:r>
      <w:r w:rsidR="002962BE" w:rsidRPr="00BC3ECA">
        <w:rPr>
          <w:rStyle w:val="CharLangas"/>
        </w:rPr>
        <w:fldChar w:fldCharType="separate"/>
      </w:r>
      <w:r w:rsidR="000D676C">
        <w:rPr>
          <w:rStyle w:val="CharLangas"/>
          <w:noProof/>
        </w:rPr>
        <w:t>81</w:t>
      </w:r>
      <w:r w:rsidR="002962BE" w:rsidRPr="00BC3ECA">
        <w:rPr>
          <w:rStyle w:val="CharLangas"/>
        </w:rPr>
        <w:fldChar w:fldCharType="end"/>
      </w:r>
      <w:r w:rsidR="002962BE" w:rsidRPr="00BC3ECA">
        <w:rPr>
          <w:rStyle w:val="CharLangas"/>
        </w:rPr>
        <w:t xml:space="preserve"> </w:t>
      </w:r>
      <w:r w:rsidRPr="00BC3ECA">
        <w:rPr>
          <w:rStyle w:val="CharLangas"/>
        </w:rPr>
        <w:t>psl.)</w:t>
      </w:r>
      <w:r w:rsidRPr="00BC3ECA">
        <w:t>.</w:t>
      </w:r>
    </w:p>
    <w:p w14:paraId="03DD2712" w14:textId="77777777" w:rsidR="00514FA6" w:rsidRPr="00BC3ECA" w:rsidRDefault="00514FA6" w:rsidP="002A613A">
      <w:pPr>
        <w:pStyle w:val="HeadingB"/>
        <w:rPr>
          <w:noProof w:val="0"/>
        </w:rPr>
      </w:pPr>
      <w:r w:rsidRPr="00BC3ECA">
        <w:rPr>
          <w:noProof w:val="0"/>
        </w:rPr>
        <w:t>Kas gali atlikti</w:t>
      </w:r>
    </w:p>
    <w:p w14:paraId="56308925" w14:textId="77777777" w:rsidR="00514FA6" w:rsidRPr="00BC3ECA" w:rsidRDefault="00514FA6" w:rsidP="002A613A">
      <w:pPr>
        <w:pStyle w:val="Alnostext"/>
        <w:keepNext/>
      </w:pPr>
      <w:r w:rsidRPr="00BC3ECA">
        <w:t xml:space="preserve">Įvesti naujo </w:t>
      </w:r>
      <w:r w:rsidR="002A613A" w:rsidRPr="00BC3ECA">
        <w:t>komplekto</w:t>
      </w:r>
      <w:r w:rsidRPr="00BC3ECA">
        <w:t xml:space="preserve"> duomenis į sistemą gali:</w:t>
      </w:r>
    </w:p>
    <w:p w14:paraId="1F0A45B5" w14:textId="77777777" w:rsidR="00514FA6" w:rsidRPr="00BC3ECA" w:rsidRDefault="00514FA6" w:rsidP="002A613A">
      <w:pPr>
        <w:pStyle w:val="AlnostextBuleted"/>
        <w:keepNext/>
      </w:pPr>
      <w:r w:rsidRPr="00BC3ECA">
        <w:t>Rinkinio saugotojas</w:t>
      </w:r>
      <w:r w:rsidR="00D76AC3" w:rsidRPr="00BC3ECA">
        <w:t>;</w:t>
      </w:r>
    </w:p>
    <w:p w14:paraId="6820EE7E" w14:textId="77777777" w:rsidR="00514FA6" w:rsidRPr="00BC3ECA" w:rsidRDefault="00514FA6" w:rsidP="00514FA6">
      <w:pPr>
        <w:pStyle w:val="AlnostextBuleted"/>
      </w:pPr>
      <w:r w:rsidRPr="00BC3ECA">
        <w:t>Naudotojas, kuriam suteikta teisė įvesti naują eksponatą</w:t>
      </w:r>
      <w:r w:rsidR="00D76AC3" w:rsidRPr="00BC3ECA">
        <w:t>.</w:t>
      </w:r>
    </w:p>
    <w:p w14:paraId="526A4B63" w14:textId="77777777" w:rsidR="00F46080" w:rsidRPr="00BC3ECA" w:rsidRDefault="00F46080" w:rsidP="00F46080">
      <w:pPr>
        <w:pStyle w:val="HeadingB"/>
        <w:rPr>
          <w:noProof w:val="0"/>
        </w:rPr>
      </w:pPr>
      <w:r w:rsidRPr="00BC3ECA">
        <w:rPr>
          <w:noProof w:val="0"/>
        </w:rPr>
        <w:t>Kaip atlikti</w:t>
      </w:r>
    </w:p>
    <w:p w14:paraId="52DAF938" w14:textId="77777777" w:rsidR="00F46080" w:rsidRPr="00BC3ECA" w:rsidRDefault="00692941" w:rsidP="00F46080">
      <w:pPr>
        <w:pStyle w:val="Alnostext"/>
      </w:pPr>
      <w:r w:rsidRPr="00BC3ECA">
        <w:t>Norėdami įvesti naujo komplekt</w:t>
      </w:r>
      <w:r w:rsidR="00F46080" w:rsidRPr="00BC3ECA">
        <w:t>o duomenis į sistemą</w:t>
      </w:r>
      <w:r w:rsidR="00D76AC3" w:rsidRPr="00BC3ECA">
        <w:t>,</w:t>
      </w:r>
      <w:r w:rsidR="00F46080" w:rsidRPr="00BC3ECA">
        <w:t xml:space="preserve"> atlikite šiuos veiksmus:</w:t>
      </w:r>
    </w:p>
    <w:p w14:paraId="3597B488" w14:textId="7357D52D" w:rsidR="00F46080" w:rsidRPr="00BC3ECA" w:rsidRDefault="00F46080" w:rsidP="007171F7">
      <w:pPr>
        <w:pStyle w:val="AlnosNumbered"/>
        <w:numPr>
          <w:ilvl w:val="0"/>
          <w:numId w:val="14"/>
        </w:numPr>
      </w:pPr>
      <w:r w:rsidRPr="00BC3ECA">
        <w:t xml:space="preserve">Iš meniu pasirinkite </w:t>
      </w:r>
      <w:r w:rsidRPr="00BC3ECA">
        <w:rPr>
          <w:rStyle w:val="CharMeniu"/>
        </w:rPr>
        <w:t>Eksponatai</w:t>
      </w:r>
    </w:p>
    <w:p w14:paraId="17F5A16C" w14:textId="7137E202" w:rsidR="00F46080" w:rsidRPr="00BC3ECA" w:rsidRDefault="00F46080" w:rsidP="005B3A8E">
      <w:pPr>
        <w:pStyle w:val="BodyText"/>
      </w:pPr>
      <w:r w:rsidRPr="00BC3ECA">
        <w:t xml:space="preserve">Atsiveria langas </w:t>
      </w:r>
      <w:r w:rsidR="00E214A5" w:rsidRPr="00BC3ECA">
        <w:rPr>
          <w:rStyle w:val="CharLangas"/>
        </w:rPr>
        <w:t>Eksponatų paieška</w:t>
      </w:r>
      <w:r w:rsidRPr="00BC3ECA">
        <w:t>.</w:t>
      </w:r>
    </w:p>
    <w:p w14:paraId="453E61CF" w14:textId="2AE2E29C" w:rsidR="00F46080" w:rsidRPr="00BC3ECA" w:rsidRDefault="00B7731B" w:rsidP="00F46080">
      <w:pPr>
        <w:pStyle w:val="AlnosNumbered"/>
        <w:keepNext/>
        <w:rPr>
          <w:rStyle w:val="AlnostextChar"/>
        </w:rPr>
      </w:pPr>
      <w:r w:rsidRPr="00BC3ECA">
        <w:t>Paspauskite mygtuką</w:t>
      </w:r>
      <w:r w:rsidR="00F46080" w:rsidRPr="00BC3ECA">
        <w:t xml:space="preserve"> </w:t>
      </w:r>
      <w:r w:rsidRPr="00BC3ECA">
        <w:rPr>
          <w:rStyle w:val="CharLaukas"/>
        </w:rPr>
        <w:t>[</w:t>
      </w:r>
      <w:r w:rsidR="00F46080" w:rsidRPr="00BC3ECA">
        <w:rPr>
          <w:rStyle w:val="CharLaukas"/>
        </w:rPr>
        <w:t>Naujas komplektas</w:t>
      </w:r>
      <w:r w:rsidRPr="00BC3ECA">
        <w:rPr>
          <w:rStyle w:val="CharLaukas"/>
        </w:rPr>
        <w:t>]</w:t>
      </w:r>
      <w:r w:rsidR="00F46080" w:rsidRPr="00BC3ECA">
        <w:rPr>
          <w:rStyle w:val="AlnostextChar"/>
        </w:rPr>
        <w:t>.</w:t>
      </w:r>
    </w:p>
    <w:p w14:paraId="053B172C" w14:textId="77777777" w:rsidR="00F46080" w:rsidRPr="00BC3ECA" w:rsidRDefault="00F46080" w:rsidP="005B3A8E">
      <w:pPr>
        <w:pStyle w:val="BodyText"/>
      </w:pPr>
      <w:r w:rsidRPr="00BC3ECA">
        <w:t xml:space="preserve">Sistema atveria langą </w:t>
      </w:r>
      <w:r w:rsidRPr="00BC3ECA">
        <w:rPr>
          <w:rStyle w:val="CharLangas"/>
        </w:rPr>
        <w:t>Naujas komplektas</w:t>
      </w:r>
      <w:r w:rsidRPr="00BC3ECA">
        <w:t xml:space="preserve">, kortelę </w:t>
      </w:r>
      <w:r w:rsidRPr="00BC3ECA">
        <w:rPr>
          <w:b/>
        </w:rPr>
        <w:t>Pagrindiniai duomenys</w:t>
      </w:r>
      <w:r w:rsidRPr="00BC3ECA">
        <w:t>.</w:t>
      </w:r>
    </w:p>
    <w:p w14:paraId="46F4A5B6" w14:textId="77777777" w:rsidR="00514FA6" w:rsidRPr="00BC3ECA" w:rsidRDefault="00514FA6" w:rsidP="00FE66FF">
      <w:pPr>
        <w:pStyle w:val="BodyText"/>
      </w:pPr>
      <w:bookmarkStart w:id="206" w:name="_Ref333307793"/>
      <w:r w:rsidRPr="00BC3ECA">
        <w:t>Pagal nutylėjimą sistema pateikia eksponatų duomenų įvedimo formą, kurią sudaro šios duomenų kortelės:</w:t>
      </w:r>
    </w:p>
    <w:p w14:paraId="32860FD5" w14:textId="77777777" w:rsidR="00514FA6" w:rsidRPr="00BC3ECA" w:rsidRDefault="00514FA6" w:rsidP="00514FA6">
      <w:pPr>
        <w:pStyle w:val="buletedafternumber"/>
        <w:rPr>
          <w:rStyle w:val="CharLaukas"/>
        </w:rPr>
      </w:pPr>
      <w:r w:rsidRPr="00BC3ECA">
        <w:rPr>
          <w:rStyle w:val="CharLaukas"/>
        </w:rPr>
        <w:t>Pagrindiniai duomenys</w:t>
      </w:r>
      <w:r w:rsidR="00D76AC3" w:rsidRPr="00BC3ECA">
        <w:t>;</w:t>
      </w:r>
    </w:p>
    <w:p w14:paraId="5C1A3A9D" w14:textId="77777777" w:rsidR="00514FA6" w:rsidRPr="00BC3ECA" w:rsidRDefault="00514FA6" w:rsidP="00514FA6">
      <w:pPr>
        <w:pStyle w:val="buletedafternumber"/>
        <w:rPr>
          <w:rStyle w:val="CharLaukas"/>
        </w:rPr>
      </w:pPr>
      <w:r w:rsidRPr="00BC3ECA">
        <w:rPr>
          <w:rStyle w:val="CharLaukas"/>
        </w:rPr>
        <w:t>Pavadinimai</w:t>
      </w:r>
      <w:r w:rsidR="00D76AC3" w:rsidRPr="00BC3ECA">
        <w:t>;</w:t>
      </w:r>
    </w:p>
    <w:p w14:paraId="754789E0" w14:textId="77777777" w:rsidR="00ED2EE2" w:rsidRPr="00BC3ECA" w:rsidRDefault="00514FA6" w:rsidP="00514FA6">
      <w:pPr>
        <w:pStyle w:val="buletedafternumber"/>
        <w:rPr>
          <w:rStyle w:val="CharLaukas"/>
        </w:rPr>
      </w:pPr>
      <w:r w:rsidRPr="00BC3ECA">
        <w:rPr>
          <w:rStyle w:val="CharLaukas"/>
        </w:rPr>
        <w:t>Saugojimas ir judėjimas</w:t>
      </w:r>
      <w:r w:rsidR="00ED2EE2" w:rsidRPr="00BC3ECA">
        <w:rPr>
          <w:rStyle w:val="CharLaukas"/>
        </w:rPr>
        <w:t>;</w:t>
      </w:r>
    </w:p>
    <w:p w14:paraId="54814558" w14:textId="77777777" w:rsidR="00514FA6" w:rsidRPr="00BC3ECA" w:rsidRDefault="009C3FC4" w:rsidP="00514FA6">
      <w:pPr>
        <w:pStyle w:val="buletedafternumber"/>
        <w:rPr>
          <w:rStyle w:val="CharLaukas"/>
        </w:rPr>
      </w:pPr>
      <w:r w:rsidRPr="00BC3ECA">
        <w:rPr>
          <w:rStyle w:val="CharLaukas"/>
        </w:rPr>
        <w:t>Komplekto eksponatai</w:t>
      </w:r>
      <w:r w:rsidR="00D76AC3" w:rsidRPr="00BC3ECA">
        <w:t>.</w:t>
      </w:r>
    </w:p>
    <w:p w14:paraId="7E4E1B41" w14:textId="77777777" w:rsidR="00122C14" w:rsidRPr="00BC3ECA" w:rsidRDefault="00122C14" w:rsidP="00122C14">
      <w:pPr>
        <w:pStyle w:val="AlnosNumbered"/>
        <w:keepNext/>
      </w:pPr>
      <w:bookmarkStart w:id="207" w:name="_Ref333995571"/>
      <w:r w:rsidRPr="00BC3ECA">
        <w:lastRenderedPageBreak/>
        <w:t xml:space="preserve">Įveskite naujo komplekto duomenis kortelėje </w:t>
      </w:r>
      <w:r w:rsidRPr="00BC3ECA">
        <w:rPr>
          <w:rStyle w:val="CharLaukas"/>
        </w:rPr>
        <w:t>Pagrindiniai duomenys</w:t>
      </w:r>
      <w:r w:rsidRPr="00BC3ECA">
        <w:t>:</w:t>
      </w:r>
    </w:p>
    <w:p w14:paraId="15788819" w14:textId="77777777" w:rsidR="00122C14" w:rsidRPr="00BC3ECA" w:rsidRDefault="00122C14" w:rsidP="007171F7">
      <w:pPr>
        <w:pStyle w:val="AlnosNumbered"/>
        <w:keepNext/>
        <w:numPr>
          <w:ilvl w:val="1"/>
          <w:numId w:val="1"/>
        </w:numPr>
      </w:pPr>
      <w:r w:rsidRPr="00BC3ECA">
        <w:t xml:space="preserve">Bloke </w:t>
      </w:r>
      <w:r w:rsidRPr="00BC3ECA">
        <w:rPr>
          <w:rStyle w:val="CharLaukas"/>
        </w:rPr>
        <w:t>Apskaita</w:t>
      </w:r>
      <w:r w:rsidRPr="00BC3ECA">
        <w:t xml:space="preserve"> nurodykite nors vieną iš komplekto apskaitos numerių.</w:t>
      </w:r>
    </w:p>
    <w:p w14:paraId="00E8A3F5" w14:textId="561A0C12" w:rsidR="00774FED" w:rsidRPr="00BC3ECA" w:rsidRDefault="00774FED" w:rsidP="00DB10CD">
      <w:pPr>
        <w:pStyle w:val="AlnosNumbered"/>
        <w:keepNext/>
        <w:numPr>
          <w:ilvl w:val="0"/>
          <w:numId w:val="200"/>
        </w:numPr>
      </w:pPr>
      <w:r w:rsidRPr="00BC3ECA">
        <w:t xml:space="preserve">Įvedus egzistuojantį eksponato pirminės apskaitos numerį, inventorinį numerį, laikiną apskaitos numerį, spec. inventorinį numerį ar rinkinio apskaitos numerį, sistema iš karto pateiks pranešimą, </w:t>
      </w:r>
      <w:r w:rsidR="000E7ECA" w:rsidRPr="00BC3ECA">
        <w:t>jei</w:t>
      </w:r>
      <w:r w:rsidRPr="00BC3ECA">
        <w:t xml:space="preserve"> toks numeris jau egzistuoja.</w:t>
      </w:r>
    </w:p>
    <w:p w14:paraId="26F2FF08" w14:textId="75D82AA3" w:rsidR="006821A1" w:rsidRPr="00BC3ECA" w:rsidRDefault="006821A1" w:rsidP="00DB10CD">
      <w:pPr>
        <w:pStyle w:val="AlnosNumbered"/>
        <w:numPr>
          <w:ilvl w:val="0"/>
          <w:numId w:val="200"/>
        </w:numPr>
      </w:pPr>
      <w:r w:rsidRPr="00BC3ECA">
        <w:t xml:space="preserve">Pažymėjus varnele </w:t>
      </w:r>
      <w:r w:rsidRPr="00BC3ECA">
        <w:rPr>
          <w:b/>
        </w:rPr>
        <w:t>{Eksponatas priimtas trumpai saugoti}</w:t>
      </w:r>
      <w:r w:rsidRPr="00BC3ECA">
        <w:t xml:space="preserve"> lauką, eksponatui galėsite suteikti laikiną apskaitos numerį.</w:t>
      </w:r>
    </w:p>
    <w:p w14:paraId="4C09E7BF" w14:textId="77777777" w:rsidR="00122C14" w:rsidRPr="00BC3ECA" w:rsidRDefault="00122C14" w:rsidP="007171F7">
      <w:pPr>
        <w:pStyle w:val="AlnosNumbered"/>
        <w:keepNext/>
        <w:numPr>
          <w:ilvl w:val="1"/>
          <w:numId w:val="36"/>
        </w:numPr>
      </w:pPr>
      <w:r w:rsidRPr="00BC3ECA">
        <w:t>Įveskite kitus duomenis apie naują komplektą.</w:t>
      </w:r>
    </w:p>
    <w:p w14:paraId="330C5ADC" w14:textId="2DBB4BD7" w:rsidR="00122C14" w:rsidRPr="00BC3ECA" w:rsidRDefault="00122C14" w:rsidP="005B3A8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C0686E8" w14:textId="77777777" w:rsidR="00122C14" w:rsidRPr="00BC3ECA" w:rsidRDefault="00122C14" w:rsidP="00122C14">
      <w:pPr>
        <w:pStyle w:val="Pastaba"/>
        <w:keepNext/>
      </w:pPr>
      <w:r w:rsidRPr="00BC3ECA">
        <w:t>Naujai sukurta, bet dar LIMIS-C administratoriaus nepatvirtinta reikšmė sistemoje bus pažymėta gelsva spalva:</w:t>
      </w:r>
    </w:p>
    <w:p w14:paraId="21725C15" w14:textId="1AB809E7" w:rsidR="00122C14" w:rsidRPr="00BC3ECA" w:rsidRDefault="00424185" w:rsidP="005B3A8E">
      <w:pPr>
        <w:pStyle w:val="Picture"/>
        <w:rPr>
          <w:lang w:eastAsia="lt-LT"/>
        </w:rPr>
      </w:pPr>
      <w:r w:rsidRPr="00BC3ECA">
        <w:rPr>
          <w:noProof/>
          <w:lang w:eastAsia="lt-LT"/>
        </w:rPr>
        <w:drawing>
          <wp:inline distT="0" distB="0" distL="0" distR="0" wp14:anchorId="62669ABC" wp14:editId="4C70B40C">
            <wp:extent cx="4389120" cy="243840"/>
            <wp:effectExtent l="19050" t="1905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89120" cy="243840"/>
                    </a:xfrm>
                    <a:prstGeom prst="rect">
                      <a:avLst/>
                    </a:prstGeom>
                    <a:noFill/>
                    <a:ln w="3175" cmpd="sng">
                      <a:solidFill>
                        <a:srgbClr val="A6A6A6"/>
                      </a:solidFill>
                      <a:miter lim="800000"/>
                      <a:headEnd/>
                      <a:tailEnd/>
                    </a:ln>
                    <a:effectLst/>
                  </pic:spPr>
                </pic:pic>
              </a:graphicData>
            </a:graphic>
          </wp:inline>
        </w:drawing>
      </w:r>
    </w:p>
    <w:p w14:paraId="3B435763" w14:textId="77777777" w:rsidR="00122C14" w:rsidRPr="00BC3ECA" w:rsidRDefault="00122C14" w:rsidP="00FE66FF">
      <w:pPr>
        <w:pStyle w:val="BodyText"/>
      </w:pPr>
      <w:r w:rsidRPr="00BC3ECA">
        <w:t>Klasifikatoriaus reikšmė, kuri buvo redaguota, bet dar nepatvirtinta LIMIS-C administratoriaus spalvomis nėra išskiriama.</w:t>
      </w:r>
    </w:p>
    <w:p w14:paraId="217C4EED" w14:textId="229FD48F" w:rsidR="00122C14" w:rsidRPr="00BC3ECA" w:rsidRDefault="00122C14" w:rsidP="00FE66FF">
      <w:pPr>
        <w:pStyle w:val="BodyText"/>
      </w:pPr>
      <w:r w:rsidRPr="00BC3ECA">
        <w:t xml:space="preserve">Jei pasirinkta reikšmė yra naujai sukurta, o LIMIS-C administratorius šios reikšmės nepatvirtins, tai Jums reikės atlikti veiksmus, kurie yra aprašyti skyrelyje </w:t>
      </w:r>
      <w:r w:rsidRPr="00BC3ECA">
        <w:rPr>
          <w:i/>
        </w:rPr>
        <w:fldChar w:fldCharType="begin"/>
      </w:r>
      <w:r w:rsidRPr="00BC3ECA">
        <w:rPr>
          <w:i/>
        </w:rPr>
        <w:instrText xml:space="preserve"> REF _Ref318183243 \h  \* MERGEFORMAT </w:instrText>
      </w:r>
      <w:r w:rsidRPr="00BC3ECA">
        <w:rPr>
          <w:i/>
        </w:rPr>
      </w:r>
      <w:r w:rsidRPr="00BC3ECA">
        <w:rPr>
          <w:i/>
        </w:rPr>
        <w:fldChar w:fldCharType="separate"/>
      </w:r>
      <w:r w:rsidR="000D676C" w:rsidRPr="000D676C">
        <w:rPr>
          <w:i/>
        </w:rPr>
        <w:t>Redaguoti nesutvarkytus eksponatus</w:t>
      </w:r>
      <w:r w:rsidRPr="00BC3ECA">
        <w:rPr>
          <w:i/>
        </w:rPr>
        <w:fldChar w:fldCharType="end"/>
      </w:r>
      <w:r w:rsidRPr="00BC3ECA">
        <w:rPr>
          <w:i/>
        </w:rPr>
        <w:t xml:space="preserve"> (</w:t>
      </w:r>
      <w:r w:rsidR="002962BE" w:rsidRPr="00BC3ECA">
        <w:rPr>
          <w:i/>
        </w:rPr>
        <w:fldChar w:fldCharType="begin"/>
      </w:r>
      <w:r w:rsidR="002962BE" w:rsidRPr="00BC3ECA">
        <w:rPr>
          <w:i/>
        </w:rPr>
        <w:instrText xml:space="preserve"> PAGEREF _Ref318183243 \h </w:instrText>
      </w:r>
      <w:r w:rsidR="002962BE" w:rsidRPr="00BC3ECA">
        <w:rPr>
          <w:i/>
        </w:rPr>
      </w:r>
      <w:r w:rsidR="002962BE" w:rsidRPr="00BC3ECA">
        <w:rPr>
          <w:i/>
        </w:rPr>
        <w:fldChar w:fldCharType="separate"/>
      </w:r>
      <w:r w:rsidR="000D676C">
        <w:rPr>
          <w:i/>
          <w:noProof/>
        </w:rPr>
        <w:t>81</w:t>
      </w:r>
      <w:r w:rsidR="002962BE" w:rsidRPr="00BC3ECA">
        <w:rPr>
          <w:i/>
        </w:rPr>
        <w:fldChar w:fldCharType="end"/>
      </w:r>
      <w:r w:rsidR="002962BE" w:rsidRPr="00BC3ECA">
        <w:rPr>
          <w:i/>
        </w:rPr>
        <w:t xml:space="preserve"> </w:t>
      </w:r>
      <w:r w:rsidRPr="00BC3ECA">
        <w:rPr>
          <w:i/>
        </w:rPr>
        <w:t>psl.)</w:t>
      </w:r>
      <w:r w:rsidRPr="00BC3ECA">
        <w:t>.</w:t>
      </w:r>
    </w:p>
    <w:bookmarkEnd w:id="206"/>
    <w:bookmarkEnd w:id="207"/>
    <w:p w14:paraId="38ECAB65" w14:textId="77777777" w:rsidR="00DF5E69" w:rsidRPr="00BC3ECA" w:rsidRDefault="00DF5E69" w:rsidP="00DF5E69">
      <w:pPr>
        <w:pStyle w:val="AlnosNumbered"/>
        <w:keepNext/>
      </w:pPr>
      <w:r w:rsidRPr="00BC3ECA">
        <w:t>Jei reikia, eksponato duomenų formoje pridėkite papildomų duomenų kortelių.</w:t>
      </w:r>
    </w:p>
    <w:p w14:paraId="6A781E9A" w14:textId="02DA9455" w:rsidR="00DF5E69" w:rsidRPr="00BC3ECA" w:rsidRDefault="00DF5E69"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_Ref333415650 \h  \* MERGEFORMAT </w:instrText>
      </w:r>
      <w:r w:rsidRPr="00BC3ECA">
        <w:rPr>
          <w:rStyle w:val="CharLangas"/>
        </w:rPr>
      </w:r>
      <w:r w:rsidRPr="00BC3ECA">
        <w:rPr>
          <w:rStyle w:val="CharLangas"/>
        </w:rPr>
        <w:fldChar w:fldCharType="separate"/>
      </w:r>
      <w:r w:rsidR="000D676C" w:rsidRPr="000D676C">
        <w:rPr>
          <w:rStyle w:val="CharLangas"/>
        </w:rPr>
        <w:t>Pridėti duomenų korteles į aprašą</w:t>
      </w:r>
      <w:r w:rsidRPr="00BC3ECA">
        <w:rPr>
          <w:rStyle w:val="CharLangas"/>
        </w:rPr>
        <w:fldChar w:fldCharType="end"/>
      </w:r>
      <w:r w:rsidRPr="00BC3ECA">
        <w:rPr>
          <w:rStyle w:val="CharLangas"/>
        </w:rPr>
        <w:t xml:space="preserve"> (</w:t>
      </w:r>
      <w:r w:rsidR="002962BE" w:rsidRPr="00BC3ECA">
        <w:rPr>
          <w:rStyle w:val="CharLangas"/>
        </w:rPr>
        <w:fldChar w:fldCharType="begin"/>
      </w:r>
      <w:r w:rsidR="002962BE" w:rsidRPr="00BC3ECA">
        <w:rPr>
          <w:rStyle w:val="CharLangas"/>
        </w:rPr>
        <w:instrText xml:space="preserve"> PAGEREF _Ref333415650 \h </w:instrText>
      </w:r>
      <w:r w:rsidR="002962BE" w:rsidRPr="00BC3ECA">
        <w:rPr>
          <w:rStyle w:val="CharLangas"/>
        </w:rPr>
      </w:r>
      <w:r w:rsidR="002962BE" w:rsidRPr="00BC3ECA">
        <w:rPr>
          <w:rStyle w:val="CharLangas"/>
        </w:rPr>
        <w:fldChar w:fldCharType="separate"/>
      </w:r>
      <w:r w:rsidR="000D676C">
        <w:rPr>
          <w:rStyle w:val="CharLangas"/>
          <w:noProof/>
        </w:rPr>
        <w:t>73</w:t>
      </w:r>
      <w:r w:rsidR="002962BE" w:rsidRPr="00BC3ECA">
        <w:rPr>
          <w:rStyle w:val="CharLangas"/>
        </w:rPr>
        <w:fldChar w:fldCharType="end"/>
      </w:r>
      <w:r w:rsidR="002962BE" w:rsidRPr="00BC3ECA">
        <w:rPr>
          <w:rStyle w:val="CharLangas"/>
        </w:rPr>
        <w:t xml:space="preserve"> </w:t>
      </w:r>
      <w:r w:rsidRPr="00BC3ECA">
        <w:rPr>
          <w:rStyle w:val="CharLangas"/>
        </w:rPr>
        <w:t>psl.)</w:t>
      </w:r>
      <w:r w:rsidRPr="00BC3ECA">
        <w:t>.</w:t>
      </w:r>
    </w:p>
    <w:p w14:paraId="1D3ADCC7" w14:textId="77777777" w:rsidR="00DF5E69" w:rsidRPr="00BC3ECA" w:rsidRDefault="00DF5E69" w:rsidP="00DF5E69">
      <w:pPr>
        <w:pStyle w:val="AlnosNumbered"/>
        <w:keepNext/>
      </w:pPr>
      <w:r w:rsidRPr="00BC3ECA">
        <w:t>Jei reikia, pateikite audiogido informaciją.</w:t>
      </w:r>
    </w:p>
    <w:p w14:paraId="7634882B" w14:textId="5EB5E734" w:rsidR="00DF5E69" w:rsidRPr="00BC3ECA" w:rsidRDefault="00DF5E69"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_Ref367713707 \h  \* MERGEFORMAT </w:instrText>
      </w:r>
      <w:r w:rsidRPr="00BC3ECA">
        <w:rPr>
          <w:rStyle w:val="CharLangas"/>
        </w:rPr>
      </w:r>
      <w:r w:rsidRPr="00BC3ECA">
        <w:rPr>
          <w:rStyle w:val="CharLangas"/>
        </w:rPr>
        <w:fldChar w:fldCharType="separate"/>
      </w:r>
      <w:r w:rsidR="000D676C" w:rsidRPr="000D676C">
        <w:rPr>
          <w:rStyle w:val="CharLangas"/>
        </w:rPr>
        <w:t xml:space="preserve">Pridėti </w:t>
      </w:r>
      <w:proofErr w:type="spellStart"/>
      <w:r w:rsidR="000D676C" w:rsidRPr="000D676C">
        <w:rPr>
          <w:rStyle w:val="CharLangas"/>
        </w:rPr>
        <w:t>audiogido</w:t>
      </w:r>
      <w:proofErr w:type="spellEnd"/>
      <w:r w:rsidR="000D676C" w:rsidRPr="000D676C">
        <w:rPr>
          <w:rStyle w:val="CharLangas"/>
        </w:rPr>
        <w:t xml:space="preserve"> informaciją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_Ref367713707 \h </w:instrText>
      </w:r>
      <w:r w:rsidRPr="00BC3ECA">
        <w:rPr>
          <w:rStyle w:val="CharLangas"/>
        </w:rPr>
      </w:r>
      <w:r w:rsidRPr="00BC3ECA">
        <w:rPr>
          <w:rStyle w:val="CharLangas"/>
        </w:rPr>
        <w:fldChar w:fldCharType="separate"/>
      </w:r>
      <w:r w:rsidR="000D676C">
        <w:rPr>
          <w:rStyle w:val="CharLangas"/>
          <w:noProof/>
        </w:rPr>
        <w:t>34</w:t>
      </w:r>
      <w:r w:rsidRPr="00BC3ECA">
        <w:rPr>
          <w:rStyle w:val="CharLangas"/>
        </w:rPr>
        <w:fldChar w:fldCharType="end"/>
      </w:r>
      <w:r w:rsidRPr="00BC3ECA">
        <w:rPr>
          <w:rStyle w:val="CharLangas"/>
        </w:rPr>
        <w:t xml:space="preserve"> psl.)</w:t>
      </w:r>
      <w:r w:rsidRPr="00BC3ECA">
        <w:t>.</w:t>
      </w:r>
    </w:p>
    <w:p w14:paraId="5858DD92" w14:textId="77777777" w:rsidR="00A16422" w:rsidRPr="00BC3ECA" w:rsidRDefault="00C22060" w:rsidP="00422FCF">
      <w:pPr>
        <w:pStyle w:val="AlnosNumbered"/>
      </w:pPr>
      <w:r w:rsidRPr="00BC3ECA">
        <w:t>Norėdami</w:t>
      </w:r>
      <w:r w:rsidR="00A16422" w:rsidRPr="00BC3ECA">
        <w:t xml:space="preserve"> į komplektą įtraukti/įvesti eksponatus, atlikite šiuos veiksmus:</w:t>
      </w:r>
    </w:p>
    <w:p w14:paraId="6438FEEE" w14:textId="380C0CBB" w:rsidR="00002FEB" w:rsidRPr="00BC3ECA" w:rsidRDefault="00002FEB" w:rsidP="007171F7">
      <w:pPr>
        <w:pStyle w:val="AlnosNumbered"/>
        <w:numPr>
          <w:ilvl w:val="1"/>
          <w:numId w:val="36"/>
        </w:numPr>
      </w:pPr>
      <w:r w:rsidRPr="00BC3ECA">
        <w:t>Jei į komplektą įtrauk</w:t>
      </w:r>
      <w:r w:rsidR="00C22060" w:rsidRPr="00BC3ECA">
        <w:t>iate</w:t>
      </w:r>
      <w:r w:rsidRPr="00BC3ECA">
        <w:t xml:space="preserve"> eksponatą, kurio duomenys jau suvesti sistemoje, </w:t>
      </w:r>
      <w:r w:rsidR="00CD2833" w:rsidRPr="00BC3ECA">
        <w:t xml:space="preserve">spauskite </w:t>
      </w:r>
      <w:r w:rsidR="00CD2833" w:rsidRPr="00BC3ECA">
        <w:rPr>
          <w:rStyle w:val="CharLaukas"/>
        </w:rPr>
        <w:t xml:space="preserve">[Pasirinkti] </w:t>
      </w:r>
      <w:r w:rsidR="00CD2833" w:rsidRPr="00BC3ECA">
        <w:rPr>
          <w:rStyle w:val="AlnostextChar"/>
        </w:rPr>
        <w:t>ir</w:t>
      </w:r>
      <w:r w:rsidR="00CD2833" w:rsidRPr="00BC3ECA">
        <w:rPr>
          <w:rStyle w:val="CharLaukas"/>
        </w:rPr>
        <w:t xml:space="preserve"> </w:t>
      </w:r>
      <w:r w:rsidRPr="00BC3ECA">
        <w:t xml:space="preserve">atlikite veiksmus, aprašytus skyrelyje </w:t>
      </w:r>
      <w:r w:rsidR="002962BE" w:rsidRPr="00BC3ECA">
        <w:rPr>
          <w:i/>
        </w:rPr>
        <w:fldChar w:fldCharType="begin"/>
      </w:r>
      <w:r w:rsidR="002962BE" w:rsidRPr="00BC3ECA">
        <w:rPr>
          <w:i/>
        </w:rPr>
        <w:instrText xml:space="preserve"> REF _Ref333411133 \h  \* MERGEFORMAT </w:instrText>
      </w:r>
      <w:r w:rsidR="002962BE" w:rsidRPr="00BC3ECA">
        <w:rPr>
          <w:i/>
        </w:rPr>
      </w:r>
      <w:r w:rsidR="002962BE" w:rsidRPr="00BC3ECA">
        <w:rPr>
          <w:i/>
        </w:rPr>
        <w:fldChar w:fldCharType="separate"/>
      </w:r>
      <w:r w:rsidR="000D676C" w:rsidRPr="000D676C">
        <w:rPr>
          <w:i/>
        </w:rPr>
        <w:t>Pasirinkti komplekto/grupės eksponatą</w:t>
      </w:r>
      <w:r w:rsidR="002962BE" w:rsidRPr="00BC3ECA">
        <w:rPr>
          <w:i/>
        </w:rPr>
        <w:fldChar w:fldCharType="end"/>
      </w:r>
      <w:r w:rsidR="002962BE" w:rsidRPr="00BC3ECA">
        <w:t xml:space="preserve"> </w:t>
      </w:r>
      <w:r w:rsidRPr="00BC3ECA">
        <w:rPr>
          <w:rStyle w:val="CharLangas"/>
        </w:rPr>
        <w:t>(</w:t>
      </w:r>
      <w:r w:rsidR="002962BE" w:rsidRPr="00BC3ECA">
        <w:rPr>
          <w:rStyle w:val="CharLangas"/>
        </w:rPr>
        <w:fldChar w:fldCharType="begin"/>
      </w:r>
      <w:r w:rsidR="002962BE" w:rsidRPr="00BC3ECA">
        <w:rPr>
          <w:rStyle w:val="CharLangas"/>
        </w:rPr>
        <w:instrText xml:space="preserve"> PAGEREF _Ref333411133 \h </w:instrText>
      </w:r>
      <w:r w:rsidR="002962BE" w:rsidRPr="00BC3ECA">
        <w:rPr>
          <w:rStyle w:val="CharLangas"/>
        </w:rPr>
      </w:r>
      <w:r w:rsidR="002962BE" w:rsidRPr="00BC3ECA">
        <w:rPr>
          <w:rStyle w:val="CharLangas"/>
        </w:rPr>
        <w:fldChar w:fldCharType="separate"/>
      </w:r>
      <w:r w:rsidR="000D676C">
        <w:rPr>
          <w:rStyle w:val="CharLangas"/>
          <w:noProof/>
        </w:rPr>
        <w:t>72</w:t>
      </w:r>
      <w:r w:rsidR="002962BE" w:rsidRPr="00BC3ECA">
        <w:rPr>
          <w:rStyle w:val="CharLangas"/>
        </w:rPr>
        <w:fldChar w:fldCharType="end"/>
      </w:r>
      <w:r w:rsidR="002962BE" w:rsidRPr="00BC3ECA">
        <w:rPr>
          <w:rStyle w:val="CharLangas"/>
        </w:rPr>
        <w:t xml:space="preserve"> </w:t>
      </w:r>
      <w:r w:rsidRPr="00BC3ECA">
        <w:rPr>
          <w:rStyle w:val="CharLangas"/>
        </w:rPr>
        <w:t>psl.)</w:t>
      </w:r>
      <w:r w:rsidRPr="00BC3ECA">
        <w:t>.</w:t>
      </w:r>
    </w:p>
    <w:p w14:paraId="7998E8F1" w14:textId="77777777" w:rsidR="00526249" w:rsidRPr="00BC3ECA" w:rsidRDefault="00AB3C0F" w:rsidP="007171F7">
      <w:pPr>
        <w:pStyle w:val="AlnosNumbered"/>
        <w:numPr>
          <w:ilvl w:val="1"/>
          <w:numId w:val="36"/>
        </w:numPr>
      </w:pPr>
      <w:r w:rsidRPr="00BC3ECA">
        <w:t>Jei norite pridėti naujo (sistemoje dar neįvesto) eksponato duomenis:</w:t>
      </w:r>
    </w:p>
    <w:p w14:paraId="7A2D68BF" w14:textId="77777777" w:rsidR="00526249" w:rsidRPr="00BC3ECA" w:rsidRDefault="00AB3C0F" w:rsidP="007171F7">
      <w:pPr>
        <w:pStyle w:val="AlnosNumbered"/>
        <w:numPr>
          <w:ilvl w:val="2"/>
          <w:numId w:val="1"/>
        </w:numPr>
      </w:pPr>
      <w:r w:rsidRPr="00BC3ECA">
        <w:t>B</w:t>
      </w:r>
      <w:r w:rsidR="00526249" w:rsidRPr="00BC3ECA">
        <w:t xml:space="preserve">loke </w:t>
      </w:r>
      <w:r w:rsidR="009C3FC4" w:rsidRPr="00BC3ECA">
        <w:rPr>
          <w:rStyle w:val="CharLaukas"/>
        </w:rPr>
        <w:t>Komplekto eksponatai</w:t>
      </w:r>
      <w:r w:rsidR="0031280E" w:rsidRPr="00BC3ECA">
        <w:t xml:space="preserve"> spauskite </w:t>
      </w:r>
      <w:r w:rsidR="0031280E" w:rsidRPr="00BC3ECA">
        <w:rPr>
          <w:rStyle w:val="CharLaukas"/>
        </w:rPr>
        <w:t>[Nauja]</w:t>
      </w:r>
      <w:r w:rsidR="0031280E" w:rsidRPr="00BC3ECA">
        <w:t>.</w:t>
      </w:r>
    </w:p>
    <w:p w14:paraId="3B1869B0" w14:textId="77777777" w:rsidR="00AB3C0F" w:rsidRPr="00BC3ECA" w:rsidRDefault="00AB3C0F" w:rsidP="00300735">
      <w:pPr>
        <w:pStyle w:val="BodyTextR2"/>
      </w:pPr>
      <w:r w:rsidRPr="00BC3ECA">
        <w:t xml:space="preserve">Sistema atveria langą </w:t>
      </w:r>
      <w:r w:rsidR="005B51F6" w:rsidRPr="00BC3ECA">
        <w:rPr>
          <w:rStyle w:val="CharLangas"/>
        </w:rPr>
        <w:t>K</w:t>
      </w:r>
      <w:r w:rsidRPr="00BC3ECA">
        <w:rPr>
          <w:rStyle w:val="CharLangas"/>
        </w:rPr>
        <w:t>omplektas</w:t>
      </w:r>
      <w:r w:rsidR="005B51F6" w:rsidRPr="00BC3ECA">
        <w:rPr>
          <w:rStyle w:val="CharLangas"/>
        </w:rPr>
        <w:t xml:space="preserve"> </w:t>
      </w:r>
      <w:r w:rsidRPr="00BC3ECA">
        <w:rPr>
          <w:rStyle w:val="CharLangas"/>
        </w:rPr>
        <w:t>&gt; Naujas eksponatas</w:t>
      </w:r>
      <w:r w:rsidRPr="00BC3ECA">
        <w:t>.</w:t>
      </w:r>
    </w:p>
    <w:p w14:paraId="329B59FB" w14:textId="77777777" w:rsidR="00AB3C0F" w:rsidRPr="00BC3ECA" w:rsidRDefault="00AD1871" w:rsidP="007171F7">
      <w:pPr>
        <w:pStyle w:val="AlnosNumbered"/>
        <w:numPr>
          <w:ilvl w:val="2"/>
          <w:numId w:val="1"/>
        </w:numPr>
      </w:pPr>
      <w:r w:rsidRPr="00BC3ECA">
        <w:t>Užpildykite naujo eksponato duomenis.</w:t>
      </w:r>
    </w:p>
    <w:p w14:paraId="0CD7D23F" w14:textId="60690DAD" w:rsidR="00AD1871" w:rsidRPr="00BC3ECA" w:rsidRDefault="00AD1871" w:rsidP="005B3A8E">
      <w:pPr>
        <w:pStyle w:val="BodyTextR2"/>
      </w:pPr>
      <w:r w:rsidRPr="00BC3ECA">
        <w:t xml:space="preserve">Kaip atlikti skaitykite skyrelyje </w:t>
      </w:r>
      <w:r w:rsidR="00ED18D5" w:rsidRPr="00BC3ECA">
        <w:rPr>
          <w:rStyle w:val="CharLangas"/>
        </w:rPr>
        <w:fldChar w:fldCharType="begin"/>
      </w:r>
      <w:r w:rsidRPr="00BC3ECA">
        <w:rPr>
          <w:rStyle w:val="CharLangas"/>
        </w:rPr>
        <w:instrText xml:space="preserve"> REF _Ref285792239 \h  \* MERGEFORMAT </w:instrText>
      </w:r>
      <w:r w:rsidR="00ED18D5" w:rsidRPr="00BC3ECA">
        <w:rPr>
          <w:rStyle w:val="CharLangas"/>
        </w:rPr>
      </w:r>
      <w:r w:rsidR="00ED18D5" w:rsidRPr="00BC3ECA">
        <w:rPr>
          <w:rStyle w:val="CharLangas"/>
        </w:rPr>
        <w:fldChar w:fldCharType="separate"/>
      </w:r>
      <w:r w:rsidR="000D676C" w:rsidRPr="000D676C">
        <w:rPr>
          <w:rStyle w:val="CharLangas"/>
        </w:rPr>
        <w:t>Įvesti naują eksponatą</w:t>
      </w:r>
      <w:r w:rsidR="00ED18D5" w:rsidRPr="00BC3ECA">
        <w:rPr>
          <w:rStyle w:val="CharLangas"/>
        </w:rPr>
        <w:fldChar w:fldCharType="end"/>
      </w:r>
      <w:r w:rsidRPr="00BC3ECA">
        <w:rPr>
          <w:rStyle w:val="CharLangas"/>
        </w:rPr>
        <w:t xml:space="preserve"> (</w:t>
      </w:r>
      <w:r w:rsidR="00FA57BF" w:rsidRPr="00BC3ECA">
        <w:rPr>
          <w:rStyle w:val="CharLangas"/>
        </w:rPr>
        <w:fldChar w:fldCharType="begin"/>
      </w:r>
      <w:r w:rsidR="00FA57BF" w:rsidRPr="00BC3ECA">
        <w:rPr>
          <w:rStyle w:val="CharLangas"/>
        </w:rPr>
        <w:instrText xml:space="preserve"> PAGEREF _Ref285792239 \h </w:instrText>
      </w:r>
      <w:r w:rsidR="00FA57BF" w:rsidRPr="00BC3ECA">
        <w:rPr>
          <w:rStyle w:val="CharLangas"/>
        </w:rPr>
      </w:r>
      <w:r w:rsidR="00FA57BF" w:rsidRPr="00BC3ECA">
        <w:rPr>
          <w:rStyle w:val="CharLangas"/>
        </w:rPr>
        <w:fldChar w:fldCharType="separate"/>
      </w:r>
      <w:r w:rsidR="000D676C">
        <w:rPr>
          <w:rStyle w:val="CharLangas"/>
          <w:noProof/>
        </w:rPr>
        <w:t>66</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t>.</w:t>
      </w:r>
    </w:p>
    <w:p w14:paraId="4EA9691E" w14:textId="5499BD79" w:rsidR="00AD1871" w:rsidRPr="00BC3ECA" w:rsidRDefault="00AD1871" w:rsidP="007171F7">
      <w:pPr>
        <w:pStyle w:val="AlnosNumbered"/>
        <w:numPr>
          <w:ilvl w:val="2"/>
          <w:numId w:val="1"/>
        </w:numPr>
      </w:pPr>
      <w:r w:rsidRPr="00BC3ECA">
        <w:t xml:space="preserve">Spauskite </w:t>
      </w:r>
      <w:r w:rsidR="00424185" w:rsidRPr="00BC3ECA">
        <w:rPr>
          <w:noProof/>
          <w:lang w:eastAsia="lt-LT"/>
        </w:rPr>
        <w:drawing>
          <wp:inline distT="0" distB="0" distL="0" distR="0" wp14:anchorId="154B0D45" wp14:editId="18BE38E7">
            <wp:extent cx="396240" cy="10668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6240" cy="106680"/>
                    </a:xfrm>
                    <a:prstGeom prst="rect">
                      <a:avLst/>
                    </a:prstGeom>
                    <a:noFill/>
                    <a:ln>
                      <a:noFill/>
                    </a:ln>
                  </pic:spPr>
                </pic:pic>
              </a:graphicData>
            </a:graphic>
          </wp:inline>
        </w:drawing>
      </w:r>
      <w:r w:rsidRPr="00BC3ECA">
        <w:t>.</w:t>
      </w:r>
    </w:p>
    <w:p w14:paraId="54328082" w14:textId="77777777" w:rsidR="00AD1871" w:rsidRPr="00BC3ECA" w:rsidRDefault="00AD1871" w:rsidP="005B3A8E">
      <w:pPr>
        <w:pStyle w:val="BodyTextR2"/>
      </w:pPr>
      <w:r w:rsidRPr="00BC3ECA">
        <w:t>Sistema atveria ankstesnį komplekto duomenų langą, įtraukdama eksponato duomenis.</w:t>
      </w:r>
    </w:p>
    <w:p w14:paraId="3078E88C" w14:textId="77777777" w:rsidR="00F53705" w:rsidRPr="00BC3ECA" w:rsidRDefault="00F53705" w:rsidP="007171F7">
      <w:pPr>
        <w:pStyle w:val="AlnosNumbered"/>
        <w:numPr>
          <w:ilvl w:val="1"/>
          <w:numId w:val="1"/>
        </w:numPr>
      </w:pPr>
      <w:r w:rsidRPr="00BC3ECA">
        <w:t>Jei norite pridėti keletą panašių eksponatų, jų duomenis galite įvesti kopijavimo būdu.</w:t>
      </w:r>
    </w:p>
    <w:p w14:paraId="297E1D39" w14:textId="77777777" w:rsidR="00F53705" w:rsidRPr="00BC3ECA" w:rsidRDefault="00F53705" w:rsidP="00F53705">
      <w:pPr>
        <w:pStyle w:val="buletedafternumber"/>
      </w:pPr>
      <w:r w:rsidRPr="00BC3ECA">
        <w:t>Pridėkite naujo eksponato duomenis įvedimo ar įtraukimo būdu (žr. punktus aukščiau).</w:t>
      </w:r>
    </w:p>
    <w:p w14:paraId="6633EFCB" w14:textId="41C158B1" w:rsidR="00F53705" w:rsidRPr="00BC3ECA" w:rsidRDefault="00F53705" w:rsidP="00F53705">
      <w:pPr>
        <w:pStyle w:val="buletedafternumber"/>
      </w:pPr>
      <w:r w:rsidRPr="00BC3ECA">
        <w:t>Toliau atlikite skyrelyje</w:t>
      </w:r>
      <w:r w:rsidR="00FA57BF" w:rsidRPr="00BC3ECA">
        <w:t xml:space="preserve"> </w:t>
      </w:r>
      <w:r w:rsidR="00FA57BF" w:rsidRPr="00BC3ECA">
        <w:rPr>
          <w:i/>
        </w:rPr>
        <w:fldChar w:fldCharType="begin"/>
      </w:r>
      <w:r w:rsidR="00FA57BF" w:rsidRPr="00BC3ECA">
        <w:rPr>
          <w:i/>
        </w:rPr>
        <w:instrText xml:space="preserve"> REF _Ref353371580 \h  \* MERGEFORMAT </w:instrText>
      </w:r>
      <w:r w:rsidR="00FA57BF" w:rsidRPr="00BC3ECA">
        <w:rPr>
          <w:i/>
        </w:rPr>
      </w:r>
      <w:r w:rsidR="00FA57BF" w:rsidRPr="00BC3ECA">
        <w:rPr>
          <w:i/>
        </w:rPr>
        <w:fldChar w:fldCharType="separate"/>
      </w:r>
      <w:r w:rsidR="000D676C" w:rsidRPr="000D676C">
        <w:rPr>
          <w:i/>
        </w:rPr>
        <w:t>Įvesti naują eksponatą/komplektą/grupę naudojant šabloną</w:t>
      </w:r>
      <w:r w:rsidR="00FA57BF" w:rsidRPr="00BC3ECA">
        <w:rPr>
          <w:i/>
        </w:rPr>
        <w:fldChar w:fldCharType="end"/>
      </w:r>
      <w:r w:rsidRPr="00BC3ECA">
        <w:t xml:space="preserve"> </w:t>
      </w:r>
      <w:r w:rsidRPr="00BC3ECA">
        <w:rPr>
          <w:rStyle w:val="CharLangas"/>
        </w:rPr>
        <w:t>(</w:t>
      </w:r>
      <w:r w:rsidR="00FA57BF" w:rsidRPr="00BC3ECA">
        <w:rPr>
          <w:rStyle w:val="CharLangas"/>
        </w:rPr>
        <w:fldChar w:fldCharType="begin"/>
      </w:r>
      <w:r w:rsidR="00FA57BF" w:rsidRPr="00BC3ECA">
        <w:rPr>
          <w:rStyle w:val="CharLangas"/>
        </w:rPr>
        <w:instrText xml:space="preserve"> PAGEREF _Ref353371580 \h </w:instrText>
      </w:r>
      <w:r w:rsidR="00FA57BF" w:rsidRPr="00BC3ECA">
        <w:rPr>
          <w:rStyle w:val="CharLangas"/>
        </w:rPr>
      </w:r>
      <w:r w:rsidR="00FA57BF" w:rsidRPr="00BC3ECA">
        <w:rPr>
          <w:rStyle w:val="CharLangas"/>
        </w:rPr>
        <w:fldChar w:fldCharType="separate"/>
      </w:r>
      <w:r w:rsidR="000D676C">
        <w:rPr>
          <w:rStyle w:val="CharLangas"/>
          <w:noProof/>
        </w:rPr>
        <w:t>71</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rPr>
          <w:i/>
        </w:rPr>
        <w:t>.)</w:t>
      </w:r>
      <w:r w:rsidRPr="00BC3ECA">
        <w:t xml:space="preserve"> aprašytus veiksmus nuo</w:t>
      </w:r>
      <w:r w:rsidRPr="00BC3ECA">
        <w:rPr>
          <w:rStyle w:val="CharLangas"/>
        </w:rPr>
        <w:t xml:space="preserve"> </w:t>
      </w:r>
      <w:r w:rsidRPr="00BC3ECA">
        <w:rPr>
          <w:rStyle w:val="CharLangas"/>
        </w:rPr>
        <w:fldChar w:fldCharType="begin"/>
      </w:r>
      <w:r w:rsidRPr="00BC3ECA">
        <w:rPr>
          <w:rStyle w:val="CharLangas"/>
        </w:rPr>
        <w:instrText xml:space="preserve"> REF _Ref353371982 \n \h  \* MERGEFORMAT </w:instrText>
      </w:r>
      <w:r w:rsidRPr="00BC3ECA">
        <w:rPr>
          <w:rStyle w:val="CharLangas"/>
        </w:rPr>
      </w:r>
      <w:r w:rsidRPr="00BC3ECA">
        <w:rPr>
          <w:rStyle w:val="CharLangas"/>
        </w:rPr>
        <w:fldChar w:fldCharType="separate"/>
      </w:r>
      <w:r w:rsidR="000D676C">
        <w:rPr>
          <w:rStyle w:val="CharLangas"/>
        </w:rPr>
        <w:t>3</w:t>
      </w:r>
      <w:r w:rsidRPr="00BC3ECA">
        <w:rPr>
          <w:rStyle w:val="CharLangas"/>
        </w:rPr>
        <w:fldChar w:fldCharType="end"/>
      </w:r>
      <w:r w:rsidRPr="00BC3ECA">
        <w:t xml:space="preserve"> žingsnio.</w:t>
      </w:r>
    </w:p>
    <w:p w14:paraId="718321A6" w14:textId="77777777" w:rsidR="00AA378D" w:rsidRPr="00BC3ECA" w:rsidRDefault="00AA378D" w:rsidP="00357B40">
      <w:pPr>
        <w:pStyle w:val="AlnosNumbered"/>
      </w:pPr>
      <w:r w:rsidRPr="00BC3ECA">
        <w:t xml:space="preserve">Spauskite </w:t>
      </w:r>
      <w:r w:rsidR="00A476E9" w:rsidRPr="00BC3ECA">
        <w:rPr>
          <w:rStyle w:val="CharLaukas"/>
        </w:rPr>
        <w:t>[Išs</w:t>
      </w:r>
      <w:r w:rsidRPr="00BC3ECA">
        <w:rPr>
          <w:rStyle w:val="CharLaukas"/>
        </w:rPr>
        <w:t>augoti]</w:t>
      </w:r>
      <w:r w:rsidRPr="00BC3ECA">
        <w:t>.</w:t>
      </w:r>
    </w:p>
    <w:p w14:paraId="4EAED484" w14:textId="77777777" w:rsidR="009C35F9" w:rsidRPr="00BC3ECA" w:rsidRDefault="00AA378D" w:rsidP="005B3A8E">
      <w:pPr>
        <w:pStyle w:val="BodyText"/>
      </w:pPr>
      <w:r w:rsidRPr="00BC3ECA">
        <w:t>Sistema išsaugo naujo komplekto aprašo duomenis sistemoje</w:t>
      </w:r>
      <w:r w:rsidR="00727881" w:rsidRPr="00BC3ECA">
        <w:t>.</w:t>
      </w:r>
      <w:r w:rsidR="009C35F9" w:rsidRPr="00BC3ECA">
        <w:br/>
        <w:t xml:space="preserve">Komplekto </w:t>
      </w:r>
      <w:r w:rsidR="00406E45" w:rsidRPr="00BC3ECA">
        <w:t>(</w:t>
      </w:r>
      <w:r w:rsidR="009C35F9" w:rsidRPr="00BC3ECA">
        <w:t>ir visų jo eksponatų</w:t>
      </w:r>
      <w:r w:rsidR="00406E45" w:rsidRPr="00BC3ECA">
        <w:t>) duomenų</w:t>
      </w:r>
      <w:r w:rsidR="009C35F9" w:rsidRPr="00BC3ECA">
        <w:t xml:space="preserve"> būsena lieka </w:t>
      </w:r>
      <w:r w:rsidR="009C35F9" w:rsidRPr="00BC3ECA">
        <w:rPr>
          <w:rStyle w:val="CharLangas"/>
        </w:rPr>
        <w:t>Įvedamas</w:t>
      </w:r>
      <w:r w:rsidR="009C35F9" w:rsidRPr="00BC3ECA">
        <w:t>.</w:t>
      </w:r>
    </w:p>
    <w:p w14:paraId="241BA57F" w14:textId="77777777" w:rsidR="00063D61" w:rsidRPr="00BC3ECA" w:rsidRDefault="00063D61" w:rsidP="00357B40">
      <w:pPr>
        <w:pStyle w:val="AlnosNumbered"/>
        <w:keepNext/>
        <w:rPr>
          <w:rStyle w:val="AlnostextChar"/>
        </w:rPr>
      </w:pPr>
      <w:r w:rsidRPr="00BC3ECA">
        <w:t xml:space="preserve">Spauskite </w:t>
      </w:r>
      <w:r w:rsidRPr="00BC3ECA">
        <w:rPr>
          <w:rStyle w:val="CharLaukas"/>
        </w:rPr>
        <w:t>[Baigti tvarkyti]</w:t>
      </w:r>
      <w:r w:rsidRPr="00BC3ECA">
        <w:rPr>
          <w:rStyle w:val="AlnostextChar"/>
        </w:rPr>
        <w:t>.</w:t>
      </w:r>
    </w:p>
    <w:p w14:paraId="53A8AEEF" w14:textId="77777777" w:rsidR="00063D61" w:rsidRPr="00BC3ECA" w:rsidRDefault="00063D61" w:rsidP="00357B40">
      <w:pPr>
        <w:pStyle w:val="AlnosNumbered"/>
        <w:keepNext/>
      </w:pPr>
      <w:r w:rsidRPr="00BC3ECA">
        <w:t>Toliau, priklausomai nuo Jums suteiktų teisių, galite atlikti šiuos veiksmus:</w:t>
      </w:r>
    </w:p>
    <w:p w14:paraId="094BF0B4" w14:textId="1AC78C76" w:rsidR="00063D61" w:rsidRPr="00BC3ECA" w:rsidRDefault="00FA57BF" w:rsidP="00357B40">
      <w:pPr>
        <w:pStyle w:val="buletedafternumber"/>
        <w:keepNext/>
        <w:rPr>
          <w:rStyle w:val="CharLangas"/>
        </w:rPr>
      </w:pPr>
      <w:r w:rsidRPr="00BC3ECA">
        <w:rPr>
          <w:rStyle w:val="CharLangas"/>
          <w:i w:val="0"/>
        </w:rPr>
        <w:fldChar w:fldCharType="begin"/>
      </w:r>
      <w:r w:rsidRPr="00BC3ECA">
        <w:rPr>
          <w:rStyle w:val="CharLangas"/>
          <w:i w:val="0"/>
        </w:rPr>
        <w:instrText xml:space="preserve"> REF _Ref125555564 \h  \* MERGEFORMAT </w:instrText>
      </w:r>
      <w:r w:rsidRPr="00BC3ECA">
        <w:rPr>
          <w:rStyle w:val="CharLangas"/>
          <w:i w:val="0"/>
        </w:rPr>
      </w:r>
      <w:r w:rsidRPr="00BC3ECA">
        <w:rPr>
          <w:rStyle w:val="CharLangas"/>
          <w:i w:val="0"/>
        </w:rPr>
        <w:fldChar w:fldCharType="separate"/>
      </w:r>
      <w:r w:rsidR="000D676C" w:rsidRPr="000D676C">
        <w:rPr>
          <w:i/>
        </w:rPr>
        <w:t>Pateikti tvirtinti eksponatą/komplektą/grupę</w:t>
      </w:r>
      <w:r w:rsidRPr="00BC3ECA">
        <w:rPr>
          <w:rStyle w:val="CharLangas"/>
          <w:i w:val="0"/>
        </w:rPr>
        <w:fldChar w:fldCharType="end"/>
      </w:r>
      <w:r w:rsidRPr="00BC3ECA">
        <w:rPr>
          <w:rStyle w:val="CharLangas"/>
        </w:rPr>
        <w:t xml:space="preserve"> </w:t>
      </w:r>
      <w:r w:rsidR="00063D61" w:rsidRPr="00BC3ECA">
        <w:rPr>
          <w:rStyle w:val="CharLangas"/>
        </w:rPr>
        <w:t>(</w:t>
      </w:r>
      <w:r w:rsidRPr="00BC3ECA">
        <w:rPr>
          <w:rStyle w:val="CharLangas"/>
        </w:rPr>
        <w:fldChar w:fldCharType="begin"/>
      </w:r>
      <w:r w:rsidRPr="00BC3ECA">
        <w:rPr>
          <w:rStyle w:val="CharLangas"/>
        </w:rPr>
        <w:instrText xml:space="preserve"> PAGEREF _Ref125555564 \h </w:instrText>
      </w:r>
      <w:r w:rsidRPr="00BC3ECA">
        <w:rPr>
          <w:rStyle w:val="CharLangas"/>
        </w:rPr>
      </w:r>
      <w:r w:rsidRPr="00BC3ECA">
        <w:rPr>
          <w:rStyle w:val="CharLangas"/>
        </w:rPr>
        <w:fldChar w:fldCharType="separate"/>
      </w:r>
      <w:r w:rsidR="000D676C">
        <w:rPr>
          <w:rStyle w:val="CharLangas"/>
          <w:noProof/>
        </w:rPr>
        <w:t>74</w:t>
      </w:r>
      <w:r w:rsidRPr="00BC3ECA">
        <w:rPr>
          <w:rStyle w:val="CharLangas"/>
        </w:rPr>
        <w:fldChar w:fldCharType="end"/>
      </w:r>
      <w:r w:rsidRPr="00BC3ECA">
        <w:rPr>
          <w:rStyle w:val="CharLangas"/>
        </w:rPr>
        <w:t xml:space="preserve"> </w:t>
      </w:r>
      <w:r w:rsidR="00063D61" w:rsidRPr="00BC3ECA">
        <w:rPr>
          <w:rStyle w:val="CharLangas"/>
        </w:rPr>
        <w:t>psl.)</w:t>
      </w:r>
    </w:p>
    <w:p w14:paraId="415DCFC1" w14:textId="54458E34" w:rsidR="00063D61" w:rsidRPr="00BC3ECA" w:rsidRDefault="00FA57BF" w:rsidP="00357B40">
      <w:pPr>
        <w:pStyle w:val="buletedafternumber"/>
        <w:keepNext/>
        <w:rPr>
          <w:rStyle w:val="CharLangas"/>
        </w:rPr>
      </w:pPr>
      <w:r w:rsidRPr="00BC3ECA">
        <w:rPr>
          <w:rStyle w:val="CharLangas"/>
          <w:i w:val="0"/>
        </w:rPr>
        <w:fldChar w:fldCharType="begin"/>
      </w:r>
      <w:r w:rsidRPr="00BC3ECA">
        <w:rPr>
          <w:rStyle w:val="CharLangas"/>
          <w:i w:val="0"/>
        </w:rPr>
        <w:instrText xml:space="preserve"> REF _Ref307320975 \h  \* MERGEFORMAT </w:instrText>
      </w:r>
      <w:r w:rsidRPr="00BC3ECA">
        <w:rPr>
          <w:rStyle w:val="CharLangas"/>
          <w:i w:val="0"/>
        </w:rPr>
      </w:r>
      <w:r w:rsidRPr="00BC3ECA">
        <w:rPr>
          <w:rStyle w:val="CharLangas"/>
          <w:i w:val="0"/>
        </w:rPr>
        <w:fldChar w:fldCharType="separate"/>
      </w:r>
      <w:r w:rsidR="000D676C" w:rsidRPr="000D676C">
        <w:rPr>
          <w:i/>
        </w:rPr>
        <w:t>Peržiūrėti eksponato/komplekto/grupės duomenis</w:t>
      </w:r>
      <w:r w:rsidRPr="00BC3ECA">
        <w:rPr>
          <w:rStyle w:val="CharLangas"/>
          <w:i w:val="0"/>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_Ref307320975 \h </w:instrText>
      </w:r>
      <w:r w:rsidRPr="00BC3ECA">
        <w:rPr>
          <w:rStyle w:val="CharLangas"/>
        </w:rPr>
      </w:r>
      <w:r w:rsidRPr="00BC3ECA">
        <w:rPr>
          <w:rStyle w:val="CharLangas"/>
        </w:rPr>
        <w:fldChar w:fldCharType="separate"/>
      </w:r>
      <w:r w:rsidR="000D676C">
        <w:rPr>
          <w:rStyle w:val="CharLangas"/>
          <w:noProof/>
        </w:rPr>
        <w:t>78</w:t>
      </w:r>
      <w:r w:rsidRPr="00BC3ECA">
        <w:rPr>
          <w:rStyle w:val="CharLangas"/>
        </w:rPr>
        <w:fldChar w:fldCharType="end"/>
      </w:r>
      <w:r w:rsidRPr="00BC3ECA">
        <w:rPr>
          <w:rStyle w:val="CharLangas"/>
        </w:rPr>
        <w:t xml:space="preserve"> </w:t>
      </w:r>
      <w:r w:rsidR="00063D61" w:rsidRPr="00BC3ECA">
        <w:rPr>
          <w:rStyle w:val="CharLangas"/>
        </w:rPr>
        <w:t>psl.)</w:t>
      </w:r>
    </w:p>
    <w:p w14:paraId="46F7F8F4" w14:textId="2EA9A0BE" w:rsidR="00063D61" w:rsidRPr="00BC3ECA" w:rsidRDefault="00FA57BF" w:rsidP="00357B40">
      <w:pPr>
        <w:pStyle w:val="buletedafternumber"/>
        <w:keepNext/>
        <w:rPr>
          <w:rStyle w:val="CharLangas"/>
        </w:rPr>
      </w:pPr>
      <w:r w:rsidRPr="00BC3ECA">
        <w:rPr>
          <w:rStyle w:val="CharLangas"/>
          <w:i w:val="0"/>
        </w:rPr>
        <w:fldChar w:fldCharType="begin"/>
      </w:r>
      <w:r w:rsidRPr="00BC3ECA">
        <w:rPr>
          <w:rStyle w:val="CharLangas"/>
          <w:i w:val="0"/>
        </w:rPr>
        <w:instrText xml:space="preserve"> REF _Ref307320981 \h  \* MERGEFORMAT </w:instrText>
      </w:r>
      <w:r w:rsidRPr="00BC3ECA">
        <w:rPr>
          <w:rStyle w:val="CharLangas"/>
          <w:i w:val="0"/>
        </w:rPr>
      </w:r>
      <w:r w:rsidRPr="00BC3ECA">
        <w:rPr>
          <w:rStyle w:val="CharLangas"/>
          <w:i w:val="0"/>
        </w:rPr>
        <w:fldChar w:fldCharType="separate"/>
      </w:r>
      <w:r w:rsidR="000D676C" w:rsidRPr="000D676C">
        <w:rPr>
          <w:i/>
        </w:rPr>
        <w:t>Keisti eksponato/komplekto/grupės duomenis</w:t>
      </w:r>
      <w:r w:rsidRPr="00BC3ECA">
        <w:rPr>
          <w:rStyle w:val="CharLangas"/>
          <w:i w:val="0"/>
        </w:rPr>
        <w:fldChar w:fldCharType="end"/>
      </w:r>
      <w:r w:rsidRPr="00BC3ECA">
        <w:rPr>
          <w:rStyle w:val="CharLangas"/>
        </w:rPr>
        <w:t xml:space="preserve"> </w:t>
      </w:r>
      <w:r w:rsidR="00063D61" w:rsidRPr="00BC3ECA">
        <w:rPr>
          <w:rStyle w:val="CharLangas"/>
        </w:rPr>
        <w:t>(</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w:t>
      </w:r>
      <w:r w:rsidR="00063D61" w:rsidRPr="00BC3ECA">
        <w:rPr>
          <w:rStyle w:val="CharLangas"/>
        </w:rPr>
        <w:t>psl.)</w:t>
      </w:r>
    </w:p>
    <w:p w14:paraId="32167A50" w14:textId="15013B4C" w:rsidR="00063D61" w:rsidRPr="00BC3ECA" w:rsidRDefault="00FA57BF" w:rsidP="00357B40">
      <w:pPr>
        <w:pStyle w:val="buletedafternumber"/>
        <w:keepNext/>
        <w:rPr>
          <w:rStyle w:val="CharLangas"/>
        </w:rPr>
      </w:pPr>
      <w:r w:rsidRPr="00BC3ECA">
        <w:rPr>
          <w:rStyle w:val="CharLangas"/>
          <w:i w:val="0"/>
        </w:rPr>
        <w:fldChar w:fldCharType="begin"/>
      </w:r>
      <w:r w:rsidRPr="00BC3ECA">
        <w:rPr>
          <w:rStyle w:val="CharLangas"/>
          <w:i w:val="0"/>
        </w:rPr>
        <w:instrText xml:space="preserve"> REF _Ref125624576 \h  \* MERGEFORMAT </w:instrText>
      </w:r>
      <w:r w:rsidRPr="00BC3ECA">
        <w:rPr>
          <w:rStyle w:val="CharLangas"/>
          <w:i w:val="0"/>
        </w:rPr>
      </w:r>
      <w:r w:rsidRPr="00BC3ECA">
        <w:rPr>
          <w:rStyle w:val="CharLangas"/>
          <w:i w:val="0"/>
        </w:rPr>
        <w:fldChar w:fldCharType="separate"/>
      </w:r>
      <w:r w:rsidR="000D676C" w:rsidRPr="000D676C">
        <w:rPr>
          <w:i/>
        </w:rPr>
        <w:t>Patvirtinti eksponato/komplekto/grupės duomenis</w:t>
      </w:r>
      <w:r w:rsidRPr="00BC3ECA">
        <w:rPr>
          <w:rStyle w:val="CharLangas"/>
          <w:i w:val="0"/>
        </w:rPr>
        <w:fldChar w:fldCharType="end"/>
      </w:r>
      <w:r w:rsidRPr="00BC3ECA">
        <w:rPr>
          <w:rStyle w:val="CharLangas"/>
        </w:rPr>
        <w:t xml:space="preserve"> </w:t>
      </w:r>
      <w:r w:rsidR="00063D61" w:rsidRPr="00BC3ECA">
        <w:rPr>
          <w:rStyle w:val="CharLangas"/>
        </w:rPr>
        <w:t>(</w:t>
      </w:r>
      <w:r w:rsidRPr="00BC3ECA">
        <w:rPr>
          <w:rStyle w:val="CharLangas"/>
        </w:rPr>
        <w:fldChar w:fldCharType="begin"/>
      </w:r>
      <w:r w:rsidRPr="00BC3ECA">
        <w:rPr>
          <w:rStyle w:val="CharLangas"/>
        </w:rPr>
        <w:instrText xml:space="preserve"> PAGEREF _Ref125624586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w:t>
      </w:r>
      <w:r w:rsidR="00063D61" w:rsidRPr="00BC3ECA">
        <w:rPr>
          <w:rStyle w:val="CharLangas"/>
        </w:rPr>
        <w:t>psl.)</w:t>
      </w:r>
    </w:p>
    <w:p w14:paraId="40F94D79" w14:textId="6288492F" w:rsidR="00ED3A91" w:rsidRPr="00BC3ECA" w:rsidRDefault="00ED3A91" w:rsidP="00ED3A91">
      <w:pPr>
        <w:pStyle w:val="Heading3"/>
        <w:rPr>
          <w:noProof w:val="0"/>
        </w:rPr>
      </w:pPr>
      <w:bookmarkStart w:id="208" w:name="_Ref125555458"/>
      <w:bookmarkStart w:id="209" w:name="_Toc169621743"/>
      <w:r w:rsidRPr="00BC3ECA">
        <w:rPr>
          <w:noProof w:val="0"/>
        </w:rPr>
        <w:t>Įvesti naują grupę</w:t>
      </w:r>
      <w:bookmarkEnd w:id="208"/>
      <w:bookmarkEnd w:id="209"/>
    </w:p>
    <w:p w14:paraId="371DFC84" w14:textId="01A848BC" w:rsidR="00ED3A91" w:rsidRPr="00BC3ECA" w:rsidRDefault="00ED3A91" w:rsidP="00ED3A91">
      <w:pPr>
        <w:pStyle w:val="Alnostext"/>
        <w:keepNext/>
        <w:keepLines/>
      </w:pPr>
      <w:r w:rsidRPr="00BC3ECA">
        <w:t>Paskirtis – įvesti naujo</w:t>
      </w:r>
      <w:r w:rsidR="00673C3C" w:rsidRPr="00BC3ECA">
        <w:t>s</w:t>
      </w:r>
      <w:r w:rsidRPr="00BC3ECA">
        <w:t xml:space="preserve"> </w:t>
      </w:r>
      <w:r w:rsidR="00673C3C" w:rsidRPr="00BC3ECA">
        <w:t>grupės</w:t>
      </w:r>
      <w:r w:rsidRPr="00BC3ECA">
        <w:t xml:space="preserve"> duomenis į sistemą. </w:t>
      </w:r>
    </w:p>
    <w:p w14:paraId="146D1A77" w14:textId="4E65EAA1" w:rsidR="00ED3A91" w:rsidRPr="00BC3ECA" w:rsidRDefault="00ED3A91" w:rsidP="00ED3A91">
      <w:pPr>
        <w:pStyle w:val="Dmesio"/>
      </w:pPr>
      <w:r w:rsidRPr="00BC3ECA">
        <w:t>Įvedant naujo</w:t>
      </w:r>
      <w:r w:rsidR="00673C3C" w:rsidRPr="00BC3ECA">
        <w:t>s</w:t>
      </w:r>
      <w:r w:rsidRPr="00BC3ECA">
        <w:t xml:space="preserve"> </w:t>
      </w:r>
      <w:r w:rsidR="00673C3C" w:rsidRPr="00BC3ECA">
        <w:t>grupės</w:t>
      </w:r>
      <w:r w:rsidRPr="00BC3ECA">
        <w:t xml:space="preserve"> duomenis į sistemą, būtina juos pildyti nuosekliai – įrašant informaciją į duomenų laukus iš formos viršaus žemyn.</w:t>
      </w:r>
    </w:p>
    <w:p w14:paraId="389CF7C9" w14:textId="524C6845" w:rsidR="00ED3A91" w:rsidRPr="00BC3ECA" w:rsidRDefault="00ED3A91" w:rsidP="00ED3A91">
      <w:pPr>
        <w:pStyle w:val="Alnostext"/>
      </w:pPr>
      <w:r w:rsidRPr="00BC3ECA">
        <w:lastRenderedPageBreak/>
        <w:t xml:space="preserve">Įvedimo metu </w:t>
      </w:r>
      <w:r w:rsidR="00673C3C" w:rsidRPr="00BC3ECA">
        <w:t>grupės</w:t>
      </w:r>
      <w:r w:rsidRPr="00BC3ECA">
        <w:t xml:space="preserve"> duomenys yra matomi tik juos įvedančiam asmeniui. </w:t>
      </w:r>
      <w:r w:rsidR="00673C3C" w:rsidRPr="00BC3ECA">
        <w:t>Grupė</w:t>
      </w:r>
      <w:r w:rsidRPr="00BC3ECA">
        <w:t xml:space="preserve"> tampa matoma</w:t>
      </w:r>
      <w:r w:rsidR="00673C3C" w:rsidRPr="00BC3ECA">
        <w:t>s</w:t>
      </w:r>
      <w:r w:rsidRPr="00BC3ECA">
        <w:t xml:space="preserve"> vyr. fondo tvarkytojui tik tada, kai naudotojas pateikia </w:t>
      </w:r>
      <w:r w:rsidR="00673C3C" w:rsidRPr="00BC3ECA">
        <w:t>grupės</w:t>
      </w:r>
      <w:r w:rsidRPr="00BC3ECA">
        <w:t xml:space="preserve"> duomenis tvirtinimui. Daugiau skaitykite skyrelyje </w:t>
      </w:r>
      <w:r w:rsidR="00712302" w:rsidRPr="00BC3ECA">
        <w:rPr>
          <w:i/>
        </w:rPr>
        <w:fldChar w:fldCharType="begin"/>
      </w:r>
      <w:r w:rsidR="00712302" w:rsidRPr="00BC3ECA">
        <w:rPr>
          <w:i/>
        </w:rPr>
        <w:instrText xml:space="preserve"> REF _Ref125555564 \h  \* MERGEFORMAT </w:instrText>
      </w:r>
      <w:r w:rsidR="00712302" w:rsidRPr="00BC3ECA">
        <w:rPr>
          <w:i/>
        </w:rPr>
      </w:r>
      <w:r w:rsidR="00712302" w:rsidRPr="00BC3ECA">
        <w:rPr>
          <w:i/>
        </w:rPr>
        <w:fldChar w:fldCharType="separate"/>
      </w:r>
      <w:r w:rsidR="000D676C" w:rsidRPr="000D676C">
        <w:rPr>
          <w:i/>
        </w:rPr>
        <w:t>Pateikti tvirtinti eksponatą/komplektą/grupę</w:t>
      </w:r>
      <w:r w:rsidR="00712302" w:rsidRPr="00BC3ECA">
        <w:rPr>
          <w:i/>
        </w:rPr>
        <w:fldChar w:fldCharType="end"/>
      </w:r>
      <w:r w:rsidR="00712302" w:rsidRPr="00BC3ECA">
        <w:rPr>
          <w:rStyle w:val="CharLangas"/>
        </w:rPr>
        <w:t xml:space="preserve"> </w:t>
      </w:r>
      <w:r w:rsidRPr="00BC3ECA">
        <w:rPr>
          <w:rStyle w:val="CharLangas"/>
        </w:rPr>
        <w:t>(</w:t>
      </w:r>
      <w:r w:rsidR="00712302" w:rsidRPr="00BC3ECA">
        <w:rPr>
          <w:i/>
        </w:rPr>
        <w:fldChar w:fldCharType="begin"/>
      </w:r>
      <w:r w:rsidR="00712302" w:rsidRPr="00BC3ECA">
        <w:rPr>
          <w:i/>
        </w:rPr>
        <w:instrText xml:space="preserve"> PAGEREF _Ref125555564 \h </w:instrText>
      </w:r>
      <w:r w:rsidR="00712302" w:rsidRPr="00BC3ECA">
        <w:rPr>
          <w:i/>
        </w:rPr>
      </w:r>
      <w:r w:rsidR="00712302" w:rsidRPr="00BC3ECA">
        <w:rPr>
          <w:i/>
        </w:rPr>
        <w:fldChar w:fldCharType="separate"/>
      </w:r>
      <w:r w:rsidR="000D676C">
        <w:rPr>
          <w:i/>
          <w:noProof/>
        </w:rPr>
        <w:t>74</w:t>
      </w:r>
      <w:r w:rsidR="00712302" w:rsidRPr="00BC3ECA">
        <w:rPr>
          <w:i/>
        </w:rPr>
        <w:fldChar w:fldCharType="end"/>
      </w:r>
      <w:r w:rsidRPr="00BC3ECA">
        <w:rPr>
          <w:rStyle w:val="CharLangas"/>
        </w:rPr>
        <w:t>psl.)</w:t>
      </w:r>
      <w:r w:rsidRPr="00BC3ECA">
        <w:t>.</w:t>
      </w:r>
    </w:p>
    <w:p w14:paraId="78DAA877" w14:textId="77777777" w:rsidR="00ED3A91" w:rsidRPr="00BC3ECA" w:rsidRDefault="00ED3A91" w:rsidP="00ED3A91">
      <w:pPr>
        <w:pStyle w:val="HeadingB"/>
        <w:rPr>
          <w:noProof w:val="0"/>
        </w:rPr>
      </w:pPr>
      <w:r w:rsidRPr="00BC3ECA">
        <w:rPr>
          <w:noProof w:val="0"/>
        </w:rPr>
        <w:t>Kas gali atlikti</w:t>
      </w:r>
    </w:p>
    <w:p w14:paraId="777DE440" w14:textId="1319A8FB" w:rsidR="00ED3A91" w:rsidRPr="00BC3ECA" w:rsidRDefault="00ED3A91" w:rsidP="00ED3A91">
      <w:pPr>
        <w:pStyle w:val="Alnostext"/>
        <w:keepNext/>
      </w:pPr>
      <w:r w:rsidRPr="00BC3ECA">
        <w:t>Įvesti naujo</w:t>
      </w:r>
      <w:r w:rsidR="00712302" w:rsidRPr="00BC3ECA">
        <w:t>s</w:t>
      </w:r>
      <w:r w:rsidRPr="00BC3ECA">
        <w:t xml:space="preserve"> </w:t>
      </w:r>
      <w:r w:rsidR="00712302" w:rsidRPr="00BC3ECA">
        <w:t>grupės</w:t>
      </w:r>
      <w:r w:rsidRPr="00BC3ECA">
        <w:t xml:space="preserve"> duomenis į sistemą gali:</w:t>
      </w:r>
    </w:p>
    <w:p w14:paraId="33AA5161" w14:textId="77777777" w:rsidR="00ED3A91" w:rsidRPr="00BC3ECA" w:rsidRDefault="00ED3A91" w:rsidP="00ED3A91">
      <w:pPr>
        <w:pStyle w:val="AlnostextBuleted"/>
        <w:keepNext/>
      </w:pPr>
      <w:r w:rsidRPr="00BC3ECA">
        <w:t>Rinkinio saugotojas;</w:t>
      </w:r>
    </w:p>
    <w:p w14:paraId="2800BFE5" w14:textId="77777777" w:rsidR="00ED3A91" w:rsidRPr="00BC3ECA" w:rsidRDefault="00ED3A91" w:rsidP="00ED3A91">
      <w:pPr>
        <w:pStyle w:val="AlnostextBuleted"/>
      </w:pPr>
      <w:r w:rsidRPr="00BC3ECA">
        <w:t>Naudotojas, kuriam suteikta teisė įvesti naują eksponatą.</w:t>
      </w:r>
    </w:p>
    <w:p w14:paraId="3FCE7CDF" w14:textId="77777777" w:rsidR="00ED3A91" w:rsidRPr="00BC3ECA" w:rsidRDefault="00ED3A91" w:rsidP="00ED3A91">
      <w:pPr>
        <w:pStyle w:val="HeadingB"/>
        <w:rPr>
          <w:noProof w:val="0"/>
        </w:rPr>
      </w:pPr>
      <w:r w:rsidRPr="00BC3ECA">
        <w:rPr>
          <w:noProof w:val="0"/>
        </w:rPr>
        <w:t>Kaip atlikti</w:t>
      </w:r>
    </w:p>
    <w:p w14:paraId="6F995831" w14:textId="38ED5712" w:rsidR="00ED3A91" w:rsidRPr="00BC3ECA" w:rsidRDefault="00ED3A91" w:rsidP="00ED3A91">
      <w:pPr>
        <w:pStyle w:val="Alnostext"/>
      </w:pPr>
      <w:r w:rsidRPr="00BC3ECA">
        <w:t>Norėdami įvesti naujo</w:t>
      </w:r>
      <w:r w:rsidR="00712302" w:rsidRPr="00BC3ECA">
        <w:t>s</w:t>
      </w:r>
      <w:r w:rsidRPr="00BC3ECA">
        <w:t xml:space="preserve"> </w:t>
      </w:r>
      <w:r w:rsidR="00712302" w:rsidRPr="00BC3ECA">
        <w:t>grupės</w:t>
      </w:r>
      <w:r w:rsidRPr="00BC3ECA">
        <w:t xml:space="preserve"> duomenis į sistemą, atlikite šiuos veiksmus:</w:t>
      </w:r>
    </w:p>
    <w:p w14:paraId="68D94031" w14:textId="77777777" w:rsidR="00ED3A91" w:rsidRPr="00BC3ECA" w:rsidRDefault="00ED3A91" w:rsidP="00ED3A91">
      <w:pPr>
        <w:pStyle w:val="AlnosNumbered"/>
        <w:numPr>
          <w:ilvl w:val="0"/>
          <w:numId w:val="14"/>
        </w:numPr>
      </w:pPr>
      <w:r w:rsidRPr="00BC3ECA">
        <w:t xml:space="preserve">Iš meniu pasirinkite </w:t>
      </w:r>
      <w:r w:rsidRPr="00BC3ECA">
        <w:rPr>
          <w:rStyle w:val="CharMeniu"/>
        </w:rPr>
        <w:t>Eksponatai</w:t>
      </w:r>
    </w:p>
    <w:p w14:paraId="71808352" w14:textId="77777777" w:rsidR="00ED3A91" w:rsidRPr="00BC3ECA" w:rsidRDefault="00ED3A91" w:rsidP="00ED3A91">
      <w:pPr>
        <w:pStyle w:val="BodyText"/>
      </w:pPr>
      <w:r w:rsidRPr="00BC3ECA">
        <w:t xml:space="preserve">Atsiveria langas </w:t>
      </w:r>
      <w:r w:rsidRPr="00BC3ECA">
        <w:rPr>
          <w:rStyle w:val="CharLangas"/>
        </w:rPr>
        <w:t>Eksponatų paieška</w:t>
      </w:r>
      <w:r w:rsidRPr="00BC3ECA">
        <w:t>.</w:t>
      </w:r>
    </w:p>
    <w:p w14:paraId="6A3AD3BA" w14:textId="5EBCC159" w:rsidR="00ED3A91" w:rsidRPr="00BC3ECA" w:rsidRDefault="00ED3A91" w:rsidP="00ED3A91">
      <w:pPr>
        <w:pStyle w:val="AlnosNumbered"/>
        <w:keepNext/>
        <w:rPr>
          <w:rStyle w:val="AlnostextChar"/>
        </w:rPr>
      </w:pPr>
      <w:r w:rsidRPr="00BC3ECA">
        <w:t xml:space="preserve">Paspauskite mygtuką </w:t>
      </w:r>
      <w:r w:rsidRPr="00BC3ECA">
        <w:rPr>
          <w:rStyle w:val="CharLaukas"/>
        </w:rPr>
        <w:t>[</w:t>
      </w:r>
      <w:r w:rsidR="00712302" w:rsidRPr="00BC3ECA">
        <w:rPr>
          <w:rStyle w:val="CharLaukas"/>
        </w:rPr>
        <w:t>Nauja grupė</w:t>
      </w:r>
      <w:r w:rsidRPr="00BC3ECA">
        <w:rPr>
          <w:rStyle w:val="CharLaukas"/>
        </w:rPr>
        <w:t>]</w:t>
      </w:r>
      <w:r w:rsidRPr="00BC3ECA">
        <w:rPr>
          <w:rStyle w:val="AlnostextChar"/>
        </w:rPr>
        <w:t>.</w:t>
      </w:r>
    </w:p>
    <w:p w14:paraId="6DD978FC" w14:textId="2FC9B489" w:rsidR="00ED3A91" w:rsidRPr="00BC3ECA" w:rsidRDefault="00ED3A91" w:rsidP="00ED3A91">
      <w:pPr>
        <w:pStyle w:val="BodyText"/>
      </w:pPr>
      <w:r w:rsidRPr="00BC3ECA">
        <w:t xml:space="preserve">Sistema atveria langą </w:t>
      </w:r>
      <w:r w:rsidRPr="00BC3ECA">
        <w:rPr>
          <w:rStyle w:val="CharLangas"/>
        </w:rPr>
        <w:t>Nauja</w:t>
      </w:r>
      <w:r w:rsidR="00712302" w:rsidRPr="00BC3ECA">
        <w:rPr>
          <w:rStyle w:val="CharLangas"/>
        </w:rPr>
        <w:t xml:space="preserve"> grupė</w:t>
      </w:r>
      <w:r w:rsidRPr="00BC3ECA">
        <w:t xml:space="preserve">, kortelę </w:t>
      </w:r>
      <w:r w:rsidRPr="00BC3ECA">
        <w:rPr>
          <w:b/>
        </w:rPr>
        <w:t>Pagrindiniai duomenys</w:t>
      </w:r>
      <w:r w:rsidRPr="00BC3ECA">
        <w:t>.</w:t>
      </w:r>
    </w:p>
    <w:p w14:paraId="4B034366" w14:textId="77777777" w:rsidR="00ED3A91" w:rsidRPr="00BC3ECA" w:rsidRDefault="00ED3A91" w:rsidP="00ED3A91">
      <w:pPr>
        <w:pStyle w:val="BodyText"/>
      </w:pPr>
      <w:r w:rsidRPr="00BC3ECA">
        <w:t>Pagal nutylėjimą sistema pateikia eksponatų duomenų įvedimo formą, kurią sudaro šios duomenų kortelės:</w:t>
      </w:r>
    </w:p>
    <w:p w14:paraId="573D709A" w14:textId="77777777" w:rsidR="00ED3A91" w:rsidRPr="00BC3ECA" w:rsidRDefault="00ED3A91" w:rsidP="00ED3A91">
      <w:pPr>
        <w:pStyle w:val="buletedafternumber"/>
        <w:rPr>
          <w:rStyle w:val="CharLaukas"/>
        </w:rPr>
      </w:pPr>
      <w:r w:rsidRPr="00BC3ECA">
        <w:rPr>
          <w:rStyle w:val="CharLaukas"/>
        </w:rPr>
        <w:t>Pagrindiniai duomenys</w:t>
      </w:r>
      <w:r w:rsidRPr="00BC3ECA">
        <w:t>;</w:t>
      </w:r>
    </w:p>
    <w:p w14:paraId="6B15A7E6" w14:textId="77777777" w:rsidR="00ED3A91" w:rsidRPr="00BC3ECA" w:rsidRDefault="00ED3A91" w:rsidP="00ED3A91">
      <w:pPr>
        <w:pStyle w:val="buletedafternumber"/>
        <w:rPr>
          <w:rStyle w:val="CharLaukas"/>
        </w:rPr>
      </w:pPr>
      <w:r w:rsidRPr="00BC3ECA">
        <w:rPr>
          <w:rStyle w:val="CharLaukas"/>
        </w:rPr>
        <w:t>Pavadinimai</w:t>
      </w:r>
      <w:r w:rsidRPr="00BC3ECA">
        <w:t>;</w:t>
      </w:r>
    </w:p>
    <w:p w14:paraId="38D7083C" w14:textId="77777777" w:rsidR="00ED3A91" w:rsidRPr="00BC3ECA" w:rsidRDefault="00ED3A91" w:rsidP="00ED3A91">
      <w:pPr>
        <w:pStyle w:val="buletedafternumber"/>
        <w:rPr>
          <w:rStyle w:val="CharLaukas"/>
        </w:rPr>
      </w:pPr>
      <w:r w:rsidRPr="00BC3ECA">
        <w:rPr>
          <w:rStyle w:val="CharLaukas"/>
        </w:rPr>
        <w:t>Saugojimas ir judėjimas;</w:t>
      </w:r>
    </w:p>
    <w:p w14:paraId="2C63AC02" w14:textId="38D6B1E1" w:rsidR="00ED3A91" w:rsidRPr="00BC3ECA" w:rsidRDefault="00B43BBB" w:rsidP="00ED3A91">
      <w:pPr>
        <w:pStyle w:val="buletedafternumber"/>
        <w:rPr>
          <w:rStyle w:val="CharLaukas"/>
        </w:rPr>
      </w:pPr>
      <w:r w:rsidRPr="00BC3ECA">
        <w:rPr>
          <w:rStyle w:val="CharLaukas"/>
        </w:rPr>
        <w:t>Grupės</w:t>
      </w:r>
      <w:r w:rsidR="00ED3A91" w:rsidRPr="00BC3ECA">
        <w:rPr>
          <w:rStyle w:val="CharLaukas"/>
        </w:rPr>
        <w:t xml:space="preserve"> eksponatai</w:t>
      </w:r>
      <w:r w:rsidR="00ED3A91" w:rsidRPr="00BC3ECA">
        <w:t>.</w:t>
      </w:r>
    </w:p>
    <w:p w14:paraId="06CA83C6" w14:textId="1A5A49B3" w:rsidR="00ED3A91" w:rsidRPr="00BC3ECA" w:rsidRDefault="00ED3A91" w:rsidP="00ED3A91">
      <w:pPr>
        <w:pStyle w:val="AlnosNumbered"/>
        <w:keepNext/>
      </w:pPr>
      <w:r w:rsidRPr="00BC3ECA">
        <w:t>Įveskite naujo</w:t>
      </w:r>
      <w:r w:rsidR="00B43BBB" w:rsidRPr="00BC3ECA">
        <w:t>s</w:t>
      </w:r>
      <w:r w:rsidRPr="00BC3ECA">
        <w:t xml:space="preserve"> </w:t>
      </w:r>
      <w:r w:rsidR="00B43BBB" w:rsidRPr="00BC3ECA">
        <w:t>grupės</w:t>
      </w:r>
      <w:r w:rsidRPr="00BC3ECA">
        <w:t xml:space="preserve"> duomenis kortelėje </w:t>
      </w:r>
      <w:r w:rsidRPr="00BC3ECA">
        <w:rPr>
          <w:rStyle w:val="CharLaukas"/>
        </w:rPr>
        <w:t>Pagrindiniai duomenys</w:t>
      </w:r>
      <w:r w:rsidRPr="00BC3ECA">
        <w:t>:</w:t>
      </w:r>
    </w:p>
    <w:p w14:paraId="222DFB81" w14:textId="41D52B20" w:rsidR="00ED3A91" w:rsidRPr="00BC3ECA" w:rsidRDefault="00ED3A91" w:rsidP="00ED3A91">
      <w:pPr>
        <w:pStyle w:val="AlnosNumbered"/>
        <w:keepNext/>
        <w:numPr>
          <w:ilvl w:val="1"/>
          <w:numId w:val="1"/>
        </w:numPr>
      </w:pPr>
      <w:r w:rsidRPr="00BC3ECA">
        <w:t xml:space="preserve">Bloke </w:t>
      </w:r>
      <w:r w:rsidRPr="00BC3ECA">
        <w:rPr>
          <w:rStyle w:val="CharLaukas"/>
        </w:rPr>
        <w:t>Apskaita</w:t>
      </w:r>
      <w:r w:rsidRPr="00BC3ECA">
        <w:t xml:space="preserve"> nurodykite nors vieną iš </w:t>
      </w:r>
      <w:r w:rsidR="00B43BBB" w:rsidRPr="00BC3ECA">
        <w:t>grupės</w:t>
      </w:r>
      <w:r w:rsidRPr="00BC3ECA">
        <w:t xml:space="preserve"> apskaitos numerių.</w:t>
      </w:r>
    </w:p>
    <w:p w14:paraId="59163CA8" w14:textId="3C590E91" w:rsidR="00ED3A91" w:rsidRPr="00BC3ECA" w:rsidRDefault="00ED3A91" w:rsidP="00DB10CD">
      <w:pPr>
        <w:pStyle w:val="AlnosNumbered"/>
        <w:keepNext/>
        <w:numPr>
          <w:ilvl w:val="0"/>
          <w:numId w:val="200"/>
        </w:numPr>
      </w:pPr>
      <w:r w:rsidRPr="00BC3ECA">
        <w:t xml:space="preserve">Įvedus egzistuojantį </w:t>
      </w:r>
      <w:r w:rsidR="00D833DB" w:rsidRPr="00BC3ECA">
        <w:t>grupės</w:t>
      </w:r>
      <w:r w:rsidRPr="00BC3ECA">
        <w:t xml:space="preserve"> pirminės apskaitos numerį, inventorinį numerį, laikiną apskaitos numerį, spec. inventorinį numerį ar rinkinio apskaitos numerį, sistema iš karto pateiks pranešimą, jei toks numeris jau egzistuoja.</w:t>
      </w:r>
    </w:p>
    <w:p w14:paraId="4521ED18" w14:textId="4960FE3F" w:rsidR="00ED3A91" w:rsidRPr="00BC3ECA" w:rsidRDefault="00ED3A91" w:rsidP="00DB10CD">
      <w:pPr>
        <w:pStyle w:val="AlnosNumbered"/>
        <w:numPr>
          <w:ilvl w:val="0"/>
          <w:numId w:val="200"/>
        </w:numPr>
      </w:pPr>
      <w:r w:rsidRPr="00BC3ECA">
        <w:t xml:space="preserve">Pažymėjus varnele </w:t>
      </w:r>
      <w:r w:rsidRPr="00BC3ECA">
        <w:rPr>
          <w:b/>
        </w:rPr>
        <w:t>{Eksponatas priimtas trumpai saugoti}</w:t>
      </w:r>
      <w:r w:rsidRPr="00BC3ECA">
        <w:t xml:space="preserve"> lauką, </w:t>
      </w:r>
      <w:r w:rsidR="00D833DB" w:rsidRPr="00BC3ECA">
        <w:t>grupei</w:t>
      </w:r>
      <w:r w:rsidRPr="00BC3ECA">
        <w:t xml:space="preserve"> galėsite suteikti laikiną apskaitos numerį.</w:t>
      </w:r>
    </w:p>
    <w:p w14:paraId="4191996B" w14:textId="7657C210" w:rsidR="00ED3A91" w:rsidRPr="00BC3ECA" w:rsidRDefault="00ED3A91" w:rsidP="00ED3A91">
      <w:pPr>
        <w:pStyle w:val="AlnosNumbered"/>
        <w:keepNext/>
        <w:numPr>
          <w:ilvl w:val="1"/>
          <w:numId w:val="36"/>
        </w:numPr>
      </w:pPr>
      <w:r w:rsidRPr="00BC3ECA">
        <w:t xml:space="preserve">Įveskite kitus duomenis apie naują </w:t>
      </w:r>
      <w:r w:rsidR="00D833DB" w:rsidRPr="00BC3ECA">
        <w:t>grupę</w:t>
      </w:r>
      <w:r w:rsidRPr="00BC3ECA">
        <w:t>.</w:t>
      </w:r>
    </w:p>
    <w:p w14:paraId="09B786B3" w14:textId="2A77A8FD" w:rsidR="00ED3A91" w:rsidRPr="00BC3ECA" w:rsidRDefault="00ED3A91" w:rsidP="00ED3A91">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60B738EC" w14:textId="77777777" w:rsidR="00ED3A91" w:rsidRPr="00BC3ECA" w:rsidRDefault="00ED3A91" w:rsidP="00ED3A91">
      <w:pPr>
        <w:pStyle w:val="Pastaba"/>
        <w:keepNext/>
      </w:pPr>
      <w:r w:rsidRPr="00BC3ECA">
        <w:t>Naujai sukurta, bet dar LIMIS-C administratoriaus nepatvirtinta reikšmė sistemoje bus pažymėta gelsva spalva:</w:t>
      </w:r>
    </w:p>
    <w:p w14:paraId="700FA2E7" w14:textId="77777777" w:rsidR="00ED3A91" w:rsidRPr="00BC3ECA" w:rsidRDefault="00ED3A91" w:rsidP="00ED3A91">
      <w:pPr>
        <w:pStyle w:val="Picture"/>
        <w:rPr>
          <w:lang w:eastAsia="lt-LT"/>
        </w:rPr>
      </w:pPr>
      <w:r w:rsidRPr="00BC3ECA">
        <w:rPr>
          <w:noProof/>
          <w:lang w:eastAsia="lt-LT"/>
        </w:rPr>
        <w:drawing>
          <wp:inline distT="0" distB="0" distL="0" distR="0" wp14:anchorId="5D0CF5E0" wp14:editId="55417C9F">
            <wp:extent cx="4389120" cy="243840"/>
            <wp:effectExtent l="19050" t="19050" r="0" b="381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89120" cy="243840"/>
                    </a:xfrm>
                    <a:prstGeom prst="rect">
                      <a:avLst/>
                    </a:prstGeom>
                    <a:noFill/>
                    <a:ln w="3175" cmpd="sng">
                      <a:solidFill>
                        <a:srgbClr val="A6A6A6"/>
                      </a:solidFill>
                      <a:miter lim="800000"/>
                      <a:headEnd/>
                      <a:tailEnd/>
                    </a:ln>
                    <a:effectLst/>
                  </pic:spPr>
                </pic:pic>
              </a:graphicData>
            </a:graphic>
          </wp:inline>
        </w:drawing>
      </w:r>
    </w:p>
    <w:p w14:paraId="22E96AB6" w14:textId="77777777" w:rsidR="00ED3A91" w:rsidRPr="00BC3ECA" w:rsidRDefault="00ED3A91" w:rsidP="00ED3A91">
      <w:pPr>
        <w:pStyle w:val="BodyText"/>
      </w:pPr>
      <w:r w:rsidRPr="00BC3ECA">
        <w:t>Klasifikatoriaus reikšmė, kuri buvo redaguota, bet dar nepatvirtinta LIMIS-C administratoriaus spalvomis nėra išskiriama.</w:t>
      </w:r>
    </w:p>
    <w:p w14:paraId="6FAF8615" w14:textId="23EAC7CF" w:rsidR="00ED3A91" w:rsidRPr="00BC3ECA" w:rsidRDefault="00ED3A91" w:rsidP="00ED3A91">
      <w:pPr>
        <w:pStyle w:val="BodyText"/>
      </w:pPr>
      <w:r w:rsidRPr="00BC3ECA">
        <w:t xml:space="preserve">Jei pasirinkta reikšmė yra naujai sukurta, o LIMIS-C administratorius šios reikšmės nepatvirtins, tai Jums reikės atlikti veiksmus, kurie yra aprašyti skyrelyje </w:t>
      </w:r>
      <w:r w:rsidRPr="00BC3ECA">
        <w:rPr>
          <w:i/>
        </w:rPr>
        <w:fldChar w:fldCharType="begin"/>
      </w:r>
      <w:r w:rsidRPr="00BC3ECA">
        <w:rPr>
          <w:i/>
        </w:rPr>
        <w:instrText xml:space="preserve"> REF _Ref318183243 \h  \* MERGEFORMAT </w:instrText>
      </w:r>
      <w:r w:rsidRPr="00BC3ECA">
        <w:rPr>
          <w:i/>
        </w:rPr>
      </w:r>
      <w:r w:rsidRPr="00BC3ECA">
        <w:rPr>
          <w:i/>
        </w:rPr>
        <w:fldChar w:fldCharType="separate"/>
      </w:r>
      <w:r w:rsidR="000D676C" w:rsidRPr="000D676C">
        <w:rPr>
          <w:i/>
        </w:rPr>
        <w:t>Redaguoti nesutvarkytus eksponatus</w:t>
      </w:r>
      <w:r w:rsidRPr="00BC3ECA">
        <w:rPr>
          <w:i/>
        </w:rPr>
        <w:fldChar w:fldCharType="end"/>
      </w:r>
      <w:r w:rsidRPr="00BC3ECA">
        <w:rPr>
          <w:i/>
        </w:rPr>
        <w:t xml:space="preserve"> (</w:t>
      </w:r>
      <w:r w:rsidRPr="00BC3ECA">
        <w:rPr>
          <w:i/>
        </w:rPr>
        <w:fldChar w:fldCharType="begin"/>
      </w:r>
      <w:r w:rsidRPr="00BC3ECA">
        <w:rPr>
          <w:i/>
        </w:rPr>
        <w:instrText xml:space="preserve"> PAGEREF _Ref318183243 \h </w:instrText>
      </w:r>
      <w:r w:rsidRPr="00BC3ECA">
        <w:rPr>
          <w:i/>
        </w:rPr>
      </w:r>
      <w:r w:rsidRPr="00BC3ECA">
        <w:rPr>
          <w:i/>
        </w:rPr>
        <w:fldChar w:fldCharType="separate"/>
      </w:r>
      <w:r w:rsidR="000D676C">
        <w:rPr>
          <w:i/>
          <w:noProof/>
        </w:rPr>
        <w:t>81</w:t>
      </w:r>
      <w:r w:rsidRPr="00BC3ECA">
        <w:rPr>
          <w:i/>
        </w:rPr>
        <w:fldChar w:fldCharType="end"/>
      </w:r>
      <w:r w:rsidRPr="00BC3ECA">
        <w:rPr>
          <w:i/>
        </w:rPr>
        <w:t xml:space="preserve"> psl.)</w:t>
      </w:r>
      <w:r w:rsidRPr="00BC3ECA">
        <w:t>.</w:t>
      </w:r>
    </w:p>
    <w:p w14:paraId="3BB7B5C9" w14:textId="7917D32A" w:rsidR="00ED3A91" w:rsidRPr="00BC3ECA" w:rsidRDefault="00ED3A91" w:rsidP="00ED3A91">
      <w:pPr>
        <w:pStyle w:val="AlnosNumbered"/>
        <w:keepNext/>
      </w:pPr>
      <w:r w:rsidRPr="00BC3ECA">
        <w:t xml:space="preserve">Jei reikia, </w:t>
      </w:r>
      <w:r w:rsidR="00D833DB" w:rsidRPr="00BC3ECA">
        <w:t>grupės</w:t>
      </w:r>
      <w:r w:rsidRPr="00BC3ECA">
        <w:t xml:space="preserve"> duomenų formoje pridėkite papildomų duomenų kortelių.</w:t>
      </w:r>
    </w:p>
    <w:p w14:paraId="11C5B810" w14:textId="205C80E1" w:rsidR="00ED3A91" w:rsidRPr="00BC3ECA" w:rsidRDefault="00ED3A91" w:rsidP="00ED3A91">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_Ref333415650 \h  \* MERGEFORMAT </w:instrText>
      </w:r>
      <w:r w:rsidRPr="00BC3ECA">
        <w:rPr>
          <w:rStyle w:val="CharLangas"/>
        </w:rPr>
      </w:r>
      <w:r w:rsidRPr="00BC3ECA">
        <w:rPr>
          <w:rStyle w:val="CharLangas"/>
        </w:rPr>
        <w:fldChar w:fldCharType="separate"/>
      </w:r>
      <w:r w:rsidR="000D676C" w:rsidRPr="000D676C">
        <w:rPr>
          <w:rStyle w:val="CharLangas"/>
        </w:rPr>
        <w:t>Pridėti duomenų korteles į aprašą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_Ref333415650 \h </w:instrText>
      </w:r>
      <w:r w:rsidRPr="00BC3ECA">
        <w:rPr>
          <w:rStyle w:val="CharLangas"/>
        </w:rPr>
      </w:r>
      <w:r w:rsidRPr="00BC3ECA">
        <w:rPr>
          <w:rStyle w:val="CharLangas"/>
        </w:rPr>
        <w:fldChar w:fldCharType="separate"/>
      </w:r>
      <w:r w:rsidR="000D676C">
        <w:rPr>
          <w:rStyle w:val="CharLangas"/>
          <w:noProof/>
        </w:rPr>
        <w:t>73</w:t>
      </w:r>
      <w:r w:rsidRPr="00BC3ECA">
        <w:rPr>
          <w:rStyle w:val="CharLangas"/>
        </w:rPr>
        <w:fldChar w:fldCharType="end"/>
      </w:r>
      <w:r w:rsidRPr="00BC3ECA">
        <w:rPr>
          <w:rStyle w:val="CharLangas"/>
        </w:rPr>
        <w:t xml:space="preserve"> psl.)</w:t>
      </w:r>
      <w:r w:rsidRPr="00BC3ECA">
        <w:t>.</w:t>
      </w:r>
    </w:p>
    <w:p w14:paraId="693301B2" w14:textId="77777777" w:rsidR="00ED3A91" w:rsidRPr="00BC3ECA" w:rsidRDefault="00ED3A91" w:rsidP="00ED3A91">
      <w:pPr>
        <w:pStyle w:val="AlnosNumbered"/>
        <w:keepNext/>
      </w:pPr>
      <w:r w:rsidRPr="00BC3ECA">
        <w:t>Jei reikia, pateikite audiogido informaciją.</w:t>
      </w:r>
    </w:p>
    <w:p w14:paraId="64D4F93B" w14:textId="6C1FD422" w:rsidR="00ED3A91" w:rsidRPr="00BC3ECA" w:rsidRDefault="00ED3A91" w:rsidP="00ED3A91">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_Ref367713707 \h  \* MERGEFORMAT </w:instrText>
      </w:r>
      <w:r w:rsidRPr="00BC3ECA">
        <w:rPr>
          <w:rStyle w:val="CharLangas"/>
        </w:rPr>
      </w:r>
      <w:r w:rsidRPr="00BC3ECA">
        <w:rPr>
          <w:rStyle w:val="CharLangas"/>
        </w:rPr>
        <w:fldChar w:fldCharType="separate"/>
      </w:r>
      <w:r w:rsidR="000D676C" w:rsidRPr="000D676C">
        <w:rPr>
          <w:rStyle w:val="CharLangas"/>
        </w:rPr>
        <w:t xml:space="preserve">Pridėti </w:t>
      </w:r>
      <w:proofErr w:type="spellStart"/>
      <w:r w:rsidR="000D676C" w:rsidRPr="000D676C">
        <w:rPr>
          <w:rStyle w:val="CharLangas"/>
        </w:rPr>
        <w:t>audiogido</w:t>
      </w:r>
      <w:proofErr w:type="spellEnd"/>
      <w:r w:rsidR="000D676C" w:rsidRPr="000D676C">
        <w:rPr>
          <w:rStyle w:val="CharLangas"/>
        </w:rPr>
        <w:t xml:space="preserve"> informaciją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_Ref367713707 \h </w:instrText>
      </w:r>
      <w:r w:rsidRPr="00BC3ECA">
        <w:rPr>
          <w:rStyle w:val="CharLangas"/>
        </w:rPr>
      </w:r>
      <w:r w:rsidRPr="00BC3ECA">
        <w:rPr>
          <w:rStyle w:val="CharLangas"/>
        </w:rPr>
        <w:fldChar w:fldCharType="separate"/>
      </w:r>
      <w:r w:rsidR="000D676C">
        <w:rPr>
          <w:rStyle w:val="CharLangas"/>
          <w:noProof/>
        </w:rPr>
        <w:t>34</w:t>
      </w:r>
      <w:r w:rsidRPr="00BC3ECA">
        <w:rPr>
          <w:rStyle w:val="CharLangas"/>
        </w:rPr>
        <w:fldChar w:fldCharType="end"/>
      </w:r>
      <w:r w:rsidRPr="00BC3ECA">
        <w:rPr>
          <w:rStyle w:val="CharLangas"/>
        </w:rPr>
        <w:t xml:space="preserve"> psl.)</w:t>
      </w:r>
      <w:r w:rsidRPr="00BC3ECA">
        <w:t>.</w:t>
      </w:r>
    </w:p>
    <w:p w14:paraId="596A3808" w14:textId="58B86D95" w:rsidR="00ED3A91" w:rsidRPr="00BC3ECA" w:rsidRDefault="00ED3A91" w:rsidP="00ED3A91">
      <w:pPr>
        <w:pStyle w:val="AlnosNumbered"/>
      </w:pPr>
      <w:r w:rsidRPr="00BC3ECA">
        <w:t xml:space="preserve">Norėdami į </w:t>
      </w:r>
      <w:r w:rsidR="00A93F77" w:rsidRPr="00BC3ECA">
        <w:t>grupę</w:t>
      </w:r>
      <w:r w:rsidRPr="00BC3ECA">
        <w:t xml:space="preserve"> įtraukti/įvesti eksponatus, atlikite šiuos veiksmus:</w:t>
      </w:r>
    </w:p>
    <w:p w14:paraId="5AF45E73" w14:textId="1091ED2B" w:rsidR="00ED3A91" w:rsidRPr="00BC3ECA" w:rsidRDefault="00ED3A91" w:rsidP="00ED3A91">
      <w:pPr>
        <w:pStyle w:val="AlnosNumbered"/>
        <w:numPr>
          <w:ilvl w:val="1"/>
          <w:numId w:val="36"/>
        </w:numPr>
      </w:pPr>
      <w:r w:rsidRPr="00BC3ECA">
        <w:t xml:space="preserve">Jei į </w:t>
      </w:r>
      <w:r w:rsidR="00A93F77" w:rsidRPr="00BC3ECA">
        <w:t>grupę</w:t>
      </w:r>
      <w:r w:rsidRPr="00BC3ECA">
        <w:t xml:space="preserve"> įtraukiate eksponatą, kurio duomenys jau suvesti sistemoje,</w:t>
      </w:r>
      <w:r w:rsidR="00C7078A" w:rsidRPr="00BC3ECA">
        <w:t xml:space="preserve"> kortelėje </w:t>
      </w:r>
      <w:r w:rsidR="00C7078A" w:rsidRPr="00BC3ECA">
        <w:rPr>
          <w:b/>
        </w:rPr>
        <w:t>Grupės eksponatai</w:t>
      </w:r>
      <w:r w:rsidRPr="00BC3ECA">
        <w:t xml:space="preserve"> spauskite </w:t>
      </w:r>
      <w:r w:rsidRPr="00BC3ECA">
        <w:rPr>
          <w:rStyle w:val="CharLaukas"/>
        </w:rPr>
        <w:t xml:space="preserve">[Pasirinkti] </w:t>
      </w:r>
      <w:r w:rsidRPr="00BC3ECA">
        <w:rPr>
          <w:rStyle w:val="AlnostextChar"/>
        </w:rPr>
        <w:t>ir</w:t>
      </w:r>
      <w:r w:rsidRPr="00BC3ECA">
        <w:rPr>
          <w:rStyle w:val="CharLaukas"/>
        </w:rPr>
        <w:t xml:space="preserve"> </w:t>
      </w:r>
      <w:r w:rsidRPr="00BC3ECA">
        <w:t>atlikite veiksmus, aprašytus skyrelyje</w:t>
      </w:r>
      <w:r w:rsidR="00FA57BF" w:rsidRPr="00BC3ECA">
        <w:t xml:space="preserve"> </w:t>
      </w:r>
      <w:r w:rsidR="00FA57BF" w:rsidRPr="00BC3ECA">
        <w:rPr>
          <w:i/>
        </w:rPr>
        <w:fldChar w:fldCharType="begin"/>
      </w:r>
      <w:r w:rsidR="00FA57BF" w:rsidRPr="00BC3ECA">
        <w:rPr>
          <w:i/>
        </w:rPr>
        <w:instrText xml:space="preserve"> REF _Ref333411133 \h  \* MERGEFORMAT </w:instrText>
      </w:r>
      <w:r w:rsidR="00FA57BF" w:rsidRPr="00BC3ECA">
        <w:rPr>
          <w:i/>
        </w:rPr>
      </w:r>
      <w:r w:rsidR="00FA57BF" w:rsidRPr="00BC3ECA">
        <w:rPr>
          <w:i/>
        </w:rPr>
        <w:fldChar w:fldCharType="separate"/>
      </w:r>
      <w:r w:rsidR="000D676C" w:rsidRPr="000D676C">
        <w:rPr>
          <w:i/>
        </w:rPr>
        <w:t>Pasirinkti komplekto/grupės eksponatą</w:t>
      </w:r>
      <w:r w:rsidR="00FA57BF" w:rsidRPr="00BC3ECA">
        <w:rPr>
          <w:i/>
        </w:rPr>
        <w:fldChar w:fldCharType="end"/>
      </w:r>
      <w:r w:rsidRPr="00BC3ECA">
        <w:t xml:space="preserve"> </w:t>
      </w:r>
      <w:r w:rsidRPr="00BC3ECA">
        <w:rPr>
          <w:rStyle w:val="CharLangas"/>
        </w:rPr>
        <w:t>(</w:t>
      </w:r>
      <w:r w:rsidR="00FA57BF" w:rsidRPr="00BC3ECA">
        <w:rPr>
          <w:rStyle w:val="CharLangas"/>
        </w:rPr>
        <w:fldChar w:fldCharType="begin"/>
      </w:r>
      <w:r w:rsidR="00FA57BF" w:rsidRPr="00BC3ECA">
        <w:rPr>
          <w:rStyle w:val="CharLangas"/>
        </w:rPr>
        <w:instrText xml:space="preserve"> PAGEREF _Ref333411133 \h </w:instrText>
      </w:r>
      <w:r w:rsidR="00FA57BF" w:rsidRPr="00BC3ECA">
        <w:rPr>
          <w:rStyle w:val="CharLangas"/>
        </w:rPr>
      </w:r>
      <w:r w:rsidR="00FA57BF" w:rsidRPr="00BC3ECA">
        <w:rPr>
          <w:rStyle w:val="CharLangas"/>
        </w:rPr>
        <w:fldChar w:fldCharType="separate"/>
      </w:r>
      <w:r w:rsidR="000D676C">
        <w:rPr>
          <w:rStyle w:val="CharLangas"/>
          <w:noProof/>
        </w:rPr>
        <w:t>72</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t>.</w:t>
      </w:r>
    </w:p>
    <w:p w14:paraId="6BD84FEB" w14:textId="77777777" w:rsidR="00ED3A91" w:rsidRPr="00BC3ECA" w:rsidRDefault="00ED3A91" w:rsidP="00ED3A91">
      <w:pPr>
        <w:pStyle w:val="AlnosNumbered"/>
        <w:numPr>
          <w:ilvl w:val="1"/>
          <w:numId w:val="36"/>
        </w:numPr>
      </w:pPr>
      <w:r w:rsidRPr="00BC3ECA">
        <w:t>Jei norite pridėti naujo (sistemoje dar neįvesto) eksponato duomenis:</w:t>
      </w:r>
    </w:p>
    <w:p w14:paraId="647EEB05" w14:textId="76134D72" w:rsidR="00ED3A91" w:rsidRPr="00BC3ECA" w:rsidRDefault="00FD54F7" w:rsidP="00ED3A91">
      <w:pPr>
        <w:pStyle w:val="AlnosNumbered"/>
        <w:numPr>
          <w:ilvl w:val="2"/>
          <w:numId w:val="1"/>
        </w:numPr>
      </w:pPr>
      <w:r w:rsidRPr="00BC3ECA">
        <w:t xml:space="preserve"> Kortelėje</w:t>
      </w:r>
      <w:r w:rsidR="00ED3A91" w:rsidRPr="00BC3ECA">
        <w:t xml:space="preserve"> </w:t>
      </w:r>
      <w:r w:rsidRPr="00BC3ECA">
        <w:rPr>
          <w:rStyle w:val="CharLaukas"/>
        </w:rPr>
        <w:t>Grupės</w:t>
      </w:r>
      <w:r w:rsidR="00ED3A91" w:rsidRPr="00BC3ECA">
        <w:rPr>
          <w:rStyle w:val="CharLaukas"/>
        </w:rPr>
        <w:t xml:space="preserve"> eksponatai</w:t>
      </w:r>
      <w:r w:rsidR="00ED3A91" w:rsidRPr="00BC3ECA">
        <w:t xml:space="preserve"> spauskite </w:t>
      </w:r>
      <w:r w:rsidR="00ED3A91" w:rsidRPr="00BC3ECA">
        <w:rPr>
          <w:rStyle w:val="CharLaukas"/>
        </w:rPr>
        <w:t>[Nauja]</w:t>
      </w:r>
      <w:r w:rsidR="00ED3A91" w:rsidRPr="00BC3ECA">
        <w:t>.</w:t>
      </w:r>
    </w:p>
    <w:p w14:paraId="740B1A5F" w14:textId="44D62139" w:rsidR="00ED3A91" w:rsidRPr="00BC3ECA" w:rsidRDefault="00ED3A91" w:rsidP="00ED3A91">
      <w:pPr>
        <w:pStyle w:val="BodyTextR2"/>
      </w:pPr>
      <w:r w:rsidRPr="00BC3ECA">
        <w:t xml:space="preserve">Sistema atveria langą </w:t>
      </w:r>
      <w:r w:rsidR="00FA57BF" w:rsidRPr="00BC3ECA">
        <w:rPr>
          <w:rStyle w:val="CharLangas"/>
        </w:rPr>
        <w:t>Grupė</w:t>
      </w:r>
      <w:r w:rsidRPr="00BC3ECA">
        <w:rPr>
          <w:rStyle w:val="CharLangas"/>
        </w:rPr>
        <w:t xml:space="preserve"> &gt; Naujas eksponatas</w:t>
      </w:r>
      <w:r w:rsidRPr="00BC3ECA">
        <w:t>.</w:t>
      </w:r>
    </w:p>
    <w:p w14:paraId="68FF9C81" w14:textId="77777777" w:rsidR="00ED3A91" w:rsidRPr="00BC3ECA" w:rsidRDefault="00ED3A91" w:rsidP="00ED3A91">
      <w:pPr>
        <w:pStyle w:val="AlnosNumbered"/>
        <w:numPr>
          <w:ilvl w:val="2"/>
          <w:numId w:val="1"/>
        </w:numPr>
      </w:pPr>
      <w:r w:rsidRPr="00BC3ECA">
        <w:t>Užpildykite naujo eksponato duomenis.</w:t>
      </w:r>
    </w:p>
    <w:p w14:paraId="3123F394" w14:textId="3E308A8B" w:rsidR="00ED3A91" w:rsidRPr="00BC3ECA" w:rsidRDefault="00ED3A91" w:rsidP="00ED3A91">
      <w:pPr>
        <w:pStyle w:val="BodyTextR2"/>
      </w:pPr>
      <w:r w:rsidRPr="00BC3ECA">
        <w:t xml:space="preserve">Kaip atlikti skaitykite skyrelyje </w:t>
      </w:r>
      <w:r w:rsidRPr="00BC3ECA">
        <w:rPr>
          <w:rStyle w:val="CharLangas"/>
        </w:rPr>
        <w:fldChar w:fldCharType="begin"/>
      </w:r>
      <w:r w:rsidRPr="00BC3ECA">
        <w:rPr>
          <w:rStyle w:val="CharLangas"/>
        </w:rPr>
        <w:instrText xml:space="preserve"> REF _Ref285792239 \h  \* MERGEFORMAT </w:instrText>
      </w:r>
      <w:r w:rsidRPr="00BC3ECA">
        <w:rPr>
          <w:rStyle w:val="CharLangas"/>
        </w:rPr>
      </w:r>
      <w:r w:rsidRPr="00BC3ECA">
        <w:rPr>
          <w:rStyle w:val="CharLangas"/>
        </w:rPr>
        <w:fldChar w:fldCharType="separate"/>
      </w:r>
      <w:r w:rsidR="000D676C" w:rsidRPr="000D676C">
        <w:rPr>
          <w:rStyle w:val="CharLangas"/>
        </w:rPr>
        <w:t>Įvesti naują eksponatą</w:t>
      </w:r>
      <w:r w:rsidRPr="00BC3ECA">
        <w:rPr>
          <w:rStyle w:val="CharLangas"/>
        </w:rPr>
        <w:fldChar w:fldCharType="end"/>
      </w:r>
      <w:r w:rsidRPr="00BC3ECA">
        <w:rPr>
          <w:rStyle w:val="CharLangas"/>
        </w:rPr>
        <w:t xml:space="preserve"> (</w:t>
      </w:r>
      <w:r w:rsidR="00FA57BF" w:rsidRPr="00BC3ECA">
        <w:rPr>
          <w:rStyle w:val="CharLangas"/>
        </w:rPr>
        <w:fldChar w:fldCharType="begin"/>
      </w:r>
      <w:r w:rsidR="00FA57BF" w:rsidRPr="00BC3ECA">
        <w:rPr>
          <w:rStyle w:val="CharLangas"/>
        </w:rPr>
        <w:instrText xml:space="preserve"> PAGEREF _Ref285792239 \h </w:instrText>
      </w:r>
      <w:r w:rsidR="00FA57BF" w:rsidRPr="00BC3ECA">
        <w:rPr>
          <w:rStyle w:val="CharLangas"/>
        </w:rPr>
      </w:r>
      <w:r w:rsidR="00FA57BF" w:rsidRPr="00BC3ECA">
        <w:rPr>
          <w:rStyle w:val="CharLangas"/>
        </w:rPr>
        <w:fldChar w:fldCharType="separate"/>
      </w:r>
      <w:r w:rsidR="000D676C">
        <w:rPr>
          <w:rStyle w:val="CharLangas"/>
          <w:noProof/>
        </w:rPr>
        <w:t>66</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t>.</w:t>
      </w:r>
    </w:p>
    <w:p w14:paraId="4B445220" w14:textId="77777777" w:rsidR="00ED3A91" w:rsidRPr="00BC3ECA" w:rsidRDefault="00ED3A91" w:rsidP="00ED3A91">
      <w:pPr>
        <w:pStyle w:val="AlnosNumbered"/>
        <w:numPr>
          <w:ilvl w:val="2"/>
          <w:numId w:val="1"/>
        </w:numPr>
      </w:pPr>
      <w:r w:rsidRPr="00BC3ECA">
        <w:lastRenderedPageBreak/>
        <w:t xml:space="preserve">Spauskite </w:t>
      </w:r>
      <w:r w:rsidRPr="00BC3ECA">
        <w:rPr>
          <w:noProof/>
          <w:lang w:eastAsia="lt-LT"/>
        </w:rPr>
        <w:drawing>
          <wp:inline distT="0" distB="0" distL="0" distR="0" wp14:anchorId="4C56CF54" wp14:editId="395CB51D">
            <wp:extent cx="396240" cy="10668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6240" cy="106680"/>
                    </a:xfrm>
                    <a:prstGeom prst="rect">
                      <a:avLst/>
                    </a:prstGeom>
                    <a:noFill/>
                    <a:ln>
                      <a:noFill/>
                    </a:ln>
                  </pic:spPr>
                </pic:pic>
              </a:graphicData>
            </a:graphic>
          </wp:inline>
        </w:drawing>
      </w:r>
      <w:r w:rsidRPr="00BC3ECA">
        <w:t>.</w:t>
      </w:r>
    </w:p>
    <w:p w14:paraId="170F7BE8" w14:textId="77777777" w:rsidR="00ED3A91" w:rsidRPr="00BC3ECA" w:rsidRDefault="00ED3A91" w:rsidP="00ED3A91">
      <w:pPr>
        <w:pStyle w:val="BodyTextR2"/>
      </w:pPr>
      <w:r w:rsidRPr="00BC3ECA">
        <w:t>Sistema atveria ankstesnį komplekto duomenų langą, įtraukdama eksponato duomenis.</w:t>
      </w:r>
    </w:p>
    <w:p w14:paraId="4811246F" w14:textId="77777777" w:rsidR="00ED3A91" w:rsidRPr="00BC3ECA" w:rsidRDefault="00ED3A91" w:rsidP="00ED3A91">
      <w:pPr>
        <w:pStyle w:val="AlnosNumbered"/>
        <w:numPr>
          <w:ilvl w:val="1"/>
          <w:numId w:val="1"/>
        </w:numPr>
      </w:pPr>
      <w:r w:rsidRPr="00BC3ECA">
        <w:t>Jei norite pridėti keletą panašių eksponatų, jų duomenis galite įvesti kopijavimo būdu.</w:t>
      </w:r>
    </w:p>
    <w:p w14:paraId="54AF9628" w14:textId="77777777" w:rsidR="00ED3A91" w:rsidRPr="00BC3ECA" w:rsidRDefault="00ED3A91" w:rsidP="00ED3A91">
      <w:pPr>
        <w:pStyle w:val="buletedafternumber"/>
      </w:pPr>
      <w:r w:rsidRPr="00BC3ECA">
        <w:t>Pridėkite naujo eksponato duomenis įvedimo ar įtraukimo būdu (žr. punktus aukščiau).</w:t>
      </w:r>
    </w:p>
    <w:p w14:paraId="6F206295" w14:textId="4442969C" w:rsidR="00ED3A91" w:rsidRPr="00BC3ECA" w:rsidRDefault="00ED3A91" w:rsidP="00ED3A91">
      <w:pPr>
        <w:pStyle w:val="buletedafternumber"/>
      </w:pPr>
      <w:r w:rsidRPr="00BC3ECA">
        <w:t>Toliau atlikite skyrelyje</w:t>
      </w:r>
      <w:r w:rsidR="00FA57BF" w:rsidRPr="00BC3ECA">
        <w:t xml:space="preserve"> </w:t>
      </w:r>
      <w:r w:rsidR="00FA57BF" w:rsidRPr="00BC3ECA">
        <w:rPr>
          <w:i/>
        </w:rPr>
        <w:fldChar w:fldCharType="begin"/>
      </w:r>
      <w:r w:rsidR="00FA57BF" w:rsidRPr="00BC3ECA">
        <w:rPr>
          <w:i/>
        </w:rPr>
        <w:instrText xml:space="preserve"> REF _Ref353371580 \h  \* MERGEFORMAT </w:instrText>
      </w:r>
      <w:r w:rsidR="00FA57BF" w:rsidRPr="00BC3ECA">
        <w:rPr>
          <w:i/>
        </w:rPr>
      </w:r>
      <w:r w:rsidR="00FA57BF" w:rsidRPr="00BC3ECA">
        <w:rPr>
          <w:i/>
        </w:rPr>
        <w:fldChar w:fldCharType="separate"/>
      </w:r>
      <w:r w:rsidR="000D676C" w:rsidRPr="000D676C">
        <w:rPr>
          <w:i/>
        </w:rPr>
        <w:t>Įvesti naują eksponatą/komplektą/grupę naudojant šabloną</w:t>
      </w:r>
      <w:r w:rsidR="00FA57BF" w:rsidRPr="00BC3ECA">
        <w:rPr>
          <w:i/>
        </w:rPr>
        <w:fldChar w:fldCharType="end"/>
      </w:r>
      <w:r w:rsidRPr="00BC3ECA">
        <w:rPr>
          <w:i/>
        </w:rPr>
        <w:t xml:space="preserve"> </w:t>
      </w:r>
      <w:r w:rsidRPr="00BC3ECA">
        <w:rPr>
          <w:rStyle w:val="CharLangas"/>
        </w:rPr>
        <w:t>(</w:t>
      </w:r>
      <w:r w:rsidR="00FA57BF" w:rsidRPr="00BC3ECA">
        <w:rPr>
          <w:rStyle w:val="CharLangas"/>
        </w:rPr>
        <w:fldChar w:fldCharType="begin"/>
      </w:r>
      <w:r w:rsidR="00FA57BF" w:rsidRPr="00BC3ECA">
        <w:rPr>
          <w:rStyle w:val="CharLangas"/>
        </w:rPr>
        <w:instrText xml:space="preserve"> PAGEREF _Ref353371580 \h </w:instrText>
      </w:r>
      <w:r w:rsidR="00FA57BF" w:rsidRPr="00BC3ECA">
        <w:rPr>
          <w:rStyle w:val="CharLangas"/>
        </w:rPr>
      </w:r>
      <w:r w:rsidR="00FA57BF" w:rsidRPr="00BC3ECA">
        <w:rPr>
          <w:rStyle w:val="CharLangas"/>
        </w:rPr>
        <w:fldChar w:fldCharType="separate"/>
      </w:r>
      <w:r w:rsidR="000D676C">
        <w:rPr>
          <w:rStyle w:val="CharLangas"/>
          <w:noProof/>
        </w:rPr>
        <w:t>71</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rPr>
          <w:i/>
        </w:rPr>
        <w:t>.)</w:t>
      </w:r>
      <w:r w:rsidRPr="00BC3ECA">
        <w:t xml:space="preserve"> aprašytus veiksmus nuo</w:t>
      </w:r>
      <w:r w:rsidRPr="00BC3ECA">
        <w:rPr>
          <w:rStyle w:val="CharLangas"/>
        </w:rPr>
        <w:t xml:space="preserve"> </w:t>
      </w:r>
      <w:r w:rsidRPr="00BC3ECA">
        <w:rPr>
          <w:rStyle w:val="CharLangas"/>
        </w:rPr>
        <w:fldChar w:fldCharType="begin"/>
      </w:r>
      <w:r w:rsidRPr="00BC3ECA">
        <w:rPr>
          <w:rStyle w:val="CharLangas"/>
        </w:rPr>
        <w:instrText xml:space="preserve"> REF _Ref353371982 \n \h  \* MERGEFORMAT </w:instrText>
      </w:r>
      <w:r w:rsidRPr="00BC3ECA">
        <w:rPr>
          <w:rStyle w:val="CharLangas"/>
        </w:rPr>
      </w:r>
      <w:r w:rsidRPr="00BC3ECA">
        <w:rPr>
          <w:rStyle w:val="CharLangas"/>
        </w:rPr>
        <w:fldChar w:fldCharType="separate"/>
      </w:r>
      <w:r w:rsidR="000D676C">
        <w:rPr>
          <w:rStyle w:val="CharLangas"/>
        </w:rPr>
        <w:t>3</w:t>
      </w:r>
      <w:r w:rsidRPr="00BC3ECA">
        <w:rPr>
          <w:rStyle w:val="CharLangas"/>
        </w:rPr>
        <w:fldChar w:fldCharType="end"/>
      </w:r>
      <w:r w:rsidRPr="00BC3ECA">
        <w:t xml:space="preserve"> žingsnio.</w:t>
      </w:r>
    </w:p>
    <w:p w14:paraId="4872D71A" w14:textId="77777777" w:rsidR="00ED3A91" w:rsidRPr="00BC3ECA" w:rsidRDefault="00ED3A91" w:rsidP="00ED3A91">
      <w:pPr>
        <w:pStyle w:val="AlnosNumbered"/>
      </w:pPr>
      <w:r w:rsidRPr="00BC3ECA">
        <w:t xml:space="preserve">Spauskite </w:t>
      </w:r>
      <w:r w:rsidRPr="00BC3ECA">
        <w:rPr>
          <w:rStyle w:val="CharLaukas"/>
        </w:rPr>
        <w:t>[Išsaugoti]</w:t>
      </w:r>
      <w:r w:rsidRPr="00BC3ECA">
        <w:t>.</w:t>
      </w:r>
    </w:p>
    <w:p w14:paraId="78B2ECB7" w14:textId="17C4757C" w:rsidR="00ED3A91" w:rsidRPr="00BC3ECA" w:rsidRDefault="00ED3A91" w:rsidP="00ED3A91">
      <w:pPr>
        <w:pStyle w:val="BodyText"/>
      </w:pPr>
      <w:r w:rsidRPr="00BC3ECA">
        <w:t>Sistema išsaugo naujo</w:t>
      </w:r>
      <w:r w:rsidR="00F34C8B" w:rsidRPr="00BC3ECA">
        <w:t>s</w:t>
      </w:r>
      <w:r w:rsidRPr="00BC3ECA">
        <w:t xml:space="preserve"> </w:t>
      </w:r>
      <w:r w:rsidR="00F34C8B" w:rsidRPr="00BC3ECA">
        <w:t>grupės</w:t>
      </w:r>
      <w:r w:rsidRPr="00BC3ECA">
        <w:t xml:space="preserve"> aprašo duomenis sistemoje.</w:t>
      </w:r>
      <w:r w:rsidRPr="00BC3ECA">
        <w:br/>
      </w:r>
      <w:r w:rsidR="00F34C8B" w:rsidRPr="00BC3ECA">
        <w:t>Grupės</w:t>
      </w:r>
      <w:r w:rsidRPr="00BC3ECA">
        <w:t xml:space="preserve"> (ir vis</w:t>
      </w:r>
      <w:r w:rsidR="00F34C8B" w:rsidRPr="00BC3ECA">
        <w:t>os</w:t>
      </w:r>
      <w:r w:rsidRPr="00BC3ECA">
        <w:t xml:space="preserve"> jo</w:t>
      </w:r>
      <w:r w:rsidR="00F34C8B" w:rsidRPr="00BC3ECA">
        <w:t>s</w:t>
      </w:r>
      <w:r w:rsidRPr="00BC3ECA">
        <w:t xml:space="preserve"> eksponatų) duomenų būsena lieka </w:t>
      </w:r>
      <w:r w:rsidRPr="00BC3ECA">
        <w:rPr>
          <w:rStyle w:val="CharLangas"/>
        </w:rPr>
        <w:t>Įvedamas</w:t>
      </w:r>
      <w:r w:rsidRPr="00BC3ECA">
        <w:t>.</w:t>
      </w:r>
    </w:p>
    <w:p w14:paraId="03301462" w14:textId="77777777" w:rsidR="00ED3A91" w:rsidRPr="00BC3ECA" w:rsidRDefault="00ED3A91" w:rsidP="00ED3A91">
      <w:pPr>
        <w:pStyle w:val="AlnosNumbered"/>
        <w:keepNext/>
        <w:rPr>
          <w:rStyle w:val="AlnostextChar"/>
        </w:rPr>
      </w:pPr>
      <w:r w:rsidRPr="00BC3ECA">
        <w:t xml:space="preserve">Spauskite </w:t>
      </w:r>
      <w:r w:rsidRPr="00BC3ECA">
        <w:rPr>
          <w:rStyle w:val="CharLaukas"/>
        </w:rPr>
        <w:t>[Baigti tvarkyti]</w:t>
      </w:r>
      <w:r w:rsidRPr="00BC3ECA">
        <w:rPr>
          <w:rStyle w:val="AlnostextChar"/>
        </w:rPr>
        <w:t>.</w:t>
      </w:r>
    </w:p>
    <w:p w14:paraId="668A964B" w14:textId="77777777" w:rsidR="00ED3A91" w:rsidRPr="00BC3ECA" w:rsidRDefault="00ED3A91" w:rsidP="00ED3A91">
      <w:pPr>
        <w:pStyle w:val="AlnosNumbered"/>
        <w:keepNext/>
      </w:pPr>
      <w:r w:rsidRPr="00BC3ECA">
        <w:t>Toliau, priklausomai nuo Jums suteiktų teisių, galite atlikti šiuos veiksmus:</w:t>
      </w:r>
    </w:p>
    <w:p w14:paraId="6DB498E8" w14:textId="513396C7" w:rsidR="00ED3A91" w:rsidRPr="00BC3ECA" w:rsidRDefault="00FA57BF" w:rsidP="00ED3A91">
      <w:pPr>
        <w:pStyle w:val="buletedafternumber"/>
        <w:keepNext/>
        <w:rPr>
          <w:rStyle w:val="CharLangas"/>
        </w:rPr>
      </w:pPr>
      <w:r w:rsidRPr="00BC3ECA">
        <w:rPr>
          <w:rStyle w:val="CharLangas"/>
          <w:i w:val="0"/>
        </w:rPr>
        <w:fldChar w:fldCharType="begin"/>
      </w:r>
      <w:r w:rsidRPr="00BC3ECA">
        <w:rPr>
          <w:rStyle w:val="CharLangas"/>
          <w:i w:val="0"/>
        </w:rPr>
        <w:instrText xml:space="preserve"> REF _Ref125555564 \h  \* MERGEFORMAT </w:instrText>
      </w:r>
      <w:r w:rsidRPr="00BC3ECA">
        <w:rPr>
          <w:rStyle w:val="CharLangas"/>
          <w:i w:val="0"/>
        </w:rPr>
      </w:r>
      <w:r w:rsidRPr="00BC3ECA">
        <w:rPr>
          <w:rStyle w:val="CharLangas"/>
          <w:i w:val="0"/>
        </w:rPr>
        <w:fldChar w:fldCharType="separate"/>
      </w:r>
      <w:r w:rsidR="000D676C" w:rsidRPr="000D676C">
        <w:rPr>
          <w:i/>
        </w:rPr>
        <w:t>Pateikti tvirtinti eksponatą/komplektą/grupę</w:t>
      </w:r>
      <w:r w:rsidRPr="00BC3ECA">
        <w:rPr>
          <w:rStyle w:val="CharLangas"/>
          <w:i w:val="0"/>
        </w:rPr>
        <w:fldChar w:fldCharType="end"/>
      </w:r>
      <w:r w:rsidRPr="00BC3ECA">
        <w:rPr>
          <w:rStyle w:val="CharLangas"/>
        </w:rPr>
        <w:t xml:space="preserve"> </w:t>
      </w:r>
      <w:r w:rsidR="00ED3A91" w:rsidRPr="00BC3ECA">
        <w:rPr>
          <w:rStyle w:val="CharLangas"/>
        </w:rPr>
        <w:t>(</w:t>
      </w:r>
      <w:r w:rsidRPr="00BC3ECA">
        <w:rPr>
          <w:rStyle w:val="CharLangas"/>
        </w:rPr>
        <w:fldChar w:fldCharType="begin"/>
      </w:r>
      <w:r w:rsidRPr="00BC3ECA">
        <w:rPr>
          <w:rStyle w:val="CharLangas"/>
        </w:rPr>
        <w:instrText xml:space="preserve"> PAGEREF _Ref125555564 \h </w:instrText>
      </w:r>
      <w:r w:rsidRPr="00BC3ECA">
        <w:rPr>
          <w:rStyle w:val="CharLangas"/>
        </w:rPr>
      </w:r>
      <w:r w:rsidRPr="00BC3ECA">
        <w:rPr>
          <w:rStyle w:val="CharLangas"/>
        </w:rPr>
        <w:fldChar w:fldCharType="separate"/>
      </w:r>
      <w:r w:rsidR="000D676C">
        <w:rPr>
          <w:rStyle w:val="CharLangas"/>
          <w:noProof/>
        </w:rPr>
        <w:t>74</w:t>
      </w:r>
      <w:r w:rsidRPr="00BC3ECA">
        <w:rPr>
          <w:rStyle w:val="CharLangas"/>
        </w:rPr>
        <w:fldChar w:fldCharType="end"/>
      </w:r>
      <w:r w:rsidRPr="00BC3ECA">
        <w:rPr>
          <w:rStyle w:val="CharLangas"/>
        </w:rPr>
        <w:t xml:space="preserve"> </w:t>
      </w:r>
      <w:r w:rsidR="00ED3A91" w:rsidRPr="00BC3ECA">
        <w:rPr>
          <w:rStyle w:val="CharLangas"/>
        </w:rPr>
        <w:t>psl.)</w:t>
      </w:r>
    </w:p>
    <w:p w14:paraId="445AEF12" w14:textId="30530ABB" w:rsidR="00ED3A91" w:rsidRPr="00BC3ECA" w:rsidRDefault="00FA57BF" w:rsidP="00ED3A91">
      <w:pPr>
        <w:pStyle w:val="buletedafternumber"/>
        <w:keepNext/>
        <w:rPr>
          <w:rStyle w:val="CharLangas"/>
        </w:rPr>
      </w:pPr>
      <w:r w:rsidRPr="00BC3ECA">
        <w:rPr>
          <w:rStyle w:val="CharLangas"/>
          <w:i w:val="0"/>
        </w:rPr>
        <w:fldChar w:fldCharType="begin"/>
      </w:r>
      <w:r w:rsidRPr="00BC3ECA">
        <w:rPr>
          <w:rStyle w:val="CharLangas"/>
          <w:i w:val="0"/>
        </w:rPr>
        <w:instrText xml:space="preserve"> REF _Ref307320975 \h  \* MERGEFORMAT </w:instrText>
      </w:r>
      <w:r w:rsidRPr="00BC3ECA">
        <w:rPr>
          <w:rStyle w:val="CharLangas"/>
          <w:i w:val="0"/>
        </w:rPr>
      </w:r>
      <w:r w:rsidRPr="00BC3ECA">
        <w:rPr>
          <w:rStyle w:val="CharLangas"/>
          <w:i w:val="0"/>
        </w:rPr>
        <w:fldChar w:fldCharType="separate"/>
      </w:r>
      <w:r w:rsidR="000D676C" w:rsidRPr="000D676C">
        <w:rPr>
          <w:i/>
        </w:rPr>
        <w:t>Peržiūrėti eksponato/komplekto/grupės duomenis</w:t>
      </w:r>
      <w:r w:rsidRPr="00BC3ECA">
        <w:rPr>
          <w:rStyle w:val="CharLangas"/>
          <w:i w:val="0"/>
        </w:rPr>
        <w:fldChar w:fldCharType="end"/>
      </w:r>
      <w:r w:rsidRPr="00BC3ECA">
        <w:rPr>
          <w:rStyle w:val="CharLangas"/>
        </w:rPr>
        <w:t xml:space="preserve"> </w:t>
      </w:r>
      <w:r w:rsidR="00ED3A91" w:rsidRPr="00BC3ECA">
        <w:rPr>
          <w:rStyle w:val="CharLangas"/>
        </w:rPr>
        <w:t>(</w:t>
      </w:r>
      <w:r w:rsidRPr="00BC3ECA">
        <w:rPr>
          <w:rStyle w:val="CharLangas"/>
        </w:rPr>
        <w:fldChar w:fldCharType="begin"/>
      </w:r>
      <w:r w:rsidRPr="00BC3ECA">
        <w:rPr>
          <w:rStyle w:val="CharLangas"/>
        </w:rPr>
        <w:instrText xml:space="preserve"> PAGEREF _Ref307320975 \h </w:instrText>
      </w:r>
      <w:r w:rsidRPr="00BC3ECA">
        <w:rPr>
          <w:rStyle w:val="CharLangas"/>
        </w:rPr>
      </w:r>
      <w:r w:rsidRPr="00BC3ECA">
        <w:rPr>
          <w:rStyle w:val="CharLangas"/>
        </w:rPr>
        <w:fldChar w:fldCharType="separate"/>
      </w:r>
      <w:r w:rsidR="000D676C">
        <w:rPr>
          <w:rStyle w:val="CharLangas"/>
          <w:noProof/>
        </w:rPr>
        <w:t>78</w:t>
      </w:r>
      <w:r w:rsidRPr="00BC3ECA">
        <w:rPr>
          <w:rStyle w:val="CharLangas"/>
        </w:rPr>
        <w:fldChar w:fldCharType="end"/>
      </w:r>
      <w:r w:rsidRPr="00BC3ECA">
        <w:rPr>
          <w:rStyle w:val="CharLangas"/>
        </w:rPr>
        <w:t xml:space="preserve"> </w:t>
      </w:r>
      <w:r w:rsidR="00ED3A91" w:rsidRPr="00BC3ECA">
        <w:rPr>
          <w:rStyle w:val="CharLangas"/>
        </w:rPr>
        <w:t>psl.)</w:t>
      </w:r>
    </w:p>
    <w:p w14:paraId="6F9269DE" w14:textId="72D8334D" w:rsidR="00ED3A91" w:rsidRPr="00BC3ECA" w:rsidRDefault="00FA57BF" w:rsidP="00ED3A91">
      <w:pPr>
        <w:pStyle w:val="buletedafternumber"/>
        <w:keepNext/>
        <w:rPr>
          <w:rStyle w:val="CharLangas"/>
        </w:rPr>
      </w:pPr>
      <w:r w:rsidRPr="00BC3ECA">
        <w:rPr>
          <w:rStyle w:val="CharLangas"/>
          <w:i w:val="0"/>
        </w:rPr>
        <w:fldChar w:fldCharType="begin"/>
      </w:r>
      <w:r w:rsidRPr="00BC3ECA">
        <w:rPr>
          <w:rStyle w:val="CharLangas"/>
          <w:i w:val="0"/>
        </w:rPr>
        <w:instrText xml:space="preserve"> REF _Ref307320981 \h  \* MERGEFORMAT </w:instrText>
      </w:r>
      <w:r w:rsidRPr="00BC3ECA">
        <w:rPr>
          <w:rStyle w:val="CharLangas"/>
          <w:i w:val="0"/>
        </w:rPr>
      </w:r>
      <w:r w:rsidRPr="00BC3ECA">
        <w:rPr>
          <w:rStyle w:val="CharLangas"/>
          <w:i w:val="0"/>
        </w:rPr>
        <w:fldChar w:fldCharType="separate"/>
      </w:r>
      <w:r w:rsidR="000D676C" w:rsidRPr="000D676C">
        <w:rPr>
          <w:i/>
        </w:rPr>
        <w:t>Keisti eksponato/komplekto/grupės duomenis</w:t>
      </w:r>
      <w:r w:rsidRPr="00BC3ECA">
        <w:rPr>
          <w:rStyle w:val="CharLangas"/>
          <w:i w:val="0"/>
        </w:rPr>
        <w:fldChar w:fldCharType="end"/>
      </w:r>
      <w:r w:rsidRPr="00BC3ECA">
        <w:rPr>
          <w:rStyle w:val="CharLangas"/>
        </w:rPr>
        <w:t xml:space="preserve"> </w:t>
      </w:r>
      <w:r w:rsidR="00ED3A91" w:rsidRPr="00BC3ECA">
        <w:rPr>
          <w:rStyle w:val="CharLangas"/>
        </w:rPr>
        <w:t>(</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w:t>
      </w:r>
      <w:r w:rsidR="00ED3A91" w:rsidRPr="00BC3ECA">
        <w:rPr>
          <w:rStyle w:val="CharLangas"/>
        </w:rPr>
        <w:t>psl.)</w:t>
      </w:r>
    </w:p>
    <w:p w14:paraId="313B09F2" w14:textId="3D9C6846" w:rsidR="00ED3A91" w:rsidRPr="00BC3ECA" w:rsidRDefault="00FA57BF" w:rsidP="00FA57BF">
      <w:pPr>
        <w:pStyle w:val="buletedafternumber"/>
        <w:keepNext/>
        <w:rPr>
          <w:rStyle w:val="CharLangas"/>
        </w:rPr>
      </w:pPr>
      <w:r w:rsidRPr="00BC3ECA">
        <w:rPr>
          <w:rStyle w:val="CharLangas"/>
          <w:i w:val="0"/>
        </w:rPr>
        <w:fldChar w:fldCharType="begin"/>
      </w:r>
      <w:r w:rsidRPr="00BC3ECA">
        <w:rPr>
          <w:rStyle w:val="CharLangas"/>
          <w:i w:val="0"/>
        </w:rPr>
        <w:instrText xml:space="preserve"> REF _Ref125624875 \h  \* MERGEFORMAT </w:instrText>
      </w:r>
      <w:r w:rsidRPr="00BC3ECA">
        <w:rPr>
          <w:rStyle w:val="CharLangas"/>
          <w:i w:val="0"/>
        </w:rPr>
      </w:r>
      <w:r w:rsidRPr="00BC3ECA">
        <w:rPr>
          <w:rStyle w:val="CharLangas"/>
          <w:i w:val="0"/>
        </w:rPr>
        <w:fldChar w:fldCharType="separate"/>
      </w:r>
      <w:r w:rsidR="000D676C" w:rsidRPr="000D676C">
        <w:rPr>
          <w:i/>
        </w:rPr>
        <w:t>Patvirtinti eksponato/komplekto/grupės duomenis</w:t>
      </w:r>
      <w:r w:rsidRPr="00BC3ECA">
        <w:rPr>
          <w:rStyle w:val="CharLangas"/>
          <w:i w:val="0"/>
        </w:rPr>
        <w:fldChar w:fldCharType="end"/>
      </w:r>
      <w:r w:rsidRPr="00BC3ECA">
        <w:rPr>
          <w:rStyle w:val="CharLangas"/>
        </w:rPr>
        <w:t xml:space="preserve"> </w:t>
      </w:r>
      <w:r w:rsidR="00ED3A91" w:rsidRPr="00BC3ECA">
        <w:rPr>
          <w:rStyle w:val="CharLangas"/>
        </w:rPr>
        <w:t>(</w:t>
      </w:r>
      <w:r w:rsidRPr="00BC3ECA">
        <w:rPr>
          <w:rStyle w:val="CharLangas"/>
        </w:rPr>
        <w:fldChar w:fldCharType="begin"/>
      </w:r>
      <w:r w:rsidRPr="00BC3ECA">
        <w:rPr>
          <w:rStyle w:val="CharLangas"/>
        </w:rPr>
        <w:instrText xml:space="preserve"> PAGEREF _Ref125624879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w:t>
      </w:r>
      <w:r w:rsidR="00ED3A91" w:rsidRPr="00BC3ECA">
        <w:rPr>
          <w:rStyle w:val="CharLangas"/>
        </w:rPr>
        <w:t>psl.)</w:t>
      </w:r>
    </w:p>
    <w:p w14:paraId="235F2874" w14:textId="7A57E583" w:rsidR="001E4D5A" w:rsidRPr="00BC3ECA" w:rsidRDefault="001E4D5A" w:rsidP="001E4D5A">
      <w:pPr>
        <w:pStyle w:val="Heading3"/>
        <w:rPr>
          <w:noProof w:val="0"/>
        </w:rPr>
      </w:pPr>
      <w:bookmarkStart w:id="210" w:name="_Ref353371580"/>
      <w:bookmarkStart w:id="211" w:name="_Toc169621744"/>
      <w:r w:rsidRPr="00BC3ECA">
        <w:rPr>
          <w:noProof w:val="0"/>
        </w:rPr>
        <w:t>Įvesti naują eksponatą</w:t>
      </w:r>
      <w:r w:rsidR="00CA0F75" w:rsidRPr="00BC3ECA">
        <w:rPr>
          <w:noProof w:val="0"/>
        </w:rPr>
        <w:t>/komplektą</w:t>
      </w:r>
      <w:r w:rsidR="00F34C8B" w:rsidRPr="00BC3ECA">
        <w:rPr>
          <w:noProof w:val="0"/>
        </w:rPr>
        <w:t>/grupę</w:t>
      </w:r>
      <w:r w:rsidRPr="00BC3ECA">
        <w:rPr>
          <w:noProof w:val="0"/>
        </w:rPr>
        <w:t xml:space="preserve"> naudojant šabloną</w:t>
      </w:r>
      <w:bookmarkEnd w:id="210"/>
      <w:bookmarkEnd w:id="211"/>
    </w:p>
    <w:p w14:paraId="149FB85E" w14:textId="2593D2BB" w:rsidR="001E4D5A" w:rsidRPr="00BC3ECA" w:rsidRDefault="001E4D5A" w:rsidP="001E4D5A">
      <w:pPr>
        <w:pStyle w:val="Alnostext"/>
      </w:pPr>
      <w:r w:rsidRPr="00BC3ECA">
        <w:t>Paskirtis – įvesti naujo eksponato</w:t>
      </w:r>
      <w:r w:rsidR="00F34C8B" w:rsidRPr="00BC3ECA">
        <w:t>,</w:t>
      </w:r>
      <w:r w:rsidR="0050390E" w:rsidRPr="00BC3ECA">
        <w:t xml:space="preserve"> komplekto</w:t>
      </w:r>
      <w:r w:rsidR="00F34C8B" w:rsidRPr="00BC3ECA">
        <w:t xml:space="preserve"> ar grupės</w:t>
      </w:r>
      <w:r w:rsidRPr="00BC3ECA">
        <w:t xml:space="preserve"> duomenis į sistemą, panaudojant įvest</w:t>
      </w:r>
      <w:r w:rsidR="0050390E" w:rsidRPr="00BC3ECA">
        <w:t xml:space="preserve">ų </w:t>
      </w:r>
      <w:r w:rsidRPr="00BC3ECA">
        <w:t>duomenų šabloną. Ši sistemos savybė orientuota į situacijas, kai reikia įvesti duomenis apie keletą eksponatų</w:t>
      </w:r>
      <w:r w:rsidR="0050390E" w:rsidRPr="00BC3ECA">
        <w:t>/komplektų</w:t>
      </w:r>
      <w:r w:rsidR="00FA57BF" w:rsidRPr="00BC3ECA">
        <w:t>/grupių</w:t>
      </w:r>
      <w:r w:rsidRPr="00BC3ECA">
        <w:t>, kurių informacija skiriasi nežymiai.</w:t>
      </w:r>
    </w:p>
    <w:p w14:paraId="4E70B9E6" w14:textId="77777777" w:rsidR="001E4D5A" w:rsidRPr="00BC3ECA" w:rsidRDefault="001E4D5A" w:rsidP="001E4D5A">
      <w:pPr>
        <w:pStyle w:val="HeadingB"/>
        <w:rPr>
          <w:noProof w:val="0"/>
        </w:rPr>
      </w:pPr>
      <w:r w:rsidRPr="00BC3ECA">
        <w:rPr>
          <w:noProof w:val="0"/>
        </w:rPr>
        <w:t>Kas gali atlikti</w:t>
      </w:r>
    </w:p>
    <w:p w14:paraId="55989EE5" w14:textId="66DBFF29" w:rsidR="001E4D5A" w:rsidRPr="00BC3ECA" w:rsidRDefault="001E4D5A" w:rsidP="001E4D5A">
      <w:pPr>
        <w:pStyle w:val="Alnostext"/>
      </w:pPr>
      <w:r w:rsidRPr="00BC3ECA">
        <w:t>Įvesti naujo eksponato</w:t>
      </w:r>
      <w:r w:rsidR="0050390E" w:rsidRPr="00BC3ECA">
        <w:t>/komplekto</w:t>
      </w:r>
      <w:r w:rsidR="00EA5EAC" w:rsidRPr="00BC3ECA">
        <w:t>/grupės</w:t>
      </w:r>
      <w:r w:rsidRPr="00BC3ECA">
        <w:t xml:space="preserve"> duomenis į sistemą gali:</w:t>
      </w:r>
    </w:p>
    <w:p w14:paraId="5B149813" w14:textId="77777777" w:rsidR="001E4D5A" w:rsidRPr="00BC3ECA" w:rsidRDefault="001E4D5A" w:rsidP="001E4D5A">
      <w:pPr>
        <w:pStyle w:val="AlnostextBuleted"/>
      </w:pPr>
      <w:r w:rsidRPr="00BC3ECA">
        <w:t>Rinkinio saugotojas;</w:t>
      </w:r>
    </w:p>
    <w:p w14:paraId="401AE56C" w14:textId="0D97D125" w:rsidR="001E4D5A" w:rsidRPr="00BC3ECA" w:rsidRDefault="001E4D5A" w:rsidP="001E4D5A">
      <w:pPr>
        <w:pStyle w:val="AlnostextBuleted"/>
      </w:pPr>
      <w:r w:rsidRPr="00BC3ECA">
        <w:t>Naudotojas, kuriam suteikta teisė įvesti naują eksponatą</w:t>
      </w:r>
      <w:r w:rsidR="0050390E" w:rsidRPr="00BC3ECA">
        <w:t>/komplektą</w:t>
      </w:r>
      <w:r w:rsidR="00EA5EAC" w:rsidRPr="00BC3ECA">
        <w:t>/grupę</w:t>
      </w:r>
      <w:r w:rsidRPr="00BC3ECA">
        <w:t>.</w:t>
      </w:r>
    </w:p>
    <w:p w14:paraId="62E035E0" w14:textId="77777777" w:rsidR="001E4D5A" w:rsidRPr="00BC3ECA" w:rsidRDefault="001E4D5A" w:rsidP="001E4D5A">
      <w:pPr>
        <w:pStyle w:val="HeadingB"/>
        <w:rPr>
          <w:noProof w:val="0"/>
        </w:rPr>
      </w:pPr>
      <w:r w:rsidRPr="00BC3ECA">
        <w:rPr>
          <w:noProof w:val="0"/>
        </w:rPr>
        <w:t>Kaip atlikti</w:t>
      </w:r>
    </w:p>
    <w:p w14:paraId="4E7FC3D1" w14:textId="77777777" w:rsidR="001E4D5A" w:rsidRPr="00BC3ECA" w:rsidRDefault="001E4D5A" w:rsidP="001E4D5A">
      <w:pPr>
        <w:pStyle w:val="Alnostext"/>
      </w:pPr>
      <w:r w:rsidRPr="00BC3ECA">
        <w:t>Norėdami į</w:t>
      </w:r>
      <w:r w:rsidR="00A802C3" w:rsidRPr="00BC3ECA">
        <w:t>vesti nauj</w:t>
      </w:r>
      <w:r w:rsidR="0050390E" w:rsidRPr="00BC3ECA">
        <w:t>us</w:t>
      </w:r>
      <w:r w:rsidR="00A802C3" w:rsidRPr="00BC3ECA">
        <w:t xml:space="preserve"> duomenis pagal šabloną</w:t>
      </w:r>
      <w:r w:rsidRPr="00BC3ECA">
        <w:t>, atlikite šiuos veiksmus:</w:t>
      </w:r>
    </w:p>
    <w:p w14:paraId="168802EB" w14:textId="7F1D7995" w:rsidR="00A802C3" w:rsidRPr="00BC3ECA" w:rsidRDefault="00A802C3" w:rsidP="007171F7">
      <w:pPr>
        <w:pStyle w:val="AlnosNumbered"/>
        <w:keepNext/>
        <w:numPr>
          <w:ilvl w:val="0"/>
          <w:numId w:val="11"/>
        </w:numPr>
      </w:pPr>
      <w:r w:rsidRPr="00BC3ECA">
        <w:t xml:space="preserve">Iš meniu pasirinkite </w:t>
      </w:r>
      <w:r w:rsidRPr="00BC3ECA">
        <w:rPr>
          <w:rStyle w:val="CharMeniu"/>
        </w:rPr>
        <w:t>Eksponatai</w:t>
      </w:r>
      <w:r w:rsidRPr="00BC3ECA">
        <w:t>.</w:t>
      </w:r>
    </w:p>
    <w:p w14:paraId="7AE4AA9D" w14:textId="77777777" w:rsidR="00A802C3" w:rsidRPr="00BC3ECA" w:rsidRDefault="00A802C3" w:rsidP="005B3A8E">
      <w:pPr>
        <w:pStyle w:val="BodyText"/>
      </w:pPr>
      <w:r w:rsidRPr="00BC3ECA">
        <w:t xml:space="preserve">Atsiveria langas </w:t>
      </w:r>
      <w:r w:rsidRPr="00BC3ECA">
        <w:rPr>
          <w:rStyle w:val="CharLangas"/>
        </w:rPr>
        <w:t>Eksponatų paieška</w:t>
      </w:r>
      <w:r w:rsidRPr="00BC3ECA">
        <w:t>.</w:t>
      </w:r>
    </w:p>
    <w:p w14:paraId="3172408C" w14:textId="38373D38" w:rsidR="00A802C3" w:rsidRPr="00BC3ECA" w:rsidRDefault="00A802C3" w:rsidP="00A802C3">
      <w:pPr>
        <w:pStyle w:val="AlnosNumbered"/>
        <w:keepNext/>
      </w:pPr>
      <w:r w:rsidRPr="00BC3ECA">
        <w:t>Nurodykite žinomus duomenis apie jau įvestą eksponatą</w:t>
      </w:r>
      <w:r w:rsidR="0050390E" w:rsidRPr="00BC3ECA">
        <w:t>/komplektą</w:t>
      </w:r>
      <w:r w:rsidR="00562162" w:rsidRPr="00BC3ECA">
        <w:t>/grupę</w:t>
      </w:r>
      <w:r w:rsidRPr="00BC3ECA">
        <w:t xml:space="preserve"> ir spauskite </w:t>
      </w:r>
      <w:r w:rsidRPr="00BC3ECA">
        <w:rPr>
          <w:rStyle w:val="CharLaukas"/>
        </w:rPr>
        <w:t>[Ieškoti]</w:t>
      </w:r>
      <w:r w:rsidRPr="00BC3ECA">
        <w:t>.</w:t>
      </w:r>
    </w:p>
    <w:p w14:paraId="072309EA" w14:textId="6475976E" w:rsidR="00A802C3" w:rsidRPr="00BC3ECA" w:rsidRDefault="00A802C3" w:rsidP="00300735">
      <w:pPr>
        <w:pStyle w:val="BodyText"/>
      </w:pPr>
      <w:r w:rsidRPr="00BC3ECA">
        <w:t>Sistema pateikia paieškos kriterijus atitinkančių įrašų sąrašą.</w:t>
      </w:r>
      <w:r w:rsidRPr="00BC3ECA">
        <w:br/>
        <w:t>Plačiau apie paiešką skaitykite skyrelyje</w:t>
      </w:r>
      <w:r w:rsidR="00FA57BF" w:rsidRPr="00BC3ECA">
        <w:t xml:space="preserve"> </w:t>
      </w:r>
      <w:r w:rsidR="00FA57BF" w:rsidRPr="00BC3ECA">
        <w:rPr>
          <w:i/>
        </w:rPr>
        <w:fldChar w:fldCharType="begin"/>
      </w:r>
      <w:r w:rsidR="00FA57BF" w:rsidRPr="00BC3ECA">
        <w:rPr>
          <w:i/>
        </w:rPr>
        <w:instrText xml:space="preserve"> REF _Ref307307073 \h  \* MERGEFORMAT </w:instrText>
      </w:r>
      <w:r w:rsidR="00FA57BF" w:rsidRPr="00BC3ECA">
        <w:rPr>
          <w:i/>
        </w:rPr>
      </w:r>
      <w:r w:rsidR="00FA57BF" w:rsidRPr="00BC3ECA">
        <w:rPr>
          <w:i/>
        </w:rPr>
        <w:fldChar w:fldCharType="separate"/>
      </w:r>
      <w:r w:rsidR="000D676C" w:rsidRPr="000D676C">
        <w:rPr>
          <w:i/>
        </w:rPr>
        <w:t>Surasti eksponato/komplekto/grupės duomenis</w:t>
      </w:r>
      <w:r w:rsidR="00FA57BF" w:rsidRPr="00BC3ECA">
        <w:rPr>
          <w:i/>
        </w:rPr>
        <w:fldChar w:fldCharType="end"/>
      </w:r>
      <w:r w:rsidRPr="00BC3ECA">
        <w:t xml:space="preserve"> </w:t>
      </w:r>
      <w:r w:rsidRPr="00BC3ECA">
        <w:rPr>
          <w:rStyle w:val="CharLangas"/>
        </w:rPr>
        <w:t>(</w:t>
      </w:r>
      <w:r w:rsidR="00FA57BF" w:rsidRPr="00BC3ECA">
        <w:rPr>
          <w:rStyle w:val="CharLangas"/>
        </w:rPr>
        <w:fldChar w:fldCharType="begin"/>
      </w:r>
      <w:r w:rsidR="00FA57BF" w:rsidRPr="00BC3ECA">
        <w:rPr>
          <w:rStyle w:val="CharLangas"/>
        </w:rPr>
        <w:instrText xml:space="preserve"> PAGEREF _Ref307307073 \h </w:instrText>
      </w:r>
      <w:r w:rsidR="00FA57BF" w:rsidRPr="00BC3ECA">
        <w:rPr>
          <w:rStyle w:val="CharLangas"/>
        </w:rPr>
      </w:r>
      <w:r w:rsidR="00FA57BF" w:rsidRPr="00BC3ECA">
        <w:rPr>
          <w:rStyle w:val="CharLangas"/>
        </w:rPr>
        <w:fldChar w:fldCharType="separate"/>
      </w:r>
      <w:r w:rsidR="000D676C">
        <w:rPr>
          <w:rStyle w:val="CharLangas"/>
          <w:noProof/>
        </w:rPr>
        <w:t>75</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t>.</w:t>
      </w:r>
    </w:p>
    <w:p w14:paraId="663FFB52" w14:textId="71059394" w:rsidR="00A802C3" w:rsidRPr="00BC3ECA" w:rsidRDefault="007159FC" w:rsidP="00A802C3">
      <w:pPr>
        <w:pStyle w:val="AlnosNumbered"/>
      </w:pPr>
      <w:bookmarkStart w:id="212" w:name="_Ref353371982"/>
      <w:r w:rsidRPr="00BC3ECA">
        <w:t>Š</w:t>
      </w:r>
      <w:r w:rsidR="00A802C3" w:rsidRPr="00BC3ECA">
        <w:t xml:space="preserve">alia </w:t>
      </w:r>
      <w:r w:rsidR="0050390E" w:rsidRPr="00BC3ECA">
        <w:t>reikiamo įrašo</w:t>
      </w:r>
      <w:r w:rsidR="00A802C3" w:rsidRPr="00BC3ECA">
        <w:t xml:space="preserve">, stulpelyje </w:t>
      </w:r>
      <w:r w:rsidR="00A802C3" w:rsidRPr="00BC3ECA">
        <w:rPr>
          <w:b/>
        </w:rPr>
        <w:t>Veiksmai</w:t>
      </w:r>
      <w:r w:rsidR="00A802C3" w:rsidRPr="00BC3ECA">
        <w:t xml:space="preserve"> spauskite </w:t>
      </w:r>
      <w:r w:rsidR="00424185" w:rsidRPr="00BC3ECA">
        <w:rPr>
          <w:noProof/>
          <w:lang w:eastAsia="lt-LT"/>
        </w:rPr>
        <w:drawing>
          <wp:inline distT="0" distB="0" distL="0" distR="0" wp14:anchorId="7B48C3EA" wp14:editId="0AEAE731">
            <wp:extent cx="129540" cy="13716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00A802C3" w:rsidRPr="00BC3ECA">
        <w:t>.</w:t>
      </w:r>
      <w:bookmarkEnd w:id="212"/>
    </w:p>
    <w:p w14:paraId="3F996429" w14:textId="2361AD3D" w:rsidR="00A802C3" w:rsidRPr="00BC3ECA" w:rsidRDefault="00A802C3" w:rsidP="005B3A8E">
      <w:pPr>
        <w:pStyle w:val="BodyText"/>
      </w:pPr>
      <w:r w:rsidRPr="00BC3ECA">
        <w:t>Atsiveria langas, kuriame duomenų laukai užpildyti pasirinkto eksponato</w:t>
      </w:r>
      <w:r w:rsidR="0050390E" w:rsidRPr="00BC3ECA">
        <w:t>/komplekto</w:t>
      </w:r>
      <w:r w:rsidR="00FA57BF" w:rsidRPr="00BC3ECA">
        <w:t>/grupės</w:t>
      </w:r>
      <w:r w:rsidRPr="00BC3ECA">
        <w:t xml:space="preserve"> duomenimis.</w:t>
      </w:r>
    </w:p>
    <w:p w14:paraId="7AA45DE5" w14:textId="05B62948" w:rsidR="0050390E" w:rsidRPr="00BC3ECA" w:rsidRDefault="0050390E" w:rsidP="00667BE8">
      <w:pPr>
        <w:pStyle w:val="Pastaba"/>
      </w:pPr>
      <w:r w:rsidRPr="00BC3ECA">
        <w:t>Kopijuojant</w:t>
      </w:r>
      <w:r w:rsidR="009F3A2A" w:rsidRPr="00BC3ECA">
        <w:t xml:space="preserve"> komplektą arba</w:t>
      </w:r>
      <w:r w:rsidRPr="00BC3ECA">
        <w:t xml:space="preserve"> </w:t>
      </w:r>
      <w:r w:rsidR="00F722C3" w:rsidRPr="00BC3ECA">
        <w:t>grupę</w:t>
      </w:r>
      <w:r w:rsidRPr="00BC3ECA">
        <w:t>, perkeliami duomenys tik apie</w:t>
      </w:r>
      <w:r w:rsidR="009F3A2A" w:rsidRPr="00BC3ECA">
        <w:t xml:space="preserve"> komplektą / </w:t>
      </w:r>
      <w:r w:rsidR="00F722C3" w:rsidRPr="00BC3ECA">
        <w:t>grupę</w:t>
      </w:r>
      <w:r w:rsidRPr="00BC3ECA">
        <w:t>, be įtrauk</w:t>
      </w:r>
      <w:r w:rsidR="00B20636" w:rsidRPr="00BC3ECA">
        <w:t>t</w:t>
      </w:r>
      <w:r w:rsidRPr="00BC3ECA">
        <w:t>ų e</w:t>
      </w:r>
      <w:r w:rsidR="00B20636" w:rsidRPr="00BC3ECA">
        <w:t>k</w:t>
      </w:r>
      <w:r w:rsidRPr="00BC3ECA">
        <w:t>sponatų.</w:t>
      </w:r>
    </w:p>
    <w:p w14:paraId="0EB314B4" w14:textId="25CFCEA4" w:rsidR="00A802C3" w:rsidRPr="00BC3ECA" w:rsidRDefault="00A802C3" w:rsidP="00A802C3">
      <w:pPr>
        <w:pStyle w:val="AlnosNumbered"/>
        <w:keepNext/>
      </w:pPr>
      <w:r w:rsidRPr="00BC3ECA">
        <w:t>Keiskite/papildykite naujo eksponato</w:t>
      </w:r>
      <w:r w:rsidR="00EE5EB7" w:rsidRPr="00BC3ECA">
        <w:t>/</w:t>
      </w:r>
      <w:r w:rsidR="009F3A2A" w:rsidRPr="00BC3ECA">
        <w:t>komplekto/</w:t>
      </w:r>
      <w:r w:rsidR="00F722C3" w:rsidRPr="00BC3ECA">
        <w:t>grupės</w:t>
      </w:r>
      <w:r w:rsidRPr="00BC3ECA">
        <w:t xml:space="preserve"> duomenis.</w:t>
      </w:r>
    </w:p>
    <w:p w14:paraId="072DF045" w14:textId="33849CC5" w:rsidR="00A802C3" w:rsidRPr="00BC3ECA" w:rsidRDefault="00A802C3" w:rsidP="005B3A8E">
      <w:pPr>
        <w:pStyle w:val="BodyText"/>
      </w:pPr>
      <w:r w:rsidRPr="00BC3ECA">
        <w:t xml:space="preserve">Kaip įvesti naujus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867475C" w14:textId="77777777" w:rsidR="00A802C3" w:rsidRPr="00BC3ECA" w:rsidRDefault="00A802C3" w:rsidP="00A802C3">
      <w:pPr>
        <w:pStyle w:val="AlnosNumbered"/>
        <w:keepNext/>
      </w:pPr>
      <w:r w:rsidRPr="00BC3ECA">
        <w:t>Jei reikia, papildykite formą papildomomis duomenų kortelėmis.</w:t>
      </w:r>
    </w:p>
    <w:p w14:paraId="7D29420D" w14:textId="4E92DF14" w:rsidR="00A802C3" w:rsidRPr="00BC3ECA" w:rsidRDefault="00A802C3"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_Ref333415650 \h  \* MERGEFORMAT </w:instrText>
      </w:r>
      <w:r w:rsidRPr="00BC3ECA">
        <w:rPr>
          <w:rStyle w:val="CharLangas"/>
        </w:rPr>
      </w:r>
      <w:r w:rsidRPr="00BC3ECA">
        <w:rPr>
          <w:rStyle w:val="CharLangas"/>
        </w:rPr>
        <w:fldChar w:fldCharType="separate"/>
      </w:r>
      <w:r w:rsidR="000D676C" w:rsidRPr="000D676C">
        <w:rPr>
          <w:rStyle w:val="CharLangas"/>
        </w:rPr>
        <w:t>Pridėti duomenų korteles į aprašą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_Ref333415650 \h </w:instrText>
      </w:r>
      <w:r w:rsidRPr="00BC3ECA">
        <w:rPr>
          <w:rStyle w:val="CharLangas"/>
        </w:rPr>
      </w:r>
      <w:r w:rsidRPr="00BC3ECA">
        <w:rPr>
          <w:rStyle w:val="CharLangas"/>
        </w:rPr>
        <w:fldChar w:fldCharType="separate"/>
      </w:r>
      <w:r w:rsidR="000D676C">
        <w:rPr>
          <w:rStyle w:val="CharLangas"/>
          <w:noProof/>
        </w:rPr>
        <w:t>73</w:t>
      </w:r>
      <w:r w:rsidRPr="00BC3ECA">
        <w:rPr>
          <w:rStyle w:val="CharLangas"/>
        </w:rPr>
        <w:fldChar w:fldCharType="end"/>
      </w:r>
      <w:r w:rsidRPr="00BC3ECA">
        <w:rPr>
          <w:rStyle w:val="CharLangas"/>
        </w:rPr>
        <w:t xml:space="preserve"> psl.)</w:t>
      </w:r>
      <w:r w:rsidRPr="00BC3ECA">
        <w:t>.</w:t>
      </w:r>
    </w:p>
    <w:p w14:paraId="32D7DE51" w14:textId="77777777" w:rsidR="006638DA" w:rsidRPr="00BC3ECA" w:rsidRDefault="006638DA" w:rsidP="006638DA">
      <w:pPr>
        <w:pStyle w:val="AlnosNumbered"/>
        <w:keepNext/>
      </w:pPr>
      <w:r w:rsidRPr="00BC3ECA">
        <w:t>Jei reikia, pateikite audiogido informaciją.</w:t>
      </w:r>
    </w:p>
    <w:p w14:paraId="1E788AFE" w14:textId="64FA8005" w:rsidR="006638DA" w:rsidRPr="00BC3ECA" w:rsidRDefault="006638DA"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_Ref367713707 \h  \* MERGEFORMAT </w:instrText>
      </w:r>
      <w:r w:rsidRPr="00BC3ECA">
        <w:rPr>
          <w:rStyle w:val="CharLangas"/>
        </w:rPr>
      </w:r>
      <w:r w:rsidRPr="00BC3ECA">
        <w:rPr>
          <w:rStyle w:val="CharLangas"/>
        </w:rPr>
        <w:fldChar w:fldCharType="separate"/>
      </w:r>
      <w:r w:rsidR="000D676C" w:rsidRPr="000D676C">
        <w:rPr>
          <w:rStyle w:val="CharLangas"/>
        </w:rPr>
        <w:t xml:space="preserve">Pridėti </w:t>
      </w:r>
      <w:proofErr w:type="spellStart"/>
      <w:r w:rsidR="000D676C" w:rsidRPr="000D676C">
        <w:rPr>
          <w:rStyle w:val="CharLangas"/>
        </w:rPr>
        <w:t>audiogido</w:t>
      </w:r>
      <w:proofErr w:type="spellEnd"/>
      <w:r w:rsidR="000D676C" w:rsidRPr="000D676C">
        <w:rPr>
          <w:rStyle w:val="CharLangas"/>
        </w:rPr>
        <w:t xml:space="preserve"> informaciją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_Ref367713707 \h </w:instrText>
      </w:r>
      <w:r w:rsidRPr="00BC3ECA">
        <w:rPr>
          <w:rStyle w:val="CharLangas"/>
        </w:rPr>
      </w:r>
      <w:r w:rsidRPr="00BC3ECA">
        <w:rPr>
          <w:rStyle w:val="CharLangas"/>
        </w:rPr>
        <w:fldChar w:fldCharType="separate"/>
      </w:r>
      <w:r w:rsidR="000D676C">
        <w:rPr>
          <w:rStyle w:val="CharLangas"/>
          <w:noProof/>
        </w:rPr>
        <w:t>34</w:t>
      </w:r>
      <w:r w:rsidRPr="00BC3ECA">
        <w:rPr>
          <w:rStyle w:val="CharLangas"/>
        </w:rPr>
        <w:fldChar w:fldCharType="end"/>
      </w:r>
      <w:r w:rsidRPr="00BC3ECA">
        <w:rPr>
          <w:rStyle w:val="CharLangas"/>
        </w:rPr>
        <w:t xml:space="preserve"> psl.)</w:t>
      </w:r>
      <w:r w:rsidRPr="00BC3ECA">
        <w:t>.</w:t>
      </w:r>
    </w:p>
    <w:p w14:paraId="1178E348" w14:textId="19DE5F3F" w:rsidR="00A03D44" w:rsidRPr="00BC3ECA" w:rsidRDefault="00A03D44" w:rsidP="00A03D44">
      <w:pPr>
        <w:pStyle w:val="AlnosNumbered"/>
        <w:keepNext/>
        <w:rPr>
          <w:rStyle w:val="AlnostextChar"/>
        </w:rPr>
      </w:pPr>
      <w:r w:rsidRPr="00BC3ECA">
        <w:t>Užpildę duomenis apie eksponatą</w:t>
      </w:r>
      <w:r w:rsidR="004226A6" w:rsidRPr="00BC3ECA">
        <w:t>/komplektą</w:t>
      </w:r>
      <w:r w:rsidR="009F3A2A" w:rsidRPr="00BC3ECA">
        <w:t>/grupę</w:t>
      </w:r>
      <w:r w:rsidRPr="00BC3ECA">
        <w:t xml:space="preserve"> spauskite </w:t>
      </w:r>
      <w:r w:rsidRPr="00BC3ECA">
        <w:rPr>
          <w:rStyle w:val="CharLaukas"/>
        </w:rPr>
        <w:t>[Išsaugoti]</w:t>
      </w:r>
      <w:r w:rsidRPr="00BC3ECA">
        <w:rPr>
          <w:rStyle w:val="AlnostextChar"/>
        </w:rPr>
        <w:t>.</w:t>
      </w:r>
    </w:p>
    <w:p w14:paraId="65B3ECB0" w14:textId="77777777" w:rsidR="00A03D44" w:rsidRPr="00BC3ECA" w:rsidRDefault="00A03D44" w:rsidP="005B3A8E">
      <w:pPr>
        <w:pStyle w:val="BodyText"/>
      </w:pPr>
      <w:r w:rsidRPr="00BC3ECA">
        <w:t xml:space="preserve">Sistema patikrina, ar duomenys korektiški ir išsaugoja. </w:t>
      </w:r>
      <w:r w:rsidRPr="00BC3ECA">
        <w:br/>
      </w:r>
      <w:r w:rsidR="00852AB8" w:rsidRPr="00BC3ECA">
        <w:t>D</w:t>
      </w:r>
      <w:r w:rsidRPr="00BC3ECA">
        <w:t xml:space="preserve">uomenų būsena </w:t>
      </w:r>
      <w:r w:rsidRPr="00BC3ECA">
        <w:rPr>
          <w:rStyle w:val="CharLangas"/>
        </w:rPr>
        <w:t>Įvedamas</w:t>
      </w:r>
      <w:r w:rsidRPr="00BC3ECA">
        <w:t>.</w:t>
      </w:r>
    </w:p>
    <w:p w14:paraId="428C0A3B" w14:textId="77777777" w:rsidR="00A03D44" w:rsidRPr="00BC3ECA" w:rsidRDefault="00A03D44" w:rsidP="00A03D44">
      <w:pPr>
        <w:pStyle w:val="AlnosNumbered"/>
        <w:keepNext/>
        <w:rPr>
          <w:rStyle w:val="AlnostextChar"/>
        </w:rPr>
      </w:pPr>
      <w:r w:rsidRPr="00BC3ECA">
        <w:lastRenderedPageBreak/>
        <w:t xml:space="preserve">Spauskite </w:t>
      </w:r>
      <w:r w:rsidRPr="00BC3ECA">
        <w:rPr>
          <w:rStyle w:val="CharLaukas"/>
        </w:rPr>
        <w:t>[Baigti tvarkyti]</w:t>
      </w:r>
      <w:r w:rsidRPr="00BC3ECA">
        <w:rPr>
          <w:rStyle w:val="AlnostextChar"/>
        </w:rPr>
        <w:t>.</w:t>
      </w:r>
    </w:p>
    <w:p w14:paraId="117161A9" w14:textId="77777777" w:rsidR="00A03D44" w:rsidRPr="00BC3ECA" w:rsidRDefault="00A03D44" w:rsidP="00667BE8">
      <w:pPr>
        <w:pStyle w:val="AlnosNumbered"/>
        <w:keepNext/>
        <w:keepLines/>
      </w:pPr>
      <w:r w:rsidRPr="00BC3ECA">
        <w:t>Toliau, priklausomai nuo Jums suteiktų teisių, galite atlikti šiuos veiksmus:</w:t>
      </w:r>
    </w:p>
    <w:p w14:paraId="45BC5D45" w14:textId="176B1E93" w:rsidR="00A03D44" w:rsidRPr="00BC3ECA" w:rsidRDefault="00FA57BF" w:rsidP="00667BE8">
      <w:pPr>
        <w:pStyle w:val="buletedafternumber"/>
        <w:keepNext/>
        <w:keepLines/>
        <w:rPr>
          <w:rStyle w:val="CharLangas"/>
        </w:rPr>
      </w:pPr>
      <w:r w:rsidRPr="00BC3ECA">
        <w:rPr>
          <w:rStyle w:val="CharLangas"/>
          <w:i w:val="0"/>
        </w:rPr>
        <w:fldChar w:fldCharType="begin"/>
      </w:r>
      <w:r w:rsidRPr="00BC3ECA">
        <w:rPr>
          <w:rStyle w:val="CharLangas"/>
          <w:i w:val="0"/>
        </w:rPr>
        <w:instrText xml:space="preserve"> REF _Ref125555564 \h  \* MERGEFORMAT </w:instrText>
      </w:r>
      <w:r w:rsidRPr="00BC3ECA">
        <w:rPr>
          <w:rStyle w:val="CharLangas"/>
          <w:i w:val="0"/>
        </w:rPr>
      </w:r>
      <w:r w:rsidRPr="00BC3ECA">
        <w:rPr>
          <w:rStyle w:val="CharLangas"/>
          <w:i w:val="0"/>
        </w:rPr>
        <w:fldChar w:fldCharType="separate"/>
      </w:r>
      <w:r w:rsidR="000D676C" w:rsidRPr="000D676C">
        <w:rPr>
          <w:i/>
        </w:rPr>
        <w:t>Pateikti tvirtinti eksponatą/komplektą/grupę</w:t>
      </w:r>
      <w:r w:rsidRPr="00BC3ECA">
        <w:rPr>
          <w:rStyle w:val="CharLangas"/>
          <w:i w:val="0"/>
        </w:rPr>
        <w:fldChar w:fldCharType="end"/>
      </w:r>
      <w:r w:rsidRPr="00BC3ECA">
        <w:rPr>
          <w:rStyle w:val="CharLangas"/>
        </w:rPr>
        <w:t xml:space="preserve"> </w:t>
      </w:r>
      <w:r w:rsidR="00A03D44" w:rsidRPr="00BC3ECA">
        <w:rPr>
          <w:rStyle w:val="CharLangas"/>
        </w:rPr>
        <w:t>(</w:t>
      </w:r>
      <w:r w:rsidRPr="00BC3ECA">
        <w:rPr>
          <w:rStyle w:val="CharLangas"/>
        </w:rPr>
        <w:fldChar w:fldCharType="begin"/>
      </w:r>
      <w:r w:rsidRPr="00BC3ECA">
        <w:rPr>
          <w:rStyle w:val="CharLangas"/>
        </w:rPr>
        <w:instrText xml:space="preserve"> PAGEREF _Ref125555564 \h </w:instrText>
      </w:r>
      <w:r w:rsidRPr="00BC3ECA">
        <w:rPr>
          <w:rStyle w:val="CharLangas"/>
        </w:rPr>
      </w:r>
      <w:r w:rsidRPr="00BC3ECA">
        <w:rPr>
          <w:rStyle w:val="CharLangas"/>
        </w:rPr>
        <w:fldChar w:fldCharType="separate"/>
      </w:r>
      <w:r w:rsidR="000D676C">
        <w:rPr>
          <w:rStyle w:val="CharLangas"/>
          <w:noProof/>
        </w:rPr>
        <w:t>74</w:t>
      </w:r>
      <w:r w:rsidRPr="00BC3ECA">
        <w:rPr>
          <w:rStyle w:val="CharLangas"/>
        </w:rPr>
        <w:fldChar w:fldCharType="end"/>
      </w:r>
      <w:r w:rsidRPr="00BC3ECA">
        <w:rPr>
          <w:rStyle w:val="CharLangas"/>
        </w:rPr>
        <w:t xml:space="preserve"> </w:t>
      </w:r>
      <w:r w:rsidR="00A03D44" w:rsidRPr="00BC3ECA">
        <w:rPr>
          <w:rStyle w:val="CharLangas"/>
        </w:rPr>
        <w:t>psl.)</w:t>
      </w:r>
    </w:p>
    <w:p w14:paraId="665307D7" w14:textId="34C7F2E5" w:rsidR="00A03D44" w:rsidRPr="00BC3ECA" w:rsidRDefault="00FA57BF" w:rsidP="00667BE8">
      <w:pPr>
        <w:pStyle w:val="buletedafternumber"/>
        <w:keepNext/>
        <w:keepLines/>
        <w:rPr>
          <w:rStyle w:val="CharLangas"/>
        </w:rPr>
      </w:pPr>
      <w:r w:rsidRPr="00BC3ECA">
        <w:rPr>
          <w:rStyle w:val="CharLangas"/>
          <w:i w:val="0"/>
        </w:rPr>
        <w:fldChar w:fldCharType="begin"/>
      </w:r>
      <w:r w:rsidRPr="00BC3ECA">
        <w:rPr>
          <w:rStyle w:val="CharLangas"/>
          <w:i w:val="0"/>
        </w:rPr>
        <w:instrText xml:space="preserve"> REF _Ref307320975 \h  \* MERGEFORMAT </w:instrText>
      </w:r>
      <w:r w:rsidRPr="00BC3ECA">
        <w:rPr>
          <w:rStyle w:val="CharLangas"/>
          <w:i w:val="0"/>
        </w:rPr>
      </w:r>
      <w:r w:rsidRPr="00BC3ECA">
        <w:rPr>
          <w:rStyle w:val="CharLangas"/>
          <w:i w:val="0"/>
        </w:rPr>
        <w:fldChar w:fldCharType="separate"/>
      </w:r>
      <w:r w:rsidR="000D676C" w:rsidRPr="000D676C">
        <w:rPr>
          <w:i/>
        </w:rPr>
        <w:t>Peržiūrėti eksponato/komplekto/grupės duomenis</w:t>
      </w:r>
      <w:r w:rsidRPr="00BC3ECA">
        <w:rPr>
          <w:rStyle w:val="CharLangas"/>
          <w:i w:val="0"/>
        </w:rPr>
        <w:fldChar w:fldCharType="end"/>
      </w:r>
      <w:r w:rsidRPr="00BC3ECA">
        <w:rPr>
          <w:rStyle w:val="CharLangas"/>
        </w:rPr>
        <w:t xml:space="preserve"> </w:t>
      </w:r>
      <w:r w:rsidR="00A03D44" w:rsidRPr="00BC3ECA">
        <w:rPr>
          <w:rStyle w:val="CharLangas"/>
        </w:rPr>
        <w:t>(</w:t>
      </w:r>
      <w:r w:rsidRPr="00BC3ECA">
        <w:rPr>
          <w:rStyle w:val="CharLangas"/>
        </w:rPr>
        <w:fldChar w:fldCharType="begin"/>
      </w:r>
      <w:r w:rsidRPr="00BC3ECA">
        <w:rPr>
          <w:rStyle w:val="CharLangas"/>
        </w:rPr>
        <w:instrText xml:space="preserve"> PAGEREF _Ref307320975 \h </w:instrText>
      </w:r>
      <w:r w:rsidRPr="00BC3ECA">
        <w:rPr>
          <w:rStyle w:val="CharLangas"/>
        </w:rPr>
      </w:r>
      <w:r w:rsidRPr="00BC3ECA">
        <w:rPr>
          <w:rStyle w:val="CharLangas"/>
        </w:rPr>
        <w:fldChar w:fldCharType="separate"/>
      </w:r>
      <w:r w:rsidR="000D676C">
        <w:rPr>
          <w:rStyle w:val="CharLangas"/>
          <w:noProof/>
        </w:rPr>
        <w:t>78</w:t>
      </w:r>
      <w:r w:rsidRPr="00BC3ECA">
        <w:rPr>
          <w:rStyle w:val="CharLangas"/>
        </w:rPr>
        <w:fldChar w:fldCharType="end"/>
      </w:r>
      <w:r w:rsidRPr="00BC3ECA">
        <w:rPr>
          <w:rStyle w:val="CharLangas"/>
        </w:rPr>
        <w:t xml:space="preserve"> </w:t>
      </w:r>
      <w:r w:rsidR="00A03D44" w:rsidRPr="00BC3ECA">
        <w:rPr>
          <w:rStyle w:val="CharLangas"/>
        </w:rPr>
        <w:t>psl.)</w:t>
      </w:r>
    </w:p>
    <w:p w14:paraId="1A60B2E7" w14:textId="2C987ED3" w:rsidR="00A03D44" w:rsidRPr="00BC3ECA" w:rsidRDefault="00FA57BF" w:rsidP="00667BE8">
      <w:pPr>
        <w:pStyle w:val="buletedafternumber"/>
        <w:keepNext/>
        <w:keepLines/>
        <w:rPr>
          <w:rStyle w:val="CharLangas"/>
        </w:rPr>
      </w:pPr>
      <w:r w:rsidRPr="00BC3ECA">
        <w:rPr>
          <w:rStyle w:val="CharLangas"/>
          <w:i w:val="0"/>
        </w:rPr>
        <w:fldChar w:fldCharType="begin"/>
      </w:r>
      <w:r w:rsidRPr="00BC3ECA">
        <w:rPr>
          <w:rStyle w:val="CharLangas"/>
          <w:i w:val="0"/>
        </w:rPr>
        <w:instrText xml:space="preserve"> REF _Ref307320981 \h  \* MERGEFORMAT </w:instrText>
      </w:r>
      <w:r w:rsidRPr="00BC3ECA">
        <w:rPr>
          <w:rStyle w:val="CharLangas"/>
          <w:i w:val="0"/>
        </w:rPr>
      </w:r>
      <w:r w:rsidRPr="00BC3ECA">
        <w:rPr>
          <w:rStyle w:val="CharLangas"/>
          <w:i w:val="0"/>
        </w:rPr>
        <w:fldChar w:fldCharType="separate"/>
      </w:r>
      <w:r w:rsidR="000D676C" w:rsidRPr="000D676C">
        <w:rPr>
          <w:i/>
        </w:rPr>
        <w:t>Keisti eksponato/komplekto/grupės duomenis</w:t>
      </w:r>
      <w:r w:rsidRPr="00BC3ECA">
        <w:rPr>
          <w:rStyle w:val="CharLangas"/>
          <w:i w:val="0"/>
        </w:rPr>
        <w:fldChar w:fldCharType="end"/>
      </w:r>
      <w:r w:rsidRPr="00BC3ECA">
        <w:rPr>
          <w:rStyle w:val="CharLangas"/>
        </w:rPr>
        <w:t xml:space="preserve"> </w:t>
      </w:r>
      <w:r w:rsidR="00A03D44" w:rsidRPr="00BC3ECA">
        <w:rPr>
          <w:rStyle w:val="CharLangas"/>
        </w:rPr>
        <w:t>(</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w:t>
      </w:r>
      <w:r w:rsidR="00A03D44" w:rsidRPr="00BC3ECA">
        <w:rPr>
          <w:rStyle w:val="CharLangas"/>
        </w:rPr>
        <w:t>psl.)</w:t>
      </w:r>
    </w:p>
    <w:p w14:paraId="0ABBFBB2" w14:textId="09EAD29D" w:rsidR="00A03D44" w:rsidRPr="00BC3ECA" w:rsidRDefault="00FA57BF" w:rsidP="00A03D44">
      <w:pPr>
        <w:pStyle w:val="buletedafternumber"/>
        <w:rPr>
          <w:rStyle w:val="CharLangas"/>
        </w:rPr>
      </w:pPr>
      <w:r w:rsidRPr="00BC3ECA">
        <w:rPr>
          <w:rStyle w:val="CharLangas"/>
          <w:i w:val="0"/>
        </w:rPr>
        <w:fldChar w:fldCharType="begin"/>
      </w:r>
      <w:r w:rsidRPr="00BC3ECA">
        <w:rPr>
          <w:rStyle w:val="CharLangas"/>
          <w:i w:val="0"/>
        </w:rPr>
        <w:instrText xml:space="preserve"> REF _Ref125625090 \h  \* MERGEFORMAT </w:instrText>
      </w:r>
      <w:r w:rsidRPr="00BC3ECA">
        <w:rPr>
          <w:rStyle w:val="CharLangas"/>
          <w:i w:val="0"/>
        </w:rPr>
      </w:r>
      <w:r w:rsidRPr="00BC3ECA">
        <w:rPr>
          <w:rStyle w:val="CharLangas"/>
          <w:i w:val="0"/>
        </w:rPr>
        <w:fldChar w:fldCharType="separate"/>
      </w:r>
      <w:r w:rsidR="000D676C" w:rsidRPr="000D676C">
        <w:rPr>
          <w:i/>
        </w:rPr>
        <w:t>Patvirtinti eksponato/komplekto/grupės duomenis</w:t>
      </w:r>
      <w:r w:rsidRPr="00BC3ECA">
        <w:rPr>
          <w:rStyle w:val="CharLangas"/>
          <w:i w:val="0"/>
        </w:rPr>
        <w:fldChar w:fldCharType="end"/>
      </w:r>
      <w:r w:rsidRPr="00BC3ECA">
        <w:rPr>
          <w:rStyle w:val="CharLangas"/>
        </w:rPr>
        <w:t xml:space="preserve"> </w:t>
      </w:r>
      <w:r w:rsidR="00A03D44" w:rsidRPr="00BC3ECA">
        <w:rPr>
          <w:rStyle w:val="CharLangas"/>
        </w:rPr>
        <w:t>(</w:t>
      </w:r>
      <w:r w:rsidRPr="00BC3ECA">
        <w:rPr>
          <w:rStyle w:val="CharLangas"/>
        </w:rPr>
        <w:fldChar w:fldCharType="begin"/>
      </w:r>
      <w:r w:rsidRPr="00BC3ECA">
        <w:rPr>
          <w:rStyle w:val="CharLangas"/>
        </w:rPr>
        <w:instrText xml:space="preserve"> PAGEREF _Ref125625095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w:t>
      </w:r>
      <w:r w:rsidR="00A03D44" w:rsidRPr="00BC3ECA">
        <w:rPr>
          <w:rStyle w:val="CharLangas"/>
        </w:rPr>
        <w:t>psl.)</w:t>
      </w:r>
    </w:p>
    <w:p w14:paraId="68B3A2D8" w14:textId="4C22EC53" w:rsidR="00AC70BE" w:rsidRPr="00BC3ECA" w:rsidRDefault="00AC70BE" w:rsidP="00E40B66">
      <w:pPr>
        <w:pStyle w:val="Heading3"/>
        <w:rPr>
          <w:noProof w:val="0"/>
        </w:rPr>
      </w:pPr>
      <w:bookmarkStart w:id="213" w:name="_Ref333411133"/>
      <w:bookmarkStart w:id="214" w:name="_Toc169621745"/>
      <w:bookmarkStart w:id="215" w:name="_Ref320087109"/>
      <w:r w:rsidRPr="00BC3ECA">
        <w:rPr>
          <w:noProof w:val="0"/>
        </w:rPr>
        <w:t>Pasirinkti komplekto</w:t>
      </w:r>
      <w:r w:rsidR="009F3A2A" w:rsidRPr="00BC3ECA">
        <w:rPr>
          <w:noProof w:val="0"/>
        </w:rPr>
        <w:t>/grupės</w:t>
      </w:r>
      <w:r w:rsidRPr="00BC3ECA">
        <w:rPr>
          <w:noProof w:val="0"/>
        </w:rPr>
        <w:t xml:space="preserve"> eksponatą</w:t>
      </w:r>
      <w:bookmarkEnd w:id="213"/>
      <w:bookmarkEnd w:id="214"/>
    </w:p>
    <w:p w14:paraId="4E7B27BD" w14:textId="4C12D642" w:rsidR="00AC70BE" w:rsidRPr="00BC3ECA" w:rsidRDefault="00AC70BE" w:rsidP="00AC70BE">
      <w:pPr>
        <w:pStyle w:val="Alnostext"/>
        <w:keepNext/>
        <w:keepLines/>
      </w:pPr>
      <w:r w:rsidRPr="00BC3ECA">
        <w:t xml:space="preserve">Paskirtis – leisti </w:t>
      </w:r>
      <w:r w:rsidRPr="00BC3ECA">
        <w:rPr>
          <w:rFonts w:cs="Arial"/>
        </w:rPr>
        <w:t>sistemos naudotojui surasti sistemoje jau anksčiau įvesta eksponatą ir jį įtraukti į komplektą</w:t>
      </w:r>
      <w:r w:rsidR="009E5B16" w:rsidRPr="00BC3ECA">
        <w:rPr>
          <w:rFonts w:cs="Arial"/>
        </w:rPr>
        <w:t xml:space="preserve"> ar grupę</w:t>
      </w:r>
      <w:r w:rsidRPr="00BC3ECA">
        <w:t xml:space="preserve">. </w:t>
      </w:r>
    </w:p>
    <w:p w14:paraId="65B04D62" w14:textId="77777777" w:rsidR="00AC70BE" w:rsidRPr="00BC3ECA" w:rsidRDefault="00AC70BE" w:rsidP="00AC70BE">
      <w:pPr>
        <w:pStyle w:val="HeadingB"/>
        <w:rPr>
          <w:noProof w:val="0"/>
        </w:rPr>
      </w:pPr>
      <w:r w:rsidRPr="00BC3ECA">
        <w:rPr>
          <w:noProof w:val="0"/>
        </w:rPr>
        <w:t>Kas gali atlikti</w:t>
      </w:r>
    </w:p>
    <w:p w14:paraId="37958CA2" w14:textId="5BBDE8DB" w:rsidR="00AC70BE" w:rsidRPr="00BC3ECA" w:rsidRDefault="00720FEB" w:rsidP="00AC70BE">
      <w:pPr>
        <w:pStyle w:val="Alnostext"/>
        <w:keepNext/>
      </w:pPr>
      <w:r w:rsidRPr="00BC3ECA">
        <w:t>Pasirinkti</w:t>
      </w:r>
      <w:r w:rsidR="00AC70BE" w:rsidRPr="00BC3ECA">
        <w:t xml:space="preserve"> komplekto</w:t>
      </w:r>
      <w:r w:rsidR="009E5B16" w:rsidRPr="00BC3ECA">
        <w:t>/grupės</w:t>
      </w:r>
      <w:r w:rsidR="00AC70BE" w:rsidRPr="00BC3ECA">
        <w:t xml:space="preserve"> duomenis gali:</w:t>
      </w:r>
    </w:p>
    <w:p w14:paraId="7F40E921" w14:textId="77777777" w:rsidR="00AC70BE" w:rsidRPr="00BC3ECA" w:rsidRDefault="00AC70BE" w:rsidP="00AC70BE">
      <w:pPr>
        <w:pStyle w:val="AlnostextBuleted"/>
        <w:keepNext/>
      </w:pPr>
      <w:r w:rsidRPr="00BC3ECA">
        <w:t>Rinkinio saugotojas</w:t>
      </w:r>
      <w:r w:rsidR="00757752" w:rsidRPr="00BC3ECA">
        <w:t>;</w:t>
      </w:r>
    </w:p>
    <w:p w14:paraId="783CA5B9" w14:textId="77777777" w:rsidR="00AC70BE" w:rsidRPr="00BC3ECA" w:rsidRDefault="00AC70BE" w:rsidP="00AC70BE">
      <w:pPr>
        <w:pStyle w:val="AlnostextBuleted"/>
      </w:pPr>
      <w:r w:rsidRPr="00BC3ECA">
        <w:t>Naudotojas, kuriam suteikta teisė įvesti naują eksponatą</w:t>
      </w:r>
      <w:r w:rsidR="00757752" w:rsidRPr="00BC3ECA">
        <w:t>.</w:t>
      </w:r>
    </w:p>
    <w:p w14:paraId="49AEAB75" w14:textId="77777777" w:rsidR="00AC70BE" w:rsidRPr="00BC3ECA" w:rsidRDefault="00AC70BE" w:rsidP="00AC70BE">
      <w:pPr>
        <w:pStyle w:val="HeadingB"/>
        <w:rPr>
          <w:noProof w:val="0"/>
        </w:rPr>
      </w:pPr>
      <w:r w:rsidRPr="00BC3ECA">
        <w:rPr>
          <w:noProof w:val="0"/>
        </w:rPr>
        <w:t>Prieš pradedant</w:t>
      </w:r>
    </w:p>
    <w:p w14:paraId="4CF48E15" w14:textId="4A643A82" w:rsidR="00AC70BE" w:rsidRPr="00BC3ECA" w:rsidRDefault="00AC70BE" w:rsidP="00AC70BE">
      <w:pPr>
        <w:pStyle w:val="Alnostext"/>
        <w:keepNext/>
      </w:pPr>
      <w:r w:rsidRPr="00BC3ECA">
        <w:t>Prieš pasirenkant komplekto</w:t>
      </w:r>
      <w:r w:rsidR="009E5B16" w:rsidRPr="00BC3ECA">
        <w:t xml:space="preserve"> ar grupės</w:t>
      </w:r>
      <w:r w:rsidRPr="00BC3ECA">
        <w:t xml:space="preserve"> eksponatą turi būti atlikta:</w:t>
      </w:r>
    </w:p>
    <w:p w14:paraId="5CFB88A7" w14:textId="647D7A6D" w:rsidR="00AC70BE" w:rsidRPr="00BC3ECA" w:rsidRDefault="00AC70BE" w:rsidP="00FA57BF">
      <w:pPr>
        <w:pStyle w:val="AlnostextBuleted"/>
        <w:keepNext/>
        <w:spacing w:before="0"/>
      </w:pPr>
      <w:r w:rsidRPr="00BC3ECA">
        <w:t>Surasti norimo komplekto</w:t>
      </w:r>
      <w:r w:rsidR="009E5B16" w:rsidRPr="00BC3ECA">
        <w:t>/grupės</w:t>
      </w:r>
      <w:r w:rsidRPr="00BC3ECA">
        <w:t xml:space="preserve"> duomenys.</w:t>
      </w:r>
    </w:p>
    <w:p w14:paraId="38B66462" w14:textId="52ED3884" w:rsidR="00AC70BE" w:rsidRPr="00BC3ECA" w:rsidRDefault="00AC70BE" w:rsidP="00FA57BF">
      <w:pPr>
        <w:pStyle w:val="Bodytextafterbuleted"/>
        <w:keepNext/>
        <w:spacing w:after="0"/>
      </w:pPr>
      <w:r w:rsidRPr="00BC3ECA">
        <w:t xml:space="preserve">Kaip atlikti skaitykite </w:t>
      </w:r>
      <w:r w:rsidR="00FA57BF" w:rsidRPr="00BC3ECA">
        <w:rPr>
          <w:i/>
        </w:rPr>
        <w:fldChar w:fldCharType="begin"/>
      </w:r>
      <w:r w:rsidR="00FA57BF" w:rsidRPr="00BC3ECA">
        <w:rPr>
          <w:i/>
        </w:rPr>
        <w:instrText xml:space="preserve"> REF _Ref307307073 \h  \* MERGEFORMAT </w:instrText>
      </w:r>
      <w:r w:rsidR="00FA57BF" w:rsidRPr="00BC3ECA">
        <w:rPr>
          <w:i/>
        </w:rPr>
      </w:r>
      <w:r w:rsidR="00FA57BF" w:rsidRPr="00BC3ECA">
        <w:rPr>
          <w:i/>
        </w:rPr>
        <w:fldChar w:fldCharType="separate"/>
      </w:r>
      <w:r w:rsidR="000D676C" w:rsidRPr="000D676C">
        <w:rPr>
          <w:i/>
        </w:rPr>
        <w:t>Surasti eksponato/komplekto/grupės duomenis</w:t>
      </w:r>
      <w:r w:rsidR="00FA57BF" w:rsidRPr="00BC3ECA">
        <w:rPr>
          <w:i/>
        </w:rPr>
        <w:fldChar w:fldCharType="end"/>
      </w:r>
      <w:r w:rsidR="00FA57BF" w:rsidRPr="00BC3ECA">
        <w:t xml:space="preserve"> </w:t>
      </w:r>
      <w:r w:rsidRPr="00BC3ECA">
        <w:rPr>
          <w:rStyle w:val="CharLangas"/>
        </w:rPr>
        <w:t>(</w:t>
      </w:r>
      <w:r w:rsidR="00FA57BF" w:rsidRPr="00BC3ECA">
        <w:rPr>
          <w:rStyle w:val="CharLangas"/>
        </w:rPr>
        <w:fldChar w:fldCharType="begin"/>
      </w:r>
      <w:r w:rsidR="00FA57BF" w:rsidRPr="00BC3ECA">
        <w:rPr>
          <w:rStyle w:val="CharLangas"/>
        </w:rPr>
        <w:instrText xml:space="preserve"> PAGEREF _Ref307307073 \h </w:instrText>
      </w:r>
      <w:r w:rsidR="00FA57BF" w:rsidRPr="00BC3ECA">
        <w:rPr>
          <w:rStyle w:val="CharLangas"/>
        </w:rPr>
      </w:r>
      <w:r w:rsidR="00FA57BF" w:rsidRPr="00BC3ECA">
        <w:rPr>
          <w:rStyle w:val="CharLangas"/>
        </w:rPr>
        <w:fldChar w:fldCharType="separate"/>
      </w:r>
      <w:r w:rsidR="000D676C">
        <w:rPr>
          <w:rStyle w:val="CharLangas"/>
          <w:noProof/>
        </w:rPr>
        <w:t>75</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t>.</w:t>
      </w:r>
    </w:p>
    <w:p w14:paraId="4835C4CA" w14:textId="3FC9454B" w:rsidR="00AC70BE" w:rsidRPr="00BC3ECA" w:rsidRDefault="00AC70BE" w:rsidP="00FA57BF">
      <w:pPr>
        <w:pStyle w:val="AlnostextBuleted"/>
        <w:keepNext/>
        <w:spacing w:before="0"/>
      </w:pPr>
      <w:r w:rsidRPr="00BC3ECA">
        <w:rPr>
          <w:rFonts w:cs="Arial"/>
        </w:rPr>
        <w:t>Eksponatas, kurį norite įtraukti į komplektą</w:t>
      </w:r>
      <w:r w:rsidR="00553B55" w:rsidRPr="00BC3ECA">
        <w:rPr>
          <w:rFonts w:cs="Arial"/>
        </w:rPr>
        <w:t>/grupę</w:t>
      </w:r>
      <w:r w:rsidRPr="00BC3ECA">
        <w:rPr>
          <w:rFonts w:cs="Arial"/>
        </w:rPr>
        <w:t>, nepriklauso jokiam kitam komplektui</w:t>
      </w:r>
      <w:r w:rsidR="00553B55" w:rsidRPr="00BC3ECA">
        <w:rPr>
          <w:rFonts w:cs="Arial"/>
        </w:rPr>
        <w:t>/grupei</w:t>
      </w:r>
      <w:r w:rsidRPr="00BC3ECA">
        <w:t>.</w:t>
      </w:r>
    </w:p>
    <w:p w14:paraId="51CB5445" w14:textId="77777777" w:rsidR="00AC70BE" w:rsidRPr="00BC3ECA" w:rsidRDefault="00AC70BE" w:rsidP="00AC70BE">
      <w:pPr>
        <w:pStyle w:val="HeadingB"/>
        <w:rPr>
          <w:noProof w:val="0"/>
        </w:rPr>
      </w:pPr>
      <w:r w:rsidRPr="00BC3ECA">
        <w:rPr>
          <w:noProof w:val="0"/>
        </w:rPr>
        <w:t>Kaip atlikti</w:t>
      </w:r>
    </w:p>
    <w:p w14:paraId="006CC193" w14:textId="490A103B" w:rsidR="00AC70BE" w:rsidRPr="00BC3ECA" w:rsidRDefault="00AC70BE" w:rsidP="00AC70BE">
      <w:pPr>
        <w:pStyle w:val="Alnostext"/>
      </w:pPr>
      <w:r w:rsidRPr="00BC3ECA">
        <w:t xml:space="preserve">Norėdami </w:t>
      </w:r>
      <w:r w:rsidR="00757752" w:rsidRPr="00BC3ECA">
        <w:rPr>
          <w:rFonts w:cs="Arial"/>
        </w:rPr>
        <w:t>į komplektą</w:t>
      </w:r>
      <w:r w:rsidR="00553B55" w:rsidRPr="00BC3ECA">
        <w:rPr>
          <w:rFonts w:cs="Arial"/>
        </w:rPr>
        <w:t>/grupę</w:t>
      </w:r>
      <w:r w:rsidR="00757752" w:rsidRPr="00BC3ECA">
        <w:t xml:space="preserve"> </w:t>
      </w:r>
      <w:r w:rsidRPr="00BC3ECA">
        <w:rPr>
          <w:rFonts w:cs="Arial"/>
        </w:rPr>
        <w:t>įtraukti sistemoje jau anksčiau įvest</w:t>
      </w:r>
      <w:r w:rsidR="00621890" w:rsidRPr="00BC3ECA">
        <w:rPr>
          <w:rFonts w:cs="Arial"/>
        </w:rPr>
        <w:t>ą</w:t>
      </w:r>
      <w:r w:rsidRPr="00BC3ECA">
        <w:rPr>
          <w:rFonts w:cs="Arial"/>
        </w:rPr>
        <w:t xml:space="preserve"> eksponatą, </w:t>
      </w:r>
      <w:r w:rsidRPr="00BC3ECA">
        <w:t>atlikite šiuos veiksmus:</w:t>
      </w:r>
    </w:p>
    <w:p w14:paraId="674AC418" w14:textId="7BAE03BC" w:rsidR="00AC70BE" w:rsidRPr="00BC3ECA" w:rsidRDefault="00AC70BE" w:rsidP="00DB10CD">
      <w:pPr>
        <w:pStyle w:val="AlnosNumbered"/>
        <w:numPr>
          <w:ilvl w:val="0"/>
          <w:numId w:val="173"/>
        </w:numPr>
      </w:pPr>
      <w:r w:rsidRPr="00BC3ECA">
        <w:t>Atsiverskite komplekto</w:t>
      </w:r>
      <w:r w:rsidR="00553B55" w:rsidRPr="00BC3ECA">
        <w:t>/grupės</w:t>
      </w:r>
      <w:r w:rsidRPr="00BC3ECA">
        <w:t xml:space="preserve"> duomenų kortelę </w:t>
      </w:r>
      <w:r w:rsidR="009C3FC4" w:rsidRPr="00BC3ECA">
        <w:rPr>
          <w:rStyle w:val="CharLaukas"/>
        </w:rPr>
        <w:t>Komplekto</w:t>
      </w:r>
      <w:r w:rsidR="000E4784" w:rsidRPr="00BC3ECA">
        <w:rPr>
          <w:rStyle w:val="CharLaukas"/>
        </w:rPr>
        <w:t>/Grupės</w:t>
      </w:r>
      <w:r w:rsidR="009C3FC4" w:rsidRPr="00BC3ECA">
        <w:rPr>
          <w:rStyle w:val="CharLaukas"/>
        </w:rPr>
        <w:t xml:space="preserve"> eksponatai</w:t>
      </w:r>
      <w:r w:rsidRPr="00BC3ECA">
        <w:t>.</w:t>
      </w:r>
    </w:p>
    <w:p w14:paraId="3A51C68E" w14:textId="4B945CDE" w:rsidR="00AC70BE" w:rsidRPr="00BC3ECA" w:rsidRDefault="00AC70BE" w:rsidP="00AC70BE">
      <w:pPr>
        <w:pStyle w:val="AlnosNumbered"/>
      </w:pPr>
      <w:r w:rsidRPr="00BC3ECA">
        <w:t xml:space="preserve">Bloke </w:t>
      </w:r>
      <w:r w:rsidR="009C3FC4" w:rsidRPr="00BC3ECA">
        <w:rPr>
          <w:rStyle w:val="CharLaukas"/>
        </w:rPr>
        <w:t>Komplekto</w:t>
      </w:r>
      <w:r w:rsidR="001B38CB" w:rsidRPr="00BC3ECA">
        <w:rPr>
          <w:rStyle w:val="CharLaukas"/>
        </w:rPr>
        <w:t>/Grupės</w:t>
      </w:r>
      <w:r w:rsidR="009C3FC4" w:rsidRPr="00BC3ECA">
        <w:rPr>
          <w:rStyle w:val="CharLaukas"/>
        </w:rPr>
        <w:t xml:space="preserve"> eksponatai</w:t>
      </w:r>
      <w:r w:rsidRPr="00BC3ECA">
        <w:t xml:space="preserve"> spauskite </w:t>
      </w:r>
      <w:r w:rsidRPr="00BC3ECA">
        <w:rPr>
          <w:rStyle w:val="CharLaukas"/>
        </w:rPr>
        <w:t>[Pasirinkti]</w:t>
      </w:r>
      <w:r w:rsidRPr="00BC3ECA">
        <w:t>.</w:t>
      </w:r>
    </w:p>
    <w:p w14:paraId="6E3B01DC" w14:textId="50777F46" w:rsidR="00AC70BE" w:rsidRPr="00BC3ECA" w:rsidRDefault="00AC70BE" w:rsidP="005B3A8E">
      <w:pPr>
        <w:pStyle w:val="BodyText"/>
      </w:pPr>
      <w:r w:rsidRPr="00BC3ECA">
        <w:t xml:space="preserve">Sistema atveria langą </w:t>
      </w:r>
      <w:r w:rsidRPr="00BC3ECA">
        <w:rPr>
          <w:rStyle w:val="CharLangas"/>
        </w:rPr>
        <w:t>Ko</w:t>
      </w:r>
      <w:r w:rsidR="00B570E1" w:rsidRPr="00BC3ECA">
        <w:rPr>
          <w:rStyle w:val="CharLangas"/>
        </w:rPr>
        <w:t>mplektas</w:t>
      </w:r>
      <w:r w:rsidR="001B38CB" w:rsidRPr="00BC3ECA">
        <w:rPr>
          <w:rStyle w:val="CharLangas"/>
        </w:rPr>
        <w:t>/Grupė</w:t>
      </w:r>
      <w:r w:rsidR="00B570E1" w:rsidRPr="00BC3ECA">
        <w:rPr>
          <w:rStyle w:val="CharLangas"/>
        </w:rPr>
        <w:t xml:space="preserve"> &gt; Eksponatas</w:t>
      </w:r>
      <w:r w:rsidRPr="00BC3ECA">
        <w:t>.</w:t>
      </w:r>
    </w:p>
    <w:p w14:paraId="68C351AD" w14:textId="44B77A4B" w:rsidR="00AC70BE" w:rsidRPr="00BC3ECA" w:rsidRDefault="00AC70BE" w:rsidP="00AC70BE">
      <w:pPr>
        <w:pStyle w:val="AlnosNumbered"/>
      </w:pPr>
      <w:r w:rsidRPr="00BC3ECA">
        <w:t>Suraskite eksponatą, kurį norite įtraukti į komplektą</w:t>
      </w:r>
      <w:r w:rsidR="001B38CB" w:rsidRPr="00BC3ECA">
        <w:t xml:space="preserve"> ar grupę</w:t>
      </w:r>
      <w:r w:rsidRPr="00BC3ECA">
        <w:t>.</w:t>
      </w:r>
    </w:p>
    <w:p w14:paraId="28214453" w14:textId="41765247" w:rsidR="00AC70BE" w:rsidRPr="00BC3ECA" w:rsidRDefault="00AC70BE" w:rsidP="005B3A8E">
      <w:pPr>
        <w:pStyle w:val="BodyText"/>
      </w:pPr>
      <w:r w:rsidRPr="00BC3ECA">
        <w:t>Kaip atlikti skaitykite</w:t>
      </w:r>
      <w:r w:rsidR="00FA57BF" w:rsidRPr="00BC3ECA">
        <w:t xml:space="preserve"> </w:t>
      </w:r>
      <w:r w:rsidR="00FA57BF" w:rsidRPr="00BC3ECA">
        <w:rPr>
          <w:i/>
        </w:rPr>
        <w:fldChar w:fldCharType="begin"/>
      </w:r>
      <w:r w:rsidR="00FA57BF" w:rsidRPr="00BC3ECA">
        <w:rPr>
          <w:i/>
        </w:rPr>
        <w:instrText xml:space="preserve"> REF _Ref307307073 \h  \* MERGEFORMAT </w:instrText>
      </w:r>
      <w:r w:rsidR="00FA57BF" w:rsidRPr="00BC3ECA">
        <w:rPr>
          <w:i/>
        </w:rPr>
      </w:r>
      <w:r w:rsidR="00FA57BF" w:rsidRPr="00BC3ECA">
        <w:rPr>
          <w:i/>
        </w:rPr>
        <w:fldChar w:fldCharType="separate"/>
      </w:r>
      <w:r w:rsidR="000D676C" w:rsidRPr="000D676C">
        <w:rPr>
          <w:i/>
        </w:rPr>
        <w:t>Surasti eksponato/komplekto/grupės duomenis</w:t>
      </w:r>
      <w:r w:rsidR="00FA57BF" w:rsidRPr="00BC3ECA">
        <w:rPr>
          <w:i/>
        </w:rPr>
        <w:fldChar w:fldCharType="end"/>
      </w:r>
      <w:r w:rsidRPr="00BC3ECA">
        <w:t xml:space="preserve"> </w:t>
      </w:r>
      <w:r w:rsidRPr="00BC3ECA">
        <w:rPr>
          <w:rStyle w:val="CharLangas"/>
        </w:rPr>
        <w:t>(</w:t>
      </w:r>
      <w:r w:rsidR="00FA57BF" w:rsidRPr="00BC3ECA">
        <w:rPr>
          <w:rStyle w:val="CharLangas"/>
        </w:rPr>
        <w:fldChar w:fldCharType="begin"/>
      </w:r>
      <w:r w:rsidR="00FA57BF" w:rsidRPr="00BC3ECA">
        <w:rPr>
          <w:rStyle w:val="CharLangas"/>
        </w:rPr>
        <w:instrText xml:space="preserve"> PAGEREF _Ref307307073 \h </w:instrText>
      </w:r>
      <w:r w:rsidR="00FA57BF" w:rsidRPr="00BC3ECA">
        <w:rPr>
          <w:rStyle w:val="CharLangas"/>
        </w:rPr>
      </w:r>
      <w:r w:rsidR="00FA57BF" w:rsidRPr="00BC3ECA">
        <w:rPr>
          <w:rStyle w:val="CharLangas"/>
        </w:rPr>
        <w:fldChar w:fldCharType="separate"/>
      </w:r>
      <w:r w:rsidR="000D676C">
        <w:rPr>
          <w:rStyle w:val="CharLangas"/>
          <w:noProof/>
        </w:rPr>
        <w:t>75</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t>.</w:t>
      </w:r>
    </w:p>
    <w:p w14:paraId="1F46DBE7" w14:textId="77777777" w:rsidR="00AC70BE" w:rsidRPr="00BC3ECA" w:rsidRDefault="00AC70BE" w:rsidP="00AC70BE">
      <w:pPr>
        <w:pStyle w:val="AlnosNumbered"/>
      </w:pPr>
      <w:r w:rsidRPr="00BC3ECA">
        <w:t>Rezultatų sąraše šalia norimo eksponato (ar kelių eksponatų) pažymėkite varnele.</w:t>
      </w:r>
    </w:p>
    <w:p w14:paraId="7C6EE5C9" w14:textId="77777777" w:rsidR="00AC70BE" w:rsidRPr="00BC3ECA" w:rsidRDefault="00AC70BE" w:rsidP="00AC70BE">
      <w:pPr>
        <w:pStyle w:val="AlnosNumbered"/>
      </w:pPr>
      <w:r w:rsidRPr="00BC3ECA">
        <w:t xml:space="preserve">Spauskite </w:t>
      </w:r>
      <w:r w:rsidRPr="00BC3ECA">
        <w:rPr>
          <w:rStyle w:val="CharLaukas"/>
        </w:rPr>
        <w:t>[Pasirinkti]</w:t>
      </w:r>
      <w:r w:rsidRPr="00BC3ECA">
        <w:t>.</w:t>
      </w:r>
    </w:p>
    <w:p w14:paraId="45724B0D" w14:textId="5500AEE0" w:rsidR="00AC70BE" w:rsidRPr="00BC3ECA" w:rsidRDefault="00AC70BE" w:rsidP="005B3A8E">
      <w:pPr>
        <w:pStyle w:val="BodyText"/>
      </w:pPr>
      <w:r w:rsidRPr="00BC3ECA">
        <w:t>Sistema atveria komplekto</w:t>
      </w:r>
      <w:r w:rsidR="001B38CB" w:rsidRPr="00BC3ECA">
        <w:t>/grupės</w:t>
      </w:r>
      <w:r w:rsidRPr="00BC3ECA">
        <w:t xml:space="preserve"> duomenų langą, įtraukdama eksponato (-ų) duomenis.</w:t>
      </w:r>
    </w:p>
    <w:p w14:paraId="4CB61574" w14:textId="77777777" w:rsidR="00AC70BE" w:rsidRPr="00BC3ECA" w:rsidRDefault="00AC70BE" w:rsidP="00AC70BE">
      <w:pPr>
        <w:pStyle w:val="AlnosNumbered"/>
        <w:keepNext/>
      </w:pPr>
      <w:r w:rsidRPr="00BC3ECA">
        <w:t xml:space="preserve">Spauskite </w:t>
      </w:r>
      <w:r w:rsidRPr="00BC3ECA">
        <w:rPr>
          <w:rStyle w:val="CharLaukas"/>
        </w:rPr>
        <w:t>[Išsaugoti]</w:t>
      </w:r>
      <w:r w:rsidRPr="00BC3ECA">
        <w:t>.</w:t>
      </w:r>
    </w:p>
    <w:p w14:paraId="0061D3EB" w14:textId="0846AE91" w:rsidR="00AC70BE" w:rsidRPr="00BC3ECA" w:rsidRDefault="00AC70BE" w:rsidP="005B3A8E">
      <w:pPr>
        <w:pStyle w:val="BodyText"/>
      </w:pPr>
      <w:r w:rsidRPr="00BC3ECA">
        <w:t>Sistema išsaugo duomenis sistemoje.</w:t>
      </w:r>
      <w:r w:rsidRPr="00BC3ECA">
        <w:br/>
        <w:t>Komplekto</w:t>
      </w:r>
      <w:r w:rsidR="001B38CB" w:rsidRPr="00BC3ECA">
        <w:t>/grupės</w:t>
      </w:r>
      <w:r w:rsidRPr="00BC3ECA">
        <w:t xml:space="preserve"> (ir visų eksponatų) duomenų būsena lieka </w:t>
      </w:r>
      <w:r w:rsidRPr="00BC3ECA">
        <w:rPr>
          <w:rStyle w:val="CharLangas"/>
        </w:rPr>
        <w:t>Įvedamas</w:t>
      </w:r>
      <w:r w:rsidRPr="00BC3ECA">
        <w:t>.</w:t>
      </w:r>
    </w:p>
    <w:p w14:paraId="440B8A81" w14:textId="77777777" w:rsidR="00002FEB" w:rsidRPr="00BC3ECA" w:rsidRDefault="00002FEB" w:rsidP="00512286">
      <w:pPr>
        <w:pStyle w:val="Heading3"/>
        <w:rPr>
          <w:noProof w:val="0"/>
        </w:rPr>
      </w:pPr>
      <w:bookmarkStart w:id="216" w:name="_Ref333415650"/>
      <w:bookmarkStart w:id="217" w:name="_Toc169621746"/>
      <w:r w:rsidRPr="00BC3ECA">
        <w:rPr>
          <w:noProof w:val="0"/>
        </w:rPr>
        <w:lastRenderedPageBreak/>
        <w:t>Pridėti duomenų kortel</w:t>
      </w:r>
      <w:r w:rsidR="00E40B66" w:rsidRPr="00BC3ECA">
        <w:rPr>
          <w:noProof w:val="0"/>
        </w:rPr>
        <w:t>e</w:t>
      </w:r>
      <w:r w:rsidRPr="00BC3ECA">
        <w:rPr>
          <w:noProof w:val="0"/>
        </w:rPr>
        <w:t>s į aprašą</w:t>
      </w:r>
      <w:bookmarkEnd w:id="216"/>
      <w:bookmarkEnd w:id="217"/>
    </w:p>
    <w:p w14:paraId="09CD502F" w14:textId="77777777" w:rsidR="00002FEB" w:rsidRPr="00BC3ECA" w:rsidRDefault="00002FEB" w:rsidP="00512286">
      <w:pPr>
        <w:pStyle w:val="Alnostext"/>
        <w:keepNext/>
      </w:pPr>
      <w:r w:rsidRPr="00BC3ECA">
        <w:t xml:space="preserve">Paskirtis – papildyti </w:t>
      </w:r>
      <w:r w:rsidR="00CD5EF3" w:rsidRPr="00BC3ECA">
        <w:rPr>
          <w:rFonts w:cs="Arial"/>
        </w:rPr>
        <w:t>muziejaus vertybės</w:t>
      </w:r>
      <w:r w:rsidRPr="00BC3ECA">
        <w:rPr>
          <w:rFonts w:cs="Arial"/>
        </w:rPr>
        <w:t xml:space="preserve"> aprašą papildomomis duomenų kortelėmis</w:t>
      </w:r>
      <w:r w:rsidRPr="00BC3ECA">
        <w:t xml:space="preserve">. </w:t>
      </w:r>
    </w:p>
    <w:p w14:paraId="2489CA5B" w14:textId="77777777" w:rsidR="00D30299" w:rsidRPr="00BC3ECA" w:rsidRDefault="00D30299" w:rsidP="00512286">
      <w:pPr>
        <w:pStyle w:val="Alnostext"/>
        <w:keepNext/>
      </w:pPr>
      <w:r w:rsidRPr="00BC3ECA">
        <w:t>Galite pridėti šias duomenų korteles:</w:t>
      </w:r>
    </w:p>
    <w:p w14:paraId="5524D023" w14:textId="77777777" w:rsidR="00D30299" w:rsidRPr="00BC3ECA" w:rsidRDefault="00D30299" w:rsidP="00512286">
      <w:pPr>
        <w:pStyle w:val="AlnostextBuleted"/>
        <w:keepNext/>
      </w:pPr>
      <w:r w:rsidRPr="00BC3ECA">
        <w:t>Apžiūros būklės tyrimai</w:t>
      </w:r>
    </w:p>
    <w:p w14:paraId="0051A8B5" w14:textId="77777777" w:rsidR="002818DD" w:rsidRPr="00BC3ECA" w:rsidRDefault="002818DD" w:rsidP="00512286">
      <w:pPr>
        <w:pStyle w:val="AlnostextBuleted"/>
        <w:keepNext/>
      </w:pPr>
      <w:r w:rsidRPr="00BC3ECA">
        <w:t>Audiogido informacija</w:t>
      </w:r>
    </w:p>
    <w:p w14:paraId="57C1E0FF" w14:textId="77777777" w:rsidR="00D30299" w:rsidRPr="00BC3ECA" w:rsidRDefault="00D30299" w:rsidP="00512286">
      <w:pPr>
        <w:pStyle w:val="AlnostextBuleted"/>
        <w:keepNext/>
      </w:pPr>
      <w:r w:rsidRPr="00BC3ECA">
        <w:t>Dalys</w:t>
      </w:r>
    </w:p>
    <w:p w14:paraId="3DAD5F30" w14:textId="3F8AE69D" w:rsidR="008F0924" w:rsidRPr="00BC3ECA" w:rsidRDefault="008F0924" w:rsidP="00512286">
      <w:pPr>
        <w:pStyle w:val="AlnostextBuleted"/>
        <w:keepNext/>
      </w:pPr>
      <w:r w:rsidRPr="00BC3ECA">
        <w:t>Fotodokumentas</w:t>
      </w:r>
    </w:p>
    <w:p w14:paraId="683F9082" w14:textId="0431C630" w:rsidR="008F0924" w:rsidRPr="00BC3ECA" w:rsidRDefault="008F0924" w:rsidP="00512286">
      <w:pPr>
        <w:pStyle w:val="AlnostextBuleted"/>
        <w:keepNext/>
      </w:pPr>
      <w:r w:rsidRPr="00BC3ECA">
        <w:t>Gamta</w:t>
      </w:r>
    </w:p>
    <w:p w14:paraId="2C2A8E29" w14:textId="44A6350A" w:rsidR="008F0924" w:rsidRPr="00BC3ECA" w:rsidRDefault="00102DD8" w:rsidP="00512286">
      <w:pPr>
        <w:pStyle w:val="AlnostextBuleted"/>
        <w:keepNext/>
      </w:pPr>
      <w:r w:rsidRPr="00BC3ECA">
        <w:t>Garso ir vaizdo dokumentai</w:t>
      </w:r>
    </w:p>
    <w:p w14:paraId="0734BEC6" w14:textId="3D088205" w:rsidR="00974D03" w:rsidRPr="00BC3ECA" w:rsidRDefault="00974D03" w:rsidP="00974D03">
      <w:pPr>
        <w:pStyle w:val="AlnostextBuleted"/>
        <w:keepNext/>
      </w:pPr>
      <w:r w:rsidRPr="00BC3ECA">
        <w:t>Grafikos kūrinys</w:t>
      </w:r>
    </w:p>
    <w:p w14:paraId="43E18E26" w14:textId="77777777" w:rsidR="00D30299" w:rsidRPr="00BC3ECA" w:rsidRDefault="00D30299" w:rsidP="00512286">
      <w:pPr>
        <w:pStyle w:val="AlnostextBuleted"/>
        <w:keepNext/>
      </w:pPr>
      <w:r w:rsidRPr="00BC3ECA">
        <w:t>Įrašai, ženklai, signatūros</w:t>
      </w:r>
    </w:p>
    <w:p w14:paraId="3F17252A" w14:textId="77777777" w:rsidR="00D30299" w:rsidRPr="00BC3ECA" w:rsidRDefault="00D30299" w:rsidP="00512286">
      <w:pPr>
        <w:pStyle w:val="AlnostextBuleted"/>
        <w:keepNext/>
      </w:pPr>
      <w:r w:rsidRPr="00BC3ECA">
        <w:t>Įsigijimas ir vertinimas</w:t>
      </w:r>
    </w:p>
    <w:p w14:paraId="5D2C9C41" w14:textId="5B22E456" w:rsidR="00877542" w:rsidRPr="00BC3ECA" w:rsidRDefault="00877542" w:rsidP="00512286">
      <w:pPr>
        <w:pStyle w:val="AlnostextBuleted"/>
        <w:keepNext/>
      </w:pPr>
      <w:r w:rsidRPr="00BC3ECA">
        <w:t>Istorija, kultūra ir dailė</w:t>
      </w:r>
    </w:p>
    <w:p w14:paraId="39314E5A" w14:textId="16703D44" w:rsidR="00102DD8" w:rsidRPr="00BC3ECA" w:rsidRDefault="00102DD8" w:rsidP="00512286">
      <w:pPr>
        <w:pStyle w:val="AlnostextBuleted"/>
        <w:keepNext/>
      </w:pPr>
      <w:r w:rsidRPr="00BC3ECA">
        <w:t>Konservavimas, restauravimas</w:t>
      </w:r>
    </w:p>
    <w:p w14:paraId="384CD9FD" w14:textId="7B410684" w:rsidR="006E0A39" w:rsidRPr="00BC3ECA" w:rsidRDefault="006E0A39" w:rsidP="00512286">
      <w:pPr>
        <w:pStyle w:val="AlnostextBuleted"/>
        <w:keepNext/>
      </w:pPr>
      <w:r w:rsidRPr="00BC3ECA">
        <w:t>Leidiniai, dokumentai, spausdiniai</w:t>
      </w:r>
    </w:p>
    <w:p w14:paraId="36583473" w14:textId="7C71A97D" w:rsidR="00877542" w:rsidRPr="00BC3ECA" w:rsidRDefault="00877542" w:rsidP="00512286">
      <w:pPr>
        <w:pStyle w:val="AlnostextBuleted"/>
        <w:keepNext/>
      </w:pPr>
      <w:r w:rsidRPr="00BC3ECA">
        <w:t>Literatūra, šaltiniai</w:t>
      </w:r>
    </w:p>
    <w:p w14:paraId="41EF4B44" w14:textId="3E46D7C8" w:rsidR="00081716" w:rsidRPr="00BC3ECA" w:rsidRDefault="00081716" w:rsidP="00512286">
      <w:pPr>
        <w:pStyle w:val="AlnostextBuleted"/>
        <w:keepNext/>
      </w:pPr>
      <w:r w:rsidRPr="00BC3ECA">
        <w:t>Mokslas ir technika</w:t>
      </w:r>
    </w:p>
    <w:p w14:paraId="35EB855B" w14:textId="77777777" w:rsidR="00D30299" w:rsidRPr="00BC3ECA" w:rsidRDefault="00D30299" w:rsidP="00512286">
      <w:pPr>
        <w:pStyle w:val="AlnostextBuleted"/>
        <w:keepNext/>
      </w:pPr>
      <w:r w:rsidRPr="00BC3ECA">
        <w:t>Parodos</w:t>
      </w:r>
    </w:p>
    <w:p w14:paraId="2767B3C0" w14:textId="77777777" w:rsidR="002818DD" w:rsidRPr="00BC3ECA" w:rsidRDefault="002818DD" w:rsidP="00512286">
      <w:pPr>
        <w:pStyle w:val="AlnostextBuleted"/>
        <w:keepNext/>
      </w:pPr>
      <w:r w:rsidRPr="00BC3ECA">
        <w:t>Publikacijos apie eksponatą</w:t>
      </w:r>
    </w:p>
    <w:p w14:paraId="3AC4F31A" w14:textId="4E08FBDD" w:rsidR="006F14C1" w:rsidRPr="00BC3ECA" w:rsidRDefault="006F14C1" w:rsidP="00512286">
      <w:pPr>
        <w:pStyle w:val="AlnostextBuleted"/>
        <w:keepNext/>
      </w:pPr>
      <w:r w:rsidRPr="00BC3ECA">
        <w:t>Radimo aplinkybės</w:t>
      </w:r>
    </w:p>
    <w:p w14:paraId="738A736E" w14:textId="16ED2B37" w:rsidR="00081716" w:rsidRPr="00BC3ECA" w:rsidRDefault="00081716" w:rsidP="00512286">
      <w:pPr>
        <w:pStyle w:val="AlnostextBuleted"/>
        <w:keepNext/>
      </w:pPr>
      <w:r w:rsidRPr="00BC3ECA">
        <w:t>Skaitmeniniai objektai</w:t>
      </w:r>
    </w:p>
    <w:p w14:paraId="39B9F626" w14:textId="50FD3856" w:rsidR="00081716" w:rsidRPr="00BC3ECA" w:rsidRDefault="00F92294" w:rsidP="00512286">
      <w:pPr>
        <w:pStyle w:val="AlnostextBuleted"/>
        <w:keepNext/>
      </w:pPr>
      <w:r w:rsidRPr="00BC3ECA">
        <w:t>Struktūrinės dalys</w:t>
      </w:r>
    </w:p>
    <w:p w14:paraId="1627DDBC" w14:textId="3DCC555C" w:rsidR="00F92294" w:rsidRPr="00BC3ECA" w:rsidRDefault="00F92294" w:rsidP="00512286">
      <w:pPr>
        <w:pStyle w:val="AlnostextBuleted"/>
        <w:keepNext/>
      </w:pPr>
      <w:r w:rsidRPr="00BC3ECA">
        <w:t>Susiformavimas</w:t>
      </w:r>
    </w:p>
    <w:p w14:paraId="32DB1360" w14:textId="5C07C419" w:rsidR="00F92294" w:rsidRPr="00BC3ECA" w:rsidRDefault="00F92294" w:rsidP="00512286">
      <w:pPr>
        <w:pStyle w:val="AlnostextBuleted"/>
        <w:keepNext/>
      </w:pPr>
      <w:r w:rsidRPr="00BC3ECA">
        <w:t>Susiję eksponatai</w:t>
      </w:r>
    </w:p>
    <w:p w14:paraId="2351ABDA" w14:textId="2D36C6C1" w:rsidR="00F92294" w:rsidRPr="00BC3ECA" w:rsidRDefault="00F92294" w:rsidP="00512286">
      <w:pPr>
        <w:pStyle w:val="AlnostextBuleted"/>
        <w:keepNext/>
      </w:pPr>
      <w:r w:rsidRPr="00BC3ECA">
        <w:t>Susiję įvykiai, asmenys, adresai, įmonės</w:t>
      </w:r>
    </w:p>
    <w:p w14:paraId="563BAFC7" w14:textId="7CCC4510" w:rsidR="00F92294" w:rsidRPr="00BC3ECA" w:rsidRDefault="006F14C1" w:rsidP="00512286">
      <w:pPr>
        <w:pStyle w:val="AlnostextBuleted"/>
        <w:keepNext/>
      </w:pPr>
      <w:r w:rsidRPr="00BC3ECA">
        <w:t>Turtinės teisės ir savininkai</w:t>
      </w:r>
    </w:p>
    <w:p w14:paraId="005E97B8" w14:textId="0461C24D" w:rsidR="006F14C1" w:rsidRPr="00BC3ECA" w:rsidRDefault="006F14C1" w:rsidP="00512286">
      <w:pPr>
        <w:pStyle w:val="AlnostextBuleted"/>
        <w:keepNext/>
      </w:pPr>
      <w:r w:rsidRPr="00BC3ECA">
        <w:t>Zoologija</w:t>
      </w:r>
    </w:p>
    <w:p w14:paraId="26CAAC10" w14:textId="77777777" w:rsidR="005B7E83" w:rsidRPr="00BC3ECA" w:rsidRDefault="005B7E83" w:rsidP="00667BE8">
      <w:pPr>
        <w:pStyle w:val="Dmesio"/>
      </w:pPr>
      <w:r w:rsidRPr="00BC3ECA">
        <w:t xml:space="preserve">Kai kurios duomenų kortelės </w:t>
      </w:r>
      <w:r w:rsidR="008D3FBC" w:rsidRPr="00BC3ECA">
        <w:t xml:space="preserve">sistemos </w:t>
      </w:r>
      <w:r w:rsidRPr="00BC3ECA">
        <w:t xml:space="preserve">pridedamos automatiškai, </w:t>
      </w:r>
      <w:r w:rsidR="00430C4C" w:rsidRPr="00BC3ECA">
        <w:t xml:space="preserve">atlikus tam tikrus veiksmus su eksponato ar vertybės duomenimis, </w:t>
      </w:r>
      <w:r w:rsidRPr="00BC3ECA">
        <w:t>pvz.:</w:t>
      </w:r>
    </w:p>
    <w:p w14:paraId="4837B907" w14:textId="77777777" w:rsidR="005B7E83" w:rsidRPr="00BC3ECA" w:rsidRDefault="005B7E83" w:rsidP="00667BE8">
      <w:pPr>
        <w:pStyle w:val="AlnostextBuleted"/>
      </w:pPr>
      <w:r w:rsidRPr="00BC3ECA">
        <w:t xml:space="preserve">Į kolekcijas įtrauktų eksponatų bei kitų muziejinių vertybių aprašai automatiškai papildomi duomenų kortele </w:t>
      </w:r>
      <w:r w:rsidRPr="00BC3ECA">
        <w:rPr>
          <w:rStyle w:val="CharLaukas"/>
        </w:rPr>
        <w:t>Kolekcijos</w:t>
      </w:r>
      <w:r w:rsidRPr="00BC3ECA">
        <w:t>, kurioje galite peržiūrėti sąrašą visų kolekcijų, į kurias įtrauktas eksponatas ar vertybė.</w:t>
      </w:r>
    </w:p>
    <w:p w14:paraId="1CC22BDE" w14:textId="77777777" w:rsidR="005B7E83" w:rsidRPr="00BC3ECA" w:rsidRDefault="005B7E83" w:rsidP="00667BE8">
      <w:pPr>
        <w:pStyle w:val="AlnostextBuleted"/>
      </w:pPr>
      <w:r w:rsidRPr="00BC3ECA">
        <w:t xml:space="preserve">Importuotų iš kitų sistemų eksponatų duomenys pateikiami su papildoma kortele – </w:t>
      </w:r>
      <w:r w:rsidRPr="00BC3ECA">
        <w:rPr>
          <w:rStyle w:val="CharLaukas"/>
        </w:rPr>
        <w:t>Duomenų migravimas</w:t>
      </w:r>
      <w:r w:rsidRPr="00BC3ECA">
        <w:t>, kurioje pateikiamas sąrašas iš kitos sistemos perkeltų duomenų.</w:t>
      </w:r>
    </w:p>
    <w:p w14:paraId="6019B3D2" w14:textId="77777777" w:rsidR="00002FEB" w:rsidRPr="00BC3ECA" w:rsidRDefault="00002FEB" w:rsidP="00D30299">
      <w:pPr>
        <w:pStyle w:val="HeadingB"/>
        <w:rPr>
          <w:noProof w:val="0"/>
        </w:rPr>
      </w:pPr>
      <w:r w:rsidRPr="00BC3ECA">
        <w:rPr>
          <w:noProof w:val="0"/>
        </w:rPr>
        <w:t>Kas gali atlikti</w:t>
      </w:r>
    </w:p>
    <w:p w14:paraId="551466C4" w14:textId="77777777" w:rsidR="00002FEB" w:rsidRPr="00BC3ECA" w:rsidRDefault="00002FEB" w:rsidP="00D30299">
      <w:pPr>
        <w:pStyle w:val="Alnostext"/>
        <w:keepNext/>
      </w:pPr>
      <w:r w:rsidRPr="00BC3ECA">
        <w:t>Papildyti aprašą duomenų kortelėmis gali:</w:t>
      </w:r>
    </w:p>
    <w:p w14:paraId="0AB74120" w14:textId="77777777" w:rsidR="00002FEB" w:rsidRPr="00BC3ECA" w:rsidRDefault="00002FEB" w:rsidP="00D30299">
      <w:pPr>
        <w:pStyle w:val="AlnostextBuleted"/>
        <w:keepNext/>
      </w:pPr>
      <w:r w:rsidRPr="00BC3ECA">
        <w:t xml:space="preserve">Naudotojas, kuriam suteiktos teisės įvesti ir keisti </w:t>
      </w:r>
      <w:r w:rsidR="00376397" w:rsidRPr="00BC3ECA">
        <w:t>muziejaus vertybės</w:t>
      </w:r>
      <w:r w:rsidRPr="00BC3ECA">
        <w:t xml:space="preserve"> duomenis.</w:t>
      </w:r>
    </w:p>
    <w:p w14:paraId="334A2CE3" w14:textId="77777777" w:rsidR="00002FEB" w:rsidRPr="00BC3ECA" w:rsidRDefault="00002FEB" w:rsidP="00002FEB">
      <w:pPr>
        <w:pStyle w:val="HeadingB"/>
        <w:tabs>
          <w:tab w:val="left" w:pos="3093"/>
        </w:tabs>
        <w:rPr>
          <w:noProof w:val="0"/>
        </w:rPr>
      </w:pPr>
      <w:r w:rsidRPr="00BC3ECA">
        <w:rPr>
          <w:noProof w:val="0"/>
        </w:rPr>
        <w:t>Kaip atlikti</w:t>
      </w:r>
    </w:p>
    <w:p w14:paraId="3FA8C626" w14:textId="77777777" w:rsidR="00002FEB" w:rsidRPr="00BC3ECA" w:rsidRDefault="00002FEB" w:rsidP="00002FEB">
      <w:pPr>
        <w:pStyle w:val="Alnostext"/>
      </w:pPr>
      <w:r w:rsidRPr="00BC3ECA">
        <w:t xml:space="preserve">Norėdami papildyti </w:t>
      </w:r>
      <w:r w:rsidR="007C16D0" w:rsidRPr="00BC3ECA">
        <w:rPr>
          <w:rFonts w:cs="Arial"/>
        </w:rPr>
        <w:t xml:space="preserve">vertybės </w:t>
      </w:r>
      <w:r w:rsidRPr="00BC3ECA">
        <w:rPr>
          <w:rFonts w:cs="Arial"/>
        </w:rPr>
        <w:t>aprašą duomenų kortelėmis, atlikite šiuos veiksmus:</w:t>
      </w:r>
    </w:p>
    <w:p w14:paraId="48C676CC" w14:textId="607040C5" w:rsidR="00002FEB" w:rsidRPr="00BC3ECA" w:rsidRDefault="00002FEB" w:rsidP="00DB10CD">
      <w:pPr>
        <w:pStyle w:val="AlnosNumbered"/>
        <w:numPr>
          <w:ilvl w:val="0"/>
          <w:numId w:val="166"/>
        </w:numPr>
      </w:pPr>
      <w:r w:rsidRPr="00BC3ECA">
        <w:t>Suraskite norimo eksponato/komplekto</w:t>
      </w:r>
      <w:r w:rsidR="00C925F9" w:rsidRPr="00BC3ECA">
        <w:t>/grupės</w:t>
      </w:r>
      <w:r w:rsidRPr="00BC3ECA">
        <w:t xml:space="preserve"> duomenis.</w:t>
      </w:r>
    </w:p>
    <w:p w14:paraId="00C84588" w14:textId="7859D339" w:rsidR="00002FEB" w:rsidRPr="00BC3ECA" w:rsidRDefault="00002FEB" w:rsidP="005B3A8E">
      <w:pPr>
        <w:pStyle w:val="BodyText"/>
      </w:pPr>
      <w:r w:rsidRPr="00BC3ECA">
        <w:t>Kaip atlikti skaitykite</w:t>
      </w:r>
      <w:r w:rsidR="00FA57BF" w:rsidRPr="00BC3ECA">
        <w:t xml:space="preserve"> </w:t>
      </w:r>
      <w:r w:rsidR="00FA57BF" w:rsidRPr="00BC3ECA">
        <w:rPr>
          <w:i/>
        </w:rPr>
        <w:fldChar w:fldCharType="begin"/>
      </w:r>
      <w:r w:rsidR="00FA57BF" w:rsidRPr="00BC3ECA">
        <w:rPr>
          <w:i/>
        </w:rPr>
        <w:instrText xml:space="preserve"> REF _Ref307307073 \h  \* MERGEFORMAT </w:instrText>
      </w:r>
      <w:r w:rsidR="00FA57BF" w:rsidRPr="00BC3ECA">
        <w:rPr>
          <w:i/>
        </w:rPr>
      </w:r>
      <w:r w:rsidR="00FA57BF" w:rsidRPr="00BC3ECA">
        <w:rPr>
          <w:i/>
        </w:rPr>
        <w:fldChar w:fldCharType="separate"/>
      </w:r>
      <w:r w:rsidR="000D676C" w:rsidRPr="000D676C">
        <w:rPr>
          <w:i/>
        </w:rPr>
        <w:t>Surasti eksponato/komplekto/grupės duomenis</w:t>
      </w:r>
      <w:r w:rsidR="00FA57BF" w:rsidRPr="00BC3ECA">
        <w:rPr>
          <w:i/>
        </w:rPr>
        <w:fldChar w:fldCharType="end"/>
      </w:r>
      <w:r w:rsidRPr="00BC3ECA">
        <w:t xml:space="preserve"> </w:t>
      </w:r>
      <w:r w:rsidRPr="00BC3ECA">
        <w:rPr>
          <w:rStyle w:val="CharLangas"/>
        </w:rPr>
        <w:t>(</w:t>
      </w:r>
      <w:r w:rsidR="00FA57BF" w:rsidRPr="00BC3ECA">
        <w:rPr>
          <w:rStyle w:val="CharLangas"/>
        </w:rPr>
        <w:fldChar w:fldCharType="begin"/>
      </w:r>
      <w:r w:rsidR="00FA57BF" w:rsidRPr="00BC3ECA">
        <w:rPr>
          <w:rStyle w:val="CharLangas"/>
        </w:rPr>
        <w:instrText xml:space="preserve"> PAGEREF _Ref307307073 \h </w:instrText>
      </w:r>
      <w:r w:rsidR="00FA57BF" w:rsidRPr="00BC3ECA">
        <w:rPr>
          <w:rStyle w:val="CharLangas"/>
        </w:rPr>
      </w:r>
      <w:r w:rsidR="00FA57BF" w:rsidRPr="00BC3ECA">
        <w:rPr>
          <w:rStyle w:val="CharLangas"/>
        </w:rPr>
        <w:fldChar w:fldCharType="separate"/>
      </w:r>
      <w:r w:rsidR="000D676C">
        <w:rPr>
          <w:rStyle w:val="CharLangas"/>
          <w:noProof/>
        </w:rPr>
        <w:t>75</w:t>
      </w:r>
      <w:r w:rsidR="00FA57BF" w:rsidRPr="00BC3ECA">
        <w:rPr>
          <w:rStyle w:val="CharLangas"/>
        </w:rPr>
        <w:fldChar w:fldCharType="end"/>
      </w:r>
      <w:r w:rsidRPr="00BC3ECA">
        <w:rPr>
          <w:rStyle w:val="CharLangas"/>
        </w:rPr>
        <w:t>psl.)</w:t>
      </w:r>
      <w:r w:rsidRPr="00BC3ECA">
        <w:t>.</w:t>
      </w:r>
    </w:p>
    <w:p w14:paraId="1E202895" w14:textId="0DD4B266" w:rsidR="00002FEB" w:rsidRPr="00BC3ECA" w:rsidRDefault="00002FEB" w:rsidP="00002FEB">
      <w:pPr>
        <w:pStyle w:val="AlnosNumbered"/>
      </w:pPr>
      <w:r w:rsidRPr="00BC3ECA">
        <w:t xml:space="preserve">Lange </w:t>
      </w:r>
      <w:r w:rsidRPr="00BC3ECA">
        <w:rPr>
          <w:rStyle w:val="CharLangas"/>
        </w:rPr>
        <w:t>Eksponatų paieška,</w:t>
      </w:r>
      <w:r w:rsidRPr="00BC3ECA">
        <w:t xml:space="preserve"> šalia norimo eksponato, stulpelyje </w:t>
      </w:r>
      <w:r w:rsidRPr="00BC3ECA">
        <w:rPr>
          <w:b/>
        </w:rPr>
        <w:t>Veiksmai</w:t>
      </w:r>
      <w:r w:rsidRPr="00BC3ECA">
        <w:t xml:space="preserve"> spauskite </w:t>
      </w:r>
      <w:r w:rsidR="00424185" w:rsidRPr="00BC3ECA">
        <w:rPr>
          <w:noProof/>
          <w:lang w:eastAsia="lt-LT"/>
        </w:rPr>
        <w:drawing>
          <wp:inline distT="0" distB="0" distL="0" distR="0" wp14:anchorId="3190DC86" wp14:editId="47C5E450">
            <wp:extent cx="167640" cy="1676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52C19C1E" w14:textId="72A5F744" w:rsidR="00002FEB" w:rsidRPr="00BC3ECA" w:rsidRDefault="00002FEB" w:rsidP="005B3A8E">
      <w:pPr>
        <w:pStyle w:val="BodyText"/>
      </w:pPr>
      <w:r w:rsidRPr="00BC3ECA">
        <w:t xml:space="preserve">Atsiveria langas </w:t>
      </w:r>
      <w:r w:rsidRPr="00BC3ECA">
        <w:rPr>
          <w:rStyle w:val="CharLangas"/>
        </w:rPr>
        <w:t>Eksponatų paieška &gt; Eksponatas/Komplektas</w:t>
      </w:r>
      <w:r w:rsidR="00FA57BF" w:rsidRPr="00BC3ECA">
        <w:rPr>
          <w:rStyle w:val="CharLangas"/>
        </w:rPr>
        <w:t>/Grupė</w:t>
      </w:r>
      <w:r w:rsidRPr="00BC3ECA">
        <w:t>.</w:t>
      </w:r>
    </w:p>
    <w:p w14:paraId="688F14E2" w14:textId="77777777" w:rsidR="00002FEB" w:rsidRPr="00BC3ECA" w:rsidRDefault="00002FEB" w:rsidP="00002FEB">
      <w:pPr>
        <w:pStyle w:val="AlnosNumbered"/>
      </w:pPr>
      <w:r w:rsidRPr="00BC3ECA">
        <w:t xml:space="preserve">Spauskite ant reikšmių sąrašo </w:t>
      </w:r>
      <w:r w:rsidRPr="00BC3ECA">
        <w:rPr>
          <w:rStyle w:val="CharLaukas"/>
        </w:rPr>
        <w:t>Papildomi laukai</w:t>
      </w:r>
      <w:r w:rsidRPr="00BC3ECA">
        <w:t>.</w:t>
      </w:r>
    </w:p>
    <w:p w14:paraId="54210C80" w14:textId="216A393E" w:rsidR="00002FEB" w:rsidRPr="00BC3ECA" w:rsidRDefault="00424185" w:rsidP="005B3A8E">
      <w:pPr>
        <w:pStyle w:val="Picture"/>
      </w:pPr>
      <w:r w:rsidRPr="00BC3ECA">
        <w:rPr>
          <w:noProof/>
          <w:lang w:eastAsia="lt-LT"/>
        </w:rPr>
        <w:drawing>
          <wp:inline distT="0" distB="0" distL="0" distR="0" wp14:anchorId="1D68C58B" wp14:editId="2D320C0A">
            <wp:extent cx="4762500" cy="647700"/>
            <wp:effectExtent l="19050" t="19050" r="19050" b="190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647700"/>
                    </a:xfrm>
                    <a:prstGeom prst="rect">
                      <a:avLst/>
                    </a:prstGeom>
                    <a:noFill/>
                    <a:ln w="3175" cmpd="sng">
                      <a:solidFill>
                        <a:srgbClr val="A6A6A6"/>
                      </a:solidFill>
                      <a:miter lim="800000"/>
                      <a:headEnd/>
                      <a:tailEnd/>
                    </a:ln>
                    <a:effectLst/>
                  </pic:spPr>
                </pic:pic>
              </a:graphicData>
            </a:graphic>
          </wp:inline>
        </w:drawing>
      </w:r>
    </w:p>
    <w:p w14:paraId="12E961A5" w14:textId="77777777" w:rsidR="00002FEB" w:rsidRPr="00BC3ECA" w:rsidRDefault="00002FEB" w:rsidP="00002FEB">
      <w:pPr>
        <w:pStyle w:val="AlnosNumbered"/>
      </w:pPr>
      <w:r w:rsidRPr="00BC3ECA">
        <w:t>Atsivėrusiame sąraše spragtelkite ant norimos duomenų kortelės pavadinimo.</w:t>
      </w:r>
    </w:p>
    <w:p w14:paraId="1E53B3EF" w14:textId="0A219092" w:rsidR="004442A1" w:rsidRPr="00BC3ECA" w:rsidRDefault="004442A1" w:rsidP="005B3A8E">
      <w:pPr>
        <w:pStyle w:val="BodyText"/>
      </w:pPr>
      <w:r w:rsidRPr="00BC3ECA">
        <w:t>Sistema prie eksponato/komplekto</w:t>
      </w:r>
      <w:r w:rsidR="005257D7" w:rsidRPr="00BC3ECA">
        <w:t>/grupės</w:t>
      </w:r>
      <w:r w:rsidRPr="00BC3ECA">
        <w:t xml:space="preserve"> aprašo prideda papildomą duomenų kortelę.</w:t>
      </w:r>
    </w:p>
    <w:p w14:paraId="0C2AAC1F" w14:textId="77777777" w:rsidR="00002FEB" w:rsidRPr="00BC3ECA" w:rsidRDefault="00002FEB" w:rsidP="00002FEB">
      <w:pPr>
        <w:pStyle w:val="AlnosNumbered"/>
      </w:pPr>
      <w:r w:rsidRPr="00BC3ECA">
        <w:lastRenderedPageBreak/>
        <w:t>Užpildykite duomenų kortelę norima informacija apie eksponatą/komplektą.</w:t>
      </w:r>
    </w:p>
    <w:p w14:paraId="5C19E200" w14:textId="42A956FA" w:rsidR="00002FEB" w:rsidRPr="00BC3ECA" w:rsidRDefault="00002FEB"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67FFF170" w14:textId="77777777" w:rsidR="00002FEB" w:rsidRPr="00BC3ECA" w:rsidRDefault="00002FEB" w:rsidP="00002FEB">
      <w:pPr>
        <w:pStyle w:val="AlnosNumbered"/>
      </w:pPr>
      <w:r w:rsidRPr="00BC3ECA">
        <w:t xml:space="preserve">Spauskite </w:t>
      </w:r>
      <w:r w:rsidRPr="00BC3ECA">
        <w:rPr>
          <w:rStyle w:val="CharLaukas"/>
        </w:rPr>
        <w:t>[Išsaugoti]</w:t>
      </w:r>
      <w:r w:rsidRPr="00BC3ECA">
        <w:t>.</w:t>
      </w:r>
    </w:p>
    <w:p w14:paraId="60DE54EA" w14:textId="77777777" w:rsidR="00002FEB" w:rsidRPr="00BC3ECA" w:rsidRDefault="00002FEB" w:rsidP="005B3A8E">
      <w:pPr>
        <w:pStyle w:val="BodyText"/>
      </w:pPr>
      <w:r w:rsidRPr="00BC3ECA">
        <w:t>Sistema patikrina, ar duomenys korektiški ir išsaugoja.</w:t>
      </w:r>
    </w:p>
    <w:p w14:paraId="48FB09CD" w14:textId="24FB6555" w:rsidR="00D60C97" w:rsidRPr="00BC3ECA" w:rsidRDefault="007271FD" w:rsidP="007271FD">
      <w:pPr>
        <w:pStyle w:val="Heading3"/>
        <w:rPr>
          <w:noProof w:val="0"/>
        </w:rPr>
      </w:pPr>
      <w:bookmarkStart w:id="218" w:name="_Toc169621747"/>
      <w:r w:rsidRPr="00BC3ECA">
        <w:rPr>
          <w:noProof w:val="0"/>
        </w:rPr>
        <w:t>Importuoti eksponatą</w:t>
      </w:r>
      <w:bookmarkEnd w:id="218"/>
    </w:p>
    <w:p w14:paraId="6F32AAC9" w14:textId="5A0F6417" w:rsidR="007271FD" w:rsidRPr="00BC3ECA" w:rsidRDefault="007271FD" w:rsidP="007271FD">
      <w:pPr>
        <w:pStyle w:val="Alnostext"/>
      </w:pPr>
      <w:r w:rsidRPr="00BC3ECA">
        <w:t xml:space="preserve">Paskirtis – </w:t>
      </w:r>
      <w:r w:rsidR="00A63805" w:rsidRPr="00BC3ECA">
        <w:t xml:space="preserve">suteikti galimybę vartotojui </w:t>
      </w:r>
      <w:r w:rsidR="00DA5FCE" w:rsidRPr="00BC3ECA">
        <w:t>perkelti iš Excel dokumento duomenis į LIMIS.</w:t>
      </w:r>
    </w:p>
    <w:p w14:paraId="18D8D12F" w14:textId="34B655ED" w:rsidR="007271FD" w:rsidRPr="00BC3ECA" w:rsidRDefault="007271FD" w:rsidP="007271FD">
      <w:pPr>
        <w:pStyle w:val="Alnostext"/>
        <w:rPr>
          <w:b/>
        </w:rPr>
      </w:pPr>
      <w:r w:rsidRPr="00BC3ECA">
        <w:rPr>
          <w:b/>
        </w:rPr>
        <w:t>Kas gali atlikti</w:t>
      </w:r>
    </w:p>
    <w:p w14:paraId="15F2F0BA" w14:textId="55BC0A9B" w:rsidR="00FD3954" w:rsidRPr="00BC3ECA" w:rsidRDefault="00FD3954" w:rsidP="007271FD">
      <w:pPr>
        <w:pStyle w:val="Alnostext"/>
      </w:pPr>
      <w:r w:rsidRPr="00BC3ECA">
        <w:t>Sistemos n</w:t>
      </w:r>
      <w:r w:rsidR="006217B5" w:rsidRPr="00BC3ECA">
        <w:t>audotojai, kuriems yra suteikta teisė</w:t>
      </w:r>
      <w:r w:rsidRPr="00BC3ECA">
        <w:t>:</w:t>
      </w:r>
    </w:p>
    <w:p w14:paraId="096838E4" w14:textId="34A90722" w:rsidR="00DA5FCE" w:rsidRPr="00BC3ECA" w:rsidRDefault="006217B5" w:rsidP="00DB10CD">
      <w:pPr>
        <w:pStyle w:val="Alnostext"/>
        <w:numPr>
          <w:ilvl w:val="0"/>
          <w:numId w:val="195"/>
        </w:numPr>
      </w:pPr>
      <w:r w:rsidRPr="00BC3ECA">
        <w:t>Eksponatų importas</w:t>
      </w:r>
      <w:r w:rsidR="007A38A6" w:rsidRPr="00BC3ECA">
        <w:t>;</w:t>
      </w:r>
    </w:p>
    <w:p w14:paraId="0D63DACE" w14:textId="77777777" w:rsidR="00407EEC" w:rsidRPr="00BC3ECA" w:rsidRDefault="00407EEC" w:rsidP="00407EEC">
      <w:pPr>
        <w:pStyle w:val="Alnostext"/>
        <w:rPr>
          <w:b/>
        </w:rPr>
      </w:pPr>
      <w:r w:rsidRPr="00BC3ECA">
        <w:rPr>
          <w:b/>
        </w:rPr>
        <w:t>Prieš pradedant</w:t>
      </w:r>
    </w:p>
    <w:p w14:paraId="5283C7A6" w14:textId="699D820C" w:rsidR="00407EEC" w:rsidRPr="00BC3ECA" w:rsidRDefault="00DF1BB8" w:rsidP="00407EEC">
      <w:pPr>
        <w:pStyle w:val="Alnostext"/>
      </w:pPr>
      <w:r w:rsidRPr="00BC3ECA">
        <w:t xml:space="preserve">Prieš pateikiant duomenis </w:t>
      </w:r>
      <w:r w:rsidR="005749CB" w:rsidRPr="00BC3ECA">
        <w:t>į LIMIS, naudo</w:t>
      </w:r>
      <w:r w:rsidR="001441C5" w:rsidRPr="00BC3ECA">
        <w:t>tojas turi pasiruošti</w:t>
      </w:r>
      <w:r w:rsidR="00107C72" w:rsidRPr="00BC3ECA">
        <w:t xml:space="preserve"> eksponatų importo Excel bylą</w:t>
      </w:r>
      <w:r w:rsidR="007A7C46" w:rsidRPr="00BC3ECA">
        <w:t>.</w:t>
      </w:r>
    </w:p>
    <w:p w14:paraId="1069BDAE" w14:textId="6F153ACD" w:rsidR="007271FD" w:rsidRPr="00BC3ECA" w:rsidRDefault="007271FD" w:rsidP="007271FD">
      <w:pPr>
        <w:pStyle w:val="Alnostext"/>
        <w:rPr>
          <w:b/>
        </w:rPr>
      </w:pPr>
      <w:r w:rsidRPr="00BC3ECA">
        <w:rPr>
          <w:b/>
        </w:rPr>
        <w:t>Kaip atlikti</w:t>
      </w:r>
    </w:p>
    <w:p w14:paraId="717B6802" w14:textId="6896478B" w:rsidR="00107C72" w:rsidRPr="00BC3ECA" w:rsidRDefault="00107C72" w:rsidP="00DB10CD">
      <w:pPr>
        <w:pStyle w:val="Alnostext"/>
        <w:numPr>
          <w:ilvl w:val="0"/>
          <w:numId w:val="196"/>
        </w:numPr>
        <w:spacing w:before="0" w:after="0"/>
      </w:pPr>
      <w:r w:rsidRPr="00BC3ECA">
        <w:t xml:space="preserve">Iš meniu pasirinkite </w:t>
      </w:r>
      <w:r w:rsidRPr="00BC3ECA">
        <w:rPr>
          <w:b/>
        </w:rPr>
        <w:t>Eksponatai.</w:t>
      </w:r>
    </w:p>
    <w:p w14:paraId="6843956E" w14:textId="53330B2A" w:rsidR="00107C72" w:rsidRPr="00BC3ECA" w:rsidRDefault="00107C72" w:rsidP="00107C72">
      <w:pPr>
        <w:pStyle w:val="Alnostext"/>
        <w:spacing w:before="0" w:after="0"/>
        <w:ind w:left="720"/>
      </w:pPr>
      <w:r w:rsidRPr="00BC3ECA">
        <w:t xml:space="preserve">Atsiveria langas </w:t>
      </w:r>
      <w:r w:rsidRPr="00BC3ECA">
        <w:rPr>
          <w:i/>
        </w:rPr>
        <w:t>Eksponatų paieška</w:t>
      </w:r>
      <w:r w:rsidRPr="00BC3ECA">
        <w:t>.</w:t>
      </w:r>
    </w:p>
    <w:p w14:paraId="684035ED" w14:textId="2D335517" w:rsidR="00107C72" w:rsidRPr="00BC3ECA" w:rsidRDefault="00107C72" w:rsidP="00DB10CD">
      <w:pPr>
        <w:pStyle w:val="Alnostext"/>
        <w:numPr>
          <w:ilvl w:val="0"/>
          <w:numId w:val="196"/>
        </w:numPr>
        <w:spacing w:after="0"/>
      </w:pPr>
      <w:r w:rsidRPr="00BC3ECA">
        <w:t xml:space="preserve">Spauskite mygtuką </w:t>
      </w:r>
      <w:r w:rsidRPr="00BC3ECA">
        <w:rPr>
          <w:b/>
        </w:rPr>
        <w:t>[Eksponatų importas]</w:t>
      </w:r>
      <w:r w:rsidR="00EC18BC" w:rsidRPr="00BC3ECA">
        <w:rPr>
          <w:b/>
        </w:rPr>
        <w:t>.</w:t>
      </w:r>
    </w:p>
    <w:p w14:paraId="255425C7" w14:textId="218B9473" w:rsidR="00EC18BC" w:rsidRPr="00BC3ECA" w:rsidRDefault="00EC18BC" w:rsidP="00EC18BC">
      <w:pPr>
        <w:pStyle w:val="Alnostext"/>
        <w:spacing w:before="0"/>
        <w:ind w:left="720"/>
      </w:pPr>
      <w:r w:rsidRPr="00BC3ECA">
        <w:t xml:space="preserve">Atsiveria langas </w:t>
      </w:r>
      <w:r w:rsidRPr="00BC3ECA">
        <w:rPr>
          <w:i/>
        </w:rPr>
        <w:t>Eksponatų importas</w:t>
      </w:r>
      <w:r w:rsidRPr="00BC3ECA">
        <w:t>.</w:t>
      </w:r>
    </w:p>
    <w:p w14:paraId="02CAC910" w14:textId="7BCF8A77" w:rsidR="00EC18BC" w:rsidRPr="00BC3ECA" w:rsidRDefault="00EC18BC" w:rsidP="00EC18BC">
      <w:pPr>
        <w:pStyle w:val="Alnostext"/>
        <w:spacing w:before="0" w:after="0"/>
        <w:ind w:left="720"/>
      </w:pPr>
      <w:r w:rsidRPr="00BC3ECA">
        <w:rPr>
          <w:noProof/>
        </w:rPr>
        <w:drawing>
          <wp:inline distT="0" distB="0" distL="0" distR="0" wp14:anchorId="1E2FE089" wp14:editId="1A912346">
            <wp:extent cx="3467278" cy="1346269"/>
            <wp:effectExtent l="19050" t="19050" r="19050" b="2540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Eksponatų importas.png"/>
                    <pic:cNvPicPr/>
                  </pic:nvPicPr>
                  <pic:blipFill>
                    <a:blip r:embed="rId157">
                      <a:extLst>
                        <a:ext uri="{28A0092B-C50C-407E-A947-70E740481C1C}">
                          <a14:useLocalDpi xmlns:a14="http://schemas.microsoft.com/office/drawing/2010/main" val="0"/>
                        </a:ext>
                      </a:extLst>
                    </a:blip>
                    <a:stretch>
                      <a:fillRect/>
                    </a:stretch>
                  </pic:blipFill>
                  <pic:spPr>
                    <a:xfrm>
                      <a:off x="0" y="0"/>
                      <a:ext cx="3467278" cy="1346269"/>
                    </a:xfrm>
                    <a:prstGeom prst="rect">
                      <a:avLst/>
                    </a:prstGeom>
                    <a:ln w="3175">
                      <a:solidFill>
                        <a:schemeClr val="tx1"/>
                      </a:solidFill>
                    </a:ln>
                  </pic:spPr>
                </pic:pic>
              </a:graphicData>
            </a:graphic>
          </wp:inline>
        </w:drawing>
      </w:r>
    </w:p>
    <w:p w14:paraId="63FFE500" w14:textId="4CC6ACF6" w:rsidR="00EC18BC" w:rsidRPr="00BC3ECA" w:rsidRDefault="00EC18BC" w:rsidP="00DB10CD">
      <w:pPr>
        <w:pStyle w:val="Alnostext"/>
        <w:numPr>
          <w:ilvl w:val="0"/>
          <w:numId w:val="196"/>
        </w:numPr>
        <w:spacing w:after="0"/>
      </w:pPr>
      <w:r w:rsidRPr="00BC3ECA">
        <w:t xml:space="preserve">Spauskite mygtuką </w:t>
      </w:r>
      <w:r w:rsidRPr="00BC3ECA">
        <w:rPr>
          <w:b/>
        </w:rPr>
        <w:t>[Pridėti]</w:t>
      </w:r>
      <w:r w:rsidRPr="00BC3ECA">
        <w:t>.</w:t>
      </w:r>
    </w:p>
    <w:p w14:paraId="7CE642A3" w14:textId="0309814A" w:rsidR="00EC18BC" w:rsidRPr="00BC3ECA" w:rsidRDefault="00EC18BC" w:rsidP="00EC18BC">
      <w:pPr>
        <w:pStyle w:val="Alnostext"/>
        <w:spacing w:before="0" w:after="0"/>
        <w:ind w:left="720"/>
      </w:pPr>
      <w:r w:rsidRPr="00BC3ECA">
        <w:t>Pasirinkite norimą importuoti bylą Excel formatu.</w:t>
      </w:r>
    </w:p>
    <w:p w14:paraId="1EB1989A" w14:textId="58E57E83" w:rsidR="00EC18BC" w:rsidRPr="00BC3ECA" w:rsidRDefault="00EC18BC" w:rsidP="00DB10CD">
      <w:pPr>
        <w:pStyle w:val="Alnostext"/>
        <w:numPr>
          <w:ilvl w:val="0"/>
          <w:numId w:val="196"/>
        </w:numPr>
        <w:spacing w:after="0"/>
      </w:pPr>
      <w:r w:rsidRPr="00BC3ECA">
        <w:t xml:space="preserve">Spauskite mygtuką </w:t>
      </w:r>
      <w:r w:rsidRPr="00BC3ECA">
        <w:rPr>
          <w:b/>
        </w:rPr>
        <w:t>[Importuoti]</w:t>
      </w:r>
      <w:r w:rsidRPr="00BC3ECA">
        <w:t>.</w:t>
      </w:r>
    </w:p>
    <w:p w14:paraId="77335967" w14:textId="720E1DC0" w:rsidR="00EC18BC" w:rsidRPr="00BC3ECA" w:rsidRDefault="00EC18BC" w:rsidP="00761BFF">
      <w:pPr>
        <w:pStyle w:val="Alnostext"/>
        <w:spacing w:before="0"/>
        <w:ind w:left="720"/>
      </w:pPr>
      <w:r w:rsidRPr="00BC3ECA">
        <w:t xml:space="preserve">Jei duomenys teisingi, sistema importuoja duomenis į </w:t>
      </w:r>
      <w:r w:rsidRPr="00BC3ECA">
        <w:rPr>
          <w:b/>
        </w:rPr>
        <w:t>Eksponato</w:t>
      </w:r>
      <w:r w:rsidRPr="00BC3ECA">
        <w:t xml:space="preserve"> kortelę </w:t>
      </w:r>
      <w:r w:rsidRPr="00BC3ECA">
        <w:rPr>
          <w:b/>
        </w:rPr>
        <w:t>Pagrindiniai duomenys</w:t>
      </w:r>
      <w:r w:rsidRPr="00BC3ECA">
        <w:t xml:space="preserve"> arba į </w:t>
      </w:r>
      <w:r w:rsidR="00424744" w:rsidRPr="00BC3ECA">
        <w:t xml:space="preserve">kortelę </w:t>
      </w:r>
      <w:r w:rsidR="00285A1E" w:rsidRPr="00BC3ECA">
        <w:rPr>
          <w:b/>
        </w:rPr>
        <w:t>Duomenų m</w:t>
      </w:r>
      <w:r w:rsidR="00424744" w:rsidRPr="00BC3ECA">
        <w:rPr>
          <w:b/>
        </w:rPr>
        <w:t>igravimas</w:t>
      </w:r>
      <w:r w:rsidRPr="00BC3ECA">
        <w:t>.</w:t>
      </w:r>
    </w:p>
    <w:p w14:paraId="62EB2219" w14:textId="35FDD718" w:rsidR="0041330F" w:rsidRPr="00BC3ECA" w:rsidRDefault="0076469E" w:rsidP="00761BFF">
      <w:pPr>
        <w:pStyle w:val="Pastaba"/>
        <w:spacing w:before="0"/>
        <w:ind w:left="720"/>
      </w:pPr>
      <w:r w:rsidRPr="00BC3ECA">
        <w:t>Eksportas vykdomas iki pirmos klaidos. Įvykus klaidai – ekrane parodomas eilutės numeris Excel byloje, kurioje yra klaida ir klaidos pranešimas. Importas nutraukiamas ir duomenis neimportuojami į LIMIS.</w:t>
      </w:r>
    </w:p>
    <w:p w14:paraId="24EB7341" w14:textId="15C0423E" w:rsidR="0099422B" w:rsidRPr="00BC3ECA" w:rsidRDefault="0099422B" w:rsidP="00DB10CD">
      <w:pPr>
        <w:pStyle w:val="Alnostext"/>
        <w:numPr>
          <w:ilvl w:val="0"/>
          <w:numId w:val="196"/>
        </w:numPr>
        <w:spacing w:before="0" w:after="0"/>
      </w:pPr>
      <w:r w:rsidRPr="00BC3ECA">
        <w:t xml:space="preserve">Jei perkėlimas sėkmingas, naudotojas turės pabaigti tvarkyti eksponatą rankiniu būdų įvertinant informaciją surašytą kortelėje </w:t>
      </w:r>
      <w:r w:rsidR="00E33870" w:rsidRPr="00BC3ECA">
        <w:rPr>
          <w:b/>
        </w:rPr>
        <w:t>Duomenų m</w:t>
      </w:r>
      <w:r w:rsidRPr="00BC3ECA">
        <w:rPr>
          <w:b/>
        </w:rPr>
        <w:t>igravimas</w:t>
      </w:r>
      <w:r w:rsidRPr="00BC3ECA">
        <w:t>. Baigus tvarkyti duomenis ir pažymėjus varnel</w:t>
      </w:r>
      <w:r w:rsidR="00E33870" w:rsidRPr="00BC3ECA">
        <w:t>e</w:t>
      </w:r>
      <w:r w:rsidRPr="00BC3ECA">
        <w:t xml:space="preserve"> lauką </w:t>
      </w:r>
      <w:r w:rsidRPr="00BC3ECA">
        <w:rPr>
          <w:b/>
        </w:rPr>
        <w:t xml:space="preserve">{Duomenys sutvarkyti} </w:t>
      </w:r>
      <w:r w:rsidRPr="00BC3ECA">
        <w:t xml:space="preserve">reiškia, kad visi duomenys įrašyti kortelėje </w:t>
      </w:r>
      <w:r w:rsidR="00E33870" w:rsidRPr="00BC3ECA">
        <w:rPr>
          <w:b/>
        </w:rPr>
        <w:t>Duomenų m</w:t>
      </w:r>
      <w:r w:rsidRPr="00BC3ECA">
        <w:rPr>
          <w:b/>
        </w:rPr>
        <w:t xml:space="preserve">igravimas </w:t>
      </w:r>
      <w:r w:rsidRPr="00BC3ECA">
        <w:t>yra įvertinti darbuotojo ir eksponato kortelė sutvarkyta.</w:t>
      </w:r>
    </w:p>
    <w:p w14:paraId="4C6C7F2E" w14:textId="52CCFDCF" w:rsidR="00393E79" w:rsidRPr="00BC3ECA" w:rsidRDefault="000F589D" w:rsidP="000F589D">
      <w:pPr>
        <w:pStyle w:val="Heading2"/>
      </w:pPr>
      <w:bookmarkStart w:id="219" w:name="_Ref333504199"/>
      <w:bookmarkStart w:id="220" w:name="_Ref333504200"/>
      <w:bookmarkStart w:id="221" w:name="_Ref333909303"/>
      <w:bookmarkStart w:id="222" w:name="_Ref333909305"/>
      <w:bookmarkStart w:id="223" w:name="_Ref367709158"/>
      <w:bookmarkStart w:id="224" w:name="_Ref367709159"/>
      <w:bookmarkStart w:id="225" w:name="_Ref125555564"/>
      <w:bookmarkStart w:id="226" w:name="_Toc169621748"/>
      <w:r w:rsidRPr="00BC3ECA">
        <w:t>Pateikti tvirtinti eksponatą/komplektą</w:t>
      </w:r>
      <w:bookmarkEnd w:id="215"/>
      <w:bookmarkEnd w:id="219"/>
      <w:bookmarkEnd w:id="220"/>
      <w:bookmarkEnd w:id="221"/>
      <w:bookmarkEnd w:id="222"/>
      <w:bookmarkEnd w:id="223"/>
      <w:bookmarkEnd w:id="224"/>
      <w:r w:rsidR="00673C3C" w:rsidRPr="00BC3ECA">
        <w:t>/grupę</w:t>
      </w:r>
      <w:bookmarkEnd w:id="225"/>
      <w:bookmarkEnd w:id="226"/>
    </w:p>
    <w:p w14:paraId="7957F04F" w14:textId="651E7867" w:rsidR="000F589D" w:rsidRPr="00BC3ECA" w:rsidRDefault="000F589D" w:rsidP="000F589D">
      <w:pPr>
        <w:pStyle w:val="Alnostext"/>
      </w:pPr>
      <w:r w:rsidRPr="00BC3ECA">
        <w:t>Paskirtis – pateikti naujo eksponato</w:t>
      </w:r>
      <w:r w:rsidR="008748D4" w:rsidRPr="00BC3ECA">
        <w:t>/komplekto</w:t>
      </w:r>
      <w:r w:rsidR="00DB1188" w:rsidRPr="00BC3ECA">
        <w:t>/grupės</w:t>
      </w:r>
      <w:r w:rsidRPr="00BC3ECA">
        <w:t xml:space="preserve"> duomenis tvirtinimui. </w:t>
      </w:r>
    </w:p>
    <w:p w14:paraId="3DAAF66B" w14:textId="77777777" w:rsidR="007A5488" w:rsidRPr="00BC3ECA" w:rsidRDefault="007A5488" w:rsidP="007A5488">
      <w:pPr>
        <w:pStyle w:val="HeadingB"/>
        <w:rPr>
          <w:noProof w:val="0"/>
        </w:rPr>
      </w:pPr>
      <w:r w:rsidRPr="00BC3ECA">
        <w:rPr>
          <w:noProof w:val="0"/>
        </w:rPr>
        <w:t>Kas gali atlikti</w:t>
      </w:r>
    </w:p>
    <w:p w14:paraId="62BC3A1D" w14:textId="77777777" w:rsidR="007A5488" w:rsidRPr="00BC3ECA" w:rsidRDefault="00720FEB" w:rsidP="007A5488">
      <w:pPr>
        <w:pStyle w:val="Alnostext"/>
      </w:pPr>
      <w:r w:rsidRPr="00BC3ECA">
        <w:t xml:space="preserve">Pateikti tvirtinimui </w:t>
      </w:r>
      <w:r w:rsidR="007A5488" w:rsidRPr="00BC3ECA">
        <w:t>eksponato/komplekto duomenis gali:</w:t>
      </w:r>
    </w:p>
    <w:p w14:paraId="6A0E632B" w14:textId="77777777" w:rsidR="007A5488" w:rsidRPr="00BC3ECA" w:rsidRDefault="007A5488" w:rsidP="007A5488">
      <w:pPr>
        <w:pStyle w:val="AlnostextBuleted"/>
      </w:pPr>
      <w:r w:rsidRPr="00BC3ECA">
        <w:t>Rinkinio saugotojas</w:t>
      </w:r>
      <w:r w:rsidR="00757752" w:rsidRPr="00BC3ECA">
        <w:t>;</w:t>
      </w:r>
    </w:p>
    <w:p w14:paraId="44FF5365" w14:textId="77777777" w:rsidR="007A5488" w:rsidRPr="00BC3ECA" w:rsidRDefault="007A5488" w:rsidP="007A5488">
      <w:pPr>
        <w:pStyle w:val="AlnostextBuleted"/>
      </w:pPr>
      <w:r w:rsidRPr="00BC3ECA">
        <w:t>Naudotojas, kuriam suteiktos teisės įvesti eksponato duomenis</w:t>
      </w:r>
      <w:r w:rsidR="00220DDF" w:rsidRPr="00BC3ECA">
        <w:t>, bet nesuteiktos teisės tvirtinti eksponato duomenis</w:t>
      </w:r>
      <w:r w:rsidR="00757752" w:rsidRPr="00BC3ECA">
        <w:t>.</w:t>
      </w:r>
    </w:p>
    <w:p w14:paraId="122F1D51" w14:textId="77777777" w:rsidR="000A5732" w:rsidRPr="00BC3ECA" w:rsidRDefault="000A5732" w:rsidP="000A5732">
      <w:pPr>
        <w:pStyle w:val="HeadingB"/>
        <w:rPr>
          <w:noProof w:val="0"/>
        </w:rPr>
      </w:pPr>
      <w:r w:rsidRPr="00BC3ECA">
        <w:rPr>
          <w:noProof w:val="0"/>
        </w:rPr>
        <w:lastRenderedPageBreak/>
        <w:t>Prieš pradedant</w:t>
      </w:r>
    </w:p>
    <w:p w14:paraId="348454D0" w14:textId="77777777" w:rsidR="00720FEB" w:rsidRPr="00BC3ECA" w:rsidRDefault="00720FEB" w:rsidP="00720FEB">
      <w:pPr>
        <w:pStyle w:val="Alnostext"/>
      </w:pPr>
      <w:r w:rsidRPr="00BC3ECA">
        <w:t>Prieš pateikiant duomenis tvirtinimui, turi būti atlikta:</w:t>
      </w:r>
    </w:p>
    <w:p w14:paraId="53B685BB" w14:textId="5ABAE810" w:rsidR="000A5732" w:rsidRPr="00BC3ECA" w:rsidRDefault="000A5732" w:rsidP="000A5732">
      <w:pPr>
        <w:pStyle w:val="AlnostextBuleted"/>
      </w:pPr>
      <w:r w:rsidRPr="00BC3ECA">
        <w:t>Įvesti eksponato</w:t>
      </w:r>
      <w:r w:rsidR="004E66FF" w:rsidRPr="00BC3ECA">
        <w:t xml:space="preserve">, </w:t>
      </w:r>
      <w:r w:rsidRPr="00BC3ECA">
        <w:t>komplekto</w:t>
      </w:r>
      <w:r w:rsidR="004E66FF" w:rsidRPr="00BC3ECA">
        <w:t xml:space="preserve"> ar grupės</w:t>
      </w:r>
      <w:r w:rsidRPr="00BC3ECA">
        <w:t xml:space="preserve"> duomenys</w:t>
      </w:r>
    </w:p>
    <w:p w14:paraId="1C352C6E" w14:textId="59A62664" w:rsidR="000A5732" w:rsidRPr="00BC3ECA" w:rsidRDefault="000A5732" w:rsidP="000A5732">
      <w:pPr>
        <w:pStyle w:val="Bodytextafterbuleted"/>
      </w:pPr>
      <w:r w:rsidRPr="00BC3ECA">
        <w:t>Kaip atlikti skaitykite skyriuje</w:t>
      </w:r>
      <w:r w:rsidR="00FA57BF" w:rsidRPr="00BC3ECA">
        <w:t xml:space="preserve"> </w:t>
      </w:r>
      <w:r w:rsidR="00FA57BF" w:rsidRPr="00BC3ECA">
        <w:rPr>
          <w:i/>
        </w:rPr>
        <w:fldChar w:fldCharType="begin"/>
      </w:r>
      <w:r w:rsidR="00FA57BF" w:rsidRPr="00BC3ECA">
        <w:rPr>
          <w:i/>
        </w:rPr>
        <w:instrText xml:space="preserve"> REF _Ref125620506 \h  \* MERGEFORMAT </w:instrText>
      </w:r>
      <w:r w:rsidR="00FA57BF" w:rsidRPr="00BC3ECA">
        <w:rPr>
          <w:i/>
        </w:rPr>
      </w:r>
      <w:r w:rsidR="00FA57BF" w:rsidRPr="00BC3ECA">
        <w:rPr>
          <w:i/>
        </w:rPr>
        <w:fldChar w:fldCharType="separate"/>
      </w:r>
      <w:r w:rsidR="000D676C" w:rsidRPr="000D676C">
        <w:rPr>
          <w:rStyle w:val="CharLaukas"/>
          <w:b w:val="0"/>
          <w:i/>
        </w:rPr>
        <w:t>Įvesti naują eksponatą, komplektą ar grupę</w:t>
      </w:r>
      <w:r w:rsidR="00FA57BF" w:rsidRPr="00BC3ECA">
        <w:rPr>
          <w:i/>
        </w:rPr>
        <w:fldChar w:fldCharType="end"/>
      </w:r>
      <w:r w:rsidRPr="00BC3ECA">
        <w:t xml:space="preserve"> </w:t>
      </w:r>
      <w:r w:rsidR="00CE161B" w:rsidRPr="00BC3ECA">
        <w:rPr>
          <w:rStyle w:val="CharLangas"/>
        </w:rPr>
        <w:t>(</w:t>
      </w:r>
      <w:r w:rsidR="00FA57BF" w:rsidRPr="00BC3ECA">
        <w:rPr>
          <w:rStyle w:val="CharLangas"/>
        </w:rPr>
        <w:fldChar w:fldCharType="begin"/>
      </w:r>
      <w:r w:rsidR="00FA57BF" w:rsidRPr="00BC3ECA">
        <w:rPr>
          <w:rStyle w:val="CharLangas"/>
        </w:rPr>
        <w:instrText xml:space="preserve"> PAGEREF _Ref125620506 \h </w:instrText>
      </w:r>
      <w:r w:rsidR="00FA57BF" w:rsidRPr="00BC3ECA">
        <w:rPr>
          <w:rStyle w:val="CharLangas"/>
        </w:rPr>
      </w:r>
      <w:r w:rsidR="00FA57BF" w:rsidRPr="00BC3ECA">
        <w:rPr>
          <w:rStyle w:val="CharLangas"/>
        </w:rPr>
        <w:fldChar w:fldCharType="separate"/>
      </w:r>
      <w:r w:rsidR="000D676C">
        <w:rPr>
          <w:rStyle w:val="CharLangas"/>
          <w:noProof/>
        </w:rPr>
        <w:t>66</w:t>
      </w:r>
      <w:r w:rsidR="00FA57BF" w:rsidRPr="00BC3ECA">
        <w:rPr>
          <w:rStyle w:val="CharLangas"/>
        </w:rPr>
        <w:fldChar w:fldCharType="end"/>
      </w:r>
      <w:r w:rsidR="00FA57BF" w:rsidRPr="00BC3ECA">
        <w:rPr>
          <w:rStyle w:val="CharLangas"/>
        </w:rPr>
        <w:t xml:space="preserve"> </w:t>
      </w:r>
      <w:r w:rsidRPr="00BC3ECA">
        <w:rPr>
          <w:rStyle w:val="CharLangas"/>
        </w:rPr>
        <w:t>psl.)</w:t>
      </w:r>
      <w:r w:rsidRPr="00BC3ECA">
        <w:t>.</w:t>
      </w:r>
    </w:p>
    <w:p w14:paraId="3EF6351A" w14:textId="77777777" w:rsidR="000F589D" w:rsidRPr="00BC3ECA" w:rsidRDefault="000F589D" w:rsidP="000F589D">
      <w:pPr>
        <w:pStyle w:val="HeadingB"/>
        <w:rPr>
          <w:noProof w:val="0"/>
        </w:rPr>
      </w:pPr>
      <w:r w:rsidRPr="00BC3ECA">
        <w:rPr>
          <w:noProof w:val="0"/>
        </w:rPr>
        <w:t>Kaip atlikti</w:t>
      </w:r>
    </w:p>
    <w:p w14:paraId="066008AE" w14:textId="549C2AD1" w:rsidR="000F589D" w:rsidRPr="00BC3ECA" w:rsidRDefault="000F589D" w:rsidP="001E1D58">
      <w:pPr>
        <w:pStyle w:val="Alnostext"/>
        <w:keepNext/>
      </w:pPr>
      <w:r w:rsidRPr="00BC3ECA">
        <w:t xml:space="preserve">Norėdami </w:t>
      </w:r>
      <w:r w:rsidR="000A5732" w:rsidRPr="00BC3ECA">
        <w:t>pateikti tvirtinti naujo eksponato</w:t>
      </w:r>
      <w:r w:rsidR="007A5488" w:rsidRPr="00BC3ECA">
        <w:t>/komplekto</w:t>
      </w:r>
      <w:r w:rsidR="005051D8" w:rsidRPr="00BC3ECA">
        <w:t>/grupės</w:t>
      </w:r>
      <w:r w:rsidR="000A5732" w:rsidRPr="00BC3ECA">
        <w:t xml:space="preserve"> duomenis</w:t>
      </w:r>
      <w:r w:rsidR="007A5488" w:rsidRPr="00BC3ECA">
        <w:t>,</w:t>
      </w:r>
      <w:r w:rsidR="000A5732" w:rsidRPr="00BC3ECA">
        <w:t xml:space="preserve"> </w:t>
      </w:r>
      <w:r w:rsidRPr="00BC3ECA">
        <w:t>atlikite šiuos veiksmus:</w:t>
      </w:r>
    </w:p>
    <w:p w14:paraId="2D39B3B5" w14:textId="325F9D1E" w:rsidR="000A5732" w:rsidRPr="00BC3ECA" w:rsidRDefault="000A5732" w:rsidP="007171F7">
      <w:pPr>
        <w:pStyle w:val="AlnosNumbered"/>
        <w:numPr>
          <w:ilvl w:val="0"/>
          <w:numId w:val="66"/>
        </w:numPr>
      </w:pPr>
      <w:r w:rsidRPr="00BC3ECA">
        <w:t>Atsiverskite eksponato</w:t>
      </w:r>
      <w:r w:rsidR="007A5488" w:rsidRPr="00BC3ECA">
        <w:t>/komplekto</w:t>
      </w:r>
      <w:r w:rsidR="005051D8" w:rsidRPr="00BC3ECA">
        <w:t>/grupės</w:t>
      </w:r>
      <w:r w:rsidRPr="00BC3ECA">
        <w:t xml:space="preserve"> duomenų įvedimo langą</w:t>
      </w:r>
      <w:r w:rsidR="001E1D58" w:rsidRPr="00BC3ECA">
        <w:t>.</w:t>
      </w:r>
    </w:p>
    <w:p w14:paraId="19AFFEF2" w14:textId="4E1BD90B" w:rsidR="001E1D58" w:rsidRPr="00BC3ECA" w:rsidRDefault="001E1D58" w:rsidP="005B3A8E">
      <w:pPr>
        <w:pStyle w:val="BodyText"/>
      </w:pPr>
      <w:r w:rsidRPr="00BC3ECA">
        <w:t xml:space="preserve">Kaip atlikti skaitykite skyriuje </w:t>
      </w:r>
      <w:r w:rsidR="00FA57BF" w:rsidRPr="00BC3ECA">
        <w:rPr>
          <w:i/>
        </w:rPr>
        <w:fldChar w:fldCharType="begin"/>
      </w:r>
      <w:r w:rsidR="00FA57BF" w:rsidRPr="00BC3ECA">
        <w:rPr>
          <w:i/>
        </w:rPr>
        <w:instrText xml:space="preserve"> REF _Ref307307073 \h  \* MERGEFORMAT </w:instrText>
      </w:r>
      <w:r w:rsidR="00FA57BF" w:rsidRPr="00BC3ECA">
        <w:rPr>
          <w:i/>
        </w:rPr>
      </w:r>
      <w:r w:rsidR="00FA57BF" w:rsidRPr="00BC3ECA">
        <w:rPr>
          <w:i/>
        </w:rPr>
        <w:fldChar w:fldCharType="separate"/>
      </w:r>
      <w:r w:rsidR="000D676C" w:rsidRPr="000D676C">
        <w:rPr>
          <w:i/>
        </w:rPr>
        <w:t>Surasti eksponato/komplekto/grupės duomenis</w:t>
      </w:r>
      <w:r w:rsidR="00FA57BF" w:rsidRPr="00BC3ECA">
        <w:rPr>
          <w:i/>
        </w:rPr>
        <w:fldChar w:fldCharType="end"/>
      </w:r>
      <w:r w:rsidR="00FA57BF" w:rsidRPr="00BC3ECA">
        <w:t xml:space="preserve"> </w:t>
      </w:r>
      <w:r w:rsidRPr="00BC3ECA">
        <w:rPr>
          <w:rStyle w:val="CharLangas"/>
        </w:rPr>
        <w:t>(</w:t>
      </w:r>
      <w:r w:rsidR="00FA57BF" w:rsidRPr="00BC3ECA">
        <w:rPr>
          <w:rStyle w:val="CharLangas"/>
        </w:rPr>
        <w:fldChar w:fldCharType="begin"/>
      </w:r>
      <w:r w:rsidR="00FA57BF" w:rsidRPr="00BC3ECA">
        <w:rPr>
          <w:rStyle w:val="CharLangas"/>
        </w:rPr>
        <w:instrText xml:space="preserve"> PAGEREF _Ref307307073 \h </w:instrText>
      </w:r>
      <w:r w:rsidR="00FA57BF" w:rsidRPr="00BC3ECA">
        <w:rPr>
          <w:rStyle w:val="CharLangas"/>
        </w:rPr>
      </w:r>
      <w:r w:rsidR="00FA57BF" w:rsidRPr="00BC3ECA">
        <w:rPr>
          <w:rStyle w:val="CharLangas"/>
        </w:rPr>
        <w:fldChar w:fldCharType="separate"/>
      </w:r>
      <w:r w:rsidR="000D676C">
        <w:rPr>
          <w:rStyle w:val="CharLangas"/>
          <w:noProof/>
        </w:rPr>
        <w:t>75</w:t>
      </w:r>
      <w:r w:rsidR="00FA57BF" w:rsidRPr="00BC3ECA">
        <w:rPr>
          <w:rStyle w:val="CharLangas"/>
        </w:rPr>
        <w:fldChar w:fldCharType="end"/>
      </w:r>
      <w:r w:rsidR="00FC2EE9" w:rsidRPr="00BC3ECA">
        <w:rPr>
          <w:rStyle w:val="CharLangas"/>
        </w:rPr>
        <w:t xml:space="preserve"> </w:t>
      </w:r>
      <w:r w:rsidRPr="00BC3ECA">
        <w:rPr>
          <w:rStyle w:val="CharLangas"/>
        </w:rPr>
        <w:t>psl.)</w:t>
      </w:r>
      <w:r w:rsidRPr="00BC3ECA">
        <w:t>.</w:t>
      </w:r>
    </w:p>
    <w:p w14:paraId="0FD45BBD" w14:textId="77777777" w:rsidR="001E1D58" w:rsidRPr="00BC3ECA" w:rsidRDefault="001E1D58" w:rsidP="007171F7">
      <w:pPr>
        <w:pStyle w:val="AlnosNumbered"/>
        <w:numPr>
          <w:ilvl w:val="0"/>
          <w:numId w:val="28"/>
        </w:numPr>
      </w:pPr>
      <w:r w:rsidRPr="00BC3ECA">
        <w:t>Įsitikinkite, kad įvesti duomenys yra korektiški ir pilni.</w:t>
      </w:r>
    </w:p>
    <w:p w14:paraId="60D0229F" w14:textId="77777777" w:rsidR="00220DDF" w:rsidRPr="00BC3ECA" w:rsidRDefault="00220DDF" w:rsidP="00220DDF">
      <w:pPr>
        <w:pStyle w:val="AlnosNumbered"/>
      </w:pPr>
      <w:r w:rsidRPr="00BC3ECA">
        <w:t xml:space="preserve">Spauskite </w:t>
      </w:r>
      <w:r w:rsidRPr="00BC3ECA">
        <w:rPr>
          <w:rStyle w:val="CharLaukas"/>
        </w:rPr>
        <w:t>[Išsaugoti]</w:t>
      </w:r>
      <w:r w:rsidRPr="00BC3ECA">
        <w:rPr>
          <w:rStyle w:val="AlnostextChar"/>
        </w:rPr>
        <w:t xml:space="preserve"> ir/arba </w:t>
      </w:r>
      <w:r w:rsidRPr="00BC3ECA">
        <w:rPr>
          <w:rStyle w:val="CharLaukas"/>
        </w:rPr>
        <w:t>[Baigti tvarkyti]</w:t>
      </w:r>
      <w:r w:rsidRPr="00BC3ECA">
        <w:t>.</w:t>
      </w:r>
    </w:p>
    <w:p w14:paraId="2BCD1A1C" w14:textId="77777777" w:rsidR="00D06928" w:rsidRPr="00BC3ECA" w:rsidRDefault="00D06928" w:rsidP="00720FEB">
      <w:pPr>
        <w:pStyle w:val="AlnosNumbered"/>
        <w:keepNext/>
      </w:pPr>
      <w:r w:rsidRPr="00BC3ECA">
        <w:t xml:space="preserve">Spauskite </w:t>
      </w:r>
      <w:r w:rsidRPr="00BC3ECA">
        <w:rPr>
          <w:rStyle w:val="CharLaukas"/>
        </w:rPr>
        <w:t>[Pateikti tvirtinti]</w:t>
      </w:r>
      <w:r w:rsidRPr="00BC3ECA">
        <w:t>.</w:t>
      </w:r>
    </w:p>
    <w:p w14:paraId="766F70AC" w14:textId="50B6BEF6" w:rsidR="00D06928" w:rsidRPr="00BC3ECA" w:rsidRDefault="00D06928" w:rsidP="005B3A8E">
      <w:pPr>
        <w:pStyle w:val="BodyText"/>
      </w:pPr>
      <w:r w:rsidRPr="00BC3ECA">
        <w:t>Sistema</w:t>
      </w:r>
      <w:r w:rsidR="001E1D58" w:rsidRPr="00BC3ECA">
        <w:t xml:space="preserve"> eksponato/</w:t>
      </w:r>
      <w:r w:rsidRPr="00BC3ECA">
        <w:t>komplekto</w:t>
      </w:r>
      <w:r w:rsidR="005051D8" w:rsidRPr="00BC3ECA">
        <w:t>/grupės</w:t>
      </w:r>
      <w:r w:rsidRPr="00BC3ECA">
        <w:t xml:space="preserve"> ir visų komplekto</w:t>
      </w:r>
      <w:r w:rsidR="005051D8" w:rsidRPr="00BC3ECA">
        <w:t>/grupės</w:t>
      </w:r>
      <w:r w:rsidRPr="00BC3ECA">
        <w:t xml:space="preserve"> eksponatų būseną nustato į</w:t>
      </w:r>
      <w:r w:rsidR="00E54B38" w:rsidRPr="00BC3ECA">
        <w:t xml:space="preserve"> </w:t>
      </w:r>
      <w:r w:rsidR="00E54B38" w:rsidRPr="00BC3ECA">
        <w:rPr>
          <w:rStyle w:val="CharLangas"/>
        </w:rPr>
        <w:t>Lauk.</w:t>
      </w:r>
      <w:r w:rsidR="00C71E7A" w:rsidRPr="00BC3ECA">
        <w:rPr>
          <w:rStyle w:val="CharLangas"/>
        </w:rPr>
        <w:t xml:space="preserve"> </w:t>
      </w:r>
      <w:r w:rsidR="00E54B38" w:rsidRPr="00BC3ECA">
        <w:rPr>
          <w:rStyle w:val="CharLangas"/>
        </w:rPr>
        <w:t>naujo patvirtinimo</w:t>
      </w:r>
      <w:r w:rsidR="00E54B38" w:rsidRPr="00BC3ECA">
        <w:t xml:space="preserve"> </w:t>
      </w:r>
      <w:r w:rsidR="00DB723C" w:rsidRPr="00BC3ECA">
        <w:t>(jei įvestas naujas eksponatas/komplektas</w:t>
      </w:r>
      <w:r w:rsidR="00571496" w:rsidRPr="00BC3ECA">
        <w:t>/grupė</w:t>
      </w:r>
      <w:r w:rsidR="00DB723C" w:rsidRPr="00BC3ECA">
        <w:t xml:space="preserve">) </w:t>
      </w:r>
      <w:r w:rsidR="00E54B38" w:rsidRPr="00BC3ECA">
        <w:t>arba</w:t>
      </w:r>
      <w:r w:rsidRPr="00BC3ECA">
        <w:t xml:space="preserve"> </w:t>
      </w:r>
      <w:r w:rsidRPr="00BC3ECA">
        <w:rPr>
          <w:rStyle w:val="CharLangas"/>
        </w:rPr>
        <w:t>Laukia patvirtinimo</w:t>
      </w:r>
      <w:r w:rsidR="00DB723C" w:rsidRPr="00BC3ECA">
        <w:rPr>
          <w:rStyle w:val="CharLangas"/>
        </w:rPr>
        <w:t xml:space="preserve"> </w:t>
      </w:r>
      <w:r w:rsidR="00DB723C" w:rsidRPr="00BC3ECA">
        <w:t>(jei buvo keisti eksponato/komplekto</w:t>
      </w:r>
      <w:r w:rsidR="00571496" w:rsidRPr="00BC3ECA">
        <w:t>/grupės</w:t>
      </w:r>
      <w:r w:rsidR="00DB723C" w:rsidRPr="00BC3ECA">
        <w:t xml:space="preserve"> duomenys)</w:t>
      </w:r>
      <w:r w:rsidRPr="00BC3ECA">
        <w:t>.</w:t>
      </w:r>
    </w:p>
    <w:p w14:paraId="2C4261C9" w14:textId="43263631" w:rsidR="00DA53F9" w:rsidRPr="00BC3ECA" w:rsidRDefault="00DA53F9" w:rsidP="00FB4FF7">
      <w:pPr>
        <w:pStyle w:val="Heading2"/>
      </w:pPr>
      <w:bookmarkStart w:id="227" w:name="_Toc367708204"/>
      <w:bookmarkStart w:id="228" w:name="_Toc367709008"/>
      <w:bookmarkStart w:id="229" w:name="_Toc367716785"/>
      <w:bookmarkStart w:id="230" w:name="_Toc367717616"/>
      <w:bookmarkStart w:id="231" w:name="_Toc367719176"/>
      <w:bookmarkStart w:id="232" w:name="_Toc367776736"/>
      <w:bookmarkStart w:id="233" w:name="_Toc367792345"/>
      <w:bookmarkStart w:id="234" w:name="_Toc367792550"/>
      <w:bookmarkStart w:id="235" w:name="_Toc367792754"/>
      <w:bookmarkStart w:id="236" w:name="_Toc367797602"/>
      <w:bookmarkStart w:id="237" w:name="_Toc367798419"/>
      <w:bookmarkStart w:id="238" w:name="_Toc367951955"/>
      <w:bookmarkStart w:id="239" w:name="_Toc367965276"/>
      <w:bookmarkStart w:id="240" w:name="_Toc367965494"/>
      <w:bookmarkStart w:id="241" w:name="_Toc368321529"/>
      <w:bookmarkStart w:id="242" w:name="_Ref307307073"/>
      <w:bookmarkStart w:id="243" w:name="_Ref307307078"/>
      <w:bookmarkStart w:id="244" w:name="_Ref307319502"/>
      <w:bookmarkStart w:id="245" w:name="_Ref307319509"/>
      <w:bookmarkStart w:id="246" w:name="_Ref307321704"/>
      <w:bookmarkStart w:id="247" w:name="_Ref307321707"/>
      <w:bookmarkStart w:id="248" w:name="_Toc169621749"/>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BC3ECA">
        <w:t>Surasti eksponato</w:t>
      </w:r>
      <w:r w:rsidR="007A5488" w:rsidRPr="00BC3ECA">
        <w:t>/komplekto</w:t>
      </w:r>
      <w:r w:rsidR="00571496" w:rsidRPr="00BC3ECA">
        <w:t>/grupės</w:t>
      </w:r>
      <w:r w:rsidRPr="00BC3ECA">
        <w:t xml:space="preserve"> duomenis</w:t>
      </w:r>
      <w:bookmarkEnd w:id="242"/>
      <w:bookmarkEnd w:id="243"/>
      <w:bookmarkEnd w:id="244"/>
      <w:bookmarkEnd w:id="245"/>
      <w:bookmarkEnd w:id="246"/>
      <w:bookmarkEnd w:id="247"/>
      <w:bookmarkEnd w:id="248"/>
    </w:p>
    <w:p w14:paraId="09AE13B2" w14:textId="4630AFBC" w:rsidR="00DA53F9" w:rsidRPr="00BC3ECA" w:rsidRDefault="00DA53F9" w:rsidP="00FB4FF7">
      <w:pPr>
        <w:pStyle w:val="Alnostext"/>
        <w:keepNext/>
      </w:pPr>
      <w:r w:rsidRPr="00BC3ECA">
        <w:t xml:space="preserve">Paskirtis – </w:t>
      </w:r>
      <w:r w:rsidR="00DD50C2" w:rsidRPr="00BC3ECA">
        <w:rPr>
          <w:rFonts w:cs="Arial"/>
        </w:rPr>
        <w:t xml:space="preserve">surasti norimo </w:t>
      </w:r>
      <w:r w:rsidRPr="00BC3ECA">
        <w:rPr>
          <w:rFonts w:cs="Arial"/>
        </w:rPr>
        <w:t>eksponato</w:t>
      </w:r>
      <w:r w:rsidR="00571496" w:rsidRPr="00BC3ECA">
        <w:rPr>
          <w:rFonts w:cs="Arial"/>
        </w:rPr>
        <w:t xml:space="preserve">, </w:t>
      </w:r>
      <w:r w:rsidR="001B2437" w:rsidRPr="00BC3ECA">
        <w:rPr>
          <w:rFonts w:cs="Arial"/>
        </w:rPr>
        <w:t>komplekto</w:t>
      </w:r>
      <w:r w:rsidR="00571496" w:rsidRPr="00BC3ECA">
        <w:rPr>
          <w:rFonts w:cs="Arial"/>
        </w:rPr>
        <w:t xml:space="preserve"> ar grupės</w:t>
      </w:r>
      <w:r w:rsidR="001B2437" w:rsidRPr="00BC3ECA">
        <w:rPr>
          <w:rFonts w:cs="Arial"/>
        </w:rPr>
        <w:t xml:space="preserve"> </w:t>
      </w:r>
      <w:r w:rsidRPr="00BC3ECA">
        <w:rPr>
          <w:rFonts w:cs="Arial"/>
        </w:rPr>
        <w:t>aprašo duomenis sistemoje</w:t>
      </w:r>
      <w:r w:rsidRPr="00BC3ECA">
        <w:t xml:space="preserve">. </w:t>
      </w:r>
    </w:p>
    <w:p w14:paraId="76364590" w14:textId="77777777" w:rsidR="00263529" w:rsidRPr="00BC3ECA" w:rsidRDefault="00263529" w:rsidP="00FB4FF7">
      <w:pPr>
        <w:pStyle w:val="HeadingB"/>
        <w:rPr>
          <w:noProof w:val="0"/>
        </w:rPr>
      </w:pPr>
      <w:r w:rsidRPr="00BC3ECA">
        <w:rPr>
          <w:noProof w:val="0"/>
        </w:rPr>
        <w:t>Kas gali atlikti</w:t>
      </w:r>
    </w:p>
    <w:p w14:paraId="1B17A478" w14:textId="6C27C99F" w:rsidR="00263529" w:rsidRPr="00BC3ECA" w:rsidRDefault="00EA5ADB" w:rsidP="00263529">
      <w:pPr>
        <w:pStyle w:val="Alnostext"/>
      </w:pPr>
      <w:r w:rsidRPr="00BC3ECA">
        <w:t>Surasti</w:t>
      </w:r>
      <w:r w:rsidR="00263529" w:rsidRPr="00BC3ECA">
        <w:t xml:space="preserve"> eksponato</w:t>
      </w:r>
      <w:r w:rsidRPr="00BC3ECA">
        <w:t>/komplekto</w:t>
      </w:r>
      <w:r w:rsidR="00571496" w:rsidRPr="00BC3ECA">
        <w:t>/grupės</w:t>
      </w:r>
      <w:r w:rsidRPr="00BC3ECA">
        <w:t xml:space="preserve"> duomenis </w:t>
      </w:r>
      <w:r w:rsidR="00263529" w:rsidRPr="00BC3ECA">
        <w:t>sistem</w:t>
      </w:r>
      <w:r w:rsidRPr="00BC3ECA">
        <w:t>oje</w:t>
      </w:r>
      <w:r w:rsidR="00263529" w:rsidRPr="00BC3ECA">
        <w:t xml:space="preserve"> gali:</w:t>
      </w:r>
    </w:p>
    <w:p w14:paraId="750D4C82" w14:textId="77777777" w:rsidR="00263529" w:rsidRPr="00BC3ECA" w:rsidRDefault="00263529" w:rsidP="00263529">
      <w:pPr>
        <w:pStyle w:val="AlnostextBuleted"/>
      </w:pPr>
      <w:r w:rsidRPr="00BC3ECA">
        <w:t>Rinkinio saugotojas</w:t>
      </w:r>
      <w:r w:rsidR="00757752" w:rsidRPr="00BC3ECA">
        <w:t>;</w:t>
      </w:r>
    </w:p>
    <w:p w14:paraId="1A3D0AEB" w14:textId="77777777" w:rsidR="00263529" w:rsidRPr="00BC3ECA" w:rsidRDefault="00514FA6" w:rsidP="00263529">
      <w:pPr>
        <w:pStyle w:val="AlnostextBuleted"/>
      </w:pPr>
      <w:r w:rsidRPr="00BC3ECA">
        <w:t>Naud</w:t>
      </w:r>
      <w:r w:rsidR="00263529" w:rsidRPr="00BC3ECA">
        <w:t>otojas, kuriam suteikt</w:t>
      </w:r>
      <w:r w:rsidR="00AA7007" w:rsidRPr="00BC3ECA">
        <w:t>a</w:t>
      </w:r>
      <w:r w:rsidR="00263529" w:rsidRPr="00BC3ECA">
        <w:t xml:space="preserve"> teisė peržiūrėti eksponato duomenis</w:t>
      </w:r>
      <w:r w:rsidR="00757752" w:rsidRPr="00BC3ECA">
        <w:t>.</w:t>
      </w:r>
    </w:p>
    <w:p w14:paraId="32D89E3B" w14:textId="77777777" w:rsidR="00AA7007" w:rsidRPr="00BC3ECA" w:rsidRDefault="00AA7007" w:rsidP="00AA7007">
      <w:pPr>
        <w:pStyle w:val="AlnostextBuleted"/>
      </w:pPr>
      <w:r w:rsidRPr="00BC3ECA">
        <w:t>Naudotojas, kuriam suteikta teisė įvesti naują eksponatą</w:t>
      </w:r>
    </w:p>
    <w:p w14:paraId="3B3B1480" w14:textId="77777777" w:rsidR="00AA7007" w:rsidRPr="00BC3ECA" w:rsidRDefault="00AA7007" w:rsidP="00AA7007">
      <w:pPr>
        <w:pStyle w:val="AlnostextBuleted"/>
      </w:pPr>
      <w:r w:rsidRPr="00BC3ECA">
        <w:t>Naudotojas, kuriam suteikta teisė keisti eksponato duomenis.</w:t>
      </w:r>
    </w:p>
    <w:p w14:paraId="648E4EE2" w14:textId="77777777" w:rsidR="00DA53F9" w:rsidRPr="00BC3ECA" w:rsidRDefault="00DA53F9" w:rsidP="00932B2D">
      <w:pPr>
        <w:pStyle w:val="HeadingB"/>
        <w:tabs>
          <w:tab w:val="left" w:pos="3093"/>
        </w:tabs>
        <w:rPr>
          <w:noProof w:val="0"/>
        </w:rPr>
      </w:pPr>
      <w:r w:rsidRPr="00BC3ECA">
        <w:rPr>
          <w:noProof w:val="0"/>
        </w:rPr>
        <w:t>Kaip atlikti</w:t>
      </w:r>
    </w:p>
    <w:p w14:paraId="427532E1" w14:textId="77777777" w:rsidR="00DA53F9" w:rsidRPr="00BC3ECA" w:rsidRDefault="00DA53F9" w:rsidP="00932B2D">
      <w:pPr>
        <w:pStyle w:val="Alnostext"/>
        <w:keepNext/>
      </w:pPr>
      <w:r w:rsidRPr="00BC3ECA">
        <w:t xml:space="preserve">Norėdami </w:t>
      </w:r>
      <w:r w:rsidR="00EA5ADB" w:rsidRPr="00BC3ECA">
        <w:t xml:space="preserve">surasti </w:t>
      </w:r>
      <w:r w:rsidR="00EA1546" w:rsidRPr="00BC3ECA">
        <w:t>muziejinės vertybės</w:t>
      </w:r>
      <w:r w:rsidRPr="00BC3ECA">
        <w:t xml:space="preserve"> duomenis atlikite šiuos veiksmus:</w:t>
      </w:r>
    </w:p>
    <w:p w14:paraId="252DC878" w14:textId="5ED7FEC0" w:rsidR="00DA53F9" w:rsidRPr="00BC3ECA" w:rsidRDefault="00DA53F9" w:rsidP="00DB10CD">
      <w:pPr>
        <w:pStyle w:val="AlnosNumbered"/>
        <w:keepNext/>
        <w:numPr>
          <w:ilvl w:val="0"/>
          <w:numId w:val="167"/>
        </w:numPr>
      </w:pPr>
      <w:r w:rsidRPr="00BC3ECA">
        <w:t xml:space="preserve">Iš meniu pasirinkite </w:t>
      </w:r>
      <w:r w:rsidRPr="00BC3ECA">
        <w:rPr>
          <w:rStyle w:val="CharMeniu"/>
        </w:rPr>
        <w:t>Eksponatai</w:t>
      </w:r>
      <w:r w:rsidRPr="00BC3ECA">
        <w:t>.</w:t>
      </w:r>
    </w:p>
    <w:p w14:paraId="68705831" w14:textId="77777777" w:rsidR="00DA53F9" w:rsidRPr="00BC3ECA" w:rsidRDefault="00DA53F9" w:rsidP="005B3A8E">
      <w:pPr>
        <w:pStyle w:val="BodyText"/>
      </w:pPr>
      <w:r w:rsidRPr="00BC3ECA">
        <w:t xml:space="preserve">Atsiveria langas </w:t>
      </w:r>
      <w:r w:rsidR="005A1DE0" w:rsidRPr="00BC3ECA">
        <w:rPr>
          <w:rStyle w:val="CharLangas"/>
        </w:rPr>
        <w:t>E</w:t>
      </w:r>
      <w:r w:rsidRPr="00BC3ECA">
        <w:rPr>
          <w:rStyle w:val="CharLangas"/>
        </w:rPr>
        <w:t>ksponat</w:t>
      </w:r>
      <w:r w:rsidR="00B36D77" w:rsidRPr="00BC3ECA">
        <w:rPr>
          <w:rStyle w:val="CharLangas"/>
        </w:rPr>
        <w:t>ų</w:t>
      </w:r>
      <w:r w:rsidR="005A1DE0" w:rsidRPr="00BC3ECA">
        <w:rPr>
          <w:rStyle w:val="CharLangas"/>
        </w:rPr>
        <w:t xml:space="preserve"> paieška</w:t>
      </w:r>
      <w:r w:rsidR="00DC5E3D" w:rsidRPr="00BC3ECA">
        <w:t>, kurio išvaizda priklauso nuo muziejaus darbo pobūdžio (sistemoje galima nusistatyti, kuris eksponatų paieškos langas bus naudojamas).</w:t>
      </w:r>
    </w:p>
    <w:p w14:paraId="38F43D46" w14:textId="794092DE" w:rsidR="00DC5E3D" w:rsidRPr="00BC3ECA" w:rsidRDefault="009D0EA0" w:rsidP="00B22B3A">
      <w:pPr>
        <w:pStyle w:val="Picture"/>
        <w:spacing w:before="0"/>
        <w:rPr>
          <w:bdr w:val="single" w:sz="2" w:space="0" w:color="BFBFBF"/>
        </w:rPr>
      </w:pPr>
      <w:r w:rsidRPr="00BC3ECA">
        <w:rPr>
          <w:noProof/>
          <w:bdr w:val="single" w:sz="2" w:space="0" w:color="BFBFBF"/>
        </w:rPr>
        <w:lastRenderedPageBreak/>
        <w:drawing>
          <wp:inline distT="0" distB="0" distL="0" distR="0" wp14:anchorId="6D0E752B" wp14:editId="5058F5DA">
            <wp:extent cx="5850890" cy="3456305"/>
            <wp:effectExtent l="19050" t="19050" r="1651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kponatų paieška.png"/>
                    <pic:cNvPicPr/>
                  </pic:nvPicPr>
                  <pic:blipFill>
                    <a:blip r:embed="rId158">
                      <a:extLst>
                        <a:ext uri="{28A0092B-C50C-407E-A947-70E740481C1C}">
                          <a14:useLocalDpi xmlns:a14="http://schemas.microsoft.com/office/drawing/2010/main" val="0"/>
                        </a:ext>
                      </a:extLst>
                    </a:blip>
                    <a:stretch>
                      <a:fillRect/>
                    </a:stretch>
                  </pic:blipFill>
                  <pic:spPr>
                    <a:xfrm>
                      <a:off x="0" y="0"/>
                      <a:ext cx="5850890" cy="3456305"/>
                    </a:xfrm>
                    <a:prstGeom prst="rect">
                      <a:avLst/>
                    </a:prstGeom>
                    <a:ln w="3175">
                      <a:solidFill>
                        <a:schemeClr val="tx1"/>
                      </a:solidFill>
                    </a:ln>
                  </pic:spPr>
                </pic:pic>
              </a:graphicData>
            </a:graphic>
          </wp:inline>
        </w:drawing>
      </w:r>
    </w:p>
    <w:p w14:paraId="0CDF685F" w14:textId="77777777" w:rsidR="00DC5E3D" w:rsidRPr="00BC3ECA" w:rsidRDefault="00DC5E3D" w:rsidP="00B22B3A">
      <w:pPr>
        <w:pStyle w:val="Captionpicture"/>
        <w:spacing w:before="0" w:after="0"/>
      </w:pPr>
      <w:r w:rsidRPr="00BC3ECA">
        <w:t>Eksponato paieškos langas</w:t>
      </w:r>
    </w:p>
    <w:p w14:paraId="71B3B1FE" w14:textId="3D4F4F27" w:rsidR="00932B2D" w:rsidRPr="00BC3ECA" w:rsidRDefault="00CD5AA2" w:rsidP="006A6EBC">
      <w:pPr>
        <w:pStyle w:val="Picture"/>
        <w:spacing w:before="0"/>
        <w:rPr>
          <w:bdr w:val="single" w:sz="2" w:space="0" w:color="BFBFBF"/>
        </w:rPr>
      </w:pPr>
      <w:r w:rsidRPr="00BC3ECA">
        <w:rPr>
          <w:noProof/>
          <w:bdr w:val="single" w:sz="2" w:space="0" w:color="BFBFBF"/>
        </w:rPr>
        <w:drawing>
          <wp:inline distT="0" distB="0" distL="0" distR="0" wp14:anchorId="50053F75" wp14:editId="62FF5452">
            <wp:extent cx="5850890" cy="2501265"/>
            <wp:effectExtent l="19050" t="19050" r="16510"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ksponatų paieška (zoologija).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850890" cy="2501265"/>
                    </a:xfrm>
                    <a:prstGeom prst="rect">
                      <a:avLst/>
                    </a:prstGeom>
                    <a:ln w="3175">
                      <a:solidFill>
                        <a:schemeClr val="tx1"/>
                      </a:solidFill>
                    </a:ln>
                  </pic:spPr>
                </pic:pic>
              </a:graphicData>
            </a:graphic>
          </wp:inline>
        </w:drawing>
      </w:r>
    </w:p>
    <w:p w14:paraId="15C040EE" w14:textId="77777777" w:rsidR="004331B0" w:rsidRPr="00BC3ECA" w:rsidRDefault="00DC5E3D" w:rsidP="006A6EBC">
      <w:pPr>
        <w:pStyle w:val="Captionpicture"/>
        <w:keepNext/>
        <w:keepLines/>
        <w:spacing w:before="0"/>
      </w:pPr>
      <w:r w:rsidRPr="00BC3ECA">
        <w:t>Zoologinio eksponato paieškos langas</w:t>
      </w:r>
      <w:bookmarkStart w:id="249" w:name="_Ref333308198"/>
      <w:bookmarkStart w:id="250" w:name="_Toc306895880"/>
    </w:p>
    <w:p w14:paraId="0B87B46B" w14:textId="62C8CDE7" w:rsidR="004331B0" w:rsidRPr="00BC3ECA" w:rsidRDefault="004331B0" w:rsidP="00300735">
      <w:pPr>
        <w:pStyle w:val="Pastaba"/>
      </w:pPr>
      <w:r w:rsidRPr="00BC3ECA">
        <w:t xml:space="preserve">Pagal nutylėjimą ieškoma eksponatų, kurie priklauso muziejui. Norėdami surasti trumpai į muziejų priimtą eksponatą, pažymėkite laukelį </w:t>
      </w:r>
      <w:r w:rsidRPr="00BC3ECA">
        <w:rPr>
          <w:rStyle w:val="CharLaukas"/>
        </w:rPr>
        <w:t>{</w:t>
      </w:r>
      <w:r w:rsidR="00234646" w:rsidRPr="00BC3ECA">
        <w:rPr>
          <w:rStyle w:val="CharLaukas"/>
        </w:rPr>
        <w:t>Eksponatai priimti trumpai saugoti</w:t>
      </w:r>
      <w:r w:rsidRPr="00BC3ECA">
        <w:rPr>
          <w:rStyle w:val="CharLaukas"/>
        </w:rPr>
        <w:t>}</w:t>
      </w:r>
      <w:r w:rsidRPr="00BC3ECA">
        <w:t>.</w:t>
      </w:r>
    </w:p>
    <w:p w14:paraId="70212B0F" w14:textId="2F3A2493" w:rsidR="002E5C6C" w:rsidRPr="00BC3ECA" w:rsidRDefault="005B696B" w:rsidP="00667BE8">
      <w:pPr>
        <w:pStyle w:val="AlnosNumbered"/>
      </w:pPr>
      <w:r w:rsidRPr="00BC3ECA">
        <w:t xml:space="preserve">Nurodykite žinomus </w:t>
      </w:r>
      <w:r w:rsidR="002E5C6C" w:rsidRPr="00BC3ECA">
        <w:t>duomenis apie eksponatą</w:t>
      </w:r>
      <w:r w:rsidR="00490110" w:rsidRPr="00BC3ECA">
        <w:t>/komplektą</w:t>
      </w:r>
      <w:r w:rsidR="00C6050E" w:rsidRPr="00BC3ECA">
        <w:t>/grupę</w:t>
      </w:r>
      <w:r w:rsidR="007F1F47" w:rsidRPr="00BC3ECA">
        <w:t>:</w:t>
      </w:r>
      <w:bookmarkEnd w:id="249"/>
    </w:p>
    <w:p w14:paraId="437DD583" w14:textId="2590E376" w:rsidR="00C10EB6" w:rsidRPr="00BC3ECA" w:rsidRDefault="00C10EB6" w:rsidP="00512286">
      <w:pPr>
        <w:pStyle w:val="buletedafternumber"/>
        <w:keepNext/>
      </w:pPr>
      <w:r w:rsidRPr="00BC3ECA">
        <w:lastRenderedPageBreak/>
        <w:t xml:space="preserve">Jei žinoma informacija nesusijusi su pagal nutylėjimą pateikiamais laukais paieškos lange, </w:t>
      </w:r>
      <w:r w:rsidR="004207F6" w:rsidRPr="00BC3ECA">
        <w:t xml:space="preserve">spragteldami </w:t>
      </w:r>
      <w:r w:rsidRPr="00BC3ECA">
        <w:t>išskleiskite papildomus duomenų blokus</w:t>
      </w:r>
      <w:r w:rsidR="000B6976" w:rsidRPr="00BC3ECA">
        <w:t xml:space="preserve"> </w:t>
      </w:r>
      <w:r w:rsidR="000B6976" w:rsidRPr="00BC3ECA">
        <w:rPr>
          <w:b/>
        </w:rPr>
        <w:t>Kilmė</w:t>
      </w:r>
      <w:r w:rsidR="00D50C9A" w:rsidRPr="00BC3ECA">
        <w:t>,</w:t>
      </w:r>
      <w:r w:rsidR="0097489C" w:rsidRPr="00BC3ECA">
        <w:t xml:space="preserve"> </w:t>
      </w:r>
      <w:r w:rsidR="0097489C" w:rsidRPr="00BC3ECA">
        <w:rPr>
          <w:b/>
        </w:rPr>
        <w:t>Įsigijimas, saugojimas, įvertinimas</w:t>
      </w:r>
      <w:r w:rsidR="00D50C9A" w:rsidRPr="00BC3ECA">
        <w:t xml:space="preserve"> ar</w:t>
      </w:r>
      <w:r w:rsidR="0097489C" w:rsidRPr="00BC3ECA">
        <w:t xml:space="preserve"> </w:t>
      </w:r>
      <w:r w:rsidR="0097489C" w:rsidRPr="00BC3ECA">
        <w:rPr>
          <w:b/>
        </w:rPr>
        <w:t>Kiti duomenys</w:t>
      </w:r>
      <w:r w:rsidR="0097489C" w:rsidRPr="00BC3ECA">
        <w:t>.</w:t>
      </w:r>
    </w:p>
    <w:p w14:paraId="4D74CE31" w14:textId="5F931C9C" w:rsidR="007F1F47" w:rsidRPr="00BC3ECA" w:rsidRDefault="007F1F47" w:rsidP="00512286">
      <w:pPr>
        <w:pStyle w:val="buletedafternumber"/>
        <w:keepNext/>
      </w:pPr>
      <w:r w:rsidRPr="00BC3ECA">
        <w:t>Įveskite žinomą informaciją klaviatūra</w:t>
      </w:r>
      <w:r w:rsidR="00DD15F4" w:rsidRPr="00BC3ECA">
        <w:t>;</w:t>
      </w:r>
    </w:p>
    <w:p w14:paraId="15171235" w14:textId="0290B948" w:rsidR="007F1F47" w:rsidRPr="00BC3ECA" w:rsidRDefault="007F1F47" w:rsidP="00512286">
      <w:pPr>
        <w:pStyle w:val="buletedafternumber"/>
        <w:keepNext/>
      </w:pPr>
      <w:r w:rsidRPr="00BC3ECA">
        <w:t xml:space="preserve">Pasirinkite reikšmes iš klasifikatoriaus – spauskite </w:t>
      </w:r>
      <w:r w:rsidR="00424185" w:rsidRPr="00BC3ECA">
        <w:rPr>
          <w:noProof/>
          <w:lang w:eastAsia="lt-LT"/>
        </w:rPr>
        <w:drawing>
          <wp:inline distT="0" distB="0" distL="0" distR="0" wp14:anchorId="3374C055" wp14:editId="680D1C13">
            <wp:extent cx="129540" cy="1295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r w:rsidRPr="00BC3ECA">
        <w:br/>
        <w:t xml:space="preserve">Kaip atlikti skaitykite skyriuje </w:t>
      </w:r>
      <w:r w:rsidR="00B72C0E" w:rsidRPr="00BC3ECA">
        <w:rPr>
          <w:rStyle w:val="CharLangas"/>
        </w:rPr>
        <w:fldChar w:fldCharType="begin"/>
      </w:r>
      <w:r w:rsidR="00B72C0E" w:rsidRPr="00BC3ECA">
        <w:rPr>
          <w:rStyle w:val="CharLangas"/>
        </w:rPr>
        <w:instrText xml:space="preserve"> REF _Ref306891146 \h  \* MERGEFORMAT </w:instrText>
      </w:r>
      <w:r w:rsidR="00B72C0E" w:rsidRPr="00BC3ECA">
        <w:rPr>
          <w:rStyle w:val="CharLangas"/>
        </w:rPr>
      </w:r>
      <w:r w:rsidR="00B72C0E" w:rsidRPr="00BC3ECA">
        <w:rPr>
          <w:rStyle w:val="CharLangas"/>
        </w:rPr>
        <w:fldChar w:fldCharType="separate"/>
      </w:r>
      <w:r w:rsidR="000D676C" w:rsidRPr="000D676C">
        <w:rPr>
          <w:rStyle w:val="CharLangas"/>
        </w:rPr>
        <w:t>Duomenų pildymo taisyklės</w:t>
      </w:r>
      <w:r w:rsidR="00B72C0E" w:rsidRPr="00BC3ECA">
        <w:rPr>
          <w:rStyle w:val="CharLangas"/>
        </w:rPr>
        <w:fldChar w:fldCharType="end"/>
      </w:r>
      <w:r w:rsidR="00B72C0E" w:rsidRPr="00BC3ECA">
        <w:rPr>
          <w:rStyle w:val="CharLangas"/>
        </w:rPr>
        <w:t xml:space="preserve"> (</w:t>
      </w:r>
      <w:r w:rsidR="00B72C0E" w:rsidRPr="00BC3ECA">
        <w:rPr>
          <w:rStyle w:val="CharLangas"/>
        </w:rPr>
        <w:fldChar w:fldCharType="begin"/>
      </w:r>
      <w:r w:rsidR="00B72C0E" w:rsidRPr="00BC3ECA">
        <w:rPr>
          <w:rStyle w:val="CharLangas"/>
        </w:rPr>
        <w:instrText xml:space="preserve"> PAGEREF _Ref306891146 \h </w:instrText>
      </w:r>
      <w:r w:rsidR="00B72C0E" w:rsidRPr="00BC3ECA">
        <w:rPr>
          <w:rStyle w:val="CharLangas"/>
        </w:rPr>
      </w:r>
      <w:r w:rsidR="00B72C0E" w:rsidRPr="00BC3ECA">
        <w:rPr>
          <w:rStyle w:val="CharLangas"/>
        </w:rPr>
        <w:fldChar w:fldCharType="separate"/>
      </w:r>
      <w:r w:rsidR="000D676C">
        <w:rPr>
          <w:rStyle w:val="CharLangas"/>
          <w:noProof/>
        </w:rPr>
        <w:t>11</w:t>
      </w:r>
      <w:r w:rsidR="00B72C0E" w:rsidRPr="00BC3ECA">
        <w:rPr>
          <w:rStyle w:val="CharLangas"/>
        </w:rPr>
        <w:fldChar w:fldCharType="end"/>
      </w:r>
      <w:r w:rsidR="00512286" w:rsidRPr="00BC3ECA">
        <w:rPr>
          <w:rStyle w:val="CharLangas"/>
        </w:rPr>
        <w:t xml:space="preserve"> </w:t>
      </w:r>
      <w:r w:rsidRPr="00BC3ECA">
        <w:rPr>
          <w:rStyle w:val="CharLangas"/>
        </w:rPr>
        <w:t>psl.)</w:t>
      </w:r>
      <w:r w:rsidRPr="00BC3ECA">
        <w:t>.</w:t>
      </w:r>
    </w:p>
    <w:p w14:paraId="31223E04" w14:textId="7576FAE7" w:rsidR="004207F6" w:rsidRPr="00BC3ECA" w:rsidRDefault="004207F6" w:rsidP="00512286">
      <w:pPr>
        <w:pStyle w:val="buletedafternumber"/>
        <w:keepNext/>
      </w:pPr>
      <w:r w:rsidRPr="00BC3ECA">
        <w:t xml:space="preserve">Jei norite atlikti paiešką pagal eksponato QR kodą, atlikite veiksmus aprašytus skyriuje </w:t>
      </w:r>
      <w:r w:rsidRPr="00BC3ECA">
        <w:rPr>
          <w:rStyle w:val="CharLangas"/>
        </w:rPr>
        <w:fldChar w:fldCharType="begin"/>
      </w:r>
      <w:r w:rsidRPr="00BC3ECA">
        <w:rPr>
          <w:rStyle w:val="CharLangas"/>
        </w:rPr>
        <w:instrText xml:space="preserve"> REF _Ref367703207 \h  \* MERGEFORMAT </w:instrText>
      </w:r>
      <w:r w:rsidRPr="00BC3ECA">
        <w:rPr>
          <w:rStyle w:val="CharLangas"/>
        </w:rPr>
      </w:r>
      <w:r w:rsidRPr="00BC3ECA">
        <w:rPr>
          <w:rStyle w:val="CharLangas"/>
        </w:rPr>
        <w:fldChar w:fldCharType="separate"/>
      </w:r>
      <w:r w:rsidR="000D676C" w:rsidRPr="000D676C">
        <w:rPr>
          <w:rStyle w:val="CharLangas"/>
        </w:rPr>
        <w:t>Atlikti</w:t>
      </w:r>
      <w:r w:rsidR="000D676C" w:rsidRPr="00BC3ECA">
        <w:t xml:space="preserve"> </w:t>
      </w:r>
      <w:r w:rsidR="000D676C" w:rsidRPr="000D676C">
        <w:rPr>
          <w:i/>
        </w:rPr>
        <w:t>eksponato/vertybės paiešką pagal QR kodą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_Ref367703207 \h </w:instrText>
      </w:r>
      <w:r w:rsidRPr="00BC3ECA">
        <w:rPr>
          <w:rStyle w:val="CharLangas"/>
        </w:rPr>
      </w:r>
      <w:r w:rsidRPr="00BC3ECA">
        <w:rPr>
          <w:rStyle w:val="CharLangas"/>
        </w:rPr>
        <w:fldChar w:fldCharType="separate"/>
      </w:r>
      <w:r w:rsidR="000D676C">
        <w:rPr>
          <w:rStyle w:val="CharLangas"/>
          <w:noProof/>
        </w:rPr>
        <w:t>44</w:t>
      </w:r>
      <w:r w:rsidRPr="00BC3ECA">
        <w:rPr>
          <w:rStyle w:val="CharLangas"/>
        </w:rPr>
        <w:fldChar w:fldCharType="end"/>
      </w:r>
      <w:r w:rsidRPr="00BC3ECA">
        <w:rPr>
          <w:rStyle w:val="CharLangas"/>
        </w:rPr>
        <w:t xml:space="preserve"> psl.)</w:t>
      </w:r>
      <w:r w:rsidRPr="00BC3ECA">
        <w:t>.</w:t>
      </w:r>
    </w:p>
    <w:p w14:paraId="09B1F33A" w14:textId="77777777" w:rsidR="00B72C0E" w:rsidRPr="00BC3ECA" w:rsidRDefault="00B72C0E" w:rsidP="006134FE">
      <w:pPr>
        <w:pStyle w:val="AlnosNumbered"/>
        <w:keepNext/>
      </w:pPr>
      <w:r w:rsidRPr="00BC3ECA">
        <w:t>Varnelėmis nurodykite, tarp kokių duomenų norite atlikti paiešką.</w:t>
      </w:r>
    </w:p>
    <w:p w14:paraId="0ACCAE66" w14:textId="77777777" w:rsidR="003468E6" w:rsidRPr="00BC3ECA" w:rsidRDefault="00E4235D" w:rsidP="003468E6">
      <w:pPr>
        <w:pStyle w:val="AlnosNumbered"/>
      </w:pPr>
      <w:r w:rsidRPr="00BC3ECA">
        <w:t>Norėdami susiaurinti paieškos sritį ir pagreitinti paiešką</w:t>
      </w:r>
      <w:r w:rsidR="003468E6" w:rsidRPr="00BC3ECA">
        <w:t>:</w:t>
      </w:r>
      <w:r w:rsidRPr="00BC3ECA">
        <w:t xml:space="preserve"> </w:t>
      </w:r>
    </w:p>
    <w:p w14:paraId="6E5C9A5C" w14:textId="7989340F" w:rsidR="00E72BB6" w:rsidRPr="00BC3ECA" w:rsidRDefault="00051B74" w:rsidP="00296A6B">
      <w:pPr>
        <w:pStyle w:val="buletedafternumber"/>
      </w:pPr>
      <w:r w:rsidRPr="00BC3ECA">
        <w:t>G</w:t>
      </w:r>
      <w:r w:rsidR="00717AD5" w:rsidRPr="00BC3ECA">
        <w:t>a</w:t>
      </w:r>
      <w:r w:rsidRPr="00BC3ECA">
        <w:t>lite pasirinkti</w:t>
      </w:r>
      <w:r w:rsidR="001769CE" w:rsidRPr="00BC3ECA">
        <w:t xml:space="preserve"> tarp</w:t>
      </w:r>
      <w:r w:rsidRPr="00BC3ECA">
        <w:t xml:space="preserve"> </w:t>
      </w:r>
      <w:r w:rsidR="00975A96" w:rsidRPr="00BC3ECA">
        <w:t>k</w:t>
      </w:r>
      <w:r w:rsidR="001769CE" w:rsidRPr="00BC3ECA">
        <w:t>okių</w:t>
      </w:r>
      <w:r w:rsidR="00975A96" w:rsidRPr="00BC3ECA">
        <w:t xml:space="preserve"> eksponatų </w:t>
      </w:r>
      <w:r w:rsidR="001F6924" w:rsidRPr="00BC3ECA">
        <w:t>atlikti paieška ir pagal poreikį kombinuoti įvairias variacijas:</w:t>
      </w:r>
    </w:p>
    <w:p w14:paraId="53359CA4" w14:textId="3B8A163D" w:rsidR="0010579D" w:rsidRPr="00BC3ECA" w:rsidRDefault="0010579D" w:rsidP="0010579D">
      <w:pPr>
        <w:pStyle w:val="buletedafternumber"/>
        <w:numPr>
          <w:ilvl w:val="1"/>
          <w:numId w:val="39"/>
        </w:numPr>
      </w:pPr>
      <w:r w:rsidRPr="00BC3ECA">
        <w:t>Muziejaus eksponatai;</w:t>
      </w:r>
    </w:p>
    <w:p w14:paraId="5255F2F0" w14:textId="300DAE1E" w:rsidR="0010579D" w:rsidRPr="00BC3ECA" w:rsidRDefault="0010579D" w:rsidP="0010579D">
      <w:pPr>
        <w:pStyle w:val="buletedafternumber"/>
        <w:numPr>
          <w:ilvl w:val="1"/>
          <w:numId w:val="39"/>
        </w:numPr>
      </w:pPr>
      <w:r w:rsidRPr="00BC3ECA">
        <w:t>Eksponatai priimti trumpai saugoti;</w:t>
      </w:r>
    </w:p>
    <w:p w14:paraId="286F2935" w14:textId="30DD71E6" w:rsidR="0010579D" w:rsidRPr="00BC3ECA" w:rsidRDefault="0010579D" w:rsidP="0010579D">
      <w:pPr>
        <w:pStyle w:val="buletedafternumber"/>
        <w:numPr>
          <w:ilvl w:val="1"/>
          <w:numId w:val="39"/>
        </w:numPr>
      </w:pPr>
      <w:r w:rsidRPr="00BC3ECA">
        <w:t>Eksponatai priimti ilgai saugoti;</w:t>
      </w:r>
    </w:p>
    <w:p w14:paraId="694B269D" w14:textId="2D068658" w:rsidR="00E4235D" w:rsidRPr="00BC3ECA" w:rsidRDefault="003468E6" w:rsidP="00296A6B">
      <w:pPr>
        <w:pStyle w:val="buletedafternumber"/>
      </w:pPr>
      <w:r w:rsidRPr="00BC3ECA">
        <w:t>N</w:t>
      </w:r>
      <w:r w:rsidR="00E4235D" w:rsidRPr="00BC3ECA">
        <w:t>uimkite varneles nuo neaktualių sričių.</w:t>
      </w:r>
      <w:r w:rsidR="00296A6B" w:rsidRPr="00BC3ECA">
        <w:t xml:space="preserve"> </w:t>
      </w:r>
      <w:r w:rsidR="00E4235D" w:rsidRPr="00BC3ECA">
        <w:t>Pvz. Jei eilutėje „</w:t>
      </w:r>
      <w:r w:rsidR="00EA1546" w:rsidRPr="00BC3ECA">
        <w:rPr>
          <w:rStyle w:val="CharLaukas"/>
        </w:rPr>
        <w:t>Ieškoti</w:t>
      </w:r>
      <w:r w:rsidR="00E4235D" w:rsidRPr="00BC3ECA">
        <w:rPr>
          <w:rStyle w:val="CharLaukas"/>
        </w:rPr>
        <w:t>“</w:t>
      </w:r>
      <w:r w:rsidR="00E4235D" w:rsidRPr="00BC3ECA">
        <w:t xml:space="preserve"> varnelę paliksite tik ties laukeliu </w:t>
      </w:r>
      <w:r w:rsidR="00E4235D" w:rsidRPr="00BC3ECA">
        <w:rPr>
          <w:rStyle w:val="CharLaukas"/>
        </w:rPr>
        <w:t>{</w:t>
      </w:r>
      <w:r w:rsidR="00EA1546" w:rsidRPr="00BC3ECA">
        <w:rPr>
          <w:rStyle w:val="CharLaukas"/>
        </w:rPr>
        <w:t>su nuotraukomis</w:t>
      </w:r>
      <w:r w:rsidR="00E4235D" w:rsidRPr="00BC3ECA">
        <w:rPr>
          <w:rStyle w:val="CharLaukas"/>
        </w:rPr>
        <w:t>}</w:t>
      </w:r>
      <w:r w:rsidR="00E4235D" w:rsidRPr="00BC3ECA">
        <w:t xml:space="preserve">, sistema pateiks </w:t>
      </w:r>
      <w:r w:rsidR="00B72C0E" w:rsidRPr="00BC3ECA">
        <w:t>tik tuos</w:t>
      </w:r>
      <w:r w:rsidR="00E4235D" w:rsidRPr="00BC3ECA">
        <w:t xml:space="preserve"> sistemoje įvestus eksponatus, kuri</w:t>
      </w:r>
      <w:r w:rsidR="00EA1546" w:rsidRPr="00BC3ECA">
        <w:t>ų duomenyse</w:t>
      </w:r>
      <w:r w:rsidR="00E4235D" w:rsidRPr="00BC3ECA">
        <w:t xml:space="preserve"> įtraukt</w:t>
      </w:r>
      <w:r w:rsidR="00EA1546" w:rsidRPr="00BC3ECA">
        <w:t>a eksponato nuotrauka</w:t>
      </w:r>
      <w:r w:rsidR="00E4235D" w:rsidRPr="00BC3ECA">
        <w:t>. Ir atvirkščiai, jei varnelę paliksite tik šalia laukelio</w:t>
      </w:r>
      <w:r w:rsidR="003D2005" w:rsidRPr="00BC3ECA">
        <w:t xml:space="preserve"> </w:t>
      </w:r>
      <w:r w:rsidR="003D2005" w:rsidRPr="00BC3ECA">
        <w:rPr>
          <w:rStyle w:val="CharLaukas"/>
        </w:rPr>
        <w:t>{</w:t>
      </w:r>
      <w:r w:rsidR="00EA1546" w:rsidRPr="00BC3ECA">
        <w:rPr>
          <w:rStyle w:val="CharLaukas"/>
        </w:rPr>
        <w:t>be skaitmeninių objektų</w:t>
      </w:r>
      <w:r w:rsidR="003D2005" w:rsidRPr="00BC3ECA">
        <w:rPr>
          <w:rStyle w:val="CharLaukas"/>
        </w:rPr>
        <w:t>},</w:t>
      </w:r>
      <w:r w:rsidR="003D2005" w:rsidRPr="00BC3ECA">
        <w:t xml:space="preserve"> rezultatų sąraše matysite tik tuos eksponatus, </w:t>
      </w:r>
      <w:r w:rsidR="00EA1546" w:rsidRPr="00BC3ECA">
        <w:t>prie kurių duomenų nepateikiama jokia skaitmeninė vaizdo/garso byla</w:t>
      </w:r>
      <w:r w:rsidR="003D2005" w:rsidRPr="00BC3ECA">
        <w:t>.</w:t>
      </w:r>
    </w:p>
    <w:p w14:paraId="1551EC56" w14:textId="57AB98B7" w:rsidR="003663F6" w:rsidRPr="00BC3ECA" w:rsidRDefault="00863DA7" w:rsidP="00296A6B">
      <w:pPr>
        <w:pStyle w:val="buletedafternumber"/>
      </w:pPr>
      <w:r w:rsidRPr="00BC3ECA">
        <w:t xml:space="preserve">Jei </w:t>
      </w:r>
      <w:r w:rsidR="00652123" w:rsidRPr="00BC3ECA">
        <w:t>u</w:t>
      </w:r>
      <w:r w:rsidR="003F7083" w:rsidRPr="00BC3ECA">
        <w:t>žpildy</w:t>
      </w:r>
      <w:r w:rsidR="00652123" w:rsidRPr="00BC3ECA">
        <w:t>site</w:t>
      </w:r>
      <w:r w:rsidR="003F7083" w:rsidRPr="00BC3ECA">
        <w:t xml:space="preserve"> </w:t>
      </w:r>
      <w:r w:rsidR="003F7083" w:rsidRPr="00BC3ECA">
        <w:rPr>
          <w:b/>
        </w:rPr>
        <w:t xml:space="preserve">{Dirbta nuo iki} </w:t>
      </w:r>
      <w:r w:rsidR="003F7083" w:rsidRPr="00BC3ECA">
        <w:t xml:space="preserve">lauką, </w:t>
      </w:r>
      <w:r w:rsidR="00652123" w:rsidRPr="00BC3ECA">
        <w:t>sistema atrinks eksponatus, kurie buvo sukurti, paredaguoti</w:t>
      </w:r>
      <w:r w:rsidR="007931A4" w:rsidRPr="00BC3ECA">
        <w:t>, patvirtinti ar pateikti tvirtinimui nurodytu laiku.</w:t>
      </w:r>
    </w:p>
    <w:p w14:paraId="031551A5" w14:textId="77777777" w:rsidR="00D4344C" w:rsidRPr="00BC3ECA" w:rsidRDefault="00D240DA" w:rsidP="00DA1FEF">
      <w:pPr>
        <w:pStyle w:val="buletedafternumber"/>
        <w:rPr>
          <w:szCs w:val="20"/>
        </w:rPr>
      </w:pPr>
      <w:r w:rsidRPr="00BC3ECA">
        <w:rPr>
          <w:szCs w:val="20"/>
        </w:rPr>
        <w:t>Norėdami surasti eksponatus, kurie turi pridėtus garso / vaizdo įrašus apie eksponatą, atkreipkite dėmesį, kad</w:t>
      </w:r>
      <w:r w:rsidR="00D4344C" w:rsidRPr="00BC3ECA">
        <w:rPr>
          <w:szCs w:val="20"/>
        </w:rPr>
        <w:t>:</w:t>
      </w:r>
    </w:p>
    <w:p w14:paraId="63E9DD0A" w14:textId="77777777" w:rsidR="003525B0" w:rsidRPr="00BC3ECA" w:rsidRDefault="003525B0" w:rsidP="007171F7">
      <w:pPr>
        <w:pStyle w:val="buletedafternumber"/>
        <w:numPr>
          <w:ilvl w:val="1"/>
          <w:numId w:val="39"/>
        </w:numPr>
        <w:rPr>
          <w:szCs w:val="20"/>
        </w:rPr>
      </w:pPr>
      <w:r w:rsidRPr="00BC3ECA">
        <w:rPr>
          <w:color w:val="000000"/>
          <w:szCs w:val="20"/>
        </w:rPr>
        <w:t>j</w:t>
      </w:r>
      <w:r w:rsidRPr="00BC3ECA">
        <w:rPr>
          <w:szCs w:val="20"/>
        </w:rPr>
        <w:t>ei eksponatų paieškoje pažymime varneles šalia </w:t>
      </w:r>
      <w:r w:rsidRPr="00BC3ECA">
        <w:rPr>
          <w:b/>
          <w:szCs w:val="20"/>
        </w:rPr>
        <w:t>{su garso įrašais apie eksponatą}</w:t>
      </w:r>
      <w:r w:rsidRPr="00BC3ECA">
        <w:rPr>
          <w:szCs w:val="20"/>
        </w:rPr>
        <w:t> ir </w:t>
      </w:r>
      <w:r w:rsidRPr="00BC3ECA">
        <w:rPr>
          <w:b/>
          <w:szCs w:val="20"/>
        </w:rPr>
        <w:t>{su vaizdo įrašais apie eksponatą}</w:t>
      </w:r>
      <w:r w:rsidRPr="00BC3ECA">
        <w:rPr>
          <w:szCs w:val="20"/>
        </w:rPr>
        <w:t>, tai sistema suranda tik eksponatus su pridėtais garso įrašais apie eksponatą ir su pridėtais vaizdo įrašais apie eksponatą. Sistema nepateikia eksponatų tik su pridėtais vaizdo įrašais arba tik su pridėtais garso įrašais;</w:t>
      </w:r>
    </w:p>
    <w:p w14:paraId="1DD1A805" w14:textId="77777777" w:rsidR="003525B0" w:rsidRPr="00BC3ECA" w:rsidRDefault="003525B0" w:rsidP="007171F7">
      <w:pPr>
        <w:pStyle w:val="buletedafternumber"/>
        <w:numPr>
          <w:ilvl w:val="1"/>
          <w:numId w:val="39"/>
        </w:numPr>
        <w:rPr>
          <w:szCs w:val="20"/>
        </w:rPr>
      </w:pPr>
      <w:r w:rsidRPr="00BC3ECA">
        <w:rPr>
          <w:szCs w:val="20"/>
        </w:rPr>
        <w:t>jei eksponatų paieškoje pažymime varnelę šalia </w:t>
      </w:r>
      <w:r w:rsidRPr="00BC3ECA">
        <w:rPr>
          <w:b/>
          <w:szCs w:val="20"/>
        </w:rPr>
        <w:t>{su garso įrašais apie eksponatą}, </w:t>
      </w:r>
      <w:r w:rsidRPr="00BC3ECA">
        <w:rPr>
          <w:szCs w:val="20"/>
        </w:rPr>
        <w:t>tai sistema suranda tik eksponatus su pridėtais garso įrašais apie eksponatą;</w:t>
      </w:r>
    </w:p>
    <w:p w14:paraId="0F279B11" w14:textId="63C196B9" w:rsidR="003525B0" w:rsidRPr="00BC3ECA" w:rsidRDefault="003525B0" w:rsidP="007171F7">
      <w:pPr>
        <w:pStyle w:val="buletedafternumber"/>
        <w:numPr>
          <w:ilvl w:val="1"/>
          <w:numId w:val="39"/>
        </w:numPr>
        <w:rPr>
          <w:szCs w:val="20"/>
        </w:rPr>
      </w:pPr>
      <w:r w:rsidRPr="00BC3ECA">
        <w:rPr>
          <w:szCs w:val="20"/>
        </w:rPr>
        <w:t>jei eksponatų paieškoje pažymime varnelę šalia </w:t>
      </w:r>
      <w:r w:rsidRPr="00BC3ECA">
        <w:rPr>
          <w:b/>
          <w:szCs w:val="20"/>
        </w:rPr>
        <w:t>{su vaizdo įrašais apie eksponatą}</w:t>
      </w:r>
      <w:r w:rsidRPr="00BC3ECA">
        <w:rPr>
          <w:szCs w:val="20"/>
        </w:rPr>
        <w:t>, tai sistema suranda tik eksponatus su pridėtais vaizdo įrašais apie eksponatą.</w:t>
      </w:r>
    </w:p>
    <w:p w14:paraId="288E5D32" w14:textId="7302CE52" w:rsidR="0009100D" w:rsidRPr="00BC3ECA" w:rsidRDefault="00D04269" w:rsidP="0009100D">
      <w:pPr>
        <w:pStyle w:val="buletedafternumber"/>
      </w:pPr>
      <w:r w:rsidRPr="00BC3ECA">
        <w:t xml:space="preserve">Išskleidus </w:t>
      </w:r>
      <w:r w:rsidRPr="00BC3ECA">
        <w:rPr>
          <w:b/>
        </w:rPr>
        <w:t>Įsigijimas, saugojimas, įvertinimas</w:t>
      </w:r>
      <w:r w:rsidRPr="00BC3ECA">
        <w:t xml:space="preserve"> bloką, galima </w:t>
      </w:r>
      <w:r w:rsidR="00585420" w:rsidRPr="00BC3ECA">
        <w:t>susiaurinti paiešką</w:t>
      </w:r>
      <w:r w:rsidR="00BA1F65" w:rsidRPr="00BC3ECA">
        <w:t xml:space="preserve"> ir pasirinkt</w:t>
      </w:r>
      <w:r w:rsidR="005E37D7" w:rsidRPr="00BC3ECA">
        <w:t xml:space="preserve">i </w:t>
      </w:r>
      <w:r w:rsidR="00877F96" w:rsidRPr="00BC3ECA">
        <w:t xml:space="preserve">ar rodyti paieškoje šiuos eksponatus: </w:t>
      </w:r>
    </w:p>
    <w:p w14:paraId="42DBC38B" w14:textId="168D121A" w:rsidR="00877F96" w:rsidRPr="00BC3ECA" w:rsidRDefault="00877F96" w:rsidP="00877F96">
      <w:pPr>
        <w:pStyle w:val="buletedafternumber"/>
        <w:numPr>
          <w:ilvl w:val="1"/>
          <w:numId w:val="39"/>
        </w:numPr>
      </w:pPr>
      <w:r w:rsidRPr="00BC3ECA">
        <w:t>Dingusius;</w:t>
      </w:r>
    </w:p>
    <w:p w14:paraId="319AB4F9" w14:textId="652C5396" w:rsidR="00877F96" w:rsidRPr="00BC3ECA" w:rsidRDefault="00877F96" w:rsidP="00877F96">
      <w:pPr>
        <w:pStyle w:val="buletedafternumber"/>
        <w:numPr>
          <w:ilvl w:val="1"/>
          <w:numId w:val="39"/>
        </w:numPr>
      </w:pPr>
      <w:r w:rsidRPr="00BC3ECA">
        <w:t>Nurašytus;</w:t>
      </w:r>
    </w:p>
    <w:p w14:paraId="4F2FD2DF" w14:textId="137F4AA2" w:rsidR="00877F96" w:rsidRPr="00BC3ECA" w:rsidRDefault="00877F96" w:rsidP="00877F96">
      <w:pPr>
        <w:pStyle w:val="buletedafternumber"/>
        <w:numPr>
          <w:ilvl w:val="1"/>
          <w:numId w:val="39"/>
        </w:numPr>
      </w:pPr>
      <w:r w:rsidRPr="00BC3ECA">
        <w:t>Grąžintus savininkui;</w:t>
      </w:r>
    </w:p>
    <w:p w14:paraId="7370D199" w14:textId="31A3A072" w:rsidR="00877F96" w:rsidRPr="00BC3ECA" w:rsidRDefault="00517F45" w:rsidP="00877F96">
      <w:pPr>
        <w:pStyle w:val="buletedafternumber"/>
        <w:numPr>
          <w:ilvl w:val="1"/>
          <w:numId w:val="39"/>
        </w:numPr>
      </w:pPr>
      <w:r w:rsidRPr="00BC3ECA">
        <w:t>Perduotus nuolatiniam saugojimui (už muziejaus ribų);</w:t>
      </w:r>
    </w:p>
    <w:p w14:paraId="174ACF41" w14:textId="006DC609" w:rsidR="00AA6F01" w:rsidRPr="00BC3ECA" w:rsidRDefault="00AA6F01" w:rsidP="00AA6F01">
      <w:pPr>
        <w:pStyle w:val="buletedafternumber"/>
        <w:numPr>
          <w:ilvl w:val="1"/>
          <w:numId w:val="39"/>
        </w:numPr>
      </w:pPr>
      <w:r w:rsidRPr="00BC3ECA">
        <w:t>Perduotus laikinam saugojimui (už muziejaus ribų);</w:t>
      </w:r>
    </w:p>
    <w:p w14:paraId="20D77E26" w14:textId="13A16304" w:rsidR="00AA6F01" w:rsidRPr="00BC3ECA" w:rsidRDefault="00AA6F01" w:rsidP="00AA6F01">
      <w:pPr>
        <w:pStyle w:val="buletedafternumber"/>
        <w:numPr>
          <w:ilvl w:val="1"/>
          <w:numId w:val="39"/>
        </w:numPr>
      </w:pPr>
      <w:r w:rsidRPr="00BC3ECA">
        <w:t>Perduotus laikinam saugojimui (muziejaus viduje);</w:t>
      </w:r>
    </w:p>
    <w:p w14:paraId="34B8ED08" w14:textId="40A2DD8F" w:rsidR="00E833DE" w:rsidRPr="00BC3ECA" w:rsidRDefault="002A5049" w:rsidP="00AA3827">
      <w:pPr>
        <w:pStyle w:val="Dmesio"/>
      </w:pPr>
      <w:r w:rsidRPr="00BC3ECA">
        <w:t xml:space="preserve">Atliekant eksponatų paiešką, varnele pažymėkite bent po vieną pasirinkimą kiekvienoje iš šių grupių: </w:t>
      </w:r>
      <w:r w:rsidRPr="00BC3ECA">
        <w:rPr>
          <w:rStyle w:val="CharMeniu"/>
        </w:rPr>
        <w:t>Ieškoti tarp</w:t>
      </w:r>
      <w:r w:rsidRPr="00BC3ECA">
        <w:t xml:space="preserve">, </w:t>
      </w:r>
      <w:r w:rsidRPr="00BC3ECA">
        <w:rPr>
          <w:rStyle w:val="CharMeniu"/>
        </w:rPr>
        <w:t>Fondas</w:t>
      </w:r>
      <w:r w:rsidRPr="00BC3ECA">
        <w:t xml:space="preserve">, </w:t>
      </w:r>
      <w:r w:rsidRPr="00BC3ECA">
        <w:rPr>
          <w:rStyle w:val="CharMeniu"/>
        </w:rPr>
        <w:t>Ieškoti</w:t>
      </w:r>
      <w:r w:rsidRPr="00BC3ECA">
        <w:t xml:space="preserve">, </w:t>
      </w:r>
      <w:r w:rsidRPr="00BC3ECA">
        <w:rPr>
          <w:rStyle w:val="CharMeniu"/>
        </w:rPr>
        <w:t>Eksponato</w:t>
      </w:r>
      <w:r w:rsidRPr="00BC3ECA">
        <w:t xml:space="preserve"> </w:t>
      </w:r>
      <w:r w:rsidRPr="00BC3ECA">
        <w:rPr>
          <w:rStyle w:val="CharMeniu"/>
        </w:rPr>
        <w:t>duomenų</w:t>
      </w:r>
      <w:r w:rsidRPr="00BC3ECA">
        <w:t xml:space="preserve"> </w:t>
      </w:r>
      <w:r w:rsidRPr="00BC3ECA">
        <w:rPr>
          <w:rStyle w:val="CharMeniu"/>
        </w:rPr>
        <w:t>būsena</w:t>
      </w:r>
      <w:r w:rsidRPr="00BC3ECA">
        <w:t xml:space="preserve">. Priešingu atveju, paieška </w:t>
      </w:r>
      <w:r w:rsidR="00712E0D" w:rsidRPr="00BC3ECA">
        <w:t>rezultatų nepateiks</w:t>
      </w:r>
      <w:r w:rsidRPr="00BC3ECA">
        <w:t>.</w:t>
      </w:r>
    </w:p>
    <w:p w14:paraId="137B121E" w14:textId="758DFF41" w:rsidR="005B696B" w:rsidRPr="00BC3ECA" w:rsidRDefault="00CA0FAB" w:rsidP="005344B2">
      <w:pPr>
        <w:pStyle w:val="AlnosNumbered"/>
        <w:spacing w:before="0" w:after="240"/>
      </w:pPr>
      <w:r w:rsidRPr="00BC3ECA">
        <w:t xml:space="preserve">Jei paspausite mygtuką </w:t>
      </w:r>
      <w:r w:rsidRPr="00BC3ECA">
        <w:rPr>
          <w:b/>
        </w:rPr>
        <w:t>[Išvalyti]</w:t>
      </w:r>
      <w:r w:rsidR="004E4564" w:rsidRPr="00BC3ECA">
        <w:rPr>
          <w:b/>
        </w:rPr>
        <w:t xml:space="preserve"> </w:t>
      </w:r>
      <w:r w:rsidR="004E4564" w:rsidRPr="00BC3ECA">
        <w:t>pai</w:t>
      </w:r>
      <w:r w:rsidR="00213A6A" w:rsidRPr="00BC3ECA">
        <w:t>e</w:t>
      </w:r>
      <w:r w:rsidR="004E4564" w:rsidRPr="00BC3ECA">
        <w:t xml:space="preserve">škos laukai bus išvalyti ir pateikti tokie, kokie </w:t>
      </w:r>
      <w:r w:rsidR="00E541A4" w:rsidRPr="00BC3ECA">
        <w:t xml:space="preserve">buvo </w:t>
      </w:r>
      <w:r w:rsidR="005344B2" w:rsidRPr="00BC3ECA">
        <w:t xml:space="preserve">prisijungus prie </w:t>
      </w:r>
      <w:r w:rsidR="005344B2" w:rsidRPr="00BC3ECA">
        <w:rPr>
          <w:b/>
        </w:rPr>
        <w:t>Eksponatų paieškos</w:t>
      </w:r>
      <w:r w:rsidR="005344B2" w:rsidRPr="00BC3ECA">
        <w:t>.</w:t>
      </w:r>
      <w:r w:rsidR="000760BB" w:rsidRPr="00BC3ECA">
        <w:t xml:space="preserve"> Tokiu atveju, galėsite iš naujo užpildyti/pasirinkti paieškos kriterijus.</w:t>
      </w:r>
    </w:p>
    <w:p w14:paraId="39C61A37" w14:textId="77777777" w:rsidR="00CA0FAB" w:rsidRPr="00BC3ECA" w:rsidRDefault="00CA0FAB" w:rsidP="00CA0FAB">
      <w:pPr>
        <w:pStyle w:val="AlnosNumbered"/>
        <w:spacing w:before="0"/>
      </w:pPr>
      <w:r w:rsidRPr="00BC3ECA">
        <w:t xml:space="preserve">Spauskite </w:t>
      </w:r>
      <w:r w:rsidRPr="00BC3ECA">
        <w:rPr>
          <w:rStyle w:val="CharLaukas"/>
        </w:rPr>
        <w:t>[Ieškoti]</w:t>
      </w:r>
      <w:r w:rsidRPr="00BC3ECA">
        <w:t>.</w:t>
      </w:r>
    </w:p>
    <w:p w14:paraId="6E8497CB" w14:textId="16303969" w:rsidR="00AA3827" w:rsidRPr="00BC3ECA" w:rsidRDefault="00CA0FAB" w:rsidP="00CA0FAB">
      <w:pPr>
        <w:pStyle w:val="AlnosNumbered"/>
        <w:numPr>
          <w:ilvl w:val="0"/>
          <w:numId w:val="0"/>
        </w:numPr>
        <w:spacing w:before="0"/>
        <w:ind w:left="794"/>
      </w:pPr>
      <w:r w:rsidRPr="00BC3ECA">
        <w:t>Sistema pateikia paieškos kriterijus atitinkančių įrašų sąrašą.</w:t>
      </w:r>
    </w:p>
    <w:p w14:paraId="3DB04DB9" w14:textId="77777777" w:rsidR="00CA0FAB" w:rsidRPr="00BC3ECA" w:rsidRDefault="00CA0FAB" w:rsidP="00CA0FAB">
      <w:pPr>
        <w:pStyle w:val="AlnosNumbered"/>
        <w:numPr>
          <w:ilvl w:val="0"/>
          <w:numId w:val="0"/>
        </w:numPr>
        <w:ind w:left="794"/>
      </w:pPr>
    </w:p>
    <w:p w14:paraId="040B75D1" w14:textId="28218D03" w:rsidR="004B38BA" w:rsidRPr="00BC3ECA" w:rsidRDefault="00DB169C" w:rsidP="00141B16">
      <w:pPr>
        <w:pStyle w:val="BodyText"/>
      </w:pPr>
      <w:r w:rsidRPr="00BC3ECA">
        <w:t>Šalia eksponato/komplekto</w:t>
      </w:r>
      <w:r w:rsidR="00174D44" w:rsidRPr="00BC3ECA">
        <w:t>/grupės</w:t>
      </w:r>
      <w:r w:rsidRPr="00BC3ECA">
        <w:t xml:space="preserve"> duomenų sąraše atvaizduojamos piktogramos, suteikiančios papildomos informacijos apie įrašą:</w:t>
      </w:r>
    </w:p>
    <w:tbl>
      <w:tblPr>
        <w:tblW w:w="4492"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613"/>
      </w:tblGrid>
      <w:tr w:rsidR="00DB169C" w:rsidRPr="00BC3ECA" w14:paraId="4B9CFE86" w14:textId="77777777" w:rsidTr="004B38BA">
        <w:trPr>
          <w:cantSplit/>
        </w:trPr>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13164789" w14:textId="77777777" w:rsidR="00DB169C" w:rsidRPr="00BC3ECA" w:rsidRDefault="00DB169C" w:rsidP="00B62FC1">
            <w:pPr>
              <w:pStyle w:val="Alnostext"/>
              <w:keepNext/>
              <w:rPr>
                <w:b/>
                <w:color w:val="FFFFFF"/>
              </w:rPr>
            </w:pPr>
            <w:r w:rsidRPr="00BC3ECA">
              <w:rPr>
                <w:b/>
                <w:color w:val="FFFFFF"/>
              </w:rPr>
              <w:lastRenderedPageBreak/>
              <w:t>Piktograma</w:t>
            </w:r>
          </w:p>
        </w:tc>
        <w:tc>
          <w:tcPr>
            <w:tcW w:w="661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58C2FE27" w14:textId="77777777" w:rsidR="00DB169C" w:rsidRPr="00BC3ECA" w:rsidRDefault="00DB169C" w:rsidP="00B62FC1">
            <w:pPr>
              <w:pStyle w:val="Alnostext"/>
              <w:keepNext/>
              <w:rPr>
                <w:b/>
                <w:color w:val="FFFFFF"/>
              </w:rPr>
            </w:pPr>
            <w:r w:rsidRPr="00BC3ECA">
              <w:rPr>
                <w:b/>
                <w:color w:val="FFFFFF"/>
              </w:rPr>
              <w:t>Reikšmė</w:t>
            </w:r>
          </w:p>
        </w:tc>
      </w:tr>
      <w:tr w:rsidR="00DB169C" w:rsidRPr="00BC3ECA" w14:paraId="1294E548" w14:textId="77777777" w:rsidTr="004B38BA">
        <w:trPr>
          <w:cantSplit/>
        </w:trPr>
        <w:tc>
          <w:tcPr>
            <w:tcW w:w="1656" w:type="dxa"/>
            <w:shd w:val="clear" w:color="auto" w:fill="FFFFFF"/>
          </w:tcPr>
          <w:p w14:paraId="60DD4B25" w14:textId="39EA1C43" w:rsidR="00DB169C" w:rsidRPr="00BC3ECA" w:rsidRDefault="00424185" w:rsidP="00B62FC1">
            <w:pPr>
              <w:pStyle w:val="Tabletext"/>
            </w:pPr>
            <w:r w:rsidRPr="00BC3ECA">
              <w:rPr>
                <w:noProof/>
                <w:lang w:eastAsia="lt-LT"/>
              </w:rPr>
              <w:drawing>
                <wp:inline distT="0" distB="0" distL="0" distR="0" wp14:anchorId="210343FD" wp14:editId="499A277F">
                  <wp:extent cx="220980" cy="1905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p>
        </w:tc>
        <w:tc>
          <w:tcPr>
            <w:tcW w:w="6613" w:type="dxa"/>
            <w:shd w:val="clear" w:color="auto" w:fill="FFFFFF"/>
          </w:tcPr>
          <w:p w14:paraId="2498BCEF" w14:textId="77777777" w:rsidR="00DB169C" w:rsidRPr="00BC3ECA" w:rsidRDefault="00DB169C" w:rsidP="00B62FC1">
            <w:pPr>
              <w:pStyle w:val="Tabletext"/>
            </w:pPr>
            <w:r w:rsidRPr="00BC3ECA">
              <w:t>Eksponatas, priskirtas komplektui</w:t>
            </w:r>
          </w:p>
        </w:tc>
      </w:tr>
      <w:tr w:rsidR="00DB169C" w:rsidRPr="00BC3ECA" w14:paraId="5CC02DF4" w14:textId="77777777" w:rsidTr="004B38BA">
        <w:trPr>
          <w:cantSplit/>
        </w:trPr>
        <w:tc>
          <w:tcPr>
            <w:tcW w:w="1656" w:type="dxa"/>
            <w:shd w:val="clear" w:color="auto" w:fill="FFFFFF"/>
          </w:tcPr>
          <w:p w14:paraId="752CC76E" w14:textId="35A0103C" w:rsidR="00DB169C" w:rsidRPr="00BC3ECA" w:rsidRDefault="00424185" w:rsidP="00B62FC1">
            <w:pPr>
              <w:pStyle w:val="Tabletext"/>
            </w:pPr>
            <w:r w:rsidRPr="00BC3ECA">
              <w:rPr>
                <w:noProof/>
                <w:lang w:eastAsia="lt-LT"/>
              </w:rPr>
              <w:drawing>
                <wp:inline distT="0" distB="0" distL="0" distR="0" wp14:anchorId="155402DA" wp14:editId="7AD76DE6">
                  <wp:extent cx="213360" cy="1752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p>
        </w:tc>
        <w:tc>
          <w:tcPr>
            <w:tcW w:w="6613" w:type="dxa"/>
            <w:shd w:val="clear" w:color="auto" w:fill="FFFFFF"/>
          </w:tcPr>
          <w:p w14:paraId="51EBC3B7" w14:textId="77777777" w:rsidR="00DB169C" w:rsidRPr="00BC3ECA" w:rsidRDefault="00DB169C" w:rsidP="00B62FC1">
            <w:pPr>
              <w:pStyle w:val="Tabletext"/>
            </w:pPr>
            <w:r w:rsidRPr="00BC3ECA">
              <w:t>Komplektas</w:t>
            </w:r>
          </w:p>
        </w:tc>
      </w:tr>
      <w:tr w:rsidR="00DB169C" w:rsidRPr="00BC3ECA" w14:paraId="1B996B38" w14:textId="77777777" w:rsidTr="004B38BA">
        <w:trPr>
          <w:cantSplit/>
        </w:trPr>
        <w:tc>
          <w:tcPr>
            <w:tcW w:w="1656" w:type="dxa"/>
            <w:shd w:val="clear" w:color="auto" w:fill="FFFFFF"/>
          </w:tcPr>
          <w:p w14:paraId="53AFC7C0" w14:textId="52EE942E" w:rsidR="00DB169C" w:rsidRPr="00BC3ECA" w:rsidRDefault="00424185" w:rsidP="00B62FC1">
            <w:pPr>
              <w:pStyle w:val="Tabletext"/>
            </w:pPr>
            <w:r w:rsidRPr="00BC3ECA">
              <w:rPr>
                <w:noProof/>
                <w:lang w:eastAsia="lt-LT"/>
              </w:rPr>
              <w:drawing>
                <wp:inline distT="0" distB="0" distL="0" distR="0" wp14:anchorId="52FE12AD" wp14:editId="4D4E6110">
                  <wp:extent cx="198120" cy="2133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p>
        </w:tc>
        <w:tc>
          <w:tcPr>
            <w:tcW w:w="6613" w:type="dxa"/>
            <w:shd w:val="clear" w:color="auto" w:fill="FFFFFF"/>
          </w:tcPr>
          <w:p w14:paraId="198EEFFD" w14:textId="77777777" w:rsidR="00DB169C" w:rsidRPr="00BC3ECA" w:rsidRDefault="00DB169C" w:rsidP="00B62FC1">
            <w:pPr>
              <w:pStyle w:val="Tabletext"/>
            </w:pPr>
            <w:r w:rsidRPr="00BC3ECA">
              <w:t>Eksponatas</w:t>
            </w:r>
          </w:p>
        </w:tc>
      </w:tr>
      <w:tr w:rsidR="00DB169C" w:rsidRPr="00BC3ECA" w14:paraId="2201278C" w14:textId="77777777" w:rsidTr="004B38BA">
        <w:trPr>
          <w:cantSplit/>
        </w:trPr>
        <w:tc>
          <w:tcPr>
            <w:tcW w:w="1656" w:type="dxa"/>
            <w:shd w:val="clear" w:color="auto" w:fill="FFFFFF"/>
          </w:tcPr>
          <w:p w14:paraId="67B3008F" w14:textId="77777777" w:rsidR="00DB169C" w:rsidRPr="00BC3ECA" w:rsidRDefault="00DB169C" w:rsidP="00B62FC1">
            <w:pPr>
              <w:pStyle w:val="Tabletext"/>
            </w:pPr>
            <w:r w:rsidRPr="00BC3ECA">
              <w:object w:dxaOrig="240" w:dyaOrig="252" w14:anchorId="781F5A80">
                <v:shape id="_x0000_i1040" type="#_x0000_t75" style="width:14.4pt;height:14.4pt" o:ole="">
                  <v:imagedata r:id="rId163" o:title=""/>
                </v:shape>
                <o:OLEObject Type="Embed" ProgID="PBrush" ShapeID="_x0000_i1040" DrawAspect="Content" ObjectID="_1785133377" r:id="rId164"/>
              </w:object>
            </w:r>
          </w:p>
        </w:tc>
        <w:tc>
          <w:tcPr>
            <w:tcW w:w="6613" w:type="dxa"/>
            <w:shd w:val="clear" w:color="auto" w:fill="FFFFFF"/>
          </w:tcPr>
          <w:p w14:paraId="59295726" w14:textId="77777777" w:rsidR="00DB169C" w:rsidRPr="00BC3ECA" w:rsidRDefault="00DB169C" w:rsidP="00B62FC1">
            <w:pPr>
              <w:pStyle w:val="Tabletext"/>
            </w:pPr>
            <w:r w:rsidRPr="00BC3ECA">
              <w:t>Eksponatas, turintis prisegtų bylų</w:t>
            </w:r>
          </w:p>
        </w:tc>
      </w:tr>
      <w:tr w:rsidR="0092041B" w:rsidRPr="00BC3ECA" w14:paraId="5F321BB3" w14:textId="77777777" w:rsidTr="004B38BA">
        <w:trPr>
          <w:cantSplit/>
        </w:trPr>
        <w:tc>
          <w:tcPr>
            <w:tcW w:w="1656" w:type="dxa"/>
            <w:shd w:val="clear" w:color="auto" w:fill="FFFFFF"/>
          </w:tcPr>
          <w:p w14:paraId="1634112C" w14:textId="60C085CB" w:rsidR="0092041B" w:rsidRPr="00BC3ECA" w:rsidRDefault="00A40DCE" w:rsidP="00B62FC1">
            <w:pPr>
              <w:pStyle w:val="Tabletext"/>
            </w:pPr>
            <w:r w:rsidRPr="00BC3ECA">
              <w:rPr>
                <w:noProof/>
              </w:rPr>
              <w:drawing>
                <wp:inline distT="0" distB="0" distL="0" distR="0" wp14:anchorId="46A22665" wp14:editId="76E2400F">
                  <wp:extent cx="152400" cy="170180"/>
                  <wp:effectExtent l="0" t="0" r="0" b="1270"/>
                  <wp:docPr id="83" name="Picture 83" descr="Grup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upė"/>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2400" cy="170180"/>
                          </a:xfrm>
                          <a:prstGeom prst="rect">
                            <a:avLst/>
                          </a:prstGeom>
                          <a:noFill/>
                          <a:ln>
                            <a:noFill/>
                          </a:ln>
                        </pic:spPr>
                      </pic:pic>
                    </a:graphicData>
                  </a:graphic>
                </wp:inline>
              </w:drawing>
            </w:r>
          </w:p>
        </w:tc>
        <w:tc>
          <w:tcPr>
            <w:tcW w:w="6613" w:type="dxa"/>
            <w:shd w:val="clear" w:color="auto" w:fill="FFFFFF"/>
          </w:tcPr>
          <w:p w14:paraId="6683892B" w14:textId="71D784F8" w:rsidR="0092041B" w:rsidRPr="00BC3ECA" w:rsidRDefault="001878E2" w:rsidP="00B62FC1">
            <w:pPr>
              <w:pStyle w:val="Tabletext"/>
            </w:pPr>
            <w:r w:rsidRPr="00BC3ECA">
              <w:t>Grupė</w:t>
            </w:r>
          </w:p>
        </w:tc>
      </w:tr>
      <w:tr w:rsidR="001F5E92" w:rsidRPr="00BC3ECA" w14:paraId="763E06A0" w14:textId="77777777" w:rsidTr="004B38BA">
        <w:trPr>
          <w:cantSplit/>
        </w:trPr>
        <w:tc>
          <w:tcPr>
            <w:tcW w:w="1656" w:type="dxa"/>
            <w:shd w:val="clear" w:color="auto" w:fill="FFFFFF"/>
          </w:tcPr>
          <w:p w14:paraId="16DD49AB" w14:textId="08768636" w:rsidR="001F5E92" w:rsidRPr="00BC3ECA" w:rsidRDefault="001F5E92" w:rsidP="00B62FC1">
            <w:pPr>
              <w:pStyle w:val="Tabletext"/>
            </w:pPr>
            <w:r w:rsidRPr="00BC3ECA">
              <w:rPr>
                <w:noProof/>
              </w:rPr>
              <w:drawing>
                <wp:inline distT="0" distB="0" distL="0" distR="0" wp14:anchorId="77C2024A" wp14:editId="16D51AEC">
                  <wp:extent cx="152400" cy="170180"/>
                  <wp:effectExtent l="0" t="0" r="0" b="1270"/>
                  <wp:docPr id="297" name="Picture 297" descr="Grupės ekspon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upės eksponata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400" cy="170180"/>
                          </a:xfrm>
                          <a:prstGeom prst="rect">
                            <a:avLst/>
                          </a:prstGeom>
                          <a:noFill/>
                          <a:ln>
                            <a:noFill/>
                          </a:ln>
                        </pic:spPr>
                      </pic:pic>
                    </a:graphicData>
                  </a:graphic>
                </wp:inline>
              </w:drawing>
            </w:r>
          </w:p>
        </w:tc>
        <w:tc>
          <w:tcPr>
            <w:tcW w:w="6613" w:type="dxa"/>
            <w:shd w:val="clear" w:color="auto" w:fill="FFFFFF"/>
          </w:tcPr>
          <w:p w14:paraId="425FF4C5" w14:textId="0ABA553E" w:rsidR="001F5E92" w:rsidRPr="00BC3ECA" w:rsidRDefault="001F5E92" w:rsidP="00B62FC1">
            <w:pPr>
              <w:pStyle w:val="Tabletext"/>
            </w:pPr>
            <w:r w:rsidRPr="00BC3ECA">
              <w:t>Grupės eksponatas</w:t>
            </w:r>
          </w:p>
        </w:tc>
      </w:tr>
      <w:tr w:rsidR="00D07C50" w:rsidRPr="00BC3ECA" w14:paraId="215C8031" w14:textId="77777777" w:rsidTr="004B38BA">
        <w:trPr>
          <w:cantSplit/>
        </w:trPr>
        <w:tc>
          <w:tcPr>
            <w:tcW w:w="1656" w:type="dxa"/>
            <w:shd w:val="clear" w:color="auto" w:fill="FFFFFF"/>
          </w:tcPr>
          <w:p w14:paraId="5FD8C0EA" w14:textId="136E8FE4" w:rsidR="00D07C50" w:rsidRPr="00BC3ECA" w:rsidRDefault="00D07C50" w:rsidP="00B62FC1">
            <w:pPr>
              <w:pStyle w:val="Tabletext"/>
            </w:pPr>
            <w:r w:rsidRPr="00BC3ECA">
              <w:rPr>
                <w:noProof/>
              </w:rPr>
              <w:drawing>
                <wp:inline distT="0" distB="0" distL="0" distR="0" wp14:anchorId="12090464" wp14:editId="4848298B">
                  <wp:extent cx="152400" cy="152400"/>
                  <wp:effectExtent l="0" t="0" r="0" b="0"/>
                  <wp:docPr id="325" name="Picture 325" descr="Susiję ekspon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siję eksponatai"/>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613" w:type="dxa"/>
            <w:shd w:val="clear" w:color="auto" w:fill="FFFFFF"/>
          </w:tcPr>
          <w:p w14:paraId="196DB8F0" w14:textId="2F6685AB" w:rsidR="00D07C50" w:rsidRPr="00BC3ECA" w:rsidRDefault="001878E2" w:rsidP="00B62FC1">
            <w:pPr>
              <w:pStyle w:val="Tabletext"/>
            </w:pPr>
            <w:r w:rsidRPr="00BC3ECA">
              <w:t>Eksponatas, tur</w:t>
            </w:r>
            <w:r w:rsidR="00FA1C70" w:rsidRPr="00BC3ECA">
              <w:t>int</w:t>
            </w:r>
            <w:r w:rsidR="00772F64" w:rsidRPr="00BC3ECA">
              <w:t>i</w:t>
            </w:r>
            <w:r w:rsidR="00FA1C70" w:rsidRPr="00BC3ECA">
              <w:t>s susijusių objektų</w:t>
            </w:r>
          </w:p>
        </w:tc>
      </w:tr>
    </w:tbl>
    <w:p w14:paraId="2156D810" w14:textId="106D1DF0" w:rsidR="00F86956" w:rsidRPr="00BC3ECA" w:rsidRDefault="00F86956" w:rsidP="00DB74E4">
      <w:pPr>
        <w:pStyle w:val="AlnosNumbered"/>
        <w:keepNext/>
        <w:keepLines/>
        <w:numPr>
          <w:ilvl w:val="0"/>
          <w:numId w:val="0"/>
        </w:numPr>
      </w:pPr>
      <w:r w:rsidRPr="00BC3ECA">
        <w:t>Toliau, priklausomai nuo Jums suteiktų teisių, galite atlikti šiuos veiksmus:</w:t>
      </w:r>
    </w:p>
    <w:p w14:paraId="1BABAC1D" w14:textId="4858C4C3" w:rsidR="00F86956" w:rsidRPr="00BC3ECA" w:rsidRDefault="003E2DD1" w:rsidP="00E80E80">
      <w:pPr>
        <w:pStyle w:val="buletedafternumber"/>
        <w:keepNext/>
        <w:keepLines/>
        <w:rPr>
          <w:rStyle w:val="CharLangas"/>
        </w:rPr>
      </w:pPr>
      <w:r w:rsidRPr="00BC3ECA">
        <w:rPr>
          <w:rStyle w:val="CharLangas"/>
          <w:i w:val="0"/>
        </w:rPr>
        <w:fldChar w:fldCharType="begin"/>
      </w:r>
      <w:r w:rsidRPr="00BC3ECA">
        <w:rPr>
          <w:rStyle w:val="CharLangas"/>
          <w:i w:val="0"/>
        </w:rPr>
        <w:instrText xml:space="preserve"> REF _Ref307320975 \h  \* MERGEFORMAT </w:instrText>
      </w:r>
      <w:r w:rsidRPr="00BC3ECA">
        <w:rPr>
          <w:rStyle w:val="CharLangas"/>
          <w:i w:val="0"/>
        </w:rPr>
      </w:r>
      <w:r w:rsidRPr="00BC3ECA">
        <w:rPr>
          <w:rStyle w:val="CharLangas"/>
          <w:i w:val="0"/>
        </w:rPr>
        <w:fldChar w:fldCharType="separate"/>
      </w:r>
      <w:r w:rsidR="000D676C" w:rsidRPr="000D676C">
        <w:rPr>
          <w:i/>
        </w:rPr>
        <w:t>Peržiūrėti eksponato/komplekto/grupės duomenis</w:t>
      </w:r>
      <w:r w:rsidRPr="00BC3ECA">
        <w:rPr>
          <w:rStyle w:val="CharLangas"/>
          <w:i w:val="0"/>
        </w:rPr>
        <w:fldChar w:fldCharType="end"/>
      </w:r>
      <w:r w:rsidRPr="00BC3ECA">
        <w:rPr>
          <w:rStyle w:val="CharLangas"/>
        </w:rPr>
        <w:t xml:space="preserve"> </w:t>
      </w:r>
      <w:r w:rsidR="00F86956" w:rsidRPr="00BC3ECA">
        <w:rPr>
          <w:rStyle w:val="CharLangas"/>
        </w:rPr>
        <w:t>(</w:t>
      </w:r>
      <w:r w:rsidRPr="00BC3ECA">
        <w:rPr>
          <w:rStyle w:val="CharLangas"/>
        </w:rPr>
        <w:fldChar w:fldCharType="begin"/>
      </w:r>
      <w:r w:rsidRPr="00BC3ECA">
        <w:rPr>
          <w:rStyle w:val="CharLangas"/>
        </w:rPr>
        <w:instrText xml:space="preserve"> PAGEREF _Ref307320975 \h </w:instrText>
      </w:r>
      <w:r w:rsidRPr="00BC3ECA">
        <w:rPr>
          <w:rStyle w:val="CharLangas"/>
        </w:rPr>
      </w:r>
      <w:r w:rsidRPr="00BC3ECA">
        <w:rPr>
          <w:rStyle w:val="CharLangas"/>
        </w:rPr>
        <w:fldChar w:fldCharType="separate"/>
      </w:r>
      <w:r w:rsidR="000D676C">
        <w:rPr>
          <w:rStyle w:val="CharLangas"/>
          <w:noProof/>
        </w:rPr>
        <w:t>78</w:t>
      </w:r>
      <w:r w:rsidRPr="00BC3ECA">
        <w:rPr>
          <w:rStyle w:val="CharLangas"/>
        </w:rPr>
        <w:fldChar w:fldCharType="end"/>
      </w:r>
      <w:r w:rsidRPr="00BC3ECA">
        <w:rPr>
          <w:rStyle w:val="CharLangas"/>
        </w:rPr>
        <w:t xml:space="preserve"> </w:t>
      </w:r>
      <w:r w:rsidR="00F86956" w:rsidRPr="00BC3ECA">
        <w:rPr>
          <w:rStyle w:val="CharLangas"/>
        </w:rPr>
        <w:t>psl.)</w:t>
      </w:r>
    </w:p>
    <w:p w14:paraId="23F6A742" w14:textId="654F20EE" w:rsidR="00F86956" w:rsidRPr="00BC3ECA" w:rsidRDefault="003E2DD1" w:rsidP="00E80E80">
      <w:pPr>
        <w:pStyle w:val="buletedafternumber"/>
        <w:keepNext/>
        <w:keepLines/>
        <w:rPr>
          <w:rStyle w:val="CharLangas"/>
        </w:rPr>
      </w:pPr>
      <w:r w:rsidRPr="00BC3ECA">
        <w:rPr>
          <w:rStyle w:val="CharLangas"/>
          <w:i w:val="0"/>
        </w:rPr>
        <w:fldChar w:fldCharType="begin"/>
      </w:r>
      <w:r w:rsidRPr="00BC3ECA">
        <w:rPr>
          <w:rStyle w:val="CharLangas"/>
          <w:i w:val="0"/>
        </w:rPr>
        <w:instrText xml:space="preserve"> REF _Ref307320981 \h  \* MERGEFORMAT </w:instrText>
      </w:r>
      <w:r w:rsidRPr="00BC3ECA">
        <w:rPr>
          <w:rStyle w:val="CharLangas"/>
          <w:i w:val="0"/>
        </w:rPr>
      </w:r>
      <w:r w:rsidRPr="00BC3ECA">
        <w:rPr>
          <w:rStyle w:val="CharLangas"/>
          <w:i w:val="0"/>
        </w:rPr>
        <w:fldChar w:fldCharType="separate"/>
      </w:r>
      <w:r w:rsidR="000D676C" w:rsidRPr="000D676C">
        <w:rPr>
          <w:i/>
        </w:rPr>
        <w:t>Keisti eksponato/komplekto/grupės duomenis</w:t>
      </w:r>
      <w:r w:rsidRPr="00BC3ECA">
        <w:rPr>
          <w:rStyle w:val="CharLangas"/>
          <w:i w:val="0"/>
        </w:rPr>
        <w:fldChar w:fldCharType="end"/>
      </w:r>
      <w:r w:rsidRPr="00BC3ECA">
        <w:rPr>
          <w:rStyle w:val="CharLangas"/>
        </w:rPr>
        <w:t xml:space="preserve"> </w:t>
      </w:r>
      <w:r w:rsidR="00F86956" w:rsidRPr="00BC3ECA">
        <w:rPr>
          <w:rStyle w:val="CharLangas"/>
        </w:rPr>
        <w:t>(</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w:t>
      </w:r>
      <w:r w:rsidR="00F86956" w:rsidRPr="00BC3ECA">
        <w:rPr>
          <w:rStyle w:val="CharLangas"/>
        </w:rPr>
        <w:t>psl.)</w:t>
      </w:r>
    </w:p>
    <w:p w14:paraId="487B56D5" w14:textId="23FC6D35" w:rsidR="00F86956" w:rsidRPr="00BC3ECA" w:rsidRDefault="003E2DD1" w:rsidP="00E80E80">
      <w:pPr>
        <w:pStyle w:val="buletedafternumber"/>
        <w:keepNext/>
        <w:keepLines/>
        <w:rPr>
          <w:rStyle w:val="CharLangas"/>
        </w:rPr>
      </w:pPr>
      <w:r w:rsidRPr="00BC3ECA">
        <w:rPr>
          <w:rStyle w:val="CharLangas"/>
          <w:i w:val="0"/>
        </w:rPr>
        <w:fldChar w:fldCharType="begin"/>
      </w:r>
      <w:r w:rsidRPr="00BC3ECA">
        <w:rPr>
          <w:rStyle w:val="CharLangas"/>
          <w:i w:val="0"/>
        </w:rPr>
        <w:instrText xml:space="preserve"> REF _Ref125620734 \h  \* MERGEFORMAT </w:instrText>
      </w:r>
      <w:r w:rsidRPr="00BC3ECA">
        <w:rPr>
          <w:rStyle w:val="CharLangas"/>
          <w:i w:val="0"/>
        </w:rPr>
      </w:r>
      <w:r w:rsidRPr="00BC3ECA">
        <w:rPr>
          <w:rStyle w:val="CharLangas"/>
          <w:i w:val="0"/>
        </w:rPr>
        <w:fldChar w:fldCharType="separate"/>
      </w:r>
      <w:r w:rsidR="000D676C" w:rsidRPr="000D676C">
        <w:rPr>
          <w:i/>
        </w:rPr>
        <w:t>Pašalinti eksponatą/komplektą/grupę</w:t>
      </w:r>
      <w:r w:rsidRPr="00BC3ECA">
        <w:rPr>
          <w:rStyle w:val="CharLangas"/>
          <w:i w:val="0"/>
        </w:rPr>
        <w:fldChar w:fldCharType="end"/>
      </w:r>
      <w:r w:rsidRPr="00BC3ECA">
        <w:rPr>
          <w:rStyle w:val="CharLangas"/>
        </w:rPr>
        <w:t xml:space="preserve"> </w:t>
      </w:r>
      <w:r w:rsidR="00F86956" w:rsidRPr="00BC3ECA">
        <w:rPr>
          <w:rStyle w:val="CharLangas"/>
        </w:rPr>
        <w:t>(</w:t>
      </w:r>
      <w:r w:rsidRPr="00BC3ECA">
        <w:rPr>
          <w:rStyle w:val="CharLangas"/>
        </w:rPr>
        <w:fldChar w:fldCharType="begin"/>
      </w:r>
      <w:r w:rsidRPr="00BC3ECA">
        <w:rPr>
          <w:rStyle w:val="CharLangas"/>
        </w:rPr>
        <w:instrText xml:space="preserve"> PAGEREF _Ref125620734 \h </w:instrText>
      </w:r>
      <w:r w:rsidRPr="00BC3ECA">
        <w:rPr>
          <w:rStyle w:val="CharLangas"/>
        </w:rPr>
      </w:r>
      <w:r w:rsidRPr="00BC3ECA">
        <w:rPr>
          <w:rStyle w:val="CharLangas"/>
        </w:rPr>
        <w:fldChar w:fldCharType="separate"/>
      </w:r>
      <w:r w:rsidR="000D676C">
        <w:rPr>
          <w:rStyle w:val="CharLangas"/>
          <w:noProof/>
        </w:rPr>
        <w:t>80</w:t>
      </w:r>
      <w:r w:rsidRPr="00BC3ECA">
        <w:rPr>
          <w:rStyle w:val="CharLangas"/>
        </w:rPr>
        <w:fldChar w:fldCharType="end"/>
      </w:r>
      <w:r w:rsidRPr="00BC3ECA">
        <w:rPr>
          <w:rStyle w:val="CharLangas"/>
        </w:rPr>
        <w:t xml:space="preserve"> </w:t>
      </w:r>
      <w:r w:rsidR="00F86956" w:rsidRPr="00BC3ECA">
        <w:rPr>
          <w:rStyle w:val="CharLangas"/>
        </w:rPr>
        <w:t>psl.)</w:t>
      </w:r>
    </w:p>
    <w:p w14:paraId="3EBF0AA3" w14:textId="23983018" w:rsidR="00F86956" w:rsidRPr="00BC3ECA" w:rsidRDefault="00EC31A5" w:rsidP="00E80E80">
      <w:pPr>
        <w:pStyle w:val="buletedafternumber"/>
        <w:keepNext/>
        <w:keepLines/>
        <w:rPr>
          <w:rStyle w:val="CharLangas"/>
        </w:rPr>
      </w:pPr>
      <w:r w:rsidRPr="00BC3ECA">
        <w:rPr>
          <w:rStyle w:val="CharLangas"/>
          <w:i w:val="0"/>
        </w:rPr>
        <w:fldChar w:fldCharType="begin"/>
      </w:r>
      <w:r w:rsidRPr="00BC3ECA">
        <w:rPr>
          <w:rStyle w:val="CharLangas"/>
          <w:i w:val="0"/>
        </w:rPr>
        <w:instrText xml:space="preserve"> REF _Ref333909124 \h  \* MERGEFORMAT </w:instrText>
      </w:r>
      <w:r w:rsidRPr="00BC3ECA">
        <w:rPr>
          <w:rStyle w:val="CharLangas"/>
          <w:i w:val="0"/>
        </w:rPr>
      </w:r>
      <w:r w:rsidRPr="00BC3ECA">
        <w:rPr>
          <w:rStyle w:val="CharLangas"/>
          <w:i w:val="0"/>
        </w:rPr>
        <w:fldChar w:fldCharType="separate"/>
      </w:r>
      <w:r w:rsidR="000D676C" w:rsidRPr="000D676C">
        <w:rPr>
          <w:i/>
        </w:rPr>
        <w:t>Eksportuoti pasirinktus eksponatus</w:t>
      </w:r>
      <w:r w:rsidRPr="00BC3ECA">
        <w:rPr>
          <w:rStyle w:val="CharLangas"/>
          <w:i w:val="0"/>
        </w:rPr>
        <w:fldChar w:fldCharType="end"/>
      </w:r>
      <w:r w:rsidRPr="00BC3ECA">
        <w:rPr>
          <w:rStyle w:val="CharLangas"/>
        </w:rPr>
        <w:t xml:space="preserve"> </w:t>
      </w:r>
      <w:r w:rsidR="00F86956" w:rsidRPr="00BC3ECA">
        <w:rPr>
          <w:rStyle w:val="CharLangas"/>
        </w:rPr>
        <w:t>(</w:t>
      </w:r>
      <w:r w:rsidRPr="00BC3ECA">
        <w:rPr>
          <w:rStyle w:val="CharLangas"/>
        </w:rPr>
        <w:fldChar w:fldCharType="begin"/>
      </w:r>
      <w:r w:rsidRPr="00BC3ECA">
        <w:rPr>
          <w:rStyle w:val="CharLangas"/>
        </w:rPr>
        <w:instrText xml:space="preserve"> PAGEREF _Ref333909124 \h </w:instrText>
      </w:r>
      <w:r w:rsidRPr="00BC3ECA">
        <w:rPr>
          <w:rStyle w:val="CharLangas"/>
        </w:rPr>
      </w:r>
      <w:r w:rsidRPr="00BC3ECA">
        <w:rPr>
          <w:rStyle w:val="CharLangas"/>
        </w:rPr>
        <w:fldChar w:fldCharType="separate"/>
      </w:r>
      <w:r w:rsidR="000D676C">
        <w:rPr>
          <w:rStyle w:val="CharLangas"/>
          <w:noProof/>
        </w:rPr>
        <w:t>88</w:t>
      </w:r>
      <w:r w:rsidRPr="00BC3ECA">
        <w:rPr>
          <w:rStyle w:val="CharLangas"/>
        </w:rPr>
        <w:fldChar w:fldCharType="end"/>
      </w:r>
      <w:r w:rsidRPr="00BC3ECA">
        <w:rPr>
          <w:rStyle w:val="CharLangas"/>
        </w:rPr>
        <w:t xml:space="preserve"> </w:t>
      </w:r>
      <w:r w:rsidR="00F86956" w:rsidRPr="00BC3ECA">
        <w:rPr>
          <w:rStyle w:val="CharLangas"/>
        </w:rPr>
        <w:t>psl.)</w:t>
      </w:r>
    </w:p>
    <w:p w14:paraId="4207E036" w14:textId="47BC689F" w:rsidR="00DD50C2" w:rsidRPr="00BC3ECA" w:rsidRDefault="00DD50C2" w:rsidP="00335A5B">
      <w:pPr>
        <w:pStyle w:val="Heading2"/>
      </w:pPr>
      <w:bookmarkStart w:id="251" w:name="_Ref307320975"/>
      <w:bookmarkStart w:id="252" w:name="_Toc169621750"/>
      <w:r w:rsidRPr="00BC3ECA">
        <w:t>Peržiūrėti eksponato</w:t>
      </w:r>
      <w:r w:rsidR="002F66F0" w:rsidRPr="00BC3ECA">
        <w:t>/komplekto</w:t>
      </w:r>
      <w:r w:rsidR="00174D44" w:rsidRPr="00BC3ECA">
        <w:t>/grupės</w:t>
      </w:r>
      <w:r w:rsidRPr="00BC3ECA">
        <w:t xml:space="preserve"> duomenis</w:t>
      </w:r>
      <w:bookmarkEnd w:id="251"/>
      <w:bookmarkEnd w:id="252"/>
    </w:p>
    <w:p w14:paraId="43315F05" w14:textId="7206D055" w:rsidR="00DD50C2" w:rsidRPr="00BC3ECA" w:rsidRDefault="00DD50C2" w:rsidP="00222166">
      <w:pPr>
        <w:pStyle w:val="Alnostext"/>
        <w:keepNext/>
      </w:pPr>
      <w:r w:rsidRPr="00BC3ECA">
        <w:t xml:space="preserve">Paskirtis – </w:t>
      </w:r>
      <w:r w:rsidR="00621890" w:rsidRPr="00BC3ECA">
        <w:rPr>
          <w:rFonts w:cs="Arial"/>
        </w:rPr>
        <w:t>peržiūrėti eksponato/komplekto</w:t>
      </w:r>
      <w:r w:rsidR="00174D44" w:rsidRPr="00BC3ECA">
        <w:rPr>
          <w:rFonts w:cs="Arial"/>
        </w:rPr>
        <w:t>/grupės</w:t>
      </w:r>
      <w:r w:rsidR="00621890" w:rsidRPr="00BC3ECA">
        <w:rPr>
          <w:rFonts w:cs="Arial"/>
        </w:rPr>
        <w:t xml:space="preserve"> aprašo duomenis sistemoje</w:t>
      </w:r>
      <w:r w:rsidRPr="00BC3ECA">
        <w:t xml:space="preserve">. </w:t>
      </w:r>
    </w:p>
    <w:p w14:paraId="58170FC4" w14:textId="77777777" w:rsidR="00621890" w:rsidRPr="00BC3ECA" w:rsidRDefault="00621890" w:rsidP="00E405DA">
      <w:pPr>
        <w:pStyle w:val="HeadingB"/>
        <w:rPr>
          <w:noProof w:val="0"/>
        </w:rPr>
      </w:pPr>
      <w:r w:rsidRPr="00BC3ECA">
        <w:rPr>
          <w:noProof w:val="0"/>
        </w:rPr>
        <w:t>Kas gali atlikti</w:t>
      </w:r>
    </w:p>
    <w:p w14:paraId="07C4C0F3" w14:textId="2538EC6D" w:rsidR="00621890" w:rsidRPr="00BC3ECA" w:rsidRDefault="004F09D1" w:rsidP="00E405DA">
      <w:pPr>
        <w:pStyle w:val="Alnostext"/>
        <w:keepNext/>
      </w:pPr>
      <w:r w:rsidRPr="00BC3ECA">
        <w:t>Peržiūrėti</w:t>
      </w:r>
      <w:r w:rsidR="00621890" w:rsidRPr="00BC3ECA">
        <w:t xml:space="preserve"> eksponato</w:t>
      </w:r>
      <w:r w:rsidR="00EA5ADB" w:rsidRPr="00BC3ECA">
        <w:t>/komplekto</w:t>
      </w:r>
      <w:r w:rsidR="00174D44" w:rsidRPr="00BC3ECA">
        <w:t>/grupės</w:t>
      </w:r>
      <w:r w:rsidR="00621890" w:rsidRPr="00BC3ECA">
        <w:t xml:space="preserve"> duomenis gali:</w:t>
      </w:r>
    </w:p>
    <w:p w14:paraId="222AEF97" w14:textId="77777777" w:rsidR="00621890" w:rsidRPr="00BC3ECA" w:rsidRDefault="00621890" w:rsidP="00621890">
      <w:pPr>
        <w:pStyle w:val="AlnostextBuleted"/>
      </w:pPr>
      <w:r w:rsidRPr="00BC3ECA">
        <w:t>Rinkinio saugotojas</w:t>
      </w:r>
      <w:r w:rsidR="001F5DA9" w:rsidRPr="00BC3ECA">
        <w:t>;</w:t>
      </w:r>
    </w:p>
    <w:p w14:paraId="64362801" w14:textId="77777777" w:rsidR="00621890" w:rsidRPr="00BC3ECA" w:rsidRDefault="00621890" w:rsidP="00621890">
      <w:pPr>
        <w:pStyle w:val="AlnostextBuleted"/>
      </w:pPr>
      <w:r w:rsidRPr="00BC3ECA">
        <w:t>Naudotojas, kuriam suteiktos teisės įvesti, keisti ir peržiūrėti eksponato duomenis</w:t>
      </w:r>
      <w:r w:rsidR="001F5DA9" w:rsidRPr="00BC3ECA">
        <w:t>.</w:t>
      </w:r>
    </w:p>
    <w:p w14:paraId="0CA99864" w14:textId="77777777" w:rsidR="00DD50C2" w:rsidRPr="00BC3ECA" w:rsidRDefault="00B115CD" w:rsidP="00DD50C2">
      <w:pPr>
        <w:pStyle w:val="HeadingB"/>
        <w:tabs>
          <w:tab w:val="left" w:pos="3093"/>
        </w:tabs>
        <w:rPr>
          <w:noProof w:val="0"/>
        </w:rPr>
      </w:pPr>
      <w:r w:rsidRPr="00BC3ECA">
        <w:rPr>
          <w:noProof w:val="0"/>
        </w:rPr>
        <w:t>Kaip atlikti</w:t>
      </w:r>
    </w:p>
    <w:p w14:paraId="6147E8A0" w14:textId="4665D68B" w:rsidR="00723E69" w:rsidRPr="00BC3ECA" w:rsidRDefault="00723E69" w:rsidP="00723E69">
      <w:pPr>
        <w:pStyle w:val="Alnostext"/>
      </w:pPr>
      <w:r w:rsidRPr="00BC3ECA">
        <w:t xml:space="preserve">Norėdami </w:t>
      </w:r>
      <w:r w:rsidRPr="00BC3ECA">
        <w:rPr>
          <w:rFonts w:cs="Arial"/>
        </w:rPr>
        <w:t>peržiūrėti eksponato/komplekto</w:t>
      </w:r>
      <w:r w:rsidR="00174D44" w:rsidRPr="00BC3ECA">
        <w:rPr>
          <w:rFonts w:cs="Arial"/>
        </w:rPr>
        <w:t>/grupės</w:t>
      </w:r>
      <w:r w:rsidRPr="00BC3ECA">
        <w:rPr>
          <w:rFonts w:cs="Arial"/>
        </w:rPr>
        <w:t xml:space="preserve"> aprašo duomenis sistemoje, atlikite šiuos veiksmus:</w:t>
      </w:r>
    </w:p>
    <w:p w14:paraId="1EB43A16" w14:textId="592E1342" w:rsidR="00222166" w:rsidRPr="00BC3ECA" w:rsidRDefault="00222166" w:rsidP="007171F7">
      <w:pPr>
        <w:pStyle w:val="AlnosNumbered"/>
        <w:keepNext/>
        <w:keepLines/>
        <w:numPr>
          <w:ilvl w:val="0"/>
          <w:numId w:val="61"/>
        </w:numPr>
      </w:pPr>
      <w:r w:rsidRPr="00BC3ECA">
        <w:t>Suraskite norimą eksponatą/komplektą</w:t>
      </w:r>
      <w:r w:rsidR="00FD31FF" w:rsidRPr="00BC3ECA">
        <w:t>/grupę</w:t>
      </w:r>
      <w:r w:rsidRPr="00BC3ECA">
        <w:t>.</w:t>
      </w:r>
    </w:p>
    <w:p w14:paraId="0325306B" w14:textId="19C6B9D3" w:rsidR="00222166" w:rsidRPr="00BC3ECA" w:rsidRDefault="00222166" w:rsidP="005B3A8E">
      <w:pPr>
        <w:pStyle w:val="BodyText"/>
      </w:pPr>
      <w:r w:rsidRPr="00BC3ECA">
        <w:t>Kaip atlikti skaitykite skyrelyje</w:t>
      </w:r>
      <w:r w:rsidR="00EC31A5" w:rsidRPr="00BC3ECA">
        <w:t xml:space="preserve"> </w:t>
      </w:r>
      <w:r w:rsidR="004C482D" w:rsidRPr="00BC3ECA">
        <w:rPr>
          <w:i/>
        </w:rPr>
        <w:fldChar w:fldCharType="begin"/>
      </w:r>
      <w:r w:rsidR="004C482D" w:rsidRPr="00BC3ECA">
        <w:rPr>
          <w:i/>
        </w:rPr>
        <w:instrText xml:space="preserve"> REF _Ref307307073 \h  \* MERGEFORMAT </w:instrText>
      </w:r>
      <w:r w:rsidR="004C482D" w:rsidRPr="00BC3ECA">
        <w:rPr>
          <w:i/>
        </w:rPr>
      </w:r>
      <w:r w:rsidR="004C482D" w:rsidRPr="00BC3ECA">
        <w:rPr>
          <w:i/>
        </w:rPr>
        <w:fldChar w:fldCharType="separate"/>
      </w:r>
      <w:r w:rsidR="000D676C" w:rsidRPr="000D676C">
        <w:rPr>
          <w:i/>
        </w:rPr>
        <w:t>Surasti eksponato/komplekto/grupės duomenis</w:t>
      </w:r>
      <w:r w:rsidR="004C482D" w:rsidRPr="00BC3ECA">
        <w:rPr>
          <w:i/>
        </w:rPr>
        <w:fldChar w:fldCharType="end"/>
      </w:r>
      <w:r w:rsidRPr="00BC3ECA">
        <w:t xml:space="preserve"> </w:t>
      </w:r>
      <w:r w:rsidRPr="00BC3ECA">
        <w:rPr>
          <w:rStyle w:val="CharLangas"/>
        </w:rPr>
        <w:t>(</w:t>
      </w:r>
      <w:r w:rsidR="004C482D" w:rsidRPr="00BC3ECA">
        <w:rPr>
          <w:rStyle w:val="CharLangas"/>
        </w:rPr>
        <w:fldChar w:fldCharType="begin"/>
      </w:r>
      <w:r w:rsidR="004C482D" w:rsidRPr="00BC3ECA">
        <w:rPr>
          <w:rStyle w:val="CharLangas"/>
        </w:rPr>
        <w:instrText xml:space="preserve"> PAGEREF _Ref307307073 \h </w:instrText>
      </w:r>
      <w:r w:rsidR="004C482D" w:rsidRPr="00BC3ECA">
        <w:rPr>
          <w:rStyle w:val="CharLangas"/>
        </w:rPr>
      </w:r>
      <w:r w:rsidR="004C482D" w:rsidRPr="00BC3ECA">
        <w:rPr>
          <w:rStyle w:val="CharLangas"/>
        </w:rPr>
        <w:fldChar w:fldCharType="separate"/>
      </w:r>
      <w:r w:rsidR="000D676C">
        <w:rPr>
          <w:rStyle w:val="CharLangas"/>
          <w:noProof/>
        </w:rPr>
        <w:t>75</w:t>
      </w:r>
      <w:r w:rsidR="004C482D" w:rsidRPr="00BC3ECA">
        <w:rPr>
          <w:rStyle w:val="CharLangas"/>
        </w:rPr>
        <w:fldChar w:fldCharType="end"/>
      </w:r>
      <w:r w:rsidR="004C482D" w:rsidRPr="00BC3ECA">
        <w:rPr>
          <w:rStyle w:val="CharLangas"/>
        </w:rPr>
        <w:t xml:space="preserve"> </w:t>
      </w:r>
      <w:r w:rsidRPr="00BC3ECA">
        <w:rPr>
          <w:rStyle w:val="CharLangas"/>
        </w:rPr>
        <w:t>psl.)</w:t>
      </w:r>
      <w:r w:rsidRPr="00BC3ECA">
        <w:t>.</w:t>
      </w:r>
    </w:p>
    <w:p w14:paraId="44BF24DB" w14:textId="5B589F5F" w:rsidR="00DB169C" w:rsidRPr="00BC3ECA" w:rsidRDefault="00DB169C" w:rsidP="00FE66FF">
      <w:pPr>
        <w:pStyle w:val="BodyText"/>
      </w:pPr>
      <w:r w:rsidRPr="00BC3ECA">
        <w:t>Šalia eksponato/komplekto</w:t>
      </w:r>
      <w:r w:rsidR="00FD31FF" w:rsidRPr="00BC3ECA">
        <w:t>/grupės</w:t>
      </w:r>
      <w:r w:rsidRPr="00BC3ECA">
        <w:t xml:space="preserve"> duomenų sąraše atvaizduojamos piktogramos, suteikiančios papildomos informacijos apie įrašą:</w:t>
      </w:r>
    </w:p>
    <w:tbl>
      <w:tblPr>
        <w:tblW w:w="4492"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613"/>
      </w:tblGrid>
      <w:tr w:rsidR="00DB169C" w:rsidRPr="00BC3ECA" w14:paraId="7B8CC55B" w14:textId="77777777" w:rsidTr="00B62FC1">
        <w:trPr>
          <w:cantSplit/>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73F5B0F0" w14:textId="77777777" w:rsidR="00DB169C" w:rsidRPr="00BC3ECA" w:rsidRDefault="00DB169C" w:rsidP="00B62FC1">
            <w:pPr>
              <w:pStyle w:val="Alnostext"/>
              <w:keepNext/>
              <w:rPr>
                <w:b/>
                <w:color w:val="FFFFFF"/>
              </w:rPr>
            </w:pPr>
            <w:r w:rsidRPr="00BC3ECA">
              <w:rPr>
                <w:b/>
                <w:color w:val="FFFFFF"/>
              </w:rPr>
              <w:t>Piktograma</w:t>
            </w:r>
          </w:p>
        </w:tc>
        <w:tc>
          <w:tcPr>
            <w:tcW w:w="680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3391CDB1" w14:textId="77777777" w:rsidR="00DB169C" w:rsidRPr="00BC3ECA" w:rsidRDefault="00DB169C" w:rsidP="00B62FC1">
            <w:pPr>
              <w:pStyle w:val="Alnostext"/>
              <w:keepNext/>
              <w:rPr>
                <w:b/>
                <w:color w:val="FFFFFF"/>
              </w:rPr>
            </w:pPr>
            <w:r w:rsidRPr="00BC3ECA">
              <w:rPr>
                <w:b/>
                <w:color w:val="FFFFFF"/>
              </w:rPr>
              <w:t>Reikšmė</w:t>
            </w:r>
          </w:p>
        </w:tc>
      </w:tr>
      <w:tr w:rsidR="00DB169C" w:rsidRPr="00BC3ECA" w14:paraId="0B90A385" w14:textId="77777777" w:rsidTr="00B62FC1">
        <w:trPr>
          <w:cantSplit/>
        </w:trPr>
        <w:tc>
          <w:tcPr>
            <w:tcW w:w="1669" w:type="dxa"/>
            <w:shd w:val="clear" w:color="auto" w:fill="FFFFFF"/>
          </w:tcPr>
          <w:p w14:paraId="627C2DE4" w14:textId="35DD1EF8" w:rsidR="00DB169C" w:rsidRPr="00BC3ECA" w:rsidRDefault="00424185" w:rsidP="00B62FC1">
            <w:pPr>
              <w:pStyle w:val="Tabletext"/>
            </w:pPr>
            <w:r w:rsidRPr="00BC3ECA">
              <w:rPr>
                <w:noProof/>
                <w:lang w:eastAsia="lt-LT"/>
              </w:rPr>
              <w:drawing>
                <wp:inline distT="0" distB="0" distL="0" distR="0" wp14:anchorId="65DFD0AA" wp14:editId="49A40EEB">
                  <wp:extent cx="220980" cy="1905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p>
        </w:tc>
        <w:tc>
          <w:tcPr>
            <w:tcW w:w="6803" w:type="dxa"/>
            <w:shd w:val="clear" w:color="auto" w:fill="FFFFFF"/>
          </w:tcPr>
          <w:p w14:paraId="50F96B27" w14:textId="77777777" w:rsidR="00DB169C" w:rsidRPr="00BC3ECA" w:rsidRDefault="00DB169C" w:rsidP="00B62FC1">
            <w:pPr>
              <w:pStyle w:val="Tabletext"/>
            </w:pPr>
            <w:r w:rsidRPr="00BC3ECA">
              <w:t>Eksponatas, priskirtas komplektui</w:t>
            </w:r>
          </w:p>
        </w:tc>
      </w:tr>
      <w:tr w:rsidR="00DB169C" w:rsidRPr="00BC3ECA" w14:paraId="4C9102B9" w14:textId="77777777" w:rsidTr="00B62FC1">
        <w:trPr>
          <w:cantSplit/>
        </w:trPr>
        <w:tc>
          <w:tcPr>
            <w:tcW w:w="1669" w:type="dxa"/>
            <w:shd w:val="clear" w:color="auto" w:fill="FFFFFF"/>
          </w:tcPr>
          <w:p w14:paraId="46DDCB74" w14:textId="4DFFF1A6" w:rsidR="00DB169C" w:rsidRPr="00BC3ECA" w:rsidRDefault="00424185" w:rsidP="00B62FC1">
            <w:pPr>
              <w:pStyle w:val="Tabletext"/>
            </w:pPr>
            <w:r w:rsidRPr="00BC3ECA">
              <w:rPr>
                <w:noProof/>
                <w:lang w:eastAsia="lt-LT"/>
              </w:rPr>
              <w:drawing>
                <wp:inline distT="0" distB="0" distL="0" distR="0" wp14:anchorId="565506D0" wp14:editId="33292F14">
                  <wp:extent cx="213360" cy="17526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p>
        </w:tc>
        <w:tc>
          <w:tcPr>
            <w:tcW w:w="6803" w:type="dxa"/>
            <w:shd w:val="clear" w:color="auto" w:fill="FFFFFF"/>
          </w:tcPr>
          <w:p w14:paraId="45D30C70" w14:textId="77777777" w:rsidR="00DB169C" w:rsidRPr="00BC3ECA" w:rsidRDefault="00DB169C" w:rsidP="00B62FC1">
            <w:pPr>
              <w:pStyle w:val="Tabletext"/>
            </w:pPr>
            <w:r w:rsidRPr="00BC3ECA">
              <w:t>Komplektas</w:t>
            </w:r>
          </w:p>
        </w:tc>
      </w:tr>
      <w:tr w:rsidR="00DB169C" w:rsidRPr="00BC3ECA" w14:paraId="71D237AA" w14:textId="77777777" w:rsidTr="00B62FC1">
        <w:trPr>
          <w:cantSplit/>
        </w:trPr>
        <w:tc>
          <w:tcPr>
            <w:tcW w:w="1669" w:type="dxa"/>
            <w:shd w:val="clear" w:color="auto" w:fill="FFFFFF"/>
          </w:tcPr>
          <w:p w14:paraId="72224B78" w14:textId="3DE3D123" w:rsidR="00DB169C" w:rsidRPr="00BC3ECA" w:rsidRDefault="00424185" w:rsidP="00B62FC1">
            <w:pPr>
              <w:pStyle w:val="Tabletext"/>
            </w:pPr>
            <w:r w:rsidRPr="00BC3ECA">
              <w:rPr>
                <w:noProof/>
                <w:lang w:eastAsia="lt-LT"/>
              </w:rPr>
              <w:drawing>
                <wp:inline distT="0" distB="0" distL="0" distR="0" wp14:anchorId="16F33979" wp14:editId="76EEB006">
                  <wp:extent cx="198120" cy="21336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p>
        </w:tc>
        <w:tc>
          <w:tcPr>
            <w:tcW w:w="6803" w:type="dxa"/>
            <w:shd w:val="clear" w:color="auto" w:fill="FFFFFF"/>
          </w:tcPr>
          <w:p w14:paraId="28B639C0" w14:textId="77777777" w:rsidR="00DB169C" w:rsidRPr="00BC3ECA" w:rsidRDefault="00DB169C" w:rsidP="00B62FC1">
            <w:pPr>
              <w:pStyle w:val="Tabletext"/>
            </w:pPr>
            <w:r w:rsidRPr="00BC3ECA">
              <w:t>Eksponatas</w:t>
            </w:r>
          </w:p>
        </w:tc>
      </w:tr>
      <w:tr w:rsidR="00DB169C" w:rsidRPr="00BC3ECA" w14:paraId="34C2EC48" w14:textId="77777777" w:rsidTr="00B62FC1">
        <w:trPr>
          <w:cantSplit/>
        </w:trPr>
        <w:tc>
          <w:tcPr>
            <w:tcW w:w="1669" w:type="dxa"/>
            <w:shd w:val="clear" w:color="auto" w:fill="FFFFFF"/>
          </w:tcPr>
          <w:p w14:paraId="28AE6873" w14:textId="77777777" w:rsidR="00DB169C" w:rsidRPr="00BC3ECA" w:rsidRDefault="00DB169C" w:rsidP="00B62FC1">
            <w:pPr>
              <w:pStyle w:val="Tabletext"/>
            </w:pPr>
            <w:r w:rsidRPr="00BC3ECA">
              <w:object w:dxaOrig="240" w:dyaOrig="252" w14:anchorId="0BF09D9E">
                <v:shape id="_x0000_i1041" type="#_x0000_t75" style="width:14.4pt;height:14.4pt" o:ole="">
                  <v:imagedata r:id="rId163" o:title=""/>
                </v:shape>
                <o:OLEObject Type="Embed" ProgID="PBrush" ShapeID="_x0000_i1041" DrawAspect="Content" ObjectID="_1785133378" r:id="rId168"/>
              </w:object>
            </w:r>
          </w:p>
        </w:tc>
        <w:tc>
          <w:tcPr>
            <w:tcW w:w="6803" w:type="dxa"/>
            <w:shd w:val="clear" w:color="auto" w:fill="FFFFFF"/>
          </w:tcPr>
          <w:p w14:paraId="45E9C8A3" w14:textId="77777777" w:rsidR="00DB169C" w:rsidRPr="00BC3ECA" w:rsidRDefault="00DB169C" w:rsidP="00B62FC1">
            <w:pPr>
              <w:pStyle w:val="Tabletext"/>
            </w:pPr>
            <w:r w:rsidRPr="00BC3ECA">
              <w:t>Eksponatas, turintis prisegtų bylų</w:t>
            </w:r>
          </w:p>
        </w:tc>
      </w:tr>
      <w:tr w:rsidR="00FD31FF" w:rsidRPr="00BC3ECA" w14:paraId="30E2F0DF" w14:textId="77777777" w:rsidTr="00B62FC1">
        <w:trPr>
          <w:cantSplit/>
        </w:trPr>
        <w:tc>
          <w:tcPr>
            <w:tcW w:w="1669" w:type="dxa"/>
            <w:shd w:val="clear" w:color="auto" w:fill="FFFFFF"/>
          </w:tcPr>
          <w:p w14:paraId="1B62CBDD" w14:textId="592F93ED" w:rsidR="00FD31FF" w:rsidRPr="00BC3ECA" w:rsidRDefault="00FD31FF" w:rsidP="00B62FC1">
            <w:pPr>
              <w:pStyle w:val="Tabletext"/>
            </w:pPr>
            <w:r w:rsidRPr="00BC3ECA">
              <w:rPr>
                <w:noProof/>
              </w:rPr>
              <w:drawing>
                <wp:inline distT="0" distB="0" distL="0" distR="0" wp14:anchorId="114AD9EB" wp14:editId="7F96D8A5">
                  <wp:extent cx="152400" cy="170180"/>
                  <wp:effectExtent l="0" t="0" r="0" b="1270"/>
                  <wp:docPr id="151" name="Picture 151" descr="Grup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upė"/>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2400" cy="170180"/>
                          </a:xfrm>
                          <a:prstGeom prst="rect">
                            <a:avLst/>
                          </a:prstGeom>
                          <a:noFill/>
                          <a:ln>
                            <a:noFill/>
                          </a:ln>
                        </pic:spPr>
                      </pic:pic>
                    </a:graphicData>
                  </a:graphic>
                </wp:inline>
              </w:drawing>
            </w:r>
          </w:p>
        </w:tc>
        <w:tc>
          <w:tcPr>
            <w:tcW w:w="6803" w:type="dxa"/>
            <w:shd w:val="clear" w:color="auto" w:fill="FFFFFF"/>
          </w:tcPr>
          <w:p w14:paraId="3833A8E3" w14:textId="742FD174" w:rsidR="00FD31FF" w:rsidRPr="00BC3ECA" w:rsidRDefault="00FD31FF" w:rsidP="00B62FC1">
            <w:pPr>
              <w:pStyle w:val="Tabletext"/>
            </w:pPr>
            <w:r w:rsidRPr="00BC3ECA">
              <w:t>Grupė</w:t>
            </w:r>
          </w:p>
        </w:tc>
      </w:tr>
      <w:tr w:rsidR="00FD31FF" w:rsidRPr="00BC3ECA" w14:paraId="4ED1BF22" w14:textId="77777777" w:rsidTr="00B62FC1">
        <w:trPr>
          <w:cantSplit/>
        </w:trPr>
        <w:tc>
          <w:tcPr>
            <w:tcW w:w="1669" w:type="dxa"/>
            <w:shd w:val="clear" w:color="auto" w:fill="FFFFFF"/>
          </w:tcPr>
          <w:p w14:paraId="298A15D4" w14:textId="14B5621C" w:rsidR="00FD31FF" w:rsidRPr="00BC3ECA" w:rsidRDefault="00FD31FF" w:rsidP="00B62FC1">
            <w:pPr>
              <w:pStyle w:val="Tabletext"/>
            </w:pPr>
            <w:r w:rsidRPr="00BC3ECA">
              <w:rPr>
                <w:noProof/>
              </w:rPr>
              <w:drawing>
                <wp:inline distT="0" distB="0" distL="0" distR="0" wp14:anchorId="0D819B26" wp14:editId="4029C584">
                  <wp:extent cx="152400" cy="170180"/>
                  <wp:effectExtent l="0" t="0" r="0" b="1270"/>
                  <wp:docPr id="386" name="Picture 386" descr="Grupės ekspon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upės eksponata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400" cy="170180"/>
                          </a:xfrm>
                          <a:prstGeom prst="rect">
                            <a:avLst/>
                          </a:prstGeom>
                          <a:noFill/>
                          <a:ln>
                            <a:noFill/>
                          </a:ln>
                        </pic:spPr>
                      </pic:pic>
                    </a:graphicData>
                  </a:graphic>
                </wp:inline>
              </w:drawing>
            </w:r>
          </w:p>
        </w:tc>
        <w:tc>
          <w:tcPr>
            <w:tcW w:w="6803" w:type="dxa"/>
            <w:shd w:val="clear" w:color="auto" w:fill="FFFFFF"/>
          </w:tcPr>
          <w:p w14:paraId="31741EE3" w14:textId="064E13B1" w:rsidR="00FD31FF" w:rsidRPr="00BC3ECA" w:rsidRDefault="00FD31FF" w:rsidP="00B62FC1">
            <w:pPr>
              <w:pStyle w:val="Tabletext"/>
            </w:pPr>
            <w:r w:rsidRPr="00BC3ECA">
              <w:t>Grupės eksponatas</w:t>
            </w:r>
          </w:p>
        </w:tc>
      </w:tr>
      <w:tr w:rsidR="00FD31FF" w:rsidRPr="00BC3ECA" w14:paraId="413297E2" w14:textId="77777777" w:rsidTr="00B62FC1">
        <w:trPr>
          <w:cantSplit/>
        </w:trPr>
        <w:tc>
          <w:tcPr>
            <w:tcW w:w="1669" w:type="dxa"/>
            <w:shd w:val="clear" w:color="auto" w:fill="FFFFFF"/>
          </w:tcPr>
          <w:p w14:paraId="19BE0FA5" w14:textId="64C8155E" w:rsidR="00FD31FF" w:rsidRPr="00BC3ECA" w:rsidRDefault="00FD31FF" w:rsidP="00B62FC1">
            <w:pPr>
              <w:pStyle w:val="Tabletext"/>
            </w:pPr>
            <w:r w:rsidRPr="00BC3ECA">
              <w:rPr>
                <w:noProof/>
              </w:rPr>
              <w:drawing>
                <wp:inline distT="0" distB="0" distL="0" distR="0" wp14:anchorId="6AE8A4D7" wp14:editId="7A08C94F">
                  <wp:extent cx="152400" cy="152400"/>
                  <wp:effectExtent l="0" t="0" r="0" b="0"/>
                  <wp:docPr id="389" name="Picture 389" descr="Susiję ekspon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siję eksponatai"/>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803" w:type="dxa"/>
            <w:shd w:val="clear" w:color="auto" w:fill="FFFFFF"/>
          </w:tcPr>
          <w:p w14:paraId="2B6AF480" w14:textId="14DF5AE1" w:rsidR="00FD31FF" w:rsidRPr="00BC3ECA" w:rsidRDefault="00FD31FF" w:rsidP="00B62FC1">
            <w:pPr>
              <w:pStyle w:val="Tabletext"/>
            </w:pPr>
            <w:r w:rsidRPr="00BC3ECA">
              <w:t xml:space="preserve">Eksponatas, turintis susijusių </w:t>
            </w:r>
            <w:proofErr w:type="spellStart"/>
            <w:r w:rsidRPr="00BC3ECA">
              <w:t>objketų</w:t>
            </w:r>
            <w:proofErr w:type="spellEnd"/>
          </w:p>
        </w:tc>
      </w:tr>
    </w:tbl>
    <w:p w14:paraId="34EF628B" w14:textId="77777777" w:rsidR="00D438A0" w:rsidRPr="00BC3ECA" w:rsidRDefault="00131378" w:rsidP="00057033">
      <w:pPr>
        <w:pStyle w:val="AlnosNumbered"/>
      </w:pPr>
      <w:r w:rsidRPr="00BC3ECA">
        <w:t xml:space="preserve">Lange </w:t>
      </w:r>
      <w:r w:rsidR="00B36D77" w:rsidRPr="00BC3ECA">
        <w:rPr>
          <w:rStyle w:val="CharLangas"/>
        </w:rPr>
        <w:t>Eksponatų</w:t>
      </w:r>
      <w:r w:rsidRPr="00BC3ECA">
        <w:rPr>
          <w:rStyle w:val="CharLangas"/>
        </w:rPr>
        <w:t xml:space="preserve"> paieška</w:t>
      </w:r>
      <w:r w:rsidR="00FA7486" w:rsidRPr="00BC3ECA">
        <w:t xml:space="preserve">, </w:t>
      </w:r>
      <w:r w:rsidRPr="00BC3ECA">
        <w:t xml:space="preserve">rezultatų lentelėje </w:t>
      </w:r>
      <w:r w:rsidR="00FA7486" w:rsidRPr="00BC3ECA">
        <w:t xml:space="preserve">stulpelyje </w:t>
      </w:r>
      <w:r w:rsidR="00222166" w:rsidRPr="00BC3ECA">
        <w:rPr>
          <w:b/>
        </w:rPr>
        <w:t>Eksponato pavadinimas</w:t>
      </w:r>
      <w:r w:rsidR="00FA7486" w:rsidRPr="00BC3ECA">
        <w:t xml:space="preserve"> spauskite</w:t>
      </w:r>
      <w:r w:rsidR="00222166" w:rsidRPr="00BC3ECA">
        <w:rPr>
          <w:lang w:eastAsia="lt-LT"/>
        </w:rPr>
        <w:t xml:space="preserve"> nuorodą</w:t>
      </w:r>
      <w:r w:rsidR="00FA7486" w:rsidRPr="00BC3ECA">
        <w:t>.</w:t>
      </w:r>
    </w:p>
    <w:p w14:paraId="5EA446E9" w14:textId="3A31BDCD" w:rsidR="00FA7486" w:rsidRPr="00BC3ECA" w:rsidRDefault="00FA7486" w:rsidP="005B3A8E">
      <w:pPr>
        <w:pStyle w:val="BodyText"/>
      </w:pPr>
      <w:r w:rsidRPr="00BC3ECA">
        <w:t xml:space="preserve">Atsiveria langas </w:t>
      </w:r>
      <w:r w:rsidRPr="00BC3ECA">
        <w:rPr>
          <w:rStyle w:val="CharLangas"/>
        </w:rPr>
        <w:t>Eksponat</w:t>
      </w:r>
      <w:r w:rsidR="00B36D77" w:rsidRPr="00BC3ECA">
        <w:rPr>
          <w:rStyle w:val="CharLangas"/>
        </w:rPr>
        <w:t>ų</w:t>
      </w:r>
      <w:r w:rsidRPr="00BC3ECA">
        <w:rPr>
          <w:rStyle w:val="CharLangas"/>
        </w:rPr>
        <w:t xml:space="preserve"> paieška &gt; Eksponatas</w:t>
      </w:r>
      <w:r w:rsidR="00490110" w:rsidRPr="00BC3ECA">
        <w:rPr>
          <w:rStyle w:val="CharLangas"/>
        </w:rPr>
        <w:t>/Komplektas</w:t>
      </w:r>
      <w:r w:rsidR="00324699" w:rsidRPr="00BC3ECA">
        <w:rPr>
          <w:rStyle w:val="CharLangas"/>
        </w:rPr>
        <w:t>/Grupė</w:t>
      </w:r>
      <w:r w:rsidRPr="00BC3ECA">
        <w:t>.</w:t>
      </w:r>
    </w:p>
    <w:p w14:paraId="5F413F5F" w14:textId="58AA7826" w:rsidR="00FA7486" w:rsidRPr="00BC3ECA" w:rsidRDefault="00C564FE" w:rsidP="005B696B">
      <w:pPr>
        <w:pStyle w:val="AlnosNumbered"/>
      </w:pPr>
      <w:r w:rsidRPr="00BC3ECA">
        <w:t>Peržiūrėkite eksponato</w:t>
      </w:r>
      <w:r w:rsidR="000D4FDC" w:rsidRPr="00BC3ECA">
        <w:t>/komplekto</w:t>
      </w:r>
      <w:r w:rsidR="00324699" w:rsidRPr="00BC3ECA">
        <w:t>/</w:t>
      </w:r>
      <w:r w:rsidR="00E056B7" w:rsidRPr="00BC3ECA">
        <w:t>g</w:t>
      </w:r>
      <w:r w:rsidR="00324699" w:rsidRPr="00BC3ECA">
        <w:t>rupės</w:t>
      </w:r>
      <w:r w:rsidRPr="00BC3ECA">
        <w:t xml:space="preserve"> duomenis.</w:t>
      </w:r>
    </w:p>
    <w:p w14:paraId="6528FA79" w14:textId="6B8D88C7" w:rsidR="00741B5D" w:rsidRPr="00BC3ECA" w:rsidRDefault="00741B5D" w:rsidP="005B3A8E">
      <w:pPr>
        <w:pStyle w:val="BodyText"/>
      </w:pPr>
      <w:r w:rsidRPr="00BC3ECA">
        <w:t>Kiek duomenų kortelių turi eksponato/komplekto</w:t>
      </w:r>
      <w:r w:rsidR="00324699" w:rsidRPr="00BC3ECA">
        <w:t>/grupės</w:t>
      </w:r>
      <w:r w:rsidRPr="00BC3ECA">
        <w:t xml:space="preserve"> aprašas, priklauso nuo to, kiek informacijos buvo apie jį įvesta, bei taip pat nuo atliktų veiksmų. Pvz.:</w:t>
      </w:r>
    </w:p>
    <w:p w14:paraId="701DE16D" w14:textId="6F278C0B" w:rsidR="00741B5D" w:rsidRPr="00BC3ECA" w:rsidRDefault="00741B5D" w:rsidP="00667BE8">
      <w:pPr>
        <w:pStyle w:val="buletedafternumber"/>
      </w:pPr>
      <w:r w:rsidRPr="00BC3ECA">
        <w:t xml:space="preserve">Į kolekcijas įtrauktų eksponatų bei kitų muziejinių vertybių aprašai automatiškai papildomi duomenų kortele </w:t>
      </w:r>
      <w:r w:rsidRPr="00BC3ECA">
        <w:rPr>
          <w:rStyle w:val="CharLaukas"/>
        </w:rPr>
        <w:t>Kolekcijos</w:t>
      </w:r>
      <w:r w:rsidRPr="00BC3ECA">
        <w:t>, kurioje galite peržiūrėti sąrašą visų kolekcijų, į kurias įtrauktas eksponatas ar vertybė.</w:t>
      </w:r>
    </w:p>
    <w:p w14:paraId="455DFAE6" w14:textId="77777777" w:rsidR="00741B5D" w:rsidRPr="00BC3ECA" w:rsidRDefault="00741B5D" w:rsidP="00667BE8">
      <w:pPr>
        <w:pStyle w:val="buletedafternumber"/>
      </w:pPr>
      <w:r w:rsidRPr="00BC3ECA">
        <w:t xml:space="preserve">Importuotų iš kitų sistemų eksponatų duomenys pateikiami su papildoma kortele </w:t>
      </w:r>
      <w:r w:rsidR="00ED0722" w:rsidRPr="00BC3ECA">
        <w:t>–</w:t>
      </w:r>
      <w:r w:rsidRPr="00BC3ECA">
        <w:t xml:space="preserve"> </w:t>
      </w:r>
      <w:r w:rsidR="00ED0722" w:rsidRPr="00BC3ECA">
        <w:rPr>
          <w:rStyle w:val="CharLaukas"/>
        </w:rPr>
        <w:t>Duomenų migravimas</w:t>
      </w:r>
      <w:r w:rsidR="00ED0722" w:rsidRPr="00BC3ECA">
        <w:t>, kurioje pateikiamas sąrašas iš kitos sistemos perkeltų duomenų</w:t>
      </w:r>
      <w:r w:rsidR="00D2664D" w:rsidRPr="00BC3ECA">
        <w:t>.</w:t>
      </w:r>
    </w:p>
    <w:p w14:paraId="416F1D66" w14:textId="61E16173" w:rsidR="009A0BA4" w:rsidRPr="00BC3ECA" w:rsidRDefault="00393E79" w:rsidP="009A0BA4">
      <w:pPr>
        <w:pStyle w:val="Pastaba"/>
      </w:pPr>
      <w:r w:rsidRPr="00BC3ECA">
        <w:t>K</w:t>
      </w:r>
      <w:r w:rsidR="009A0BA4" w:rsidRPr="00BC3ECA">
        <w:t>eisti eksponato</w:t>
      </w:r>
      <w:r w:rsidR="00AC63A3" w:rsidRPr="00BC3ECA">
        <w:t>/komplekto</w:t>
      </w:r>
      <w:r w:rsidR="0054029A" w:rsidRPr="00BC3ECA">
        <w:t>/grupės</w:t>
      </w:r>
      <w:r w:rsidR="009A0BA4" w:rsidRPr="00BC3ECA">
        <w:t xml:space="preserve"> duomenų peržiūros lange negalite.</w:t>
      </w:r>
    </w:p>
    <w:p w14:paraId="5EC7B5B5" w14:textId="1D55D353" w:rsidR="009629B1" w:rsidRPr="00BC3ECA" w:rsidRDefault="009629B1" w:rsidP="009629B1">
      <w:pPr>
        <w:pStyle w:val="Heading2"/>
        <w:keepLines/>
      </w:pPr>
      <w:bookmarkStart w:id="253" w:name="_Ref353284977"/>
      <w:bookmarkStart w:id="254" w:name="_Toc169621751"/>
      <w:r w:rsidRPr="00BC3ECA">
        <w:lastRenderedPageBreak/>
        <w:t>Atspausdinti eksponato/komplekto</w:t>
      </w:r>
      <w:r w:rsidR="0054029A" w:rsidRPr="00BC3ECA">
        <w:t>/grupės</w:t>
      </w:r>
      <w:r w:rsidR="00EF5F07" w:rsidRPr="00BC3ECA">
        <w:t xml:space="preserve"> </w:t>
      </w:r>
      <w:r w:rsidRPr="00BC3ECA">
        <w:t>aprašą</w:t>
      </w:r>
      <w:bookmarkEnd w:id="253"/>
      <w:bookmarkEnd w:id="254"/>
    </w:p>
    <w:p w14:paraId="2E92D0EC" w14:textId="6760994F" w:rsidR="009629B1" w:rsidRPr="00BC3ECA" w:rsidRDefault="00390597" w:rsidP="009629B1">
      <w:pPr>
        <w:pStyle w:val="Alnostext"/>
      </w:pPr>
      <w:r w:rsidRPr="00BC3ECA">
        <w:t>P</w:t>
      </w:r>
      <w:r w:rsidR="00EF5F07" w:rsidRPr="00BC3ECA">
        <w:t>askirtis - at</w:t>
      </w:r>
      <w:r w:rsidR="009629B1" w:rsidRPr="00BC3ECA">
        <w:t xml:space="preserve">spausdinti </w:t>
      </w:r>
      <w:r w:rsidR="00EF5F07" w:rsidRPr="00BC3ECA">
        <w:t>sistemoje įvestų eksponatų/komplektų</w:t>
      </w:r>
      <w:r w:rsidR="0054029A" w:rsidRPr="00BC3ECA">
        <w:t>/grupės</w:t>
      </w:r>
      <w:r w:rsidR="00EF5F07" w:rsidRPr="00BC3ECA">
        <w:t xml:space="preserve"> aprašus</w:t>
      </w:r>
      <w:r w:rsidR="009629B1" w:rsidRPr="00BC3ECA">
        <w:t>.</w:t>
      </w:r>
    </w:p>
    <w:p w14:paraId="5165C45A" w14:textId="77777777" w:rsidR="00390597" w:rsidRPr="00BC3ECA" w:rsidRDefault="00390597" w:rsidP="00390597">
      <w:pPr>
        <w:pStyle w:val="HeadingB"/>
        <w:rPr>
          <w:noProof w:val="0"/>
        </w:rPr>
      </w:pPr>
      <w:r w:rsidRPr="00BC3ECA">
        <w:rPr>
          <w:noProof w:val="0"/>
        </w:rPr>
        <w:t>Kaip atlikti</w:t>
      </w:r>
    </w:p>
    <w:p w14:paraId="482A89A3" w14:textId="564A85D4" w:rsidR="00390597" w:rsidRPr="00BC3ECA" w:rsidRDefault="00390597" w:rsidP="00390597">
      <w:pPr>
        <w:pStyle w:val="Alnostext"/>
        <w:keepNext/>
      </w:pPr>
      <w:r w:rsidRPr="00BC3ECA">
        <w:t>Norėdami atspausdinti eksponato/komplekto</w:t>
      </w:r>
      <w:r w:rsidR="0054029A" w:rsidRPr="00BC3ECA">
        <w:t>/grupės</w:t>
      </w:r>
      <w:r w:rsidRPr="00BC3ECA">
        <w:t xml:space="preserve"> aprašą, atlikite šiuos veiksmus:</w:t>
      </w:r>
    </w:p>
    <w:p w14:paraId="22EEFCFF" w14:textId="571F5BC6" w:rsidR="00390597" w:rsidRPr="00BC3ECA" w:rsidRDefault="00390597" w:rsidP="007171F7">
      <w:pPr>
        <w:pStyle w:val="AlnosNumbered"/>
        <w:keepNext/>
        <w:numPr>
          <w:ilvl w:val="0"/>
          <w:numId w:val="51"/>
        </w:numPr>
      </w:pPr>
      <w:r w:rsidRPr="00BC3ECA">
        <w:t>Atsiverskite norimo eksponato/komplekto</w:t>
      </w:r>
      <w:r w:rsidR="0054029A" w:rsidRPr="00BC3ECA">
        <w:t>/grupės</w:t>
      </w:r>
      <w:r w:rsidRPr="00BC3ECA">
        <w:t xml:space="preserve"> duomenis peržiūrai.</w:t>
      </w:r>
    </w:p>
    <w:p w14:paraId="456C80C1" w14:textId="3A154624" w:rsidR="00390597" w:rsidRPr="00BC3ECA" w:rsidRDefault="00390597" w:rsidP="00257F02">
      <w:pPr>
        <w:pStyle w:val="BodyText"/>
        <w:ind w:left="0" w:firstLine="681"/>
      </w:pPr>
      <w:r w:rsidRPr="00BC3ECA">
        <w:t xml:space="preserve">Kaip atlikti skaitykite </w:t>
      </w:r>
      <w:r w:rsidR="00E056B7" w:rsidRPr="00BC3ECA">
        <w:rPr>
          <w:i/>
        </w:rPr>
        <w:fldChar w:fldCharType="begin"/>
      </w:r>
      <w:r w:rsidR="00E056B7" w:rsidRPr="00BC3ECA">
        <w:rPr>
          <w:i/>
        </w:rPr>
        <w:instrText xml:space="preserve"> REF _Ref307320975 \h </w:instrText>
      </w:r>
      <w:r w:rsidR="00AA1216" w:rsidRPr="00BC3ECA">
        <w:rPr>
          <w:i/>
        </w:rPr>
        <w:instrText xml:space="preserve"> \* MERGEFORMAT </w:instrText>
      </w:r>
      <w:r w:rsidR="00E056B7" w:rsidRPr="00BC3ECA">
        <w:rPr>
          <w:i/>
        </w:rPr>
      </w:r>
      <w:r w:rsidR="00E056B7" w:rsidRPr="00BC3ECA">
        <w:rPr>
          <w:i/>
        </w:rPr>
        <w:fldChar w:fldCharType="separate"/>
      </w:r>
      <w:r w:rsidR="000D676C" w:rsidRPr="000D676C">
        <w:rPr>
          <w:i/>
        </w:rPr>
        <w:t>Peržiūrėti eksponato/komplekto/grupės duomenis</w:t>
      </w:r>
      <w:r w:rsidR="00E056B7" w:rsidRPr="00BC3ECA">
        <w:rPr>
          <w:i/>
        </w:rPr>
        <w:fldChar w:fldCharType="end"/>
      </w:r>
      <w:r w:rsidR="00AA1216" w:rsidRPr="00BC3ECA">
        <w:t xml:space="preserve"> </w:t>
      </w:r>
      <w:r w:rsidRPr="00BC3ECA">
        <w:rPr>
          <w:rStyle w:val="CharLangas"/>
        </w:rPr>
        <w:t>(</w:t>
      </w:r>
      <w:r w:rsidR="00AA1216" w:rsidRPr="00BC3ECA">
        <w:rPr>
          <w:rStyle w:val="CharLangas"/>
        </w:rPr>
        <w:fldChar w:fldCharType="begin"/>
      </w:r>
      <w:r w:rsidR="00AA1216" w:rsidRPr="00BC3ECA">
        <w:rPr>
          <w:rStyle w:val="CharLangas"/>
        </w:rPr>
        <w:instrText xml:space="preserve"> PAGEREF _Ref307320975 \h </w:instrText>
      </w:r>
      <w:r w:rsidR="00AA1216" w:rsidRPr="00BC3ECA">
        <w:rPr>
          <w:rStyle w:val="CharLangas"/>
        </w:rPr>
      </w:r>
      <w:r w:rsidR="00AA1216" w:rsidRPr="00BC3ECA">
        <w:rPr>
          <w:rStyle w:val="CharLangas"/>
        </w:rPr>
        <w:fldChar w:fldCharType="separate"/>
      </w:r>
      <w:r w:rsidR="000D676C">
        <w:rPr>
          <w:rStyle w:val="CharLangas"/>
          <w:noProof/>
        </w:rPr>
        <w:t>78</w:t>
      </w:r>
      <w:r w:rsidR="00AA1216" w:rsidRPr="00BC3ECA">
        <w:rPr>
          <w:rStyle w:val="CharLangas"/>
        </w:rPr>
        <w:fldChar w:fldCharType="end"/>
      </w:r>
      <w:r w:rsidR="00AA1216" w:rsidRPr="00BC3ECA">
        <w:rPr>
          <w:rStyle w:val="CharLangas"/>
        </w:rPr>
        <w:t xml:space="preserve"> </w:t>
      </w:r>
      <w:r w:rsidRPr="00BC3ECA">
        <w:rPr>
          <w:rStyle w:val="CharLangas"/>
        </w:rPr>
        <w:t>psl.)</w:t>
      </w:r>
      <w:r w:rsidRPr="00BC3ECA">
        <w:t>.</w:t>
      </w:r>
    </w:p>
    <w:p w14:paraId="6E9435D7" w14:textId="358DF228" w:rsidR="00390597" w:rsidRPr="00BC3ECA" w:rsidRDefault="00390597" w:rsidP="00290CBE">
      <w:pPr>
        <w:pStyle w:val="AlnosNumbered"/>
        <w:keepNext/>
        <w:keepLines/>
      </w:pPr>
      <w:r w:rsidRPr="00BC3ECA">
        <w:t xml:space="preserve">Spauskite </w:t>
      </w:r>
      <w:r w:rsidR="00424185" w:rsidRPr="00BC3ECA">
        <w:rPr>
          <w:noProof/>
          <w:lang w:eastAsia="lt-LT"/>
        </w:rPr>
        <w:drawing>
          <wp:inline distT="0" distB="0" distL="0" distR="0" wp14:anchorId="28DB74E4" wp14:editId="2031E795">
            <wp:extent cx="617220" cy="190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r w:rsidRPr="00BC3ECA">
        <w:t>.</w:t>
      </w:r>
    </w:p>
    <w:p w14:paraId="46E26F1E" w14:textId="77777777" w:rsidR="00390597" w:rsidRPr="00BC3ECA" w:rsidRDefault="00390597" w:rsidP="00257F02">
      <w:pPr>
        <w:pStyle w:val="BodyText"/>
        <w:ind w:left="0" w:firstLine="681"/>
      </w:pPr>
      <w:r w:rsidRPr="00BC3ECA">
        <w:t>Sistema suformuoja eksponato duomenų suvestinę.</w:t>
      </w:r>
    </w:p>
    <w:p w14:paraId="77CDAF08" w14:textId="77777777" w:rsidR="00390597" w:rsidRPr="00BC3ECA" w:rsidRDefault="00390597" w:rsidP="00290CBE">
      <w:pPr>
        <w:pStyle w:val="Pastaba"/>
        <w:keepNext/>
        <w:keepLines/>
      </w:pPr>
      <w:r w:rsidRPr="00BC3ECA">
        <w:t>Suformuotoje suvestinėje rodomi ir tik tie duomenų blokai</w:t>
      </w:r>
      <w:r w:rsidR="002A201B" w:rsidRPr="00BC3ECA">
        <w:t xml:space="preserve"> ir tik tie duomenų laukai</w:t>
      </w:r>
      <w:r w:rsidRPr="00BC3ECA">
        <w:t xml:space="preserve">, kuriuose yra užpildytos informacijos. </w:t>
      </w:r>
    </w:p>
    <w:p w14:paraId="28C0BDA5" w14:textId="55014F9E" w:rsidR="00390597" w:rsidRPr="00BC3ECA" w:rsidRDefault="00F13028" w:rsidP="00390597">
      <w:pPr>
        <w:pStyle w:val="AlnosNumbered"/>
      </w:pPr>
      <w:r w:rsidRPr="00BC3ECA">
        <w:t xml:space="preserve">Spauskite </w:t>
      </w:r>
      <w:r w:rsidR="0004565D" w:rsidRPr="00BC3ECA">
        <w:rPr>
          <w:noProof/>
        </w:rPr>
        <w:drawing>
          <wp:inline distT="0" distB="0" distL="0" distR="0" wp14:anchorId="539146A8" wp14:editId="1CF316FD">
            <wp:extent cx="815411" cy="152413"/>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usdinti PDF.png"/>
                    <pic:cNvPicPr/>
                  </pic:nvPicPr>
                  <pic:blipFill>
                    <a:blip r:embed="rId170">
                      <a:extLst>
                        <a:ext uri="{28A0092B-C50C-407E-A947-70E740481C1C}">
                          <a14:useLocalDpi xmlns:a14="http://schemas.microsoft.com/office/drawing/2010/main" val="0"/>
                        </a:ext>
                      </a:extLst>
                    </a:blip>
                    <a:stretch>
                      <a:fillRect/>
                    </a:stretch>
                  </pic:blipFill>
                  <pic:spPr>
                    <a:xfrm>
                      <a:off x="0" y="0"/>
                      <a:ext cx="815411" cy="152413"/>
                    </a:xfrm>
                    <a:prstGeom prst="rect">
                      <a:avLst/>
                    </a:prstGeom>
                  </pic:spPr>
                </pic:pic>
              </a:graphicData>
            </a:graphic>
          </wp:inline>
        </w:drawing>
      </w:r>
      <w:r w:rsidR="0004565D" w:rsidRPr="00BC3ECA">
        <w:t xml:space="preserve"> arba </w:t>
      </w:r>
      <w:r w:rsidR="009706BB" w:rsidRPr="00BC3ECA">
        <w:rPr>
          <w:noProof/>
        </w:rPr>
        <w:drawing>
          <wp:inline distT="0" distB="0" distL="0" distR="0" wp14:anchorId="2E58313F" wp14:editId="4F9AACE3">
            <wp:extent cx="861135" cy="15241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pausdinti Word.png"/>
                    <pic:cNvPicPr/>
                  </pic:nvPicPr>
                  <pic:blipFill>
                    <a:blip r:embed="rId171">
                      <a:extLst>
                        <a:ext uri="{28A0092B-C50C-407E-A947-70E740481C1C}">
                          <a14:useLocalDpi xmlns:a14="http://schemas.microsoft.com/office/drawing/2010/main" val="0"/>
                        </a:ext>
                      </a:extLst>
                    </a:blip>
                    <a:stretch>
                      <a:fillRect/>
                    </a:stretch>
                  </pic:blipFill>
                  <pic:spPr>
                    <a:xfrm>
                      <a:off x="0" y="0"/>
                      <a:ext cx="861135" cy="152413"/>
                    </a:xfrm>
                    <a:prstGeom prst="rect">
                      <a:avLst/>
                    </a:prstGeom>
                  </pic:spPr>
                </pic:pic>
              </a:graphicData>
            </a:graphic>
          </wp:inline>
        </w:drawing>
      </w:r>
      <w:r w:rsidRPr="00BC3ECA">
        <w:t>.</w:t>
      </w:r>
    </w:p>
    <w:p w14:paraId="0538209C" w14:textId="1FB00221" w:rsidR="00390597" w:rsidRPr="00BC3ECA" w:rsidRDefault="00EF5F07" w:rsidP="0036662B">
      <w:pPr>
        <w:pStyle w:val="BodyText"/>
        <w:ind w:left="0" w:firstLine="681"/>
      </w:pPr>
      <w:r w:rsidRPr="00BC3ECA">
        <w:t>Sistema paruošia eksponato/komplekto</w:t>
      </w:r>
      <w:r w:rsidR="00B5637D" w:rsidRPr="00BC3ECA">
        <w:t>/grupės</w:t>
      </w:r>
      <w:r w:rsidRPr="00BC3ECA">
        <w:t xml:space="preserve"> aprašą spausdinimui</w:t>
      </w:r>
      <w:r w:rsidR="00390597" w:rsidRPr="00BC3ECA">
        <w:t>.</w:t>
      </w:r>
    </w:p>
    <w:p w14:paraId="5547C6F4" w14:textId="77777777" w:rsidR="00390597" w:rsidRPr="00BC3ECA" w:rsidRDefault="00EF5F07" w:rsidP="00390597">
      <w:pPr>
        <w:pStyle w:val="AlnosNumbered"/>
      </w:pPr>
      <w:r w:rsidRPr="00BC3ECA">
        <w:t xml:space="preserve">Nurodykite spausdinimo nustatymus ir spauskite </w:t>
      </w:r>
      <w:r w:rsidRPr="00BC3ECA">
        <w:rPr>
          <w:rStyle w:val="CharLaukas"/>
        </w:rPr>
        <w:t>[</w:t>
      </w:r>
      <w:proofErr w:type="spellStart"/>
      <w:r w:rsidRPr="00BC3ECA">
        <w:rPr>
          <w:rStyle w:val="CharLaukas"/>
        </w:rPr>
        <w:t>Print</w:t>
      </w:r>
      <w:proofErr w:type="spellEnd"/>
      <w:r w:rsidRPr="00BC3ECA">
        <w:rPr>
          <w:rStyle w:val="CharLaukas"/>
        </w:rPr>
        <w:t>]</w:t>
      </w:r>
      <w:r w:rsidRPr="00BC3ECA">
        <w:t>.</w:t>
      </w:r>
    </w:p>
    <w:p w14:paraId="3DA86704" w14:textId="6BD00D73" w:rsidR="00A67D99" w:rsidRPr="00BC3ECA" w:rsidRDefault="00A67D99" w:rsidP="00FE36FE">
      <w:pPr>
        <w:pStyle w:val="Heading2"/>
      </w:pPr>
      <w:bookmarkStart w:id="255" w:name="_Ref307320981"/>
      <w:bookmarkStart w:id="256" w:name="_Ref307320984"/>
      <w:bookmarkStart w:id="257" w:name="_Toc169621752"/>
      <w:r w:rsidRPr="00BC3ECA">
        <w:t>Keisti eksponato</w:t>
      </w:r>
      <w:r w:rsidR="00803840" w:rsidRPr="00BC3ECA">
        <w:t>/komplekto</w:t>
      </w:r>
      <w:r w:rsidR="00A21A0B" w:rsidRPr="00BC3ECA">
        <w:t>/grupės</w:t>
      </w:r>
      <w:r w:rsidRPr="00BC3ECA">
        <w:t xml:space="preserve"> duomenis</w:t>
      </w:r>
      <w:bookmarkEnd w:id="250"/>
      <w:bookmarkEnd w:id="255"/>
      <w:bookmarkEnd w:id="256"/>
      <w:bookmarkEnd w:id="257"/>
    </w:p>
    <w:p w14:paraId="0084DF45" w14:textId="59DDA19D" w:rsidR="00A42F32" w:rsidRPr="00BC3ECA" w:rsidRDefault="00A42F32" w:rsidP="00A42F32">
      <w:pPr>
        <w:pStyle w:val="Alnostext"/>
        <w:keepNext/>
      </w:pPr>
      <w:r w:rsidRPr="00BC3ECA">
        <w:t xml:space="preserve">Paskirtis – </w:t>
      </w:r>
      <w:r w:rsidRPr="00BC3ECA">
        <w:rPr>
          <w:rFonts w:cs="Arial"/>
        </w:rPr>
        <w:t>keisti eksponato/komplekto</w:t>
      </w:r>
      <w:r w:rsidR="00A21A0B" w:rsidRPr="00BC3ECA">
        <w:rPr>
          <w:rFonts w:cs="Arial"/>
        </w:rPr>
        <w:t>/grupės</w:t>
      </w:r>
      <w:r w:rsidRPr="00BC3ECA">
        <w:rPr>
          <w:rFonts w:cs="Arial"/>
        </w:rPr>
        <w:t xml:space="preserve"> aprašo duomenis sistemoje</w:t>
      </w:r>
      <w:r w:rsidRPr="00BC3ECA">
        <w:t xml:space="preserve">. </w:t>
      </w:r>
    </w:p>
    <w:p w14:paraId="0476133E" w14:textId="77777777" w:rsidR="00A42F32" w:rsidRPr="00BC3ECA" w:rsidRDefault="00A42F32" w:rsidP="00A42F32">
      <w:pPr>
        <w:pStyle w:val="HeadingB"/>
        <w:rPr>
          <w:noProof w:val="0"/>
        </w:rPr>
      </w:pPr>
      <w:r w:rsidRPr="00BC3ECA">
        <w:rPr>
          <w:noProof w:val="0"/>
        </w:rPr>
        <w:t>Kas gali atlikti</w:t>
      </w:r>
    </w:p>
    <w:p w14:paraId="40CCD557" w14:textId="0867FEB5" w:rsidR="00A42F32" w:rsidRPr="00BC3ECA" w:rsidRDefault="00A42F32" w:rsidP="00A42F32">
      <w:pPr>
        <w:pStyle w:val="Alnostext"/>
      </w:pPr>
      <w:r w:rsidRPr="00BC3ECA">
        <w:t>Keisti eksponato/komplekto</w:t>
      </w:r>
      <w:r w:rsidR="00A21A0B" w:rsidRPr="00BC3ECA">
        <w:t>/grupės</w:t>
      </w:r>
      <w:r w:rsidRPr="00BC3ECA">
        <w:t xml:space="preserve"> duomenis sistem</w:t>
      </w:r>
      <w:r w:rsidR="005C5533" w:rsidRPr="00BC3ECA">
        <w:t xml:space="preserve">oje </w:t>
      </w:r>
      <w:r w:rsidRPr="00BC3ECA">
        <w:t>gali:</w:t>
      </w:r>
    </w:p>
    <w:p w14:paraId="0D214934" w14:textId="77777777" w:rsidR="00A42F32" w:rsidRPr="00BC3ECA" w:rsidRDefault="00A42F32" w:rsidP="00A42F32">
      <w:pPr>
        <w:pStyle w:val="AlnostextBuleted"/>
      </w:pPr>
      <w:r w:rsidRPr="00BC3ECA">
        <w:t>Rinkinio saugotojas</w:t>
      </w:r>
      <w:r w:rsidR="001F5DA9" w:rsidRPr="00BC3ECA">
        <w:t>;</w:t>
      </w:r>
    </w:p>
    <w:p w14:paraId="5101F4E8" w14:textId="77777777" w:rsidR="00A42F32" w:rsidRPr="00BC3ECA" w:rsidRDefault="00A42F32" w:rsidP="00A42F32">
      <w:pPr>
        <w:pStyle w:val="AlnostextBuleted"/>
      </w:pPr>
      <w:r w:rsidRPr="00BC3ECA">
        <w:t>Naudotojas, kuriam suteiktos teisės įvesti ir keisti eksponato duomenis.</w:t>
      </w:r>
    </w:p>
    <w:p w14:paraId="531D37C8" w14:textId="77777777" w:rsidR="00A42F32" w:rsidRPr="00BC3ECA" w:rsidRDefault="00A42F32" w:rsidP="00A42F32">
      <w:pPr>
        <w:pStyle w:val="HeadingB"/>
        <w:rPr>
          <w:noProof w:val="0"/>
        </w:rPr>
      </w:pPr>
      <w:r w:rsidRPr="00BC3ECA">
        <w:rPr>
          <w:noProof w:val="0"/>
        </w:rPr>
        <w:t>Prieš pradedant</w:t>
      </w:r>
    </w:p>
    <w:p w14:paraId="22F1C2C8" w14:textId="5ED03ADF" w:rsidR="00A42F32" w:rsidRPr="00BC3ECA" w:rsidRDefault="00A42F32" w:rsidP="00A42F32">
      <w:pPr>
        <w:pStyle w:val="Alnostext"/>
      </w:pPr>
      <w:r w:rsidRPr="00BC3ECA">
        <w:t>Prieš pradedant eksponato/komplekto</w:t>
      </w:r>
      <w:r w:rsidR="006A389F" w:rsidRPr="00BC3ECA">
        <w:t>/grupės</w:t>
      </w:r>
      <w:r w:rsidRPr="00BC3ECA">
        <w:t xml:space="preserve"> duomenų keitimą:</w:t>
      </w:r>
    </w:p>
    <w:p w14:paraId="2FCA454E" w14:textId="3C1DEF54" w:rsidR="00A42F32" w:rsidRPr="00BC3ECA" w:rsidRDefault="00A42F32" w:rsidP="00A42F32">
      <w:pPr>
        <w:pStyle w:val="AlnostextBuleted"/>
      </w:pPr>
      <w:r w:rsidRPr="00BC3ECA">
        <w:t>Eksponato/komplekto</w:t>
      </w:r>
      <w:r w:rsidR="006A389F" w:rsidRPr="00BC3ECA">
        <w:t>/grupės</w:t>
      </w:r>
      <w:r w:rsidRPr="00BC3ECA">
        <w:t xml:space="preserve"> duomenų būsena negali būti </w:t>
      </w:r>
      <w:r w:rsidR="008F49EB" w:rsidRPr="00BC3ECA">
        <w:rPr>
          <w:rStyle w:val="CharLangas"/>
        </w:rPr>
        <w:t>P</w:t>
      </w:r>
      <w:r w:rsidRPr="00BC3ECA">
        <w:rPr>
          <w:rStyle w:val="CharLangas"/>
        </w:rPr>
        <w:t>ašalinta</w:t>
      </w:r>
      <w:r w:rsidRPr="00BC3ECA">
        <w:t>.</w:t>
      </w:r>
    </w:p>
    <w:p w14:paraId="7DD18238" w14:textId="77777777" w:rsidR="00E73B7A" w:rsidRPr="00BC3ECA" w:rsidRDefault="00E73B7A" w:rsidP="00E73B7A">
      <w:pPr>
        <w:pStyle w:val="HeadingB"/>
        <w:rPr>
          <w:noProof w:val="0"/>
        </w:rPr>
      </w:pPr>
      <w:r w:rsidRPr="00BC3ECA">
        <w:rPr>
          <w:noProof w:val="0"/>
        </w:rPr>
        <w:t>Kaip atlikti</w:t>
      </w:r>
    </w:p>
    <w:p w14:paraId="697DAA15" w14:textId="1EA70780" w:rsidR="009A0BA4" w:rsidRPr="00BC3ECA" w:rsidRDefault="009A0BA4" w:rsidP="006134FE">
      <w:pPr>
        <w:pStyle w:val="Alnostext"/>
        <w:keepNext/>
      </w:pPr>
      <w:r w:rsidRPr="00BC3ECA">
        <w:t>Norėdami koreguoti eksponato</w:t>
      </w:r>
      <w:r w:rsidR="00490110" w:rsidRPr="00BC3ECA">
        <w:t>/komplekto</w:t>
      </w:r>
      <w:r w:rsidR="006A389F" w:rsidRPr="00BC3ECA">
        <w:t>/grupės</w:t>
      </w:r>
      <w:r w:rsidRPr="00BC3ECA">
        <w:t xml:space="preserve"> duomenis</w:t>
      </w:r>
      <w:r w:rsidR="00417662" w:rsidRPr="00BC3ECA">
        <w:t>,</w:t>
      </w:r>
      <w:r w:rsidRPr="00BC3ECA">
        <w:t xml:space="preserve"> atlikite šiuos veiksmus:</w:t>
      </w:r>
    </w:p>
    <w:p w14:paraId="14F2DEB1" w14:textId="2D8CFEDB" w:rsidR="00414DA2" w:rsidRPr="00BC3ECA" w:rsidRDefault="00414DA2" w:rsidP="00DB10CD">
      <w:pPr>
        <w:pStyle w:val="AlnosNumbered"/>
        <w:keepNext/>
        <w:numPr>
          <w:ilvl w:val="0"/>
          <w:numId w:val="162"/>
        </w:numPr>
      </w:pPr>
      <w:r w:rsidRPr="00BC3ECA">
        <w:t>Suras</w:t>
      </w:r>
      <w:r w:rsidR="00E736E6" w:rsidRPr="00BC3ECA">
        <w:t>kite</w:t>
      </w:r>
      <w:r w:rsidRPr="00BC3ECA">
        <w:t xml:space="preserve"> norimo eksponato/komplekto</w:t>
      </w:r>
      <w:r w:rsidR="006A389F" w:rsidRPr="00BC3ECA">
        <w:t>/grupės</w:t>
      </w:r>
      <w:r w:rsidRPr="00BC3ECA">
        <w:t xml:space="preserve"> duomen</w:t>
      </w:r>
      <w:r w:rsidR="00E736E6" w:rsidRPr="00BC3ECA">
        <w:t>i</w:t>
      </w:r>
      <w:r w:rsidRPr="00BC3ECA">
        <w:t>s.</w:t>
      </w:r>
    </w:p>
    <w:p w14:paraId="4455F7D4" w14:textId="5DB53F68" w:rsidR="00414DA2" w:rsidRPr="00BC3ECA" w:rsidRDefault="00414DA2" w:rsidP="005B3A8E">
      <w:pPr>
        <w:pStyle w:val="BodyText"/>
      </w:pPr>
      <w:r w:rsidRPr="00BC3ECA">
        <w:t>Kaip atlikti skaitykite</w:t>
      </w:r>
      <w:r w:rsidR="006A389F" w:rsidRPr="00BC3ECA">
        <w:t xml:space="preserve"> </w:t>
      </w:r>
      <w:r w:rsidR="00161820" w:rsidRPr="00BC3ECA">
        <w:rPr>
          <w:i/>
        </w:rPr>
        <w:fldChar w:fldCharType="begin"/>
      </w:r>
      <w:r w:rsidR="00161820" w:rsidRPr="00BC3ECA">
        <w:rPr>
          <w:i/>
        </w:rPr>
        <w:instrText xml:space="preserve"> REF _Ref307307073 \h  \* MERGEFORMAT </w:instrText>
      </w:r>
      <w:r w:rsidR="00161820" w:rsidRPr="00BC3ECA">
        <w:rPr>
          <w:i/>
        </w:rPr>
      </w:r>
      <w:r w:rsidR="00161820" w:rsidRPr="00BC3ECA">
        <w:rPr>
          <w:i/>
        </w:rPr>
        <w:fldChar w:fldCharType="separate"/>
      </w:r>
      <w:r w:rsidR="000D676C" w:rsidRPr="000D676C">
        <w:rPr>
          <w:i/>
        </w:rPr>
        <w:t>Surasti eksponato/komplekto/grupės duomenis</w:t>
      </w:r>
      <w:r w:rsidR="00161820" w:rsidRPr="00BC3ECA">
        <w:rPr>
          <w:i/>
        </w:rPr>
        <w:fldChar w:fldCharType="end"/>
      </w:r>
      <w:r w:rsidRPr="00BC3ECA">
        <w:t xml:space="preserve"> </w:t>
      </w:r>
      <w:r w:rsidRPr="00BC3ECA">
        <w:rPr>
          <w:rStyle w:val="CharLangas"/>
        </w:rPr>
        <w:t>(</w:t>
      </w:r>
      <w:r w:rsidR="00161820" w:rsidRPr="00BC3ECA">
        <w:rPr>
          <w:rStyle w:val="CharLangas"/>
        </w:rPr>
        <w:fldChar w:fldCharType="begin"/>
      </w:r>
      <w:r w:rsidR="00161820" w:rsidRPr="00BC3ECA">
        <w:rPr>
          <w:rStyle w:val="CharLangas"/>
        </w:rPr>
        <w:instrText xml:space="preserve"> PAGEREF _Ref307307073 \h </w:instrText>
      </w:r>
      <w:r w:rsidR="00161820" w:rsidRPr="00BC3ECA">
        <w:rPr>
          <w:rStyle w:val="CharLangas"/>
        </w:rPr>
      </w:r>
      <w:r w:rsidR="00161820" w:rsidRPr="00BC3ECA">
        <w:rPr>
          <w:rStyle w:val="CharLangas"/>
        </w:rPr>
        <w:fldChar w:fldCharType="separate"/>
      </w:r>
      <w:r w:rsidR="000D676C">
        <w:rPr>
          <w:rStyle w:val="CharLangas"/>
          <w:noProof/>
        </w:rPr>
        <w:t>75</w:t>
      </w:r>
      <w:r w:rsidR="00161820" w:rsidRPr="00BC3ECA">
        <w:rPr>
          <w:rStyle w:val="CharLangas"/>
        </w:rPr>
        <w:fldChar w:fldCharType="end"/>
      </w:r>
      <w:r w:rsidR="00161820" w:rsidRPr="00BC3ECA">
        <w:rPr>
          <w:rStyle w:val="CharLangas"/>
        </w:rPr>
        <w:t xml:space="preserve"> </w:t>
      </w:r>
      <w:r w:rsidRPr="00BC3ECA">
        <w:rPr>
          <w:rStyle w:val="CharLangas"/>
        </w:rPr>
        <w:t>psl.)</w:t>
      </w:r>
      <w:r w:rsidRPr="00BC3ECA">
        <w:t>.</w:t>
      </w:r>
    </w:p>
    <w:p w14:paraId="31115D74" w14:textId="0A8A86CE" w:rsidR="009A0BA4" w:rsidRPr="00BC3ECA" w:rsidRDefault="00BA0A1E" w:rsidP="00414DA2">
      <w:pPr>
        <w:pStyle w:val="AlnosNumbered"/>
      </w:pPr>
      <w:r w:rsidRPr="00BC3ECA">
        <w:t xml:space="preserve">Lange </w:t>
      </w:r>
      <w:r w:rsidRPr="00BC3ECA">
        <w:rPr>
          <w:rStyle w:val="CharLangas"/>
        </w:rPr>
        <w:t>Eksponat</w:t>
      </w:r>
      <w:r w:rsidR="00B36D77" w:rsidRPr="00BC3ECA">
        <w:rPr>
          <w:rStyle w:val="CharLangas"/>
        </w:rPr>
        <w:t>ų</w:t>
      </w:r>
      <w:r w:rsidRPr="00BC3ECA">
        <w:rPr>
          <w:rStyle w:val="CharLangas"/>
        </w:rPr>
        <w:t xml:space="preserve"> paieška,</w:t>
      </w:r>
      <w:r w:rsidRPr="00BC3ECA">
        <w:t xml:space="preserve"> š</w:t>
      </w:r>
      <w:r w:rsidR="009A0BA4" w:rsidRPr="00BC3ECA">
        <w:t>alia norimo eksponato</w:t>
      </w:r>
      <w:r w:rsidR="003A569E" w:rsidRPr="00BC3ECA">
        <w:t>,</w:t>
      </w:r>
      <w:r w:rsidR="009A0BA4" w:rsidRPr="00BC3ECA">
        <w:t xml:space="preserve"> stulpelyje </w:t>
      </w:r>
      <w:r w:rsidR="009A0BA4" w:rsidRPr="00BC3ECA">
        <w:rPr>
          <w:b/>
        </w:rPr>
        <w:t>Veiksmai</w:t>
      </w:r>
      <w:r w:rsidR="009A0BA4" w:rsidRPr="00BC3ECA">
        <w:t xml:space="preserve"> spauskite </w:t>
      </w:r>
      <w:r w:rsidR="00424185" w:rsidRPr="00BC3ECA">
        <w:rPr>
          <w:noProof/>
          <w:lang w:eastAsia="lt-LT"/>
        </w:rPr>
        <w:drawing>
          <wp:inline distT="0" distB="0" distL="0" distR="0" wp14:anchorId="17D3DBAE" wp14:editId="0F92B731">
            <wp:extent cx="167640" cy="16764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9A0BA4" w:rsidRPr="00BC3ECA">
        <w:t>.</w:t>
      </w:r>
    </w:p>
    <w:p w14:paraId="023AF207" w14:textId="60E5B351" w:rsidR="009A0BA4" w:rsidRPr="00BC3ECA" w:rsidRDefault="009A0BA4" w:rsidP="005B3A8E">
      <w:pPr>
        <w:pStyle w:val="BodyText"/>
      </w:pPr>
      <w:r w:rsidRPr="00BC3ECA">
        <w:t xml:space="preserve">Atsiveria langas </w:t>
      </w:r>
      <w:r w:rsidRPr="00BC3ECA">
        <w:rPr>
          <w:rStyle w:val="CharLangas"/>
        </w:rPr>
        <w:t>Eksponat</w:t>
      </w:r>
      <w:r w:rsidR="00B36D77" w:rsidRPr="00BC3ECA">
        <w:rPr>
          <w:rStyle w:val="CharLangas"/>
        </w:rPr>
        <w:t>ų</w:t>
      </w:r>
      <w:r w:rsidRPr="00BC3ECA">
        <w:rPr>
          <w:rStyle w:val="CharLangas"/>
        </w:rPr>
        <w:t xml:space="preserve"> paieška &gt; Eksponatas</w:t>
      </w:r>
      <w:r w:rsidR="00DF6C8C" w:rsidRPr="00BC3ECA">
        <w:rPr>
          <w:rStyle w:val="CharLangas"/>
        </w:rPr>
        <w:t>/Komplektas</w:t>
      </w:r>
      <w:r w:rsidR="00CD544F" w:rsidRPr="00BC3ECA">
        <w:rPr>
          <w:rStyle w:val="CharLangas"/>
        </w:rPr>
        <w:t>/Grupė</w:t>
      </w:r>
      <w:r w:rsidRPr="00BC3ECA">
        <w:t>.</w:t>
      </w:r>
    </w:p>
    <w:p w14:paraId="2A63A394" w14:textId="0B17F491" w:rsidR="009A0BA4" w:rsidRPr="00BC3ECA" w:rsidRDefault="003A569E" w:rsidP="00E65C60">
      <w:pPr>
        <w:pStyle w:val="AlnosNumbered"/>
        <w:keepNext/>
      </w:pPr>
      <w:r w:rsidRPr="00BC3ECA">
        <w:t>Keiskite norimus</w:t>
      </w:r>
      <w:r w:rsidR="009A0BA4" w:rsidRPr="00BC3ECA">
        <w:t xml:space="preserve"> eksponato</w:t>
      </w:r>
      <w:r w:rsidR="00490110" w:rsidRPr="00BC3ECA">
        <w:t>/komplekto</w:t>
      </w:r>
      <w:r w:rsidR="00CD544F" w:rsidRPr="00BC3ECA">
        <w:t>/grupės</w:t>
      </w:r>
      <w:r w:rsidR="009A0BA4" w:rsidRPr="00BC3ECA">
        <w:t xml:space="preserve"> duomenis.</w:t>
      </w:r>
    </w:p>
    <w:p w14:paraId="4B871E9D" w14:textId="2ED87E1C" w:rsidR="003A569E" w:rsidRPr="00BC3ECA" w:rsidRDefault="003A569E" w:rsidP="005B3A8E">
      <w:pPr>
        <w:pStyle w:val="BodyText"/>
      </w:pPr>
      <w:r w:rsidRPr="00BC3ECA">
        <w:t xml:space="preserve">Kaip įvesti naujus duomenis skaitykite skyrelyje </w:t>
      </w:r>
      <w:r w:rsidR="00ED18D5" w:rsidRPr="00BC3ECA">
        <w:rPr>
          <w:rStyle w:val="CharLangas"/>
        </w:rPr>
        <w:fldChar w:fldCharType="begin"/>
      </w:r>
      <w:r w:rsidRPr="00BC3ECA">
        <w:rPr>
          <w:rStyle w:val="CharLangas"/>
        </w:rPr>
        <w:instrText xml:space="preserve"> REF _Ref306891146 \h  \* MERGEFORMAT </w:instrText>
      </w:r>
      <w:r w:rsidR="00ED18D5" w:rsidRPr="00BC3ECA">
        <w:rPr>
          <w:rStyle w:val="CharLangas"/>
        </w:rPr>
      </w:r>
      <w:r w:rsidR="00ED18D5" w:rsidRPr="00BC3ECA">
        <w:rPr>
          <w:rStyle w:val="CharLangas"/>
        </w:rPr>
        <w:fldChar w:fldCharType="separate"/>
      </w:r>
      <w:r w:rsidR="000D676C" w:rsidRPr="000D676C">
        <w:rPr>
          <w:rStyle w:val="CharLangas"/>
        </w:rPr>
        <w:t>Duomenų pildymo taisyklės</w:t>
      </w:r>
      <w:r w:rsidR="00ED18D5" w:rsidRPr="00BC3ECA">
        <w:rPr>
          <w:rStyle w:val="CharLangas"/>
        </w:rPr>
        <w:fldChar w:fldCharType="end"/>
      </w:r>
      <w:r w:rsidRPr="00BC3ECA">
        <w:rPr>
          <w:rStyle w:val="CharLangas"/>
        </w:rPr>
        <w:t xml:space="preserve"> (</w:t>
      </w:r>
      <w:r w:rsidR="00ED18D5" w:rsidRPr="00BC3ECA">
        <w:rPr>
          <w:rStyle w:val="CharLangas"/>
        </w:rPr>
        <w:fldChar w:fldCharType="begin"/>
      </w:r>
      <w:r w:rsidRPr="00BC3ECA">
        <w:rPr>
          <w:rStyle w:val="CharLangas"/>
        </w:rPr>
        <w:instrText xml:space="preserve"> PAGEREF _Ref306891146 \h </w:instrText>
      </w:r>
      <w:r w:rsidR="00ED18D5" w:rsidRPr="00BC3ECA">
        <w:rPr>
          <w:rStyle w:val="CharLangas"/>
        </w:rPr>
      </w:r>
      <w:r w:rsidR="00ED18D5" w:rsidRPr="00BC3ECA">
        <w:rPr>
          <w:rStyle w:val="CharLangas"/>
        </w:rPr>
        <w:fldChar w:fldCharType="separate"/>
      </w:r>
      <w:r w:rsidR="000D676C">
        <w:rPr>
          <w:rStyle w:val="CharLangas"/>
          <w:noProof/>
        </w:rPr>
        <w:t>11</w:t>
      </w:r>
      <w:r w:rsidR="00ED18D5" w:rsidRPr="00BC3ECA">
        <w:rPr>
          <w:rStyle w:val="CharLangas"/>
        </w:rPr>
        <w:fldChar w:fldCharType="end"/>
      </w:r>
      <w:r w:rsidRPr="00BC3ECA">
        <w:rPr>
          <w:rStyle w:val="CharLangas"/>
        </w:rPr>
        <w:t xml:space="preserve"> psl.)</w:t>
      </w:r>
      <w:r w:rsidRPr="00BC3ECA">
        <w:t>.</w:t>
      </w:r>
    </w:p>
    <w:p w14:paraId="6A19A50B" w14:textId="6C7965CD" w:rsidR="00015176" w:rsidRPr="00BC3ECA" w:rsidRDefault="00937ED7" w:rsidP="00DB10CD">
      <w:pPr>
        <w:pStyle w:val="AlnosNumbered"/>
        <w:numPr>
          <w:ilvl w:val="1"/>
          <w:numId w:val="202"/>
        </w:numPr>
        <w:rPr>
          <w:b/>
          <w:i/>
        </w:rPr>
      </w:pPr>
      <w:r w:rsidRPr="00BC3ECA">
        <w:t xml:space="preserve">Kortelėje </w:t>
      </w:r>
      <w:r w:rsidR="00E90675" w:rsidRPr="00BC3ECA">
        <w:rPr>
          <w:b/>
          <w:i/>
        </w:rPr>
        <w:t>Įsigijimas</w:t>
      </w:r>
      <w:r w:rsidRPr="00BC3ECA">
        <w:rPr>
          <w:b/>
          <w:i/>
        </w:rPr>
        <w:t xml:space="preserve"> ir vertinimas</w:t>
      </w:r>
      <w:r w:rsidR="00011335" w:rsidRPr="00BC3ECA">
        <w:rPr>
          <w:b/>
          <w:i/>
        </w:rPr>
        <w:t xml:space="preserve"> </w:t>
      </w:r>
      <w:r w:rsidR="00DA134D" w:rsidRPr="00BC3ECA">
        <w:t xml:space="preserve">yra galimybė redaguoti akto duomenis, jei yra sąsaja su aktu. Taip pat galima pridėti nuosavybės įsigijimo </w:t>
      </w:r>
      <w:r w:rsidR="00B64F95" w:rsidRPr="00BC3ECA">
        <w:t>dokumentą (testamentą, sutartį ar kt.) ir vertinimo dokumentą kiekvienam vertinimui.</w:t>
      </w:r>
    </w:p>
    <w:p w14:paraId="19AE4035" w14:textId="77777777" w:rsidR="00293D85" w:rsidRPr="00BC3ECA" w:rsidRDefault="00293D85" w:rsidP="00057033">
      <w:pPr>
        <w:pStyle w:val="AlnosNumbered"/>
        <w:keepNext/>
      </w:pPr>
      <w:r w:rsidRPr="00BC3ECA">
        <w:t>Jei reikia, papildykite formą papildomomis duomenų kortelėmis.</w:t>
      </w:r>
    </w:p>
    <w:p w14:paraId="4CE1FC8E" w14:textId="74810ADF" w:rsidR="00D826D7" w:rsidRPr="00BC3ECA" w:rsidRDefault="00D826D7"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_Ref333415650 \h  \* MERGEFORMAT </w:instrText>
      </w:r>
      <w:r w:rsidRPr="00BC3ECA">
        <w:rPr>
          <w:rStyle w:val="CharLangas"/>
        </w:rPr>
      </w:r>
      <w:r w:rsidRPr="00BC3ECA">
        <w:rPr>
          <w:rStyle w:val="CharLangas"/>
        </w:rPr>
        <w:fldChar w:fldCharType="separate"/>
      </w:r>
      <w:r w:rsidR="000D676C" w:rsidRPr="000D676C">
        <w:rPr>
          <w:rStyle w:val="CharLangas"/>
        </w:rPr>
        <w:t>Pridėti duomenų korteles į aprašą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_Ref333415650 \h </w:instrText>
      </w:r>
      <w:r w:rsidRPr="00BC3ECA">
        <w:rPr>
          <w:rStyle w:val="CharLangas"/>
        </w:rPr>
      </w:r>
      <w:r w:rsidRPr="00BC3ECA">
        <w:rPr>
          <w:rStyle w:val="CharLangas"/>
        </w:rPr>
        <w:fldChar w:fldCharType="separate"/>
      </w:r>
      <w:r w:rsidR="000D676C">
        <w:rPr>
          <w:rStyle w:val="CharLangas"/>
          <w:noProof/>
        </w:rPr>
        <w:t>73</w:t>
      </w:r>
      <w:r w:rsidRPr="00BC3ECA">
        <w:rPr>
          <w:rStyle w:val="CharLangas"/>
        </w:rPr>
        <w:fldChar w:fldCharType="end"/>
      </w:r>
      <w:r w:rsidRPr="00BC3ECA">
        <w:rPr>
          <w:rStyle w:val="CharLangas"/>
        </w:rPr>
        <w:t xml:space="preserve"> psl.)</w:t>
      </w:r>
      <w:r w:rsidRPr="00BC3ECA">
        <w:t>.</w:t>
      </w:r>
    </w:p>
    <w:p w14:paraId="14A2C27C" w14:textId="77777777" w:rsidR="0068367E" w:rsidRPr="00BC3ECA" w:rsidRDefault="0068367E" w:rsidP="008F49EB">
      <w:pPr>
        <w:pStyle w:val="AlnosNumbered"/>
        <w:keepNext/>
      </w:pPr>
      <w:r w:rsidRPr="00BC3ECA">
        <w:t xml:space="preserve">Spauskite </w:t>
      </w:r>
      <w:r w:rsidR="00313F30" w:rsidRPr="00BC3ECA">
        <w:rPr>
          <w:rStyle w:val="CharLaukas"/>
        </w:rPr>
        <w:t>[Išs</w:t>
      </w:r>
      <w:r w:rsidRPr="00BC3ECA">
        <w:rPr>
          <w:rStyle w:val="CharLaukas"/>
        </w:rPr>
        <w:t>augoti]</w:t>
      </w:r>
      <w:r w:rsidRPr="00BC3ECA">
        <w:t>.</w:t>
      </w:r>
    </w:p>
    <w:p w14:paraId="430BBBEE" w14:textId="6AA300E4" w:rsidR="00E65C60" w:rsidRPr="00BC3ECA" w:rsidRDefault="0068367E" w:rsidP="005B3A8E">
      <w:pPr>
        <w:pStyle w:val="BodyText"/>
      </w:pPr>
      <w:r w:rsidRPr="00BC3ECA">
        <w:t>Sistema patikrina, ar duomenys teisingi</w:t>
      </w:r>
      <w:r w:rsidR="00217E42" w:rsidRPr="00BC3ECA">
        <w:t>,</w:t>
      </w:r>
      <w:r w:rsidRPr="00BC3ECA">
        <w:t xml:space="preserve"> ir jei taip – juos išsaugo. </w:t>
      </w:r>
      <w:r w:rsidR="008379B6" w:rsidRPr="00BC3ECA">
        <w:br/>
      </w:r>
      <w:r w:rsidR="00E65C60" w:rsidRPr="00BC3ECA">
        <w:t>Jei keičiami svarbūs eksponato/komplekto</w:t>
      </w:r>
      <w:r w:rsidR="00AA0D65" w:rsidRPr="00BC3ECA">
        <w:t>/grupės</w:t>
      </w:r>
      <w:r w:rsidR="00E65C60" w:rsidRPr="00BC3ECA">
        <w:t xml:space="preserve"> duomenys, sistema pateikia l</w:t>
      </w:r>
      <w:r w:rsidR="008379B6" w:rsidRPr="00BC3ECA">
        <w:t>angą pakeitimų pagrindui įvesti, kuriame įvedimo laukelis aktyvus tik ties tuo lauku, kurio duomenis keičiate.</w:t>
      </w:r>
    </w:p>
    <w:p w14:paraId="34356BBC" w14:textId="20D9CB60" w:rsidR="008379B6" w:rsidRPr="00BC3ECA" w:rsidRDefault="00424185" w:rsidP="00FE66FF">
      <w:pPr>
        <w:pStyle w:val="Picture"/>
      </w:pPr>
      <w:r w:rsidRPr="00BC3ECA">
        <w:rPr>
          <w:noProof/>
          <w:lang w:eastAsia="lt-LT"/>
        </w:rPr>
        <w:lastRenderedPageBreak/>
        <w:drawing>
          <wp:inline distT="0" distB="0" distL="0" distR="0" wp14:anchorId="359F5AC8" wp14:editId="29CA10C9">
            <wp:extent cx="5844540" cy="2644140"/>
            <wp:effectExtent l="19050" t="19050" r="22860" b="2286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44540" cy="2644140"/>
                    </a:xfrm>
                    <a:prstGeom prst="rect">
                      <a:avLst/>
                    </a:prstGeom>
                    <a:noFill/>
                    <a:ln w="3175">
                      <a:solidFill>
                        <a:schemeClr val="tx1"/>
                      </a:solidFill>
                    </a:ln>
                  </pic:spPr>
                </pic:pic>
              </a:graphicData>
            </a:graphic>
          </wp:inline>
        </w:drawing>
      </w:r>
    </w:p>
    <w:p w14:paraId="0072CFB6" w14:textId="77777777" w:rsidR="00004A6D" w:rsidRPr="00BC3ECA" w:rsidRDefault="00004A6D" w:rsidP="00667BE8">
      <w:pPr>
        <w:pStyle w:val="Captionpicture"/>
      </w:pPr>
      <w:r w:rsidRPr="00BC3ECA">
        <w:t xml:space="preserve">Langas svarbių duomenų keitimo pagrindui įvesti </w:t>
      </w:r>
    </w:p>
    <w:p w14:paraId="4F972660" w14:textId="77777777" w:rsidR="008379B6" w:rsidRPr="00BC3ECA" w:rsidRDefault="008379B6" w:rsidP="008379B6">
      <w:pPr>
        <w:pStyle w:val="AlnosNumbered"/>
        <w:rPr>
          <w:rStyle w:val="AlnostextChar"/>
        </w:rPr>
      </w:pPr>
      <w:r w:rsidRPr="00BC3ECA">
        <w:t xml:space="preserve">Jei keičiami svarbūs duomenys, įrašykite kokiu pagrindu tai daroma ir spauskite </w:t>
      </w:r>
      <w:r w:rsidRPr="00BC3ECA">
        <w:rPr>
          <w:rStyle w:val="CharLaukas"/>
        </w:rPr>
        <w:t>[Išsaugoti]</w:t>
      </w:r>
      <w:r w:rsidRPr="00BC3ECA">
        <w:rPr>
          <w:rStyle w:val="AlnostextChar"/>
        </w:rPr>
        <w:t>.</w:t>
      </w:r>
    </w:p>
    <w:p w14:paraId="74A7FF9F" w14:textId="77777777" w:rsidR="0084764F" w:rsidRPr="00BC3ECA" w:rsidRDefault="0068367E" w:rsidP="005B3A8E">
      <w:pPr>
        <w:pStyle w:val="BodyText"/>
      </w:pPr>
      <w:r w:rsidRPr="00BC3ECA">
        <w:t xml:space="preserve">Apie sėkmingai atliktą </w:t>
      </w:r>
      <w:r w:rsidR="002C1E4C" w:rsidRPr="00BC3ECA">
        <w:t>veiksmą</w:t>
      </w:r>
      <w:r w:rsidRPr="00BC3ECA">
        <w:t xml:space="preserve"> </w:t>
      </w:r>
      <w:r w:rsidR="0084764F" w:rsidRPr="00BC3ECA">
        <w:t>pateikiamas pranešimas.</w:t>
      </w:r>
    </w:p>
    <w:p w14:paraId="6C067EC1" w14:textId="77777777" w:rsidR="00F86956" w:rsidRPr="00BC3ECA" w:rsidRDefault="00F86956" w:rsidP="00667BE8">
      <w:pPr>
        <w:pStyle w:val="AlnosNumbered"/>
        <w:keepNext/>
        <w:keepLines/>
        <w:rPr>
          <w:rStyle w:val="AlnostextChar"/>
        </w:rPr>
      </w:pPr>
      <w:r w:rsidRPr="00BC3ECA">
        <w:t xml:space="preserve">Spauskite </w:t>
      </w:r>
      <w:r w:rsidRPr="00BC3ECA">
        <w:rPr>
          <w:rStyle w:val="CharLaukas"/>
        </w:rPr>
        <w:t>[Baigti tvarkyti]</w:t>
      </w:r>
      <w:r w:rsidRPr="00BC3ECA">
        <w:rPr>
          <w:rStyle w:val="AlnostextChar"/>
        </w:rPr>
        <w:t>.</w:t>
      </w:r>
    </w:p>
    <w:p w14:paraId="5039A607" w14:textId="77777777" w:rsidR="00131D19" w:rsidRPr="00BC3ECA" w:rsidRDefault="00131D19" w:rsidP="005B3A8E">
      <w:pPr>
        <w:pStyle w:val="BodyText"/>
        <w:rPr>
          <w:rStyle w:val="AlnostextChar"/>
        </w:rPr>
      </w:pPr>
      <w:r w:rsidRPr="00BC3ECA">
        <w:t xml:space="preserve">Sistema patikrina, ar duomenys korektiški, ir jei taip – juos išsaugo. </w:t>
      </w:r>
      <w:r w:rsidRPr="00BC3ECA">
        <w:br/>
        <w:t>Apie sėkmingai atliktą veiksmą pateikiamas pranešimas</w:t>
      </w:r>
    </w:p>
    <w:p w14:paraId="4EA33462" w14:textId="77777777" w:rsidR="00F86956" w:rsidRPr="00BC3ECA" w:rsidRDefault="00F86956" w:rsidP="00667BE8">
      <w:pPr>
        <w:pStyle w:val="AlnosNumbered"/>
        <w:keepNext/>
        <w:keepLines/>
      </w:pPr>
      <w:r w:rsidRPr="00BC3ECA">
        <w:t>Toliau, priklausomai nuo Jums suteiktų teisių, galite atlikti šiuos veiksmus:</w:t>
      </w:r>
    </w:p>
    <w:p w14:paraId="661D6545" w14:textId="345DD04C" w:rsidR="00F86956" w:rsidRPr="00BC3ECA" w:rsidRDefault="00E22A45" w:rsidP="000428E7">
      <w:pPr>
        <w:pStyle w:val="buletedafternumber"/>
        <w:keepNext/>
        <w:rPr>
          <w:rStyle w:val="CharLangas"/>
        </w:rPr>
      </w:pPr>
      <w:r w:rsidRPr="00BC3ECA">
        <w:rPr>
          <w:rStyle w:val="CharLangas"/>
          <w:i w:val="0"/>
        </w:rPr>
        <w:fldChar w:fldCharType="begin"/>
      </w:r>
      <w:r w:rsidRPr="00BC3ECA">
        <w:rPr>
          <w:rStyle w:val="CharLangas"/>
          <w:i w:val="0"/>
        </w:rPr>
        <w:instrText xml:space="preserve"> REF _Ref125555564 \h  \* MERGEFORMAT </w:instrText>
      </w:r>
      <w:r w:rsidRPr="00BC3ECA">
        <w:rPr>
          <w:rStyle w:val="CharLangas"/>
          <w:i w:val="0"/>
        </w:rPr>
      </w:r>
      <w:r w:rsidRPr="00BC3ECA">
        <w:rPr>
          <w:rStyle w:val="CharLangas"/>
          <w:i w:val="0"/>
        </w:rPr>
        <w:fldChar w:fldCharType="separate"/>
      </w:r>
      <w:r w:rsidR="000D676C" w:rsidRPr="000D676C">
        <w:rPr>
          <w:i/>
        </w:rPr>
        <w:t>Pateikti tvirtinti eksponatą/komplektą/grupę</w:t>
      </w:r>
      <w:r w:rsidRPr="00BC3ECA">
        <w:rPr>
          <w:rStyle w:val="CharLangas"/>
          <w:i w:val="0"/>
        </w:rPr>
        <w:fldChar w:fldCharType="end"/>
      </w:r>
      <w:r w:rsidRPr="00BC3ECA">
        <w:rPr>
          <w:rStyle w:val="CharLangas"/>
        </w:rPr>
        <w:t xml:space="preserve"> </w:t>
      </w:r>
      <w:r w:rsidR="00F86956" w:rsidRPr="00BC3ECA">
        <w:rPr>
          <w:rStyle w:val="CharLangas"/>
        </w:rPr>
        <w:t>(</w:t>
      </w:r>
      <w:r w:rsidRPr="00BC3ECA">
        <w:rPr>
          <w:rStyle w:val="CharLangas"/>
        </w:rPr>
        <w:fldChar w:fldCharType="begin"/>
      </w:r>
      <w:r w:rsidRPr="00BC3ECA">
        <w:rPr>
          <w:rStyle w:val="CharLangas"/>
        </w:rPr>
        <w:instrText xml:space="preserve"> PAGEREF _Ref125555564 \h </w:instrText>
      </w:r>
      <w:r w:rsidRPr="00BC3ECA">
        <w:rPr>
          <w:rStyle w:val="CharLangas"/>
        </w:rPr>
      </w:r>
      <w:r w:rsidRPr="00BC3ECA">
        <w:rPr>
          <w:rStyle w:val="CharLangas"/>
        </w:rPr>
        <w:fldChar w:fldCharType="separate"/>
      </w:r>
      <w:r w:rsidR="000D676C">
        <w:rPr>
          <w:rStyle w:val="CharLangas"/>
          <w:noProof/>
        </w:rPr>
        <w:t>74</w:t>
      </w:r>
      <w:r w:rsidRPr="00BC3ECA">
        <w:rPr>
          <w:rStyle w:val="CharLangas"/>
        </w:rPr>
        <w:fldChar w:fldCharType="end"/>
      </w:r>
      <w:r w:rsidRPr="00BC3ECA">
        <w:rPr>
          <w:rStyle w:val="CharLangas"/>
        </w:rPr>
        <w:t xml:space="preserve"> </w:t>
      </w:r>
      <w:r w:rsidR="00F86956" w:rsidRPr="00BC3ECA">
        <w:rPr>
          <w:rStyle w:val="CharLangas"/>
        </w:rPr>
        <w:t>psl.)</w:t>
      </w:r>
    </w:p>
    <w:p w14:paraId="10C307D3" w14:textId="3B01DD3A" w:rsidR="00F86956" w:rsidRPr="00BC3ECA" w:rsidRDefault="00EA031A" w:rsidP="000428E7">
      <w:pPr>
        <w:pStyle w:val="buletedafternumber"/>
        <w:keepNext/>
        <w:rPr>
          <w:rStyle w:val="CharLangas"/>
        </w:rPr>
      </w:pPr>
      <w:r w:rsidRPr="00BC3ECA">
        <w:rPr>
          <w:rStyle w:val="CharLangas"/>
          <w:i w:val="0"/>
        </w:rPr>
        <w:fldChar w:fldCharType="begin"/>
      </w:r>
      <w:r w:rsidRPr="00BC3ECA">
        <w:rPr>
          <w:rStyle w:val="CharLangas"/>
          <w:i w:val="0"/>
        </w:rPr>
        <w:instrText xml:space="preserve"> REF _Ref307320981 \h </w:instrText>
      </w:r>
      <w:r w:rsidR="000D4388"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Keisti eksponato/komplekto/grupės duomenis</w:t>
      </w:r>
      <w:r w:rsidRPr="00BC3ECA">
        <w:rPr>
          <w:rStyle w:val="CharLangas"/>
          <w:i w:val="0"/>
        </w:rPr>
        <w:fldChar w:fldCharType="end"/>
      </w:r>
      <w:r w:rsidR="000D4388" w:rsidRPr="00BC3ECA">
        <w:rPr>
          <w:rStyle w:val="CharLangas"/>
        </w:rPr>
        <w:t xml:space="preserve"> </w:t>
      </w:r>
      <w:r w:rsidR="00F86956" w:rsidRPr="00BC3ECA">
        <w:rPr>
          <w:rStyle w:val="CharLangas"/>
        </w:rPr>
        <w:t>(</w:t>
      </w:r>
      <w:r w:rsidR="000D4388" w:rsidRPr="00BC3ECA">
        <w:rPr>
          <w:rStyle w:val="CharLangas"/>
        </w:rPr>
        <w:fldChar w:fldCharType="begin"/>
      </w:r>
      <w:r w:rsidR="000D4388" w:rsidRPr="00BC3ECA">
        <w:rPr>
          <w:rStyle w:val="CharLangas"/>
        </w:rPr>
        <w:instrText xml:space="preserve"> PAGEREF _Ref307320981 \h </w:instrText>
      </w:r>
      <w:r w:rsidR="000D4388" w:rsidRPr="00BC3ECA">
        <w:rPr>
          <w:rStyle w:val="CharLangas"/>
        </w:rPr>
      </w:r>
      <w:r w:rsidR="000D4388" w:rsidRPr="00BC3ECA">
        <w:rPr>
          <w:rStyle w:val="CharLangas"/>
        </w:rPr>
        <w:fldChar w:fldCharType="separate"/>
      </w:r>
      <w:r w:rsidR="000D676C">
        <w:rPr>
          <w:rStyle w:val="CharLangas"/>
          <w:noProof/>
        </w:rPr>
        <w:t>79</w:t>
      </w:r>
      <w:r w:rsidR="000D4388" w:rsidRPr="00BC3ECA">
        <w:rPr>
          <w:rStyle w:val="CharLangas"/>
        </w:rPr>
        <w:fldChar w:fldCharType="end"/>
      </w:r>
      <w:r w:rsidR="000D4388" w:rsidRPr="00BC3ECA">
        <w:rPr>
          <w:rStyle w:val="CharLangas"/>
        </w:rPr>
        <w:t xml:space="preserve"> </w:t>
      </w:r>
      <w:r w:rsidR="00F86956" w:rsidRPr="00BC3ECA">
        <w:rPr>
          <w:rStyle w:val="CharLangas"/>
        </w:rPr>
        <w:t>psl.)</w:t>
      </w:r>
    </w:p>
    <w:p w14:paraId="250FD184" w14:textId="1A2A853C" w:rsidR="00F86956" w:rsidRPr="00BC3ECA" w:rsidRDefault="000D4388" w:rsidP="000428E7">
      <w:pPr>
        <w:pStyle w:val="buletedafternumber"/>
        <w:keepNext/>
        <w:rPr>
          <w:rStyle w:val="CharLangas"/>
        </w:rPr>
      </w:pPr>
      <w:r w:rsidRPr="00BC3ECA">
        <w:rPr>
          <w:rStyle w:val="CharLangas"/>
          <w:i w:val="0"/>
        </w:rPr>
        <w:fldChar w:fldCharType="begin"/>
      </w:r>
      <w:r w:rsidRPr="00BC3ECA">
        <w:rPr>
          <w:rStyle w:val="CharLangas"/>
          <w:i w:val="0"/>
        </w:rPr>
        <w:instrText xml:space="preserve"> REF _Ref125629226 \h  \* MERGEFORMAT </w:instrText>
      </w:r>
      <w:r w:rsidRPr="00BC3ECA">
        <w:rPr>
          <w:rStyle w:val="CharLangas"/>
          <w:i w:val="0"/>
        </w:rPr>
      </w:r>
      <w:r w:rsidRPr="00BC3ECA">
        <w:rPr>
          <w:rStyle w:val="CharLangas"/>
          <w:i w:val="0"/>
        </w:rPr>
        <w:fldChar w:fldCharType="separate"/>
      </w:r>
      <w:r w:rsidR="000D676C" w:rsidRPr="000D676C">
        <w:rPr>
          <w:i/>
        </w:rPr>
        <w:t>Patvirtinti eksponato/komplekto/grupės duomenis</w:t>
      </w:r>
      <w:r w:rsidRPr="00BC3ECA">
        <w:rPr>
          <w:rStyle w:val="CharLangas"/>
          <w:i w:val="0"/>
        </w:rPr>
        <w:fldChar w:fldCharType="end"/>
      </w:r>
      <w:r w:rsidRPr="00BC3ECA">
        <w:rPr>
          <w:rStyle w:val="CharLangas"/>
        </w:rPr>
        <w:t xml:space="preserve"> </w:t>
      </w:r>
      <w:r w:rsidR="00F86956" w:rsidRPr="00BC3ECA">
        <w:rPr>
          <w:rStyle w:val="CharLangas"/>
        </w:rPr>
        <w:t>(</w:t>
      </w:r>
      <w:r w:rsidRPr="00BC3ECA">
        <w:rPr>
          <w:rStyle w:val="CharLangas"/>
        </w:rPr>
        <w:fldChar w:fldCharType="begin"/>
      </w:r>
      <w:r w:rsidRPr="00BC3ECA">
        <w:rPr>
          <w:rStyle w:val="CharLangas"/>
        </w:rPr>
        <w:instrText xml:space="preserve"> PAGEREF _Ref125629231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w:t>
      </w:r>
      <w:r w:rsidR="00F86956" w:rsidRPr="00BC3ECA">
        <w:rPr>
          <w:rStyle w:val="CharLangas"/>
        </w:rPr>
        <w:t>psl.)</w:t>
      </w:r>
    </w:p>
    <w:p w14:paraId="6AE580B4" w14:textId="76CAB5D1" w:rsidR="00A67D99" w:rsidRPr="00BC3ECA" w:rsidRDefault="00A67D99" w:rsidP="00335A5B">
      <w:pPr>
        <w:pStyle w:val="Heading2"/>
      </w:pPr>
      <w:bookmarkStart w:id="258" w:name="_Toc306895882"/>
      <w:bookmarkStart w:id="259" w:name="_Ref307320987"/>
      <w:bookmarkStart w:id="260" w:name="_Ref125620734"/>
      <w:bookmarkStart w:id="261" w:name="_Toc169621753"/>
      <w:r w:rsidRPr="00BC3ECA">
        <w:t>Pašalinti eksponatą</w:t>
      </w:r>
      <w:bookmarkEnd w:id="258"/>
      <w:r w:rsidR="00DF3216" w:rsidRPr="00BC3ECA">
        <w:t>/komplektą</w:t>
      </w:r>
      <w:bookmarkEnd w:id="259"/>
      <w:r w:rsidR="00200814" w:rsidRPr="00BC3ECA">
        <w:t>/grupę</w:t>
      </w:r>
      <w:bookmarkEnd w:id="260"/>
      <w:bookmarkEnd w:id="261"/>
    </w:p>
    <w:p w14:paraId="01876BBC" w14:textId="65818E20" w:rsidR="00D70B9D" w:rsidRPr="00BC3ECA" w:rsidRDefault="00D70B9D" w:rsidP="00D70B9D">
      <w:pPr>
        <w:pStyle w:val="Alnostext"/>
      </w:pPr>
      <w:r w:rsidRPr="00BC3ECA">
        <w:t xml:space="preserve">Paskirtis – sudaryti sąlygas </w:t>
      </w:r>
      <w:r w:rsidR="00263529" w:rsidRPr="00BC3ECA">
        <w:rPr>
          <w:rFonts w:cs="Arial"/>
        </w:rPr>
        <w:t xml:space="preserve">sistemos naudotojui </w:t>
      </w:r>
      <w:r w:rsidRPr="00BC3ECA">
        <w:rPr>
          <w:rFonts w:cs="Arial"/>
        </w:rPr>
        <w:t>pašalinti eksponatą</w:t>
      </w:r>
      <w:r w:rsidR="00200814" w:rsidRPr="00BC3ECA">
        <w:rPr>
          <w:rFonts w:cs="Arial"/>
        </w:rPr>
        <w:t xml:space="preserve">, </w:t>
      </w:r>
      <w:r w:rsidR="00263529" w:rsidRPr="00BC3ECA">
        <w:rPr>
          <w:rFonts w:cs="Arial"/>
        </w:rPr>
        <w:t>komplektą</w:t>
      </w:r>
      <w:r w:rsidR="00200814" w:rsidRPr="00BC3ECA">
        <w:rPr>
          <w:rFonts w:cs="Arial"/>
        </w:rPr>
        <w:t xml:space="preserve"> arba grupę</w:t>
      </w:r>
      <w:r w:rsidRPr="00BC3ECA">
        <w:rPr>
          <w:rFonts w:cs="Arial"/>
        </w:rPr>
        <w:t xml:space="preserve"> iš sistemos</w:t>
      </w:r>
      <w:r w:rsidRPr="00BC3ECA">
        <w:t xml:space="preserve">. </w:t>
      </w:r>
    </w:p>
    <w:p w14:paraId="433CC5F7" w14:textId="77777777" w:rsidR="00263529" w:rsidRPr="00BC3ECA" w:rsidRDefault="00263529" w:rsidP="00263529">
      <w:pPr>
        <w:pStyle w:val="HeadingB"/>
        <w:rPr>
          <w:noProof w:val="0"/>
        </w:rPr>
      </w:pPr>
      <w:r w:rsidRPr="00BC3ECA">
        <w:rPr>
          <w:noProof w:val="0"/>
        </w:rPr>
        <w:t>Kas gali atlikti</w:t>
      </w:r>
    </w:p>
    <w:p w14:paraId="0D837731" w14:textId="69614E38" w:rsidR="00263529" w:rsidRPr="00BC3ECA" w:rsidRDefault="00263529" w:rsidP="00263529">
      <w:pPr>
        <w:pStyle w:val="Alnostext"/>
      </w:pPr>
      <w:r w:rsidRPr="00BC3ECA">
        <w:t>Pašalinti eksponat</w:t>
      </w:r>
      <w:r w:rsidR="003C6683" w:rsidRPr="00BC3ECA">
        <w:t>ą</w:t>
      </w:r>
      <w:r w:rsidRPr="00BC3ECA">
        <w:t>/komplekt</w:t>
      </w:r>
      <w:r w:rsidR="003C6683" w:rsidRPr="00BC3ECA">
        <w:t>ą</w:t>
      </w:r>
      <w:r w:rsidR="00200814" w:rsidRPr="00BC3ECA">
        <w:t>/grupę</w:t>
      </w:r>
      <w:r w:rsidRPr="00BC3ECA">
        <w:t xml:space="preserve"> iš sistem</w:t>
      </w:r>
      <w:r w:rsidR="003C6683" w:rsidRPr="00BC3ECA">
        <w:t>os</w:t>
      </w:r>
      <w:r w:rsidRPr="00BC3ECA">
        <w:t xml:space="preserve"> gali:</w:t>
      </w:r>
    </w:p>
    <w:p w14:paraId="0780454E" w14:textId="77777777" w:rsidR="00263529" w:rsidRPr="00BC3ECA" w:rsidRDefault="00263529" w:rsidP="00263529">
      <w:pPr>
        <w:pStyle w:val="AlnostextBuleted"/>
      </w:pPr>
      <w:r w:rsidRPr="00BC3ECA">
        <w:t>Rinkinio saugotojas</w:t>
      </w:r>
      <w:r w:rsidR="004B7C59" w:rsidRPr="00BC3ECA">
        <w:t>;</w:t>
      </w:r>
    </w:p>
    <w:p w14:paraId="5EEF8525" w14:textId="77777777" w:rsidR="00263529" w:rsidRPr="00BC3ECA" w:rsidRDefault="00514FA6" w:rsidP="00B953C9">
      <w:pPr>
        <w:pStyle w:val="AlnostextBuleted"/>
      </w:pPr>
      <w:r w:rsidRPr="00BC3ECA">
        <w:t>Naud</w:t>
      </w:r>
      <w:r w:rsidR="00263529" w:rsidRPr="00BC3ECA">
        <w:t xml:space="preserve">otojas, kuriam suteiktos teisės </w:t>
      </w:r>
      <w:r w:rsidR="003E3E71" w:rsidRPr="00BC3ECA">
        <w:t>į</w:t>
      </w:r>
      <w:r w:rsidR="00B953C9" w:rsidRPr="00BC3ECA">
        <w:t>vesti naują eksponatą.</w:t>
      </w:r>
    </w:p>
    <w:p w14:paraId="25D3C50B" w14:textId="77777777" w:rsidR="00D70B9D" w:rsidRPr="00BC3ECA" w:rsidRDefault="00D70B9D" w:rsidP="00D70B9D">
      <w:pPr>
        <w:pStyle w:val="HeadingB"/>
        <w:rPr>
          <w:noProof w:val="0"/>
        </w:rPr>
      </w:pPr>
      <w:r w:rsidRPr="00BC3ECA">
        <w:rPr>
          <w:noProof w:val="0"/>
        </w:rPr>
        <w:t>Prieš pradedant</w:t>
      </w:r>
    </w:p>
    <w:p w14:paraId="483B005A" w14:textId="484366E5" w:rsidR="003E3E71" w:rsidRPr="00BC3ECA" w:rsidRDefault="003E3E71" w:rsidP="006134FE">
      <w:pPr>
        <w:pStyle w:val="Alnostext"/>
        <w:keepNext/>
      </w:pPr>
      <w:r w:rsidRPr="00BC3ECA">
        <w:t>Prieš pradedant eksponato/komplekto</w:t>
      </w:r>
      <w:r w:rsidR="00200814" w:rsidRPr="00BC3ECA">
        <w:t>/grupės</w:t>
      </w:r>
      <w:r w:rsidRPr="00BC3ECA">
        <w:t xml:space="preserve"> duomenų šalinimą turi būti atlikta:</w:t>
      </w:r>
    </w:p>
    <w:p w14:paraId="1A894FDE" w14:textId="798D6B2B" w:rsidR="00D70B9D" w:rsidRPr="00BC3ECA" w:rsidRDefault="00D70B9D" w:rsidP="006134FE">
      <w:pPr>
        <w:pStyle w:val="AlnostextBuleted"/>
        <w:keepNext/>
      </w:pPr>
      <w:r w:rsidRPr="00BC3ECA">
        <w:t>Surasti norimo eksponato</w:t>
      </w:r>
      <w:r w:rsidR="00490110" w:rsidRPr="00BC3ECA">
        <w:t>/komplekto</w:t>
      </w:r>
      <w:r w:rsidR="00200814" w:rsidRPr="00BC3ECA">
        <w:t>/grupės</w:t>
      </w:r>
      <w:r w:rsidRPr="00BC3ECA">
        <w:t xml:space="preserve"> duomenys.</w:t>
      </w:r>
    </w:p>
    <w:p w14:paraId="20C9C2F4" w14:textId="4ADC824D" w:rsidR="00D70B9D" w:rsidRPr="00BC3ECA" w:rsidRDefault="00D70B9D" w:rsidP="006134FE">
      <w:pPr>
        <w:pStyle w:val="Bodytextafterbuleted"/>
        <w:keepNext/>
      </w:pPr>
      <w:r w:rsidRPr="00BC3ECA">
        <w:t>Kaip atlikti skaitykite</w:t>
      </w:r>
      <w:r w:rsidR="00200814" w:rsidRPr="00BC3ECA">
        <w:t xml:space="preserve"> </w:t>
      </w:r>
      <w:r w:rsidR="00DB0E43" w:rsidRPr="00BC3ECA">
        <w:rPr>
          <w:i/>
        </w:rPr>
        <w:fldChar w:fldCharType="begin"/>
      </w:r>
      <w:r w:rsidR="00DB0E43" w:rsidRPr="00BC3ECA">
        <w:rPr>
          <w:i/>
        </w:rPr>
        <w:instrText xml:space="preserve"> REF _Ref307307073 \h  \* MERGEFORMAT </w:instrText>
      </w:r>
      <w:r w:rsidR="00DB0E43" w:rsidRPr="00BC3ECA">
        <w:rPr>
          <w:i/>
        </w:rPr>
      </w:r>
      <w:r w:rsidR="00DB0E43" w:rsidRPr="00BC3ECA">
        <w:rPr>
          <w:i/>
        </w:rPr>
        <w:fldChar w:fldCharType="separate"/>
      </w:r>
      <w:r w:rsidR="000D676C" w:rsidRPr="000D676C">
        <w:rPr>
          <w:i/>
        </w:rPr>
        <w:t>Surasti eksponato/komplekto/grupės duomenis</w:t>
      </w:r>
      <w:r w:rsidR="00DB0E43" w:rsidRPr="00BC3ECA">
        <w:rPr>
          <w:i/>
        </w:rPr>
        <w:fldChar w:fldCharType="end"/>
      </w:r>
      <w:r w:rsidRPr="00BC3ECA">
        <w:t xml:space="preserve"> </w:t>
      </w:r>
      <w:r w:rsidRPr="00BC3ECA">
        <w:rPr>
          <w:rStyle w:val="CharLangas"/>
        </w:rPr>
        <w:t>(</w:t>
      </w:r>
      <w:r w:rsidR="00DB0E43" w:rsidRPr="00BC3ECA">
        <w:rPr>
          <w:rStyle w:val="CharLangas"/>
        </w:rPr>
        <w:fldChar w:fldCharType="begin"/>
      </w:r>
      <w:r w:rsidR="00DB0E43" w:rsidRPr="00BC3ECA">
        <w:rPr>
          <w:rStyle w:val="CharLangas"/>
        </w:rPr>
        <w:instrText xml:space="preserve"> PAGEREF _Ref307307073 \h </w:instrText>
      </w:r>
      <w:r w:rsidR="00DB0E43" w:rsidRPr="00BC3ECA">
        <w:rPr>
          <w:rStyle w:val="CharLangas"/>
        </w:rPr>
      </w:r>
      <w:r w:rsidR="00DB0E43" w:rsidRPr="00BC3ECA">
        <w:rPr>
          <w:rStyle w:val="CharLangas"/>
        </w:rPr>
        <w:fldChar w:fldCharType="separate"/>
      </w:r>
      <w:r w:rsidR="000D676C">
        <w:rPr>
          <w:rStyle w:val="CharLangas"/>
          <w:noProof/>
        </w:rPr>
        <w:t>75</w:t>
      </w:r>
      <w:r w:rsidR="00DB0E43" w:rsidRPr="00BC3ECA">
        <w:rPr>
          <w:rStyle w:val="CharLangas"/>
        </w:rPr>
        <w:fldChar w:fldCharType="end"/>
      </w:r>
      <w:r w:rsidR="00DB0E43" w:rsidRPr="00BC3ECA">
        <w:rPr>
          <w:rStyle w:val="CharLangas"/>
        </w:rPr>
        <w:t xml:space="preserve"> </w:t>
      </w:r>
      <w:r w:rsidRPr="00BC3ECA">
        <w:rPr>
          <w:rStyle w:val="CharLangas"/>
        </w:rPr>
        <w:t>psl.)</w:t>
      </w:r>
      <w:r w:rsidRPr="00BC3ECA">
        <w:t>.</w:t>
      </w:r>
    </w:p>
    <w:p w14:paraId="7748D32B" w14:textId="5E6CF0D8" w:rsidR="003E3E71" w:rsidRPr="00BC3ECA" w:rsidRDefault="003E3E71" w:rsidP="006134FE">
      <w:pPr>
        <w:pStyle w:val="AlnostextBuleted"/>
        <w:keepNext/>
      </w:pPr>
      <w:r w:rsidRPr="00BC3ECA">
        <w:t>Eksponato/komplekto</w:t>
      </w:r>
      <w:r w:rsidR="00DB0E43" w:rsidRPr="00BC3ECA">
        <w:t>/grupės</w:t>
      </w:r>
      <w:r w:rsidRPr="00BC3ECA">
        <w:t xml:space="preserve"> duomenų būsena turi būti </w:t>
      </w:r>
      <w:r w:rsidRPr="00BC3ECA">
        <w:rPr>
          <w:rStyle w:val="CharLangas"/>
        </w:rPr>
        <w:t>Įvedama</w:t>
      </w:r>
      <w:r w:rsidRPr="00BC3ECA">
        <w:t xml:space="preserve"> arba </w:t>
      </w:r>
      <w:r w:rsidRPr="00BC3ECA">
        <w:rPr>
          <w:rStyle w:val="CharLangas"/>
        </w:rPr>
        <w:t>Laukia nauj</w:t>
      </w:r>
      <w:r w:rsidR="00AA7007" w:rsidRPr="00BC3ECA">
        <w:rPr>
          <w:rStyle w:val="CharLangas"/>
        </w:rPr>
        <w:t>o</w:t>
      </w:r>
      <w:r w:rsidRPr="00BC3ECA">
        <w:rPr>
          <w:rStyle w:val="CharLangas"/>
        </w:rPr>
        <w:t xml:space="preserve"> patvirtinimo</w:t>
      </w:r>
      <w:r w:rsidRPr="00BC3ECA">
        <w:t>.</w:t>
      </w:r>
    </w:p>
    <w:p w14:paraId="3FDA123B" w14:textId="77777777" w:rsidR="00D70B9D" w:rsidRPr="00BC3ECA" w:rsidRDefault="00D70B9D" w:rsidP="00D70B9D">
      <w:pPr>
        <w:pStyle w:val="HeadingB"/>
        <w:rPr>
          <w:noProof w:val="0"/>
        </w:rPr>
      </w:pPr>
      <w:r w:rsidRPr="00BC3ECA">
        <w:rPr>
          <w:noProof w:val="0"/>
        </w:rPr>
        <w:t>Kaip atlikti</w:t>
      </w:r>
    </w:p>
    <w:p w14:paraId="2BFA33C8" w14:textId="01D89863" w:rsidR="00D70B9D" w:rsidRPr="00BC3ECA" w:rsidRDefault="00D70B9D" w:rsidP="00B72C0E">
      <w:pPr>
        <w:pStyle w:val="Alnostext"/>
        <w:keepNext/>
      </w:pPr>
      <w:r w:rsidRPr="00BC3ECA">
        <w:t xml:space="preserve">Norėdami </w:t>
      </w:r>
      <w:r w:rsidR="00DF3216" w:rsidRPr="00BC3ECA">
        <w:t>pašalinti</w:t>
      </w:r>
      <w:r w:rsidRPr="00BC3ECA">
        <w:t xml:space="preserve"> eksponat</w:t>
      </w:r>
      <w:r w:rsidR="003C6683" w:rsidRPr="00BC3ECA">
        <w:t>ą</w:t>
      </w:r>
      <w:r w:rsidR="00490110" w:rsidRPr="00BC3ECA">
        <w:t>/komplekt</w:t>
      </w:r>
      <w:r w:rsidR="003C6683" w:rsidRPr="00BC3ECA">
        <w:t>ą</w:t>
      </w:r>
      <w:r w:rsidR="00DB0E43" w:rsidRPr="00BC3ECA">
        <w:t>/grupę</w:t>
      </w:r>
      <w:r w:rsidR="003C6683" w:rsidRPr="00BC3ECA">
        <w:t>,</w:t>
      </w:r>
      <w:r w:rsidRPr="00BC3ECA">
        <w:t xml:space="preserve"> atlikite šiuos veiksmus:</w:t>
      </w:r>
    </w:p>
    <w:p w14:paraId="38A14B09" w14:textId="3E73611B" w:rsidR="00D70B9D" w:rsidRPr="00BC3ECA" w:rsidRDefault="00D70B9D" w:rsidP="007171F7">
      <w:pPr>
        <w:pStyle w:val="AlnosNumbered"/>
        <w:keepNext/>
        <w:numPr>
          <w:ilvl w:val="0"/>
          <w:numId w:val="12"/>
        </w:numPr>
      </w:pPr>
      <w:r w:rsidRPr="00BC3ECA">
        <w:t xml:space="preserve">Lange </w:t>
      </w:r>
      <w:r w:rsidRPr="00BC3ECA">
        <w:rPr>
          <w:rStyle w:val="CharLangas"/>
        </w:rPr>
        <w:t>Eksponat</w:t>
      </w:r>
      <w:r w:rsidR="00545F8D" w:rsidRPr="00BC3ECA">
        <w:rPr>
          <w:rStyle w:val="CharLangas"/>
        </w:rPr>
        <w:t>ų</w:t>
      </w:r>
      <w:r w:rsidRPr="00BC3ECA">
        <w:rPr>
          <w:rStyle w:val="CharLangas"/>
        </w:rPr>
        <w:t xml:space="preserve"> paieška,</w:t>
      </w:r>
      <w:r w:rsidRPr="00BC3ECA">
        <w:t xml:space="preserve"> šalia norimo eksponato, stulpelyje </w:t>
      </w:r>
      <w:r w:rsidRPr="00BC3ECA">
        <w:rPr>
          <w:b/>
        </w:rPr>
        <w:t>Veiksmai</w:t>
      </w:r>
      <w:r w:rsidRPr="00BC3ECA">
        <w:t xml:space="preserve"> spauskite </w:t>
      </w:r>
      <w:r w:rsidR="00424185" w:rsidRPr="00BC3ECA">
        <w:rPr>
          <w:noProof/>
          <w:lang w:eastAsia="lt-LT"/>
        </w:rPr>
        <w:drawing>
          <wp:inline distT="0" distB="0" distL="0" distR="0" wp14:anchorId="3D6A89D1" wp14:editId="558DDD65">
            <wp:extent cx="152400" cy="14478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BC3ECA">
        <w:t>.</w:t>
      </w:r>
    </w:p>
    <w:p w14:paraId="1EC867C5" w14:textId="4C1CBE25" w:rsidR="00D70B9D" w:rsidRPr="00BC3ECA" w:rsidRDefault="00D70B9D" w:rsidP="005B3A8E">
      <w:pPr>
        <w:pStyle w:val="BodyText"/>
      </w:pPr>
      <w:r w:rsidRPr="00BC3ECA">
        <w:t xml:space="preserve">Atsiveria langas </w:t>
      </w:r>
      <w:r w:rsidRPr="00BC3ECA">
        <w:rPr>
          <w:rStyle w:val="CharLangas"/>
        </w:rPr>
        <w:t>Eksponat</w:t>
      </w:r>
      <w:r w:rsidR="00545F8D" w:rsidRPr="00BC3ECA">
        <w:rPr>
          <w:rStyle w:val="CharLangas"/>
        </w:rPr>
        <w:t>ų</w:t>
      </w:r>
      <w:r w:rsidR="003E3E71" w:rsidRPr="00BC3ECA">
        <w:rPr>
          <w:rStyle w:val="CharLangas"/>
        </w:rPr>
        <w:t xml:space="preserve"> paieška </w:t>
      </w:r>
      <w:r w:rsidRPr="00BC3ECA">
        <w:rPr>
          <w:rStyle w:val="CharLangas"/>
        </w:rPr>
        <w:t>&gt; Eksponatas</w:t>
      </w:r>
      <w:r w:rsidR="00490110" w:rsidRPr="00BC3ECA">
        <w:rPr>
          <w:rStyle w:val="CharLangas"/>
        </w:rPr>
        <w:t>/Komplektas</w:t>
      </w:r>
      <w:r w:rsidR="006D2EF2" w:rsidRPr="00BC3ECA">
        <w:rPr>
          <w:rStyle w:val="CharLangas"/>
        </w:rPr>
        <w:t>/Grupė</w:t>
      </w:r>
      <w:r w:rsidRPr="00BC3ECA">
        <w:t>.</w:t>
      </w:r>
    </w:p>
    <w:p w14:paraId="0941BFB2" w14:textId="50EC4ABB" w:rsidR="005C1C87" w:rsidRPr="00BC3ECA" w:rsidRDefault="005C1C87" w:rsidP="00D70B9D">
      <w:pPr>
        <w:pStyle w:val="AlnosNumbered"/>
      </w:pPr>
      <w:r w:rsidRPr="00BC3ECA">
        <w:t>Peržiūrėkite eksponato</w:t>
      </w:r>
      <w:r w:rsidR="006D2EF2" w:rsidRPr="00BC3ECA">
        <w:t>,</w:t>
      </w:r>
      <w:r w:rsidRPr="00BC3ECA">
        <w:t xml:space="preserve"> komplekto</w:t>
      </w:r>
      <w:r w:rsidR="006D2EF2" w:rsidRPr="00BC3ECA">
        <w:t xml:space="preserve"> ar grupės</w:t>
      </w:r>
      <w:r w:rsidRPr="00BC3ECA">
        <w:t xml:space="preserve"> duomenis.</w:t>
      </w:r>
    </w:p>
    <w:p w14:paraId="3A63BBF3" w14:textId="77777777" w:rsidR="00D70B9D" w:rsidRPr="00BC3ECA" w:rsidRDefault="00D70B9D" w:rsidP="00D70B9D">
      <w:pPr>
        <w:pStyle w:val="AlnosNumbered"/>
      </w:pPr>
      <w:r w:rsidRPr="00BC3ECA">
        <w:t xml:space="preserve">Spauskite </w:t>
      </w:r>
      <w:r w:rsidRPr="00BC3ECA">
        <w:rPr>
          <w:rStyle w:val="CharLaukas"/>
        </w:rPr>
        <w:t>[</w:t>
      </w:r>
      <w:r w:rsidR="00DF3216" w:rsidRPr="00BC3ECA">
        <w:rPr>
          <w:rStyle w:val="CharLaukas"/>
        </w:rPr>
        <w:t>Trinti</w:t>
      </w:r>
      <w:r w:rsidRPr="00BC3ECA">
        <w:rPr>
          <w:rStyle w:val="CharLaukas"/>
        </w:rPr>
        <w:t>]</w:t>
      </w:r>
      <w:r w:rsidRPr="00BC3ECA">
        <w:t>.</w:t>
      </w:r>
    </w:p>
    <w:p w14:paraId="1F2E1A2B" w14:textId="77777777" w:rsidR="009C7CA7" w:rsidRPr="00BC3ECA" w:rsidRDefault="009C7CA7" w:rsidP="005B3A8E">
      <w:pPr>
        <w:pStyle w:val="BodyText"/>
      </w:pPr>
      <w:r w:rsidRPr="00BC3ECA">
        <w:t>Sistema pateikia papildomą langelį, kuriame paprašo patvirtinti sprendimą.</w:t>
      </w:r>
    </w:p>
    <w:p w14:paraId="46AEA2A3" w14:textId="77777777" w:rsidR="009C7CA7" w:rsidRPr="00BC3ECA" w:rsidRDefault="009C7CA7" w:rsidP="00667BE8">
      <w:pPr>
        <w:pStyle w:val="AlnosNumbered"/>
        <w:keepNext/>
      </w:pPr>
      <w:r w:rsidRPr="00BC3ECA">
        <w:t xml:space="preserve">Spauskite </w:t>
      </w:r>
      <w:r w:rsidRPr="00BC3ECA">
        <w:rPr>
          <w:rStyle w:val="CharLaukas"/>
        </w:rPr>
        <w:t>[Taip]</w:t>
      </w:r>
      <w:r w:rsidRPr="00BC3ECA">
        <w:t>.</w:t>
      </w:r>
    </w:p>
    <w:p w14:paraId="34A217D7" w14:textId="58CCE4A7" w:rsidR="005E34BE" w:rsidRPr="00BC3ECA" w:rsidRDefault="00DF3216" w:rsidP="007A5F79">
      <w:pPr>
        <w:pStyle w:val="BodyText"/>
      </w:pPr>
      <w:r w:rsidRPr="00BC3ECA">
        <w:t>Sistema pašalina eksponatą</w:t>
      </w:r>
      <w:r w:rsidR="00490110" w:rsidRPr="00BC3ECA">
        <w:t>/komplektą</w:t>
      </w:r>
      <w:r w:rsidR="006D2EF2" w:rsidRPr="00BC3ECA">
        <w:t>/grupę</w:t>
      </w:r>
      <w:r w:rsidRPr="00BC3ECA">
        <w:t xml:space="preserve"> iš sistemos. </w:t>
      </w:r>
    </w:p>
    <w:p w14:paraId="497957AA" w14:textId="5FCDF212" w:rsidR="00D70B9D" w:rsidRPr="00BC3ECA" w:rsidRDefault="005E34BE" w:rsidP="007A5F79">
      <w:pPr>
        <w:pStyle w:val="BodyText"/>
      </w:pPr>
      <w:r w:rsidRPr="00BC3ECA">
        <w:lastRenderedPageBreak/>
        <w:t>Jeigu šalinamas komplektas</w:t>
      </w:r>
      <w:r w:rsidR="006D2EF2" w:rsidRPr="00BC3ECA">
        <w:t xml:space="preserve"> arba grupė</w:t>
      </w:r>
      <w:r w:rsidRPr="00BC3ECA">
        <w:t>, sistema pašalina komplektą</w:t>
      </w:r>
      <w:r w:rsidR="006D2EF2" w:rsidRPr="00BC3ECA">
        <w:t>/grupę</w:t>
      </w:r>
      <w:r w:rsidRPr="00BC3ECA">
        <w:t xml:space="preserve"> ir visus to komplekto</w:t>
      </w:r>
      <w:r w:rsidR="006D2EF2" w:rsidRPr="00BC3ECA">
        <w:t>/grupės</w:t>
      </w:r>
      <w:r w:rsidRPr="00BC3ECA">
        <w:t xml:space="preserve"> eksponatus.</w:t>
      </w:r>
      <w:r w:rsidR="00DF3216" w:rsidRPr="00BC3ECA">
        <w:br/>
      </w:r>
      <w:r w:rsidR="00D70B9D" w:rsidRPr="00BC3ECA">
        <w:t xml:space="preserve">Apie sėkmingai atliktą </w:t>
      </w:r>
      <w:r w:rsidR="002C1E4C" w:rsidRPr="00BC3ECA">
        <w:t>veiksmą</w:t>
      </w:r>
      <w:r w:rsidR="00D70B9D" w:rsidRPr="00BC3ECA">
        <w:t xml:space="preserve"> pateikiamas pranešimas.</w:t>
      </w:r>
    </w:p>
    <w:p w14:paraId="4F24F650" w14:textId="57E2645D" w:rsidR="00A67D99" w:rsidRPr="00BC3ECA" w:rsidRDefault="00A67D99" w:rsidP="00335A5B">
      <w:pPr>
        <w:pStyle w:val="Heading2"/>
      </w:pPr>
      <w:bookmarkStart w:id="262" w:name="_Toc306895883"/>
      <w:bookmarkStart w:id="263" w:name="_Ref307320998"/>
      <w:bookmarkStart w:id="264" w:name="_Ref307321000"/>
      <w:bookmarkStart w:id="265" w:name="_Ref333909330"/>
      <w:bookmarkStart w:id="266" w:name="_Ref333909332"/>
      <w:bookmarkStart w:id="267" w:name="_Ref341100086"/>
      <w:bookmarkStart w:id="268" w:name="_Ref341100088"/>
      <w:bookmarkStart w:id="269" w:name="_Ref125620580"/>
      <w:bookmarkStart w:id="270" w:name="_Ref125620590"/>
      <w:bookmarkStart w:id="271" w:name="_Ref125620596"/>
      <w:bookmarkStart w:id="272" w:name="_Ref125620994"/>
      <w:bookmarkStart w:id="273" w:name="_Ref125621000"/>
      <w:bookmarkStart w:id="274" w:name="_Ref125621623"/>
      <w:bookmarkStart w:id="275" w:name="_Ref125621627"/>
      <w:bookmarkStart w:id="276" w:name="_Ref125621657"/>
      <w:bookmarkStart w:id="277" w:name="_Ref125621662"/>
      <w:bookmarkStart w:id="278" w:name="_Ref125624576"/>
      <w:bookmarkStart w:id="279" w:name="_Ref125624586"/>
      <w:bookmarkStart w:id="280" w:name="_Ref125624875"/>
      <w:bookmarkStart w:id="281" w:name="_Ref125624879"/>
      <w:bookmarkStart w:id="282" w:name="_Ref125625090"/>
      <w:bookmarkStart w:id="283" w:name="_Ref125625095"/>
      <w:bookmarkStart w:id="284" w:name="_Ref125629226"/>
      <w:bookmarkStart w:id="285" w:name="_Ref125629231"/>
      <w:bookmarkStart w:id="286" w:name="_Ref125702852"/>
      <w:bookmarkStart w:id="287" w:name="_Ref125702857"/>
      <w:bookmarkStart w:id="288" w:name="_Toc169621754"/>
      <w:r w:rsidRPr="00BC3ECA">
        <w:t>Patvirtinti eksponato</w:t>
      </w:r>
      <w:r w:rsidR="002A508D" w:rsidRPr="00BC3ECA">
        <w:t>/komplekto</w:t>
      </w:r>
      <w:r w:rsidR="006D2EF2" w:rsidRPr="00BC3ECA">
        <w:t>/grupės</w:t>
      </w:r>
      <w:r w:rsidRPr="00BC3ECA">
        <w:t xml:space="preserve"> duomenis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580A47EF" w14:textId="2A612F9A" w:rsidR="002A508D" w:rsidRPr="00BC3ECA" w:rsidRDefault="002A508D" w:rsidP="00203C56">
      <w:pPr>
        <w:pStyle w:val="Alnostext"/>
        <w:keepNext/>
      </w:pPr>
      <w:r w:rsidRPr="00BC3ECA">
        <w:t xml:space="preserve">Paskirtis – </w:t>
      </w:r>
      <w:r w:rsidRPr="00BC3ECA">
        <w:rPr>
          <w:rFonts w:cs="Arial"/>
        </w:rPr>
        <w:t xml:space="preserve">patvirtinti </w:t>
      </w:r>
      <w:r w:rsidR="005C1C87" w:rsidRPr="00BC3ECA">
        <w:rPr>
          <w:rFonts w:cs="Arial"/>
        </w:rPr>
        <w:t>naujo eksponato/komplekto</w:t>
      </w:r>
      <w:r w:rsidR="006D2EF2" w:rsidRPr="00BC3ECA">
        <w:rPr>
          <w:rFonts w:cs="Arial"/>
        </w:rPr>
        <w:t>/grupės</w:t>
      </w:r>
      <w:r w:rsidR="005C1C87" w:rsidRPr="00BC3ECA">
        <w:rPr>
          <w:rFonts w:cs="Arial"/>
        </w:rPr>
        <w:t xml:space="preserve"> įvedimą bei patvirtinti eksponato/komplekto</w:t>
      </w:r>
      <w:r w:rsidR="006D2EF2" w:rsidRPr="00BC3ECA">
        <w:rPr>
          <w:rFonts w:cs="Arial"/>
        </w:rPr>
        <w:t>/grupės</w:t>
      </w:r>
      <w:r w:rsidR="005C1C87" w:rsidRPr="00BC3ECA">
        <w:rPr>
          <w:rFonts w:cs="Arial"/>
        </w:rPr>
        <w:t xml:space="preserve"> svarbių duomenų pakeitimus sistemoje</w:t>
      </w:r>
      <w:r w:rsidRPr="00BC3ECA">
        <w:t xml:space="preserve">. </w:t>
      </w:r>
    </w:p>
    <w:p w14:paraId="1D7672BE" w14:textId="77777777" w:rsidR="005C1C87" w:rsidRPr="00BC3ECA" w:rsidRDefault="005C1C87" w:rsidP="005C1C87">
      <w:pPr>
        <w:pStyle w:val="HeadingB"/>
        <w:rPr>
          <w:noProof w:val="0"/>
        </w:rPr>
      </w:pPr>
      <w:r w:rsidRPr="00BC3ECA">
        <w:rPr>
          <w:noProof w:val="0"/>
        </w:rPr>
        <w:t>Kas gali atlikti</w:t>
      </w:r>
    </w:p>
    <w:p w14:paraId="641CB179" w14:textId="57AB3DE4" w:rsidR="005C1C87" w:rsidRPr="00BC3ECA" w:rsidRDefault="005C1C87" w:rsidP="00E65C60">
      <w:pPr>
        <w:pStyle w:val="Alnostext"/>
        <w:keepNext/>
      </w:pPr>
      <w:r w:rsidRPr="00BC3ECA">
        <w:t>Patvirtinti eksponato/komplekto</w:t>
      </w:r>
      <w:r w:rsidR="006D2EF2" w:rsidRPr="00BC3ECA">
        <w:t>/grupės</w:t>
      </w:r>
      <w:r w:rsidRPr="00BC3ECA">
        <w:t xml:space="preserve"> duomenis sistemoje gali:</w:t>
      </w:r>
    </w:p>
    <w:p w14:paraId="3BD14F9D" w14:textId="77777777" w:rsidR="005C1C87" w:rsidRPr="00BC3ECA" w:rsidRDefault="005C1C87" w:rsidP="00E65C60">
      <w:pPr>
        <w:pStyle w:val="AlnostextBuleted"/>
        <w:keepNext/>
      </w:pPr>
      <w:r w:rsidRPr="00BC3ECA">
        <w:rPr>
          <w:rFonts w:cs="Arial"/>
        </w:rPr>
        <w:t>Vyr. fondų saugotojas</w:t>
      </w:r>
      <w:r w:rsidR="004B7C59" w:rsidRPr="00BC3ECA">
        <w:rPr>
          <w:rFonts w:cs="Arial"/>
        </w:rPr>
        <w:t>;</w:t>
      </w:r>
    </w:p>
    <w:p w14:paraId="67E82003" w14:textId="77777777" w:rsidR="005C1C87" w:rsidRPr="00BC3ECA" w:rsidRDefault="00514FA6" w:rsidP="00E65C60">
      <w:pPr>
        <w:pStyle w:val="AlnostextBuleted"/>
        <w:keepNext/>
      </w:pPr>
      <w:r w:rsidRPr="00BC3ECA">
        <w:t>Naudot</w:t>
      </w:r>
      <w:r w:rsidR="005C1C87" w:rsidRPr="00BC3ECA">
        <w:t xml:space="preserve">ojas, kuriam suteiktos teisės </w:t>
      </w:r>
      <w:r w:rsidR="00AE5FFC" w:rsidRPr="00BC3ECA">
        <w:t>patvirtinti naujo eksponato įvedimą bei patvirtinti svarbių eksponato duomenų pakeitimus</w:t>
      </w:r>
      <w:r w:rsidR="005C1C87" w:rsidRPr="00BC3ECA">
        <w:t>.</w:t>
      </w:r>
    </w:p>
    <w:p w14:paraId="4F20F518" w14:textId="77777777" w:rsidR="002A508D" w:rsidRPr="00BC3ECA" w:rsidRDefault="002A508D" w:rsidP="00986E8B">
      <w:pPr>
        <w:pStyle w:val="HeadingB"/>
        <w:keepNext w:val="0"/>
        <w:rPr>
          <w:noProof w:val="0"/>
        </w:rPr>
      </w:pPr>
      <w:r w:rsidRPr="00BC3ECA">
        <w:rPr>
          <w:noProof w:val="0"/>
        </w:rPr>
        <w:t>Prieš pradedant</w:t>
      </w:r>
    </w:p>
    <w:p w14:paraId="3E678A09" w14:textId="718CBA8A" w:rsidR="00AE5FFC" w:rsidRPr="00BC3ECA" w:rsidRDefault="00AE5FFC" w:rsidP="00986E8B">
      <w:pPr>
        <w:pStyle w:val="Alnostext"/>
      </w:pPr>
      <w:r w:rsidRPr="00BC3ECA">
        <w:t>Prieš pradedant eksponato/komplekto</w:t>
      </w:r>
      <w:r w:rsidR="00FB4B78" w:rsidRPr="00BC3ECA">
        <w:t>/grupės</w:t>
      </w:r>
      <w:r w:rsidRPr="00BC3ECA">
        <w:t xml:space="preserve"> duomenų patvirtinimą turi būti atlikta:</w:t>
      </w:r>
    </w:p>
    <w:p w14:paraId="25275FD3" w14:textId="15F87D70" w:rsidR="002A508D" w:rsidRPr="00BC3ECA" w:rsidRDefault="002A508D" w:rsidP="00986E8B">
      <w:pPr>
        <w:pStyle w:val="AlnostextBuleted"/>
      </w:pPr>
      <w:r w:rsidRPr="00BC3ECA">
        <w:t>Surasti norimo eksponato</w:t>
      </w:r>
      <w:r w:rsidR="009F6316" w:rsidRPr="00BC3ECA">
        <w:t>/komplekto</w:t>
      </w:r>
      <w:r w:rsidR="00FB4B78" w:rsidRPr="00BC3ECA">
        <w:t>/grupės</w:t>
      </w:r>
      <w:r w:rsidRPr="00BC3ECA">
        <w:t xml:space="preserve"> duomenys.</w:t>
      </w:r>
    </w:p>
    <w:p w14:paraId="7293F259" w14:textId="2F7EEB48" w:rsidR="002A508D" w:rsidRPr="00BC3ECA" w:rsidRDefault="002A508D" w:rsidP="00986E8B">
      <w:pPr>
        <w:pStyle w:val="Bodytextafterbuleted"/>
      </w:pPr>
      <w:r w:rsidRPr="00BC3ECA">
        <w:t>Kaip atlikti skaitykite</w:t>
      </w:r>
      <w:r w:rsidR="00FB4B78" w:rsidRPr="00BC3ECA">
        <w:t xml:space="preserve"> </w:t>
      </w:r>
      <w:r w:rsidR="00FB4B78" w:rsidRPr="00BC3ECA">
        <w:rPr>
          <w:i/>
        </w:rPr>
        <w:fldChar w:fldCharType="begin"/>
      </w:r>
      <w:r w:rsidR="00FB4B78" w:rsidRPr="00BC3ECA">
        <w:rPr>
          <w:i/>
        </w:rPr>
        <w:instrText xml:space="preserve"> REF _Ref307307073 \h  \* MERGEFORMAT </w:instrText>
      </w:r>
      <w:r w:rsidR="00FB4B78" w:rsidRPr="00BC3ECA">
        <w:rPr>
          <w:i/>
        </w:rPr>
      </w:r>
      <w:r w:rsidR="00FB4B78" w:rsidRPr="00BC3ECA">
        <w:rPr>
          <w:i/>
        </w:rPr>
        <w:fldChar w:fldCharType="separate"/>
      </w:r>
      <w:r w:rsidR="000D676C" w:rsidRPr="000D676C">
        <w:rPr>
          <w:i/>
        </w:rPr>
        <w:t>Surasti eksponato/komplekto/grupės duomenis</w:t>
      </w:r>
      <w:r w:rsidR="00FB4B78" w:rsidRPr="00BC3ECA">
        <w:rPr>
          <w:i/>
        </w:rPr>
        <w:fldChar w:fldCharType="end"/>
      </w:r>
      <w:r w:rsidRPr="00BC3ECA">
        <w:t xml:space="preserve"> </w:t>
      </w:r>
      <w:r w:rsidRPr="00BC3ECA">
        <w:rPr>
          <w:rStyle w:val="CharLangas"/>
        </w:rPr>
        <w:t>(</w:t>
      </w:r>
      <w:r w:rsidR="00FB4B78" w:rsidRPr="00BC3ECA">
        <w:rPr>
          <w:rStyle w:val="CharLangas"/>
        </w:rPr>
        <w:fldChar w:fldCharType="begin"/>
      </w:r>
      <w:r w:rsidR="00FB4B78" w:rsidRPr="00BC3ECA">
        <w:rPr>
          <w:rStyle w:val="CharLangas"/>
        </w:rPr>
        <w:instrText xml:space="preserve"> PAGEREF _Ref307307073 \h </w:instrText>
      </w:r>
      <w:r w:rsidR="00FB4B78" w:rsidRPr="00BC3ECA">
        <w:rPr>
          <w:rStyle w:val="CharLangas"/>
        </w:rPr>
      </w:r>
      <w:r w:rsidR="00FB4B78" w:rsidRPr="00BC3ECA">
        <w:rPr>
          <w:rStyle w:val="CharLangas"/>
        </w:rPr>
        <w:fldChar w:fldCharType="separate"/>
      </w:r>
      <w:r w:rsidR="000D676C">
        <w:rPr>
          <w:rStyle w:val="CharLangas"/>
          <w:noProof/>
        </w:rPr>
        <w:t>75</w:t>
      </w:r>
      <w:r w:rsidR="00FB4B78" w:rsidRPr="00BC3ECA">
        <w:rPr>
          <w:rStyle w:val="CharLangas"/>
        </w:rPr>
        <w:fldChar w:fldCharType="end"/>
      </w:r>
      <w:r w:rsidR="00FB4B78" w:rsidRPr="00BC3ECA">
        <w:rPr>
          <w:rStyle w:val="CharLangas"/>
        </w:rPr>
        <w:t xml:space="preserve"> </w:t>
      </w:r>
      <w:r w:rsidRPr="00BC3ECA">
        <w:rPr>
          <w:rStyle w:val="CharLangas"/>
        </w:rPr>
        <w:t>psl.)</w:t>
      </w:r>
      <w:r w:rsidRPr="00BC3ECA">
        <w:t>.</w:t>
      </w:r>
    </w:p>
    <w:p w14:paraId="30C53239" w14:textId="13F24949" w:rsidR="009F6316" w:rsidRPr="00BC3ECA" w:rsidRDefault="009F6316" w:rsidP="00986E8B">
      <w:pPr>
        <w:pStyle w:val="AlnostextBuleted"/>
      </w:pPr>
      <w:r w:rsidRPr="00BC3ECA">
        <w:t>Eksponato</w:t>
      </w:r>
      <w:r w:rsidR="00490110" w:rsidRPr="00BC3ECA">
        <w:t>/komplekto</w:t>
      </w:r>
      <w:r w:rsidR="00FB4B78" w:rsidRPr="00BC3ECA">
        <w:t>/grupės</w:t>
      </w:r>
      <w:r w:rsidRPr="00BC3ECA">
        <w:t xml:space="preserve"> duomenų būsena</w:t>
      </w:r>
      <w:r w:rsidR="00AE5FFC" w:rsidRPr="00BC3ECA">
        <w:t xml:space="preserve"> turi būti </w:t>
      </w:r>
      <w:r w:rsidR="00AE5FFC" w:rsidRPr="00BC3ECA">
        <w:rPr>
          <w:rStyle w:val="CharLangas"/>
        </w:rPr>
        <w:t>Laukia nauj</w:t>
      </w:r>
      <w:r w:rsidR="000A0399" w:rsidRPr="00BC3ECA">
        <w:rPr>
          <w:rStyle w:val="CharLangas"/>
        </w:rPr>
        <w:t>o</w:t>
      </w:r>
      <w:r w:rsidR="00AE5FFC" w:rsidRPr="00BC3ECA">
        <w:rPr>
          <w:rStyle w:val="CharLangas"/>
        </w:rPr>
        <w:t xml:space="preserve"> patvirtinimo</w:t>
      </w:r>
      <w:r w:rsidR="00AE5FFC" w:rsidRPr="00BC3ECA">
        <w:t xml:space="preserve"> arba</w:t>
      </w:r>
      <w:r w:rsidRPr="00BC3ECA">
        <w:t xml:space="preserve"> </w:t>
      </w:r>
      <w:r w:rsidRPr="00BC3ECA">
        <w:rPr>
          <w:rStyle w:val="CharLangas"/>
        </w:rPr>
        <w:t>Laukia patvirtinimo</w:t>
      </w:r>
      <w:r w:rsidRPr="00BC3ECA">
        <w:t>.</w:t>
      </w:r>
    </w:p>
    <w:p w14:paraId="18249225" w14:textId="77777777" w:rsidR="002A508D" w:rsidRPr="00BC3ECA" w:rsidRDefault="002A508D" w:rsidP="00986E8B">
      <w:pPr>
        <w:pStyle w:val="HeadingB"/>
        <w:rPr>
          <w:noProof w:val="0"/>
        </w:rPr>
      </w:pPr>
      <w:r w:rsidRPr="00BC3ECA">
        <w:rPr>
          <w:noProof w:val="0"/>
        </w:rPr>
        <w:t>Kaip atlikti</w:t>
      </w:r>
    </w:p>
    <w:p w14:paraId="4E075C53" w14:textId="77777777" w:rsidR="002A508D" w:rsidRPr="00BC3ECA" w:rsidRDefault="002A508D" w:rsidP="00986E8B">
      <w:pPr>
        <w:pStyle w:val="Alnostext"/>
        <w:keepNext/>
      </w:pPr>
      <w:r w:rsidRPr="00BC3ECA">
        <w:t xml:space="preserve">Norėdami </w:t>
      </w:r>
      <w:r w:rsidR="00393E79" w:rsidRPr="00BC3ECA">
        <w:t>patvirtinti</w:t>
      </w:r>
      <w:r w:rsidRPr="00BC3ECA">
        <w:t xml:space="preserve"> eksponato duomenis</w:t>
      </w:r>
      <w:r w:rsidR="004B7C59" w:rsidRPr="00BC3ECA">
        <w:t>,</w:t>
      </w:r>
      <w:r w:rsidRPr="00BC3ECA">
        <w:t xml:space="preserve"> atlikite šiuos veiksmus:</w:t>
      </w:r>
    </w:p>
    <w:p w14:paraId="0B6DAF8D" w14:textId="25D8B744" w:rsidR="002A508D" w:rsidRPr="00BC3ECA" w:rsidRDefault="002A508D" w:rsidP="007171F7">
      <w:pPr>
        <w:pStyle w:val="AlnosNumbered"/>
        <w:keepNext/>
        <w:numPr>
          <w:ilvl w:val="0"/>
          <w:numId w:val="65"/>
        </w:numPr>
      </w:pPr>
      <w:r w:rsidRPr="00BC3ECA">
        <w:t xml:space="preserve">Lange </w:t>
      </w:r>
      <w:r w:rsidRPr="00BC3ECA">
        <w:rPr>
          <w:rStyle w:val="CharLangas"/>
        </w:rPr>
        <w:t>Eksponat</w:t>
      </w:r>
      <w:r w:rsidR="00B36D77" w:rsidRPr="00BC3ECA">
        <w:rPr>
          <w:rStyle w:val="CharLangas"/>
        </w:rPr>
        <w:t>ų</w:t>
      </w:r>
      <w:r w:rsidRPr="00BC3ECA">
        <w:rPr>
          <w:rStyle w:val="CharLangas"/>
        </w:rPr>
        <w:t xml:space="preserve"> paieška,</w:t>
      </w:r>
      <w:r w:rsidRPr="00BC3ECA">
        <w:t xml:space="preserve"> šalia norimo eksponato, stulpelyje </w:t>
      </w:r>
      <w:r w:rsidRPr="00BC3ECA">
        <w:rPr>
          <w:b/>
        </w:rPr>
        <w:t>Veiksmai</w:t>
      </w:r>
      <w:r w:rsidRPr="00BC3ECA">
        <w:t xml:space="preserve"> spauskite </w:t>
      </w:r>
      <w:r w:rsidR="00424185" w:rsidRPr="00BC3ECA">
        <w:rPr>
          <w:noProof/>
          <w:lang w:eastAsia="lt-LT"/>
        </w:rPr>
        <w:drawing>
          <wp:inline distT="0" distB="0" distL="0" distR="0" wp14:anchorId="3B35E4A1" wp14:editId="7B667D10">
            <wp:extent cx="114300" cy="1371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rsidRPr="00BC3ECA">
        <w:t>.</w:t>
      </w:r>
    </w:p>
    <w:p w14:paraId="09F46E12" w14:textId="1612C45E" w:rsidR="002A508D" w:rsidRPr="00BC3ECA" w:rsidRDefault="002A508D" w:rsidP="00300735">
      <w:pPr>
        <w:pStyle w:val="BodyText"/>
      </w:pPr>
      <w:r w:rsidRPr="00BC3ECA">
        <w:t xml:space="preserve">Atsiveria langas </w:t>
      </w:r>
      <w:r w:rsidRPr="00BC3ECA">
        <w:rPr>
          <w:rStyle w:val="CharLangas"/>
        </w:rPr>
        <w:t>Eksponat</w:t>
      </w:r>
      <w:r w:rsidR="00B36D77" w:rsidRPr="00BC3ECA">
        <w:rPr>
          <w:rStyle w:val="CharLangas"/>
        </w:rPr>
        <w:t>ų</w:t>
      </w:r>
      <w:r w:rsidRPr="00BC3ECA">
        <w:rPr>
          <w:rStyle w:val="CharLangas"/>
        </w:rPr>
        <w:t xml:space="preserve"> paieška &gt; Eksponatas</w:t>
      </w:r>
      <w:r w:rsidR="00490110" w:rsidRPr="00BC3ECA">
        <w:rPr>
          <w:rStyle w:val="CharLangas"/>
        </w:rPr>
        <w:t>/Komplektas</w:t>
      </w:r>
      <w:r w:rsidR="006B6EBA" w:rsidRPr="00BC3ECA">
        <w:rPr>
          <w:rStyle w:val="CharLangas"/>
        </w:rPr>
        <w:t>/Grupė</w:t>
      </w:r>
      <w:r w:rsidRPr="00BC3ECA">
        <w:t>.</w:t>
      </w:r>
    </w:p>
    <w:p w14:paraId="012F64B6" w14:textId="77777777" w:rsidR="007A5488" w:rsidRPr="00BC3ECA" w:rsidRDefault="007A5488" w:rsidP="002A508D">
      <w:pPr>
        <w:pStyle w:val="AlnosNumbered"/>
      </w:pPr>
      <w:r w:rsidRPr="00BC3ECA">
        <w:t>Peržiūrėkite duomenis ir įsitikinkite jų korektiškumu.</w:t>
      </w:r>
    </w:p>
    <w:p w14:paraId="12374820" w14:textId="77777777" w:rsidR="002A508D" w:rsidRPr="00BC3ECA" w:rsidRDefault="002A508D" w:rsidP="002A508D">
      <w:pPr>
        <w:pStyle w:val="AlnosNumbered"/>
      </w:pPr>
      <w:r w:rsidRPr="00BC3ECA">
        <w:t xml:space="preserve">Spauskite </w:t>
      </w:r>
      <w:r w:rsidRPr="00BC3ECA">
        <w:rPr>
          <w:rStyle w:val="CharLaukas"/>
        </w:rPr>
        <w:t>[</w:t>
      </w:r>
      <w:r w:rsidR="003B251F" w:rsidRPr="00BC3ECA">
        <w:rPr>
          <w:rStyle w:val="CharLaukas"/>
        </w:rPr>
        <w:t>Patvirtinti</w:t>
      </w:r>
      <w:r w:rsidRPr="00BC3ECA">
        <w:rPr>
          <w:rStyle w:val="CharLaukas"/>
        </w:rPr>
        <w:t>]</w:t>
      </w:r>
      <w:r w:rsidRPr="00BC3ECA">
        <w:t>.</w:t>
      </w:r>
    </w:p>
    <w:p w14:paraId="6DD6BB54" w14:textId="04427BDB" w:rsidR="00CC3DB4" w:rsidRPr="00BC3ECA" w:rsidRDefault="003B251F" w:rsidP="005B3A8E">
      <w:pPr>
        <w:pStyle w:val="BodyText"/>
      </w:pPr>
      <w:r w:rsidRPr="00BC3ECA">
        <w:t xml:space="preserve">Sistema eksponato duomenų būseną nustato į </w:t>
      </w:r>
      <w:r w:rsidRPr="00BC3ECA">
        <w:rPr>
          <w:rStyle w:val="CharLangas"/>
        </w:rPr>
        <w:t>Patvirtinta</w:t>
      </w:r>
      <w:r w:rsidRPr="00BC3ECA">
        <w:t xml:space="preserve">. </w:t>
      </w:r>
      <w:r w:rsidRPr="00BC3ECA">
        <w:br/>
        <w:t>Jeigu tvirtinami komplekto</w:t>
      </w:r>
      <w:r w:rsidR="006B6EBA" w:rsidRPr="00BC3ECA">
        <w:t xml:space="preserve"> ar grupės</w:t>
      </w:r>
      <w:r w:rsidRPr="00BC3ECA">
        <w:t xml:space="preserve"> duomenys, sistema komplektui</w:t>
      </w:r>
      <w:r w:rsidR="006B6EBA" w:rsidRPr="00BC3ECA">
        <w:t>/grupei</w:t>
      </w:r>
      <w:r w:rsidRPr="00BC3ECA">
        <w:t xml:space="preserve"> ir visiems komplekto</w:t>
      </w:r>
      <w:r w:rsidR="006B6EBA" w:rsidRPr="00BC3ECA">
        <w:t>/grupės</w:t>
      </w:r>
      <w:r w:rsidRPr="00BC3ECA">
        <w:t xml:space="preserve"> eksponatams nustato duomenų būseną į </w:t>
      </w:r>
      <w:r w:rsidRPr="00BC3ECA">
        <w:rPr>
          <w:rStyle w:val="CharLangas"/>
        </w:rPr>
        <w:t>Patvirtinta</w:t>
      </w:r>
      <w:r w:rsidR="007A5488" w:rsidRPr="00BC3ECA">
        <w:rPr>
          <w:rStyle w:val="CharLangas"/>
        </w:rPr>
        <w:t>s</w:t>
      </w:r>
      <w:r w:rsidR="002A508D" w:rsidRPr="00BC3ECA">
        <w:t xml:space="preserve">. </w:t>
      </w:r>
      <w:r w:rsidR="002A508D" w:rsidRPr="00BC3ECA">
        <w:br/>
        <w:t xml:space="preserve">Apie sėkmingai atliktą </w:t>
      </w:r>
      <w:r w:rsidR="002C1E4C" w:rsidRPr="00BC3ECA">
        <w:t>veiksmą</w:t>
      </w:r>
      <w:r w:rsidR="002A508D" w:rsidRPr="00BC3ECA">
        <w:t xml:space="preserve"> pateikiamas pranešimas.</w:t>
      </w:r>
    </w:p>
    <w:p w14:paraId="61DD8AB3" w14:textId="02B5B9EC" w:rsidR="006E147D" w:rsidRPr="00BC3ECA" w:rsidRDefault="006E147D" w:rsidP="006134FE">
      <w:pPr>
        <w:pStyle w:val="Heading2"/>
        <w:keepLines/>
      </w:pPr>
      <w:bookmarkStart w:id="289" w:name="_Ref318182636"/>
      <w:bookmarkStart w:id="290" w:name="_Ref318183243"/>
      <w:bookmarkStart w:id="291" w:name="_Toc169621755"/>
      <w:r w:rsidRPr="00BC3ECA">
        <w:t xml:space="preserve">Redaguoti nesutvarkytus </w:t>
      </w:r>
      <w:bookmarkEnd w:id="289"/>
      <w:r w:rsidRPr="00BC3ECA">
        <w:t>eksponatus</w:t>
      </w:r>
      <w:bookmarkEnd w:id="290"/>
      <w:bookmarkEnd w:id="291"/>
    </w:p>
    <w:p w14:paraId="0B1EDCF5" w14:textId="77777777" w:rsidR="00E57492" w:rsidRPr="00BC3ECA" w:rsidRDefault="00E57492" w:rsidP="006134FE">
      <w:pPr>
        <w:pStyle w:val="Alnostext"/>
        <w:keepNext/>
        <w:keepLines/>
      </w:pPr>
      <w:r w:rsidRPr="00BC3ECA">
        <w:t>Jei įve</w:t>
      </w:r>
      <w:r w:rsidR="00BA6C0D" w:rsidRPr="00BC3ECA">
        <w:t>sdamas</w:t>
      </w:r>
      <w:r w:rsidRPr="00BC3ECA">
        <w:t xml:space="preserve"> eksponato duomenis </w:t>
      </w:r>
      <w:r w:rsidR="00514FA6" w:rsidRPr="00BC3ECA">
        <w:t>naud</w:t>
      </w:r>
      <w:r w:rsidR="00BA6C0D" w:rsidRPr="00BC3ECA">
        <w:t>otojas neranda</w:t>
      </w:r>
      <w:r w:rsidRPr="00BC3ECA">
        <w:t xml:space="preserve"> tinkamos klasifikatoriaus reikšmės, sistema leidžia priskirti (sukurti) naują </w:t>
      </w:r>
      <w:r w:rsidR="00BA6C0D" w:rsidRPr="00BC3ECA">
        <w:t xml:space="preserve">klasifikatoriaus </w:t>
      </w:r>
      <w:r w:rsidRPr="00BC3ECA">
        <w:t>reikšmę arba koreguoti esamą. Tačiau tokį pakeitimą turi patvirtin</w:t>
      </w:r>
      <w:r w:rsidR="004D0046" w:rsidRPr="00BC3ECA">
        <w:t>ti sistemos administratori</w:t>
      </w:r>
      <w:r w:rsidRPr="00BC3ECA">
        <w:t xml:space="preserve">us. Jei </w:t>
      </w:r>
      <w:r w:rsidR="00406E45" w:rsidRPr="00BC3ECA">
        <w:t>administratorius pažymi sprendimą „Atmesti“ klasifikatoriaus naujos reikšmės sukūrimą</w:t>
      </w:r>
      <w:r w:rsidRPr="00BC3ECA">
        <w:t xml:space="preserve">, </w:t>
      </w:r>
      <w:r w:rsidR="00BA6C0D" w:rsidRPr="00BC3ECA">
        <w:t>eksponat</w:t>
      </w:r>
      <w:r w:rsidR="00406E45" w:rsidRPr="00BC3ECA">
        <w:t>o</w:t>
      </w:r>
      <w:r w:rsidR="00BA6C0D" w:rsidRPr="00BC3ECA">
        <w:t>, kuriam buvo priskirta ta reikšmė,</w:t>
      </w:r>
      <w:r w:rsidRPr="00BC3ECA">
        <w:t xml:space="preserve"> </w:t>
      </w:r>
      <w:r w:rsidR="00406E45" w:rsidRPr="00BC3ECA">
        <w:t xml:space="preserve">duomenų būsena </w:t>
      </w:r>
      <w:r w:rsidRPr="00BC3ECA">
        <w:t xml:space="preserve">tampa </w:t>
      </w:r>
      <w:r w:rsidR="00406E45" w:rsidRPr="00BC3ECA">
        <w:rPr>
          <w:rStyle w:val="CharLangas"/>
        </w:rPr>
        <w:t>N</w:t>
      </w:r>
      <w:r w:rsidRPr="00BC3ECA">
        <w:rPr>
          <w:rStyle w:val="CharLangas"/>
        </w:rPr>
        <w:t>esutvarkyt</w:t>
      </w:r>
      <w:r w:rsidR="00406E45" w:rsidRPr="00BC3ECA">
        <w:rPr>
          <w:rStyle w:val="CharLangas"/>
        </w:rPr>
        <w:t>as</w:t>
      </w:r>
      <w:r w:rsidRPr="00BC3ECA">
        <w:t>.</w:t>
      </w:r>
    </w:p>
    <w:p w14:paraId="3A0F5402" w14:textId="77777777" w:rsidR="00BA6C0D" w:rsidRPr="00BC3ECA" w:rsidRDefault="00BA6C0D" w:rsidP="006134FE">
      <w:pPr>
        <w:pStyle w:val="Alnostext"/>
        <w:keepNext/>
        <w:keepLines/>
      </w:pPr>
      <w:r w:rsidRPr="00BC3ECA">
        <w:t>Tam, kad eksponatas būtų įtrauktas į apskaitą, būtina redaguoti nesutvarkytą eksponatą.</w:t>
      </w:r>
    </w:p>
    <w:p w14:paraId="7916A29F" w14:textId="77777777" w:rsidR="006E147D" w:rsidRPr="00BC3ECA" w:rsidRDefault="006E147D" w:rsidP="006E147D">
      <w:pPr>
        <w:pStyle w:val="HeadingB"/>
        <w:rPr>
          <w:noProof w:val="0"/>
        </w:rPr>
      </w:pPr>
      <w:r w:rsidRPr="00BC3ECA">
        <w:rPr>
          <w:noProof w:val="0"/>
        </w:rPr>
        <w:t>Prieš pradedant</w:t>
      </w:r>
    </w:p>
    <w:p w14:paraId="74699C0E" w14:textId="77777777" w:rsidR="006E147D" w:rsidRPr="00BC3ECA" w:rsidRDefault="006E147D" w:rsidP="006E147D">
      <w:pPr>
        <w:pStyle w:val="AlnostextBuleted"/>
      </w:pPr>
      <w:r w:rsidRPr="00BC3ECA">
        <w:t>Sistemoje įvesti eksponato duomen</w:t>
      </w:r>
      <w:r w:rsidR="004B4CAB" w:rsidRPr="00BC3ECA">
        <w:t>i</w:t>
      </w:r>
      <w:r w:rsidRPr="00BC3ECA">
        <w:t xml:space="preserve">s, panaudojant </w:t>
      </w:r>
      <w:r w:rsidR="00BA6C0D" w:rsidRPr="00BC3ECA">
        <w:t>naują/</w:t>
      </w:r>
      <w:r w:rsidRPr="00BC3ECA">
        <w:t>pakeistą klasifikatoriaus reikšmę.</w:t>
      </w:r>
    </w:p>
    <w:p w14:paraId="1294AD50" w14:textId="77777777" w:rsidR="006E147D" w:rsidRPr="00BC3ECA" w:rsidRDefault="006E147D" w:rsidP="006E147D">
      <w:pPr>
        <w:pStyle w:val="AlnostextBuleted"/>
      </w:pPr>
      <w:r w:rsidRPr="00BC3ECA">
        <w:t xml:space="preserve">Pakeitimo sprendimo būsena </w:t>
      </w:r>
      <w:r w:rsidRPr="00BC3ECA">
        <w:rPr>
          <w:rStyle w:val="CharLangas"/>
        </w:rPr>
        <w:t>Atmesta</w:t>
      </w:r>
      <w:r w:rsidRPr="00BC3ECA">
        <w:t>.</w:t>
      </w:r>
    </w:p>
    <w:p w14:paraId="6CC9A303" w14:textId="77777777" w:rsidR="006E147D" w:rsidRPr="00BC3ECA" w:rsidRDefault="006E147D" w:rsidP="006E147D">
      <w:pPr>
        <w:pStyle w:val="AlnostextBuleted"/>
      </w:pPr>
      <w:r w:rsidRPr="00BC3ECA">
        <w:t xml:space="preserve">Eksponato duomenų būsena </w:t>
      </w:r>
      <w:r w:rsidRPr="00BC3ECA">
        <w:rPr>
          <w:rStyle w:val="CharLangas"/>
        </w:rPr>
        <w:t>Nesutvarkytas</w:t>
      </w:r>
      <w:r w:rsidRPr="00BC3ECA">
        <w:t>.</w:t>
      </w:r>
    </w:p>
    <w:p w14:paraId="0E7F98D6" w14:textId="77777777" w:rsidR="006E147D" w:rsidRPr="00BC3ECA" w:rsidRDefault="006E147D" w:rsidP="006E147D">
      <w:pPr>
        <w:pStyle w:val="HeadingB"/>
        <w:rPr>
          <w:noProof w:val="0"/>
        </w:rPr>
      </w:pPr>
      <w:r w:rsidRPr="00BC3ECA">
        <w:rPr>
          <w:noProof w:val="0"/>
        </w:rPr>
        <w:t>Kaip atlikti</w:t>
      </w:r>
    </w:p>
    <w:p w14:paraId="50170F33" w14:textId="77777777" w:rsidR="006E147D" w:rsidRPr="00BC3ECA" w:rsidRDefault="006E147D" w:rsidP="006E147D">
      <w:pPr>
        <w:pStyle w:val="Alnostext"/>
      </w:pPr>
      <w:r w:rsidRPr="00BC3ECA">
        <w:t xml:space="preserve">Norėdami </w:t>
      </w:r>
      <w:r w:rsidRPr="00BC3ECA">
        <w:rPr>
          <w:rFonts w:cs="Arial"/>
        </w:rPr>
        <w:t>sutvarkyti eksponatus</w:t>
      </w:r>
      <w:r w:rsidR="004B4CAB" w:rsidRPr="00BC3ECA">
        <w:rPr>
          <w:rFonts w:cs="Arial"/>
        </w:rPr>
        <w:t>,</w:t>
      </w:r>
      <w:r w:rsidRPr="00BC3ECA">
        <w:rPr>
          <w:rFonts w:cs="Arial"/>
        </w:rPr>
        <w:t xml:space="preserve"> </w:t>
      </w:r>
      <w:r w:rsidRPr="00BC3ECA">
        <w:t>atlikite šiuos veiksmus:</w:t>
      </w:r>
    </w:p>
    <w:p w14:paraId="1FAEFFFB" w14:textId="77777777" w:rsidR="006E147D" w:rsidRPr="00BC3ECA" w:rsidRDefault="006E147D" w:rsidP="007171F7">
      <w:pPr>
        <w:pStyle w:val="AlnosNumbered"/>
        <w:numPr>
          <w:ilvl w:val="0"/>
          <w:numId w:val="25"/>
        </w:numPr>
      </w:pPr>
      <w:r w:rsidRPr="00BC3ECA">
        <w:t>Atsiverskite klasifikatorių pakeitimo duomenis.</w:t>
      </w:r>
    </w:p>
    <w:p w14:paraId="179EFB9B" w14:textId="564CAD8A" w:rsidR="006E147D" w:rsidRPr="00BC3ECA" w:rsidRDefault="006E147D"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_Ref318183129 \h  \* MERGEFORMAT </w:instrText>
      </w:r>
      <w:r w:rsidRPr="00BC3ECA">
        <w:rPr>
          <w:rStyle w:val="CharLangas"/>
        </w:rPr>
      </w:r>
      <w:r w:rsidRPr="00BC3ECA">
        <w:rPr>
          <w:rStyle w:val="CharLangas"/>
        </w:rPr>
        <w:fldChar w:fldCharType="separate"/>
      </w:r>
      <w:r w:rsidR="000D676C" w:rsidRPr="000D676C">
        <w:rPr>
          <w:rStyle w:val="CharLangas"/>
        </w:rPr>
        <w:t>Surasti ir peržiūrėti klasifikatorių pakeitimus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_Ref318183129 \h </w:instrText>
      </w:r>
      <w:r w:rsidRPr="00BC3ECA">
        <w:rPr>
          <w:rStyle w:val="CharLangas"/>
        </w:rPr>
      </w:r>
      <w:r w:rsidRPr="00BC3ECA">
        <w:rPr>
          <w:rStyle w:val="CharLangas"/>
        </w:rPr>
        <w:fldChar w:fldCharType="separate"/>
      </w:r>
      <w:r w:rsidR="000D676C">
        <w:rPr>
          <w:rStyle w:val="CharLangas"/>
          <w:noProof/>
        </w:rPr>
        <w:t>160</w:t>
      </w:r>
      <w:r w:rsidRPr="00BC3ECA">
        <w:rPr>
          <w:rStyle w:val="CharLangas"/>
        </w:rPr>
        <w:fldChar w:fldCharType="end"/>
      </w:r>
      <w:r w:rsidRPr="00BC3ECA">
        <w:rPr>
          <w:rStyle w:val="CharLangas"/>
        </w:rPr>
        <w:t xml:space="preserve"> psl.)</w:t>
      </w:r>
      <w:r w:rsidRPr="00BC3ECA">
        <w:t>.</w:t>
      </w:r>
    </w:p>
    <w:p w14:paraId="49271E5C" w14:textId="77777777" w:rsidR="006E147D" w:rsidRPr="00BC3ECA" w:rsidRDefault="006E147D" w:rsidP="00EC5E76">
      <w:pPr>
        <w:pStyle w:val="AlnosNumbered"/>
        <w:keepNext/>
      </w:pPr>
      <w:r w:rsidRPr="00BC3ECA">
        <w:t xml:space="preserve">Pasirinkto pakeitimo stulpelyje </w:t>
      </w:r>
      <w:r w:rsidRPr="00BC3ECA">
        <w:rPr>
          <w:rStyle w:val="CharLaukas"/>
        </w:rPr>
        <w:t>Nesutvarkyti eksponatai</w:t>
      </w:r>
      <w:r w:rsidRPr="00BC3ECA">
        <w:t>, spauskite ant nuorodos – skaitmens.</w:t>
      </w:r>
    </w:p>
    <w:p w14:paraId="7CC479F9" w14:textId="77777777" w:rsidR="006E147D" w:rsidRPr="00BC3ECA" w:rsidRDefault="006E147D" w:rsidP="005B3A8E">
      <w:pPr>
        <w:pStyle w:val="BodyText"/>
      </w:pPr>
      <w:r w:rsidRPr="00BC3ECA">
        <w:t>Sistema pateikia sąrašą nesutvarkytų eksponatų, kurie susiję su nepatvirtinta klasifikatorių reikšme.</w:t>
      </w:r>
    </w:p>
    <w:p w14:paraId="18883B66" w14:textId="77777777" w:rsidR="006E147D" w:rsidRPr="00BC3ECA" w:rsidRDefault="006E147D" w:rsidP="006E147D">
      <w:pPr>
        <w:pStyle w:val="AlnosNumbered"/>
      </w:pPr>
      <w:r w:rsidRPr="00BC3ECA">
        <w:lastRenderedPageBreak/>
        <w:t>Norėdami peržiūrėti nesutvarkyto eksponato duomenis</w:t>
      </w:r>
      <w:r w:rsidR="004B4CAB" w:rsidRPr="00BC3ECA">
        <w:t>,</w:t>
      </w:r>
      <w:r w:rsidRPr="00BC3ECA">
        <w:t xml:space="preserve"> stulpelyje </w:t>
      </w:r>
      <w:r w:rsidR="000A3495" w:rsidRPr="00BC3ECA">
        <w:rPr>
          <w:b/>
        </w:rPr>
        <w:t>Pavadinimas</w:t>
      </w:r>
      <w:r w:rsidRPr="00BC3ECA">
        <w:t xml:space="preserve"> spauskite </w:t>
      </w:r>
      <w:r w:rsidR="000A3495" w:rsidRPr="00BC3ECA">
        <w:rPr>
          <w:lang w:eastAsia="lt-LT"/>
        </w:rPr>
        <w:t>nuorodą</w:t>
      </w:r>
      <w:r w:rsidRPr="00BC3ECA">
        <w:t>.</w:t>
      </w:r>
    </w:p>
    <w:p w14:paraId="3D5B67EF" w14:textId="77777777" w:rsidR="006E147D" w:rsidRPr="00BC3ECA" w:rsidRDefault="006E147D" w:rsidP="005B3A8E">
      <w:pPr>
        <w:pStyle w:val="BodyText"/>
      </w:pPr>
      <w:r w:rsidRPr="00BC3ECA">
        <w:t>Sistema atveria eksponato duomenų peržiūros langą.</w:t>
      </w:r>
    </w:p>
    <w:p w14:paraId="76AF1848" w14:textId="77777777" w:rsidR="000A3495" w:rsidRPr="00BC3ECA" w:rsidRDefault="006E147D" w:rsidP="006E147D">
      <w:pPr>
        <w:pStyle w:val="AlnosNumbered"/>
      </w:pPr>
      <w:r w:rsidRPr="00BC3ECA">
        <w:t>Norėdami sutvarkyti eksponato duomenis</w:t>
      </w:r>
      <w:r w:rsidR="000A3495" w:rsidRPr="00BC3ECA">
        <w:t>:</w:t>
      </w:r>
    </w:p>
    <w:p w14:paraId="364387E7" w14:textId="0FE6AC55" w:rsidR="006E147D" w:rsidRPr="00BC3ECA" w:rsidRDefault="00D76EF3" w:rsidP="007171F7">
      <w:pPr>
        <w:pStyle w:val="AlnosNumbered"/>
        <w:numPr>
          <w:ilvl w:val="1"/>
          <w:numId w:val="1"/>
        </w:numPr>
      </w:pPr>
      <w:r w:rsidRPr="00BC3ECA">
        <w:t>S</w:t>
      </w:r>
      <w:r w:rsidR="006E147D" w:rsidRPr="00BC3ECA">
        <w:t xml:space="preserve">tulpelyje </w:t>
      </w:r>
      <w:r w:rsidR="006E147D" w:rsidRPr="00BC3ECA">
        <w:rPr>
          <w:b/>
        </w:rPr>
        <w:t>Veiksmai</w:t>
      </w:r>
      <w:r w:rsidR="006E147D" w:rsidRPr="00BC3ECA">
        <w:t xml:space="preserve"> spauskite </w:t>
      </w:r>
      <w:r w:rsidR="00424185" w:rsidRPr="00BC3ECA">
        <w:rPr>
          <w:noProof/>
          <w:lang w:eastAsia="lt-LT"/>
        </w:rPr>
        <w:drawing>
          <wp:inline distT="0" distB="0" distL="0" distR="0" wp14:anchorId="1D90B5D4" wp14:editId="66E97A17">
            <wp:extent cx="167640" cy="16764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6E147D" w:rsidRPr="00BC3ECA">
        <w:t>.</w:t>
      </w:r>
    </w:p>
    <w:p w14:paraId="57C18B99" w14:textId="77777777" w:rsidR="006E147D" w:rsidRPr="00BC3ECA" w:rsidRDefault="006E147D" w:rsidP="00300735">
      <w:pPr>
        <w:pStyle w:val="BodyTextR2"/>
      </w:pPr>
      <w:r w:rsidRPr="00BC3ECA">
        <w:t>Sistema atveria eksponato duomenis redagavimo režimu.</w:t>
      </w:r>
    </w:p>
    <w:p w14:paraId="37154EE4" w14:textId="77777777" w:rsidR="006E147D" w:rsidRPr="00BC3ECA" w:rsidRDefault="006E147D" w:rsidP="007171F7">
      <w:pPr>
        <w:pStyle w:val="AlnosNumbered"/>
        <w:numPr>
          <w:ilvl w:val="1"/>
          <w:numId w:val="1"/>
        </w:numPr>
      </w:pPr>
      <w:r w:rsidRPr="00BC3ECA">
        <w:t>Suraskite lauką, kuriame buvo pasirinkta atmesta reikšmė.</w:t>
      </w:r>
    </w:p>
    <w:p w14:paraId="4780404B" w14:textId="77777777" w:rsidR="006E147D" w:rsidRPr="00BC3ECA" w:rsidRDefault="006E147D" w:rsidP="005B3A8E">
      <w:pPr>
        <w:pStyle w:val="BodyTextR2"/>
      </w:pPr>
      <w:r w:rsidRPr="00BC3ECA">
        <w:t xml:space="preserve">Atmesta klasifikatoriaus reikšmė yra pažymėta </w:t>
      </w:r>
      <w:r w:rsidR="002047A8" w:rsidRPr="00BC3ECA">
        <w:t>rausvai</w:t>
      </w:r>
      <w:r w:rsidRPr="00BC3ECA">
        <w:t xml:space="preserve"> ir perbraukta.</w:t>
      </w:r>
    </w:p>
    <w:p w14:paraId="1E2F5151" w14:textId="0B4AD500" w:rsidR="006E147D" w:rsidRPr="00BC3ECA" w:rsidRDefault="00424185" w:rsidP="00FE66FF">
      <w:pPr>
        <w:pStyle w:val="Picture"/>
      </w:pPr>
      <w:r w:rsidRPr="00BC3ECA">
        <w:rPr>
          <w:noProof/>
          <w:lang w:eastAsia="lt-LT"/>
        </w:rPr>
        <w:drawing>
          <wp:inline distT="0" distB="0" distL="0" distR="0" wp14:anchorId="539C487A" wp14:editId="69F2D3E9">
            <wp:extent cx="4564380" cy="320040"/>
            <wp:effectExtent l="19050" t="19050" r="26670" b="2286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64380" cy="320040"/>
                    </a:xfrm>
                    <a:prstGeom prst="rect">
                      <a:avLst/>
                    </a:prstGeom>
                    <a:noFill/>
                    <a:ln w="3175" cmpd="sng">
                      <a:solidFill>
                        <a:srgbClr val="A6A6A6"/>
                      </a:solidFill>
                      <a:miter lim="800000"/>
                      <a:headEnd/>
                      <a:tailEnd/>
                    </a:ln>
                    <a:effectLst/>
                  </pic:spPr>
                </pic:pic>
              </a:graphicData>
            </a:graphic>
          </wp:inline>
        </w:drawing>
      </w:r>
    </w:p>
    <w:p w14:paraId="184F62A0" w14:textId="22F1463C" w:rsidR="006E147D" w:rsidRPr="00BC3ECA" w:rsidRDefault="00C94DD3" w:rsidP="007171F7">
      <w:pPr>
        <w:pStyle w:val="AlnosNumbered"/>
        <w:numPr>
          <w:ilvl w:val="1"/>
          <w:numId w:val="1"/>
        </w:numPr>
      </w:pPr>
      <w:r w:rsidRPr="00BC3ECA">
        <w:t xml:space="preserve">Spauskite </w:t>
      </w:r>
      <w:r w:rsidR="00424185" w:rsidRPr="00BC3ECA">
        <w:rPr>
          <w:noProof/>
          <w:lang w:eastAsia="lt-LT"/>
        </w:rPr>
        <w:drawing>
          <wp:inline distT="0" distB="0" distL="0" distR="0" wp14:anchorId="2D954E95" wp14:editId="6396957A">
            <wp:extent cx="167640" cy="16764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rPr>
          <w:lang w:eastAsia="lt-LT"/>
        </w:rPr>
        <w:t xml:space="preserve"> ir n</w:t>
      </w:r>
      <w:r w:rsidR="006E147D" w:rsidRPr="00BC3ECA">
        <w:t>urodykite kitą reikšmę.</w:t>
      </w:r>
    </w:p>
    <w:p w14:paraId="38875191" w14:textId="77777777" w:rsidR="006E147D" w:rsidRPr="00BC3ECA" w:rsidRDefault="006E147D" w:rsidP="007171F7">
      <w:pPr>
        <w:pStyle w:val="AlnosNumbered"/>
        <w:numPr>
          <w:ilvl w:val="1"/>
          <w:numId w:val="1"/>
        </w:numPr>
      </w:pPr>
      <w:r w:rsidRPr="00BC3ECA">
        <w:t xml:space="preserve">Spauskite </w:t>
      </w:r>
      <w:r w:rsidRPr="00BC3ECA">
        <w:rPr>
          <w:rStyle w:val="CharLaukas"/>
        </w:rPr>
        <w:t>[Išsaugoti]</w:t>
      </w:r>
      <w:r w:rsidRPr="00BC3ECA">
        <w:t>.</w:t>
      </w:r>
    </w:p>
    <w:p w14:paraId="3A50FF6B" w14:textId="77777777" w:rsidR="006E147D" w:rsidRPr="00BC3ECA" w:rsidRDefault="006E147D" w:rsidP="005B3A8E">
      <w:pPr>
        <w:pStyle w:val="BodyTextR2"/>
      </w:pPr>
      <w:r w:rsidRPr="00BC3ECA">
        <w:t xml:space="preserve">Sistema </w:t>
      </w:r>
      <w:r w:rsidR="000A3495" w:rsidRPr="00BC3ECA">
        <w:t>įtraukia naują reikšmę į aprašą</w:t>
      </w:r>
      <w:r w:rsidRPr="00BC3ECA">
        <w:t>.</w:t>
      </w:r>
    </w:p>
    <w:p w14:paraId="50637A3F" w14:textId="77777777" w:rsidR="000A3495" w:rsidRPr="00BC3ECA" w:rsidRDefault="000A3495" w:rsidP="000A3495">
      <w:pPr>
        <w:pStyle w:val="AlnosNumbered"/>
      </w:pPr>
      <w:r w:rsidRPr="00BC3ECA">
        <w:t xml:space="preserve">Spauskite </w:t>
      </w:r>
      <w:r w:rsidRPr="00BC3ECA">
        <w:rPr>
          <w:rStyle w:val="CharLaukas"/>
        </w:rPr>
        <w:t>[Išsaugoti]</w:t>
      </w:r>
      <w:r w:rsidRPr="00BC3ECA">
        <w:t>.</w:t>
      </w:r>
    </w:p>
    <w:p w14:paraId="13559C94" w14:textId="77777777" w:rsidR="000A3495" w:rsidRPr="00BC3ECA" w:rsidRDefault="000A3495" w:rsidP="005B3A8E">
      <w:pPr>
        <w:pStyle w:val="BodyText"/>
      </w:pPr>
      <w:r w:rsidRPr="00BC3ECA">
        <w:t>Sistema patikrina, ar duomenys korektiški ir išsaugoja.</w:t>
      </w:r>
    </w:p>
    <w:p w14:paraId="56649D80" w14:textId="0EE0EE45" w:rsidR="006E147D" w:rsidRPr="00BC3ECA" w:rsidRDefault="006E147D" w:rsidP="00EE7110">
      <w:pPr>
        <w:pStyle w:val="AlnosNumbered"/>
      </w:pPr>
      <w:r w:rsidRPr="00BC3ECA">
        <w:t xml:space="preserve">Tolesni veiksmai </w:t>
      </w:r>
      <w:r w:rsidR="004B4CAB" w:rsidRPr="00BC3ECA">
        <w:t>tokie pat, kaip aprašyti</w:t>
      </w:r>
      <w:r w:rsidR="00D40314" w:rsidRPr="00BC3ECA">
        <w:t xml:space="preserve"> skyriuje</w:t>
      </w:r>
      <w:r w:rsidR="0014441E" w:rsidRPr="00BC3ECA">
        <w:t xml:space="preserve"> </w:t>
      </w:r>
      <w:r w:rsidR="0014441E" w:rsidRPr="00BC3ECA">
        <w:rPr>
          <w:i/>
        </w:rPr>
        <w:fldChar w:fldCharType="begin"/>
      </w:r>
      <w:r w:rsidR="0014441E" w:rsidRPr="00BC3ECA">
        <w:rPr>
          <w:i/>
        </w:rPr>
        <w:instrText xml:space="preserve"> REF _Ref307320981 \h  \* MERGEFORMAT </w:instrText>
      </w:r>
      <w:r w:rsidR="0014441E" w:rsidRPr="00BC3ECA">
        <w:rPr>
          <w:i/>
        </w:rPr>
      </w:r>
      <w:r w:rsidR="0014441E" w:rsidRPr="00BC3ECA">
        <w:rPr>
          <w:i/>
        </w:rPr>
        <w:fldChar w:fldCharType="separate"/>
      </w:r>
      <w:r w:rsidR="000D676C" w:rsidRPr="000D676C">
        <w:rPr>
          <w:i/>
        </w:rPr>
        <w:t>Keisti eksponato/komplekto/grupės duomenis</w:t>
      </w:r>
      <w:r w:rsidR="0014441E" w:rsidRPr="00BC3ECA">
        <w:rPr>
          <w:i/>
        </w:rPr>
        <w:fldChar w:fldCharType="end"/>
      </w:r>
      <w:r w:rsidR="00D040B2" w:rsidRPr="00BC3ECA">
        <w:t xml:space="preserve"> </w:t>
      </w:r>
      <w:r w:rsidR="00D40314" w:rsidRPr="00BC3ECA">
        <w:t xml:space="preserve"> </w:t>
      </w:r>
      <w:r w:rsidR="00D40314" w:rsidRPr="00BC3ECA">
        <w:rPr>
          <w:rStyle w:val="CharLangas"/>
        </w:rPr>
        <w:t>(</w:t>
      </w:r>
      <w:r w:rsidR="0014441E" w:rsidRPr="00BC3ECA">
        <w:rPr>
          <w:i/>
        </w:rPr>
        <w:fldChar w:fldCharType="begin"/>
      </w:r>
      <w:r w:rsidR="0014441E" w:rsidRPr="00BC3ECA">
        <w:rPr>
          <w:i/>
        </w:rPr>
        <w:instrText xml:space="preserve"> PAGEREF _Ref307320981 \h </w:instrText>
      </w:r>
      <w:r w:rsidR="0014441E" w:rsidRPr="00BC3ECA">
        <w:rPr>
          <w:i/>
        </w:rPr>
      </w:r>
      <w:r w:rsidR="0014441E" w:rsidRPr="00BC3ECA">
        <w:rPr>
          <w:i/>
        </w:rPr>
        <w:fldChar w:fldCharType="separate"/>
      </w:r>
      <w:r w:rsidR="000D676C">
        <w:rPr>
          <w:i/>
          <w:noProof/>
        </w:rPr>
        <w:t>79</w:t>
      </w:r>
      <w:r w:rsidR="0014441E" w:rsidRPr="00BC3ECA">
        <w:rPr>
          <w:i/>
        </w:rPr>
        <w:fldChar w:fldCharType="end"/>
      </w:r>
      <w:r w:rsidR="0014441E" w:rsidRPr="00BC3ECA">
        <w:rPr>
          <w:i/>
        </w:rPr>
        <w:t xml:space="preserve"> </w:t>
      </w:r>
      <w:r w:rsidRPr="00BC3ECA">
        <w:rPr>
          <w:rStyle w:val="CharLangas"/>
        </w:rPr>
        <w:t>psl</w:t>
      </w:r>
      <w:r w:rsidR="00A7277D" w:rsidRPr="00BC3ECA">
        <w:rPr>
          <w:rStyle w:val="CharLangas"/>
        </w:rPr>
        <w:t>.</w:t>
      </w:r>
      <w:r w:rsidRPr="00BC3ECA">
        <w:rPr>
          <w:rStyle w:val="CharLangas"/>
        </w:rPr>
        <w:t>)</w:t>
      </w:r>
      <w:r w:rsidR="004B4CAB" w:rsidRPr="00BC3ECA">
        <w:t>.</w:t>
      </w:r>
    </w:p>
    <w:p w14:paraId="6CFB1921" w14:textId="7CEA2AB8" w:rsidR="005C5533" w:rsidRPr="00BC3ECA" w:rsidRDefault="005C5533" w:rsidP="005C5533">
      <w:pPr>
        <w:pStyle w:val="Heading2"/>
      </w:pPr>
      <w:bookmarkStart w:id="292" w:name="_Ref333909092"/>
      <w:bookmarkStart w:id="293" w:name="_Ref333909095"/>
      <w:bookmarkStart w:id="294" w:name="_Toc169621756"/>
      <w:r w:rsidRPr="00BC3ECA">
        <w:t>Įvesti eksponato/komplekto</w:t>
      </w:r>
      <w:r w:rsidR="0014441E" w:rsidRPr="00BC3ECA">
        <w:t>/grupės</w:t>
      </w:r>
      <w:r w:rsidRPr="00BC3ECA">
        <w:t xml:space="preserve"> dingimo faktą</w:t>
      </w:r>
      <w:bookmarkEnd w:id="292"/>
      <w:bookmarkEnd w:id="293"/>
      <w:bookmarkEnd w:id="294"/>
    </w:p>
    <w:p w14:paraId="77FFFAD3" w14:textId="1D18C09D" w:rsidR="005C5533" w:rsidRPr="00BC3ECA" w:rsidRDefault="005C5533" w:rsidP="005C5533">
      <w:pPr>
        <w:pStyle w:val="Alnostext"/>
        <w:keepNext/>
      </w:pPr>
      <w:r w:rsidRPr="00BC3ECA">
        <w:t xml:space="preserve">Paskirtis – leisti </w:t>
      </w:r>
      <w:r w:rsidRPr="00BC3ECA">
        <w:rPr>
          <w:rFonts w:cs="Arial"/>
        </w:rPr>
        <w:t>vyr. fondų  saugotojui sistemoje įvesti duomenis apie eksponato/komplekto</w:t>
      </w:r>
      <w:r w:rsidR="0014441E" w:rsidRPr="00BC3ECA">
        <w:rPr>
          <w:rFonts w:cs="Arial"/>
        </w:rPr>
        <w:t>/grupės</w:t>
      </w:r>
      <w:r w:rsidRPr="00BC3ECA">
        <w:rPr>
          <w:rFonts w:cs="Arial"/>
        </w:rPr>
        <w:t xml:space="preserve"> dingimą</w:t>
      </w:r>
      <w:r w:rsidRPr="00BC3ECA">
        <w:t xml:space="preserve">. </w:t>
      </w:r>
    </w:p>
    <w:p w14:paraId="324669F6" w14:textId="77777777" w:rsidR="005C5533" w:rsidRPr="00BC3ECA" w:rsidRDefault="005C5533" w:rsidP="005C5533">
      <w:pPr>
        <w:pStyle w:val="HeadingB"/>
        <w:rPr>
          <w:noProof w:val="0"/>
        </w:rPr>
      </w:pPr>
      <w:r w:rsidRPr="00BC3ECA">
        <w:rPr>
          <w:noProof w:val="0"/>
        </w:rPr>
        <w:t>Kas gali atlikti</w:t>
      </w:r>
    </w:p>
    <w:p w14:paraId="525BDF34" w14:textId="03385E78" w:rsidR="005C5533" w:rsidRPr="00BC3ECA" w:rsidRDefault="005C5533" w:rsidP="005C5533">
      <w:pPr>
        <w:pStyle w:val="Alnostext"/>
      </w:pPr>
      <w:r w:rsidRPr="00BC3ECA">
        <w:rPr>
          <w:rFonts w:cs="Arial"/>
        </w:rPr>
        <w:t>Įvesti duomenis apie eksponato/komplekto</w:t>
      </w:r>
      <w:r w:rsidR="0014441E" w:rsidRPr="00BC3ECA">
        <w:rPr>
          <w:rFonts w:cs="Arial"/>
        </w:rPr>
        <w:t>/grupės</w:t>
      </w:r>
      <w:r w:rsidRPr="00BC3ECA">
        <w:rPr>
          <w:rFonts w:cs="Arial"/>
        </w:rPr>
        <w:t xml:space="preserve"> dingimą</w:t>
      </w:r>
      <w:r w:rsidRPr="00BC3ECA">
        <w:t xml:space="preserve"> gali:</w:t>
      </w:r>
    </w:p>
    <w:p w14:paraId="298EA9C1" w14:textId="77777777" w:rsidR="005C5533" w:rsidRPr="00BC3ECA" w:rsidRDefault="005C5533" w:rsidP="005C5533">
      <w:pPr>
        <w:pStyle w:val="AlnostextBuleted"/>
      </w:pPr>
      <w:r w:rsidRPr="00BC3ECA">
        <w:rPr>
          <w:rFonts w:cs="Arial"/>
        </w:rPr>
        <w:t xml:space="preserve">Vyr. fondų  </w:t>
      </w:r>
      <w:r w:rsidRPr="00BC3ECA">
        <w:t>saugotojas</w:t>
      </w:r>
      <w:r w:rsidR="00045D8D" w:rsidRPr="00BC3ECA">
        <w:t>;</w:t>
      </w:r>
    </w:p>
    <w:p w14:paraId="61131F1D" w14:textId="77777777" w:rsidR="005C5533" w:rsidRPr="00BC3ECA" w:rsidRDefault="005C5533" w:rsidP="00145B82">
      <w:pPr>
        <w:pStyle w:val="AlnostextBuleted"/>
      </w:pPr>
      <w:r w:rsidRPr="00BC3ECA">
        <w:t>Naudotojas, kuriam suteikt</w:t>
      </w:r>
      <w:r w:rsidR="00145B82" w:rsidRPr="00BC3ECA">
        <w:t>a</w:t>
      </w:r>
      <w:r w:rsidRPr="00BC3ECA">
        <w:t xml:space="preserve"> teisė </w:t>
      </w:r>
      <w:r w:rsidR="00145B82" w:rsidRPr="00BC3ECA">
        <w:t>įvesti eksponato dingimo faktą</w:t>
      </w:r>
      <w:r w:rsidRPr="00BC3ECA">
        <w:t>.</w:t>
      </w:r>
    </w:p>
    <w:p w14:paraId="359D78BF" w14:textId="77777777" w:rsidR="005C5533" w:rsidRPr="00BC3ECA" w:rsidRDefault="005C5533" w:rsidP="005C5533">
      <w:pPr>
        <w:pStyle w:val="HeadingB"/>
        <w:rPr>
          <w:noProof w:val="0"/>
        </w:rPr>
      </w:pPr>
      <w:r w:rsidRPr="00BC3ECA">
        <w:rPr>
          <w:noProof w:val="0"/>
        </w:rPr>
        <w:t>Prieš pradedant</w:t>
      </w:r>
    </w:p>
    <w:p w14:paraId="752E0FB9" w14:textId="7E98AD13" w:rsidR="005C5533" w:rsidRPr="00BC3ECA" w:rsidRDefault="005C5533" w:rsidP="00A0010F">
      <w:pPr>
        <w:pStyle w:val="Alnostext"/>
        <w:keepNext/>
      </w:pPr>
      <w:r w:rsidRPr="00BC3ECA">
        <w:t xml:space="preserve">Prieš </w:t>
      </w:r>
      <w:r w:rsidR="00AF18EA" w:rsidRPr="00BC3ECA">
        <w:rPr>
          <w:rFonts w:cs="Arial"/>
        </w:rPr>
        <w:t>įvedant duomenis apie eksponato/komplekto</w:t>
      </w:r>
      <w:r w:rsidR="0014441E" w:rsidRPr="00BC3ECA">
        <w:rPr>
          <w:rFonts w:cs="Arial"/>
        </w:rPr>
        <w:t>/grupės</w:t>
      </w:r>
      <w:r w:rsidR="00AF18EA" w:rsidRPr="00BC3ECA">
        <w:rPr>
          <w:rFonts w:cs="Arial"/>
        </w:rPr>
        <w:t xml:space="preserve"> dingimą, turi būti tenkinamos šios sąlygos</w:t>
      </w:r>
      <w:r w:rsidRPr="00BC3ECA">
        <w:t>:</w:t>
      </w:r>
    </w:p>
    <w:p w14:paraId="031E3255" w14:textId="77777777" w:rsidR="00AF18EA" w:rsidRPr="00BC3ECA" w:rsidRDefault="00AF18EA" w:rsidP="00A0010F">
      <w:pPr>
        <w:pStyle w:val="AlnostextBuleted"/>
        <w:keepNext/>
      </w:pPr>
      <w:r w:rsidRPr="00BC3ECA">
        <w:t xml:space="preserve">Eksponato būsena viena iš: </w:t>
      </w:r>
      <w:r w:rsidRPr="00BC3ECA">
        <w:rPr>
          <w:rStyle w:val="CharLangas"/>
        </w:rPr>
        <w:t>Saugomas muziejuje</w:t>
      </w:r>
      <w:r w:rsidRPr="00BC3ECA">
        <w:t xml:space="preserve">, </w:t>
      </w:r>
      <w:r w:rsidRPr="00BC3ECA">
        <w:rPr>
          <w:rStyle w:val="CharLangas"/>
        </w:rPr>
        <w:t>Saugomas laikinai</w:t>
      </w:r>
      <w:r w:rsidRPr="00BC3ECA">
        <w:t xml:space="preserve">, </w:t>
      </w:r>
      <w:r w:rsidRPr="00BC3ECA">
        <w:rPr>
          <w:rStyle w:val="CharLangas"/>
        </w:rPr>
        <w:t>Perduotas laikinai saugoti (už muziejaus ribų)</w:t>
      </w:r>
      <w:r w:rsidRPr="00BC3ECA">
        <w:t xml:space="preserve"> arba </w:t>
      </w:r>
      <w:r w:rsidRPr="00BC3ECA">
        <w:rPr>
          <w:rStyle w:val="CharLangas"/>
        </w:rPr>
        <w:t>Perduotas laikinai saugoti (muziejaus viduje)</w:t>
      </w:r>
      <w:r w:rsidRPr="00BC3ECA">
        <w:t>.</w:t>
      </w:r>
    </w:p>
    <w:p w14:paraId="387D9FC0" w14:textId="77777777" w:rsidR="005C5533" w:rsidRPr="00BC3ECA" w:rsidRDefault="00AF18EA" w:rsidP="005C5533">
      <w:pPr>
        <w:pStyle w:val="AlnostextBuleted"/>
      </w:pPr>
      <w:r w:rsidRPr="00BC3ECA">
        <w:t xml:space="preserve">Eksponato duomenų būsena yra </w:t>
      </w:r>
      <w:r w:rsidRPr="00BC3ECA">
        <w:rPr>
          <w:rStyle w:val="CharLangas"/>
        </w:rPr>
        <w:t>Tvarkoma</w:t>
      </w:r>
      <w:r w:rsidR="00CA490D" w:rsidRPr="00BC3ECA">
        <w:rPr>
          <w:rStyle w:val="CharLangas"/>
        </w:rPr>
        <w:t>s</w:t>
      </w:r>
      <w:r w:rsidR="00DE36C8" w:rsidRPr="00BC3ECA">
        <w:t xml:space="preserve"> arba </w:t>
      </w:r>
      <w:r w:rsidR="00DE36C8" w:rsidRPr="00BC3ECA">
        <w:rPr>
          <w:rStyle w:val="CharLangas"/>
        </w:rPr>
        <w:t>Patvirtintas</w:t>
      </w:r>
      <w:r w:rsidRPr="00BC3ECA">
        <w:t>.</w:t>
      </w:r>
    </w:p>
    <w:p w14:paraId="46665D6C" w14:textId="77777777" w:rsidR="005C5533" w:rsidRPr="00BC3ECA" w:rsidRDefault="005C5533" w:rsidP="005C5533">
      <w:pPr>
        <w:pStyle w:val="HeadingB"/>
        <w:rPr>
          <w:noProof w:val="0"/>
        </w:rPr>
      </w:pPr>
      <w:r w:rsidRPr="00BC3ECA">
        <w:rPr>
          <w:noProof w:val="0"/>
        </w:rPr>
        <w:t>Kaip atlikti</w:t>
      </w:r>
    </w:p>
    <w:p w14:paraId="601ACC74" w14:textId="1440D084" w:rsidR="005C5533" w:rsidRPr="00BC3ECA" w:rsidRDefault="005C5533" w:rsidP="005C5533">
      <w:pPr>
        <w:pStyle w:val="Alnostext"/>
      </w:pPr>
      <w:r w:rsidRPr="00BC3ECA">
        <w:t xml:space="preserve">Norėdami </w:t>
      </w:r>
      <w:r w:rsidR="009A2573" w:rsidRPr="00BC3ECA">
        <w:rPr>
          <w:rFonts w:cs="Arial"/>
        </w:rPr>
        <w:t>įvesti duomenis apie eksponato/komplekto</w:t>
      </w:r>
      <w:r w:rsidR="001E7EF9" w:rsidRPr="00BC3ECA">
        <w:rPr>
          <w:rFonts w:cs="Arial"/>
        </w:rPr>
        <w:t>/grupės</w:t>
      </w:r>
      <w:r w:rsidR="009A2573" w:rsidRPr="00BC3ECA">
        <w:rPr>
          <w:rFonts w:cs="Arial"/>
        </w:rPr>
        <w:t xml:space="preserve"> dingimą</w:t>
      </w:r>
      <w:r w:rsidRPr="00BC3ECA">
        <w:t>, atlikite šiuos veiksmus:</w:t>
      </w:r>
    </w:p>
    <w:p w14:paraId="7F225E45" w14:textId="3B81015B" w:rsidR="005C5533" w:rsidRPr="00BC3ECA" w:rsidRDefault="005C5533" w:rsidP="007171F7">
      <w:pPr>
        <w:pStyle w:val="AlnosNumbered"/>
        <w:numPr>
          <w:ilvl w:val="0"/>
          <w:numId w:val="53"/>
        </w:numPr>
      </w:pPr>
      <w:r w:rsidRPr="00BC3ECA">
        <w:t>Suraskite norimo eksponato/komplekto</w:t>
      </w:r>
      <w:r w:rsidR="001E7EF9" w:rsidRPr="00BC3ECA">
        <w:t>/grupės</w:t>
      </w:r>
      <w:r w:rsidRPr="00BC3ECA">
        <w:t xml:space="preserve"> duomenis.</w:t>
      </w:r>
    </w:p>
    <w:p w14:paraId="64877EFD" w14:textId="3A25E5FD" w:rsidR="005C5533" w:rsidRPr="00BC3ECA" w:rsidRDefault="005C5533" w:rsidP="005B3A8E">
      <w:pPr>
        <w:pStyle w:val="BodyText"/>
      </w:pPr>
      <w:r w:rsidRPr="00BC3ECA">
        <w:t>Kaip atlikti skaitykite</w:t>
      </w:r>
      <w:r w:rsidR="001E7EF9" w:rsidRPr="00BC3ECA">
        <w:t xml:space="preserve"> </w:t>
      </w:r>
      <w:r w:rsidR="001E7EF9" w:rsidRPr="00BC3ECA">
        <w:rPr>
          <w:i/>
        </w:rPr>
        <w:fldChar w:fldCharType="begin"/>
      </w:r>
      <w:r w:rsidR="001E7EF9" w:rsidRPr="00BC3ECA">
        <w:rPr>
          <w:i/>
        </w:rPr>
        <w:instrText xml:space="preserve"> REF _Ref307307073 \h  \* MERGEFORMAT </w:instrText>
      </w:r>
      <w:r w:rsidR="001E7EF9" w:rsidRPr="00BC3ECA">
        <w:rPr>
          <w:i/>
        </w:rPr>
      </w:r>
      <w:r w:rsidR="001E7EF9" w:rsidRPr="00BC3ECA">
        <w:rPr>
          <w:i/>
        </w:rPr>
        <w:fldChar w:fldCharType="separate"/>
      </w:r>
      <w:r w:rsidR="000D676C" w:rsidRPr="000D676C">
        <w:rPr>
          <w:i/>
        </w:rPr>
        <w:t>Surasti eksponato/komplekto/grupės duomenis</w:t>
      </w:r>
      <w:r w:rsidR="001E7EF9" w:rsidRPr="00BC3ECA">
        <w:rPr>
          <w:i/>
        </w:rPr>
        <w:fldChar w:fldCharType="end"/>
      </w:r>
      <w:r w:rsidRPr="00BC3ECA">
        <w:t xml:space="preserve"> </w:t>
      </w:r>
      <w:r w:rsidRPr="00BC3ECA">
        <w:rPr>
          <w:rStyle w:val="CharLangas"/>
        </w:rPr>
        <w:t>(</w:t>
      </w:r>
      <w:r w:rsidR="001E7EF9" w:rsidRPr="00BC3ECA">
        <w:rPr>
          <w:rStyle w:val="CharLangas"/>
        </w:rPr>
        <w:fldChar w:fldCharType="begin"/>
      </w:r>
      <w:r w:rsidR="001E7EF9" w:rsidRPr="00BC3ECA">
        <w:rPr>
          <w:rStyle w:val="CharLangas"/>
        </w:rPr>
        <w:instrText xml:space="preserve"> PAGEREF _Ref307307073 \h </w:instrText>
      </w:r>
      <w:r w:rsidR="001E7EF9" w:rsidRPr="00BC3ECA">
        <w:rPr>
          <w:rStyle w:val="CharLangas"/>
        </w:rPr>
      </w:r>
      <w:r w:rsidR="001E7EF9" w:rsidRPr="00BC3ECA">
        <w:rPr>
          <w:rStyle w:val="CharLangas"/>
        </w:rPr>
        <w:fldChar w:fldCharType="separate"/>
      </w:r>
      <w:r w:rsidR="000D676C">
        <w:rPr>
          <w:rStyle w:val="CharLangas"/>
          <w:noProof/>
        </w:rPr>
        <w:t>75</w:t>
      </w:r>
      <w:r w:rsidR="001E7EF9" w:rsidRPr="00BC3ECA">
        <w:rPr>
          <w:rStyle w:val="CharLangas"/>
        </w:rPr>
        <w:fldChar w:fldCharType="end"/>
      </w:r>
      <w:r w:rsidR="001E7EF9" w:rsidRPr="00BC3ECA">
        <w:rPr>
          <w:rStyle w:val="CharLangas"/>
        </w:rPr>
        <w:t xml:space="preserve"> </w:t>
      </w:r>
      <w:r w:rsidRPr="00BC3ECA">
        <w:rPr>
          <w:rStyle w:val="CharLangas"/>
        </w:rPr>
        <w:t>psl.)</w:t>
      </w:r>
      <w:r w:rsidRPr="00BC3ECA">
        <w:t>.</w:t>
      </w:r>
    </w:p>
    <w:p w14:paraId="3D1FAEEA" w14:textId="7688180F" w:rsidR="005C5533" w:rsidRPr="00BC3ECA" w:rsidRDefault="005C5533" w:rsidP="005C5533">
      <w:pPr>
        <w:pStyle w:val="AlnosNumbered"/>
      </w:pPr>
      <w:r w:rsidRPr="00BC3ECA">
        <w:t xml:space="preserve">Lange </w:t>
      </w:r>
      <w:r w:rsidRPr="00BC3ECA">
        <w:rPr>
          <w:rStyle w:val="CharLangas"/>
        </w:rPr>
        <w:t>Eksponatų paieška,</w:t>
      </w:r>
      <w:r w:rsidRPr="00BC3ECA">
        <w:t xml:space="preserve"> šalia norimo eksponato, stulpelyje </w:t>
      </w:r>
      <w:r w:rsidRPr="00BC3ECA">
        <w:rPr>
          <w:b/>
        </w:rPr>
        <w:t>Veiksmai</w:t>
      </w:r>
      <w:r w:rsidRPr="00BC3ECA">
        <w:t xml:space="preserve"> spauskite </w:t>
      </w:r>
      <w:r w:rsidR="00424185" w:rsidRPr="00BC3ECA">
        <w:rPr>
          <w:noProof/>
          <w:lang w:eastAsia="lt-LT"/>
        </w:rPr>
        <w:drawing>
          <wp:inline distT="0" distB="0" distL="0" distR="0" wp14:anchorId="53F470EF" wp14:editId="093CA4BA">
            <wp:extent cx="167640" cy="16764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03861C48" w14:textId="35CFF563" w:rsidR="005C5533" w:rsidRPr="00BC3ECA" w:rsidRDefault="005C5533" w:rsidP="005B3A8E">
      <w:pPr>
        <w:pStyle w:val="BodyText"/>
      </w:pPr>
      <w:r w:rsidRPr="00BC3ECA">
        <w:t xml:space="preserve">Atsiveria langas </w:t>
      </w:r>
      <w:r w:rsidRPr="00BC3ECA">
        <w:rPr>
          <w:rStyle w:val="CharLangas"/>
        </w:rPr>
        <w:t>Eksponatų paieška &gt; Eksponatas/Komplektas</w:t>
      </w:r>
      <w:r w:rsidR="001E7EF9" w:rsidRPr="00BC3ECA">
        <w:rPr>
          <w:rStyle w:val="CharLangas"/>
        </w:rPr>
        <w:t>/Grupė</w:t>
      </w:r>
      <w:r w:rsidRPr="00BC3ECA">
        <w:t>.</w:t>
      </w:r>
    </w:p>
    <w:p w14:paraId="4AF79E64" w14:textId="77777777" w:rsidR="009A2573" w:rsidRPr="00BC3ECA" w:rsidRDefault="009A2573" w:rsidP="005C5533">
      <w:pPr>
        <w:pStyle w:val="AlnosNumbered"/>
      </w:pPr>
      <w:r w:rsidRPr="00BC3ECA">
        <w:t xml:space="preserve">Atsiverskite kortelę </w:t>
      </w:r>
      <w:r w:rsidRPr="00BC3ECA">
        <w:rPr>
          <w:rStyle w:val="CharLaukas"/>
        </w:rPr>
        <w:t>Saugojimas ir judėjimas</w:t>
      </w:r>
      <w:r w:rsidRPr="00BC3ECA">
        <w:t>.</w:t>
      </w:r>
    </w:p>
    <w:p w14:paraId="188450ED" w14:textId="77777777" w:rsidR="009A2573" w:rsidRPr="00BC3ECA" w:rsidRDefault="009A2573" w:rsidP="005C5533">
      <w:pPr>
        <w:pStyle w:val="AlnosNumbered"/>
      </w:pPr>
      <w:r w:rsidRPr="00BC3ECA">
        <w:t xml:space="preserve">Bloke </w:t>
      </w:r>
      <w:r w:rsidRPr="00BC3ECA">
        <w:rPr>
          <w:rStyle w:val="CharLaukas"/>
        </w:rPr>
        <w:t>Judėjimas</w:t>
      </w:r>
      <w:r w:rsidRPr="00BC3ECA">
        <w:t xml:space="preserve"> spauskite </w:t>
      </w:r>
      <w:r w:rsidRPr="00BC3ECA">
        <w:rPr>
          <w:rStyle w:val="CharLaukas"/>
        </w:rPr>
        <w:t>Tvarkyti judėjim</w:t>
      </w:r>
      <w:r w:rsidR="00CA490D" w:rsidRPr="00BC3ECA">
        <w:rPr>
          <w:rStyle w:val="CharLaukas"/>
        </w:rPr>
        <w:t>ą</w:t>
      </w:r>
      <w:r w:rsidRPr="00BC3ECA">
        <w:t>.</w:t>
      </w:r>
    </w:p>
    <w:p w14:paraId="27214B79" w14:textId="77777777" w:rsidR="00E7616A" w:rsidRPr="00BC3ECA" w:rsidRDefault="009F6CED" w:rsidP="005B3A8E">
      <w:pPr>
        <w:pStyle w:val="BodyText"/>
      </w:pPr>
      <w:r w:rsidRPr="00BC3ECA">
        <w:t xml:space="preserve">Atsiveria </w:t>
      </w:r>
      <w:r w:rsidR="00843AEE" w:rsidRPr="00BC3ECA">
        <w:t xml:space="preserve">judėjimo </w:t>
      </w:r>
      <w:r w:rsidRPr="00BC3ECA">
        <w:t>pasirinkimų sąrašas.</w:t>
      </w:r>
    </w:p>
    <w:p w14:paraId="43591D59" w14:textId="5852094A" w:rsidR="009A2573" w:rsidRPr="00BC3ECA" w:rsidRDefault="0010363D" w:rsidP="00FE66FF">
      <w:pPr>
        <w:pStyle w:val="Picture"/>
      </w:pPr>
      <w:r w:rsidRPr="00BC3ECA">
        <w:rPr>
          <w:noProof/>
        </w:rPr>
        <w:lastRenderedPageBreak/>
        <w:drawing>
          <wp:inline distT="0" distB="0" distL="0" distR="0" wp14:anchorId="5E3B4322" wp14:editId="0E1F54A7">
            <wp:extent cx="4839082" cy="1885950"/>
            <wp:effectExtent l="19050" t="19050" r="19050" b="1905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Eksponatas.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853015" cy="1891380"/>
                    </a:xfrm>
                    <a:prstGeom prst="rect">
                      <a:avLst/>
                    </a:prstGeom>
                    <a:ln w="3175">
                      <a:solidFill>
                        <a:schemeClr val="tx1"/>
                      </a:solidFill>
                    </a:ln>
                  </pic:spPr>
                </pic:pic>
              </a:graphicData>
            </a:graphic>
          </wp:inline>
        </w:drawing>
      </w:r>
    </w:p>
    <w:p w14:paraId="4CC7C89B" w14:textId="77777777" w:rsidR="009F6CED" w:rsidRPr="00BC3ECA" w:rsidRDefault="009F6CED" w:rsidP="006134FE">
      <w:pPr>
        <w:pStyle w:val="AlnosNumbered"/>
      </w:pPr>
      <w:r w:rsidRPr="00BC3ECA">
        <w:t xml:space="preserve">Spauskite </w:t>
      </w:r>
      <w:r w:rsidRPr="00BC3ECA">
        <w:rPr>
          <w:rStyle w:val="CharLaukas"/>
        </w:rPr>
        <w:t>Dingimas</w:t>
      </w:r>
      <w:r w:rsidRPr="00BC3ECA">
        <w:t>.</w:t>
      </w:r>
    </w:p>
    <w:p w14:paraId="2767C404" w14:textId="77777777" w:rsidR="009F6CED" w:rsidRPr="00BC3ECA" w:rsidRDefault="009F6CED" w:rsidP="005B3A8E">
      <w:pPr>
        <w:pStyle w:val="BodyText"/>
      </w:pPr>
      <w:r w:rsidRPr="00BC3ECA">
        <w:t>Atsiveria langas dingimo aplinkybėms nurodyti.</w:t>
      </w:r>
    </w:p>
    <w:p w14:paraId="52D7A1E6" w14:textId="77777777" w:rsidR="009F6CED" w:rsidRPr="00BC3ECA" w:rsidRDefault="009F6CED" w:rsidP="006134FE">
      <w:pPr>
        <w:pStyle w:val="AlnosNumbered"/>
      </w:pPr>
      <w:r w:rsidRPr="00BC3ECA">
        <w:t xml:space="preserve">Nurodykite dingimo duomenis ir spauskite </w:t>
      </w:r>
      <w:r w:rsidRPr="00BC3ECA">
        <w:rPr>
          <w:rStyle w:val="CharLaukas"/>
        </w:rPr>
        <w:t>[Išsaugoti]</w:t>
      </w:r>
      <w:r w:rsidRPr="00BC3ECA">
        <w:t>.</w:t>
      </w:r>
    </w:p>
    <w:p w14:paraId="356AC33B" w14:textId="77777777" w:rsidR="006A3872" w:rsidRPr="00BC3ECA" w:rsidRDefault="006A3872" w:rsidP="005B3A8E">
      <w:pPr>
        <w:pStyle w:val="BodyText"/>
      </w:pPr>
      <w:r w:rsidRPr="00BC3ECA">
        <w:t xml:space="preserve">Duomenys išsaugomi ir patalpinami bloke </w:t>
      </w:r>
      <w:r w:rsidRPr="00BC3ECA">
        <w:rPr>
          <w:rStyle w:val="CharLaukas"/>
        </w:rPr>
        <w:t>Judėjimas</w:t>
      </w:r>
      <w:r w:rsidRPr="00BC3ECA">
        <w:t>.</w:t>
      </w:r>
    </w:p>
    <w:p w14:paraId="5BD07DA2" w14:textId="77777777" w:rsidR="005C5533" w:rsidRPr="00BC3ECA" w:rsidRDefault="005C5533" w:rsidP="00141CB8">
      <w:pPr>
        <w:pStyle w:val="AlnosNumbered"/>
        <w:keepNext/>
      </w:pPr>
      <w:r w:rsidRPr="00BC3ECA">
        <w:t xml:space="preserve">Spauskite </w:t>
      </w:r>
      <w:r w:rsidRPr="00BC3ECA">
        <w:rPr>
          <w:rStyle w:val="CharLaukas"/>
        </w:rPr>
        <w:t>[Išsaugoti]</w:t>
      </w:r>
      <w:r w:rsidR="00045D8D" w:rsidRPr="00BC3ECA">
        <w:t xml:space="preserve"> ir </w:t>
      </w:r>
      <w:r w:rsidR="00045D8D" w:rsidRPr="00BC3ECA">
        <w:rPr>
          <w:rStyle w:val="CharLaukas"/>
        </w:rPr>
        <w:t>[Baigti tvarkyti]</w:t>
      </w:r>
      <w:r w:rsidR="00045D8D" w:rsidRPr="00BC3ECA">
        <w:rPr>
          <w:rStyle w:val="AlnostextChar"/>
        </w:rPr>
        <w:t>.</w:t>
      </w:r>
    </w:p>
    <w:p w14:paraId="68708977" w14:textId="77777777" w:rsidR="005C5533" w:rsidRPr="00BC3ECA" w:rsidRDefault="005C5533" w:rsidP="00300735">
      <w:pPr>
        <w:pStyle w:val="BodyText"/>
      </w:pPr>
      <w:r w:rsidRPr="00BC3ECA">
        <w:t xml:space="preserve">Sistema patikrina, ar duomenys </w:t>
      </w:r>
      <w:r w:rsidR="006A3872" w:rsidRPr="00BC3ECA">
        <w:t>korektiški</w:t>
      </w:r>
      <w:r w:rsidRPr="00BC3ECA">
        <w:t xml:space="preserve">, ir jei taip – juos išsaugo. </w:t>
      </w:r>
      <w:r w:rsidRPr="00BC3ECA">
        <w:br/>
        <w:t>Apie sėkmingai atliktą veiksmą pateikiamas pranešimas.</w:t>
      </w:r>
    </w:p>
    <w:p w14:paraId="40567D5C" w14:textId="77777777" w:rsidR="005C5533" w:rsidRPr="00BC3ECA" w:rsidRDefault="005C5533" w:rsidP="006134FE">
      <w:pPr>
        <w:pStyle w:val="AlnosNumbered"/>
        <w:rPr>
          <w:rStyle w:val="AlnostextChar"/>
        </w:rPr>
      </w:pPr>
      <w:r w:rsidRPr="00BC3ECA">
        <w:t xml:space="preserve">Spauskite </w:t>
      </w:r>
      <w:r w:rsidR="00F86956" w:rsidRPr="00BC3ECA">
        <w:rPr>
          <w:rStyle w:val="CharLaukas"/>
        </w:rPr>
        <w:t>[Patvirtinti]</w:t>
      </w:r>
      <w:r w:rsidR="00F86956" w:rsidRPr="00BC3ECA">
        <w:rPr>
          <w:rStyle w:val="AlnostextChar"/>
        </w:rPr>
        <w:t>.</w:t>
      </w:r>
    </w:p>
    <w:p w14:paraId="5114182C" w14:textId="77777777" w:rsidR="00843AEE" w:rsidRPr="00BC3ECA" w:rsidRDefault="00843AEE" w:rsidP="005B3A8E">
      <w:pPr>
        <w:pStyle w:val="BodyText"/>
        <w:rPr>
          <w:rStyle w:val="AlnostextChar"/>
        </w:rPr>
      </w:pPr>
      <w:r w:rsidRPr="00BC3ECA">
        <w:rPr>
          <w:rStyle w:val="AlnostextChar"/>
        </w:rPr>
        <w:t>Sist</w:t>
      </w:r>
      <w:r w:rsidR="00F86956" w:rsidRPr="00BC3ECA">
        <w:rPr>
          <w:rStyle w:val="AlnostextChar"/>
        </w:rPr>
        <w:t xml:space="preserve">ema eksponato būseną nustato į </w:t>
      </w:r>
      <w:r w:rsidRPr="00BC3ECA">
        <w:rPr>
          <w:rStyle w:val="CharLangas"/>
        </w:rPr>
        <w:t>Dingęs</w:t>
      </w:r>
      <w:r w:rsidR="00F86956" w:rsidRPr="00BC3ECA">
        <w:rPr>
          <w:rStyle w:val="AlnostextChar"/>
        </w:rPr>
        <w:t>.</w:t>
      </w:r>
    </w:p>
    <w:p w14:paraId="0AF04374" w14:textId="7F2150D4" w:rsidR="00AC70BE" w:rsidRPr="00BC3ECA" w:rsidRDefault="00AC70BE" w:rsidP="00AC70BE">
      <w:pPr>
        <w:pStyle w:val="Heading2"/>
      </w:pPr>
      <w:bookmarkStart w:id="295" w:name="_Ref333909098"/>
      <w:bookmarkStart w:id="296" w:name="_Ref333909100"/>
      <w:bookmarkStart w:id="297" w:name="_Toc169621757"/>
      <w:r w:rsidRPr="00BC3ECA">
        <w:t>Įvesti eksponato</w:t>
      </w:r>
      <w:r w:rsidR="00223CAA" w:rsidRPr="00BC3ECA">
        <w:t>/komplekto</w:t>
      </w:r>
      <w:r w:rsidR="00EF6EB8" w:rsidRPr="00BC3ECA">
        <w:t>/grupės</w:t>
      </w:r>
      <w:r w:rsidRPr="00BC3ECA">
        <w:t xml:space="preserve"> radimo faktą</w:t>
      </w:r>
      <w:bookmarkEnd w:id="295"/>
      <w:bookmarkEnd w:id="296"/>
      <w:bookmarkEnd w:id="297"/>
    </w:p>
    <w:p w14:paraId="3E586918" w14:textId="78699497" w:rsidR="00843AEE" w:rsidRPr="00BC3ECA" w:rsidRDefault="00843AEE" w:rsidP="00843AEE">
      <w:pPr>
        <w:pStyle w:val="Alnostext"/>
        <w:keepNext/>
      </w:pPr>
      <w:r w:rsidRPr="00BC3ECA">
        <w:t xml:space="preserve">Paskirtis – leisti </w:t>
      </w:r>
      <w:r w:rsidRPr="00BC3ECA">
        <w:rPr>
          <w:rFonts w:cs="Arial"/>
        </w:rPr>
        <w:t>vyr. fondų  saugotojui sistemoje įvesti duomenis apie eksponato/komplekto</w:t>
      </w:r>
      <w:r w:rsidR="00EF6EB8" w:rsidRPr="00BC3ECA">
        <w:rPr>
          <w:rFonts w:cs="Arial"/>
        </w:rPr>
        <w:t>/grupės</w:t>
      </w:r>
      <w:r w:rsidRPr="00BC3ECA">
        <w:rPr>
          <w:rFonts w:cs="Arial"/>
        </w:rPr>
        <w:t xml:space="preserve"> </w:t>
      </w:r>
      <w:r w:rsidR="00CA490D" w:rsidRPr="00BC3ECA">
        <w:rPr>
          <w:rFonts w:cs="Arial"/>
        </w:rPr>
        <w:t>radimą</w:t>
      </w:r>
      <w:r w:rsidRPr="00BC3ECA">
        <w:t xml:space="preserve">. </w:t>
      </w:r>
    </w:p>
    <w:p w14:paraId="60C4A126" w14:textId="77777777" w:rsidR="00843AEE" w:rsidRPr="00BC3ECA" w:rsidRDefault="00843AEE" w:rsidP="00843AEE">
      <w:pPr>
        <w:pStyle w:val="HeadingB"/>
        <w:rPr>
          <w:noProof w:val="0"/>
        </w:rPr>
      </w:pPr>
      <w:r w:rsidRPr="00BC3ECA">
        <w:rPr>
          <w:noProof w:val="0"/>
        </w:rPr>
        <w:t>Kas gali atlikti</w:t>
      </w:r>
    </w:p>
    <w:p w14:paraId="72670A11" w14:textId="73C6D1FF" w:rsidR="00843AEE" w:rsidRPr="00BC3ECA" w:rsidRDefault="00843AEE" w:rsidP="00843AEE">
      <w:pPr>
        <w:pStyle w:val="Alnostext"/>
      </w:pPr>
      <w:r w:rsidRPr="00BC3ECA">
        <w:rPr>
          <w:rFonts w:cs="Arial"/>
        </w:rPr>
        <w:t>Įvesti duomenis apie eksponato/komplekto</w:t>
      </w:r>
      <w:r w:rsidR="00EF6EB8" w:rsidRPr="00BC3ECA">
        <w:rPr>
          <w:rFonts w:cs="Arial"/>
        </w:rPr>
        <w:t>/grupės</w:t>
      </w:r>
      <w:r w:rsidRPr="00BC3ECA">
        <w:rPr>
          <w:rFonts w:cs="Arial"/>
        </w:rPr>
        <w:t xml:space="preserve"> </w:t>
      </w:r>
      <w:r w:rsidR="0018770C" w:rsidRPr="00BC3ECA">
        <w:rPr>
          <w:rFonts w:cs="Arial"/>
        </w:rPr>
        <w:t>radimą</w:t>
      </w:r>
      <w:r w:rsidRPr="00BC3ECA">
        <w:t xml:space="preserve"> gali:</w:t>
      </w:r>
    </w:p>
    <w:p w14:paraId="75FA1127" w14:textId="77777777" w:rsidR="00843AEE" w:rsidRPr="00BC3ECA" w:rsidRDefault="00843AEE" w:rsidP="00843AEE">
      <w:pPr>
        <w:pStyle w:val="AlnostextBuleted"/>
      </w:pPr>
      <w:r w:rsidRPr="00BC3ECA">
        <w:rPr>
          <w:rFonts w:cs="Arial"/>
        </w:rPr>
        <w:t xml:space="preserve">Vyr. fondų  </w:t>
      </w:r>
      <w:r w:rsidRPr="00BC3ECA">
        <w:t>saugotojas</w:t>
      </w:r>
      <w:r w:rsidR="00045D8D" w:rsidRPr="00BC3ECA">
        <w:t>;</w:t>
      </w:r>
    </w:p>
    <w:p w14:paraId="1571036D" w14:textId="77777777" w:rsidR="00843AEE" w:rsidRPr="00BC3ECA" w:rsidRDefault="00843AEE" w:rsidP="00843AEE">
      <w:pPr>
        <w:pStyle w:val="AlnostextBuleted"/>
      </w:pPr>
      <w:r w:rsidRPr="00BC3ECA">
        <w:t xml:space="preserve">Naudotojas, kuriam suteikta teisė įvesti eksponato </w:t>
      </w:r>
      <w:r w:rsidR="00CA490D" w:rsidRPr="00BC3ECA">
        <w:t>radimo</w:t>
      </w:r>
      <w:r w:rsidRPr="00BC3ECA">
        <w:t xml:space="preserve"> faktą.</w:t>
      </w:r>
    </w:p>
    <w:p w14:paraId="2B9D229F" w14:textId="77777777" w:rsidR="00843AEE" w:rsidRPr="00BC3ECA" w:rsidRDefault="00843AEE" w:rsidP="00843AEE">
      <w:pPr>
        <w:pStyle w:val="HeadingB"/>
        <w:rPr>
          <w:noProof w:val="0"/>
        </w:rPr>
      </w:pPr>
      <w:r w:rsidRPr="00BC3ECA">
        <w:rPr>
          <w:noProof w:val="0"/>
        </w:rPr>
        <w:t>Prieš pradedant</w:t>
      </w:r>
    </w:p>
    <w:p w14:paraId="4646062D" w14:textId="50A787D4" w:rsidR="00843AEE" w:rsidRPr="00BC3ECA" w:rsidRDefault="00843AEE" w:rsidP="00843AEE">
      <w:pPr>
        <w:pStyle w:val="Alnostext"/>
      </w:pPr>
      <w:r w:rsidRPr="00BC3ECA">
        <w:t xml:space="preserve">Prieš </w:t>
      </w:r>
      <w:r w:rsidRPr="00BC3ECA">
        <w:rPr>
          <w:rFonts w:cs="Arial"/>
        </w:rPr>
        <w:t>įvedant duomenis apie eksponato/komplekto</w:t>
      </w:r>
      <w:r w:rsidR="0001268D" w:rsidRPr="00BC3ECA">
        <w:rPr>
          <w:rFonts w:cs="Arial"/>
        </w:rPr>
        <w:t>/grupės</w:t>
      </w:r>
      <w:r w:rsidRPr="00BC3ECA">
        <w:rPr>
          <w:rFonts w:cs="Arial"/>
        </w:rPr>
        <w:t xml:space="preserve"> </w:t>
      </w:r>
      <w:r w:rsidR="00CA490D" w:rsidRPr="00BC3ECA">
        <w:rPr>
          <w:rFonts w:cs="Arial"/>
        </w:rPr>
        <w:t>radimą</w:t>
      </w:r>
      <w:r w:rsidRPr="00BC3ECA">
        <w:rPr>
          <w:rFonts w:cs="Arial"/>
        </w:rPr>
        <w:t>, turi būti tenkinamos šios sąlygos</w:t>
      </w:r>
      <w:r w:rsidRPr="00BC3ECA">
        <w:t>:</w:t>
      </w:r>
    </w:p>
    <w:p w14:paraId="0767D314" w14:textId="77777777" w:rsidR="00843AEE" w:rsidRPr="00BC3ECA" w:rsidRDefault="00843AEE" w:rsidP="00CA490D">
      <w:pPr>
        <w:pStyle w:val="AlnostextBuleted"/>
      </w:pPr>
      <w:r w:rsidRPr="00BC3ECA">
        <w:t>Eksponato būsena</w:t>
      </w:r>
      <w:r w:rsidR="00CA490D" w:rsidRPr="00BC3ECA">
        <w:t xml:space="preserve"> turi būti</w:t>
      </w:r>
      <w:r w:rsidRPr="00BC3ECA">
        <w:t xml:space="preserve"> </w:t>
      </w:r>
      <w:r w:rsidR="00CA490D" w:rsidRPr="00BC3ECA">
        <w:rPr>
          <w:rStyle w:val="CharLangas"/>
        </w:rPr>
        <w:t>Dingęs</w:t>
      </w:r>
      <w:r w:rsidRPr="00BC3ECA">
        <w:t>.</w:t>
      </w:r>
    </w:p>
    <w:p w14:paraId="35195ADE" w14:textId="77777777" w:rsidR="00843AEE" w:rsidRPr="00BC3ECA" w:rsidRDefault="00843AEE" w:rsidP="00843AEE">
      <w:pPr>
        <w:pStyle w:val="AlnostextBuleted"/>
      </w:pPr>
      <w:r w:rsidRPr="00BC3ECA">
        <w:t xml:space="preserve">Eksponato duomenų būsena yra </w:t>
      </w:r>
      <w:r w:rsidRPr="00BC3ECA">
        <w:rPr>
          <w:rStyle w:val="CharLangas"/>
        </w:rPr>
        <w:t>Tvarkoma</w:t>
      </w:r>
      <w:r w:rsidR="00CA490D" w:rsidRPr="00BC3ECA">
        <w:rPr>
          <w:rStyle w:val="CharLangas"/>
        </w:rPr>
        <w:t>s</w:t>
      </w:r>
      <w:r w:rsidR="00886E5D" w:rsidRPr="00BC3ECA">
        <w:t xml:space="preserve"> arba </w:t>
      </w:r>
      <w:r w:rsidR="00886E5D" w:rsidRPr="00BC3ECA">
        <w:rPr>
          <w:rStyle w:val="CharLangas"/>
        </w:rPr>
        <w:t>Patvirtintas</w:t>
      </w:r>
      <w:r w:rsidRPr="00BC3ECA">
        <w:t>.</w:t>
      </w:r>
    </w:p>
    <w:p w14:paraId="28BFBDC2" w14:textId="77777777" w:rsidR="00843AEE" w:rsidRPr="00BC3ECA" w:rsidRDefault="00843AEE" w:rsidP="00843AEE">
      <w:pPr>
        <w:pStyle w:val="HeadingB"/>
        <w:rPr>
          <w:noProof w:val="0"/>
        </w:rPr>
      </w:pPr>
      <w:r w:rsidRPr="00BC3ECA">
        <w:rPr>
          <w:noProof w:val="0"/>
        </w:rPr>
        <w:t>Kaip atlikti</w:t>
      </w:r>
    </w:p>
    <w:p w14:paraId="5EDF7D69" w14:textId="3105E4B9" w:rsidR="00843AEE" w:rsidRPr="00BC3ECA" w:rsidRDefault="00843AEE" w:rsidP="00843AEE">
      <w:pPr>
        <w:pStyle w:val="Alnostext"/>
      </w:pPr>
      <w:r w:rsidRPr="00BC3ECA">
        <w:t xml:space="preserve">Norėdami </w:t>
      </w:r>
      <w:r w:rsidRPr="00BC3ECA">
        <w:rPr>
          <w:rFonts w:cs="Arial"/>
        </w:rPr>
        <w:t>įvesti duomenis apie eksponato/komplekto</w:t>
      </w:r>
      <w:r w:rsidR="0001268D" w:rsidRPr="00BC3ECA">
        <w:rPr>
          <w:rFonts w:cs="Arial"/>
        </w:rPr>
        <w:t>/grupės</w:t>
      </w:r>
      <w:r w:rsidRPr="00BC3ECA">
        <w:rPr>
          <w:rFonts w:cs="Arial"/>
        </w:rPr>
        <w:t xml:space="preserve"> </w:t>
      </w:r>
      <w:r w:rsidR="00705EBB" w:rsidRPr="00BC3ECA">
        <w:rPr>
          <w:rFonts w:cs="Arial"/>
        </w:rPr>
        <w:t>radimą</w:t>
      </w:r>
      <w:r w:rsidRPr="00BC3ECA">
        <w:t>, atlikite šiuos veiksmus:</w:t>
      </w:r>
    </w:p>
    <w:p w14:paraId="3EDB1F5A" w14:textId="23D05559" w:rsidR="00843AEE" w:rsidRPr="00BC3ECA" w:rsidRDefault="00843AEE" w:rsidP="007171F7">
      <w:pPr>
        <w:pStyle w:val="AlnosNumbered"/>
        <w:numPr>
          <w:ilvl w:val="0"/>
          <w:numId w:val="54"/>
        </w:numPr>
      </w:pPr>
      <w:r w:rsidRPr="00BC3ECA">
        <w:t>Suraskite norimo eksponato/komplekto</w:t>
      </w:r>
      <w:r w:rsidR="0001268D" w:rsidRPr="00BC3ECA">
        <w:t>/grupės</w:t>
      </w:r>
      <w:r w:rsidRPr="00BC3ECA">
        <w:t xml:space="preserve"> duomenis.</w:t>
      </w:r>
    </w:p>
    <w:p w14:paraId="774EA359" w14:textId="69BEB169" w:rsidR="00843AEE" w:rsidRPr="00BC3ECA" w:rsidRDefault="00843AEE" w:rsidP="005B3A8E">
      <w:pPr>
        <w:pStyle w:val="BodyText"/>
      </w:pPr>
      <w:r w:rsidRPr="00BC3ECA">
        <w:t>Kaip atlikti skaitykite</w:t>
      </w:r>
      <w:r w:rsidR="0001268D" w:rsidRPr="00BC3ECA">
        <w:t xml:space="preserve"> </w:t>
      </w:r>
      <w:r w:rsidR="0001268D" w:rsidRPr="00BC3ECA">
        <w:rPr>
          <w:i/>
        </w:rPr>
        <w:fldChar w:fldCharType="begin"/>
      </w:r>
      <w:r w:rsidR="0001268D" w:rsidRPr="00BC3ECA">
        <w:rPr>
          <w:i/>
        </w:rPr>
        <w:instrText xml:space="preserve"> REF _Ref307307073 \h  \* MERGEFORMAT </w:instrText>
      </w:r>
      <w:r w:rsidR="0001268D" w:rsidRPr="00BC3ECA">
        <w:rPr>
          <w:i/>
        </w:rPr>
      </w:r>
      <w:r w:rsidR="0001268D" w:rsidRPr="00BC3ECA">
        <w:rPr>
          <w:i/>
        </w:rPr>
        <w:fldChar w:fldCharType="separate"/>
      </w:r>
      <w:r w:rsidR="000D676C" w:rsidRPr="000D676C">
        <w:rPr>
          <w:i/>
        </w:rPr>
        <w:t>Surasti eksponato/komplekto/grupės duomenis</w:t>
      </w:r>
      <w:r w:rsidR="0001268D" w:rsidRPr="00BC3ECA">
        <w:rPr>
          <w:i/>
        </w:rPr>
        <w:fldChar w:fldCharType="end"/>
      </w:r>
      <w:r w:rsidRPr="00BC3ECA">
        <w:t xml:space="preserve"> </w:t>
      </w:r>
      <w:r w:rsidRPr="00BC3ECA">
        <w:rPr>
          <w:rStyle w:val="CharLangas"/>
        </w:rPr>
        <w:t>(</w:t>
      </w:r>
      <w:r w:rsidR="0001268D" w:rsidRPr="00BC3ECA">
        <w:rPr>
          <w:rStyle w:val="CharLangas"/>
        </w:rPr>
        <w:fldChar w:fldCharType="begin"/>
      </w:r>
      <w:r w:rsidR="0001268D" w:rsidRPr="00BC3ECA">
        <w:rPr>
          <w:rStyle w:val="CharLangas"/>
        </w:rPr>
        <w:instrText xml:space="preserve"> PAGEREF _Ref307307073 \h </w:instrText>
      </w:r>
      <w:r w:rsidR="0001268D" w:rsidRPr="00BC3ECA">
        <w:rPr>
          <w:rStyle w:val="CharLangas"/>
        </w:rPr>
      </w:r>
      <w:r w:rsidR="0001268D" w:rsidRPr="00BC3ECA">
        <w:rPr>
          <w:rStyle w:val="CharLangas"/>
        </w:rPr>
        <w:fldChar w:fldCharType="separate"/>
      </w:r>
      <w:r w:rsidR="000D676C">
        <w:rPr>
          <w:rStyle w:val="CharLangas"/>
          <w:noProof/>
        </w:rPr>
        <w:t>75</w:t>
      </w:r>
      <w:r w:rsidR="0001268D" w:rsidRPr="00BC3ECA">
        <w:rPr>
          <w:rStyle w:val="CharLangas"/>
        </w:rPr>
        <w:fldChar w:fldCharType="end"/>
      </w:r>
      <w:r w:rsidRPr="00BC3ECA">
        <w:rPr>
          <w:rStyle w:val="CharLangas"/>
        </w:rPr>
        <w:t>psl.)</w:t>
      </w:r>
      <w:r w:rsidRPr="00BC3ECA">
        <w:t>.</w:t>
      </w:r>
    </w:p>
    <w:p w14:paraId="1EDD7D81" w14:textId="1B901307" w:rsidR="00843AEE" w:rsidRPr="00BC3ECA" w:rsidRDefault="00843AEE" w:rsidP="00843AEE">
      <w:pPr>
        <w:pStyle w:val="AlnosNumbered"/>
      </w:pPr>
      <w:r w:rsidRPr="00BC3ECA">
        <w:t xml:space="preserve">Lange </w:t>
      </w:r>
      <w:r w:rsidRPr="00BC3ECA">
        <w:rPr>
          <w:rStyle w:val="CharLangas"/>
        </w:rPr>
        <w:t>Eksponatų paieška,</w:t>
      </w:r>
      <w:r w:rsidRPr="00BC3ECA">
        <w:t xml:space="preserve"> šalia norimo eksponato, stulpelyje </w:t>
      </w:r>
      <w:r w:rsidRPr="00BC3ECA">
        <w:rPr>
          <w:b/>
        </w:rPr>
        <w:t>Veiksmai</w:t>
      </w:r>
      <w:r w:rsidRPr="00BC3ECA">
        <w:t xml:space="preserve"> spauskite </w:t>
      </w:r>
      <w:r w:rsidR="00424185" w:rsidRPr="00BC3ECA">
        <w:rPr>
          <w:noProof/>
          <w:lang w:eastAsia="lt-LT"/>
        </w:rPr>
        <w:drawing>
          <wp:inline distT="0" distB="0" distL="0" distR="0" wp14:anchorId="2A69325E" wp14:editId="628B7839">
            <wp:extent cx="167640" cy="1676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32246E31" w14:textId="2C6DFB58" w:rsidR="00843AEE" w:rsidRPr="00BC3ECA" w:rsidRDefault="00843AEE" w:rsidP="005B3A8E">
      <w:pPr>
        <w:pStyle w:val="BodyText"/>
      </w:pPr>
      <w:r w:rsidRPr="00BC3ECA">
        <w:t xml:space="preserve">Atsiveria langas </w:t>
      </w:r>
      <w:r w:rsidRPr="00BC3ECA">
        <w:rPr>
          <w:rStyle w:val="CharLangas"/>
        </w:rPr>
        <w:t>Eksponatų paieška &gt; Eksponatas/Komplektas</w:t>
      </w:r>
      <w:r w:rsidR="0001268D" w:rsidRPr="00BC3ECA">
        <w:rPr>
          <w:rStyle w:val="CharLangas"/>
        </w:rPr>
        <w:t>/Grupė</w:t>
      </w:r>
      <w:r w:rsidRPr="00BC3ECA">
        <w:t>.</w:t>
      </w:r>
    </w:p>
    <w:p w14:paraId="3AA42DB6" w14:textId="77777777" w:rsidR="00843AEE" w:rsidRPr="00BC3ECA" w:rsidRDefault="00843AEE" w:rsidP="00843AEE">
      <w:pPr>
        <w:pStyle w:val="AlnosNumbered"/>
      </w:pPr>
      <w:r w:rsidRPr="00BC3ECA">
        <w:t xml:space="preserve">Atsiverskite kortelę </w:t>
      </w:r>
      <w:r w:rsidRPr="00BC3ECA">
        <w:rPr>
          <w:rStyle w:val="CharLaukas"/>
        </w:rPr>
        <w:t>Saugojimas ir judėjimas</w:t>
      </w:r>
      <w:r w:rsidRPr="00BC3ECA">
        <w:t>.</w:t>
      </w:r>
    </w:p>
    <w:p w14:paraId="477A65C6" w14:textId="77777777" w:rsidR="00843AEE" w:rsidRPr="00BC3ECA" w:rsidRDefault="00843AEE" w:rsidP="00843AEE">
      <w:pPr>
        <w:pStyle w:val="AlnosNumbered"/>
      </w:pPr>
      <w:r w:rsidRPr="00BC3ECA">
        <w:t xml:space="preserve">Bloke </w:t>
      </w:r>
      <w:r w:rsidRPr="00BC3ECA">
        <w:rPr>
          <w:rStyle w:val="CharLaukas"/>
        </w:rPr>
        <w:t>Judėjimas</w:t>
      </w:r>
      <w:r w:rsidRPr="00BC3ECA">
        <w:t xml:space="preserve"> spauskite </w:t>
      </w:r>
      <w:r w:rsidRPr="00BC3ECA">
        <w:rPr>
          <w:rStyle w:val="CharLaukas"/>
        </w:rPr>
        <w:t>Tvarkyti judėjim</w:t>
      </w:r>
      <w:r w:rsidR="00CA490D" w:rsidRPr="00BC3ECA">
        <w:rPr>
          <w:rStyle w:val="CharLaukas"/>
        </w:rPr>
        <w:t>ą</w:t>
      </w:r>
      <w:r w:rsidRPr="00BC3ECA">
        <w:t>.</w:t>
      </w:r>
    </w:p>
    <w:p w14:paraId="3D9F41C9" w14:textId="77777777" w:rsidR="00843AEE" w:rsidRPr="00BC3ECA" w:rsidRDefault="00843AEE" w:rsidP="005B3A8E">
      <w:pPr>
        <w:pStyle w:val="BodyText"/>
      </w:pPr>
      <w:r w:rsidRPr="00BC3ECA">
        <w:t>Atsiveria judėjimo pasirinkimų sąrašas.</w:t>
      </w:r>
    </w:p>
    <w:p w14:paraId="21AB823B" w14:textId="212C6D9B" w:rsidR="00843AEE" w:rsidRPr="00BC3ECA" w:rsidRDefault="0001268D" w:rsidP="00FE66FF">
      <w:pPr>
        <w:pStyle w:val="Picture"/>
      </w:pPr>
      <w:r w:rsidRPr="00BC3ECA">
        <w:rPr>
          <w:noProof/>
        </w:rPr>
        <w:lastRenderedPageBreak/>
        <w:drawing>
          <wp:inline distT="0" distB="0" distL="0" distR="0" wp14:anchorId="40759D6A" wp14:editId="42FD652D">
            <wp:extent cx="4806950" cy="1873427"/>
            <wp:effectExtent l="19050" t="19050" r="12700" b="1270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Eksponatas.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832508" cy="1883388"/>
                    </a:xfrm>
                    <a:prstGeom prst="rect">
                      <a:avLst/>
                    </a:prstGeom>
                    <a:ln w="3175">
                      <a:solidFill>
                        <a:schemeClr val="tx1"/>
                      </a:solidFill>
                    </a:ln>
                  </pic:spPr>
                </pic:pic>
              </a:graphicData>
            </a:graphic>
          </wp:inline>
        </w:drawing>
      </w:r>
    </w:p>
    <w:p w14:paraId="4BAFCC7A" w14:textId="77777777" w:rsidR="00843AEE" w:rsidRPr="00BC3ECA" w:rsidRDefault="00843AEE" w:rsidP="006134FE">
      <w:pPr>
        <w:pStyle w:val="AlnosNumbered"/>
      </w:pPr>
      <w:r w:rsidRPr="00BC3ECA">
        <w:t xml:space="preserve">Spauskite </w:t>
      </w:r>
      <w:r w:rsidR="00CA490D" w:rsidRPr="00BC3ECA">
        <w:rPr>
          <w:rStyle w:val="CharLaukas"/>
        </w:rPr>
        <w:t>Radimas</w:t>
      </w:r>
      <w:r w:rsidRPr="00BC3ECA">
        <w:t>.</w:t>
      </w:r>
    </w:p>
    <w:p w14:paraId="32444341" w14:textId="77777777" w:rsidR="00843AEE" w:rsidRPr="00BC3ECA" w:rsidRDefault="00843AEE" w:rsidP="005B3A8E">
      <w:pPr>
        <w:pStyle w:val="BodyText"/>
      </w:pPr>
      <w:r w:rsidRPr="00BC3ECA">
        <w:t xml:space="preserve">Atsiveria langas </w:t>
      </w:r>
      <w:r w:rsidR="00CA490D" w:rsidRPr="00BC3ECA">
        <w:t>radimo</w:t>
      </w:r>
      <w:r w:rsidRPr="00BC3ECA">
        <w:t xml:space="preserve"> aplinkybėms nurodyti.</w:t>
      </w:r>
    </w:p>
    <w:p w14:paraId="7FD4F3C5" w14:textId="77777777" w:rsidR="00843AEE" w:rsidRPr="00BC3ECA" w:rsidRDefault="00843AEE" w:rsidP="006134FE">
      <w:pPr>
        <w:pStyle w:val="AlnosNumbered"/>
      </w:pPr>
      <w:r w:rsidRPr="00BC3ECA">
        <w:t xml:space="preserve">Nurodykite </w:t>
      </w:r>
      <w:r w:rsidR="00CA490D" w:rsidRPr="00BC3ECA">
        <w:t>radimo</w:t>
      </w:r>
      <w:r w:rsidRPr="00BC3ECA">
        <w:t xml:space="preserve"> duomenis ir spauskite </w:t>
      </w:r>
      <w:r w:rsidRPr="00BC3ECA">
        <w:rPr>
          <w:rStyle w:val="CharLaukas"/>
        </w:rPr>
        <w:t>[Išsaugoti]</w:t>
      </w:r>
      <w:r w:rsidRPr="00BC3ECA">
        <w:t>.</w:t>
      </w:r>
    </w:p>
    <w:p w14:paraId="2798C0A2" w14:textId="77777777" w:rsidR="00843AEE" w:rsidRPr="00BC3ECA" w:rsidRDefault="00843AEE" w:rsidP="005B3A8E">
      <w:pPr>
        <w:pStyle w:val="BodyText"/>
      </w:pPr>
      <w:r w:rsidRPr="00BC3ECA">
        <w:t xml:space="preserve">Duomenys išsaugomi ir patalpinami bloke </w:t>
      </w:r>
      <w:r w:rsidRPr="00BC3ECA">
        <w:rPr>
          <w:rStyle w:val="CharLaukas"/>
        </w:rPr>
        <w:t>Judėjimas</w:t>
      </w:r>
      <w:r w:rsidRPr="00BC3ECA">
        <w:t>.</w:t>
      </w:r>
    </w:p>
    <w:p w14:paraId="2A22C844" w14:textId="77777777" w:rsidR="00843AEE" w:rsidRPr="00BC3ECA" w:rsidRDefault="00843AEE" w:rsidP="00843AEE">
      <w:pPr>
        <w:pStyle w:val="AlnosNumbered"/>
        <w:keepNext/>
      </w:pPr>
      <w:r w:rsidRPr="00BC3ECA">
        <w:t xml:space="preserve">Spauskite </w:t>
      </w:r>
      <w:r w:rsidRPr="00BC3ECA">
        <w:rPr>
          <w:rStyle w:val="CharLaukas"/>
        </w:rPr>
        <w:t>[Išsaugoti]</w:t>
      </w:r>
      <w:r w:rsidR="00045D8D" w:rsidRPr="00BC3ECA">
        <w:rPr>
          <w:rStyle w:val="AlnostextChar"/>
        </w:rPr>
        <w:t xml:space="preserve"> ir </w:t>
      </w:r>
      <w:r w:rsidR="00045D8D" w:rsidRPr="00BC3ECA">
        <w:rPr>
          <w:rStyle w:val="CharLaukas"/>
        </w:rPr>
        <w:t>[Baigti tvarkyti]</w:t>
      </w:r>
      <w:r w:rsidR="00045D8D" w:rsidRPr="00BC3ECA">
        <w:rPr>
          <w:rStyle w:val="AlnostextChar"/>
        </w:rPr>
        <w:t>.</w:t>
      </w:r>
    </w:p>
    <w:p w14:paraId="1369A223" w14:textId="77777777" w:rsidR="00843AEE" w:rsidRPr="00BC3ECA" w:rsidRDefault="00843AEE" w:rsidP="005B3A8E">
      <w:pPr>
        <w:pStyle w:val="BodyText"/>
      </w:pPr>
      <w:r w:rsidRPr="00BC3ECA">
        <w:t xml:space="preserve">Sistema patikrina, ar duomenys korektiški, ir jei taip – juos išsaugo. </w:t>
      </w:r>
      <w:r w:rsidRPr="00BC3ECA">
        <w:br/>
        <w:t>Apie sėkmingai atliktą veiksmą pateikiamas pranešimas.</w:t>
      </w:r>
    </w:p>
    <w:p w14:paraId="567DCC7D" w14:textId="77777777" w:rsidR="00F86956" w:rsidRPr="00BC3ECA" w:rsidRDefault="00F86956" w:rsidP="00F86956">
      <w:pPr>
        <w:pStyle w:val="AlnosNumbered"/>
        <w:keepNext/>
        <w:rPr>
          <w:rStyle w:val="AlnostextChar"/>
        </w:rPr>
      </w:pPr>
      <w:bookmarkStart w:id="298" w:name="_Ref333909103"/>
      <w:bookmarkStart w:id="299" w:name="_Ref333909105"/>
      <w:r w:rsidRPr="00BC3ECA">
        <w:t xml:space="preserve">Spauskite </w:t>
      </w:r>
      <w:r w:rsidRPr="00BC3ECA">
        <w:rPr>
          <w:rStyle w:val="CharLaukas"/>
        </w:rPr>
        <w:t>[Patvirtinti]</w:t>
      </w:r>
      <w:r w:rsidRPr="00BC3ECA">
        <w:rPr>
          <w:rStyle w:val="AlnostextChar"/>
        </w:rPr>
        <w:t>.</w:t>
      </w:r>
    </w:p>
    <w:p w14:paraId="331AC4F5" w14:textId="77777777" w:rsidR="00F86956" w:rsidRPr="00BC3ECA" w:rsidRDefault="00F86956" w:rsidP="005B3A8E">
      <w:pPr>
        <w:pStyle w:val="BodyText"/>
        <w:rPr>
          <w:rStyle w:val="AlnostextChar"/>
        </w:rPr>
      </w:pPr>
      <w:r w:rsidRPr="00BC3ECA">
        <w:rPr>
          <w:rStyle w:val="AlnostextChar"/>
        </w:rPr>
        <w:t xml:space="preserve">Sistema eksponato būseną nustato į tą, kurią turėjo iki dingimo fakto </w:t>
      </w:r>
      <w:r w:rsidR="00BE5B2A" w:rsidRPr="00BC3ECA">
        <w:rPr>
          <w:rStyle w:val="AlnostextChar"/>
        </w:rPr>
        <w:t>užfiksavimo</w:t>
      </w:r>
      <w:r w:rsidRPr="00BC3ECA">
        <w:rPr>
          <w:rStyle w:val="AlnostextChar"/>
        </w:rPr>
        <w:t>.</w:t>
      </w:r>
    </w:p>
    <w:p w14:paraId="2502B3E9" w14:textId="5462CCF5" w:rsidR="005F7843" w:rsidRPr="00BC3ECA" w:rsidRDefault="005F7843" w:rsidP="005F7843">
      <w:pPr>
        <w:pStyle w:val="Heading2"/>
      </w:pPr>
      <w:bookmarkStart w:id="300" w:name="_Ref333935167"/>
      <w:bookmarkStart w:id="301" w:name="_Toc169621758"/>
      <w:r w:rsidRPr="00BC3ECA">
        <w:t>Įvesti eksponato</w:t>
      </w:r>
      <w:r w:rsidR="00223CAA" w:rsidRPr="00BC3ECA">
        <w:t>/komplekto</w:t>
      </w:r>
      <w:r w:rsidR="00765F9D" w:rsidRPr="00BC3ECA">
        <w:t>/grupės</w:t>
      </w:r>
      <w:r w:rsidRPr="00BC3ECA">
        <w:t xml:space="preserve"> nurašymo faktą</w:t>
      </w:r>
      <w:bookmarkEnd w:id="298"/>
      <w:bookmarkEnd w:id="299"/>
      <w:bookmarkEnd w:id="300"/>
      <w:bookmarkEnd w:id="301"/>
    </w:p>
    <w:p w14:paraId="73BCC15E" w14:textId="0632F3CB" w:rsidR="003D57E9" w:rsidRPr="00BC3ECA" w:rsidRDefault="003D57E9" w:rsidP="003D57E9">
      <w:pPr>
        <w:pStyle w:val="Alnostext"/>
        <w:keepNext/>
      </w:pPr>
      <w:r w:rsidRPr="00BC3ECA">
        <w:t xml:space="preserve">Paskirtis – leisti </w:t>
      </w:r>
      <w:r w:rsidRPr="00BC3ECA">
        <w:rPr>
          <w:rFonts w:cs="Arial"/>
        </w:rPr>
        <w:t>vyr. fondų  saugotojui sistemoje įvesti duomenis apie eksponato/komplekto</w:t>
      </w:r>
      <w:r w:rsidR="006E73EA" w:rsidRPr="00BC3ECA">
        <w:rPr>
          <w:rFonts w:cs="Arial"/>
        </w:rPr>
        <w:t>/grupės</w:t>
      </w:r>
      <w:r w:rsidRPr="00BC3ECA">
        <w:rPr>
          <w:rFonts w:cs="Arial"/>
        </w:rPr>
        <w:t xml:space="preserve"> </w:t>
      </w:r>
      <w:r w:rsidR="00705EBB" w:rsidRPr="00BC3ECA">
        <w:rPr>
          <w:rFonts w:cs="Arial"/>
        </w:rPr>
        <w:t>nurašymą</w:t>
      </w:r>
      <w:r w:rsidRPr="00BC3ECA">
        <w:t xml:space="preserve">. </w:t>
      </w:r>
    </w:p>
    <w:p w14:paraId="2B53172E" w14:textId="77777777" w:rsidR="003D57E9" w:rsidRPr="00BC3ECA" w:rsidRDefault="003D57E9" w:rsidP="003D57E9">
      <w:pPr>
        <w:pStyle w:val="HeadingB"/>
        <w:rPr>
          <w:noProof w:val="0"/>
        </w:rPr>
      </w:pPr>
      <w:r w:rsidRPr="00BC3ECA">
        <w:rPr>
          <w:noProof w:val="0"/>
        </w:rPr>
        <w:t>Kas gali atlikti</w:t>
      </w:r>
    </w:p>
    <w:p w14:paraId="2DAD0612" w14:textId="0BA3ED75" w:rsidR="003D57E9" w:rsidRPr="00BC3ECA" w:rsidRDefault="003D57E9" w:rsidP="003D57E9">
      <w:pPr>
        <w:pStyle w:val="Alnostext"/>
      </w:pPr>
      <w:r w:rsidRPr="00BC3ECA">
        <w:rPr>
          <w:rFonts w:cs="Arial"/>
        </w:rPr>
        <w:t>Įvesti duomenis apie eksponato/komplekto</w:t>
      </w:r>
      <w:r w:rsidR="006E73EA" w:rsidRPr="00BC3ECA">
        <w:rPr>
          <w:rFonts w:cs="Arial"/>
        </w:rPr>
        <w:t>/grupės</w:t>
      </w:r>
      <w:r w:rsidRPr="00BC3ECA">
        <w:rPr>
          <w:rFonts w:cs="Arial"/>
        </w:rPr>
        <w:t xml:space="preserve"> </w:t>
      </w:r>
      <w:r w:rsidR="00705EBB" w:rsidRPr="00BC3ECA">
        <w:rPr>
          <w:rFonts w:cs="Arial"/>
        </w:rPr>
        <w:t>nurašymą</w:t>
      </w:r>
      <w:r w:rsidRPr="00BC3ECA">
        <w:t xml:space="preserve"> gali:</w:t>
      </w:r>
    </w:p>
    <w:p w14:paraId="61CEA984" w14:textId="77777777" w:rsidR="003D57E9" w:rsidRPr="00BC3ECA" w:rsidRDefault="003D57E9" w:rsidP="003D57E9">
      <w:pPr>
        <w:pStyle w:val="AlnostextBuleted"/>
      </w:pPr>
      <w:r w:rsidRPr="00BC3ECA">
        <w:rPr>
          <w:rFonts w:cs="Arial"/>
        </w:rPr>
        <w:t xml:space="preserve">Vyr. fondų  </w:t>
      </w:r>
      <w:r w:rsidRPr="00BC3ECA">
        <w:t>saugotojas</w:t>
      </w:r>
      <w:r w:rsidR="00045D8D" w:rsidRPr="00BC3ECA">
        <w:t>;</w:t>
      </w:r>
    </w:p>
    <w:p w14:paraId="504A2A02" w14:textId="77777777" w:rsidR="003D57E9" w:rsidRPr="00BC3ECA" w:rsidRDefault="003D57E9" w:rsidP="003D57E9">
      <w:pPr>
        <w:pStyle w:val="AlnostextBuleted"/>
      </w:pPr>
      <w:r w:rsidRPr="00BC3ECA">
        <w:t xml:space="preserve">Naudotojas, kuriam suteikta teisė įvesti eksponato </w:t>
      </w:r>
      <w:r w:rsidR="00705EBB" w:rsidRPr="00BC3ECA">
        <w:t>nurašymo</w:t>
      </w:r>
      <w:r w:rsidRPr="00BC3ECA">
        <w:t xml:space="preserve"> faktą.</w:t>
      </w:r>
    </w:p>
    <w:p w14:paraId="483A6EA2" w14:textId="77777777" w:rsidR="003D57E9" w:rsidRPr="00BC3ECA" w:rsidRDefault="003D57E9" w:rsidP="003D57E9">
      <w:pPr>
        <w:pStyle w:val="HeadingB"/>
        <w:rPr>
          <w:noProof w:val="0"/>
        </w:rPr>
      </w:pPr>
      <w:r w:rsidRPr="00BC3ECA">
        <w:rPr>
          <w:noProof w:val="0"/>
        </w:rPr>
        <w:t>Prieš pradedant</w:t>
      </w:r>
    </w:p>
    <w:p w14:paraId="04B329E0" w14:textId="14F5D35D" w:rsidR="003D57E9" w:rsidRPr="00BC3ECA" w:rsidRDefault="003D57E9" w:rsidP="003D57E9">
      <w:pPr>
        <w:pStyle w:val="Alnostext"/>
      </w:pPr>
      <w:r w:rsidRPr="00BC3ECA">
        <w:t xml:space="preserve">Prieš </w:t>
      </w:r>
      <w:r w:rsidRPr="00BC3ECA">
        <w:rPr>
          <w:rFonts w:cs="Arial"/>
        </w:rPr>
        <w:t>įvedant duomenis apie eksponato/komplekto</w:t>
      </w:r>
      <w:r w:rsidR="00544D63" w:rsidRPr="00BC3ECA">
        <w:rPr>
          <w:rFonts w:cs="Arial"/>
        </w:rPr>
        <w:t>/grupės</w:t>
      </w:r>
      <w:r w:rsidRPr="00BC3ECA">
        <w:rPr>
          <w:rFonts w:cs="Arial"/>
        </w:rPr>
        <w:t xml:space="preserve"> </w:t>
      </w:r>
      <w:r w:rsidR="0018770C" w:rsidRPr="00BC3ECA">
        <w:rPr>
          <w:rFonts w:cs="Arial"/>
        </w:rPr>
        <w:t>nurašymą</w:t>
      </w:r>
      <w:r w:rsidRPr="00BC3ECA">
        <w:rPr>
          <w:rFonts w:cs="Arial"/>
        </w:rPr>
        <w:t>, turi būti tenkinamos šios sąlygos</w:t>
      </w:r>
      <w:r w:rsidRPr="00BC3ECA">
        <w:t>:</w:t>
      </w:r>
    </w:p>
    <w:p w14:paraId="685A34DD" w14:textId="77777777" w:rsidR="003D57E9" w:rsidRPr="00BC3ECA" w:rsidRDefault="003D57E9" w:rsidP="003D57E9">
      <w:pPr>
        <w:pStyle w:val="AlnostextBuleted"/>
      </w:pPr>
      <w:r w:rsidRPr="00BC3ECA">
        <w:t>Eksponato būsena turi būti</w:t>
      </w:r>
      <w:r w:rsidR="00705EBB" w:rsidRPr="00BC3ECA">
        <w:t xml:space="preserve"> </w:t>
      </w:r>
      <w:r w:rsidR="00705EBB" w:rsidRPr="00BC3ECA">
        <w:rPr>
          <w:rStyle w:val="CharLangas"/>
        </w:rPr>
        <w:t>Saugomas muziejuje</w:t>
      </w:r>
      <w:r w:rsidR="00705EBB" w:rsidRPr="00BC3ECA">
        <w:t xml:space="preserve"> arba</w:t>
      </w:r>
      <w:r w:rsidRPr="00BC3ECA">
        <w:t xml:space="preserve"> </w:t>
      </w:r>
      <w:r w:rsidRPr="00BC3ECA">
        <w:rPr>
          <w:rStyle w:val="CharLangas"/>
        </w:rPr>
        <w:t>Dingęs</w:t>
      </w:r>
      <w:r w:rsidRPr="00BC3ECA">
        <w:t>.</w:t>
      </w:r>
    </w:p>
    <w:p w14:paraId="67AAEEDB" w14:textId="77777777" w:rsidR="003D57E9" w:rsidRPr="00BC3ECA" w:rsidRDefault="003D57E9" w:rsidP="003D57E9">
      <w:pPr>
        <w:pStyle w:val="AlnostextBuleted"/>
      </w:pPr>
      <w:r w:rsidRPr="00BC3ECA">
        <w:t xml:space="preserve">Eksponato duomenų būsena yra </w:t>
      </w:r>
      <w:r w:rsidRPr="00BC3ECA">
        <w:rPr>
          <w:rStyle w:val="CharLangas"/>
        </w:rPr>
        <w:t>Tvarkomas</w:t>
      </w:r>
      <w:r w:rsidR="003E207F" w:rsidRPr="00BC3ECA">
        <w:t xml:space="preserve"> arba </w:t>
      </w:r>
      <w:r w:rsidR="003E207F" w:rsidRPr="00BC3ECA">
        <w:rPr>
          <w:rStyle w:val="CharLangas"/>
        </w:rPr>
        <w:t>Patvirtintas</w:t>
      </w:r>
      <w:r w:rsidRPr="00BC3ECA">
        <w:t>.</w:t>
      </w:r>
    </w:p>
    <w:p w14:paraId="239A28F8" w14:textId="77777777" w:rsidR="003D57E9" w:rsidRPr="00BC3ECA" w:rsidRDefault="003D57E9" w:rsidP="003D57E9">
      <w:pPr>
        <w:pStyle w:val="HeadingB"/>
        <w:rPr>
          <w:noProof w:val="0"/>
        </w:rPr>
      </w:pPr>
      <w:r w:rsidRPr="00BC3ECA">
        <w:rPr>
          <w:noProof w:val="0"/>
        </w:rPr>
        <w:t>Kaip atlikti</w:t>
      </w:r>
    </w:p>
    <w:p w14:paraId="6C226AAA" w14:textId="377CC648" w:rsidR="003D57E9" w:rsidRPr="00BC3ECA" w:rsidRDefault="003D57E9" w:rsidP="003D57E9">
      <w:pPr>
        <w:pStyle w:val="Alnostext"/>
      </w:pPr>
      <w:r w:rsidRPr="00BC3ECA">
        <w:t xml:space="preserve">Norėdami </w:t>
      </w:r>
      <w:r w:rsidRPr="00BC3ECA">
        <w:rPr>
          <w:rFonts w:cs="Arial"/>
        </w:rPr>
        <w:t>įvesti duomenis apie eksponato/komplekto</w:t>
      </w:r>
      <w:r w:rsidR="00045F04" w:rsidRPr="00BC3ECA">
        <w:rPr>
          <w:rFonts w:cs="Arial"/>
        </w:rPr>
        <w:t>/grupės</w:t>
      </w:r>
      <w:r w:rsidRPr="00BC3ECA">
        <w:rPr>
          <w:rFonts w:cs="Arial"/>
        </w:rPr>
        <w:t xml:space="preserve"> </w:t>
      </w:r>
      <w:r w:rsidR="00705EBB" w:rsidRPr="00BC3ECA">
        <w:rPr>
          <w:rFonts w:cs="Arial"/>
        </w:rPr>
        <w:t>nurašymą</w:t>
      </w:r>
      <w:r w:rsidRPr="00BC3ECA">
        <w:t>, atlikite šiuos veiksmus:</w:t>
      </w:r>
    </w:p>
    <w:p w14:paraId="7F62DAEA" w14:textId="278ECFA0" w:rsidR="003D57E9" w:rsidRPr="00BC3ECA" w:rsidRDefault="003D57E9" w:rsidP="007171F7">
      <w:pPr>
        <w:pStyle w:val="AlnosNumbered"/>
        <w:numPr>
          <w:ilvl w:val="0"/>
          <w:numId w:val="55"/>
        </w:numPr>
      </w:pPr>
      <w:r w:rsidRPr="00BC3ECA">
        <w:t>Suraskite norimo eksponato/komplekto</w:t>
      </w:r>
      <w:r w:rsidR="00045F04" w:rsidRPr="00BC3ECA">
        <w:t>/grupės</w:t>
      </w:r>
      <w:r w:rsidRPr="00BC3ECA">
        <w:t xml:space="preserve"> duomenis.</w:t>
      </w:r>
    </w:p>
    <w:p w14:paraId="0E75373A" w14:textId="32E66179" w:rsidR="003D57E9" w:rsidRPr="00BC3ECA" w:rsidRDefault="003D57E9" w:rsidP="005B3A8E">
      <w:pPr>
        <w:pStyle w:val="BodyText"/>
      </w:pPr>
      <w:r w:rsidRPr="00BC3ECA">
        <w:t>Kaip atlikti skaitykite</w:t>
      </w:r>
      <w:r w:rsidR="00045F04" w:rsidRPr="00BC3ECA">
        <w:t xml:space="preserve"> </w:t>
      </w:r>
      <w:r w:rsidR="00045F04" w:rsidRPr="00BC3ECA">
        <w:rPr>
          <w:i/>
        </w:rPr>
        <w:fldChar w:fldCharType="begin"/>
      </w:r>
      <w:r w:rsidR="00045F04" w:rsidRPr="00BC3ECA">
        <w:rPr>
          <w:i/>
        </w:rPr>
        <w:instrText xml:space="preserve"> REF _Ref307307073 \h  \* MERGEFORMAT </w:instrText>
      </w:r>
      <w:r w:rsidR="00045F04" w:rsidRPr="00BC3ECA">
        <w:rPr>
          <w:i/>
        </w:rPr>
      </w:r>
      <w:r w:rsidR="00045F04" w:rsidRPr="00BC3ECA">
        <w:rPr>
          <w:i/>
        </w:rPr>
        <w:fldChar w:fldCharType="separate"/>
      </w:r>
      <w:r w:rsidR="000D676C" w:rsidRPr="000D676C">
        <w:rPr>
          <w:i/>
        </w:rPr>
        <w:t>Surasti eksponato/komplekto/grupės duomenis</w:t>
      </w:r>
      <w:r w:rsidR="00045F04" w:rsidRPr="00BC3ECA">
        <w:rPr>
          <w:i/>
        </w:rPr>
        <w:fldChar w:fldCharType="end"/>
      </w:r>
      <w:r w:rsidRPr="00BC3ECA">
        <w:t xml:space="preserve"> </w:t>
      </w:r>
      <w:r w:rsidRPr="00BC3ECA">
        <w:rPr>
          <w:rStyle w:val="CharLangas"/>
        </w:rPr>
        <w:t>(</w:t>
      </w:r>
      <w:r w:rsidR="00045F04" w:rsidRPr="00BC3ECA">
        <w:rPr>
          <w:rStyle w:val="CharLangas"/>
        </w:rPr>
        <w:fldChar w:fldCharType="begin"/>
      </w:r>
      <w:r w:rsidR="00045F04" w:rsidRPr="00BC3ECA">
        <w:rPr>
          <w:rStyle w:val="CharLangas"/>
        </w:rPr>
        <w:instrText xml:space="preserve"> PAGEREF _Ref307307073 \h </w:instrText>
      </w:r>
      <w:r w:rsidR="00045F04" w:rsidRPr="00BC3ECA">
        <w:rPr>
          <w:rStyle w:val="CharLangas"/>
        </w:rPr>
      </w:r>
      <w:r w:rsidR="00045F04" w:rsidRPr="00BC3ECA">
        <w:rPr>
          <w:rStyle w:val="CharLangas"/>
        </w:rPr>
        <w:fldChar w:fldCharType="separate"/>
      </w:r>
      <w:r w:rsidR="000D676C">
        <w:rPr>
          <w:rStyle w:val="CharLangas"/>
          <w:noProof/>
        </w:rPr>
        <w:t>75</w:t>
      </w:r>
      <w:r w:rsidR="00045F04" w:rsidRPr="00BC3ECA">
        <w:rPr>
          <w:rStyle w:val="CharLangas"/>
        </w:rPr>
        <w:fldChar w:fldCharType="end"/>
      </w:r>
      <w:r w:rsidRPr="00BC3ECA">
        <w:rPr>
          <w:rStyle w:val="CharLangas"/>
        </w:rPr>
        <w:t>psl.)</w:t>
      </w:r>
      <w:r w:rsidRPr="00BC3ECA">
        <w:t>.</w:t>
      </w:r>
    </w:p>
    <w:p w14:paraId="41D4550E" w14:textId="0CFE5D19" w:rsidR="003D57E9" w:rsidRPr="00BC3ECA" w:rsidRDefault="003D57E9" w:rsidP="00E60510">
      <w:pPr>
        <w:pStyle w:val="AlnosNumbered"/>
        <w:keepNext/>
      </w:pPr>
      <w:r w:rsidRPr="00BC3ECA">
        <w:t xml:space="preserve">Lange </w:t>
      </w:r>
      <w:r w:rsidRPr="00BC3ECA">
        <w:rPr>
          <w:rStyle w:val="CharLangas"/>
        </w:rPr>
        <w:t>Eksponatų paieška,</w:t>
      </w:r>
      <w:r w:rsidRPr="00BC3ECA">
        <w:t xml:space="preserve"> šalia norimo eksponato, stulpelyje </w:t>
      </w:r>
      <w:r w:rsidRPr="00BC3ECA">
        <w:rPr>
          <w:b/>
        </w:rPr>
        <w:t>Veiksmai</w:t>
      </w:r>
      <w:r w:rsidRPr="00BC3ECA">
        <w:t xml:space="preserve"> spauskite </w:t>
      </w:r>
      <w:r w:rsidR="00424185" w:rsidRPr="00BC3ECA">
        <w:rPr>
          <w:noProof/>
          <w:lang w:eastAsia="lt-LT"/>
        </w:rPr>
        <w:drawing>
          <wp:inline distT="0" distB="0" distL="0" distR="0" wp14:anchorId="33772471" wp14:editId="0D478D24">
            <wp:extent cx="167640" cy="16764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C3ECA">
        <w:t>.</w:t>
      </w:r>
    </w:p>
    <w:p w14:paraId="09CFE1A4" w14:textId="7B900506" w:rsidR="003D57E9" w:rsidRPr="00BC3ECA" w:rsidRDefault="003D57E9" w:rsidP="005B3A8E">
      <w:pPr>
        <w:pStyle w:val="BodyText"/>
      </w:pPr>
      <w:r w:rsidRPr="00BC3ECA">
        <w:t xml:space="preserve">Atsiveria langas </w:t>
      </w:r>
      <w:r w:rsidRPr="00BC3ECA">
        <w:rPr>
          <w:rStyle w:val="CharLangas"/>
        </w:rPr>
        <w:t>Eksponatų paieška &gt; Eksponatas/Komplektas</w:t>
      </w:r>
      <w:r w:rsidR="00045F04" w:rsidRPr="00BC3ECA">
        <w:rPr>
          <w:rStyle w:val="CharLangas"/>
        </w:rPr>
        <w:t>/Grupė</w:t>
      </w:r>
      <w:r w:rsidRPr="00BC3ECA">
        <w:t>.</w:t>
      </w:r>
    </w:p>
    <w:p w14:paraId="0710051B" w14:textId="77777777" w:rsidR="003D57E9" w:rsidRPr="00BC3ECA" w:rsidRDefault="003D57E9" w:rsidP="003D57E9">
      <w:pPr>
        <w:pStyle w:val="AlnosNumbered"/>
      </w:pPr>
      <w:r w:rsidRPr="00BC3ECA">
        <w:t xml:space="preserve">Atsiverskite kortelę </w:t>
      </w:r>
      <w:r w:rsidRPr="00BC3ECA">
        <w:rPr>
          <w:rStyle w:val="CharLaukas"/>
        </w:rPr>
        <w:t>Saugojimas ir judėjimas</w:t>
      </w:r>
      <w:r w:rsidRPr="00BC3ECA">
        <w:t>.</w:t>
      </w:r>
    </w:p>
    <w:p w14:paraId="0CA09CF3" w14:textId="77777777" w:rsidR="003D57E9" w:rsidRPr="00BC3ECA" w:rsidRDefault="003D57E9" w:rsidP="003D57E9">
      <w:pPr>
        <w:pStyle w:val="AlnosNumbered"/>
      </w:pPr>
      <w:r w:rsidRPr="00BC3ECA">
        <w:t xml:space="preserve">Bloke </w:t>
      </w:r>
      <w:r w:rsidRPr="00BC3ECA">
        <w:rPr>
          <w:rStyle w:val="CharLaukas"/>
        </w:rPr>
        <w:t>Judėjimas</w:t>
      </w:r>
      <w:r w:rsidRPr="00BC3ECA">
        <w:t xml:space="preserve"> spauskite </w:t>
      </w:r>
      <w:r w:rsidRPr="00BC3ECA">
        <w:rPr>
          <w:rStyle w:val="CharLaukas"/>
        </w:rPr>
        <w:t>Tvarkyti judėjimą</w:t>
      </w:r>
      <w:r w:rsidRPr="00BC3ECA">
        <w:t>.</w:t>
      </w:r>
    </w:p>
    <w:p w14:paraId="08B1DC57" w14:textId="77777777" w:rsidR="003D57E9" w:rsidRPr="00BC3ECA" w:rsidRDefault="003D57E9" w:rsidP="005B3A8E">
      <w:pPr>
        <w:pStyle w:val="BodyText"/>
      </w:pPr>
      <w:r w:rsidRPr="00BC3ECA">
        <w:t>Atsiveria judėjimo pasirinkimų sąrašas.</w:t>
      </w:r>
    </w:p>
    <w:p w14:paraId="2A5EA2B7" w14:textId="47B6E218" w:rsidR="003D57E9" w:rsidRPr="00BC3ECA" w:rsidRDefault="00022B71" w:rsidP="00FE66FF">
      <w:pPr>
        <w:pStyle w:val="Picture"/>
      </w:pPr>
      <w:r w:rsidRPr="00BC3ECA">
        <w:rPr>
          <w:noProof/>
        </w:rPr>
        <w:lastRenderedPageBreak/>
        <w:drawing>
          <wp:inline distT="0" distB="0" distL="0" distR="0" wp14:anchorId="4E0C976C" wp14:editId="37012BE3">
            <wp:extent cx="4855375" cy="1892300"/>
            <wp:effectExtent l="19050" t="19050" r="21590" b="1270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Eksponatas.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870514" cy="1898200"/>
                    </a:xfrm>
                    <a:prstGeom prst="rect">
                      <a:avLst/>
                    </a:prstGeom>
                    <a:ln w="3175">
                      <a:solidFill>
                        <a:schemeClr val="tx1"/>
                      </a:solidFill>
                    </a:ln>
                  </pic:spPr>
                </pic:pic>
              </a:graphicData>
            </a:graphic>
          </wp:inline>
        </w:drawing>
      </w:r>
    </w:p>
    <w:p w14:paraId="0B95074C" w14:textId="77777777" w:rsidR="003D57E9" w:rsidRPr="00BC3ECA" w:rsidRDefault="003D57E9" w:rsidP="00884460">
      <w:pPr>
        <w:pStyle w:val="AlnosNumbered"/>
        <w:keepNext/>
      </w:pPr>
      <w:r w:rsidRPr="00BC3ECA">
        <w:t xml:space="preserve">Spauskite </w:t>
      </w:r>
      <w:r w:rsidR="00705EBB" w:rsidRPr="00BC3ECA">
        <w:rPr>
          <w:rStyle w:val="CharLaukas"/>
        </w:rPr>
        <w:t>Nurašymas</w:t>
      </w:r>
      <w:r w:rsidRPr="00BC3ECA">
        <w:t>.</w:t>
      </w:r>
    </w:p>
    <w:p w14:paraId="6F45A6A7" w14:textId="77777777" w:rsidR="003D57E9" w:rsidRPr="00BC3ECA" w:rsidRDefault="003D57E9" w:rsidP="00300735">
      <w:pPr>
        <w:pStyle w:val="BodyText"/>
      </w:pPr>
      <w:r w:rsidRPr="00BC3ECA">
        <w:t xml:space="preserve">Atsiveria langas </w:t>
      </w:r>
      <w:r w:rsidR="00705EBB" w:rsidRPr="00BC3ECA">
        <w:t>nurašymo</w:t>
      </w:r>
      <w:r w:rsidRPr="00BC3ECA">
        <w:t xml:space="preserve"> </w:t>
      </w:r>
      <w:r w:rsidR="00705EBB" w:rsidRPr="00BC3ECA">
        <w:t>informacijai</w:t>
      </w:r>
      <w:r w:rsidRPr="00BC3ECA">
        <w:t xml:space="preserve"> nurodyti.</w:t>
      </w:r>
    </w:p>
    <w:p w14:paraId="5E174FC6" w14:textId="77777777" w:rsidR="003D57E9" w:rsidRPr="00BC3ECA" w:rsidRDefault="003D57E9" w:rsidP="003D57E9">
      <w:pPr>
        <w:pStyle w:val="AlnosNumbered"/>
      </w:pPr>
      <w:r w:rsidRPr="00BC3ECA">
        <w:t xml:space="preserve">Nurodykite </w:t>
      </w:r>
      <w:r w:rsidR="00705EBB" w:rsidRPr="00BC3ECA">
        <w:t>nurašymo</w:t>
      </w:r>
      <w:r w:rsidRPr="00BC3ECA">
        <w:t xml:space="preserve"> duomenis ir spauskite </w:t>
      </w:r>
      <w:r w:rsidRPr="00BC3ECA">
        <w:rPr>
          <w:rStyle w:val="CharLaukas"/>
        </w:rPr>
        <w:t>[Išsaugoti]</w:t>
      </w:r>
      <w:r w:rsidRPr="00BC3ECA">
        <w:t>.</w:t>
      </w:r>
    </w:p>
    <w:p w14:paraId="3F5C498E" w14:textId="77777777" w:rsidR="003D57E9" w:rsidRPr="00BC3ECA" w:rsidRDefault="003D57E9" w:rsidP="005B3A8E">
      <w:pPr>
        <w:pStyle w:val="BodyText"/>
      </w:pPr>
      <w:r w:rsidRPr="00BC3ECA">
        <w:t xml:space="preserve">Duomenys išsaugomi ir patalpinami bloke </w:t>
      </w:r>
      <w:r w:rsidRPr="00BC3ECA">
        <w:rPr>
          <w:rStyle w:val="CharLaukas"/>
        </w:rPr>
        <w:t>Judėjimas</w:t>
      </w:r>
      <w:r w:rsidRPr="00BC3ECA">
        <w:t>.</w:t>
      </w:r>
    </w:p>
    <w:p w14:paraId="527E9245" w14:textId="77777777" w:rsidR="003D57E9" w:rsidRPr="00BC3ECA" w:rsidRDefault="003D57E9" w:rsidP="003D57E9">
      <w:pPr>
        <w:pStyle w:val="AlnosNumbered"/>
        <w:keepNext/>
      </w:pPr>
      <w:r w:rsidRPr="00BC3ECA">
        <w:t xml:space="preserve">Spauskite </w:t>
      </w:r>
      <w:r w:rsidRPr="00BC3ECA">
        <w:rPr>
          <w:rStyle w:val="CharLaukas"/>
        </w:rPr>
        <w:t>[Išsaugoti]</w:t>
      </w:r>
      <w:r w:rsidR="00C56B97" w:rsidRPr="00BC3ECA">
        <w:t xml:space="preserve"> </w:t>
      </w:r>
      <w:r w:rsidR="00C56B97" w:rsidRPr="00BC3ECA">
        <w:rPr>
          <w:rStyle w:val="AlnostextChar"/>
        </w:rPr>
        <w:t xml:space="preserve">ir </w:t>
      </w:r>
      <w:r w:rsidR="00C56B97" w:rsidRPr="00BC3ECA">
        <w:rPr>
          <w:rStyle w:val="CharLaukas"/>
        </w:rPr>
        <w:t>[Baigti tvarkyti]</w:t>
      </w:r>
      <w:r w:rsidR="00C56B97" w:rsidRPr="00BC3ECA">
        <w:rPr>
          <w:rStyle w:val="AlnostextChar"/>
        </w:rPr>
        <w:t>.</w:t>
      </w:r>
    </w:p>
    <w:p w14:paraId="5CBE380F" w14:textId="77777777" w:rsidR="003D57E9" w:rsidRPr="00BC3ECA" w:rsidRDefault="003D57E9" w:rsidP="005B3A8E">
      <w:pPr>
        <w:pStyle w:val="BodyText"/>
      </w:pPr>
      <w:r w:rsidRPr="00BC3ECA">
        <w:t xml:space="preserve">Sistema patikrina, ar duomenys korektiški, ir jei taip – juos išsaugo. </w:t>
      </w:r>
      <w:r w:rsidRPr="00BC3ECA">
        <w:br/>
        <w:t>Apie sėkmingai atliktą veiksmą pateikiamas pranešimas.</w:t>
      </w:r>
    </w:p>
    <w:p w14:paraId="08796CDF" w14:textId="77777777" w:rsidR="00F86956" w:rsidRPr="00BC3ECA" w:rsidRDefault="00C56B97" w:rsidP="00F86956">
      <w:pPr>
        <w:pStyle w:val="AlnosNumbered"/>
        <w:keepNext/>
        <w:rPr>
          <w:rStyle w:val="AlnostextChar"/>
        </w:rPr>
      </w:pPr>
      <w:r w:rsidRPr="00BC3ECA">
        <w:t>Spauskite</w:t>
      </w:r>
      <w:r w:rsidR="00F86956" w:rsidRPr="00BC3ECA">
        <w:rPr>
          <w:rStyle w:val="AlnostextChar"/>
        </w:rPr>
        <w:t xml:space="preserve"> </w:t>
      </w:r>
      <w:r w:rsidR="00F86956" w:rsidRPr="00BC3ECA">
        <w:rPr>
          <w:rStyle w:val="CharLaukas"/>
        </w:rPr>
        <w:t>[Patvirtinti]</w:t>
      </w:r>
      <w:r w:rsidR="00F86956" w:rsidRPr="00BC3ECA">
        <w:rPr>
          <w:rStyle w:val="AlnostextChar"/>
        </w:rPr>
        <w:t>.</w:t>
      </w:r>
    </w:p>
    <w:p w14:paraId="35525D30" w14:textId="77777777" w:rsidR="00F86956" w:rsidRPr="00BC3ECA" w:rsidRDefault="00F86956" w:rsidP="005B3A8E">
      <w:pPr>
        <w:pStyle w:val="BodyText"/>
        <w:rPr>
          <w:rStyle w:val="AlnostextChar"/>
        </w:rPr>
      </w:pPr>
      <w:r w:rsidRPr="00BC3ECA">
        <w:rPr>
          <w:rStyle w:val="AlnostextChar"/>
        </w:rPr>
        <w:t xml:space="preserve">Sistema eksponato būseną nustato į </w:t>
      </w:r>
      <w:r w:rsidR="00DE60F7" w:rsidRPr="00BC3ECA">
        <w:rPr>
          <w:rStyle w:val="CharLangas"/>
        </w:rPr>
        <w:t>Nurašytas</w:t>
      </w:r>
      <w:r w:rsidRPr="00BC3ECA">
        <w:rPr>
          <w:rStyle w:val="AlnostextChar"/>
        </w:rPr>
        <w:t>.</w:t>
      </w:r>
    </w:p>
    <w:p w14:paraId="33CDBA6D" w14:textId="1ECF88B9" w:rsidR="005F7843" w:rsidRPr="00BC3ECA" w:rsidRDefault="005F7843" w:rsidP="005F7843">
      <w:pPr>
        <w:pStyle w:val="Heading2"/>
      </w:pPr>
      <w:bookmarkStart w:id="302" w:name="_Ref333909110"/>
      <w:bookmarkStart w:id="303" w:name="_Ref333909112"/>
      <w:bookmarkStart w:id="304" w:name="_Toc169621759"/>
      <w:r w:rsidRPr="00BC3ECA">
        <w:t>Formuoti būklės įvertinimo aktą spausdinimui</w:t>
      </w:r>
      <w:bookmarkEnd w:id="302"/>
      <w:bookmarkEnd w:id="303"/>
      <w:bookmarkEnd w:id="304"/>
    </w:p>
    <w:p w14:paraId="7675C614" w14:textId="77777777" w:rsidR="00EA1247" w:rsidRPr="00BC3ECA" w:rsidRDefault="00EA1247" w:rsidP="00EA1247">
      <w:pPr>
        <w:pStyle w:val="Alnostext"/>
        <w:keepNext/>
      </w:pPr>
      <w:r w:rsidRPr="00BC3ECA">
        <w:t xml:space="preserve">Paskirtis – </w:t>
      </w:r>
      <w:r w:rsidRPr="00BC3ECA">
        <w:rPr>
          <w:rFonts w:cs="Arial"/>
        </w:rPr>
        <w:t>suformuoti eksponato būklės įvertinimo aktą jo spausdinimui.</w:t>
      </w:r>
      <w:r w:rsidRPr="00BC3ECA">
        <w:t xml:space="preserve"> </w:t>
      </w:r>
    </w:p>
    <w:p w14:paraId="1F3CEF58" w14:textId="77777777" w:rsidR="00EA1247" w:rsidRPr="00BC3ECA" w:rsidRDefault="00EA1247" w:rsidP="00EA1247">
      <w:pPr>
        <w:pStyle w:val="HeadingB"/>
        <w:rPr>
          <w:noProof w:val="0"/>
        </w:rPr>
      </w:pPr>
      <w:r w:rsidRPr="00BC3ECA">
        <w:rPr>
          <w:noProof w:val="0"/>
        </w:rPr>
        <w:t>Kas gali atlikti</w:t>
      </w:r>
    </w:p>
    <w:p w14:paraId="7FB6C307" w14:textId="77777777" w:rsidR="00EA1247" w:rsidRPr="00BC3ECA" w:rsidRDefault="00EA1247" w:rsidP="00EA1247">
      <w:pPr>
        <w:pStyle w:val="Alnostext"/>
      </w:pPr>
      <w:r w:rsidRPr="00BC3ECA">
        <w:rPr>
          <w:rFonts w:cs="Arial"/>
        </w:rPr>
        <w:t>Formuoti eksponato būklės įvertinimo aktą spausdinimui</w:t>
      </w:r>
      <w:r w:rsidRPr="00BC3ECA">
        <w:t xml:space="preserve"> gali:</w:t>
      </w:r>
    </w:p>
    <w:p w14:paraId="2164EF5D" w14:textId="77777777" w:rsidR="00EA1247" w:rsidRPr="00BC3ECA" w:rsidRDefault="00EA1247" w:rsidP="00EA1247">
      <w:pPr>
        <w:pStyle w:val="AlnostextBuleted"/>
      </w:pPr>
      <w:r w:rsidRPr="00BC3ECA">
        <w:t xml:space="preserve">Naudotojas, kuriam suteikta teisė </w:t>
      </w:r>
      <w:r w:rsidRPr="00BC3ECA">
        <w:rPr>
          <w:rFonts w:cs="Arial"/>
        </w:rPr>
        <w:t>formuoti eksponato būklės įvertinimo aktą spausdinimui</w:t>
      </w:r>
      <w:r w:rsidRPr="00BC3ECA">
        <w:t>.</w:t>
      </w:r>
    </w:p>
    <w:p w14:paraId="383F742A" w14:textId="77777777" w:rsidR="00EA1247" w:rsidRPr="00BC3ECA" w:rsidRDefault="00EA1247" w:rsidP="00EA1247">
      <w:pPr>
        <w:pStyle w:val="HeadingB"/>
        <w:rPr>
          <w:noProof w:val="0"/>
        </w:rPr>
      </w:pPr>
      <w:r w:rsidRPr="00BC3ECA">
        <w:rPr>
          <w:noProof w:val="0"/>
        </w:rPr>
        <w:t>Prieš pradedant</w:t>
      </w:r>
    </w:p>
    <w:p w14:paraId="75583DA1" w14:textId="77777777" w:rsidR="00EA1247" w:rsidRPr="00BC3ECA" w:rsidRDefault="00EA1247" w:rsidP="00EA1247">
      <w:pPr>
        <w:pStyle w:val="Alnostext"/>
      </w:pPr>
      <w:r w:rsidRPr="00BC3ECA">
        <w:t>Prieš pradedant f</w:t>
      </w:r>
      <w:r w:rsidRPr="00BC3ECA">
        <w:rPr>
          <w:rFonts w:cs="Arial"/>
        </w:rPr>
        <w:t>ormuoti eksponato būklės įvertinimo aktą spausdinimui, turi būti atlikta</w:t>
      </w:r>
      <w:r w:rsidRPr="00BC3ECA">
        <w:t>:</w:t>
      </w:r>
    </w:p>
    <w:p w14:paraId="5541498A" w14:textId="77777777" w:rsidR="00EA1247" w:rsidRPr="00BC3ECA" w:rsidRDefault="00EA1247" w:rsidP="00EA1247">
      <w:pPr>
        <w:pStyle w:val="AlnostextBuleted"/>
      </w:pPr>
      <w:r w:rsidRPr="00BC3ECA">
        <w:t xml:space="preserve">Eksponato aprašo duomenys papildyti </w:t>
      </w:r>
      <w:r w:rsidR="00CD32C9" w:rsidRPr="00BC3ECA">
        <w:t xml:space="preserve">duomenų kortele </w:t>
      </w:r>
      <w:r w:rsidR="00CD32C9" w:rsidRPr="00BC3ECA">
        <w:rPr>
          <w:rStyle w:val="CharLaukas"/>
        </w:rPr>
        <w:t>Apžiūros, būklės tyrimai</w:t>
      </w:r>
      <w:r w:rsidRPr="00BC3ECA">
        <w:t xml:space="preserve"> </w:t>
      </w:r>
      <w:r w:rsidR="00CD32C9" w:rsidRPr="00BC3ECA">
        <w:t xml:space="preserve">ir jos </w:t>
      </w:r>
      <w:r w:rsidRPr="00BC3ECA">
        <w:t>įvertinimo duomenimis.</w:t>
      </w:r>
    </w:p>
    <w:p w14:paraId="44AF1D4E" w14:textId="63E7C22A" w:rsidR="00EA1247" w:rsidRPr="00BC3ECA" w:rsidRDefault="00EA1247" w:rsidP="00EA1247">
      <w:pPr>
        <w:pStyle w:val="Bodytextafterbuleted"/>
      </w:pPr>
      <w:r w:rsidRPr="00BC3ECA">
        <w:t xml:space="preserve">Kaip atlikti skaitykite skyrelyje </w:t>
      </w:r>
      <w:r w:rsidRPr="00BC3ECA">
        <w:rPr>
          <w:rStyle w:val="CharLangas"/>
        </w:rPr>
        <w:fldChar w:fldCharType="begin"/>
      </w:r>
      <w:r w:rsidRPr="00BC3ECA">
        <w:rPr>
          <w:rStyle w:val="CharLangas"/>
        </w:rPr>
        <w:instrText xml:space="preserve"> REF _Ref333415650 \h  \* MERGEFORMAT </w:instrText>
      </w:r>
      <w:r w:rsidRPr="00BC3ECA">
        <w:rPr>
          <w:rStyle w:val="CharLangas"/>
        </w:rPr>
      </w:r>
      <w:r w:rsidRPr="00BC3ECA">
        <w:rPr>
          <w:rStyle w:val="CharLangas"/>
        </w:rPr>
        <w:fldChar w:fldCharType="separate"/>
      </w:r>
      <w:r w:rsidR="000D676C" w:rsidRPr="000D676C">
        <w:rPr>
          <w:rStyle w:val="CharLangas"/>
        </w:rPr>
        <w:t>Pridėti duomenų korteles į aprašą</w:t>
      </w:r>
      <w:r w:rsidRPr="00BC3ECA">
        <w:rPr>
          <w:rStyle w:val="CharLangas"/>
        </w:rPr>
        <w:fldChar w:fldCharType="end"/>
      </w:r>
      <w:r w:rsidRPr="00BC3ECA">
        <w:rPr>
          <w:rStyle w:val="CharLangas"/>
        </w:rPr>
        <w:t xml:space="preserve"> (</w:t>
      </w:r>
      <w:r w:rsidR="005A3655" w:rsidRPr="00BC3ECA">
        <w:rPr>
          <w:rStyle w:val="CharLangas"/>
        </w:rPr>
        <w:fldChar w:fldCharType="begin"/>
      </w:r>
      <w:r w:rsidR="005A3655" w:rsidRPr="00BC3ECA">
        <w:rPr>
          <w:rStyle w:val="CharLangas"/>
        </w:rPr>
        <w:instrText xml:space="preserve"> PAGEREF _Ref333415650 \h </w:instrText>
      </w:r>
      <w:r w:rsidR="005A3655" w:rsidRPr="00BC3ECA">
        <w:rPr>
          <w:rStyle w:val="CharLangas"/>
        </w:rPr>
      </w:r>
      <w:r w:rsidR="005A3655" w:rsidRPr="00BC3ECA">
        <w:rPr>
          <w:rStyle w:val="CharLangas"/>
        </w:rPr>
        <w:fldChar w:fldCharType="separate"/>
      </w:r>
      <w:r w:rsidR="000D676C">
        <w:rPr>
          <w:rStyle w:val="CharLangas"/>
          <w:noProof/>
        </w:rPr>
        <w:t>73</w:t>
      </w:r>
      <w:r w:rsidR="005A3655" w:rsidRPr="00BC3ECA">
        <w:rPr>
          <w:rStyle w:val="CharLangas"/>
        </w:rPr>
        <w:fldChar w:fldCharType="end"/>
      </w:r>
      <w:r w:rsidR="005A3655" w:rsidRPr="00BC3ECA">
        <w:rPr>
          <w:rStyle w:val="CharLangas"/>
        </w:rPr>
        <w:t xml:space="preserve"> </w:t>
      </w:r>
      <w:r w:rsidRPr="00BC3ECA">
        <w:rPr>
          <w:rStyle w:val="CharLangas"/>
        </w:rPr>
        <w:t>psl.)</w:t>
      </w:r>
      <w:r w:rsidRPr="00BC3ECA">
        <w:t>.</w:t>
      </w:r>
    </w:p>
    <w:p w14:paraId="0D0421F0" w14:textId="77777777" w:rsidR="00EA1247" w:rsidRPr="00BC3ECA" w:rsidRDefault="00EA1247" w:rsidP="00EA1247">
      <w:pPr>
        <w:pStyle w:val="HeadingB"/>
        <w:rPr>
          <w:noProof w:val="0"/>
        </w:rPr>
      </w:pPr>
      <w:r w:rsidRPr="00BC3ECA">
        <w:rPr>
          <w:noProof w:val="0"/>
        </w:rPr>
        <w:t>Kaip atlikti</w:t>
      </w:r>
    </w:p>
    <w:p w14:paraId="7296BD8A" w14:textId="77777777" w:rsidR="00EA1247" w:rsidRPr="00BC3ECA" w:rsidRDefault="00EA1247" w:rsidP="00EA1247">
      <w:pPr>
        <w:pStyle w:val="Alnostext"/>
        <w:keepNext/>
      </w:pPr>
      <w:r w:rsidRPr="00BC3ECA">
        <w:t xml:space="preserve">Norėdami </w:t>
      </w:r>
      <w:r w:rsidRPr="00BC3ECA">
        <w:rPr>
          <w:rFonts w:cs="Arial"/>
        </w:rPr>
        <w:t>formuoti eksponato būklės įvertinimo aktą spausdinimui</w:t>
      </w:r>
      <w:r w:rsidRPr="00BC3ECA">
        <w:t>, atlikite šiuos veiksmus:</w:t>
      </w:r>
    </w:p>
    <w:p w14:paraId="1BF250AB" w14:textId="22EFD3B8" w:rsidR="00EA1247" w:rsidRPr="00BC3ECA" w:rsidRDefault="00EA1247" w:rsidP="007171F7">
      <w:pPr>
        <w:pStyle w:val="AlnosNumbered"/>
        <w:keepNext/>
        <w:numPr>
          <w:ilvl w:val="0"/>
          <w:numId w:val="67"/>
        </w:numPr>
      </w:pPr>
      <w:r w:rsidRPr="00BC3ECA">
        <w:t>Suraskite norimo eksponato/komplekto</w:t>
      </w:r>
      <w:r w:rsidR="00022B71" w:rsidRPr="00BC3ECA">
        <w:t>/grupės</w:t>
      </w:r>
      <w:r w:rsidRPr="00BC3ECA">
        <w:t xml:space="preserve"> duomenis.</w:t>
      </w:r>
    </w:p>
    <w:p w14:paraId="3A0D7B93" w14:textId="58E2FD9E" w:rsidR="00EA1247" w:rsidRPr="00BC3ECA" w:rsidRDefault="00EA1247" w:rsidP="005B3A8E">
      <w:pPr>
        <w:pStyle w:val="BodyText"/>
      </w:pPr>
      <w:r w:rsidRPr="00BC3ECA">
        <w:t>Kaip atlikti skaitykite</w:t>
      </w:r>
      <w:r w:rsidR="00022B71" w:rsidRPr="00BC3ECA">
        <w:t xml:space="preserve"> </w:t>
      </w:r>
      <w:r w:rsidR="00022B71" w:rsidRPr="00BC3ECA">
        <w:rPr>
          <w:i/>
        </w:rPr>
        <w:fldChar w:fldCharType="begin"/>
      </w:r>
      <w:r w:rsidR="00022B71" w:rsidRPr="00BC3ECA">
        <w:rPr>
          <w:i/>
        </w:rPr>
        <w:instrText xml:space="preserve"> REF _Ref307307073 \h  \* MERGEFORMAT </w:instrText>
      </w:r>
      <w:r w:rsidR="00022B71" w:rsidRPr="00BC3ECA">
        <w:rPr>
          <w:i/>
        </w:rPr>
      </w:r>
      <w:r w:rsidR="00022B71" w:rsidRPr="00BC3ECA">
        <w:rPr>
          <w:i/>
        </w:rPr>
        <w:fldChar w:fldCharType="separate"/>
      </w:r>
      <w:r w:rsidR="000D676C" w:rsidRPr="000D676C">
        <w:rPr>
          <w:i/>
        </w:rPr>
        <w:t>Surasti eksponato/komplekto/grupės duomenis</w:t>
      </w:r>
      <w:r w:rsidR="00022B71" w:rsidRPr="00BC3ECA">
        <w:rPr>
          <w:i/>
        </w:rPr>
        <w:fldChar w:fldCharType="end"/>
      </w:r>
      <w:r w:rsidRPr="00BC3ECA">
        <w:t xml:space="preserve"> </w:t>
      </w:r>
      <w:r w:rsidRPr="00BC3ECA">
        <w:rPr>
          <w:rStyle w:val="CharLangas"/>
        </w:rPr>
        <w:t>(</w:t>
      </w:r>
      <w:r w:rsidR="00022B71" w:rsidRPr="00BC3ECA">
        <w:rPr>
          <w:rStyle w:val="CharLangas"/>
        </w:rPr>
        <w:fldChar w:fldCharType="begin"/>
      </w:r>
      <w:r w:rsidR="00022B71" w:rsidRPr="00BC3ECA">
        <w:rPr>
          <w:rStyle w:val="CharLangas"/>
        </w:rPr>
        <w:instrText xml:space="preserve"> PAGEREF _Ref307307073 \h </w:instrText>
      </w:r>
      <w:r w:rsidR="00022B71" w:rsidRPr="00BC3ECA">
        <w:rPr>
          <w:rStyle w:val="CharLangas"/>
        </w:rPr>
      </w:r>
      <w:r w:rsidR="00022B71" w:rsidRPr="00BC3ECA">
        <w:rPr>
          <w:rStyle w:val="CharLangas"/>
        </w:rPr>
        <w:fldChar w:fldCharType="separate"/>
      </w:r>
      <w:r w:rsidR="000D676C">
        <w:rPr>
          <w:rStyle w:val="CharLangas"/>
          <w:noProof/>
        </w:rPr>
        <w:t>75</w:t>
      </w:r>
      <w:r w:rsidR="00022B71" w:rsidRPr="00BC3ECA">
        <w:rPr>
          <w:rStyle w:val="CharLangas"/>
        </w:rPr>
        <w:fldChar w:fldCharType="end"/>
      </w:r>
      <w:r w:rsidR="00022B71" w:rsidRPr="00BC3ECA">
        <w:rPr>
          <w:rStyle w:val="CharLangas"/>
        </w:rPr>
        <w:t xml:space="preserve"> </w:t>
      </w:r>
      <w:r w:rsidRPr="00BC3ECA">
        <w:rPr>
          <w:rStyle w:val="CharLangas"/>
        </w:rPr>
        <w:t>psl.)</w:t>
      </w:r>
      <w:r w:rsidRPr="00BC3ECA">
        <w:t>.</w:t>
      </w:r>
    </w:p>
    <w:p w14:paraId="324A8CDF" w14:textId="77777777" w:rsidR="00EA1247" w:rsidRPr="00BC3ECA" w:rsidRDefault="008C4046" w:rsidP="00EA1247">
      <w:pPr>
        <w:pStyle w:val="AlnosNumbered"/>
      </w:pPr>
      <w:r w:rsidRPr="00BC3ECA">
        <w:t xml:space="preserve">Atsiverskite kortelę </w:t>
      </w:r>
      <w:r w:rsidRPr="00BC3ECA">
        <w:rPr>
          <w:rStyle w:val="CharLaukas"/>
        </w:rPr>
        <w:t>Apžiūros</w:t>
      </w:r>
      <w:r w:rsidR="00CD32C9" w:rsidRPr="00BC3ECA">
        <w:rPr>
          <w:rStyle w:val="CharLaukas"/>
        </w:rPr>
        <w:t>,</w:t>
      </w:r>
      <w:r w:rsidRPr="00BC3ECA">
        <w:rPr>
          <w:rStyle w:val="CharLaukas"/>
        </w:rPr>
        <w:t xml:space="preserve"> būklės tyrimai</w:t>
      </w:r>
      <w:r w:rsidRPr="00BC3ECA">
        <w:t>.</w:t>
      </w:r>
    </w:p>
    <w:p w14:paraId="710B1203" w14:textId="6C76D93B" w:rsidR="008C4046" w:rsidRPr="00BC3ECA" w:rsidRDefault="00424185" w:rsidP="005B3A8E">
      <w:pPr>
        <w:pStyle w:val="Picture"/>
      </w:pPr>
      <w:r w:rsidRPr="00BC3ECA">
        <w:rPr>
          <w:noProof/>
          <w:lang w:eastAsia="lt-LT"/>
        </w:rPr>
        <w:drawing>
          <wp:inline distT="0" distB="0" distL="0" distR="0" wp14:anchorId="1B2EC43C" wp14:editId="5F1CDC19">
            <wp:extent cx="4358640" cy="1143000"/>
            <wp:effectExtent l="19050" t="19050" r="22860" b="190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58640" cy="1143000"/>
                    </a:xfrm>
                    <a:prstGeom prst="rect">
                      <a:avLst/>
                    </a:prstGeom>
                    <a:noFill/>
                    <a:ln w="3175" cmpd="sng">
                      <a:solidFill>
                        <a:srgbClr val="A6A6A6"/>
                      </a:solidFill>
                      <a:miter lim="800000"/>
                      <a:headEnd/>
                      <a:tailEnd/>
                    </a:ln>
                    <a:effectLst/>
                  </pic:spPr>
                </pic:pic>
              </a:graphicData>
            </a:graphic>
          </wp:inline>
        </w:drawing>
      </w:r>
    </w:p>
    <w:p w14:paraId="50BEF679" w14:textId="12CC4E27" w:rsidR="008C4046" w:rsidRPr="00BC3ECA" w:rsidRDefault="006F64B8" w:rsidP="00EA1247">
      <w:pPr>
        <w:pStyle w:val="AlnosNumbered"/>
      </w:pPr>
      <w:r w:rsidRPr="00BC3ECA">
        <w:t xml:space="preserve">Jei esate redagavimo režime, </w:t>
      </w:r>
      <w:r w:rsidR="008C4046" w:rsidRPr="00BC3ECA">
        <w:t xml:space="preserve">prie apžiūros, būklės tyrimo tipo </w:t>
      </w:r>
      <w:r w:rsidRPr="00BC3ECA">
        <w:t xml:space="preserve">spauskite </w:t>
      </w:r>
      <w:r w:rsidR="008C4046" w:rsidRPr="00BC3ECA">
        <w:t xml:space="preserve">piktogramą </w:t>
      </w:r>
      <w:r w:rsidR="00424185" w:rsidRPr="00BC3ECA">
        <w:rPr>
          <w:noProof/>
          <w:lang w:eastAsia="lt-LT"/>
        </w:rPr>
        <w:drawing>
          <wp:inline distT="0" distB="0" distL="0" distR="0" wp14:anchorId="6C2AF65B" wp14:editId="7A25AF8B">
            <wp:extent cx="167640" cy="1524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7640" cy="152400"/>
                    </a:xfrm>
                    <a:prstGeom prst="rect">
                      <a:avLst/>
                    </a:prstGeom>
                    <a:noFill/>
                    <a:ln>
                      <a:noFill/>
                    </a:ln>
                  </pic:spPr>
                </pic:pic>
              </a:graphicData>
            </a:graphic>
          </wp:inline>
        </w:drawing>
      </w:r>
      <w:r w:rsidR="008C4046" w:rsidRPr="00BC3ECA">
        <w:t>.</w:t>
      </w:r>
    </w:p>
    <w:p w14:paraId="490263B0" w14:textId="77777777" w:rsidR="008C4046" w:rsidRPr="00BC3ECA" w:rsidRDefault="008C4046" w:rsidP="005B3A8E">
      <w:pPr>
        <w:pStyle w:val="BodyText"/>
      </w:pPr>
      <w:r w:rsidRPr="00BC3ECA">
        <w:t xml:space="preserve">Atsiveria langas </w:t>
      </w:r>
      <w:r w:rsidRPr="00BC3ECA">
        <w:rPr>
          <w:rStyle w:val="CharLangas"/>
        </w:rPr>
        <w:t>Apžiūros būklės tyrimai</w:t>
      </w:r>
      <w:r w:rsidRPr="00BC3ECA">
        <w:t>.</w:t>
      </w:r>
    </w:p>
    <w:p w14:paraId="7BB727B5" w14:textId="7F7E5046" w:rsidR="006F64B8" w:rsidRPr="00BC3ECA" w:rsidRDefault="006F64B8" w:rsidP="006F64B8">
      <w:pPr>
        <w:pStyle w:val="AlnosNumbered"/>
      </w:pPr>
      <w:r w:rsidRPr="00BC3ECA">
        <w:t xml:space="preserve">Jei esate peržiūros režime, prie apžiūros, būklės tyrimo tipo spauskite piktogramą </w:t>
      </w:r>
      <w:r w:rsidR="00424185" w:rsidRPr="00BC3ECA">
        <w:rPr>
          <w:noProof/>
          <w:lang w:eastAsia="lt-LT"/>
        </w:rPr>
        <w:drawing>
          <wp:inline distT="0" distB="0" distL="0" distR="0" wp14:anchorId="4739E29D" wp14:editId="020E73D4">
            <wp:extent cx="182880" cy="18288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C3ECA">
        <w:t>.</w:t>
      </w:r>
    </w:p>
    <w:p w14:paraId="3C7B439D" w14:textId="2A0E5E2B" w:rsidR="008C4046" w:rsidRPr="00BC3ECA" w:rsidRDefault="008C4046" w:rsidP="00EA1247">
      <w:pPr>
        <w:pStyle w:val="AlnosNumbered"/>
      </w:pPr>
      <w:r w:rsidRPr="00BC3ECA">
        <w:lastRenderedPageBreak/>
        <w:t xml:space="preserve">Lange </w:t>
      </w:r>
      <w:r w:rsidRPr="00BC3ECA">
        <w:rPr>
          <w:rStyle w:val="CharLangas"/>
        </w:rPr>
        <w:t>Apžiūros būklės tyrimai</w:t>
      </w:r>
      <w:r w:rsidRPr="00BC3ECA">
        <w:t xml:space="preserve"> spauskite </w:t>
      </w:r>
      <w:r w:rsidR="00424185" w:rsidRPr="00BC3ECA">
        <w:rPr>
          <w:noProof/>
          <w:lang w:eastAsia="lt-LT"/>
        </w:rPr>
        <w:drawing>
          <wp:inline distT="0" distB="0" distL="0" distR="0" wp14:anchorId="12B78E0F" wp14:editId="7950C123">
            <wp:extent cx="640080" cy="1905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sidRPr="00BC3ECA">
        <w:t>.</w:t>
      </w:r>
    </w:p>
    <w:p w14:paraId="5FDDB76C" w14:textId="77777777" w:rsidR="008C4046" w:rsidRPr="00BC3ECA" w:rsidRDefault="00120347" w:rsidP="005B3A8E">
      <w:pPr>
        <w:pStyle w:val="BodyText"/>
      </w:pPr>
      <w:r w:rsidRPr="00BC3ECA">
        <w:t xml:space="preserve">Sistema suformuoja aktą </w:t>
      </w:r>
      <w:proofErr w:type="spellStart"/>
      <w:r w:rsidRPr="00BC3ECA">
        <w:t>pdf</w:t>
      </w:r>
      <w:proofErr w:type="spellEnd"/>
      <w:r w:rsidRPr="00BC3ECA">
        <w:t xml:space="preserve"> failo pavidalu peržiūrai/išsaugojimui kompiuteryje.</w:t>
      </w:r>
    </w:p>
    <w:p w14:paraId="57D29ED2" w14:textId="77777777" w:rsidR="008C4046" w:rsidRPr="00BC3ECA" w:rsidRDefault="00E65C60" w:rsidP="00EA1247">
      <w:pPr>
        <w:pStyle w:val="AlnosNumbered"/>
      </w:pPr>
      <w:r w:rsidRPr="00BC3ECA">
        <w:t>Galite a</w:t>
      </w:r>
      <w:r w:rsidR="00120347" w:rsidRPr="00BC3ECA">
        <w:t>tspausdin</w:t>
      </w:r>
      <w:r w:rsidRPr="00BC3ECA">
        <w:t>ti</w:t>
      </w:r>
      <w:r w:rsidR="00120347" w:rsidRPr="00BC3ECA">
        <w:t xml:space="preserve"> dokumentą.</w:t>
      </w:r>
    </w:p>
    <w:p w14:paraId="4623D068" w14:textId="3D913C74" w:rsidR="005F7843" w:rsidRPr="00BC3ECA" w:rsidRDefault="005F7843" w:rsidP="005F7843">
      <w:pPr>
        <w:pStyle w:val="Heading2"/>
      </w:pPr>
      <w:bookmarkStart w:id="305" w:name="_Ref333909115"/>
      <w:bookmarkStart w:id="306" w:name="_Ref333909117"/>
      <w:bookmarkStart w:id="307" w:name="_Toc169621760"/>
      <w:r w:rsidRPr="00BC3ECA">
        <w:t>Peržiūrėti eksponato duomenų keitimo istoriją</w:t>
      </w:r>
      <w:bookmarkEnd w:id="305"/>
      <w:bookmarkEnd w:id="306"/>
      <w:bookmarkEnd w:id="307"/>
    </w:p>
    <w:p w14:paraId="66FEF1C2" w14:textId="19410E60" w:rsidR="00F15442" w:rsidRPr="00BC3ECA" w:rsidRDefault="00F15442" w:rsidP="00F15442">
      <w:pPr>
        <w:pStyle w:val="Alnostext"/>
        <w:keepNext/>
      </w:pPr>
      <w:r w:rsidRPr="00BC3ECA">
        <w:t xml:space="preserve">Paskirtis – </w:t>
      </w:r>
      <w:r w:rsidRPr="00BC3ECA">
        <w:rPr>
          <w:rFonts w:cs="Arial"/>
        </w:rPr>
        <w:t>peržiūrėti eksponato duomenų keitimo istoriją</w:t>
      </w:r>
      <w:r w:rsidRPr="00BC3ECA">
        <w:t xml:space="preserve">. </w:t>
      </w:r>
    </w:p>
    <w:p w14:paraId="5D8D805B" w14:textId="77777777" w:rsidR="00F15442" w:rsidRPr="00BC3ECA" w:rsidRDefault="00F15442" w:rsidP="00F15442">
      <w:pPr>
        <w:pStyle w:val="HeadingB"/>
        <w:rPr>
          <w:noProof w:val="0"/>
        </w:rPr>
      </w:pPr>
      <w:r w:rsidRPr="00BC3ECA">
        <w:rPr>
          <w:noProof w:val="0"/>
        </w:rPr>
        <w:t>Kas gali atlikti</w:t>
      </w:r>
    </w:p>
    <w:p w14:paraId="18821DF2" w14:textId="6FD12814" w:rsidR="00F15442" w:rsidRPr="00BC3ECA" w:rsidRDefault="00F15442" w:rsidP="00F15442">
      <w:pPr>
        <w:pStyle w:val="Alnostext"/>
      </w:pPr>
      <w:r w:rsidRPr="00BC3ECA">
        <w:rPr>
          <w:rFonts w:cs="Arial"/>
        </w:rPr>
        <w:t>Peržiūrėti eksponato duomenų keitimo istoriją</w:t>
      </w:r>
      <w:r w:rsidRPr="00BC3ECA">
        <w:t xml:space="preserve"> sistemoje gali:</w:t>
      </w:r>
    </w:p>
    <w:p w14:paraId="52C37C31" w14:textId="77777777" w:rsidR="00F15442" w:rsidRPr="00BC3ECA" w:rsidRDefault="00F15442" w:rsidP="00F15442">
      <w:pPr>
        <w:pStyle w:val="AlnostextBuleted"/>
      </w:pPr>
      <w:r w:rsidRPr="00BC3ECA">
        <w:t>Naudotojas, kuriam suteiktos teisės įvesti ir keisti ir peržiūrėti eksponato duomenis.</w:t>
      </w:r>
    </w:p>
    <w:p w14:paraId="3080553E" w14:textId="77777777" w:rsidR="00F15442" w:rsidRPr="00BC3ECA" w:rsidRDefault="00F15442" w:rsidP="00F15442">
      <w:pPr>
        <w:pStyle w:val="HeadingB"/>
        <w:rPr>
          <w:noProof w:val="0"/>
        </w:rPr>
      </w:pPr>
      <w:r w:rsidRPr="00BC3ECA">
        <w:rPr>
          <w:noProof w:val="0"/>
        </w:rPr>
        <w:t>Kaip atlikti</w:t>
      </w:r>
    </w:p>
    <w:p w14:paraId="46530583" w14:textId="00AE7A4F" w:rsidR="00F15442" w:rsidRPr="00BC3ECA" w:rsidRDefault="00F15442" w:rsidP="00F15442">
      <w:pPr>
        <w:pStyle w:val="Alnostext"/>
      </w:pPr>
      <w:r w:rsidRPr="00BC3ECA">
        <w:t xml:space="preserve">Norėdami </w:t>
      </w:r>
      <w:r w:rsidRPr="00BC3ECA">
        <w:rPr>
          <w:rFonts w:cs="Arial"/>
        </w:rPr>
        <w:t>peržiūrėti eksponato duomenų  keitimo istoriją</w:t>
      </w:r>
      <w:r w:rsidRPr="00BC3ECA">
        <w:t>, atlikite šiuos veiksmus:</w:t>
      </w:r>
    </w:p>
    <w:p w14:paraId="05E93FAE" w14:textId="21CD57A2" w:rsidR="00F15442" w:rsidRPr="00BC3ECA" w:rsidRDefault="00F15442" w:rsidP="009B5E02">
      <w:pPr>
        <w:pStyle w:val="AlnosNumbered"/>
        <w:numPr>
          <w:ilvl w:val="0"/>
          <w:numId w:val="59"/>
        </w:numPr>
        <w:jc w:val="left"/>
      </w:pPr>
      <w:r w:rsidRPr="00BC3ECA">
        <w:t>Suraskite norimo eksponato/komplekto</w:t>
      </w:r>
      <w:r w:rsidR="00022B71" w:rsidRPr="00BC3ECA">
        <w:t>/grupės</w:t>
      </w:r>
      <w:r w:rsidRPr="00BC3ECA">
        <w:t xml:space="preserve"> duomeni</w:t>
      </w:r>
      <w:r w:rsidR="009B5E02">
        <w:t>s.</w:t>
      </w:r>
      <w:r w:rsidR="009B5E02">
        <w:br/>
      </w:r>
      <w:r w:rsidRPr="00BC3ECA">
        <w:t>Kaip atlikti skaitykite</w:t>
      </w:r>
      <w:r w:rsidR="00022B71" w:rsidRPr="00BC3ECA">
        <w:t xml:space="preserve"> </w:t>
      </w:r>
      <w:r w:rsidR="00022B71" w:rsidRPr="009B5E02">
        <w:rPr>
          <w:i/>
        </w:rPr>
        <w:fldChar w:fldCharType="begin"/>
      </w:r>
      <w:r w:rsidR="00022B71" w:rsidRPr="009B5E02">
        <w:rPr>
          <w:i/>
        </w:rPr>
        <w:instrText xml:space="preserve"> REF _Ref307307073 \h  \* MERGEFORMAT </w:instrText>
      </w:r>
      <w:r w:rsidR="00022B71" w:rsidRPr="009B5E02">
        <w:rPr>
          <w:i/>
        </w:rPr>
      </w:r>
      <w:r w:rsidR="00022B71" w:rsidRPr="009B5E02">
        <w:rPr>
          <w:i/>
        </w:rPr>
        <w:fldChar w:fldCharType="separate"/>
      </w:r>
      <w:r w:rsidR="000D676C" w:rsidRPr="000D676C">
        <w:rPr>
          <w:i/>
        </w:rPr>
        <w:t>Surasti eksponato/komplekto/grupės duomenis</w:t>
      </w:r>
      <w:r w:rsidR="00022B71" w:rsidRPr="009B5E02">
        <w:rPr>
          <w:i/>
        </w:rPr>
        <w:fldChar w:fldCharType="end"/>
      </w:r>
      <w:r w:rsidRPr="00BC3ECA">
        <w:t xml:space="preserve"> </w:t>
      </w:r>
      <w:r w:rsidRPr="00BC3ECA">
        <w:rPr>
          <w:rStyle w:val="CharLangas"/>
        </w:rPr>
        <w:t>(</w:t>
      </w:r>
      <w:r w:rsidR="00022B71" w:rsidRPr="00BC3ECA">
        <w:rPr>
          <w:rStyle w:val="CharLangas"/>
        </w:rPr>
        <w:fldChar w:fldCharType="begin"/>
      </w:r>
      <w:r w:rsidR="00022B71" w:rsidRPr="00BC3ECA">
        <w:rPr>
          <w:rStyle w:val="CharLangas"/>
        </w:rPr>
        <w:instrText xml:space="preserve"> PAGEREF _Ref307307073 \h </w:instrText>
      </w:r>
      <w:r w:rsidR="00022B71" w:rsidRPr="00BC3ECA">
        <w:rPr>
          <w:rStyle w:val="CharLangas"/>
        </w:rPr>
      </w:r>
      <w:r w:rsidR="00022B71" w:rsidRPr="00BC3ECA">
        <w:rPr>
          <w:rStyle w:val="CharLangas"/>
        </w:rPr>
        <w:fldChar w:fldCharType="separate"/>
      </w:r>
      <w:r w:rsidR="000D676C">
        <w:rPr>
          <w:rStyle w:val="CharLangas"/>
          <w:noProof/>
        </w:rPr>
        <w:t>75</w:t>
      </w:r>
      <w:r w:rsidR="00022B71" w:rsidRPr="00BC3ECA">
        <w:rPr>
          <w:rStyle w:val="CharLangas"/>
        </w:rPr>
        <w:fldChar w:fldCharType="end"/>
      </w:r>
      <w:r w:rsidRPr="00BC3ECA">
        <w:rPr>
          <w:rStyle w:val="CharLangas"/>
        </w:rPr>
        <w:t>psl.)</w:t>
      </w:r>
      <w:r w:rsidRPr="00BC3ECA">
        <w:t>.</w:t>
      </w:r>
    </w:p>
    <w:p w14:paraId="603C9EE5" w14:textId="6E3E53C4" w:rsidR="00F15442" w:rsidRPr="00BC3ECA" w:rsidRDefault="00F15442" w:rsidP="007300A6">
      <w:pPr>
        <w:pStyle w:val="AlnosNumbered"/>
        <w:keepNext/>
      </w:pPr>
      <w:r w:rsidRPr="00BC3ECA">
        <w:t xml:space="preserve">Lange </w:t>
      </w:r>
      <w:r w:rsidRPr="00BC3ECA">
        <w:rPr>
          <w:rStyle w:val="CharLangas"/>
        </w:rPr>
        <w:t>Eksponatų paieška,</w:t>
      </w:r>
      <w:r w:rsidRPr="00BC3ECA">
        <w:t xml:space="preserve"> spauskite nuorodą – norimo eksponato/komplekto</w:t>
      </w:r>
      <w:r w:rsidR="00022B71" w:rsidRPr="00BC3ECA">
        <w:t>/grupės</w:t>
      </w:r>
      <w:r w:rsidRPr="00BC3ECA">
        <w:t xml:space="preserve"> pavadinimą.</w:t>
      </w:r>
    </w:p>
    <w:p w14:paraId="10A8A93C" w14:textId="252B7277" w:rsidR="00F15442" w:rsidRPr="00BC3ECA" w:rsidRDefault="00F15442" w:rsidP="009B5E02">
      <w:pPr>
        <w:pStyle w:val="BodyText"/>
        <w:ind w:left="0" w:firstLine="681"/>
      </w:pPr>
      <w:r w:rsidRPr="00BC3ECA">
        <w:t xml:space="preserve">Atsiveria langas </w:t>
      </w:r>
      <w:r w:rsidRPr="00BC3ECA">
        <w:rPr>
          <w:rStyle w:val="CharLangas"/>
        </w:rPr>
        <w:t>Eksponatų paieška &gt; Eksponatas/Komplektas</w:t>
      </w:r>
      <w:r w:rsidR="00022B71" w:rsidRPr="00BC3ECA">
        <w:rPr>
          <w:rStyle w:val="CharLangas"/>
        </w:rPr>
        <w:t>/Grupė</w:t>
      </w:r>
      <w:r w:rsidRPr="00BC3ECA">
        <w:t>.</w:t>
      </w:r>
    </w:p>
    <w:p w14:paraId="5D10EED6" w14:textId="7DD7C2B9" w:rsidR="00F15442" w:rsidRPr="00BC3ECA" w:rsidRDefault="00466287" w:rsidP="00466287">
      <w:pPr>
        <w:pStyle w:val="AlnosNumbered"/>
      </w:pPr>
      <w:r w:rsidRPr="00466287">
        <w:rPr>
          <w:noProof/>
        </w:rPr>
        <w:drawing>
          <wp:anchor distT="0" distB="0" distL="114300" distR="114300" simplePos="0" relativeHeight="251658248" behindDoc="0" locked="0" layoutInCell="1" allowOverlap="1" wp14:anchorId="5D3ABB6E" wp14:editId="6A4D6AA5">
            <wp:simplePos x="0" y="0"/>
            <wp:positionH relativeFrom="margin">
              <wp:posOffset>-1270</wp:posOffset>
            </wp:positionH>
            <wp:positionV relativeFrom="paragraph">
              <wp:posOffset>331323</wp:posOffset>
            </wp:positionV>
            <wp:extent cx="5850890" cy="638810"/>
            <wp:effectExtent l="19050" t="19050" r="16510" b="2794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850890" cy="6388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15442" w:rsidRPr="00BC3ECA">
        <w:t xml:space="preserve">Atsiverskite kortelę </w:t>
      </w:r>
      <w:r w:rsidR="00F15442" w:rsidRPr="00BC3ECA">
        <w:rPr>
          <w:rStyle w:val="CharLaukas"/>
        </w:rPr>
        <w:t>Pakeitimai</w:t>
      </w:r>
      <w:r w:rsidR="00F15442" w:rsidRPr="00BC3ECA">
        <w:t>.</w:t>
      </w:r>
    </w:p>
    <w:p w14:paraId="6DA7823F" w14:textId="77777777" w:rsidR="00F15442" w:rsidRPr="00BC3ECA" w:rsidRDefault="00F15442" w:rsidP="00F15442">
      <w:pPr>
        <w:pStyle w:val="AlnosNumbered"/>
      </w:pPr>
      <w:r w:rsidRPr="00BC3ECA">
        <w:t xml:space="preserve">Nurodykite pakeitimų paieškos kriterijus ir spauskite </w:t>
      </w:r>
      <w:r w:rsidRPr="00BC3ECA">
        <w:rPr>
          <w:rStyle w:val="CharLaukas"/>
        </w:rPr>
        <w:t>[Ieškoti]</w:t>
      </w:r>
      <w:r w:rsidRPr="00BC3ECA">
        <w:t>.</w:t>
      </w:r>
    </w:p>
    <w:p w14:paraId="4E3CAA6A" w14:textId="77777777" w:rsidR="00F15442" w:rsidRPr="00BC3ECA" w:rsidRDefault="00F15442" w:rsidP="009B5E02">
      <w:pPr>
        <w:pStyle w:val="BodyText"/>
        <w:ind w:left="0" w:firstLine="681"/>
      </w:pPr>
      <w:r w:rsidRPr="00BC3ECA">
        <w:t>Sistema pateikia atliktų pakeitimų, atitinkančių kriterijus, sąrašą.</w:t>
      </w:r>
    </w:p>
    <w:p w14:paraId="08628458" w14:textId="77777777" w:rsidR="00F15442" w:rsidRPr="00BC3ECA" w:rsidRDefault="00F15442" w:rsidP="00F15442">
      <w:pPr>
        <w:pStyle w:val="Pastaba"/>
      </w:pPr>
      <w:r w:rsidRPr="00BC3ECA">
        <w:t>Jei kriterijų nenurodysite, atlikdami paiešką, sistema pateiks visus atliktus eksponato/komplekto duomenų pakeitimus.</w:t>
      </w:r>
    </w:p>
    <w:p w14:paraId="467BE3A8" w14:textId="4096DDF9" w:rsidR="00F15442" w:rsidRDefault="00F15442" w:rsidP="00F63260">
      <w:pPr>
        <w:pStyle w:val="AlnosNumbered"/>
        <w:spacing w:after="240"/>
      </w:pPr>
      <w:r w:rsidRPr="00BC3ECA">
        <w:t>Peržiūrėkite duomenų pakeitimų istoriją</w:t>
      </w:r>
      <w:r w:rsidR="00362FD7" w:rsidRPr="00BC3ECA">
        <w:t>.</w:t>
      </w:r>
    </w:p>
    <w:p w14:paraId="5B9A01AC" w14:textId="6948AECA" w:rsidR="00F63260" w:rsidRDefault="00F63260" w:rsidP="00F63260">
      <w:pPr>
        <w:pStyle w:val="AlnosNumbered"/>
        <w:numPr>
          <w:ilvl w:val="0"/>
          <w:numId w:val="0"/>
        </w:numPr>
      </w:pPr>
      <w:r>
        <w:t xml:space="preserve">Eksponato apraše </w:t>
      </w:r>
      <w:r w:rsidR="00466287">
        <w:t>daromi</w:t>
      </w:r>
      <w:r>
        <w:t xml:space="preserve"> pakeitimai </w:t>
      </w:r>
      <w:r w:rsidR="00466287">
        <w:t>gali būti</w:t>
      </w:r>
      <w:r>
        <w:t xml:space="preserve"> dviejų rūšių: su pakeitimo pagrindu</w:t>
      </w:r>
      <w:r w:rsidR="00466287">
        <w:t xml:space="preserve"> (svarbūs laukai)</w:t>
      </w:r>
      <w:r>
        <w:t xml:space="preserve"> ir be. Pakeitimų istorijoje bus matomi abu pakeitimai ir juos bus galima atskirti, pagal tai, kad laukas pakeitimo pagrindas bus arba nebus užpildytas.</w:t>
      </w:r>
    </w:p>
    <w:p w14:paraId="42D1818F" w14:textId="14127A3C" w:rsidR="00F63260" w:rsidRDefault="00F63260" w:rsidP="00F63260">
      <w:pPr>
        <w:pStyle w:val="Heading2"/>
      </w:pPr>
      <w:bookmarkStart w:id="308" w:name="_Eksportuoti_eksponato_duomenų"/>
      <w:bookmarkStart w:id="309" w:name="_Toc169621761"/>
      <w:bookmarkEnd w:id="308"/>
      <w:r>
        <w:t>Eksportuoti eksponato duomenų keitimo istoriją</w:t>
      </w:r>
      <w:bookmarkEnd w:id="309"/>
    </w:p>
    <w:p w14:paraId="23E80E4A" w14:textId="3D3CFFFC" w:rsidR="00F63260" w:rsidRDefault="00F63260" w:rsidP="00F63260">
      <w:pPr>
        <w:pStyle w:val="Alnostext"/>
      </w:pPr>
      <w:r>
        <w:t xml:space="preserve">Paskirtis </w:t>
      </w:r>
      <w:r w:rsidR="00AA12B7">
        <w:t>–</w:t>
      </w:r>
      <w:r>
        <w:t xml:space="preserve"> </w:t>
      </w:r>
      <w:r w:rsidR="00AA12B7">
        <w:t>eksportuoti pasirinktų (arba visų) pakeitimų sąrašą.</w:t>
      </w:r>
    </w:p>
    <w:p w14:paraId="31033D08" w14:textId="6835422F" w:rsidR="00F63260" w:rsidRDefault="00F63260" w:rsidP="00F63260">
      <w:pPr>
        <w:pStyle w:val="Alnostext"/>
        <w:rPr>
          <w:b/>
        </w:rPr>
      </w:pPr>
      <w:r w:rsidRPr="00AA12B7">
        <w:rPr>
          <w:b/>
        </w:rPr>
        <w:t>Kas gali atlikti</w:t>
      </w:r>
    </w:p>
    <w:p w14:paraId="5E38E488" w14:textId="51F2FBB3" w:rsidR="00AA12B7" w:rsidRDefault="00AA12B7" w:rsidP="00F63260">
      <w:pPr>
        <w:pStyle w:val="Alnostext"/>
      </w:pPr>
      <w:r>
        <w:t>Eksportuoti gali:</w:t>
      </w:r>
    </w:p>
    <w:p w14:paraId="71AEED3F" w14:textId="235EA0B1" w:rsidR="00AA12B7" w:rsidRPr="00AA12B7" w:rsidRDefault="00AA12B7" w:rsidP="00644B41">
      <w:pPr>
        <w:pStyle w:val="Alnostext"/>
        <w:numPr>
          <w:ilvl w:val="0"/>
          <w:numId w:val="229"/>
        </w:numPr>
      </w:pPr>
      <w:r>
        <w:t>Naudotojas, kuriam suteiktos teisės peržiūrėti eksponato duomenis.</w:t>
      </w:r>
    </w:p>
    <w:p w14:paraId="148DCD97" w14:textId="77777777" w:rsidR="00F63260" w:rsidRPr="00BC3ECA" w:rsidRDefault="00F63260" w:rsidP="00F63260">
      <w:pPr>
        <w:pStyle w:val="HeadingB"/>
        <w:rPr>
          <w:noProof w:val="0"/>
        </w:rPr>
      </w:pPr>
      <w:r w:rsidRPr="00BC3ECA">
        <w:rPr>
          <w:noProof w:val="0"/>
        </w:rPr>
        <w:t>Kaip atlikti</w:t>
      </w:r>
    </w:p>
    <w:p w14:paraId="1F14D726" w14:textId="77777777" w:rsidR="00F63260" w:rsidRPr="00BC3ECA" w:rsidRDefault="00F63260" w:rsidP="00F63260">
      <w:pPr>
        <w:pStyle w:val="Alnostext"/>
      </w:pPr>
      <w:r w:rsidRPr="00BC3ECA">
        <w:t>Norėdami eksportuoti duomenis į failą, atlikite šiuos veiksmus:</w:t>
      </w:r>
    </w:p>
    <w:p w14:paraId="7D8E969B" w14:textId="77777777" w:rsidR="00F63260" w:rsidRPr="00BC3ECA" w:rsidRDefault="00F63260" w:rsidP="00F63260">
      <w:pPr>
        <w:pStyle w:val="AlnosNumbered"/>
        <w:keepLines/>
        <w:numPr>
          <w:ilvl w:val="0"/>
          <w:numId w:val="64"/>
        </w:numPr>
      </w:pPr>
      <w:r w:rsidRPr="00BC3ECA">
        <w:t xml:space="preserve">Iš meniu pasirinkite </w:t>
      </w:r>
      <w:r w:rsidRPr="00BC3ECA">
        <w:rPr>
          <w:rStyle w:val="CharMeniu"/>
        </w:rPr>
        <w:t>Eksponatai</w:t>
      </w:r>
      <w:r w:rsidRPr="00BC3ECA">
        <w:t>.</w:t>
      </w:r>
    </w:p>
    <w:p w14:paraId="6234B54A" w14:textId="77777777" w:rsidR="00F63260" w:rsidRPr="00BC3ECA" w:rsidRDefault="00F63260" w:rsidP="00F63260">
      <w:pPr>
        <w:pStyle w:val="BodyText"/>
        <w:ind w:left="0" w:firstLine="681"/>
      </w:pPr>
      <w:r w:rsidRPr="00BC3ECA">
        <w:t xml:space="preserve">Atsiveria langas </w:t>
      </w:r>
      <w:r w:rsidRPr="00BC3ECA">
        <w:rPr>
          <w:rStyle w:val="CharLangas"/>
        </w:rPr>
        <w:t>Eksponatų paieška</w:t>
      </w:r>
      <w:r w:rsidRPr="00BC3ECA">
        <w:t>.</w:t>
      </w:r>
    </w:p>
    <w:p w14:paraId="1B1BB0D3" w14:textId="77777777" w:rsidR="00F63260" w:rsidRPr="00BC3ECA" w:rsidRDefault="00F63260" w:rsidP="00F63260">
      <w:pPr>
        <w:pStyle w:val="AlnosNumbered"/>
        <w:keepNext/>
      </w:pPr>
      <w:r w:rsidRPr="00BC3ECA">
        <w:t>Atlikite norimų eksponatų paiešką.</w:t>
      </w:r>
    </w:p>
    <w:p w14:paraId="105B596F" w14:textId="11F0C12A" w:rsidR="00F63260" w:rsidRDefault="00F63260" w:rsidP="00F63260">
      <w:pPr>
        <w:pStyle w:val="BodyText"/>
        <w:ind w:left="0" w:firstLine="681"/>
      </w:pPr>
      <w:r w:rsidRPr="00BC3ECA">
        <w:t xml:space="preserve">Kaip atlikti skaitykite </w:t>
      </w:r>
      <w:r w:rsidRPr="00BC3ECA">
        <w:rPr>
          <w:i/>
        </w:rPr>
        <w:fldChar w:fldCharType="begin"/>
      </w:r>
      <w:r w:rsidRPr="00BC3ECA">
        <w:rPr>
          <w:i/>
        </w:rPr>
        <w:instrText xml:space="preserve"> REF _Ref307307073 \h  \* MERGEFORMAT </w:instrText>
      </w:r>
      <w:r w:rsidRPr="00BC3ECA">
        <w:rPr>
          <w:i/>
        </w:rPr>
      </w:r>
      <w:r w:rsidRPr="00BC3ECA">
        <w:rPr>
          <w:i/>
        </w:rPr>
        <w:fldChar w:fldCharType="separate"/>
      </w:r>
      <w:r w:rsidR="000D676C" w:rsidRPr="000D676C">
        <w:rPr>
          <w:i/>
        </w:rPr>
        <w:t>Surasti eksponato/komplekto/grupės duomenis</w:t>
      </w:r>
      <w:r w:rsidRPr="00BC3ECA">
        <w:rPr>
          <w:i/>
        </w:rPr>
        <w:fldChar w:fldCharType="end"/>
      </w:r>
      <w:r w:rsidRPr="00BC3ECA">
        <w:t xml:space="preserve"> </w:t>
      </w:r>
      <w:r w:rsidRPr="00BC3ECA">
        <w:rPr>
          <w:rStyle w:val="CharLangas"/>
        </w:rPr>
        <w:t>(</w:t>
      </w:r>
      <w:r w:rsidRPr="00BC3ECA">
        <w:rPr>
          <w:rStyle w:val="CharLangas"/>
        </w:rPr>
        <w:fldChar w:fldCharType="begin"/>
      </w:r>
      <w:r w:rsidRPr="00BC3ECA">
        <w:rPr>
          <w:rStyle w:val="CharLangas"/>
        </w:rPr>
        <w:instrText xml:space="preserve"> PAGEREF _Ref307307073 \h </w:instrText>
      </w:r>
      <w:r w:rsidRPr="00BC3ECA">
        <w:rPr>
          <w:rStyle w:val="CharLangas"/>
        </w:rPr>
      </w:r>
      <w:r w:rsidRPr="00BC3ECA">
        <w:rPr>
          <w:rStyle w:val="CharLangas"/>
        </w:rPr>
        <w:fldChar w:fldCharType="separate"/>
      </w:r>
      <w:r w:rsidR="000D676C">
        <w:rPr>
          <w:rStyle w:val="CharLangas"/>
          <w:noProof/>
        </w:rPr>
        <w:t>75</w:t>
      </w:r>
      <w:r w:rsidRPr="00BC3ECA">
        <w:rPr>
          <w:rStyle w:val="CharLangas"/>
        </w:rPr>
        <w:fldChar w:fldCharType="end"/>
      </w:r>
      <w:r w:rsidRPr="00BC3ECA">
        <w:rPr>
          <w:rStyle w:val="CharLangas"/>
        </w:rPr>
        <w:t xml:space="preserve"> psl.)</w:t>
      </w:r>
      <w:r w:rsidRPr="00BC3ECA">
        <w:t>.</w:t>
      </w:r>
    </w:p>
    <w:p w14:paraId="7C55155C" w14:textId="70B04E1E" w:rsidR="009B2BFE" w:rsidRDefault="009B2BFE" w:rsidP="009B2BFE">
      <w:pPr>
        <w:pStyle w:val="AlnosNumbered"/>
      </w:pPr>
      <w:r>
        <w:t xml:space="preserve">Suradę ieškomą eksponatą/komplektą/grupę atidarykite jį ir atverkite kortelę </w:t>
      </w:r>
      <w:r w:rsidRPr="009B2BFE">
        <w:rPr>
          <w:i/>
        </w:rPr>
        <w:t>Pakeitimai</w:t>
      </w:r>
      <w:r>
        <w:t>.</w:t>
      </w:r>
    </w:p>
    <w:p w14:paraId="153CDB19" w14:textId="1FE8C2CE" w:rsidR="009B2BFE" w:rsidRPr="00BC3ECA" w:rsidRDefault="00F84CA4" w:rsidP="009B2BFE">
      <w:pPr>
        <w:pStyle w:val="AlnosNumbered"/>
      </w:pPr>
      <w:r w:rsidRPr="00F84CA4">
        <w:rPr>
          <w:noProof/>
        </w:rPr>
        <w:lastRenderedPageBreak/>
        <w:drawing>
          <wp:inline distT="0" distB="0" distL="0" distR="0" wp14:anchorId="3F862D0F" wp14:editId="67845731">
            <wp:extent cx="5850890" cy="132715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850890" cy="1327150"/>
                    </a:xfrm>
                    <a:prstGeom prst="rect">
                      <a:avLst/>
                    </a:prstGeom>
                  </pic:spPr>
                </pic:pic>
              </a:graphicData>
            </a:graphic>
          </wp:inline>
        </w:drawing>
      </w:r>
      <w:r w:rsidR="009B2BFE" w:rsidRPr="00BC3ECA">
        <w:t>Jei norite eksportuoti visus atrinktus rezultatus, atlikite:</w:t>
      </w:r>
    </w:p>
    <w:p w14:paraId="5AAE1CFB" w14:textId="586F7648" w:rsidR="009B2BFE" w:rsidRPr="00BC3ECA" w:rsidRDefault="009B2BFE" w:rsidP="009B2BFE">
      <w:pPr>
        <w:pStyle w:val="AlnosNumbered"/>
        <w:numPr>
          <w:ilvl w:val="1"/>
          <w:numId w:val="1"/>
        </w:numPr>
      </w:pPr>
      <w:r w:rsidRPr="00BC3ECA">
        <w:t xml:space="preserve">Laukelyje </w:t>
      </w:r>
      <w:r w:rsidRPr="00BC3ECA">
        <w:rPr>
          <w:rStyle w:val="CharLaukas"/>
        </w:rPr>
        <w:t>{Formatas}</w:t>
      </w:r>
      <w:r w:rsidRPr="00BC3ECA">
        <w:t xml:space="preserve"> pasirinkite norimą formatą, į kurį turi būti eksportuoti duomenys.</w:t>
      </w:r>
    </w:p>
    <w:p w14:paraId="649AAD49" w14:textId="7332C2E2" w:rsidR="009B2BFE" w:rsidRPr="00BC3ECA" w:rsidRDefault="009B2BFE" w:rsidP="009B2BFE">
      <w:pPr>
        <w:pStyle w:val="AlnosNumbered"/>
        <w:numPr>
          <w:ilvl w:val="1"/>
          <w:numId w:val="1"/>
        </w:numPr>
      </w:pPr>
      <w:r w:rsidRPr="00BC3ECA">
        <w:t xml:space="preserve">Spauskite nuorodą </w:t>
      </w:r>
      <w:r w:rsidRPr="00BC3ECA">
        <w:rPr>
          <w:rStyle w:val="CharLangas"/>
        </w:rPr>
        <w:t>Eksportuoti visus</w:t>
      </w:r>
      <w:r w:rsidRPr="00BC3ECA">
        <w:t>.</w:t>
      </w:r>
    </w:p>
    <w:p w14:paraId="1CF6BD23" w14:textId="36C47E93" w:rsidR="009B2BFE" w:rsidRPr="00BC3ECA" w:rsidRDefault="009B2BFE" w:rsidP="009B2BFE">
      <w:pPr>
        <w:pStyle w:val="BodyTextR2"/>
        <w:tabs>
          <w:tab w:val="clear" w:pos="1418"/>
        </w:tabs>
        <w:ind w:left="1191" w:firstLine="0"/>
      </w:pPr>
      <w:r w:rsidRPr="00BC3ECA">
        <w:t>Sistema eksportuoja duomenis į pasirinkto tipo failą ir suteikia galimybę jį</w:t>
      </w:r>
      <w:r>
        <w:t xml:space="preserve"> </w:t>
      </w:r>
      <w:r w:rsidRPr="00BC3ECA">
        <w:t>peržiūrėti/išsaugoti kompiuteryje.</w:t>
      </w:r>
    </w:p>
    <w:p w14:paraId="40C2A59B" w14:textId="149C9093" w:rsidR="009B2BFE" w:rsidRPr="00BC3ECA" w:rsidRDefault="009B2BFE" w:rsidP="009B2BFE">
      <w:pPr>
        <w:pStyle w:val="AlnosNumbered"/>
      </w:pPr>
      <w:r w:rsidRPr="00BC3ECA">
        <w:t>Jei norite eksportuoti pasirinktus rezultatus iš sąrašo, atlikite:</w:t>
      </w:r>
    </w:p>
    <w:p w14:paraId="06580680" w14:textId="77777777" w:rsidR="009B2BFE" w:rsidRPr="00BC3ECA" w:rsidRDefault="009B2BFE" w:rsidP="009B2BFE">
      <w:pPr>
        <w:pStyle w:val="AlnosNumbered"/>
        <w:numPr>
          <w:ilvl w:val="1"/>
          <w:numId w:val="1"/>
        </w:numPr>
      </w:pPr>
      <w:r w:rsidRPr="00BC3ECA">
        <w:t xml:space="preserve">Laukelyje </w:t>
      </w:r>
      <w:r w:rsidRPr="00BC3ECA">
        <w:rPr>
          <w:rStyle w:val="CharLaukas"/>
        </w:rPr>
        <w:t>{Formatas}</w:t>
      </w:r>
      <w:r w:rsidRPr="00BC3ECA">
        <w:t xml:space="preserve"> pasirinkite norimą formatą, į kurį turi būti eksportuoti duomenys.</w:t>
      </w:r>
    </w:p>
    <w:p w14:paraId="79FE1225" w14:textId="1179B21B" w:rsidR="009B2BFE" w:rsidRPr="00BC3ECA" w:rsidRDefault="009B2BFE" w:rsidP="009B2BFE">
      <w:pPr>
        <w:pStyle w:val="AlnosNumbered"/>
        <w:numPr>
          <w:ilvl w:val="1"/>
          <w:numId w:val="1"/>
        </w:numPr>
      </w:pPr>
      <w:r w:rsidRPr="00BC3ECA">
        <w:t xml:space="preserve">Varnelėmis pažymėkite, kurių </w:t>
      </w:r>
      <w:r>
        <w:t>pakeitimų</w:t>
      </w:r>
      <w:r w:rsidRPr="00BC3ECA">
        <w:t xml:space="preserve"> duomenis norite eksportuoti.</w:t>
      </w:r>
    </w:p>
    <w:p w14:paraId="230B17BE" w14:textId="6A91745B" w:rsidR="009B2BFE" w:rsidRPr="00BC3ECA" w:rsidRDefault="009B2BFE" w:rsidP="009B2BFE">
      <w:pPr>
        <w:pStyle w:val="AlnosNumbered"/>
        <w:numPr>
          <w:ilvl w:val="1"/>
          <w:numId w:val="1"/>
        </w:numPr>
      </w:pPr>
      <w:r w:rsidRPr="00BC3ECA">
        <w:t xml:space="preserve">Spauskite nuorodą </w:t>
      </w:r>
      <w:r w:rsidRPr="00BC3ECA">
        <w:rPr>
          <w:rStyle w:val="CharLangas"/>
        </w:rPr>
        <w:t>Eksportuoti pasirinktus</w:t>
      </w:r>
      <w:r w:rsidRPr="00BC3ECA">
        <w:t>.</w:t>
      </w:r>
    </w:p>
    <w:p w14:paraId="36B1B99A" w14:textId="62D8E180" w:rsidR="009B2BFE" w:rsidRPr="009B2BFE" w:rsidRDefault="009B2BFE" w:rsidP="009B2BFE">
      <w:pPr>
        <w:pStyle w:val="AlnosNumbered"/>
        <w:numPr>
          <w:ilvl w:val="0"/>
          <w:numId w:val="0"/>
        </w:numPr>
        <w:ind w:left="681"/>
      </w:pPr>
      <w:r w:rsidRPr="00BC3ECA">
        <w:t>Sistema pažymėtų eksponatų duomenis eksportuoja į pasirinkto tipo failą ir suteikia</w:t>
      </w:r>
      <w:r>
        <w:t xml:space="preserve"> </w:t>
      </w:r>
      <w:r w:rsidRPr="00BC3ECA">
        <w:t>galimybę jį peržiūrėti/išsaugoti kompiuteryje</w:t>
      </w:r>
    </w:p>
    <w:p w14:paraId="415C9EB3" w14:textId="77777777" w:rsidR="00F63260" w:rsidRPr="00AA12B7" w:rsidRDefault="00F63260" w:rsidP="00F63260">
      <w:pPr>
        <w:pStyle w:val="Alnostext"/>
        <w:rPr>
          <w:lang w:val="en-US"/>
        </w:rPr>
      </w:pPr>
    </w:p>
    <w:p w14:paraId="13B06F6F" w14:textId="5B031B5E" w:rsidR="00362FD7" w:rsidRPr="00BC3ECA" w:rsidRDefault="00362FD7" w:rsidP="00362FD7">
      <w:pPr>
        <w:pStyle w:val="Heading2"/>
      </w:pPr>
      <w:bookmarkStart w:id="310" w:name="_Ref123898451"/>
      <w:bookmarkStart w:id="311" w:name="_Ref123898458"/>
      <w:bookmarkStart w:id="312" w:name="_Toc169621762"/>
      <w:r w:rsidRPr="00BC3ECA">
        <w:t>Peržiūrėti susijusius eksponatus</w:t>
      </w:r>
      <w:bookmarkEnd w:id="310"/>
      <w:bookmarkEnd w:id="311"/>
      <w:bookmarkEnd w:id="312"/>
    </w:p>
    <w:p w14:paraId="213DC35F" w14:textId="362878FB" w:rsidR="00046DA6" w:rsidRPr="00BC3ECA" w:rsidRDefault="00046DA6" w:rsidP="00046DA6">
      <w:pPr>
        <w:pStyle w:val="Alnostext"/>
      </w:pPr>
      <w:r w:rsidRPr="00BC3ECA">
        <w:t>Paskirtis – suteikti naudotojui galimybę peržiūrėti susijusius eksponatus.</w:t>
      </w:r>
    </w:p>
    <w:p w14:paraId="207C5241" w14:textId="012F5082" w:rsidR="00046DA6" w:rsidRPr="00BC3ECA" w:rsidRDefault="00046DA6" w:rsidP="00046DA6">
      <w:pPr>
        <w:pStyle w:val="Alnostext"/>
        <w:rPr>
          <w:b/>
        </w:rPr>
      </w:pPr>
      <w:r w:rsidRPr="00BC3ECA">
        <w:rPr>
          <w:b/>
        </w:rPr>
        <w:t>Kas gali atlikti</w:t>
      </w:r>
    </w:p>
    <w:p w14:paraId="0F304094" w14:textId="488FB8D6" w:rsidR="009750C9" w:rsidRPr="00BC3ECA" w:rsidRDefault="00A3455D" w:rsidP="00046DA6">
      <w:pPr>
        <w:pStyle w:val="Alnostext"/>
        <w:rPr>
          <w:b/>
        </w:rPr>
      </w:pPr>
      <w:r w:rsidRPr="00BC3ECA">
        <w:t>Kiekvienas sistemos naudotojas gali peržiūrėti susijusius eksponatus</w:t>
      </w:r>
      <w:r w:rsidR="00783044" w:rsidRPr="00BC3ECA">
        <w:t xml:space="preserve"> ir pasirinkti atvaizduojamus stulpelius.</w:t>
      </w:r>
    </w:p>
    <w:p w14:paraId="4154D90D" w14:textId="3CA338DE" w:rsidR="00046DA6" w:rsidRPr="00BC3ECA" w:rsidRDefault="00046DA6" w:rsidP="00046DA6">
      <w:pPr>
        <w:pStyle w:val="Alnostext"/>
        <w:rPr>
          <w:b/>
        </w:rPr>
      </w:pPr>
      <w:r w:rsidRPr="00BC3ECA">
        <w:rPr>
          <w:b/>
        </w:rPr>
        <w:t>Kaip atlikti</w:t>
      </w:r>
    </w:p>
    <w:p w14:paraId="5CC9688D" w14:textId="74224B6F" w:rsidR="00A3455D" w:rsidRPr="00BC3ECA" w:rsidRDefault="00A3455D" w:rsidP="00046DA6">
      <w:pPr>
        <w:pStyle w:val="Alnostext"/>
      </w:pPr>
      <w:r w:rsidRPr="00BC3ECA">
        <w:t xml:space="preserve">Norėdami peržiūrėti susijusius eksponatus, atlikite šiuos veiksmus: </w:t>
      </w:r>
    </w:p>
    <w:p w14:paraId="62B4E592" w14:textId="10CC5B3C" w:rsidR="00A3455D" w:rsidRPr="00BC3ECA" w:rsidRDefault="00A3455D" w:rsidP="00DB10CD">
      <w:pPr>
        <w:pStyle w:val="Alnostext"/>
        <w:numPr>
          <w:ilvl w:val="0"/>
          <w:numId w:val="197"/>
        </w:numPr>
        <w:spacing w:before="0" w:after="0"/>
      </w:pPr>
      <w:r w:rsidRPr="00BC3ECA">
        <w:t xml:space="preserve">Iš meniu pasirinkite </w:t>
      </w:r>
      <w:r w:rsidRPr="00BC3ECA">
        <w:rPr>
          <w:b/>
        </w:rPr>
        <w:t>Eksponatai</w:t>
      </w:r>
      <w:r w:rsidRPr="00BC3ECA">
        <w:t>.</w:t>
      </w:r>
    </w:p>
    <w:p w14:paraId="0AD4D3C2" w14:textId="492243C9" w:rsidR="00A3455D" w:rsidRPr="00BC3ECA" w:rsidRDefault="00A3455D" w:rsidP="00A3455D">
      <w:pPr>
        <w:pStyle w:val="Alnostext"/>
        <w:spacing w:before="0"/>
        <w:ind w:left="720"/>
      </w:pPr>
      <w:r w:rsidRPr="00BC3ECA">
        <w:t xml:space="preserve">Atsiveria langas </w:t>
      </w:r>
      <w:r w:rsidRPr="00BC3ECA">
        <w:rPr>
          <w:i/>
        </w:rPr>
        <w:t>Eksponatų paieška</w:t>
      </w:r>
      <w:r w:rsidRPr="00BC3ECA">
        <w:t>.</w:t>
      </w:r>
    </w:p>
    <w:p w14:paraId="428F4A64" w14:textId="6C65F9BA" w:rsidR="00A3455D" w:rsidRPr="00BC3ECA" w:rsidRDefault="00A3455D" w:rsidP="00DB10CD">
      <w:pPr>
        <w:pStyle w:val="Alnostext"/>
        <w:numPr>
          <w:ilvl w:val="0"/>
          <w:numId w:val="197"/>
        </w:numPr>
        <w:spacing w:before="0" w:after="0"/>
      </w:pPr>
      <w:r w:rsidRPr="00BC3ECA">
        <w:t>Atlikite norimo eksponato paiešką.</w:t>
      </w:r>
    </w:p>
    <w:p w14:paraId="1052BFC7" w14:textId="28F89153" w:rsidR="00616AD6" w:rsidRPr="00BC3ECA" w:rsidRDefault="00A3455D" w:rsidP="00616AD6">
      <w:pPr>
        <w:pStyle w:val="Alnostext"/>
        <w:spacing w:before="0"/>
        <w:ind w:left="720"/>
        <w:rPr>
          <w:i/>
        </w:rPr>
      </w:pPr>
      <w:r w:rsidRPr="00BC3ECA">
        <w:t>Kaip atlikti skaitykite</w:t>
      </w:r>
      <w:r w:rsidR="00022B71" w:rsidRPr="00BC3ECA">
        <w:t xml:space="preserve"> </w:t>
      </w:r>
      <w:r w:rsidR="00022B71" w:rsidRPr="00BC3ECA">
        <w:rPr>
          <w:i/>
        </w:rPr>
        <w:fldChar w:fldCharType="begin"/>
      </w:r>
      <w:r w:rsidR="00022B71" w:rsidRPr="00BC3ECA">
        <w:rPr>
          <w:i/>
        </w:rPr>
        <w:instrText xml:space="preserve"> REF _Ref307307073 \h  \* MERGEFORMAT </w:instrText>
      </w:r>
      <w:r w:rsidR="00022B71" w:rsidRPr="00BC3ECA">
        <w:rPr>
          <w:i/>
        </w:rPr>
      </w:r>
      <w:r w:rsidR="00022B71" w:rsidRPr="00BC3ECA">
        <w:rPr>
          <w:i/>
        </w:rPr>
        <w:fldChar w:fldCharType="separate"/>
      </w:r>
      <w:r w:rsidR="000D676C" w:rsidRPr="000D676C">
        <w:rPr>
          <w:i/>
        </w:rPr>
        <w:t>Surasti eksponato/komplekto/grupės duomenis</w:t>
      </w:r>
      <w:r w:rsidR="00022B71" w:rsidRPr="00BC3ECA">
        <w:rPr>
          <w:i/>
        </w:rPr>
        <w:fldChar w:fldCharType="end"/>
      </w:r>
      <w:r w:rsidRPr="00BC3ECA">
        <w:t xml:space="preserve"> </w:t>
      </w:r>
      <w:r w:rsidRPr="00BC3ECA">
        <w:rPr>
          <w:i/>
        </w:rPr>
        <w:t>(</w:t>
      </w:r>
      <w:r w:rsidR="00022B71" w:rsidRPr="00BC3ECA">
        <w:rPr>
          <w:i/>
        </w:rPr>
        <w:fldChar w:fldCharType="begin"/>
      </w:r>
      <w:r w:rsidR="00022B71" w:rsidRPr="00BC3ECA">
        <w:rPr>
          <w:i/>
        </w:rPr>
        <w:instrText xml:space="preserve"> PAGEREF _Ref307307073 \h </w:instrText>
      </w:r>
      <w:r w:rsidR="00022B71" w:rsidRPr="00BC3ECA">
        <w:rPr>
          <w:i/>
        </w:rPr>
      </w:r>
      <w:r w:rsidR="00022B71" w:rsidRPr="00BC3ECA">
        <w:rPr>
          <w:i/>
        </w:rPr>
        <w:fldChar w:fldCharType="separate"/>
      </w:r>
      <w:r w:rsidR="000D676C">
        <w:rPr>
          <w:i/>
          <w:noProof/>
        </w:rPr>
        <w:t>75</w:t>
      </w:r>
      <w:r w:rsidR="00022B71" w:rsidRPr="00BC3ECA">
        <w:rPr>
          <w:i/>
        </w:rPr>
        <w:fldChar w:fldCharType="end"/>
      </w:r>
      <w:r w:rsidR="00022B71" w:rsidRPr="00BC3ECA">
        <w:rPr>
          <w:i/>
        </w:rPr>
        <w:t xml:space="preserve"> </w:t>
      </w:r>
      <w:r w:rsidRPr="00BC3ECA">
        <w:rPr>
          <w:i/>
        </w:rPr>
        <w:t>psl.).</w:t>
      </w:r>
    </w:p>
    <w:p w14:paraId="6275ABDB" w14:textId="77777777" w:rsidR="00616AD6" w:rsidRPr="00BC3ECA" w:rsidRDefault="00616AD6" w:rsidP="00DB10CD">
      <w:pPr>
        <w:pStyle w:val="Alnostext"/>
        <w:numPr>
          <w:ilvl w:val="0"/>
          <w:numId w:val="197"/>
        </w:numPr>
        <w:spacing w:before="0" w:after="0"/>
        <w:rPr>
          <w:rStyle w:val="eop"/>
          <w:i/>
        </w:rPr>
      </w:pPr>
      <w:r w:rsidRPr="00BC3ECA">
        <w:rPr>
          <w:rStyle w:val="normaltextrun"/>
          <w:rFonts w:cs="Arial"/>
          <w:szCs w:val="20"/>
        </w:rPr>
        <w:t xml:space="preserve">Lange </w:t>
      </w:r>
      <w:r w:rsidRPr="00BC3ECA">
        <w:rPr>
          <w:rStyle w:val="normaltextrun"/>
          <w:rFonts w:cs="Arial"/>
          <w:i/>
          <w:iCs/>
          <w:szCs w:val="20"/>
        </w:rPr>
        <w:t>Eksponatų paieška,</w:t>
      </w:r>
      <w:r w:rsidRPr="00BC3ECA">
        <w:rPr>
          <w:rStyle w:val="normaltextrun"/>
          <w:rFonts w:cs="Arial"/>
          <w:szCs w:val="20"/>
        </w:rPr>
        <w:t xml:space="preserve"> šalia norimo eksponato, stulpelyje </w:t>
      </w:r>
      <w:r w:rsidRPr="00BC3ECA">
        <w:rPr>
          <w:rStyle w:val="normaltextrun"/>
          <w:rFonts w:cs="Arial"/>
          <w:b/>
          <w:bCs/>
          <w:szCs w:val="20"/>
        </w:rPr>
        <w:t>Veiksmai</w:t>
      </w:r>
      <w:r w:rsidRPr="00BC3ECA">
        <w:rPr>
          <w:rStyle w:val="normaltextrun"/>
          <w:rFonts w:cs="Arial"/>
          <w:szCs w:val="20"/>
        </w:rPr>
        <w:t xml:space="preserve"> spauskite </w:t>
      </w:r>
      <w:r w:rsidRPr="00BC3ECA">
        <w:rPr>
          <w:noProof/>
        </w:rPr>
        <w:drawing>
          <wp:inline distT="0" distB="0" distL="0" distR="0" wp14:anchorId="45B7D361" wp14:editId="5A59D9B5">
            <wp:extent cx="163830" cy="168910"/>
            <wp:effectExtent l="0" t="0" r="7620" b="2540"/>
            <wp:docPr id="170" name="Picture 170" descr="C:\Users\Veronika\AppData\Local\Microsoft\Windows\INetCache\Content.MSO\36B05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ronika\AppData\Local\Microsoft\Windows\INetCache\Content.MSO\36B05CAD.t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3830" cy="168910"/>
                    </a:xfrm>
                    <a:prstGeom prst="rect">
                      <a:avLst/>
                    </a:prstGeom>
                    <a:noFill/>
                    <a:ln>
                      <a:noFill/>
                    </a:ln>
                  </pic:spPr>
                </pic:pic>
              </a:graphicData>
            </a:graphic>
          </wp:inline>
        </w:drawing>
      </w:r>
      <w:r w:rsidRPr="00BC3ECA">
        <w:rPr>
          <w:rStyle w:val="normaltextrun"/>
          <w:rFonts w:cs="Arial"/>
          <w:szCs w:val="20"/>
        </w:rPr>
        <w:t>.</w:t>
      </w:r>
      <w:r w:rsidRPr="00BC3ECA">
        <w:rPr>
          <w:rStyle w:val="eop"/>
          <w:rFonts w:cs="Arial"/>
          <w:szCs w:val="20"/>
        </w:rPr>
        <w:t> </w:t>
      </w:r>
    </w:p>
    <w:p w14:paraId="63DF294F" w14:textId="30B91EE4" w:rsidR="00616AD6" w:rsidRPr="00BC3ECA" w:rsidRDefault="00616AD6" w:rsidP="00616AD6">
      <w:pPr>
        <w:pStyle w:val="Alnostext"/>
        <w:spacing w:before="0"/>
        <w:ind w:left="720"/>
        <w:rPr>
          <w:i/>
        </w:rPr>
      </w:pPr>
      <w:r w:rsidRPr="00BC3ECA">
        <w:rPr>
          <w:rStyle w:val="normaltextrun"/>
          <w:rFonts w:cs="Arial"/>
          <w:szCs w:val="20"/>
        </w:rPr>
        <w:t xml:space="preserve">Atsiveria langas </w:t>
      </w:r>
      <w:r w:rsidRPr="00BC3ECA">
        <w:rPr>
          <w:rStyle w:val="normaltextrun"/>
          <w:rFonts w:cs="Arial"/>
          <w:i/>
          <w:iCs/>
          <w:szCs w:val="20"/>
        </w:rPr>
        <w:t>Eksponatų paieška &gt; Eksponatas</w:t>
      </w:r>
      <w:r w:rsidR="002962BE" w:rsidRPr="00BC3ECA">
        <w:rPr>
          <w:rStyle w:val="normaltextrun"/>
          <w:rFonts w:cs="Arial"/>
          <w:i/>
          <w:iCs/>
          <w:szCs w:val="20"/>
        </w:rPr>
        <w:t>/Komplektas/Grupė</w:t>
      </w:r>
      <w:r w:rsidR="006F26DF" w:rsidRPr="00BC3ECA">
        <w:rPr>
          <w:rStyle w:val="normaltextrun"/>
          <w:rFonts w:cs="Arial"/>
          <w:i/>
          <w:iCs/>
          <w:szCs w:val="20"/>
        </w:rPr>
        <w:t>.</w:t>
      </w:r>
    </w:p>
    <w:p w14:paraId="399CFD33" w14:textId="120CB5BC" w:rsidR="00A3455D" w:rsidRPr="00BC3ECA" w:rsidRDefault="00783044" w:rsidP="00DB10CD">
      <w:pPr>
        <w:pStyle w:val="Alnostext"/>
        <w:numPr>
          <w:ilvl w:val="0"/>
          <w:numId w:val="197"/>
        </w:numPr>
        <w:spacing w:before="0" w:after="0"/>
      </w:pPr>
      <w:r w:rsidRPr="00BC3ECA">
        <w:t xml:space="preserve">Spauskite ant kortelės </w:t>
      </w:r>
      <w:r w:rsidRPr="00BC3ECA">
        <w:rPr>
          <w:b/>
        </w:rPr>
        <w:t>Susiję eksponatai</w:t>
      </w:r>
      <w:r w:rsidRPr="00BC3ECA">
        <w:t>.</w:t>
      </w:r>
    </w:p>
    <w:p w14:paraId="218DAB0E" w14:textId="5334A576" w:rsidR="00783044" w:rsidRPr="00BC3ECA" w:rsidRDefault="00783044" w:rsidP="00783044">
      <w:pPr>
        <w:pStyle w:val="Alnostext"/>
        <w:spacing w:before="0"/>
        <w:ind w:left="720"/>
      </w:pPr>
      <w:r w:rsidRPr="00BC3ECA">
        <w:t xml:space="preserve">Atsiveria kortelė </w:t>
      </w:r>
      <w:r w:rsidRPr="00BC3ECA">
        <w:rPr>
          <w:i/>
        </w:rPr>
        <w:t>Susiję eksponatai</w:t>
      </w:r>
      <w:r w:rsidRPr="00BC3ECA">
        <w:t>.</w:t>
      </w:r>
    </w:p>
    <w:p w14:paraId="7A13E119" w14:textId="60C5B834" w:rsidR="00783044" w:rsidRPr="00BC3ECA" w:rsidRDefault="00DC6F4A" w:rsidP="00DB10CD">
      <w:pPr>
        <w:pStyle w:val="Alnostext"/>
        <w:numPr>
          <w:ilvl w:val="1"/>
          <w:numId w:val="202"/>
        </w:numPr>
        <w:spacing w:before="0"/>
      </w:pPr>
      <w:r w:rsidRPr="00BC3ECA">
        <w:t xml:space="preserve">Galite keisti atvaizduojamus stulpelius </w:t>
      </w:r>
      <w:r w:rsidR="00771E71" w:rsidRPr="00BC3ECA">
        <w:t>pažymėdami/atžymėdami varneles.</w:t>
      </w:r>
    </w:p>
    <w:p w14:paraId="513C0256" w14:textId="1108D19B" w:rsidR="00771E71" w:rsidRPr="00BC3ECA" w:rsidRDefault="00AC0F06" w:rsidP="00C70999">
      <w:pPr>
        <w:pStyle w:val="Alnostext"/>
        <w:spacing w:before="0"/>
        <w:ind w:left="720"/>
        <w:jc w:val="center"/>
      </w:pPr>
      <w:r w:rsidRPr="00BC3ECA">
        <w:rPr>
          <w:noProof/>
        </w:rPr>
        <w:drawing>
          <wp:inline distT="0" distB="0" distL="0" distR="0" wp14:anchorId="1A5DCFB3" wp14:editId="230AA44A">
            <wp:extent cx="4460630" cy="1239334"/>
            <wp:effectExtent l="19050" t="19050" r="16510" b="184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usiję eksponatai.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4710146" cy="1308659"/>
                    </a:xfrm>
                    <a:prstGeom prst="rect">
                      <a:avLst/>
                    </a:prstGeom>
                    <a:ln w="3175">
                      <a:solidFill>
                        <a:schemeClr val="tx1"/>
                      </a:solidFill>
                    </a:ln>
                  </pic:spPr>
                </pic:pic>
              </a:graphicData>
            </a:graphic>
          </wp:inline>
        </w:drawing>
      </w:r>
    </w:p>
    <w:p w14:paraId="2986E0E8" w14:textId="702D3561" w:rsidR="009153A9" w:rsidRPr="00BC3ECA" w:rsidRDefault="00DB0586" w:rsidP="009153A9">
      <w:pPr>
        <w:pStyle w:val="Dmesio"/>
        <w:keepNext/>
        <w:keepLines/>
      </w:pPr>
      <w:r w:rsidRPr="00BC3ECA">
        <w:t>Jei ekspo</w:t>
      </w:r>
      <w:r w:rsidR="00731308" w:rsidRPr="00BC3ECA">
        <w:t>natas turi susijusių eksponatų, tai visi susiję eksponatai bus automatiškai susiję vienas su kitu.</w:t>
      </w:r>
    </w:p>
    <w:p w14:paraId="4ED8BED2" w14:textId="48365A26" w:rsidR="00801252" w:rsidRPr="00BC3ECA" w:rsidRDefault="00801252" w:rsidP="00DB10CD">
      <w:pPr>
        <w:pStyle w:val="Alnostext"/>
        <w:numPr>
          <w:ilvl w:val="0"/>
          <w:numId w:val="197"/>
        </w:numPr>
        <w:spacing w:before="0" w:after="0"/>
      </w:pPr>
      <w:r w:rsidRPr="00BC3ECA">
        <w:t xml:space="preserve">Spauskite mygtuką </w:t>
      </w:r>
      <w:r w:rsidRPr="00BC3ECA">
        <w:rPr>
          <w:b/>
        </w:rPr>
        <w:t>[Išsaugoti</w:t>
      </w:r>
      <w:r w:rsidR="0087732F" w:rsidRPr="00BC3ECA">
        <w:rPr>
          <w:b/>
        </w:rPr>
        <w:t>]</w:t>
      </w:r>
      <w:r w:rsidR="0087732F" w:rsidRPr="00BC3ECA">
        <w:t>.</w:t>
      </w:r>
    </w:p>
    <w:p w14:paraId="2804F2BF" w14:textId="19EEBAAD" w:rsidR="0087732F" w:rsidRPr="00BC3ECA" w:rsidRDefault="0087732F" w:rsidP="0087732F">
      <w:pPr>
        <w:pStyle w:val="Alnostext"/>
        <w:spacing w:before="0"/>
        <w:ind w:left="720"/>
      </w:pPr>
      <w:r w:rsidRPr="00BC3ECA">
        <w:lastRenderedPageBreak/>
        <w:t>Sistema išsaugo pakeistus duomenis.</w:t>
      </w:r>
    </w:p>
    <w:p w14:paraId="19D98D02" w14:textId="77777777" w:rsidR="00EA1546" w:rsidRPr="00BC3ECA" w:rsidRDefault="00EA1546" w:rsidP="00EA1546">
      <w:pPr>
        <w:pStyle w:val="Heading2"/>
      </w:pPr>
      <w:bookmarkStart w:id="313" w:name="_Ref333909124"/>
      <w:bookmarkStart w:id="314" w:name="_Ref333909126"/>
      <w:bookmarkStart w:id="315" w:name="_Ref333909382"/>
      <w:bookmarkStart w:id="316" w:name="_Ref333909384"/>
      <w:bookmarkStart w:id="317" w:name="_Ref333909386"/>
      <w:bookmarkStart w:id="318" w:name="_Toc169621763"/>
      <w:r w:rsidRPr="00BC3ECA">
        <w:t>Eksportuoti pasirinktus</w:t>
      </w:r>
      <w:r w:rsidR="00C64780" w:rsidRPr="00BC3ECA">
        <w:t xml:space="preserve"> eksponatus</w:t>
      </w:r>
      <w:bookmarkEnd w:id="313"/>
      <w:bookmarkEnd w:id="314"/>
      <w:bookmarkEnd w:id="315"/>
      <w:bookmarkEnd w:id="316"/>
      <w:bookmarkEnd w:id="317"/>
      <w:bookmarkEnd w:id="318"/>
    </w:p>
    <w:p w14:paraId="4A034B8F" w14:textId="09097E92" w:rsidR="00B019B5" w:rsidRPr="00BC3ECA" w:rsidRDefault="00B019B5" w:rsidP="00B019B5">
      <w:pPr>
        <w:pStyle w:val="Alnostext"/>
        <w:keepNext/>
      </w:pPr>
      <w:r w:rsidRPr="00BC3ECA">
        <w:t xml:space="preserve">Paskirtis – </w:t>
      </w:r>
      <w:r w:rsidR="009C3F0F" w:rsidRPr="00BC3ECA">
        <w:t>eksportuot</w:t>
      </w:r>
      <w:r w:rsidR="009C3F0F">
        <w:t>i</w:t>
      </w:r>
      <w:r w:rsidR="009C3F0F" w:rsidRPr="00BC3ECA">
        <w:t xml:space="preserve"> </w:t>
      </w:r>
      <w:r w:rsidRPr="00BC3ECA">
        <w:t xml:space="preserve">pasirinktų eksponatų sąrašą. </w:t>
      </w:r>
    </w:p>
    <w:p w14:paraId="7B7691E0" w14:textId="77777777" w:rsidR="00B019B5" w:rsidRPr="00BC3ECA" w:rsidRDefault="00B019B5" w:rsidP="00B019B5">
      <w:pPr>
        <w:pStyle w:val="HeadingB"/>
        <w:rPr>
          <w:noProof w:val="0"/>
        </w:rPr>
      </w:pPr>
      <w:r w:rsidRPr="00BC3ECA">
        <w:rPr>
          <w:noProof w:val="0"/>
        </w:rPr>
        <w:t>Kas gali atlikti</w:t>
      </w:r>
    </w:p>
    <w:p w14:paraId="0EC731EB" w14:textId="77777777" w:rsidR="00B019B5" w:rsidRPr="00BC3ECA" w:rsidRDefault="00B019B5" w:rsidP="00B019B5">
      <w:pPr>
        <w:pStyle w:val="Alnostext"/>
        <w:keepNext/>
      </w:pPr>
      <w:r w:rsidRPr="00BC3ECA">
        <w:t>Eksportuoti gali:</w:t>
      </w:r>
    </w:p>
    <w:p w14:paraId="0AD2BB72" w14:textId="77777777" w:rsidR="00B019B5" w:rsidRPr="00BC3ECA" w:rsidRDefault="00B019B5" w:rsidP="00B019B5">
      <w:pPr>
        <w:pStyle w:val="AlnostextBuleted"/>
        <w:keepNext/>
      </w:pPr>
      <w:r w:rsidRPr="00BC3ECA">
        <w:t>Naudotojas, kuriam suteiktos teisės peržiūrėti eksponato duomenis.</w:t>
      </w:r>
    </w:p>
    <w:p w14:paraId="516DCB4C" w14:textId="77777777" w:rsidR="00B019B5" w:rsidRPr="00BC3ECA" w:rsidRDefault="00B019B5" w:rsidP="00B019B5">
      <w:pPr>
        <w:pStyle w:val="HeadingB"/>
        <w:rPr>
          <w:noProof w:val="0"/>
        </w:rPr>
      </w:pPr>
      <w:r w:rsidRPr="00BC3ECA">
        <w:rPr>
          <w:noProof w:val="0"/>
        </w:rPr>
        <w:t>Kaip atlikti</w:t>
      </w:r>
    </w:p>
    <w:p w14:paraId="7C1CF600" w14:textId="77777777" w:rsidR="00B019B5" w:rsidRPr="00BC3ECA" w:rsidRDefault="00B019B5" w:rsidP="00B019B5">
      <w:pPr>
        <w:pStyle w:val="Alnostext"/>
      </w:pPr>
      <w:r w:rsidRPr="00BC3ECA">
        <w:t>Norėdami eksportuoti duomenis į failą</w:t>
      </w:r>
      <w:r w:rsidR="00C56B97" w:rsidRPr="00BC3ECA">
        <w:t>,</w:t>
      </w:r>
      <w:r w:rsidRPr="00BC3ECA">
        <w:t xml:space="preserve"> atlikite šiuos veiksmus:</w:t>
      </w:r>
    </w:p>
    <w:p w14:paraId="7E166491" w14:textId="6529BC50" w:rsidR="00B019B5" w:rsidRPr="00BC3ECA" w:rsidRDefault="00B019B5" w:rsidP="00644B41">
      <w:pPr>
        <w:pStyle w:val="AlnosNumbered"/>
        <w:keepLines/>
        <w:numPr>
          <w:ilvl w:val="0"/>
          <w:numId w:val="230"/>
        </w:numPr>
      </w:pPr>
      <w:r w:rsidRPr="00BC3ECA">
        <w:t xml:space="preserve">Iš meniu pasirinkite </w:t>
      </w:r>
      <w:r w:rsidRPr="00BC3ECA">
        <w:rPr>
          <w:rStyle w:val="CharMeniu"/>
        </w:rPr>
        <w:t>Eksponatai</w:t>
      </w:r>
      <w:r w:rsidRPr="00BC3ECA">
        <w:t>.</w:t>
      </w:r>
    </w:p>
    <w:p w14:paraId="3C1D1792" w14:textId="77777777" w:rsidR="00B019B5" w:rsidRPr="00BC3ECA" w:rsidRDefault="00B019B5" w:rsidP="002C03FA">
      <w:pPr>
        <w:pStyle w:val="BodyText"/>
        <w:ind w:left="0" w:firstLine="681"/>
      </w:pPr>
      <w:r w:rsidRPr="00BC3ECA">
        <w:t xml:space="preserve">Atsiveria langas </w:t>
      </w:r>
      <w:r w:rsidRPr="00BC3ECA">
        <w:rPr>
          <w:rStyle w:val="CharLangas"/>
        </w:rPr>
        <w:t>Eksponatų paieška</w:t>
      </w:r>
      <w:r w:rsidRPr="00BC3ECA">
        <w:t>.</w:t>
      </w:r>
    </w:p>
    <w:p w14:paraId="431E107C" w14:textId="77777777" w:rsidR="00B019B5" w:rsidRPr="00BC3ECA" w:rsidRDefault="00B019B5" w:rsidP="00B019B5">
      <w:pPr>
        <w:pStyle w:val="AlnosNumbered"/>
        <w:keepNext/>
      </w:pPr>
      <w:r w:rsidRPr="00BC3ECA">
        <w:t>Atlikite norimų eksponatų paiešką.</w:t>
      </w:r>
    </w:p>
    <w:p w14:paraId="736B33B8" w14:textId="1ABE66AE" w:rsidR="00B019B5" w:rsidRPr="00BC3ECA" w:rsidRDefault="00B019B5" w:rsidP="002C03FA">
      <w:pPr>
        <w:pStyle w:val="BodyText"/>
        <w:ind w:left="0" w:firstLine="681"/>
      </w:pPr>
      <w:r w:rsidRPr="00BC3ECA">
        <w:t>Kaip atlikti skaitykite</w:t>
      </w:r>
      <w:r w:rsidR="002962BE" w:rsidRPr="00BC3ECA">
        <w:t xml:space="preserve"> </w:t>
      </w:r>
      <w:r w:rsidR="002962BE" w:rsidRPr="00BC3ECA">
        <w:rPr>
          <w:i/>
        </w:rPr>
        <w:fldChar w:fldCharType="begin"/>
      </w:r>
      <w:r w:rsidR="002962BE" w:rsidRPr="00BC3ECA">
        <w:rPr>
          <w:i/>
        </w:rPr>
        <w:instrText xml:space="preserve"> REF _Ref307307073 \h  \* MERGEFORMAT </w:instrText>
      </w:r>
      <w:r w:rsidR="002962BE" w:rsidRPr="00BC3ECA">
        <w:rPr>
          <w:i/>
        </w:rPr>
      </w:r>
      <w:r w:rsidR="002962BE" w:rsidRPr="00BC3ECA">
        <w:rPr>
          <w:i/>
        </w:rPr>
        <w:fldChar w:fldCharType="separate"/>
      </w:r>
      <w:r w:rsidR="000D676C" w:rsidRPr="000D676C">
        <w:rPr>
          <w:i/>
        </w:rPr>
        <w:t>Surasti eksponato/komplekto/grupės duomenis</w:t>
      </w:r>
      <w:r w:rsidR="002962BE" w:rsidRPr="00BC3ECA">
        <w:rPr>
          <w:i/>
        </w:rPr>
        <w:fldChar w:fldCharType="end"/>
      </w:r>
      <w:r w:rsidRPr="00BC3ECA">
        <w:t xml:space="preserve"> </w:t>
      </w:r>
      <w:r w:rsidRPr="00BC3ECA">
        <w:rPr>
          <w:rStyle w:val="CharLangas"/>
        </w:rPr>
        <w:t>(</w:t>
      </w:r>
      <w:r w:rsidR="002962BE" w:rsidRPr="00BC3ECA">
        <w:rPr>
          <w:rStyle w:val="CharLangas"/>
        </w:rPr>
        <w:fldChar w:fldCharType="begin"/>
      </w:r>
      <w:r w:rsidR="002962BE" w:rsidRPr="00BC3ECA">
        <w:rPr>
          <w:rStyle w:val="CharLangas"/>
        </w:rPr>
        <w:instrText xml:space="preserve"> PAGEREF _Ref307307073 \h </w:instrText>
      </w:r>
      <w:r w:rsidR="002962BE" w:rsidRPr="00BC3ECA">
        <w:rPr>
          <w:rStyle w:val="CharLangas"/>
        </w:rPr>
      </w:r>
      <w:r w:rsidR="002962BE" w:rsidRPr="00BC3ECA">
        <w:rPr>
          <w:rStyle w:val="CharLangas"/>
        </w:rPr>
        <w:fldChar w:fldCharType="separate"/>
      </w:r>
      <w:r w:rsidR="000D676C">
        <w:rPr>
          <w:rStyle w:val="CharLangas"/>
          <w:noProof/>
        </w:rPr>
        <w:t>75</w:t>
      </w:r>
      <w:r w:rsidR="002962BE" w:rsidRPr="00BC3ECA">
        <w:rPr>
          <w:rStyle w:val="CharLangas"/>
        </w:rPr>
        <w:fldChar w:fldCharType="end"/>
      </w:r>
      <w:r w:rsidR="002962BE" w:rsidRPr="00BC3ECA">
        <w:rPr>
          <w:rStyle w:val="CharLangas"/>
        </w:rPr>
        <w:t xml:space="preserve"> </w:t>
      </w:r>
      <w:r w:rsidRPr="00BC3ECA">
        <w:rPr>
          <w:rStyle w:val="CharLangas"/>
        </w:rPr>
        <w:t>psl.)</w:t>
      </w:r>
      <w:r w:rsidRPr="00BC3ECA">
        <w:t>.</w:t>
      </w:r>
    </w:p>
    <w:p w14:paraId="72AC0F67" w14:textId="6A50A344" w:rsidR="00CC5F43" w:rsidRPr="00BC3ECA" w:rsidRDefault="00362FD7" w:rsidP="005B3A8E">
      <w:pPr>
        <w:pStyle w:val="Picture"/>
      </w:pPr>
      <w:r w:rsidRPr="00BC3ECA">
        <w:rPr>
          <w:noProof/>
        </w:rPr>
        <w:drawing>
          <wp:inline distT="0" distB="0" distL="0" distR="0" wp14:anchorId="32945ADE" wp14:editId="7E692703">
            <wp:extent cx="5850890" cy="3343275"/>
            <wp:effectExtent l="19050" t="19050" r="16510" b="285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ksponatų paieška.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850890" cy="3343275"/>
                    </a:xfrm>
                    <a:prstGeom prst="rect">
                      <a:avLst/>
                    </a:prstGeom>
                    <a:ln w="3175">
                      <a:solidFill>
                        <a:schemeClr val="tx1"/>
                      </a:solidFill>
                    </a:ln>
                  </pic:spPr>
                </pic:pic>
              </a:graphicData>
            </a:graphic>
          </wp:inline>
        </w:drawing>
      </w:r>
    </w:p>
    <w:p w14:paraId="4DD7E278" w14:textId="77777777" w:rsidR="00422304" w:rsidRPr="00BC3ECA" w:rsidRDefault="00422304" w:rsidP="00512286">
      <w:pPr>
        <w:pStyle w:val="AlnosNumbered"/>
      </w:pPr>
      <w:r w:rsidRPr="00BC3ECA">
        <w:t>Jei norite eksportuoti visus atrinktus rezultatus, atlikite:</w:t>
      </w:r>
    </w:p>
    <w:p w14:paraId="6E17FFC4" w14:textId="77777777" w:rsidR="00422304" w:rsidRPr="00BC3ECA" w:rsidRDefault="00422304" w:rsidP="007171F7">
      <w:pPr>
        <w:pStyle w:val="AlnosNumbered"/>
        <w:numPr>
          <w:ilvl w:val="1"/>
          <w:numId w:val="1"/>
        </w:numPr>
      </w:pPr>
      <w:r w:rsidRPr="00BC3ECA">
        <w:t xml:space="preserve">Laukelyje </w:t>
      </w:r>
      <w:r w:rsidRPr="00BC3ECA">
        <w:rPr>
          <w:rStyle w:val="CharLaukas"/>
        </w:rPr>
        <w:t>{Formatas}</w:t>
      </w:r>
      <w:r w:rsidRPr="00BC3ECA">
        <w:t xml:space="preserve"> pasirinkite norimą formatą, į kurį turi būti eksportuoti duomenys.</w:t>
      </w:r>
    </w:p>
    <w:p w14:paraId="29BBEACE" w14:textId="77777777" w:rsidR="00422304" w:rsidRPr="00BC3ECA" w:rsidRDefault="00422304" w:rsidP="007171F7">
      <w:pPr>
        <w:pStyle w:val="AlnosNumbered"/>
        <w:numPr>
          <w:ilvl w:val="1"/>
          <w:numId w:val="1"/>
        </w:numPr>
      </w:pPr>
      <w:r w:rsidRPr="00BC3ECA">
        <w:t xml:space="preserve">Spauskite nuorodą </w:t>
      </w:r>
      <w:r w:rsidRPr="00BC3ECA">
        <w:rPr>
          <w:rStyle w:val="CharLangas"/>
        </w:rPr>
        <w:t>Eksportuoti visus</w:t>
      </w:r>
      <w:r w:rsidRPr="00BC3ECA">
        <w:t>.</w:t>
      </w:r>
    </w:p>
    <w:p w14:paraId="292BAA31" w14:textId="31211D89" w:rsidR="00422304" w:rsidRPr="00BC3ECA" w:rsidRDefault="00422304" w:rsidP="002C03FA">
      <w:pPr>
        <w:pStyle w:val="BodyTextR2"/>
        <w:tabs>
          <w:tab w:val="clear" w:pos="1418"/>
        </w:tabs>
        <w:ind w:left="1191" w:firstLine="0"/>
      </w:pPr>
      <w:r w:rsidRPr="00BC3ECA">
        <w:t>Sistema eksportuoja duomenis į pasirinkto tipo failą ir suteikia galimybę jį</w:t>
      </w:r>
      <w:r w:rsidR="002C03FA">
        <w:t xml:space="preserve"> </w:t>
      </w:r>
      <w:r w:rsidRPr="00BC3ECA">
        <w:t>peržiūrėti/išsaugoti kompiuteryje.</w:t>
      </w:r>
    </w:p>
    <w:p w14:paraId="0B2CECFA" w14:textId="77777777" w:rsidR="00422304" w:rsidRPr="00BC3ECA" w:rsidRDefault="00422304" w:rsidP="00422304">
      <w:pPr>
        <w:pStyle w:val="AlnosNumbered"/>
      </w:pPr>
      <w:r w:rsidRPr="00BC3ECA">
        <w:t>Jei norite eksportuoti pasirinktus rezultatus iš sąrašo, atlikite:</w:t>
      </w:r>
    </w:p>
    <w:p w14:paraId="558BD7C2" w14:textId="77777777" w:rsidR="00422304" w:rsidRPr="00BC3ECA" w:rsidRDefault="00422304" w:rsidP="007171F7">
      <w:pPr>
        <w:pStyle w:val="AlnosNumbered"/>
        <w:numPr>
          <w:ilvl w:val="1"/>
          <w:numId w:val="1"/>
        </w:numPr>
      </w:pPr>
      <w:r w:rsidRPr="00BC3ECA">
        <w:t xml:space="preserve">Laukelyje </w:t>
      </w:r>
      <w:r w:rsidRPr="00BC3ECA">
        <w:rPr>
          <w:rStyle w:val="CharLaukas"/>
        </w:rPr>
        <w:t>{Formatas}</w:t>
      </w:r>
      <w:r w:rsidRPr="00BC3ECA">
        <w:t xml:space="preserve"> pasirinkite norimą formatą, į kurį turi būti eksportuoti duomenys.</w:t>
      </w:r>
    </w:p>
    <w:p w14:paraId="70E11C5E" w14:textId="77777777" w:rsidR="00B019B5" w:rsidRPr="00BC3ECA" w:rsidRDefault="00B019B5" w:rsidP="007171F7">
      <w:pPr>
        <w:pStyle w:val="AlnosNumbered"/>
        <w:numPr>
          <w:ilvl w:val="1"/>
          <w:numId w:val="1"/>
        </w:numPr>
      </w:pPr>
      <w:r w:rsidRPr="00BC3ECA">
        <w:t>Varnelėmis pažymėkite, kurių eksponatų duomenis norite eksportuoti.</w:t>
      </w:r>
    </w:p>
    <w:p w14:paraId="070A3BC3" w14:textId="77777777" w:rsidR="00B019B5" w:rsidRPr="00BC3ECA" w:rsidRDefault="00B019B5" w:rsidP="007171F7">
      <w:pPr>
        <w:pStyle w:val="AlnosNumbered"/>
        <w:numPr>
          <w:ilvl w:val="1"/>
          <w:numId w:val="1"/>
        </w:numPr>
      </w:pPr>
      <w:r w:rsidRPr="00BC3ECA">
        <w:t xml:space="preserve">Spauskite nuorodą </w:t>
      </w:r>
      <w:r w:rsidRPr="00BC3ECA">
        <w:rPr>
          <w:rStyle w:val="CharLangas"/>
        </w:rPr>
        <w:t>Eksportuoti pasirinktus</w:t>
      </w:r>
      <w:r w:rsidRPr="00BC3ECA">
        <w:t>.</w:t>
      </w:r>
    </w:p>
    <w:p w14:paraId="2EA353D3" w14:textId="2FEE6CB8" w:rsidR="00B019B5" w:rsidRPr="00BC3ECA" w:rsidRDefault="00B019B5" w:rsidP="002C03FA">
      <w:pPr>
        <w:pStyle w:val="BodyTextR2"/>
        <w:ind w:left="1191" w:firstLine="0"/>
      </w:pPr>
      <w:r w:rsidRPr="00BC3ECA">
        <w:t xml:space="preserve">Sistema pažymėtų eksponatų duomenis eksportuoja į </w:t>
      </w:r>
      <w:r w:rsidR="00422304" w:rsidRPr="00BC3ECA">
        <w:t xml:space="preserve">pasirinkto </w:t>
      </w:r>
      <w:r w:rsidRPr="00BC3ECA">
        <w:t>tipo failą ir suteikia</w:t>
      </w:r>
      <w:r w:rsidR="002C03FA">
        <w:t xml:space="preserve"> </w:t>
      </w:r>
      <w:r w:rsidRPr="00BC3ECA">
        <w:t>galimybę jį peržiūrėti/išsaugoti kompiuteryje.</w:t>
      </w:r>
    </w:p>
    <w:p w14:paraId="17485F6E" w14:textId="1D1D24E4" w:rsidR="00620A1D" w:rsidRPr="00BC3ECA" w:rsidRDefault="00620A1D" w:rsidP="00620A1D">
      <w:pPr>
        <w:pStyle w:val="AlnosNumbered"/>
      </w:pPr>
      <w:bookmarkStart w:id="319" w:name="_Hlk135830549"/>
      <w:r w:rsidRPr="00BC3ECA">
        <w:t xml:space="preserve">Jei norite eksportuoti komplektus ar grupes iš </w:t>
      </w:r>
      <w:r w:rsidR="00E90675" w:rsidRPr="00BC3ECA">
        <w:t>sąrašo</w:t>
      </w:r>
      <w:r w:rsidRPr="00BC3ECA">
        <w:t>, atlikite:</w:t>
      </w:r>
    </w:p>
    <w:p w14:paraId="3E621A31" w14:textId="25AA01ED" w:rsidR="000C67C5" w:rsidRPr="00BC3ECA" w:rsidRDefault="000C67C5" w:rsidP="000C67C5">
      <w:pPr>
        <w:pStyle w:val="AlnosNumbered"/>
        <w:numPr>
          <w:ilvl w:val="1"/>
          <w:numId w:val="1"/>
        </w:numPr>
      </w:pPr>
      <w:r w:rsidRPr="00BC3ECA">
        <w:t xml:space="preserve">Laukelyje </w:t>
      </w:r>
      <w:r w:rsidRPr="00BC3ECA">
        <w:rPr>
          <w:b/>
        </w:rPr>
        <w:t>{Formatas}</w:t>
      </w:r>
      <w:r w:rsidRPr="00BC3ECA">
        <w:t xml:space="preserve"> pasirinkite norimą formatą, į kurį turi būti eksportuoti duomenys.</w:t>
      </w:r>
    </w:p>
    <w:p w14:paraId="62760F89" w14:textId="20E37BD7" w:rsidR="000C67C5" w:rsidRPr="00BC3ECA" w:rsidRDefault="00CC5DC8" w:rsidP="000C67C5">
      <w:pPr>
        <w:pStyle w:val="AlnosNumbered"/>
        <w:numPr>
          <w:ilvl w:val="1"/>
          <w:numId w:val="1"/>
        </w:numPr>
      </w:pPr>
      <w:r w:rsidRPr="00BC3ECA">
        <w:t>Varnelėmis pažymėkite, kurių komplektų/grupių duomenis norite eksportuoti.</w:t>
      </w:r>
    </w:p>
    <w:p w14:paraId="32E8A7F4" w14:textId="2A247C5A" w:rsidR="00CC5DC8" w:rsidRPr="00BC3ECA" w:rsidRDefault="00CC5DC8" w:rsidP="000C67C5">
      <w:pPr>
        <w:pStyle w:val="AlnosNumbered"/>
        <w:numPr>
          <w:ilvl w:val="1"/>
          <w:numId w:val="1"/>
        </w:numPr>
      </w:pPr>
      <w:r w:rsidRPr="00BC3ECA">
        <w:t xml:space="preserve">Spauskite nuorodą </w:t>
      </w:r>
      <w:r w:rsidRPr="00BC3ECA">
        <w:rPr>
          <w:i/>
        </w:rPr>
        <w:t>Eksportuoti komplektus, grupes</w:t>
      </w:r>
      <w:r w:rsidR="002962BE" w:rsidRPr="00BC3ECA">
        <w:rPr>
          <w:i/>
        </w:rPr>
        <w:t>.</w:t>
      </w:r>
    </w:p>
    <w:p w14:paraId="683F8C2A" w14:textId="24B9D8A4" w:rsidR="00CC5DC8" w:rsidRDefault="00CC5DC8" w:rsidP="00CC5DC8">
      <w:pPr>
        <w:pStyle w:val="AlnosNumbered"/>
        <w:numPr>
          <w:ilvl w:val="0"/>
          <w:numId w:val="0"/>
        </w:numPr>
        <w:ind w:left="1191"/>
      </w:pPr>
      <w:r w:rsidRPr="00BC3ECA">
        <w:lastRenderedPageBreak/>
        <w:t>Sistema pažymėtų komplektų, grupių duomenis eksportuoja į pasirinkto tipo failą ir suteikia galimybę jį peržiūrėti/išsaugoti kompiuteryje.</w:t>
      </w:r>
    </w:p>
    <w:p w14:paraId="08B8CB0C" w14:textId="40F4696F" w:rsidR="002C03FA" w:rsidRDefault="002C03FA" w:rsidP="00C616CD">
      <w:pPr>
        <w:pStyle w:val="AlnosNumbered"/>
        <w:numPr>
          <w:ilvl w:val="0"/>
          <w:numId w:val="197"/>
        </w:numPr>
        <w:ind w:left="709" w:hanging="425"/>
      </w:pPr>
      <w:r>
        <w:t xml:space="preserve">Jei norite eksportuoti pasirinktus eksponatus į </w:t>
      </w:r>
      <w:proofErr w:type="spellStart"/>
      <w:r>
        <w:t>word</w:t>
      </w:r>
      <w:proofErr w:type="spellEnd"/>
      <w:r>
        <w:t xml:space="preserve"> dokumentą, atlikite:</w:t>
      </w:r>
    </w:p>
    <w:p w14:paraId="7B7D9A7E" w14:textId="03F02055" w:rsidR="002C03FA" w:rsidRDefault="002C03FA" w:rsidP="002C03FA">
      <w:pPr>
        <w:pStyle w:val="AlnosNumbered"/>
        <w:numPr>
          <w:ilvl w:val="1"/>
          <w:numId w:val="197"/>
        </w:numPr>
        <w:ind w:firstLine="59"/>
      </w:pPr>
      <w:r>
        <w:t>Varnelėmis pažymėkite, kurių eksponatų duomenis norite eksportuoti.</w:t>
      </w:r>
    </w:p>
    <w:p w14:paraId="2E151407" w14:textId="6C808278" w:rsidR="002C03FA" w:rsidRPr="002C03FA" w:rsidRDefault="002C03FA" w:rsidP="002C03FA">
      <w:pPr>
        <w:pStyle w:val="AlnosNumbered"/>
        <w:numPr>
          <w:ilvl w:val="1"/>
          <w:numId w:val="197"/>
        </w:numPr>
        <w:ind w:firstLine="59"/>
      </w:pPr>
      <w:r>
        <w:t xml:space="preserve">Spauskite nuorodą </w:t>
      </w:r>
      <w:r w:rsidRPr="002C03FA">
        <w:rPr>
          <w:i/>
        </w:rPr>
        <w:t>Eksportuoti pasirinktus į Word</w:t>
      </w:r>
      <w:r>
        <w:rPr>
          <w:i/>
        </w:rPr>
        <w:t>.</w:t>
      </w:r>
    </w:p>
    <w:p w14:paraId="191A3713" w14:textId="31A2E1A7" w:rsidR="002C03FA" w:rsidRPr="00BC3ECA" w:rsidRDefault="002C03FA" w:rsidP="002C03FA">
      <w:pPr>
        <w:pStyle w:val="AlnosNumbered"/>
        <w:numPr>
          <w:ilvl w:val="0"/>
          <w:numId w:val="0"/>
        </w:numPr>
        <w:ind w:left="1296"/>
      </w:pPr>
      <w:r>
        <w:t xml:space="preserve">Sistema pažymėtų eksponatų duomenis eksportuoja į </w:t>
      </w:r>
      <w:proofErr w:type="spellStart"/>
      <w:r>
        <w:t>word</w:t>
      </w:r>
      <w:proofErr w:type="spellEnd"/>
      <w:r>
        <w:t xml:space="preserve"> tipo dokumentą ir suteikia galimybę jį peržiūrėti/išsaugoti kompiuteryje.</w:t>
      </w:r>
    </w:p>
    <w:bookmarkEnd w:id="319"/>
    <w:p w14:paraId="51CF3921" w14:textId="77777777" w:rsidR="00FF0C6D" w:rsidRPr="00BC3ECA" w:rsidRDefault="00FF0C6D" w:rsidP="00620A1D">
      <w:pPr>
        <w:pStyle w:val="BodyTextR2"/>
        <w:ind w:left="720" w:firstLine="0"/>
      </w:pPr>
    </w:p>
    <w:p w14:paraId="4AD39108" w14:textId="7FBA2F69" w:rsidR="00CF36AF" w:rsidRPr="00BC3ECA" w:rsidRDefault="00CF36AF" w:rsidP="00667BE8">
      <w:pPr>
        <w:pStyle w:val="Pastaba"/>
      </w:pPr>
      <w:r w:rsidRPr="00BC3ECA">
        <w:t>Jei tarp eksportuojamų</w:t>
      </w:r>
      <w:r w:rsidR="002C03FA">
        <w:t xml:space="preserve"> objektų</w:t>
      </w:r>
      <w:r w:rsidRPr="00BC3ECA">
        <w:t xml:space="preserve"> yra eksponatų su QR kodu, faile stulpelyje „</w:t>
      </w:r>
      <w:r w:rsidR="00220B4D" w:rsidRPr="00BC3ECA">
        <w:t>Nuoroda (QR kodo generavimui ir kt.)</w:t>
      </w:r>
      <w:r w:rsidRPr="00BC3ECA">
        <w:t>“ įrašoma nuoroda į eksponatą LIMIS-K posistemėje.</w:t>
      </w:r>
    </w:p>
    <w:p w14:paraId="316FAF68" w14:textId="77777777" w:rsidR="00B019B5" w:rsidRPr="00BC3ECA" w:rsidRDefault="00A76045" w:rsidP="00A76045">
      <w:pPr>
        <w:pStyle w:val="Heading1"/>
        <w:rPr>
          <w:noProof w:val="0"/>
        </w:rPr>
      </w:pPr>
      <w:bookmarkStart w:id="320" w:name="_Toc396808520"/>
      <w:bookmarkStart w:id="321" w:name="_Toc396811000"/>
      <w:bookmarkStart w:id="322" w:name="_Toc169621764"/>
      <w:bookmarkEnd w:id="320"/>
      <w:bookmarkEnd w:id="321"/>
      <w:r w:rsidRPr="00BC3ECA">
        <w:rPr>
          <w:noProof w:val="0"/>
        </w:rPr>
        <w:lastRenderedPageBreak/>
        <w:t xml:space="preserve">Restauravimo </w:t>
      </w:r>
      <w:r w:rsidR="00AB6031" w:rsidRPr="00BC3ECA">
        <w:rPr>
          <w:noProof w:val="0"/>
        </w:rPr>
        <w:t xml:space="preserve">duomenų </w:t>
      </w:r>
      <w:r w:rsidRPr="00BC3ECA">
        <w:rPr>
          <w:noProof w:val="0"/>
        </w:rPr>
        <w:t>valdymas</w:t>
      </w:r>
      <w:bookmarkEnd w:id="322"/>
    </w:p>
    <w:p w14:paraId="24A8F7E8" w14:textId="77777777" w:rsidR="00214F39" w:rsidRPr="00BC3ECA" w:rsidRDefault="00214F39" w:rsidP="00214F39">
      <w:pPr>
        <w:pStyle w:val="Alnostext"/>
      </w:pPr>
      <w:r w:rsidRPr="00BC3ECA">
        <w:t>Sistemoje numatyta galimyb</w:t>
      </w:r>
      <w:r w:rsidR="00274E40" w:rsidRPr="00BC3ECA">
        <w:t>ė valdyti restauravimo duomenis,</w:t>
      </w:r>
      <w:r w:rsidRPr="00BC3ECA">
        <w:t xml:space="preserve"> </w:t>
      </w:r>
      <w:r w:rsidR="00EF0C9A" w:rsidRPr="00BC3ECA">
        <w:t>šiais atvejais</w:t>
      </w:r>
      <w:r w:rsidRPr="00BC3ECA">
        <w:t>:</w:t>
      </w:r>
    </w:p>
    <w:p w14:paraId="013B51EE" w14:textId="2CB81B3E" w:rsidR="00EF0C9A" w:rsidRPr="00BC3ECA" w:rsidRDefault="00EF0C9A" w:rsidP="00214F39">
      <w:pPr>
        <w:pStyle w:val="AlnostextBuleted"/>
      </w:pPr>
      <w:r w:rsidRPr="00BC3ECA">
        <w:fldChar w:fldCharType="begin"/>
      </w:r>
      <w:r w:rsidRPr="00BC3ECA">
        <w:instrText xml:space="preserve"> REF _Ref341104866 \h </w:instrText>
      </w:r>
      <w:r w:rsidR="00512286" w:rsidRPr="00BC3ECA">
        <w:instrText xml:space="preserve"> \* MERGEFORMAT </w:instrText>
      </w:r>
      <w:r w:rsidRPr="00BC3ECA">
        <w:fldChar w:fldCharType="separate"/>
      </w:r>
      <w:r w:rsidR="000D676C" w:rsidRPr="00BC3ECA">
        <w:t>Eksponato restauravimas muziejaus restauravimo centre</w:t>
      </w:r>
      <w:r w:rsidRPr="00BC3ECA">
        <w:fldChar w:fldCharType="end"/>
      </w:r>
      <w:r w:rsidRPr="00BC3ECA">
        <w:t xml:space="preserve"> (</w:t>
      </w:r>
      <w:r w:rsidRPr="00BC3ECA">
        <w:fldChar w:fldCharType="begin"/>
      </w:r>
      <w:r w:rsidRPr="00BC3ECA">
        <w:instrText xml:space="preserve"> PAGEREF _Ref341104866 \h </w:instrText>
      </w:r>
      <w:r w:rsidRPr="00BC3ECA">
        <w:fldChar w:fldCharType="separate"/>
      </w:r>
      <w:r w:rsidR="000D676C">
        <w:rPr>
          <w:noProof/>
        </w:rPr>
        <w:t>90</w:t>
      </w:r>
      <w:r w:rsidRPr="00BC3ECA">
        <w:fldChar w:fldCharType="end"/>
      </w:r>
      <w:r w:rsidRPr="00BC3ECA">
        <w:t xml:space="preserve"> psl.)</w:t>
      </w:r>
    </w:p>
    <w:p w14:paraId="5BC2D859" w14:textId="41DE7C9F" w:rsidR="00214F39" w:rsidRPr="00BC3ECA" w:rsidRDefault="00EF0C9A" w:rsidP="00214F39">
      <w:pPr>
        <w:pStyle w:val="AlnostextBuleted"/>
      </w:pPr>
      <w:r w:rsidRPr="00BC3ECA">
        <w:fldChar w:fldCharType="begin"/>
      </w:r>
      <w:r w:rsidRPr="00BC3ECA">
        <w:instrText xml:space="preserve"> REF _Ref341104872 \h </w:instrText>
      </w:r>
      <w:r w:rsidR="00512286" w:rsidRPr="00BC3ECA">
        <w:instrText xml:space="preserve"> \* MERGEFORMAT </w:instrText>
      </w:r>
      <w:r w:rsidRPr="00BC3ECA">
        <w:fldChar w:fldCharType="separate"/>
      </w:r>
      <w:r w:rsidR="000D676C" w:rsidRPr="00BC3ECA">
        <w:t>Eksponato restauravimas kitų įstaigų restauravimo centre</w:t>
      </w:r>
      <w:r w:rsidRPr="00BC3ECA">
        <w:fldChar w:fldCharType="end"/>
      </w:r>
      <w:r w:rsidRPr="00BC3ECA">
        <w:t xml:space="preserve"> (</w:t>
      </w:r>
      <w:r w:rsidRPr="00BC3ECA">
        <w:fldChar w:fldCharType="begin"/>
      </w:r>
      <w:r w:rsidRPr="00BC3ECA">
        <w:instrText xml:space="preserve"> PAGEREF _Ref341104872 \h </w:instrText>
      </w:r>
      <w:r w:rsidRPr="00BC3ECA">
        <w:fldChar w:fldCharType="separate"/>
      </w:r>
      <w:r w:rsidR="000D676C">
        <w:rPr>
          <w:noProof/>
        </w:rPr>
        <w:t>90</w:t>
      </w:r>
      <w:r w:rsidRPr="00BC3ECA">
        <w:fldChar w:fldCharType="end"/>
      </w:r>
      <w:r w:rsidRPr="00BC3ECA">
        <w:t xml:space="preserve"> psl.)</w:t>
      </w:r>
    </w:p>
    <w:p w14:paraId="5CF2B3B6" w14:textId="77777777" w:rsidR="00EF0C9A" w:rsidRPr="00BC3ECA" w:rsidRDefault="00EF0C9A" w:rsidP="00EF0C9A">
      <w:pPr>
        <w:pStyle w:val="Alnostext"/>
      </w:pPr>
      <w:r w:rsidRPr="00BC3ECA">
        <w:t>Sistemoje, priklausomai nuo Jums suteiktų teisių, galite atlikti šiuos veiksmus, susijusius su restauravimu:</w:t>
      </w:r>
    </w:p>
    <w:p w14:paraId="65E52934" w14:textId="1B176901" w:rsidR="00EF0C9A" w:rsidRPr="00BC3ECA" w:rsidRDefault="00EF0C9A" w:rsidP="00EF0C9A">
      <w:pPr>
        <w:pStyle w:val="AlnostextBuleted"/>
      </w:pPr>
      <w:r w:rsidRPr="00BC3ECA">
        <w:fldChar w:fldCharType="begin"/>
      </w:r>
      <w:r w:rsidRPr="00BC3ECA">
        <w:instrText xml:space="preserve"> REF _Ref334010021 \h  \* MERGEFORMAT </w:instrText>
      </w:r>
      <w:r w:rsidRPr="00BC3ECA">
        <w:fldChar w:fldCharType="separate"/>
      </w:r>
      <w:r w:rsidR="000D676C" w:rsidRPr="00BC3ECA">
        <w:t>Surasti ir peržiūrėti restauravimų duomenis</w:t>
      </w:r>
      <w:r w:rsidRPr="00BC3ECA">
        <w:fldChar w:fldCharType="end"/>
      </w:r>
      <w:r w:rsidRPr="00BC3ECA">
        <w:t xml:space="preserve"> (</w:t>
      </w:r>
      <w:r w:rsidRPr="00BC3ECA">
        <w:fldChar w:fldCharType="begin"/>
      </w:r>
      <w:r w:rsidRPr="00BC3ECA">
        <w:instrText xml:space="preserve"> PAGEREF _Ref334010021 \h </w:instrText>
      </w:r>
      <w:r w:rsidRPr="00BC3ECA">
        <w:fldChar w:fldCharType="separate"/>
      </w:r>
      <w:r w:rsidR="000D676C">
        <w:rPr>
          <w:noProof/>
        </w:rPr>
        <w:t>94</w:t>
      </w:r>
      <w:r w:rsidRPr="00BC3ECA">
        <w:fldChar w:fldCharType="end"/>
      </w:r>
      <w:r w:rsidRPr="00BC3ECA">
        <w:t xml:space="preserve"> psl.)</w:t>
      </w:r>
    </w:p>
    <w:p w14:paraId="236A92CC" w14:textId="41AAE9AA" w:rsidR="00EF0C9A" w:rsidRPr="00BC3ECA" w:rsidRDefault="00EF0C9A" w:rsidP="00EF0C9A">
      <w:pPr>
        <w:pStyle w:val="AlnostextBuleted"/>
      </w:pPr>
      <w:r w:rsidRPr="00BC3ECA">
        <w:fldChar w:fldCharType="begin"/>
      </w:r>
      <w:r w:rsidRPr="00BC3ECA">
        <w:instrText xml:space="preserve"> REF _Ref334012003 \h  \* MERGEFORMAT </w:instrText>
      </w:r>
      <w:r w:rsidRPr="00BC3ECA">
        <w:fldChar w:fldCharType="separate"/>
      </w:r>
      <w:r w:rsidR="000D676C" w:rsidRPr="00BC3ECA">
        <w:t>Formuoti restauravimo pasą spausdinimui</w:t>
      </w:r>
      <w:r w:rsidRPr="00BC3ECA">
        <w:fldChar w:fldCharType="end"/>
      </w:r>
      <w:r w:rsidRPr="00BC3ECA">
        <w:t xml:space="preserve"> (</w:t>
      </w:r>
      <w:r w:rsidRPr="00BC3ECA">
        <w:fldChar w:fldCharType="begin"/>
      </w:r>
      <w:r w:rsidRPr="00BC3ECA">
        <w:instrText xml:space="preserve"> PAGEREF _Ref334012005 \h </w:instrText>
      </w:r>
      <w:r w:rsidRPr="00BC3ECA">
        <w:fldChar w:fldCharType="separate"/>
      </w:r>
      <w:r w:rsidR="000D676C">
        <w:rPr>
          <w:noProof/>
        </w:rPr>
        <w:t>94</w:t>
      </w:r>
      <w:r w:rsidRPr="00BC3ECA">
        <w:fldChar w:fldCharType="end"/>
      </w:r>
      <w:r w:rsidRPr="00BC3ECA">
        <w:t xml:space="preserve"> psl.)</w:t>
      </w:r>
    </w:p>
    <w:p w14:paraId="4A8E6CF5" w14:textId="46BBC2CD" w:rsidR="00EF0C9A" w:rsidRDefault="00EF0C9A" w:rsidP="00EF0C9A">
      <w:pPr>
        <w:pStyle w:val="AlnostextBuleted"/>
      </w:pPr>
      <w:r w:rsidRPr="00BC3ECA">
        <w:fldChar w:fldCharType="begin"/>
      </w:r>
      <w:r w:rsidRPr="00BC3ECA">
        <w:instrText xml:space="preserve"> REF _Ref334012008 \h  \* MERGEFORMAT </w:instrText>
      </w:r>
      <w:r w:rsidRPr="00BC3ECA">
        <w:fldChar w:fldCharType="separate"/>
      </w:r>
      <w:r w:rsidR="000D676C" w:rsidRPr="00BC3ECA">
        <w:t>Formuoti restauravimo knygą</w:t>
      </w:r>
      <w:r w:rsidRPr="00BC3ECA">
        <w:fldChar w:fldCharType="end"/>
      </w:r>
      <w:r w:rsidRPr="00BC3ECA">
        <w:t xml:space="preserve"> (</w:t>
      </w:r>
      <w:r w:rsidRPr="00BC3ECA">
        <w:fldChar w:fldCharType="begin"/>
      </w:r>
      <w:r w:rsidRPr="00BC3ECA">
        <w:instrText xml:space="preserve"> PAGEREF _Ref334012011 \h </w:instrText>
      </w:r>
      <w:r w:rsidRPr="00BC3ECA">
        <w:fldChar w:fldCharType="separate"/>
      </w:r>
      <w:r w:rsidR="000D676C">
        <w:rPr>
          <w:noProof/>
        </w:rPr>
        <w:t>95</w:t>
      </w:r>
      <w:r w:rsidRPr="00BC3ECA">
        <w:fldChar w:fldCharType="end"/>
      </w:r>
      <w:r w:rsidRPr="00BC3ECA">
        <w:t xml:space="preserve"> psl.)</w:t>
      </w:r>
    </w:p>
    <w:p w14:paraId="221207AC" w14:textId="5594BDE0" w:rsidR="00E07A83" w:rsidRPr="00BC3ECA" w:rsidRDefault="00440F9E" w:rsidP="00EF0C9A">
      <w:pPr>
        <w:pStyle w:val="AlnostextBuleted"/>
      </w:pPr>
      <w:hyperlink w:anchor="_Formuoti_restauravimo_darbų" w:history="1">
        <w:r w:rsidR="00E07A83" w:rsidRPr="00322A2D">
          <w:rPr>
            <w:rStyle w:val="Hyperlink"/>
            <w:color w:val="auto"/>
            <w:u w:val="none"/>
            <w:lang w:val="lt-LT"/>
          </w:rPr>
          <w:t>Formuoti restauravimo darbų sąrašą</w:t>
        </w:r>
      </w:hyperlink>
      <w:r w:rsidR="00E07A83" w:rsidRPr="00322A2D">
        <w:t xml:space="preserve"> (</w:t>
      </w:r>
      <w:hyperlink w:anchor="_Formuoti_restauravimo_darbų" w:history="1">
        <w:r w:rsidR="00322A2D" w:rsidRPr="00322A2D">
          <w:rPr>
            <w:rStyle w:val="Hyperlink"/>
            <w:color w:val="auto"/>
            <w:u w:val="none"/>
            <w:lang w:val="lt-LT"/>
          </w:rPr>
          <w:t>94</w:t>
        </w:r>
      </w:hyperlink>
      <w:r w:rsidR="00E07A83">
        <w:t xml:space="preserve"> psl.)</w:t>
      </w:r>
    </w:p>
    <w:p w14:paraId="54F6CC78" w14:textId="77777777" w:rsidR="009D1C28" w:rsidRPr="00BC3ECA" w:rsidRDefault="009D1C28" w:rsidP="009D1C28">
      <w:pPr>
        <w:pStyle w:val="Heading2"/>
      </w:pPr>
      <w:bookmarkStart w:id="323" w:name="_Ref341104866"/>
      <w:bookmarkStart w:id="324" w:name="_Toc169621765"/>
      <w:r w:rsidRPr="00BC3ECA">
        <w:t>Eksponato restauravimas muziejaus restauravimo centre</w:t>
      </w:r>
      <w:bookmarkEnd w:id="323"/>
      <w:bookmarkEnd w:id="324"/>
    </w:p>
    <w:p w14:paraId="1B0EECCA" w14:textId="77777777" w:rsidR="009D1C28" w:rsidRPr="00BC3ECA" w:rsidRDefault="009D1C28" w:rsidP="009D1C28">
      <w:pPr>
        <w:pStyle w:val="Alnostext"/>
      </w:pPr>
      <w:r w:rsidRPr="00BC3ECA">
        <w:t>Paskirtis – tvarkyti eksponato restauravimo duomenis, kai restauravimas vyksta to paties muziejaus restauravimo centre.</w:t>
      </w:r>
    </w:p>
    <w:p w14:paraId="1437BFBC" w14:textId="1296C9FB" w:rsidR="008B7872" w:rsidRPr="00BC3ECA" w:rsidRDefault="00AF7533" w:rsidP="009D1C28">
      <w:pPr>
        <w:pStyle w:val="HeadingB"/>
        <w:rPr>
          <w:noProof w:val="0"/>
        </w:rPr>
      </w:pPr>
      <w:r w:rsidRPr="00BC3ECA">
        <w:rPr>
          <w:noProof w:val="0"/>
        </w:rPr>
        <w:t>Kas gali atlikti</w:t>
      </w:r>
    </w:p>
    <w:p w14:paraId="2761443E" w14:textId="77B37A81" w:rsidR="00A8526D" w:rsidRPr="00BC3ECA" w:rsidRDefault="001A504F" w:rsidP="00A8526D">
      <w:pPr>
        <w:pStyle w:val="Alnostext"/>
      </w:pPr>
      <w:r w:rsidRPr="00BC3ECA">
        <w:t xml:space="preserve">Muziejaus darbuotojas, turintis </w:t>
      </w:r>
      <w:r w:rsidR="001F08B1" w:rsidRPr="00BC3ECA">
        <w:t>teisę</w:t>
      </w:r>
      <w:r w:rsidR="00D4071F" w:rsidRPr="00BC3ECA">
        <w:t xml:space="preserve"> tvarkyti </w:t>
      </w:r>
      <w:r w:rsidR="00757445" w:rsidRPr="00BC3ECA">
        <w:t>ir peržiūrėti</w:t>
      </w:r>
      <w:r w:rsidR="00D4071F" w:rsidRPr="00BC3ECA">
        <w:t xml:space="preserve"> restauravimo duomenis.</w:t>
      </w:r>
    </w:p>
    <w:p w14:paraId="269EC904" w14:textId="77777777" w:rsidR="009D1C28" w:rsidRPr="00BC3ECA" w:rsidRDefault="009D1C28" w:rsidP="009D1C28">
      <w:pPr>
        <w:pStyle w:val="HeadingB"/>
        <w:rPr>
          <w:noProof w:val="0"/>
        </w:rPr>
      </w:pPr>
      <w:r w:rsidRPr="00BC3ECA">
        <w:rPr>
          <w:noProof w:val="0"/>
        </w:rPr>
        <w:t>Prieš pradedant</w:t>
      </w:r>
    </w:p>
    <w:p w14:paraId="34926ACE" w14:textId="77777777" w:rsidR="009D1C28" w:rsidRPr="00BC3ECA" w:rsidRDefault="009D1C28" w:rsidP="009D1C28">
      <w:pPr>
        <w:pStyle w:val="Alnostext"/>
      </w:pPr>
      <w:r w:rsidRPr="00BC3ECA">
        <w:t>Prieš perduodant eksponatą restauravimui, turi būti atlikta:</w:t>
      </w:r>
    </w:p>
    <w:p w14:paraId="70183E32" w14:textId="77777777" w:rsidR="009D1C28" w:rsidRPr="00BC3ECA" w:rsidRDefault="009D1C28" w:rsidP="009D1C28">
      <w:pPr>
        <w:pStyle w:val="AlnostextBuleted"/>
      </w:pPr>
      <w:r w:rsidRPr="00BC3ECA">
        <w:t>Eksponato duomenys įvesti į sistemą</w:t>
      </w:r>
    </w:p>
    <w:p w14:paraId="6D16EA70" w14:textId="735EE759" w:rsidR="009D1C28" w:rsidRPr="00BC3ECA" w:rsidRDefault="009D1C28" w:rsidP="009D1C28">
      <w:pPr>
        <w:pStyle w:val="Bodytextafterbuleted"/>
      </w:pPr>
      <w:r w:rsidRPr="00BC3ECA">
        <w:t xml:space="preserve">Kaip atlikti skaitykite skyriuje </w:t>
      </w:r>
      <w:r w:rsidRPr="00BC3ECA">
        <w:rPr>
          <w:rStyle w:val="CharLangas"/>
        </w:rPr>
        <w:fldChar w:fldCharType="begin"/>
      </w:r>
      <w:r w:rsidRPr="00BC3ECA">
        <w:rPr>
          <w:rStyle w:val="CharLangas"/>
        </w:rPr>
        <w:instrText xml:space="preserve"> REF _Ref333908996 \h  \* MERGEFORMAT </w:instrText>
      </w:r>
      <w:r w:rsidRPr="00BC3ECA">
        <w:rPr>
          <w:rStyle w:val="CharLangas"/>
        </w:rPr>
      </w:r>
      <w:r w:rsidRPr="00BC3ECA">
        <w:rPr>
          <w:rStyle w:val="CharLangas"/>
        </w:rPr>
        <w:fldChar w:fldCharType="separate"/>
      </w:r>
      <w:r w:rsidR="000D676C" w:rsidRPr="000D676C">
        <w:rPr>
          <w:rStyle w:val="CharLangas"/>
        </w:rPr>
        <w:t>Įvesti naują eksponatą, komplektą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_Ref333908996 \h </w:instrText>
      </w:r>
      <w:r w:rsidRPr="00BC3ECA">
        <w:rPr>
          <w:rStyle w:val="CharLangas"/>
        </w:rPr>
      </w:r>
      <w:r w:rsidRPr="00BC3ECA">
        <w:rPr>
          <w:rStyle w:val="CharLangas"/>
        </w:rPr>
        <w:fldChar w:fldCharType="separate"/>
      </w:r>
      <w:r w:rsidR="000D676C">
        <w:rPr>
          <w:rStyle w:val="CharLangas"/>
          <w:noProof/>
        </w:rPr>
        <w:t>66</w:t>
      </w:r>
      <w:r w:rsidRPr="00BC3ECA">
        <w:rPr>
          <w:rStyle w:val="CharLangas"/>
        </w:rPr>
        <w:fldChar w:fldCharType="end"/>
      </w:r>
      <w:r w:rsidRPr="00BC3ECA">
        <w:rPr>
          <w:rStyle w:val="CharLangas"/>
        </w:rPr>
        <w:t xml:space="preserve"> psl.)</w:t>
      </w:r>
      <w:r w:rsidRPr="00BC3ECA">
        <w:t>.</w:t>
      </w:r>
    </w:p>
    <w:p w14:paraId="232CC8A5" w14:textId="77777777" w:rsidR="009D1C28" w:rsidRPr="00BC3ECA" w:rsidRDefault="009D1C28" w:rsidP="009D1C28">
      <w:pPr>
        <w:pStyle w:val="HeadingB"/>
        <w:rPr>
          <w:noProof w:val="0"/>
        </w:rPr>
      </w:pPr>
      <w:r w:rsidRPr="00BC3ECA">
        <w:rPr>
          <w:noProof w:val="0"/>
        </w:rPr>
        <w:t>Kaip atlikti</w:t>
      </w:r>
    </w:p>
    <w:p w14:paraId="081A2275" w14:textId="77777777" w:rsidR="008165EE" w:rsidRPr="00BC3ECA" w:rsidRDefault="009D1C28" w:rsidP="008165EE">
      <w:pPr>
        <w:pStyle w:val="Alnostext"/>
      </w:pPr>
      <w:r w:rsidRPr="00BC3ECA">
        <w:t>Kai restauravimas vykdomas to paties muziejaus restauravimo centre, sistemoje turi būti atlikti šie veiksmai:</w:t>
      </w:r>
    </w:p>
    <w:p w14:paraId="724BE57A" w14:textId="77777777" w:rsidR="003B2ED6" w:rsidRPr="00BC3ECA" w:rsidRDefault="003B2ED6" w:rsidP="003B2ED6">
      <w:pPr>
        <w:pStyle w:val="Alnostext"/>
      </w:pPr>
      <w:r w:rsidRPr="00BC3ECA">
        <w:t>Jei reikia, suformuoti ir užregistruoti judėjimo muziejuje aktą „Perdavimas laikinai saugoti“.</w:t>
      </w:r>
    </w:p>
    <w:p w14:paraId="2AAA9964" w14:textId="6B5F4F44" w:rsidR="003B2ED6" w:rsidRPr="00BC3ECA" w:rsidRDefault="003B2ED6" w:rsidP="00DB10CD">
      <w:pPr>
        <w:pStyle w:val="Alnostext"/>
        <w:numPr>
          <w:ilvl w:val="0"/>
          <w:numId w:val="213"/>
        </w:numPr>
      </w:pPr>
      <w:r w:rsidRPr="00BC3ECA">
        <w:t xml:space="preserve">Daugiau apie akto formavimą ir registravimą skaitykite skyriuje </w:t>
      </w:r>
      <w:r w:rsidRPr="00BC3ECA">
        <w:rPr>
          <w:rStyle w:val="CharLangas"/>
        </w:rPr>
        <w:fldChar w:fldCharType="begin"/>
      </w:r>
      <w:r w:rsidRPr="00BC3ECA">
        <w:rPr>
          <w:rStyle w:val="CharLangas"/>
        </w:rPr>
        <w:instrText xml:space="preserve"> REF _Ref333907761 \h  \* MERGEFORMAT </w:instrText>
      </w:r>
      <w:r w:rsidRPr="00BC3ECA">
        <w:rPr>
          <w:rStyle w:val="CharLangas"/>
        </w:rPr>
      </w:r>
      <w:r w:rsidRPr="00BC3ECA">
        <w:rPr>
          <w:rStyle w:val="CharLangas"/>
        </w:rPr>
        <w:fldChar w:fldCharType="separate"/>
      </w:r>
      <w:r w:rsidR="000D676C" w:rsidRPr="000D676C">
        <w:rPr>
          <w:rStyle w:val="CharLangas"/>
        </w:rPr>
        <w:t>Tvarkyti  laikinojo saugojimo aktus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_Ref333907761 \h </w:instrText>
      </w:r>
      <w:r w:rsidRPr="00BC3ECA">
        <w:rPr>
          <w:rStyle w:val="CharLangas"/>
        </w:rPr>
      </w:r>
      <w:r w:rsidRPr="00BC3ECA">
        <w:rPr>
          <w:rStyle w:val="CharLangas"/>
        </w:rPr>
        <w:fldChar w:fldCharType="separate"/>
      </w:r>
      <w:r w:rsidR="000D676C">
        <w:rPr>
          <w:rStyle w:val="CharLangas"/>
          <w:noProof/>
        </w:rPr>
        <w:t>46</w:t>
      </w:r>
      <w:r w:rsidRPr="00BC3ECA">
        <w:rPr>
          <w:rStyle w:val="CharLangas"/>
        </w:rPr>
        <w:fldChar w:fldCharType="end"/>
      </w:r>
      <w:r w:rsidRPr="00BC3ECA">
        <w:rPr>
          <w:rStyle w:val="CharLangas"/>
        </w:rPr>
        <w:t xml:space="preserve"> psl.</w:t>
      </w:r>
      <w:r w:rsidRPr="00BC3ECA">
        <w:t>)</w:t>
      </w:r>
      <w:r w:rsidR="00015B7E" w:rsidRPr="00BC3ECA">
        <w:t xml:space="preserve"> (</w:t>
      </w:r>
      <w:r w:rsidR="009911CF" w:rsidRPr="00BC3ECA">
        <w:t>g</w:t>
      </w:r>
      <w:r w:rsidR="00015B7E" w:rsidRPr="00BC3ECA">
        <w:t>ali atlikti rinkinių saugotojas)</w:t>
      </w:r>
      <w:r w:rsidR="009911CF" w:rsidRPr="00BC3ECA">
        <w:t>.</w:t>
      </w:r>
    </w:p>
    <w:p w14:paraId="615AAA86" w14:textId="448E1C8B" w:rsidR="00330016" w:rsidRPr="00BC3ECA" w:rsidRDefault="00330016" w:rsidP="00DB10CD">
      <w:pPr>
        <w:pStyle w:val="Alnostext"/>
        <w:numPr>
          <w:ilvl w:val="0"/>
          <w:numId w:val="213"/>
        </w:numPr>
      </w:pPr>
      <w:r w:rsidRPr="00BC3ECA">
        <w:t>Eksponato apraše sukurti restauravimo įrašą.</w:t>
      </w:r>
    </w:p>
    <w:p w14:paraId="5309B395" w14:textId="454D2D37" w:rsidR="005726B5" w:rsidRPr="00BC3ECA" w:rsidRDefault="00330016" w:rsidP="005726B5">
      <w:pPr>
        <w:pStyle w:val="Alnostext"/>
        <w:ind w:left="720"/>
      </w:pPr>
      <w:r w:rsidRPr="00BC3ECA">
        <w:t xml:space="preserve">Kaip atlikti skaitykite skyrelyje </w:t>
      </w:r>
      <w:r w:rsidRPr="00BC3ECA">
        <w:rPr>
          <w:rStyle w:val="CharLangas"/>
        </w:rPr>
        <w:fldChar w:fldCharType="begin"/>
      </w:r>
      <w:r w:rsidRPr="00BC3ECA">
        <w:rPr>
          <w:rStyle w:val="CharLangas"/>
        </w:rPr>
        <w:instrText xml:space="preserve"> REF _Ref334011992 \h  \* MERGEFORMAT </w:instrText>
      </w:r>
      <w:r w:rsidRPr="00BC3ECA">
        <w:rPr>
          <w:rStyle w:val="CharLangas"/>
        </w:rPr>
      </w:r>
      <w:r w:rsidRPr="00BC3ECA">
        <w:rPr>
          <w:rStyle w:val="CharLangas"/>
        </w:rPr>
        <w:fldChar w:fldCharType="separate"/>
      </w:r>
      <w:r w:rsidR="000D676C" w:rsidRPr="000D676C">
        <w:rPr>
          <w:rStyle w:val="CharLangas"/>
        </w:rPr>
        <w:t xml:space="preserve">Kurti/pildyti konservavimo, </w:t>
      </w:r>
      <w:r w:rsidR="000D676C" w:rsidRPr="000D676C">
        <w:rPr>
          <w:i/>
        </w:rPr>
        <w:t>restauravimo įrašą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_Ref334011992 \h </w:instrText>
      </w:r>
      <w:r w:rsidRPr="00BC3ECA">
        <w:rPr>
          <w:rStyle w:val="CharLangas"/>
        </w:rPr>
      </w:r>
      <w:r w:rsidRPr="00BC3ECA">
        <w:rPr>
          <w:rStyle w:val="CharLangas"/>
        </w:rPr>
        <w:fldChar w:fldCharType="separate"/>
      </w:r>
      <w:r w:rsidR="000D676C">
        <w:rPr>
          <w:rStyle w:val="CharLangas"/>
          <w:noProof/>
        </w:rPr>
        <w:t>93</w:t>
      </w:r>
      <w:r w:rsidRPr="00BC3ECA">
        <w:rPr>
          <w:rStyle w:val="CharLangas"/>
        </w:rPr>
        <w:fldChar w:fldCharType="end"/>
      </w:r>
      <w:r w:rsidRPr="00BC3ECA">
        <w:rPr>
          <w:rStyle w:val="CharLangas"/>
        </w:rPr>
        <w:t xml:space="preserve"> psl.)</w:t>
      </w:r>
      <w:r w:rsidR="009911CF" w:rsidRPr="00BC3ECA">
        <w:rPr>
          <w:rStyle w:val="CharLangas"/>
        </w:rPr>
        <w:t xml:space="preserve"> </w:t>
      </w:r>
      <w:r w:rsidRPr="00BC3ECA">
        <w:t>(</w:t>
      </w:r>
      <w:r w:rsidR="009911CF" w:rsidRPr="00BC3ECA">
        <w:t>g</w:t>
      </w:r>
      <w:r w:rsidRPr="00BC3ECA">
        <w:t>ali atlikti rinkinių saugotojas)</w:t>
      </w:r>
      <w:r w:rsidR="009911CF" w:rsidRPr="00BC3ECA">
        <w:t>.</w:t>
      </w:r>
    </w:p>
    <w:p w14:paraId="36F16DA0" w14:textId="2E176851" w:rsidR="005726B5" w:rsidRPr="00BC3ECA" w:rsidRDefault="005726B5" w:rsidP="00DB10CD">
      <w:pPr>
        <w:pStyle w:val="Alnostext"/>
        <w:numPr>
          <w:ilvl w:val="0"/>
          <w:numId w:val="213"/>
        </w:numPr>
      </w:pPr>
      <w:r w:rsidRPr="00BC3ECA">
        <w:t>Užpildyti su eksponato restauravimo eiga ir rezultatais susijusius duomenis.</w:t>
      </w:r>
    </w:p>
    <w:p w14:paraId="3805C83F" w14:textId="47DC598A" w:rsidR="00F61896" w:rsidRPr="00BC3ECA" w:rsidRDefault="005726B5" w:rsidP="00F61896">
      <w:pPr>
        <w:pStyle w:val="Alnostext"/>
        <w:ind w:left="720"/>
      </w:pPr>
      <w:r w:rsidRPr="00BC3ECA">
        <w:t xml:space="preserve">Kaip atlikti skaitykite skyrelyje </w:t>
      </w:r>
      <w:r w:rsidRPr="00BC3ECA">
        <w:rPr>
          <w:rStyle w:val="CharLangas"/>
        </w:rPr>
        <w:fldChar w:fldCharType="begin"/>
      </w:r>
      <w:r w:rsidRPr="00BC3ECA">
        <w:rPr>
          <w:rStyle w:val="CharLangas"/>
        </w:rPr>
        <w:instrText xml:space="preserve"> REF _Ref307320981 \h  \* MERGEFORMAT </w:instrText>
      </w:r>
      <w:r w:rsidRPr="00BC3ECA">
        <w:rPr>
          <w:rStyle w:val="CharLangas"/>
        </w:rPr>
      </w:r>
      <w:r w:rsidRPr="00BC3ECA">
        <w:rPr>
          <w:rStyle w:val="CharLangas"/>
        </w:rPr>
        <w:fldChar w:fldCharType="separate"/>
      </w:r>
      <w:r w:rsidR="000D676C" w:rsidRPr="000D676C">
        <w:rPr>
          <w:rStyle w:val="CharLangas"/>
        </w:rPr>
        <w:t>Keisti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psl.)</w:t>
      </w:r>
      <w:r w:rsidRPr="00BC3ECA">
        <w:t>.</w:t>
      </w:r>
      <w:r w:rsidR="00942177" w:rsidRPr="00BC3ECA">
        <w:t xml:space="preserve"> (gali atlikti </w:t>
      </w:r>
      <w:r w:rsidR="00F61896" w:rsidRPr="00BC3ECA">
        <w:t>naudotojas, kuriam suteiktos teisės peržiūrėti ir tvarkyti restauravimo duomenis</w:t>
      </w:r>
      <w:r w:rsidR="00942177" w:rsidRPr="00BC3ECA">
        <w:t>)</w:t>
      </w:r>
    </w:p>
    <w:p w14:paraId="0BE7E829" w14:textId="1F545AB5" w:rsidR="00F61896" w:rsidRPr="00BC3ECA" w:rsidRDefault="00F61896" w:rsidP="00DB10CD">
      <w:pPr>
        <w:pStyle w:val="Alnostext"/>
        <w:numPr>
          <w:ilvl w:val="0"/>
          <w:numId w:val="213"/>
        </w:numPr>
      </w:pPr>
      <w:r w:rsidRPr="00BC3ECA">
        <w:t xml:space="preserve">Jei reikia, kai restauravimas užbaigtas, užfiksuoti eksponato grąžinimo faktą. Daugiau apie tai skaitykite skyriuje </w:t>
      </w:r>
      <w:r w:rsidRPr="00BC3ECA">
        <w:rPr>
          <w:rStyle w:val="CharLangas"/>
        </w:rPr>
        <w:fldChar w:fldCharType="begin"/>
      </w:r>
      <w:r w:rsidRPr="00BC3ECA">
        <w:rPr>
          <w:rStyle w:val="CharLangas"/>
        </w:rPr>
        <w:instrText xml:space="preserve"> REF _Ref334175539 \h  \* MERGEFORMAT </w:instrText>
      </w:r>
      <w:r w:rsidRPr="00BC3ECA">
        <w:rPr>
          <w:rStyle w:val="CharLangas"/>
        </w:rPr>
      </w:r>
      <w:r w:rsidRPr="00BC3ECA">
        <w:rPr>
          <w:rStyle w:val="CharLangas"/>
        </w:rPr>
        <w:fldChar w:fldCharType="separate"/>
      </w:r>
      <w:r w:rsidR="000D676C" w:rsidRPr="000D676C">
        <w:rPr>
          <w:rStyle w:val="CharLangas"/>
        </w:rPr>
        <w:t>Grąžinti priimtas muziejines vertybes tuo pačiu aktu</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_Ref334175539 \h </w:instrText>
      </w:r>
      <w:r w:rsidRPr="00BC3ECA">
        <w:rPr>
          <w:rStyle w:val="CharLangas"/>
        </w:rPr>
      </w:r>
      <w:r w:rsidRPr="00BC3ECA">
        <w:rPr>
          <w:rStyle w:val="CharLangas"/>
        </w:rPr>
        <w:fldChar w:fldCharType="separate"/>
      </w:r>
      <w:r w:rsidR="000D676C">
        <w:rPr>
          <w:rStyle w:val="CharLangas"/>
          <w:noProof/>
        </w:rPr>
        <w:t>57</w:t>
      </w:r>
      <w:r w:rsidRPr="00BC3ECA">
        <w:rPr>
          <w:rStyle w:val="CharLangas"/>
        </w:rPr>
        <w:fldChar w:fldCharType="end"/>
      </w:r>
      <w:r w:rsidRPr="00BC3ECA">
        <w:rPr>
          <w:rStyle w:val="CharLangas"/>
        </w:rPr>
        <w:t xml:space="preserve"> psl.)</w:t>
      </w:r>
      <w:r w:rsidRPr="00BC3ECA">
        <w:t xml:space="preserve"> (gali atlikti naudotojas, kuriam suteiktos teisės peržiūrėti ir tvarkyti restauravimo duomenis).</w:t>
      </w:r>
    </w:p>
    <w:p w14:paraId="018F571C" w14:textId="77777777" w:rsidR="005726B5" w:rsidRPr="00BC3ECA" w:rsidRDefault="005726B5" w:rsidP="00330016">
      <w:pPr>
        <w:pStyle w:val="Alnostext"/>
        <w:ind w:left="720"/>
      </w:pPr>
    </w:p>
    <w:p w14:paraId="09B86070" w14:textId="77777777" w:rsidR="002955E3" w:rsidRPr="00BC3ECA" w:rsidRDefault="002955E3" w:rsidP="002955E3">
      <w:pPr>
        <w:pStyle w:val="Heading2"/>
      </w:pPr>
      <w:bookmarkStart w:id="325" w:name="_Ref341104872"/>
      <w:bookmarkStart w:id="326" w:name="_Toc169621766"/>
      <w:r w:rsidRPr="00BC3ECA">
        <w:t>Eksponato restauravimas kitų įstaigų restauravimo centre</w:t>
      </w:r>
      <w:bookmarkEnd w:id="325"/>
      <w:bookmarkEnd w:id="326"/>
    </w:p>
    <w:p w14:paraId="015865D5" w14:textId="77777777" w:rsidR="002955E3" w:rsidRPr="00BC3ECA" w:rsidRDefault="002955E3" w:rsidP="00A93B54">
      <w:pPr>
        <w:pStyle w:val="Alnostext"/>
        <w:keepNext/>
      </w:pPr>
      <w:r w:rsidRPr="00BC3ECA">
        <w:t>Paskirtis – tvarkyti eksponato restauravimo duomenis, kai restauravimas vyksta kitos įstaigos restauravimo centre.</w:t>
      </w:r>
    </w:p>
    <w:p w14:paraId="3747583F" w14:textId="77777777" w:rsidR="0034421B" w:rsidRPr="00BC3ECA" w:rsidRDefault="0034421B" w:rsidP="00A93B54">
      <w:pPr>
        <w:pStyle w:val="HeadingB"/>
        <w:rPr>
          <w:noProof w:val="0"/>
        </w:rPr>
      </w:pPr>
      <w:r w:rsidRPr="00BC3ECA">
        <w:rPr>
          <w:noProof w:val="0"/>
        </w:rPr>
        <w:t>Prieš pradedant</w:t>
      </w:r>
    </w:p>
    <w:p w14:paraId="471147BF" w14:textId="77777777" w:rsidR="0034421B" w:rsidRPr="00BC3ECA" w:rsidRDefault="0034421B" w:rsidP="00512286">
      <w:pPr>
        <w:pStyle w:val="Alnostext"/>
        <w:keepNext/>
      </w:pPr>
      <w:r w:rsidRPr="00BC3ECA">
        <w:t>Prieš perduodant eksponatą restauravimui, turi būti atlikta:</w:t>
      </w:r>
    </w:p>
    <w:p w14:paraId="7CFA4E0A" w14:textId="77777777" w:rsidR="0034421B" w:rsidRPr="00BC3ECA" w:rsidRDefault="00BD34E9" w:rsidP="00512286">
      <w:pPr>
        <w:pStyle w:val="AlnostextBuleted"/>
        <w:keepNext/>
      </w:pPr>
      <w:r w:rsidRPr="00BC3ECA">
        <w:t>E</w:t>
      </w:r>
      <w:r w:rsidR="0034421B" w:rsidRPr="00BC3ECA">
        <w:t xml:space="preserve">ksponato duomenys </w:t>
      </w:r>
      <w:r w:rsidRPr="00BC3ECA">
        <w:t xml:space="preserve">įvesti </w:t>
      </w:r>
      <w:r w:rsidR="0034421B" w:rsidRPr="00BC3ECA">
        <w:t>į sistemą</w:t>
      </w:r>
    </w:p>
    <w:p w14:paraId="2990C5CD" w14:textId="55B18F6A" w:rsidR="0034421B" w:rsidRPr="00BC3ECA" w:rsidRDefault="0034421B" w:rsidP="0034421B">
      <w:pPr>
        <w:pStyle w:val="Bodytextafterbuleted"/>
      </w:pPr>
      <w:r w:rsidRPr="00BC3ECA">
        <w:t xml:space="preserve">Kaip atlikti skaitykite skyriuje </w:t>
      </w:r>
      <w:r w:rsidRPr="00BC3ECA">
        <w:rPr>
          <w:rStyle w:val="CharLangas"/>
        </w:rPr>
        <w:fldChar w:fldCharType="begin"/>
      </w:r>
      <w:r w:rsidRPr="00BC3ECA">
        <w:rPr>
          <w:rStyle w:val="CharLangas"/>
        </w:rPr>
        <w:instrText xml:space="preserve"> REF _Ref333908996 \h  \* MERGEFORMAT </w:instrText>
      </w:r>
      <w:r w:rsidRPr="00BC3ECA">
        <w:rPr>
          <w:rStyle w:val="CharLangas"/>
        </w:rPr>
      </w:r>
      <w:r w:rsidRPr="00BC3ECA">
        <w:rPr>
          <w:rStyle w:val="CharLangas"/>
        </w:rPr>
        <w:fldChar w:fldCharType="separate"/>
      </w:r>
      <w:r w:rsidR="000D676C" w:rsidRPr="000D676C">
        <w:rPr>
          <w:rStyle w:val="CharLangas"/>
        </w:rPr>
        <w:t>Įvesti naują eksponatą, komplektą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_Ref333908996 \h </w:instrText>
      </w:r>
      <w:r w:rsidRPr="00BC3ECA">
        <w:rPr>
          <w:rStyle w:val="CharLangas"/>
        </w:rPr>
      </w:r>
      <w:r w:rsidRPr="00BC3ECA">
        <w:rPr>
          <w:rStyle w:val="CharLangas"/>
        </w:rPr>
        <w:fldChar w:fldCharType="separate"/>
      </w:r>
      <w:r w:rsidR="000D676C">
        <w:rPr>
          <w:rStyle w:val="CharLangas"/>
          <w:noProof/>
        </w:rPr>
        <w:t>66</w:t>
      </w:r>
      <w:r w:rsidRPr="00BC3ECA">
        <w:rPr>
          <w:rStyle w:val="CharLangas"/>
        </w:rPr>
        <w:fldChar w:fldCharType="end"/>
      </w:r>
      <w:r w:rsidRPr="00BC3ECA">
        <w:rPr>
          <w:rStyle w:val="CharLangas"/>
        </w:rPr>
        <w:t xml:space="preserve"> psl.)</w:t>
      </w:r>
      <w:r w:rsidRPr="00BC3ECA">
        <w:t>.</w:t>
      </w:r>
    </w:p>
    <w:p w14:paraId="3201202A" w14:textId="77777777" w:rsidR="00B9759A" w:rsidRPr="00BC3ECA" w:rsidRDefault="00B9759A" w:rsidP="00B9759A">
      <w:pPr>
        <w:pStyle w:val="HeadingB"/>
        <w:rPr>
          <w:noProof w:val="0"/>
        </w:rPr>
      </w:pPr>
      <w:r w:rsidRPr="00BC3ECA">
        <w:rPr>
          <w:noProof w:val="0"/>
        </w:rPr>
        <w:lastRenderedPageBreak/>
        <w:t>Kaip atlikti</w:t>
      </w:r>
    </w:p>
    <w:p w14:paraId="713A5059" w14:textId="22077F1A" w:rsidR="00E7342F" w:rsidRPr="00BC3ECA" w:rsidRDefault="00C357E5" w:rsidP="0088718F">
      <w:pPr>
        <w:pStyle w:val="Alnostext"/>
      </w:pPr>
      <w:r w:rsidRPr="00BC3ECA">
        <w:t xml:space="preserve">Kai restauravimas vykdomas </w:t>
      </w:r>
      <w:r w:rsidR="00833C7F" w:rsidRPr="00BC3ECA">
        <w:t>kito</w:t>
      </w:r>
      <w:r w:rsidRPr="00BC3ECA">
        <w:t xml:space="preserve"> muziejaus </w:t>
      </w:r>
      <w:r w:rsidR="00833C7F" w:rsidRPr="00BC3ECA">
        <w:t xml:space="preserve">(ar įstaigos) </w:t>
      </w:r>
      <w:r w:rsidRPr="00BC3ECA">
        <w:t xml:space="preserve">restauravimo centre, </w:t>
      </w:r>
      <w:r w:rsidR="00833C7F" w:rsidRPr="00BC3ECA">
        <w:t xml:space="preserve">sistemoje </w:t>
      </w:r>
      <w:r w:rsidR="0034421B" w:rsidRPr="00BC3ECA">
        <w:t>turi būti atlikti šie veiksmai:</w:t>
      </w:r>
    </w:p>
    <w:p w14:paraId="3240D83A" w14:textId="77777777" w:rsidR="00AC1A9E" w:rsidRPr="00BC3ECA" w:rsidRDefault="006209C8" w:rsidP="00DB10CD">
      <w:pPr>
        <w:pStyle w:val="Alnostext"/>
        <w:numPr>
          <w:ilvl w:val="0"/>
          <w:numId w:val="214"/>
        </w:numPr>
      </w:pPr>
      <w:r w:rsidRPr="00BC3ECA">
        <w:t>Suformuoti ir užregistruoti aktą „Perdavimas-priėmimas laikinai saugoti“ (arba „Perdavimas-priėmimas ilgai saugoti“), kuriame:</w:t>
      </w:r>
    </w:p>
    <w:p w14:paraId="76F7C248" w14:textId="77777777" w:rsidR="00AC1A9E" w:rsidRPr="00BC3ECA" w:rsidRDefault="006209C8" w:rsidP="00DB10CD">
      <w:pPr>
        <w:pStyle w:val="Alnostext"/>
        <w:numPr>
          <w:ilvl w:val="1"/>
          <w:numId w:val="214"/>
        </w:numPr>
      </w:pPr>
      <w:r w:rsidRPr="00BC3ECA">
        <w:t xml:space="preserve">Lauke </w:t>
      </w:r>
      <w:r w:rsidRPr="00BC3ECA">
        <w:rPr>
          <w:rStyle w:val="CharLaukas"/>
        </w:rPr>
        <w:t>{Eksponatai perduodami}</w:t>
      </w:r>
      <w:r w:rsidRPr="00BC3ECA">
        <w:t xml:space="preserve"> pasirinkta </w:t>
      </w:r>
      <w:r w:rsidRPr="00BC3ECA">
        <w:rPr>
          <w:rStyle w:val="CharLangas"/>
        </w:rPr>
        <w:t>Restauravimui</w:t>
      </w:r>
      <w:r w:rsidRPr="00BC3ECA">
        <w:t>.</w:t>
      </w:r>
    </w:p>
    <w:p w14:paraId="6E333033" w14:textId="1F400B21" w:rsidR="006209C8" w:rsidRPr="00BC3ECA" w:rsidRDefault="006209C8" w:rsidP="00DB10CD">
      <w:pPr>
        <w:pStyle w:val="Alnostext"/>
        <w:numPr>
          <w:ilvl w:val="1"/>
          <w:numId w:val="214"/>
        </w:numPr>
      </w:pPr>
      <w:r w:rsidRPr="00BC3ECA">
        <w:t xml:space="preserve">Lauke </w:t>
      </w:r>
      <w:r w:rsidRPr="00BC3ECA">
        <w:rPr>
          <w:rStyle w:val="CharLaukas"/>
        </w:rPr>
        <w:t>{Eksponatus priimantis asmuo}</w:t>
      </w:r>
      <w:r w:rsidRPr="00BC3ECA">
        <w:t xml:space="preserve"> pasirinktas įstaiga, į kurios restauravimo skyrių siunčiamas eksponatas.</w:t>
      </w:r>
    </w:p>
    <w:p w14:paraId="6C2A5357" w14:textId="2D8D4C7A" w:rsidR="00A544B2" w:rsidRPr="00BC3ECA" w:rsidRDefault="006209C8" w:rsidP="00A544B2">
      <w:pPr>
        <w:pStyle w:val="Alnostext"/>
        <w:ind w:left="720"/>
      </w:pPr>
      <w:r w:rsidRPr="00BC3ECA">
        <w:t xml:space="preserve">Daugiau apie akto formavimą ir registravimą skaitykite skyriuje </w:t>
      </w:r>
      <w:r w:rsidRPr="00BC3ECA">
        <w:rPr>
          <w:rStyle w:val="CharLangas"/>
        </w:rPr>
        <w:fldChar w:fldCharType="begin"/>
      </w:r>
      <w:r w:rsidRPr="00BC3ECA">
        <w:rPr>
          <w:rStyle w:val="CharLangas"/>
        </w:rPr>
        <w:instrText xml:space="preserve"> REF _Ref333907761 \h  \* MERGEFORMAT </w:instrText>
      </w:r>
      <w:r w:rsidRPr="00BC3ECA">
        <w:rPr>
          <w:rStyle w:val="CharLangas"/>
        </w:rPr>
      </w:r>
      <w:r w:rsidRPr="00BC3ECA">
        <w:rPr>
          <w:rStyle w:val="CharLangas"/>
        </w:rPr>
        <w:fldChar w:fldCharType="separate"/>
      </w:r>
      <w:r w:rsidR="000D676C" w:rsidRPr="000D676C">
        <w:rPr>
          <w:rStyle w:val="CharLangas"/>
        </w:rPr>
        <w:t>Tvarkyti  laikinojo saugojimo aktus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_Ref333907761 \h </w:instrText>
      </w:r>
      <w:r w:rsidRPr="00BC3ECA">
        <w:rPr>
          <w:rStyle w:val="CharLangas"/>
        </w:rPr>
      </w:r>
      <w:r w:rsidRPr="00BC3ECA">
        <w:rPr>
          <w:rStyle w:val="CharLangas"/>
        </w:rPr>
        <w:fldChar w:fldCharType="separate"/>
      </w:r>
      <w:r w:rsidR="000D676C">
        <w:rPr>
          <w:rStyle w:val="CharLangas"/>
          <w:noProof/>
        </w:rPr>
        <w:t>46</w:t>
      </w:r>
      <w:r w:rsidRPr="00BC3ECA">
        <w:rPr>
          <w:rStyle w:val="CharLangas"/>
        </w:rPr>
        <w:fldChar w:fldCharType="end"/>
      </w:r>
      <w:r w:rsidRPr="00BC3ECA">
        <w:rPr>
          <w:rStyle w:val="CharLangas"/>
        </w:rPr>
        <w:t xml:space="preserve"> psl.</w:t>
      </w:r>
      <w:r w:rsidRPr="00BC3ECA">
        <w:t>)</w:t>
      </w:r>
      <w:r w:rsidR="00727C2F" w:rsidRPr="00BC3ECA">
        <w:t xml:space="preserve"> (</w:t>
      </w:r>
      <w:r w:rsidR="00AC2337" w:rsidRPr="00BC3ECA">
        <w:t xml:space="preserve">gali atlikti </w:t>
      </w:r>
      <w:r w:rsidR="00727C2F" w:rsidRPr="00BC3ECA">
        <w:t>muziejaus, kuriame saugomas eksponatas, rinkinių saugotojas).</w:t>
      </w:r>
    </w:p>
    <w:p w14:paraId="7DA4AD86" w14:textId="77777777" w:rsidR="00EF4ECD" w:rsidRPr="00BC3ECA" w:rsidRDefault="00B47992" w:rsidP="00DB10CD">
      <w:pPr>
        <w:pStyle w:val="AlnostextBuleted"/>
        <w:numPr>
          <w:ilvl w:val="0"/>
          <w:numId w:val="214"/>
        </w:numPr>
      </w:pPr>
      <w:r w:rsidRPr="00BC3ECA">
        <w:t>Jei eksponatas</w:t>
      </w:r>
      <w:r w:rsidR="00EF4ECD" w:rsidRPr="00BC3ECA">
        <w:t>:</w:t>
      </w:r>
    </w:p>
    <w:p w14:paraId="63559F8D" w14:textId="2AA32671" w:rsidR="00EF4ECD" w:rsidRPr="00BC3ECA" w:rsidRDefault="00B47992" w:rsidP="00DB10CD">
      <w:pPr>
        <w:pStyle w:val="AlnostextBuleted"/>
        <w:numPr>
          <w:ilvl w:val="1"/>
          <w:numId w:val="214"/>
        </w:numPr>
      </w:pPr>
      <w:r w:rsidRPr="00BC3ECA">
        <w:t>dar nebuvo restauruotas šioje įstaigoje, įvesti eksponato svarbiausius duomenis.</w:t>
      </w:r>
      <w:r w:rsidR="00EF4ECD" w:rsidRPr="00BC3ECA">
        <w:t xml:space="preserve"> </w:t>
      </w:r>
      <w:r w:rsidRPr="00BC3ECA">
        <w:t xml:space="preserve">Kaip atlikti skaitykite skyrelyje </w:t>
      </w:r>
      <w:r w:rsidRPr="00BC3ECA">
        <w:rPr>
          <w:rStyle w:val="CharLangas"/>
        </w:rPr>
        <w:fldChar w:fldCharType="begin"/>
      </w:r>
      <w:r w:rsidRPr="00BC3ECA">
        <w:rPr>
          <w:rStyle w:val="CharLangas"/>
        </w:rPr>
        <w:instrText xml:space="preserve"> REF _Ref333908996 \h  \* MERGEFORMAT </w:instrText>
      </w:r>
      <w:r w:rsidRPr="00BC3ECA">
        <w:rPr>
          <w:rStyle w:val="CharLangas"/>
        </w:rPr>
      </w:r>
      <w:r w:rsidRPr="00BC3ECA">
        <w:rPr>
          <w:rStyle w:val="CharLangas"/>
        </w:rPr>
        <w:fldChar w:fldCharType="separate"/>
      </w:r>
      <w:r w:rsidR="000D676C" w:rsidRPr="000D676C">
        <w:rPr>
          <w:rStyle w:val="CharLangas"/>
        </w:rPr>
        <w:t>Įvesti naują eksponatą, komplektą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_Ref333908996 \h </w:instrText>
      </w:r>
      <w:r w:rsidRPr="00BC3ECA">
        <w:rPr>
          <w:rStyle w:val="CharLangas"/>
        </w:rPr>
      </w:r>
      <w:r w:rsidRPr="00BC3ECA">
        <w:rPr>
          <w:rStyle w:val="CharLangas"/>
        </w:rPr>
        <w:fldChar w:fldCharType="separate"/>
      </w:r>
      <w:r w:rsidR="000D676C">
        <w:rPr>
          <w:rStyle w:val="CharLangas"/>
          <w:noProof/>
        </w:rPr>
        <w:t>66</w:t>
      </w:r>
      <w:r w:rsidRPr="00BC3ECA">
        <w:rPr>
          <w:rStyle w:val="CharLangas"/>
        </w:rPr>
        <w:fldChar w:fldCharType="end"/>
      </w:r>
      <w:r w:rsidRPr="00BC3ECA">
        <w:rPr>
          <w:rStyle w:val="CharLangas"/>
        </w:rPr>
        <w:t xml:space="preserve"> psl.)</w:t>
      </w:r>
      <w:r w:rsidRPr="00BC3ECA">
        <w:t>.</w:t>
      </w:r>
      <w:r w:rsidR="00EF4ECD" w:rsidRPr="00BC3ECA">
        <w:t xml:space="preserve"> </w:t>
      </w:r>
    </w:p>
    <w:p w14:paraId="73AD7C54" w14:textId="536A257D" w:rsidR="008D61FE" w:rsidRPr="00BC3ECA" w:rsidRDefault="00B47992" w:rsidP="00DB10CD">
      <w:pPr>
        <w:pStyle w:val="AlnostextBuleted"/>
        <w:numPr>
          <w:ilvl w:val="1"/>
          <w:numId w:val="214"/>
        </w:numPr>
        <w:rPr>
          <w:rStyle w:val="CharLangas"/>
        </w:rPr>
      </w:pPr>
      <w:r w:rsidRPr="00BC3ECA">
        <w:t>jau buvo restauruotas šioje įstaigoje, redaguoti eksponato duomenis.</w:t>
      </w:r>
      <w:r w:rsidR="00EF4ECD" w:rsidRPr="00BC3ECA">
        <w:t xml:space="preserve"> </w:t>
      </w:r>
      <w:r w:rsidRPr="00BC3ECA">
        <w:t xml:space="preserve">Kaip atlikti skaitykite skyrelyje </w:t>
      </w:r>
      <w:r w:rsidRPr="00BC3ECA">
        <w:rPr>
          <w:rStyle w:val="CharLangas"/>
        </w:rPr>
        <w:fldChar w:fldCharType="begin"/>
      </w:r>
      <w:r w:rsidRPr="00BC3ECA">
        <w:rPr>
          <w:rStyle w:val="CharLangas"/>
        </w:rPr>
        <w:instrText xml:space="preserve"> REF _Ref307320981 \h  \* MERGEFORMAT </w:instrText>
      </w:r>
      <w:r w:rsidRPr="00BC3ECA">
        <w:rPr>
          <w:rStyle w:val="CharLangas"/>
        </w:rPr>
      </w:r>
      <w:r w:rsidRPr="00BC3ECA">
        <w:rPr>
          <w:rStyle w:val="CharLangas"/>
        </w:rPr>
        <w:fldChar w:fldCharType="separate"/>
      </w:r>
      <w:r w:rsidR="000D676C" w:rsidRPr="000D676C">
        <w:rPr>
          <w:rStyle w:val="CharLangas"/>
        </w:rPr>
        <w:t>Keisti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psl.)</w:t>
      </w:r>
    </w:p>
    <w:p w14:paraId="0580BC84" w14:textId="77777777" w:rsidR="00E60D88" w:rsidRPr="00BC3ECA" w:rsidRDefault="005C74B0" w:rsidP="005C74B0">
      <w:pPr>
        <w:pStyle w:val="AlnostextBuleted"/>
        <w:numPr>
          <w:ilvl w:val="0"/>
          <w:numId w:val="0"/>
        </w:numPr>
        <w:ind w:left="720"/>
      </w:pPr>
      <w:r w:rsidRPr="00BC3ECA">
        <w:t>Gali atlikti restauravimo centro atstovas – naudotojas, kuriam suteiktos teisės peržiūrėti ir tvarkyti restauravimo duomenis.</w:t>
      </w:r>
    </w:p>
    <w:p w14:paraId="18FDC22A" w14:textId="5AD70251" w:rsidR="00A71C87" w:rsidRPr="00BC3ECA" w:rsidRDefault="005C74B0" w:rsidP="00DB10CD">
      <w:pPr>
        <w:pStyle w:val="AlnostextBuleted"/>
        <w:numPr>
          <w:ilvl w:val="0"/>
          <w:numId w:val="214"/>
        </w:numPr>
      </w:pPr>
      <w:r w:rsidRPr="00BC3ECA">
        <w:t>Sukurti aktą „Priėmimas-perdavimas laikinai saugoti“ (arba „Priėmimas-perdavimas ilgai saugoti“) ir įtraukti į šį aktą eksponato duomenis, kuris buvo sukurtas restauravimui.</w:t>
      </w:r>
    </w:p>
    <w:p w14:paraId="678F3029" w14:textId="0174B211" w:rsidR="005D525F" w:rsidRPr="00BC3ECA" w:rsidRDefault="005C74B0" w:rsidP="006E33D3">
      <w:pPr>
        <w:pStyle w:val="AlnostextBuleted"/>
        <w:numPr>
          <w:ilvl w:val="0"/>
          <w:numId w:val="0"/>
        </w:numPr>
        <w:ind w:left="720"/>
      </w:pPr>
      <w:r w:rsidRPr="00BC3ECA">
        <w:t xml:space="preserve">Daugiau apie akto formavimą ir registravimą skaitykite skyriuje </w:t>
      </w:r>
      <w:r w:rsidRPr="00BC3ECA">
        <w:rPr>
          <w:rStyle w:val="CharLangas"/>
        </w:rPr>
        <w:fldChar w:fldCharType="begin"/>
      </w:r>
      <w:r w:rsidRPr="00BC3ECA">
        <w:rPr>
          <w:rStyle w:val="CharLangas"/>
        </w:rPr>
        <w:instrText xml:space="preserve"> REF _Ref333907761 \h  \* MERGEFORMAT </w:instrText>
      </w:r>
      <w:r w:rsidRPr="00BC3ECA">
        <w:rPr>
          <w:rStyle w:val="CharLangas"/>
        </w:rPr>
      </w:r>
      <w:r w:rsidRPr="00BC3ECA">
        <w:rPr>
          <w:rStyle w:val="CharLangas"/>
        </w:rPr>
        <w:fldChar w:fldCharType="separate"/>
      </w:r>
      <w:r w:rsidR="000D676C" w:rsidRPr="000D676C">
        <w:rPr>
          <w:rStyle w:val="CharLangas"/>
        </w:rPr>
        <w:t>Tvarkyti  laikinojo saugojimo aktus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_Ref333907761 \h </w:instrText>
      </w:r>
      <w:r w:rsidRPr="00BC3ECA">
        <w:rPr>
          <w:rStyle w:val="CharLangas"/>
        </w:rPr>
      </w:r>
      <w:r w:rsidRPr="00BC3ECA">
        <w:rPr>
          <w:rStyle w:val="CharLangas"/>
        </w:rPr>
        <w:fldChar w:fldCharType="separate"/>
      </w:r>
      <w:r w:rsidR="000D676C">
        <w:rPr>
          <w:rStyle w:val="CharLangas"/>
          <w:noProof/>
        </w:rPr>
        <w:t>46</w:t>
      </w:r>
      <w:r w:rsidRPr="00BC3ECA">
        <w:rPr>
          <w:rStyle w:val="CharLangas"/>
        </w:rPr>
        <w:fldChar w:fldCharType="end"/>
      </w:r>
      <w:r w:rsidRPr="00BC3ECA">
        <w:rPr>
          <w:rStyle w:val="CharLangas"/>
        </w:rPr>
        <w:t xml:space="preserve"> psl.</w:t>
      </w:r>
      <w:r w:rsidRPr="00BC3ECA">
        <w:t>)</w:t>
      </w:r>
      <w:r w:rsidR="006E33D3" w:rsidRPr="00BC3ECA">
        <w:t xml:space="preserve"> (gali atlikti restauravimo centro atstovas – naudotojas, kuriam suteiktos teisės peržiūrėti ir tvarkyti restauravimo duomenis).</w:t>
      </w:r>
    </w:p>
    <w:p w14:paraId="1CF5951A" w14:textId="16B9B6C5" w:rsidR="005E3C75" w:rsidRPr="00BC3ECA" w:rsidRDefault="005E3C75" w:rsidP="00DB10CD">
      <w:pPr>
        <w:pStyle w:val="AlnostextBuleted"/>
        <w:numPr>
          <w:ilvl w:val="0"/>
          <w:numId w:val="214"/>
        </w:numPr>
      </w:pPr>
      <w:r w:rsidRPr="00BC3ECA">
        <w:t>Sukurti restauravimo įrašą ir susieti su originaliu išsamiu eksponato aprašu</w:t>
      </w:r>
      <w:r w:rsidR="00A02E11" w:rsidRPr="00BC3ECA">
        <w:t xml:space="preserve"> (gali atlikti restauravimo centro atstovas – naudotojas, kuriam suteiktos teisės peržiūrėti ir tvarkyti restauravimo duomenis).</w:t>
      </w:r>
    </w:p>
    <w:p w14:paraId="3119F1B8" w14:textId="25DFCAD5" w:rsidR="005E3C75" w:rsidRPr="00BC3ECA" w:rsidRDefault="005E3C75" w:rsidP="005E3C75">
      <w:pPr>
        <w:pStyle w:val="AlnostextBuleted"/>
        <w:numPr>
          <w:ilvl w:val="0"/>
          <w:numId w:val="0"/>
        </w:numPr>
        <w:ind w:left="720"/>
      </w:pPr>
      <w:r w:rsidRPr="00BC3ECA">
        <w:t xml:space="preserve">Kaip atlikti skaitykite skyrelyje </w:t>
      </w:r>
      <w:r w:rsidRPr="00BC3ECA">
        <w:rPr>
          <w:rStyle w:val="CharLangas"/>
        </w:rPr>
        <w:fldChar w:fldCharType="begin"/>
      </w:r>
      <w:r w:rsidRPr="00BC3ECA">
        <w:rPr>
          <w:rStyle w:val="CharLangas"/>
        </w:rPr>
        <w:instrText xml:space="preserve"> REF _Ref341100646 \h  \* MERGEFORMAT </w:instrText>
      </w:r>
      <w:r w:rsidRPr="00BC3ECA">
        <w:rPr>
          <w:rStyle w:val="CharLangas"/>
        </w:rPr>
      </w:r>
      <w:r w:rsidRPr="00BC3ECA">
        <w:rPr>
          <w:rStyle w:val="CharLangas"/>
        </w:rPr>
        <w:fldChar w:fldCharType="separate"/>
      </w:r>
      <w:r w:rsidR="000D676C" w:rsidRPr="000D676C">
        <w:rPr>
          <w:rStyle w:val="CharLangas"/>
        </w:rPr>
        <w:t>Kurti restauravimo įrašą gautam eksponatui</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_Ref341100646 \h </w:instrText>
      </w:r>
      <w:r w:rsidRPr="00BC3ECA">
        <w:rPr>
          <w:rStyle w:val="CharLangas"/>
        </w:rPr>
      </w:r>
      <w:r w:rsidRPr="00BC3ECA">
        <w:rPr>
          <w:rStyle w:val="CharLangas"/>
        </w:rPr>
        <w:fldChar w:fldCharType="separate"/>
      </w:r>
      <w:r w:rsidR="000D676C">
        <w:rPr>
          <w:rStyle w:val="CharLangas"/>
          <w:noProof/>
        </w:rPr>
        <w:t>91</w:t>
      </w:r>
      <w:r w:rsidRPr="00BC3ECA">
        <w:rPr>
          <w:rStyle w:val="CharLangas"/>
        </w:rPr>
        <w:fldChar w:fldCharType="end"/>
      </w:r>
      <w:r w:rsidRPr="00BC3ECA">
        <w:rPr>
          <w:rStyle w:val="CharLangas"/>
        </w:rPr>
        <w:t xml:space="preserve"> psl.)</w:t>
      </w:r>
      <w:r w:rsidRPr="00BC3ECA">
        <w:t>.</w:t>
      </w:r>
    </w:p>
    <w:p w14:paraId="4184FFD2" w14:textId="24E5FE83" w:rsidR="005E3C75" w:rsidRPr="00BC3ECA" w:rsidRDefault="005E3C75" w:rsidP="00DB10CD">
      <w:pPr>
        <w:pStyle w:val="AlnostextBuleted"/>
        <w:numPr>
          <w:ilvl w:val="0"/>
          <w:numId w:val="214"/>
        </w:numPr>
      </w:pPr>
      <w:r w:rsidRPr="00BC3ECA">
        <w:t>Užpildyti su eksponato restauravimo eiga ir rezultatais susijusius duomenis</w:t>
      </w:r>
      <w:r w:rsidR="00A02E11" w:rsidRPr="00BC3ECA">
        <w:t xml:space="preserve"> (gali atlikti restauravimo centro atstovas – naudotojas, kuriam suteiktos teisės peržiūrėti ir tvarkyti restauravimo duomenis).</w:t>
      </w:r>
    </w:p>
    <w:p w14:paraId="088B3EC9" w14:textId="7A39648B" w:rsidR="005E3C75" w:rsidRPr="00BC3ECA" w:rsidRDefault="005E3C75" w:rsidP="005E3C75">
      <w:pPr>
        <w:pStyle w:val="AlnostextBuleted"/>
        <w:numPr>
          <w:ilvl w:val="0"/>
          <w:numId w:val="0"/>
        </w:numPr>
        <w:ind w:left="720"/>
      </w:pPr>
      <w:r w:rsidRPr="00BC3ECA">
        <w:t xml:space="preserve">Kaip atlikti skaitykite skyrelyje </w:t>
      </w:r>
      <w:r w:rsidRPr="00BC3ECA">
        <w:rPr>
          <w:rStyle w:val="CharLangas"/>
        </w:rPr>
        <w:fldChar w:fldCharType="begin"/>
      </w:r>
      <w:r w:rsidRPr="00BC3ECA">
        <w:rPr>
          <w:rStyle w:val="CharLangas"/>
        </w:rPr>
        <w:instrText xml:space="preserve"> REF _Ref307320981 \h  \* MERGEFORMAT </w:instrText>
      </w:r>
      <w:r w:rsidRPr="00BC3ECA">
        <w:rPr>
          <w:rStyle w:val="CharLangas"/>
        </w:rPr>
      </w:r>
      <w:r w:rsidRPr="00BC3ECA">
        <w:rPr>
          <w:rStyle w:val="CharLangas"/>
        </w:rPr>
        <w:fldChar w:fldCharType="separate"/>
      </w:r>
      <w:r w:rsidR="000D676C" w:rsidRPr="000D676C">
        <w:rPr>
          <w:rStyle w:val="CharLangas"/>
        </w:rPr>
        <w:t>Keisti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_Ref307320981 \h </w:instrText>
      </w:r>
      <w:r w:rsidRPr="00BC3ECA">
        <w:rPr>
          <w:rStyle w:val="CharLangas"/>
        </w:rPr>
      </w:r>
      <w:r w:rsidRPr="00BC3ECA">
        <w:rPr>
          <w:rStyle w:val="CharLangas"/>
        </w:rPr>
        <w:fldChar w:fldCharType="separate"/>
      </w:r>
      <w:r w:rsidR="000D676C">
        <w:rPr>
          <w:rStyle w:val="CharLangas"/>
          <w:noProof/>
        </w:rPr>
        <w:t>79</w:t>
      </w:r>
      <w:r w:rsidRPr="00BC3ECA">
        <w:rPr>
          <w:rStyle w:val="CharLangas"/>
        </w:rPr>
        <w:fldChar w:fldCharType="end"/>
      </w:r>
      <w:r w:rsidRPr="00BC3ECA">
        <w:rPr>
          <w:rStyle w:val="CharLangas"/>
        </w:rPr>
        <w:t xml:space="preserve"> psl.)</w:t>
      </w:r>
      <w:r w:rsidRPr="00BC3ECA">
        <w:t>.</w:t>
      </w:r>
    </w:p>
    <w:p w14:paraId="6478A658" w14:textId="1C1B98C2" w:rsidR="005E3C75" w:rsidRPr="00BC3ECA" w:rsidRDefault="005E3C75" w:rsidP="00DB10CD">
      <w:pPr>
        <w:pStyle w:val="AlnostextBuleted"/>
        <w:numPr>
          <w:ilvl w:val="0"/>
          <w:numId w:val="214"/>
        </w:numPr>
      </w:pPr>
      <w:r w:rsidRPr="00BC3ECA">
        <w:t>Kai restauravimas užbaigtas, suformuoti ir užregistruoti eksponato grąžinimą muziejui „tuo pačiu aktu“</w:t>
      </w:r>
      <w:r w:rsidR="005E5746" w:rsidRPr="00BC3ECA">
        <w:t xml:space="preserve"> (gali atlikti restauravimo centro atstovas – naudotojas, kuriam suteiktos teisės peržiūrėti ir tvarkyti restauravimo duomenis).</w:t>
      </w:r>
    </w:p>
    <w:p w14:paraId="48F98187" w14:textId="4FF2220E" w:rsidR="00A75D79" w:rsidRPr="00BC3ECA" w:rsidRDefault="005E3C75" w:rsidP="00A75D79">
      <w:pPr>
        <w:pStyle w:val="AlnostextBuleted"/>
        <w:numPr>
          <w:ilvl w:val="0"/>
          <w:numId w:val="0"/>
        </w:numPr>
        <w:ind w:left="720"/>
      </w:pPr>
      <w:r w:rsidRPr="00BC3ECA">
        <w:t xml:space="preserve">Daugiau apie akto formavimą ir registravimą skaitykite skyriuje </w:t>
      </w:r>
      <w:r w:rsidRPr="00BC3ECA">
        <w:rPr>
          <w:rStyle w:val="CharLangas"/>
        </w:rPr>
        <w:fldChar w:fldCharType="begin"/>
      </w:r>
      <w:r w:rsidRPr="00BC3ECA">
        <w:rPr>
          <w:rStyle w:val="CharLangas"/>
        </w:rPr>
        <w:instrText xml:space="preserve"> REF _Ref334175539 \h  \* MERGEFORMAT </w:instrText>
      </w:r>
      <w:r w:rsidRPr="00BC3ECA">
        <w:rPr>
          <w:rStyle w:val="CharLangas"/>
        </w:rPr>
      </w:r>
      <w:r w:rsidRPr="00BC3ECA">
        <w:rPr>
          <w:rStyle w:val="CharLangas"/>
        </w:rPr>
        <w:fldChar w:fldCharType="separate"/>
      </w:r>
      <w:r w:rsidR="000D676C" w:rsidRPr="000D676C">
        <w:rPr>
          <w:rStyle w:val="CharLangas"/>
        </w:rPr>
        <w:t>Grąžinti priimtas muziejines vertybes tuo pačiu aktu</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_Ref334175539 \h </w:instrText>
      </w:r>
      <w:r w:rsidRPr="00BC3ECA">
        <w:rPr>
          <w:rStyle w:val="CharLangas"/>
        </w:rPr>
      </w:r>
      <w:r w:rsidRPr="00BC3ECA">
        <w:rPr>
          <w:rStyle w:val="CharLangas"/>
        </w:rPr>
        <w:fldChar w:fldCharType="separate"/>
      </w:r>
      <w:r w:rsidR="000D676C">
        <w:rPr>
          <w:rStyle w:val="CharLangas"/>
          <w:noProof/>
        </w:rPr>
        <w:t>57</w:t>
      </w:r>
      <w:r w:rsidRPr="00BC3ECA">
        <w:rPr>
          <w:rStyle w:val="CharLangas"/>
        </w:rPr>
        <w:fldChar w:fldCharType="end"/>
      </w:r>
      <w:r w:rsidRPr="00BC3ECA">
        <w:rPr>
          <w:rStyle w:val="CharLangas"/>
        </w:rPr>
        <w:t xml:space="preserve"> psl.</w:t>
      </w:r>
      <w:r w:rsidRPr="00BC3ECA">
        <w:t>).</w:t>
      </w:r>
    </w:p>
    <w:p w14:paraId="5ED9A868" w14:textId="15BB2EA7" w:rsidR="00FF5B2C" w:rsidRPr="00BC3ECA" w:rsidRDefault="00FF5B2C" w:rsidP="00DB10CD">
      <w:pPr>
        <w:pStyle w:val="AlnostextBuleted"/>
        <w:numPr>
          <w:ilvl w:val="0"/>
          <w:numId w:val="214"/>
        </w:numPr>
      </w:pPr>
      <w:r w:rsidRPr="00BC3ECA">
        <w:t>Užfiksuoti eksponato grąžinimą muziejui „tuo pačiu aktu“.</w:t>
      </w:r>
    </w:p>
    <w:p w14:paraId="36747884" w14:textId="24F64CD2" w:rsidR="004A4286" w:rsidRPr="00BC3ECA" w:rsidRDefault="00FF5B2C" w:rsidP="00FF5B2C">
      <w:pPr>
        <w:pStyle w:val="AlnostextBuleted"/>
        <w:numPr>
          <w:ilvl w:val="0"/>
          <w:numId w:val="0"/>
        </w:numPr>
        <w:ind w:left="720"/>
      </w:pPr>
      <w:r w:rsidRPr="00BC3ECA">
        <w:t xml:space="preserve">Daugiau apie akto formavimą ir registravimą skaitykite skyriuje </w:t>
      </w:r>
      <w:r w:rsidRPr="00BC3ECA">
        <w:rPr>
          <w:rStyle w:val="CharLangas"/>
        </w:rPr>
        <w:fldChar w:fldCharType="begin"/>
      </w:r>
      <w:r w:rsidRPr="00BC3ECA">
        <w:rPr>
          <w:rStyle w:val="CharLangas"/>
        </w:rPr>
        <w:instrText xml:space="preserve"> REF _Ref334175569 \h  \* MERGEFORMAT </w:instrText>
      </w:r>
      <w:r w:rsidRPr="00BC3ECA">
        <w:rPr>
          <w:rStyle w:val="CharLangas"/>
        </w:rPr>
      </w:r>
      <w:r w:rsidRPr="00BC3ECA">
        <w:rPr>
          <w:rStyle w:val="CharLangas"/>
        </w:rPr>
        <w:fldChar w:fldCharType="separate"/>
      </w:r>
      <w:r w:rsidR="000D676C" w:rsidRPr="000D676C">
        <w:rPr>
          <w:rStyle w:val="CharLangas"/>
        </w:rPr>
        <w:t>Priimti perduotus eksponatus tuo pačiu aktu</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_Ref334175569 \h </w:instrText>
      </w:r>
      <w:r w:rsidRPr="00BC3ECA">
        <w:rPr>
          <w:rStyle w:val="CharLangas"/>
        </w:rPr>
      </w:r>
      <w:r w:rsidRPr="00BC3ECA">
        <w:rPr>
          <w:rStyle w:val="CharLangas"/>
        </w:rPr>
        <w:fldChar w:fldCharType="separate"/>
      </w:r>
      <w:r w:rsidR="000D676C">
        <w:rPr>
          <w:rStyle w:val="CharLangas"/>
          <w:noProof/>
        </w:rPr>
        <w:t>57</w:t>
      </w:r>
      <w:r w:rsidRPr="00BC3ECA">
        <w:rPr>
          <w:rStyle w:val="CharLangas"/>
        </w:rPr>
        <w:fldChar w:fldCharType="end"/>
      </w:r>
      <w:r w:rsidRPr="00BC3ECA">
        <w:rPr>
          <w:rStyle w:val="CharLangas"/>
        </w:rPr>
        <w:t xml:space="preserve"> psl.)</w:t>
      </w:r>
      <w:r w:rsidR="00AB5B0F" w:rsidRPr="00BC3ECA">
        <w:rPr>
          <w:rStyle w:val="CharLangas"/>
          <w:i w:val="0"/>
        </w:rPr>
        <w:t xml:space="preserve"> (</w:t>
      </w:r>
      <w:r w:rsidR="00AB5B0F" w:rsidRPr="00BC3ECA">
        <w:t>gali atlikti muziejaus, kuriame saugomas eksponatas, rinkinių saugotojas</w:t>
      </w:r>
      <w:r w:rsidR="00AB5B0F" w:rsidRPr="00BC3ECA">
        <w:rPr>
          <w:rStyle w:val="CharLangas"/>
          <w:i w:val="0"/>
        </w:rPr>
        <w:t>).</w:t>
      </w:r>
    </w:p>
    <w:p w14:paraId="5AE2CC44" w14:textId="77777777" w:rsidR="00786D5C" w:rsidRPr="00BC3ECA" w:rsidRDefault="00786D5C" w:rsidP="00786D5C">
      <w:pPr>
        <w:pStyle w:val="Heading2"/>
      </w:pPr>
      <w:bookmarkStart w:id="327" w:name="_Ref341100646"/>
      <w:bookmarkStart w:id="328" w:name="_Toc169621767"/>
      <w:r w:rsidRPr="00BC3ECA">
        <w:t>Kurti restauravimo įrašą gautam eksponatui</w:t>
      </w:r>
      <w:bookmarkEnd w:id="327"/>
      <w:bookmarkEnd w:id="328"/>
    </w:p>
    <w:p w14:paraId="49C32E1C" w14:textId="77777777" w:rsidR="00786D5C" w:rsidRPr="00BC3ECA" w:rsidRDefault="00786D5C" w:rsidP="00786D5C">
      <w:pPr>
        <w:pStyle w:val="Alnostext"/>
      </w:pPr>
      <w:r w:rsidRPr="00BC3ECA">
        <w:t>Paskirtis – įvesti naują restauravimo įrašą eksponatui, kuris gautas iš kito muziejaus su tikslu restauruoti jį.</w:t>
      </w:r>
    </w:p>
    <w:p w14:paraId="5FCCC71B" w14:textId="77777777" w:rsidR="00786D5C" w:rsidRPr="00BC3ECA" w:rsidRDefault="00786D5C" w:rsidP="00786D5C">
      <w:pPr>
        <w:pStyle w:val="HeadingB"/>
        <w:keepNext w:val="0"/>
        <w:rPr>
          <w:noProof w:val="0"/>
        </w:rPr>
      </w:pPr>
      <w:r w:rsidRPr="00BC3ECA">
        <w:rPr>
          <w:noProof w:val="0"/>
        </w:rPr>
        <w:t>Kas gali atlikti</w:t>
      </w:r>
    </w:p>
    <w:p w14:paraId="4DFF35F8" w14:textId="77777777" w:rsidR="00786D5C" w:rsidRPr="00BC3ECA" w:rsidRDefault="00786D5C" w:rsidP="00786D5C">
      <w:pPr>
        <w:pStyle w:val="Alnostext"/>
      </w:pPr>
      <w:r w:rsidRPr="00BC3ECA">
        <w:t>Peržiūrėti restauravimo duomenis sistemoje gali:</w:t>
      </w:r>
    </w:p>
    <w:p w14:paraId="52C638CB" w14:textId="77777777" w:rsidR="00786D5C" w:rsidRPr="00BC3ECA" w:rsidRDefault="00786D5C" w:rsidP="00786D5C">
      <w:pPr>
        <w:pStyle w:val="AlnostextBuleted"/>
      </w:pPr>
      <w:r w:rsidRPr="00BC3ECA">
        <w:t>Naudotojas, kuriam suteiktos teisės peržiūrėti ir tvarkyti restauravimo duomenis.</w:t>
      </w:r>
    </w:p>
    <w:p w14:paraId="197DAB73" w14:textId="77777777" w:rsidR="00786D5C" w:rsidRPr="00BC3ECA" w:rsidRDefault="00786D5C" w:rsidP="00786D5C">
      <w:pPr>
        <w:pStyle w:val="HeadingB"/>
        <w:rPr>
          <w:noProof w:val="0"/>
        </w:rPr>
      </w:pPr>
      <w:r w:rsidRPr="00BC3ECA">
        <w:rPr>
          <w:noProof w:val="0"/>
        </w:rPr>
        <w:t>Kaip atlikti</w:t>
      </w:r>
    </w:p>
    <w:p w14:paraId="05271D3E" w14:textId="77777777" w:rsidR="00786D5C" w:rsidRPr="00BC3ECA" w:rsidRDefault="00786D5C" w:rsidP="00786D5C">
      <w:pPr>
        <w:pStyle w:val="Alnostext"/>
      </w:pPr>
      <w:r w:rsidRPr="00BC3ECA">
        <w:t>Norėdami įvesti naują restauravimo įrašą, atlikite šiuos veiksmus:</w:t>
      </w:r>
    </w:p>
    <w:p w14:paraId="48998B6B" w14:textId="76B63A92" w:rsidR="00786D5C" w:rsidRPr="00BC3ECA" w:rsidRDefault="00786D5C" w:rsidP="007171F7">
      <w:pPr>
        <w:pStyle w:val="AlnosNumbered"/>
        <w:numPr>
          <w:ilvl w:val="0"/>
          <w:numId w:val="68"/>
        </w:numPr>
      </w:pPr>
      <w:r w:rsidRPr="00BC3ECA">
        <w:t xml:space="preserve">Iš meniu pasirinkite </w:t>
      </w:r>
      <w:r w:rsidR="002F473E" w:rsidRPr="00BC3ECA">
        <w:rPr>
          <w:rStyle w:val="CharMeniu"/>
        </w:rPr>
        <w:t>Konservavimas, r</w:t>
      </w:r>
      <w:r w:rsidRPr="00BC3ECA">
        <w:rPr>
          <w:rStyle w:val="CharMeniu"/>
        </w:rPr>
        <w:t xml:space="preserve">estauravimas -&gt; </w:t>
      </w:r>
      <w:r w:rsidR="0053631B" w:rsidRPr="00BC3ECA">
        <w:rPr>
          <w:rStyle w:val="CharMeniu"/>
        </w:rPr>
        <w:t>Konservavimai, restauravimai</w:t>
      </w:r>
    </w:p>
    <w:p w14:paraId="4586750B" w14:textId="2C68C77C" w:rsidR="001971A7" w:rsidRPr="00BC3ECA" w:rsidRDefault="00786D5C" w:rsidP="001971A7">
      <w:pPr>
        <w:pStyle w:val="BodyText"/>
        <w:rPr>
          <w:rStyle w:val="CharLangas"/>
        </w:rPr>
      </w:pPr>
      <w:r w:rsidRPr="00BC3ECA">
        <w:t xml:space="preserve">Atsiveria langas </w:t>
      </w:r>
      <w:r w:rsidR="00F12746" w:rsidRPr="00BC3ECA">
        <w:rPr>
          <w:rStyle w:val="CharLangas"/>
        </w:rPr>
        <w:t>Konservavimai, restauravimai</w:t>
      </w:r>
    </w:p>
    <w:p w14:paraId="4D5A41F8" w14:textId="03FD13D2" w:rsidR="00F12746" w:rsidRPr="00BC3ECA" w:rsidRDefault="006B3975" w:rsidP="00F12746">
      <w:pPr>
        <w:pStyle w:val="AlnosNumbered"/>
        <w:numPr>
          <w:ilvl w:val="0"/>
          <w:numId w:val="0"/>
        </w:numPr>
        <w:ind w:left="794"/>
      </w:pPr>
      <w:r w:rsidRPr="00BC3ECA">
        <w:rPr>
          <w:noProof/>
        </w:rPr>
        <w:lastRenderedPageBreak/>
        <w:drawing>
          <wp:inline distT="0" distB="0" distL="0" distR="0" wp14:anchorId="1EEE032F" wp14:editId="78E3CFE0">
            <wp:extent cx="5850890" cy="2454910"/>
            <wp:effectExtent l="19050" t="19050" r="16510"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850890" cy="2454910"/>
                    </a:xfrm>
                    <a:prstGeom prst="rect">
                      <a:avLst/>
                    </a:prstGeom>
                    <a:ln w="3175">
                      <a:solidFill>
                        <a:schemeClr val="tx1"/>
                      </a:solidFill>
                    </a:ln>
                  </pic:spPr>
                </pic:pic>
              </a:graphicData>
            </a:graphic>
          </wp:inline>
        </w:drawing>
      </w:r>
    </w:p>
    <w:p w14:paraId="0E87DD58" w14:textId="39D91EA4" w:rsidR="004C6F84" w:rsidRPr="00BC3ECA" w:rsidRDefault="004C6F84" w:rsidP="004C6F84">
      <w:pPr>
        <w:pStyle w:val="AlnosNumbered"/>
        <w:keepNext/>
      </w:pPr>
      <w:r w:rsidRPr="00BC3ECA">
        <w:t xml:space="preserve">Paspauskite lango viršuje esantį mygtuką </w:t>
      </w:r>
      <w:r w:rsidRPr="00BC3ECA">
        <w:rPr>
          <w:b/>
        </w:rPr>
        <w:t>[Naujas]</w:t>
      </w:r>
    </w:p>
    <w:p w14:paraId="1C7C98D3" w14:textId="7334D67B" w:rsidR="007C5D2D" w:rsidRPr="00BC3ECA" w:rsidRDefault="004C6F84" w:rsidP="007C5D2D">
      <w:pPr>
        <w:pStyle w:val="AlnosNumbered"/>
        <w:keepNext/>
        <w:numPr>
          <w:ilvl w:val="0"/>
          <w:numId w:val="0"/>
        </w:numPr>
        <w:ind w:left="794"/>
        <w:rPr>
          <w:i/>
        </w:rPr>
      </w:pPr>
      <w:r w:rsidRPr="00BC3ECA">
        <w:t xml:space="preserve">Atveriamas langas </w:t>
      </w:r>
      <w:r w:rsidR="00EC7D0D" w:rsidRPr="00BC3ECA">
        <w:rPr>
          <w:i/>
        </w:rPr>
        <w:t>Eksponatų paieška</w:t>
      </w:r>
    </w:p>
    <w:p w14:paraId="0A48E2E2" w14:textId="781175B3" w:rsidR="000F53CF" w:rsidRPr="00BC3ECA" w:rsidRDefault="005D2440" w:rsidP="004C6F84">
      <w:pPr>
        <w:pStyle w:val="AlnosNumbered"/>
        <w:keepNext/>
        <w:numPr>
          <w:ilvl w:val="0"/>
          <w:numId w:val="0"/>
        </w:numPr>
        <w:ind w:left="794"/>
      </w:pPr>
      <w:r w:rsidRPr="00BC3ECA">
        <w:rPr>
          <w:noProof/>
        </w:rPr>
        <w:drawing>
          <wp:inline distT="0" distB="0" distL="0" distR="0" wp14:anchorId="3475A863" wp14:editId="0B06BFEF">
            <wp:extent cx="5850890" cy="2741295"/>
            <wp:effectExtent l="19050" t="19050" r="16510" b="20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850890" cy="2741295"/>
                    </a:xfrm>
                    <a:prstGeom prst="rect">
                      <a:avLst/>
                    </a:prstGeom>
                    <a:ln w="3175">
                      <a:solidFill>
                        <a:schemeClr val="tx1"/>
                      </a:solidFill>
                    </a:ln>
                  </pic:spPr>
                </pic:pic>
              </a:graphicData>
            </a:graphic>
          </wp:inline>
        </w:drawing>
      </w:r>
    </w:p>
    <w:p w14:paraId="5244F36C" w14:textId="582B41CB" w:rsidR="00786D5C" w:rsidRPr="00BC3ECA" w:rsidRDefault="00786D5C" w:rsidP="00786D5C">
      <w:pPr>
        <w:pStyle w:val="AlnosNumbered"/>
        <w:keepNext/>
      </w:pPr>
      <w:r w:rsidRPr="00BC3ECA">
        <w:t>Suraskite restauravimui atsiųsto eksponato duomenis.</w:t>
      </w:r>
    </w:p>
    <w:p w14:paraId="3A3B5A90" w14:textId="02B034DA" w:rsidR="00786D5C" w:rsidRPr="00BC3ECA" w:rsidRDefault="00786D5C"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_Ref307307073 \h  \* MERGEFORMAT </w:instrText>
      </w:r>
      <w:r w:rsidRPr="00BC3ECA">
        <w:rPr>
          <w:rStyle w:val="CharLangas"/>
        </w:rPr>
      </w:r>
      <w:r w:rsidRPr="00BC3ECA">
        <w:rPr>
          <w:rStyle w:val="CharLangas"/>
        </w:rPr>
        <w:fldChar w:fldCharType="separate"/>
      </w:r>
      <w:r w:rsidR="000D676C" w:rsidRPr="000D676C">
        <w:rPr>
          <w:rStyle w:val="CharLangas"/>
        </w:rPr>
        <w:t>Surasti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_Ref307307078 \h </w:instrText>
      </w:r>
      <w:r w:rsidRPr="00BC3ECA">
        <w:rPr>
          <w:rStyle w:val="CharLangas"/>
        </w:rPr>
      </w:r>
      <w:r w:rsidRPr="00BC3ECA">
        <w:rPr>
          <w:rStyle w:val="CharLangas"/>
        </w:rPr>
        <w:fldChar w:fldCharType="separate"/>
      </w:r>
      <w:r w:rsidR="000D676C">
        <w:rPr>
          <w:rStyle w:val="CharLangas"/>
          <w:noProof/>
        </w:rPr>
        <w:t>75</w:t>
      </w:r>
      <w:r w:rsidRPr="00BC3ECA">
        <w:rPr>
          <w:rStyle w:val="CharLangas"/>
        </w:rPr>
        <w:fldChar w:fldCharType="end"/>
      </w:r>
      <w:r w:rsidRPr="00BC3ECA">
        <w:rPr>
          <w:rStyle w:val="CharLangas"/>
        </w:rPr>
        <w:t xml:space="preserve"> psl.)</w:t>
      </w:r>
      <w:r w:rsidRPr="00BC3ECA">
        <w:t>.</w:t>
      </w:r>
    </w:p>
    <w:p w14:paraId="120E2879" w14:textId="0F1B0574" w:rsidR="00786D5C" w:rsidRPr="00BC3ECA" w:rsidRDefault="00786D5C" w:rsidP="00786D5C">
      <w:pPr>
        <w:pStyle w:val="AlnosNumbered"/>
        <w:keepNext/>
      </w:pPr>
      <w:r w:rsidRPr="00BC3ECA">
        <w:t xml:space="preserve">Atsiverskite eksponato aprašą ir jį papildykite duomenų kortele </w:t>
      </w:r>
      <w:r w:rsidR="005D2440" w:rsidRPr="00BC3ECA">
        <w:rPr>
          <w:rStyle w:val="CharLaukas"/>
        </w:rPr>
        <w:t>Konservavimas, r</w:t>
      </w:r>
      <w:r w:rsidRPr="00BC3ECA">
        <w:rPr>
          <w:rStyle w:val="CharLaukas"/>
        </w:rPr>
        <w:t>estauravimas</w:t>
      </w:r>
      <w:r w:rsidRPr="00BC3ECA">
        <w:t>.</w:t>
      </w:r>
    </w:p>
    <w:p w14:paraId="44335B7C" w14:textId="7CEA4D4A" w:rsidR="00786D5C" w:rsidRPr="00BC3ECA" w:rsidRDefault="00786D5C" w:rsidP="005B3A8E">
      <w:pPr>
        <w:pStyle w:val="BodyText"/>
      </w:pPr>
      <w:r w:rsidRPr="00BC3ECA">
        <w:t xml:space="preserve">Kaip papildyti aprašą skaitykite skyrelyje </w:t>
      </w:r>
      <w:r w:rsidRPr="00BC3ECA">
        <w:rPr>
          <w:rStyle w:val="CharLangas"/>
        </w:rPr>
        <w:fldChar w:fldCharType="begin"/>
      </w:r>
      <w:r w:rsidRPr="00BC3ECA">
        <w:rPr>
          <w:rStyle w:val="CharLangas"/>
        </w:rPr>
        <w:instrText xml:space="preserve"> REF _Ref333415650 \h  \* MERGEFORMAT </w:instrText>
      </w:r>
      <w:r w:rsidRPr="00BC3ECA">
        <w:rPr>
          <w:rStyle w:val="CharLangas"/>
        </w:rPr>
      </w:r>
      <w:r w:rsidRPr="00BC3ECA">
        <w:rPr>
          <w:rStyle w:val="CharLangas"/>
        </w:rPr>
        <w:fldChar w:fldCharType="separate"/>
      </w:r>
      <w:r w:rsidR="000D676C" w:rsidRPr="000D676C">
        <w:rPr>
          <w:rStyle w:val="CharLangas"/>
        </w:rPr>
        <w:t>Pridėti duomenų korteles į aprašą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_Ref333415650 \h </w:instrText>
      </w:r>
      <w:r w:rsidRPr="00BC3ECA">
        <w:rPr>
          <w:rStyle w:val="CharLangas"/>
        </w:rPr>
      </w:r>
      <w:r w:rsidRPr="00BC3ECA">
        <w:rPr>
          <w:rStyle w:val="CharLangas"/>
        </w:rPr>
        <w:fldChar w:fldCharType="separate"/>
      </w:r>
      <w:r w:rsidR="000D676C">
        <w:rPr>
          <w:rStyle w:val="CharLangas"/>
          <w:noProof/>
        </w:rPr>
        <w:t>73</w:t>
      </w:r>
      <w:r w:rsidRPr="00BC3ECA">
        <w:rPr>
          <w:rStyle w:val="CharLangas"/>
        </w:rPr>
        <w:fldChar w:fldCharType="end"/>
      </w:r>
      <w:r w:rsidRPr="00BC3ECA">
        <w:rPr>
          <w:rStyle w:val="CharLangas"/>
        </w:rPr>
        <w:t xml:space="preserve"> psl.).</w:t>
      </w:r>
    </w:p>
    <w:p w14:paraId="0149805D" w14:textId="547AABFF" w:rsidR="00786D5C" w:rsidRPr="00BC3ECA" w:rsidRDefault="00786D5C" w:rsidP="00786D5C">
      <w:pPr>
        <w:pStyle w:val="AlnosNumbered"/>
        <w:keepNext/>
      </w:pPr>
      <w:r w:rsidRPr="00BC3ECA">
        <w:t xml:space="preserve">Kortelėje </w:t>
      </w:r>
      <w:r w:rsidR="00CE0D93" w:rsidRPr="00BC3ECA">
        <w:rPr>
          <w:rStyle w:val="CharLaukas"/>
        </w:rPr>
        <w:t>Konservavimas, r</w:t>
      </w:r>
      <w:r w:rsidRPr="00BC3ECA">
        <w:rPr>
          <w:rStyle w:val="CharLaukas"/>
        </w:rPr>
        <w:t>estauravimas</w:t>
      </w:r>
      <w:r w:rsidRPr="00BC3ECA">
        <w:t xml:space="preserve"> spauskite piktogramą </w:t>
      </w:r>
      <w:r w:rsidR="00424185" w:rsidRPr="00BC3ECA">
        <w:rPr>
          <w:noProof/>
          <w:lang w:eastAsia="lt-LT"/>
        </w:rPr>
        <w:drawing>
          <wp:inline distT="0" distB="0" distL="0" distR="0" wp14:anchorId="1EB1D5E3" wp14:editId="398087CC">
            <wp:extent cx="144780" cy="16764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r w:rsidRPr="00BC3ECA">
        <w:t>.</w:t>
      </w:r>
    </w:p>
    <w:p w14:paraId="7BCE1ADE" w14:textId="13CA7F60" w:rsidR="00786D5C" w:rsidRPr="00BC3ECA" w:rsidRDefault="00786D5C" w:rsidP="005B3A8E">
      <w:pPr>
        <w:pStyle w:val="BodyText"/>
      </w:pPr>
      <w:r w:rsidRPr="00BC3ECA">
        <w:t xml:space="preserve">Sistema atveria duomenų apie </w:t>
      </w:r>
      <w:r w:rsidR="00B71DF5" w:rsidRPr="00BC3ECA">
        <w:t xml:space="preserve">konservavimą, </w:t>
      </w:r>
      <w:r w:rsidRPr="00BC3ECA">
        <w:t>restauravimą papildomą langą.</w:t>
      </w:r>
    </w:p>
    <w:p w14:paraId="2CE9A180" w14:textId="6A4DBCDC" w:rsidR="00786D5C" w:rsidRPr="00BC3ECA" w:rsidRDefault="00B71DF5" w:rsidP="005B3A8E">
      <w:pPr>
        <w:pStyle w:val="Picture"/>
      </w:pPr>
      <w:r w:rsidRPr="00BC3ECA">
        <w:rPr>
          <w:noProof/>
        </w:rPr>
        <w:lastRenderedPageBreak/>
        <w:drawing>
          <wp:inline distT="0" distB="0" distL="0" distR="0" wp14:anchorId="43533327" wp14:editId="4623E61D">
            <wp:extent cx="5850890" cy="3673475"/>
            <wp:effectExtent l="19050" t="19050" r="16510" b="222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850890" cy="3673475"/>
                    </a:xfrm>
                    <a:prstGeom prst="rect">
                      <a:avLst/>
                    </a:prstGeom>
                    <a:ln w="3175">
                      <a:solidFill>
                        <a:schemeClr val="tx1"/>
                      </a:solidFill>
                    </a:ln>
                  </pic:spPr>
                </pic:pic>
              </a:graphicData>
            </a:graphic>
          </wp:inline>
        </w:drawing>
      </w:r>
    </w:p>
    <w:p w14:paraId="19E56B44" w14:textId="7EEB492C" w:rsidR="00786D5C" w:rsidRPr="00BC3ECA" w:rsidRDefault="00786D5C" w:rsidP="00786D5C">
      <w:pPr>
        <w:pStyle w:val="AlnosNumbered"/>
      </w:pPr>
      <w:r w:rsidRPr="00BC3ECA">
        <w:t xml:space="preserve">Įveskite bendruosius duomenis apie eksponato </w:t>
      </w:r>
      <w:r w:rsidR="00B71DF5" w:rsidRPr="00BC3ECA">
        <w:t xml:space="preserve">konservavimą, </w:t>
      </w:r>
      <w:r w:rsidRPr="00BC3ECA">
        <w:t>restauravimą.</w:t>
      </w:r>
    </w:p>
    <w:p w14:paraId="1150D949" w14:textId="305604CE" w:rsidR="00786D5C" w:rsidRPr="00BC3ECA" w:rsidRDefault="00786D5C"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65AC873B" w14:textId="58EBA2CF" w:rsidR="00720F06" w:rsidRPr="00BC3ECA" w:rsidRDefault="00720F06" w:rsidP="00786D5C">
      <w:pPr>
        <w:pStyle w:val="AlnosNumbered"/>
        <w:keepNext/>
      </w:pPr>
      <w:r w:rsidRPr="00BC3ECA">
        <w:t xml:space="preserve">Užpildykite </w:t>
      </w:r>
      <w:r w:rsidR="00AF38DF" w:rsidRPr="00BC3ECA">
        <w:t>reikiamus</w:t>
      </w:r>
      <w:r w:rsidRPr="00BC3ECA">
        <w:t xml:space="preserve"> </w:t>
      </w:r>
      <w:r w:rsidR="00B71DF5" w:rsidRPr="00BC3ECA">
        <w:t xml:space="preserve">konservavimo, </w:t>
      </w:r>
      <w:r w:rsidRPr="00BC3ECA">
        <w:t>restauravimo duomenis</w:t>
      </w:r>
      <w:r w:rsidR="00AF38DF" w:rsidRPr="00BC3ECA">
        <w:t xml:space="preserve"> kituose skirtukuose</w:t>
      </w:r>
      <w:r w:rsidRPr="00BC3ECA">
        <w:t>.</w:t>
      </w:r>
    </w:p>
    <w:p w14:paraId="26CCC7BD" w14:textId="77777777" w:rsidR="00786D5C" w:rsidRPr="00BC3ECA" w:rsidRDefault="00720F06" w:rsidP="00786D5C">
      <w:pPr>
        <w:pStyle w:val="AlnosNumbered"/>
        <w:keepNext/>
        <w:rPr>
          <w:rStyle w:val="AlnostextChar"/>
        </w:rPr>
      </w:pPr>
      <w:r w:rsidRPr="00BC3ECA">
        <w:t>S</w:t>
      </w:r>
      <w:r w:rsidR="00786D5C" w:rsidRPr="00BC3ECA">
        <w:t xml:space="preserve">pauskite </w:t>
      </w:r>
      <w:r w:rsidR="00786D5C" w:rsidRPr="00BC3ECA">
        <w:rPr>
          <w:rStyle w:val="CharLaukas"/>
        </w:rPr>
        <w:t>[Išsaugoti]</w:t>
      </w:r>
      <w:r w:rsidR="00786D5C" w:rsidRPr="00BC3ECA">
        <w:rPr>
          <w:rStyle w:val="AlnostextChar"/>
        </w:rPr>
        <w:t>.</w:t>
      </w:r>
    </w:p>
    <w:p w14:paraId="19176751" w14:textId="77777777" w:rsidR="00786D5C" w:rsidRPr="00BC3ECA" w:rsidRDefault="00786D5C" w:rsidP="005B3A8E">
      <w:pPr>
        <w:pStyle w:val="BodyText"/>
      </w:pPr>
      <w:r w:rsidRPr="00BC3ECA">
        <w:t>Sistema patikrina, ar duomenys korektiški ir išs</w:t>
      </w:r>
      <w:r w:rsidR="00720F06" w:rsidRPr="00BC3ECA">
        <w:t>augoja.</w:t>
      </w:r>
    </w:p>
    <w:p w14:paraId="31E3571B" w14:textId="77777777" w:rsidR="00720F06" w:rsidRPr="00BC3ECA" w:rsidRDefault="00720F06" w:rsidP="00720F06">
      <w:pPr>
        <w:pStyle w:val="AlnosNumbered"/>
      </w:pPr>
      <w:r w:rsidRPr="00BC3ECA">
        <w:t>Toliau galite atlikti šiuos veiksmus:</w:t>
      </w:r>
    </w:p>
    <w:p w14:paraId="799187FD" w14:textId="1F30762A" w:rsidR="00720F06" w:rsidRPr="00BC3ECA" w:rsidRDefault="00720F06" w:rsidP="00720F06">
      <w:pPr>
        <w:pStyle w:val="buletedafternumber"/>
      </w:pPr>
      <w:r w:rsidRPr="00BC3ECA">
        <w:fldChar w:fldCharType="begin"/>
      </w:r>
      <w:r w:rsidRPr="00BC3ECA">
        <w:instrText xml:space="preserve"> REF _Ref334010021 \h  \* MERGEFORMAT </w:instrText>
      </w:r>
      <w:r w:rsidRPr="00BC3ECA">
        <w:fldChar w:fldCharType="separate"/>
      </w:r>
      <w:r w:rsidR="000D676C" w:rsidRPr="00BC3ECA">
        <w:t>Surasti ir peržiūrėti restauravimų duomenis</w:t>
      </w:r>
      <w:r w:rsidRPr="00BC3ECA">
        <w:fldChar w:fldCharType="end"/>
      </w:r>
      <w:r w:rsidRPr="00BC3ECA">
        <w:t xml:space="preserve"> (</w:t>
      </w:r>
      <w:r w:rsidRPr="00BC3ECA">
        <w:fldChar w:fldCharType="begin"/>
      </w:r>
      <w:r w:rsidRPr="00BC3ECA">
        <w:instrText xml:space="preserve"> PAGEREF _Ref334010021 \h </w:instrText>
      </w:r>
      <w:r w:rsidRPr="00BC3ECA">
        <w:fldChar w:fldCharType="separate"/>
      </w:r>
      <w:r w:rsidR="000D676C">
        <w:rPr>
          <w:noProof/>
        </w:rPr>
        <w:t>94</w:t>
      </w:r>
      <w:r w:rsidRPr="00BC3ECA">
        <w:fldChar w:fldCharType="end"/>
      </w:r>
      <w:r w:rsidRPr="00BC3ECA">
        <w:t xml:space="preserve"> psl.)</w:t>
      </w:r>
    </w:p>
    <w:p w14:paraId="5F1AE54D" w14:textId="48499016" w:rsidR="00720F06" w:rsidRPr="00BC3ECA" w:rsidRDefault="00720F06" w:rsidP="00720F06">
      <w:pPr>
        <w:pStyle w:val="buletedafternumber"/>
      </w:pPr>
      <w:r w:rsidRPr="00BC3ECA">
        <w:fldChar w:fldCharType="begin"/>
      </w:r>
      <w:r w:rsidRPr="00BC3ECA">
        <w:instrText xml:space="preserve"> REF _Ref334012003 \h  \* MERGEFORMAT </w:instrText>
      </w:r>
      <w:r w:rsidRPr="00BC3ECA">
        <w:fldChar w:fldCharType="separate"/>
      </w:r>
      <w:r w:rsidR="000D676C" w:rsidRPr="00BC3ECA">
        <w:t>Formuoti restauravimo pasą spausdinimui</w:t>
      </w:r>
      <w:r w:rsidRPr="00BC3ECA">
        <w:fldChar w:fldCharType="end"/>
      </w:r>
      <w:r w:rsidRPr="00BC3ECA">
        <w:t xml:space="preserve"> (</w:t>
      </w:r>
      <w:r w:rsidRPr="00BC3ECA">
        <w:fldChar w:fldCharType="begin"/>
      </w:r>
      <w:r w:rsidRPr="00BC3ECA">
        <w:instrText xml:space="preserve"> PAGEREF _Ref334012005 \h </w:instrText>
      </w:r>
      <w:r w:rsidRPr="00BC3ECA">
        <w:fldChar w:fldCharType="separate"/>
      </w:r>
      <w:r w:rsidR="000D676C">
        <w:rPr>
          <w:noProof/>
        </w:rPr>
        <w:t>94</w:t>
      </w:r>
      <w:r w:rsidRPr="00BC3ECA">
        <w:fldChar w:fldCharType="end"/>
      </w:r>
      <w:r w:rsidRPr="00BC3ECA">
        <w:t xml:space="preserve"> psl.)</w:t>
      </w:r>
    </w:p>
    <w:p w14:paraId="25DBA67F" w14:textId="00A2BCF4" w:rsidR="00720F06" w:rsidRPr="00BC3ECA" w:rsidRDefault="00720F06" w:rsidP="00720F06">
      <w:pPr>
        <w:pStyle w:val="buletedafternumber"/>
      </w:pPr>
      <w:r w:rsidRPr="00BC3ECA">
        <w:fldChar w:fldCharType="begin"/>
      </w:r>
      <w:r w:rsidRPr="00BC3ECA">
        <w:instrText xml:space="preserve"> REF _Ref334012008 \h  \* MERGEFORMAT </w:instrText>
      </w:r>
      <w:r w:rsidRPr="00BC3ECA">
        <w:fldChar w:fldCharType="separate"/>
      </w:r>
      <w:r w:rsidR="000D676C" w:rsidRPr="00BC3ECA">
        <w:t>Formuoti restauravimo knygą</w:t>
      </w:r>
      <w:r w:rsidRPr="00BC3ECA">
        <w:fldChar w:fldCharType="end"/>
      </w:r>
      <w:r w:rsidRPr="00BC3ECA">
        <w:t xml:space="preserve"> (</w:t>
      </w:r>
      <w:r w:rsidRPr="00BC3ECA">
        <w:fldChar w:fldCharType="begin"/>
      </w:r>
      <w:r w:rsidRPr="00BC3ECA">
        <w:instrText xml:space="preserve"> PAGEREF _Ref334012011 \h </w:instrText>
      </w:r>
      <w:r w:rsidRPr="00BC3ECA">
        <w:fldChar w:fldCharType="separate"/>
      </w:r>
      <w:r w:rsidR="000D676C">
        <w:rPr>
          <w:noProof/>
        </w:rPr>
        <w:t>95</w:t>
      </w:r>
      <w:r w:rsidRPr="00BC3ECA">
        <w:fldChar w:fldCharType="end"/>
      </w:r>
      <w:r w:rsidRPr="00BC3ECA">
        <w:t xml:space="preserve"> psl.)</w:t>
      </w:r>
    </w:p>
    <w:p w14:paraId="768F22B6" w14:textId="0BA238FB" w:rsidR="00720F06" w:rsidRPr="00BC3ECA" w:rsidRDefault="0098541B" w:rsidP="00720F06">
      <w:pPr>
        <w:pStyle w:val="buletedafternumber"/>
      </w:pPr>
      <w:r w:rsidRPr="00BC3ECA">
        <w:fldChar w:fldCharType="begin"/>
      </w:r>
      <w:r w:rsidRPr="00BC3ECA">
        <w:instrText xml:space="preserve"> REF _Ref341100086 \h </w:instrText>
      </w:r>
      <w:r w:rsidR="00512286" w:rsidRPr="00BC3ECA">
        <w:instrText xml:space="preserve"> \* MERGEFORMAT </w:instrText>
      </w:r>
      <w:r w:rsidRPr="00BC3ECA">
        <w:fldChar w:fldCharType="separate"/>
      </w:r>
      <w:r w:rsidR="000D676C" w:rsidRPr="00BC3ECA">
        <w:t>Patvirtinti eksponato/komplekto/grupės duomenis</w:t>
      </w:r>
      <w:r w:rsidRPr="00BC3ECA">
        <w:fldChar w:fldCharType="end"/>
      </w:r>
      <w:r w:rsidRPr="00BC3ECA">
        <w:t xml:space="preserve"> (</w:t>
      </w:r>
      <w:r w:rsidRPr="00BC3ECA">
        <w:fldChar w:fldCharType="begin"/>
      </w:r>
      <w:r w:rsidRPr="00BC3ECA">
        <w:instrText xml:space="preserve"> PAGEREF _Ref341100088 \h </w:instrText>
      </w:r>
      <w:r w:rsidRPr="00BC3ECA">
        <w:fldChar w:fldCharType="separate"/>
      </w:r>
      <w:r w:rsidR="000D676C">
        <w:rPr>
          <w:noProof/>
        </w:rPr>
        <w:t>81</w:t>
      </w:r>
      <w:r w:rsidRPr="00BC3ECA">
        <w:fldChar w:fldCharType="end"/>
      </w:r>
      <w:r w:rsidRPr="00BC3ECA">
        <w:t xml:space="preserve"> psl.)</w:t>
      </w:r>
    </w:p>
    <w:p w14:paraId="6C339261" w14:textId="3FF771D5" w:rsidR="00154C86" w:rsidRPr="00BC3ECA" w:rsidRDefault="0098541B" w:rsidP="00154C86">
      <w:pPr>
        <w:pStyle w:val="Heading2"/>
      </w:pPr>
      <w:bookmarkStart w:id="329" w:name="_Ref334011992"/>
      <w:bookmarkStart w:id="330" w:name="_Ref334011995"/>
      <w:bookmarkStart w:id="331" w:name="_Toc169621768"/>
      <w:r w:rsidRPr="00BC3ECA">
        <w:t>Kurti/pildyti</w:t>
      </w:r>
      <w:r w:rsidR="00154C86" w:rsidRPr="00BC3ECA">
        <w:t xml:space="preserve"> </w:t>
      </w:r>
      <w:r w:rsidR="003C6753" w:rsidRPr="00BC3ECA">
        <w:t xml:space="preserve">konservavimo, </w:t>
      </w:r>
      <w:r w:rsidR="00154C86" w:rsidRPr="00BC3ECA">
        <w:t>restauravimo įrašą</w:t>
      </w:r>
      <w:bookmarkEnd w:id="329"/>
      <w:bookmarkEnd w:id="330"/>
      <w:bookmarkEnd w:id="331"/>
    </w:p>
    <w:p w14:paraId="11839398" w14:textId="0A4FCAC9" w:rsidR="004F7587" w:rsidRPr="00BC3ECA" w:rsidRDefault="004F7587" w:rsidP="004F7587">
      <w:pPr>
        <w:pStyle w:val="Alnostext"/>
      </w:pPr>
      <w:r w:rsidRPr="00BC3ECA">
        <w:t xml:space="preserve">Paskirtis – įvesti naują </w:t>
      </w:r>
      <w:r w:rsidR="003D215C" w:rsidRPr="00BC3ECA">
        <w:t>konservavimo</w:t>
      </w:r>
      <w:r w:rsidR="00D655E0" w:rsidRPr="00BC3ECA">
        <w:t>/</w:t>
      </w:r>
      <w:r w:rsidRPr="00BC3ECA">
        <w:t xml:space="preserve">restauravimo įrašą </w:t>
      </w:r>
      <w:r w:rsidR="004520D9" w:rsidRPr="00BC3ECA">
        <w:t xml:space="preserve">eksponatui, kuris </w:t>
      </w:r>
      <w:r w:rsidR="00D655E0" w:rsidRPr="00BC3ECA">
        <w:t>konservuojamas/</w:t>
      </w:r>
      <w:r w:rsidR="004520D9" w:rsidRPr="00BC3ECA">
        <w:t xml:space="preserve">restauruojamas to paties muziejaus </w:t>
      </w:r>
      <w:r w:rsidR="00D655E0" w:rsidRPr="00BC3ECA">
        <w:t>konservavimo/</w:t>
      </w:r>
      <w:r w:rsidR="004520D9" w:rsidRPr="00BC3ECA">
        <w:t>restauravimo centre</w:t>
      </w:r>
      <w:r w:rsidRPr="00BC3ECA">
        <w:t xml:space="preserve">. </w:t>
      </w:r>
    </w:p>
    <w:p w14:paraId="7FC1E789" w14:textId="77777777" w:rsidR="004F7587" w:rsidRPr="00BC3ECA" w:rsidRDefault="004F7587" w:rsidP="004F7587">
      <w:pPr>
        <w:pStyle w:val="HeadingB"/>
        <w:keepNext w:val="0"/>
        <w:rPr>
          <w:noProof w:val="0"/>
        </w:rPr>
      </w:pPr>
      <w:r w:rsidRPr="00BC3ECA">
        <w:rPr>
          <w:noProof w:val="0"/>
        </w:rPr>
        <w:t>Kas gali atlikti</w:t>
      </w:r>
    </w:p>
    <w:p w14:paraId="4CDC713F" w14:textId="123E7FF2" w:rsidR="004F7587" w:rsidRPr="00BC3ECA" w:rsidRDefault="0098541B" w:rsidP="004F7587">
      <w:pPr>
        <w:pStyle w:val="Alnostext"/>
      </w:pPr>
      <w:r w:rsidRPr="00BC3ECA">
        <w:t>Tvarkyti</w:t>
      </w:r>
      <w:r w:rsidR="004F7587" w:rsidRPr="00BC3ECA">
        <w:t xml:space="preserve"> </w:t>
      </w:r>
      <w:r w:rsidR="00D655E0" w:rsidRPr="00BC3ECA">
        <w:t>konservavimo/</w:t>
      </w:r>
      <w:r w:rsidR="004F7587" w:rsidRPr="00BC3ECA">
        <w:t>restauravimo duomenis sistemoje gali:</w:t>
      </w:r>
    </w:p>
    <w:p w14:paraId="3FF16F1B" w14:textId="77777777" w:rsidR="004F7587" w:rsidRPr="00BC3ECA" w:rsidRDefault="004F7587" w:rsidP="004F7587">
      <w:pPr>
        <w:pStyle w:val="AlnostextBuleted"/>
      </w:pPr>
      <w:r w:rsidRPr="00BC3ECA">
        <w:t>Naudotojas, kuriam suteiktos teisės peržiūrėti ir tvarkyti restauravimo duomenis.</w:t>
      </w:r>
    </w:p>
    <w:p w14:paraId="2C4023E5" w14:textId="77777777" w:rsidR="004F7587" w:rsidRPr="00BC3ECA" w:rsidRDefault="004F7587" w:rsidP="004F7587">
      <w:pPr>
        <w:pStyle w:val="HeadingB"/>
        <w:rPr>
          <w:noProof w:val="0"/>
        </w:rPr>
      </w:pPr>
      <w:r w:rsidRPr="00BC3ECA">
        <w:rPr>
          <w:noProof w:val="0"/>
        </w:rPr>
        <w:t>Kaip atlikti</w:t>
      </w:r>
    </w:p>
    <w:p w14:paraId="33ADCDCD" w14:textId="77777777" w:rsidR="004F7587" w:rsidRPr="00BC3ECA" w:rsidRDefault="004F7587" w:rsidP="004F7587">
      <w:pPr>
        <w:pStyle w:val="Alnostext"/>
      </w:pPr>
      <w:r w:rsidRPr="00BC3ECA">
        <w:t xml:space="preserve">Norėdami </w:t>
      </w:r>
      <w:r w:rsidR="0098541B" w:rsidRPr="00BC3ECA">
        <w:t>pildyti</w:t>
      </w:r>
      <w:r w:rsidRPr="00BC3ECA">
        <w:t xml:space="preserve"> restauravimo įrašą</w:t>
      </w:r>
      <w:r w:rsidR="007C3811" w:rsidRPr="00BC3ECA">
        <w:t>,</w:t>
      </w:r>
      <w:r w:rsidRPr="00BC3ECA">
        <w:t xml:space="preserve"> atlikite šiuos veiksmus:</w:t>
      </w:r>
    </w:p>
    <w:p w14:paraId="2DBD017F" w14:textId="77777777" w:rsidR="0098541B" w:rsidRPr="00BC3ECA" w:rsidRDefault="0098541B" w:rsidP="00531414">
      <w:pPr>
        <w:pStyle w:val="AlnosNumbered"/>
        <w:numPr>
          <w:ilvl w:val="0"/>
          <w:numId w:val="142"/>
        </w:numPr>
      </w:pPr>
      <w:r w:rsidRPr="00BC3ECA">
        <w:t>Jei eksponato aprašas dar nepapildytas restauravimo įrašu:</w:t>
      </w:r>
    </w:p>
    <w:p w14:paraId="46EF3EAD" w14:textId="77777777" w:rsidR="004F7587" w:rsidRPr="00BC3ECA" w:rsidRDefault="004F7587" w:rsidP="00531414">
      <w:pPr>
        <w:pStyle w:val="AlnosNumbered"/>
        <w:numPr>
          <w:ilvl w:val="1"/>
          <w:numId w:val="142"/>
        </w:numPr>
      </w:pPr>
      <w:r w:rsidRPr="00BC3ECA">
        <w:t xml:space="preserve">Iš meniu pasirinkite </w:t>
      </w:r>
      <w:r w:rsidRPr="00BC3ECA">
        <w:rPr>
          <w:rStyle w:val="CharMeniu"/>
        </w:rPr>
        <w:t>Restauravimas -&gt; Naujas restauravimas</w:t>
      </w:r>
      <w:r w:rsidRPr="00BC3ECA">
        <w:t>.</w:t>
      </w:r>
    </w:p>
    <w:p w14:paraId="63444F02" w14:textId="77777777" w:rsidR="004F7587" w:rsidRPr="00BC3ECA" w:rsidRDefault="004F7587" w:rsidP="005B3A8E">
      <w:pPr>
        <w:pStyle w:val="BodyText"/>
      </w:pPr>
      <w:r w:rsidRPr="00BC3ECA">
        <w:t xml:space="preserve">Atsiveria langas </w:t>
      </w:r>
      <w:r w:rsidRPr="00BC3ECA">
        <w:rPr>
          <w:rStyle w:val="CharLangas"/>
        </w:rPr>
        <w:t>Eksponatų paieška</w:t>
      </w:r>
      <w:r w:rsidRPr="00BC3ECA">
        <w:t>.</w:t>
      </w:r>
    </w:p>
    <w:p w14:paraId="4E97E99A" w14:textId="77777777" w:rsidR="004F7587" w:rsidRPr="00BC3ECA" w:rsidRDefault="004F7587" w:rsidP="007171F7">
      <w:pPr>
        <w:pStyle w:val="AlnosNumbered"/>
        <w:keepNext/>
        <w:numPr>
          <w:ilvl w:val="1"/>
          <w:numId w:val="1"/>
        </w:numPr>
      </w:pPr>
      <w:r w:rsidRPr="00BC3ECA">
        <w:t>Suraskite eksponatą, kuriam būtinas restauravimas.</w:t>
      </w:r>
    </w:p>
    <w:p w14:paraId="34E985AC" w14:textId="3599D888" w:rsidR="004F7587" w:rsidRPr="00BC3ECA" w:rsidRDefault="004F7587"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_Ref307307073 \h  \* MERGEFORMAT </w:instrText>
      </w:r>
      <w:r w:rsidRPr="00BC3ECA">
        <w:rPr>
          <w:rStyle w:val="CharLangas"/>
        </w:rPr>
      </w:r>
      <w:r w:rsidRPr="00BC3ECA">
        <w:rPr>
          <w:rStyle w:val="CharLangas"/>
        </w:rPr>
        <w:fldChar w:fldCharType="separate"/>
      </w:r>
      <w:r w:rsidR="000D676C" w:rsidRPr="000D676C">
        <w:rPr>
          <w:rStyle w:val="CharLangas"/>
        </w:rPr>
        <w:t>Surasti eksponato/komplekto/grupės</w:t>
      </w:r>
      <w:r w:rsidR="000D676C" w:rsidRPr="00BC3ECA">
        <w:t xml:space="preserve">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_Ref307307078 \h </w:instrText>
      </w:r>
      <w:r w:rsidRPr="00BC3ECA">
        <w:rPr>
          <w:rStyle w:val="CharLangas"/>
        </w:rPr>
      </w:r>
      <w:r w:rsidRPr="00BC3ECA">
        <w:rPr>
          <w:rStyle w:val="CharLangas"/>
        </w:rPr>
        <w:fldChar w:fldCharType="separate"/>
      </w:r>
      <w:r w:rsidR="000D676C">
        <w:rPr>
          <w:rStyle w:val="CharLangas"/>
          <w:noProof/>
        </w:rPr>
        <w:t>75</w:t>
      </w:r>
      <w:r w:rsidRPr="00BC3ECA">
        <w:rPr>
          <w:rStyle w:val="CharLangas"/>
        </w:rPr>
        <w:fldChar w:fldCharType="end"/>
      </w:r>
      <w:r w:rsidRPr="00BC3ECA">
        <w:rPr>
          <w:rStyle w:val="CharLangas"/>
        </w:rPr>
        <w:t xml:space="preserve"> psl.)</w:t>
      </w:r>
      <w:r w:rsidRPr="00BC3ECA">
        <w:t>.</w:t>
      </w:r>
    </w:p>
    <w:p w14:paraId="7DB9F152" w14:textId="77777777" w:rsidR="004F7587" w:rsidRPr="00BC3ECA" w:rsidRDefault="00493DB5" w:rsidP="007171F7">
      <w:pPr>
        <w:pStyle w:val="AlnosNumbered"/>
        <w:keepNext/>
        <w:numPr>
          <w:ilvl w:val="1"/>
          <w:numId w:val="1"/>
        </w:numPr>
      </w:pPr>
      <w:r w:rsidRPr="00BC3ECA">
        <w:t>Atsiverskite e</w:t>
      </w:r>
      <w:r w:rsidR="004F7587" w:rsidRPr="00BC3ECA">
        <w:t>ksponato aprašą</w:t>
      </w:r>
      <w:r w:rsidRPr="00BC3ECA">
        <w:t xml:space="preserve"> ir jį </w:t>
      </w:r>
      <w:r w:rsidR="004F7587" w:rsidRPr="00BC3ECA">
        <w:t xml:space="preserve">papildykite duomenų kortele </w:t>
      </w:r>
      <w:r w:rsidR="004F7587" w:rsidRPr="00BC3ECA">
        <w:rPr>
          <w:rStyle w:val="CharLaukas"/>
        </w:rPr>
        <w:t>Restauravimas</w:t>
      </w:r>
      <w:r w:rsidR="004F7587" w:rsidRPr="00BC3ECA">
        <w:t>.</w:t>
      </w:r>
    </w:p>
    <w:p w14:paraId="616BCED3" w14:textId="520807C2" w:rsidR="004F7587" w:rsidRPr="00BC3ECA" w:rsidRDefault="004F7587" w:rsidP="005B3A8E">
      <w:pPr>
        <w:pStyle w:val="BodyText"/>
      </w:pPr>
      <w:r w:rsidRPr="00BC3ECA">
        <w:t xml:space="preserve">Kaip </w:t>
      </w:r>
      <w:r w:rsidR="00BF26DD" w:rsidRPr="00BC3ECA">
        <w:t>papildyti aprašą</w:t>
      </w:r>
      <w:r w:rsidRPr="00BC3ECA">
        <w:t xml:space="preserve"> skaitykite skyrelyje</w:t>
      </w:r>
      <w:r w:rsidR="00BF26DD" w:rsidRPr="00BC3ECA">
        <w:t xml:space="preserve"> </w:t>
      </w:r>
      <w:r w:rsidR="00BF26DD" w:rsidRPr="00BC3ECA">
        <w:rPr>
          <w:rStyle w:val="CharLangas"/>
        </w:rPr>
        <w:fldChar w:fldCharType="begin"/>
      </w:r>
      <w:r w:rsidR="00BF26DD" w:rsidRPr="00BC3ECA">
        <w:rPr>
          <w:rStyle w:val="CharLangas"/>
        </w:rPr>
        <w:instrText xml:space="preserve"> REF _Ref333415650 \h  \* MERGEFORMAT </w:instrText>
      </w:r>
      <w:r w:rsidR="00BF26DD" w:rsidRPr="00BC3ECA">
        <w:rPr>
          <w:rStyle w:val="CharLangas"/>
        </w:rPr>
      </w:r>
      <w:r w:rsidR="00BF26DD" w:rsidRPr="00BC3ECA">
        <w:rPr>
          <w:rStyle w:val="CharLangas"/>
        </w:rPr>
        <w:fldChar w:fldCharType="separate"/>
      </w:r>
      <w:r w:rsidR="000D676C" w:rsidRPr="000D676C">
        <w:rPr>
          <w:rStyle w:val="CharLangas"/>
        </w:rPr>
        <w:t>Pridėti duomenų korteles į aprašą</w:t>
      </w:r>
      <w:r w:rsidR="00BF26DD" w:rsidRPr="00BC3ECA">
        <w:rPr>
          <w:rStyle w:val="CharLangas"/>
        </w:rPr>
        <w:fldChar w:fldCharType="end"/>
      </w:r>
      <w:r w:rsidR="00BF26DD" w:rsidRPr="00BC3ECA">
        <w:rPr>
          <w:rStyle w:val="CharLangas"/>
        </w:rPr>
        <w:t xml:space="preserve"> (</w:t>
      </w:r>
      <w:r w:rsidR="00BF26DD" w:rsidRPr="00BC3ECA">
        <w:rPr>
          <w:rStyle w:val="CharLangas"/>
        </w:rPr>
        <w:fldChar w:fldCharType="begin"/>
      </w:r>
      <w:r w:rsidR="00BF26DD" w:rsidRPr="00BC3ECA">
        <w:rPr>
          <w:rStyle w:val="CharLangas"/>
        </w:rPr>
        <w:instrText xml:space="preserve"> PAGEREF _Ref333415650 \h </w:instrText>
      </w:r>
      <w:r w:rsidR="00BF26DD" w:rsidRPr="00BC3ECA">
        <w:rPr>
          <w:rStyle w:val="CharLangas"/>
        </w:rPr>
      </w:r>
      <w:r w:rsidR="00BF26DD" w:rsidRPr="00BC3ECA">
        <w:rPr>
          <w:rStyle w:val="CharLangas"/>
        </w:rPr>
        <w:fldChar w:fldCharType="separate"/>
      </w:r>
      <w:r w:rsidR="000D676C">
        <w:rPr>
          <w:rStyle w:val="CharLangas"/>
          <w:noProof/>
        </w:rPr>
        <w:t>73</w:t>
      </w:r>
      <w:r w:rsidR="00BF26DD" w:rsidRPr="00BC3ECA">
        <w:rPr>
          <w:rStyle w:val="CharLangas"/>
        </w:rPr>
        <w:fldChar w:fldCharType="end"/>
      </w:r>
      <w:r w:rsidR="00BF26DD" w:rsidRPr="00BC3ECA">
        <w:rPr>
          <w:rStyle w:val="CharLangas"/>
        </w:rPr>
        <w:t xml:space="preserve"> psl.).</w:t>
      </w:r>
    </w:p>
    <w:p w14:paraId="7FEA4E30" w14:textId="4FEB0AF4" w:rsidR="00493DB5" w:rsidRPr="00BC3ECA" w:rsidRDefault="00493DB5" w:rsidP="007171F7">
      <w:pPr>
        <w:pStyle w:val="AlnosNumbered"/>
        <w:keepNext/>
        <w:numPr>
          <w:ilvl w:val="1"/>
          <w:numId w:val="1"/>
        </w:numPr>
      </w:pPr>
      <w:r w:rsidRPr="00BC3ECA">
        <w:lastRenderedPageBreak/>
        <w:t xml:space="preserve">Kortelėje </w:t>
      </w:r>
      <w:r w:rsidRPr="00BC3ECA">
        <w:rPr>
          <w:rStyle w:val="CharLaukas"/>
        </w:rPr>
        <w:t>Restauravimas</w:t>
      </w:r>
      <w:r w:rsidRPr="00BC3ECA">
        <w:t xml:space="preserve"> spauskite piktogramą </w:t>
      </w:r>
      <w:r w:rsidR="00424185" w:rsidRPr="00BC3ECA">
        <w:rPr>
          <w:noProof/>
          <w:lang w:eastAsia="lt-LT"/>
        </w:rPr>
        <w:drawing>
          <wp:inline distT="0" distB="0" distL="0" distR="0" wp14:anchorId="39F81E6E" wp14:editId="5A2B7316">
            <wp:extent cx="144780" cy="167640"/>
            <wp:effectExtent l="0" t="0" r="0" b="0"/>
            <wp:docPr id="17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r w:rsidRPr="00BC3ECA">
        <w:t>.</w:t>
      </w:r>
    </w:p>
    <w:p w14:paraId="5AC689F6" w14:textId="77777777" w:rsidR="004F7587" w:rsidRPr="00BC3ECA" w:rsidRDefault="004F7587" w:rsidP="005B3A8E">
      <w:pPr>
        <w:pStyle w:val="BodyText"/>
      </w:pPr>
      <w:r w:rsidRPr="00BC3ECA">
        <w:t xml:space="preserve">Sistema atveria duomenų apie </w:t>
      </w:r>
      <w:r w:rsidR="003C34E7" w:rsidRPr="00BC3ECA">
        <w:t>restauravimą papildomą langą</w:t>
      </w:r>
      <w:r w:rsidRPr="00BC3ECA">
        <w:t>.</w:t>
      </w:r>
    </w:p>
    <w:p w14:paraId="0DA78C65" w14:textId="77777777" w:rsidR="00F2672A" w:rsidRPr="00BC3ECA" w:rsidRDefault="00F2672A" w:rsidP="008F6760">
      <w:pPr>
        <w:pStyle w:val="AlnosNumbered"/>
      </w:pPr>
      <w:r w:rsidRPr="00BC3ECA">
        <w:t xml:space="preserve">Įveskite </w:t>
      </w:r>
      <w:r w:rsidR="008F6760" w:rsidRPr="00BC3ECA">
        <w:t>bendruosius</w:t>
      </w:r>
      <w:r w:rsidRPr="00BC3ECA">
        <w:t xml:space="preserve"> duomenis apie eksponato restauravimą.</w:t>
      </w:r>
    </w:p>
    <w:p w14:paraId="6FC1B2FD" w14:textId="02E8750A" w:rsidR="00F2672A" w:rsidRPr="00BC3ECA" w:rsidRDefault="00F2672A"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4FC8BDE" w14:textId="77777777" w:rsidR="00F2672A" w:rsidRPr="00BC3ECA" w:rsidRDefault="00F2672A" w:rsidP="00F2672A">
      <w:pPr>
        <w:pStyle w:val="AlnosNumbered"/>
        <w:keepNext/>
        <w:rPr>
          <w:rStyle w:val="AlnostextChar"/>
        </w:rPr>
      </w:pPr>
      <w:r w:rsidRPr="00BC3ECA">
        <w:t xml:space="preserve">Užpildę duomenis apie eksponato restauravimą, spauskite </w:t>
      </w:r>
      <w:r w:rsidRPr="00BC3ECA">
        <w:rPr>
          <w:rStyle w:val="CharLaukas"/>
        </w:rPr>
        <w:t>[Išsaugoti]</w:t>
      </w:r>
      <w:r w:rsidRPr="00BC3ECA">
        <w:rPr>
          <w:rStyle w:val="AlnostextChar"/>
        </w:rPr>
        <w:t>.</w:t>
      </w:r>
    </w:p>
    <w:p w14:paraId="178EBC83" w14:textId="77777777" w:rsidR="00F2672A" w:rsidRPr="00BC3ECA" w:rsidRDefault="00F2672A" w:rsidP="005B3A8E">
      <w:pPr>
        <w:pStyle w:val="BodyText"/>
      </w:pPr>
      <w:r w:rsidRPr="00BC3ECA">
        <w:t xml:space="preserve">Sistema patikrina, ar duomenys korektiški ir išsaugoja. </w:t>
      </w:r>
      <w:r w:rsidRPr="00BC3ECA">
        <w:br/>
        <w:t xml:space="preserve">Eksponato duomenų būsena lieka </w:t>
      </w:r>
      <w:r w:rsidRPr="00BC3ECA">
        <w:rPr>
          <w:rStyle w:val="CharLangas"/>
        </w:rPr>
        <w:t>Tvarkomas</w:t>
      </w:r>
      <w:r w:rsidRPr="00BC3ECA">
        <w:t>.</w:t>
      </w:r>
    </w:p>
    <w:p w14:paraId="59E2A09D" w14:textId="77777777" w:rsidR="00F2672A" w:rsidRPr="00BC3ECA" w:rsidRDefault="00F2672A" w:rsidP="002B4848">
      <w:pPr>
        <w:pStyle w:val="AlnosNumbered"/>
        <w:keepNext/>
        <w:keepLines/>
        <w:rPr>
          <w:rStyle w:val="AlnostextChar"/>
        </w:rPr>
      </w:pPr>
      <w:r w:rsidRPr="00BC3ECA">
        <w:t xml:space="preserve">Spauskite </w:t>
      </w:r>
      <w:r w:rsidRPr="00BC3ECA">
        <w:rPr>
          <w:rStyle w:val="CharLaukas"/>
        </w:rPr>
        <w:t>[Baigti tvarkyti]</w:t>
      </w:r>
      <w:r w:rsidRPr="00BC3ECA">
        <w:rPr>
          <w:rStyle w:val="AlnostextChar"/>
        </w:rPr>
        <w:t>.</w:t>
      </w:r>
    </w:p>
    <w:p w14:paraId="66389B9F" w14:textId="77777777" w:rsidR="009C16DC" w:rsidRPr="00BC3ECA" w:rsidRDefault="009C16DC" w:rsidP="009C16DC">
      <w:pPr>
        <w:pStyle w:val="AlnosNumbered"/>
      </w:pPr>
      <w:r w:rsidRPr="00BC3ECA">
        <w:t>Toliau galite atlikti šiuos veiksmus:</w:t>
      </w:r>
    </w:p>
    <w:p w14:paraId="24B714E1" w14:textId="05752BE4" w:rsidR="009C16DC" w:rsidRPr="00BC3ECA" w:rsidRDefault="009C16DC" w:rsidP="009C16DC">
      <w:pPr>
        <w:pStyle w:val="buletedafternumber"/>
      </w:pPr>
      <w:r w:rsidRPr="00BC3ECA">
        <w:fldChar w:fldCharType="begin"/>
      </w:r>
      <w:r w:rsidRPr="00BC3ECA">
        <w:instrText xml:space="preserve"> REF _Ref334010021 \h  \* MERGEFORMAT </w:instrText>
      </w:r>
      <w:r w:rsidRPr="00BC3ECA">
        <w:fldChar w:fldCharType="separate"/>
      </w:r>
      <w:r w:rsidR="000D676C" w:rsidRPr="00BC3ECA">
        <w:t>Surasti ir peržiūrėti restauravimų duomenis</w:t>
      </w:r>
      <w:r w:rsidRPr="00BC3ECA">
        <w:fldChar w:fldCharType="end"/>
      </w:r>
      <w:r w:rsidRPr="00BC3ECA">
        <w:t xml:space="preserve"> (</w:t>
      </w:r>
      <w:r w:rsidRPr="00BC3ECA">
        <w:fldChar w:fldCharType="begin"/>
      </w:r>
      <w:r w:rsidRPr="00BC3ECA">
        <w:instrText xml:space="preserve"> PAGEREF _Ref334010021 \h </w:instrText>
      </w:r>
      <w:r w:rsidRPr="00BC3ECA">
        <w:fldChar w:fldCharType="separate"/>
      </w:r>
      <w:r w:rsidR="000D676C">
        <w:rPr>
          <w:noProof/>
        </w:rPr>
        <w:t>94</w:t>
      </w:r>
      <w:r w:rsidRPr="00BC3ECA">
        <w:fldChar w:fldCharType="end"/>
      </w:r>
      <w:r w:rsidRPr="00BC3ECA">
        <w:t xml:space="preserve"> psl.)</w:t>
      </w:r>
    </w:p>
    <w:p w14:paraId="1EA8C7B8" w14:textId="6D2220CD" w:rsidR="009C16DC" w:rsidRPr="00BC3ECA" w:rsidRDefault="009C16DC" w:rsidP="009C16DC">
      <w:pPr>
        <w:pStyle w:val="buletedafternumber"/>
      </w:pPr>
      <w:r w:rsidRPr="00BC3ECA">
        <w:fldChar w:fldCharType="begin"/>
      </w:r>
      <w:r w:rsidRPr="00BC3ECA">
        <w:instrText xml:space="preserve"> REF _Ref334012003 \h  \* MERGEFORMAT </w:instrText>
      </w:r>
      <w:r w:rsidRPr="00BC3ECA">
        <w:fldChar w:fldCharType="separate"/>
      </w:r>
      <w:r w:rsidR="000D676C" w:rsidRPr="00BC3ECA">
        <w:t>Formuoti restauravimo pasą spausdinimui</w:t>
      </w:r>
      <w:r w:rsidRPr="00BC3ECA">
        <w:fldChar w:fldCharType="end"/>
      </w:r>
      <w:r w:rsidRPr="00BC3ECA">
        <w:t xml:space="preserve"> (</w:t>
      </w:r>
      <w:r w:rsidRPr="00BC3ECA">
        <w:fldChar w:fldCharType="begin"/>
      </w:r>
      <w:r w:rsidRPr="00BC3ECA">
        <w:instrText xml:space="preserve"> PAGEREF _Ref334012005 \h </w:instrText>
      </w:r>
      <w:r w:rsidRPr="00BC3ECA">
        <w:fldChar w:fldCharType="separate"/>
      </w:r>
      <w:r w:rsidR="000D676C">
        <w:rPr>
          <w:noProof/>
        </w:rPr>
        <w:t>94</w:t>
      </w:r>
      <w:r w:rsidRPr="00BC3ECA">
        <w:fldChar w:fldCharType="end"/>
      </w:r>
      <w:r w:rsidRPr="00BC3ECA">
        <w:t xml:space="preserve"> psl.)</w:t>
      </w:r>
    </w:p>
    <w:p w14:paraId="4C02985D" w14:textId="2C3DF1B4" w:rsidR="009C16DC" w:rsidRPr="00BC3ECA" w:rsidRDefault="009C16DC" w:rsidP="009C16DC">
      <w:pPr>
        <w:pStyle w:val="buletedafternumber"/>
      </w:pPr>
      <w:r w:rsidRPr="00BC3ECA">
        <w:fldChar w:fldCharType="begin"/>
      </w:r>
      <w:r w:rsidRPr="00BC3ECA">
        <w:instrText xml:space="preserve"> REF _Ref334012008 \h  \* MERGEFORMAT </w:instrText>
      </w:r>
      <w:r w:rsidRPr="00BC3ECA">
        <w:fldChar w:fldCharType="separate"/>
      </w:r>
      <w:r w:rsidR="000D676C" w:rsidRPr="00BC3ECA">
        <w:t>Formuoti restauravimo knygą</w:t>
      </w:r>
      <w:r w:rsidRPr="00BC3ECA">
        <w:fldChar w:fldCharType="end"/>
      </w:r>
      <w:r w:rsidRPr="00BC3ECA">
        <w:t xml:space="preserve"> (</w:t>
      </w:r>
      <w:r w:rsidRPr="00BC3ECA">
        <w:fldChar w:fldCharType="begin"/>
      </w:r>
      <w:r w:rsidRPr="00BC3ECA">
        <w:instrText xml:space="preserve"> PAGEREF _Ref334012011 \h </w:instrText>
      </w:r>
      <w:r w:rsidRPr="00BC3ECA">
        <w:fldChar w:fldCharType="separate"/>
      </w:r>
      <w:r w:rsidR="000D676C">
        <w:rPr>
          <w:noProof/>
        </w:rPr>
        <w:t>95</w:t>
      </w:r>
      <w:r w:rsidRPr="00BC3ECA">
        <w:fldChar w:fldCharType="end"/>
      </w:r>
      <w:r w:rsidRPr="00BC3ECA">
        <w:t xml:space="preserve"> psl.)</w:t>
      </w:r>
    </w:p>
    <w:p w14:paraId="1A9BFC4F" w14:textId="77777777" w:rsidR="00154C86" w:rsidRPr="00BC3ECA" w:rsidRDefault="00B87EAC" w:rsidP="00154C86">
      <w:pPr>
        <w:pStyle w:val="Heading2"/>
      </w:pPr>
      <w:bookmarkStart w:id="332" w:name="_Ref334010021"/>
      <w:bookmarkStart w:id="333" w:name="_Toc169621769"/>
      <w:r w:rsidRPr="00BC3ECA">
        <w:t>Surasti ir p</w:t>
      </w:r>
      <w:r w:rsidR="00154C86" w:rsidRPr="00BC3ECA">
        <w:t>eržiūrėti restauravimų duomenis</w:t>
      </w:r>
      <w:bookmarkEnd w:id="332"/>
      <w:bookmarkEnd w:id="333"/>
    </w:p>
    <w:p w14:paraId="6D2B11FA" w14:textId="77777777" w:rsidR="005903ED" w:rsidRPr="00BC3ECA" w:rsidRDefault="005903ED" w:rsidP="005903ED">
      <w:pPr>
        <w:pStyle w:val="Alnostext"/>
      </w:pPr>
      <w:r w:rsidRPr="00BC3ECA">
        <w:t xml:space="preserve">Paskirtis – </w:t>
      </w:r>
      <w:r w:rsidR="007C3811" w:rsidRPr="00BC3ECA">
        <w:t xml:space="preserve">rasti ir </w:t>
      </w:r>
      <w:r w:rsidR="004F7587" w:rsidRPr="00BC3ECA">
        <w:t>peržiūrėti restauravimų duomenis sistemoje</w:t>
      </w:r>
      <w:r w:rsidRPr="00BC3ECA">
        <w:t xml:space="preserve">. </w:t>
      </w:r>
    </w:p>
    <w:p w14:paraId="285D9543" w14:textId="77777777" w:rsidR="005903ED" w:rsidRPr="00BC3ECA" w:rsidRDefault="005903ED" w:rsidP="005903ED">
      <w:pPr>
        <w:pStyle w:val="HeadingB"/>
        <w:keepNext w:val="0"/>
        <w:rPr>
          <w:noProof w:val="0"/>
        </w:rPr>
      </w:pPr>
      <w:r w:rsidRPr="00BC3ECA">
        <w:rPr>
          <w:noProof w:val="0"/>
        </w:rPr>
        <w:t>Kas gali atlikti</w:t>
      </w:r>
    </w:p>
    <w:p w14:paraId="2934057B" w14:textId="77777777" w:rsidR="005903ED" w:rsidRPr="00BC3ECA" w:rsidRDefault="005903ED" w:rsidP="005903ED">
      <w:pPr>
        <w:pStyle w:val="Alnostext"/>
      </w:pPr>
      <w:r w:rsidRPr="00BC3ECA">
        <w:t>Peržiūrėti restauravimo duomenis sistemoje gali:</w:t>
      </w:r>
    </w:p>
    <w:p w14:paraId="4BC306DD" w14:textId="77777777" w:rsidR="005903ED" w:rsidRPr="00BC3ECA" w:rsidRDefault="005903ED" w:rsidP="005903ED">
      <w:pPr>
        <w:pStyle w:val="AlnostextBuleted"/>
      </w:pPr>
      <w:r w:rsidRPr="00BC3ECA">
        <w:rPr>
          <w:rFonts w:cs="Arial"/>
        </w:rPr>
        <w:t>Restauratorius</w:t>
      </w:r>
      <w:r w:rsidR="007C3811" w:rsidRPr="00BC3ECA">
        <w:rPr>
          <w:rFonts w:cs="Arial"/>
        </w:rPr>
        <w:t>;</w:t>
      </w:r>
    </w:p>
    <w:p w14:paraId="13EB3B8F" w14:textId="77777777" w:rsidR="005903ED" w:rsidRPr="00BC3ECA" w:rsidRDefault="005903ED" w:rsidP="005903ED">
      <w:pPr>
        <w:pStyle w:val="AlnostextBuleted"/>
      </w:pPr>
      <w:r w:rsidRPr="00BC3ECA">
        <w:t>Naudotojas, kuriam suteiktos teisės peržiūrėti ir tvarkyti restauravimo duomenis.</w:t>
      </w:r>
    </w:p>
    <w:p w14:paraId="4258864F" w14:textId="77777777" w:rsidR="005903ED" w:rsidRPr="00BC3ECA" w:rsidRDefault="005903ED" w:rsidP="005903ED">
      <w:pPr>
        <w:pStyle w:val="HeadingB"/>
        <w:rPr>
          <w:noProof w:val="0"/>
        </w:rPr>
      </w:pPr>
      <w:r w:rsidRPr="00BC3ECA">
        <w:rPr>
          <w:noProof w:val="0"/>
        </w:rPr>
        <w:t>Kaip atlikti</w:t>
      </w:r>
    </w:p>
    <w:p w14:paraId="592568BA" w14:textId="77777777" w:rsidR="005903ED" w:rsidRPr="00BC3ECA" w:rsidRDefault="005903ED" w:rsidP="005903ED">
      <w:pPr>
        <w:pStyle w:val="Alnostext"/>
      </w:pPr>
      <w:r w:rsidRPr="00BC3ECA">
        <w:t xml:space="preserve">Norėdami </w:t>
      </w:r>
      <w:r w:rsidR="004F7587" w:rsidRPr="00BC3ECA">
        <w:t xml:space="preserve">peržiūrėti restauravimų duomenis </w:t>
      </w:r>
      <w:r w:rsidRPr="00BC3ECA">
        <w:t>atlikite šiuos veiksmus:</w:t>
      </w:r>
    </w:p>
    <w:p w14:paraId="0B2F9438" w14:textId="5B3E8275" w:rsidR="00F2672A" w:rsidRPr="00BC3ECA" w:rsidRDefault="00F2672A" w:rsidP="007171F7">
      <w:pPr>
        <w:pStyle w:val="AlnosNumbered"/>
        <w:numPr>
          <w:ilvl w:val="0"/>
          <w:numId w:val="69"/>
        </w:numPr>
      </w:pPr>
      <w:r w:rsidRPr="00BC3ECA">
        <w:t xml:space="preserve">Iš meniu pasirinkite </w:t>
      </w:r>
      <w:r w:rsidR="00E24858" w:rsidRPr="00BC3ECA">
        <w:rPr>
          <w:b/>
          <w:i/>
        </w:rPr>
        <w:t>Konservavimas,</w:t>
      </w:r>
      <w:r w:rsidR="00E24858" w:rsidRPr="00BC3ECA">
        <w:t xml:space="preserve"> </w:t>
      </w:r>
      <w:r w:rsidRPr="00BC3ECA">
        <w:rPr>
          <w:rStyle w:val="CharMeniu"/>
        </w:rPr>
        <w:t xml:space="preserve">Restauravimas -&gt; </w:t>
      </w:r>
      <w:r w:rsidR="00E24858" w:rsidRPr="00BC3ECA">
        <w:rPr>
          <w:rStyle w:val="CharMeniu"/>
        </w:rPr>
        <w:t xml:space="preserve">Konservavimai, </w:t>
      </w:r>
      <w:r w:rsidRPr="00BC3ECA">
        <w:rPr>
          <w:rStyle w:val="CharMeniu"/>
        </w:rPr>
        <w:t>Restauravim</w:t>
      </w:r>
      <w:r w:rsidR="00E24858" w:rsidRPr="00BC3ECA">
        <w:rPr>
          <w:rStyle w:val="CharMeniu"/>
        </w:rPr>
        <w:t>ai</w:t>
      </w:r>
      <w:r w:rsidRPr="00BC3ECA">
        <w:t>.</w:t>
      </w:r>
    </w:p>
    <w:p w14:paraId="3B55EA5B" w14:textId="1C9464E1" w:rsidR="00F2672A" w:rsidRPr="00BC3ECA" w:rsidRDefault="00F2672A" w:rsidP="005B3A8E">
      <w:pPr>
        <w:pStyle w:val="BodyText"/>
      </w:pPr>
      <w:r w:rsidRPr="00BC3ECA">
        <w:t xml:space="preserve">Atsiveria langas </w:t>
      </w:r>
      <w:r w:rsidR="00E24858" w:rsidRPr="00BC3ECA">
        <w:t>Konservavimai, restauravimai.</w:t>
      </w:r>
    </w:p>
    <w:p w14:paraId="6A0C7FDF" w14:textId="7686DAD4" w:rsidR="00F2672A" w:rsidRPr="00BC3ECA" w:rsidRDefault="00082330" w:rsidP="00FE66FF">
      <w:pPr>
        <w:pStyle w:val="Picture"/>
      </w:pPr>
      <w:r w:rsidRPr="00BC3ECA">
        <w:rPr>
          <w:noProof/>
        </w:rPr>
        <w:drawing>
          <wp:inline distT="0" distB="0" distL="0" distR="0" wp14:anchorId="2E85EDEE" wp14:editId="7F85CE21">
            <wp:extent cx="5850890" cy="2241550"/>
            <wp:effectExtent l="19050" t="19050" r="16510" b="254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Konservavimas, restauravimas.png"/>
                    <pic:cNvPicPr/>
                  </pic:nvPicPr>
                  <pic:blipFill>
                    <a:blip r:embed="rId187">
                      <a:extLst>
                        <a:ext uri="{28A0092B-C50C-407E-A947-70E740481C1C}">
                          <a14:useLocalDpi xmlns:a14="http://schemas.microsoft.com/office/drawing/2010/main" val="0"/>
                        </a:ext>
                      </a:extLst>
                    </a:blip>
                    <a:stretch>
                      <a:fillRect/>
                    </a:stretch>
                  </pic:blipFill>
                  <pic:spPr>
                    <a:xfrm>
                      <a:off x="0" y="0"/>
                      <a:ext cx="5850890" cy="2241550"/>
                    </a:xfrm>
                    <a:prstGeom prst="rect">
                      <a:avLst/>
                    </a:prstGeom>
                    <a:ln w="3175">
                      <a:solidFill>
                        <a:schemeClr val="tx1"/>
                      </a:solidFill>
                    </a:ln>
                  </pic:spPr>
                </pic:pic>
              </a:graphicData>
            </a:graphic>
          </wp:inline>
        </w:drawing>
      </w:r>
    </w:p>
    <w:p w14:paraId="7C926D8B" w14:textId="77777777" w:rsidR="00B87EAC" w:rsidRPr="00BC3ECA" w:rsidRDefault="00B87EAC" w:rsidP="00B87EAC">
      <w:pPr>
        <w:pStyle w:val="AlnosNumbered"/>
      </w:pPr>
      <w:r w:rsidRPr="00BC3ECA">
        <w:t>Nurodykite žinomus duomenis apie eksponato restauravimą.</w:t>
      </w:r>
    </w:p>
    <w:p w14:paraId="18815E0B" w14:textId="10098C02" w:rsidR="00B87EAC" w:rsidRPr="00BC3ECA" w:rsidRDefault="00B87EAC" w:rsidP="005B3A8E">
      <w:pPr>
        <w:pStyle w:val="BodyText"/>
      </w:pPr>
      <w:r w:rsidRPr="00BC3ECA">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512286" w:rsidRPr="00BC3ECA">
        <w:rPr>
          <w:rStyle w:val="CharLangas"/>
        </w:rPr>
        <w:t xml:space="preserve"> </w:t>
      </w:r>
      <w:r w:rsidRPr="00BC3ECA">
        <w:rPr>
          <w:rStyle w:val="CharLangas"/>
        </w:rPr>
        <w:t>psl.)</w:t>
      </w:r>
      <w:r w:rsidRPr="00BC3ECA">
        <w:t>.</w:t>
      </w:r>
    </w:p>
    <w:p w14:paraId="360178E1" w14:textId="77777777" w:rsidR="00B87EAC" w:rsidRPr="00BC3ECA" w:rsidRDefault="00B87EAC" w:rsidP="00B87EAC">
      <w:pPr>
        <w:pStyle w:val="AlnosNumbered"/>
      </w:pPr>
      <w:r w:rsidRPr="00BC3ECA">
        <w:t xml:space="preserve">Spauskite </w:t>
      </w:r>
      <w:r w:rsidRPr="00BC3ECA">
        <w:rPr>
          <w:rStyle w:val="CharLaukas"/>
        </w:rPr>
        <w:t>[Ieškoti]</w:t>
      </w:r>
      <w:r w:rsidRPr="00BC3ECA">
        <w:t>.</w:t>
      </w:r>
    </w:p>
    <w:p w14:paraId="71872202" w14:textId="77777777" w:rsidR="00B87EAC" w:rsidRPr="00BC3ECA" w:rsidRDefault="00B87EAC" w:rsidP="005B3A8E">
      <w:pPr>
        <w:pStyle w:val="BodyText"/>
      </w:pPr>
      <w:r w:rsidRPr="00BC3ECA">
        <w:t>Sistema pateikia paieškos kriterijus atitinkančių įrašų sąrašą.</w:t>
      </w:r>
    </w:p>
    <w:p w14:paraId="6830917F" w14:textId="77777777" w:rsidR="00B87EAC" w:rsidRPr="00BC3ECA" w:rsidRDefault="00B87EAC" w:rsidP="00B87EAC">
      <w:pPr>
        <w:pStyle w:val="AlnosNumbered"/>
      </w:pPr>
      <w:r w:rsidRPr="00BC3ECA">
        <w:t xml:space="preserve">Norėdami peržiūrėti restauravimo duomenis, spauskite ant nuorodos stulpelyje </w:t>
      </w:r>
      <w:r w:rsidRPr="00BC3ECA">
        <w:rPr>
          <w:rStyle w:val="CharLangas"/>
        </w:rPr>
        <w:t>Paso numeris</w:t>
      </w:r>
      <w:r w:rsidRPr="00BC3ECA">
        <w:t>.</w:t>
      </w:r>
    </w:p>
    <w:p w14:paraId="2A4AAF32" w14:textId="77777777" w:rsidR="00B87EAC" w:rsidRPr="00BC3ECA" w:rsidRDefault="00B87EAC" w:rsidP="005B3A8E">
      <w:pPr>
        <w:pStyle w:val="BodyText"/>
      </w:pPr>
      <w:r w:rsidRPr="00BC3ECA">
        <w:t xml:space="preserve">Atsiveria langas </w:t>
      </w:r>
      <w:r w:rsidRPr="00BC3ECA">
        <w:rPr>
          <w:rStyle w:val="CharLangas"/>
        </w:rPr>
        <w:t>Restauravimai &gt; Eksponatas/Komplektas</w:t>
      </w:r>
      <w:r w:rsidR="001E0936" w:rsidRPr="00BC3ECA">
        <w:rPr>
          <w:rStyle w:val="AlnostextChar"/>
        </w:rPr>
        <w:t xml:space="preserve">. Naudotojui peržiūrėti atveriama kortelė </w:t>
      </w:r>
      <w:r w:rsidR="001E0936" w:rsidRPr="00BC3ECA">
        <w:rPr>
          <w:rStyle w:val="CharLaukas"/>
        </w:rPr>
        <w:t>Restauravimai</w:t>
      </w:r>
      <w:r w:rsidR="001E0936" w:rsidRPr="00BC3ECA">
        <w:rPr>
          <w:rStyle w:val="AlnostextChar"/>
        </w:rPr>
        <w:t>.</w:t>
      </w:r>
    </w:p>
    <w:p w14:paraId="0E2FE6E3" w14:textId="77777777" w:rsidR="00B87EAC" w:rsidRPr="00BC3ECA" w:rsidRDefault="00B87EAC" w:rsidP="00B87EAC">
      <w:pPr>
        <w:pStyle w:val="Pastaba"/>
      </w:pPr>
      <w:r w:rsidRPr="00BC3ECA">
        <w:t>Keisti restauravimo duomenų peržiūros lange negalite.</w:t>
      </w:r>
    </w:p>
    <w:p w14:paraId="5EB93E26" w14:textId="77777777" w:rsidR="00154C86" w:rsidRPr="00BC3ECA" w:rsidRDefault="00154C86" w:rsidP="00154C86">
      <w:pPr>
        <w:pStyle w:val="Heading2"/>
      </w:pPr>
      <w:bookmarkStart w:id="334" w:name="_Ref334012003"/>
      <w:bookmarkStart w:id="335" w:name="_Ref334012005"/>
      <w:bookmarkStart w:id="336" w:name="_Toc169621770"/>
      <w:r w:rsidRPr="00BC3ECA">
        <w:t>Formuoti restauravimo pasą spausdinimui</w:t>
      </w:r>
      <w:bookmarkEnd w:id="334"/>
      <w:bookmarkEnd w:id="335"/>
      <w:bookmarkEnd w:id="336"/>
    </w:p>
    <w:p w14:paraId="03920DAD" w14:textId="77777777" w:rsidR="00AA4E55" w:rsidRPr="00BC3ECA" w:rsidRDefault="00AA4E55" w:rsidP="00AA4E55">
      <w:pPr>
        <w:pStyle w:val="Alnostext"/>
      </w:pPr>
      <w:r w:rsidRPr="00BC3ECA">
        <w:t xml:space="preserve">Paskirtis – formuoti ir spausdinti restauravimo pasą. </w:t>
      </w:r>
    </w:p>
    <w:p w14:paraId="15235F78" w14:textId="77777777" w:rsidR="00AA4E55" w:rsidRPr="00BC3ECA" w:rsidRDefault="00AA4E55" w:rsidP="00AA4E55">
      <w:pPr>
        <w:pStyle w:val="HeadingB"/>
        <w:keepNext w:val="0"/>
        <w:rPr>
          <w:noProof w:val="0"/>
        </w:rPr>
      </w:pPr>
      <w:r w:rsidRPr="00BC3ECA">
        <w:rPr>
          <w:noProof w:val="0"/>
        </w:rPr>
        <w:t>Kas gali atlikti</w:t>
      </w:r>
    </w:p>
    <w:p w14:paraId="09124C39" w14:textId="77777777" w:rsidR="00AA4E55" w:rsidRPr="00BC3ECA" w:rsidRDefault="007C3811" w:rsidP="00AA4E55">
      <w:pPr>
        <w:pStyle w:val="Alnostext"/>
      </w:pPr>
      <w:r w:rsidRPr="00BC3ECA">
        <w:lastRenderedPageBreak/>
        <w:t xml:space="preserve">Formuoti ir spausdinti restauravimo pasą </w:t>
      </w:r>
      <w:r w:rsidR="00AA4E55" w:rsidRPr="00BC3ECA">
        <w:t>sistemoje gali:</w:t>
      </w:r>
    </w:p>
    <w:p w14:paraId="1E02E114" w14:textId="77777777" w:rsidR="00AA4E55" w:rsidRPr="00BC3ECA" w:rsidRDefault="00AA4E55" w:rsidP="00AA4E55">
      <w:pPr>
        <w:pStyle w:val="AlnostextBuleted"/>
      </w:pPr>
      <w:r w:rsidRPr="00BC3ECA">
        <w:rPr>
          <w:rFonts w:cs="Arial"/>
        </w:rPr>
        <w:t>Restauratorius</w:t>
      </w:r>
      <w:r w:rsidR="007C3811" w:rsidRPr="00BC3ECA">
        <w:t>;</w:t>
      </w:r>
    </w:p>
    <w:p w14:paraId="6F8182D8" w14:textId="77777777" w:rsidR="00AA4E55" w:rsidRPr="00BC3ECA" w:rsidRDefault="00AA4E55" w:rsidP="00AA4E55">
      <w:pPr>
        <w:pStyle w:val="AlnostextBuleted"/>
      </w:pPr>
      <w:r w:rsidRPr="00BC3ECA">
        <w:t>Naudotojas, kuriam suteiktos teisės peržiūrėti ir tvarkyti restauravimo duomenis.</w:t>
      </w:r>
    </w:p>
    <w:p w14:paraId="56859CB7" w14:textId="77777777" w:rsidR="00AA4E55" w:rsidRPr="00BC3ECA" w:rsidRDefault="00AA4E55" w:rsidP="00AA4E55">
      <w:pPr>
        <w:pStyle w:val="HeadingB"/>
        <w:rPr>
          <w:noProof w:val="0"/>
        </w:rPr>
      </w:pPr>
      <w:r w:rsidRPr="00BC3ECA">
        <w:rPr>
          <w:noProof w:val="0"/>
        </w:rPr>
        <w:t>Kaip atlikti</w:t>
      </w:r>
    </w:p>
    <w:p w14:paraId="5EDA093F" w14:textId="77777777" w:rsidR="00AA4E55" w:rsidRPr="00BC3ECA" w:rsidRDefault="00AA4E55" w:rsidP="00AA4E55">
      <w:pPr>
        <w:pStyle w:val="Alnostext"/>
      </w:pPr>
      <w:r w:rsidRPr="00BC3ECA">
        <w:t>Norėdami formuoti restauravimo pasą spausdinimui atlikite šiuos veiksmus:</w:t>
      </w:r>
    </w:p>
    <w:p w14:paraId="6DA19DE2" w14:textId="77777777" w:rsidR="00AA4E55" w:rsidRPr="00BC3ECA" w:rsidRDefault="00AA4E55" w:rsidP="007171F7">
      <w:pPr>
        <w:pStyle w:val="AlnosNumbered"/>
        <w:numPr>
          <w:ilvl w:val="0"/>
          <w:numId w:val="70"/>
        </w:numPr>
      </w:pPr>
      <w:r w:rsidRPr="00BC3ECA">
        <w:t>Atsiverskite norimo restauravimo duomenis.</w:t>
      </w:r>
    </w:p>
    <w:p w14:paraId="6C32EBCC" w14:textId="6B2D593F" w:rsidR="00AA4E55" w:rsidRPr="00BC3ECA" w:rsidRDefault="00AA4E55"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_Ref334010021 \h </w:instrText>
      </w:r>
      <w:r w:rsidR="00DC58FB"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Surasti ir peržiūrėti restauravimų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_Ref334010021 \h </w:instrText>
      </w:r>
      <w:r w:rsidRPr="00BC3ECA">
        <w:rPr>
          <w:rStyle w:val="CharLangas"/>
        </w:rPr>
      </w:r>
      <w:r w:rsidRPr="00BC3ECA">
        <w:rPr>
          <w:rStyle w:val="CharLangas"/>
        </w:rPr>
        <w:fldChar w:fldCharType="separate"/>
      </w:r>
      <w:r w:rsidR="000D676C">
        <w:rPr>
          <w:rStyle w:val="CharLangas"/>
          <w:noProof/>
        </w:rPr>
        <w:t>94</w:t>
      </w:r>
      <w:r w:rsidRPr="00BC3ECA">
        <w:rPr>
          <w:rStyle w:val="CharLangas"/>
        </w:rPr>
        <w:fldChar w:fldCharType="end"/>
      </w:r>
      <w:r w:rsidRPr="00BC3ECA">
        <w:rPr>
          <w:rStyle w:val="CharLangas"/>
        </w:rPr>
        <w:t xml:space="preserve"> psl.)</w:t>
      </w:r>
      <w:r w:rsidRPr="00BC3ECA">
        <w:t>.</w:t>
      </w:r>
    </w:p>
    <w:p w14:paraId="788CE552" w14:textId="77777777" w:rsidR="00982BAB" w:rsidRPr="00BC3ECA" w:rsidRDefault="00982BAB" w:rsidP="00DC58FB">
      <w:pPr>
        <w:pStyle w:val="AlnosNumbered"/>
        <w:keepNext/>
      </w:pPr>
      <w:r w:rsidRPr="00BC3ECA">
        <w:t xml:space="preserve">Atsiverskite kortelę </w:t>
      </w:r>
      <w:r w:rsidRPr="00BC3ECA">
        <w:rPr>
          <w:rStyle w:val="CharLaukas"/>
        </w:rPr>
        <w:t>Restauravimas</w:t>
      </w:r>
      <w:r w:rsidRPr="00BC3ECA">
        <w:t>.</w:t>
      </w:r>
    </w:p>
    <w:p w14:paraId="50467080" w14:textId="68EC087A" w:rsidR="00982BAB" w:rsidRPr="00BC3ECA" w:rsidRDefault="00424185" w:rsidP="005B3A8E">
      <w:pPr>
        <w:pStyle w:val="Picture"/>
      </w:pPr>
      <w:r w:rsidRPr="00BC3ECA">
        <w:rPr>
          <w:noProof/>
          <w:lang w:eastAsia="lt-LT"/>
        </w:rPr>
        <w:drawing>
          <wp:inline distT="0" distB="0" distL="0" distR="0" wp14:anchorId="61954E18" wp14:editId="2C16273D">
            <wp:extent cx="4145280" cy="830580"/>
            <wp:effectExtent l="19050" t="19050" r="7620" b="7620"/>
            <wp:docPr id="17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45280" cy="830580"/>
                    </a:xfrm>
                    <a:prstGeom prst="rect">
                      <a:avLst/>
                    </a:prstGeom>
                    <a:noFill/>
                    <a:ln w="3175" cmpd="sng">
                      <a:solidFill>
                        <a:srgbClr val="A6A6A6"/>
                      </a:solidFill>
                      <a:miter lim="800000"/>
                      <a:headEnd/>
                      <a:tailEnd/>
                    </a:ln>
                    <a:effectLst/>
                  </pic:spPr>
                </pic:pic>
              </a:graphicData>
            </a:graphic>
          </wp:inline>
        </w:drawing>
      </w:r>
    </w:p>
    <w:p w14:paraId="3956C620" w14:textId="203DFF6E" w:rsidR="00982BAB" w:rsidRPr="00BC3ECA" w:rsidRDefault="00982BAB" w:rsidP="00DC58FB">
      <w:pPr>
        <w:pStyle w:val="AlnosNumbered"/>
      </w:pPr>
      <w:r w:rsidRPr="00BC3ECA">
        <w:t xml:space="preserve">Spauskite prie norimo </w:t>
      </w:r>
      <w:r w:rsidR="00F740EF" w:rsidRPr="00BC3ECA">
        <w:t xml:space="preserve">įrašo </w:t>
      </w:r>
      <w:r w:rsidRPr="00BC3ECA">
        <w:t xml:space="preserve">piktogramą </w:t>
      </w:r>
      <w:r w:rsidR="00424185" w:rsidRPr="00BC3ECA">
        <w:rPr>
          <w:noProof/>
          <w:lang w:eastAsia="lt-LT"/>
        </w:rPr>
        <w:drawing>
          <wp:inline distT="0" distB="0" distL="0" distR="0" wp14:anchorId="37E1D78B" wp14:editId="2D8346C0">
            <wp:extent cx="144780" cy="152400"/>
            <wp:effectExtent l="0" t="0" r="0" b="0"/>
            <wp:docPr id="17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rsidRPr="00BC3ECA">
        <w:t>.</w:t>
      </w:r>
    </w:p>
    <w:p w14:paraId="50FB9B7B" w14:textId="77777777" w:rsidR="00982BAB" w:rsidRPr="00BC3ECA" w:rsidRDefault="00982BAB" w:rsidP="00D31B54">
      <w:pPr>
        <w:pStyle w:val="BodyText"/>
        <w:ind w:left="0" w:firstLine="681"/>
      </w:pPr>
      <w:r w:rsidRPr="00BC3ECA">
        <w:t xml:space="preserve">Atsiveria langas </w:t>
      </w:r>
      <w:r w:rsidRPr="00BC3ECA">
        <w:rPr>
          <w:rStyle w:val="CharLangas"/>
        </w:rPr>
        <w:t>Restauravimas</w:t>
      </w:r>
      <w:r w:rsidRPr="00BC3ECA">
        <w:t>.</w:t>
      </w:r>
    </w:p>
    <w:p w14:paraId="5F88A010" w14:textId="259E90DB" w:rsidR="00982BAB" w:rsidRPr="00BC3ECA" w:rsidRDefault="00982BAB" w:rsidP="00141E8A">
      <w:pPr>
        <w:pStyle w:val="AlnosNumbered"/>
        <w:keepNext/>
      </w:pPr>
      <w:r w:rsidRPr="00BC3ECA">
        <w:t xml:space="preserve">Spauskite </w:t>
      </w:r>
      <w:r w:rsidR="00424185" w:rsidRPr="00BC3ECA">
        <w:rPr>
          <w:noProof/>
          <w:lang w:eastAsia="lt-LT"/>
        </w:rPr>
        <w:drawing>
          <wp:inline distT="0" distB="0" distL="0" distR="0" wp14:anchorId="6E16CDC1" wp14:editId="22DA23DD">
            <wp:extent cx="982980" cy="175260"/>
            <wp:effectExtent l="0" t="0" r="0" b="0"/>
            <wp:docPr id="17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82980" cy="175260"/>
                    </a:xfrm>
                    <a:prstGeom prst="rect">
                      <a:avLst/>
                    </a:prstGeom>
                    <a:noFill/>
                    <a:ln>
                      <a:noFill/>
                    </a:ln>
                  </pic:spPr>
                </pic:pic>
              </a:graphicData>
            </a:graphic>
          </wp:inline>
        </w:drawing>
      </w:r>
      <w:r w:rsidRPr="00BC3ECA">
        <w:t>.</w:t>
      </w:r>
    </w:p>
    <w:p w14:paraId="1771729C" w14:textId="77777777" w:rsidR="00982BAB" w:rsidRPr="00BC3ECA" w:rsidRDefault="00982BAB" w:rsidP="00D31B54">
      <w:pPr>
        <w:pStyle w:val="BodyText"/>
        <w:ind w:left="0" w:firstLine="681"/>
      </w:pPr>
      <w:r w:rsidRPr="00BC3ECA">
        <w:t xml:space="preserve">Sistema suformuoja aktą </w:t>
      </w:r>
      <w:proofErr w:type="spellStart"/>
      <w:r w:rsidRPr="00BC3ECA">
        <w:t>pdf</w:t>
      </w:r>
      <w:proofErr w:type="spellEnd"/>
      <w:r w:rsidRPr="00BC3ECA">
        <w:t xml:space="preserve"> failo pavidalu peržiūrai/išsaugojimui kompiuteryje.</w:t>
      </w:r>
    </w:p>
    <w:p w14:paraId="76469A9E" w14:textId="77777777" w:rsidR="00982BAB" w:rsidRPr="00BC3ECA" w:rsidRDefault="00982BAB" w:rsidP="00982BAB">
      <w:pPr>
        <w:pStyle w:val="AlnosNumbered"/>
      </w:pPr>
      <w:r w:rsidRPr="00BC3ECA">
        <w:t>Galite atspausdinti dokumentą.</w:t>
      </w:r>
    </w:p>
    <w:p w14:paraId="0DA69856" w14:textId="77777777" w:rsidR="00154C86" w:rsidRPr="00BC3ECA" w:rsidRDefault="00154C86" w:rsidP="00154C86">
      <w:pPr>
        <w:pStyle w:val="Heading2"/>
      </w:pPr>
      <w:bookmarkStart w:id="337" w:name="_Ref334012008"/>
      <w:bookmarkStart w:id="338" w:name="_Ref334012011"/>
      <w:bookmarkStart w:id="339" w:name="_Toc169621771"/>
      <w:r w:rsidRPr="00BC3ECA">
        <w:t>Formuoti restauravimo knygą</w:t>
      </w:r>
      <w:bookmarkEnd w:id="337"/>
      <w:bookmarkEnd w:id="338"/>
      <w:bookmarkEnd w:id="339"/>
    </w:p>
    <w:p w14:paraId="4B2ED550" w14:textId="77777777" w:rsidR="004645F1" w:rsidRPr="00BC3ECA" w:rsidRDefault="004645F1" w:rsidP="004645F1">
      <w:pPr>
        <w:pStyle w:val="Alnostext"/>
      </w:pPr>
      <w:r w:rsidRPr="00BC3ECA">
        <w:t xml:space="preserve">Paskirtis – </w:t>
      </w:r>
      <w:r w:rsidR="000256E4" w:rsidRPr="00BC3ECA">
        <w:t>formuoti restauravimo knygą norimam laikotarpiui</w:t>
      </w:r>
      <w:r w:rsidRPr="00BC3ECA">
        <w:t xml:space="preserve">. </w:t>
      </w:r>
    </w:p>
    <w:p w14:paraId="5EBA2F22" w14:textId="77777777" w:rsidR="004645F1" w:rsidRPr="00BC3ECA" w:rsidRDefault="004645F1" w:rsidP="004645F1">
      <w:pPr>
        <w:pStyle w:val="HeadingB"/>
        <w:keepNext w:val="0"/>
        <w:rPr>
          <w:noProof w:val="0"/>
        </w:rPr>
      </w:pPr>
      <w:r w:rsidRPr="00BC3ECA">
        <w:rPr>
          <w:noProof w:val="0"/>
        </w:rPr>
        <w:t>Kas gali atlikti</w:t>
      </w:r>
    </w:p>
    <w:p w14:paraId="27AF19B9" w14:textId="77777777" w:rsidR="004645F1" w:rsidRPr="00BC3ECA" w:rsidRDefault="008B32D1" w:rsidP="004645F1">
      <w:pPr>
        <w:pStyle w:val="Alnostext"/>
      </w:pPr>
      <w:r w:rsidRPr="00BC3ECA">
        <w:t xml:space="preserve">Formuoti restauravimo knygą </w:t>
      </w:r>
      <w:r w:rsidR="004645F1" w:rsidRPr="00BC3ECA">
        <w:t>sistemoje gali:</w:t>
      </w:r>
    </w:p>
    <w:p w14:paraId="037A970B" w14:textId="77777777" w:rsidR="008B32D1" w:rsidRPr="00BC3ECA" w:rsidRDefault="008B32D1" w:rsidP="004645F1">
      <w:pPr>
        <w:pStyle w:val="AlnostextBuleted"/>
      </w:pPr>
      <w:r w:rsidRPr="00BC3ECA">
        <w:t>Restauratorius</w:t>
      </w:r>
      <w:r w:rsidR="005C4D6A" w:rsidRPr="00BC3ECA">
        <w:t>;</w:t>
      </w:r>
    </w:p>
    <w:p w14:paraId="11012364" w14:textId="77777777" w:rsidR="004645F1" w:rsidRPr="00BC3ECA" w:rsidRDefault="004645F1" w:rsidP="004645F1">
      <w:pPr>
        <w:pStyle w:val="AlnostextBuleted"/>
      </w:pPr>
      <w:r w:rsidRPr="00BC3ECA">
        <w:t>Naudotojas, kuriam suteiktos teisės peržiūrėti ir tvarkyti restauravimo duomenis.</w:t>
      </w:r>
    </w:p>
    <w:p w14:paraId="73B7751D" w14:textId="77777777" w:rsidR="004645F1" w:rsidRPr="00BC3ECA" w:rsidRDefault="004645F1" w:rsidP="004645F1">
      <w:pPr>
        <w:pStyle w:val="HeadingB"/>
        <w:rPr>
          <w:noProof w:val="0"/>
        </w:rPr>
      </w:pPr>
      <w:r w:rsidRPr="00BC3ECA">
        <w:rPr>
          <w:noProof w:val="0"/>
        </w:rPr>
        <w:t>Kaip atlikti</w:t>
      </w:r>
    </w:p>
    <w:p w14:paraId="228FF329" w14:textId="4B8A3D5A" w:rsidR="00BB5FC8" w:rsidRPr="00A33A70" w:rsidRDefault="00BB5FC8" w:rsidP="004645F1">
      <w:pPr>
        <w:pStyle w:val="Alnostext"/>
      </w:pPr>
      <w:r>
        <w:t>Prieš formuojant restauravimo knygą</w:t>
      </w:r>
      <w:r w:rsidR="00A33A70">
        <w:t xml:space="preserve"> galima pasirinkti, kuris restauravimo knygos šablonas bus naudojamas. Kaip pasirinkti šabloną aprašyta skyriuje </w:t>
      </w:r>
      <w:hyperlink w:anchor="_Tvarkyti_sistemos_parametrus" w:history="1">
        <w:r w:rsidR="00A33A70" w:rsidRPr="00A33A70">
          <w:rPr>
            <w:rStyle w:val="Hyperlink"/>
            <w:i/>
            <w:color w:val="auto"/>
            <w:u w:val="none"/>
            <w:lang w:val="lt-LT"/>
          </w:rPr>
          <w:t>Tvarkyti sistemos parametrus</w:t>
        </w:r>
      </w:hyperlink>
      <w:r w:rsidR="00A33A70" w:rsidRPr="00A33A70">
        <w:rPr>
          <w:i/>
        </w:rPr>
        <w:t xml:space="preserve"> (</w:t>
      </w:r>
      <w:hyperlink w:anchor="_Tvarkyti_sistemos_parametrus" w:history="1">
        <w:r w:rsidR="00A33A70" w:rsidRPr="00A33A70">
          <w:rPr>
            <w:rStyle w:val="Hyperlink"/>
            <w:i/>
            <w:color w:val="auto"/>
            <w:u w:val="none"/>
            <w:lang w:val="lt-LT"/>
          </w:rPr>
          <w:t>190</w:t>
        </w:r>
      </w:hyperlink>
      <w:r w:rsidR="00A33A70" w:rsidRPr="00A33A70">
        <w:rPr>
          <w:i/>
        </w:rPr>
        <w:t xml:space="preserve"> </w:t>
      </w:r>
      <w:r w:rsidR="00A33A70">
        <w:rPr>
          <w:i/>
        </w:rPr>
        <w:t>psl.)</w:t>
      </w:r>
      <w:r w:rsidR="00A33A70">
        <w:t xml:space="preserve">. Šablonai </w:t>
      </w:r>
      <w:r w:rsidR="00380EFF">
        <w:t xml:space="preserve">vizualiai yra skirtingi, nors pateikiami duomenys nesiskiria. Naujame šablone, kai kurie duomenys iš lentelės yra atvaizduojami po pateiktų stulpelių kiekvienam restauruotam objektui. Išvedami duomenys yra: </w:t>
      </w:r>
      <w:r w:rsidR="00380EFF" w:rsidRPr="00380EFF">
        <w:rPr>
          <w:i/>
        </w:rPr>
        <w:t>Eksponato būklė prieš restauravimą</w:t>
      </w:r>
      <w:r w:rsidR="00380EFF">
        <w:t xml:space="preserve">, </w:t>
      </w:r>
      <w:r w:rsidR="00380EFF" w:rsidRPr="00380EFF">
        <w:rPr>
          <w:i/>
        </w:rPr>
        <w:t>Atlikti darbai</w:t>
      </w:r>
      <w:r w:rsidR="00380EFF">
        <w:t xml:space="preserve"> ir </w:t>
      </w:r>
      <w:r w:rsidR="00380EFF" w:rsidRPr="00380EFF">
        <w:rPr>
          <w:i/>
        </w:rPr>
        <w:t>Atliktų darbų aprašymas</w:t>
      </w:r>
      <w:r w:rsidR="00380EFF">
        <w:t>.</w:t>
      </w:r>
    </w:p>
    <w:p w14:paraId="6014C5CE" w14:textId="347C6087" w:rsidR="004645F1" w:rsidRPr="00BC3ECA" w:rsidRDefault="004645F1" w:rsidP="004645F1">
      <w:pPr>
        <w:pStyle w:val="Alnostext"/>
      </w:pPr>
      <w:r w:rsidRPr="00BC3ECA">
        <w:t xml:space="preserve">Norėdami </w:t>
      </w:r>
      <w:r w:rsidR="005C4D6A" w:rsidRPr="00BC3ECA">
        <w:t xml:space="preserve">formuoti restauravimo knygą, </w:t>
      </w:r>
      <w:r w:rsidRPr="00BC3ECA">
        <w:t>atlikite šiuos veiksmus:</w:t>
      </w:r>
    </w:p>
    <w:p w14:paraId="17F55BCF" w14:textId="67E4F857" w:rsidR="004645F1" w:rsidRPr="00BC3ECA" w:rsidRDefault="004645F1" w:rsidP="007171F7">
      <w:pPr>
        <w:pStyle w:val="AlnosNumbered"/>
        <w:numPr>
          <w:ilvl w:val="0"/>
          <w:numId w:val="71"/>
        </w:numPr>
      </w:pPr>
      <w:r w:rsidRPr="00BC3ECA">
        <w:t xml:space="preserve">Iš meniu pasirinkite </w:t>
      </w:r>
      <w:r w:rsidR="00082330" w:rsidRPr="00BC3ECA">
        <w:rPr>
          <w:b/>
          <w:i/>
        </w:rPr>
        <w:t>Konservavimas,</w:t>
      </w:r>
      <w:r w:rsidR="00082330" w:rsidRPr="00BC3ECA">
        <w:t xml:space="preserve"> </w:t>
      </w:r>
      <w:r w:rsidRPr="00BC3ECA">
        <w:rPr>
          <w:rStyle w:val="CharMeniu"/>
        </w:rPr>
        <w:t xml:space="preserve">Restauravimas -&gt; </w:t>
      </w:r>
      <w:r w:rsidR="007C7E1C" w:rsidRPr="00BC3ECA">
        <w:rPr>
          <w:rStyle w:val="CharMeniu"/>
        </w:rPr>
        <w:t>Restauravimo knyga</w:t>
      </w:r>
      <w:r w:rsidRPr="00BC3ECA">
        <w:t>.</w:t>
      </w:r>
    </w:p>
    <w:p w14:paraId="3ACFE439" w14:textId="77777777" w:rsidR="004645F1" w:rsidRPr="00BC3ECA" w:rsidRDefault="004645F1" w:rsidP="006A45B1">
      <w:pPr>
        <w:pStyle w:val="BodyText"/>
        <w:ind w:left="0" w:firstLine="681"/>
      </w:pPr>
      <w:r w:rsidRPr="00BC3ECA">
        <w:t xml:space="preserve">Atsiveria langas </w:t>
      </w:r>
      <w:r w:rsidR="007C7E1C" w:rsidRPr="00BC3ECA">
        <w:rPr>
          <w:rStyle w:val="CharLangas"/>
        </w:rPr>
        <w:t>Restauravimo knyga</w:t>
      </w:r>
      <w:r w:rsidRPr="00BC3ECA">
        <w:t>.</w:t>
      </w:r>
    </w:p>
    <w:p w14:paraId="6865A73B" w14:textId="166E93D0" w:rsidR="007C7E1C" w:rsidRPr="00BC3ECA" w:rsidRDefault="00082330" w:rsidP="00FE66FF">
      <w:pPr>
        <w:pStyle w:val="Picture"/>
      </w:pPr>
      <w:r w:rsidRPr="00BC3ECA">
        <w:rPr>
          <w:noProof/>
        </w:rPr>
        <w:drawing>
          <wp:inline distT="0" distB="0" distL="0" distR="0" wp14:anchorId="2B294417" wp14:editId="27799580">
            <wp:extent cx="5850890" cy="1254125"/>
            <wp:effectExtent l="19050" t="19050" r="16510" b="222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Restauravimo knyga.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850890" cy="1254125"/>
                    </a:xfrm>
                    <a:prstGeom prst="rect">
                      <a:avLst/>
                    </a:prstGeom>
                    <a:ln w="3175">
                      <a:solidFill>
                        <a:schemeClr val="tx1"/>
                      </a:solidFill>
                    </a:ln>
                  </pic:spPr>
                </pic:pic>
              </a:graphicData>
            </a:graphic>
          </wp:inline>
        </w:drawing>
      </w:r>
    </w:p>
    <w:p w14:paraId="1ECD7587" w14:textId="77777777" w:rsidR="004645F1" w:rsidRPr="00BC3ECA" w:rsidRDefault="008F5089" w:rsidP="00986E8B">
      <w:pPr>
        <w:pStyle w:val="AlnosNumbered"/>
      </w:pPr>
      <w:r w:rsidRPr="00BC3ECA">
        <w:t>Įveskite kriterijus ataskaitai formuoti</w:t>
      </w:r>
      <w:r w:rsidR="004645F1" w:rsidRPr="00BC3ECA">
        <w:t>.</w:t>
      </w:r>
    </w:p>
    <w:p w14:paraId="4B226F85" w14:textId="1C4A1D00" w:rsidR="004645F1" w:rsidRPr="00BC3ECA" w:rsidRDefault="004645F1" w:rsidP="00D31B54">
      <w:pPr>
        <w:pStyle w:val="BodyText"/>
        <w:ind w:left="0" w:firstLine="681"/>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31D12FE" w14:textId="77777777" w:rsidR="004645F1" w:rsidRPr="00BC3ECA" w:rsidRDefault="007C7E1C" w:rsidP="004645F1">
      <w:pPr>
        <w:pStyle w:val="AlnosNumbered"/>
        <w:keepNext/>
        <w:rPr>
          <w:rStyle w:val="AlnostextChar"/>
        </w:rPr>
      </w:pPr>
      <w:r w:rsidRPr="00BC3ECA">
        <w:t>Nurodę</w:t>
      </w:r>
      <w:r w:rsidR="004645F1" w:rsidRPr="00BC3ECA">
        <w:t xml:space="preserve"> duomenis, spauskite </w:t>
      </w:r>
      <w:r w:rsidR="004645F1" w:rsidRPr="00BC3ECA">
        <w:rPr>
          <w:rStyle w:val="CharLaukas"/>
        </w:rPr>
        <w:t>[</w:t>
      </w:r>
      <w:r w:rsidRPr="00BC3ECA">
        <w:rPr>
          <w:rStyle w:val="CharLaukas"/>
        </w:rPr>
        <w:t>Generuoti</w:t>
      </w:r>
      <w:r w:rsidR="004645F1" w:rsidRPr="00BC3ECA">
        <w:rPr>
          <w:rStyle w:val="CharLaukas"/>
        </w:rPr>
        <w:t>]</w:t>
      </w:r>
      <w:r w:rsidR="004645F1" w:rsidRPr="00BC3ECA">
        <w:rPr>
          <w:rStyle w:val="AlnostextChar"/>
        </w:rPr>
        <w:t>.</w:t>
      </w:r>
    </w:p>
    <w:p w14:paraId="0D6E4D4E" w14:textId="77777777" w:rsidR="007C7E1C" w:rsidRPr="00BC3ECA" w:rsidRDefault="004645F1" w:rsidP="00D31B54">
      <w:pPr>
        <w:pStyle w:val="BodyText"/>
        <w:ind w:left="0" w:firstLine="681"/>
      </w:pPr>
      <w:r w:rsidRPr="00BC3ECA">
        <w:t xml:space="preserve">Sistema </w:t>
      </w:r>
      <w:r w:rsidR="007C7E1C" w:rsidRPr="00BC3ECA">
        <w:t>pateikia sugeneruotą ataskaitą pasirinkto formato byla</w:t>
      </w:r>
      <w:r w:rsidRPr="00BC3ECA">
        <w:t xml:space="preserve">. </w:t>
      </w:r>
    </w:p>
    <w:p w14:paraId="5B985133" w14:textId="420805A0" w:rsidR="004645F1" w:rsidRDefault="007C7E1C" w:rsidP="007C7E1C">
      <w:pPr>
        <w:pStyle w:val="AlnosNumbered"/>
      </w:pPr>
      <w:r w:rsidRPr="00BC3ECA">
        <w:lastRenderedPageBreak/>
        <w:t>Suformuotą failą galite peržiūrėti ir išsisaugoti kompiuteryje.</w:t>
      </w:r>
    </w:p>
    <w:p w14:paraId="48CC9DC5" w14:textId="6BEF29E8" w:rsidR="00B26FCC" w:rsidRDefault="00B26FCC" w:rsidP="00B26FCC">
      <w:pPr>
        <w:pStyle w:val="Heading2"/>
        <w:rPr>
          <w:rStyle w:val="AlnostextChar"/>
        </w:rPr>
      </w:pPr>
      <w:bookmarkStart w:id="340" w:name="_Formuoti_restauravimo_darbų"/>
      <w:bookmarkStart w:id="341" w:name="_Toc169621772"/>
      <w:bookmarkEnd w:id="340"/>
      <w:r>
        <w:rPr>
          <w:rStyle w:val="AlnostextChar"/>
        </w:rPr>
        <w:t>Formuoti restauravimo darbų sąrašą</w:t>
      </w:r>
      <w:bookmarkEnd w:id="341"/>
    </w:p>
    <w:p w14:paraId="5127AC08" w14:textId="18A600A8" w:rsidR="00B26FCC" w:rsidRDefault="00B26FCC" w:rsidP="00B26FCC">
      <w:pPr>
        <w:pStyle w:val="Alnostext"/>
      </w:pPr>
      <w:r>
        <w:t>Paskirtis</w:t>
      </w:r>
      <w:r w:rsidR="006A45B1">
        <w:t xml:space="preserve"> – formuoti restauravimo darbų sąrašą pagal norimus kriterijus. </w:t>
      </w:r>
    </w:p>
    <w:p w14:paraId="6E0B6C10" w14:textId="3373F304" w:rsidR="00B26FCC" w:rsidRDefault="00B26FCC" w:rsidP="00B26FCC">
      <w:pPr>
        <w:pStyle w:val="Alnostext"/>
        <w:rPr>
          <w:b/>
        </w:rPr>
      </w:pPr>
      <w:r w:rsidRPr="00B26FCC">
        <w:rPr>
          <w:b/>
        </w:rPr>
        <w:t>Kas gali atlikti</w:t>
      </w:r>
    </w:p>
    <w:p w14:paraId="023EACF6" w14:textId="1E2412C6" w:rsidR="006A45B1" w:rsidRDefault="006A45B1" w:rsidP="00B26FCC">
      <w:pPr>
        <w:pStyle w:val="Alnostext"/>
      </w:pPr>
      <w:r>
        <w:t xml:space="preserve">Formuoti restauravimo darbų sąrašą sistemoje gali: </w:t>
      </w:r>
    </w:p>
    <w:p w14:paraId="2C0DD5C4" w14:textId="77777777" w:rsidR="006A45B1" w:rsidRPr="00BC3ECA" w:rsidRDefault="006A45B1" w:rsidP="006A45B1">
      <w:pPr>
        <w:pStyle w:val="AlnostextBuleted"/>
      </w:pPr>
      <w:r w:rsidRPr="00BC3ECA">
        <w:t>Restauratorius;</w:t>
      </w:r>
    </w:p>
    <w:p w14:paraId="68F0EDD3" w14:textId="68C00270" w:rsidR="006A45B1" w:rsidRPr="006A45B1" w:rsidRDefault="006A45B1" w:rsidP="00B26FCC">
      <w:pPr>
        <w:pStyle w:val="AlnostextBuleted"/>
      </w:pPr>
      <w:r w:rsidRPr="00BC3ECA">
        <w:t>Naudotojas, kuriam suteiktos teisės peržiūrėti restauravimo duomenis.</w:t>
      </w:r>
    </w:p>
    <w:p w14:paraId="5C2B5880" w14:textId="292A72A2" w:rsidR="00B26FCC" w:rsidRDefault="00B26FCC" w:rsidP="00B26FCC">
      <w:pPr>
        <w:pStyle w:val="Alnostext"/>
        <w:rPr>
          <w:b/>
        </w:rPr>
      </w:pPr>
      <w:r w:rsidRPr="00B26FCC">
        <w:rPr>
          <w:b/>
        </w:rPr>
        <w:t>Kaip atlikti</w:t>
      </w:r>
    </w:p>
    <w:p w14:paraId="5C7C7290" w14:textId="7D404858" w:rsidR="006A45B1" w:rsidRDefault="006A45B1" w:rsidP="00B26FCC">
      <w:pPr>
        <w:pStyle w:val="Alnostext"/>
      </w:pPr>
      <w:r>
        <w:t xml:space="preserve">Norėdami suformuoti restauravimo darbų sąrašą, atlikite šiuos veiksmus: </w:t>
      </w:r>
    </w:p>
    <w:p w14:paraId="62633F1D" w14:textId="7346F961" w:rsidR="006A45B1" w:rsidRPr="00D31B54" w:rsidRDefault="00D31B54" w:rsidP="00644B41">
      <w:pPr>
        <w:pStyle w:val="Alnostext"/>
        <w:numPr>
          <w:ilvl w:val="0"/>
          <w:numId w:val="228"/>
        </w:numPr>
      </w:pPr>
      <w:r w:rsidRPr="00D31B54">
        <w:rPr>
          <w:noProof/>
        </w:rPr>
        <w:drawing>
          <wp:anchor distT="0" distB="0" distL="114300" distR="114300" simplePos="0" relativeHeight="251658247" behindDoc="1" locked="0" layoutInCell="1" allowOverlap="1" wp14:anchorId="054CB127" wp14:editId="3360E68E">
            <wp:simplePos x="0" y="0"/>
            <wp:positionH relativeFrom="margin">
              <wp:align>right</wp:align>
            </wp:positionH>
            <wp:positionV relativeFrom="paragraph">
              <wp:posOffset>396149</wp:posOffset>
            </wp:positionV>
            <wp:extent cx="5850890" cy="1590040"/>
            <wp:effectExtent l="19050" t="19050" r="16510" b="10160"/>
            <wp:wrapTight wrapText="bothSides">
              <wp:wrapPolygon edited="0">
                <wp:start x="-70" y="-259"/>
                <wp:lineTo x="-70" y="21479"/>
                <wp:lineTo x="21591" y="21479"/>
                <wp:lineTo x="21591" y="-259"/>
                <wp:lineTo x="-70" y="-259"/>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850890" cy="15900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6A45B1">
        <w:t xml:space="preserve">Iš meniu pasirinkite </w:t>
      </w:r>
      <w:r w:rsidR="006A45B1" w:rsidRPr="006A45B1">
        <w:rPr>
          <w:b/>
          <w:i/>
        </w:rPr>
        <w:t>Konservavimas, restauravimas</w:t>
      </w:r>
      <w:r w:rsidR="006A45B1">
        <w:rPr>
          <w:b/>
          <w:i/>
        </w:rPr>
        <w:t xml:space="preserve"> -&gt; Restauravimo darbų sąrašas.</w:t>
      </w:r>
      <w:r w:rsidR="006A45B1">
        <w:br/>
      </w:r>
      <w:r>
        <w:t xml:space="preserve">Atsiveria langas </w:t>
      </w:r>
      <w:r w:rsidRPr="00D31B54">
        <w:rPr>
          <w:i/>
        </w:rPr>
        <w:t>Restauravimo darbų sąrašas</w:t>
      </w:r>
      <w:r>
        <w:rPr>
          <w:i/>
        </w:rPr>
        <w:t>.</w:t>
      </w:r>
    </w:p>
    <w:p w14:paraId="5A18FF3B" w14:textId="64502FCF" w:rsidR="00D31B54" w:rsidRDefault="00D31B54" w:rsidP="00D31B54">
      <w:pPr>
        <w:pStyle w:val="Alnostext"/>
        <w:ind w:left="720"/>
        <w:jc w:val="center"/>
      </w:pPr>
    </w:p>
    <w:p w14:paraId="20F8F90D" w14:textId="7612001B" w:rsidR="00322A2D" w:rsidRDefault="00D31B54" w:rsidP="00644B41">
      <w:pPr>
        <w:pStyle w:val="Alnostext"/>
        <w:numPr>
          <w:ilvl w:val="0"/>
          <w:numId w:val="228"/>
        </w:numPr>
      </w:pPr>
      <w:r>
        <w:t xml:space="preserve">Pasirinkite, kokiu formatu suformuoti restauravimo darbų sąrašą ir tuomet nustatykite ataskaitos parametrus. </w:t>
      </w:r>
      <w:r>
        <w:br/>
      </w: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4DF3E730" w14:textId="402B3BE1" w:rsidR="00322A2D" w:rsidRDefault="00E9163E" w:rsidP="00644B41">
      <w:pPr>
        <w:pStyle w:val="Alnostext"/>
        <w:numPr>
          <w:ilvl w:val="0"/>
          <w:numId w:val="228"/>
        </w:numPr>
      </w:pPr>
      <w:r>
        <w:t xml:space="preserve">Pasirinkite, kokie duomenų stulpeliai turi būti spausdinami iš pateiktų stulpelių sąrašo. </w:t>
      </w:r>
    </w:p>
    <w:p w14:paraId="2E690EA4" w14:textId="558AF983" w:rsidR="0068105F" w:rsidRDefault="0068105F" w:rsidP="00644B41">
      <w:pPr>
        <w:pStyle w:val="Alnostext"/>
        <w:numPr>
          <w:ilvl w:val="0"/>
          <w:numId w:val="228"/>
        </w:numPr>
        <w:jc w:val="left"/>
      </w:pPr>
      <w:r>
        <w:t xml:space="preserve">Nurodę duomenis, spauskite </w:t>
      </w:r>
      <w:r w:rsidRPr="0068105F">
        <w:rPr>
          <w:b/>
        </w:rPr>
        <w:t>[Generuoti]</w:t>
      </w:r>
      <w:r>
        <w:rPr>
          <w:b/>
        </w:rPr>
        <w:t>.</w:t>
      </w:r>
      <w:r>
        <w:rPr>
          <w:b/>
        </w:rPr>
        <w:br/>
      </w:r>
      <w:r w:rsidRPr="00BC3ECA">
        <w:t xml:space="preserve">Sistema pateikia pasirinkto formato sugeneruotą ataskaitą. </w:t>
      </w:r>
    </w:p>
    <w:p w14:paraId="4F92F97F" w14:textId="67185581" w:rsidR="0068105F" w:rsidRPr="00BC3ECA" w:rsidRDefault="0068105F" w:rsidP="00644B41">
      <w:pPr>
        <w:pStyle w:val="AlnosNumbered"/>
        <w:numPr>
          <w:ilvl w:val="0"/>
          <w:numId w:val="228"/>
        </w:numPr>
      </w:pPr>
      <w:r w:rsidRPr="00BC3ECA">
        <w:t>Suformuotą failą galite peržiūrėti ir išsisaugoti kompiuteryje.</w:t>
      </w:r>
    </w:p>
    <w:p w14:paraId="39AC9F53" w14:textId="77777777" w:rsidR="0068105F" w:rsidRPr="00BC3ECA" w:rsidRDefault="0068105F" w:rsidP="0068105F">
      <w:pPr>
        <w:pStyle w:val="Alnostext"/>
        <w:ind w:left="720"/>
      </w:pPr>
    </w:p>
    <w:p w14:paraId="4FF01430" w14:textId="77777777" w:rsidR="00D31B54" w:rsidRPr="006A45B1" w:rsidRDefault="00D31B54" w:rsidP="00D31B54">
      <w:pPr>
        <w:pStyle w:val="Alnostext"/>
        <w:ind w:left="720"/>
      </w:pPr>
    </w:p>
    <w:p w14:paraId="7D6FF448" w14:textId="77777777" w:rsidR="00CB0C87" w:rsidRPr="00BC3ECA" w:rsidRDefault="00CB0C87" w:rsidP="00CB0C87">
      <w:pPr>
        <w:pStyle w:val="Heading1"/>
        <w:rPr>
          <w:noProof w:val="0"/>
        </w:rPr>
      </w:pPr>
      <w:bookmarkStart w:id="342" w:name="_Toc169621773"/>
      <w:r w:rsidRPr="00BC3ECA">
        <w:rPr>
          <w:noProof w:val="0"/>
        </w:rPr>
        <w:lastRenderedPageBreak/>
        <w:t>Knygų tvarkymas</w:t>
      </w:r>
      <w:bookmarkEnd w:id="342"/>
    </w:p>
    <w:p w14:paraId="4AFB576E" w14:textId="77777777" w:rsidR="00942A3A" w:rsidRPr="00BC3ECA" w:rsidRDefault="00942A3A" w:rsidP="00942A3A">
      <w:pPr>
        <w:pStyle w:val="Alnostext"/>
      </w:pPr>
      <w:r w:rsidRPr="00BC3ECA">
        <w:t>Sistemoje, priklausomai nuo Jums suteiktų teisių, galite atlikti šiuos veiksmus, susijusius su knygomis:</w:t>
      </w:r>
    </w:p>
    <w:p w14:paraId="2755F8BF" w14:textId="677B0DA1" w:rsidR="00AF084E" w:rsidRPr="00BC3ECA" w:rsidRDefault="00AF084E" w:rsidP="00AF084E">
      <w:pPr>
        <w:pStyle w:val="AlnostextBuleted"/>
        <w:rPr>
          <w:i/>
        </w:rPr>
      </w:pPr>
      <w:r w:rsidRPr="00BC3ECA">
        <w:rPr>
          <w:i/>
        </w:rPr>
        <w:fldChar w:fldCharType="begin"/>
      </w:r>
      <w:r w:rsidRPr="00BC3ECA">
        <w:rPr>
          <w:i/>
        </w:rPr>
        <w:instrText xml:space="preserve"> REF _Ref334015687 \h  \* MERGEFORMAT </w:instrText>
      </w:r>
      <w:r w:rsidRPr="00BC3ECA">
        <w:rPr>
          <w:i/>
        </w:rPr>
      </w:r>
      <w:r w:rsidRPr="00BC3ECA">
        <w:rPr>
          <w:i/>
        </w:rPr>
        <w:fldChar w:fldCharType="separate"/>
      </w:r>
      <w:r w:rsidR="000D676C" w:rsidRPr="000D676C">
        <w:rPr>
          <w:i/>
        </w:rPr>
        <w:t>Tvarkyti apskaitos knygas</w:t>
      </w:r>
      <w:r w:rsidRPr="00BC3ECA">
        <w:rPr>
          <w:i/>
        </w:rPr>
        <w:fldChar w:fldCharType="end"/>
      </w:r>
      <w:r w:rsidRPr="00BC3ECA">
        <w:rPr>
          <w:i/>
        </w:rPr>
        <w:t xml:space="preserve"> (</w:t>
      </w:r>
      <w:r w:rsidRPr="00BC3ECA">
        <w:rPr>
          <w:i/>
        </w:rPr>
        <w:fldChar w:fldCharType="begin"/>
      </w:r>
      <w:r w:rsidRPr="00BC3ECA">
        <w:rPr>
          <w:i/>
        </w:rPr>
        <w:instrText xml:space="preserve"> PAGEREF _Ref334015687 \h </w:instrText>
      </w:r>
      <w:r w:rsidRPr="00BC3ECA">
        <w:rPr>
          <w:i/>
        </w:rPr>
      </w:r>
      <w:r w:rsidRPr="00BC3ECA">
        <w:rPr>
          <w:i/>
        </w:rPr>
        <w:fldChar w:fldCharType="separate"/>
      </w:r>
      <w:r w:rsidR="000D676C">
        <w:rPr>
          <w:i/>
          <w:noProof/>
        </w:rPr>
        <w:t>97</w:t>
      </w:r>
      <w:r w:rsidRPr="00BC3ECA">
        <w:rPr>
          <w:i/>
        </w:rPr>
        <w:fldChar w:fldCharType="end"/>
      </w:r>
      <w:r w:rsidRPr="00BC3ECA">
        <w:rPr>
          <w:i/>
        </w:rPr>
        <w:t xml:space="preserve"> psl.)</w:t>
      </w:r>
    </w:p>
    <w:p w14:paraId="28346C70" w14:textId="49EBE8E5" w:rsidR="00AF084E" w:rsidRPr="00BC3ECA" w:rsidRDefault="00AF084E" w:rsidP="00AF084E">
      <w:pPr>
        <w:pStyle w:val="AlnostextBuleted"/>
        <w:rPr>
          <w:i/>
        </w:rPr>
      </w:pPr>
      <w:r w:rsidRPr="00BC3ECA">
        <w:rPr>
          <w:i/>
        </w:rPr>
        <w:fldChar w:fldCharType="begin"/>
      </w:r>
      <w:r w:rsidRPr="00BC3ECA">
        <w:rPr>
          <w:i/>
        </w:rPr>
        <w:instrText xml:space="preserve"> REF _Ref334015692 \h  \* MERGEFORMAT </w:instrText>
      </w:r>
      <w:r w:rsidRPr="00BC3ECA">
        <w:rPr>
          <w:i/>
        </w:rPr>
      </w:r>
      <w:r w:rsidRPr="00BC3ECA">
        <w:rPr>
          <w:i/>
        </w:rPr>
        <w:fldChar w:fldCharType="separate"/>
      </w:r>
      <w:r w:rsidR="000D676C" w:rsidRPr="000D676C">
        <w:rPr>
          <w:i/>
        </w:rPr>
        <w:t>Tvarkyti aktų registracijos knygas</w:t>
      </w:r>
      <w:r w:rsidRPr="00BC3ECA">
        <w:rPr>
          <w:i/>
        </w:rPr>
        <w:fldChar w:fldCharType="end"/>
      </w:r>
      <w:r w:rsidRPr="00BC3ECA">
        <w:rPr>
          <w:i/>
        </w:rPr>
        <w:t xml:space="preserve"> (</w:t>
      </w:r>
      <w:r w:rsidRPr="00BC3ECA">
        <w:rPr>
          <w:i/>
        </w:rPr>
        <w:fldChar w:fldCharType="begin"/>
      </w:r>
      <w:r w:rsidRPr="00BC3ECA">
        <w:rPr>
          <w:i/>
        </w:rPr>
        <w:instrText xml:space="preserve"> PAGEREF _Ref334015692 \h </w:instrText>
      </w:r>
      <w:r w:rsidRPr="00BC3ECA">
        <w:rPr>
          <w:i/>
        </w:rPr>
      </w:r>
      <w:r w:rsidRPr="00BC3ECA">
        <w:rPr>
          <w:i/>
        </w:rPr>
        <w:fldChar w:fldCharType="separate"/>
      </w:r>
      <w:r w:rsidR="000D676C">
        <w:rPr>
          <w:i/>
          <w:noProof/>
        </w:rPr>
        <w:t>97</w:t>
      </w:r>
      <w:r w:rsidRPr="00BC3ECA">
        <w:rPr>
          <w:i/>
        </w:rPr>
        <w:fldChar w:fldCharType="end"/>
      </w:r>
      <w:r w:rsidRPr="00BC3ECA">
        <w:rPr>
          <w:i/>
        </w:rPr>
        <w:t xml:space="preserve"> psl.)</w:t>
      </w:r>
    </w:p>
    <w:p w14:paraId="7E30CF3D" w14:textId="62EAAD98" w:rsidR="00942A3A" w:rsidRPr="00BC3ECA" w:rsidRDefault="00AF084E" w:rsidP="00942A3A">
      <w:pPr>
        <w:pStyle w:val="AlnostextBuleted"/>
        <w:rPr>
          <w:i/>
        </w:rPr>
      </w:pPr>
      <w:r w:rsidRPr="00BC3ECA">
        <w:rPr>
          <w:i/>
        </w:rPr>
        <w:fldChar w:fldCharType="begin"/>
      </w:r>
      <w:r w:rsidRPr="00BC3ECA">
        <w:rPr>
          <w:i/>
        </w:rPr>
        <w:instrText xml:space="preserve"> REF _Ref334015642 \h  \* MERGEFORMAT </w:instrText>
      </w:r>
      <w:r w:rsidRPr="00BC3ECA">
        <w:rPr>
          <w:i/>
        </w:rPr>
      </w:r>
      <w:r w:rsidRPr="00BC3ECA">
        <w:rPr>
          <w:i/>
        </w:rPr>
        <w:fldChar w:fldCharType="separate"/>
      </w:r>
      <w:r w:rsidR="000D676C" w:rsidRPr="000D676C">
        <w:rPr>
          <w:i/>
        </w:rPr>
        <w:t>Formuoti apskaitos/aktų registracijos knygą spausdinimui</w:t>
      </w:r>
      <w:r w:rsidRPr="00BC3ECA">
        <w:rPr>
          <w:i/>
        </w:rPr>
        <w:fldChar w:fldCharType="end"/>
      </w:r>
      <w:r w:rsidR="00592D53" w:rsidRPr="00BC3ECA">
        <w:rPr>
          <w:i/>
        </w:rPr>
        <w:t xml:space="preserve"> (</w:t>
      </w:r>
      <w:r w:rsidRPr="00BC3ECA">
        <w:rPr>
          <w:i/>
        </w:rPr>
        <w:fldChar w:fldCharType="begin"/>
      </w:r>
      <w:r w:rsidRPr="00BC3ECA">
        <w:rPr>
          <w:i/>
        </w:rPr>
        <w:instrText xml:space="preserve"> PAGEREF _Ref334015642 \h </w:instrText>
      </w:r>
      <w:r w:rsidRPr="00BC3ECA">
        <w:rPr>
          <w:i/>
        </w:rPr>
      </w:r>
      <w:r w:rsidRPr="00BC3ECA">
        <w:rPr>
          <w:i/>
        </w:rPr>
        <w:fldChar w:fldCharType="separate"/>
      </w:r>
      <w:r w:rsidR="000D676C">
        <w:rPr>
          <w:i/>
          <w:noProof/>
        </w:rPr>
        <w:t>97</w:t>
      </w:r>
      <w:r w:rsidRPr="00BC3ECA">
        <w:rPr>
          <w:i/>
        </w:rPr>
        <w:fldChar w:fldCharType="end"/>
      </w:r>
      <w:r w:rsidR="00942A3A" w:rsidRPr="00BC3ECA">
        <w:rPr>
          <w:i/>
        </w:rPr>
        <w:t xml:space="preserve"> psl.)</w:t>
      </w:r>
    </w:p>
    <w:p w14:paraId="318B4D19" w14:textId="77777777" w:rsidR="00B33D84" w:rsidRPr="00BC3ECA" w:rsidRDefault="00B33D84" w:rsidP="00B33D84">
      <w:pPr>
        <w:pStyle w:val="Heading2"/>
      </w:pPr>
      <w:bookmarkStart w:id="343" w:name="_Ref334015687"/>
      <w:bookmarkStart w:id="344" w:name="_Toc169621774"/>
      <w:r w:rsidRPr="00BC3ECA">
        <w:t>Tvarkyti apskaitos knygas</w:t>
      </w:r>
      <w:bookmarkEnd w:id="343"/>
      <w:bookmarkEnd w:id="344"/>
    </w:p>
    <w:p w14:paraId="48198E53" w14:textId="77777777" w:rsidR="00B33D84" w:rsidRPr="00BC3ECA" w:rsidRDefault="00B33D84" w:rsidP="00B33D84">
      <w:pPr>
        <w:pStyle w:val="Alnostext"/>
      </w:pPr>
      <w:r w:rsidRPr="00BC3ECA">
        <w:t>Galite tvarkyti šias apskaitos knygas:</w:t>
      </w:r>
    </w:p>
    <w:p w14:paraId="1775E29E" w14:textId="77777777" w:rsidR="00005DD6" w:rsidRPr="00BC3ECA" w:rsidRDefault="00005DD6" w:rsidP="00B33D84">
      <w:pPr>
        <w:pStyle w:val="AlnostextBuleted"/>
      </w:pPr>
      <w:r w:rsidRPr="00BC3ECA">
        <w:t>Pirminės apskaitos knyga;</w:t>
      </w:r>
    </w:p>
    <w:p w14:paraId="2083806C" w14:textId="77777777" w:rsidR="00B33D84" w:rsidRPr="00BC3ECA" w:rsidRDefault="00B33D84" w:rsidP="00B33D84">
      <w:pPr>
        <w:pStyle w:val="AlnostextBuleted"/>
      </w:pPr>
      <w:r w:rsidRPr="00BC3ECA">
        <w:t>Eksponatų inventorinė knyga;</w:t>
      </w:r>
    </w:p>
    <w:p w14:paraId="6FE26B79" w14:textId="77777777" w:rsidR="00B33D84" w:rsidRPr="00BC3ECA" w:rsidRDefault="003057C5" w:rsidP="00B33D84">
      <w:pPr>
        <w:pStyle w:val="AlnostextBuleted"/>
      </w:pPr>
      <w:r w:rsidRPr="00BC3ECA">
        <w:t>Ilgai saugoti priimtų muziejinių vertybių apskaitos knyga</w:t>
      </w:r>
      <w:r w:rsidR="00B33D84" w:rsidRPr="00BC3ECA">
        <w:t>;</w:t>
      </w:r>
    </w:p>
    <w:p w14:paraId="5C4202A8" w14:textId="7D2A57E9" w:rsidR="00005DD6" w:rsidRPr="00BC3ECA" w:rsidRDefault="00005DD6" w:rsidP="00005DD6">
      <w:pPr>
        <w:pStyle w:val="AlnostextBuleted"/>
      </w:pPr>
      <w:r w:rsidRPr="00BC3ECA">
        <w:t xml:space="preserve">Eksponatų inventorinė knyga </w:t>
      </w:r>
      <w:r w:rsidR="000C53A0" w:rsidRPr="00BC3ECA">
        <w:t>(</w:t>
      </w:r>
      <w:r w:rsidRPr="00BC3ECA">
        <w:t>meno muziej</w:t>
      </w:r>
      <w:r w:rsidR="000C53A0" w:rsidRPr="00BC3ECA">
        <w:t>ams)</w:t>
      </w:r>
      <w:r w:rsidRPr="00BC3ECA">
        <w:t>;</w:t>
      </w:r>
    </w:p>
    <w:p w14:paraId="6B6CD10D" w14:textId="3B126CD1" w:rsidR="00005DD6" w:rsidRPr="00BC3ECA" w:rsidRDefault="007118F5" w:rsidP="00005DD6">
      <w:pPr>
        <w:pStyle w:val="AlnostextBuleted"/>
      </w:pPr>
      <w:r w:rsidRPr="00BC3ECA">
        <w:t>Eksponatų inventorinė knyga</w:t>
      </w:r>
      <w:r w:rsidR="000C53A0" w:rsidRPr="00BC3ECA">
        <w:t xml:space="preserve"> (kultūros istorijos ir gamtos muziejams)</w:t>
      </w:r>
      <w:r w:rsidR="00005DD6" w:rsidRPr="00BC3ECA">
        <w:t>;</w:t>
      </w:r>
    </w:p>
    <w:p w14:paraId="489CE0C0" w14:textId="1E8F57CC" w:rsidR="0097750C" w:rsidRPr="00BC3ECA" w:rsidRDefault="00005DD6" w:rsidP="00005DD6">
      <w:pPr>
        <w:pStyle w:val="AlnostextBuleted"/>
      </w:pPr>
      <w:r w:rsidRPr="00BC3ECA">
        <w:t>Eksponatų iš brangiųjų metalų (arba brangakmenių) speciali inventorinė knyga</w:t>
      </w:r>
      <w:r w:rsidR="00F86C7E" w:rsidRPr="00BC3ECA">
        <w:t>;</w:t>
      </w:r>
    </w:p>
    <w:p w14:paraId="22F0945F" w14:textId="3EFA1AA4" w:rsidR="00F86C7E" w:rsidRPr="00BC3ECA" w:rsidRDefault="00F86C7E" w:rsidP="00005DD6">
      <w:pPr>
        <w:pStyle w:val="AlnostextBuleted"/>
      </w:pPr>
      <w:r w:rsidRPr="00BC3ECA">
        <w:t>Zoologinių rinkinių inventorinė knyga;</w:t>
      </w:r>
    </w:p>
    <w:p w14:paraId="03571ED7" w14:textId="52F7D461" w:rsidR="00F86C7E" w:rsidRPr="00BC3ECA" w:rsidRDefault="00F86C7E" w:rsidP="00005DD6">
      <w:pPr>
        <w:pStyle w:val="AlnostextBuleted"/>
      </w:pPr>
      <w:r w:rsidRPr="00BC3ECA">
        <w:t>Zoologinių rinkinių priėmimo knyga.</w:t>
      </w:r>
    </w:p>
    <w:p w14:paraId="4566F77F" w14:textId="77777777" w:rsidR="005378B9" w:rsidRPr="00BC3ECA" w:rsidRDefault="005378B9" w:rsidP="005378B9">
      <w:pPr>
        <w:pStyle w:val="Alnostext"/>
      </w:pPr>
      <w:r w:rsidRPr="00BC3ECA">
        <w:t>Su apskaitos knygomis galite atlikti šiuos veiksmus:</w:t>
      </w:r>
    </w:p>
    <w:p w14:paraId="1A31A37F" w14:textId="3B946CAF" w:rsidR="005378B9" w:rsidRPr="00BC3ECA" w:rsidRDefault="00AF084E" w:rsidP="005378B9">
      <w:pPr>
        <w:pStyle w:val="AlnostextBuleted"/>
        <w:rPr>
          <w:i/>
        </w:rPr>
      </w:pPr>
      <w:r w:rsidRPr="00BC3ECA">
        <w:rPr>
          <w:i/>
        </w:rPr>
        <w:fldChar w:fldCharType="begin"/>
      </w:r>
      <w:r w:rsidRPr="00BC3ECA">
        <w:rPr>
          <w:i/>
        </w:rPr>
        <w:instrText xml:space="preserve"> REF _Ref334015642 \h </w:instrText>
      </w:r>
      <w:r w:rsidR="00BA3AC9" w:rsidRPr="00BC3ECA">
        <w:rPr>
          <w:i/>
        </w:rPr>
        <w:instrText xml:space="preserve"> \* MERGEFORMAT </w:instrText>
      </w:r>
      <w:r w:rsidRPr="00BC3ECA">
        <w:rPr>
          <w:i/>
        </w:rPr>
      </w:r>
      <w:r w:rsidRPr="00BC3ECA">
        <w:rPr>
          <w:i/>
        </w:rPr>
        <w:fldChar w:fldCharType="separate"/>
      </w:r>
      <w:r w:rsidR="000D676C" w:rsidRPr="000D676C">
        <w:rPr>
          <w:i/>
        </w:rPr>
        <w:t>Formuoti apskaitos/aktų registracijos knygą spausdinimui</w:t>
      </w:r>
      <w:r w:rsidRPr="00BC3ECA">
        <w:rPr>
          <w:i/>
        </w:rPr>
        <w:fldChar w:fldCharType="end"/>
      </w:r>
      <w:r w:rsidRPr="00BC3ECA">
        <w:rPr>
          <w:i/>
        </w:rPr>
        <w:t xml:space="preserve"> (</w:t>
      </w:r>
      <w:r w:rsidRPr="00BC3ECA">
        <w:rPr>
          <w:i/>
        </w:rPr>
        <w:fldChar w:fldCharType="begin"/>
      </w:r>
      <w:r w:rsidRPr="00BC3ECA">
        <w:rPr>
          <w:i/>
        </w:rPr>
        <w:instrText xml:space="preserve"> PAGEREF _Ref334015642 \h </w:instrText>
      </w:r>
      <w:r w:rsidRPr="00BC3ECA">
        <w:rPr>
          <w:i/>
        </w:rPr>
      </w:r>
      <w:r w:rsidRPr="00BC3ECA">
        <w:rPr>
          <w:i/>
        </w:rPr>
        <w:fldChar w:fldCharType="separate"/>
      </w:r>
      <w:r w:rsidR="000D676C">
        <w:rPr>
          <w:i/>
          <w:noProof/>
        </w:rPr>
        <w:t>97</w:t>
      </w:r>
      <w:r w:rsidRPr="00BC3ECA">
        <w:rPr>
          <w:i/>
        </w:rPr>
        <w:fldChar w:fldCharType="end"/>
      </w:r>
      <w:r w:rsidRPr="00BC3ECA">
        <w:rPr>
          <w:i/>
        </w:rPr>
        <w:t xml:space="preserve"> psl.)</w:t>
      </w:r>
    </w:p>
    <w:p w14:paraId="7D5A093D" w14:textId="77777777" w:rsidR="00F112EB" w:rsidRPr="00BC3ECA" w:rsidRDefault="00F112EB" w:rsidP="00F112EB">
      <w:pPr>
        <w:pStyle w:val="Heading2"/>
      </w:pPr>
      <w:bookmarkStart w:id="345" w:name="_Ref334015692"/>
      <w:bookmarkStart w:id="346" w:name="_Toc169621775"/>
      <w:r w:rsidRPr="00BC3ECA">
        <w:t>Tvarkyti aktų registracijos knygas</w:t>
      </w:r>
      <w:bookmarkEnd w:id="345"/>
      <w:bookmarkEnd w:id="346"/>
    </w:p>
    <w:p w14:paraId="02215BA8" w14:textId="77777777" w:rsidR="00F112EB" w:rsidRPr="00BC3ECA" w:rsidRDefault="00F112EB" w:rsidP="00F112EB">
      <w:pPr>
        <w:pStyle w:val="Alnostext"/>
      </w:pPr>
      <w:r w:rsidRPr="00BC3ECA">
        <w:t>Galite tvarkyti šias aktų registracijos knygas:</w:t>
      </w:r>
    </w:p>
    <w:p w14:paraId="54C5DE1F" w14:textId="416B8A9D" w:rsidR="00F112EB" w:rsidRPr="00BC3ECA" w:rsidRDefault="00F112EB" w:rsidP="00F112EB">
      <w:pPr>
        <w:pStyle w:val="AlnostextBuleted"/>
      </w:pPr>
      <w:r w:rsidRPr="00BC3ECA">
        <w:t>Eksponatų judėjimo muziejuje aktų registracijos knyga</w:t>
      </w:r>
      <w:r w:rsidR="004705EC" w:rsidRPr="00BC3ECA">
        <w:t xml:space="preserve"> (bendra)</w:t>
      </w:r>
      <w:r w:rsidRPr="00BC3ECA">
        <w:t>;</w:t>
      </w:r>
    </w:p>
    <w:p w14:paraId="45E73DE8" w14:textId="77777777" w:rsidR="00F112EB" w:rsidRPr="00BC3ECA" w:rsidRDefault="00F112EB" w:rsidP="00F112EB">
      <w:pPr>
        <w:pStyle w:val="AlnostextBuleted"/>
      </w:pPr>
      <w:r w:rsidRPr="00BC3ECA">
        <w:t>Laikinai saugoti priimtų-perduotų eksponatų aktų registracijos knyga;</w:t>
      </w:r>
    </w:p>
    <w:p w14:paraId="533EB450" w14:textId="77777777" w:rsidR="00F112EB" w:rsidRPr="00BC3ECA" w:rsidRDefault="00F112EB" w:rsidP="00F112EB">
      <w:pPr>
        <w:pStyle w:val="AlnostextBuleted"/>
      </w:pPr>
      <w:r w:rsidRPr="00BC3ECA">
        <w:t xml:space="preserve">Nuolat saugoti priimtų-perduotų eksponatų aktų registracijos </w:t>
      </w:r>
      <w:r w:rsidR="0097750C" w:rsidRPr="00BC3ECA">
        <w:t>knyga;</w:t>
      </w:r>
    </w:p>
    <w:p w14:paraId="27984265" w14:textId="77777777" w:rsidR="00F112EB" w:rsidRPr="00BC3ECA" w:rsidRDefault="00F112EB" w:rsidP="00F112EB">
      <w:pPr>
        <w:pStyle w:val="Alnostext"/>
      </w:pPr>
      <w:r w:rsidRPr="00BC3ECA">
        <w:t>Su aktų registracijos knygomis galite atlikti šiuos veiksmus:</w:t>
      </w:r>
    </w:p>
    <w:p w14:paraId="1737F4A9" w14:textId="4CF54120" w:rsidR="00AF084E" w:rsidRPr="00BC3ECA" w:rsidRDefault="00AF084E" w:rsidP="00AF084E">
      <w:pPr>
        <w:pStyle w:val="AlnostextBuleted"/>
        <w:rPr>
          <w:i/>
        </w:rPr>
      </w:pPr>
      <w:r w:rsidRPr="00BC3ECA">
        <w:rPr>
          <w:i/>
        </w:rPr>
        <w:fldChar w:fldCharType="begin"/>
      </w:r>
      <w:r w:rsidRPr="00BC3ECA">
        <w:rPr>
          <w:i/>
        </w:rPr>
        <w:instrText xml:space="preserve"> REF _Ref334015642 \h </w:instrText>
      </w:r>
      <w:r w:rsidR="00BA3AC9" w:rsidRPr="00BC3ECA">
        <w:rPr>
          <w:i/>
        </w:rPr>
        <w:instrText xml:space="preserve"> \* MERGEFORMAT </w:instrText>
      </w:r>
      <w:r w:rsidRPr="00BC3ECA">
        <w:rPr>
          <w:i/>
        </w:rPr>
      </w:r>
      <w:r w:rsidRPr="00BC3ECA">
        <w:rPr>
          <w:i/>
        </w:rPr>
        <w:fldChar w:fldCharType="separate"/>
      </w:r>
      <w:r w:rsidR="000D676C" w:rsidRPr="000D676C">
        <w:rPr>
          <w:i/>
        </w:rPr>
        <w:t>Formuoti apskaitos/aktų registracijos knygą spausdinimui</w:t>
      </w:r>
      <w:r w:rsidRPr="00BC3ECA">
        <w:rPr>
          <w:i/>
        </w:rPr>
        <w:fldChar w:fldCharType="end"/>
      </w:r>
      <w:r w:rsidRPr="00BC3ECA">
        <w:rPr>
          <w:i/>
        </w:rPr>
        <w:t xml:space="preserve"> (</w:t>
      </w:r>
      <w:r w:rsidRPr="00BC3ECA">
        <w:rPr>
          <w:i/>
        </w:rPr>
        <w:fldChar w:fldCharType="begin"/>
      </w:r>
      <w:r w:rsidRPr="00BC3ECA">
        <w:rPr>
          <w:i/>
        </w:rPr>
        <w:instrText xml:space="preserve"> PAGEREF _Ref334015642 \h </w:instrText>
      </w:r>
      <w:r w:rsidRPr="00BC3ECA">
        <w:rPr>
          <w:i/>
        </w:rPr>
      </w:r>
      <w:r w:rsidRPr="00BC3ECA">
        <w:rPr>
          <w:i/>
        </w:rPr>
        <w:fldChar w:fldCharType="separate"/>
      </w:r>
      <w:r w:rsidR="000D676C">
        <w:rPr>
          <w:i/>
          <w:noProof/>
        </w:rPr>
        <w:t>97</w:t>
      </w:r>
      <w:r w:rsidRPr="00BC3ECA">
        <w:rPr>
          <w:i/>
        </w:rPr>
        <w:fldChar w:fldCharType="end"/>
      </w:r>
      <w:r w:rsidRPr="00BC3ECA">
        <w:rPr>
          <w:i/>
        </w:rPr>
        <w:t xml:space="preserve"> psl.)</w:t>
      </w:r>
    </w:p>
    <w:p w14:paraId="58B1B44F" w14:textId="77777777" w:rsidR="00B33D84" w:rsidRPr="00BC3ECA" w:rsidRDefault="00B33D84" w:rsidP="00B33D84">
      <w:pPr>
        <w:pStyle w:val="Heading2"/>
      </w:pPr>
      <w:bookmarkStart w:id="347" w:name="_Ref334015642"/>
      <w:bookmarkStart w:id="348" w:name="_Toc169621776"/>
      <w:r w:rsidRPr="00BC3ECA">
        <w:t>Formuoti apskaitos</w:t>
      </w:r>
      <w:r w:rsidR="0097750C" w:rsidRPr="00BC3ECA">
        <w:t>/aktų registracijos</w:t>
      </w:r>
      <w:r w:rsidRPr="00BC3ECA">
        <w:t xml:space="preserve"> knygą spausdinimui</w:t>
      </w:r>
      <w:bookmarkEnd w:id="347"/>
      <w:bookmarkEnd w:id="348"/>
    </w:p>
    <w:p w14:paraId="345F2E64" w14:textId="77777777" w:rsidR="00B33D84" w:rsidRPr="00BC3ECA" w:rsidRDefault="00B33D84" w:rsidP="00B33D84">
      <w:pPr>
        <w:pStyle w:val="Alnostext"/>
        <w:keepNext/>
      </w:pPr>
      <w:r w:rsidRPr="00BC3ECA">
        <w:t xml:space="preserve">Paskirtis – </w:t>
      </w:r>
      <w:r w:rsidRPr="00BC3ECA">
        <w:rPr>
          <w:rFonts w:cs="Arial"/>
        </w:rPr>
        <w:t xml:space="preserve">suformuoti </w:t>
      </w:r>
      <w:r w:rsidR="005378B9" w:rsidRPr="00BC3ECA">
        <w:rPr>
          <w:rFonts w:cs="Arial"/>
        </w:rPr>
        <w:t>muziejaus knygą (ataskaitą) jos spausdinimui</w:t>
      </w:r>
      <w:r w:rsidRPr="00BC3ECA">
        <w:rPr>
          <w:rFonts w:cs="Arial"/>
        </w:rPr>
        <w:t>.</w:t>
      </w:r>
      <w:r w:rsidRPr="00BC3ECA">
        <w:t xml:space="preserve"> </w:t>
      </w:r>
    </w:p>
    <w:p w14:paraId="42837730" w14:textId="77777777" w:rsidR="00B33D84" w:rsidRPr="00BC3ECA" w:rsidRDefault="00B33D84" w:rsidP="00B33D84">
      <w:pPr>
        <w:pStyle w:val="HeadingB"/>
        <w:rPr>
          <w:noProof w:val="0"/>
        </w:rPr>
      </w:pPr>
      <w:r w:rsidRPr="00BC3ECA">
        <w:rPr>
          <w:noProof w:val="0"/>
        </w:rPr>
        <w:t>Kas gali atlikti</w:t>
      </w:r>
    </w:p>
    <w:p w14:paraId="48804381" w14:textId="77777777" w:rsidR="00B33D84" w:rsidRPr="00BC3ECA" w:rsidRDefault="00B33D84" w:rsidP="00B33D84">
      <w:pPr>
        <w:pStyle w:val="Alnostext"/>
      </w:pPr>
      <w:r w:rsidRPr="00BC3ECA">
        <w:rPr>
          <w:rFonts w:cs="Arial"/>
        </w:rPr>
        <w:t xml:space="preserve">Formuoti </w:t>
      </w:r>
      <w:r w:rsidR="0097750C" w:rsidRPr="00BC3ECA">
        <w:rPr>
          <w:rFonts w:cs="Arial"/>
        </w:rPr>
        <w:t>knygą</w:t>
      </w:r>
      <w:r w:rsidRPr="00BC3ECA">
        <w:rPr>
          <w:rFonts w:cs="Arial"/>
        </w:rPr>
        <w:t xml:space="preserve"> spausdinimui</w:t>
      </w:r>
      <w:r w:rsidRPr="00BC3ECA">
        <w:t xml:space="preserve"> gali:</w:t>
      </w:r>
    </w:p>
    <w:p w14:paraId="7BAA883F" w14:textId="77777777" w:rsidR="005378B9" w:rsidRPr="00BC3ECA" w:rsidRDefault="005378B9" w:rsidP="005378B9">
      <w:pPr>
        <w:pStyle w:val="AlnostextBuleted"/>
      </w:pPr>
      <w:r w:rsidRPr="00BC3ECA">
        <w:t>Vyr. fondų saugotojas</w:t>
      </w:r>
      <w:r w:rsidR="00495372" w:rsidRPr="00BC3ECA">
        <w:t>;</w:t>
      </w:r>
    </w:p>
    <w:p w14:paraId="5839D7AA" w14:textId="77777777" w:rsidR="000674EC" w:rsidRPr="00BC3ECA" w:rsidRDefault="000674EC" w:rsidP="005378B9">
      <w:pPr>
        <w:pStyle w:val="AlnostextBuleted"/>
      </w:pPr>
      <w:r w:rsidRPr="00BC3ECA">
        <w:t>Naudotojas, kuriam suteikta teisė formuoti atitinkamą apskaitos</w:t>
      </w:r>
      <w:r w:rsidR="0097750C" w:rsidRPr="00BC3ECA">
        <w:t>/aktų registracijos</w:t>
      </w:r>
      <w:r w:rsidRPr="00BC3ECA">
        <w:t xml:space="preserve"> knygą</w:t>
      </w:r>
      <w:r w:rsidR="00495372" w:rsidRPr="00BC3ECA">
        <w:t>.</w:t>
      </w:r>
    </w:p>
    <w:p w14:paraId="3E137B7C" w14:textId="77777777" w:rsidR="00B33D84" w:rsidRPr="00BC3ECA" w:rsidRDefault="00B33D84" w:rsidP="00B33D84">
      <w:pPr>
        <w:pStyle w:val="HeadingB"/>
        <w:rPr>
          <w:noProof w:val="0"/>
        </w:rPr>
      </w:pPr>
      <w:r w:rsidRPr="00BC3ECA">
        <w:rPr>
          <w:noProof w:val="0"/>
        </w:rPr>
        <w:t>Kaip atlikti</w:t>
      </w:r>
    </w:p>
    <w:p w14:paraId="0C751F03" w14:textId="77777777" w:rsidR="00B33D84" w:rsidRPr="00BC3ECA" w:rsidRDefault="00B33D84" w:rsidP="00B33D84">
      <w:pPr>
        <w:pStyle w:val="Alnostext"/>
        <w:keepNext/>
      </w:pPr>
      <w:r w:rsidRPr="00BC3ECA">
        <w:t xml:space="preserve">Norėdami </w:t>
      </w:r>
      <w:r w:rsidR="00D24F3C" w:rsidRPr="00BC3ECA">
        <w:t xml:space="preserve">formuoti </w:t>
      </w:r>
      <w:r w:rsidR="00D24F3C" w:rsidRPr="00BC3ECA">
        <w:rPr>
          <w:rFonts w:cs="Arial"/>
        </w:rPr>
        <w:t>knygą</w:t>
      </w:r>
      <w:r w:rsidRPr="00BC3ECA">
        <w:rPr>
          <w:rFonts w:cs="Arial"/>
        </w:rPr>
        <w:t xml:space="preserve"> spausdinimui</w:t>
      </w:r>
      <w:r w:rsidRPr="00BC3ECA">
        <w:t>, atlikite šiuos veiksmus:</w:t>
      </w:r>
    </w:p>
    <w:p w14:paraId="04337D33" w14:textId="77777777" w:rsidR="00AF084E" w:rsidRPr="00BC3ECA" w:rsidRDefault="008E4931" w:rsidP="007171F7">
      <w:pPr>
        <w:pStyle w:val="AlnosNumbered"/>
        <w:numPr>
          <w:ilvl w:val="0"/>
          <w:numId w:val="72"/>
        </w:numPr>
      </w:pPr>
      <w:r w:rsidRPr="00BC3ECA">
        <w:t>Iš meniu pasirinkite</w:t>
      </w:r>
      <w:r w:rsidR="00AF084E" w:rsidRPr="00BC3ECA">
        <w:t xml:space="preserve"> formuojamą knygą:</w:t>
      </w:r>
    </w:p>
    <w:p w14:paraId="4656CF77" w14:textId="77777777" w:rsidR="008E4931" w:rsidRPr="00BC3ECA" w:rsidRDefault="00AF084E" w:rsidP="007171F7">
      <w:pPr>
        <w:pStyle w:val="AlnosNumbered"/>
        <w:numPr>
          <w:ilvl w:val="1"/>
          <w:numId w:val="72"/>
        </w:numPr>
      </w:pPr>
      <w:r w:rsidRPr="00BC3ECA">
        <w:t>Jei norite formuoti apskaitos knygą, pasirinkite</w:t>
      </w:r>
      <w:r w:rsidR="008E4931" w:rsidRPr="00BC3ECA">
        <w:t xml:space="preserve"> </w:t>
      </w:r>
      <w:r w:rsidR="008E4931" w:rsidRPr="00BC3ECA">
        <w:rPr>
          <w:rStyle w:val="CharMeniu"/>
        </w:rPr>
        <w:t>Knygos -&gt; Apskaitos knygos</w:t>
      </w:r>
      <w:r w:rsidR="008E4931" w:rsidRPr="00BC3ECA">
        <w:rPr>
          <w:rStyle w:val="AlnostextChar"/>
        </w:rPr>
        <w:t>.</w:t>
      </w:r>
    </w:p>
    <w:p w14:paraId="0B61DC14" w14:textId="77777777" w:rsidR="000674EC" w:rsidRPr="00BC3ECA" w:rsidRDefault="000674EC" w:rsidP="00300735">
      <w:pPr>
        <w:pStyle w:val="BodyTextR2"/>
      </w:pPr>
      <w:r w:rsidRPr="00BC3ECA">
        <w:t xml:space="preserve">Atsiveria langas </w:t>
      </w:r>
      <w:r w:rsidRPr="00BC3ECA">
        <w:rPr>
          <w:rStyle w:val="CharLangas"/>
        </w:rPr>
        <w:t>Apskaitos knygos</w:t>
      </w:r>
      <w:r w:rsidRPr="00BC3ECA">
        <w:t>.</w:t>
      </w:r>
    </w:p>
    <w:p w14:paraId="4444A88F" w14:textId="77777777" w:rsidR="00AF084E" w:rsidRPr="00BC3ECA" w:rsidRDefault="00AF084E" w:rsidP="007171F7">
      <w:pPr>
        <w:pStyle w:val="AlnosNumbered"/>
        <w:numPr>
          <w:ilvl w:val="1"/>
          <w:numId w:val="72"/>
        </w:numPr>
      </w:pPr>
      <w:r w:rsidRPr="00BC3ECA">
        <w:t xml:space="preserve">Jei norite formuoti aktų registracijos knygą, pasirinkite </w:t>
      </w:r>
      <w:r w:rsidRPr="00BC3ECA">
        <w:rPr>
          <w:rStyle w:val="CharMeniu"/>
        </w:rPr>
        <w:t>Knygos -&gt; Aktų registracijos knygos</w:t>
      </w:r>
      <w:r w:rsidRPr="00BC3ECA">
        <w:rPr>
          <w:rStyle w:val="AlnostextChar"/>
        </w:rPr>
        <w:t>.</w:t>
      </w:r>
    </w:p>
    <w:p w14:paraId="19033FC2" w14:textId="77777777" w:rsidR="00AF084E" w:rsidRPr="00BC3ECA" w:rsidRDefault="00AF084E" w:rsidP="005B3A8E">
      <w:pPr>
        <w:pStyle w:val="BodyTextR2"/>
      </w:pPr>
      <w:r w:rsidRPr="00BC3ECA">
        <w:t xml:space="preserve">Atsiveria langas </w:t>
      </w:r>
      <w:r w:rsidRPr="00BC3ECA">
        <w:rPr>
          <w:rStyle w:val="CharLangas"/>
        </w:rPr>
        <w:t>Aktų registracijos knygos</w:t>
      </w:r>
      <w:r w:rsidRPr="00BC3ECA">
        <w:t>.</w:t>
      </w:r>
    </w:p>
    <w:p w14:paraId="2CB1A5BB" w14:textId="77777777" w:rsidR="000674EC" w:rsidRPr="00BC3ECA" w:rsidRDefault="000674EC" w:rsidP="00B85D64">
      <w:pPr>
        <w:pStyle w:val="AlnosNumbered"/>
        <w:keepNext/>
      </w:pPr>
      <w:r w:rsidRPr="00BC3ECA">
        <w:t>Spauskite ant piktogramos į norimą formuoti knygą.</w:t>
      </w:r>
    </w:p>
    <w:p w14:paraId="362FCFE0" w14:textId="77777777" w:rsidR="008E4931" w:rsidRPr="00BC3ECA" w:rsidRDefault="008E4931" w:rsidP="00300735">
      <w:pPr>
        <w:pStyle w:val="BodyText"/>
      </w:pPr>
      <w:r w:rsidRPr="00BC3ECA">
        <w:t>Atsiveria atitinkamo</w:t>
      </w:r>
      <w:r w:rsidR="000674EC" w:rsidRPr="00BC3ECA">
        <w:t>s</w:t>
      </w:r>
      <w:r w:rsidRPr="00BC3ECA">
        <w:t xml:space="preserve"> </w:t>
      </w:r>
      <w:r w:rsidR="000674EC" w:rsidRPr="00BC3ECA">
        <w:t>knygos formavimo</w:t>
      </w:r>
      <w:r w:rsidRPr="00BC3ECA">
        <w:t xml:space="preserve"> langas.</w:t>
      </w:r>
    </w:p>
    <w:p w14:paraId="63468F27" w14:textId="64D1CABD" w:rsidR="000674EC" w:rsidRPr="00BC3ECA" w:rsidRDefault="00291B85" w:rsidP="005B3A8E">
      <w:pPr>
        <w:pStyle w:val="Picture"/>
      </w:pPr>
      <w:r w:rsidRPr="00BC3ECA">
        <w:rPr>
          <w:noProof/>
        </w:rPr>
        <w:lastRenderedPageBreak/>
        <w:drawing>
          <wp:inline distT="0" distB="0" distL="0" distR="0" wp14:anchorId="5F5B9BAF" wp14:editId="4B6D18E5">
            <wp:extent cx="5850890" cy="2298700"/>
            <wp:effectExtent l="19050" t="19050" r="16510" b="2540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Eksponatų inventorinė knyga.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850890" cy="2298700"/>
                    </a:xfrm>
                    <a:prstGeom prst="rect">
                      <a:avLst/>
                    </a:prstGeom>
                    <a:ln w="3175">
                      <a:solidFill>
                        <a:schemeClr val="tx1"/>
                      </a:solidFill>
                    </a:ln>
                  </pic:spPr>
                </pic:pic>
              </a:graphicData>
            </a:graphic>
          </wp:inline>
        </w:drawing>
      </w:r>
    </w:p>
    <w:p w14:paraId="24EEAFA6" w14:textId="77777777" w:rsidR="000674EC" w:rsidRPr="00BC3ECA" w:rsidRDefault="000674EC" w:rsidP="000674EC">
      <w:pPr>
        <w:pStyle w:val="Captionpicture"/>
      </w:pPr>
      <w:r w:rsidRPr="00BC3ECA">
        <w:t>Formavimo lango vaizdas, kai pasirinkta eksponatų inventorinė knyga</w:t>
      </w:r>
    </w:p>
    <w:p w14:paraId="73D53D08" w14:textId="18A1A924" w:rsidR="000674EC" w:rsidRPr="00BC3ECA" w:rsidRDefault="000674EC" w:rsidP="000674EC">
      <w:pPr>
        <w:pStyle w:val="AlnosNumbered"/>
      </w:pPr>
      <w:r w:rsidRPr="00BC3ECA">
        <w:t>Įveskite kriterijus ataskaitai formuoti.</w:t>
      </w:r>
    </w:p>
    <w:p w14:paraId="569351EB" w14:textId="1CDB463F" w:rsidR="000674EC" w:rsidRPr="00BC3ECA" w:rsidRDefault="000674EC"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F67018F" w14:textId="77777777" w:rsidR="00F016E7" w:rsidRPr="00BC3ECA" w:rsidRDefault="00F016E7" w:rsidP="00DB10CD">
      <w:pPr>
        <w:pStyle w:val="AlnosNumbered"/>
        <w:numPr>
          <w:ilvl w:val="0"/>
          <w:numId w:val="212"/>
        </w:numPr>
      </w:pPr>
      <w:r w:rsidRPr="00BC3ECA">
        <w:t xml:space="preserve">Laukelyje </w:t>
      </w:r>
      <w:r w:rsidRPr="00BC3ECA">
        <w:rPr>
          <w:b/>
        </w:rPr>
        <w:t>{Formatas}</w:t>
      </w:r>
      <w:r w:rsidRPr="00BC3ECA">
        <w:t xml:space="preserve"> nurodykite, kokio formato norite ataskaitos.</w:t>
      </w:r>
    </w:p>
    <w:p w14:paraId="2D50CA62" w14:textId="2C9EBAC8" w:rsidR="00F016E7" w:rsidRPr="00BC3ECA" w:rsidRDefault="00CD3F07" w:rsidP="00DB10CD">
      <w:pPr>
        <w:pStyle w:val="AlnosNumbered"/>
        <w:numPr>
          <w:ilvl w:val="0"/>
          <w:numId w:val="212"/>
        </w:numPr>
      </w:pPr>
      <w:r w:rsidRPr="00BC3ECA">
        <w:t xml:space="preserve">Laukelyje </w:t>
      </w:r>
      <w:r w:rsidRPr="00BC3ECA">
        <w:rPr>
          <w:b/>
        </w:rPr>
        <w:t>{Rinkinys}</w:t>
      </w:r>
      <w:r w:rsidRPr="00BC3ECA">
        <w:t xml:space="preserve"> galite pasirinkti reikšmę iš klasifikatoriaus.</w:t>
      </w:r>
    </w:p>
    <w:p w14:paraId="6CBA8181" w14:textId="77777777" w:rsidR="000674EC" w:rsidRPr="00BC3ECA" w:rsidRDefault="000674EC" w:rsidP="000674EC">
      <w:pPr>
        <w:pStyle w:val="AlnosNumbered"/>
        <w:keepNext/>
        <w:rPr>
          <w:rStyle w:val="AlnostextChar"/>
        </w:rPr>
      </w:pPr>
      <w:r w:rsidRPr="00BC3ECA">
        <w:t xml:space="preserve">Nurodę duomenis, spauskite </w:t>
      </w:r>
      <w:r w:rsidRPr="00BC3ECA">
        <w:rPr>
          <w:rStyle w:val="CharLaukas"/>
        </w:rPr>
        <w:t>[Generuoti]</w:t>
      </w:r>
      <w:r w:rsidRPr="00BC3ECA">
        <w:rPr>
          <w:rStyle w:val="AlnostextChar"/>
        </w:rPr>
        <w:t>.</w:t>
      </w:r>
    </w:p>
    <w:p w14:paraId="4A072999" w14:textId="77777777" w:rsidR="000674EC" w:rsidRPr="00BC3ECA" w:rsidRDefault="000674EC" w:rsidP="005B3A8E">
      <w:pPr>
        <w:pStyle w:val="BodyText"/>
      </w:pPr>
      <w:r w:rsidRPr="00BC3ECA">
        <w:t xml:space="preserve">Sistema pateikia sugeneruotą ataskaitą pasirinkto formato byla. </w:t>
      </w:r>
    </w:p>
    <w:p w14:paraId="0FD3B69D" w14:textId="77777777" w:rsidR="00340325" w:rsidRPr="00BC3ECA" w:rsidRDefault="000674EC" w:rsidP="000674EC">
      <w:pPr>
        <w:pStyle w:val="AlnosNumbered"/>
      </w:pPr>
      <w:r w:rsidRPr="00BC3ECA">
        <w:t>Suformuotą failą galite peržiūrėti</w:t>
      </w:r>
      <w:r w:rsidR="00F112EB" w:rsidRPr="00BC3ECA">
        <w:t>,</w:t>
      </w:r>
      <w:r w:rsidRPr="00BC3ECA">
        <w:t xml:space="preserve"> išsisaugoti kompiuteryje</w:t>
      </w:r>
      <w:r w:rsidR="00F112EB" w:rsidRPr="00BC3ECA">
        <w:t xml:space="preserve"> ir atspausdinti</w:t>
      </w:r>
      <w:r w:rsidR="00340325" w:rsidRPr="00BC3ECA">
        <w:t>.</w:t>
      </w:r>
    </w:p>
    <w:p w14:paraId="48116B51" w14:textId="77777777" w:rsidR="00340325" w:rsidRPr="00BC3ECA" w:rsidRDefault="00340325" w:rsidP="005B3A8E">
      <w:pPr>
        <w:pStyle w:val="BodyText"/>
      </w:pPr>
      <w:r w:rsidRPr="00BC3ECA">
        <w:t>Šių</w:t>
      </w:r>
      <w:r w:rsidR="00F112EB" w:rsidRPr="00BC3ECA">
        <w:t xml:space="preserve"> funkcij</w:t>
      </w:r>
      <w:r w:rsidRPr="00BC3ECA">
        <w:t>ų vykdymas priklauso nuo to, kokio tipo byla buvo formuojama</w:t>
      </w:r>
      <w:r w:rsidR="000674EC" w:rsidRPr="00BC3ECA">
        <w:t>.</w:t>
      </w:r>
    </w:p>
    <w:p w14:paraId="5F4EEACD" w14:textId="48CA97E3" w:rsidR="00B1461F" w:rsidRPr="00BC3ECA" w:rsidRDefault="00B1461F" w:rsidP="00B1461F">
      <w:pPr>
        <w:pStyle w:val="Heading1"/>
        <w:rPr>
          <w:noProof w:val="0"/>
        </w:rPr>
      </w:pPr>
      <w:bookmarkStart w:id="349" w:name="_Toc169621777"/>
      <w:r w:rsidRPr="00BC3ECA">
        <w:rPr>
          <w:noProof w:val="0"/>
        </w:rPr>
        <w:lastRenderedPageBreak/>
        <w:t>Patikrinimo aktų tvarkymas</w:t>
      </w:r>
      <w:bookmarkEnd w:id="349"/>
    </w:p>
    <w:p w14:paraId="71929548" w14:textId="77777777" w:rsidR="00AB02EC" w:rsidRPr="00BC3ECA" w:rsidRDefault="00AB02EC" w:rsidP="00AB02EC">
      <w:pPr>
        <w:pStyle w:val="Alnostext"/>
      </w:pPr>
      <w:r w:rsidRPr="00BC3ECA">
        <w:t>Sistemoje galite atlikti šiuos veiksmus su patikrinimo aktais:</w:t>
      </w:r>
    </w:p>
    <w:p w14:paraId="1F75F10E" w14:textId="3CA6346D" w:rsidR="00AB02EC" w:rsidRPr="00BC3ECA" w:rsidRDefault="00AB02EC" w:rsidP="00AB02EC">
      <w:pPr>
        <w:pStyle w:val="AlnostextBuleted"/>
        <w:rPr>
          <w:i/>
        </w:rPr>
      </w:pPr>
      <w:r w:rsidRPr="00BC3ECA">
        <w:rPr>
          <w:i/>
        </w:rPr>
        <w:fldChar w:fldCharType="begin"/>
      </w:r>
      <w:r w:rsidRPr="00BC3ECA">
        <w:rPr>
          <w:i/>
        </w:rPr>
        <w:instrText xml:space="preserve"> REF _Ref334021055 \h </w:instrText>
      </w:r>
      <w:r w:rsidR="00661684" w:rsidRPr="00BC3ECA">
        <w:rPr>
          <w:i/>
        </w:rPr>
        <w:instrText xml:space="preserve"> \* MERGEFORMAT </w:instrText>
      </w:r>
      <w:r w:rsidRPr="00BC3ECA">
        <w:rPr>
          <w:i/>
        </w:rPr>
      </w:r>
      <w:r w:rsidRPr="00BC3ECA">
        <w:rPr>
          <w:i/>
        </w:rPr>
        <w:fldChar w:fldCharType="separate"/>
      </w:r>
      <w:r w:rsidR="000D676C" w:rsidRPr="000D676C">
        <w:rPr>
          <w:i/>
        </w:rPr>
        <w:t>Įvesti patikrinimo aktą</w:t>
      </w:r>
      <w:r w:rsidRPr="00BC3ECA">
        <w:rPr>
          <w:i/>
        </w:rPr>
        <w:fldChar w:fldCharType="end"/>
      </w:r>
      <w:r w:rsidRPr="00BC3ECA">
        <w:rPr>
          <w:i/>
        </w:rPr>
        <w:t xml:space="preserve"> (</w:t>
      </w:r>
      <w:r w:rsidRPr="00BC3ECA">
        <w:rPr>
          <w:i/>
        </w:rPr>
        <w:fldChar w:fldCharType="begin"/>
      </w:r>
      <w:r w:rsidRPr="00BC3ECA">
        <w:rPr>
          <w:i/>
        </w:rPr>
        <w:instrText xml:space="preserve"> PAGEREF _Ref334021058 \h </w:instrText>
      </w:r>
      <w:r w:rsidRPr="00BC3ECA">
        <w:rPr>
          <w:i/>
        </w:rPr>
      </w:r>
      <w:r w:rsidRPr="00BC3ECA">
        <w:rPr>
          <w:i/>
        </w:rPr>
        <w:fldChar w:fldCharType="separate"/>
      </w:r>
      <w:r w:rsidR="000D676C">
        <w:rPr>
          <w:i/>
          <w:noProof/>
        </w:rPr>
        <w:t>99</w:t>
      </w:r>
      <w:r w:rsidRPr="00BC3ECA">
        <w:rPr>
          <w:i/>
        </w:rPr>
        <w:fldChar w:fldCharType="end"/>
      </w:r>
      <w:r w:rsidRPr="00BC3ECA">
        <w:rPr>
          <w:i/>
        </w:rPr>
        <w:t xml:space="preserve"> psl.)</w:t>
      </w:r>
    </w:p>
    <w:p w14:paraId="0AAD7058" w14:textId="0121962A" w:rsidR="00AB02EC" w:rsidRPr="00BC3ECA" w:rsidRDefault="00AB02EC" w:rsidP="00AB02EC">
      <w:pPr>
        <w:pStyle w:val="AlnostextBuleted"/>
        <w:rPr>
          <w:i/>
        </w:rPr>
      </w:pPr>
      <w:r w:rsidRPr="00BC3ECA">
        <w:rPr>
          <w:i/>
        </w:rPr>
        <w:fldChar w:fldCharType="begin"/>
      </w:r>
      <w:r w:rsidRPr="00BC3ECA">
        <w:rPr>
          <w:i/>
        </w:rPr>
        <w:instrText xml:space="preserve"> REF _Ref334021063 \h </w:instrText>
      </w:r>
      <w:r w:rsidR="00661684" w:rsidRPr="00BC3ECA">
        <w:rPr>
          <w:i/>
        </w:rPr>
        <w:instrText xml:space="preserve"> \* MERGEFORMAT </w:instrText>
      </w:r>
      <w:r w:rsidRPr="00BC3ECA">
        <w:rPr>
          <w:i/>
        </w:rPr>
      </w:r>
      <w:r w:rsidRPr="00BC3ECA">
        <w:rPr>
          <w:i/>
        </w:rPr>
        <w:fldChar w:fldCharType="separate"/>
      </w:r>
      <w:r w:rsidR="000D676C" w:rsidRPr="000D676C">
        <w:rPr>
          <w:i/>
        </w:rPr>
        <w:t>Surasti ir peržiūrėti patikrinimo aktą</w:t>
      </w:r>
      <w:r w:rsidRPr="00BC3ECA">
        <w:rPr>
          <w:i/>
        </w:rPr>
        <w:fldChar w:fldCharType="end"/>
      </w:r>
      <w:r w:rsidRPr="00BC3ECA">
        <w:rPr>
          <w:i/>
        </w:rPr>
        <w:t xml:space="preserve"> (</w:t>
      </w:r>
      <w:r w:rsidRPr="00BC3ECA">
        <w:rPr>
          <w:i/>
        </w:rPr>
        <w:fldChar w:fldCharType="begin"/>
      </w:r>
      <w:r w:rsidRPr="00BC3ECA">
        <w:rPr>
          <w:i/>
        </w:rPr>
        <w:instrText xml:space="preserve"> PAGEREF _Ref334021065 \h </w:instrText>
      </w:r>
      <w:r w:rsidRPr="00BC3ECA">
        <w:rPr>
          <w:i/>
        </w:rPr>
      </w:r>
      <w:r w:rsidRPr="00BC3ECA">
        <w:rPr>
          <w:i/>
        </w:rPr>
        <w:fldChar w:fldCharType="separate"/>
      </w:r>
      <w:r w:rsidR="000D676C">
        <w:rPr>
          <w:i/>
          <w:noProof/>
        </w:rPr>
        <w:t>100</w:t>
      </w:r>
      <w:r w:rsidRPr="00BC3ECA">
        <w:rPr>
          <w:i/>
        </w:rPr>
        <w:fldChar w:fldCharType="end"/>
      </w:r>
      <w:r w:rsidRPr="00BC3ECA">
        <w:rPr>
          <w:i/>
        </w:rPr>
        <w:t xml:space="preserve"> psl.)</w:t>
      </w:r>
    </w:p>
    <w:p w14:paraId="3ABB93AC" w14:textId="23095CB7" w:rsidR="00AB02EC" w:rsidRPr="00BC3ECA" w:rsidRDefault="00AB02EC" w:rsidP="00AB02EC">
      <w:pPr>
        <w:pStyle w:val="AlnostextBuleted"/>
        <w:rPr>
          <w:i/>
        </w:rPr>
      </w:pPr>
      <w:r w:rsidRPr="00BC3ECA">
        <w:rPr>
          <w:i/>
        </w:rPr>
        <w:fldChar w:fldCharType="begin"/>
      </w:r>
      <w:r w:rsidRPr="00BC3ECA">
        <w:rPr>
          <w:i/>
        </w:rPr>
        <w:instrText xml:space="preserve"> REF _Ref334021068 \h </w:instrText>
      </w:r>
      <w:r w:rsidR="00661684" w:rsidRPr="00BC3ECA">
        <w:rPr>
          <w:i/>
        </w:rPr>
        <w:instrText xml:space="preserve"> \* MERGEFORMAT </w:instrText>
      </w:r>
      <w:r w:rsidRPr="00BC3ECA">
        <w:rPr>
          <w:i/>
        </w:rPr>
      </w:r>
      <w:r w:rsidRPr="00BC3ECA">
        <w:rPr>
          <w:i/>
        </w:rPr>
        <w:fldChar w:fldCharType="separate"/>
      </w:r>
      <w:r w:rsidR="000D676C" w:rsidRPr="000D676C">
        <w:rPr>
          <w:i/>
        </w:rPr>
        <w:t>Pašalinti patikrinimo aktą</w:t>
      </w:r>
      <w:r w:rsidRPr="00BC3ECA">
        <w:rPr>
          <w:i/>
        </w:rPr>
        <w:fldChar w:fldCharType="end"/>
      </w:r>
      <w:r w:rsidRPr="00BC3ECA">
        <w:rPr>
          <w:i/>
        </w:rPr>
        <w:t xml:space="preserve"> (</w:t>
      </w:r>
      <w:r w:rsidRPr="00BC3ECA">
        <w:rPr>
          <w:i/>
        </w:rPr>
        <w:fldChar w:fldCharType="begin"/>
      </w:r>
      <w:r w:rsidRPr="00BC3ECA">
        <w:rPr>
          <w:i/>
        </w:rPr>
        <w:instrText xml:space="preserve"> PAGEREF _Ref334021071 \h </w:instrText>
      </w:r>
      <w:r w:rsidRPr="00BC3ECA">
        <w:rPr>
          <w:i/>
        </w:rPr>
      </w:r>
      <w:r w:rsidRPr="00BC3ECA">
        <w:rPr>
          <w:i/>
        </w:rPr>
        <w:fldChar w:fldCharType="separate"/>
      </w:r>
      <w:r w:rsidR="000D676C">
        <w:rPr>
          <w:i/>
          <w:noProof/>
        </w:rPr>
        <w:t>101</w:t>
      </w:r>
      <w:r w:rsidRPr="00BC3ECA">
        <w:rPr>
          <w:i/>
        </w:rPr>
        <w:fldChar w:fldCharType="end"/>
      </w:r>
      <w:r w:rsidRPr="00BC3ECA">
        <w:rPr>
          <w:i/>
        </w:rPr>
        <w:t xml:space="preserve"> psl.)</w:t>
      </w:r>
    </w:p>
    <w:p w14:paraId="491CEDB3" w14:textId="5430021A" w:rsidR="007700F6" w:rsidRPr="00BC3ECA" w:rsidRDefault="007700F6" w:rsidP="00AB02EC">
      <w:pPr>
        <w:pStyle w:val="AlnostextBuleted"/>
        <w:rPr>
          <w:i/>
        </w:rPr>
      </w:pPr>
      <w:r w:rsidRPr="00BC3ECA">
        <w:rPr>
          <w:i/>
        </w:rPr>
        <w:fldChar w:fldCharType="begin"/>
      </w:r>
      <w:r w:rsidRPr="00BC3ECA">
        <w:rPr>
          <w:i/>
        </w:rPr>
        <w:instrText xml:space="preserve"> REF _Ref340240390 \h </w:instrText>
      </w:r>
      <w:r w:rsidR="00512286" w:rsidRPr="00BC3ECA">
        <w:rPr>
          <w:i/>
        </w:rPr>
        <w:instrText xml:space="preserve"> \* MERGEFORMAT </w:instrText>
      </w:r>
      <w:r w:rsidRPr="00BC3ECA">
        <w:rPr>
          <w:i/>
        </w:rPr>
      </w:r>
      <w:r w:rsidRPr="00BC3ECA">
        <w:rPr>
          <w:i/>
        </w:rPr>
        <w:fldChar w:fldCharType="separate"/>
      </w:r>
      <w:r w:rsidR="000D676C" w:rsidRPr="000D676C">
        <w:rPr>
          <w:i/>
        </w:rPr>
        <w:t>Redaguoti patikrinimo aktą</w:t>
      </w:r>
      <w:r w:rsidRPr="00BC3ECA">
        <w:rPr>
          <w:i/>
        </w:rPr>
        <w:fldChar w:fldCharType="end"/>
      </w:r>
      <w:r w:rsidRPr="00BC3ECA">
        <w:rPr>
          <w:i/>
        </w:rPr>
        <w:t xml:space="preserve"> (</w:t>
      </w:r>
      <w:r w:rsidRPr="00BC3ECA">
        <w:rPr>
          <w:i/>
        </w:rPr>
        <w:fldChar w:fldCharType="begin"/>
      </w:r>
      <w:r w:rsidRPr="00BC3ECA">
        <w:rPr>
          <w:i/>
        </w:rPr>
        <w:instrText xml:space="preserve"> PAGEREF _Ref340240390 \h </w:instrText>
      </w:r>
      <w:r w:rsidRPr="00BC3ECA">
        <w:rPr>
          <w:i/>
        </w:rPr>
      </w:r>
      <w:r w:rsidRPr="00BC3ECA">
        <w:rPr>
          <w:i/>
        </w:rPr>
        <w:fldChar w:fldCharType="separate"/>
      </w:r>
      <w:r w:rsidR="000D676C">
        <w:rPr>
          <w:i/>
          <w:noProof/>
        </w:rPr>
        <w:t>101</w:t>
      </w:r>
      <w:r w:rsidRPr="00BC3ECA">
        <w:rPr>
          <w:i/>
        </w:rPr>
        <w:fldChar w:fldCharType="end"/>
      </w:r>
      <w:r w:rsidRPr="00BC3ECA">
        <w:rPr>
          <w:i/>
        </w:rPr>
        <w:t xml:space="preserve"> psl.)</w:t>
      </w:r>
    </w:p>
    <w:p w14:paraId="75D7B90D" w14:textId="48FD7CE8" w:rsidR="001001BB" w:rsidRPr="00BC3ECA" w:rsidRDefault="001001BB" w:rsidP="00AB02EC">
      <w:pPr>
        <w:pStyle w:val="AlnostextBuleted"/>
        <w:rPr>
          <w:i/>
        </w:rPr>
      </w:pPr>
      <w:r w:rsidRPr="00BC3ECA">
        <w:rPr>
          <w:i/>
        </w:rPr>
        <w:fldChar w:fldCharType="begin"/>
      </w:r>
      <w:r w:rsidRPr="00BC3ECA">
        <w:rPr>
          <w:i/>
        </w:rPr>
        <w:instrText xml:space="preserve"> REF _Ref340240534 \h </w:instrText>
      </w:r>
      <w:r w:rsidR="00512286" w:rsidRPr="00BC3ECA">
        <w:rPr>
          <w:i/>
        </w:rPr>
        <w:instrText xml:space="preserve"> \* MERGEFORMAT </w:instrText>
      </w:r>
      <w:r w:rsidRPr="00BC3ECA">
        <w:rPr>
          <w:i/>
        </w:rPr>
      </w:r>
      <w:r w:rsidRPr="00BC3ECA">
        <w:rPr>
          <w:i/>
        </w:rPr>
        <w:fldChar w:fldCharType="separate"/>
      </w:r>
      <w:r w:rsidR="000D676C" w:rsidRPr="000D676C">
        <w:rPr>
          <w:i/>
        </w:rPr>
        <w:t>Suformuoti patikrinimo aktą spausdinimui</w:t>
      </w:r>
      <w:r w:rsidRPr="00BC3ECA">
        <w:rPr>
          <w:i/>
        </w:rPr>
        <w:fldChar w:fldCharType="end"/>
      </w:r>
      <w:r w:rsidRPr="00BC3ECA">
        <w:rPr>
          <w:i/>
        </w:rPr>
        <w:t xml:space="preserve"> (</w:t>
      </w:r>
      <w:r w:rsidRPr="00BC3ECA">
        <w:rPr>
          <w:i/>
        </w:rPr>
        <w:fldChar w:fldCharType="begin"/>
      </w:r>
      <w:r w:rsidRPr="00BC3ECA">
        <w:rPr>
          <w:i/>
        </w:rPr>
        <w:instrText xml:space="preserve"> PAGEREF _Ref340240534 \h </w:instrText>
      </w:r>
      <w:r w:rsidRPr="00BC3ECA">
        <w:rPr>
          <w:i/>
        </w:rPr>
      </w:r>
      <w:r w:rsidRPr="00BC3ECA">
        <w:rPr>
          <w:i/>
        </w:rPr>
        <w:fldChar w:fldCharType="separate"/>
      </w:r>
      <w:r w:rsidR="000D676C">
        <w:rPr>
          <w:i/>
          <w:noProof/>
        </w:rPr>
        <w:t>102</w:t>
      </w:r>
      <w:r w:rsidRPr="00BC3ECA">
        <w:rPr>
          <w:i/>
        </w:rPr>
        <w:fldChar w:fldCharType="end"/>
      </w:r>
      <w:r w:rsidRPr="00BC3ECA">
        <w:rPr>
          <w:i/>
        </w:rPr>
        <w:t xml:space="preserve"> psl.)</w:t>
      </w:r>
    </w:p>
    <w:p w14:paraId="429A529C" w14:textId="1E8831AD" w:rsidR="00A575B1" w:rsidRPr="00BC3ECA" w:rsidRDefault="00A575B1" w:rsidP="00AB02EC">
      <w:pPr>
        <w:pStyle w:val="AlnostextBuleted"/>
        <w:rPr>
          <w:i/>
        </w:rPr>
      </w:pPr>
      <w:r w:rsidRPr="00BC3ECA">
        <w:rPr>
          <w:i/>
        </w:rPr>
        <w:fldChar w:fldCharType="begin"/>
      </w:r>
      <w:r w:rsidRPr="00BC3ECA">
        <w:rPr>
          <w:i/>
        </w:rPr>
        <w:instrText xml:space="preserve"> REF _Ref123563125 \h </w:instrText>
      </w:r>
      <w:r w:rsidR="00A06B3E" w:rsidRPr="00BC3ECA">
        <w:rPr>
          <w:i/>
        </w:rPr>
        <w:instrText xml:space="preserve"> \* MERGEFORMAT </w:instrText>
      </w:r>
      <w:r w:rsidRPr="00BC3ECA">
        <w:rPr>
          <w:i/>
        </w:rPr>
      </w:r>
      <w:r w:rsidRPr="00BC3ECA">
        <w:rPr>
          <w:i/>
        </w:rPr>
        <w:fldChar w:fldCharType="separate"/>
      </w:r>
      <w:r w:rsidR="000D676C" w:rsidRPr="000D676C">
        <w:rPr>
          <w:i/>
        </w:rPr>
        <w:t>Redaguoti patikrinimo akto šablono nustatymus</w:t>
      </w:r>
      <w:r w:rsidRPr="00BC3ECA">
        <w:rPr>
          <w:i/>
        </w:rPr>
        <w:fldChar w:fldCharType="end"/>
      </w:r>
      <w:r w:rsidRPr="00BC3ECA">
        <w:rPr>
          <w:i/>
        </w:rPr>
        <w:t xml:space="preserve"> (</w:t>
      </w:r>
      <w:r w:rsidRPr="00BC3ECA">
        <w:rPr>
          <w:i/>
        </w:rPr>
        <w:fldChar w:fldCharType="begin"/>
      </w:r>
      <w:r w:rsidRPr="00BC3ECA">
        <w:rPr>
          <w:i/>
        </w:rPr>
        <w:instrText xml:space="preserve"> PAGEREF _Ref123563125 \h </w:instrText>
      </w:r>
      <w:r w:rsidRPr="00BC3ECA">
        <w:rPr>
          <w:i/>
        </w:rPr>
      </w:r>
      <w:r w:rsidRPr="00BC3ECA">
        <w:rPr>
          <w:i/>
        </w:rPr>
        <w:fldChar w:fldCharType="separate"/>
      </w:r>
      <w:r w:rsidR="000D676C">
        <w:rPr>
          <w:i/>
          <w:noProof/>
        </w:rPr>
        <w:t>103</w:t>
      </w:r>
      <w:r w:rsidRPr="00BC3ECA">
        <w:rPr>
          <w:i/>
        </w:rPr>
        <w:fldChar w:fldCharType="end"/>
      </w:r>
      <w:r w:rsidRPr="00BC3ECA">
        <w:rPr>
          <w:i/>
        </w:rPr>
        <w:t xml:space="preserve"> psl.)</w:t>
      </w:r>
    </w:p>
    <w:p w14:paraId="473D621B" w14:textId="6A050C96" w:rsidR="00160C41" w:rsidRPr="00BC3ECA" w:rsidRDefault="00160C41" w:rsidP="00AB02EC">
      <w:pPr>
        <w:pStyle w:val="AlnostextBuleted"/>
        <w:rPr>
          <w:i/>
        </w:rPr>
      </w:pPr>
      <w:r w:rsidRPr="00BC3ECA">
        <w:rPr>
          <w:i/>
        </w:rPr>
        <w:fldChar w:fldCharType="begin"/>
      </w:r>
      <w:r w:rsidRPr="00BC3ECA">
        <w:rPr>
          <w:i/>
        </w:rPr>
        <w:instrText xml:space="preserve"> REF _Ref123567401 \h </w:instrText>
      </w:r>
      <w:r w:rsidR="00A06B3E" w:rsidRPr="00BC3ECA">
        <w:rPr>
          <w:i/>
        </w:rPr>
        <w:instrText xml:space="preserve"> \* MERGEFORMAT </w:instrText>
      </w:r>
      <w:r w:rsidRPr="00BC3ECA">
        <w:rPr>
          <w:i/>
        </w:rPr>
      </w:r>
      <w:r w:rsidRPr="00BC3ECA">
        <w:rPr>
          <w:i/>
        </w:rPr>
        <w:fldChar w:fldCharType="separate"/>
      </w:r>
      <w:r w:rsidR="000D676C" w:rsidRPr="000D676C">
        <w:rPr>
          <w:i/>
        </w:rPr>
        <w:t>Patikrinimo rezultatų atvaizdavimas eksponato apraše</w:t>
      </w:r>
      <w:r w:rsidRPr="00BC3ECA">
        <w:rPr>
          <w:i/>
        </w:rPr>
        <w:fldChar w:fldCharType="end"/>
      </w:r>
      <w:r w:rsidRPr="00BC3ECA">
        <w:rPr>
          <w:i/>
        </w:rPr>
        <w:t xml:space="preserve"> (</w:t>
      </w:r>
      <w:r w:rsidRPr="00BC3ECA">
        <w:rPr>
          <w:i/>
        </w:rPr>
        <w:fldChar w:fldCharType="begin"/>
      </w:r>
      <w:r w:rsidRPr="00BC3ECA">
        <w:rPr>
          <w:i/>
        </w:rPr>
        <w:instrText xml:space="preserve"> PAGEREF _Ref123567401 \h </w:instrText>
      </w:r>
      <w:r w:rsidRPr="00BC3ECA">
        <w:rPr>
          <w:i/>
        </w:rPr>
      </w:r>
      <w:r w:rsidRPr="00BC3ECA">
        <w:rPr>
          <w:i/>
        </w:rPr>
        <w:fldChar w:fldCharType="separate"/>
      </w:r>
      <w:r w:rsidR="000D676C">
        <w:rPr>
          <w:i/>
          <w:noProof/>
        </w:rPr>
        <w:t>103</w:t>
      </w:r>
      <w:r w:rsidRPr="00BC3ECA">
        <w:rPr>
          <w:i/>
        </w:rPr>
        <w:fldChar w:fldCharType="end"/>
      </w:r>
      <w:r w:rsidRPr="00BC3ECA">
        <w:rPr>
          <w:i/>
        </w:rPr>
        <w:t xml:space="preserve"> psl.)</w:t>
      </w:r>
    </w:p>
    <w:p w14:paraId="6FE31D6F" w14:textId="77777777" w:rsidR="00B1461F" w:rsidRPr="00BC3ECA" w:rsidRDefault="005A5098" w:rsidP="005A5098">
      <w:pPr>
        <w:pStyle w:val="Heading2"/>
      </w:pPr>
      <w:bookmarkStart w:id="350" w:name="_Ref334019093"/>
      <w:bookmarkStart w:id="351" w:name="_Ref334019095"/>
      <w:bookmarkStart w:id="352" w:name="_Ref334020481"/>
      <w:bookmarkStart w:id="353" w:name="_Ref334020485"/>
      <w:bookmarkStart w:id="354" w:name="_Ref334021055"/>
      <w:bookmarkStart w:id="355" w:name="_Ref334021058"/>
      <w:bookmarkStart w:id="356" w:name="_Toc169621778"/>
      <w:r w:rsidRPr="00BC3ECA">
        <w:t>Įvesti patikrinimo aktą</w:t>
      </w:r>
      <w:bookmarkEnd w:id="350"/>
      <w:bookmarkEnd w:id="351"/>
      <w:bookmarkEnd w:id="352"/>
      <w:bookmarkEnd w:id="353"/>
      <w:bookmarkEnd w:id="354"/>
      <w:bookmarkEnd w:id="355"/>
      <w:bookmarkEnd w:id="356"/>
    </w:p>
    <w:p w14:paraId="76ED12F2" w14:textId="77777777" w:rsidR="00E073C3" w:rsidRPr="00BC3ECA" w:rsidRDefault="00E073C3" w:rsidP="00E073C3">
      <w:pPr>
        <w:pStyle w:val="Alnostext"/>
      </w:pPr>
      <w:r w:rsidRPr="00BC3ECA">
        <w:t xml:space="preserve">Paskirtis – </w:t>
      </w:r>
      <w:r w:rsidRPr="00BC3ECA">
        <w:rPr>
          <w:rFonts w:cs="Arial"/>
        </w:rPr>
        <w:t>užpildyti naują eksponatų patikrinimo aktą sistemoje</w:t>
      </w:r>
      <w:r w:rsidRPr="00BC3ECA">
        <w:t xml:space="preserve">. </w:t>
      </w:r>
    </w:p>
    <w:p w14:paraId="7FFCD634" w14:textId="77777777" w:rsidR="00E073C3" w:rsidRPr="00BC3ECA" w:rsidRDefault="00E073C3" w:rsidP="00E073C3">
      <w:pPr>
        <w:pStyle w:val="HeadingB"/>
        <w:keepNext w:val="0"/>
        <w:rPr>
          <w:noProof w:val="0"/>
        </w:rPr>
      </w:pPr>
      <w:r w:rsidRPr="00BC3ECA">
        <w:rPr>
          <w:noProof w:val="0"/>
        </w:rPr>
        <w:t>Kas gali atlikti</w:t>
      </w:r>
    </w:p>
    <w:p w14:paraId="21B298AE" w14:textId="77777777" w:rsidR="00E073C3" w:rsidRPr="00BC3ECA" w:rsidRDefault="00E073C3" w:rsidP="00E073C3">
      <w:pPr>
        <w:pStyle w:val="Alnostext"/>
      </w:pPr>
      <w:r w:rsidRPr="00BC3ECA">
        <w:rPr>
          <w:rFonts w:cs="Arial"/>
        </w:rPr>
        <w:t xml:space="preserve">Užpildyti/redaguoti eksponatų patikrinimo aktą </w:t>
      </w:r>
      <w:r w:rsidRPr="00BC3ECA">
        <w:t>sistemoje gali:</w:t>
      </w:r>
    </w:p>
    <w:p w14:paraId="5B981490" w14:textId="77777777" w:rsidR="00E073C3" w:rsidRPr="00BC3ECA" w:rsidRDefault="00E073C3" w:rsidP="00E073C3">
      <w:pPr>
        <w:pStyle w:val="AlnostextBuleted"/>
      </w:pPr>
      <w:r w:rsidRPr="00BC3ECA">
        <w:t>Vyr. fondų saugotojas;</w:t>
      </w:r>
    </w:p>
    <w:p w14:paraId="7459D1D8" w14:textId="77777777" w:rsidR="00E073C3" w:rsidRPr="00BC3ECA" w:rsidRDefault="00B63B12" w:rsidP="00E073C3">
      <w:pPr>
        <w:pStyle w:val="AlnostextBuleted"/>
      </w:pPr>
      <w:r w:rsidRPr="00BC3ECA">
        <w:t>Naudotojas, kuriam suteikta</w:t>
      </w:r>
      <w:r w:rsidR="00E073C3" w:rsidRPr="00BC3ECA">
        <w:t xml:space="preserve"> teisė tvarkyti </w:t>
      </w:r>
      <w:r w:rsidRPr="00BC3ECA">
        <w:t>patikrinimo aktus</w:t>
      </w:r>
      <w:r w:rsidR="00E073C3" w:rsidRPr="00BC3ECA">
        <w:t>.</w:t>
      </w:r>
    </w:p>
    <w:p w14:paraId="34D43D23" w14:textId="77777777" w:rsidR="00E073C3" w:rsidRPr="00BC3ECA" w:rsidRDefault="00E073C3" w:rsidP="00E073C3">
      <w:pPr>
        <w:pStyle w:val="HeadingB"/>
        <w:rPr>
          <w:noProof w:val="0"/>
        </w:rPr>
      </w:pPr>
      <w:r w:rsidRPr="00BC3ECA">
        <w:rPr>
          <w:noProof w:val="0"/>
        </w:rPr>
        <w:t>Kaip atlikti</w:t>
      </w:r>
    </w:p>
    <w:p w14:paraId="4D3A3052" w14:textId="77777777" w:rsidR="00E073C3" w:rsidRPr="00BC3ECA" w:rsidRDefault="00E073C3" w:rsidP="00E073C3">
      <w:pPr>
        <w:pStyle w:val="Alnostext"/>
      </w:pPr>
      <w:r w:rsidRPr="00BC3ECA">
        <w:t xml:space="preserve">Norėdami įvesti naują </w:t>
      </w:r>
      <w:r w:rsidR="004B43D8" w:rsidRPr="00BC3ECA">
        <w:rPr>
          <w:rFonts w:cs="Arial"/>
        </w:rPr>
        <w:t>eksponatų patikrinimo aktą</w:t>
      </w:r>
      <w:r w:rsidR="004B43D8" w:rsidRPr="00BC3ECA">
        <w:t xml:space="preserve"> </w:t>
      </w:r>
      <w:r w:rsidRPr="00BC3ECA">
        <w:t>atlikite šiuos veiksmus:</w:t>
      </w:r>
    </w:p>
    <w:p w14:paraId="4C5C9401" w14:textId="77777777" w:rsidR="00E073C3" w:rsidRPr="00BC3ECA" w:rsidRDefault="00E073C3" w:rsidP="007171F7">
      <w:pPr>
        <w:pStyle w:val="AlnosNumbered"/>
        <w:numPr>
          <w:ilvl w:val="0"/>
          <w:numId w:val="73"/>
        </w:numPr>
      </w:pPr>
      <w:r w:rsidRPr="00BC3ECA">
        <w:t xml:space="preserve">Iš meniu pasirinkite </w:t>
      </w:r>
      <w:r w:rsidR="00494343" w:rsidRPr="00BC3ECA">
        <w:rPr>
          <w:rStyle w:val="CharMeniu"/>
        </w:rPr>
        <w:t>Patikrinimo aktai</w:t>
      </w:r>
      <w:r w:rsidRPr="00BC3ECA">
        <w:rPr>
          <w:rStyle w:val="CharMeniu"/>
        </w:rPr>
        <w:t xml:space="preserve"> -&gt; </w:t>
      </w:r>
      <w:r w:rsidR="00494343" w:rsidRPr="00BC3ECA">
        <w:rPr>
          <w:rStyle w:val="CharMeniu"/>
        </w:rPr>
        <w:t>Naujas patikrinimo aktas</w:t>
      </w:r>
      <w:r w:rsidRPr="00BC3ECA">
        <w:t>.</w:t>
      </w:r>
    </w:p>
    <w:p w14:paraId="16A6B884" w14:textId="77777777" w:rsidR="00E073C3" w:rsidRPr="00BC3ECA" w:rsidRDefault="00E073C3" w:rsidP="005B3A8E">
      <w:pPr>
        <w:pStyle w:val="BodyText"/>
      </w:pPr>
      <w:r w:rsidRPr="00BC3ECA">
        <w:t xml:space="preserve">Atsiveria langas </w:t>
      </w:r>
      <w:r w:rsidR="00B835CB" w:rsidRPr="00BC3ECA">
        <w:rPr>
          <w:rStyle w:val="CharLangas"/>
        </w:rPr>
        <w:t>Naujas patikrinimo aktas</w:t>
      </w:r>
      <w:r w:rsidRPr="00BC3ECA">
        <w:t>.</w:t>
      </w:r>
    </w:p>
    <w:p w14:paraId="150164BE" w14:textId="69DDA95D" w:rsidR="00B835CB" w:rsidRPr="00BC3ECA" w:rsidRDefault="003E5EEB" w:rsidP="00E652DD">
      <w:pPr>
        <w:pStyle w:val="AlnosNumbered"/>
        <w:numPr>
          <w:ilvl w:val="0"/>
          <w:numId w:val="0"/>
        </w:numPr>
        <w:ind w:left="794"/>
      </w:pPr>
      <w:r w:rsidRPr="00BC3ECA">
        <w:rPr>
          <w:noProof/>
        </w:rPr>
        <w:drawing>
          <wp:inline distT="0" distB="0" distL="0" distR="0" wp14:anchorId="0143F3C8" wp14:editId="45D6AF74">
            <wp:extent cx="5186149" cy="3450866"/>
            <wp:effectExtent l="19050" t="19050" r="1460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ujas patikrinimo aktas.png"/>
                    <pic:cNvPicPr/>
                  </pic:nvPicPr>
                  <pic:blipFill>
                    <a:blip r:embed="rId194">
                      <a:extLst>
                        <a:ext uri="{28A0092B-C50C-407E-A947-70E740481C1C}">
                          <a14:useLocalDpi xmlns:a14="http://schemas.microsoft.com/office/drawing/2010/main" val="0"/>
                        </a:ext>
                      </a:extLst>
                    </a:blip>
                    <a:stretch>
                      <a:fillRect/>
                    </a:stretch>
                  </pic:blipFill>
                  <pic:spPr>
                    <a:xfrm>
                      <a:off x="0" y="0"/>
                      <a:ext cx="5216004" cy="3470732"/>
                    </a:xfrm>
                    <a:prstGeom prst="rect">
                      <a:avLst/>
                    </a:prstGeom>
                    <a:ln w="3175">
                      <a:solidFill>
                        <a:schemeClr val="tx1"/>
                      </a:solidFill>
                    </a:ln>
                  </pic:spPr>
                </pic:pic>
              </a:graphicData>
            </a:graphic>
          </wp:inline>
        </w:drawing>
      </w:r>
    </w:p>
    <w:p w14:paraId="718276C1" w14:textId="77777777" w:rsidR="00B835CB" w:rsidRPr="00BC3ECA" w:rsidRDefault="00B835CB" w:rsidP="00E073C3">
      <w:pPr>
        <w:pStyle w:val="AlnosNumbered"/>
        <w:keepNext/>
      </w:pPr>
      <w:r w:rsidRPr="00BC3ECA">
        <w:t>Nurodykite patikrinimo akto pagrindinius duomenis.</w:t>
      </w:r>
    </w:p>
    <w:p w14:paraId="3512D0FC" w14:textId="2428072A" w:rsidR="00B835CB" w:rsidRPr="00BC3ECA" w:rsidRDefault="00B835CB"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2DE82B97" w14:textId="77777777" w:rsidR="00B23ECC" w:rsidRPr="00BC3ECA" w:rsidRDefault="00B23ECC" w:rsidP="00B23ECC">
      <w:pPr>
        <w:pStyle w:val="Pastaba"/>
      </w:pPr>
      <w:r w:rsidRPr="00BC3ECA">
        <w:t>Galite nurodyti tik vieną komisijos pirmininką, tačiau komisijos narių skaičius neribojamas.</w:t>
      </w:r>
    </w:p>
    <w:p w14:paraId="3EDD03BE" w14:textId="77777777" w:rsidR="00B835CB" w:rsidRPr="00BC3ECA" w:rsidRDefault="00B835CB" w:rsidP="00B835CB">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3FE5593B" w14:textId="77777777" w:rsidR="00B835CB" w:rsidRPr="00BC3ECA" w:rsidRDefault="00B835CB" w:rsidP="005B3A8E">
      <w:pPr>
        <w:pStyle w:val="BodyText"/>
      </w:pPr>
      <w:r w:rsidRPr="00BC3ECA">
        <w:t>Sistema išsaugo patikrinimo akto pagrindinius duomenis.</w:t>
      </w:r>
    </w:p>
    <w:p w14:paraId="5C9CF1AA" w14:textId="77777777" w:rsidR="00D67CCB" w:rsidRPr="00BC3ECA" w:rsidRDefault="00674E3D" w:rsidP="00E073C3">
      <w:pPr>
        <w:pStyle w:val="AlnosNumbered"/>
        <w:keepNext/>
      </w:pPr>
      <w:r w:rsidRPr="00BC3ECA">
        <w:t>Pasirinkite</w:t>
      </w:r>
      <w:r w:rsidR="00B835CB" w:rsidRPr="00BC3ECA">
        <w:t xml:space="preserve"> eksponatus, kuri</w:t>
      </w:r>
      <w:r w:rsidRPr="00BC3ECA">
        <w:t>uos</w:t>
      </w:r>
      <w:r w:rsidR="00B835CB" w:rsidRPr="00BC3ECA">
        <w:t xml:space="preserve"> </w:t>
      </w:r>
      <w:r w:rsidRPr="00BC3ECA">
        <w:t>tikrinsite</w:t>
      </w:r>
      <w:r w:rsidR="00374226" w:rsidRPr="00BC3ECA">
        <w:t>:</w:t>
      </w:r>
    </w:p>
    <w:p w14:paraId="0BF000AB" w14:textId="77777777" w:rsidR="00374226" w:rsidRPr="00BC3ECA" w:rsidRDefault="00374226" w:rsidP="007171F7">
      <w:pPr>
        <w:pStyle w:val="AlnosNumbered"/>
        <w:numPr>
          <w:ilvl w:val="1"/>
          <w:numId w:val="1"/>
        </w:numPr>
      </w:pPr>
      <w:r w:rsidRPr="00BC3ECA">
        <w:t xml:space="preserve">Spauskite nuorodą </w:t>
      </w:r>
      <w:r w:rsidRPr="00BC3ECA">
        <w:rPr>
          <w:rStyle w:val="CharLangas"/>
        </w:rPr>
        <w:t>Pasirinkti eksponatą</w:t>
      </w:r>
      <w:r w:rsidRPr="00BC3ECA">
        <w:rPr>
          <w:rStyle w:val="AlnostextChar"/>
        </w:rPr>
        <w:t>.</w:t>
      </w:r>
    </w:p>
    <w:p w14:paraId="3ADCE335" w14:textId="1EB7148E" w:rsidR="00374226" w:rsidRPr="00BC3ECA" w:rsidRDefault="00374226" w:rsidP="009E09DE">
      <w:pPr>
        <w:pStyle w:val="BodyTextR2"/>
      </w:pPr>
      <w:r w:rsidRPr="00BC3ECA">
        <w:t xml:space="preserve">Atsiveria langas </w:t>
      </w:r>
      <w:r w:rsidRPr="00BC3ECA">
        <w:rPr>
          <w:rStyle w:val="CharLangas"/>
        </w:rPr>
        <w:t>Patikrinimo aktas &gt; Eksponatas</w:t>
      </w:r>
      <w:r w:rsidRPr="00BC3ECA">
        <w:t>.</w:t>
      </w:r>
    </w:p>
    <w:p w14:paraId="37AD1DA5" w14:textId="238F370F" w:rsidR="009E09DE" w:rsidRPr="00BC3ECA" w:rsidRDefault="00A0348E" w:rsidP="009E09DE">
      <w:pPr>
        <w:pStyle w:val="BodyTextR2"/>
      </w:pPr>
      <w:r w:rsidRPr="00BC3ECA">
        <w:rPr>
          <w:noProof/>
        </w:rPr>
        <w:lastRenderedPageBreak/>
        <w:drawing>
          <wp:inline distT="0" distB="0" distL="0" distR="0" wp14:anchorId="483FF977" wp14:editId="45684007">
            <wp:extent cx="5079613" cy="1198511"/>
            <wp:effectExtent l="19050" t="19050" r="2603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ujas patikrinimo aktas2.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151010" cy="1215357"/>
                    </a:xfrm>
                    <a:prstGeom prst="rect">
                      <a:avLst/>
                    </a:prstGeom>
                    <a:ln w="3175">
                      <a:solidFill>
                        <a:schemeClr val="tx1"/>
                      </a:solidFill>
                    </a:ln>
                  </pic:spPr>
                </pic:pic>
              </a:graphicData>
            </a:graphic>
          </wp:inline>
        </w:drawing>
      </w:r>
    </w:p>
    <w:p w14:paraId="47053D5F" w14:textId="77777777" w:rsidR="00374226" w:rsidRPr="00BC3ECA" w:rsidRDefault="00374226" w:rsidP="007171F7">
      <w:pPr>
        <w:pStyle w:val="AlnosNumbered"/>
        <w:numPr>
          <w:ilvl w:val="1"/>
          <w:numId w:val="1"/>
        </w:numPr>
      </w:pPr>
      <w:r w:rsidRPr="00BC3ECA">
        <w:t>Nurodykite norimo eksponato</w:t>
      </w:r>
      <w:r w:rsidR="001C6F2F" w:rsidRPr="00BC3ECA">
        <w:t xml:space="preserve"> ar eksponatų grupės</w:t>
      </w:r>
      <w:r w:rsidRPr="00BC3ECA">
        <w:t xml:space="preserve"> paieškos kriterijus.</w:t>
      </w:r>
    </w:p>
    <w:p w14:paraId="2F104C8A" w14:textId="77777777" w:rsidR="00374226" w:rsidRPr="00BC3ECA" w:rsidRDefault="00374226" w:rsidP="007171F7">
      <w:pPr>
        <w:pStyle w:val="AlnosNumbered"/>
        <w:numPr>
          <w:ilvl w:val="1"/>
          <w:numId w:val="1"/>
        </w:numPr>
        <w:rPr>
          <w:rStyle w:val="AlnostextChar"/>
        </w:rPr>
      </w:pPr>
      <w:r w:rsidRPr="00BC3ECA">
        <w:t xml:space="preserve">Spauskite </w:t>
      </w:r>
      <w:r w:rsidRPr="00BC3ECA">
        <w:rPr>
          <w:rStyle w:val="CharLaukas"/>
        </w:rPr>
        <w:t>[Ieškoti]</w:t>
      </w:r>
      <w:r w:rsidRPr="00BC3ECA">
        <w:rPr>
          <w:rStyle w:val="AlnostextChar"/>
        </w:rPr>
        <w:t>.</w:t>
      </w:r>
    </w:p>
    <w:p w14:paraId="1F551A9C" w14:textId="77777777" w:rsidR="00374226" w:rsidRPr="00BC3ECA" w:rsidRDefault="00374226" w:rsidP="005B3A8E">
      <w:pPr>
        <w:pStyle w:val="BodyTextR2"/>
        <w:rPr>
          <w:rStyle w:val="AlnostextChar"/>
        </w:rPr>
      </w:pPr>
      <w:r w:rsidRPr="00BC3ECA">
        <w:rPr>
          <w:rStyle w:val="AlnostextChar"/>
        </w:rPr>
        <w:t>Sistema pateikia kriterijus atitinkančių eksponatų sąrašą.</w:t>
      </w:r>
    </w:p>
    <w:p w14:paraId="1EEA894C" w14:textId="77777777" w:rsidR="00374226" w:rsidRPr="00BC3ECA" w:rsidRDefault="00374226" w:rsidP="007171F7">
      <w:pPr>
        <w:pStyle w:val="AlnosNumbered"/>
        <w:numPr>
          <w:ilvl w:val="1"/>
          <w:numId w:val="1"/>
        </w:numPr>
        <w:rPr>
          <w:rStyle w:val="AlnostextChar"/>
        </w:rPr>
      </w:pPr>
      <w:r w:rsidRPr="00BC3ECA">
        <w:t>Varnele pažymėkite eksponatą</w:t>
      </w:r>
      <w:r w:rsidR="001C6F2F" w:rsidRPr="00BC3ECA">
        <w:t xml:space="preserve"> (ar </w:t>
      </w:r>
      <w:r w:rsidR="00732F95" w:rsidRPr="00BC3ECA">
        <w:t>eksponatų grupę</w:t>
      </w:r>
      <w:r w:rsidR="001C6F2F" w:rsidRPr="00BC3ECA">
        <w:t>)</w:t>
      </w:r>
      <w:r w:rsidRPr="00BC3ECA">
        <w:t xml:space="preserve">, kurį norite patikrinti, ir spauskite </w:t>
      </w:r>
      <w:r w:rsidRPr="00BC3ECA">
        <w:rPr>
          <w:rStyle w:val="CharLaukas"/>
        </w:rPr>
        <w:t>[Pasirinkti]</w:t>
      </w:r>
      <w:r w:rsidRPr="00BC3ECA">
        <w:rPr>
          <w:rStyle w:val="AlnostextChar"/>
        </w:rPr>
        <w:t>.</w:t>
      </w:r>
    </w:p>
    <w:p w14:paraId="26A1EC0C" w14:textId="77777777" w:rsidR="00374226" w:rsidRPr="00BC3ECA" w:rsidRDefault="00374226" w:rsidP="005B3A8E">
      <w:pPr>
        <w:pStyle w:val="BodyTextR2"/>
      </w:pPr>
      <w:r w:rsidRPr="00BC3ECA">
        <w:t xml:space="preserve">Sugrįžtama į langą </w:t>
      </w:r>
      <w:r w:rsidRPr="00BC3ECA">
        <w:rPr>
          <w:rStyle w:val="CharLangas"/>
        </w:rPr>
        <w:t>Patikrinimo aktas</w:t>
      </w:r>
      <w:r w:rsidRPr="00BC3ECA">
        <w:t>.</w:t>
      </w:r>
      <w:r w:rsidR="0057283F" w:rsidRPr="00BC3ECA">
        <w:t xml:space="preserve"> </w:t>
      </w:r>
      <w:r w:rsidRPr="00BC3ECA">
        <w:t>Pasirinkt</w:t>
      </w:r>
      <w:r w:rsidR="00732F95" w:rsidRPr="00BC3ECA">
        <w:t>i</w:t>
      </w:r>
      <w:r w:rsidRPr="00BC3ECA">
        <w:t xml:space="preserve"> </w:t>
      </w:r>
      <w:r w:rsidR="001C6F2F" w:rsidRPr="00BC3ECA">
        <w:t>eksponata</w:t>
      </w:r>
      <w:r w:rsidR="00732F95" w:rsidRPr="00BC3ECA">
        <w:t>i</w:t>
      </w:r>
      <w:r w:rsidR="001C6F2F" w:rsidRPr="00BC3ECA">
        <w:t xml:space="preserve"> </w:t>
      </w:r>
      <w:r w:rsidRPr="00BC3ECA">
        <w:t>įtraukiam</w:t>
      </w:r>
      <w:r w:rsidR="00732F95" w:rsidRPr="00BC3ECA">
        <w:t>i</w:t>
      </w:r>
      <w:r w:rsidRPr="00BC3ECA">
        <w:t xml:space="preserve"> į akto duomenis. </w:t>
      </w:r>
    </w:p>
    <w:p w14:paraId="2CE94E1E" w14:textId="77777777" w:rsidR="00374226" w:rsidRPr="00BC3ECA" w:rsidRDefault="00732F95" w:rsidP="007171F7">
      <w:pPr>
        <w:pStyle w:val="AlnosNumbered"/>
        <w:numPr>
          <w:ilvl w:val="1"/>
          <w:numId w:val="1"/>
        </w:numPr>
      </w:pPr>
      <w:r w:rsidRPr="00BC3ECA">
        <w:t>Kartokite šiuos žingsnius tol, kol į patikrinimo aktą įtrauksite visus norimus eksponatus.</w:t>
      </w:r>
    </w:p>
    <w:p w14:paraId="0D66B2DD" w14:textId="77777777" w:rsidR="00E073C3" w:rsidRPr="00BC3ECA" w:rsidRDefault="00D67CCB" w:rsidP="00E073C3">
      <w:pPr>
        <w:pStyle w:val="AlnosNumbered"/>
        <w:keepNext/>
        <w:rPr>
          <w:rStyle w:val="AlnostextChar"/>
        </w:rPr>
      </w:pPr>
      <w:r w:rsidRPr="00BC3ECA">
        <w:t>S</w:t>
      </w:r>
      <w:r w:rsidR="00E073C3" w:rsidRPr="00BC3ECA">
        <w:t xml:space="preserve">pauskite </w:t>
      </w:r>
      <w:r w:rsidR="00E073C3" w:rsidRPr="00BC3ECA">
        <w:rPr>
          <w:rStyle w:val="CharLaukas"/>
        </w:rPr>
        <w:t>[Išsaugoti]</w:t>
      </w:r>
      <w:r w:rsidR="00E073C3" w:rsidRPr="00BC3ECA">
        <w:rPr>
          <w:rStyle w:val="AlnostextChar"/>
        </w:rPr>
        <w:t>.</w:t>
      </w:r>
    </w:p>
    <w:p w14:paraId="37E87338" w14:textId="77777777" w:rsidR="00E073C3" w:rsidRPr="00BC3ECA" w:rsidRDefault="00E073C3" w:rsidP="005B3A8E">
      <w:pPr>
        <w:pStyle w:val="BodyText"/>
        <w:rPr>
          <w:rStyle w:val="AlnostextChar"/>
        </w:rPr>
      </w:pPr>
      <w:r w:rsidRPr="00BC3ECA">
        <w:t>Sistema patikrina, ar du</w:t>
      </w:r>
      <w:r w:rsidR="00747704" w:rsidRPr="00BC3ECA">
        <w:t>omenys korektiški ir išsaugoja.</w:t>
      </w:r>
    </w:p>
    <w:p w14:paraId="6B990841" w14:textId="77777777" w:rsidR="00E073C3" w:rsidRPr="00BC3ECA" w:rsidRDefault="00706543" w:rsidP="00E073C3">
      <w:pPr>
        <w:pStyle w:val="AlnosNumbered"/>
      </w:pPr>
      <w:r w:rsidRPr="00BC3ECA">
        <w:t>Toliau</w:t>
      </w:r>
      <w:r w:rsidR="00E073C3" w:rsidRPr="00BC3ECA">
        <w:t xml:space="preserve"> galite atlikti šiuos veiksmus:</w:t>
      </w:r>
    </w:p>
    <w:p w14:paraId="68DE8871" w14:textId="67E8B2B6" w:rsidR="000E2B9A" w:rsidRPr="00BC3ECA" w:rsidRDefault="000E2B9A" w:rsidP="00E073C3">
      <w:pPr>
        <w:pStyle w:val="buletedafternumber"/>
        <w:rPr>
          <w:i/>
        </w:rPr>
      </w:pPr>
      <w:r w:rsidRPr="00BC3ECA">
        <w:rPr>
          <w:i/>
        </w:rPr>
        <w:fldChar w:fldCharType="begin"/>
      </w:r>
      <w:r w:rsidRPr="00BC3ECA">
        <w:rPr>
          <w:i/>
        </w:rPr>
        <w:instrText xml:space="preserve"> REF _Ref334020958 \h </w:instrText>
      </w:r>
      <w:r w:rsidR="00661684" w:rsidRPr="00BC3ECA">
        <w:rPr>
          <w:i/>
        </w:rPr>
        <w:instrText xml:space="preserve"> \* MERGEFORMAT </w:instrText>
      </w:r>
      <w:r w:rsidRPr="00BC3ECA">
        <w:rPr>
          <w:i/>
        </w:rPr>
      </w:r>
      <w:r w:rsidRPr="00BC3ECA">
        <w:rPr>
          <w:i/>
        </w:rPr>
        <w:fldChar w:fldCharType="separate"/>
      </w:r>
      <w:r w:rsidR="000D676C" w:rsidRPr="000D676C">
        <w:rPr>
          <w:i/>
        </w:rPr>
        <w:t>Pašalinti patikrinimo aktą</w:t>
      </w:r>
      <w:r w:rsidRPr="00BC3ECA">
        <w:rPr>
          <w:i/>
        </w:rPr>
        <w:fldChar w:fldCharType="end"/>
      </w:r>
      <w:r w:rsidRPr="00BC3ECA">
        <w:rPr>
          <w:rStyle w:val="AlnostextChar"/>
          <w:i/>
        </w:rPr>
        <w:t xml:space="preserve"> (</w:t>
      </w:r>
      <w:r w:rsidRPr="00BC3ECA">
        <w:rPr>
          <w:rStyle w:val="AlnostextChar"/>
          <w:i/>
        </w:rPr>
        <w:fldChar w:fldCharType="begin"/>
      </w:r>
      <w:r w:rsidRPr="00BC3ECA">
        <w:rPr>
          <w:rStyle w:val="AlnostextChar"/>
          <w:i/>
        </w:rPr>
        <w:instrText xml:space="preserve"> PAGEREF _Ref334020960 \h </w:instrText>
      </w:r>
      <w:r w:rsidRPr="00BC3ECA">
        <w:rPr>
          <w:rStyle w:val="AlnostextChar"/>
          <w:i/>
        </w:rPr>
      </w:r>
      <w:r w:rsidRPr="00BC3ECA">
        <w:rPr>
          <w:rStyle w:val="AlnostextChar"/>
          <w:i/>
        </w:rPr>
        <w:fldChar w:fldCharType="separate"/>
      </w:r>
      <w:r w:rsidR="000D676C">
        <w:rPr>
          <w:rStyle w:val="AlnostextChar"/>
          <w:i/>
          <w:noProof/>
        </w:rPr>
        <w:t>101</w:t>
      </w:r>
      <w:r w:rsidRPr="00BC3ECA">
        <w:rPr>
          <w:rStyle w:val="AlnostextChar"/>
          <w:i/>
        </w:rPr>
        <w:fldChar w:fldCharType="end"/>
      </w:r>
      <w:r w:rsidRPr="00BC3ECA">
        <w:rPr>
          <w:rStyle w:val="AlnostextChar"/>
          <w:i/>
        </w:rPr>
        <w:t xml:space="preserve"> psl.)</w:t>
      </w:r>
    </w:p>
    <w:p w14:paraId="3C25475E" w14:textId="092DFB09" w:rsidR="000E2B9A" w:rsidRPr="00BC3ECA" w:rsidRDefault="00512286" w:rsidP="00E073C3">
      <w:pPr>
        <w:pStyle w:val="buletedafternumber"/>
        <w:rPr>
          <w:rStyle w:val="CharLangas"/>
          <w:i w:val="0"/>
        </w:rPr>
      </w:pPr>
      <w:r w:rsidRPr="00BC3ECA">
        <w:rPr>
          <w:rFonts w:cs="Arial"/>
          <w:i/>
        </w:rPr>
        <w:fldChar w:fldCharType="begin"/>
      </w:r>
      <w:r w:rsidRPr="00BC3ECA">
        <w:rPr>
          <w:rFonts w:cs="Arial"/>
          <w:i/>
        </w:rPr>
        <w:instrText xml:space="preserve"> REF _Ref340240534 \h </w:instrText>
      </w:r>
      <w:r w:rsidR="00F347BD" w:rsidRPr="00BC3ECA">
        <w:rPr>
          <w:rFonts w:cs="Arial"/>
          <w:i/>
        </w:rPr>
        <w:instrText xml:space="preserve"> \* MERGEFORMAT </w:instrText>
      </w:r>
      <w:r w:rsidRPr="00BC3ECA">
        <w:rPr>
          <w:rFonts w:cs="Arial"/>
          <w:i/>
        </w:rPr>
      </w:r>
      <w:r w:rsidRPr="00BC3ECA">
        <w:rPr>
          <w:rFonts w:cs="Arial"/>
          <w:i/>
        </w:rPr>
        <w:fldChar w:fldCharType="separate"/>
      </w:r>
      <w:r w:rsidR="000D676C" w:rsidRPr="000D676C">
        <w:rPr>
          <w:i/>
        </w:rPr>
        <w:t>Suformuoti patikrinimo aktą spausdinimui</w:t>
      </w:r>
      <w:r w:rsidRPr="00BC3ECA">
        <w:rPr>
          <w:rFonts w:cs="Arial"/>
          <w:i/>
        </w:rPr>
        <w:fldChar w:fldCharType="end"/>
      </w:r>
      <w:r w:rsidRPr="00BC3ECA">
        <w:rPr>
          <w:rFonts w:cs="Arial"/>
          <w:i/>
        </w:rPr>
        <w:t xml:space="preserve"> (</w:t>
      </w:r>
      <w:r w:rsidRPr="00BC3ECA">
        <w:rPr>
          <w:rFonts w:cs="Arial"/>
          <w:i/>
        </w:rPr>
        <w:fldChar w:fldCharType="begin"/>
      </w:r>
      <w:r w:rsidRPr="00BC3ECA">
        <w:rPr>
          <w:rFonts w:cs="Arial"/>
          <w:i/>
        </w:rPr>
        <w:instrText xml:space="preserve"> PAGEREF _Ref340240534 \h </w:instrText>
      </w:r>
      <w:r w:rsidRPr="00BC3ECA">
        <w:rPr>
          <w:rFonts w:cs="Arial"/>
          <w:i/>
        </w:rPr>
      </w:r>
      <w:r w:rsidRPr="00BC3ECA">
        <w:rPr>
          <w:rFonts w:cs="Arial"/>
          <w:i/>
        </w:rPr>
        <w:fldChar w:fldCharType="separate"/>
      </w:r>
      <w:r w:rsidR="000D676C">
        <w:rPr>
          <w:rFonts w:cs="Arial"/>
          <w:i/>
          <w:noProof/>
        </w:rPr>
        <w:t>102</w:t>
      </w:r>
      <w:r w:rsidRPr="00BC3ECA">
        <w:rPr>
          <w:rFonts w:cs="Arial"/>
          <w:i/>
        </w:rPr>
        <w:fldChar w:fldCharType="end"/>
      </w:r>
      <w:r w:rsidRPr="00BC3ECA">
        <w:rPr>
          <w:rFonts w:cs="Arial"/>
          <w:i/>
        </w:rPr>
        <w:t xml:space="preserve"> </w:t>
      </w:r>
      <w:r w:rsidR="008414FF" w:rsidRPr="00BC3ECA">
        <w:rPr>
          <w:rFonts w:cs="Arial"/>
          <w:i/>
        </w:rPr>
        <w:t>psl.)</w:t>
      </w:r>
    </w:p>
    <w:p w14:paraId="7D2FC5B3" w14:textId="77777777" w:rsidR="005A5098" w:rsidRPr="00BC3ECA" w:rsidRDefault="005A5098" w:rsidP="005A5098">
      <w:pPr>
        <w:pStyle w:val="Heading2"/>
      </w:pPr>
      <w:bookmarkStart w:id="357" w:name="_Ref334020496"/>
      <w:bookmarkStart w:id="358" w:name="_Ref334020498"/>
      <w:bookmarkStart w:id="359" w:name="_Ref334021063"/>
      <w:bookmarkStart w:id="360" w:name="_Ref334021065"/>
      <w:bookmarkStart w:id="361" w:name="_Toc169621779"/>
      <w:r w:rsidRPr="00BC3ECA">
        <w:t xml:space="preserve">Surasti </w:t>
      </w:r>
      <w:r w:rsidR="00B06F57" w:rsidRPr="00BC3ECA">
        <w:t xml:space="preserve">ir peržiūrėti </w:t>
      </w:r>
      <w:r w:rsidRPr="00BC3ECA">
        <w:t>patikrinimo aktą</w:t>
      </w:r>
      <w:bookmarkEnd w:id="357"/>
      <w:bookmarkEnd w:id="358"/>
      <w:bookmarkEnd w:id="359"/>
      <w:bookmarkEnd w:id="360"/>
      <w:bookmarkEnd w:id="361"/>
    </w:p>
    <w:p w14:paraId="2CC05B17" w14:textId="77777777" w:rsidR="00B06F57" w:rsidRPr="00BC3ECA" w:rsidRDefault="00B06F57" w:rsidP="00661684">
      <w:pPr>
        <w:pStyle w:val="Alnostext"/>
        <w:keepNext/>
      </w:pPr>
      <w:r w:rsidRPr="00BC3ECA">
        <w:t xml:space="preserve">Paskirtis – </w:t>
      </w:r>
      <w:r w:rsidRPr="00BC3ECA">
        <w:rPr>
          <w:rFonts w:cs="Arial"/>
        </w:rPr>
        <w:t>surasti ir peržiūrėti patikrinimo aktą sistemoje</w:t>
      </w:r>
      <w:r w:rsidRPr="00BC3ECA">
        <w:t xml:space="preserve">. </w:t>
      </w:r>
    </w:p>
    <w:p w14:paraId="6A734CF5" w14:textId="77777777" w:rsidR="00B06F57" w:rsidRPr="00BC3ECA" w:rsidRDefault="00B06F57" w:rsidP="00661684">
      <w:pPr>
        <w:pStyle w:val="HeadingB"/>
        <w:rPr>
          <w:noProof w:val="0"/>
        </w:rPr>
      </w:pPr>
      <w:r w:rsidRPr="00BC3ECA">
        <w:rPr>
          <w:noProof w:val="0"/>
        </w:rPr>
        <w:t>Kas gali atlikti</w:t>
      </w:r>
    </w:p>
    <w:p w14:paraId="645C3768" w14:textId="77777777" w:rsidR="00B06F57" w:rsidRPr="00BC3ECA" w:rsidRDefault="00B06F57" w:rsidP="00661684">
      <w:pPr>
        <w:pStyle w:val="Alnostext"/>
        <w:keepNext/>
      </w:pPr>
      <w:r w:rsidRPr="00BC3ECA">
        <w:t xml:space="preserve">Peržiūrėti </w:t>
      </w:r>
      <w:r w:rsidR="00C125DA" w:rsidRPr="00BC3ECA">
        <w:t xml:space="preserve">patikrinimo akto </w:t>
      </w:r>
      <w:r w:rsidRPr="00BC3ECA">
        <w:t>duomenis sistemoje gali:</w:t>
      </w:r>
    </w:p>
    <w:p w14:paraId="40C679E8" w14:textId="77777777" w:rsidR="00B06F57" w:rsidRPr="00BC3ECA" w:rsidRDefault="00B06F57" w:rsidP="00661684">
      <w:pPr>
        <w:pStyle w:val="AlnostextBuleted"/>
        <w:keepNext/>
      </w:pPr>
      <w:r w:rsidRPr="00BC3ECA">
        <w:t>Vyr. fondų saugotojas;</w:t>
      </w:r>
    </w:p>
    <w:p w14:paraId="193F8D0E" w14:textId="77777777" w:rsidR="00B06F57" w:rsidRPr="00BC3ECA" w:rsidRDefault="00B06F57" w:rsidP="00661684">
      <w:pPr>
        <w:pStyle w:val="AlnostextBuleted"/>
        <w:keepNext/>
      </w:pPr>
      <w:r w:rsidRPr="00BC3ECA">
        <w:t>Naudotojas, kuriam suteiktos teisės peržiūrėti ir tvarkyti patikrinimo aktus.</w:t>
      </w:r>
    </w:p>
    <w:p w14:paraId="36130869" w14:textId="77777777" w:rsidR="00B06F57" w:rsidRPr="00BC3ECA" w:rsidRDefault="00B06F57" w:rsidP="00B06F57">
      <w:pPr>
        <w:pStyle w:val="HeadingB"/>
        <w:rPr>
          <w:noProof w:val="0"/>
        </w:rPr>
      </w:pPr>
      <w:r w:rsidRPr="00BC3ECA">
        <w:rPr>
          <w:noProof w:val="0"/>
        </w:rPr>
        <w:t>Kaip atlikti</w:t>
      </w:r>
    </w:p>
    <w:p w14:paraId="13367213" w14:textId="77777777" w:rsidR="00B06F57" w:rsidRPr="00BC3ECA" w:rsidRDefault="00B06F57" w:rsidP="00B06F57">
      <w:pPr>
        <w:pStyle w:val="Alnostext"/>
      </w:pPr>
      <w:r w:rsidRPr="00BC3ECA">
        <w:t xml:space="preserve">Norėdami </w:t>
      </w:r>
      <w:r w:rsidR="00394166" w:rsidRPr="00BC3ECA">
        <w:rPr>
          <w:rFonts w:cs="Arial"/>
        </w:rPr>
        <w:t xml:space="preserve">surasti ir peržiūrėti patikrinimo akto </w:t>
      </w:r>
      <w:r w:rsidRPr="00BC3ECA">
        <w:t>duomenis atlikite šiuos veiksmus:</w:t>
      </w:r>
    </w:p>
    <w:p w14:paraId="2AC2F2C8" w14:textId="77777777" w:rsidR="00B06F57" w:rsidRPr="00BC3ECA" w:rsidRDefault="00B06F57" w:rsidP="007171F7">
      <w:pPr>
        <w:pStyle w:val="AlnosNumbered"/>
        <w:numPr>
          <w:ilvl w:val="0"/>
          <w:numId w:val="74"/>
        </w:numPr>
      </w:pPr>
      <w:r w:rsidRPr="00BC3ECA">
        <w:t xml:space="preserve">Iš meniu pasirinkite </w:t>
      </w:r>
      <w:r w:rsidR="00394166" w:rsidRPr="00BC3ECA">
        <w:rPr>
          <w:rStyle w:val="CharMeniu"/>
        </w:rPr>
        <w:t>Patikrinimo aktai -&gt; Patikrinimo aktų</w:t>
      </w:r>
      <w:r w:rsidRPr="00BC3ECA">
        <w:rPr>
          <w:rStyle w:val="CharMeniu"/>
        </w:rPr>
        <w:t xml:space="preserve"> paieška</w:t>
      </w:r>
      <w:r w:rsidRPr="00BC3ECA">
        <w:t>.</w:t>
      </w:r>
    </w:p>
    <w:p w14:paraId="62F8C148" w14:textId="71C6445D" w:rsidR="00B06F57" w:rsidRPr="00BC3ECA" w:rsidRDefault="00B06F57" w:rsidP="009735E3">
      <w:pPr>
        <w:pStyle w:val="BodyText"/>
      </w:pPr>
      <w:r w:rsidRPr="00BC3ECA">
        <w:t xml:space="preserve">Atsiveria langas </w:t>
      </w:r>
      <w:r w:rsidR="00394166" w:rsidRPr="00BC3ECA">
        <w:rPr>
          <w:rStyle w:val="CharLangas"/>
        </w:rPr>
        <w:t>Patikrinimo aktų paieška</w:t>
      </w:r>
      <w:r w:rsidRPr="00BC3ECA">
        <w:t>.</w:t>
      </w:r>
    </w:p>
    <w:p w14:paraId="615E14CC" w14:textId="31F89CD7" w:rsidR="009735E3" w:rsidRPr="00BC3ECA" w:rsidRDefault="000306CE" w:rsidP="009735E3">
      <w:pPr>
        <w:pStyle w:val="AlnosNumbered"/>
        <w:numPr>
          <w:ilvl w:val="0"/>
          <w:numId w:val="0"/>
        </w:numPr>
        <w:ind w:left="794"/>
      </w:pPr>
      <w:r w:rsidRPr="00BC3ECA">
        <w:rPr>
          <w:noProof/>
        </w:rPr>
        <w:drawing>
          <wp:inline distT="0" distB="0" distL="0" distR="0" wp14:anchorId="29A5C2F7" wp14:editId="7361EE16">
            <wp:extent cx="5391260" cy="927465"/>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ikrinimo aktų paieška.png"/>
                    <pic:cNvPicPr/>
                  </pic:nvPicPr>
                  <pic:blipFill>
                    <a:blip r:embed="rId196">
                      <a:extLst>
                        <a:ext uri="{28A0092B-C50C-407E-A947-70E740481C1C}">
                          <a14:useLocalDpi xmlns:a14="http://schemas.microsoft.com/office/drawing/2010/main" val="0"/>
                        </a:ext>
                      </a:extLst>
                    </a:blip>
                    <a:stretch>
                      <a:fillRect/>
                    </a:stretch>
                  </pic:blipFill>
                  <pic:spPr>
                    <a:xfrm>
                      <a:off x="0" y="0"/>
                      <a:ext cx="5548014" cy="954432"/>
                    </a:xfrm>
                    <a:prstGeom prst="rect">
                      <a:avLst/>
                    </a:prstGeom>
                    <a:ln w="3175">
                      <a:solidFill>
                        <a:schemeClr val="tx1"/>
                      </a:solidFill>
                    </a:ln>
                  </pic:spPr>
                </pic:pic>
              </a:graphicData>
            </a:graphic>
          </wp:inline>
        </w:drawing>
      </w:r>
    </w:p>
    <w:p w14:paraId="7C1BC9C2" w14:textId="06D9CEA4" w:rsidR="00B06F57" w:rsidRPr="00BC3ECA" w:rsidRDefault="00B06F57" w:rsidP="00394166">
      <w:pPr>
        <w:pStyle w:val="AlnosNumbered"/>
      </w:pPr>
      <w:r w:rsidRPr="00BC3ECA">
        <w:t xml:space="preserve">Nurodykite </w:t>
      </w:r>
      <w:r w:rsidR="00394166" w:rsidRPr="00BC3ECA">
        <w:t xml:space="preserve">patikrinimo akto </w:t>
      </w:r>
      <w:r w:rsidR="00487CED" w:rsidRPr="00BC3ECA">
        <w:t>paieškos kriterijus</w:t>
      </w:r>
      <w:r w:rsidRPr="00BC3ECA">
        <w:t>.</w:t>
      </w:r>
    </w:p>
    <w:p w14:paraId="5118192D" w14:textId="396DE12A" w:rsidR="00B06F57" w:rsidRPr="00BC3ECA" w:rsidRDefault="00B06F57" w:rsidP="005B3A8E">
      <w:pPr>
        <w:pStyle w:val="BodyText"/>
      </w:pPr>
      <w:r w:rsidRPr="00BC3ECA">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F52EDA" w:rsidRPr="00BC3ECA">
        <w:rPr>
          <w:rStyle w:val="CharLangas"/>
        </w:rPr>
        <w:t xml:space="preserve"> </w:t>
      </w:r>
      <w:r w:rsidRPr="00BC3ECA">
        <w:rPr>
          <w:rStyle w:val="CharLangas"/>
        </w:rPr>
        <w:t>psl.)</w:t>
      </w:r>
      <w:r w:rsidRPr="00BC3ECA">
        <w:t>.</w:t>
      </w:r>
    </w:p>
    <w:p w14:paraId="316A9A04" w14:textId="27A9505E" w:rsidR="00745D5B" w:rsidRPr="00BC3ECA" w:rsidRDefault="00007FFA" w:rsidP="00007FFA">
      <w:pPr>
        <w:pStyle w:val="AlnosNumbered"/>
        <w:numPr>
          <w:ilvl w:val="0"/>
          <w:numId w:val="0"/>
        </w:numPr>
        <w:ind w:left="794"/>
      </w:pPr>
      <w:r w:rsidRPr="00BC3ECA">
        <w:t>P</w:t>
      </w:r>
      <w:r w:rsidR="00745D5B" w:rsidRPr="00BC3ECA">
        <w:t>asp</w:t>
      </w:r>
      <w:r w:rsidRPr="00BC3ECA">
        <w:t xml:space="preserve">audus </w:t>
      </w:r>
      <w:r w:rsidR="00745D5B" w:rsidRPr="00BC3ECA">
        <w:t xml:space="preserve">mygtuką </w:t>
      </w:r>
      <w:r w:rsidR="00745D5B" w:rsidRPr="00BC3ECA">
        <w:rPr>
          <w:b/>
        </w:rPr>
        <w:t xml:space="preserve">[Išvalyti] </w:t>
      </w:r>
      <w:r w:rsidR="00745D5B" w:rsidRPr="00BC3ECA">
        <w:t xml:space="preserve">visi užpildyti laukai bus </w:t>
      </w:r>
      <w:r w:rsidR="00AA641A" w:rsidRPr="00BC3ECA">
        <w:t>išvalyti ir galėsite iš naujo nurodyti/pasirinkti paieškos kriterijus.</w:t>
      </w:r>
    </w:p>
    <w:p w14:paraId="248ABD60" w14:textId="77777777" w:rsidR="00B06F57" w:rsidRPr="00BC3ECA" w:rsidRDefault="00B06F57" w:rsidP="00B06F57">
      <w:pPr>
        <w:pStyle w:val="AlnosNumbered"/>
      </w:pPr>
      <w:r w:rsidRPr="00BC3ECA">
        <w:t xml:space="preserve">Spauskite </w:t>
      </w:r>
      <w:r w:rsidRPr="00BC3ECA">
        <w:rPr>
          <w:rStyle w:val="CharLaukas"/>
        </w:rPr>
        <w:t>[Ieškoti]</w:t>
      </w:r>
      <w:r w:rsidRPr="00BC3ECA">
        <w:t>.</w:t>
      </w:r>
    </w:p>
    <w:p w14:paraId="798FC02C" w14:textId="77777777" w:rsidR="00B06F57" w:rsidRPr="00BC3ECA" w:rsidRDefault="00B06F57" w:rsidP="005B3A8E">
      <w:pPr>
        <w:pStyle w:val="BodyText"/>
      </w:pPr>
      <w:r w:rsidRPr="00BC3ECA">
        <w:t>Sistema pateikia paieškos kriterijus atitinkančių įrašų sąrašą.</w:t>
      </w:r>
    </w:p>
    <w:p w14:paraId="1ACC4FF2" w14:textId="77777777" w:rsidR="00B06F57" w:rsidRPr="00BC3ECA" w:rsidRDefault="00B06F57" w:rsidP="00B06F57">
      <w:pPr>
        <w:pStyle w:val="AlnosNumbered"/>
      </w:pPr>
      <w:r w:rsidRPr="00BC3ECA">
        <w:t xml:space="preserve">Norėdami peržiūrėti </w:t>
      </w:r>
      <w:r w:rsidR="00F61F29" w:rsidRPr="00BC3ECA">
        <w:t>patikrinimo akto</w:t>
      </w:r>
      <w:r w:rsidRPr="00BC3ECA">
        <w:t xml:space="preserve"> duomenis, spauskite ant nuorodos stulpelyje </w:t>
      </w:r>
      <w:r w:rsidR="00C52977" w:rsidRPr="00BC3ECA">
        <w:rPr>
          <w:rStyle w:val="CharLangas"/>
        </w:rPr>
        <w:t>Patikrinimo</w:t>
      </w:r>
      <w:r w:rsidR="00F61F29" w:rsidRPr="00BC3ECA">
        <w:rPr>
          <w:rStyle w:val="CharLangas"/>
        </w:rPr>
        <w:t xml:space="preserve"> akto data</w:t>
      </w:r>
      <w:r w:rsidRPr="00BC3ECA">
        <w:t>.</w:t>
      </w:r>
    </w:p>
    <w:p w14:paraId="2B23C969" w14:textId="77777777" w:rsidR="00B06F57" w:rsidRPr="00BC3ECA" w:rsidRDefault="00B06F57" w:rsidP="005B3A8E">
      <w:pPr>
        <w:pStyle w:val="BodyText"/>
      </w:pPr>
      <w:r w:rsidRPr="00BC3ECA">
        <w:t xml:space="preserve">Atsiveria langas </w:t>
      </w:r>
      <w:r w:rsidR="00C52977" w:rsidRPr="00BC3ECA">
        <w:rPr>
          <w:rStyle w:val="CharLangas"/>
        </w:rPr>
        <w:t>Patikrinimo aktų paieška &gt; Patikrinimo aktas.</w:t>
      </w:r>
    </w:p>
    <w:p w14:paraId="16F29A76" w14:textId="77777777" w:rsidR="00B06F57" w:rsidRPr="00BC3ECA" w:rsidRDefault="00B06F57" w:rsidP="00B06F57">
      <w:pPr>
        <w:pStyle w:val="Pastaba"/>
      </w:pPr>
      <w:r w:rsidRPr="00BC3ECA">
        <w:t>Keisti duomenų peržiūros lange negalite.</w:t>
      </w:r>
    </w:p>
    <w:p w14:paraId="741C681F" w14:textId="77777777" w:rsidR="00FD4297" w:rsidRPr="00BC3ECA" w:rsidRDefault="00FD4297" w:rsidP="00FD4297">
      <w:pPr>
        <w:pStyle w:val="AlnosNumbered"/>
      </w:pPr>
      <w:r w:rsidRPr="00BC3ECA">
        <w:t>Peržiūrėkite patikrinimo akto duomenis.</w:t>
      </w:r>
    </w:p>
    <w:p w14:paraId="00D36381" w14:textId="77777777" w:rsidR="005A5098" w:rsidRPr="00BC3ECA" w:rsidRDefault="005A5098" w:rsidP="005A5098">
      <w:pPr>
        <w:pStyle w:val="Heading2"/>
      </w:pPr>
      <w:bookmarkStart w:id="362" w:name="_Ref334020958"/>
      <w:bookmarkStart w:id="363" w:name="_Ref334020960"/>
      <w:bookmarkStart w:id="364" w:name="_Ref334021068"/>
      <w:bookmarkStart w:id="365" w:name="_Ref334021071"/>
      <w:bookmarkStart w:id="366" w:name="_Toc169621780"/>
      <w:r w:rsidRPr="00BC3ECA">
        <w:lastRenderedPageBreak/>
        <w:t>Pašalinti patikrinimo aktą</w:t>
      </w:r>
      <w:bookmarkEnd w:id="362"/>
      <w:bookmarkEnd w:id="363"/>
      <w:bookmarkEnd w:id="364"/>
      <w:bookmarkEnd w:id="365"/>
      <w:bookmarkEnd w:id="366"/>
    </w:p>
    <w:p w14:paraId="489CF141" w14:textId="77777777" w:rsidR="005A06A3" w:rsidRPr="00BC3ECA" w:rsidRDefault="005A06A3" w:rsidP="005A06A3">
      <w:pPr>
        <w:pStyle w:val="Alnostext"/>
      </w:pPr>
      <w:r w:rsidRPr="00BC3ECA">
        <w:t xml:space="preserve">Paskirtis – sudaryti sąlygas </w:t>
      </w:r>
      <w:r w:rsidRPr="00BC3ECA">
        <w:rPr>
          <w:rFonts w:cs="Arial"/>
        </w:rPr>
        <w:t>sistemos naudotojui pašalinti patikrinimo aktą iš sistemos</w:t>
      </w:r>
      <w:r w:rsidRPr="00BC3ECA">
        <w:t xml:space="preserve">. </w:t>
      </w:r>
    </w:p>
    <w:p w14:paraId="47E01697" w14:textId="77777777" w:rsidR="005A06A3" w:rsidRPr="00BC3ECA" w:rsidRDefault="005A06A3" w:rsidP="005A06A3">
      <w:pPr>
        <w:pStyle w:val="HeadingB"/>
        <w:rPr>
          <w:noProof w:val="0"/>
        </w:rPr>
      </w:pPr>
      <w:r w:rsidRPr="00BC3ECA">
        <w:rPr>
          <w:noProof w:val="0"/>
        </w:rPr>
        <w:t>Kas gali atlikti</w:t>
      </w:r>
    </w:p>
    <w:p w14:paraId="7ACF8B33" w14:textId="77777777" w:rsidR="005A06A3" w:rsidRPr="00BC3ECA" w:rsidRDefault="005A06A3" w:rsidP="005A06A3">
      <w:pPr>
        <w:pStyle w:val="Alnostext"/>
      </w:pPr>
      <w:r w:rsidRPr="00BC3ECA">
        <w:t xml:space="preserve">Pašalinti </w:t>
      </w:r>
      <w:r w:rsidR="003C6683" w:rsidRPr="00BC3ECA">
        <w:t>patikrinimo aktą</w:t>
      </w:r>
      <w:r w:rsidRPr="00BC3ECA">
        <w:t xml:space="preserve"> iš</w:t>
      </w:r>
      <w:r w:rsidR="003C6683" w:rsidRPr="00BC3ECA">
        <w:t xml:space="preserve"> sistemos</w:t>
      </w:r>
      <w:r w:rsidRPr="00BC3ECA">
        <w:t xml:space="preserve"> gali:</w:t>
      </w:r>
    </w:p>
    <w:p w14:paraId="071C1665" w14:textId="77777777" w:rsidR="005A06A3" w:rsidRPr="00BC3ECA" w:rsidRDefault="005A06A3" w:rsidP="005A06A3">
      <w:pPr>
        <w:pStyle w:val="AlnostextBuleted"/>
      </w:pPr>
      <w:r w:rsidRPr="00BC3ECA">
        <w:t>Vyr. fondų saugotojas</w:t>
      </w:r>
      <w:r w:rsidR="004B4082" w:rsidRPr="00BC3ECA">
        <w:t>;</w:t>
      </w:r>
    </w:p>
    <w:p w14:paraId="5B93E5B3" w14:textId="77777777" w:rsidR="005A06A3" w:rsidRPr="00BC3ECA" w:rsidRDefault="005A06A3" w:rsidP="005A06A3">
      <w:pPr>
        <w:pStyle w:val="AlnostextBuleted"/>
      </w:pPr>
      <w:r w:rsidRPr="00BC3ECA">
        <w:t>Naudotojas, kuriam suteiktos teisės tvarkyti patikrinimo aktus.</w:t>
      </w:r>
    </w:p>
    <w:p w14:paraId="53DFE908" w14:textId="77777777" w:rsidR="005A06A3" w:rsidRPr="00BC3ECA" w:rsidRDefault="005A06A3" w:rsidP="005A06A3">
      <w:pPr>
        <w:pStyle w:val="HeadingB"/>
        <w:rPr>
          <w:noProof w:val="0"/>
        </w:rPr>
      </w:pPr>
      <w:r w:rsidRPr="00BC3ECA">
        <w:rPr>
          <w:noProof w:val="0"/>
        </w:rPr>
        <w:t>Kaip atlikti</w:t>
      </w:r>
    </w:p>
    <w:p w14:paraId="4FFBAC0D" w14:textId="77777777" w:rsidR="005A06A3" w:rsidRPr="00BC3ECA" w:rsidRDefault="005A06A3" w:rsidP="005A06A3">
      <w:pPr>
        <w:pStyle w:val="Alnostext"/>
        <w:keepNext/>
      </w:pPr>
      <w:r w:rsidRPr="00BC3ECA">
        <w:t xml:space="preserve">Norėdami pašalinti </w:t>
      </w:r>
      <w:r w:rsidR="000E2B9A" w:rsidRPr="00BC3ECA">
        <w:t>akt</w:t>
      </w:r>
      <w:r w:rsidR="003C6683" w:rsidRPr="00BC3ECA">
        <w:t>ą,</w:t>
      </w:r>
      <w:r w:rsidRPr="00BC3ECA">
        <w:t xml:space="preserve"> atlikite šiuos veiksmus:</w:t>
      </w:r>
    </w:p>
    <w:p w14:paraId="050447E4" w14:textId="77777777" w:rsidR="000E2B9A" w:rsidRPr="00BC3ECA" w:rsidRDefault="000E2B9A" w:rsidP="007171F7">
      <w:pPr>
        <w:pStyle w:val="AlnosNumbered"/>
        <w:numPr>
          <w:ilvl w:val="0"/>
          <w:numId w:val="76"/>
        </w:numPr>
      </w:pPr>
      <w:r w:rsidRPr="00BC3ECA">
        <w:t xml:space="preserve">Iš meniu pasirinkite </w:t>
      </w:r>
      <w:r w:rsidRPr="00BC3ECA">
        <w:rPr>
          <w:rStyle w:val="CharMeniu"/>
        </w:rPr>
        <w:t>Patikrinimo aktai -&gt; Patikrinimo aktų paieška</w:t>
      </w:r>
      <w:r w:rsidRPr="00BC3ECA">
        <w:t>.</w:t>
      </w:r>
    </w:p>
    <w:p w14:paraId="02BA1CED" w14:textId="78DA91DA" w:rsidR="000E2B9A" w:rsidRPr="00BC3ECA" w:rsidRDefault="000E2B9A" w:rsidP="00D74C2F">
      <w:pPr>
        <w:pStyle w:val="BodyText"/>
      </w:pPr>
      <w:r w:rsidRPr="00BC3ECA">
        <w:t xml:space="preserve">Atsiveria langas </w:t>
      </w:r>
      <w:r w:rsidRPr="00BC3ECA">
        <w:rPr>
          <w:rStyle w:val="CharLangas"/>
        </w:rPr>
        <w:t>Patikrinimo aktų paieška</w:t>
      </w:r>
      <w:r w:rsidRPr="00BC3ECA">
        <w:t>.</w:t>
      </w:r>
    </w:p>
    <w:p w14:paraId="2DBEC0D8" w14:textId="2BFC672C" w:rsidR="00D74C2F" w:rsidRPr="00BC3ECA" w:rsidRDefault="00D74C2F" w:rsidP="00D74C2F">
      <w:pPr>
        <w:pStyle w:val="AlnosNumbered"/>
        <w:numPr>
          <w:ilvl w:val="0"/>
          <w:numId w:val="0"/>
        </w:numPr>
        <w:ind w:left="794"/>
      </w:pPr>
      <w:r w:rsidRPr="00BC3ECA">
        <w:rPr>
          <w:noProof/>
        </w:rPr>
        <w:drawing>
          <wp:inline distT="0" distB="0" distL="0" distR="0" wp14:anchorId="0D0EBEB5" wp14:editId="2FD4A91F">
            <wp:extent cx="5364832" cy="922918"/>
            <wp:effectExtent l="19050" t="19050" r="2667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ikrinimo aktų paieška.png"/>
                    <pic:cNvPicPr/>
                  </pic:nvPicPr>
                  <pic:blipFill>
                    <a:blip r:embed="rId196">
                      <a:extLst>
                        <a:ext uri="{28A0092B-C50C-407E-A947-70E740481C1C}">
                          <a14:useLocalDpi xmlns:a14="http://schemas.microsoft.com/office/drawing/2010/main" val="0"/>
                        </a:ext>
                      </a:extLst>
                    </a:blip>
                    <a:stretch>
                      <a:fillRect/>
                    </a:stretch>
                  </pic:blipFill>
                  <pic:spPr>
                    <a:xfrm>
                      <a:off x="0" y="0"/>
                      <a:ext cx="5481059" cy="942913"/>
                    </a:xfrm>
                    <a:prstGeom prst="rect">
                      <a:avLst/>
                    </a:prstGeom>
                    <a:ln w="3175">
                      <a:solidFill>
                        <a:schemeClr val="tx1"/>
                      </a:solidFill>
                    </a:ln>
                  </pic:spPr>
                </pic:pic>
              </a:graphicData>
            </a:graphic>
          </wp:inline>
        </w:drawing>
      </w:r>
    </w:p>
    <w:p w14:paraId="38F45497" w14:textId="7E1419BA" w:rsidR="000E2B9A" w:rsidRPr="00BC3ECA" w:rsidRDefault="000E2B9A" w:rsidP="000E2B9A">
      <w:pPr>
        <w:pStyle w:val="AlnosNumbered"/>
      </w:pPr>
      <w:r w:rsidRPr="00BC3ECA">
        <w:t xml:space="preserve">Nurodykite patikrinimo akto </w:t>
      </w:r>
      <w:r w:rsidR="00A24DA3" w:rsidRPr="00BC3ECA">
        <w:t>paieškos kriterijus</w:t>
      </w:r>
      <w:r w:rsidRPr="00BC3ECA">
        <w:t>.</w:t>
      </w:r>
    </w:p>
    <w:p w14:paraId="105DE9F2" w14:textId="66D92ACF" w:rsidR="000E2B9A" w:rsidRPr="00BC3ECA" w:rsidRDefault="000E2B9A" w:rsidP="005B3A8E">
      <w:pPr>
        <w:pStyle w:val="BodyText"/>
      </w:pPr>
      <w:r w:rsidRPr="00BC3ECA">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512286" w:rsidRPr="00BC3ECA">
        <w:rPr>
          <w:rStyle w:val="CharLangas"/>
        </w:rPr>
        <w:t xml:space="preserve"> </w:t>
      </w:r>
      <w:r w:rsidRPr="00BC3ECA">
        <w:rPr>
          <w:rStyle w:val="CharLangas"/>
        </w:rPr>
        <w:t>psl.)</w:t>
      </w:r>
      <w:r w:rsidRPr="00BC3ECA">
        <w:t>.</w:t>
      </w:r>
    </w:p>
    <w:p w14:paraId="7DE49F29" w14:textId="77777777" w:rsidR="000E2B9A" w:rsidRPr="00BC3ECA" w:rsidRDefault="000E2B9A" w:rsidP="00661684">
      <w:pPr>
        <w:pStyle w:val="AlnosNumbered"/>
      </w:pPr>
      <w:r w:rsidRPr="00BC3ECA">
        <w:t xml:space="preserve">Spauskite </w:t>
      </w:r>
      <w:r w:rsidRPr="00BC3ECA">
        <w:rPr>
          <w:rStyle w:val="CharLaukas"/>
        </w:rPr>
        <w:t>[Ieškoti]</w:t>
      </w:r>
      <w:r w:rsidRPr="00BC3ECA">
        <w:t>.</w:t>
      </w:r>
    </w:p>
    <w:p w14:paraId="46BAD537" w14:textId="77777777" w:rsidR="000E2B9A" w:rsidRPr="00BC3ECA" w:rsidRDefault="000E2B9A" w:rsidP="005B3A8E">
      <w:pPr>
        <w:pStyle w:val="BodyText"/>
      </w:pPr>
      <w:r w:rsidRPr="00BC3ECA">
        <w:t>Sistema pateikia paieškos kriterijus atitinkančių įrašų sąrašą.</w:t>
      </w:r>
    </w:p>
    <w:p w14:paraId="0892796C" w14:textId="58924F57" w:rsidR="005A06A3" w:rsidRPr="00BC3ECA" w:rsidRDefault="005A06A3" w:rsidP="007171F7">
      <w:pPr>
        <w:pStyle w:val="AlnosNumbered"/>
        <w:keepNext/>
        <w:numPr>
          <w:ilvl w:val="0"/>
          <w:numId w:val="12"/>
        </w:numPr>
      </w:pPr>
      <w:r w:rsidRPr="00BC3ECA">
        <w:t xml:space="preserve">Lange </w:t>
      </w:r>
      <w:r w:rsidR="000E2B9A" w:rsidRPr="00BC3ECA">
        <w:rPr>
          <w:rStyle w:val="CharLangas"/>
        </w:rPr>
        <w:t>Patikrinimo aktų paieška</w:t>
      </w:r>
      <w:r w:rsidRPr="00BC3ECA">
        <w:rPr>
          <w:rStyle w:val="CharLangas"/>
        </w:rPr>
        <w:t>,</w:t>
      </w:r>
      <w:r w:rsidRPr="00BC3ECA">
        <w:t xml:space="preserve"> šalia norimo </w:t>
      </w:r>
      <w:r w:rsidR="000E2B9A" w:rsidRPr="00BC3ECA">
        <w:t>akto</w:t>
      </w:r>
      <w:r w:rsidRPr="00BC3ECA">
        <w:t xml:space="preserve">, stulpelyje </w:t>
      </w:r>
      <w:r w:rsidRPr="00BC3ECA">
        <w:rPr>
          <w:b/>
        </w:rPr>
        <w:t>Veiksmai</w:t>
      </w:r>
      <w:r w:rsidRPr="00BC3ECA">
        <w:t xml:space="preserve"> spauskite </w:t>
      </w:r>
      <w:r w:rsidR="00424185" w:rsidRPr="00BC3ECA">
        <w:rPr>
          <w:noProof/>
          <w:lang w:eastAsia="lt-LT"/>
        </w:rPr>
        <w:drawing>
          <wp:inline distT="0" distB="0" distL="0" distR="0" wp14:anchorId="76943032" wp14:editId="5259C2C8">
            <wp:extent cx="152400" cy="144780"/>
            <wp:effectExtent l="0" t="0" r="0" b="0"/>
            <wp:docPr id="18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BC3ECA">
        <w:t>.</w:t>
      </w:r>
    </w:p>
    <w:p w14:paraId="7648E0EC" w14:textId="77777777" w:rsidR="005A06A3" w:rsidRPr="00BC3ECA" w:rsidRDefault="005A06A3" w:rsidP="005B3A8E">
      <w:pPr>
        <w:pStyle w:val="BodyText"/>
      </w:pPr>
      <w:r w:rsidRPr="00BC3ECA">
        <w:t xml:space="preserve">Atsiveria langas </w:t>
      </w:r>
      <w:r w:rsidR="000E2B9A" w:rsidRPr="00BC3ECA">
        <w:rPr>
          <w:rStyle w:val="CharLangas"/>
        </w:rPr>
        <w:t>Patikrinimo aktų paieška &gt; Patikrinimo aktas</w:t>
      </w:r>
      <w:r w:rsidRPr="00BC3ECA">
        <w:t>.</w:t>
      </w:r>
    </w:p>
    <w:p w14:paraId="64E9C2E1" w14:textId="77777777" w:rsidR="005A06A3" w:rsidRPr="00BC3ECA" w:rsidRDefault="005A06A3" w:rsidP="005A06A3">
      <w:pPr>
        <w:pStyle w:val="AlnosNumbered"/>
      </w:pPr>
      <w:r w:rsidRPr="00BC3ECA">
        <w:t xml:space="preserve">Peržiūrėkite </w:t>
      </w:r>
      <w:r w:rsidR="000E2B9A" w:rsidRPr="00BC3ECA">
        <w:t>patikrinimo akto</w:t>
      </w:r>
      <w:r w:rsidRPr="00BC3ECA">
        <w:t xml:space="preserve"> duomenis.</w:t>
      </w:r>
    </w:p>
    <w:p w14:paraId="76E62965" w14:textId="77777777" w:rsidR="005A06A3" w:rsidRPr="00BC3ECA" w:rsidRDefault="005A06A3" w:rsidP="005A06A3">
      <w:pPr>
        <w:pStyle w:val="AlnosNumbered"/>
      </w:pPr>
      <w:r w:rsidRPr="00BC3ECA">
        <w:t xml:space="preserve">Spauskite </w:t>
      </w:r>
      <w:r w:rsidRPr="00BC3ECA">
        <w:rPr>
          <w:rStyle w:val="CharLaukas"/>
        </w:rPr>
        <w:t>[Trinti]</w:t>
      </w:r>
      <w:r w:rsidRPr="00BC3ECA">
        <w:t>.</w:t>
      </w:r>
    </w:p>
    <w:p w14:paraId="76CF0AF6" w14:textId="77777777" w:rsidR="005A06A3" w:rsidRPr="00BC3ECA" w:rsidRDefault="005A06A3" w:rsidP="005B3A8E">
      <w:pPr>
        <w:pStyle w:val="BodyText"/>
      </w:pPr>
      <w:r w:rsidRPr="00BC3ECA">
        <w:t xml:space="preserve">Sistema pašalina </w:t>
      </w:r>
      <w:r w:rsidR="000E2B9A" w:rsidRPr="00BC3ECA">
        <w:t>aktą</w:t>
      </w:r>
      <w:r w:rsidRPr="00BC3ECA">
        <w:t xml:space="preserve"> iš sistemos. </w:t>
      </w:r>
      <w:r w:rsidRPr="00BC3ECA">
        <w:br/>
        <w:t>Apie sėkmingai atliktą veiksmą pateikiamas pranešimas.</w:t>
      </w:r>
    </w:p>
    <w:p w14:paraId="7FE4888F" w14:textId="799AFF8A" w:rsidR="00F3393B" w:rsidRPr="00BC3ECA" w:rsidRDefault="00F3393B" w:rsidP="00F3393B">
      <w:pPr>
        <w:pStyle w:val="Heading2"/>
      </w:pPr>
      <w:bookmarkStart w:id="367" w:name="_Ref340240390"/>
      <w:bookmarkStart w:id="368" w:name="_Toc169621781"/>
      <w:r w:rsidRPr="00BC3ECA">
        <w:t>Redaguoti patikrinimo aktą</w:t>
      </w:r>
      <w:bookmarkEnd w:id="367"/>
      <w:bookmarkEnd w:id="368"/>
    </w:p>
    <w:p w14:paraId="7D57C643" w14:textId="77777777" w:rsidR="00F3393B" w:rsidRPr="00BC3ECA" w:rsidRDefault="00F3393B" w:rsidP="00F3393B">
      <w:pPr>
        <w:pStyle w:val="Alnostext"/>
      </w:pPr>
      <w:r w:rsidRPr="00BC3ECA">
        <w:t xml:space="preserve">Paskirtis – sudaryti sąlygas </w:t>
      </w:r>
      <w:r w:rsidRPr="00BC3ECA">
        <w:rPr>
          <w:rFonts w:cs="Arial"/>
        </w:rPr>
        <w:t>sistemos naudotojui sistemoje pažymėti patikrinimo rezultatus, keisti kitus patikrinimo akto duomenis</w:t>
      </w:r>
      <w:r w:rsidRPr="00BC3ECA">
        <w:t xml:space="preserve">. </w:t>
      </w:r>
    </w:p>
    <w:p w14:paraId="2B5E0355" w14:textId="77777777" w:rsidR="00F3393B" w:rsidRPr="00BC3ECA" w:rsidRDefault="00F3393B" w:rsidP="00F3393B">
      <w:pPr>
        <w:pStyle w:val="HeadingB"/>
        <w:rPr>
          <w:noProof w:val="0"/>
        </w:rPr>
      </w:pPr>
      <w:r w:rsidRPr="00BC3ECA">
        <w:rPr>
          <w:noProof w:val="0"/>
        </w:rPr>
        <w:t>Kas gali atlikti</w:t>
      </w:r>
    </w:p>
    <w:p w14:paraId="50B2AB9F" w14:textId="77777777" w:rsidR="00F3393B" w:rsidRPr="00BC3ECA" w:rsidRDefault="00557CF8" w:rsidP="00F3393B">
      <w:pPr>
        <w:pStyle w:val="Alnostext"/>
      </w:pPr>
      <w:r w:rsidRPr="00BC3ECA">
        <w:t>Redaguoti</w:t>
      </w:r>
      <w:r w:rsidR="00F3393B" w:rsidRPr="00BC3ECA">
        <w:t xml:space="preserve"> patikrinimo aktą sistemo</w:t>
      </w:r>
      <w:r w:rsidRPr="00BC3ECA">
        <w:t>je</w:t>
      </w:r>
      <w:r w:rsidR="00F3393B" w:rsidRPr="00BC3ECA">
        <w:t xml:space="preserve"> gali:</w:t>
      </w:r>
    </w:p>
    <w:p w14:paraId="716EC122" w14:textId="77777777" w:rsidR="00F3393B" w:rsidRPr="00BC3ECA" w:rsidRDefault="00F3393B" w:rsidP="00F3393B">
      <w:pPr>
        <w:pStyle w:val="AlnostextBuleted"/>
      </w:pPr>
      <w:r w:rsidRPr="00BC3ECA">
        <w:t>Vyr. fondų saugotojas;</w:t>
      </w:r>
    </w:p>
    <w:p w14:paraId="40F43567" w14:textId="77777777" w:rsidR="00F3393B" w:rsidRPr="00BC3ECA" w:rsidRDefault="00F3393B" w:rsidP="00F3393B">
      <w:pPr>
        <w:pStyle w:val="AlnostextBuleted"/>
      </w:pPr>
      <w:r w:rsidRPr="00BC3ECA">
        <w:t>Naudotojas, kuriam suteiktos teisės tvarkyti patikrinimo aktus.</w:t>
      </w:r>
    </w:p>
    <w:p w14:paraId="73B19A97" w14:textId="77777777" w:rsidR="00F3393B" w:rsidRPr="00BC3ECA" w:rsidRDefault="00F3393B" w:rsidP="00F3393B">
      <w:pPr>
        <w:pStyle w:val="HeadingB"/>
        <w:rPr>
          <w:noProof w:val="0"/>
        </w:rPr>
      </w:pPr>
      <w:r w:rsidRPr="00BC3ECA">
        <w:rPr>
          <w:noProof w:val="0"/>
        </w:rPr>
        <w:t>Kaip atlikti</w:t>
      </w:r>
    </w:p>
    <w:p w14:paraId="7F847B74" w14:textId="77777777" w:rsidR="00F3393B" w:rsidRPr="00BC3ECA" w:rsidRDefault="00F3393B" w:rsidP="00F3393B">
      <w:pPr>
        <w:pStyle w:val="Alnostext"/>
        <w:keepNext/>
      </w:pPr>
      <w:r w:rsidRPr="00BC3ECA">
        <w:t xml:space="preserve">Norėdami </w:t>
      </w:r>
      <w:r w:rsidR="00424DBE" w:rsidRPr="00BC3ECA">
        <w:t>redaguoti</w:t>
      </w:r>
      <w:r w:rsidRPr="00BC3ECA">
        <w:t xml:space="preserve"> aktą, atlikite šiuos veiksmus:</w:t>
      </w:r>
    </w:p>
    <w:p w14:paraId="188100DD" w14:textId="77777777" w:rsidR="004E7552" w:rsidRPr="00BC3ECA" w:rsidRDefault="004E7552" w:rsidP="007171F7">
      <w:pPr>
        <w:pStyle w:val="AlnosNumbered"/>
        <w:numPr>
          <w:ilvl w:val="0"/>
          <w:numId w:val="141"/>
        </w:numPr>
      </w:pPr>
      <w:r w:rsidRPr="00BC3ECA">
        <w:t xml:space="preserve">Iš meniu pasirinkite </w:t>
      </w:r>
      <w:r w:rsidRPr="00BC3ECA">
        <w:rPr>
          <w:rStyle w:val="CharMeniu"/>
        </w:rPr>
        <w:t>Patikrinimo aktai -&gt; Patikrinimo aktų paieška</w:t>
      </w:r>
      <w:r w:rsidRPr="00BC3ECA">
        <w:t>.</w:t>
      </w:r>
    </w:p>
    <w:p w14:paraId="412102E5" w14:textId="591A035C" w:rsidR="004E7552" w:rsidRPr="00BC3ECA" w:rsidRDefault="004E7552" w:rsidP="002C37D5">
      <w:pPr>
        <w:pStyle w:val="BodyText"/>
      </w:pPr>
      <w:r w:rsidRPr="00BC3ECA">
        <w:t xml:space="preserve">Atsiveria langas </w:t>
      </w:r>
      <w:r w:rsidRPr="00BC3ECA">
        <w:rPr>
          <w:rStyle w:val="CharLangas"/>
        </w:rPr>
        <w:t>Patikrinimo aktų paieška</w:t>
      </w:r>
      <w:r w:rsidRPr="00BC3ECA">
        <w:t>.</w:t>
      </w:r>
    </w:p>
    <w:p w14:paraId="51F4E758" w14:textId="510AE389" w:rsidR="002C37D5" w:rsidRPr="00BC3ECA" w:rsidRDefault="002C37D5" w:rsidP="002C37D5">
      <w:pPr>
        <w:pStyle w:val="AlnosNumbered"/>
        <w:numPr>
          <w:ilvl w:val="0"/>
          <w:numId w:val="0"/>
        </w:numPr>
        <w:ind w:left="794"/>
      </w:pPr>
      <w:r w:rsidRPr="00BC3ECA">
        <w:rPr>
          <w:noProof/>
        </w:rPr>
        <w:drawing>
          <wp:inline distT="0" distB="0" distL="0" distR="0" wp14:anchorId="29C7DFBA" wp14:editId="34D29580">
            <wp:extent cx="5284590" cy="909114"/>
            <wp:effectExtent l="19050" t="19050" r="1143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tikrinimo aktų paieška.png"/>
                    <pic:cNvPicPr/>
                  </pic:nvPicPr>
                  <pic:blipFill>
                    <a:blip r:embed="rId196">
                      <a:extLst>
                        <a:ext uri="{28A0092B-C50C-407E-A947-70E740481C1C}">
                          <a14:useLocalDpi xmlns:a14="http://schemas.microsoft.com/office/drawing/2010/main" val="0"/>
                        </a:ext>
                      </a:extLst>
                    </a:blip>
                    <a:stretch>
                      <a:fillRect/>
                    </a:stretch>
                  </pic:blipFill>
                  <pic:spPr>
                    <a:xfrm>
                      <a:off x="0" y="0"/>
                      <a:ext cx="5443154" cy="936392"/>
                    </a:xfrm>
                    <a:prstGeom prst="rect">
                      <a:avLst/>
                    </a:prstGeom>
                    <a:ln w="3175">
                      <a:solidFill>
                        <a:schemeClr val="tx1"/>
                      </a:solidFill>
                    </a:ln>
                  </pic:spPr>
                </pic:pic>
              </a:graphicData>
            </a:graphic>
          </wp:inline>
        </w:drawing>
      </w:r>
    </w:p>
    <w:p w14:paraId="2A78CF9A" w14:textId="49936594" w:rsidR="004E7552" w:rsidRPr="00BC3ECA" w:rsidRDefault="004E7552" w:rsidP="004E7552">
      <w:pPr>
        <w:pStyle w:val="AlnosNumbered"/>
      </w:pPr>
      <w:r w:rsidRPr="00BC3ECA">
        <w:t xml:space="preserve">Nurodykite patikrinimo akto </w:t>
      </w:r>
      <w:r w:rsidR="002C37D5" w:rsidRPr="00BC3ECA">
        <w:t>paieškos kriterijus</w:t>
      </w:r>
      <w:r w:rsidRPr="00BC3ECA">
        <w:t>.</w:t>
      </w:r>
    </w:p>
    <w:p w14:paraId="77C11A90" w14:textId="3995FCE5" w:rsidR="004E7552" w:rsidRPr="00BC3ECA" w:rsidRDefault="004E7552" w:rsidP="005B3A8E">
      <w:pPr>
        <w:pStyle w:val="BodyText"/>
      </w:pPr>
      <w:r w:rsidRPr="00BC3ECA">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512286" w:rsidRPr="00BC3ECA">
        <w:rPr>
          <w:rStyle w:val="CharLangas"/>
        </w:rPr>
        <w:t xml:space="preserve"> </w:t>
      </w:r>
      <w:r w:rsidRPr="00BC3ECA">
        <w:rPr>
          <w:rStyle w:val="CharLangas"/>
        </w:rPr>
        <w:t>psl.)</w:t>
      </w:r>
      <w:r w:rsidRPr="00BC3ECA">
        <w:t>.</w:t>
      </w:r>
    </w:p>
    <w:p w14:paraId="4624FB6D" w14:textId="77777777" w:rsidR="004E7552" w:rsidRPr="00BC3ECA" w:rsidRDefault="004E7552" w:rsidP="004E7552">
      <w:pPr>
        <w:pStyle w:val="AlnosNumbered"/>
      </w:pPr>
      <w:r w:rsidRPr="00BC3ECA">
        <w:t xml:space="preserve">Spauskite </w:t>
      </w:r>
      <w:r w:rsidRPr="00BC3ECA">
        <w:rPr>
          <w:rStyle w:val="CharLaukas"/>
        </w:rPr>
        <w:t>[Ieškoti]</w:t>
      </w:r>
      <w:r w:rsidRPr="00BC3ECA">
        <w:t>.</w:t>
      </w:r>
    </w:p>
    <w:p w14:paraId="13CE5AD8" w14:textId="77777777" w:rsidR="004E7552" w:rsidRPr="00BC3ECA" w:rsidRDefault="004E7552" w:rsidP="005B3A8E">
      <w:pPr>
        <w:pStyle w:val="BodyText"/>
      </w:pPr>
      <w:r w:rsidRPr="00BC3ECA">
        <w:t>Sistema pateikia paieškos kriterijus atitinkančių įrašų sąrašą.</w:t>
      </w:r>
    </w:p>
    <w:p w14:paraId="6E7FC691" w14:textId="300DBFC6" w:rsidR="004E7552" w:rsidRPr="00BC3ECA" w:rsidRDefault="004E7552" w:rsidP="004E7552">
      <w:pPr>
        <w:pStyle w:val="AlnosNumbered"/>
      </w:pPr>
      <w:r w:rsidRPr="00BC3ECA">
        <w:lastRenderedPageBreak/>
        <w:t xml:space="preserve">Atsiverskite redagavimui patikrinimo akto duomenis, spauskite piktogramą </w:t>
      </w:r>
      <w:r w:rsidR="00424185" w:rsidRPr="00BC3ECA">
        <w:rPr>
          <w:noProof/>
          <w:lang w:eastAsia="lt-LT"/>
        </w:rPr>
        <w:drawing>
          <wp:inline distT="0" distB="0" distL="0" distR="0" wp14:anchorId="4DCB20BD" wp14:editId="4E731587">
            <wp:extent cx="160020" cy="160020"/>
            <wp:effectExtent l="0" t="0" r="0" b="0"/>
            <wp:docPr id="186"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BC3ECA">
        <w:t>.</w:t>
      </w:r>
    </w:p>
    <w:p w14:paraId="6AFD8A21" w14:textId="2011D688" w:rsidR="00A26F84" w:rsidRPr="00BC3ECA" w:rsidRDefault="004E7552" w:rsidP="009922B5">
      <w:pPr>
        <w:pStyle w:val="BodyText"/>
        <w:rPr>
          <w:rStyle w:val="CharLangas"/>
        </w:rPr>
      </w:pPr>
      <w:r w:rsidRPr="00BC3ECA">
        <w:t xml:space="preserve">Atsiveria langas </w:t>
      </w:r>
      <w:r w:rsidRPr="00BC3ECA">
        <w:rPr>
          <w:rStyle w:val="CharLangas"/>
        </w:rPr>
        <w:t>Patikrinimo aktų paieška &gt; Patikrinimo aktas.</w:t>
      </w:r>
    </w:p>
    <w:p w14:paraId="62C532CA" w14:textId="0EF211B1" w:rsidR="009922B5" w:rsidRPr="00BC3ECA" w:rsidRDefault="00F84CA4" w:rsidP="00F84CA4">
      <w:pPr>
        <w:pStyle w:val="AlnosNumbered"/>
        <w:numPr>
          <w:ilvl w:val="0"/>
          <w:numId w:val="0"/>
        </w:numPr>
        <w:ind w:left="794"/>
        <w:jc w:val="center"/>
      </w:pPr>
      <w:r w:rsidRPr="00F84CA4">
        <w:rPr>
          <w:noProof/>
        </w:rPr>
        <w:drawing>
          <wp:inline distT="0" distB="0" distL="0" distR="0" wp14:anchorId="779D686C" wp14:editId="1264AA28">
            <wp:extent cx="5850890" cy="28822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850890" cy="2882265"/>
                    </a:xfrm>
                    <a:prstGeom prst="rect">
                      <a:avLst/>
                    </a:prstGeom>
                  </pic:spPr>
                </pic:pic>
              </a:graphicData>
            </a:graphic>
          </wp:inline>
        </w:drawing>
      </w:r>
    </w:p>
    <w:p w14:paraId="1BA8F64C" w14:textId="77777777" w:rsidR="00760CBC" w:rsidRPr="00BC3ECA" w:rsidRDefault="00760CBC" w:rsidP="00760CBC">
      <w:pPr>
        <w:pStyle w:val="AlnosNumbered"/>
      </w:pPr>
      <w:r w:rsidRPr="00BC3ECA">
        <w:t>Peržiūrėkite patikrinimo akto duomenis.</w:t>
      </w:r>
    </w:p>
    <w:p w14:paraId="3BFD8113" w14:textId="77777777" w:rsidR="00A26F84" w:rsidRPr="00BC3ECA" w:rsidRDefault="00760CBC" w:rsidP="00F3393B">
      <w:pPr>
        <w:pStyle w:val="AlnosNumbered"/>
      </w:pPr>
      <w:r w:rsidRPr="00BC3ECA">
        <w:t>Jei reikia, keiskite tikrinamų eksponatų sąrašą.</w:t>
      </w:r>
    </w:p>
    <w:p w14:paraId="074D89FA" w14:textId="77777777" w:rsidR="00760CBC" w:rsidRPr="00BC3ECA" w:rsidRDefault="00760CBC" w:rsidP="00F3393B">
      <w:pPr>
        <w:pStyle w:val="AlnosNumbered"/>
      </w:pPr>
      <w:r w:rsidRPr="00BC3ECA">
        <w:t>Jei reikia, pažymėkite patikrinimo rezultatus:</w:t>
      </w:r>
    </w:p>
    <w:p w14:paraId="22FEFCA9" w14:textId="4E09A0BB" w:rsidR="00562295" w:rsidRPr="00BC3ECA" w:rsidRDefault="00C47AB4" w:rsidP="007171F7">
      <w:pPr>
        <w:pStyle w:val="AlnosNumbered"/>
        <w:numPr>
          <w:ilvl w:val="1"/>
          <w:numId w:val="1"/>
        </w:numPr>
      </w:pPr>
      <w:r w:rsidRPr="00BC3ECA">
        <w:t>Pasirinkite būklę Pakitusi/Nepakitusi</w:t>
      </w:r>
      <w:r w:rsidR="00F74D8D" w:rsidRPr="00BC3ECA">
        <w:t>.</w:t>
      </w:r>
    </w:p>
    <w:p w14:paraId="48B85887" w14:textId="0CEFB3AC" w:rsidR="00F74D8D" w:rsidRPr="00BC3ECA" w:rsidRDefault="00F74D8D" w:rsidP="007171F7">
      <w:pPr>
        <w:pStyle w:val="AlnosNumbered"/>
        <w:numPr>
          <w:ilvl w:val="1"/>
          <w:numId w:val="1"/>
        </w:numPr>
      </w:pPr>
      <w:r w:rsidRPr="00BC3ECA">
        <w:t>Siūlomą nurašyti eksponatą pažymėkite varnele.</w:t>
      </w:r>
    </w:p>
    <w:p w14:paraId="44B2E7A7" w14:textId="77777777" w:rsidR="00760CBC" w:rsidRPr="00BC3ECA" w:rsidRDefault="00760CBC" w:rsidP="007171F7">
      <w:pPr>
        <w:pStyle w:val="AlnosNumbered"/>
        <w:numPr>
          <w:ilvl w:val="1"/>
          <w:numId w:val="1"/>
        </w:numPr>
      </w:pPr>
      <w:r w:rsidRPr="00BC3ECA">
        <w:t xml:space="preserve">Patikrinto eksponato įrašo stulpelyje </w:t>
      </w:r>
      <w:r w:rsidRPr="00BC3ECA">
        <w:rPr>
          <w:rStyle w:val="CharLaukas"/>
        </w:rPr>
        <w:t>Patikrintas?</w:t>
      </w:r>
      <w:r w:rsidRPr="00BC3ECA">
        <w:t xml:space="preserve"> pažymėkite varnele.</w:t>
      </w:r>
    </w:p>
    <w:p w14:paraId="1E6DD57A" w14:textId="77777777" w:rsidR="00760CBC" w:rsidRPr="00BC3ECA" w:rsidRDefault="00760CBC" w:rsidP="007171F7">
      <w:pPr>
        <w:pStyle w:val="AlnosNumbered"/>
        <w:numPr>
          <w:ilvl w:val="1"/>
          <w:numId w:val="1"/>
        </w:numPr>
      </w:pPr>
      <w:r w:rsidRPr="00BC3ECA">
        <w:t>Įrašykite pastabą apie eksponato patikrinimo rezultatą.</w:t>
      </w:r>
    </w:p>
    <w:p w14:paraId="76A35AB2" w14:textId="77777777" w:rsidR="00760CBC" w:rsidRPr="00BC3ECA" w:rsidRDefault="00760CBC" w:rsidP="00760CBC">
      <w:pPr>
        <w:pStyle w:val="AlnosNumbered"/>
        <w:keepNext/>
        <w:rPr>
          <w:rStyle w:val="AlnostextChar"/>
        </w:rPr>
      </w:pPr>
      <w:bookmarkStart w:id="369" w:name="_Ref334019864"/>
      <w:bookmarkStart w:id="370" w:name="_Ref334019866"/>
      <w:bookmarkStart w:id="371" w:name="_Ref334021081"/>
      <w:bookmarkStart w:id="372" w:name="_Ref334021083"/>
      <w:r w:rsidRPr="00BC3ECA">
        <w:t xml:space="preserve">Spauskite </w:t>
      </w:r>
      <w:r w:rsidRPr="00BC3ECA">
        <w:rPr>
          <w:rStyle w:val="CharLaukas"/>
        </w:rPr>
        <w:t>[Išsaugoti]</w:t>
      </w:r>
      <w:r w:rsidRPr="00BC3ECA">
        <w:rPr>
          <w:rStyle w:val="AlnostextChar"/>
        </w:rPr>
        <w:t>.</w:t>
      </w:r>
    </w:p>
    <w:p w14:paraId="73DB5366" w14:textId="77777777" w:rsidR="00760CBC" w:rsidRPr="00BC3ECA" w:rsidRDefault="00760CBC" w:rsidP="005B3A8E">
      <w:pPr>
        <w:pStyle w:val="BodyText"/>
      </w:pPr>
      <w:r w:rsidRPr="00BC3ECA">
        <w:t>Sistema išsaugo patikrinimo akto duomenis.</w:t>
      </w:r>
    </w:p>
    <w:p w14:paraId="401B7042" w14:textId="77777777" w:rsidR="0015688B" w:rsidRPr="00BC3ECA" w:rsidRDefault="0015688B" w:rsidP="0015688B">
      <w:pPr>
        <w:pStyle w:val="AlnosNumbered"/>
      </w:pPr>
      <w:r w:rsidRPr="00BC3ECA">
        <w:t>Jei reikia, suformuokite patikrinimo aktą spausdinimui.</w:t>
      </w:r>
    </w:p>
    <w:p w14:paraId="77AE65B8" w14:textId="5B8AEC1F" w:rsidR="0015688B" w:rsidRPr="00BC3ECA" w:rsidRDefault="0015688B" w:rsidP="005B3A8E">
      <w:pPr>
        <w:pStyle w:val="BodyText"/>
      </w:pPr>
      <w:r w:rsidRPr="00BC3ECA">
        <w:t xml:space="preserve">Kaip atlikti skaitykite skyriuje </w:t>
      </w:r>
      <w:r w:rsidRPr="00BC3ECA">
        <w:rPr>
          <w:rStyle w:val="CharLangas"/>
        </w:rPr>
        <w:fldChar w:fldCharType="begin"/>
      </w:r>
      <w:r w:rsidRPr="00BC3ECA">
        <w:rPr>
          <w:rStyle w:val="CharLangas"/>
        </w:rPr>
        <w:instrText xml:space="preserve"> REF _Ref340240534 \h  \* MERGEFORMAT </w:instrText>
      </w:r>
      <w:r w:rsidRPr="00BC3ECA">
        <w:rPr>
          <w:rStyle w:val="CharLangas"/>
        </w:rPr>
      </w:r>
      <w:r w:rsidRPr="00BC3ECA">
        <w:rPr>
          <w:rStyle w:val="CharLangas"/>
        </w:rPr>
        <w:fldChar w:fldCharType="separate"/>
      </w:r>
      <w:r w:rsidR="000D676C" w:rsidRPr="000D676C">
        <w:rPr>
          <w:rStyle w:val="CharLangas"/>
        </w:rPr>
        <w:t>Suformuoti patikrinimo aktą spausdinimui</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_Ref334021083 \h </w:instrText>
      </w:r>
      <w:r w:rsidRPr="00BC3ECA">
        <w:rPr>
          <w:rStyle w:val="CharLangas"/>
        </w:rPr>
      </w:r>
      <w:r w:rsidRPr="00BC3ECA">
        <w:rPr>
          <w:rStyle w:val="CharLangas"/>
        </w:rPr>
        <w:fldChar w:fldCharType="separate"/>
      </w:r>
      <w:r w:rsidR="000D676C">
        <w:rPr>
          <w:rStyle w:val="CharLangas"/>
          <w:noProof/>
        </w:rPr>
        <w:t>102</w:t>
      </w:r>
      <w:r w:rsidRPr="00BC3ECA">
        <w:rPr>
          <w:rStyle w:val="CharLangas"/>
        </w:rPr>
        <w:fldChar w:fldCharType="end"/>
      </w:r>
      <w:r w:rsidRPr="00BC3ECA">
        <w:rPr>
          <w:rStyle w:val="CharLangas"/>
        </w:rPr>
        <w:t xml:space="preserve"> psl.)</w:t>
      </w:r>
      <w:r w:rsidRPr="00BC3ECA">
        <w:t>.</w:t>
      </w:r>
    </w:p>
    <w:p w14:paraId="78814A90" w14:textId="419E02D8" w:rsidR="005A5098" w:rsidRPr="00BC3ECA" w:rsidRDefault="005A5098" w:rsidP="005A5098">
      <w:pPr>
        <w:pStyle w:val="Heading2"/>
      </w:pPr>
      <w:bookmarkStart w:id="373" w:name="_Ref340240534"/>
      <w:bookmarkStart w:id="374" w:name="_Toc169621782"/>
      <w:r w:rsidRPr="00BC3ECA">
        <w:t>Suformuoti patikrinimo aktą spausdinimui</w:t>
      </w:r>
      <w:bookmarkEnd w:id="369"/>
      <w:bookmarkEnd w:id="370"/>
      <w:bookmarkEnd w:id="371"/>
      <w:bookmarkEnd w:id="372"/>
      <w:bookmarkEnd w:id="373"/>
      <w:bookmarkEnd w:id="374"/>
    </w:p>
    <w:p w14:paraId="131666EF" w14:textId="38A60A38" w:rsidR="00B06F57" w:rsidRPr="00BC3ECA" w:rsidRDefault="00B06F57" w:rsidP="00B06F57">
      <w:pPr>
        <w:pStyle w:val="Alnostext"/>
        <w:keepNext/>
      </w:pPr>
      <w:r w:rsidRPr="00BC3ECA">
        <w:t xml:space="preserve">Paskirtis – </w:t>
      </w:r>
      <w:r w:rsidRPr="00BC3ECA">
        <w:rPr>
          <w:rFonts w:cs="Arial"/>
        </w:rPr>
        <w:t xml:space="preserve">suformuoti </w:t>
      </w:r>
      <w:r w:rsidR="008A1174" w:rsidRPr="00BC3ECA">
        <w:rPr>
          <w:rFonts w:cs="Arial"/>
        </w:rPr>
        <w:t>patikrinimo aktą jo spausdinimui</w:t>
      </w:r>
      <w:r w:rsidRPr="00BC3ECA">
        <w:rPr>
          <w:rFonts w:cs="Arial"/>
        </w:rPr>
        <w:t>.</w:t>
      </w:r>
    </w:p>
    <w:p w14:paraId="1DCAE7BE" w14:textId="3EE273E6" w:rsidR="00B9568D" w:rsidRPr="00BC3ECA" w:rsidRDefault="006E5963" w:rsidP="00B06F57">
      <w:pPr>
        <w:pStyle w:val="Alnostext"/>
        <w:keepNext/>
      </w:pPr>
      <w:r w:rsidRPr="00BC3ECA">
        <w:t>Galima spausdinti dvi patikrinimo akto dalis:</w:t>
      </w:r>
    </w:p>
    <w:p w14:paraId="5D05AC5D" w14:textId="5DD44BF9" w:rsidR="006E5963" w:rsidRPr="00BC3ECA" w:rsidRDefault="0038116A" w:rsidP="00DB10CD">
      <w:pPr>
        <w:pStyle w:val="Alnostext"/>
        <w:keepNext/>
        <w:numPr>
          <w:ilvl w:val="0"/>
          <w:numId w:val="191"/>
        </w:numPr>
        <w:spacing w:before="0" w:after="0"/>
      </w:pPr>
      <w:r w:rsidRPr="00BC3ECA">
        <w:t>Pagrindinė akto duomenų forma be tikrinamų eksponatų sąrašo;</w:t>
      </w:r>
    </w:p>
    <w:p w14:paraId="4BBACD59" w14:textId="43982838" w:rsidR="0038116A" w:rsidRPr="00BC3ECA" w:rsidRDefault="005566AE" w:rsidP="00DB10CD">
      <w:pPr>
        <w:pStyle w:val="Alnostext"/>
        <w:keepNext/>
        <w:numPr>
          <w:ilvl w:val="0"/>
          <w:numId w:val="191"/>
        </w:numPr>
        <w:spacing w:before="0"/>
      </w:pPr>
      <w:r w:rsidRPr="00BC3ECA">
        <w:t>Eksponatų sąrašas;</w:t>
      </w:r>
    </w:p>
    <w:p w14:paraId="5D779299" w14:textId="77777777" w:rsidR="00B06F57" w:rsidRPr="00BC3ECA" w:rsidRDefault="00B06F57" w:rsidP="00B06F57">
      <w:pPr>
        <w:pStyle w:val="HeadingB"/>
        <w:rPr>
          <w:noProof w:val="0"/>
        </w:rPr>
      </w:pPr>
      <w:r w:rsidRPr="00BC3ECA">
        <w:rPr>
          <w:noProof w:val="0"/>
        </w:rPr>
        <w:t>Kas gali atlikti</w:t>
      </w:r>
    </w:p>
    <w:p w14:paraId="4F3FE520" w14:textId="77777777" w:rsidR="00B06F57" w:rsidRPr="00BC3ECA" w:rsidRDefault="00B06F57" w:rsidP="008A1174">
      <w:pPr>
        <w:pStyle w:val="Alnostext"/>
        <w:keepNext/>
      </w:pPr>
      <w:r w:rsidRPr="00BC3ECA">
        <w:rPr>
          <w:rFonts w:cs="Arial"/>
        </w:rPr>
        <w:t xml:space="preserve">Formuoti </w:t>
      </w:r>
      <w:r w:rsidR="008A1174" w:rsidRPr="00BC3ECA">
        <w:rPr>
          <w:rFonts w:cs="Arial"/>
        </w:rPr>
        <w:t>aktą</w:t>
      </w:r>
      <w:r w:rsidRPr="00BC3ECA">
        <w:rPr>
          <w:rFonts w:cs="Arial"/>
        </w:rPr>
        <w:t xml:space="preserve"> spausdinimui</w:t>
      </w:r>
      <w:r w:rsidRPr="00BC3ECA">
        <w:t xml:space="preserve"> gali:</w:t>
      </w:r>
    </w:p>
    <w:p w14:paraId="6145EBE4" w14:textId="77777777" w:rsidR="00B06F57" w:rsidRPr="00BC3ECA" w:rsidRDefault="00B06F57" w:rsidP="008A1174">
      <w:pPr>
        <w:pStyle w:val="AlnostextBuleted"/>
        <w:keepNext/>
      </w:pPr>
      <w:r w:rsidRPr="00BC3ECA">
        <w:t>Vyr. fondų saugotojas;</w:t>
      </w:r>
    </w:p>
    <w:p w14:paraId="3B8206D4" w14:textId="77777777" w:rsidR="001D3BDB" w:rsidRPr="00BC3ECA" w:rsidRDefault="00B06F57" w:rsidP="001D3BDB">
      <w:pPr>
        <w:pStyle w:val="AlnostextBuleted"/>
        <w:spacing w:after="240"/>
      </w:pPr>
      <w:r w:rsidRPr="00BC3ECA">
        <w:t>Naudotojas, kuriam suteikta teisė</w:t>
      </w:r>
      <w:r w:rsidR="008A1174" w:rsidRPr="00BC3ECA">
        <w:t xml:space="preserve"> peržiūrėti ir tvarkyti patikrinimo aktus</w:t>
      </w:r>
      <w:r w:rsidRPr="00BC3ECA">
        <w:t>.</w:t>
      </w:r>
    </w:p>
    <w:p w14:paraId="3F3836C6" w14:textId="77777777" w:rsidR="001D3BDB" w:rsidRPr="00BC3ECA" w:rsidRDefault="001D3BDB" w:rsidP="001D3BDB">
      <w:pPr>
        <w:pStyle w:val="AlnostextBuleted"/>
        <w:numPr>
          <w:ilvl w:val="0"/>
          <w:numId w:val="0"/>
        </w:numPr>
        <w:spacing w:after="240"/>
      </w:pPr>
    </w:p>
    <w:p w14:paraId="4D731809" w14:textId="064CC79D" w:rsidR="00B06F57" w:rsidRPr="00BC3ECA" w:rsidRDefault="00B06F57" w:rsidP="001D3BDB">
      <w:pPr>
        <w:pStyle w:val="AlnostextBuleted"/>
        <w:numPr>
          <w:ilvl w:val="0"/>
          <w:numId w:val="0"/>
        </w:numPr>
        <w:spacing w:after="240"/>
        <w:rPr>
          <w:b/>
        </w:rPr>
      </w:pPr>
      <w:r w:rsidRPr="00BC3ECA">
        <w:rPr>
          <w:b/>
        </w:rPr>
        <w:t>Kaip atlikti</w:t>
      </w:r>
    </w:p>
    <w:p w14:paraId="469C2E1A" w14:textId="1D072C82" w:rsidR="006E48D1" w:rsidRPr="00BC3ECA" w:rsidRDefault="009E209F" w:rsidP="001D3BDB">
      <w:pPr>
        <w:pStyle w:val="Heading3"/>
        <w:rPr>
          <w:noProof w:val="0"/>
        </w:rPr>
      </w:pPr>
      <w:bookmarkStart w:id="375" w:name="_Toc169621783"/>
      <w:r w:rsidRPr="00BC3ECA">
        <w:rPr>
          <w:noProof w:val="0"/>
        </w:rPr>
        <w:t>Pagrindinė akto duomenų forma</w:t>
      </w:r>
      <w:bookmarkEnd w:id="375"/>
    </w:p>
    <w:p w14:paraId="536DFDEA" w14:textId="77777777" w:rsidR="00B06F57" w:rsidRPr="00BC3ECA" w:rsidRDefault="00B06F57" w:rsidP="00661684">
      <w:pPr>
        <w:pStyle w:val="Alnostext"/>
        <w:keepNext/>
      </w:pPr>
      <w:r w:rsidRPr="00BC3ECA">
        <w:t xml:space="preserve">Norėdami formuoti </w:t>
      </w:r>
      <w:r w:rsidR="001F3D7C" w:rsidRPr="00BC3ECA">
        <w:rPr>
          <w:rFonts w:cs="Arial"/>
        </w:rPr>
        <w:t>aktą</w:t>
      </w:r>
      <w:r w:rsidRPr="00BC3ECA">
        <w:rPr>
          <w:rFonts w:cs="Arial"/>
        </w:rPr>
        <w:t xml:space="preserve"> spausdinimui</w:t>
      </w:r>
      <w:r w:rsidRPr="00BC3ECA">
        <w:t>, atlikite šiuos veiksmus:</w:t>
      </w:r>
    </w:p>
    <w:p w14:paraId="3DB2E262" w14:textId="77777777" w:rsidR="001F3D7C" w:rsidRPr="00BC3ECA" w:rsidRDefault="00057D59" w:rsidP="007171F7">
      <w:pPr>
        <w:pStyle w:val="AlnosNumbered"/>
        <w:keepNext/>
        <w:numPr>
          <w:ilvl w:val="0"/>
          <w:numId w:val="75"/>
        </w:numPr>
      </w:pPr>
      <w:r w:rsidRPr="00BC3ECA">
        <w:t>Atsiverskite patikrinimo akto duomenis.</w:t>
      </w:r>
    </w:p>
    <w:p w14:paraId="12A3A46B" w14:textId="6BC86C4C" w:rsidR="00057D59" w:rsidRPr="00BC3ECA" w:rsidRDefault="00057D59"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_Ref334020496 \h  \* MERGEFORMAT </w:instrText>
      </w:r>
      <w:r w:rsidRPr="00BC3ECA">
        <w:rPr>
          <w:rStyle w:val="CharLangas"/>
        </w:rPr>
      </w:r>
      <w:r w:rsidRPr="00BC3ECA">
        <w:rPr>
          <w:rStyle w:val="CharLangas"/>
        </w:rPr>
        <w:fldChar w:fldCharType="separate"/>
      </w:r>
      <w:r w:rsidR="000D676C" w:rsidRPr="000D676C">
        <w:rPr>
          <w:rStyle w:val="CharLangas"/>
        </w:rPr>
        <w:t>Surasti ir peržiūrėti patikrinimo aktą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_Ref334020498 \h </w:instrText>
      </w:r>
      <w:r w:rsidRPr="00BC3ECA">
        <w:rPr>
          <w:rStyle w:val="CharLangas"/>
        </w:rPr>
      </w:r>
      <w:r w:rsidRPr="00BC3ECA">
        <w:rPr>
          <w:rStyle w:val="CharLangas"/>
        </w:rPr>
        <w:fldChar w:fldCharType="separate"/>
      </w:r>
      <w:r w:rsidR="000D676C">
        <w:rPr>
          <w:rStyle w:val="CharLangas"/>
          <w:noProof/>
        </w:rPr>
        <w:t>100</w:t>
      </w:r>
      <w:r w:rsidRPr="00BC3ECA">
        <w:rPr>
          <w:rStyle w:val="CharLangas"/>
        </w:rPr>
        <w:fldChar w:fldCharType="end"/>
      </w:r>
      <w:r w:rsidRPr="00BC3ECA">
        <w:rPr>
          <w:rStyle w:val="CharLangas"/>
        </w:rPr>
        <w:t xml:space="preserve"> psl.)</w:t>
      </w:r>
      <w:r w:rsidRPr="00BC3ECA">
        <w:t>.</w:t>
      </w:r>
    </w:p>
    <w:p w14:paraId="2AE7560B" w14:textId="6DF117F2" w:rsidR="005A06A3" w:rsidRPr="00BC3ECA" w:rsidRDefault="005A06A3" w:rsidP="00661684">
      <w:pPr>
        <w:pStyle w:val="AlnosNumbered"/>
        <w:keepNext/>
      </w:pPr>
      <w:bookmarkStart w:id="376" w:name="_Ref307573196"/>
      <w:r w:rsidRPr="00BC3ECA">
        <w:lastRenderedPageBreak/>
        <w:t xml:space="preserve">Lange </w:t>
      </w:r>
      <w:r w:rsidRPr="00BC3ECA">
        <w:rPr>
          <w:rStyle w:val="CharLangas"/>
        </w:rPr>
        <w:t>Patikrinimo aktų paieška &gt; Patikrinimo aktas</w:t>
      </w:r>
      <w:r w:rsidRPr="00BC3ECA">
        <w:t xml:space="preserve"> spauskite </w:t>
      </w:r>
      <w:r w:rsidR="00424185" w:rsidRPr="00BC3ECA">
        <w:rPr>
          <w:noProof/>
          <w:lang w:eastAsia="lt-LT"/>
        </w:rPr>
        <w:drawing>
          <wp:inline distT="0" distB="0" distL="0" distR="0" wp14:anchorId="03C9D8DF" wp14:editId="657FABDD">
            <wp:extent cx="640080" cy="190500"/>
            <wp:effectExtent l="0" t="0" r="0" b="0"/>
            <wp:docPr id="18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sidRPr="00BC3ECA">
        <w:t>.</w:t>
      </w:r>
    </w:p>
    <w:p w14:paraId="07DCAE2E" w14:textId="77777777" w:rsidR="005A06A3" w:rsidRPr="00BC3ECA" w:rsidRDefault="005A06A3" w:rsidP="005B3A8E">
      <w:pPr>
        <w:pStyle w:val="BodyText"/>
      </w:pPr>
      <w:r w:rsidRPr="00BC3ECA">
        <w:t xml:space="preserve">Sistema suformuoja aktą </w:t>
      </w:r>
      <w:proofErr w:type="spellStart"/>
      <w:r w:rsidRPr="00BC3ECA">
        <w:t>pdf</w:t>
      </w:r>
      <w:proofErr w:type="spellEnd"/>
      <w:r w:rsidRPr="00BC3ECA">
        <w:t xml:space="preserve"> failo pavidalu peržiūrai/išsaugojimui kompiuteryje.</w:t>
      </w:r>
    </w:p>
    <w:p w14:paraId="3812C772" w14:textId="77777777" w:rsidR="005A06A3" w:rsidRPr="00BC3ECA" w:rsidRDefault="005A06A3" w:rsidP="005A06A3">
      <w:pPr>
        <w:pStyle w:val="AlnosNumbered"/>
      </w:pPr>
      <w:r w:rsidRPr="00BC3ECA">
        <w:t>Galite atspausdinti dokumentą.</w:t>
      </w:r>
    </w:p>
    <w:p w14:paraId="000368AA" w14:textId="506A179F" w:rsidR="00CC3C64" w:rsidRPr="00BC3ECA" w:rsidRDefault="00CC3C64" w:rsidP="00CC3C64">
      <w:pPr>
        <w:pStyle w:val="Heading3"/>
        <w:rPr>
          <w:noProof w:val="0"/>
        </w:rPr>
      </w:pPr>
      <w:bookmarkStart w:id="377" w:name="_Toc169621784"/>
      <w:r w:rsidRPr="00BC3ECA">
        <w:rPr>
          <w:noProof w:val="0"/>
        </w:rPr>
        <w:t>Eksponatų sąrašas</w:t>
      </w:r>
      <w:bookmarkEnd w:id="377"/>
    </w:p>
    <w:p w14:paraId="07C7F4FE" w14:textId="55D74CA9" w:rsidR="00CC3C64" w:rsidRPr="00BC3ECA" w:rsidRDefault="00CC3C64" w:rsidP="00CC3C64">
      <w:pPr>
        <w:pStyle w:val="Alnostext"/>
      </w:pPr>
      <w:r w:rsidRPr="00BC3ECA">
        <w:t>Norėda</w:t>
      </w:r>
      <w:r w:rsidR="001169EA" w:rsidRPr="00BC3ECA">
        <w:t>mi</w:t>
      </w:r>
      <w:r w:rsidRPr="00BC3ECA">
        <w:t xml:space="preserve"> formuoti eksponatų sąrašą spausdinimui, atlikite šiuos veiksmus:</w:t>
      </w:r>
    </w:p>
    <w:p w14:paraId="153F316A" w14:textId="0AB15653" w:rsidR="00CC3C64" w:rsidRPr="00BC3ECA" w:rsidRDefault="00CC3C64" w:rsidP="00DB10CD">
      <w:pPr>
        <w:pStyle w:val="Alnostext"/>
        <w:numPr>
          <w:ilvl w:val="0"/>
          <w:numId w:val="192"/>
        </w:numPr>
        <w:spacing w:before="0" w:after="0"/>
      </w:pPr>
      <w:r w:rsidRPr="00BC3ECA">
        <w:t>Atsiverskite patikrinimo akto duomenis.</w:t>
      </w:r>
    </w:p>
    <w:p w14:paraId="3946015D" w14:textId="34C15A45" w:rsidR="009B34F0" w:rsidRPr="00BC3ECA" w:rsidRDefault="003F7AFD" w:rsidP="009B34F0">
      <w:pPr>
        <w:pStyle w:val="Alnostext"/>
        <w:spacing w:before="0"/>
        <w:ind w:left="757"/>
        <w:rPr>
          <w:i/>
        </w:rPr>
      </w:pPr>
      <w:r w:rsidRPr="00BC3ECA">
        <w:t>Kaip atlikti skaitykite skyrelyje</w:t>
      </w:r>
      <w:r w:rsidRPr="00BC3ECA">
        <w:rPr>
          <w:i/>
        </w:rPr>
        <w:t xml:space="preserve"> </w:t>
      </w:r>
      <w:r w:rsidRPr="00BC3ECA">
        <w:rPr>
          <w:i/>
        </w:rPr>
        <w:fldChar w:fldCharType="begin"/>
      </w:r>
      <w:r w:rsidRPr="00BC3ECA">
        <w:rPr>
          <w:i/>
        </w:rPr>
        <w:instrText xml:space="preserve"> REF _Ref334020496 \h  \* MERGEFORMAT </w:instrText>
      </w:r>
      <w:r w:rsidRPr="00BC3ECA">
        <w:rPr>
          <w:i/>
        </w:rPr>
      </w:r>
      <w:r w:rsidRPr="00BC3ECA">
        <w:rPr>
          <w:i/>
        </w:rPr>
        <w:fldChar w:fldCharType="separate"/>
      </w:r>
      <w:r w:rsidR="000D676C" w:rsidRPr="000D676C">
        <w:rPr>
          <w:i/>
        </w:rPr>
        <w:t>Surasti ir peržiūrėti patikrinimo aktą</w:t>
      </w:r>
      <w:r w:rsidRPr="00BC3ECA">
        <w:rPr>
          <w:i/>
        </w:rPr>
        <w:fldChar w:fldCharType="end"/>
      </w:r>
      <w:r w:rsidRPr="00BC3ECA">
        <w:rPr>
          <w:i/>
        </w:rPr>
        <w:t xml:space="preserve"> (</w:t>
      </w:r>
      <w:r w:rsidRPr="00BC3ECA">
        <w:rPr>
          <w:i/>
        </w:rPr>
        <w:fldChar w:fldCharType="begin"/>
      </w:r>
      <w:r w:rsidRPr="00BC3ECA">
        <w:rPr>
          <w:i/>
        </w:rPr>
        <w:instrText xml:space="preserve"> PAGEREF _Ref334020496 \h </w:instrText>
      </w:r>
      <w:r w:rsidRPr="00BC3ECA">
        <w:rPr>
          <w:i/>
        </w:rPr>
      </w:r>
      <w:r w:rsidRPr="00BC3ECA">
        <w:rPr>
          <w:i/>
        </w:rPr>
        <w:fldChar w:fldCharType="separate"/>
      </w:r>
      <w:r w:rsidR="000D676C">
        <w:rPr>
          <w:i/>
          <w:noProof/>
        </w:rPr>
        <w:t>100</w:t>
      </w:r>
      <w:r w:rsidRPr="00BC3ECA">
        <w:rPr>
          <w:i/>
        </w:rPr>
        <w:fldChar w:fldCharType="end"/>
      </w:r>
      <w:r w:rsidRPr="00BC3ECA">
        <w:rPr>
          <w:i/>
        </w:rPr>
        <w:t xml:space="preserve"> psl.)</w:t>
      </w:r>
    </w:p>
    <w:p w14:paraId="422986C6" w14:textId="30868BEF" w:rsidR="009B34F0" w:rsidRPr="00BC3ECA" w:rsidRDefault="009B34F0" w:rsidP="00E0699E">
      <w:pPr>
        <w:pStyle w:val="Pastaba"/>
        <w:spacing w:before="0"/>
        <w:rPr>
          <w:i/>
        </w:rPr>
      </w:pPr>
      <w:r w:rsidRPr="00BC3ECA">
        <w:t xml:space="preserve">Naudotojas gali keisti lentelės </w:t>
      </w:r>
      <w:r w:rsidR="001169EA" w:rsidRPr="00BC3ECA">
        <w:t>eilučių</w:t>
      </w:r>
      <w:r w:rsidRPr="00BC3ECA">
        <w:t xml:space="preserve"> vietą (surikiuoti eksponatus rankiniu būdu, bet kokia naudotojui reikiama eilės tvarka.</w:t>
      </w:r>
    </w:p>
    <w:p w14:paraId="3DB7EC79" w14:textId="52FE5458" w:rsidR="003F7AFD" w:rsidRPr="00BC3ECA" w:rsidRDefault="003F7AFD" w:rsidP="00DB10CD">
      <w:pPr>
        <w:pStyle w:val="Alnostext"/>
        <w:numPr>
          <w:ilvl w:val="0"/>
          <w:numId w:val="192"/>
        </w:numPr>
        <w:spacing w:before="0" w:after="0"/>
      </w:pPr>
      <w:r w:rsidRPr="00BC3ECA">
        <w:t xml:space="preserve">Lange </w:t>
      </w:r>
      <w:r w:rsidRPr="00BC3ECA">
        <w:rPr>
          <w:i/>
        </w:rPr>
        <w:t>Patikrinimo aktų paieška</w:t>
      </w:r>
      <w:r w:rsidRPr="00BC3ECA">
        <w:t xml:space="preserve"> &gt; </w:t>
      </w:r>
      <w:r w:rsidRPr="00BC3ECA">
        <w:rPr>
          <w:i/>
        </w:rPr>
        <w:t>Patikrinimo aktas</w:t>
      </w:r>
      <w:r w:rsidRPr="00BC3ECA">
        <w:t xml:space="preserve"> spauskite</w:t>
      </w:r>
    </w:p>
    <w:p w14:paraId="6EA781F5" w14:textId="25C95CB7" w:rsidR="001A2F01" w:rsidRPr="00BC3ECA" w:rsidRDefault="001A2F01" w:rsidP="001A2F01">
      <w:pPr>
        <w:pStyle w:val="Alnostext"/>
        <w:spacing w:before="0"/>
        <w:ind w:left="757"/>
      </w:pPr>
      <w:r w:rsidRPr="00BC3ECA">
        <w:t xml:space="preserve">Sistema suformuoja aktą </w:t>
      </w:r>
      <w:proofErr w:type="spellStart"/>
      <w:r w:rsidRPr="00BC3ECA">
        <w:t>pdf</w:t>
      </w:r>
      <w:proofErr w:type="spellEnd"/>
      <w:r w:rsidRPr="00BC3ECA">
        <w:t xml:space="preserve"> failo pavidalu peržiūrai/išsaugojimui kompiuteryje.</w:t>
      </w:r>
    </w:p>
    <w:p w14:paraId="67890EF9" w14:textId="2AF81071" w:rsidR="001A2F01" w:rsidRPr="00BC3ECA" w:rsidRDefault="001A2F01" w:rsidP="00DB10CD">
      <w:pPr>
        <w:pStyle w:val="Alnostext"/>
        <w:numPr>
          <w:ilvl w:val="0"/>
          <w:numId w:val="192"/>
        </w:numPr>
        <w:spacing w:before="0"/>
      </w:pPr>
      <w:r w:rsidRPr="00BC3ECA">
        <w:t>Galite atspausdinti dokumentą.</w:t>
      </w:r>
    </w:p>
    <w:p w14:paraId="28BD828D" w14:textId="7DE2B521" w:rsidR="00096861" w:rsidRPr="00BC3ECA" w:rsidRDefault="00096861" w:rsidP="003A715A">
      <w:pPr>
        <w:pStyle w:val="Heading2"/>
      </w:pPr>
      <w:bookmarkStart w:id="378" w:name="_Ref123563125"/>
      <w:bookmarkStart w:id="379" w:name="_Toc169621785"/>
      <w:r w:rsidRPr="00BC3ECA">
        <w:t xml:space="preserve">Redaguoti </w:t>
      </w:r>
      <w:r w:rsidR="003A715A" w:rsidRPr="00BC3ECA">
        <w:t>patikrinimo akto šablono nustatymus</w:t>
      </w:r>
      <w:bookmarkEnd w:id="378"/>
      <w:bookmarkEnd w:id="379"/>
    </w:p>
    <w:p w14:paraId="269A9157" w14:textId="1534216D" w:rsidR="008E683D" w:rsidRPr="00BC3ECA" w:rsidRDefault="008E683D" w:rsidP="00DB2797">
      <w:pPr>
        <w:pStyle w:val="Alnostext"/>
      </w:pPr>
      <w:r w:rsidRPr="00BC3ECA">
        <w:t>Paski</w:t>
      </w:r>
      <w:r w:rsidR="009C0AF4" w:rsidRPr="00BC3ECA">
        <w:t>r</w:t>
      </w:r>
      <w:r w:rsidRPr="00BC3ECA">
        <w:t xml:space="preserve">tis – </w:t>
      </w:r>
      <w:r w:rsidR="00D47EB8" w:rsidRPr="00BC3ECA">
        <w:t>sistemos naudotojui suteikti galimybę redaguoti patikrinimo akto šablono nustatymus.</w:t>
      </w:r>
    </w:p>
    <w:p w14:paraId="51E1D1CB" w14:textId="77777777" w:rsidR="008E683D" w:rsidRPr="00BC3ECA" w:rsidRDefault="008E683D" w:rsidP="00DB2797">
      <w:pPr>
        <w:pStyle w:val="Alnostext"/>
        <w:rPr>
          <w:b/>
        </w:rPr>
      </w:pPr>
      <w:r w:rsidRPr="00BC3ECA">
        <w:rPr>
          <w:b/>
        </w:rPr>
        <w:t>Kaip atlikti</w:t>
      </w:r>
    </w:p>
    <w:p w14:paraId="354D2F6B" w14:textId="65FE65C9" w:rsidR="00DB2797" w:rsidRPr="00BC3ECA" w:rsidRDefault="00DB2797" w:rsidP="00DB2797">
      <w:pPr>
        <w:pStyle w:val="Alnostext"/>
      </w:pPr>
      <w:r w:rsidRPr="00BC3ECA">
        <w:t>Norėdami redaguoti patikrinimo akto šablono nustatymus</w:t>
      </w:r>
      <w:r w:rsidR="00B8735A" w:rsidRPr="00BC3ECA">
        <w:t xml:space="preserve">, atlikite šiuos veiksmus: </w:t>
      </w:r>
    </w:p>
    <w:p w14:paraId="201DF297" w14:textId="0D5B4830" w:rsidR="00B8735A" w:rsidRPr="00BC3ECA" w:rsidRDefault="008C5669" w:rsidP="00DB10CD">
      <w:pPr>
        <w:pStyle w:val="Alnostext"/>
        <w:numPr>
          <w:ilvl w:val="0"/>
          <w:numId w:val="193"/>
        </w:numPr>
        <w:spacing w:after="0"/>
      </w:pPr>
      <w:r w:rsidRPr="00BC3ECA">
        <w:t xml:space="preserve">Iš meniu pasirinkite </w:t>
      </w:r>
      <w:r w:rsidR="00C95518" w:rsidRPr="00BC3ECA">
        <w:rPr>
          <w:b/>
          <w:i/>
        </w:rPr>
        <w:t xml:space="preserve">Klasifikatoriai </w:t>
      </w:r>
      <w:r w:rsidR="00C95518" w:rsidRPr="00BC3ECA">
        <w:t>&gt;</w:t>
      </w:r>
      <w:r w:rsidR="0013585D" w:rsidRPr="00BC3ECA">
        <w:t xml:space="preserve"> </w:t>
      </w:r>
      <w:r w:rsidR="0013585D" w:rsidRPr="00BC3ECA">
        <w:rPr>
          <w:b/>
          <w:i/>
        </w:rPr>
        <w:t>Muziejaus klasifikatoriai</w:t>
      </w:r>
      <w:r w:rsidR="0013585D" w:rsidRPr="00BC3ECA">
        <w:t xml:space="preserve"> </w:t>
      </w:r>
      <w:r w:rsidR="007D21EC" w:rsidRPr="00BC3ECA">
        <w:t xml:space="preserve">&gt; </w:t>
      </w:r>
      <w:r w:rsidR="007D21EC" w:rsidRPr="00BC3ECA">
        <w:rPr>
          <w:b/>
          <w:i/>
        </w:rPr>
        <w:t>Aktų šablonų duomenys.</w:t>
      </w:r>
    </w:p>
    <w:p w14:paraId="7F6E2F28" w14:textId="3E662C08" w:rsidR="007D21EC" w:rsidRDefault="007D21EC" w:rsidP="006D3959">
      <w:pPr>
        <w:pStyle w:val="Alnostext"/>
        <w:spacing w:before="0"/>
        <w:ind w:left="757"/>
        <w:rPr>
          <w:i/>
        </w:rPr>
      </w:pPr>
      <w:r w:rsidRPr="00BC3ECA">
        <w:t xml:space="preserve">Atsiveria langas </w:t>
      </w:r>
      <w:r w:rsidR="006D3959" w:rsidRPr="00BC3ECA">
        <w:rPr>
          <w:i/>
        </w:rPr>
        <w:t>Aktų šablonų duomenys.</w:t>
      </w:r>
    </w:p>
    <w:p w14:paraId="0C5B0D86" w14:textId="77777777" w:rsidR="00C949A1" w:rsidRDefault="00C949A1" w:rsidP="006D3959">
      <w:pPr>
        <w:pStyle w:val="Alnostext"/>
        <w:spacing w:before="0"/>
        <w:ind w:left="757"/>
        <w:rPr>
          <w:i/>
        </w:rPr>
      </w:pPr>
    </w:p>
    <w:p w14:paraId="75345102" w14:textId="0D0ED8FD" w:rsidR="00C949A1" w:rsidRPr="00BC3ECA" w:rsidRDefault="00C949A1" w:rsidP="006D3959">
      <w:pPr>
        <w:pStyle w:val="Alnostext"/>
        <w:spacing w:before="0"/>
        <w:ind w:left="757"/>
        <w:rPr>
          <w:i/>
        </w:rPr>
      </w:pPr>
      <w:r w:rsidRPr="00C949A1">
        <w:rPr>
          <w:i/>
          <w:noProof/>
        </w:rPr>
        <w:drawing>
          <wp:inline distT="0" distB="0" distL="0" distR="0" wp14:anchorId="0DA71F48" wp14:editId="5F67B790">
            <wp:extent cx="5307570" cy="1972472"/>
            <wp:effectExtent l="0" t="0" r="7620" b="8890"/>
            <wp:docPr id="94578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7125" name=""/>
                    <pic:cNvPicPr/>
                  </pic:nvPicPr>
                  <pic:blipFill>
                    <a:blip r:embed="rId199"/>
                    <a:stretch>
                      <a:fillRect/>
                    </a:stretch>
                  </pic:blipFill>
                  <pic:spPr>
                    <a:xfrm>
                      <a:off x="0" y="0"/>
                      <a:ext cx="5307570" cy="1972472"/>
                    </a:xfrm>
                    <a:prstGeom prst="rect">
                      <a:avLst/>
                    </a:prstGeom>
                  </pic:spPr>
                </pic:pic>
              </a:graphicData>
            </a:graphic>
          </wp:inline>
        </w:drawing>
      </w:r>
    </w:p>
    <w:p w14:paraId="42C0DB97" w14:textId="457BE7BB" w:rsidR="00F523DE" w:rsidRPr="00BC3ECA" w:rsidRDefault="00B7701D" w:rsidP="006D3959">
      <w:pPr>
        <w:pStyle w:val="Alnostext"/>
        <w:spacing w:before="0"/>
        <w:ind w:left="757"/>
      </w:pPr>
      <w:r w:rsidRPr="00B7701D">
        <w:rPr>
          <w:noProof/>
        </w:rPr>
        <w:lastRenderedPageBreak/>
        <w:drawing>
          <wp:inline distT="0" distB="0" distL="0" distR="0" wp14:anchorId="3D75BB6A" wp14:editId="6302827D">
            <wp:extent cx="5850890" cy="3315335"/>
            <wp:effectExtent l="0" t="0" r="0" b="0"/>
            <wp:docPr id="17479201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20163" name="Picture 1" descr="A screenshot of a computer&#10;&#10;Description automatically generated"/>
                    <pic:cNvPicPr/>
                  </pic:nvPicPr>
                  <pic:blipFill>
                    <a:blip r:embed="rId200"/>
                    <a:stretch>
                      <a:fillRect/>
                    </a:stretch>
                  </pic:blipFill>
                  <pic:spPr>
                    <a:xfrm>
                      <a:off x="0" y="0"/>
                      <a:ext cx="5850890" cy="3315335"/>
                    </a:xfrm>
                    <a:prstGeom prst="rect">
                      <a:avLst/>
                    </a:prstGeom>
                  </pic:spPr>
                </pic:pic>
              </a:graphicData>
            </a:graphic>
          </wp:inline>
        </w:drawing>
      </w:r>
    </w:p>
    <w:p w14:paraId="20B07D30" w14:textId="2AA975E5" w:rsidR="006D3959" w:rsidRPr="00BC3ECA" w:rsidRDefault="009A6AD4" w:rsidP="00DB10CD">
      <w:pPr>
        <w:pStyle w:val="ListParagraph"/>
        <w:numPr>
          <w:ilvl w:val="0"/>
          <w:numId w:val="193"/>
        </w:numPr>
        <w:spacing w:after="0"/>
        <w:rPr>
          <w:rFonts w:ascii="Arial" w:hAnsi="Arial" w:cs="Arial"/>
          <w:sz w:val="20"/>
        </w:rPr>
      </w:pPr>
      <w:r w:rsidRPr="00BC3ECA">
        <w:rPr>
          <w:rFonts w:ascii="Arial" w:hAnsi="Arial" w:cs="Arial"/>
          <w:sz w:val="20"/>
        </w:rPr>
        <w:t xml:space="preserve">Spauskite ant </w:t>
      </w:r>
      <w:r w:rsidRPr="00BC3ECA">
        <w:rPr>
          <w:rFonts w:ascii="Arial" w:hAnsi="Arial" w:cs="Arial"/>
          <w:i/>
          <w:sz w:val="20"/>
        </w:rPr>
        <w:t>Patikrinimo aktas</w:t>
      </w:r>
      <w:r w:rsidRPr="00BC3ECA">
        <w:rPr>
          <w:rFonts w:ascii="Arial" w:hAnsi="Arial" w:cs="Arial"/>
          <w:sz w:val="20"/>
        </w:rPr>
        <w:t xml:space="preserve"> nuorodos</w:t>
      </w:r>
      <w:r w:rsidR="003A75DB" w:rsidRPr="00BC3ECA">
        <w:rPr>
          <w:rFonts w:ascii="Arial" w:hAnsi="Arial" w:cs="Arial"/>
          <w:sz w:val="20"/>
        </w:rPr>
        <w:t>.</w:t>
      </w:r>
    </w:p>
    <w:p w14:paraId="5C54B660" w14:textId="13AFD311" w:rsidR="003A75DB" w:rsidRPr="00BC3ECA" w:rsidRDefault="003A75DB" w:rsidP="008A1549">
      <w:pPr>
        <w:pStyle w:val="ListParagraph"/>
        <w:spacing w:after="0"/>
        <w:ind w:left="757"/>
        <w:rPr>
          <w:rFonts w:ascii="Arial" w:hAnsi="Arial" w:cs="Arial"/>
          <w:sz w:val="20"/>
        </w:rPr>
      </w:pPr>
      <w:r w:rsidRPr="00BC3ECA">
        <w:rPr>
          <w:rFonts w:ascii="Arial" w:hAnsi="Arial" w:cs="Arial"/>
          <w:sz w:val="20"/>
        </w:rPr>
        <w:t>Atsiveria</w:t>
      </w:r>
      <w:r w:rsidR="00F9027B" w:rsidRPr="00BC3ECA">
        <w:rPr>
          <w:rFonts w:ascii="Arial" w:hAnsi="Arial" w:cs="Arial"/>
          <w:sz w:val="20"/>
        </w:rPr>
        <w:t xml:space="preserve"> langas</w:t>
      </w:r>
      <w:r w:rsidRPr="00BC3ECA">
        <w:rPr>
          <w:rFonts w:ascii="Arial" w:hAnsi="Arial" w:cs="Arial"/>
          <w:sz w:val="20"/>
        </w:rPr>
        <w:t xml:space="preserve"> </w:t>
      </w:r>
      <w:r w:rsidR="008A1549" w:rsidRPr="00BC3ECA">
        <w:rPr>
          <w:rFonts w:ascii="Arial" w:hAnsi="Arial" w:cs="Arial"/>
          <w:i/>
          <w:sz w:val="20"/>
        </w:rPr>
        <w:t>Patikrinimo akto</w:t>
      </w:r>
      <w:r w:rsidR="008A1549" w:rsidRPr="00BC3ECA">
        <w:rPr>
          <w:rFonts w:ascii="Arial" w:hAnsi="Arial" w:cs="Arial"/>
          <w:sz w:val="20"/>
        </w:rPr>
        <w:t xml:space="preserve"> nustatymai.</w:t>
      </w:r>
    </w:p>
    <w:p w14:paraId="104DA15F" w14:textId="771048AB" w:rsidR="00030E4E" w:rsidRPr="00BC3ECA" w:rsidRDefault="00030E4E" w:rsidP="008A1549">
      <w:pPr>
        <w:pStyle w:val="ListParagraph"/>
        <w:spacing w:after="0"/>
        <w:ind w:left="757"/>
        <w:rPr>
          <w:rFonts w:ascii="Arial" w:hAnsi="Arial" w:cs="Arial"/>
        </w:rPr>
      </w:pPr>
      <w:r w:rsidRPr="00BC3ECA">
        <w:rPr>
          <w:rFonts w:ascii="Arial" w:hAnsi="Arial" w:cs="Arial"/>
          <w:noProof/>
        </w:rPr>
        <w:drawing>
          <wp:inline distT="0" distB="0" distL="0" distR="0" wp14:anchorId="623A2E1E" wp14:editId="66F890A0">
            <wp:extent cx="5144355" cy="1003300"/>
            <wp:effectExtent l="19050" t="19050" r="18415"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atikrinimo aktas (klasifikatoriai).png"/>
                    <pic:cNvPicPr/>
                  </pic:nvPicPr>
                  <pic:blipFill>
                    <a:blip r:embed="rId201">
                      <a:extLst>
                        <a:ext uri="{28A0092B-C50C-407E-A947-70E740481C1C}">
                          <a14:useLocalDpi xmlns:a14="http://schemas.microsoft.com/office/drawing/2010/main" val="0"/>
                        </a:ext>
                      </a:extLst>
                    </a:blip>
                    <a:stretch>
                      <a:fillRect/>
                    </a:stretch>
                  </pic:blipFill>
                  <pic:spPr>
                    <a:xfrm>
                      <a:off x="0" y="0"/>
                      <a:ext cx="5195850" cy="1013343"/>
                    </a:xfrm>
                    <a:prstGeom prst="rect">
                      <a:avLst/>
                    </a:prstGeom>
                    <a:ln w="3175">
                      <a:solidFill>
                        <a:schemeClr val="tx1"/>
                      </a:solidFill>
                    </a:ln>
                  </pic:spPr>
                </pic:pic>
              </a:graphicData>
            </a:graphic>
          </wp:inline>
        </w:drawing>
      </w:r>
    </w:p>
    <w:p w14:paraId="636433B3" w14:textId="162053B7" w:rsidR="000370DE" w:rsidRPr="00BC3ECA" w:rsidRDefault="00030E4E" w:rsidP="00DB10CD">
      <w:pPr>
        <w:pStyle w:val="ListParagraph"/>
        <w:numPr>
          <w:ilvl w:val="0"/>
          <w:numId w:val="193"/>
        </w:numPr>
        <w:spacing w:after="0"/>
        <w:rPr>
          <w:rFonts w:ascii="Arial" w:hAnsi="Arial" w:cs="Arial"/>
          <w:sz w:val="20"/>
        </w:rPr>
      </w:pPr>
      <w:r w:rsidRPr="00BC3ECA">
        <w:rPr>
          <w:rFonts w:ascii="Arial" w:hAnsi="Arial" w:cs="Arial"/>
          <w:sz w:val="20"/>
        </w:rPr>
        <w:t>Pasirinkite kriterijus</w:t>
      </w:r>
      <w:r w:rsidR="00F9027B" w:rsidRPr="00BC3ECA">
        <w:rPr>
          <w:rFonts w:ascii="Arial" w:hAnsi="Arial" w:cs="Arial"/>
          <w:sz w:val="20"/>
        </w:rPr>
        <w:t xml:space="preserve"> ir spauskite </w:t>
      </w:r>
      <w:r w:rsidR="00F9027B" w:rsidRPr="00BC3ECA">
        <w:rPr>
          <w:rFonts w:ascii="Arial" w:hAnsi="Arial" w:cs="Arial"/>
          <w:b/>
          <w:sz w:val="20"/>
        </w:rPr>
        <w:t>[Išsaugoti]</w:t>
      </w:r>
      <w:r w:rsidR="000370DE" w:rsidRPr="00BC3ECA">
        <w:rPr>
          <w:rFonts w:ascii="Arial" w:hAnsi="Arial" w:cs="Arial"/>
          <w:b/>
          <w:sz w:val="20"/>
        </w:rPr>
        <w:t>.</w:t>
      </w:r>
    </w:p>
    <w:p w14:paraId="1D621C10" w14:textId="4C047E0A" w:rsidR="000370DE" w:rsidRPr="00BC3ECA" w:rsidRDefault="000370DE" w:rsidP="000370DE">
      <w:pPr>
        <w:pStyle w:val="ListParagraph"/>
        <w:ind w:left="757"/>
        <w:rPr>
          <w:rStyle w:val="AlnostextChar"/>
          <w:rFonts w:eastAsia="Calibri" w:cs="Arial"/>
          <w:sz w:val="20"/>
          <w:szCs w:val="22"/>
        </w:rPr>
      </w:pPr>
      <w:r w:rsidRPr="00BC3ECA">
        <w:rPr>
          <w:rFonts w:ascii="Arial" w:hAnsi="Arial" w:cs="Arial"/>
          <w:sz w:val="20"/>
        </w:rPr>
        <w:t>Sistema patikrina, ar duomenys korektiški ir išsaugoja.</w:t>
      </w:r>
    </w:p>
    <w:p w14:paraId="5971CFC5" w14:textId="5F03CA7B" w:rsidR="00F9027B" w:rsidRPr="00BC3ECA" w:rsidRDefault="00895F20" w:rsidP="00160C41">
      <w:pPr>
        <w:pStyle w:val="Heading2"/>
      </w:pPr>
      <w:bookmarkStart w:id="380" w:name="_Ref123567401"/>
      <w:bookmarkStart w:id="381" w:name="_Toc169621786"/>
      <w:r w:rsidRPr="00BC3ECA">
        <w:t xml:space="preserve">Patikrinimo rezultatų atvaizdavimas </w:t>
      </w:r>
      <w:r w:rsidR="00160C41" w:rsidRPr="00BC3ECA">
        <w:t>eksponato apraše</w:t>
      </w:r>
      <w:bookmarkEnd w:id="380"/>
      <w:bookmarkEnd w:id="381"/>
    </w:p>
    <w:p w14:paraId="49B0D1F6" w14:textId="77777777" w:rsidR="001F4485" w:rsidRPr="00BC3ECA" w:rsidRDefault="00160C41" w:rsidP="00160C41">
      <w:pPr>
        <w:pStyle w:val="Alnostext"/>
      </w:pPr>
      <w:r w:rsidRPr="00BC3ECA">
        <w:t xml:space="preserve">Paskirtis </w:t>
      </w:r>
      <w:r w:rsidR="005023B3" w:rsidRPr="00BC3ECA">
        <w:t>–</w:t>
      </w:r>
      <w:r w:rsidRPr="00BC3ECA">
        <w:t xml:space="preserve"> </w:t>
      </w:r>
      <w:r w:rsidR="005023B3" w:rsidRPr="00BC3ECA">
        <w:t>prie kiekvieno eksponato duomenų, po to, kai jis yra patikrinamas</w:t>
      </w:r>
      <w:r w:rsidR="001F4485" w:rsidRPr="00BC3ECA">
        <w:t>, iš patikrinimo akto persikelia patikrinimo duomenys.</w:t>
      </w:r>
    </w:p>
    <w:p w14:paraId="4D40F2E7" w14:textId="77777777" w:rsidR="001F4485" w:rsidRPr="00BC3ECA" w:rsidRDefault="001F4485" w:rsidP="00160C41">
      <w:pPr>
        <w:pStyle w:val="Alnostext"/>
        <w:rPr>
          <w:b/>
        </w:rPr>
      </w:pPr>
      <w:r w:rsidRPr="00BC3ECA">
        <w:rPr>
          <w:b/>
        </w:rPr>
        <w:t>Kaip atlikti</w:t>
      </w:r>
    </w:p>
    <w:p w14:paraId="324C6389" w14:textId="3C642567" w:rsidR="001F4485" w:rsidRPr="00BC3ECA" w:rsidRDefault="00EC3C1D" w:rsidP="00DB10CD">
      <w:pPr>
        <w:pStyle w:val="Alnostext"/>
        <w:numPr>
          <w:ilvl w:val="0"/>
          <w:numId w:val="194"/>
        </w:numPr>
        <w:spacing w:before="0" w:after="0"/>
      </w:pPr>
      <w:r w:rsidRPr="00BC3ECA">
        <w:t xml:space="preserve">Iš meniu pasirinkite </w:t>
      </w:r>
      <w:r w:rsidRPr="00BC3ECA">
        <w:rPr>
          <w:b/>
          <w:i/>
        </w:rPr>
        <w:t>Eksponatai</w:t>
      </w:r>
      <w:r w:rsidR="0088015E" w:rsidRPr="00BC3ECA">
        <w:rPr>
          <w:b/>
          <w:i/>
        </w:rPr>
        <w:t>.</w:t>
      </w:r>
    </w:p>
    <w:p w14:paraId="31EA2621" w14:textId="1F272932" w:rsidR="0088015E" w:rsidRPr="00BC3ECA" w:rsidRDefault="0088015E" w:rsidP="009A4830">
      <w:pPr>
        <w:pStyle w:val="Alnostext"/>
        <w:spacing w:before="0"/>
        <w:ind w:left="757"/>
      </w:pPr>
      <w:r w:rsidRPr="00BC3ECA">
        <w:t xml:space="preserve">Atsiveria langas </w:t>
      </w:r>
      <w:r w:rsidRPr="00BC3ECA">
        <w:rPr>
          <w:i/>
        </w:rPr>
        <w:t>Eksponatų</w:t>
      </w:r>
      <w:r w:rsidRPr="00BC3ECA">
        <w:t xml:space="preserve"> paieška.</w:t>
      </w:r>
    </w:p>
    <w:p w14:paraId="262872C5" w14:textId="2BEF33D1" w:rsidR="00A06222" w:rsidRPr="00BC3ECA" w:rsidRDefault="00900A9B" w:rsidP="00DB10CD">
      <w:pPr>
        <w:pStyle w:val="Alnostext"/>
        <w:numPr>
          <w:ilvl w:val="0"/>
          <w:numId w:val="194"/>
        </w:numPr>
        <w:spacing w:before="0" w:after="0"/>
      </w:pPr>
      <w:r w:rsidRPr="00BC3ECA">
        <w:t>Užpildykite kriterijus, pagal kuriuos bus randamas eksponatas</w:t>
      </w:r>
      <w:r w:rsidR="00A06222" w:rsidRPr="00BC3ECA">
        <w:t>,</w:t>
      </w:r>
      <w:r w:rsidR="00A06222" w:rsidRPr="00BC3ECA">
        <w:rPr>
          <w:b/>
          <w:i/>
        </w:rPr>
        <w:t xml:space="preserve"> </w:t>
      </w:r>
      <w:r w:rsidR="00A06222" w:rsidRPr="00BC3ECA">
        <w:t xml:space="preserve">kuris </w:t>
      </w:r>
      <w:r w:rsidR="007621B5" w:rsidRPr="00BC3ECA">
        <w:t>turi patikrinimo aktą.</w:t>
      </w:r>
      <w:r w:rsidR="0021683B" w:rsidRPr="00BC3ECA">
        <w:t xml:space="preserve"> Spauskite </w:t>
      </w:r>
      <w:r w:rsidR="0021683B" w:rsidRPr="00BC3ECA">
        <w:rPr>
          <w:b/>
        </w:rPr>
        <w:t>[Ieškoti]</w:t>
      </w:r>
      <w:r w:rsidR="0021683B" w:rsidRPr="00BC3ECA">
        <w:t>.</w:t>
      </w:r>
    </w:p>
    <w:p w14:paraId="6019B5A8" w14:textId="61BF4719" w:rsidR="0038276D" w:rsidRPr="00BC3ECA" w:rsidRDefault="0038276D" w:rsidP="00900A9B">
      <w:pPr>
        <w:pStyle w:val="Alnostext"/>
        <w:spacing w:before="0"/>
        <w:ind w:left="757"/>
      </w:pPr>
      <w:r w:rsidRPr="00BC3ECA">
        <w:t xml:space="preserve">Atsiveria langas </w:t>
      </w:r>
      <w:r w:rsidR="00900A9B" w:rsidRPr="00BC3ECA">
        <w:t>su įvestų kriterijų paieškos rezultatais.</w:t>
      </w:r>
    </w:p>
    <w:p w14:paraId="734CC0F7" w14:textId="16ED0E7B" w:rsidR="007621B5" w:rsidRPr="00BC3ECA" w:rsidRDefault="009A4830" w:rsidP="00DB10CD">
      <w:pPr>
        <w:pStyle w:val="Alnostext"/>
        <w:numPr>
          <w:ilvl w:val="0"/>
          <w:numId w:val="194"/>
        </w:numPr>
      </w:pPr>
      <w:r w:rsidRPr="00BC3ECA">
        <w:rPr>
          <w:i/>
          <w:noProof/>
        </w:rPr>
        <w:drawing>
          <wp:anchor distT="0" distB="0" distL="114300" distR="114300" simplePos="0" relativeHeight="251658240" behindDoc="1" locked="0" layoutInCell="1" allowOverlap="1" wp14:anchorId="0E502805" wp14:editId="2379E904">
            <wp:simplePos x="0" y="0"/>
            <wp:positionH relativeFrom="column">
              <wp:posOffset>2234565</wp:posOffset>
            </wp:positionH>
            <wp:positionV relativeFrom="paragraph">
              <wp:posOffset>4445</wp:posOffset>
            </wp:positionV>
            <wp:extent cx="158750" cy="142875"/>
            <wp:effectExtent l="0" t="0" r="0" b="9525"/>
            <wp:wrapTight wrapText="bothSides">
              <wp:wrapPolygon edited="0">
                <wp:start x="0" y="0"/>
                <wp:lineTo x="0" y="20160"/>
                <wp:lineTo x="18144" y="20160"/>
                <wp:lineTo x="18144"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58750" cy="142875"/>
                    </a:xfrm>
                    <a:prstGeom prst="rect">
                      <a:avLst/>
                    </a:prstGeom>
                  </pic:spPr>
                </pic:pic>
              </a:graphicData>
            </a:graphic>
            <wp14:sizeRelH relativeFrom="page">
              <wp14:pctWidth>0</wp14:pctWidth>
            </wp14:sizeRelH>
            <wp14:sizeRelV relativeFrom="page">
              <wp14:pctHeight>0</wp14:pctHeight>
            </wp14:sizeRelV>
          </wp:anchor>
        </w:drawing>
      </w:r>
      <w:r w:rsidRPr="00BC3ECA">
        <w:rPr>
          <w:i/>
        </w:rPr>
        <w:t>Paspauskite</w:t>
      </w:r>
      <w:r w:rsidR="00CA550F" w:rsidRPr="00BC3ECA">
        <w:t xml:space="preserve"> </w:t>
      </w:r>
      <w:r w:rsidR="00F573C8" w:rsidRPr="00BC3ECA">
        <w:rPr>
          <w:i/>
        </w:rPr>
        <w:t xml:space="preserve">Redaguoti įrašą </w:t>
      </w:r>
    </w:p>
    <w:p w14:paraId="0591494A" w14:textId="59F210F3" w:rsidR="003B2426" w:rsidRPr="00BC3ECA" w:rsidRDefault="00252D9E" w:rsidP="00DB10CD">
      <w:pPr>
        <w:pStyle w:val="Alnostext"/>
        <w:numPr>
          <w:ilvl w:val="0"/>
          <w:numId w:val="194"/>
        </w:numPr>
        <w:spacing w:after="0"/>
      </w:pPr>
      <w:r w:rsidRPr="00BC3ECA">
        <w:t xml:space="preserve">Kortelių sąraše atsirado nauja kortelė – </w:t>
      </w:r>
      <w:r w:rsidRPr="00BC3ECA">
        <w:rPr>
          <w:b/>
        </w:rPr>
        <w:t>[Patikrinimas]</w:t>
      </w:r>
      <w:r w:rsidR="00704FFD" w:rsidRPr="00BC3ECA">
        <w:t xml:space="preserve">, kurioje </w:t>
      </w:r>
      <w:r w:rsidR="00274EB2" w:rsidRPr="00BC3ECA">
        <w:t xml:space="preserve">atvaizduojami </w:t>
      </w:r>
      <w:r w:rsidR="00260AE7" w:rsidRPr="00BC3ECA">
        <w:rPr>
          <w:i/>
        </w:rPr>
        <w:t>P</w:t>
      </w:r>
      <w:r w:rsidR="00274EB2" w:rsidRPr="00BC3ECA">
        <w:rPr>
          <w:i/>
        </w:rPr>
        <w:t>atikrinimo akto</w:t>
      </w:r>
      <w:r w:rsidR="00274EB2" w:rsidRPr="00BC3ECA">
        <w:t xml:space="preserve"> duomenys.</w:t>
      </w:r>
      <w:r w:rsidR="00803D49" w:rsidRPr="00BC3ECA">
        <w:t xml:space="preserve"> Paspauskite kortelę.</w:t>
      </w:r>
    </w:p>
    <w:p w14:paraId="15712096" w14:textId="50284EDC" w:rsidR="00803D49" w:rsidRPr="00BC3ECA" w:rsidRDefault="00FD0082" w:rsidP="00E3094A">
      <w:pPr>
        <w:pStyle w:val="Alnostext"/>
        <w:spacing w:before="0"/>
        <w:ind w:left="757"/>
      </w:pPr>
      <w:r w:rsidRPr="00BC3ECA">
        <w:rPr>
          <w:noProof/>
        </w:rPr>
        <w:drawing>
          <wp:anchor distT="0" distB="0" distL="114300" distR="114300" simplePos="0" relativeHeight="251658241" behindDoc="1" locked="0" layoutInCell="1" allowOverlap="1" wp14:anchorId="55206804" wp14:editId="3A5DBD7D">
            <wp:simplePos x="0" y="0"/>
            <wp:positionH relativeFrom="column">
              <wp:posOffset>3853815</wp:posOffset>
            </wp:positionH>
            <wp:positionV relativeFrom="paragraph">
              <wp:posOffset>207645</wp:posOffset>
            </wp:positionV>
            <wp:extent cx="187960" cy="184150"/>
            <wp:effectExtent l="0" t="0" r="2540" b="6350"/>
            <wp:wrapTight wrapText="bothSides">
              <wp:wrapPolygon edited="0">
                <wp:start x="0" y="0"/>
                <wp:lineTo x="0" y="20110"/>
                <wp:lineTo x="19703" y="20110"/>
                <wp:lineTo x="1970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187960" cy="184150"/>
                    </a:xfrm>
                    <a:prstGeom prst="rect">
                      <a:avLst/>
                    </a:prstGeom>
                  </pic:spPr>
                </pic:pic>
              </a:graphicData>
            </a:graphic>
            <wp14:sizeRelH relativeFrom="page">
              <wp14:pctWidth>0</wp14:pctWidth>
            </wp14:sizeRelH>
            <wp14:sizeRelV relativeFrom="page">
              <wp14:pctHeight>0</wp14:pctHeight>
            </wp14:sizeRelV>
          </wp:anchor>
        </w:drawing>
      </w:r>
      <w:r w:rsidR="00803D49" w:rsidRPr="00BC3ECA">
        <w:t xml:space="preserve">Atsiveria langas su </w:t>
      </w:r>
      <w:r w:rsidR="00803D49" w:rsidRPr="00BC3ECA">
        <w:rPr>
          <w:i/>
        </w:rPr>
        <w:t>Patikrinimo akto</w:t>
      </w:r>
      <w:r w:rsidR="00803D49" w:rsidRPr="00BC3ECA">
        <w:t xml:space="preserve"> duomenimis.</w:t>
      </w:r>
    </w:p>
    <w:p w14:paraId="37FF09D1" w14:textId="4395C12E" w:rsidR="006E55CE" w:rsidRPr="00BC3ECA" w:rsidRDefault="00E3094A" w:rsidP="006E55CE">
      <w:pPr>
        <w:pStyle w:val="Alnostext"/>
        <w:numPr>
          <w:ilvl w:val="0"/>
          <w:numId w:val="194"/>
        </w:numPr>
      </w:pPr>
      <w:r w:rsidRPr="00BC3ECA">
        <w:t>Norėdami peržiūrėti Patikrinimo akto duomenys spauskite</w:t>
      </w:r>
      <w:r w:rsidR="00FD0082" w:rsidRPr="00BC3ECA">
        <w:t xml:space="preserve"> </w:t>
      </w:r>
    </w:p>
    <w:p w14:paraId="437A24C0" w14:textId="77777777" w:rsidR="000F6F0B" w:rsidRPr="00BC3ECA" w:rsidRDefault="009D5D7C" w:rsidP="009D5D7C">
      <w:pPr>
        <w:pStyle w:val="Heading1"/>
        <w:rPr>
          <w:noProof w:val="0"/>
        </w:rPr>
      </w:pPr>
      <w:bookmarkStart w:id="382" w:name="_Toc169621787"/>
      <w:r w:rsidRPr="00BC3ECA">
        <w:rPr>
          <w:noProof w:val="0"/>
        </w:rPr>
        <w:lastRenderedPageBreak/>
        <w:t>Archyvo tvarkymas</w:t>
      </w:r>
      <w:bookmarkEnd w:id="382"/>
    </w:p>
    <w:p w14:paraId="3FE0A667" w14:textId="77777777" w:rsidR="003C2137" w:rsidRPr="00BC3ECA" w:rsidRDefault="003C2137" w:rsidP="003C2137">
      <w:pPr>
        <w:pStyle w:val="Alnostext"/>
      </w:pPr>
      <w:r w:rsidRPr="00BC3ECA">
        <w:t>Sistemoje, priklausomai nuo Jums suteiktų teisių, galite:</w:t>
      </w:r>
    </w:p>
    <w:p w14:paraId="285C904A" w14:textId="77B7AE37" w:rsidR="003C2137" w:rsidRPr="00BC3ECA" w:rsidRDefault="003C2137" w:rsidP="003C2137">
      <w:pPr>
        <w:pStyle w:val="AlnostextBuleted"/>
      </w:pPr>
      <w:r w:rsidRPr="00BC3ECA">
        <w:fldChar w:fldCharType="begin"/>
      </w:r>
      <w:r w:rsidRPr="00BC3ECA">
        <w:instrText xml:space="preserve"> REF _Ref334535059 \h </w:instrText>
      </w:r>
      <w:r w:rsidR="00661684" w:rsidRPr="00BC3ECA">
        <w:instrText xml:space="preserve"> \* MERGEFORMAT </w:instrText>
      </w:r>
      <w:r w:rsidRPr="00BC3ECA">
        <w:fldChar w:fldCharType="separate"/>
      </w:r>
      <w:r w:rsidR="000D676C" w:rsidRPr="00BC3ECA">
        <w:t>Tvarkyti archyvo vertybes</w:t>
      </w:r>
      <w:r w:rsidRPr="00BC3ECA">
        <w:fldChar w:fldCharType="end"/>
      </w:r>
      <w:r w:rsidRPr="00BC3ECA">
        <w:t xml:space="preserve"> (</w:t>
      </w:r>
      <w:r w:rsidRPr="00BC3ECA">
        <w:fldChar w:fldCharType="begin"/>
      </w:r>
      <w:r w:rsidRPr="00BC3ECA">
        <w:instrText xml:space="preserve"> PAGEREF _Ref334535059 \h </w:instrText>
      </w:r>
      <w:r w:rsidRPr="00BC3ECA">
        <w:fldChar w:fldCharType="separate"/>
      </w:r>
      <w:r w:rsidR="000D676C">
        <w:rPr>
          <w:noProof/>
        </w:rPr>
        <w:t>105</w:t>
      </w:r>
      <w:r w:rsidRPr="00BC3ECA">
        <w:fldChar w:fldCharType="end"/>
      </w:r>
      <w:r w:rsidRPr="00BC3ECA">
        <w:t xml:space="preserve"> psl.)</w:t>
      </w:r>
    </w:p>
    <w:p w14:paraId="02183CAE" w14:textId="19008B9A" w:rsidR="003C2137" w:rsidRPr="00BC3ECA" w:rsidRDefault="003C2137" w:rsidP="003C2137">
      <w:pPr>
        <w:pStyle w:val="AlnostextBuleted"/>
      </w:pPr>
      <w:r w:rsidRPr="00BC3ECA">
        <w:fldChar w:fldCharType="begin"/>
      </w:r>
      <w:r w:rsidRPr="00BC3ECA">
        <w:instrText xml:space="preserve"> REF _Ref334535066 \h </w:instrText>
      </w:r>
      <w:r w:rsidR="00661684" w:rsidRPr="00BC3ECA">
        <w:instrText xml:space="preserve"> \* MERGEFORMAT </w:instrText>
      </w:r>
      <w:r w:rsidRPr="00BC3ECA">
        <w:fldChar w:fldCharType="separate"/>
      </w:r>
      <w:r w:rsidR="000D676C" w:rsidRPr="00BC3ECA">
        <w:t>Suformuoti archyvo ataskaitą spausdinimui</w:t>
      </w:r>
      <w:r w:rsidRPr="00BC3ECA">
        <w:fldChar w:fldCharType="end"/>
      </w:r>
      <w:r w:rsidRPr="00BC3ECA">
        <w:t xml:space="preserve"> (</w:t>
      </w:r>
      <w:r w:rsidRPr="00BC3ECA">
        <w:fldChar w:fldCharType="begin"/>
      </w:r>
      <w:r w:rsidRPr="00BC3ECA">
        <w:instrText xml:space="preserve"> PAGEREF _Ref334535068 \h </w:instrText>
      </w:r>
      <w:r w:rsidRPr="00BC3ECA">
        <w:fldChar w:fldCharType="separate"/>
      </w:r>
      <w:r w:rsidR="000D676C">
        <w:rPr>
          <w:noProof/>
        </w:rPr>
        <w:t>109</w:t>
      </w:r>
      <w:r w:rsidRPr="00BC3ECA">
        <w:fldChar w:fldCharType="end"/>
      </w:r>
      <w:r w:rsidRPr="00BC3ECA">
        <w:t xml:space="preserve"> psl.)</w:t>
      </w:r>
    </w:p>
    <w:p w14:paraId="76DC91DC" w14:textId="289DB640" w:rsidR="003C2137" w:rsidRPr="00BC3ECA" w:rsidRDefault="003C2137" w:rsidP="003C2137">
      <w:pPr>
        <w:pStyle w:val="AlnostextBuleted"/>
      </w:pPr>
      <w:r w:rsidRPr="00BC3ECA">
        <w:fldChar w:fldCharType="begin"/>
      </w:r>
      <w:r w:rsidRPr="00BC3ECA">
        <w:instrText xml:space="preserve"> REF _Ref334535072 \h </w:instrText>
      </w:r>
      <w:r w:rsidR="00661684" w:rsidRPr="00BC3ECA">
        <w:instrText xml:space="preserve"> \* MERGEFORMAT </w:instrText>
      </w:r>
      <w:r w:rsidRPr="00BC3ECA">
        <w:fldChar w:fldCharType="separate"/>
      </w:r>
      <w:r w:rsidR="000D676C" w:rsidRPr="00BC3ECA">
        <w:t>Tvarkyti fondo duomenis</w:t>
      </w:r>
      <w:r w:rsidRPr="00BC3ECA">
        <w:fldChar w:fldCharType="end"/>
      </w:r>
      <w:r w:rsidRPr="00BC3ECA">
        <w:t xml:space="preserve"> (</w:t>
      </w:r>
      <w:r w:rsidRPr="00BC3ECA">
        <w:fldChar w:fldCharType="begin"/>
      </w:r>
      <w:r w:rsidRPr="00BC3ECA">
        <w:instrText xml:space="preserve"> PAGEREF _Ref334535072 \h </w:instrText>
      </w:r>
      <w:r w:rsidRPr="00BC3ECA">
        <w:fldChar w:fldCharType="separate"/>
      </w:r>
      <w:r w:rsidR="000D676C">
        <w:rPr>
          <w:noProof/>
        </w:rPr>
        <w:t>109</w:t>
      </w:r>
      <w:r w:rsidRPr="00BC3ECA">
        <w:fldChar w:fldCharType="end"/>
      </w:r>
      <w:r w:rsidRPr="00BC3ECA">
        <w:t xml:space="preserve"> psl.)</w:t>
      </w:r>
    </w:p>
    <w:p w14:paraId="06D49D0A" w14:textId="071297FD" w:rsidR="003C2137" w:rsidRPr="00BC3ECA" w:rsidRDefault="003C2137" w:rsidP="003C2137">
      <w:pPr>
        <w:pStyle w:val="AlnostextBuleted"/>
      </w:pPr>
      <w:r w:rsidRPr="00BC3ECA">
        <w:fldChar w:fldCharType="begin"/>
      </w:r>
      <w:r w:rsidRPr="00BC3ECA">
        <w:instrText xml:space="preserve"> REF _Ref334535080 \h </w:instrText>
      </w:r>
      <w:r w:rsidR="00661684" w:rsidRPr="00BC3ECA">
        <w:instrText xml:space="preserve"> \* MERGEFORMAT </w:instrText>
      </w:r>
      <w:r w:rsidRPr="00BC3ECA">
        <w:fldChar w:fldCharType="separate"/>
      </w:r>
      <w:r w:rsidR="000D676C" w:rsidRPr="00BC3ECA">
        <w:t>Tvarkyti archyvo bylų duomenis</w:t>
      </w:r>
      <w:r w:rsidRPr="00BC3ECA">
        <w:fldChar w:fldCharType="end"/>
      </w:r>
      <w:r w:rsidRPr="00BC3ECA">
        <w:t xml:space="preserve"> (</w:t>
      </w:r>
      <w:r w:rsidRPr="00BC3ECA">
        <w:fldChar w:fldCharType="begin"/>
      </w:r>
      <w:r w:rsidRPr="00BC3ECA">
        <w:instrText xml:space="preserve"> PAGEREF _Ref334535080 \h </w:instrText>
      </w:r>
      <w:r w:rsidRPr="00BC3ECA">
        <w:fldChar w:fldCharType="separate"/>
      </w:r>
      <w:r w:rsidR="000D676C">
        <w:rPr>
          <w:noProof/>
        </w:rPr>
        <w:t>112</w:t>
      </w:r>
      <w:r w:rsidRPr="00BC3ECA">
        <w:fldChar w:fldCharType="end"/>
      </w:r>
      <w:r w:rsidRPr="00BC3ECA">
        <w:t xml:space="preserve"> psl.)</w:t>
      </w:r>
    </w:p>
    <w:p w14:paraId="25993345" w14:textId="52380081" w:rsidR="003C2137" w:rsidRPr="00BC3ECA" w:rsidRDefault="003C2137" w:rsidP="003C2137">
      <w:pPr>
        <w:pStyle w:val="AlnostextBuleted"/>
      </w:pPr>
      <w:r w:rsidRPr="00BC3ECA">
        <w:fldChar w:fldCharType="begin"/>
      </w:r>
      <w:r w:rsidRPr="00BC3ECA">
        <w:instrText xml:space="preserve"> REF _Ref334535087 \h </w:instrText>
      </w:r>
      <w:r w:rsidR="00661684" w:rsidRPr="00BC3ECA">
        <w:instrText xml:space="preserve"> \* MERGEFORMAT </w:instrText>
      </w:r>
      <w:r w:rsidRPr="00BC3ECA">
        <w:fldChar w:fldCharType="separate"/>
      </w:r>
      <w:r w:rsidR="000D676C" w:rsidRPr="00BC3ECA">
        <w:t>Tvarkyti apyrašų duomenis</w:t>
      </w:r>
      <w:r w:rsidRPr="00BC3ECA">
        <w:fldChar w:fldCharType="end"/>
      </w:r>
      <w:r w:rsidRPr="00BC3ECA">
        <w:t xml:space="preserve"> (</w:t>
      </w:r>
      <w:r w:rsidRPr="00BC3ECA">
        <w:fldChar w:fldCharType="begin"/>
      </w:r>
      <w:r w:rsidRPr="00BC3ECA">
        <w:instrText xml:space="preserve"> PAGEREF _Ref334535087 \h </w:instrText>
      </w:r>
      <w:r w:rsidRPr="00BC3ECA">
        <w:fldChar w:fldCharType="separate"/>
      </w:r>
      <w:r w:rsidR="000D676C">
        <w:rPr>
          <w:noProof/>
        </w:rPr>
        <w:t>116</w:t>
      </w:r>
      <w:r w:rsidRPr="00BC3ECA">
        <w:fldChar w:fldCharType="end"/>
      </w:r>
      <w:r w:rsidRPr="00BC3ECA">
        <w:t xml:space="preserve"> psl.)</w:t>
      </w:r>
    </w:p>
    <w:p w14:paraId="01509F1C" w14:textId="77777777" w:rsidR="00E9616B" w:rsidRPr="00BC3ECA" w:rsidRDefault="00E9616B" w:rsidP="00E9616B">
      <w:pPr>
        <w:pStyle w:val="Heading2"/>
      </w:pPr>
      <w:bookmarkStart w:id="383" w:name="_Ref334535059"/>
      <w:bookmarkStart w:id="384" w:name="_Toc169621788"/>
      <w:r w:rsidRPr="00BC3ECA">
        <w:t>Tvarkyti archyvo vertybes</w:t>
      </w:r>
      <w:bookmarkEnd w:id="383"/>
      <w:bookmarkEnd w:id="384"/>
    </w:p>
    <w:p w14:paraId="0CF49BC3" w14:textId="77777777" w:rsidR="003B28A5" w:rsidRPr="00BC3ECA" w:rsidRDefault="003B28A5" w:rsidP="003B28A5">
      <w:pPr>
        <w:pStyle w:val="Alnostext"/>
      </w:pPr>
      <w:r w:rsidRPr="00BC3ECA">
        <w:t>Sistemoje galite atlikti šiuos su archyvo vertybėmis susijusius veiksmus:</w:t>
      </w:r>
    </w:p>
    <w:p w14:paraId="1F085039" w14:textId="74AA5604" w:rsidR="003B28A5" w:rsidRPr="00BC3ECA" w:rsidRDefault="003B28A5" w:rsidP="003B28A5">
      <w:pPr>
        <w:pStyle w:val="AlnostextBuleted"/>
        <w:rPr>
          <w:i/>
        </w:rPr>
      </w:pPr>
      <w:r w:rsidRPr="00BC3ECA">
        <w:rPr>
          <w:i/>
        </w:rPr>
        <w:fldChar w:fldCharType="begin"/>
      </w:r>
      <w:r w:rsidRPr="00BC3ECA">
        <w:rPr>
          <w:i/>
        </w:rPr>
        <w:instrText xml:space="preserve"> REF _Ref334518745 \h </w:instrText>
      </w:r>
      <w:r w:rsidR="00661684" w:rsidRPr="00BC3ECA">
        <w:rPr>
          <w:i/>
        </w:rPr>
        <w:instrText xml:space="preserve"> \* MERGEFORMAT </w:instrText>
      </w:r>
      <w:r w:rsidRPr="00BC3ECA">
        <w:rPr>
          <w:i/>
        </w:rPr>
      </w:r>
      <w:r w:rsidRPr="00BC3ECA">
        <w:rPr>
          <w:i/>
        </w:rPr>
        <w:fldChar w:fldCharType="separate"/>
      </w:r>
      <w:r w:rsidR="000D676C" w:rsidRPr="000D676C">
        <w:rPr>
          <w:i/>
        </w:rPr>
        <w:t>Įvesti naujos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_Ref334518747 \h </w:instrText>
      </w:r>
      <w:r w:rsidRPr="00BC3ECA">
        <w:rPr>
          <w:i/>
        </w:rPr>
      </w:r>
      <w:r w:rsidRPr="00BC3ECA">
        <w:rPr>
          <w:i/>
        </w:rPr>
        <w:fldChar w:fldCharType="separate"/>
      </w:r>
      <w:r w:rsidR="000D676C">
        <w:rPr>
          <w:i/>
          <w:noProof/>
        </w:rPr>
        <w:t>105</w:t>
      </w:r>
      <w:r w:rsidRPr="00BC3ECA">
        <w:rPr>
          <w:i/>
        </w:rPr>
        <w:fldChar w:fldCharType="end"/>
      </w:r>
      <w:r w:rsidRPr="00BC3ECA">
        <w:rPr>
          <w:i/>
        </w:rPr>
        <w:t xml:space="preserve"> psl.)</w:t>
      </w:r>
    </w:p>
    <w:p w14:paraId="1CFA6B85" w14:textId="38119B36" w:rsidR="002B21B8" w:rsidRPr="00BC3ECA" w:rsidRDefault="002B21B8" w:rsidP="003B28A5">
      <w:pPr>
        <w:pStyle w:val="AlnostextBuleted"/>
        <w:rPr>
          <w:i/>
        </w:rPr>
      </w:pPr>
      <w:r w:rsidRPr="00BC3ECA">
        <w:rPr>
          <w:i/>
        </w:rPr>
        <w:fldChar w:fldCharType="begin"/>
      </w:r>
      <w:r w:rsidRPr="00BC3ECA">
        <w:rPr>
          <w:i/>
        </w:rPr>
        <w:instrText xml:space="preserve"> REF _Ref367793689 \h </w:instrText>
      </w:r>
      <w:r w:rsidR="00F20B2B" w:rsidRPr="00BC3ECA">
        <w:rPr>
          <w:i/>
        </w:rPr>
        <w:instrText xml:space="preserve"> \* MERGEFORMAT </w:instrText>
      </w:r>
      <w:r w:rsidRPr="00BC3ECA">
        <w:rPr>
          <w:i/>
        </w:rPr>
      </w:r>
      <w:r w:rsidRPr="00BC3ECA">
        <w:rPr>
          <w:i/>
        </w:rPr>
        <w:fldChar w:fldCharType="separate"/>
      </w:r>
      <w:r w:rsidR="000D676C" w:rsidRPr="000D676C">
        <w:rPr>
          <w:i/>
        </w:rPr>
        <w:t>Įvesti naują archyvo vertybę naudojant šabloną</w:t>
      </w:r>
      <w:r w:rsidRPr="00BC3ECA">
        <w:rPr>
          <w:i/>
        </w:rPr>
        <w:fldChar w:fldCharType="end"/>
      </w:r>
      <w:r w:rsidRPr="00BC3ECA">
        <w:rPr>
          <w:i/>
        </w:rPr>
        <w:t xml:space="preserve"> (</w:t>
      </w:r>
      <w:r w:rsidRPr="00BC3ECA">
        <w:rPr>
          <w:i/>
        </w:rPr>
        <w:fldChar w:fldCharType="begin"/>
      </w:r>
      <w:r w:rsidRPr="00BC3ECA">
        <w:rPr>
          <w:i/>
        </w:rPr>
        <w:instrText xml:space="preserve"> PAGEREF _Ref367793690 \h </w:instrText>
      </w:r>
      <w:r w:rsidRPr="00BC3ECA">
        <w:rPr>
          <w:i/>
        </w:rPr>
      </w:r>
      <w:r w:rsidRPr="00BC3ECA">
        <w:rPr>
          <w:i/>
        </w:rPr>
        <w:fldChar w:fldCharType="separate"/>
      </w:r>
      <w:r w:rsidR="000D676C">
        <w:rPr>
          <w:i/>
          <w:noProof/>
        </w:rPr>
        <w:t>106</w:t>
      </w:r>
      <w:r w:rsidRPr="00BC3ECA">
        <w:rPr>
          <w:i/>
        </w:rPr>
        <w:fldChar w:fldCharType="end"/>
      </w:r>
      <w:r w:rsidRPr="00BC3ECA">
        <w:rPr>
          <w:i/>
        </w:rPr>
        <w:t xml:space="preserve"> psl.)</w:t>
      </w:r>
    </w:p>
    <w:p w14:paraId="4DFB901D" w14:textId="30B1992E" w:rsidR="003B28A5" w:rsidRPr="00BC3ECA" w:rsidRDefault="003B28A5" w:rsidP="003B28A5">
      <w:pPr>
        <w:pStyle w:val="AlnostextBuleted"/>
        <w:rPr>
          <w:i/>
        </w:rPr>
      </w:pPr>
      <w:r w:rsidRPr="00BC3ECA">
        <w:rPr>
          <w:i/>
        </w:rPr>
        <w:fldChar w:fldCharType="begin"/>
      </w:r>
      <w:r w:rsidRPr="00BC3ECA">
        <w:rPr>
          <w:i/>
        </w:rPr>
        <w:instrText xml:space="preserve"> REF _Ref334517642 \h </w:instrText>
      </w:r>
      <w:r w:rsidR="00661684" w:rsidRPr="00BC3ECA">
        <w:rPr>
          <w:i/>
        </w:rPr>
        <w:instrText xml:space="preserve"> \* MERGEFORMAT </w:instrText>
      </w:r>
      <w:r w:rsidRPr="00BC3ECA">
        <w:rPr>
          <w:i/>
        </w:rPr>
      </w:r>
      <w:r w:rsidRPr="00BC3ECA">
        <w:rPr>
          <w:i/>
        </w:rPr>
        <w:fldChar w:fldCharType="separate"/>
      </w:r>
      <w:r w:rsidR="000D676C" w:rsidRPr="000D676C">
        <w:rPr>
          <w:i/>
        </w:rPr>
        <w:t>Surasti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_Ref334517645 \h </w:instrText>
      </w:r>
      <w:r w:rsidRPr="00BC3ECA">
        <w:rPr>
          <w:i/>
        </w:rPr>
      </w:r>
      <w:r w:rsidRPr="00BC3ECA">
        <w:rPr>
          <w:i/>
        </w:rPr>
        <w:fldChar w:fldCharType="separate"/>
      </w:r>
      <w:r w:rsidR="000D676C">
        <w:rPr>
          <w:i/>
          <w:noProof/>
        </w:rPr>
        <w:t>106</w:t>
      </w:r>
      <w:r w:rsidRPr="00BC3ECA">
        <w:rPr>
          <w:i/>
        </w:rPr>
        <w:fldChar w:fldCharType="end"/>
      </w:r>
      <w:r w:rsidRPr="00BC3ECA">
        <w:rPr>
          <w:i/>
        </w:rPr>
        <w:t xml:space="preserve"> psl.)</w:t>
      </w:r>
    </w:p>
    <w:p w14:paraId="46D492F9" w14:textId="2ADD945A" w:rsidR="003B28A5" w:rsidRPr="00BC3ECA" w:rsidRDefault="003B28A5" w:rsidP="003B28A5">
      <w:pPr>
        <w:pStyle w:val="AlnostextBuleted"/>
        <w:rPr>
          <w:i/>
        </w:rPr>
      </w:pPr>
      <w:r w:rsidRPr="00BC3ECA">
        <w:rPr>
          <w:i/>
        </w:rPr>
        <w:fldChar w:fldCharType="begin"/>
      </w:r>
      <w:r w:rsidRPr="00BC3ECA">
        <w:rPr>
          <w:i/>
        </w:rPr>
        <w:instrText xml:space="preserve"> REF _Ref334517562 \h  \* MERGEFORMAT </w:instrText>
      </w:r>
      <w:r w:rsidRPr="00BC3ECA">
        <w:rPr>
          <w:i/>
        </w:rPr>
      </w:r>
      <w:r w:rsidRPr="00BC3ECA">
        <w:rPr>
          <w:i/>
        </w:rPr>
        <w:fldChar w:fldCharType="separate"/>
      </w:r>
      <w:r w:rsidR="000D676C" w:rsidRPr="000D676C">
        <w:rPr>
          <w:i/>
        </w:rPr>
        <w:t>Peržiūrėti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_Ref334517564 \h </w:instrText>
      </w:r>
      <w:r w:rsidRPr="00BC3ECA">
        <w:rPr>
          <w:i/>
        </w:rPr>
      </w:r>
      <w:r w:rsidRPr="00BC3ECA">
        <w:rPr>
          <w:i/>
        </w:rPr>
        <w:fldChar w:fldCharType="separate"/>
      </w:r>
      <w:r w:rsidR="000D676C">
        <w:rPr>
          <w:i/>
          <w:noProof/>
        </w:rPr>
        <w:t>107</w:t>
      </w:r>
      <w:r w:rsidRPr="00BC3ECA">
        <w:rPr>
          <w:i/>
        </w:rPr>
        <w:fldChar w:fldCharType="end"/>
      </w:r>
      <w:r w:rsidRPr="00BC3ECA">
        <w:rPr>
          <w:i/>
        </w:rPr>
        <w:t xml:space="preserve"> psl.)</w:t>
      </w:r>
    </w:p>
    <w:p w14:paraId="641721F0" w14:textId="564ABEFA" w:rsidR="003B28A5" w:rsidRPr="00BC3ECA" w:rsidRDefault="003B28A5" w:rsidP="003B28A5">
      <w:pPr>
        <w:pStyle w:val="AlnostextBuleted"/>
        <w:rPr>
          <w:i/>
        </w:rPr>
      </w:pPr>
      <w:r w:rsidRPr="00BC3ECA">
        <w:rPr>
          <w:i/>
        </w:rPr>
        <w:fldChar w:fldCharType="begin"/>
      </w:r>
      <w:r w:rsidRPr="00BC3ECA">
        <w:rPr>
          <w:i/>
        </w:rPr>
        <w:instrText xml:space="preserve"> REF _Ref334517567 \h  \* MERGEFORMAT </w:instrText>
      </w:r>
      <w:r w:rsidRPr="00BC3ECA">
        <w:rPr>
          <w:i/>
        </w:rPr>
      </w:r>
      <w:r w:rsidRPr="00BC3ECA">
        <w:rPr>
          <w:i/>
        </w:rPr>
        <w:fldChar w:fldCharType="separate"/>
      </w:r>
      <w:r w:rsidR="000D676C" w:rsidRPr="000D676C">
        <w:rPr>
          <w:i/>
        </w:rPr>
        <w:t>Keisti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_Ref334517569 \h </w:instrText>
      </w:r>
      <w:r w:rsidRPr="00BC3ECA">
        <w:rPr>
          <w:i/>
        </w:rPr>
      </w:r>
      <w:r w:rsidRPr="00BC3ECA">
        <w:rPr>
          <w:i/>
        </w:rPr>
        <w:fldChar w:fldCharType="separate"/>
      </w:r>
      <w:r w:rsidR="000D676C">
        <w:rPr>
          <w:i/>
          <w:noProof/>
        </w:rPr>
        <w:t>108</w:t>
      </w:r>
      <w:r w:rsidRPr="00BC3ECA">
        <w:rPr>
          <w:i/>
        </w:rPr>
        <w:fldChar w:fldCharType="end"/>
      </w:r>
      <w:r w:rsidRPr="00BC3ECA">
        <w:rPr>
          <w:i/>
        </w:rPr>
        <w:t xml:space="preserve"> psl.)</w:t>
      </w:r>
    </w:p>
    <w:p w14:paraId="667DD8F7" w14:textId="61C1B17A" w:rsidR="003B28A5" w:rsidRPr="00BC3ECA" w:rsidRDefault="003B28A5" w:rsidP="003B28A5">
      <w:pPr>
        <w:pStyle w:val="AlnostextBuleted"/>
        <w:rPr>
          <w:i/>
        </w:rPr>
      </w:pPr>
      <w:r w:rsidRPr="00BC3ECA">
        <w:rPr>
          <w:i/>
        </w:rPr>
        <w:fldChar w:fldCharType="begin"/>
      </w:r>
      <w:r w:rsidRPr="00BC3ECA">
        <w:rPr>
          <w:i/>
        </w:rPr>
        <w:instrText xml:space="preserve"> REF _Ref334517572 \h  \* MERGEFORMAT </w:instrText>
      </w:r>
      <w:r w:rsidRPr="00BC3ECA">
        <w:rPr>
          <w:i/>
        </w:rPr>
      </w:r>
      <w:r w:rsidRPr="00BC3ECA">
        <w:rPr>
          <w:i/>
        </w:rPr>
        <w:fldChar w:fldCharType="separate"/>
      </w:r>
      <w:r w:rsidR="000D676C" w:rsidRPr="000D676C">
        <w:rPr>
          <w:i/>
        </w:rPr>
        <w:t>Šalinti archyvo vertybę</w:t>
      </w:r>
      <w:r w:rsidRPr="00BC3ECA">
        <w:rPr>
          <w:i/>
        </w:rPr>
        <w:fldChar w:fldCharType="end"/>
      </w:r>
      <w:r w:rsidRPr="00BC3ECA">
        <w:rPr>
          <w:i/>
        </w:rPr>
        <w:t xml:space="preserve"> (</w:t>
      </w:r>
      <w:r w:rsidRPr="00BC3ECA">
        <w:rPr>
          <w:i/>
        </w:rPr>
        <w:fldChar w:fldCharType="begin"/>
      </w:r>
      <w:r w:rsidRPr="00BC3ECA">
        <w:rPr>
          <w:i/>
        </w:rPr>
        <w:instrText xml:space="preserve"> PAGEREF _Ref334517572 \h </w:instrText>
      </w:r>
      <w:r w:rsidRPr="00BC3ECA">
        <w:rPr>
          <w:i/>
        </w:rPr>
      </w:r>
      <w:r w:rsidRPr="00BC3ECA">
        <w:rPr>
          <w:i/>
        </w:rPr>
        <w:fldChar w:fldCharType="separate"/>
      </w:r>
      <w:r w:rsidR="000D676C">
        <w:rPr>
          <w:i/>
          <w:noProof/>
        </w:rPr>
        <w:t>108</w:t>
      </w:r>
      <w:r w:rsidRPr="00BC3ECA">
        <w:rPr>
          <w:i/>
        </w:rPr>
        <w:fldChar w:fldCharType="end"/>
      </w:r>
      <w:r w:rsidRPr="00BC3ECA">
        <w:rPr>
          <w:i/>
        </w:rPr>
        <w:t xml:space="preserve"> psl.)</w:t>
      </w:r>
    </w:p>
    <w:p w14:paraId="04F96156" w14:textId="77777777" w:rsidR="0082034E" w:rsidRPr="00BC3ECA" w:rsidRDefault="0082034E" w:rsidP="00E9616B">
      <w:pPr>
        <w:pStyle w:val="Heading3"/>
        <w:rPr>
          <w:noProof w:val="0"/>
        </w:rPr>
      </w:pPr>
      <w:bookmarkStart w:id="385" w:name="_Ref334518745"/>
      <w:bookmarkStart w:id="386" w:name="_Ref334518747"/>
      <w:bookmarkStart w:id="387" w:name="_Toc169621789"/>
      <w:r w:rsidRPr="00BC3ECA">
        <w:rPr>
          <w:noProof w:val="0"/>
        </w:rPr>
        <w:t>Įvesti nauj</w:t>
      </w:r>
      <w:r w:rsidR="008E5021" w:rsidRPr="00BC3ECA">
        <w:rPr>
          <w:noProof w:val="0"/>
        </w:rPr>
        <w:t>os</w:t>
      </w:r>
      <w:r w:rsidRPr="00BC3ECA">
        <w:rPr>
          <w:noProof w:val="0"/>
        </w:rPr>
        <w:t xml:space="preserve"> archyvo </w:t>
      </w:r>
      <w:r w:rsidR="008E5021" w:rsidRPr="00BC3ECA">
        <w:rPr>
          <w:noProof w:val="0"/>
        </w:rPr>
        <w:t>vertybės duomenis</w:t>
      </w:r>
      <w:bookmarkEnd w:id="385"/>
      <w:bookmarkEnd w:id="386"/>
      <w:bookmarkEnd w:id="387"/>
    </w:p>
    <w:p w14:paraId="6E17DF67" w14:textId="77777777" w:rsidR="0082034E" w:rsidRPr="00BC3ECA" w:rsidRDefault="0082034E" w:rsidP="0082034E">
      <w:pPr>
        <w:pStyle w:val="Alnostext"/>
      </w:pPr>
      <w:r w:rsidRPr="00BC3ECA">
        <w:t xml:space="preserve">Paskirtis – įvesti </w:t>
      </w:r>
      <w:r w:rsidR="00653A45" w:rsidRPr="00BC3ECA">
        <w:rPr>
          <w:rFonts w:cs="Arial"/>
        </w:rPr>
        <w:t>nauj</w:t>
      </w:r>
      <w:r w:rsidR="008E5021" w:rsidRPr="00BC3ECA">
        <w:rPr>
          <w:rFonts w:cs="Arial"/>
        </w:rPr>
        <w:t>os</w:t>
      </w:r>
      <w:r w:rsidR="00653A45" w:rsidRPr="00BC3ECA">
        <w:rPr>
          <w:rFonts w:cs="Arial"/>
        </w:rPr>
        <w:t xml:space="preserve"> archyvo </w:t>
      </w:r>
      <w:r w:rsidR="008E5021" w:rsidRPr="00BC3ECA">
        <w:rPr>
          <w:rFonts w:cs="Arial"/>
        </w:rPr>
        <w:t>vertybės duomenis</w:t>
      </w:r>
      <w:r w:rsidR="00653A45" w:rsidRPr="00BC3ECA">
        <w:rPr>
          <w:rFonts w:cs="Arial"/>
        </w:rPr>
        <w:t xml:space="preserve"> sistemoje</w:t>
      </w:r>
      <w:r w:rsidRPr="00BC3ECA">
        <w:t xml:space="preserve">. </w:t>
      </w:r>
    </w:p>
    <w:p w14:paraId="24E27758" w14:textId="77777777" w:rsidR="0082034E" w:rsidRPr="00BC3ECA" w:rsidRDefault="0082034E" w:rsidP="0082034E">
      <w:pPr>
        <w:pStyle w:val="HeadingB"/>
        <w:rPr>
          <w:noProof w:val="0"/>
        </w:rPr>
      </w:pPr>
      <w:r w:rsidRPr="00BC3ECA">
        <w:rPr>
          <w:noProof w:val="0"/>
        </w:rPr>
        <w:t>Kas gali atlikti</w:t>
      </w:r>
    </w:p>
    <w:p w14:paraId="1F092770" w14:textId="77777777" w:rsidR="0082034E" w:rsidRPr="00BC3ECA" w:rsidRDefault="0082034E" w:rsidP="0082034E">
      <w:pPr>
        <w:pStyle w:val="Alnostext"/>
      </w:pPr>
      <w:r w:rsidRPr="00BC3ECA">
        <w:t xml:space="preserve">Įvesti </w:t>
      </w:r>
      <w:r w:rsidR="00FE1C8A" w:rsidRPr="00BC3ECA">
        <w:rPr>
          <w:rFonts w:cs="Arial"/>
        </w:rPr>
        <w:t xml:space="preserve">naują archyvo </w:t>
      </w:r>
      <w:r w:rsidR="008E5021" w:rsidRPr="00BC3ECA">
        <w:rPr>
          <w:rFonts w:cs="Arial"/>
        </w:rPr>
        <w:t>vertybę</w:t>
      </w:r>
      <w:r w:rsidR="00FE1C8A" w:rsidRPr="00BC3ECA">
        <w:rPr>
          <w:rFonts w:cs="Arial"/>
        </w:rPr>
        <w:t xml:space="preserve"> </w:t>
      </w:r>
      <w:r w:rsidRPr="00BC3ECA">
        <w:t>į sistemą gali:</w:t>
      </w:r>
    </w:p>
    <w:p w14:paraId="3D3ABD91" w14:textId="77777777" w:rsidR="0082034E" w:rsidRPr="00BC3ECA" w:rsidRDefault="00653A45" w:rsidP="0082034E">
      <w:pPr>
        <w:pStyle w:val="AlnostextBuleted"/>
      </w:pPr>
      <w:r w:rsidRPr="00BC3ECA">
        <w:rPr>
          <w:rFonts w:cs="Arial"/>
        </w:rPr>
        <w:t>Archyvaras;</w:t>
      </w:r>
    </w:p>
    <w:p w14:paraId="11874144" w14:textId="77777777" w:rsidR="0082034E" w:rsidRPr="00BC3ECA" w:rsidRDefault="0082034E" w:rsidP="00653A45">
      <w:pPr>
        <w:pStyle w:val="AlnostextBuleted"/>
      </w:pPr>
      <w:r w:rsidRPr="00BC3ECA">
        <w:t xml:space="preserve">Naudotojas, kuriam suteikta teisė </w:t>
      </w:r>
      <w:r w:rsidR="00653A45" w:rsidRPr="00BC3ECA">
        <w:t>tvarkyti archyvo duomenis.</w:t>
      </w:r>
    </w:p>
    <w:p w14:paraId="0CDF7C2A" w14:textId="77777777" w:rsidR="0082034E" w:rsidRPr="00BC3ECA" w:rsidRDefault="0082034E" w:rsidP="0082034E">
      <w:pPr>
        <w:pStyle w:val="HeadingB"/>
        <w:rPr>
          <w:noProof w:val="0"/>
        </w:rPr>
      </w:pPr>
      <w:r w:rsidRPr="00BC3ECA">
        <w:rPr>
          <w:noProof w:val="0"/>
        </w:rPr>
        <w:t>Kaip atlikti</w:t>
      </w:r>
    </w:p>
    <w:p w14:paraId="74AAFC0B" w14:textId="77777777" w:rsidR="0082034E" w:rsidRPr="00BC3ECA" w:rsidRDefault="0082034E" w:rsidP="0082034E">
      <w:pPr>
        <w:pStyle w:val="Alnostext"/>
      </w:pPr>
      <w:r w:rsidRPr="00BC3ECA">
        <w:t xml:space="preserve">Norėdami įvesti </w:t>
      </w:r>
      <w:r w:rsidR="00FE1C8A" w:rsidRPr="00BC3ECA">
        <w:rPr>
          <w:rFonts w:cs="Arial"/>
        </w:rPr>
        <w:t xml:space="preserve">naują archyvo </w:t>
      </w:r>
      <w:r w:rsidR="004B4082" w:rsidRPr="00BC3ECA">
        <w:rPr>
          <w:rFonts w:cs="Arial"/>
        </w:rPr>
        <w:t>vertybę</w:t>
      </w:r>
      <w:r w:rsidR="00FE1C8A" w:rsidRPr="00BC3ECA">
        <w:rPr>
          <w:rFonts w:cs="Arial"/>
        </w:rPr>
        <w:t xml:space="preserve"> </w:t>
      </w:r>
      <w:r w:rsidRPr="00BC3ECA">
        <w:t>į sistemą, atlikite šiuos veiksmus:</w:t>
      </w:r>
    </w:p>
    <w:p w14:paraId="5E943951" w14:textId="6D6B75FA" w:rsidR="0082034E" w:rsidRPr="00BC3ECA" w:rsidRDefault="0082034E" w:rsidP="007171F7">
      <w:pPr>
        <w:pStyle w:val="AlnosNumbered"/>
        <w:numPr>
          <w:ilvl w:val="0"/>
          <w:numId w:val="79"/>
        </w:numPr>
      </w:pPr>
      <w:r w:rsidRPr="00BC3ECA">
        <w:t xml:space="preserve">Iš meniu pasirinkite </w:t>
      </w:r>
      <w:r w:rsidR="008A6C82" w:rsidRPr="00BC3ECA">
        <w:rPr>
          <w:rStyle w:val="CharMeniu"/>
        </w:rPr>
        <w:t>Archyvas</w:t>
      </w:r>
      <w:r w:rsidRPr="00BC3ECA">
        <w:rPr>
          <w:rStyle w:val="CharMeniu"/>
        </w:rPr>
        <w:t xml:space="preserve"> -&gt; </w:t>
      </w:r>
      <w:r w:rsidR="00BB7372" w:rsidRPr="00BC3ECA">
        <w:rPr>
          <w:rStyle w:val="CharMeniu"/>
        </w:rPr>
        <w:t>Archyvo vertybės</w:t>
      </w:r>
      <w:r w:rsidRPr="00BC3ECA">
        <w:t>.</w:t>
      </w:r>
    </w:p>
    <w:p w14:paraId="7767B40F" w14:textId="3E9747D1" w:rsidR="0082034E" w:rsidRPr="00BC3ECA" w:rsidRDefault="0082034E" w:rsidP="005B3A8E">
      <w:pPr>
        <w:pStyle w:val="BodyText"/>
      </w:pPr>
      <w:r w:rsidRPr="00BC3ECA">
        <w:t xml:space="preserve">Atsiveria langas </w:t>
      </w:r>
      <w:r w:rsidR="00BB7372" w:rsidRPr="00BC3ECA">
        <w:rPr>
          <w:rStyle w:val="CharLangas"/>
        </w:rPr>
        <w:t>Archyvo vertybės paieška</w:t>
      </w:r>
      <w:r w:rsidRPr="00BC3ECA">
        <w:t>.</w:t>
      </w:r>
    </w:p>
    <w:p w14:paraId="44D9F1BA" w14:textId="0E3A2CE0" w:rsidR="006B08E2" w:rsidRPr="00BC3ECA" w:rsidRDefault="006B08E2" w:rsidP="0088505A">
      <w:pPr>
        <w:pStyle w:val="AlnosNumbered"/>
        <w:spacing w:before="0"/>
      </w:pPr>
      <w:r w:rsidRPr="00BC3ECA">
        <w:t xml:space="preserve">Spauskite mygtuką </w:t>
      </w:r>
      <w:r w:rsidRPr="00BC3ECA">
        <w:rPr>
          <w:b/>
        </w:rPr>
        <w:t>[Naujas].</w:t>
      </w:r>
    </w:p>
    <w:p w14:paraId="4B0EBEF0" w14:textId="32D2EE1B" w:rsidR="006B08E2" w:rsidRPr="00BC3ECA" w:rsidRDefault="006B08E2" w:rsidP="0088505A">
      <w:pPr>
        <w:pStyle w:val="AlnosNumbered"/>
        <w:numPr>
          <w:ilvl w:val="0"/>
          <w:numId w:val="0"/>
        </w:numPr>
        <w:spacing w:before="0" w:after="240"/>
        <w:ind w:left="794"/>
      </w:pPr>
      <w:r w:rsidRPr="00BC3ECA">
        <w:t xml:space="preserve">Atsiveria langas </w:t>
      </w:r>
      <w:r w:rsidR="0088505A" w:rsidRPr="00BC3ECA">
        <w:rPr>
          <w:i/>
        </w:rPr>
        <w:t>Nauja archyvo vertybė</w:t>
      </w:r>
      <w:r w:rsidR="0088505A" w:rsidRPr="00BC3ECA">
        <w:t>.</w:t>
      </w:r>
    </w:p>
    <w:p w14:paraId="6073A945" w14:textId="77777777" w:rsidR="00907854" w:rsidRPr="00BC3ECA" w:rsidRDefault="00907854" w:rsidP="00FE66FF">
      <w:pPr>
        <w:pStyle w:val="BodyText"/>
      </w:pPr>
      <w:r w:rsidRPr="00BC3ECA">
        <w:t>Pagal nutylėjimą sistema pateikia eksponatų duomenų įvedimo formą, kurią sudaro šios duomenų kortelės:</w:t>
      </w:r>
    </w:p>
    <w:p w14:paraId="5031A5CA" w14:textId="77777777" w:rsidR="00907854" w:rsidRPr="00BC3ECA" w:rsidRDefault="00907854" w:rsidP="00907854">
      <w:pPr>
        <w:pStyle w:val="buletedafternumber"/>
        <w:rPr>
          <w:rStyle w:val="CharLaukas"/>
        </w:rPr>
      </w:pPr>
      <w:r w:rsidRPr="00BC3ECA">
        <w:rPr>
          <w:rStyle w:val="CharLaukas"/>
        </w:rPr>
        <w:t>Pagrindiniai duomenys</w:t>
      </w:r>
      <w:r w:rsidR="004B4082" w:rsidRPr="00BC3ECA">
        <w:rPr>
          <w:rFonts w:cs="Arial"/>
        </w:rPr>
        <w:t>;</w:t>
      </w:r>
    </w:p>
    <w:p w14:paraId="4FB3CF7F" w14:textId="1A454C00" w:rsidR="00B84F4F" w:rsidRPr="00BC3ECA" w:rsidRDefault="00907854" w:rsidP="00B84F4F">
      <w:pPr>
        <w:pStyle w:val="buletedafternumber"/>
        <w:rPr>
          <w:b/>
        </w:rPr>
      </w:pPr>
      <w:r w:rsidRPr="00BC3ECA">
        <w:rPr>
          <w:rStyle w:val="CharLaukas"/>
        </w:rPr>
        <w:t>Skaitmeniniai objektai</w:t>
      </w:r>
      <w:r w:rsidR="004B4082" w:rsidRPr="00BC3ECA">
        <w:rPr>
          <w:rFonts w:cs="Arial"/>
        </w:rPr>
        <w:t>;</w:t>
      </w:r>
    </w:p>
    <w:p w14:paraId="4CFF1AB0" w14:textId="0902FD7F" w:rsidR="00CF573E" w:rsidRPr="00BC3ECA" w:rsidRDefault="00CF573E" w:rsidP="00B84F4F">
      <w:pPr>
        <w:pStyle w:val="buletedafternumber"/>
        <w:rPr>
          <w:rStyle w:val="CharLaukas"/>
        </w:rPr>
      </w:pPr>
      <w:r w:rsidRPr="00BC3ECA">
        <w:rPr>
          <w:rStyle w:val="CharLaukas"/>
        </w:rPr>
        <w:t>Susiję įvykiai, asmenys, adresai, įmonės;</w:t>
      </w:r>
    </w:p>
    <w:p w14:paraId="1AD738DA" w14:textId="77777777" w:rsidR="00907854" w:rsidRPr="00BC3ECA" w:rsidRDefault="00907854" w:rsidP="00907854">
      <w:pPr>
        <w:pStyle w:val="buletedafternumber"/>
        <w:rPr>
          <w:rStyle w:val="CharLaukas"/>
        </w:rPr>
      </w:pPr>
      <w:r w:rsidRPr="00BC3ECA">
        <w:rPr>
          <w:rStyle w:val="CharLaukas"/>
        </w:rPr>
        <w:t>Susijusios archyvo vertybės</w:t>
      </w:r>
      <w:r w:rsidR="004B4082" w:rsidRPr="00BC3ECA">
        <w:rPr>
          <w:rFonts w:cs="Arial"/>
        </w:rPr>
        <w:t>;</w:t>
      </w:r>
    </w:p>
    <w:p w14:paraId="4DACD41E" w14:textId="77777777" w:rsidR="00907854" w:rsidRPr="00BC3ECA" w:rsidRDefault="00907854" w:rsidP="00907854">
      <w:pPr>
        <w:pStyle w:val="buletedafternumber"/>
        <w:rPr>
          <w:rStyle w:val="CharLaukas"/>
        </w:rPr>
      </w:pPr>
      <w:r w:rsidRPr="00BC3ECA">
        <w:rPr>
          <w:rStyle w:val="CharLaukas"/>
        </w:rPr>
        <w:t>Nurašymas</w:t>
      </w:r>
      <w:r w:rsidR="004B4082" w:rsidRPr="00BC3ECA">
        <w:rPr>
          <w:rFonts w:cs="Arial"/>
        </w:rPr>
        <w:t>.</w:t>
      </w:r>
    </w:p>
    <w:p w14:paraId="7A526354" w14:textId="77777777" w:rsidR="00907854" w:rsidRPr="00BC3ECA" w:rsidRDefault="00907854" w:rsidP="00907854">
      <w:pPr>
        <w:pStyle w:val="AlnosNumbered"/>
        <w:keepNext/>
      </w:pPr>
      <w:r w:rsidRPr="00BC3ECA">
        <w:t>Įveskite naujo</w:t>
      </w:r>
      <w:r w:rsidR="0040318D" w:rsidRPr="00BC3ECA">
        <w:t>s</w:t>
      </w:r>
      <w:r w:rsidRPr="00BC3ECA">
        <w:t xml:space="preserve"> </w:t>
      </w:r>
      <w:r w:rsidR="0040318D" w:rsidRPr="00BC3ECA">
        <w:t>archyvo vertybės</w:t>
      </w:r>
      <w:r w:rsidRPr="00BC3ECA">
        <w:t xml:space="preserve"> duomenis kortelėje </w:t>
      </w:r>
      <w:r w:rsidRPr="00BC3ECA">
        <w:rPr>
          <w:rStyle w:val="CharLaukas"/>
        </w:rPr>
        <w:t>Pagrindiniai duomenys</w:t>
      </w:r>
      <w:r w:rsidRPr="00BC3ECA">
        <w:t>:</w:t>
      </w:r>
    </w:p>
    <w:p w14:paraId="45B984F4" w14:textId="5A84C1FB" w:rsidR="00907854" w:rsidRPr="00BC3ECA" w:rsidRDefault="0040318D" w:rsidP="005B3A8E">
      <w:pPr>
        <w:pStyle w:val="BodyText"/>
      </w:pPr>
      <w:r w:rsidRPr="00BC3ECA">
        <w:t xml:space="preserve">Duomenų įvedimas vykdomas identiškai aprašytam </w:t>
      </w:r>
      <w:r w:rsidR="00907854" w:rsidRPr="00BC3ECA">
        <w:t xml:space="preserve">skyrelyje </w:t>
      </w:r>
      <w:r w:rsidRPr="00BC3ECA">
        <w:rPr>
          <w:rStyle w:val="CharLangas"/>
        </w:rPr>
        <w:fldChar w:fldCharType="begin"/>
      </w:r>
      <w:r w:rsidRPr="00BC3ECA">
        <w:rPr>
          <w:rStyle w:val="CharLangas"/>
        </w:rPr>
        <w:instrText xml:space="preserve"> REF _Ref285792239 \h  \* MERGEFORMAT </w:instrText>
      </w:r>
      <w:r w:rsidRPr="00BC3ECA">
        <w:rPr>
          <w:rStyle w:val="CharLangas"/>
        </w:rPr>
      </w:r>
      <w:r w:rsidRPr="00BC3ECA">
        <w:rPr>
          <w:rStyle w:val="CharLangas"/>
        </w:rPr>
        <w:fldChar w:fldCharType="separate"/>
      </w:r>
      <w:r w:rsidR="000D676C" w:rsidRPr="000D676C">
        <w:rPr>
          <w:rStyle w:val="CharLangas"/>
        </w:rPr>
        <w:t>Įvesti naują eksponatą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_Ref285792239 \h </w:instrText>
      </w:r>
      <w:r w:rsidRPr="00BC3ECA">
        <w:rPr>
          <w:rStyle w:val="CharLangas"/>
        </w:rPr>
      </w:r>
      <w:r w:rsidRPr="00BC3ECA">
        <w:rPr>
          <w:rStyle w:val="CharLangas"/>
        </w:rPr>
        <w:fldChar w:fldCharType="separate"/>
      </w:r>
      <w:r w:rsidR="000D676C">
        <w:rPr>
          <w:rStyle w:val="CharLangas"/>
          <w:noProof/>
        </w:rPr>
        <w:t>66</w:t>
      </w:r>
      <w:r w:rsidRPr="00BC3ECA">
        <w:rPr>
          <w:rStyle w:val="CharLangas"/>
        </w:rPr>
        <w:fldChar w:fldCharType="end"/>
      </w:r>
      <w:r w:rsidRPr="00BC3ECA">
        <w:rPr>
          <w:rStyle w:val="CharLangas"/>
        </w:rPr>
        <w:t xml:space="preserve"> </w:t>
      </w:r>
      <w:r w:rsidR="00907854" w:rsidRPr="00BC3ECA">
        <w:rPr>
          <w:rStyle w:val="CharLangas"/>
        </w:rPr>
        <w:t>psl.)</w:t>
      </w:r>
      <w:r w:rsidR="00907854" w:rsidRPr="00BC3ECA">
        <w:t>.</w:t>
      </w:r>
    </w:p>
    <w:p w14:paraId="792E4CCB" w14:textId="77777777" w:rsidR="00A35275" w:rsidRPr="00BC3ECA" w:rsidRDefault="00A35275" w:rsidP="00A35275">
      <w:pPr>
        <w:pStyle w:val="AlnosNumbered"/>
      </w:pPr>
      <w:r w:rsidRPr="00BC3ECA">
        <w:t xml:space="preserve">Įkelkite vertybės skaitmeninę bylą kortelėje </w:t>
      </w:r>
      <w:r w:rsidRPr="00BC3ECA">
        <w:rPr>
          <w:rStyle w:val="CharLaukas"/>
        </w:rPr>
        <w:t>Skaitmeniniai objektai</w:t>
      </w:r>
      <w:r w:rsidRPr="00BC3ECA">
        <w:t>.</w:t>
      </w:r>
    </w:p>
    <w:p w14:paraId="004504E1" w14:textId="3CE131E5" w:rsidR="00A35275" w:rsidRPr="00BC3ECA" w:rsidRDefault="00A35275"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_Ref334513988 \h  \* MERGEFORMAT </w:instrText>
      </w:r>
      <w:r w:rsidRPr="00BC3ECA">
        <w:rPr>
          <w:rStyle w:val="CharLangas"/>
        </w:rPr>
      </w:r>
      <w:r w:rsidRPr="00BC3ECA">
        <w:rPr>
          <w:rStyle w:val="CharLangas"/>
        </w:rPr>
        <w:fldChar w:fldCharType="separate"/>
      </w:r>
      <w:r w:rsidR="000D676C" w:rsidRPr="000D676C">
        <w:rPr>
          <w:rStyle w:val="CharLangas"/>
        </w:rPr>
        <w:t>Pridėti skaitmeninį objektą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_Ref334513988 \h </w:instrText>
      </w:r>
      <w:r w:rsidRPr="00BC3ECA">
        <w:rPr>
          <w:rStyle w:val="CharLangas"/>
        </w:rPr>
      </w:r>
      <w:r w:rsidRPr="00BC3ECA">
        <w:rPr>
          <w:rStyle w:val="CharLangas"/>
        </w:rPr>
        <w:fldChar w:fldCharType="separate"/>
      </w:r>
      <w:r w:rsidR="000D676C">
        <w:rPr>
          <w:rStyle w:val="CharLangas"/>
          <w:noProof/>
        </w:rPr>
        <w:t>27</w:t>
      </w:r>
      <w:r w:rsidRPr="00BC3ECA">
        <w:rPr>
          <w:rStyle w:val="CharLangas"/>
        </w:rPr>
        <w:fldChar w:fldCharType="end"/>
      </w:r>
      <w:r w:rsidRPr="00BC3ECA">
        <w:rPr>
          <w:rStyle w:val="CharLangas"/>
        </w:rPr>
        <w:t xml:space="preserve"> psl.)</w:t>
      </w:r>
      <w:r w:rsidRPr="00BC3ECA">
        <w:t>.</w:t>
      </w:r>
    </w:p>
    <w:p w14:paraId="72D8EC66" w14:textId="0B8168A3" w:rsidR="00A35275" w:rsidRPr="00BC3ECA" w:rsidRDefault="00A35275" w:rsidP="00A35275">
      <w:pPr>
        <w:pStyle w:val="AlnosNumbered"/>
      </w:pPr>
      <w:r w:rsidRPr="00BC3ECA">
        <w:t xml:space="preserve">Įveskite kitus duomenis apie vertybę kortelėse </w:t>
      </w:r>
      <w:r w:rsidRPr="00BC3ECA">
        <w:rPr>
          <w:rStyle w:val="CharLaukas"/>
        </w:rPr>
        <w:t>Susijusios archyvo vertybės</w:t>
      </w:r>
      <w:r w:rsidR="00567448" w:rsidRPr="00BC3ECA">
        <w:rPr>
          <w:rStyle w:val="CharLaukas"/>
        </w:rPr>
        <w:t>, Susiję įvykiai asmenys, adresai, įmonės</w:t>
      </w:r>
      <w:r w:rsidRPr="00BC3ECA">
        <w:rPr>
          <w:rStyle w:val="CharLaukas"/>
        </w:rPr>
        <w:t xml:space="preserve"> </w:t>
      </w:r>
      <w:r w:rsidRPr="00BC3ECA">
        <w:rPr>
          <w:rStyle w:val="AlnostextChar"/>
        </w:rPr>
        <w:t xml:space="preserve">ir </w:t>
      </w:r>
      <w:r w:rsidRPr="00BC3ECA">
        <w:rPr>
          <w:rStyle w:val="CharLaukas"/>
        </w:rPr>
        <w:t>Nurašymas</w:t>
      </w:r>
      <w:r w:rsidRPr="00BC3ECA">
        <w:t>.</w:t>
      </w:r>
    </w:p>
    <w:p w14:paraId="06F1FBE5" w14:textId="77777777" w:rsidR="00A35275" w:rsidRPr="00BC3ECA" w:rsidRDefault="00A35275" w:rsidP="005B3A8E">
      <w:pPr>
        <w:pStyle w:val="BodyText"/>
      </w:pPr>
      <w:r w:rsidRPr="00BC3ECA">
        <w:t>Kortelių pildymas identiškas aprašytoms aukščiau.</w:t>
      </w:r>
    </w:p>
    <w:p w14:paraId="38551EC5" w14:textId="11A85616" w:rsidR="005D153A" w:rsidRPr="00BC3ECA" w:rsidRDefault="005D153A" w:rsidP="00DB10CD">
      <w:pPr>
        <w:pStyle w:val="AlnosNumbered"/>
        <w:numPr>
          <w:ilvl w:val="1"/>
          <w:numId w:val="202"/>
        </w:numPr>
      </w:pPr>
      <w:r w:rsidRPr="00BC3ECA">
        <w:t>Vertybės apraše darant sąsają su kitos vertybės aprašu</w:t>
      </w:r>
      <w:r w:rsidR="003172A1" w:rsidRPr="00BC3ECA">
        <w:t>, tos visos susijusios vertybės bus automatiškai susijusios viena su kita.</w:t>
      </w:r>
    </w:p>
    <w:p w14:paraId="0C594534" w14:textId="77777777" w:rsidR="00A35275" w:rsidRPr="00BC3ECA" w:rsidRDefault="00A35275" w:rsidP="00A35275">
      <w:pPr>
        <w:pStyle w:val="AlnosNumbered"/>
        <w:keepNext/>
      </w:pPr>
      <w:r w:rsidRPr="00BC3ECA">
        <w:t>Jei reikia, vertybės aprašo formoje pridėkite papildomų duomenų kortelių.</w:t>
      </w:r>
    </w:p>
    <w:p w14:paraId="57C09A88" w14:textId="119F46AC" w:rsidR="00A35275" w:rsidRPr="00BC3ECA" w:rsidRDefault="00A35275"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_Ref333415650 \h  \* MERGEFORMAT </w:instrText>
      </w:r>
      <w:r w:rsidRPr="00BC3ECA">
        <w:rPr>
          <w:rStyle w:val="CharLangas"/>
        </w:rPr>
      </w:r>
      <w:r w:rsidRPr="00BC3ECA">
        <w:rPr>
          <w:rStyle w:val="CharLangas"/>
        </w:rPr>
        <w:fldChar w:fldCharType="separate"/>
      </w:r>
      <w:r w:rsidR="000D676C" w:rsidRPr="000D676C">
        <w:rPr>
          <w:rStyle w:val="CharLangas"/>
        </w:rPr>
        <w:t>Pridėti duomenų korteles į aprašą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_Ref333415650 \h </w:instrText>
      </w:r>
      <w:r w:rsidRPr="00BC3ECA">
        <w:rPr>
          <w:rStyle w:val="CharLangas"/>
        </w:rPr>
      </w:r>
      <w:r w:rsidRPr="00BC3ECA">
        <w:rPr>
          <w:rStyle w:val="CharLangas"/>
        </w:rPr>
        <w:fldChar w:fldCharType="separate"/>
      </w:r>
      <w:r w:rsidR="000D676C">
        <w:rPr>
          <w:rStyle w:val="CharLangas"/>
          <w:noProof/>
        </w:rPr>
        <w:t>73</w:t>
      </w:r>
      <w:r w:rsidRPr="00BC3ECA">
        <w:rPr>
          <w:rStyle w:val="CharLangas"/>
        </w:rPr>
        <w:fldChar w:fldCharType="end"/>
      </w:r>
      <w:r w:rsidRPr="00BC3ECA">
        <w:rPr>
          <w:rStyle w:val="CharLangas"/>
        </w:rPr>
        <w:t xml:space="preserve"> psl.)</w:t>
      </w:r>
      <w:r w:rsidRPr="00BC3ECA">
        <w:t>.</w:t>
      </w:r>
    </w:p>
    <w:p w14:paraId="12F5278E" w14:textId="77777777" w:rsidR="00907854" w:rsidRPr="00BC3ECA" w:rsidRDefault="00907854" w:rsidP="00907854">
      <w:pPr>
        <w:pStyle w:val="AlnosNumbered"/>
        <w:keepNext/>
        <w:rPr>
          <w:rStyle w:val="AlnostextChar"/>
        </w:rPr>
      </w:pPr>
      <w:r w:rsidRPr="00BC3ECA">
        <w:t xml:space="preserve">Užpildę duomenis apie </w:t>
      </w:r>
      <w:r w:rsidR="00283C13" w:rsidRPr="00BC3ECA">
        <w:t>archyvo vertybę,</w:t>
      </w:r>
      <w:r w:rsidRPr="00BC3ECA">
        <w:t xml:space="preserve"> spauskite </w:t>
      </w:r>
      <w:r w:rsidRPr="00BC3ECA">
        <w:rPr>
          <w:rStyle w:val="CharLaukas"/>
        </w:rPr>
        <w:t>[Išsaugoti]</w:t>
      </w:r>
      <w:r w:rsidRPr="00BC3ECA">
        <w:rPr>
          <w:rStyle w:val="AlnostextChar"/>
        </w:rPr>
        <w:t>.</w:t>
      </w:r>
    </w:p>
    <w:p w14:paraId="61FB2563" w14:textId="77777777" w:rsidR="00283C13" w:rsidRPr="00BC3ECA" w:rsidRDefault="00907854" w:rsidP="005B3A8E">
      <w:pPr>
        <w:pStyle w:val="BodyText"/>
      </w:pPr>
      <w:r w:rsidRPr="00BC3ECA">
        <w:t xml:space="preserve">Sistema patikrina, ar duomenys korektiški ir išsaugoja. </w:t>
      </w:r>
    </w:p>
    <w:p w14:paraId="7AD626A5" w14:textId="77777777" w:rsidR="00907854" w:rsidRPr="00BC3ECA" w:rsidRDefault="00907854" w:rsidP="00667BE8">
      <w:pPr>
        <w:pStyle w:val="AlnosNumbered"/>
        <w:keepNext/>
        <w:keepLines/>
      </w:pPr>
      <w:r w:rsidRPr="00BC3ECA">
        <w:lastRenderedPageBreak/>
        <w:t>Toliau, priklausomai nuo Jums suteiktų teisių, galite atlikti šiuos veiksmus:</w:t>
      </w:r>
    </w:p>
    <w:p w14:paraId="0495866D" w14:textId="0C90D8C9" w:rsidR="00F826A2" w:rsidRPr="00BC3ECA" w:rsidRDefault="00F826A2" w:rsidP="002B21B8">
      <w:pPr>
        <w:pStyle w:val="buletedafternumber"/>
        <w:keepNext/>
        <w:keepLines/>
        <w:rPr>
          <w:i/>
        </w:rPr>
      </w:pPr>
      <w:r w:rsidRPr="00BC3ECA">
        <w:rPr>
          <w:i/>
        </w:rPr>
        <w:fldChar w:fldCharType="begin"/>
      </w:r>
      <w:r w:rsidRPr="00BC3ECA">
        <w:rPr>
          <w:i/>
        </w:rPr>
        <w:instrText xml:space="preserve"> REF _Ref334517642 \h </w:instrText>
      </w:r>
      <w:r w:rsidR="00EB4A64" w:rsidRPr="00BC3ECA">
        <w:rPr>
          <w:i/>
        </w:rPr>
        <w:instrText xml:space="preserve"> \* MERGEFORMAT </w:instrText>
      </w:r>
      <w:r w:rsidRPr="00BC3ECA">
        <w:rPr>
          <w:i/>
        </w:rPr>
      </w:r>
      <w:r w:rsidRPr="00BC3ECA">
        <w:rPr>
          <w:i/>
        </w:rPr>
        <w:fldChar w:fldCharType="separate"/>
      </w:r>
      <w:r w:rsidR="000D676C" w:rsidRPr="000D676C">
        <w:rPr>
          <w:i/>
        </w:rPr>
        <w:t>Surasti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_Ref334517645 \h </w:instrText>
      </w:r>
      <w:r w:rsidRPr="00BC3ECA">
        <w:rPr>
          <w:i/>
        </w:rPr>
      </w:r>
      <w:r w:rsidRPr="00BC3ECA">
        <w:rPr>
          <w:i/>
        </w:rPr>
        <w:fldChar w:fldCharType="separate"/>
      </w:r>
      <w:r w:rsidR="000D676C">
        <w:rPr>
          <w:i/>
          <w:noProof/>
        </w:rPr>
        <w:t>106</w:t>
      </w:r>
      <w:r w:rsidRPr="00BC3ECA">
        <w:rPr>
          <w:i/>
        </w:rPr>
        <w:fldChar w:fldCharType="end"/>
      </w:r>
      <w:r w:rsidRPr="00BC3ECA">
        <w:rPr>
          <w:i/>
        </w:rPr>
        <w:t xml:space="preserve"> psl.)</w:t>
      </w:r>
    </w:p>
    <w:p w14:paraId="7752A816" w14:textId="74B16A79" w:rsidR="00F826A2" w:rsidRPr="00BC3ECA" w:rsidRDefault="00F826A2" w:rsidP="002B21B8">
      <w:pPr>
        <w:pStyle w:val="buletedafternumber"/>
        <w:keepNext/>
        <w:keepLines/>
        <w:rPr>
          <w:i/>
        </w:rPr>
      </w:pPr>
      <w:r w:rsidRPr="00BC3ECA">
        <w:rPr>
          <w:i/>
        </w:rPr>
        <w:fldChar w:fldCharType="begin"/>
      </w:r>
      <w:r w:rsidRPr="00BC3ECA">
        <w:rPr>
          <w:i/>
        </w:rPr>
        <w:instrText xml:space="preserve"> REF _Ref334517562 \h  \* MERGEFORMAT </w:instrText>
      </w:r>
      <w:r w:rsidRPr="00BC3ECA">
        <w:rPr>
          <w:i/>
        </w:rPr>
      </w:r>
      <w:r w:rsidRPr="00BC3ECA">
        <w:rPr>
          <w:i/>
        </w:rPr>
        <w:fldChar w:fldCharType="separate"/>
      </w:r>
      <w:r w:rsidR="000D676C" w:rsidRPr="000D676C">
        <w:rPr>
          <w:i/>
        </w:rPr>
        <w:t>Peržiūrėti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_Ref334517564 \h </w:instrText>
      </w:r>
      <w:r w:rsidRPr="00BC3ECA">
        <w:rPr>
          <w:i/>
        </w:rPr>
      </w:r>
      <w:r w:rsidRPr="00BC3ECA">
        <w:rPr>
          <w:i/>
        </w:rPr>
        <w:fldChar w:fldCharType="separate"/>
      </w:r>
      <w:r w:rsidR="000D676C">
        <w:rPr>
          <w:i/>
          <w:noProof/>
        </w:rPr>
        <w:t>107</w:t>
      </w:r>
      <w:r w:rsidRPr="00BC3ECA">
        <w:rPr>
          <w:i/>
        </w:rPr>
        <w:fldChar w:fldCharType="end"/>
      </w:r>
      <w:r w:rsidRPr="00BC3ECA">
        <w:rPr>
          <w:i/>
        </w:rPr>
        <w:t xml:space="preserve"> psl.)</w:t>
      </w:r>
    </w:p>
    <w:p w14:paraId="39073F71" w14:textId="7C2A3A56" w:rsidR="00F826A2" w:rsidRPr="00BC3ECA" w:rsidRDefault="00F826A2" w:rsidP="002B21B8">
      <w:pPr>
        <w:pStyle w:val="buletedafternumber"/>
        <w:keepNext/>
        <w:keepLines/>
        <w:rPr>
          <w:i/>
        </w:rPr>
      </w:pPr>
      <w:r w:rsidRPr="00BC3ECA">
        <w:rPr>
          <w:i/>
        </w:rPr>
        <w:fldChar w:fldCharType="begin"/>
      </w:r>
      <w:r w:rsidRPr="00BC3ECA">
        <w:rPr>
          <w:i/>
        </w:rPr>
        <w:instrText xml:space="preserve"> REF _Ref334517567 \h  \* MERGEFORMAT </w:instrText>
      </w:r>
      <w:r w:rsidRPr="00BC3ECA">
        <w:rPr>
          <w:i/>
        </w:rPr>
      </w:r>
      <w:r w:rsidRPr="00BC3ECA">
        <w:rPr>
          <w:i/>
        </w:rPr>
        <w:fldChar w:fldCharType="separate"/>
      </w:r>
      <w:r w:rsidR="000D676C" w:rsidRPr="000D676C">
        <w:rPr>
          <w:i/>
        </w:rPr>
        <w:t>Keisti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_Ref334517569 \h </w:instrText>
      </w:r>
      <w:r w:rsidRPr="00BC3ECA">
        <w:rPr>
          <w:i/>
        </w:rPr>
      </w:r>
      <w:r w:rsidRPr="00BC3ECA">
        <w:rPr>
          <w:i/>
        </w:rPr>
        <w:fldChar w:fldCharType="separate"/>
      </w:r>
      <w:r w:rsidR="000D676C">
        <w:rPr>
          <w:i/>
          <w:noProof/>
        </w:rPr>
        <w:t>108</w:t>
      </w:r>
      <w:r w:rsidRPr="00BC3ECA">
        <w:rPr>
          <w:i/>
        </w:rPr>
        <w:fldChar w:fldCharType="end"/>
      </w:r>
      <w:r w:rsidRPr="00BC3ECA">
        <w:rPr>
          <w:i/>
        </w:rPr>
        <w:t xml:space="preserve"> psl.)</w:t>
      </w:r>
    </w:p>
    <w:p w14:paraId="661997CF" w14:textId="0C2AE35D" w:rsidR="00F826A2" w:rsidRPr="00BC3ECA" w:rsidRDefault="00F826A2" w:rsidP="002B21B8">
      <w:pPr>
        <w:pStyle w:val="buletedafternumber"/>
        <w:keepNext/>
        <w:keepLines/>
        <w:rPr>
          <w:i/>
        </w:rPr>
      </w:pPr>
      <w:r w:rsidRPr="00BC3ECA">
        <w:rPr>
          <w:i/>
        </w:rPr>
        <w:fldChar w:fldCharType="begin"/>
      </w:r>
      <w:r w:rsidRPr="00BC3ECA">
        <w:rPr>
          <w:i/>
        </w:rPr>
        <w:instrText xml:space="preserve"> REF _Ref334517572 \h  \* MERGEFORMAT </w:instrText>
      </w:r>
      <w:r w:rsidRPr="00BC3ECA">
        <w:rPr>
          <w:i/>
        </w:rPr>
      </w:r>
      <w:r w:rsidRPr="00BC3ECA">
        <w:rPr>
          <w:i/>
        </w:rPr>
        <w:fldChar w:fldCharType="separate"/>
      </w:r>
      <w:r w:rsidR="000D676C" w:rsidRPr="000D676C">
        <w:rPr>
          <w:i/>
        </w:rPr>
        <w:t>Šalinti archyvo vertybę</w:t>
      </w:r>
      <w:r w:rsidRPr="00BC3ECA">
        <w:rPr>
          <w:i/>
        </w:rPr>
        <w:fldChar w:fldCharType="end"/>
      </w:r>
      <w:r w:rsidRPr="00BC3ECA">
        <w:rPr>
          <w:i/>
        </w:rPr>
        <w:t xml:space="preserve"> (</w:t>
      </w:r>
      <w:r w:rsidRPr="00BC3ECA">
        <w:rPr>
          <w:i/>
        </w:rPr>
        <w:fldChar w:fldCharType="begin"/>
      </w:r>
      <w:r w:rsidRPr="00BC3ECA">
        <w:rPr>
          <w:i/>
        </w:rPr>
        <w:instrText xml:space="preserve"> PAGEREF _Ref334517572 \h </w:instrText>
      </w:r>
      <w:r w:rsidRPr="00BC3ECA">
        <w:rPr>
          <w:i/>
        </w:rPr>
      </w:r>
      <w:r w:rsidRPr="00BC3ECA">
        <w:rPr>
          <w:i/>
        </w:rPr>
        <w:fldChar w:fldCharType="separate"/>
      </w:r>
      <w:r w:rsidR="000D676C">
        <w:rPr>
          <w:i/>
          <w:noProof/>
        </w:rPr>
        <w:t>108</w:t>
      </w:r>
      <w:r w:rsidRPr="00BC3ECA">
        <w:rPr>
          <w:i/>
        </w:rPr>
        <w:fldChar w:fldCharType="end"/>
      </w:r>
      <w:r w:rsidRPr="00BC3ECA">
        <w:rPr>
          <w:i/>
        </w:rPr>
        <w:t xml:space="preserve"> psl.)</w:t>
      </w:r>
    </w:p>
    <w:p w14:paraId="7EE1BE28" w14:textId="77777777" w:rsidR="006217E9" w:rsidRPr="00BC3ECA" w:rsidRDefault="006217E9" w:rsidP="00667BE8">
      <w:pPr>
        <w:pStyle w:val="Heading3"/>
        <w:rPr>
          <w:noProof w:val="0"/>
        </w:rPr>
      </w:pPr>
      <w:bookmarkStart w:id="388" w:name="_Ref367793689"/>
      <w:bookmarkStart w:id="389" w:name="_Ref367793690"/>
      <w:bookmarkStart w:id="390" w:name="_Toc169621790"/>
      <w:r w:rsidRPr="00BC3ECA">
        <w:rPr>
          <w:noProof w:val="0"/>
        </w:rPr>
        <w:t>Įvesti naują archyvo vertybę naudojant šabloną</w:t>
      </w:r>
      <w:bookmarkEnd w:id="388"/>
      <w:bookmarkEnd w:id="389"/>
      <w:bookmarkEnd w:id="390"/>
    </w:p>
    <w:p w14:paraId="3548FC31" w14:textId="77777777" w:rsidR="006217E9" w:rsidRPr="00BC3ECA" w:rsidRDefault="006217E9" w:rsidP="006217E9">
      <w:pPr>
        <w:pStyle w:val="Alnostext"/>
      </w:pPr>
      <w:r w:rsidRPr="00BC3ECA">
        <w:t>Paskirtis – įvesti naujo</w:t>
      </w:r>
      <w:r w:rsidR="000F3088" w:rsidRPr="00BC3ECA">
        <w:t>s</w:t>
      </w:r>
      <w:r w:rsidRPr="00BC3ECA">
        <w:t xml:space="preserve"> </w:t>
      </w:r>
      <w:r w:rsidR="000F3088" w:rsidRPr="00BC3ECA">
        <w:t>archyvo vertybės</w:t>
      </w:r>
      <w:r w:rsidRPr="00BC3ECA">
        <w:t xml:space="preserve"> duomenis į sistemą, panaudojant įvesto</w:t>
      </w:r>
      <w:r w:rsidR="000F3088" w:rsidRPr="00BC3ECA">
        <w:t>s</w:t>
      </w:r>
      <w:r w:rsidRPr="00BC3ECA">
        <w:t xml:space="preserve"> </w:t>
      </w:r>
      <w:r w:rsidR="000F3088" w:rsidRPr="00BC3ECA">
        <w:t>vertybės</w:t>
      </w:r>
      <w:r w:rsidRPr="00BC3ECA">
        <w:t xml:space="preserve"> duomenų šabloną.</w:t>
      </w:r>
    </w:p>
    <w:p w14:paraId="4BFFC0C9" w14:textId="77777777" w:rsidR="006217E9" w:rsidRPr="00BC3ECA" w:rsidRDefault="006217E9" w:rsidP="006217E9">
      <w:pPr>
        <w:pStyle w:val="HeadingB"/>
        <w:rPr>
          <w:noProof w:val="0"/>
        </w:rPr>
      </w:pPr>
      <w:r w:rsidRPr="00BC3ECA">
        <w:rPr>
          <w:noProof w:val="0"/>
        </w:rPr>
        <w:t>Kas gali atlikti</w:t>
      </w:r>
    </w:p>
    <w:p w14:paraId="2D93C8D2" w14:textId="77777777" w:rsidR="006217E9" w:rsidRPr="00BC3ECA" w:rsidRDefault="006217E9" w:rsidP="006217E9">
      <w:pPr>
        <w:pStyle w:val="Alnostext"/>
      </w:pPr>
      <w:r w:rsidRPr="00BC3ECA">
        <w:t xml:space="preserve">Įvesti </w:t>
      </w:r>
      <w:r w:rsidR="000F3088" w:rsidRPr="00BC3ECA">
        <w:rPr>
          <w:rFonts w:cs="Arial"/>
        </w:rPr>
        <w:t xml:space="preserve">naują archyvo vertybę </w:t>
      </w:r>
      <w:r w:rsidR="000F3088" w:rsidRPr="00BC3ECA">
        <w:t>į sistemą gali</w:t>
      </w:r>
      <w:r w:rsidRPr="00BC3ECA">
        <w:t>:</w:t>
      </w:r>
    </w:p>
    <w:p w14:paraId="198BE60D" w14:textId="77777777" w:rsidR="000F3088" w:rsidRPr="00BC3ECA" w:rsidRDefault="000F3088" w:rsidP="000F3088">
      <w:pPr>
        <w:pStyle w:val="AlnostextBuleted"/>
      </w:pPr>
      <w:r w:rsidRPr="00BC3ECA">
        <w:rPr>
          <w:rFonts w:cs="Arial"/>
        </w:rPr>
        <w:t>Archyvaras;</w:t>
      </w:r>
    </w:p>
    <w:p w14:paraId="27053852" w14:textId="77777777" w:rsidR="000F3088" w:rsidRPr="00BC3ECA" w:rsidRDefault="000F3088" w:rsidP="000F3088">
      <w:pPr>
        <w:pStyle w:val="AlnostextBuleted"/>
      </w:pPr>
      <w:r w:rsidRPr="00BC3ECA">
        <w:t>Naudotojas, kuriam suteikta teisė tvarkyti archyvo duomenis.</w:t>
      </w:r>
    </w:p>
    <w:p w14:paraId="0E4E7317" w14:textId="77777777" w:rsidR="006217E9" w:rsidRPr="00BC3ECA" w:rsidRDefault="006217E9" w:rsidP="006217E9">
      <w:pPr>
        <w:pStyle w:val="HeadingB"/>
        <w:rPr>
          <w:noProof w:val="0"/>
        </w:rPr>
      </w:pPr>
      <w:r w:rsidRPr="00BC3ECA">
        <w:rPr>
          <w:noProof w:val="0"/>
        </w:rPr>
        <w:t>Kaip atlikti</w:t>
      </w:r>
    </w:p>
    <w:p w14:paraId="72A1EFE7" w14:textId="77777777" w:rsidR="006217E9" w:rsidRPr="00BC3ECA" w:rsidRDefault="006217E9" w:rsidP="006217E9">
      <w:pPr>
        <w:pStyle w:val="Alnostext"/>
      </w:pPr>
      <w:r w:rsidRPr="00BC3ECA">
        <w:t>Norėdami įvesti naujo</w:t>
      </w:r>
      <w:r w:rsidR="003D554D" w:rsidRPr="00BC3ECA">
        <w:t>s</w:t>
      </w:r>
      <w:r w:rsidRPr="00BC3ECA">
        <w:t xml:space="preserve"> </w:t>
      </w:r>
      <w:r w:rsidR="003D554D" w:rsidRPr="00BC3ECA">
        <w:t xml:space="preserve">archyvo vertybės </w:t>
      </w:r>
      <w:r w:rsidRPr="00BC3ECA">
        <w:t>duomenis pagal šabloną, atlikite šiuos veiksmus:</w:t>
      </w:r>
    </w:p>
    <w:p w14:paraId="497D53C0" w14:textId="77777777" w:rsidR="00825C95" w:rsidRPr="00BC3ECA" w:rsidRDefault="0093385B" w:rsidP="00DB10CD">
      <w:pPr>
        <w:pStyle w:val="AlnosNumbered"/>
        <w:numPr>
          <w:ilvl w:val="0"/>
          <w:numId w:val="168"/>
        </w:numPr>
      </w:pPr>
      <w:r w:rsidRPr="00BC3ECA">
        <w:t>Suraskite jau įvestos archyvo vertybės duomenis</w:t>
      </w:r>
      <w:r w:rsidR="00825C95" w:rsidRPr="00BC3ECA">
        <w:t>.</w:t>
      </w:r>
    </w:p>
    <w:p w14:paraId="6802B6B4" w14:textId="6C020420" w:rsidR="006217E9" w:rsidRPr="00BC3ECA" w:rsidRDefault="0093385B" w:rsidP="00300735">
      <w:pPr>
        <w:pStyle w:val="BodyText"/>
      </w:pPr>
      <w:r w:rsidRPr="00BC3ECA">
        <w:t>Kaip atlikti paiešką</w:t>
      </w:r>
      <w:r w:rsidR="006217E9" w:rsidRPr="00BC3ECA">
        <w:t xml:space="preserve"> skaitykite skyrelyje </w:t>
      </w:r>
      <w:r w:rsidR="00825C95" w:rsidRPr="00BC3ECA">
        <w:rPr>
          <w:rStyle w:val="CharLangas"/>
        </w:rPr>
        <w:fldChar w:fldCharType="begin"/>
      </w:r>
      <w:r w:rsidR="00825C95" w:rsidRPr="00BC3ECA">
        <w:rPr>
          <w:rStyle w:val="CharLangas"/>
        </w:rPr>
        <w:instrText xml:space="preserve"> REF _Ref334516171 \h  \* MERGEFORMAT </w:instrText>
      </w:r>
      <w:r w:rsidR="00825C95" w:rsidRPr="00BC3ECA">
        <w:rPr>
          <w:rStyle w:val="CharLangas"/>
        </w:rPr>
      </w:r>
      <w:r w:rsidR="00825C95" w:rsidRPr="00BC3ECA">
        <w:rPr>
          <w:rStyle w:val="CharLangas"/>
        </w:rPr>
        <w:fldChar w:fldCharType="separate"/>
      </w:r>
      <w:r w:rsidR="000D676C" w:rsidRPr="000D676C">
        <w:rPr>
          <w:rStyle w:val="CharLangas"/>
        </w:rPr>
        <w:t>Surasti archyvo vertybės duomenis</w:t>
      </w:r>
      <w:r w:rsidR="00825C95" w:rsidRPr="00BC3ECA">
        <w:rPr>
          <w:rStyle w:val="CharLangas"/>
        </w:rPr>
        <w:fldChar w:fldCharType="end"/>
      </w:r>
      <w:r w:rsidR="00825C95" w:rsidRPr="00BC3ECA">
        <w:rPr>
          <w:rStyle w:val="CharLangas"/>
        </w:rPr>
        <w:t xml:space="preserve"> (</w:t>
      </w:r>
      <w:r w:rsidR="00825C95" w:rsidRPr="00BC3ECA">
        <w:rPr>
          <w:rStyle w:val="CharLangas"/>
        </w:rPr>
        <w:fldChar w:fldCharType="begin"/>
      </w:r>
      <w:r w:rsidR="00825C95" w:rsidRPr="00BC3ECA">
        <w:rPr>
          <w:rStyle w:val="CharLangas"/>
        </w:rPr>
        <w:instrText xml:space="preserve"> PAGEREF _Ref334516171 \h </w:instrText>
      </w:r>
      <w:r w:rsidR="00825C95" w:rsidRPr="00BC3ECA">
        <w:rPr>
          <w:rStyle w:val="CharLangas"/>
        </w:rPr>
      </w:r>
      <w:r w:rsidR="00825C95" w:rsidRPr="00BC3ECA">
        <w:rPr>
          <w:rStyle w:val="CharLangas"/>
        </w:rPr>
        <w:fldChar w:fldCharType="separate"/>
      </w:r>
      <w:r w:rsidR="000D676C">
        <w:rPr>
          <w:rStyle w:val="CharLangas"/>
          <w:noProof/>
        </w:rPr>
        <w:t>106</w:t>
      </w:r>
      <w:r w:rsidR="00825C95" w:rsidRPr="00BC3ECA">
        <w:rPr>
          <w:rStyle w:val="CharLangas"/>
        </w:rPr>
        <w:fldChar w:fldCharType="end"/>
      </w:r>
      <w:r w:rsidR="006217E9" w:rsidRPr="00BC3ECA">
        <w:rPr>
          <w:rStyle w:val="CharLangas"/>
        </w:rPr>
        <w:t xml:space="preserve"> psl.)</w:t>
      </w:r>
      <w:r w:rsidR="006217E9" w:rsidRPr="00BC3ECA">
        <w:t>.</w:t>
      </w:r>
    </w:p>
    <w:p w14:paraId="4B27FBF2" w14:textId="49A8641E" w:rsidR="006217E9" w:rsidRPr="00BC3ECA" w:rsidRDefault="006217E9" w:rsidP="006217E9">
      <w:pPr>
        <w:pStyle w:val="AlnosNumbered"/>
      </w:pPr>
      <w:r w:rsidRPr="00BC3ECA">
        <w:t xml:space="preserve">Šalia </w:t>
      </w:r>
      <w:r w:rsidR="0093385B" w:rsidRPr="00BC3ECA">
        <w:t>rasto</w:t>
      </w:r>
      <w:r w:rsidR="00050FF0" w:rsidRPr="00BC3ECA">
        <w:t xml:space="preserve"> įrašo</w:t>
      </w:r>
      <w:r w:rsidRPr="00BC3ECA">
        <w:t xml:space="preserve">, stulpelyje </w:t>
      </w:r>
      <w:r w:rsidRPr="00BC3ECA">
        <w:rPr>
          <w:b/>
        </w:rPr>
        <w:t>Veiksmai</w:t>
      </w:r>
      <w:r w:rsidRPr="00BC3ECA">
        <w:t xml:space="preserve"> spauskite </w:t>
      </w:r>
      <w:r w:rsidR="00424185" w:rsidRPr="00BC3ECA">
        <w:rPr>
          <w:noProof/>
          <w:lang w:eastAsia="lt-LT"/>
        </w:rPr>
        <w:drawing>
          <wp:inline distT="0" distB="0" distL="0" distR="0" wp14:anchorId="71918986" wp14:editId="3A32CB27">
            <wp:extent cx="129540" cy="137160"/>
            <wp:effectExtent l="0" t="0" r="0" b="0"/>
            <wp:docPr id="18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BC3ECA">
        <w:t>.</w:t>
      </w:r>
    </w:p>
    <w:p w14:paraId="57F9439C" w14:textId="77777777" w:rsidR="006217E9" w:rsidRPr="00BC3ECA" w:rsidRDefault="006217E9" w:rsidP="005B3A8E">
      <w:pPr>
        <w:pStyle w:val="BodyText"/>
      </w:pPr>
      <w:r w:rsidRPr="00BC3ECA">
        <w:t xml:space="preserve">Atsiveria langas </w:t>
      </w:r>
      <w:r w:rsidR="00050FF0" w:rsidRPr="00BC3ECA">
        <w:rPr>
          <w:rStyle w:val="CharLangas"/>
        </w:rPr>
        <w:t>Archyvo vertybės</w:t>
      </w:r>
      <w:r w:rsidRPr="00BC3ECA">
        <w:rPr>
          <w:rStyle w:val="CharLangas"/>
        </w:rPr>
        <w:t xml:space="preserve"> paieška &gt; </w:t>
      </w:r>
      <w:r w:rsidR="00050FF0" w:rsidRPr="00BC3ECA">
        <w:rPr>
          <w:rStyle w:val="CharLangas"/>
        </w:rPr>
        <w:t>Archyvo vertybė</w:t>
      </w:r>
      <w:r w:rsidRPr="00BC3ECA">
        <w:t>, kuriame duom</w:t>
      </w:r>
      <w:r w:rsidR="00050FF0" w:rsidRPr="00BC3ECA">
        <w:t xml:space="preserve">enų laukai užpildyti pasirinktos vertybės </w:t>
      </w:r>
      <w:r w:rsidRPr="00BC3ECA">
        <w:t>duomenimis.</w:t>
      </w:r>
    </w:p>
    <w:p w14:paraId="10A3A991" w14:textId="77777777" w:rsidR="006217E9" w:rsidRPr="00BC3ECA" w:rsidRDefault="006217E9" w:rsidP="006217E9">
      <w:pPr>
        <w:pStyle w:val="AlnosNumbered"/>
        <w:keepNext/>
      </w:pPr>
      <w:r w:rsidRPr="00BC3ECA">
        <w:t>Keiskite/papildykite duomenis.</w:t>
      </w:r>
    </w:p>
    <w:p w14:paraId="71ACD6BF" w14:textId="2D09A8B0" w:rsidR="006217E9" w:rsidRPr="00BC3ECA" w:rsidRDefault="006217E9" w:rsidP="005B3A8E">
      <w:pPr>
        <w:pStyle w:val="BodyText"/>
      </w:pPr>
      <w:r w:rsidRPr="00BC3ECA">
        <w:t xml:space="preserve">Kaip įvesti naujus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EB74AA3" w14:textId="77777777" w:rsidR="006217E9" w:rsidRPr="00BC3ECA" w:rsidRDefault="006217E9" w:rsidP="006217E9">
      <w:pPr>
        <w:pStyle w:val="AlnosNumbered"/>
        <w:keepNext/>
        <w:rPr>
          <w:rStyle w:val="AlnostextChar"/>
        </w:rPr>
      </w:pPr>
      <w:r w:rsidRPr="00BC3ECA">
        <w:t xml:space="preserve">Užpildę duomenis spauskite </w:t>
      </w:r>
      <w:r w:rsidRPr="00BC3ECA">
        <w:rPr>
          <w:rStyle w:val="CharLaukas"/>
        </w:rPr>
        <w:t>[Išsaugoti]</w:t>
      </w:r>
      <w:r w:rsidRPr="00BC3ECA">
        <w:rPr>
          <w:rStyle w:val="AlnostextChar"/>
        </w:rPr>
        <w:t>.</w:t>
      </w:r>
    </w:p>
    <w:p w14:paraId="28B6FC66" w14:textId="77777777" w:rsidR="006217E9" w:rsidRPr="00BC3ECA" w:rsidRDefault="006217E9" w:rsidP="005B3A8E">
      <w:pPr>
        <w:pStyle w:val="BodyText"/>
      </w:pPr>
      <w:r w:rsidRPr="00BC3ECA">
        <w:t>Sistema patikrina, ar duomenys korektiški ir išsaugoja.</w:t>
      </w:r>
    </w:p>
    <w:p w14:paraId="0EFD9CD7" w14:textId="77777777" w:rsidR="00050FF0" w:rsidRPr="00BC3ECA" w:rsidRDefault="00050FF0" w:rsidP="00050FF0">
      <w:pPr>
        <w:pStyle w:val="AlnosNumbered"/>
      </w:pPr>
      <w:r w:rsidRPr="00BC3ECA">
        <w:t>Toliau, priklausomai nuo Jums suteiktų teisių, galite atlikti šiuos veiksmus:</w:t>
      </w:r>
    </w:p>
    <w:p w14:paraId="32769808" w14:textId="6E64C7E3" w:rsidR="00050FF0" w:rsidRPr="00BC3ECA" w:rsidRDefault="00050FF0" w:rsidP="00050FF0">
      <w:pPr>
        <w:pStyle w:val="buletedafternumber"/>
        <w:rPr>
          <w:i/>
        </w:rPr>
      </w:pPr>
      <w:r w:rsidRPr="00BC3ECA">
        <w:rPr>
          <w:i/>
        </w:rPr>
        <w:fldChar w:fldCharType="begin"/>
      </w:r>
      <w:r w:rsidRPr="00BC3ECA">
        <w:rPr>
          <w:i/>
        </w:rPr>
        <w:instrText xml:space="preserve"> REF _Ref334517642 \h  \* MERGEFORMAT </w:instrText>
      </w:r>
      <w:r w:rsidRPr="00BC3ECA">
        <w:rPr>
          <w:i/>
        </w:rPr>
      </w:r>
      <w:r w:rsidRPr="00BC3ECA">
        <w:rPr>
          <w:i/>
        </w:rPr>
        <w:fldChar w:fldCharType="separate"/>
      </w:r>
      <w:r w:rsidR="000D676C" w:rsidRPr="000D676C">
        <w:rPr>
          <w:i/>
        </w:rPr>
        <w:t>Surasti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_Ref334517645 \h </w:instrText>
      </w:r>
      <w:r w:rsidRPr="00BC3ECA">
        <w:rPr>
          <w:i/>
        </w:rPr>
      </w:r>
      <w:r w:rsidRPr="00BC3ECA">
        <w:rPr>
          <w:i/>
        </w:rPr>
        <w:fldChar w:fldCharType="separate"/>
      </w:r>
      <w:r w:rsidR="000D676C">
        <w:rPr>
          <w:i/>
          <w:noProof/>
        </w:rPr>
        <w:t>106</w:t>
      </w:r>
      <w:r w:rsidRPr="00BC3ECA">
        <w:rPr>
          <w:i/>
        </w:rPr>
        <w:fldChar w:fldCharType="end"/>
      </w:r>
      <w:r w:rsidRPr="00BC3ECA">
        <w:rPr>
          <w:i/>
        </w:rPr>
        <w:t xml:space="preserve"> psl.)</w:t>
      </w:r>
    </w:p>
    <w:p w14:paraId="0AB34007" w14:textId="6842622A" w:rsidR="00050FF0" w:rsidRPr="00BC3ECA" w:rsidRDefault="00050FF0" w:rsidP="00050FF0">
      <w:pPr>
        <w:pStyle w:val="buletedafternumber"/>
        <w:rPr>
          <w:i/>
        </w:rPr>
      </w:pPr>
      <w:r w:rsidRPr="00BC3ECA">
        <w:rPr>
          <w:i/>
        </w:rPr>
        <w:fldChar w:fldCharType="begin"/>
      </w:r>
      <w:r w:rsidRPr="00BC3ECA">
        <w:rPr>
          <w:i/>
        </w:rPr>
        <w:instrText xml:space="preserve"> REF _Ref334517562 \h  \* MERGEFORMAT </w:instrText>
      </w:r>
      <w:r w:rsidRPr="00BC3ECA">
        <w:rPr>
          <w:i/>
        </w:rPr>
      </w:r>
      <w:r w:rsidRPr="00BC3ECA">
        <w:rPr>
          <w:i/>
        </w:rPr>
        <w:fldChar w:fldCharType="separate"/>
      </w:r>
      <w:r w:rsidR="000D676C" w:rsidRPr="000D676C">
        <w:rPr>
          <w:i/>
        </w:rPr>
        <w:t>Peržiūrėti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_Ref334517564 \h </w:instrText>
      </w:r>
      <w:r w:rsidRPr="00BC3ECA">
        <w:rPr>
          <w:i/>
        </w:rPr>
      </w:r>
      <w:r w:rsidRPr="00BC3ECA">
        <w:rPr>
          <w:i/>
        </w:rPr>
        <w:fldChar w:fldCharType="separate"/>
      </w:r>
      <w:r w:rsidR="000D676C">
        <w:rPr>
          <w:i/>
          <w:noProof/>
        </w:rPr>
        <w:t>107</w:t>
      </w:r>
      <w:r w:rsidRPr="00BC3ECA">
        <w:rPr>
          <w:i/>
        </w:rPr>
        <w:fldChar w:fldCharType="end"/>
      </w:r>
      <w:r w:rsidRPr="00BC3ECA">
        <w:rPr>
          <w:i/>
        </w:rPr>
        <w:t xml:space="preserve"> psl.)</w:t>
      </w:r>
    </w:p>
    <w:p w14:paraId="19AC0D35" w14:textId="3A69F162" w:rsidR="00050FF0" w:rsidRPr="00BC3ECA" w:rsidRDefault="00050FF0" w:rsidP="00050FF0">
      <w:pPr>
        <w:pStyle w:val="buletedafternumber"/>
        <w:rPr>
          <w:i/>
        </w:rPr>
      </w:pPr>
      <w:r w:rsidRPr="00BC3ECA">
        <w:rPr>
          <w:i/>
        </w:rPr>
        <w:fldChar w:fldCharType="begin"/>
      </w:r>
      <w:r w:rsidRPr="00BC3ECA">
        <w:rPr>
          <w:i/>
        </w:rPr>
        <w:instrText xml:space="preserve"> REF _Ref334517567 \h  \* MERGEFORMAT </w:instrText>
      </w:r>
      <w:r w:rsidRPr="00BC3ECA">
        <w:rPr>
          <w:i/>
        </w:rPr>
      </w:r>
      <w:r w:rsidRPr="00BC3ECA">
        <w:rPr>
          <w:i/>
        </w:rPr>
        <w:fldChar w:fldCharType="separate"/>
      </w:r>
      <w:r w:rsidR="000D676C" w:rsidRPr="000D676C">
        <w:rPr>
          <w:i/>
        </w:rPr>
        <w:t>Keisti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_Ref334517569 \h </w:instrText>
      </w:r>
      <w:r w:rsidRPr="00BC3ECA">
        <w:rPr>
          <w:i/>
        </w:rPr>
      </w:r>
      <w:r w:rsidRPr="00BC3ECA">
        <w:rPr>
          <w:i/>
        </w:rPr>
        <w:fldChar w:fldCharType="separate"/>
      </w:r>
      <w:r w:rsidR="000D676C">
        <w:rPr>
          <w:i/>
          <w:noProof/>
        </w:rPr>
        <w:t>108</w:t>
      </w:r>
      <w:r w:rsidRPr="00BC3ECA">
        <w:rPr>
          <w:i/>
        </w:rPr>
        <w:fldChar w:fldCharType="end"/>
      </w:r>
      <w:r w:rsidRPr="00BC3ECA">
        <w:rPr>
          <w:i/>
        </w:rPr>
        <w:t xml:space="preserve"> psl.)</w:t>
      </w:r>
    </w:p>
    <w:p w14:paraId="78837AB9" w14:textId="7F88B284" w:rsidR="00050FF0" w:rsidRPr="00BC3ECA" w:rsidRDefault="00050FF0" w:rsidP="00545FB2">
      <w:pPr>
        <w:pStyle w:val="buletedafternumber"/>
        <w:rPr>
          <w:i/>
        </w:rPr>
      </w:pPr>
      <w:r w:rsidRPr="00BC3ECA">
        <w:rPr>
          <w:i/>
        </w:rPr>
        <w:fldChar w:fldCharType="begin"/>
      </w:r>
      <w:r w:rsidRPr="00BC3ECA">
        <w:rPr>
          <w:i/>
        </w:rPr>
        <w:instrText xml:space="preserve"> REF _Ref334517572 \h  \* MERGEFORMAT </w:instrText>
      </w:r>
      <w:r w:rsidRPr="00BC3ECA">
        <w:rPr>
          <w:i/>
        </w:rPr>
      </w:r>
      <w:r w:rsidRPr="00BC3ECA">
        <w:rPr>
          <w:i/>
        </w:rPr>
        <w:fldChar w:fldCharType="separate"/>
      </w:r>
      <w:r w:rsidR="000D676C" w:rsidRPr="000D676C">
        <w:rPr>
          <w:i/>
        </w:rPr>
        <w:t>Šalinti archyvo vertybę</w:t>
      </w:r>
      <w:r w:rsidRPr="00BC3ECA">
        <w:rPr>
          <w:i/>
        </w:rPr>
        <w:fldChar w:fldCharType="end"/>
      </w:r>
      <w:r w:rsidRPr="00BC3ECA">
        <w:rPr>
          <w:i/>
        </w:rPr>
        <w:t xml:space="preserve"> (</w:t>
      </w:r>
      <w:r w:rsidRPr="00BC3ECA">
        <w:rPr>
          <w:i/>
        </w:rPr>
        <w:fldChar w:fldCharType="begin"/>
      </w:r>
      <w:r w:rsidRPr="00BC3ECA">
        <w:rPr>
          <w:i/>
        </w:rPr>
        <w:instrText xml:space="preserve"> PAGEREF _Ref334517572 \h </w:instrText>
      </w:r>
      <w:r w:rsidRPr="00BC3ECA">
        <w:rPr>
          <w:i/>
        </w:rPr>
      </w:r>
      <w:r w:rsidRPr="00BC3ECA">
        <w:rPr>
          <w:i/>
        </w:rPr>
        <w:fldChar w:fldCharType="separate"/>
      </w:r>
      <w:r w:rsidR="000D676C">
        <w:rPr>
          <w:i/>
          <w:noProof/>
        </w:rPr>
        <w:t>108</w:t>
      </w:r>
      <w:r w:rsidRPr="00BC3ECA">
        <w:rPr>
          <w:i/>
        </w:rPr>
        <w:fldChar w:fldCharType="end"/>
      </w:r>
      <w:r w:rsidRPr="00BC3ECA">
        <w:rPr>
          <w:i/>
        </w:rPr>
        <w:t xml:space="preserve"> psl.)</w:t>
      </w:r>
    </w:p>
    <w:p w14:paraId="67080E8E" w14:textId="77777777" w:rsidR="00CB2FD3" w:rsidRPr="00BC3ECA" w:rsidRDefault="00CB2FD3" w:rsidP="00E9616B">
      <w:pPr>
        <w:pStyle w:val="Heading3"/>
        <w:rPr>
          <w:noProof w:val="0"/>
        </w:rPr>
      </w:pPr>
      <w:bookmarkStart w:id="391" w:name="_Ref334516171"/>
      <w:bookmarkStart w:id="392" w:name="_Ref334516173"/>
      <w:bookmarkStart w:id="393" w:name="_Ref334517642"/>
      <w:bookmarkStart w:id="394" w:name="_Ref334517645"/>
      <w:bookmarkStart w:id="395" w:name="_Toc169621791"/>
      <w:r w:rsidRPr="00BC3ECA">
        <w:rPr>
          <w:noProof w:val="0"/>
        </w:rPr>
        <w:t>Surasti archyvo</w:t>
      </w:r>
      <w:r w:rsidR="00DB5BF6" w:rsidRPr="00BC3ECA">
        <w:rPr>
          <w:noProof w:val="0"/>
        </w:rPr>
        <w:t xml:space="preserve"> vertybės</w:t>
      </w:r>
      <w:r w:rsidRPr="00BC3ECA">
        <w:rPr>
          <w:noProof w:val="0"/>
        </w:rPr>
        <w:t xml:space="preserve"> </w:t>
      </w:r>
      <w:r w:rsidR="008E5021" w:rsidRPr="00BC3ECA">
        <w:rPr>
          <w:noProof w:val="0"/>
        </w:rPr>
        <w:t>duomenis</w:t>
      </w:r>
      <w:bookmarkEnd w:id="391"/>
      <w:bookmarkEnd w:id="392"/>
      <w:bookmarkEnd w:id="393"/>
      <w:bookmarkEnd w:id="394"/>
      <w:bookmarkEnd w:id="395"/>
    </w:p>
    <w:p w14:paraId="3B234776" w14:textId="77777777" w:rsidR="00DB5BF6" w:rsidRPr="00BC3ECA" w:rsidRDefault="00DB5BF6" w:rsidP="00DB5BF6">
      <w:pPr>
        <w:pStyle w:val="Alnostext"/>
      </w:pPr>
      <w:r w:rsidRPr="00BC3ECA">
        <w:t xml:space="preserve">Paskirtis – </w:t>
      </w:r>
      <w:r w:rsidRPr="00BC3ECA">
        <w:rPr>
          <w:rFonts w:cs="Arial"/>
        </w:rPr>
        <w:t xml:space="preserve">surasti archyvo </w:t>
      </w:r>
      <w:r w:rsidR="008E5021" w:rsidRPr="00BC3ECA">
        <w:rPr>
          <w:rFonts w:cs="Arial"/>
        </w:rPr>
        <w:t>vertybės duomenis</w:t>
      </w:r>
      <w:r w:rsidRPr="00BC3ECA">
        <w:rPr>
          <w:rFonts w:cs="Arial"/>
        </w:rPr>
        <w:t xml:space="preserve"> sistemoje</w:t>
      </w:r>
      <w:r w:rsidRPr="00BC3ECA">
        <w:t xml:space="preserve">. </w:t>
      </w:r>
    </w:p>
    <w:p w14:paraId="53794698" w14:textId="77777777" w:rsidR="00DB5BF6" w:rsidRPr="00BC3ECA" w:rsidRDefault="00DB5BF6" w:rsidP="00DB5BF6">
      <w:pPr>
        <w:pStyle w:val="HeadingB"/>
        <w:keepNext w:val="0"/>
        <w:rPr>
          <w:noProof w:val="0"/>
        </w:rPr>
      </w:pPr>
      <w:r w:rsidRPr="00BC3ECA">
        <w:rPr>
          <w:noProof w:val="0"/>
        </w:rPr>
        <w:t>Kas gali atlikti</w:t>
      </w:r>
    </w:p>
    <w:p w14:paraId="6E960F0E" w14:textId="77777777" w:rsidR="00DB5BF6" w:rsidRPr="00BC3ECA" w:rsidRDefault="008E5021" w:rsidP="00DB5BF6">
      <w:pPr>
        <w:pStyle w:val="Alnostext"/>
      </w:pPr>
      <w:r w:rsidRPr="00BC3ECA">
        <w:t>Surasti</w:t>
      </w:r>
      <w:r w:rsidR="00DB5BF6" w:rsidRPr="00BC3ECA">
        <w:t xml:space="preserve"> </w:t>
      </w:r>
      <w:r w:rsidRPr="00BC3ECA">
        <w:t>archyvo vertybės</w:t>
      </w:r>
      <w:r w:rsidR="00DB5BF6" w:rsidRPr="00BC3ECA">
        <w:t xml:space="preserve"> duomenis sistemoje gali:</w:t>
      </w:r>
    </w:p>
    <w:p w14:paraId="0DCC8420" w14:textId="77777777" w:rsidR="00DB5BF6" w:rsidRPr="00BC3ECA" w:rsidRDefault="00DB5BF6" w:rsidP="00DB5BF6">
      <w:pPr>
        <w:pStyle w:val="AlnostextBuleted"/>
      </w:pPr>
      <w:r w:rsidRPr="00BC3ECA">
        <w:rPr>
          <w:rFonts w:cs="Arial"/>
        </w:rPr>
        <w:t>Archyvaras</w:t>
      </w:r>
      <w:r w:rsidR="004B4082" w:rsidRPr="00BC3ECA">
        <w:rPr>
          <w:rFonts w:cs="Arial"/>
        </w:rPr>
        <w:t>;</w:t>
      </w:r>
    </w:p>
    <w:p w14:paraId="79F572CC" w14:textId="77777777" w:rsidR="00DB5BF6" w:rsidRPr="00BC3ECA" w:rsidRDefault="00DB5BF6" w:rsidP="00DB5BF6">
      <w:pPr>
        <w:pStyle w:val="AlnostextBuleted"/>
      </w:pPr>
      <w:r w:rsidRPr="00BC3ECA">
        <w:t>Naudotojas, kuriam suteiktos teisės peržiūrėti ir tvarkyti archyvo duomenis.</w:t>
      </w:r>
    </w:p>
    <w:p w14:paraId="5841FEA2" w14:textId="77777777" w:rsidR="00DB5BF6" w:rsidRPr="00BC3ECA" w:rsidRDefault="00DB5BF6" w:rsidP="00DB5BF6">
      <w:pPr>
        <w:pStyle w:val="HeadingB"/>
        <w:rPr>
          <w:noProof w:val="0"/>
        </w:rPr>
      </w:pPr>
      <w:r w:rsidRPr="00BC3ECA">
        <w:rPr>
          <w:noProof w:val="0"/>
        </w:rPr>
        <w:t>Kaip atlikti</w:t>
      </w:r>
    </w:p>
    <w:p w14:paraId="76D276DF" w14:textId="77777777" w:rsidR="00DB5BF6" w:rsidRPr="00BC3ECA" w:rsidRDefault="00DB5BF6" w:rsidP="00283C13">
      <w:pPr>
        <w:pStyle w:val="Alnostext"/>
        <w:keepNext/>
      </w:pPr>
      <w:r w:rsidRPr="00BC3ECA">
        <w:t xml:space="preserve">Norėdami </w:t>
      </w:r>
      <w:r w:rsidRPr="00BC3ECA">
        <w:rPr>
          <w:rFonts w:cs="Arial"/>
        </w:rPr>
        <w:t xml:space="preserve">surasti archyvo </w:t>
      </w:r>
      <w:r w:rsidR="008E5021" w:rsidRPr="00BC3ECA">
        <w:rPr>
          <w:rFonts w:cs="Arial"/>
        </w:rPr>
        <w:t>vertybės</w:t>
      </w:r>
      <w:r w:rsidRPr="00BC3ECA">
        <w:rPr>
          <w:rFonts w:cs="Arial"/>
        </w:rPr>
        <w:t xml:space="preserve"> duomenis </w:t>
      </w:r>
      <w:r w:rsidRPr="00BC3ECA">
        <w:t>atlikite šiuos veiksmus:</w:t>
      </w:r>
    </w:p>
    <w:p w14:paraId="03274A0B" w14:textId="78270C4C" w:rsidR="00DB5BF6" w:rsidRPr="00BC3ECA" w:rsidRDefault="00DB5BF6" w:rsidP="007171F7">
      <w:pPr>
        <w:pStyle w:val="AlnosNumbered"/>
        <w:keepNext/>
        <w:numPr>
          <w:ilvl w:val="0"/>
          <w:numId w:val="80"/>
        </w:numPr>
      </w:pPr>
      <w:r w:rsidRPr="00BC3ECA">
        <w:t xml:space="preserve">Iš meniu pasirinkite </w:t>
      </w:r>
      <w:r w:rsidRPr="00BC3ECA">
        <w:rPr>
          <w:rStyle w:val="CharMeniu"/>
        </w:rPr>
        <w:t>Archyvas  -&gt; Archyvo vertyb</w:t>
      </w:r>
      <w:r w:rsidR="0008161D" w:rsidRPr="00BC3ECA">
        <w:rPr>
          <w:rStyle w:val="CharMeniu"/>
        </w:rPr>
        <w:t>ės.</w:t>
      </w:r>
    </w:p>
    <w:p w14:paraId="15503362" w14:textId="77777777" w:rsidR="00DB5BF6" w:rsidRPr="00BC3ECA" w:rsidRDefault="00DB5BF6" w:rsidP="005B3A8E">
      <w:pPr>
        <w:pStyle w:val="BodyText"/>
      </w:pPr>
      <w:r w:rsidRPr="00BC3ECA">
        <w:t xml:space="preserve">Atsiveria langas </w:t>
      </w:r>
      <w:r w:rsidRPr="00BC3ECA">
        <w:rPr>
          <w:rStyle w:val="CharLangas"/>
        </w:rPr>
        <w:t>Archyvo vertybės paieška</w:t>
      </w:r>
      <w:r w:rsidRPr="00BC3ECA">
        <w:t>.</w:t>
      </w:r>
    </w:p>
    <w:p w14:paraId="40CFF099" w14:textId="78D1200D" w:rsidR="00DB5BF6" w:rsidRPr="00BC3ECA" w:rsidRDefault="00AD2ADF" w:rsidP="005B3A8E">
      <w:pPr>
        <w:pStyle w:val="Picture"/>
      </w:pPr>
      <w:r w:rsidRPr="00BC3ECA">
        <w:rPr>
          <w:noProof/>
        </w:rPr>
        <w:lastRenderedPageBreak/>
        <w:drawing>
          <wp:inline distT="0" distB="0" distL="0" distR="0" wp14:anchorId="09C77FD2" wp14:editId="249AC29E">
            <wp:extent cx="5850890" cy="3296285"/>
            <wp:effectExtent l="19050" t="19050" r="16510" b="184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rchyvo vertybių paieška.png"/>
                    <pic:cNvPicPr/>
                  </pic:nvPicPr>
                  <pic:blipFill>
                    <a:blip r:embed="rId204">
                      <a:extLst>
                        <a:ext uri="{28A0092B-C50C-407E-A947-70E740481C1C}">
                          <a14:useLocalDpi xmlns:a14="http://schemas.microsoft.com/office/drawing/2010/main" val="0"/>
                        </a:ext>
                      </a:extLst>
                    </a:blip>
                    <a:stretch>
                      <a:fillRect/>
                    </a:stretch>
                  </pic:blipFill>
                  <pic:spPr>
                    <a:xfrm>
                      <a:off x="0" y="0"/>
                      <a:ext cx="5850890" cy="3296285"/>
                    </a:xfrm>
                    <a:prstGeom prst="rect">
                      <a:avLst/>
                    </a:prstGeom>
                    <a:ln w="3175">
                      <a:solidFill>
                        <a:schemeClr val="tx1"/>
                      </a:solidFill>
                    </a:ln>
                  </pic:spPr>
                </pic:pic>
              </a:graphicData>
            </a:graphic>
          </wp:inline>
        </w:drawing>
      </w:r>
    </w:p>
    <w:p w14:paraId="044DFEB1" w14:textId="77777777" w:rsidR="00442AE9" w:rsidRPr="00BC3ECA" w:rsidRDefault="00442AE9" w:rsidP="00667BE8">
      <w:pPr>
        <w:pStyle w:val="Captionpicture"/>
      </w:pPr>
      <w:r w:rsidRPr="00BC3ECA">
        <w:t>Archyvo vertybės paieškos langas</w:t>
      </w:r>
    </w:p>
    <w:p w14:paraId="3F308F5D" w14:textId="77777777" w:rsidR="00DB5BF6" w:rsidRPr="00BC3ECA" w:rsidRDefault="00DB5BF6" w:rsidP="00283C13">
      <w:pPr>
        <w:pStyle w:val="AlnosNumbered"/>
      </w:pPr>
      <w:r w:rsidRPr="00BC3ECA">
        <w:t xml:space="preserve">Nurodykite žinomus archyvo vertybės </w:t>
      </w:r>
      <w:r w:rsidR="00285DF7" w:rsidRPr="00BC3ECA">
        <w:t xml:space="preserve">paieškos </w:t>
      </w:r>
      <w:r w:rsidRPr="00BC3ECA">
        <w:t>kriterijus</w:t>
      </w:r>
      <w:r w:rsidR="00F23AFB" w:rsidRPr="00BC3ECA">
        <w:t>:</w:t>
      </w:r>
    </w:p>
    <w:p w14:paraId="44F8AC11" w14:textId="08C6B223" w:rsidR="00F23AFB" w:rsidRPr="00BC3ECA" w:rsidRDefault="00F23AFB" w:rsidP="00300735">
      <w:pPr>
        <w:pStyle w:val="buletedafternumber"/>
      </w:pPr>
      <w:r w:rsidRPr="00BC3ECA">
        <w:t xml:space="preserve">Pasirinkite reikšmes iš klasifikatoriaus – spauskite </w:t>
      </w:r>
      <w:r w:rsidR="00424185" w:rsidRPr="00BC3ECA">
        <w:rPr>
          <w:noProof/>
          <w:lang w:eastAsia="lt-LT"/>
        </w:rPr>
        <w:drawing>
          <wp:inline distT="0" distB="0" distL="0" distR="0" wp14:anchorId="2FEB6F03" wp14:editId="173DA794">
            <wp:extent cx="129540" cy="129540"/>
            <wp:effectExtent l="0" t="0" r="0" b="0"/>
            <wp:docPr id="19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r w:rsidRPr="00BC3ECA">
        <w:br/>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6A4348C2" w14:textId="26E72D46" w:rsidR="00D72EE0" w:rsidRPr="00BC3ECA" w:rsidRDefault="0049101C" w:rsidP="00300735">
      <w:pPr>
        <w:pStyle w:val="buletedafternumber"/>
      </w:pPr>
      <w:r w:rsidRPr="00BC3ECA">
        <w:t xml:space="preserve">Užpildę lauką </w:t>
      </w:r>
      <w:r w:rsidRPr="00BC3ECA">
        <w:rPr>
          <w:b/>
        </w:rPr>
        <w:t>{Dirbta nuo</w:t>
      </w:r>
      <w:r w:rsidR="00AA3F0B" w:rsidRPr="00BC3ECA">
        <w:rPr>
          <w:b/>
        </w:rPr>
        <w:t xml:space="preserve"> iki} </w:t>
      </w:r>
      <w:r w:rsidR="00AA3F0B" w:rsidRPr="00BC3ECA">
        <w:t xml:space="preserve">bus atrinktos </w:t>
      </w:r>
      <w:r w:rsidR="00740628" w:rsidRPr="00BC3ECA">
        <w:t>archyvo vertybės, kurios buvo sukurtos arba paredaguotos nurodytu intervalu.</w:t>
      </w:r>
    </w:p>
    <w:p w14:paraId="12EDD462" w14:textId="1765E748" w:rsidR="00F23AFB" w:rsidRPr="00BC3ECA" w:rsidRDefault="00F23AFB" w:rsidP="00300735">
      <w:pPr>
        <w:pStyle w:val="buletedafternumber"/>
      </w:pPr>
      <w:r w:rsidRPr="00BC3ECA">
        <w:t xml:space="preserve">Jei norite atlikti paiešką pagal archyvo vertybės QR kodą, atlikite veiksmus aprašytus skyriuje </w:t>
      </w:r>
      <w:r w:rsidRPr="00BC3ECA">
        <w:rPr>
          <w:rStyle w:val="CharLangas"/>
        </w:rPr>
        <w:fldChar w:fldCharType="begin"/>
      </w:r>
      <w:r w:rsidRPr="00BC3ECA">
        <w:rPr>
          <w:rStyle w:val="CharLangas"/>
        </w:rPr>
        <w:instrText xml:space="preserve"> REF _Ref367703207 \h  \* MERGEFORMAT </w:instrText>
      </w:r>
      <w:r w:rsidRPr="00BC3ECA">
        <w:rPr>
          <w:rStyle w:val="CharLangas"/>
        </w:rPr>
      </w:r>
      <w:r w:rsidRPr="00BC3ECA">
        <w:rPr>
          <w:rStyle w:val="CharLangas"/>
        </w:rPr>
        <w:fldChar w:fldCharType="separate"/>
      </w:r>
      <w:r w:rsidR="000D676C" w:rsidRPr="000D676C">
        <w:rPr>
          <w:rStyle w:val="CharLangas"/>
        </w:rPr>
        <w:t>Atlikti eksponato/vertybės paiešką pagal QR kodą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_Ref367703207 \h </w:instrText>
      </w:r>
      <w:r w:rsidRPr="00BC3ECA">
        <w:rPr>
          <w:rStyle w:val="CharLangas"/>
        </w:rPr>
      </w:r>
      <w:r w:rsidRPr="00BC3ECA">
        <w:rPr>
          <w:rStyle w:val="CharLangas"/>
        </w:rPr>
        <w:fldChar w:fldCharType="separate"/>
      </w:r>
      <w:r w:rsidR="000D676C">
        <w:rPr>
          <w:rStyle w:val="CharLangas"/>
          <w:noProof/>
        </w:rPr>
        <w:t>44</w:t>
      </w:r>
      <w:r w:rsidRPr="00BC3ECA">
        <w:rPr>
          <w:rStyle w:val="CharLangas"/>
        </w:rPr>
        <w:fldChar w:fldCharType="end"/>
      </w:r>
      <w:r w:rsidRPr="00BC3ECA">
        <w:rPr>
          <w:rStyle w:val="CharLangas"/>
        </w:rPr>
        <w:t xml:space="preserve"> psl.)</w:t>
      </w:r>
      <w:r w:rsidRPr="00BC3ECA">
        <w:t>.</w:t>
      </w:r>
    </w:p>
    <w:p w14:paraId="5FCAD15E" w14:textId="60E14247" w:rsidR="00523E8D" w:rsidRPr="00BC3ECA" w:rsidRDefault="002E7379" w:rsidP="0097284F">
      <w:pPr>
        <w:pStyle w:val="buletedafternumber"/>
      </w:pPr>
      <w:r w:rsidRPr="00BC3ECA">
        <w:t xml:space="preserve">Jei paspausite mygtuką </w:t>
      </w:r>
      <w:r w:rsidRPr="00BC3ECA">
        <w:rPr>
          <w:b/>
        </w:rPr>
        <w:t xml:space="preserve">[Išvalyti] </w:t>
      </w:r>
      <w:r w:rsidRPr="00BC3ECA">
        <w:t xml:space="preserve">visi užpildyti ar pasirinkti paieškos kriterijai bus išvalyti ir galėsite paieškos kriterijus </w:t>
      </w:r>
      <w:r w:rsidR="0097284F" w:rsidRPr="00BC3ECA">
        <w:t>pasirinkti</w:t>
      </w:r>
      <w:r w:rsidRPr="00BC3ECA">
        <w:t xml:space="preserve"> iš naujo.</w:t>
      </w:r>
    </w:p>
    <w:p w14:paraId="48F95CA9" w14:textId="77777777" w:rsidR="00DB5BF6" w:rsidRPr="00BC3ECA" w:rsidRDefault="00DB5BF6" w:rsidP="00DB5BF6">
      <w:pPr>
        <w:pStyle w:val="AlnosNumbered"/>
      </w:pPr>
      <w:r w:rsidRPr="00BC3ECA">
        <w:t xml:space="preserve">Spauskite </w:t>
      </w:r>
      <w:r w:rsidRPr="00BC3ECA">
        <w:rPr>
          <w:rStyle w:val="CharLaukas"/>
        </w:rPr>
        <w:t>[Ieškoti]</w:t>
      </w:r>
      <w:r w:rsidRPr="00BC3ECA">
        <w:t>.</w:t>
      </w:r>
    </w:p>
    <w:p w14:paraId="2164ADEA" w14:textId="77777777" w:rsidR="00DB5BF6" w:rsidRPr="00BC3ECA" w:rsidRDefault="00DB5BF6" w:rsidP="005B3A8E">
      <w:pPr>
        <w:pStyle w:val="BodyText"/>
      </w:pPr>
      <w:r w:rsidRPr="00BC3ECA">
        <w:t>Sistema pateikia paieškos kriterijus atitinkančių įrašų sąrašą.</w:t>
      </w:r>
    </w:p>
    <w:p w14:paraId="2E70C0C7" w14:textId="77777777" w:rsidR="00B6170A" w:rsidRPr="00BC3ECA" w:rsidRDefault="00B6170A" w:rsidP="00B6170A">
      <w:pPr>
        <w:pStyle w:val="AlnosNumbered"/>
      </w:pPr>
      <w:r w:rsidRPr="00BC3ECA">
        <w:t>Toliau, priklausomai nuo Jums suteiktų teisių, galite atlikti šiuos veiksmus:</w:t>
      </w:r>
    </w:p>
    <w:p w14:paraId="36A052CF" w14:textId="355D0E1F" w:rsidR="006D4B6F" w:rsidRPr="00BC3ECA" w:rsidRDefault="006D4B6F" w:rsidP="00B6170A">
      <w:pPr>
        <w:pStyle w:val="buletedafternumber"/>
        <w:rPr>
          <w:i/>
        </w:rPr>
      </w:pPr>
      <w:r w:rsidRPr="00BC3ECA">
        <w:rPr>
          <w:i/>
        </w:rPr>
        <w:fldChar w:fldCharType="begin"/>
      </w:r>
      <w:r w:rsidRPr="00BC3ECA">
        <w:rPr>
          <w:i/>
        </w:rPr>
        <w:instrText xml:space="preserve"> REF _Ref334517562 \h  \* MERGEFORMAT </w:instrText>
      </w:r>
      <w:r w:rsidRPr="00BC3ECA">
        <w:rPr>
          <w:i/>
        </w:rPr>
      </w:r>
      <w:r w:rsidRPr="00BC3ECA">
        <w:rPr>
          <w:i/>
        </w:rPr>
        <w:fldChar w:fldCharType="separate"/>
      </w:r>
      <w:r w:rsidR="000D676C" w:rsidRPr="000D676C">
        <w:rPr>
          <w:i/>
        </w:rPr>
        <w:t>Peržiūrėti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_Ref334517564 \h </w:instrText>
      </w:r>
      <w:r w:rsidRPr="00BC3ECA">
        <w:rPr>
          <w:i/>
        </w:rPr>
      </w:r>
      <w:r w:rsidRPr="00BC3ECA">
        <w:rPr>
          <w:i/>
        </w:rPr>
        <w:fldChar w:fldCharType="separate"/>
      </w:r>
      <w:r w:rsidR="000D676C">
        <w:rPr>
          <w:i/>
          <w:noProof/>
        </w:rPr>
        <w:t>107</w:t>
      </w:r>
      <w:r w:rsidRPr="00BC3ECA">
        <w:rPr>
          <w:i/>
        </w:rPr>
        <w:fldChar w:fldCharType="end"/>
      </w:r>
      <w:r w:rsidRPr="00BC3ECA">
        <w:rPr>
          <w:i/>
        </w:rPr>
        <w:t xml:space="preserve"> psl.)</w:t>
      </w:r>
    </w:p>
    <w:p w14:paraId="3F9591BC" w14:textId="05D9762B" w:rsidR="006D4B6F" w:rsidRPr="00BC3ECA" w:rsidRDefault="006D4B6F" w:rsidP="00B6170A">
      <w:pPr>
        <w:pStyle w:val="buletedafternumber"/>
        <w:rPr>
          <w:i/>
        </w:rPr>
      </w:pPr>
      <w:r w:rsidRPr="00BC3ECA">
        <w:rPr>
          <w:i/>
        </w:rPr>
        <w:fldChar w:fldCharType="begin"/>
      </w:r>
      <w:r w:rsidRPr="00BC3ECA">
        <w:rPr>
          <w:i/>
        </w:rPr>
        <w:instrText xml:space="preserve"> REF _Ref334517567 \h  \* MERGEFORMAT </w:instrText>
      </w:r>
      <w:r w:rsidRPr="00BC3ECA">
        <w:rPr>
          <w:i/>
        </w:rPr>
      </w:r>
      <w:r w:rsidRPr="00BC3ECA">
        <w:rPr>
          <w:i/>
        </w:rPr>
        <w:fldChar w:fldCharType="separate"/>
      </w:r>
      <w:r w:rsidR="000D676C" w:rsidRPr="000D676C">
        <w:rPr>
          <w:i/>
        </w:rPr>
        <w:t>Keisti archyvo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_Ref334517569 \h </w:instrText>
      </w:r>
      <w:r w:rsidRPr="00BC3ECA">
        <w:rPr>
          <w:i/>
        </w:rPr>
      </w:r>
      <w:r w:rsidRPr="00BC3ECA">
        <w:rPr>
          <w:i/>
        </w:rPr>
        <w:fldChar w:fldCharType="separate"/>
      </w:r>
      <w:r w:rsidR="000D676C">
        <w:rPr>
          <w:i/>
          <w:noProof/>
        </w:rPr>
        <w:t>108</w:t>
      </w:r>
      <w:r w:rsidRPr="00BC3ECA">
        <w:rPr>
          <w:i/>
        </w:rPr>
        <w:fldChar w:fldCharType="end"/>
      </w:r>
      <w:r w:rsidRPr="00BC3ECA">
        <w:rPr>
          <w:i/>
        </w:rPr>
        <w:t xml:space="preserve"> psl.)</w:t>
      </w:r>
    </w:p>
    <w:p w14:paraId="6804BE86" w14:textId="5AAA58F6" w:rsidR="00B6170A" w:rsidRPr="00BC3ECA" w:rsidRDefault="006D4B6F" w:rsidP="00B6170A">
      <w:pPr>
        <w:pStyle w:val="buletedafternumber"/>
        <w:rPr>
          <w:i/>
        </w:rPr>
      </w:pPr>
      <w:r w:rsidRPr="00BC3ECA">
        <w:rPr>
          <w:i/>
        </w:rPr>
        <w:fldChar w:fldCharType="begin"/>
      </w:r>
      <w:r w:rsidRPr="00BC3ECA">
        <w:rPr>
          <w:i/>
        </w:rPr>
        <w:instrText xml:space="preserve"> REF _Ref334517572 \h  \* MERGEFORMAT </w:instrText>
      </w:r>
      <w:r w:rsidRPr="00BC3ECA">
        <w:rPr>
          <w:i/>
        </w:rPr>
      </w:r>
      <w:r w:rsidRPr="00BC3ECA">
        <w:rPr>
          <w:i/>
        </w:rPr>
        <w:fldChar w:fldCharType="separate"/>
      </w:r>
      <w:r w:rsidR="000D676C" w:rsidRPr="000D676C">
        <w:rPr>
          <w:i/>
        </w:rPr>
        <w:t>Šalinti archyvo vertybę</w:t>
      </w:r>
      <w:r w:rsidRPr="00BC3ECA">
        <w:rPr>
          <w:i/>
        </w:rPr>
        <w:fldChar w:fldCharType="end"/>
      </w:r>
      <w:r w:rsidRPr="00BC3ECA">
        <w:rPr>
          <w:i/>
        </w:rPr>
        <w:t xml:space="preserve"> (</w:t>
      </w:r>
      <w:r w:rsidRPr="00BC3ECA">
        <w:rPr>
          <w:i/>
        </w:rPr>
        <w:fldChar w:fldCharType="begin"/>
      </w:r>
      <w:r w:rsidRPr="00BC3ECA">
        <w:rPr>
          <w:i/>
        </w:rPr>
        <w:instrText xml:space="preserve"> PAGEREF _Ref334517572 \h </w:instrText>
      </w:r>
      <w:r w:rsidRPr="00BC3ECA">
        <w:rPr>
          <w:i/>
        </w:rPr>
      </w:r>
      <w:r w:rsidRPr="00BC3ECA">
        <w:rPr>
          <w:i/>
        </w:rPr>
        <w:fldChar w:fldCharType="separate"/>
      </w:r>
      <w:r w:rsidR="000D676C">
        <w:rPr>
          <w:i/>
          <w:noProof/>
        </w:rPr>
        <w:t>108</w:t>
      </w:r>
      <w:r w:rsidRPr="00BC3ECA">
        <w:rPr>
          <w:i/>
        </w:rPr>
        <w:fldChar w:fldCharType="end"/>
      </w:r>
      <w:r w:rsidRPr="00BC3ECA">
        <w:rPr>
          <w:i/>
        </w:rPr>
        <w:t xml:space="preserve"> psl.)</w:t>
      </w:r>
    </w:p>
    <w:p w14:paraId="190E03BB" w14:textId="77777777" w:rsidR="0082034E" w:rsidRPr="00BC3ECA" w:rsidRDefault="0082034E" w:rsidP="00E9616B">
      <w:pPr>
        <w:pStyle w:val="Heading3"/>
        <w:rPr>
          <w:noProof w:val="0"/>
        </w:rPr>
      </w:pPr>
      <w:bookmarkStart w:id="396" w:name="_Toc367797639"/>
      <w:bookmarkStart w:id="397" w:name="_Toc367798456"/>
      <w:bookmarkStart w:id="398" w:name="_Toc367951992"/>
      <w:bookmarkStart w:id="399" w:name="_Toc367965313"/>
      <w:bookmarkStart w:id="400" w:name="_Toc367965531"/>
      <w:bookmarkStart w:id="401" w:name="_Toc368321566"/>
      <w:bookmarkStart w:id="402" w:name="_Ref334517562"/>
      <w:bookmarkStart w:id="403" w:name="_Ref334517564"/>
      <w:bookmarkStart w:id="404" w:name="_Toc169621792"/>
      <w:bookmarkEnd w:id="396"/>
      <w:bookmarkEnd w:id="397"/>
      <w:bookmarkEnd w:id="398"/>
      <w:bookmarkEnd w:id="399"/>
      <w:bookmarkEnd w:id="400"/>
      <w:bookmarkEnd w:id="401"/>
      <w:r w:rsidRPr="00BC3ECA">
        <w:rPr>
          <w:noProof w:val="0"/>
        </w:rPr>
        <w:t xml:space="preserve">Peržiūrėti archyvo </w:t>
      </w:r>
      <w:r w:rsidR="008E5021" w:rsidRPr="00BC3ECA">
        <w:rPr>
          <w:noProof w:val="0"/>
        </w:rPr>
        <w:t>vertybės</w:t>
      </w:r>
      <w:r w:rsidRPr="00BC3ECA">
        <w:rPr>
          <w:noProof w:val="0"/>
        </w:rPr>
        <w:t xml:space="preserve"> duomenis</w:t>
      </w:r>
      <w:bookmarkEnd w:id="402"/>
      <w:bookmarkEnd w:id="403"/>
      <w:bookmarkEnd w:id="404"/>
    </w:p>
    <w:p w14:paraId="49B1E9BC" w14:textId="77777777" w:rsidR="007A7D50" w:rsidRPr="00BC3ECA" w:rsidRDefault="007A7D50" w:rsidP="007A7D50">
      <w:pPr>
        <w:pStyle w:val="Alnostext"/>
        <w:keepNext/>
      </w:pPr>
      <w:r w:rsidRPr="00BC3ECA">
        <w:t xml:space="preserve">Paskirtis – </w:t>
      </w:r>
      <w:r w:rsidRPr="00BC3ECA">
        <w:rPr>
          <w:rFonts w:cs="Arial"/>
        </w:rPr>
        <w:t xml:space="preserve">peržiūrėti archyvo </w:t>
      </w:r>
      <w:r w:rsidR="004B4082" w:rsidRPr="00BC3ECA">
        <w:rPr>
          <w:rFonts w:cs="Arial"/>
        </w:rPr>
        <w:t>vertybės</w:t>
      </w:r>
      <w:r w:rsidRPr="00BC3ECA">
        <w:rPr>
          <w:rFonts w:cs="Arial"/>
        </w:rPr>
        <w:t xml:space="preserve"> duomenis sistemoje</w:t>
      </w:r>
      <w:r w:rsidRPr="00BC3ECA">
        <w:t xml:space="preserve">. </w:t>
      </w:r>
    </w:p>
    <w:p w14:paraId="4960B21B" w14:textId="77777777" w:rsidR="007A7D50" w:rsidRPr="00BC3ECA" w:rsidRDefault="007A7D50" w:rsidP="007A7D50">
      <w:pPr>
        <w:pStyle w:val="HeadingB"/>
        <w:rPr>
          <w:noProof w:val="0"/>
        </w:rPr>
      </w:pPr>
      <w:r w:rsidRPr="00BC3ECA">
        <w:rPr>
          <w:noProof w:val="0"/>
        </w:rPr>
        <w:t>Kas gali atlikti</w:t>
      </w:r>
    </w:p>
    <w:p w14:paraId="1D9D835D" w14:textId="77777777" w:rsidR="007A7D50" w:rsidRPr="00BC3ECA" w:rsidRDefault="007A7D50" w:rsidP="007A7D50">
      <w:pPr>
        <w:pStyle w:val="Alnostext"/>
        <w:keepNext/>
      </w:pPr>
      <w:r w:rsidRPr="00BC3ECA">
        <w:t xml:space="preserve">Peržiūrėti </w:t>
      </w:r>
      <w:r w:rsidR="008E5021" w:rsidRPr="00BC3ECA">
        <w:rPr>
          <w:rFonts w:cs="Arial"/>
        </w:rPr>
        <w:t xml:space="preserve">archyvo </w:t>
      </w:r>
      <w:r w:rsidR="004B4082" w:rsidRPr="00BC3ECA">
        <w:rPr>
          <w:rFonts w:cs="Arial"/>
        </w:rPr>
        <w:t>vertybės</w:t>
      </w:r>
      <w:r w:rsidR="008E5021" w:rsidRPr="00BC3ECA">
        <w:rPr>
          <w:rFonts w:cs="Arial"/>
        </w:rPr>
        <w:t xml:space="preserve"> </w:t>
      </w:r>
      <w:r w:rsidRPr="00BC3ECA">
        <w:t>duomenis gali:</w:t>
      </w:r>
    </w:p>
    <w:p w14:paraId="3EC53A30" w14:textId="77777777" w:rsidR="007A7D50" w:rsidRPr="00BC3ECA" w:rsidRDefault="007A7D50" w:rsidP="007A7D50">
      <w:pPr>
        <w:pStyle w:val="AlnostextBuleted"/>
      </w:pPr>
      <w:r w:rsidRPr="00BC3ECA">
        <w:rPr>
          <w:rFonts w:cs="Arial"/>
        </w:rPr>
        <w:t>Archyvaras</w:t>
      </w:r>
      <w:r w:rsidRPr="00BC3ECA">
        <w:t>;</w:t>
      </w:r>
    </w:p>
    <w:p w14:paraId="2F560E24" w14:textId="77777777" w:rsidR="007A7D50" w:rsidRPr="00BC3ECA" w:rsidRDefault="007A7D50" w:rsidP="007A7D50">
      <w:pPr>
        <w:pStyle w:val="AlnostextBuleted"/>
      </w:pPr>
      <w:r w:rsidRPr="00BC3ECA">
        <w:t>Naudotojas, kuriam suteiktos teisės peržiūrėti ir tvarkyti archyvo duomenis.</w:t>
      </w:r>
    </w:p>
    <w:p w14:paraId="13695897" w14:textId="77777777" w:rsidR="007A7D50" w:rsidRPr="00BC3ECA" w:rsidRDefault="007A7D50" w:rsidP="007A7D50">
      <w:pPr>
        <w:pStyle w:val="HeadingB"/>
        <w:tabs>
          <w:tab w:val="left" w:pos="3093"/>
        </w:tabs>
        <w:rPr>
          <w:noProof w:val="0"/>
        </w:rPr>
      </w:pPr>
      <w:r w:rsidRPr="00BC3ECA">
        <w:rPr>
          <w:noProof w:val="0"/>
        </w:rPr>
        <w:t>Kaip atlikti</w:t>
      </w:r>
    </w:p>
    <w:p w14:paraId="4B7866B5" w14:textId="77777777" w:rsidR="007A7D50" w:rsidRPr="00BC3ECA" w:rsidRDefault="007A7D50" w:rsidP="007A7D50">
      <w:pPr>
        <w:pStyle w:val="Alnostext"/>
      </w:pPr>
      <w:r w:rsidRPr="00BC3ECA">
        <w:t xml:space="preserve">Norėdami </w:t>
      </w:r>
      <w:r w:rsidRPr="00BC3ECA">
        <w:rPr>
          <w:rFonts w:cs="Arial"/>
        </w:rPr>
        <w:t xml:space="preserve">peržiūrėti </w:t>
      </w:r>
      <w:r w:rsidR="00A33060" w:rsidRPr="00BC3ECA">
        <w:rPr>
          <w:rFonts w:cs="Arial"/>
        </w:rPr>
        <w:t xml:space="preserve">archyvo </w:t>
      </w:r>
      <w:r w:rsidR="004B4082" w:rsidRPr="00BC3ECA">
        <w:rPr>
          <w:rFonts w:cs="Arial"/>
        </w:rPr>
        <w:t>vertybės</w:t>
      </w:r>
      <w:r w:rsidR="00A33060" w:rsidRPr="00BC3ECA">
        <w:rPr>
          <w:rFonts w:cs="Arial"/>
        </w:rPr>
        <w:t xml:space="preserve"> duomenis</w:t>
      </w:r>
      <w:r w:rsidRPr="00BC3ECA">
        <w:rPr>
          <w:rFonts w:cs="Arial"/>
        </w:rPr>
        <w:t>, atlikite šiuos veiksmus:</w:t>
      </w:r>
    </w:p>
    <w:p w14:paraId="6508FD07" w14:textId="77777777" w:rsidR="007A7D50" w:rsidRPr="00BC3ECA" w:rsidRDefault="007A7D50" w:rsidP="007171F7">
      <w:pPr>
        <w:pStyle w:val="AlnosNumbered"/>
        <w:keepNext/>
        <w:keepLines/>
        <w:numPr>
          <w:ilvl w:val="0"/>
          <w:numId w:val="88"/>
        </w:numPr>
      </w:pPr>
      <w:r w:rsidRPr="00BC3ECA">
        <w:t xml:space="preserve">Suraskite norimą </w:t>
      </w:r>
      <w:r w:rsidR="00A33060" w:rsidRPr="00BC3ECA">
        <w:rPr>
          <w:rFonts w:cs="Arial"/>
        </w:rPr>
        <w:t>archyvo bylą</w:t>
      </w:r>
      <w:r w:rsidRPr="00BC3ECA">
        <w:t>.</w:t>
      </w:r>
    </w:p>
    <w:p w14:paraId="24DFD621" w14:textId="1FF2BA37" w:rsidR="007A7D50" w:rsidRPr="00BC3ECA" w:rsidRDefault="007A7D50" w:rsidP="002C03FA">
      <w:pPr>
        <w:pStyle w:val="BodyText"/>
        <w:ind w:left="0" w:firstLine="681"/>
      </w:pPr>
      <w:r w:rsidRPr="00BC3ECA">
        <w:t xml:space="preserve">Kaip atlikti skaitykite skyrelyje </w:t>
      </w:r>
      <w:r w:rsidR="00211D84" w:rsidRPr="00BC3ECA">
        <w:rPr>
          <w:rStyle w:val="CharLangas"/>
        </w:rPr>
        <w:fldChar w:fldCharType="begin"/>
      </w:r>
      <w:r w:rsidR="00211D84" w:rsidRPr="00BC3ECA">
        <w:rPr>
          <w:rStyle w:val="CharLangas"/>
        </w:rPr>
        <w:instrText xml:space="preserve"> REF _Ref334516171 \h  \* MERGEFORMAT </w:instrText>
      </w:r>
      <w:r w:rsidR="00211D84" w:rsidRPr="00BC3ECA">
        <w:rPr>
          <w:rStyle w:val="CharLangas"/>
        </w:rPr>
      </w:r>
      <w:r w:rsidR="00211D84" w:rsidRPr="00BC3ECA">
        <w:rPr>
          <w:rStyle w:val="CharLangas"/>
        </w:rPr>
        <w:fldChar w:fldCharType="separate"/>
      </w:r>
      <w:r w:rsidR="000D676C" w:rsidRPr="000D676C">
        <w:rPr>
          <w:rStyle w:val="CharLangas"/>
        </w:rPr>
        <w:t>Surasti archyvo vertybės duomenis</w:t>
      </w:r>
      <w:r w:rsidR="00211D84" w:rsidRPr="00BC3ECA">
        <w:rPr>
          <w:rStyle w:val="CharLangas"/>
        </w:rPr>
        <w:fldChar w:fldCharType="end"/>
      </w:r>
      <w:r w:rsidR="00211D84" w:rsidRPr="00BC3ECA">
        <w:rPr>
          <w:rStyle w:val="CharLangas"/>
        </w:rPr>
        <w:t xml:space="preserve"> (</w:t>
      </w:r>
      <w:r w:rsidR="00211D84" w:rsidRPr="00BC3ECA">
        <w:rPr>
          <w:rStyle w:val="CharLangas"/>
        </w:rPr>
        <w:fldChar w:fldCharType="begin"/>
      </w:r>
      <w:r w:rsidR="00211D84" w:rsidRPr="00BC3ECA">
        <w:rPr>
          <w:rStyle w:val="CharLangas"/>
        </w:rPr>
        <w:instrText xml:space="preserve"> PAGEREF _Ref334516173 \h </w:instrText>
      </w:r>
      <w:r w:rsidR="00211D84" w:rsidRPr="00BC3ECA">
        <w:rPr>
          <w:rStyle w:val="CharLangas"/>
        </w:rPr>
      </w:r>
      <w:r w:rsidR="00211D84" w:rsidRPr="00BC3ECA">
        <w:rPr>
          <w:rStyle w:val="CharLangas"/>
        </w:rPr>
        <w:fldChar w:fldCharType="separate"/>
      </w:r>
      <w:r w:rsidR="000D676C">
        <w:rPr>
          <w:rStyle w:val="CharLangas"/>
          <w:noProof/>
        </w:rPr>
        <w:t>106</w:t>
      </w:r>
      <w:r w:rsidR="00211D84" w:rsidRPr="00BC3ECA">
        <w:rPr>
          <w:rStyle w:val="CharLangas"/>
        </w:rPr>
        <w:fldChar w:fldCharType="end"/>
      </w:r>
      <w:r w:rsidR="00211D84" w:rsidRPr="00BC3ECA">
        <w:rPr>
          <w:rStyle w:val="CharLangas"/>
        </w:rPr>
        <w:t xml:space="preserve"> </w:t>
      </w:r>
      <w:r w:rsidRPr="00BC3ECA">
        <w:rPr>
          <w:rStyle w:val="CharLangas"/>
        </w:rPr>
        <w:t>psl.)</w:t>
      </w:r>
      <w:r w:rsidRPr="00BC3ECA">
        <w:t>.</w:t>
      </w:r>
    </w:p>
    <w:p w14:paraId="3A2668A2" w14:textId="77777777" w:rsidR="007A7D50" w:rsidRPr="00BC3ECA" w:rsidRDefault="00D24B2A" w:rsidP="0051035C">
      <w:pPr>
        <w:pStyle w:val="AlnosNumbered"/>
      </w:pPr>
      <w:r w:rsidRPr="00BC3ECA">
        <w:t>R</w:t>
      </w:r>
      <w:r w:rsidR="007A7D50" w:rsidRPr="00BC3ECA">
        <w:t xml:space="preserve">ezultatų lentelėje stulpelyje </w:t>
      </w:r>
      <w:r w:rsidR="00FD5609" w:rsidRPr="00BC3ECA">
        <w:rPr>
          <w:b/>
        </w:rPr>
        <w:t>Vertybės pavadinimas</w:t>
      </w:r>
      <w:r w:rsidR="007A7D50" w:rsidRPr="00BC3ECA">
        <w:t xml:space="preserve"> spauskite</w:t>
      </w:r>
      <w:r w:rsidR="00FD5609" w:rsidRPr="00BC3ECA">
        <w:rPr>
          <w:lang w:eastAsia="lt-LT"/>
        </w:rPr>
        <w:t xml:space="preserve"> pavadinimo nuorodą</w:t>
      </w:r>
      <w:r w:rsidR="007A7D50" w:rsidRPr="00BC3ECA">
        <w:t>.</w:t>
      </w:r>
    </w:p>
    <w:p w14:paraId="6E88F4FA" w14:textId="77777777" w:rsidR="007A7D50" w:rsidRPr="00BC3ECA" w:rsidRDefault="007A7D50" w:rsidP="002C03FA">
      <w:pPr>
        <w:pStyle w:val="BodyText"/>
        <w:ind w:left="0" w:firstLine="681"/>
      </w:pPr>
      <w:r w:rsidRPr="00BC3ECA">
        <w:t xml:space="preserve">Atsiveria langas </w:t>
      </w:r>
      <w:r w:rsidR="0051035C" w:rsidRPr="00BC3ECA">
        <w:rPr>
          <w:rStyle w:val="CharLangas"/>
        </w:rPr>
        <w:t>Archyvo vertybės paieška &gt; Archyvo vertybė</w:t>
      </w:r>
      <w:r w:rsidRPr="00BC3ECA">
        <w:t>.</w:t>
      </w:r>
    </w:p>
    <w:p w14:paraId="172B0AC4" w14:textId="77777777" w:rsidR="007A7D50" w:rsidRPr="00BC3ECA" w:rsidRDefault="007A7D50" w:rsidP="007A7D50">
      <w:pPr>
        <w:pStyle w:val="AlnosNumbered"/>
      </w:pPr>
      <w:r w:rsidRPr="00BC3ECA">
        <w:lastRenderedPageBreak/>
        <w:t xml:space="preserve">Peržiūrėkite </w:t>
      </w:r>
      <w:r w:rsidR="0051035C" w:rsidRPr="00BC3ECA">
        <w:t>archyvo vertybės</w:t>
      </w:r>
      <w:r w:rsidRPr="00BC3ECA">
        <w:t xml:space="preserve"> duomenis.</w:t>
      </w:r>
    </w:p>
    <w:p w14:paraId="6948C310" w14:textId="77777777" w:rsidR="00D2664D" w:rsidRPr="00BC3ECA" w:rsidRDefault="009F0D32" w:rsidP="005B3A8E">
      <w:pPr>
        <w:pStyle w:val="BodyText"/>
      </w:pPr>
      <w:r w:rsidRPr="00BC3ECA">
        <w:t xml:space="preserve">Kiek duomenų kortelių turi vertybės aprašas, priklauso nuo to, kiek informacijos buvo apie ją įvesta, bei taip pat nuo atliktų veiksmų. Pvz.: Į kolekcijas įtrauktų vertybių aprašai automatiškai papildomi duomenų kortele </w:t>
      </w:r>
      <w:r w:rsidRPr="00BC3ECA">
        <w:rPr>
          <w:rStyle w:val="CharLaukas"/>
        </w:rPr>
        <w:t>Kolekcijos</w:t>
      </w:r>
      <w:r w:rsidRPr="00BC3ECA">
        <w:t>, kurioje galite peržiūrėti sąrašą visų kolekcijų, į kurias įtraukta vertybė</w:t>
      </w:r>
      <w:r w:rsidR="00D2664D" w:rsidRPr="00BC3ECA">
        <w:t>.</w:t>
      </w:r>
    </w:p>
    <w:p w14:paraId="2770300E" w14:textId="77777777" w:rsidR="007A7D50" w:rsidRPr="00BC3ECA" w:rsidRDefault="007A7D50" w:rsidP="007A7D50">
      <w:pPr>
        <w:pStyle w:val="Pastaba"/>
      </w:pPr>
      <w:r w:rsidRPr="00BC3ECA">
        <w:t xml:space="preserve">Keisti </w:t>
      </w:r>
      <w:r w:rsidR="004D1FDF" w:rsidRPr="00BC3ECA">
        <w:t>archyvo vertybės</w:t>
      </w:r>
      <w:r w:rsidRPr="00BC3ECA">
        <w:t xml:space="preserve"> duomenų peržiūros lange negalite.</w:t>
      </w:r>
    </w:p>
    <w:p w14:paraId="15F04A80" w14:textId="77777777" w:rsidR="00283C13" w:rsidRPr="00BC3ECA" w:rsidRDefault="00283C13" w:rsidP="00E9616B">
      <w:pPr>
        <w:pStyle w:val="Heading3"/>
        <w:rPr>
          <w:noProof w:val="0"/>
        </w:rPr>
      </w:pPr>
      <w:bookmarkStart w:id="405" w:name="_Ref334517567"/>
      <w:bookmarkStart w:id="406" w:name="_Ref334517569"/>
      <w:bookmarkStart w:id="407" w:name="_Toc169621793"/>
      <w:r w:rsidRPr="00BC3ECA">
        <w:rPr>
          <w:noProof w:val="0"/>
        </w:rPr>
        <w:t xml:space="preserve">Keisti archyvo </w:t>
      </w:r>
      <w:r w:rsidR="008E5021" w:rsidRPr="00BC3ECA">
        <w:rPr>
          <w:noProof w:val="0"/>
        </w:rPr>
        <w:t>vertybės</w:t>
      </w:r>
      <w:r w:rsidRPr="00BC3ECA">
        <w:rPr>
          <w:noProof w:val="0"/>
        </w:rPr>
        <w:t xml:space="preserve"> duomenis</w:t>
      </w:r>
      <w:bookmarkEnd w:id="405"/>
      <w:bookmarkEnd w:id="406"/>
      <w:bookmarkEnd w:id="407"/>
    </w:p>
    <w:p w14:paraId="3E66D9EE" w14:textId="77777777" w:rsidR="00655726" w:rsidRPr="00BC3ECA" w:rsidRDefault="00655726" w:rsidP="00655726">
      <w:pPr>
        <w:pStyle w:val="Alnostext"/>
        <w:keepNext/>
      </w:pPr>
      <w:r w:rsidRPr="00BC3ECA">
        <w:t xml:space="preserve">Paskirtis – </w:t>
      </w:r>
      <w:r w:rsidR="004B4082" w:rsidRPr="00BC3ECA">
        <w:rPr>
          <w:rFonts w:cs="Arial"/>
        </w:rPr>
        <w:t>keisti</w:t>
      </w:r>
      <w:r w:rsidRPr="00BC3ECA">
        <w:rPr>
          <w:rFonts w:cs="Arial"/>
        </w:rPr>
        <w:t xml:space="preserve"> archyvo </w:t>
      </w:r>
      <w:r w:rsidR="008E5021" w:rsidRPr="00BC3ECA">
        <w:rPr>
          <w:rFonts w:cs="Arial"/>
        </w:rPr>
        <w:t>vertybės</w:t>
      </w:r>
      <w:r w:rsidRPr="00BC3ECA">
        <w:rPr>
          <w:rFonts w:cs="Arial"/>
        </w:rPr>
        <w:t xml:space="preserve"> duomenis sistemoje</w:t>
      </w:r>
      <w:r w:rsidRPr="00BC3ECA">
        <w:t xml:space="preserve">. </w:t>
      </w:r>
    </w:p>
    <w:p w14:paraId="0AC3599A" w14:textId="77777777" w:rsidR="00655726" w:rsidRPr="00BC3ECA" w:rsidRDefault="00655726" w:rsidP="00655726">
      <w:pPr>
        <w:pStyle w:val="HeadingB"/>
        <w:rPr>
          <w:noProof w:val="0"/>
        </w:rPr>
      </w:pPr>
      <w:r w:rsidRPr="00BC3ECA">
        <w:rPr>
          <w:noProof w:val="0"/>
        </w:rPr>
        <w:t>Kas gali atlikti</w:t>
      </w:r>
    </w:p>
    <w:p w14:paraId="03513022" w14:textId="77777777" w:rsidR="00655726" w:rsidRPr="00BC3ECA" w:rsidRDefault="002759E7" w:rsidP="00655726">
      <w:pPr>
        <w:pStyle w:val="Alnostext"/>
        <w:keepNext/>
      </w:pPr>
      <w:r w:rsidRPr="00BC3ECA">
        <w:t>Redaguoti archyvo vertybės</w:t>
      </w:r>
      <w:r w:rsidR="00655726" w:rsidRPr="00BC3ECA">
        <w:t xml:space="preserve"> duomenis gali:</w:t>
      </w:r>
    </w:p>
    <w:p w14:paraId="5CB02AE4" w14:textId="77777777" w:rsidR="00655726" w:rsidRPr="00BC3ECA" w:rsidRDefault="00655726" w:rsidP="008E5021">
      <w:pPr>
        <w:pStyle w:val="AlnostextBuleted"/>
        <w:keepNext/>
      </w:pPr>
      <w:r w:rsidRPr="00BC3ECA">
        <w:rPr>
          <w:rFonts w:cs="Arial"/>
        </w:rPr>
        <w:t>Archyvaras</w:t>
      </w:r>
      <w:r w:rsidRPr="00BC3ECA">
        <w:t>;</w:t>
      </w:r>
    </w:p>
    <w:p w14:paraId="6D6A62EA" w14:textId="77777777" w:rsidR="00655726" w:rsidRPr="00BC3ECA" w:rsidRDefault="00655726" w:rsidP="008E5021">
      <w:pPr>
        <w:pStyle w:val="AlnostextBuleted"/>
        <w:keepNext/>
      </w:pPr>
      <w:r w:rsidRPr="00BC3ECA">
        <w:t>Naudotojas, kuriam suteiktos teisės peržiūrėti ir tvarkyti archyvo duomenis.</w:t>
      </w:r>
    </w:p>
    <w:p w14:paraId="2561A60B" w14:textId="77777777" w:rsidR="00655726" w:rsidRPr="00BC3ECA" w:rsidRDefault="00655726" w:rsidP="00655726">
      <w:pPr>
        <w:pStyle w:val="HeadingB"/>
        <w:tabs>
          <w:tab w:val="left" w:pos="3093"/>
        </w:tabs>
        <w:rPr>
          <w:noProof w:val="0"/>
        </w:rPr>
      </w:pPr>
      <w:r w:rsidRPr="00BC3ECA">
        <w:rPr>
          <w:noProof w:val="0"/>
        </w:rPr>
        <w:t>Kaip atlikti</w:t>
      </w:r>
    </w:p>
    <w:p w14:paraId="2E2BB15D" w14:textId="77777777" w:rsidR="00655726" w:rsidRPr="00BC3ECA" w:rsidRDefault="00655726" w:rsidP="00655726">
      <w:pPr>
        <w:pStyle w:val="Alnostext"/>
      </w:pPr>
      <w:r w:rsidRPr="00BC3ECA">
        <w:t xml:space="preserve">Norėdami </w:t>
      </w:r>
      <w:r w:rsidR="008E5021" w:rsidRPr="00BC3ECA">
        <w:rPr>
          <w:rFonts w:cs="Arial"/>
        </w:rPr>
        <w:t>redaguoti</w:t>
      </w:r>
      <w:r w:rsidRPr="00BC3ECA">
        <w:rPr>
          <w:rFonts w:cs="Arial"/>
        </w:rPr>
        <w:t xml:space="preserve"> archyvo </w:t>
      </w:r>
      <w:r w:rsidR="002759E7" w:rsidRPr="00BC3ECA">
        <w:rPr>
          <w:rFonts w:cs="Arial"/>
        </w:rPr>
        <w:t>vertybės</w:t>
      </w:r>
      <w:r w:rsidRPr="00BC3ECA">
        <w:rPr>
          <w:rFonts w:cs="Arial"/>
        </w:rPr>
        <w:t xml:space="preserve"> duomenis, atlikite šiuos veiksmus:</w:t>
      </w:r>
    </w:p>
    <w:p w14:paraId="5D400D8E" w14:textId="77777777" w:rsidR="00655726" w:rsidRPr="00BC3ECA" w:rsidRDefault="00655726" w:rsidP="007171F7">
      <w:pPr>
        <w:pStyle w:val="AlnosNumbered"/>
        <w:keepNext/>
        <w:keepLines/>
        <w:numPr>
          <w:ilvl w:val="0"/>
          <w:numId w:val="89"/>
        </w:numPr>
      </w:pPr>
      <w:r w:rsidRPr="00BC3ECA">
        <w:t xml:space="preserve">Suraskite norimą </w:t>
      </w:r>
      <w:r w:rsidRPr="00BC3ECA">
        <w:rPr>
          <w:rFonts w:cs="Arial"/>
        </w:rPr>
        <w:t xml:space="preserve">archyvo </w:t>
      </w:r>
      <w:r w:rsidR="008E5021" w:rsidRPr="00BC3ECA">
        <w:rPr>
          <w:rFonts w:cs="Arial"/>
        </w:rPr>
        <w:t>vertybę</w:t>
      </w:r>
      <w:r w:rsidRPr="00BC3ECA">
        <w:t>.</w:t>
      </w:r>
    </w:p>
    <w:p w14:paraId="7D54F971" w14:textId="053E84EB" w:rsidR="00655726" w:rsidRPr="00BC3ECA" w:rsidRDefault="00655726"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_Ref334516171 \h  \* MERGEFORMAT </w:instrText>
      </w:r>
      <w:r w:rsidRPr="00BC3ECA">
        <w:rPr>
          <w:rStyle w:val="CharLangas"/>
        </w:rPr>
      </w:r>
      <w:r w:rsidRPr="00BC3ECA">
        <w:rPr>
          <w:rStyle w:val="CharLangas"/>
        </w:rPr>
        <w:fldChar w:fldCharType="separate"/>
      </w:r>
      <w:r w:rsidR="000D676C" w:rsidRPr="000D676C">
        <w:rPr>
          <w:rStyle w:val="CharLangas"/>
        </w:rPr>
        <w:t>Surasti archyvo vertybės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_Ref334516173 \h </w:instrText>
      </w:r>
      <w:r w:rsidRPr="00BC3ECA">
        <w:rPr>
          <w:rStyle w:val="CharLangas"/>
        </w:rPr>
      </w:r>
      <w:r w:rsidRPr="00BC3ECA">
        <w:rPr>
          <w:rStyle w:val="CharLangas"/>
        </w:rPr>
        <w:fldChar w:fldCharType="separate"/>
      </w:r>
      <w:r w:rsidR="000D676C">
        <w:rPr>
          <w:rStyle w:val="CharLangas"/>
          <w:noProof/>
        </w:rPr>
        <w:t>106</w:t>
      </w:r>
      <w:r w:rsidRPr="00BC3ECA">
        <w:rPr>
          <w:rStyle w:val="CharLangas"/>
        </w:rPr>
        <w:fldChar w:fldCharType="end"/>
      </w:r>
      <w:r w:rsidRPr="00BC3ECA">
        <w:rPr>
          <w:rStyle w:val="CharLangas"/>
        </w:rPr>
        <w:t xml:space="preserve"> psl.)</w:t>
      </w:r>
      <w:r w:rsidRPr="00BC3ECA">
        <w:t>.</w:t>
      </w:r>
    </w:p>
    <w:p w14:paraId="3FF263BB" w14:textId="61ADE80F" w:rsidR="00655726" w:rsidRPr="00BC3ECA" w:rsidRDefault="006D4B6F" w:rsidP="00655726">
      <w:pPr>
        <w:pStyle w:val="AlnosNumbered"/>
      </w:pPr>
      <w:r w:rsidRPr="00BC3ECA">
        <w:t>R</w:t>
      </w:r>
      <w:r w:rsidR="00655726" w:rsidRPr="00BC3ECA">
        <w:t xml:space="preserve">ezultatų lentelėje stulpelyje </w:t>
      </w:r>
      <w:r w:rsidR="00655726" w:rsidRPr="00BC3ECA">
        <w:rPr>
          <w:b/>
        </w:rPr>
        <w:t>Veiksmai</w:t>
      </w:r>
      <w:r w:rsidR="00655726" w:rsidRPr="00BC3ECA">
        <w:t xml:space="preserve"> spauskite</w:t>
      </w:r>
      <w:r w:rsidR="00655726" w:rsidRPr="00BC3ECA">
        <w:rPr>
          <w:lang w:eastAsia="lt-LT"/>
        </w:rPr>
        <w:t xml:space="preserve"> piktogramą</w:t>
      </w:r>
      <w:r w:rsidR="00717A24" w:rsidRPr="00BC3ECA">
        <w:rPr>
          <w:lang w:eastAsia="lt-LT"/>
        </w:rPr>
        <w:t xml:space="preserve"> </w:t>
      </w:r>
      <w:r w:rsidR="00424185" w:rsidRPr="00BC3ECA">
        <w:rPr>
          <w:noProof/>
          <w:lang w:eastAsia="lt-LT"/>
        </w:rPr>
        <w:drawing>
          <wp:inline distT="0" distB="0" distL="0" distR="0" wp14:anchorId="760E80E8" wp14:editId="04BCFFCC">
            <wp:extent cx="137160" cy="160020"/>
            <wp:effectExtent l="0" t="0" r="0" b="0"/>
            <wp:docPr id="19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sidR="00655726" w:rsidRPr="00BC3ECA">
        <w:t>.</w:t>
      </w:r>
    </w:p>
    <w:p w14:paraId="50E8C431" w14:textId="77777777" w:rsidR="00655726" w:rsidRPr="00BC3ECA" w:rsidRDefault="00655726" w:rsidP="005B3A8E">
      <w:pPr>
        <w:pStyle w:val="BodyText"/>
      </w:pPr>
      <w:r w:rsidRPr="00BC3ECA">
        <w:t xml:space="preserve">Atsiveria langas </w:t>
      </w:r>
      <w:r w:rsidRPr="00BC3ECA">
        <w:rPr>
          <w:rStyle w:val="CharLangas"/>
        </w:rPr>
        <w:t>Archyvo vertybės paieška &gt; Archyvo vertybė</w:t>
      </w:r>
      <w:r w:rsidRPr="00BC3ECA">
        <w:t>.</w:t>
      </w:r>
    </w:p>
    <w:p w14:paraId="0CBB5BAE" w14:textId="77777777" w:rsidR="00655726" w:rsidRPr="00BC3ECA" w:rsidRDefault="00655726" w:rsidP="00655726">
      <w:pPr>
        <w:pStyle w:val="AlnosNumbered"/>
      </w:pPr>
      <w:r w:rsidRPr="00BC3ECA">
        <w:t xml:space="preserve">Peržiūrėkite </w:t>
      </w:r>
      <w:r w:rsidR="00717A24" w:rsidRPr="00BC3ECA">
        <w:t xml:space="preserve">ir redaguokite norimus </w:t>
      </w:r>
      <w:r w:rsidRPr="00BC3ECA">
        <w:t>archyvo vertybės duomenis.</w:t>
      </w:r>
    </w:p>
    <w:p w14:paraId="0AB8C774" w14:textId="76D1AE5F" w:rsidR="00717A24" w:rsidRPr="00BC3ECA" w:rsidRDefault="00717A24"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141D7930" w14:textId="40A708B4" w:rsidR="00B564D4" w:rsidRPr="00BC3ECA" w:rsidRDefault="00B564D4" w:rsidP="00B564D4">
      <w:pPr>
        <w:pStyle w:val="Heading3"/>
        <w:rPr>
          <w:noProof w:val="0"/>
        </w:rPr>
      </w:pPr>
      <w:bookmarkStart w:id="408" w:name="_Toc169621794"/>
      <w:r w:rsidRPr="00BC3ECA">
        <w:rPr>
          <w:noProof w:val="0"/>
        </w:rPr>
        <w:t xml:space="preserve">Atspausdinti </w:t>
      </w:r>
      <w:r w:rsidR="00634DAA" w:rsidRPr="00BC3ECA">
        <w:rPr>
          <w:noProof w:val="0"/>
        </w:rPr>
        <w:t>archyvo vertybės</w:t>
      </w:r>
      <w:r w:rsidRPr="00BC3ECA">
        <w:rPr>
          <w:noProof w:val="0"/>
        </w:rPr>
        <w:t xml:space="preserve"> aprašą</w:t>
      </w:r>
      <w:bookmarkEnd w:id="408"/>
    </w:p>
    <w:p w14:paraId="49BEED2B" w14:textId="0E4ACA2B" w:rsidR="00B564D4" w:rsidRPr="00BC3ECA" w:rsidRDefault="00B564D4" w:rsidP="00B564D4">
      <w:pPr>
        <w:pStyle w:val="Alnostext"/>
      </w:pPr>
      <w:r w:rsidRPr="00BC3ECA">
        <w:t xml:space="preserve">Paskirtis - atspausdinti sistemoje įvestų </w:t>
      </w:r>
      <w:r w:rsidR="00634DAA" w:rsidRPr="00BC3ECA">
        <w:t>archyvo vertybių</w:t>
      </w:r>
      <w:r w:rsidRPr="00BC3ECA">
        <w:t xml:space="preserve"> aprašus.</w:t>
      </w:r>
    </w:p>
    <w:p w14:paraId="3C9D7672" w14:textId="77777777" w:rsidR="00B564D4" w:rsidRPr="00BC3ECA" w:rsidRDefault="00B564D4" w:rsidP="00B564D4">
      <w:pPr>
        <w:pStyle w:val="HeadingB"/>
        <w:rPr>
          <w:noProof w:val="0"/>
        </w:rPr>
      </w:pPr>
      <w:r w:rsidRPr="00BC3ECA">
        <w:rPr>
          <w:noProof w:val="0"/>
        </w:rPr>
        <w:t>Kaip atlikti</w:t>
      </w:r>
    </w:p>
    <w:p w14:paraId="7FD5B57F" w14:textId="3558D5F5" w:rsidR="00B564D4" w:rsidRPr="00BC3ECA" w:rsidRDefault="00B564D4" w:rsidP="00B564D4">
      <w:pPr>
        <w:pStyle w:val="Alnostext"/>
        <w:keepNext/>
      </w:pPr>
      <w:r w:rsidRPr="00BC3ECA">
        <w:t xml:space="preserve">Norėdami atspausdinti </w:t>
      </w:r>
      <w:r w:rsidR="00634DAA" w:rsidRPr="00BC3ECA">
        <w:t>archyvo vertybės</w:t>
      </w:r>
      <w:r w:rsidRPr="00BC3ECA">
        <w:t xml:space="preserve"> aprašą, atlikite šiuos veiksmus:</w:t>
      </w:r>
    </w:p>
    <w:p w14:paraId="44A0D148" w14:textId="2599F9DC" w:rsidR="00B564D4" w:rsidRPr="00BC3ECA" w:rsidRDefault="00B564D4" w:rsidP="00B564D4">
      <w:pPr>
        <w:pStyle w:val="AlnosNumbered"/>
        <w:keepNext/>
        <w:numPr>
          <w:ilvl w:val="0"/>
          <w:numId w:val="51"/>
        </w:numPr>
      </w:pPr>
      <w:r w:rsidRPr="00BC3ECA">
        <w:t xml:space="preserve">Atsiverskite norimo </w:t>
      </w:r>
      <w:r w:rsidR="00634DAA" w:rsidRPr="00BC3ECA">
        <w:t>archyvo vertybės</w:t>
      </w:r>
      <w:r w:rsidRPr="00BC3ECA">
        <w:t xml:space="preserve"> duomenis peržiūrai.</w:t>
      </w:r>
    </w:p>
    <w:p w14:paraId="688992A4" w14:textId="7188E747" w:rsidR="00B564D4" w:rsidRPr="00BC3ECA" w:rsidRDefault="00B564D4" w:rsidP="002C03FA">
      <w:pPr>
        <w:pStyle w:val="BodyText"/>
        <w:ind w:left="0" w:firstLine="681"/>
        <w:rPr>
          <w:i/>
        </w:rPr>
      </w:pPr>
      <w:r w:rsidRPr="00BC3ECA">
        <w:t>Kaip atlikti skaitykite</w:t>
      </w:r>
      <w:r w:rsidR="00A658F7" w:rsidRPr="00BC3ECA">
        <w:t xml:space="preserve"> </w:t>
      </w:r>
      <w:r w:rsidR="00CB5741" w:rsidRPr="00BC3ECA">
        <w:rPr>
          <w:i/>
        </w:rPr>
        <w:fldChar w:fldCharType="begin"/>
      </w:r>
      <w:r w:rsidR="00CB5741" w:rsidRPr="00BC3ECA">
        <w:rPr>
          <w:i/>
        </w:rPr>
        <w:instrText xml:space="preserve"> REF _Ref334517562 \h  \* MERGEFORMAT </w:instrText>
      </w:r>
      <w:r w:rsidR="00CB5741" w:rsidRPr="00BC3ECA">
        <w:rPr>
          <w:i/>
        </w:rPr>
      </w:r>
      <w:r w:rsidR="00CB5741" w:rsidRPr="00BC3ECA">
        <w:rPr>
          <w:i/>
        </w:rPr>
        <w:fldChar w:fldCharType="separate"/>
      </w:r>
      <w:r w:rsidR="000D676C" w:rsidRPr="000D676C">
        <w:rPr>
          <w:i/>
        </w:rPr>
        <w:t>Peržiūrėti archyvo vertybės duomenis</w:t>
      </w:r>
      <w:r w:rsidR="00CB5741" w:rsidRPr="00BC3ECA">
        <w:rPr>
          <w:i/>
        </w:rPr>
        <w:fldChar w:fldCharType="end"/>
      </w:r>
      <w:r w:rsidR="00CB5741" w:rsidRPr="00BC3ECA">
        <w:rPr>
          <w:i/>
        </w:rPr>
        <w:t xml:space="preserve"> </w:t>
      </w:r>
      <w:r w:rsidR="00A658F7" w:rsidRPr="00BC3ECA">
        <w:rPr>
          <w:i/>
        </w:rPr>
        <w:t>(</w:t>
      </w:r>
      <w:r w:rsidR="00CB5741" w:rsidRPr="00BC3ECA">
        <w:rPr>
          <w:i/>
        </w:rPr>
        <w:fldChar w:fldCharType="begin"/>
      </w:r>
      <w:r w:rsidR="00CB5741" w:rsidRPr="00BC3ECA">
        <w:rPr>
          <w:i/>
        </w:rPr>
        <w:instrText xml:space="preserve"> PAGEREF _Ref334517562 \h </w:instrText>
      </w:r>
      <w:r w:rsidR="00CB5741" w:rsidRPr="00BC3ECA">
        <w:rPr>
          <w:i/>
        </w:rPr>
      </w:r>
      <w:r w:rsidR="00CB5741" w:rsidRPr="00BC3ECA">
        <w:rPr>
          <w:i/>
        </w:rPr>
        <w:fldChar w:fldCharType="separate"/>
      </w:r>
      <w:r w:rsidR="000D676C">
        <w:rPr>
          <w:i/>
          <w:noProof/>
        </w:rPr>
        <w:t>107</w:t>
      </w:r>
      <w:r w:rsidR="00CB5741" w:rsidRPr="00BC3ECA">
        <w:rPr>
          <w:i/>
        </w:rPr>
        <w:fldChar w:fldCharType="end"/>
      </w:r>
      <w:r w:rsidR="00CB5741" w:rsidRPr="00BC3ECA">
        <w:rPr>
          <w:i/>
        </w:rPr>
        <w:t xml:space="preserve"> </w:t>
      </w:r>
      <w:r w:rsidR="00A658F7" w:rsidRPr="00BC3ECA">
        <w:rPr>
          <w:i/>
        </w:rPr>
        <w:t>psl.)</w:t>
      </w:r>
    </w:p>
    <w:p w14:paraId="00CB9578" w14:textId="77777777" w:rsidR="00B564D4" w:rsidRPr="00BC3ECA" w:rsidRDefault="00B564D4" w:rsidP="00B564D4">
      <w:pPr>
        <w:pStyle w:val="AlnosNumbered"/>
        <w:keepNext/>
        <w:keepLines/>
      </w:pPr>
      <w:r w:rsidRPr="00BC3ECA">
        <w:t xml:space="preserve">Spauskite </w:t>
      </w:r>
      <w:r w:rsidRPr="00BC3ECA">
        <w:rPr>
          <w:noProof/>
          <w:lang w:eastAsia="lt-LT"/>
        </w:rPr>
        <w:drawing>
          <wp:inline distT="0" distB="0" distL="0" distR="0" wp14:anchorId="651426B1" wp14:editId="511D346F">
            <wp:extent cx="617220" cy="1905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r w:rsidRPr="00BC3ECA">
        <w:t>.</w:t>
      </w:r>
    </w:p>
    <w:p w14:paraId="1D31C1B0" w14:textId="3080061D" w:rsidR="00B564D4" w:rsidRPr="00BC3ECA" w:rsidRDefault="00B564D4" w:rsidP="002C03FA">
      <w:pPr>
        <w:pStyle w:val="BodyText"/>
        <w:ind w:left="0" w:firstLine="681"/>
      </w:pPr>
      <w:r w:rsidRPr="00BC3ECA">
        <w:t xml:space="preserve">Sistema suformuoja </w:t>
      </w:r>
      <w:r w:rsidR="00CB5741" w:rsidRPr="00BC3ECA">
        <w:t>archyvo vertybės</w:t>
      </w:r>
      <w:r w:rsidRPr="00BC3ECA">
        <w:t xml:space="preserve"> duomenų suvestinę.</w:t>
      </w:r>
    </w:p>
    <w:p w14:paraId="18E02D0C" w14:textId="77777777" w:rsidR="00B564D4" w:rsidRPr="00BC3ECA" w:rsidRDefault="00B564D4" w:rsidP="00B564D4">
      <w:pPr>
        <w:pStyle w:val="Pastaba"/>
        <w:keepNext/>
        <w:keepLines/>
      </w:pPr>
      <w:r w:rsidRPr="00BC3ECA">
        <w:t xml:space="preserve">Suformuotoje suvestinėje rodomi ir tik tie duomenų blokai ir tik tie duomenų laukai, kuriuose yra užpildytos informacijos. </w:t>
      </w:r>
    </w:p>
    <w:p w14:paraId="6B2CD580" w14:textId="77777777" w:rsidR="00B564D4" w:rsidRPr="00BC3ECA" w:rsidRDefault="00B564D4" w:rsidP="00B564D4">
      <w:pPr>
        <w:pStyle w:val="AlnosNumbered"/>
      </w:pPr>
      <w:r w:rsidRPr="00BC3ECA">
        <w:t xml:space="preserve">Spauskite </w:t>
      </w:r>
      <w:r w:rsidRPr="00BC3ECA">
        <w:rPr>
          <w:noProof/>
        </w:rPr>
        <w:drawing>
          <wp:inline distT="0" distB="0" distL="0" distR="0" wp14:anchorId="687161E2" wp14:editId="60C519F4">
            <wp:extent cx="815411" cy="152413"/>
            <wp:effectExtent l="0" t="0" r="381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usdinti PDF.png"/>
                    <pic:cNvPicPr/>
                  </pic:nvPicPr>
                  <pic:blipFill>
                    <a:blip r:embed="rId170">
                      <a:extLst>
                        <a:ext uri="{28A0092B-C50C-407E-A947-70E740481C1C}">
                          <a14:useLocalDpi xmlns:a14="http://schemas.microsoft.com/office/drawing/2010/main" val="0"/>
                        </a:ext>
                      </a:extLst>
                    </a:blip>
                    <a:stretch>
                      <a:fillRect/>
                    </a:stretch>
                  </pic:blipFill>
                  <pic:spPr>
                    <a:xfrm>
                      <a:off x="0" y="0"/>
                      <a:ext cx="815411" cy="152413"/>
                    </a:xfrm>
                    <a:prstGeom prst="rect">
                      <a:avLst/>
                    </a:prstGeom>
                  </pic:spPr>
                </pic:pic>
              </a:graphicData>
            </a:graphic>
          </wp:inline>
        </w:drawing>
      </w:r>
      <w:r w:rsidRPr="00BC3ECA">
        <w:t xml:space="preserve"> arba </w:t>
      </w:r>
      <w:r w:rsidRPr="00BC3ECA">
        <w:rPr>
          <w:noProof/>
        </w:rPr>
        <w:drawing>
          <wp:inline distT="0" distB="0" distL="0" distR="0" wp14:anchorId="04819357" wp14:editId="79FE2115">
            <wp:extent cx="861135" cy="152413"/>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pausdinti Word.png"/>
                    <pic:cNvPicPr/>
                  </pic:nvPicPr>
                  <pic:blipFill>
                    <a:blip r:embed="rId171">
                      <a:extLst>
                        <a:ext uri="{28A0092B-C50C-407E-A947-70E740481C1C}">
                          <a14:useLocalDpi xmlns:a14="http://schemas.microsoft.com/office/drawing/2010/main" val="0"/>
                        </a:ext>
                      </a:extLst>
                    </a:blip>
                    <a:stretch>
                      <a:fillRect/>
                    </a:stretch>
                  </pic:blipFill>
                  <pic:spPr>
                    <a:xfrm>
                      <a:off x="0" y="0"/>
                      <a:ext cx="861135" cy="152413"/>
                    </a:xfrm>
                    <a:prstGeom prst="rect">
                      <a:avLst/>
                    </a:prstGeom>
                  </pic:spPr>
                </pic:pic>
              </a:graphicData>
            </a:graphic>
          </wp:inline>
        </w:drawing>
      </w:r>
      <w:r w:rsidRPr="00BC3ECA">
        <w:t>.</w:t>
      </w:r>
    </w:p>
    <w:p w14:paraId="3207712C" w14:textId="3DD0F733" w:rsidR="00B564D4" w:rsidRPr="00BC3ECA" w:rsidRDefault="00B564D4" w:rsidP="002C03FA">
      <w:pPr>
        <w:pStyle w:val="BodyText"/>
        <w:ind w:left="0" w:firstLine="681"/>
      </w:pPr>
      <w:r w:rsidRPr="00BC3ECA">
        <w:t xml:space="preserve">Sistema paruošia </w:t>
      </w:r>
      <w:r w:rsidR="00CB5741" w:rsidRPr="00BC3ECA">
        <w:t>archyvo vertybės</w:t>
      </w:r>
      <w:r w:rsidRPr="00BC3ECA">
        <w:t xml:space="preserve"> aprašą spausdinimui.</w:t>
      </w:r>
    </w:p>
    <w:p w14:paraId="628D62CC" w14:textId="77777777" w:rsidR="00B564D4" w:rsidRPr="00BC3ECA" w:rsidRDefault="00B564D4" w:rsidP="00B564D4">
      <w:pPr>
        <w:pStyle w:val="AlnosNumbered"/>
      </w:pPr>
      <w:r w:rsidRPr="00BC3ECA">
        <w:t xml:space="preserve">Nurodykite spausdinimo nustatymus ir spauskite </w:t>
      </w:r>
      <w:r w:rsidRPr="00BC3ECA">
        <w:rPr>
          <w:rStyle w:val="CharLaukas"/>
        </w:rPr>
        <w:t>[</w:t>
      </w:r>
      <w:proofErr w:type="spellStart"/>
      <w:r w:rsidRPr="00BC3ECA">
        <w:rPr>
          <w:rStyle w:val="CharLaukas"/>
        </w:rPr>
        <w:t>Print</w:t>
      </w:r>
      <w:proofErr w:type="spellEnd"/>
      <w:r w:rsidRPr="00BC3ECA">
        <w:rPr>
          <w:rStyle w:val="CharLaukas"/>
        </w:rPr>
        <w:t>]</w:t>
      </w:r>
      <w:r w:rsidRPr="00BC3ECA">
        <w:t>.</w:t>
      </w:r>
    </w:p>
    <w:p w14:paraId="10C5ECE3" w14:textId="77777777" w:rsidR="00B564D4" w:rsidRPr="00BC3ECA" w:rsidRDefault="00B564D4" w:rsidP="00B564D4">
      <w:pPr>
        <w:pStyle w:val="AlnosNumbered"/>
        <w:numPr>
          <w:ilvl w:val="0"/>
          <w:numId w:val="0"/>
        </w:numPr>
      </w:pPr>
    </w:p>
    <w:p w14:paraId="6DC86B2E" w14:textId="77777777" w:rsidR="00655726" w:rsidRPr="00BC3ECA" w:rsidRDefault="00655726" w:rsidP="00E9616B">
      <w:pPr>
        <w:pStyle w:val="Heading3"/>
        <w:rPr>
          <w:noProof w:val="0"/>
        </w:rPr>
      </w:pPr>
      <w:bookmarkStart w:id="409" w:name="_Ref334517572"/>
      <w:bookmarkStart w:id="410" w:name="_Toc169621795"/>
      <w:r w:rsidRPr="00BC3ECA">
        <w:rPr>
          <w:noProof w:val="0"/>
        </w:rPr>
        <w:t>Šalinti archyvo vertyb</w:t>
      </w:r>
      <w:r w:rsidR="003C6683" w:rsidRPr="00BC3ECA">
        <w:rPr>
          <w:noProof w:val="0"/>
        </w:rPr>
        <w:t>ę</w:t>
      </w:r>
      <w:bookmarkEnd w:id="409"/>
      <w:bookmarkEnd w:id="410"/>
    </w:p>
    <w:p w14:paraId="3CC4ACD6" w14:textId="77777777" w:rsidR="00655726" w:rsidRPr="00BC3ECA" w:rsidRDefault="00655726" w:rsidP="00655726">
      <w:pPr>
        <w:pStyle w:val="Alnostext"/>
        <w:keepNext/>
      </w:pPr>
      <w:r w:rsidRPr="00BC3ECA">
        <w:t xml:space="preserve">Paskirtis – </w:t>
      </w:r>
      <w:r w:rsidRPr="00BC3ECA">
        <w:rPr>
          <w:rFonts w:cs="Arial"/>
        </w:rPr>
        <w:t xml:space="preserve">pašalinti </w:t>
      </w:r>
      <w:r w:rsidR="004E1D53" w:rsidRPr="00BC3ECA">
        <w:rPr>
          <w:rFonts w:cs="Arial"/>
        </w:rPr>
        <w:t>archyvo vertyb</w:t>
      </w:r>
      <w:r w:rsidR="003C6683" w:rsidRPr="00BC3ECA">
        <w:rPr>
          <w:rFonts w:cs="Arial"/>
        </w:rPr>
        <w:t>ę</w:t>
      </w:r>
      <w:r w:rsidR="004E1D53" w:rsidRPr="00BC3ECA">
        <w:rPr>
          <w:rFonts w:cs="Arial"/>
        </w:rPr>
        <w:t xml:space="preserve"> </w:t>
      </w:r>
      <w:r w:rsidRPr="00BC3ECA">
        <w:rPr>
          <w:rFonts w:cs="Arial"/>
        </w:rPr>
        <w:t>iš sistemos</w:t>
      </w:r>
      <w:r w:rsidRPr="00BC3ECA">
        <w:t xml:space="preserve">. </w:t>
      </w:r>
    </w:p>
    <w:p w14:paraId="60276196" w14:textId="77777777" w:rsidR="00655726" w:rsidRPr="00BC3ECA" w:rsidRDefault="00655726" w:rsidP="00655726">
      <w:pPr>
        <w:pStyle w:val="HeadingB"/>
        <w:rPr>
          <w:noProof w:val="0"/>
        </w:rPr>
      </w:pPr>
      <w:r w:rsidRPr="00BC3ECA">
        <w:rPr>
          <w:noProof w:val="0"/>
        </w:rPr>
        <w:t>Kas gali atlikti</w:t>
      </w:r>
    </w:p>
    <w:p w14:paraId="61D79B25" w14:textId="77777777" w:rsidR="00655726" w:rsidRPr="00BC3ECA" w:rsidRDefault="00655726" w:rsidP="00655726">
      <w:pPr>
        <w:pStyle w:val="Alnostext"/>
        <w:keepNext/>
      </w:pPr>
      <w:r w:rsidRPr="00BC3ECA">
        <w:t xml:space="preserve">Šalinti </w:t>
      </w:r>
      <w:r w:rsidR="004E1D53" w:rsidRPr="00BC3ECA">
        <w:rPr>
          <w:rFonts w:cs="Arial"/>
        </w:rPr>
        <w:t xml:space="preserve">archyvo </w:t>
      </w:r>
      <w:r w:rsidRPr="00BC3ECA">
        <w:rPr>
          <w:rFonts w:cs="Arial"/>
        </w:rPr>
        <w:t>vertyb</w:t>
      </w:r>
      <w:r w:rsidR="003C6683" w:rsidRPr="00BC3ECA">
        <w:rPr>
          <w:rFonts w:cs="Arial"/>
        </w:rPr>
        <w:t>ę</w:t>
      </w:r>
      <w:r w:rsidRPr="00BC3ECA">
        <w:rPr>
          <w:rFonts w:cs="Arial"/>
        </w:rPr>
        <w:t xml:space="preserve"> </w:t>
      </w:r>
      <w:r w:rsidRPr="00BC3ECA">
        <w:t>gali:</w:t>
      </w:r>
    </w:p>
    <w:p w14:paraId="2767CA9C" w14:textId="77777777" w:rsidR="004E1D53" w:rsidRPr="00BC3ECA" w:rsidRDefault="004E1D53" w:rsidP="004E1D53">
      <w:pPr>
        <w:pStyle w:val="AlnostextBuleted"/>
        <w:keepNext/>
      </w:pPr>
      <w:r w:rsidRPr="00BC3ECA">
        <w:rPr>
          <w:rFonts w:cs="Arial"/>
        </w:rPr>
        <w:t>Archyvaras</w:t>
      </w:r>
      <w:r w:rsidRPr="00BC3ECA">
        <w:t>;</w:t>
      </w:r>
    </w:p>
    <w:p w14:paraId="53D4994A" w14:textId="77777777" w:rsidR="004E1D53" w:rsidRPr="00BC3ECA" w:rsidRDefault="004E1D53" w:rsidP="004E1D53">
      <w:pPr>
        <w:pStyle w:val="AlnostextBuleted"/>
        <w:keepNext/>
      </w:pPr>
      <w:r w:rsidRPr="00BC3ECA">
        <w:t>Naudotojas, kuriam suteiktos teisės peržiūrėti ir tvarkyti archyvo duomenis.</w:t>
      </w:r>
    </w:p>
    <w:p w14:paraId="1E0984D3" w14:textId="77777777" w:rsidR="00655726" w:rsidRPr="00BC3ECA" w:rsidRDefault="00655726" w:rsidP="00655726">
      <w:pPr>
        <w:pStyle w:val="HeadingB"/>
        <w:tabs>
          <w:tab w:val="left" w:pos="3093"/>
        </w:tabs>
        <w:rPr>
          <w:noProof w:val="0"/>
        </w:rPr>
      </w:pPr>
      <w:r w:rsidRPr="00BC3ECA">
        <w:rPr>
          <w:noProof w:val="0"/>
        </w:rPr>
        <w:t>Kaip atlikti</w:t>
      </w:r>
    </w:p>
    <w:p w14:paraId="6E395D6E" w14:textId="77777777" w:rsidR="00655726" w:rsidRPr="00BC3ECA" w:rsidRDefault="00655726" w:rsidP="00655726">
      <w:pPr>
        <w:pStyle w:val="Alnostext"/>
      </w:pPr>
      <w:r w:rsidRPr="00BC3ECA">
        <w:t xml:space="preserve">Norėdami </w:t>
      </w:r>
      <w:r w:rsidRPr="00BC3ECA">
        <w:rPr>
          <w:rFonts w:cs="Arial"/>
        </w:rPr>
        <w:t xml:space="preserve">pašalinti </w:t>
      </w:r>
      <w:r w:rsidR="002759E7" w:rsidRPr="00BC3ECA">
        <w:rPr>
          <w:rFonts w:cs="Arial"/>
        </w:rPr>
        <w:t>archyvo vertyb</w:t>
      </w:r>
      <w:r w:rsidR="003C6683" w:rsidRPr="00BC3ECA">
        <w:rPr>
          <w:rFonts w:cs="Arial"/>
        </w:rPr>
        <w:t>ę</w:t>
      </w:r>
      <w:r w:rsidRPr="00BC3ECA">
        <w:rPr>
          <w:rFonts w:cs="Arial"/>
        </w:rPr>
        <w:t>, atlikite šiuos veiksmus:</w:t>
      </w:r>
    </w:p>
    <w:p w14:paraId="29C22971" w14:textId="77777777" w:rsidR="00655726" w:rsidRPr="00BC3ECA" w:rsidRDefault="00655726" w:rsidP="007171F7">
      <w:pPr>
        <w:pStyle w:val="AlnosNumbered"/>
        <w:keepNext/>
        <w:keepLines/>
        <w:numPr>
          <w:ilvl w:val="0"/>
          <w:numId w:val="85"/>
        </w:numPr>
      </w:pPr>
      <w:r w:rsidRPr="00BC3ECA">
        <w:lastRenderedPageBreak/>
        <w:t xml:space="preserve">Suraskite norimą </w:t>
      </w:r>
      <w:r w:rsidR="00F84138" w:rsidRPr="00BC3ECA">
        <w:rPr>
          <w:rFonts w:cs="Arial"/>
        </w:rPr>
        <w:t xml:space="preserve">archyvo </w:t>
      </w:r>
      <w:r w:rsidRPr="00BC3ECA">
        <w:rPr>
          <w:rFonts w:cs="Arial"/>
        </w:rPr>
        <w:t>vertybę</w:t>
      </w:r>
      <w:r w:rsidRPr="00BC3ECA">
        <w:t>.</w:t>
      </w:r>
    </w:p>
    <w:p w14:paraId="18BC9DDC" w14:textId="6A5BE72B" w:rsidR="00655726" w:rsidRPr="00BC3ECA" w:rsidRDefault="00655726" w:rsidP="005B3A8E">
      <w:pPr>
        <w:pStyle w:val="BodyText"/>
      </w:pPr>
      <w:r w:rsidRPr="00BC3ECA">
        <w:t xml:space="preserve">Kaip atlikti skaitykite skyrelyje </w:t>
      </w:r>
      <w:r w:rsidR="00F84138" w:rsidRPr="00BC3ECA">
        <w:rPr>
          <w:rStyle w:val="CharLangas"/>
        </w:rPr>
        <w:fldChar w:fldCharType="begin"/>
      </w:r>
      <w:r w:rsidR="00F84138" w:rsidRPr="00BC3ECA">
        <w:rPr>
          <w:rStyle w:val="CharLangas"/>
        </w:rPr>
        <w:instrText xml:space="preserve"> REF _Ref334516171 \h  \* MERGEFORMAT </w:instrText>
      </w:r>
      <w:r w:rsidR="00F84138" w:rsidRPr="00BC3ECA">
        <w:rPr>
          <w:rStyle w:val="CharLangas"/>
        </w:rPr>
      </w:r>
      <w:r w:rsidR="00F84138" w:rsidRPr="00BC3ECA">
        <w:rPr>
          <w:rStyle w:val="CharLangas"/>
        </w:rPr>
        <w:fldChar w:fldCharType="separate"/>
      </w:r>
      <w:r w:rsidR="000D676C" w:rsidRPr="000D676C">
        <w:rPr>
          <w:rStyle w:val="CharLangas"/>
        </w:rPr>
        <w:t>Surasti archyvo vertybės duomenis</w:t>
      </w:r>
      <w:r w:rsidR="00F84138" w:rsidRPr="00BC3ECA">
        <w:rPr>
          <w:rStyle w:val="CharLangas"/>
        </w:rPr>
        <w:fldChar w:fldCharType="end"/>
      </w:r>
      <w:r w:rsidR="00F84138" w:rsidRPr="00BC3ECA">
        <w:rPr>
          <w:rStyle w:val="CharLangas"/>
        </w:rPr>
        <w:t xml:space="preserve"> (</w:t>
      </w:r>
      <w:r w:rsidR="00F84138" w:rsidRPr="00BC3ECA">
        <w:rPr>
          <w:rStyle w:val="CharLangas"/>
        </w:rPr>
        <w:fldChar w:fldCharType="begin"/>
      </w:r>
      <w:r w:rsidR="00F84138" w:rsidRPr="00BC3ECA">
        <w:rPr>
          <w:rStyle w:val="CharLangas"/>
        </w:rPr>
        <w:instrText xml:space="preserve"> PAGEREF _Ref334516173 \h </w:instrText>
      </w:r>
      <w:r w:rsidR="00F84138" w:rsidRPr="00BC3ECA">
        <w:rPr>
          <w:rStyle w:val="CharLangas"/>
        </w:rPr>
      </w:r>
      <w:r w:rsidR="00F84138" w:rsidRPr="00BC3ECA">
        <w:rPr>
          <w:rStyle w:val="CharLangas"/>
        </w:rPr>
        <w:fldChar w:fldCharType="separate"/>
      </w:r>
      <w:r w:rsidR="000D676C">
        <w:rPr>
          <w:rStyle w:val="CharLangas"/>
          <w:noProof/>
        </w:rPr>
        <w:t>106</w:t>
      </w:r>
      <w:r w:rsidR="00F84138" w:rsidRPr="00BC3ECA">
        <w:rPr>
          <w:rStyle w:val="CharLangas"/>
        </w:rPr>
        <w:fldChar w:fldCharType="end"/>
      </w:r>
      <w:r w:rsidR="00F84138" w:rsidRPr="00BC3ECA">
        <w:rPr>
          <w:rStyle w:val="CharLangas"/>
        </w:rPr>
        <w:t xml:space="preserve"> psl.)</w:t>
      </w:r>
      <w:r w:rsidRPr="00BC3ECA">
        <w:t>.</w:t>
      </w:r>
    </w:p>
    <w:p w14:paraId="1700B12E" w14:textId="74B4A4D1" w:rsidR="00655726" w:rsidRPr="00BC3ECA" w:rsidRDefault="006D4B6F" w:rsidP="00655726">
      <w:pPr>
        <w:pStyle w:val="AlnosNumbered"/>
      </w:pPr>
      <w:r w:rsidRPr="00BC3ECA">
        <w:t>R</w:t>
      </w:r>
      <w:r w:rsidR="00655726" w:rsidRPr="00BC3ECA">
        <w:t xml:space="preserve">ezultatų lentelėje stulpelyje </w:t>
      </w:r>
      <w:r w:rsidR="00655726" w:rsidRPr="00BC3ECA">
        <w:rPr>
          <w:b/>
        </w:rPr>
        <w:t>Veiksmai</w:t>
      </w:r>
      <w:r w:rsidR="00655726" w:rsidRPr="00BC3ECA">
        <w:t xml:space="preserve"> spauskite</w:t>
      </w:r>
      <w:r w:rsidR="00655726" w:rsidRPr="00BC3ECA">
        <w:rPr>
          <w:lang w:eastAsia="lt-LT"/>
        </w:rPr>
        <w:t xml:space="preserve"> piktogramą </w:t>
      </w:r>
      <w:r w:rsidR="00424185" w:rsidRPr="00BC3ECA">
        <w:rPr>
          <w:noProof/>
          <w:lang w:eastAsia="lt-LT"/>
        </w:rPr>
        <w:drawing>
          <wp:inline distT="0" distB="0" distL="0" distR="0" wp14:anchorId="257434AD" wp14:editId="685DE204">
            <wp:extent cx="129540" cy="129540"/>
            <wp:effectExtent l="0" t="0" r="0" b="0"/>
            <wp:docPr id="19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655726" w:rsidRPr="00BC3ECA">
        <w:t>.</w:t>
      </w:r>
    </w:p>
    <w:p w14:paraId="1099E44A" w14:textId="77777777" w:rsidR="00655726" w:rsidRPr="00BC3ECA" w:rsidRDefault="00655726" w:rsidP="005B3A8E">
      <w:pPr>
        <w:pStyle w:val="BodyText"/>
      </w:pPr>
      <w:r w:rsidRPr="00BC3ECA">
        <w:t xml:space="preserve">Atsiveria langas </w:t>
      </w:r>
      <w:r w:rsidR="006D4B6F" w:rsidRPr="00BC3ECA">
        <w:rPr>
          <w:rStyle w:val="CharLangas"/>
        </w:rPr>
        <w:t>Archyvo vertybės paieška &gt; Archyvo vertybė</w:t>
      </w:r>
      <w:r w:rsidRPr="00BC3ECA">
        <w:t>.</w:t>
      </w:r>
    </w:p>
    <w:p w14:paraId="7AD7B5A8" w14:textId="77777777" w:rsidR="006D4B6F" w:rsidRPr="00BC3ECA" w:rsidRDefault="006D4B6F" w:rsidP="00655726">
      <w:pPr>
        <w:pStyle w:val="AlnosNumbered"/>
      </w:pPr>
      <w:r w:rsidRPr="00BC3ECA">
        <w:t>Peržiūrėkite duomenis.</w:t>
      </w:r>
    </w:p>
    <w:p w14:paraId="4060F8E0" w14:textId="77777777" w:rsidR="00655726" w:rsidRPr="00BC3ECA" w:rsidRDefault="00655726" w:rsidP="00655726">
      <w:pPr>
        <w:pStyle w:val="AlnosNumbered"/>
      </w:pPr>
      <w:r w:rsidRPr="00BC3ECA">
        <w:t xml:space="preserve">Spauskite </w:t>
      </w:r>
      <w:r w:rsidRPr="00BC3ECA">
        <w:rPr>
          <w:rStyle w:val="CharLaukas"/>
        </w:rPr>
        <w:t>[Trinti]</w:t>
      </w:r>
      <w:r w:rsidRPr="00BC3ECA">
        <w:t>.</w:t>
      </w:r>
    </w:p>
    <w:p w14:paraId="6338732D" w14:textId="77777777" w:rsidR="00655726" w:rsidRPr="00BC3ECA" w:rsidRDefault="00655726" w:rsidP="005B3A8E">
      <w:pPr>
        <w:pStyle w:val="BodyText"/>
      </w:pPr>
      <w:r w:rsidRPr="00BC3ECA">
        <w:t>Sistema pašalina duomenis iš sistemos.</w:t>
      </w:r>
    </w:p>
    <w:p w14:paraId="07A78255" w14:textId="77777777" w:rsidR="001F50BF" w:rsidRPr="00BC3ECA" w:rsidRDefault="0082034E" w:rsidP="0082034E">
      <w:pPr>
        <w:pStyle w:val="Heading2"/>
      </w:pPr>
      <w:bookmarkStart w:id="411" w:name="_Ref334535066"/>
      <w:bookmarkStart w:id="412" w:name="_Ref334535068"/>
      <w:bookmarkStart w:id="413" w:name="_Toc169621796"/>
      <w:r w:rsidRPr="00BC3ECA">
        <w:t>Suformuoti archyvo ataskaitą spausdinimui</w:t>
      </w:r>
      <w:bookmarkEnd w:id="411"/>
      <w:bookmarkEnd w:id="412"/>
      <w:bookmarkEnd w:id="413"/>
    </w:p>
    <w:p w14:paraId="403FA975" w14:textId="77777777" w:rsidR="007263EF" w:rsidRPr="00BC3ECA" w:rsidRDefault="007263EF" w:rsidP="007263EF">
      <w:pPr>
        <w:pStyle w:val="Alnostext"/>
      </w:pPr>
      <w:r w:rsidRPr="00BC3ECA">
        <w:t xml:space="preserve">Paskirtis – formuoti archyvo ataskaitą norimam laikotarpiui. </w:t>
      </w:r>
    </w:p>
    <w:p w14:paraId="6554B848" w14:textId="77777777" w:rsidR="007263EF" w:rsidRPr="00BC3ECA" w:rsidRDefault="007263EF" w:rsidP="007263EF">
      <w:pPr>
        <w:pStyle w:val="HeadingB"/>
        <w:keepNext w:val="0"/>
        <w:rPr>
          <w:noProof w:val="0"/>
        </w:rPr>
      </w:pPr>
      <w:r w:rsidRPr="00BC3ECA">
        <w:rPr>
          <w:noProof w:val="0"/>
        </w:rPr>
        <w:t>Kas gali atlikti</w:t>
      </w:r>
    </w:p>
    <w:p w14:paraId="7E2E86A2" w14:textId="043DF6A0" w:rsidR="007263EF" w:rsidRPr="00BC3ECA" w:rsidRDefault="007263EF" w:rsidP="007263EF">
      <w:pPr>
        <w:pStyle w:val="Alnostext"/>
      </w:pPr>
      <w:r w:rsidRPr="00BC3ECA">
        <w:t xml:space="preserve">Formuoti </w:t>
      </w:r>
      <w:r w:rsidR="001A09A2" w:rsidRPr="00BC3ECA">
        <w:t>archyvo ataskaitą</w:t>
      </w:r>
      <w:r w:rsidRPr="00BC3ECA">
        <w:t xml:space="preserve"> sistemoje gali:</w:t>
      </w:r>
    </w:p>
    <w:p w14:paraId="59EFE4F1" w14:textId="77777777" w:rsidR="007263EF" w:rsidRPr="00BC3ECA" w:rsidRDefault="007263EF" w:rsidP="007263EF">
      <w:pPr>
        <w:pStyle w:val="AlnostextBuleted"/>
      </w:pPr>
      <w:r w:rsidRPr="00BC3ECA">
        <w:rPr>
          <w:rFonts w:cs="Arial"/>
        </w:rPr>
        <w:t>Archyvaras</w:t>
      </w:r>
      <w:r w:rsidRPr="00BC3ECA">
        <w:t>;</w:t>
      </w:r>
    </w:p>
    <w:p w14:paraId="632EE790" w14:textId="77777777" w:rsidR="007263EF" w:rsidRPr="00BC3ECA" w:rsidRDefault="007263EF" w:rsidP="007263EF">
      <w:pPr>
        <w:pStyle w:val="AlnostextBuleted"/>
      </w:pPr>
      <w:r w:rsidRPr="00BC3ECA">
        <w:t xml:space="preserve">Naudotojas, kuriam suteiktos teisės peržiūrėti ir tvarkyti </w:t>
      </w:r>
      <w:r w:rsidR="007A7D1A" w:rsidRPr="00BC3ECA">
        <w:t xml:space="preserve">archyvo </w:t>
      </w:r>
      <w:r w:rsidRPr="00BC3ECA">
        <w:t>duomenis.</w:t>
      </w:r>
    </w:p>
    <w:p w14:paraId="19765C60" w14:textId="77777777" w:rsidR="007263EF" w:rsidRPr="00BC3ECA" w:rsidRDefault="007263EF" w:rsidP="007263EF">
      <w:pPr>
        <w:pStyle w:val="HeadingB"/>
        <w:rPr>
          <w:noProof w:val="0"/>
        </w:rPr>
      </w:pPr>
      <w:r w:rsidRPr="00BC3ECA">
        <w:rPr>
          <w:noProof w:val="0"/>
        </w:rPr>
        <w:t>Kaip atlikti</w:t>
      </w:r>
    </w:p>
    <w:p w14:paraId="6CC29947" w14:textId="77777777" w:rsidR="007263EF" w:rsidRPr="00BC3ECA" w:rsidRDefault="007263EF" w:rsidP="007263EF">
      <w:pPr>
        <w:pStyle w:val="Alnostext"/>
      </w:pPr>
      <w:r w:rsidRPr="00BC3ECA">
        <w:t xml:space="preserve">Norėdami </w:t>
      </w:r>
      <w:r w:rsidR="007A7D1A" w:rsidRPr="00BC3ECA">
        <w:t>formuoti archyvo ataskaitą</w:t>
      </w:r>
      <w:r w:rsidR="004B4082" w:rsidRPr="00BC3ECA">
        <w:t>,</w:t>
      </w:r>
      <w:r w:rsidR="007A7D1A" w:rsidRPr="00BC3ECA">
        <w:t xml:space="preserve"> </w:t>
      </w:r>
      <w:r w:rsidRPr="00BC3ECA">
        <w:t>atlikite šiuos veiksmus:</w:t>
      </w:r>
    </w:p>
    <w:p w14:paraId="007F20CC" w14:textId="77777777" w:rsidR="007A7D1A" w:rsidRPr="00BC3ECA" w:rsidRDefault="007263EF" w:rsidP="007171F7">
      <w:pPr>
        <w:pStyle w:val="AlnosNumbered"/>
        <w:keepNext/>
        <w:numPr>
          <w:ilvl w:val="0"/>
          <w:numId w:val="103"/>
        </w:numPr>
      </w:pPr>
      <w:r w:rsidRPr="00BC3ECA">
        <w:t xml:space="preserve">Iš meniu pasirinkite </w:t>
      </w:r>
      <w:r w:rsidR="007A7D1A" w:rsidRPr="00BC3ECA">
        <w:rPr>
          <w:rStyle w:val="CharMeniu"/>
        </w:rPr>
        <w:t xml:space="preserve">Archyvas  -&gt; </w:t>
      </w:r>
      <w:r w:rsidR="00593D5F" w:rsidRPr="00BC3ECA">
        <w:rPr>
          <w:rStyle w:val="CharMeniu"/>
        </w:rPr>
        <w:t>Archyvo ataskaitos</w:t>
      </w:r>
      <w:r w:rsidR="007A7D1A" w:rsidRPr="00BC3ECA">
        <w:t>.</w:t>
      </w:r>
    </w:p>
    <w:p w14:paraId="2819EA15" w14:textId="77777777" w:rsidR="007263EF" w:rsidRPr="00BC3ECA" w:rsidRDefault="007A7D1A" w:rsidP="005B3A8E">
      <w:pPr>
        <w:pStyle w:val="BodyText"/>
      </w:pPr>
      <w:r w:rsidRPr="00BC3ECA">
        <w:t xml:space="preserve">Atsiveria langas </w:t>
      </w:r>
      <w:r w:rsidR="00593D5F" w:rsidRPr="00BC3ECA">
        <w:rPr>
          <w:rStyle w:val="CharLangas"/>
        </w:rPr>
        <w:t>Archyvo ataskaitos</w:t>
      </w:r>
      <w:r w:rsidR="007263EF" w:rsidRPr="00BC3ECA">
        <w:t>.</w:t>
      </w:r>
    </w:p>
    <w:p w14:paraId="0535F569" w14:textId="77777777" w:rsidR="007263EF" w:rsidRPr="00BC3ECA" w:rsidRDefault="007263EF" w:rsidP="00354566">
      <w:pPr>
        <w:pStyle w:val="AlnosNumbered"/>
      </w:pPr>
      <w:r w:rsidRPr="00BC3ECA">
        <w:t xml:space="preserve">Spauskite ant </w:t>
      </w:r>
      <w:r w:rsidR="00593D5F" w:rsidRPr="00BC3ECA">
        <w:t>nuorodos</w:t>
      </w:r>
      <w:r w:rsidRPr="00BC3ECA">
        <w:t xml:space="preserve"> </w:t>
      </w:r>
      <w:r w:rsidR="00593D5F" w:rsidRPr="00BC3ECA">
        <w:rPr>
          <w:rStyle w:val="CharLangas"/>
        </w:rPr>
        <w:t>Archyvo ataskaita</w:t>
      </w:r>
      <w:r w:rsidRPr="00BC3ECA">
        <w:t xml:space="preserve">. </w:t>
      </w:r>
    </w:p>
    <w:p w14:paraId="02146A98" w14:textId="77777777" w:rsidR="007263EF" w:rsidRPr="00BC3ECA" w:rsidRDefault="007263EF" w:rsidP="005B3A8E">
      <w:pPr>
        <w:pStyle w:val="BodyText"/>
      </w:pPr>
      <w:r w:rsidRPr="00BC3ECA">
        <w:t xml:space="preserve">Atsiveria </w:t>
      </w:r>
      <w:r w:rsidR="00661A69" w:rsidRPr="00BC3ECA">
        <w:t>ataskaitos</w:t>
      </w:r>
      <w:r w:rsidRPr="00BC3ECA">
        <w:t xml:space="preserve"> formavimo kriterijų nurodymo langas.</w:t>
      </w:r>
    </w:p>
    <w:p w14:paraId="6449EFD8" w14:textId="427E01AC" w:rsidR="007263EF" w:rsidRPr="00BC3ECA" w:rsidRDefault="00424185" w:rsidP="00FE66FF">
      <w:pPr>
        <w:pStyle w:val="Picture"/>
      </w:pPr>
      <w:r w:rsidRPr="00BC3ECA">
        <w:rPr>
          <w:noProof/>
          <w:lang w:eastAsia="lt-LT"/>
        </w:rPr>
        <w:drawing>
          <wp:inline distT="0" distB="0" distL="0" distR="0" wp14:anchorId="76159601" wp14:editId="7CEEAA54">
            <wp:extent cx="4046220" cy="1661160"/>
            <wp:effectExtent l="19050" t="19050" r="11430" b="15240"/>
            <wp:docPr id="19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46220" cy="1661160"/>
                    </a:xfrm>
                    <a:prstGeom prst="rect">
                      <a:avLst/>
                    </a:prstGeom>
                    <a:noFill/>
                    <a:ln w="3175" cmpd="sng">
                      <a:solidFill>
                        <a:srgbClr val="BFBFBF"/>
                      </a:solidFill>
                      <a:miter lim="800000"/>
                      <a:headEnd/>
                      <a:tailEnd/>
                    </a:ln>
                    <a:effectLst/>
                  </pic:spPr>
                </pic:pic>
              </a:graphicData>
            </a:graphic>
          </wp:inline>
        </w:drawing>
      </w:r>
    </w:p>
    <w:p w14:paraId="03831086" w14:textId="77777777" w:rsidR="007263EF" w:rsidRPr="00BC3ECA" w:rsidRDefault="007263EF" w:rsidP="007263EF">
      <w:pPr>
        <w:pStyle w:val="AlnosNumbered"/>
      </w:pPr>
      <w:r w:rsidRPr="00BC3ECA">
        <w:t>Įveskite kriterijus ataskaitai formuoti.</w:t>
      </w:r>
    </w:p>
    <w:p w14:paraId="561D8559" w14:textId="1139A138" w:rsidR="007263EF" w:rsidRPr="00BC3ECA" w:rsidRDefault="007263EF"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459188AA" w14:textId="77777777" w:rsidR="007263EF" w:rsidRPr="00BC3ECA" w:rsidRDefault="007263EF" w:rsidP="007263EF">
      <w:pPr>
        <w:pStyle w:val="AlnosNumbered"/>
        <w:keepNext/>
        <w:rPr>
          <w:rStyle w:val="AlnostextChar"/>
        </w:rPr>
      </w:pPr>
      <w:r w:rsidRPr="00BC3ECA">
        <w:t xml:space="preserve">Nurodę duomenis, spauskite </w:t>
      </w:r>
      <w:r w:rsidRPr="00BC3ECA">
        <w:rPr>
          <w:rStyle w:val="CharLaukas"/>
        </w:rPr>
        <w:t>[Generuoti]</w:t>
      </w:r>
      <w:r w:rsidRPr="00BC3ECA">
        <w:rPr>
          <w:rStyle w:val="AlnostextChar"/>
        </w:rPr>
        <w:t>.</w:t>
      </w:r>
    </w:p>
    <w:p w14:paraId="7B34B9B8" w14:textId="77777777" w:rsidR="007263EF" w:rsidRPr="00BC3ECA" w:rsidRDefault="007263EF" w:rsidP="005B3A8E">
      <w:pPr>
        <w:pStyle w:val="BodyText"/>
      </w:pPr>
      <w:r w:rsidRPr="00BC3ECA">
        <w:t xml:space="preserve">Sistema pateikia sugeneruotą ataskaitą pasirinkto formato byla. </w:t>
      </w:r>
    </w:p>
    <w:p w14:paraId="30C5D17D" w14:textId="77777777" w:rsidR="007263EF" w:rsidRPr="00BC3ECA" w:rsidRDefault="007263EF" w:rsidP="007263EF">
      <w:pPr>
        <w:pStyle w:val="AlnosNumbered"/>
        <w:rPr>
          <w:rStyle w:val="AlnostextChar"/>
        </w:rPr>
      </w:pPr>
      <w:r w:rsidRPr="00BC3ECA">
        <w:t>Suformuotą failą galite peržiūrėti ir išsisaugoti kompiuteryje.</w:t>
      </w:r>
    </w:p>
    <w:p w14:paraId="300275D0" w14:textId="77777777" w:rsidR="008A0613" w:rsidRPr="00BC3ECA" w:rsidRDefault="008A0613" w:rsidP="008A0613">
      <w:pPr>
        <w:pStyle w:val="Heading2"/>
      </w:pPr>
      <w:bookmarkStart w:id="414" w:name="_Ref334535072"/>
      <w:bookmarkStart w:id="415" w:name="_Toc169621797"/>
      <w:r w:rsidRPr="00BC3ECA">
        <w:t>Tvarkyti fondo duomenis</w:t>
      </w:r>
      <w:bookmarkEnd w:id="414"/>
      <w:bookmarkEnd w:id="415"/>
    </w:p>
    <w:p w14:paraId="696E7863" w14:textId="77777777" w:rsidR="008A0613" w:rsidRPr="00BC3ECA" w:rsidRDefault="008A0613" w:rsidP="008A0613">
      <w:pPr>
        <w:pStyle w:val="Alnostext"/>
      </w:pPr>
      <w:r w:rsidRPr="00BC3ECA">
        <w:t xml:space="preserve">Sistemoje galite atlikti šiuos su </w:t>
      </w:r>
      <w:r w:rsidR="00065CC2" w:rsidRPr="00BC3ECA">
        <w:t>fondo duomenimis</w:t>
      </w:r>
      <w:r w:rsidRPr="00BC3ECA">
        <w:t xml:space="preserve"> susijusius veiksmus:</w:t>
      </w:r>
    </w:p>
    <w:p w14:paraId="4E0D6746" w14:textId="33233B50" w:rsidR="008A0613" w:rsidRPr="00BC3ECA" w:rsidRDefault="00EB4DD8" w:rsidP="008A0613">
      <w:pPr>
        <w:pStyle w:val="AlnostextBuleted"/>
        <w:rPr>
          <w:i/>
        </w:rPr>
      </w:pPr>
      <w:r w:rsidRPr="00BC3ECA">
        <w:rPr>
          <w:i/>
        </w:rPr>
        <w:fldChar w:fldCharType="begin"/>
      </w:r>
      <w:r w:rsidRPr="00BC3ECA">
        <w:rPr>
          <w:i/>
        </w:rPr>
        <w:instrText xml:space="preserve"> REF _Ref334521494 \h </w:instrText>
      </w:r>
      <w:r w:rsidR="00354566" w:rsidRPr="00BC3ECA">
        <w:rPr>
          <w:i/>
        </w:rPr>
        <w:instrText xml:space="preserve"> \* MERGEFORMAT </w:instrText>
      </w:r>
      <w:r w:rsidRPr="00BC3ECA">
        <w:rPr>
          <w:i/>
        </w:rPr>
      </w:r>
      <w:r w:rsidRPr="00BC3ECA">
        <w:rPr>
          <w:i/>
        </w:rPr>
        <w:fldChar w:fldCharType="separate"/>
      </w:r>
      <w:r w:rsidR="000D676C" w:rsidRPr="000D676C">
        <w:rPr>
          <w:i/>
        </w:rPr>
        <w:t>Įvesti naujo archyvo fondo duomenis</w:t>
      </w:r>
      <w:r w:rsidRPr="00BC3ECA">
        <w:rPr>
          <w:i/>
        </w:rPr>
        <w:fldChar w:fldCharType="end"/>
      </w:r>
      <w:r w:rsidRPr="00BC3ECA">
        <w:rPr>
          <w:i/>
        </w:rPr>
        <w:t xml:space="preserve"> (</w:t>
      </w:r>
      <w:r w:rsidRPr="00BC3ECA">
        <w:rPr>
          <w:i/>
        </w:rPr>
        <w:fldChar w:fldCharType="begin"/>
      </w:r>
      <w:r w:rsidRPr="00BC3ECA">
        <w:rPr>
          <w:i/>
        </w:rPr>
        <w:instrText xml:space="preserve"> PAGEREF _Ref334521494 \h </w:instrText>
      </w:r>
      <w:r w:rsidRPr="00BC3ECA">
        <w:rPr>
          <w:i/>
        </w:rPr>
      </w:r>
      <w:r w:rsidRPr="00BC3ECA">
        <w:rPr>
          <w:i/>
        </w:rPr>
        <w:fldChar w:fldCharType="separate"/>
      </w:r>
      <w:r w:rsidR="000D676C">
        <w:rPr>
          <w:i/>
          <w:noProof/>
        </w:rPr>
        <w:t>110</w:t>
      </w:r>
      <w:r w:rsidRPr="00BC3ECA">
        <w:rPr>
          <w:i/>
        </w:rPr>
        <w:fldChar w:fldCharType="end"/>
      </w:r>
      <w:r w:rsidRPr="00BC3ECA">
        <w:rPr>
          <w:i/>
        </w:rPr>
        <w:t xml:space="preserve"> psl.)</w:t>
      </w:r>
    </w:p>
    <w:p w14:paraId="733FC530" w14:textId="091E795F" w:rsidR="00EB33FC" w:rsidRPr="00BC3ECA" w:rsidRDefault="00EB33FC" w:rsidP="00EB33FC">
      <w:pPr>
        <w:pStyle w:val="AlnostextBuleted"/>
        <w:rPr>
          <w:i/>
        </w:rPr>
      </w:pPr>
      <w:r w:rsidRPr="00BC3ECA">
        <w:rPr>
          <w:i/>
        </w:rPr>
        <w:fldChar w:fldCharType="begin"/>
      </w:r>
      <w:r w:rsidRPr="00BC3ECA">
        <w:rPr>
          <w:i/>
        </w:rPr>
        <w:instrText xml:space="preserve"> REF _Ref334521209 \h  \* MERGEFORMAT </w:instrText>
      </w:r>
      <w:r w:rsidRPr="00BC3ECA">
        <w:rPr>
          <w:i/>
        </w:rPr>
      </w:r>
      <w:r w:rsidRPr="00BC3ECA">
        <w:rPr>
          <w:i/>
        </w:rPr>
        <w:fldChar w:fldCharType="separate"/>
      </w:r>
      <w:r w:rsidR="000D676C" w:rsidRPr="000D676C">
        <w:rPr>
          <w:i/>
        </w:rPr>
        <w:t>Surasti archyvo fondo duomenis</w:t>
      </w:r>
      <w:r w:rsidRPr="00BC3ECA">
        <w:rPr>
          <w:i/>
        </w:rPr>
        <w:fldChar w:fldCharType="end"/>
      </w:r>
      <w:r w:rsidRPr="00BC3ECA">
        <w:rPr>
          <w:i/>
        </w:rPr>
        <w:t xml:space="preserve"> (</w:t>
      </w:r>
      <w:r w:rsidRPr="00BC3ECA">
        <w:rPr>
          <w:i/>
        </w:rPr>
        <w:fldChar w:fldCharType="begin"/>
      </w:r>
      <w:r w:rsidRPr="00BC3ECA">
        <w:rPr>
          <w:i/>
        </w:rPr>
        <w:instrText xml:space="preserve"> PAGEREF _Ref334521209 \h </w:instrText>
      </w:r>
      <w:r w:rsidRPr="00BC3ECA">
        <w:rPr>
          <w:i/>
        </w:rPr>
      </w:r>
      <w:r w:rsidRPr="00BC3ECA">
        <w:rPr>
          <w:i/>
        </w:rPr>
        <w:fldChar w:fldCharType="separate"/>
      </w:r>
      <w:r w:rsidR="000D676C">
        <w:rPr>
          <w:i/>
          <w:noProof/>
        </w:rPr>
        <w:t>110</w:t>
      </w:r>
      <w:r w:rsidRPr="00BC3ECA">
        <w:rPr>
          <w:i/>
        </w:rPr>
        <w:fldChar w:fldCharType="end"/>
      </w:r>
      <w:r w:rsidR="001C2769" w:rsidRPr="00BC3ECA">
        <w:rPr>
          <w:i/>
        </w:rPr>
        <w:t xml:space="preserve"> </w:t>
      </w:r>
      <w:r w:rsidRPr="00BC3ECA">
        <w:rPr>
          <w:i/>
        </w:rPr>
        <w:t>psl.)</w:t>
      </w:r>
    </w:p>
    <w:p w14:paraId="707CBDB1" w14:textId="3F3B5FDE" w:rsidR="001C2769" w:rsidRPr="00BC3ECA" w:rsidRDefault="001C2769" w:rsidP="00EB33FC">
      <w:pPr>
        <w:pStyle w:val="AlnostextBuleted"/>
        <w:rPr>
          <w:i/>
        </w:rPr>
      </w:pPr>
      <w:r w:rsidRPr="00BC3ECA">
        <w:rPr>
          <w:i/>
        </w:rPr>
        <w:fldChar w:fldCharType="begin"/>
      </w:r>
      <w:r w:rsidRPr="00BC3ECA">
        <w:rPr>
          <w:i/>
        </w:rPr>
        <w:instrText xml:space="preserve"> REF _Ref341188007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archyvo fondo duomenis</w:t>
      </w:r>
      <w:r w:rsidRPr="00BC3ECA">
        <w:rPr>
          <w:i/>
        </w:rPr>
        <w:fldChar w:fldCharType="end"/>
      </w:r>
      <w:r w:rsidRPr="00BC3ECA">
        <w:rPr>
          <w:i/>
        </w:rPr>
        <w:t xml:space="preserve"> (</w:t>
      </w:r>
      <w:r w:rsidRPr="00BC3ECA">
        <w:rPr>
          <w:i/>
        </w:rPr>
        <w:fldChar w:fldCharType="begin"/>
      </w:r>
      <w:r w:rsidRPr="00BC3ECA">
        <w:rPr>
          <w:i/>
        </w:rPr>
        <w:instrText xml:space="preserve"> PAGEREF _Ref341188007 \h </w:instrText>
      </w:r>
      <w:r w:rsidRPr="00BC3ECA">
        <w:rPr>
          <w:i/>
        </w:rPr>
      </w:r>
      <w:r w:rsidRPr="00BC3ECA">
        <w:rPr>
          <w:i/>
        </w:rPr>
        <w:fldChar w:fldCharType="separate"/>
      </w:r>
      <w:r w:rsidR="000D676C">
        <w:rPr>
          <w:i/>
          <w:noProof/>
        </w:rPr>
        <w:t>111</w:t>
      </w:r>
      <w:r w:rsidRPr="00BC3ECA">
        <w:rPr>
          <w:i/>
        </w:rPr>
        <w:fldChar w:fldCharType="end"/>
      </w:r>
      <w:r w:rsidRPr="00BC3ECA">
        <w:rPr>
          <w:i/>
        </w:rPr>
        <w:t xml:space="preserve"> psl.)</w:t>
      </w:r>
    </w:p>
    <w:p w14:paraId="7C8627DB" w14:textId="23AC87F3" w:rsidR="00EB4DD8" w:rsidRPr="00BC3ECA" w:rsidRDefault="00EB4DD8" w:rsidP="00EB4DD8">
      <w:pPr>
        <w:pStyle w:val="AlnostextBuleted"/>
        <w:rPr>
          <w:i/>
        </w:rPr>
      </w:pPr>
      <w:r w:rsidRPr="00BC3ECA">
        <w:rPr>
          <w:i/>
        </w:rPr>
        <w:fldChar w:fldCharType="begin"/>
      </w:r>
      <w:r w:rsidRPr="00BC3ECA">
        <w:rPr>
          <w:i/>
        </w:rPr>
        <w:instrText xml:space="preserve"> REF _Ref334521422 \h </w:instrText>
      </w:r>
      <w:r w:rsidR="00354566" w:rsidRPr="00BC3ECA">
        <w:rPr>
          <w:i/>
        </w:rPr>
        <w:instrText xml:space="preserve"> \* MERGEFORMAT </w:instrText>
      </w:r>
      <w:r w:rsidRPr="00BC3ECA">
        <w:rPr>
          <w:i/>
        </w:rPr>
      </w:r>
      <w:r w:rsidRPr="00BC3ECA">
        <w:rPr>
          <w:i/>
        </w:rPr>
        <w:fldChar w:fldCharType="separate"/>
      </w:r>
      <w:r w:rsidR="000D676C" w:rsidRPr="000D676C">
        <w:rPr>
          <w:i/>
        </w:rPr>
        <w:t>Keisti archyvo fondo duomenis</w:t>
      </w:r>
      <w:r w:rsidRPr="00BC3ECA">
        <w:rPr>
          <w:i/>
        </w:rPr>
        <w:fldChar w:fldCharType="end"/>
      </w:r>
      <w:r w:rsidRPr="00BC3ECA">
        <w:rPr>
          <w:i/>
        </w:rPr>
        <w:t xml:space="preserve"> (</w:t>
      </w:r>
      <w:r w:rsidRPr="00BC3ECA">
        <w:rPr>
          <w:i/>
        </w:rPr>
        <w:fldChar w:fldCharType="begin"/>
      </w:r>
      <w:r w:rsidRPr="00BC3ECA">
        <w:rPr>
          <w:i/>
        </w:rPr>
        <w:instrText xml:space="preserve"> PAGEREF _Ref334521422 \h </w:instrText>
      </w:r>
      <w:r w:rsidRPr="00BC3ECA">
        <w:rPr>
          <w:i/>
        </w:rPr>
      </w:r>
      <w:r w:rsidRPr="00BC3ECA">
        <w:rPr>
          <w:i/>
        </w:rPr>
        <w:fldChar w:fldCharType="separate"/>
      </w:r>
      <w:r w:rsidR="000D676C">
        <w:rPr>
          <w:i/>
          <w:noProof/>
        </w:rPr>
        <w:t>111</w:t>
      </w:r>
      <w:r w:rsidRPr="00BC3ECA">
        <w:rPr>
          <w:i/>
        </w:rPr>
        <w:fldChar w:fldCharType="end"/>
      </w:r>
      <w:r w:rsidRPr="00BC3ECA">
        <w:rPr>
          <w:i/>
        </w:rPr>
        <w:t xml:space="preserve"> psl.)</w:t>
      </w:r>
    </w:p>
    <w:p w14:paraId="41B406CD" w14:textId="7EFBDF00" w:rsidR="00EB4DD8" w:rsidRPr="00BC3ECA" w:rsidRDefault="00EB4DD8" w:rsidP="00EB4DD8">
      <w:pPr>
        <w:pStyle w:val="AlnostextBuleted"/>
        <w:rPr>
          <w:i/>
        </w:rPr>
      </w:pPr>
      <w:r w:rsidRPr="00BC3ECA">
        <w:rPr>
          <w:i/>
        </w:rPr>
        <w:fldChar w:fldCharType="begin"/>
      </w:r>
      <w:r w:rsidRPr="00BC3ECA">
        <w:rPr>
          <w:i/>
        </w:rPr>
        <w:instrText xml:space="preserve"> REF _Ref334521428 \h </w:instrText>
      </w:r>
      <w:r w:rsidR="00354566" w:rsidRPr="00BC3ECA">
        <w:rPr>
          <w:i/>
        </w:rPr>
        <w:instrText xml:space="preserve"> \* MERGEFORMAT </w:instrText>
      </w:r>
      <w:r w:rsidRPr="00BC3ECA">
        <w:rPr>
          <w:i/>
        </w:rPr>
      </w:r>
      <w:r w:rsidRPr="00BC3ECA">
        <w:rPr>
          <w:i/>
        </w:rPr>
        <w:fldChar w:fldCharType="separate"/>
      </w:r>
      <w:r w:rsidR="000D676C" w:rsidRPr="000D676C">
        <w:rPr>
          <w:i/>
        </w:rPr>
        <w:t>Šalinti archyvo fondą</w:t>
      </w:r>
      <w:r w:rsidRPr="00BC3ECA">
        <w:rPr>
          <w:i/>
        </w:rPr>
        <w:fldChar w:fldCharType="end"/>
      </w:r>
      <w:r w:rsidRPr="00BC3ECA">
        <w:rPr>
          <w:i/>
        </w:rPr>
        <w:t xml:space="preserve"> (</w:t>
      </w:r>
      <w:r w:rsidRPr="00BC3ECA">
        <w:rPr>
          <w:i/>
        </w:rPr>
        <w:fldChar w:fldCharType="begin"/>
      </w:r>
      <w:r w:rsidRPr="00BC3ECA">
        <w:rPr>
          <w:i/>
        </w:rPr>
        <w:instrText xml:space="preserve"> PAGEREF _Ref334521428 \h </w:instrText>
      </w:r>
      <w:r w:rsidRPr="00BC3ECA">
        <w:rPr>
          <w:i/>
        </w:rPr>
      </w:r>
      <w:r w:rsidRPr="00BC3ECA">
        <w:rPr>
          <w:i/>
        </w:rPr>
        <w:fldChar w:fldCharType="separate"/>
      </w:r>
      <w:r w:rsidR="000D676C">
        <w:rPr>
          <w:i/>
          <w:noProof/>
        </w:rPr>
        <w:t>112</w:t>
      </w:r>
      <w:r w:rsidRPr="00BC3ECA">
        <w:rPr>
          <w:i/>
        </w:rPr>
        <w:fldChar w:fldCharType="end"/>
      </w:r>
      <w:r w:rsidRPr="00BC3ECA">
        <w:rPr>
          <w:i/>
        </w:rPr>
        <w:t xml:space="preserve"> psl.)</w:t>
      </w:r>
    </w:p>
    <w:p w14:paraId="3275C542" w14:textId="77777777" w:rsidR="008A0613" w:rsidRPr="00BC3ECA" w:rsidRDefault="008A0613" w:rsidP="008A0613">
      <w:pPr>
        <w:pStyle w:val="Heading3"/>
        <w:rPr>
          <w:noProof w:val="0"/>
        </w:rPr>
      </w:pPr>
      <w:bookmarkStart w:id="416" w:name="_Ref334521494"/>
      <w:bookmarkStart w:id="417" w:name="_Toc169621798"/>
      <w:r w:rsidRPr="00BC3ECA">
        <w:rPr>
          <w:noProof w:val="0"/>
        </w:rPr>
        <w:lastRenderedPageBreak/>
        <w:t xml:space="preserve">Įvesti naujo archyvo </w:t>
      </w:r>
      <w:r w:rsidR="00065CC2" w:rsidRPr="00BC3ECA">
        <w:rPr>
          <w:noProof w:val="0"/>
        </w:rPr>
        <w:t>fondo</w:t>
      </w:r>
      <w:r w:rsidRPr="00BC3ECA">
        <w:rPr>
          <w:noProof w:val="0"/>
        </w:rPr>
        <w:t xml:space="preserve"> duomenis</w:t>
      </w:r>
      <w:bookmarkEnd w:id="416"/>
      <w:bookmarkEnd w:id="417"/>
    </w:p>
    <w:p w14:paraId="6B1D4632" w14:textId="77777777" w:rsidR="008A0613" w:rsidRPr="00BC3ECA" w:rsidRDefault="008A0613" w:rsidP="00064EF8">
      <w:pPr>
        <w:pStyle w:val="Alnostext"/>
        <w:keepNext/>
      </w:pPr>
      <w:r w:rsidRPr="00BC3ECA">
        <w:t xml:space="preserve">Paskirtis – įvesti </w:t>
      </w:r>
      <w:r w:rsidRPr="00BC3ECA">
        <w:rPr>
          <w:rFonts w:cs="Arial"/>
        </w:rPr>
        <w:t xml:space="preserve">naujo archyvo </w:t>
      </w:r>
      <w:r w:rsidR="00065CC2" w:rsidRPr="00BC3ECA">
        <w:rPr>
          <w:rFonts w:cs="Arial"/>
        </w:rPr>
        <w:t>fondo</w:t>
      </w:r>
      <w:r w:rsidRPr="00BC3ECA">
        <w:rPr>
          <w:rFonts w:cs="Arial"/>
        </w:rPr>
        <w:t xml:space="preserve"> duomenis sistemoje</w:t>
      </w:r>
      <w:r w:rsidRPr="00BC3ECA">
        <w:t xml:space="preserve">. </w:t>
      </w:r>
    </w:p>
    <w:p w14:paraId="5D1AE878" w14:textId="77777777" w:rsidR="008A0613" w:rsidRPr="00BC3ECA" w:rsidRDefault="008A0613" w:rsidP="00064EF8">
      <w:pPr>
        <w:pStyle w:val="HeadingB"/>
        <w:rPr>
          <w:noProof w:val="0"/>
        </w:rPr>
      </w:pPr>
      <w:r w:rsidRPr="00BC3ECA">
        <w:rPr>
          <w:noProof w:val="0"/>
        </w:rPr>
        <w:t>Kas gali atlikti</w:t>
      </w:r>
    </w:p>
    <w:p w14:paraId="6C552A9E" w14:textId="77777777" w:rsidR="008A0613" w:rsidRPr="00BC3ECA" w:rsidRDefault="008A0613" w:rsidP="00065CC2">
      <w:pPr>
        <w:pStyle w:val="Alnostext"/>
        <w:keepNext/>
      </w:pPr>
      <w:r w:rsidRPr="00BC3ECA">
        <w:t xml:space="preserve">Įvesti </w:t>
      </w:r>
      <w:r w:rsidRPr="00BC3ECA">
        <w:rPr>
          <w:rFonts w:cs="Arial"/>
        </w:rPr>
        <w:t>nauj</w:t>
      </w:r>
      <w:r w:rsidR="00065CC2" w:rsidRPr="00BC3ECA">
        <w:rPr>
          <w:rFonts w:cs="Arial"/>
        </w:rPr>
        <w:t>o</w:t>
      </w:r>
      <w:r w:rsidRPr="00BC3ECA">
        <w:rPr>
          <w:rFonts w:cs="Arial"/>
        </w:rPr>
        <w:t xml:space="preserve"> archyvo </w:t>
      </w:r>
      <w:r w:rsidR="00065CC2" w:rsidRPr="00BC3ECA">
        <w:rPr>
          <w:rFonts w:cs="Arial"/>
        </w:rPr>
        <w:t>fondo duomenis</w:t>
      </w:r>
      <w:r w:rsidRPr="00BC3ECA">
        <w:rPr>
          <w:rFonts w:cs="Arial"/>
        </w:rPr>
        <w:t xml:space="preserve"> </w:t>
      </w:r>
      <w:r w:rsidRPr="00BC3ECA">
        <w:t>į sistemą gali:</w:t>
      </w:r>
    </w:p>
    <w:p w14:paraId="1A50E63D" w14:textId="77777777" w:rsidR="008A0613" w:rsidRPr="00BC3ECA" w:rsidRDefault="008A0613" w:rsidP="00065CC2">
      <w:pPr>
        <w:pStyle w:val="AlnostextBuleted"/>
        <w:keepNext/>
      </w:pPr>
      <w:r w:rsidRPr="00BC3ECA">
        <w:rPr>
          <w:rFonts w:cs="Arial"/>
        </w:rPr>
        <w:t>Archyvaras;</w:t>
      </w:r>
    </w:p>
    <w:p w14:paraId="2C9D68EF" w14:textId="77777777" w:rsidR="008A0613" w:rsidRPr="00BC3ECA" w:rsidRDefault="008A0613" w:rsidP="008A0613">
      <w:pPr>
        <w:pStyle w:val="AlnostextBuleted"/>
      </w:pPr>
      <w:r w:rsidRPr="00BC3ECA">
        <w:t>Naudotojas, kuriam suteikta teisė tvarkyti archyvo duomenis.</w:t>
      </w:r>
    </w:p>
    <w:p w14:paraId="2DCF6A33" w14:textId="77777777" w:rsidR="008A0613" w:rsidRPr="00BC3ECA" w:rsidRDefault="008A0613" w:rsidP="008A0613">
      <w:pPr>
        <w:pStyle w:val="HeadingB"/>
        <w:rPr>
          <w:noProof w:val="0"/>
        </w:rPr>
      </w:pPr>
      <w:r w:rsidRPr="00BC3ECA">
        <w:rPr>
          <w:noProof w:val="0"/>
        </w:rPr>
        <w:t>Kaip atlikti</w:t>
      </w:r>
    </w:p>
    <w:p w14:paraId="0929E40C" w14:textId="77777777" w:rsidR="008A0613" w:rsidRPr="00BC3ECA" w:rsidRDefault="008A0613" w:rsidP="008A0613">
      <w:pPr>
        <w:pStyle w:val="Alnostext"/>
      </w:pPr>
      <w:r w:rsidRPr="00BC3ECA">
        <w:t xml:space="preserve">Norėdami įvesti </w:t>
      </w:r>
      <w:r w:rsidRPr="00BC3ECA">
        <w:rPr>
          <w:rFonts w:cs="Arial"/>
        </w:rPr>
        <w:t>nauj</w:t>
      </w:r>
      <w:r w:rsidR="00065CC2" w:rsidRPr="00BC3ECA">
        <w:rPr>
          <w:rFonts w:cs="Arial"/>
        </w:rPr>
        <w:t>o</w:t>
      </w:r>
      <w:r w:rsidRPr="00BC3ECA">
        <w:rPr>
          <w:rFonts w:cs="Arial"/>
        </w:rPr>
        <w:t xml:space="preserve"> archyvo </w:t>
      </w:r>
      <w:r w:rsidR="00065CC2" w:rsidRPr="00BC3ECA">
        <w:rPr>
          <w:rFonts w:cs="Arial"/>
        </w:rPr>
        <w:t>duomenis</w:t>
      </w:r>
      <w:r w:rsidRPr="00BC3ECA">
        <w:t>, atlikite šiuos veiksmus:</w:t>
      </w:r>
    </w:p>
    <w:p w14:paraId="271E58B5" w14:textId="77777777" w:rsidR="008A0613" w:rsidRPr="00BC3ECA" w:rsidRDefault="008A0613" w:rsidP="007171F7">
      <w:pPr>
        <w:pStyle w:val="AlnosNumbered"/>
        <w:numPr>
          <w:ilvl w:val="0"/>
          <w:numId w:val="91"/>
        </w:numPr>
      </w:pPr>
      <w:r w:rsidRPr="00BC3ECA">
        <w:t xml:space="preserve">Iš meniu pasirinkite </w:t>
      </w:r>
      <w:r w:rsidRPr="00BC3ECA">
        <w:rPr>
          <w:rStyle w:val="CharMeniu"/>
        </w:rPr>
        <w:t xml:space="preserve">Archyvas -&gt; </w:t>
      </w:r>
      <w:r w:rsidR="00065CC2" w:rsidRPr="00BC3ECA">
        <w:rPr>
          <w:rStyle w:val="CharMeniu"/>
        </w:rPr>
        <w:t>Fondai</w:t>
      </w:r>
      <w:r w:rsidRPr="00BC3ECA">
        <w:t>.</w:t>
      </w:r>
    </w:p>
    <w:p w14:paraId="523DE202" w14:textId="77777777" w:rsidR="008A0613" w:rsidRPr="00BC3ECA" w:rsidRDefault="008A0613" w:rsidP="005B3A8E">
      <w:pPr>
        <w:pStyle w:val="BodyText"/>
      </w:pPr>
      <w:r w:rsidRPr="00BC3ECA">
        <w:t xml:space="preserve">Atsiveria langas </w:t>
      </w:r>
      <w:r w:rsidR="00DA1A8B" w:rsidRPr="00BC3ECA">
        <w:rPr>
          <w:rStyle w:val="CharLangas"/>
        </w:rPr>
        <w:t>Archyvo fondai</w:t>
      </w:r>
      <w:r w:rsidRPr="00BC3ECA">
        <w:t>.</w:t>
      </w:r>
    </w:p>
    <w:p w14:paraId="2B1440CB" w14:textId="77777777" w:rsidR="00DA1A8B" w:rsidRPr="00BC3ECA" w:rsidRDefault="00DA1A8B" w:rsidP="00DA1A8B">
      <w:pPr>
        <w:pStyle w:val="AlnosNumbered"/>
        <w:rPr>
          <w:rStyle w:val="AlnostextChar"/>
        </w:rPr>
      </w:pPr>
      <w:r w:rsidRPr="00BC3ECA">
        <w:t xml:space="preserve">Spauskite </w:t>
      </w:r>
      <w:r w:rsidRPr="00BC3ECA">
        <w:rPr>
          <w:rStyle w:val="CharLaukas"/>
        </w:rPr>
        <w:t>[Naujas]</w:t>
      </w:r>
      <w:r w:rsidRPr="00BC3ECA">
        <w:rPr>
          <w:rStyle w:val="AlnostextChar"/>
        </w:rPr>
        <w:t>.</w:t>
      </w:r>
    </w:p>
    <w:p w14:paraId="43066BF6" w14:textId="77777777" w:rsidR="00DA1A8B" w:rsidRPr="00BC3ECA" w:rsidRDefault="00DA1A8B" w:rsidP="005B3A8E">
      <w:pPr>
        <w:pStyle w:val="BodyText"/>
      </w:pPr>
      <w:r w:rsidRPr="00BC3ECA">
        <w:t xml:space="preserve">Atsiveria langas fondo duomenims įvesti. </w:t>
      </w:r>
    </w:p>
    <w:p w14:paraId="68688964" w14:textId="29694728" w:rsidR="00DA1A8B" w:rsidRPr="00BC3ECA" w:rsidRDefault="00720B96" w:rsidP="00FE66FF">
      <w:pPr>
        <w:pStyle w:val="Picture"/>
      </w:pPr>
      <w:r w:rsidRPr="00BC3ECA">
        <w:rPr>
          <w:noProof/>
        </w:rPr>
        <w:drawing>
          <wp:inline distT="0" distB="0" distL="0" distR="0" wp14:anchorId="46DB9DC0" wp14:editId="6D1478B9">
            <wp:extent cx="4842345" cy="878180"/>
            <wp:effectExtent l="19050" t="19050" r="15875" b="177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Archyvo fondai.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127637" cy="929919"/>
                    </a:xfrm>
                    <a:prstGeom prst="rect">
                      <a:avLst/>
                    </a:prstGeom>
                    <a:ln w="3175">
                      <a:solidFill>
                        <a:schemeClr val="tx1"/>
                      </a:solidFill>
                    </a:ln>
                  </pic:spPr>
                </pic:pic>
              </a:graphicData>
            </a:graphic>
          </wp:inline>
        </w:drawing>
      </w:r>
    </w:p>
    <w:p w14:paraId="0D6BB70B" w14:textId="77777777" w:rsidR="00A34403" w:rsidRPr="00BC3ECA" w:rsidRDefault="008A0613" w:rsidP="00354566">
      <w:pPr>
        <w:pStyle w:val="AlnosNumbered"/>
        <w:keepNext/>
      </w:pPr>
      <w:r w:rsidRPr="00BC3ECA">
        <w:t>Užpild</w:t>
      </w:r>
      <w:r w:rsidR="00A34403" w:rsidRPr="00BC3ECA">
        <w:t>ykite</w:t>
      </w:r>
      <w:r w:rsidRPr="00BC3ECA">
        <w:t xml:space="preserve"> duomenis apie archyvo </w:t>
      </w:r>
      <w:r w:rsidR="00A34403" w:rsidRPr="00BC3ECA">
        <w:t>fondą.</w:t>
      </w:r>
      <w:r w:rsidRPr="00BC3ECA">
        <w:t xml:space="preserve"> </w:t>
      </w:r>
    </w:p>
    <w:p w14:paraId="7859E22E" w14:textId="77777777" w:rsidR="008A0613" w:rsidRPr="00BC3ECA" w:rsidRDefault="00A34403" w:rsidP="00354566">
      <w:pPr>
        <w:pStyle w:val="AlnosNumbered"/>
        <w:keepNext/>
        <w:rPr>
          <w:rStyle w:val="AlnostextChar"/>
        </w:rPr>
      </w:pPr>
      <w:r w:rsidRPr="00BC3ECA">
        <w:t>S</w:t>
      </w:r>
      <w:r w:rsidR="008A0613" w:rsidRPr="00BC3ECA">
        <w:t xml:space="preserve">pauskite </w:t>
      </w:r>
      <w:r w:rsidR="008A0613" w:rsidRPr="00BC3ECA">
        <w:rPr>
          <w:rStyle w:val="CharLaukas"/>
        </w:rPr>
        <w:t>[Išsaugoti]</w:t>
      </w:r>
      <w:r w:rsidR="008A0613" w:rsidRPr="00BC3ECA">
        <w:rPr>
          <w:rStyle w:val="AlnostextChar"/>
        </w:rPr>
        <w:t>.</w:t>
      </w:r>
    </w:p>
    <w:p w14:paraId="2B46FFF7" w14:textId="77777777" w:rsidR="008A0613" w:rsidRPr="00BC3ECA" w:rsidRDefault="008A0613" w:rsidP="005B3A8E">
      <w:pPr>
        <w:pStyle w:val="BodyText"/>
      </w:pPr>
      <w:r w:rsidRPr="00BC3ECA">
        <w:t xml:space="preserve">Sistema patikrina, ar duomenys korektiški ir išsaugoja. </w:t>
      </w:r>
    </w:p>
    <w:p w14:paraId="5DD666F1" w14:textId="77777777" w:rsidR="00941085" w:rsidRPr="00BC3ECA" w:rsidRDefault="00941085" w:rsidP="00941085">
      <w:pPr>
        <w:pStyle w:val="Heading3"/>
        <w:rPr>
          <w:noProof w:val="0"/>
        </w:rPr>
      </w:pPr>
      <w:bookmarkStart w:id="418" w:name="_Ref334521209"/>
      <w:bookmarkStart w:id="419" w:name="_Toc169621799"/>
      <w:r w:rsidRPr="00BC3ECA">
        <w:rPr>
          <w:noProof w:val="0"/>
        </w:rPr>
        <w:t>Surasti archyvo fondo duomenis</w:t>
      </w:r>
      <w:bookmarkEnd w:id="418"/>
      <w:bookmarkEnd w:id="419"/>
    </w:p>
    <w:p w14:paraId="05381EF2" w14:textId="77777777" w:rsidR="00941085" w:rsidRPr="00BC3ECA" w:rsidRDefault="00941085" w:rsidP="00941085">
      <w:pPr>
        <w:pStyle w:val="Alnostext"/>
      </w:pPr>
      <w:r w:rsidRPr="00BC3ECA">
        <w:t xml:space="preserve">Paskirtis – </w:t>
      </w:r>
      <w:r w:rsidRPr="00BC3ECA">
        <w:rPr>
          <w:rFonts w:cs="Arial"/>
        </w:rPr>
        <w:t>surasti archyvo fondo duomenis sistemoje</w:t>
      </w:r>
      <w:r w:rsidRPr="00BC3ECA">
        <w:t xml:space="preserve">. </w:t>
      </w:r>
    </w:p>
    <w:p w14:paraId="5507D2E6" w14:textId="77777777" w:rsidR="00941085" w:rsidRPr="00BC3ECA" w:rsidRDefault="00941085" w:rsidP="00941085">
      <w:pPr>
        <w:pStyle w:val="HeadingB"/>
        <w:keepNext w:val="0"/>
        <w:rPr>
          <w:noProof w:val="0"/>
        </w:rPr>
      </w:pPr>
      <w:r w:rsidRPr="00BC3ECA">
        <w:rPr>
          <w:noProof w:val="0"/>
        </w:rPr>
        <w:t>Kas gali atlikti</w:t>
      </w:r>
    </w:p>
    <w:p w14:paraId="2832A91B" w14:textId="77777777" w:rsidR="00941085" w:rsidRPr="00BC3ECA" w:rsidRDefault="00941085" w:rsidP="00941085">
      <w:pPr>
        <w:pStyle w:val="Alnostext"/>
      </w:pPr>
      <w:r w:rsidRPr="00BC3ECA">
        <w:t xml:space="preserve">Surasti archyvo </w:t>
      </w:r>
      <w:r w:rsidR="00DD60A4" w:rsidRPr="00BC3ECA">
        <w:t>fondo</w:t>
      </w:r>
      <w:r w:rsidRPr="00BC3ECA">
        <w:t xml:space="preserve"> duomenis sistemoje gali:</w:t>
      </w:r>
    </w:p>
    <w:p w14:paraId="3A8E4BB3" w14:textId="77777777" w:rsidR="00941085" w:rsidRPr="00BC3ECA" w:rsidRDefault="00941085" w:rsidP="00941085">
      <w:pPr>
        <w:pStyle w:val="AlnostextBuleted"/>
      </w:pPr>
      <w:r w:rsidRPr="00BC3ECA">
        <w:rPr>
          <w:rFonts w:cs="Arial"/>
        </w:rPr>
        <w:t>Archyvaras</w:t>
      </w:r>
      <w:r w:rsidR="00DD60A4" w:rsidRPr="00BC3ECA">
        <w:rPr>
          <w:rFonts w:cs="Arial"/>
        </w:rPr>
        <w:t>;</w:t>
      </w:r>
    </w:p>
    <w:p w14:paraId="7FFAD22A" w14:textId="77777777" w:rsidR="00941085" w:rsidRPr="00BC3ECA" w:rsidRDefault="00941085" w:rsidP="00941085">
      <w:pPr>
        <w:pStyle w:val="AlnostextBuleted"/>
      </w:pPr>
      <w:r w:rsidRPr="00BC3ECA">
        <w:t>Naudotojas, kuriam suteiktos teisės peržiūrėti ir tvarkyti archyvo duomenis.</w:t>
      </w:r>
    </w:p>
    <w:p w14:paraId="545D81AE" w14:textId="77777777" w:rsidR="00941085" w:rsidRPr="00BC3ECA" w:rsidRDefault="00941085" w:rsidP="00941085">
      <w:pPr>
        <w:pStyle w:val="HeadingB"/>
        <w:rPr>
          <w:noProof w:val="0"/>
        </w:rPr>
      </w:pPr>
      <w:r w:rsidRPr="00BC3ECA">
        <w:rPr>
          <w:noProof w:val="0"/>
        </w:rPr>
        <w:t>Kaip atlikti</w:t>
      </w:r>
    </w:p>
    <w:p w14:paraId="2244C3C2" w14:textId="77777777" w:rsidR="00941085" w:rsidRPr="00BC3ECA" w:rsidRDefault="00941085" w:rsidP="00941085">
      <w:pPr>
        <w:pStyle w:val="Alnostext"/>
        <w:keepNext/>
      </w:pPr>
      <w:r w:rsidRPr="00BC3ECA">
        <w:t xml:space="preserve">Norėdami </w:t>
      </w:r>
      <w:r w:rsidRPr="00BC3ECA">
        <w:rPr>
          <w:rFonts w:cs="Arial"/>
        </w:rPr>
        <w:t xml:space="preserve">surasti archyvo </w:t>
      </w:r>
      <w:r w:rsidR="003C6683" w:rsidRPr="00BC3ECA">
        <w:rPr>
          <w:rFonts w:cs="Arial"/>
        </w:rPr>
        <w:t>fondo</w:t>
      </w:r>
      <w:r w:rsidRPr="00BC3ECA">
        <w:rPr>
          <w:rFonts w:cs="Arial"/>
        </w:rPr>
        <w:t xml:space="preserve"> duomenis</w:t>
      </w:r>
      <w:r w:rsidR="004049BB" w:rsidRPr="00BC3ECA">
        <w:rPr>
          <w:rFonts w:cs="Arial"/>
        </w:rPr>
        <w:t>,</w:t>
      </w:r>
      <w:r w:rsidRPr="00BC3ECA">
        <w:rPr>
          <w:rFonts w:cs="Arial"/>
        </w:rPr>
        <w:t xml:space="preserve"> </w:t>
      </w:r>
      <w:r w:rsidRPr="00BC3ECA">
        <w:t>atlikite šiuos veiksmus:</w:t>
      </w:r>
    </w:p>
    <w:p w14:paraId="4316B142" w14:textId="77777777" w:rsidR="00941085" w:rsidRPr="00BC3ECA" w:rsidRDefault="00941085" w:rsidP="007171F7">
      <w:pPr>
        <w:pStyle w:val="AlnosNumbered"/>
        <w:numPr>
          <w:ilvl w:val="0"/>
          <w:numId w:val="92"/>
        </w:numPr>
      </w:pPr>
      <w:r w:rsidRPr="00BC3ECA">
        <w:t xml:space="preserve">Iš meniu pasirinkite </w:t>
      </w:r>
      <w:r w:rsidRPr="00BC3ECA">
        <w:rPr>
          <w:rStyle w:val="CharMeniu"/>
        </w:rPr>
        <w:t>Archyvas -&gt; Fondai</w:t>
      </w:r>
      <w:r w:rsidRPr="00BC3ECA">
        <w:t>.</w:t>
      </w:r>
    </w:p>
    <w:p w14:paraId="589B0B44" w14:textId="77777777" w:rsidR="00941085" w:rsidRPr="00BC3ECA" w:rsidRDefault="00941085" w:rsidP="005B3A8E">
      <w:pPr>
        <w:pStyle w:val="BodyText"/>
      </w:pPr>
      <w:r w:rsidRPr="00BC3ECA">
        <w:t xml:space="preserve">Atsiveria langas </w:t>
      </w:r>
      <w:r w:rsidRPr="00BC3ECA">
        <w:rPr>
          <w:rStyle w:val="CharLangas"/>
        </w:rPr>
        <w:t>Archyvo fondai</w:t>
      </w:r>
      <w:r w:rsidRPr="00BC3ECA">
        <w:t>.</w:t>
      </w:r>
    </w:p>
    <w:p w14:paraId="4F0C04D2" w14:textId="38CD8AFB" w:rsidR="00941085" w:rsidRPr="00BC3ECA" w:rsidRDefault="003750B0" w:rsidP="00FE66FF">
      <w:pPr>
        <w:pStyle w:val="Picture"/>
      </w:pPr>
      <w:r w:rsidRPr="00BC3ECA">
        <w:rPr>
          <w:noProof/>
        </w:rPr>
        <w:drawing>
          <wp:inline distT="0" distB="0" distL="0" distR="0" wp14:anchorId="405993EE" wp14:editId="6ED1436C">
            <wp:extent cx="4842345" cy="802503"/>
            <wp:effectExtent l="19050" t="19050" r="15875" b="171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Archyvo fondai2.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4946980" cy="819844"/>
                    </a:xfrm>
                    <a:prstGeom prst="rect">
                      <a:avLst/>
                    </a:prstGeom>
                    <a:ln w="3175">
                      <a:solidFill>
                        <a:schemeClr val="tx1"/>
                      </a:solidFill>
                    </a:ln>
                  </pic:spPr>
                </pic:pic>
              </a:graphicData>
            </a:graphic>
          </wp:inline>
        </w:drawing>
      </w:r>
    </w:p>
    <w:p w14:paraId="1B21D351" w14:textId="77777777" w:rsidR="00941085" w:rsidRPr="00BC3ECA" w:rsidRDefault="00941085" w:rsidP="00941085">
      <w:pPr>
        <w:pStyle w:val="AlnosNumbered"/>
      </w:pPr>
      <w:r w:rsidRPr="00BC3ECA">
        <w:t>Nurodykite žinomus archyvo fondo</w:t>
      </w:r>
      <w:r w:rsidR="00C255A1" w:rsidRPr="00BC3ECA">
        <w:t xml:space="preserve"> paieškos</w:t>
      </w:r>
      <w:r w:rsidRPr="00BC3ECA">
        <w:t xml:space="preserve"> kriterijus.</w:t>
      </w:r>
    </w:p>
    <w:p w14:paraId="05F87CEE" w14:textId="5DD2382C" w:rsidR="00131036" w:rsidRPr="00BC3ECA" w:rsidRDefault="00131036" w:rsidP="0097284F">
      <w:pPr>
        <w:pStyle w:val="AlnosNumbered"/>
        <w:numPr>
          <w:ilvl w:val="0"/>
          <w:numId w:val="0"/>
        </w:numPr>
        <w:ind w:left="794"/>
      </w:pPr>
      <w:r w:rsidRPr="00BC3ECA">
        <w:t xml:space="preserve">Jei paspausite mygtuką </w:t>
      </w:r>
      <w:r w:rsidRPr="00BC3ECA">
        <w:rPr>
          <w:b/>
        </w:rPr>
        <w:t xml:space="preserve">[Išvalyti] </w:t>
      </w:r>
      <w:r w:rsidRPr="00BC3ECA">
        <w:t xml:space="preserve">visi pasirinkti ar </w:t>
      </w:r>
      <w:r w:rsidR="00417C12" w:rsidRPr="00BC3ECA">
        <w:t xml:space="preserve">įrašyti paieškos kriterijai bus išvalyti ir galėsite </w:t>
      </w:r>
      <w:r w:rsidR="0097284F" w:rsidRPr="00BC3ECA">
        <w:t>pasirinkti</w:t>
      </w:r>
      <w:r w:rsidR="00417C12" w:rsidRPr="00BC3ECA">
        <w:t xml:space="preserve"> naujus paieškos kriterijus.</w:t>
      </w:r>
    </w:p>
    <w:p w14:paraId="7BB49AE5" w14:textId="77777777" w:rsidR="00941085" w:rsidRPr="00BC3ECA" w:rsidRDefault="00941085" w:rsidP="00941085">
      <w:pPr>
        <w:pStyle w:val="AlnosNumbered"/>
      </w:pPr>
      <w:r w:rsidRPr="00BC3ECA">
        <w:t xml:space="preserve">Spauskite </w:t>
      </w:r>
      <w:r w:rsidRPr="00BC3ECA">
        <w:rPr>
          <w:rStyle w:val="CharLaukas"/>
        </w:rPr>
        <w:t>[Ieškoti]</w:t>
      </w:r>
      <w:r w:rsidRPr="00BC3ECA">
        <w:t>.</w:t>
      </w:r>
    </w:p>
    <w:p w14:paraId="5AA7468A" w14:textId="77777777" w:rsidR="00941085" w:rsidRPr="00BC3ECA" w:rsidRDefault="00941085" w:rsidP="005B3A8E">
      <w:pPr>
        <w:pStyle w:val="BodyText"/>
      </w:pPr>
      <w:r w:rsidRPr="00BC3ECA">
        <w:t>Sistema pateikia paieškos kriterijus atitinkančių įrašų sąrašą.</w:t>
      </w:r>
    </w:p>
    <w:p w14:paraId="5E4A0601" w14:textId="77777777" w:rsidR="00941085" w:rsidRPr="00BC3ECA" w:rsidRDefault="00941085" w:rsidP="00941085">
      <w:pPr>
        <w:pStyle w:val="AlnosNumbered"/>
      </w:pPr>
      <w:r w:rsidRPr="00BC3ECA">
        <w:t>Toliau, priklausomai nuo Jums suteiktų teisių, galite atlikti šiuos veiksmus:</w:t>
      </w:r>
    </w:p>
    <w:p w14:paraId="58D54774" w14:textId="2B9C55FC" w:rsidR="00166586" w:rsidRPr="00BC3ECA" w:rsidRDefault="00166586" w:rsidP="00941085">
      <w:pPr>
        <w:pStyle w:val="buletedafternumber"/>
        <w:rPr>
          <w:i/>
        </w:rPr>
      </w:pPr>
      <w:r w:rsidRPr="00BC3ECA">
        <w:rPr>
          <w:i/>
        </w:rPr>
        <w:fldChar w:fldCharType="begin"/>
      </w:r>
      <w:r w:rsidRPr="00BC3ECA">
        <w:rPr>
          <w:i/>
        </w:rPr>
        <w:instrText xml:space="preserve"> REF _Ref341188007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archyvo fondo duomenis</w:t>
      </w:r>
      <w:r w:rsidRPr="00BC3ECA">
        <w:rPr>
          <w:i/>
        </w:rPr>
        <w:fldChar w:fldCharType="end"/>
      </w:r>
      <w:r w:rsidRPr="00BC3ECA">
        <w:rPr>
          <w:i/>
        </w:rPr>
        <w:t xml:space="preserve"> (</w:t>
      </w:r>
      <w:r w:rsidRPr="00BC3ECA">
        <w:rPr>
          <w:i/>
        </w:rPr>
        <w:fldChar w:fldCharType="begin"/>
      </w:r>
      <w:r w:rsidRPr="00BC3ECA">
        <w:rPr>
          <w:i/>
        </w:rPr>
        <w:instrText xml:space="preserve"> PAGEREF _Ref341188007 \h </w:instrText>
      </w:r>
      <w:r w:rsidRPr="00BC3ECA">
        <w:rPr>
          <w:i/>
        </w:rPr>
      </w:r>
      <w:r w:rsidRPr="00BC3ECA">
        <w:rPr>
          <w:i/>
        </w:rPr>
        <w:fldChar w:fldCharType="separate"/>
      </w:r>
      <w:r w:rsidR="000D676C">
        <w:rPr>
          <w:i/>
          <w:noProof/>
        </w:rPr>
        <w:t>111</w:t>
      </w:r>
      <w:r w:rsidRPr="00BC3ECA">
        <w:rPr>
          <w:i/>
        </w:rPr>
        <w:fldChar w:fldCharType="end"/>
      </w:r>
      <w:r w:rsidRPr="00BC3ECA">
        <w:rPr>
          <w:i/>
        </w:rPr>
        <w:t xml:space="preserve"> psl.)</w:t>
      </w:r>
    </w:p>
    <w:p w14:paraId="092306FC" w14:textId="58AF798A" w:rsidR="00EB4DD8" w:rsidRPr="00BC3ECA" w:rsidRDefault="00EB4DD8" w:rsidP="00941085">
      <w:pPr>
        <w:pStyle w:val="buletedafternumber"/>
        <w:rPr>
          <w:i/>
        </w:rPr>
      </w:pPr>
      <w:r w:rsidRPr="00BC3ECA">
        <w:rPr>
          <w:i/>
        </w:rPr>
        <w:fldChar w:fldCharType="begin"/>
      </w:r>
      <w:r w:rsidRPr="00BC3ECA">
        <w:rPr>
          <w:i/>
        </w:rPr>
        <w:instrText xml:space="preserve"> REF _Ref334521422 \h </w:instrText>
      </w:r>
      <w:r w:rsidR="00354566" w:rsidRPr="00BC3ECA">
        <w:rPr>
          <w:i/>
        </w:rPr>
        <w:instrText xml:space="preserve"> \* MERGEFORMAT </w:instrText>
      </w:r>
      <w:r w:rsidRPr="00BC3ECA">
        <w:rPr>
          <w:i/>
        </w:rPr>
      </w:r>
      <w:r w:rsidRPr="00BC3ECA">
        <w:rPr>
          <w:i/>
        </w:rPr>
        <w:fldChar w:fldCharType="separate"/>
      </w:r>
      <w:r w:rsidR="000D676C" w:rsidRPr="000D676C">
        <w:rPr>
          <w:i/>
        </w:rPr>
        <w:t>Keisti archyvo fondo duomenis</w:t>
      </w:r>
      <w:r w:rsidRPr="00BC3ECA">
        <w:rPr>
          <w:i/>
        </w:rPr>
        <w:fldChar w:fldCharType="end"/>
      </w:r>
      <w:r w:rsidRPr="00BC3ECA">
        <w:rPr>
          <w:i/>
        </w:rPr>
        <w:t xml:space="preserve"> (</w:t>
      </w:r>
      <w:r w:rsidRPr="00BC3ECA">
        <w:rPr>
          <w:i/>
        </w:rPr>
        <w:fldChar w:fldCharType="begin"/>
      </w:r>
      <w:r w:rsidRPr="00BC3ECA">
        <w:rPr>
          <w:i/>
        </w:rPr>
        <w:instrText xml:space="preserve"> PAGEREF _Ref334521422 \h </w:instrText>
      </w:r>
      <w:r w:rsidRPr="00BC3ECA">
        <w:rPr>
          <w:i/>
        </w:rPr>
      </w:r>
      <w:r w:rsidRPr="00BC3ECA">
        <w:rPr>
          <w:i/>
        </w:rPr>
        <w:fldChar w:fldCharType="separate"/>
      </w:r>
      <w:r w:rsidR="000D676C">
        <w:rPr>
          <w:i/>
          <w:noProof/>
        </w:rPr>
        <w:t>111</w:t>
      </w:r>
      <w:r w:rsidRPr="00BC3ECA">
        <w:rPr>
          <w:i/>
        </w:rPr>
        <w:fldChar w:fldCharType="end"/>
      </w:r>
      <w:r w:rsidRPr="00BC3ECA">
        <w:rPr>
          <w:i/>
        </w:rPr>
        <w:t xml:space="preserve"> psl.)</w:t>
      </w:r>
    </w:p>
    <w:p w14:paraId="1FCF9CDC" w14:textId="3F3C6FA6" w:rsidR="00941085" w:rsidRPr="00BC3ECA" w:rsidRDefault="00EB4DD8" w:rsidP="00941085">
      <w:pPr>
        <w:pStyle w:val="buletedafternumber"/>
        <w:rPr>
          <w:i/>
        </w:rPr>
      </w:pPr>
      <w:r w:rsidRPr="00BC3ECA">
        <w:rPr>
          <w:i/>
        </w:rPr>
        <w:fldChar w:fldCharType="begin"/>
      </w:r>
      <w:r w:rsidRPr="00BC3ECA">
        <w:rPr>
          <w:i/>
        </w:rPr>
        <w:instrText xml:space="preserve"> REF _Ref334521428 \h </w:instrText>
      </w:r>
      <w:r w:rsidR="00354566" w:rsidRPr="00BC3ECA">
        <w:rPr>
          <w:i/>
        </w:rPr>
        <w:instrText xml:space="preserve"> \* MERGEFORMAT </w:instrText>
      </w:r>
      <w:r w:rsidRPr="00BC3ECA">
        <w:rPr>
          <w:i/>
        </w:rPr>
      </w:r>
      <w:r w:rsidRPr="00BC3ECA">
        <w:rPr>
          <w:i/>
        </w:rPr>
        <w:fldChar w:fldCharType="separate"/>
      </w:r>
      <w:r w:rsidR="000D676C" w:rsidRPr="000D676C">
        <w:rPr>
          <w:i/>
        </w:rPr>
        <w:t>Šalinti archyvo fondą</w:t>
      </w:r>
      <w:r w:rsidRPr="00BC3ECA">
        <w:rPr>
          <w:i/>
        </w:rPr>
        <w:fldChar w:fldCharType="end"/>
      </w:r>
      <w:r w:rsidRPr="00BC3ECA">
        <w:rPr>
          <w:i/>
        </w:rPr>
        <w:t xml:space="preserve"> (</w:t>
      </w:r>
      <w:r w:rsidRPr="00BC3ECA">
        <w:rPr>
          <w:i/>
        </w:rPr>
        <w:fldChar w:fldCharType="begin"/>
      </w:r>
      <w:r w:rsidRPr="00BC3ECA">
        <w:rPr>
          <w:i/>
        </w:rPr>
        <w:instrText xml:space="preserve"> PAGEREF _Ref334521428 \h </w:instrText>
      </w:r>
      <w:r w:rsidRPr="00BC3ECA">
        <w:rPr>
          <w:i/>
        </w:rPr>
      </w:r>
      <w:r w:rsidRPr="00BC3ECA">
        <w:rPr>
          <w:i/>
        </w:rPr>
        <w:fldChar w:fldCharType="separate"/>
      </w:r>
      <w:r w:rsidR="000D676C">
        <w:rPr>
          <w:i/>
          <w:noProof/>
        </w:rPr>
        <w:t>112</w:t>
      </w:r>
      <w:r w:rsidRPr="00BC3ECA">
        <w:rPr>
          <w:i/>
        </w:rPr>
        <w:fldChar w:fldCharType="end"/>
      </w:r>
      <w:r w:rsidRPr="00BC3ECA">
        <w:rPr>
          <w:i/>
        </w:rPr>
        <w:t xml:space="preserve"> psl.)</w:t>
      </w:r>
    </w:p>
    <w:p w14:paraId="7AC156F2" w14:textId="77777777" w:rsidR="004D039B" w:rsidRPr="00BC3ECA" w:rsidRDefault="004D039B" w:rsidP="004D039B">
      <w:pPr>
        <w:pStyle w:val="Heading3"/>
        <w:rPr>
          <w:noProof w:val="0"/>
        </w:rPr>
      </w:pPr>
      <w:bookmarkStart w:id="420" w:name="_Ref341188007"/>
      <w:bookmarkStart w:id="421" w:name="_Toc169621800"/>
      <w:r w:rsidRPr="00BC3ECA">
        <w:rPr>
          <w:noProof w:val="0"/>
        </w:rPr>
        <w:lastRenderedPageBreak/>
        <w:t>Peržiūrėti archyvo fondo duomenis</w:t>
      </w:r>
      <w:bookmarkEnd w:id="420"/>
      <w:bookmarkEnd w:id="421"/>
    </w:p>
    <w:p w14:paraId="66317680" w14:textId="77777777" w:rsidR="004D039B" w:rsidRPr="00BC3ECA" w:rsidRDefault="004D039B" w:rsidP="004D039B">
      <w:pPr>
        <w:pStyle w:val="Alnostext"/>
        <w:keepNext/>
      </w:pPr>
      <w:r w:rsidRPr="00BC3ECA">
        <w:t xml:space="preserve">Paskirtis – </w:t>
      </w:r>
      <w:r w:rsidRPr="00BC3ECA">
        <w:rPr>
          <w:rFonts w:cs="Arial"/>
        </w:rPr>
        <w:t>peržiūrėti archyvo fondo duomenis sistemoje</w:t>
      </w:r>
      <w:r w:rsidRPr="00BC3ECA">
        <w:t xml:space="preserve">. </w:t>
      </w:r>
    </w:p>
    <w:p w14:paraId="129BFE9E" w14:textId="77777777" w:rsidR="004D039B" w:rsidRPr="00BC3ECA" w:rsidRDefault="004D039B" w:rsidP="004D039B">
      <w:pPr>
        <w:pStyle w:val="HeadingB"/>
        <w:rPr>
          <w:noProof w:val="0"/>
        </w:rPr>
      </w:pPr>
      <w:r w:rsidRPr="00BC3ECA">
        <w:rPr>
          <w:noProof w:val="0"/>
        </w:rPr>
        <w:t>Kas gali atlikti</w:t>
      </w:r>
    </w:p>
    <w:p w14:paraId="0583BF61" w14:textId="77777777" w:rsidR="004D039B" w:rsidRPr="00BC3ECA" w:rsidRDefault="004D039B" w:rsidP="004D039B">
      <w:pPr>
        <w:pStyle w:val="Alnostext"/>
        <w:keepNext/>
      </w:pPr>
      <w:r w:rsidRPr="00BC3ECA">
        <w:t xml:space="preserve">Peržiūrėti </w:t>
      </w:r>
      <w:r w:rsidRPr="00BC3ECA">
        <w:rPr>
          <w:rFonts w:cs="Arial"/>
        </w:rPr>
        <w:t xml:space="preserve">archyvo vertybės </w:t>
      </w:r>
      <w:r w:rsidRPr="00BC3ECA">
        <w:t>duomenis gali:</w:t>
      </w:r>
    </w:p>
    <w:p w14:paraId="2A51A6C2" w14:textId="77777777" w:rsidR="004D039B" w:rsidRPr="00BC3ECA" w:rsidRDefault="004D039B" w:rsidP="004D039B">
      <w:pPr>
        <w:pStyle w:val="AlnostextBuleted"/>
      </w:pPr>
      <w:r w:rsidRPr="00BC3ECA">
        <w:rPr>
          <w:rFonts w:cs="Arial"/>
        </w:rPr>
        <w:t>Archyvaras</w:t>
      </w:r>
      <w:r w:rsidRPr="00BC3ECA">
        <w:t>;</w:t>
      </w:r>
    </w:p>
    <w:p w14:paraId="19773500" w14:textId="77777777" w:rsidR="004D039B" w:rsidRPr="00BC3ECA" w:rsidRDefault="004D039B" w:rsidP="004D039B">
      <w:pPr>
        <w:pStyle w:val="AlnostextBuleted"/>
      </w:pPr>
      <w:r w:rsidRPr="00BC3ECA">
        <w:t>Naudotojas, kuriam suteiktos teisės peržiūrėti ir tvarkyti archyvo duomenis.</w:t>
      </w:r>
    </w:p>
    <w:p w14:paraId="0D38F048" w14:textId="77777777" w:rsidR="004D039B" w:rsidRPr="00BC3ECA" w:rsidRDefault="004D039B" w:rsidP="004D039B">
      <w:pPr>
        <w:pStyle w:val="HeadingB"/>
        <w:tabs>
          <w:tab w:val="left" w:pos="3093"/>
        </w:tabs>
        <w:rPr>
          <w:noProof w:val="0"/>
        </w:rPr>
      </w:pPr>
      <w:r w:rsidRPr="00BC3ECA">
        <w:rPr>
          <w:noProof w:val="0"/>
        </w:rPr>
        <w:t>Kaip atlikti</w:t>
      </w:r>
    </w:p>
    <w:p w14:paraId="5C66C53C" w14:textId="77777777" w:rsidR="004D039B" w:rsidRPr="00BC3ECA" w:rsidRDefault="004D039B" w:rsidP="004D039B">
      <w:pPr>
        <w:pStyle w:val="Alnostext"/>
      </w:pPr>
      <w:r w:rsidRPr="00BC3ECA">
        <w:t xml:space="preserve">Norėdami </w:t>
      </w:r>
      <w:r w:rsidRPr="00BC3ECA">
        <w:rPr>
          <w:rFonts w:cs="Arial"/>
        </w:rPr>
        <w:t xml:space="preserve">peržiūrėti archyvo </w:t>
      </w:r>
      <w:r w:rsidR="0046497B" w:rsidRPr="00BC3ECA">
        <w:rPr>
          <w:rFonts w:cs="Arial"/>
        </w:rPr>
        <w:t>fondo</w:t>
      </w:r>
      <w:r w:rsidRPr="00BC3ECA">
        <w:rPr>
          <w:rFonts w:cs="Arial"/>
        </w:rPr>
        <w:t xml:space="preserve"> duomenis, atlikite šiuos veiksmus:</w:t>
      </w:r>
    </w:p>
    <w:p w14:paraId="6DA968C9" w14:textId="77777777" w:rsidR="004D039B" w:rsidRPr="00BC3ECA" w:rsidRDefault="004D039B" w:rsidP="00DB10CD">
      <w:pPr>
        <w:pStyle w:val="AlnosNumbered"/>
        <w:keepNext/>
        <w:keepLines/>
        <w:numPr>
          <w:ilvl w:val="0"/>
          <w:numId w:val="144"/>
        </w:numPr>
      </w:pPr>
      <w:r w:rsidRPr="00BC3ECA">
        <w:t xml:space="preserve">Suraskite norimą </w:t>
      </w:r>
      <w:r w:rsidRPr="00BC3ECA">
        <w:rPr>
          <w:rFonts w:cs="Arial"/>
        </w:rPr>
        <w:t>archyvo fondą</w:t>
      </w:r>
      <w:r w:rsidRPr="00BC3ECA">
        <w:t>.</w:t>
      </w:r>
    </w:p>
    <w:p w14:paraId="1725C6A1" w14:textId="11DD6F5F" w:rsidR="004D039B" w:rsidRPr="00BC3ECA" w:rsidRDefault="004D039B"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_Ref334521209 \h  \* MERGEFORMAT </w:instrText>
      </w:r>
      <w:r w:rsidRPr="00BC3ECA">
        <w:rPr>
          <w:rStyle w:val="CharLangas"/>
        </w:rPr>
      </w:r>
      <w:r w:rsidRPr="00BC3ECA">
        <w:rPr>
          <w:rStyle w:val="CharLangas"/>
        </w:rPr>
        <w:fldChar w:fldCharType="separate"/>
      </w:r>
      <w:r w:rsidR="000D676C" w:rsidRPr="000D676C">
        <w:rPr>
          <w:rStyle w:val="CharLangas"/>
        </w:rPr>
        <w:t>Surasti archyvo fondo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_Ref334521209 \h </w:instrText>
      </w:r>
      <w:r w:rsidRPr="00BC3ECA">
        <w:rPr>
          <w:rStyle w:val="CharLangas"/>
        </w:rPr>
      </w:r>
      <w:r w:rsidRPr="00BC3ECA">
        <w:rPr>
          <w:rStyle w:val="CharLangas"/>
        </w:rPr>
        <w:fldChar w:fldCharType="separate"/>
      </w:r>
      <w:r w:rsidR="000D676C">
        <w:rPr>
          <w:rStyle w:val="CharLangas"/>
          <w:noProof/>
        </w:rPr>
        <w:t>110</w:t>
      </w:r>
      <w:r w:rsidRPr="00BC3ECA">
        <w:rPr>
          <w:rStyle w:val="CharLangas"/>
        </w:rPr>
        <w:fldChar w:fldCharType="end"/>
      </w:r>
      <w:r w:rsidRPr="00BC3ECA">
        <w:rPr>
          <w:rStyle w:val="CharLangas"/>
        </w:rPr>
        <w:t xml:space="preserve"> psl.)</w:t>
      </w:r>
      <w:r w:rsidRPr="00BC3ECA">
        <w:t>.</w:t>
      </w:r>
    </w:p>
    <w:p w14:paraId="1F41DFA3" w14:textId="7B779FE8" w:rsidR="00CF0D29" w:rsidRPr="00BC3ECA" w:rsidRDefault="00A5119E" w:rsidP="00FE66FF">
      <w:pPr>
        <w:pStyle w:val="Picture"/>
      </w:pPr>
      <w:r w:rsidRPr="00BC3ECA">
        <w:rPr>
          <w:noProof/>
        </w:rPr>
        <w:drawing>
          <wp:inline distT="0" distB="0" distL="0" distR="0" wp14:anchorId="373E8084" wp14:editId="5389F6E3">
            <wp:extent cx="4859215" cy="1277297"/>
            <wp:effectExtent l="19050" t="19050" r="17780" b="1841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Archyvai.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4886137" cy="1284374"/>
                    </a:xfrm>
                    <a:prstGeom prst="rect">
                      <a:avLst/>
                    </a:prstGeom>
                    <a:ln w="3175">
                      <a:solidFill>
                        <a:schemeClr val="tx1"/>
                      </a:solidFill>
                    </a:ln>
                  </pic:spPr>
                </pic:pic>
              </a:graphicData>
            </a:graphic>
          </wp:inline>
        </w:drawing>
      </w:r>
    </w:p>
    <w:p w14:paraId="3D2D3F31" w14:textId="77777777" w:rsidR="00E852BE" w:rsidRPr="00BC3ECA" w:rsidRDefault="00E852BE" w:rsidP="00E852BE">
      <w:pPr>
        <w:pStyle w:val="AlnosNumbered"/>
      </w:pPr>
      <w:r w:rsidRPr="00BC3ECA">
        <w:t xml:space="preserve">Norėdami peržiūrėti detalius fondo duomenis, rezultatų lentelėje stulpelyje </w:t>
      </w:r>
      <w:r w:rsidRPr="00BC3ECA">
        <w:rPr>
          <w:b/>
        </w:rPr>
        <w:t>Fondo pavadinimas</w:t>
      </w:r>
      <w:r w:rsidRPr="00BC3ECA">
        <w:t xml:space="preserve"> spauskite</w:t>
      </w:r>
      <w:r w:rsidRPr="00BC3ECA">
        <w:rPr>
          <w:lang w:eastAsia="lt-LT"/>
        </w:rPr>
        <w:t xml:space="preserve"> pavadinimo nuorodą</w:t>
      </w:r>
      <w:r w:rsidRPr="00BC3ECA">
        <w:t>.</w:t>
      </w:r>
    </w:p>
    <w:p w14:paraId="0BDDFF83" w14:textId="77777777" w:rsidR="00E852BE" w:rsidRPr="00BC3ECA" w:rsidRDefault="00E852BE" w:rsidP="005B3A8E">
      <w:pPr>
        <w:pStyle w:val="BodyText"/>
      </w:pPr>
      <w:r w:rsidRPr="00BC3ECA">
        <w:t xml:space="preserve">Atsiveria langas </w:t>
      </w:r>
      <w:r w:rsidRPr="00BC3ECA">
        <w:rPr>
          <w:rStyle w:val="CharLangas"/>
        </w:rPr>
        <w:t>Archyvo fondai</w:t>
      </w:r>
      <w:r w:rsidRPr="00BC3ECA">
        <w:t>.</w:t>
      </w:r>
    </w:p>
    <w:p w14:paraId="5EA00DB8" w14:textId="5C652CF3" w:rsidR="00E852BE" w:rsidRPr="00BC3ECA" w:rsidRDefault="00E852BE" w:rsidP="00E852BE">
      <w:pPr>
        <w:pStyle w:val="AlnosNumbered"/>
      </w:pPr>
      <w:r w:rsidRPr="00BC3ECA">
        <w:t xml:space="preserve">Norėdami pasinaudoti greitąja peržiūra fondo turiniui, spauskite </w:t>
      </w:r>
      <w:r w:rsidR="00424185" w:rsidRPr="00BC3ECA">
        <w:rPr>
          <w:noProof/>
          <w:lang w:eastAsia="lt-LT"/>
        </w:rPr>
        <w:drawing>
          <wp:inline distT="0" distB="0" distL="0" distR="0" wp14:anchorId="24D61A7A" wp14:editId="54E7D1B7">
            <wp:extent cx="83820" cy="83820"/>
            <wp:effectExtent l="0" t="0" r="0" b="0"/>
            <wp:docPr id="19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C3ECA">
        <w:t xml:space="preserve"> šalia norimo fondo pavadinimo.</w:t>
      </w:r>
    </w:p>
    <w:p w14:paraId="3D3B3079" w14:textId="77777777" w:rsidR="00E852BE" w:rsidRPr="00BC3ECA" w:rsidRDefault="00E852BE" w:rsidP="005B3A8E">
      <w:pPr>
        <w:pStyle w:val="BodyText"/>
      </w:pPr>
      <w:r w:rsidRPr="00BC3ECA">
        <w:t xml:space="preserve">Sistema išskleidžia fondo turinį po įrašu papildomose eilutėse. </w:t>
      </w:r>
    </w:p>
    <w:p w14:paraId="22BF69A0" w14:textId="77777777" w:rsidR="004D039B" w:rsidRPr="00BC3ECA" w:rsidRDefault="004D039B" w:rsidP="004D039B">
      <w:pPr>
        <w:pStyle w:val="AlnosNumbered"/>
      </w:pPr>
      <w:r w:rsidRPr="00BC3ECA">
        <w:t xml:space="preserve">Peržiūrėkite archyvo </w:t>
      </w:r>
      <w:r w:rsidR="007E1F6C" w:rsidRPr="00BC3ECA">
        <w:t>fondo</w:t>
      </w:r>
      <w:r w:rsidRPr="00BC3ECA">
        <w:t xml:space="preserve"> duomenis.</w:t>
      </w:r>
    </w:p>
    <w:p w14:paraId="2443E689" w14:textId="77777777" w:rsidR="004D039B" w:rsidRPr="00BC3ECA" w:rsidRDefault="004D039B" w:rsidP="004D039B">
      <w:pPr>
        <w:pStyle w:val="Pastaba"/>
      </w:pPr>
      <w:r w:rsidRPr="00BC3ECA">
        <w:t>Keisti archyvo fondo duomenų peržiūros lange negalite.</w:t>
      </w:r>
    </w:p>
    <w:p w14:paraId="5BEFCD37" w14:textId="77777777" w:rsidR="00941085" w:rsidRPr="00BC3ECA" w:rsidRDefault="00941085" w:rsidP="00941085">
      <w:pPr>
        <w:pStyle w:val="Heading3"/>
        <w:rPr>
          <w:noProof w:val="0"/>
        </w:rPr>
      </w:pPr>
      <w:bookmarkStart w:id="422" w:name="_Ref334521422"/>
      <w:bookmarkStart w:id="423" w:name="_Toc169621801"/>
      <w:r w:rsidRPr="00BC3ECA">
        <w:rPr>
          <w:noProof w:val="0"/>
        </w:rPr>
        <w:t xml:space="preserve">Keisti archyvo </w:t>
      </w:r>
      <w:r w:rsidR="00B02263" w:rsidRPr="00BC3ECA">
        <w:rPr>
          <w:noProof w:val="0"/>
        </w:rPr>
        <w:t>fondo</w:t>
      </w:r>
      <w:r w:rsidRPr="00BC3ECA">
        <w:rPr>
          <w:noProof w:val="0"/>
        </w:rPr>
        <w:t xml:space="preserve"> duomenis</w:t>
      </w:r>
      <w:bookmarkEnd w:id="422"/>
      <w:bookmarkEnd w:id="423"/>
    </w:p>
    <w:p w14:paraId="19A0A0B5" w14:textId="77777777" w:rsidR="00941085" w:rsidRPr="00BC3ECA" w:rsidRDefault="00941085" w:rsidP="00941085">
      <w:pPr>
        <w:pStyle w:val="Alnostext"/>
        <w:keepNext/>
      </w:pPr>
      <w:r w:rsidRPr="00BC3ECA">
        <w:t xml:space="preserve">Paskirtis – </w:t>
      </w:r>
      <w:r w:rsidR="00C752D3" w:rsidRPr="00BC3ECA">
        <w:rPr>
          <w:rFonts w:cs="Arial"/>
        </w:rPr>
        <w:t>keisti</w:t>
      </w:r>
      <w:r w:rsidRPr="00BC3ECA">
        <w:rPr>
          <w:rFonts w:cs="Arial"/>
        </w:rPr>
        <w:t xml:space="preserve"> archyvo </w:t>
      </w:r>
      <w:r w:rsidR="00C752D3" w:rsidRPr="00BC3ECA">
        <w:rPr>
          <w:rFonts w:cs="Arial"/>
        </w:rPr>
        <w:t>fondo</w:t>
      </w:r>
      <w:r w:rsidRPr="00BC3ECA">
        <w:rPr>
          <w:rFonts w:cs="Arial"/>
        </w:rPr>
        <w:t xml:space="preserve"> duomenis sistemoje</w:t>
      </w:r>
      <w:r w:rsidRPr="00BC3ECA">
        <w:t xml:space="preserve">. </w:t>
      </w:r>
    </w:p>
    <w:p w14:paraId="4241FE8B" w14:textId="77777777" w:rsidR="00941085" w:rsidRPr="00BC3ECA" w:rsidRDefault="00941085" w:rsidP="00941085">
      <w:pPr>
        <w:pStyle w:val="HeadingB"/>
        <w:rPr>
          <w:noProof w:val="0"/>
        </w:rPr>
      </w:pPr>
      <w:r w:rsidRPr="00BC3ECA">
        <w:rPr>
          <w:noProof w:val="0"/>
        </w:rPr>
        <w:t>Kas gali atlikti</w:t>
      </w:r>
    </w:p>
    <w:p w14:paraId="78CEFC93" w14:textId="77777777" w:rsidR="00941085" w:rsidRPr="00BC3ECA" w:rsidRDefault="00941085" w:rsidP="00941085">
      <w:pPr>
        <w:pStyle w:val="Alnostext"/>
        <w:keepNext/>
      </w:pPr>
      <w:r w:rsidRPr="00BC3ECA">
        <w:t xml:space="preserve">Redaguoti archyvo </w:t>
      </w:r>
      <w:r w:rsidR="00C752D3" w:rsidRPr="00BC3ECA">
        <w:t>fondo</w:t>
      </w:r>
      <w:r w:rsidRPr="00BC3ECA">
        <w:t xml:space="preserve"> duomenis gali:</w:t>
      </w:r>
    </w:p>
    <w:p w14:paraId="37BC8AB0" w14:textId="77777777" w:rsidR="00941085" w:rsidRPr="00BC3ECA" w:rsidRDefault="00941085" w:rsidP="00941085">
      <w:pPr>
        <w:pStyle w:val="AlnostextBuleted"/>
        <w:keepNext/>
      </w:pPr>
      <w:r w:rsidRPr="00BC3ECA">
        <w:rPr>
          <w:rFonts w:cs="Arial"/>
        </w:rPr>
        <w:t>Archyvaras</w:t>
      </w:r>
      <w:r w:rsidRPr="00BC3ECA">
        <w:t>;</w:t>
      </w:r>
    </w:p>
    <w:p w14:paraId="5721625E" w14:textId="77777777" w:rsidR="00941085" w:rsidRPr="00BC3ECA" w:rsidRDefault="00941085" w:rsidP="00941085">
      <w:pPr>
        <w:pStyle w:val="AlnostextBuleted"/>
        <w:keepNext/>
      </w:pPr>
      <w:r w:rsidRPr="00BC3ECA">
        <w:t>Naudotojas, kuriam suteiktos teisės peržiūrėti ir tvarkyti archyvo duomenis.</w:t>
      </w:r>
    </w:p>
    <w:p w14:paraId="36C7A796" w14:textId="77777777" w:rsidR="00941085" w:rsidRPr="00BC3ECA" w:rsidRDefault="00941085" w:rsidP="00941085">
      <w:pPr>
        <w:pStyle w:val="HeadingB"/>
        <w:tabs>
          <w:tab w:val="left" w:pos="3093"/>
        </w:tabs>
        <w:rPr>
          <w:noProof w:val="0"/>
        </w:rPr>
      </w:pPr>
      <w:r w:rsidRPr="00BC3ECA">
        <w:rPr>
          <w:noProof w:val="0"/>
        </w:rPr>
        <w:t>Kaip atlikti</w:t>
      </w:r>
    </w:p>
    <w:p w14:paraId="2474ED80" w14:textId="77777777" w:rsidR="00941085" w:rsidRPr="00BC3ECA" w:rsidRDefault="00941085" w:rsidP="00941085">
      <w:pPr>
        <w:pStyle w:val="Alnostext"/>
      </w:pPr>
      <w:r w:rsidRPr="00BC3ECA">
        <w:t xml:space="preserve">Norėdami </w:t>
      </w:r>
      <w:r w:rsidRPr="00BC3ECA">
        <w:rPr>
          <w:rFonts w:cs="Arial"/>
        </w:rPr>
        <w:t xml:space="preserve">redaguoti archyvo </w:t>
      </w:r>
      <w:r w:rsidR="00B95536" w:rsidRPr="00BC3ECA">
        <w:rPr>
          <w:rFonts w:cs="Arial"/>
        </w:rPr>
        <w:t>fondo</w:t>
      </w:r>
      <w:r w:rsidRPr="00BC3ECA">
        <w:rPr>
          <w:rFonts w:cs="Arial"/>
        </w:rPr>
        <w:t xml:space="preserve"> duomenis, atlikite šiuos veiksmus:</w:t>
      </w:r>
    </w:p>
    <w:p w14:paraId="34C81055" w14:textId="77777777" w:rsidR="00941085" w:rsidRPr="00BC3ECA" w:rsidRDefault="00941085" w:rsidP="007171F7">
      <w:pPr>
        <w:pStyle w:val="AlnosNumbered"/>
        <w:keepNext/>
        <w:keepLines/>
        <w:numPr>
          <w:ilvl w:val="0"/>
          <w:numId w:val="93"/>
        </w:numPr>
      </w:pPr>
      <w:r w:rsidRPr="00BC3ECA">
        <w:t xml:space="preserve">Suraskite norimą </w:t>
      </w:r>
      <w:r w:rsidRPr="00BC3ECA">
        <w:rPr>
          <w:rFonts w:cs="Arial"/>
        </w:rPr>
        <w:t xml:space="preserve">archyvo </w:t>
      </w:r>
      <w:r w:rsidR="005A500E" w:rsidRPr="00BC3ECA">
        <w:rPr>
          <w:rFonts w:cs="Arial"/>
        </w:rPr>
        <w:t>fondą</w:t>
      </w:r>
      <w:r w:rsidRPr="00BC3ECA">
        <w:t>.</w:t>
      </w:r>
    </w:p>
    <w:p w14:paraId="7A2755A2" w14:textId="5CFB0496" w:rsidR="00941085" w:rsidRPr="00BC3ECA" w:rsidRDefault="00941085" w:rsidP="005B3A8E">
      <w:pPr>
        <w:pStyle w:val="BodyText"/>
      </w:pPr>
      <w:r w:rsidRPr="00BC3ECA">
        <w:t xml:space="preserve">Kaip atlikti skaitykite skyrelyje </w:t>
      </w:r>
      <w:r w:rsidR="005A500E" w:rsidRPr="00BC3ECA">
        <w:rPr>
          <w:rStyle w:val="CharLangas"/>
        </w:rPr>
        <w:fldChar w:fldCharType="begin"/>
      </w:r>
      <w:r w:rsidR="005A500E" w:rsidRPr="00BC3ECA">
        <w:rPr>
          <w:rStyle w:val="CharLangas"/>
        </w:rPr>
        <w:instrText xml:space="preserve"> REF _Ref334521209 \h  \* MERGEFORMAT </w:instrText>
      </w:r>
      <w:r w:rsidR="005A500E" w:rsidRPr="00BC3ECA">
        <w:rPr>
          <w:rStyle w:val="CharLangas"/>
        </w:rPr>
      </w:r>
      <w:r w:rsidR="005A500E" w:rsidRPr="00BC3ECA">
        <w:rPr>
          <w:rStyle w:val="CharLangas"/>
        </w:rPr>
        <w:fldChar w:fldCharType="separate"/>
      </w:r>
      <w:r w:rsidR="000D676C" w:rsidRPr="000D676C">
        <w:rPr>
          <w:rStyle w:val="CharLangas"/>
        </w:rPr>
        <w:t>Surasti archyvo fondo duomenis</w:t>
      </w:r>
      <w:r w:rsidR="005A500E" w:rsidRPr="00BC3ECA">
        <w:rPr>
          <w:rStyle w:val="CharLangas"/>
        </w:rPr>
        <w:fldChar w:fldCharType="end"/>
      </w:r>
      <w:r w:rsidR="005A500E" w:rsidRPr="00BC3ECA">
        <w:rPr>
          <w:rStyle w:val="CharLangas"/>
        </w:rPr>
        <w:t xml:space="preserve"> (</w:t>
      </w:r>
      <w:r w:rsidR="005A500E" w:rsidRPr="00BC3ECA">
        <w:rPr>
          <w:rStyle w:val="CharLangas"/>
        </w:rPr>
        <w:fldChar w:fldCharType="begin"/>
      </w:r>
      <w:r w:rsidR="005A500E" w:rsidRPr="00BC3ECA">
        <w:rPr>
          <w:rStyle w:val="CharLangas"/>
        </w:rPr>
        <w:instrText xml:space="preserve"> PAGEREF _Ref334521209 \h </w:instrText>
      </w:r>
      <w:r w:rsidR="005A500E" w:rsidRPr="00BC3ECA">
        <w:rPr>
          <w:rStyle w:val="CharLangas"/>
        </w:rPr>
      </w:r>
      <w:r w:rsidR="005A500E" w:rsidRPr="00BC3ECA">
        <w:rPr>
          <w:rStyle w:val="CharLangas"/>
        </w:rPr>
        <w:fldChar w:fldCharType="separate"/>
      </w:r>
      <w:r w:rsidR="000D676C">
        <w:rPr>
          <w:rStyle w:val="CharLangas"/>
          <w:noProof/>
        </w:rPr>
        <w:t>110</w:t>
      </w:r>
      <w:r w:rsidR="005A500E" w:rsidRPr="00BC3ECA">
        <w:rPr>
          <w:rStyle w:val="CharLangas"/>
        </w:rPr>
        <w:fldChar w:fldCharType="end"/>
      </w:r>
      <w:r w:rsidR="00F52EDA" w:rsidRPr="00BC3ECA">
        <w:rPr>
          <w:rStyle w:val="CharLangas"/>
        </w:rPr>
        <w:t xml:space="preserve"> </w:t>
      </w:r>
      <w:r w:rsidRPr="00BC3ECA">
        <w:rPr>
          <w:rStyle w:val="CharLangas"/>
        </w:rPr>
        <w:t>psl.)</w:t>
      </w:r>
      <w:r w:rsidRPr="00BC3ECA">
        <w:t>.</w:t>
      </w:r>
    </w:p>
    <w:p w14:paraId="520D1000" w14:textId="2BEEFDA0" w:rsidR="00941085" w:rsidRPr="00BC3ECA" w:rsidRDefault="00941085" w:rsidP="00354566">
      <w:pPr>
        <w:pStyle w:val="AlnosNumbered"/>
      </w:pPr>
      <w:r w:rsidRPr="00BC3ECA">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44C277FD" wp14:editId="47EEB6FE">
            <wp:extent cx="137160" cy="160020"/>
            <wp:effectExtent l="0" t="0" r="0" b="0"/>
            <wp:docPr id="19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sidRPr="00BC3ECA">
        <w:t>.</w:t>
      </w:r>
    </w:p>
    <w:p w14:paraId="5A2BBC6C" w14:textId="77777777" w:rsidR="00941085" w:rsidRPr="00BC3ECA" w:rsidRDefault="00941085" w:rsidP="005B3A8E">
      <w:pPr>
        <w:pStyle w:val="BodyText"/>
      </w:pPr>
      <w:r w:rsidRPr="00BC3ECA">
        <w:t xml:space="preserve">Atsiveria langas </w:t>
      </w:r>
      <w:r w:rsidR="005A500E" w:rsidRPr="00BC3ECA">
        <w:rPr>
          <w:rStyle w:val="CharLangas"/>
        </w:rPr>
        <w:t>Archyvo fondai</w:t>
      </w:r>
      <w:r w:rsidRPr="00BC3ECA">
        <w:t>.</w:t>
      </w:r>
    </w:p>
    <w:p w14:paraId="5AE84EB4" w14:textId="77777777" w:rsidR="00941085" w:rsidRPr="00BC3ECA" w:rsidRDefault="00941085" w:rsidP="00354566">
      <w:pPr>
        <w:pStyle w:val="AlnosNumbered"/>
      </w:pPr>
      <w:r w:rsidRPr="00BC3ECA">
        <w:t xml:space="preserve">Peržiūrėkite ir redaguokite norimus archyvo </w:t>
      </w:r>
      <w:r w:rsidR="005A500E" w:rsidRPr="00BC3ECA">
        <w:t>fondo</w:t>
      </w:r>
      <w:r w:rsidRPr="00BC3ECA">
        <w:t xml:space="preserve"> duomenis.</w:t>
      </w:r>
    </w:p>
    <w:p w14:paraId="1D203692" w14:textId="7188D7B1" w:rsidR="00941085" w:rsidRPr="00BC3ECA" w:rsidRDefault="00941085"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7DA3715" w14:textId="77777777" w:rsidR="00941085" w:rsidRPr="00BC3ECA" w:rsidRDefault="00941085" w:rsidP="00941085">
      <w:pPr>
        <w:pStyle w:val="Heading3"/>
        <w:rPr>
          <w:noProof w:val="0"/>
        </w:rPr>
      </w:pPr>
      <w:bookmarkStart w:id="424" w:name="_Ref334521428"/>
      <w:bookmarkStart w:id="425" w:name="_Toc169621802"/>
      <w:r w:rsidRPr="00BC3ECA">
        <w:rPr>
          <w:noProof w:val="0"/>
        </w:rPr>
        <w:lastRenderedPageBreak/>
        <w:t xml:space="preserve">Šalinti archyvo </w:t>
      </w:r>
      <w:r w:rsidR="00AC7E37" w:rsidRPr="00BC3ECA">
        <w:rPr>
          <w:noProof w:val="0"/>
        </w:rPr>
        <w:t>fond</w:t>
      </w:r>
      <w:r w:rsidR="003C6683" w:rsidRPr="00BC3ECA">
        <w:rPr>
          <w:noProof w:val="0"/>
        </w:rPr>
        <w:t>ą</w:t>
      </w:r>
      <w:bookmarkEnd w:id="424"/>
      <w:bookmarkEnd w:id="425"/>
    </w:p>
    <w:p w14:paraId="09801BBD" w14:textId="77777777" w:rsidR="00941085" w:rsidRPr="00BC3ECA" w:rsidRDefault="00941085" w:rsidP="00941085">
      <w:pPr>
        <w:pStyle w:val="Alnostext"/>
        <w:keepNext/>
      </w:pPr>
      <w:r w:rsidRPr="00BC3ECA">
        <w:t xml:space="preserve">Paskirtis – </w:t>
      </w:r>
      <w:r w:rsidRPr="00BC3ECA">
        <w:rPr>
          <w:rFonts w:cs="Arial"/>
        </w:rPr>
        <w:t xml:space="preserve">pašalinti archyvo </w:t>
      </w:r>
      <w:r w:rsidR="00AC7E37" w:rsidRPr="00BC3ECA">
        <w:rPr>
          <w:rFonts w:cs="Arial"/>
        </w:rPr>
        <w:t>fond</w:t>
      </w:r>
      <w:r w:rsidR="003C6683" w:rsidRPr="00BC3ECA">
        <w:rPr>
          <w:rFonts w:cs="Arial"/>
        </w:rPr>
        <w:t>ą</w:t>
      </w:r>
      <w:r w:rsidRPr="00BC3ECA">
        <w:rPr>
          <w:rFonts w:cs="Arial"/>
        </w:rPr>
        <w:t xml:space="preserve"> iš sistemos</w:t>
      </w:r>
      <w:r w:rsidRPr="00BC3ECA">
        <w:t xml:space="preserve">. </w:t>
      </w:r>
    </w:p>
    <w:p w14:paraId="12B4E5EC" w14:textId="77777777" w:rsidR="00941085" w:rsidRPr="00BC3ECA" w:rsidRDefault="00941085" w:rsidP="00941085">
      <w:pPr>
        <w:pStyle w:val="HeadingB"/>
        <w:rPr>
          <w:noProof w:val="0"/>
        </w:rPr>
      </w:pPr>
      <w:r w:rsidRPr="00BC3ECA">
        <w:rPr>
          <w:noProof w:val="0"/>
        </w:rPr>
        <w:t>Kas gali atlikti</w:t>
      </w:r>
    </w:p>
    <w:p w14:paraId="40E5546B" w14:textId="77777777" w:rsidR="00941085" w:rsidRPr="00BC3ECA" w:rsidRDefault="00941085" w:rsidP="00941085">
      <w:pPr>
        <w:pStyle w:val="Alnostext"/>
        <w:keepNext/>
      </w:pPr>
      <w:r w:rsidRPr="00BC3ECA">
        <w:t xml:space="preserve">Šalinti </w:t>
      </w:r>
      <w:r w:rsidRPr="00BC3ECA">
        <w:rPr>
          <w:rFonts w:cs="Arial"/>
        </w:rPr>
        <w:t xml:space="preserve">archyvo </w:t>
      </w:r>
      <w:r w:rsidR="003C6683" w:rsidRPr="00BC3ECA">
        <w:rPr>
          <w:rFonts w:cs="Arial"/>
        </w:rPr>
        <w:t>fondą</w:t>
      </w:r>
      <w:r w:rsidRPr="00BC3ECA">
        <w:t xml:space="preserve"> gali:</w:t>
      </w:r>
    </w:p>
    <w:p w14:paraId="38E463DD" w14:textId="77777777" w:rsidR="00941085" w:rsidRPr="00BC3ECA" w:rsidRDefault="00941085" w:rsidP="00941085">
      <w:pPr>
        <w:pStyle w:val="AlnostextBuleted"/>
        <w:keepNext/>
      </w:pPr>
      <w:r w:rsidRPr="00BC3ECA">
        <w:rPr>
          <w:rFonts w:cs="Arial"/>
        </w:rPr>
        <w:t>Archyvaras</w:t>
      </w:r>
      <w:r w:rsidRPr="00BC3ECA">
        <w:t>;</w:t>
      </w:r>
    </w:p>
    <w:p w14:paraId="2CD7EAB4" w14:textId="77777777" w:rsidR="00941085" w:rsidRPr="00BC3ECA" w:rsidRDefault="00941085" w:rsidP="00941085">
      <w:pPr>
        <w:pStyle w:val="AlnostextBuleted"/>
        <w:keepNext/>
      </w:pPr>
      <w:r w:rsidRPr="00BC3ECA">
        <w:t>Naudotojas, kuriam suteiktos teisės peržiūrėti ir tvarkyti archyvo duomenis.</w:t>
      </w:r>
    </w:p>
    <w:p w14:paraId="7253D7ED" w14:textId="77777777" w:rsidR="00941085" w:rsidRPr="00BC3ECA" w:rsidRDefault="00941085" w:rsidP="00941085">
      <w:pPr>
        <w:pStyle w:val="HeadingB"/>
        <w:tabs>
          <w:tab w:val="left" w:pos="3093"/>
        </w:tabs>
        <w:rPr>
          <w:noProof w:val="0"/>
        </w:rPr>
      </w:pPr>
      <w:r w:rsidRPr="00BC3ECA">
        <w:rPr>
          <w:noProof w:val="0"/>
        </w:rPr>
        <w:t>Kaip atlikti</w:t>
      </w:r>
    </w:p>
    <w:p w14:paraId="158F8574" w14:textId="77777777" w:rsidR="00941085" w:rsidRPr="00BC3ECA" w:rsidRDefault="00941085" w:rsidP="00941085">
      <w:pPr>
        <w:pStyle w:val="Alnostext"/>
      </w:pPr>
      <w:r w:rsidRPr="00BC3ECA">
        <w:t xml:space="preserve">Norėdami </w:t>
      </w:r>
      <w:r w:rsidRPr="00BC3ECA">
        <w:rPr>
          <w:rFonts w:cs="Arial"/>
        </w:rPr>
        <w:t xml:space="preserve">pašalinti archyvo </w:t>
      </w:r>
      <w:r w:rsidR="003C6683" w:rsidRPr="00BC3ECA">
        <w:rPr>
          <w:rFonts w:cs="Arial"/>
        </w:rPr>
        <w:t>fondą</w:t>
      </w:r>
      <w:r w:rsidRPr="00BC3ECA">
        <w:rPr>
          <w:rFonts w:cs="Arial"/>
        </w:rPr>
        <w:t>, atlikite šiuos veiksmus:</w:t>
      </w:r>
    </w:p>
    <w:p w14:paraId="3DFF6B6A" w14:textId="77777777" w:rsidR="00941085" w:rsidRPr="00BC3ECA" w:rsidRDefault="00941085" w:rsidP="007171F7">
      <w:pPr>
        <w:pStyle w:val="AlnosNumbered"/>
        <w:keepNext/>
        <w:keepLines/>
        <w:numPr>
          <w:ilvl w:val="0"/>
          <w:numId w:val="94"/>
        </w:numPr>
      </w:pPr>
      <w:r w:rsidRPr="00BC3ECA">
        <w:t xml:space="preserve">Suraskite norimą </w:t>
      </w:r>
      <w:r w:rsidR="00AC7E37" w:rsidRPr="00BC3ECA">
        <w:rPr>
          <w:rFonts w:cs="Arial"/>
        </w:rPr>
        <w:t>archyvo fondą</w:t>
      </w:r>
      <w:r w:rsidRPr="00BC3ECA">
        <w:t>.</w:t>
      </w:r>
    </w:p>
    <w:p w14:paraId="0AC884CC" w14:textId="48A29E28" w:rsidR="00AC7E37" w:rsidRPr="00BC3ECA" w:rsidRDefault="00AC7E37"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_Ref334521209 \h  \* MERGEFORMAT </w:instrText>
      </w:r>
      <w:r w:rsidRPr="00BC3ECA">
        <w:rPr>
          <w:rStyle w:val="CharLangas"/>
        </w:rPr>
      </w:r>
      <w:r w:rsidRPr="00BC3ECA">
        <w:rPr>
          <w:rStyle w:val="CharLangas"/>
        </w:rPr>
        <w:fldChar w:fldCharType="separate"/>
      </w:r>
      <w:r w:rsidR="000D676C" w:rsidRPr="000D676C">
        <w:rPr>
          <w:rStyle w:val="CharLangas"/>
        </w:rPr>
        <w:t>Surasti archyvo fondo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_Ref334521209 \h </w:instrText>
      </w:r>
      <w:r w:rsidRPr="00BC3ECA">
        <w:rPr>
          <w:rStyle w:val="CharLangas"/>
        </w:rPr>
      </w:r>
      <w:r w:rsidRPr="00BC3ECA">
        <w:rPr>
          <w:rStyle w:val="CharLangas"/>
        </w:rPr>
        <w:fldChar w:fldCharType="separate"/>
      </w:r>
      <w:r w:rsidR="000D676C">
        <w:rPr>
          <w:rStyle w:val="CharLangas"/>
          <w:noProof/>
        </w:rPr>
        <w:t>110</w:t>
      </w:r>
      <w:r w:rsidRPr="00BC3ECA">
        <w:rPr>
          <w:rStyle w:val="CharLangas"/>
        </w:rPr>
        <w:fldChar w:fldCharType="end"/>
      </w:r>
      <w:r w:rsidR="00F52EDA" w:rsidRPr="00BC3ECA">
        <w:rPr>
          <w:rStyle w:val="CharLangas"/>
        </w:rPr>
        <w:t xml:space="preserve"> </w:t>
      </w:r>
      <w:r w:rsidRPr="00BC3ECA">
        <w:rPr>
          <w:rStyle w:val="CharLangas"/>
        </w:rPr>
        <w:t>psl.)</w:t>
      </w:r>
      <w:r w:rsidRPr="00BC3ECA">
        <w:t>.</w:t>
      </w:r>
    </w:p>
    <w:p w14:paraId="499B3DEE" w14:textId="06057BFF" w:rsidR="00941085" w:rsidRPr="00BC3ECA" w:rsidRDefault="00941085" w:rsidP="00941085">
      <w:pPr>
        <w:pStyle w:val="AlnosNumbered"/>
      </w:pPr>
      <w:r w:rsidRPr="00BC3ECA">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7381EB31" wp14:editId="70D3BCF8">
            <wp:extent cx="129540" cy="129540"/>
            <wp:effectExtent l="0" t="0" r="0" b="0"/>
            <wp:docPr id="20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p>
    <w:p w14:paraId="63A3B9A9" w14:textId="77777777" w:rsidR="00941085" w:rsidRPr="00BC3ECA" w:rsidRDefault="00941085" w:rsidP="005B3A8E">
      <w:pPr>
        <w:pStyle w:val="BodyText"/>
      </w:pPr>
      <w:r w:rsidRPr="00BC3ECA">
        <w:t xml:space="preserve">Atsiveria langas </w:t>
      </w:r>
      <w:r w:rsidR="00AC7E37" w:rsidRPr="00BC3ECA">
        <w:rPr>
          <w:rStyle w:val="CharLangas"/>
        </w:rPr>
        <w:t>Archyvo fondai</w:t>
      </w:r>
      <w:r w:rsidRPr="00BC3ECA">
        <w:t>.</w:t>
      </w:r>
    </w:p>
    <w:p w14:paraId="1B167F4F" w14:textId="77777777" w:rsidR="00941085" w:rsidRPr="00BC3ECA" w:rsidRDefault="00941085" w:rsidP="00941085">
      <w:pPr>
        <w:pStyle w:val="AlnosNumbered"/>
      </w:pPr>
      <w:r w:rsidRPr="00BC3ECA">
        <w:t>Peržiūrėkite duomenis.</w:t>
      </w:r>
    </w:p>
    <w:p w14:paraId="491EB74A" w14:textId="77777777" w:rsidR="00941085" w:rsidRPr="00BC3ECA" w:rsidRDefault="00941085" w:rsidP="00941085">
      <w:pPr>
        <w:pStyle w:val="AlnosNumbered"/>
      </w:pPr>
      <w:r w:rsidRPr="00BC3ECA">
        <w:t xml:space="preserve">Spauskite </w:t>
      </w:r>
      <w:r w:rsidRPr="00BC3ECA">
        <w:rPr>
          <w:rStyle w:val="CharLaukas"/>
        </w:rPr>
        <w:t>[Trinti]</w:t>
      </w:r>
      <w:r w:rsidRPr="00BC3ECA">
        <w:t>.</w:t>
      </w:r>
    </w:p>
    <w:p w14:paraId="3A6A7790" w14:textId="77777777" w:rsidR="008A0613" w:rsidRPr="00BC3ECA" w:rsidRDefault="00941085" w:rsidP="005B3A8E">
      <w:pPr>
        <w:pStyle w:val="BodyText"/>
      </w:pPr>
      <w:r w:rsidRPr="00BC3ECA">
        <w:t>Sistema pašalina duomenis iš sistemos.</w:t>
      </w:r>
    </w:p>
    <w:p w14:paraId="21799573" w14:textId="77777777" w:rsidR="00932C5C" w:rsidRPr="00BC3ECA" w:rsidRDefault="00932C5C" w:rsidP="00932C5C">
      <w:pPr>
        <w:pStyle w:val="Heading2"/>
      </w:pPr>
      <w:bookmarkStart w:id="426" w:name="_Ref334535080"/>
      <w:bookmarkStart w:id="427" w:name="_Toc169621803"/>
      <w:r w:rsidRPr="00BC3ECA">
        <w:t>Tvarkyti archyvo bylų duomenis</w:t>
      </w:r>
      <w:bookmarkEnd w:id="426"/>
      <w:bookmarkEnd w:id="427"/>
    </w:p>
    <w:p w14:paraId="506710DA" w14:textId="77777777" w:rsidR="00932C5C" w:rsidRPr="00BC3ECA" w:rsidRDefault="00932C5C" w:rsidP="00932C5C">
      <w:pPr>
        <w:pStyle w:val="Alnostext"/>
      </w:pPr>
      <w:r w:rsidRPr="00BC3ECA">
        <w:t xml:space="preserve">Sistemoje galite atlikti šiuos su </w:t>
      </w:r>
      <w:r w:rsidR="0049252C" w:rsidRPr="00BC3ECA">
        <w:t>archyvo bylos</w:t>
      </w:r>
      <w:r w:rsidRPr="00BC3ECA">
        <w:t xml:space="preserve"> duomenimis susijusius veiksmus:</w:t>
      </w:r>
    </w:p>
    <w:p w14:paraId="1CFE5E41" w14:textId="48A3E322" w:rsidR="0049252C" w:rsidRPr="00BC3ECA" w:rsidRDefault="0049252C" w:rsidP="00932C5C">
      <w:pPr>
        <w:pStyle w:val="AlnostextBuleted"/>
        <w:rPr>
          <w:i/>
        </w:rPr>
      </w:pPr>
      <w:r w:rsidRPr="00BC3ECA">
        <w:rPr>
          <w:i/>
        </w:rPr>
        <w:fldChar w:fldCharType="begin"/>
      </w:r>
      <w:r w:rsidRPr="00BC3ECA">
        <w:rPr>
          <w:i/>
        </w:rPr>
        <w:instrText xml:space="preserve"> REF _Ref334531719 \h </w:instrText>
      </w:r>
      <w:r w:rsidR="00354566" w:rsidRPr="00BC3ECA">
        <w:rPr>
          <w:i/>
        </w:rPr>
        <w:instrText xml:space="preserve"> \* MERGEFORMAT </w:instrText>
      </w:r>
      <w:r w:rsidRPr="00BC3ECA">
        <w:rPr>
          <w:i/>
        </w:rPr>
      </w:r>
      <w:r w:rsidRPr="00BC3ECA">
        <w:rPr>
          <w:i/>
        </w:rPr>
        <w:fldChar w:fldCharType="separate"/>
      </w:r>
      <w:r w:rsidR="000D676C" w:rsidRPr="000D676C">
        <w:rPr>
          <w:i/>
        </w:rPr>
        <w:t>Įvesti naujos archyvo bylos duomenis</w:t>
      </w:r>
      <w:r w:rsidRPr="00BC3ECA">
        <w:rPr>
          <w:i/>
        </w:rPr>
        <w:fldChar w:fldCharType="end"/>
      </w:r>
      <w:r w:rsidRPr="00BC3ECA">
        <w:rPr>
          <w:i/>
        </w:rPr>
        <w:t xml:space="preserve"> (</w:t>
      </w:r>
      <w:r w:rsidRPr="00BC3ECA">
        <w:rPr>
          <w:i/>
        </w:rPr>
        <w:fldChar w:fldCharType="begin"/>
      </w:r>
      <w:r w:rsidRPr="00BC3ECA">
        <w:rPr>
          <w:i/>
        </w:rPr>
        <w:instrText xml:space="preserve"> PAGEREF _Ref334531719 \h </w:instrText>
      </w:r>
      <w:r w:rsidRPr="00BC3ECA">
        <w:rPr>
          <w:i/>
        </w:rPr>
      </w:r>
      <w:r w:rsidRPr="00BC3ECA">
        <w:rPr>
          <w:i/>
        </w:rPr>
        <w:fldChar w:fldCharType="separate"/>
      </w:r>
      <w:r w:rsidR="000D676C">
        <w:rPr>
          <w:i/>
          <w:noProof/>
        </w:rPr>
        <w:t>112</w:t>
      </w:r>
      <w:r w:rsidRPr="00BC3ECA">
        <w:rPr>
          <w:i/>
        </w:rPr>
        <w:fldChar w:fldCharType="end"/>
      </w:r>
      <w:r w:rsidRPr="00BC3ECA">
        <w:rPr>
          <w:i/>
        </w:rPr>
        <w:t xml:space="preserve"> psl.)</w:t>
      </w:r>
    </w:p>
    <w:p w14:paraId="65729C08" w14:textId="60AE69D2" w:rsidR="0049252C" w:rsidRPr="00BC3ECA" w:rsidRDefault="0049252C" w:rsidP="00932C5C">
      <w:pPr>
        <w:pStyle w:val="AlnostextBuleted"/>
        <w:rPr>
          <w:i/>
        </w:rPr>
      </w:pPr>
      <w:r w:rsidRPr="00BC3ECA">
        <w:rPr>
          <w:i/>
        </w:rPr>
        <w:fldChar w:fldCharType="begin"/>
      </w:r>
      <w:r w:rsidRPr="00BC3ECA">
        <w:rPr>
          <w:i/>
        </w:rPr>
        <w:instrText xml:space="preserve"> REF _Ref334531114 \h </w:instrText>
      </w:r>
      <w:r w:rsidR="00354566" w:rsidRPr="00BC3ECA">
        <w:rPr>
          <w:i/>
        </w:rPr>
        <w:instrText xml:space="preserve"> \* MERGEFORMAT </w:instrText>
      </w:r>
      <w:r w:rsidRPr="00BC3ECA">
        <w:rPr>
          <w:i/>
        </w:rPr>
      </w:r>
      <w:r w:rsidRPr="00BC3ECA">
        <w:rPr>
          <w:i/>
        </w:rPr>
        <w:fldChar w:fldCharType="separate"/>
      </w:r>
      <w:r w:rsidR="000D676C" w:rsidRPr="000D676C">
        <w:rPr>
          <w:i/>
        </w:rPr>
        <w:t>Surasti archyvo bylos duomenis</w:t>
      </w:r>
      <w:r w:rsidRPr="00BC3ECA">
        <w:rPr>
          <w:i/>
        </w:rPr>
        <w:fldChar w:fldCharType="end"/>
      </w:r>
      <w:r w:rsidRPr="00BC3ECA">
        <w:rPr>
          <w:i/>
        </w:rPr>
        <w:t xml:space="preserve"> (</w:t>
      </w:r>
      <w:r w:rsidRPr="00BC3ECA">
        <w:rPr>
          <w:i/>
        </w:rPr>
        <w:fldChar w:fldCharType="begin"/>
      </w:r>
      <w:r w:rsidRPr="00BC3ECA">
        <w:rPr>
          <w:i/>
        </w:rPr>
        <w:instrText xml:space="preserve"> PAGEREF _Ref334531114 \h </w:instrText>
      </w:r>
      <w:r w:rsidRPr="00BC3ECA">
        <w:rPr>
          <w:i/>
        </w:rPr>
      </w:r>
      <w:r w:rsidRPr="00BC3ECA">
        <w:rPr>
          <w:i/>
        </w:rPr>
        <w:fldChar w:fldCharType="separate"/>
      </w:r>
      <w:r w:rsidR="000D676C">
        <w:rPr>
          <w:i/>
          <w:noProof/>
        </w:rPr>
        <w:t>113</w:t>
      </w:r>
      <w:r w:rsidRPr="00BC3ECA">
        <w:rPr>
          <w:i/>
        </w:rPr>
        <w:fldChar w:fldCharType="end"/>
      </w:r>
      <w:r w:rsidRPr="00BC3ECA">
        <w:rPr>
          <w:rFonts w:cs="Arial"/>
          <w:i/>
        </w:rPr>
        <w:t xml:space="preserve"> </w:t>
      </w:r>
      <w:r w:rsidRPr="00BC3ECA">
        <w:rPr>
          <w:i/>
        </w:rPr>
        <w:t>psl.)</w:t>
      </w:r>
    </w:p>
    <w:p w14:paraId="78D8D67D" w14:textId="70B9EB43" w:rsidR="00EA7B83" w:rsidRPr="00BC3ECA" w:rsidRDefault="00EA7B83" w:rsidP="00932C5C">
      <w:pPr>
        <w:pStyle w:val="AlnostextBuleted"/>
        <w:rPr>
          <w:i/>
        </w:rPr>
      </w:pPr>
      <w:r w:rsidRPr="00BC3ECA">
        <w:rPr>
          <w:i/>
        </w:rPr>
        <w:fldChar w:fldCharType="begin"/>
      </w:r>
      <w:r w:rsidRPr="00BC3ECA">
        <w:rPr>
          <w:i/>
        </w:rPr>
        <w:instrText xml:space="preserve"> REF _Ref341188549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archyvo bylos duomenis</w:t>
      </w:r>
      <w:r w:rsidRPr="00BC3ECA">
        <w:rPr>
          <w:i/>
        </w:rPr>
        <w:fldChar w:fldCharType="end"/>
      </w:r>
      <w:r w:rsidRPr="00BC3ECA">
        <w:rPr>
          <w:i/>
        </w:rPr>
        <w:t xml:space="preserve"> (</w:t>
      </w:r>
      <w:r w:rsidRPr="00BC3ECA">
        <w:rPr>
          <w:i/>
        </w:rPr>
        <w:fldChar w:fldCharType="begin"/>
      </w:r>
      <w:r w:rsidRPr="00BC3ECA">
        <w:rPr>
          <w:i/>
        </w:rPr>
        <w:instrText xml:space="preserve"> PAGEREF _Ref341188549 \h </w:instrText>
      </w:r>
      <w:r w:rsidRPr="00BC3ECA">
        <w:rPr>
          <w:i/>
        </w:rPr>
      </w:r>
      <w:r w:rsidRPr="00BC3ECA">
        <w:rPr>
          <w:i/>
        </w:rPr>
        <w:fldChar w:fldCharType="separate"/>
      </w:r>
      <w:r w:rsidR="000D676C">
        <w:rPr>
          <w:i/>
          <w:noProof/>
        </w:rPr>
        <w:t>114</w:t>
      </w:r>
      <w:r w:rsidRPr="00BC3ECA">
        <w:rPr>
          <w:i/>
        </w:rPr>
        <w:fldChar w:fldCharType="end"/>
      </w:r>
      <w:r w:rsidRPr="00BC3ECA">
        <w:rPr>
          <w:i/>
        </w:rPr>
        <w:t xml:space="preserve"> psl.)</w:t>
      </w:r>
    </w:p>
    <w:p w14:paraId="31A975B8" w14:textId="093C72CC" w:rsidR="0049252C" w:rsidRPr="00BC3ECA" w:rsidRDefault="0049252C" w:rsidP="00932C5C">
      <w:pPr>
        <w:pStyle w:val="AlnostextBuleted"/>
        <w:rPr>
          <w:i/>
        </w:rPr>
      </w:pPr>
      <w:r w:rsidRPr="00BC3ECA">
        <w:rPr>
          <w:i/>
        </w:rPr>
        <w:fldChar w:fldCharType="begin"/>
      </w:r>
      <w:r w:rsidRPr="00BC3ECA">
        <w:rPr>
          <w:i/>
        </w:rPr>
        <w:instrText xml:space="preserve"> REF _Ref334531729 \h </w:instrText>
      </w:r>
      <w:r w:rsidR="00354566" w:rsidRPr="00BC3ECA">
        <w:rPr>
          <w:i/>
        </w:rPr>
        <w:instrText xml:space="preserve"> \* MERGEFORMAT </w:instrText>
      </w:r>
      <w:r w:rsidRPr="00BC3ECA">
        <w:rPr>
          <w:i/>
        </w:rPr>
      </w:r>
      <w:r w:rsidRPr="00BC3ECA">
        <w:rPr>
          <w:i/>
        </w:rPr>
        <w:fldChar w:fldCharType="separate"/>
      </w:r>
      <w:r w:rsidR="000D676C" w:rsidRPr="000D676C">
        <w:rPr>
          <w:i/>
        </w:rPr>
        <w:t>Keisti archyvo bylos duomenis</w:t>
      </w:r>
      <w:r w:rsidRPr="00BC3ECA">
        <w:rPr>
          <w:i/>
        </w:rPr>
        <w:fldChar w:fldCharType="end"/>
      </w:r>
      <w:r w:rsidRPr="00BC3ECA">
        <w:rPr>
          <w:i/>
        </w:rPr>
        <w:t xml:space="preserve"> (</w:t>
      </w:r>
      <w:r w:rsidRPr="00BC3ECA">
        <w:rPr>
          <w:i/>
        </w:rPr>
        <w:fldChar w:fldCharType="begin"/>
      </w:r>
      <w:r w:rsidRPr="00BC3ECA">
        <w:rPr>
          <w:i/>
        </w:rPr>
        <w:instrText xml:space="preserve"> PAGEREF _Ref334531729 \h </w:instrText>
      </w:r>
      <w:r w:rsidRPr="00BC3ECA">
        <w:rPr>
          <w:i/>
        </w:rPr>
      </w:r>
      <w:r w:rsidRPr="00BC3ECA">
        <w:rPr>
          <w:i/>
        </w:rPr>
        <w:fldChar w:fldCharType="separate"/>
      </w:r>
      <w:r w:rsidR="000D676C">
        <w:rPr>
          <w:i/>
          <w:noProof/>
        </w:rPr>
        <w:t>115</w:t>
      </w:r>
      <w:r w:rsidRPr="00BC3ECA">
        <w:rPr>
          <w:i/>
        </w:rPr>
        <w:fldChar w:fldCharType="end"/>
      </w:r>
      <w:r w:rsidRPr="00BC3ECA">
        <w:rPr>
          <w:rFonts w:cs="Arial"/>
          <w:i/>
        </w:rPr>
        <w:t xml:space="preserve"> </w:t>
      </w:r>
      <w:r w:rsidRPr="00BC3ECA">
        <w:rPr>
          <w:i/>
        </w:rPr>
        <w:t>psl.)</w:t>
      </w:r>
    </w:p>
    <w:p w14:paraId="4D15D482" w14:textId="4E128436" w:rsidR="00932C5C" w:rsidRPr="00BC3ECA" w:rsidRDefault="0049252C" w:rsidP="00932C5C">
      <w:pPr>
        <w:pStyle w:val="AlnostextBuleted"/>
        <w:rPr>
          <w:i/>
        </w:rPr>
      </w:pPr>
      <w:r w:rsidRPr="00BC3ECA">
        <w:rPr>
          <w:i/>
        </w:rPr>
        <w:fldChar w:fldCharType="begin"/>
      </w:r>
      <w:r w:rsidRPr="00BC3ECA">
        <w:rPr>
          <w:i/>
        </w:rPr>
        <w:instrText xml:space="preserve"> REF _Ref334531734 \h </w:instrText>
      </w:r>
      <w:r w:rsidR="00354566" w:rsidRPr="00BC3ECA">
        <w:rPr>
          <w:i/>
        </w:rPr>
        <w:instrText xml:space="preserve"> \* MERGEFORMAT </w:instrText>
      </w:r>
      <w:r w:rsidRPr="00BC3ECA">
        <w:rPr>
          <w:i/>
        </w:rPr>
      </w:r>
      <w:r w:rsidRPr="00BC3ECA">
        <w:rPr>
          <w:i/>
        </w:rPr>
        <w:fldChar w:fldCharType="separate"/>
      </w:r>
      <w:r w:rsidR="000D676C" w:rsidRPr="000D676C">
        <w:rPr>
          <w:i/>
        </w:rPr>
        <w:t>Šalinti archyvo bylą</w:t>
      </w:r>
      <w:r w:rsidRPr="00BC3ECA">
        <w:rPr>
          <w:i/>
        </w:rPr>
        <w:fldChar w:fldCharType="end"/>
      </w:r>
      <w:r w:rsidRPr="00BC3ECA">
        <w:rPr>
          <w:i/>
        </w:rPr>
        <w:t xml:space="preserve"> (</w:t>
      </w:r>
      <w:r w:rsidRPr="00BC3ECA">
        <w:rPr>
          <w:i/>
        </w:rPr>
        <w:fldChar w:fldCharType="begin"/>
      </w:r>
      <w:r w:rsidRPr="00BC3ECA">
        <w:rPr>
          <w:i/>
        </w:rPr>
        <w:instrText xml:space="preserve"> PAGEREF _Ref334531734 \h </w:instrText>
      </w:r>
      <w:r w:rsidRPr="00BC3ECA">
        <w:rPr>
          <w:i/>
        </w:rPr>
      </w:r>
      <w:r w:rsidRPr="00BC3ECA">
        <w:rPr>
          <w:i/>
        </w:rPr>
        <w:fldChar w:fldCharType="separate"/>
      </w:r>
      <w:r w:rsidR="000D676C">
        <w:rPr>
          <w:i/>
          <w:noProof/>
        </w:rPr>
        <w:t>116</w:t>
      </w:r>
      <w:r w:rsidRPr="00BC3ECA">
        <w:rPr>
          <w:i/>
        </w:rPr>
        <w:fldChar w:fldCharType="end"/>
      </w:r>
      <w:r w:rsidRPr="00BC3ECA">
        <w:rPr>
          <w:rFonts w:cs="Arial"/>
          <w:i/>
        </w:rPr>
        <w:t xml:space="preserve"> </w:t>
      </w:r>
      <w:r w:rsidRPr="00BC3ECA">
        <w:rPr>
          <w:i/>
        </w:rPr>
        <w:t>psl.)</w:t>
      </w:r>
    </w:p>
    <w:p w14:paraId="59864FB3" w14:textId="77777777" w:rsidR="00932C5C" w:rsidRPr="00BC3ECA" w:rsidRDefault="00932C5C" w:rsidP="00932C5C">
      <w:pPr>
        <w:pStyle w:val="Heading3"/>
        <w:rPr>
          <w:noProof w:val="0"/>
        </w:rPr>
      </w:pPr>
      <w:bookmarkStart w:id="428" w:name="_Ref334531719"/>
      <w:bookmarkStart w:id="429" w:name="_Toc169621804"/>
      <w:r w:rsidRPr="00BC3ECA">
        <w:rPr>
          <w:noProof w:val="0"/>
        </w:rPr>
        <w:t>Įvesti naujos archyvo bylos duomenis</w:t>
      </w:r>
      <w:bookmarkEnd w:id="428"/>
      <w:bookmarkEnd w:id="429"/>
    </w:p>
    <w:p w14:paraId="10AC6304" w14:textId="77777777" w:rsidR="00932C5C" w:rsidRPr="00BC3ECA" w:rsidRDefault="00932C5C" w:rsidP="00932C5C">
      <w:pPr>
        <w:pStyle w:val="Alnostext"/>
        <w:keepNext/>
      </w:pPr>
      <w:r w:rsidRPr="00BC3ECA">
        <w:t xml:space="preserve">Paskirtis – įvesti </w:t>
      </w:r>
      <w:r w:rsidRPr="00BC3ECA">
        <w:rPr>
          <w:rFonts w:cs="Arial"/>
        </w:rPr>
        <w:t>naujo</w:t>
      </w:r>
      <w:r w:rsidR="004049BB" w:rsidRPr="00BC3ECA">
        <w:rPr>
          <w:rFonts w:cs="Arial"/>
        </w:rPr>
        <w:t>s</w:t>
      </w:r>
      <w:r w:rsidRPr="00BC3ECA">
        <w:rPr>
          <w:rFonts w:cs="Arial"/>
        </w:rPr>
        <w:t xml:space="preserve"> archyvo </w:t>
      </w:r>
      <w:r w:rsidR="004049BB" w:rsidRPr="00BC3ECA">
        <w:rPr>
          <w:rFonts w:cs="Arial"/>
        </w:rPr>
        <w:t>bylos</w:t>
      </w:r>
      <w:r w:rsidRPr="00BC3ECA">
        <w:rPr>
          <w:rFonts w:cs="Arial"/>
        </w:rPr>
        <w:t xml:space="preserve"> duomenis sistemoje</w:t>
      </w:r>
      <w:r w:rsidRPr="00BC3ECA">
        <w:t xml:space="preserve">. </w:t>
      </w:r>
    </w:p>
    <w:p w14:paraId="405F53E4" w14:textId="77777777" w:rsidR="00932C5C" w:rsidRPr="00BC3ECA" w:rsidRDefault="00932C5C" w:rsidP="00932C5C">
      <w:pPr>
        <w:pStyle w:val="HeadingB"/>
        <w:rPr>
          <w:noProof w:val="0"/>
        </w:rPr>
      </w:pPr>
      <w:r w:rsidRPr="00BC3ECA">
        <w:rPr>
          <w:noProof w:val="0"/>
        </w:rPr>
        <w:t>Kas gali atlikti</w:t>
      </w:r>
    </w:p>
    <w:p w14:paraId="24221797" w14:textId="77777777" w:rsidR="00932C5C" w:rsidRPr="00BC3ECA" w:rsidRDefault="00932C5C" w:rsidP="00932C5C">
      <w:pPr>
        <w:pStyle w:val="Alnostext"/>
        <w:keepNext/>
      </w:pPr>
      <w:r w:rsidRPr="00BC3ECA">
        <w:t xml:space="preserve">Įvesti </w:t>
      </w:r>
      <w:r w:rsidRPr="00BC3ECA">
        <w:rPr>
          <w:rFonts w:cs="Arial"/>
        </w:rPr>
        <w:t>naujo</w:t>
      </w:r>
      <w:r w:rsidR="004049BB" w:rsidRPr="00BC3ECA">
        <w:rPr>
          <w:rFonts w:cs="Arial"/>
        </w:rPr>
        <w:t>s</w:t>
      </w:r>
      <w:r w:rsidRPr="00BC3ECA">
        <w:rPr>
          <w:rFonts w:cs="Arial"/>
        </w:rPr>
        <w:t xml:space="preserve"> archyvo </w:t>
      </w:r>
      <w:r w:rsidR="004049BB" w:rsidRPr="00BC3ECA">
        <w:rPr>
          <w:rFonts w:cs="Arial"/>
        </w:rPr>
        <w:t>bylos</w:t>
      </w:r>
      <w:r w:rsidRPr="00BC3ECA">
        <w:rPr>
          <w:rFonts w:cs="Arial"/>
        </w:rPr>
        <w:t xml:space="preserve"> duomenis </w:t>
      </w:r>
      <w:r w:rsidRPr="00BC3ECA">
        <w:t>į sistemą gali:</w:t>
      </w:r>
    </w:p>
    <w:p w14:paraId="4AEFB374" w14:textId="77777777" w:rsidR="00932C5C" w:rsidRPr="00BC3ECA" w:rsidRDefault="00932C5C" w:rsidP="00932C5C">
      <w:pPr>
        <w:pStyle w:val="AlnostextBuleted"/>
        <w:keepNext/>
      </w:pPr>
      <w:r w:rsidRPr="00BC3ECA">
        <w:rPr>
          <w:rFonts w:cs="Arial"/>
        </w:rPr>
        <w:t>Archyvaras;</w:t>
      </w:r>
    </w:p>
    <w:p w14:paraId="68C43A70" w14:textId="77777777" w:rsidR="00932C5C" w:rsidRPr="00BC3ECA" w:rsidRDefault="00932C5C" w:rsidP="00932C5C">
      <w:pPr>
        <w:pStyle w:val="AlnostextBuleted"/>
      </w:pPr>
      <w:r w:rsidRPr="00BC3ECA">
        <w:t>Naudotojas, kuriam suteikta teisė tvarkyti archyvo duomenis.</w:t>
      </w:r>
    </w:p>
    <w:p w14:paraId="4B02B799" w14:textId="77777777" w:rsidR="00932C5C" w:rsidRPr="00BC3ECA" w:rsidRDefault="00932C5C" w:rsidP="00932C5C">
      <w:pPr>
        <w:pStyle w:val="HeadingB"/>
        <w:rPr>
          <w:noProof w:val="0"/>
        </w:rPr>
      </w:pPr>
      <w:r w:rsidRPr="00BC3ECA">
        <w:rPr>
          <w:noProof w:val="0"/>
        </w:rPr>
        <w:t>Kaip atlikti</w:t>
      </w:r>
    </w:p>
    <w:p w14:paraId="424A4B6A" w14:textId="77777777" w:rsidR="00932C5C" w:rsidRPr="00BC3ECA" w:rsidRDefault="00932C5C" w:rsidP="00932C5C">
      <w:pPr>
        <w:pStyle w:val="Alnostext"/>
      </w:pPr>
      <w:r w:rsidRPr="00BC3ECA">
        <w:t xml:space="preserve">Norėdami įvesti </w:t>
      </w:r>
      <w:r w:rsidR="004049BB" w:rsidRPr="00BC3ECA">
        <w:rPr>
          <w:rFonts w:cs="Arial"/>
        </w:rPr>
        <w:t>naują</w:t>
      </w:r>
      <w:r w:rsidRPr="00BC3ECA">
        <w:rPr>
          <w:rFonts w:cs="Arial"/>
        </w:rPr>
        <w:t xml:space="preserve"> archyvo </w:t>
      </w:r>
      <w:r w:rsidR="004049BB" w:rsidRPr="00BC3ECA">
        <w:rPr>
          <w:rFonts w:cs="Arial"/>
        </w:rPr>
        <w:t>bylą</w:t>
      </w:r>
      <w:r w:rsidRPr="00BC3ECA">
        <w:t>, atlikite šiuos veiksmus:</w:t>
      </w:r>
    </w:p>
    <w:p w14:paraId="373BEB63" w14:textId="77777777" w:rsidR="00932C5C" w:rsidRPr="00BC3ECA" w:rsidRDefault="00932C5C" w:rsidP="007171F7">
      <w:pPr>
        <w:pStyle w:val="AlnosNumbered"/>
        <w:numPr>
          <w:ilvl w:val="0"/>
          <w:numId w:val="95"/>
        </w:numPr>
      </w:pPr>
      <w:r w:rsidRPr="00BC3ECA">
        <w:t xml:space="preserve">Iš meniu pasirinkite </w:t>
      </w:r>
      <w:r w:rsidRPr="00BC3ECA">
        <w:rPr>
          <w:rStyle w:val="CharMeniu"/>
        </w:rPr>
        <w:t>Archyvas -&gt; Bylos</w:t>
      </w:r>
      <w:r w:rsidRPr="00BC3ECA">
        <w:t>.</w:t>
      </w:r>
    </w:p>
    <w:p w14:paraId="10C2128E" w14:textId="77777777" w:rsidR="00932C5C" w:rsidRPr="00BC3ECA" w:rsidRDefault="00932C5C" w:rsidP="005B3A8E">
      <w:pPr>
        <w:pStyle w:val="BodyText"/>
      </w:pPr>
      <w:r w:rsidRPr="00BC3ECA">
        <w:t xml:space="preserve">Atsiveria langas </w:t>
      </w:r>
      <w:r w:rsidRPr="00BC3ECA">
        <w:rPr>
          <w:rStyle w:val="CharLangas"/>
        </w:rPr>
        <w:t>Archyvo bylos</w:t>
      </w:r>
      <w:r w:rsidRPr="00BC3ECA">
        <w:t>.</w:t>
      </w:r>
    </w:p>
    <w:p w14:paraId="004E800C" w14:textId="77777777" w:rsidR="00932C5C" w:rsidRPr="00BC3ECA" w:rsidRDefault="00932C5C" w:rsidP="00354566">
      <w:pPr>
        <w:pStyle w:val="AlnosNumbered"/>
        <w:rPr>
          <w:rStyle w:val="AlnostextChar"/>
        </w:rPr>
      </w:pPr>
      <w:r w:rsidRPr="00BC3ECA">
        <w:t xml:space="preserve">Spauskite </w:t>
      </w:r>
      <w:r w:rsidRPr="00BC3ECA">
        <w:rPr>
          <w:rStyle w:val="CharLaukas"/>
        </w:rPr>
        <w:t>[Naujas]</w:t>
      </w:r>
      <w:r w:rsidRPr="00BC3ECA">
        <w:rPr>
          <w:rStyle w:val="AlnostextChar"/>
        </w:rPr>
        <w:t>.</w:t>
      </w:r>
    </w:p>
    <w:p w14:paraId="5E92F126" w14:textId="77777777" w:rsidR="00932C5C" w:rsidRPr="00BC3ECA" w:rsidRDefault="00932C5C" w:rsidP="005B3A8E">
      <w:pPr>
        <w:pStyle w:val="BodyText"/>
      </w:pPr>
      <w:r w:rsidRPr="00BC3ECA">
        <w:t xml:space="preserve">Atsiveria langas </w:t>
      </w:r>
      <w:r w:rsidR="00544930" w:rsidRPr="00BC3ECA">
        <w:t>bylos</w:t>
      </w:r>
      <w:r w:rsidRPr="00BC3ECA">
        <w:t xml:space="preserve"> duomenims įvesti. </w:t>
      </w:r>
    </w:p>
    <w:p w14:paraId="463A1FC3" w14:textId="3F4AA70E" w:rsidR="00932C5C" w:rsidRPr="00BC3ECA" w:rsidRDefault="00D67AE7" w:rsidP="005B3A8E">
      <w:pPr>
        <w:pStyle w:val="Picture"/>
      </w:pPr>
      <w:r w:rsidRPr="00BC3ECA">
        <w:rPr>
          <w:noProof/>
        </w:rPr>
        <w:lastRenderedPageBreak/>
        <w:drawing>
          <wp:inline distT="0" distB="0" distL="0" distR="0" wp14:anchorId="2DF79768" wp14:editId="02C826ED">
            <wp:extent cx="5850890" cy="3350895"/>
            <wp:effectExtent l="19050" t="19050" r="16510" b="209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rchyvo bylos2.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850890" cy="3350895"/>
                    </a:xfrm>
                    <a:prstGeom prst="rect">
                      <a:avLst/>
                    </a:prstGeom>
                    <a:ln w="3175">
                      <a:solidFill>
                        <a:schemeClr val="tx1"/>
                      </a:solidFill>
                    </a:ln>
                  </pic:spPr>
                </pic:pic>
              </a:graphicData>
            </a:graphic>
          </wp:inline>
        </w:drawing>
      </w:r>
    </w:p>
    <w:p w14:paraId="3EE165B7" w14:textId="77777777" w:rsidR="00161D68" w:rsidRPr="00BC3ECA" w:rsidRDefault="00161D68" w:rsidP="00667BE8">
      <w:pPr>
        <w:pStyle w:val="Captionpicture"/>
      </w:pPr>
      <w:r w:rsidRPr="00BC3ECA">
        <w:t>Archyvo bylos duomenų langas</w:t>
      </w:r>
    </w:p>
    <w:p w14:paraId="6807EA34" w14:textId="77777777" w:rsidR="00932C5C" w:rsidRPr="00BC3ECA" w:rsidRDefault="00932C5C" w:rsidP="00354566">
      <w:pPr>
        <w:pStyle w:val="AlnosNumbered"/>
      </w:pPr>
      <w:r w:rsidRPr="00BC3ECA">
        <w:t xml:space="preserve">Užpildykite duomenis apie archyvo </w:t>
      </w:r>
      <w:r w:rsidR="00544930" w:rsidRPr="00BC3ECA">
        <w:t>bylą</w:t>
      </w:r>
      <w:r w:rsidRPr="00BC3ECA">
        <w:t>.</w:t>
      </w:r>
    </w:p>
    <w:p w14:paraId="5C454706" w14:textId="6129B06D" w:rsidR="003C3906" w:rsidRPr="00BC3ECA" w:rsidRDefault="003C3906" w:rsidP="003C3906">
      <w:pPr>
        <w:pStyle w:val="AlnosNumbered"/>
        <w:numPr>
          <w:ilvl w:val="0"/>
          <w:numId w:val="0"/>
        </w:numPr>
        <w:ind w:left="794"/>
      </w:pPr>
      <w:r w:rsidRPr="00BC3ECA">
        <w:t xml:space="preserve">Kaip pildyti duomenis, rasite skyrelyje </w:t>
      </w:r>
      <w:r w:rsidRPr="00BC3ECA">
        <w:rPr>
          <w:i/>
        </w:rPr>
        <w:fldChar w:fldCharType="begin"/>
      </w:r>
      <w:r w:rsidRPr="00BC3ECA">
        <w:rPr>
          <w:i/>
        </w:rPr>
        <w:instrText xml:space="preserve"> REF _Ref306891146 \h  \* MERGEFORMAT </w:instrText>
      </w:r>
      <w:r w:rsidRPr="00BC3ECA">
        <w:rPr>
          <w:i/>
        </w:rPr>
      </w:r>
      <w:r w:rsidRPr="00BC3ECA">
        <w:rPr>
          <w:i/>
        </w:rPr>
        <w:fldChar w:fldCharType="separate"/>
      </w:r>
      <w:r w:rsidR="000D676C" w:rsidRPr="000D676C">
        <w:rPr>
          <w:i/>
        </w:rPr>
        <w:t>Duomenų pildymo taisyklės</w:t>
      </w:r>
      <w:r w:rsidRPr="00BC3ECA">
        <w:rPr>
          <w:i/>
        </w:rPr>
        <w:fldChar w:fldCharType="end"/>
      </w:r>
      <w:r w:rsidRPr="00BC3ECA">
        <w:rPr>
          <w:i/>
        </w:rPr>
        <w:t xml:space="preserve"> (</w:t>
      </w:r>
      <w:r w:rsidRPr="00BC3ECA">
        <w:rPr>
          <w:i/>
        </w:rPr>
        <w:fldChar w:fldCharType="begin"/>
      </w:r>
      <w:r w:rsidRPr="00BC3ECA">
        <w:rPr>
          <w:i/>
        </w:rPr>
        <w:instrText xml:space="preserve"> PAGEREF _Ref306891146 \h </w:instrText>
      </w:r>
      <w:r w:rsidRPr="00BC3ECA">
        <w:rPr>
          <w:i/>
        </w:rPr>
      </w:r>
      <w:r w:rsidRPr="00BC3ECA">
        <w:rPr>
          <w:i/>
        </w:rPr>
        <w:fldChar w:fldCharType="separate"/>
      </w:r>
      <w:r w:rsidR="000D676C">
        <w:rPr>
          <w:i/>
          <w:noProof/>
        </w:rPr>
        <w:t>11</w:t>
      </w:r>
      <w:r w:rsidRPr="00BC3ECA">
        <w:rPr>
          <w:i/>
        </w:rPr>
        <w:fldChar w:fldCharType="end"/>
      </w:r>
      <w:r w:rsidRPr="00BC3ECA">
        <w:rPr>
          <w:i/>
        </w:rPr>
        <w:t xml:space="preserve"> psl.)</w:t>
      </w:r>
    </w:p>
    <w:p w14:paraId="12B0CD19" w14:textId="77777777" w:rsidR="00932C5C" w:rsidRPr="00BC3ECA" w:rsidRDefault="00932C5C" w:rsidP="00354566">
      <w:pPr>
        <w:pStyle w:val="AlnosNumbered"/>
        <w:rPr>
          <w:rStyle w:val="AlnostextChar"/>
        </w:rPr>
      </w:pPr>
      <w:r w:rsidRPr="00BC3ECA">
        <w:t xml:space="preserve">Spauskite </w:t>
      </w:r>
      <w:r w:rsidRPr="00BC3ECA">
        <w:rPr>
          <w:rStyle w:val="CharLaukas"/>
        </w:rPr>
        <w:t>[Išsaugoti]</w:t>
      </w:r>
      <w:r w:rsidRPr="00BC3ECA">
        <w:rPr>
          <w:rStyle w:val="AlnostextChar"/>
        </w:rPr>
        <w:t>.</w:t>
      </w:r>
    </w:p>
    <w:p w14:paraId="23B8E365" w14:textId="77777777" w:rsidR="00932C5C" w:rsidRPr="00BC3ECA" w:rsidRDefault="00932C5C" w:rsidP="005B3A8E">
      <w:pPr>
        <w:pStyle w:val="BodyText"/>
      </w:pPr>
      <w:r w:rsidRPr="00BC3ECA">
        <w:t>Sistema patikrina, ar duomenys korektiški ir išsaugoja.</w:t>
      </w:r>
    </w:p>
    <w:p w14:paraId="06F84CB9" w14:textId="77777777" w:rsidR="00932C5C" w:rsidRPr="00BC3ECA" w:rsidRDefault="00932C5C" w:rsidP="00932C5C">
      <w:pPr>
        <w:pStyle w:val="Heading3"/>
        <w:rPr>
          <w:noProof w:val="0"/>
        </w:rPr>
      </w:pPr>
      <w:bookmarkStart w:id="430" w:name="_Ref334531114"/>
      <w:bookmarkStart w:id="431" w:name="_Toc169621805"/>
      <w:r w:rsidRPr="00BC3ECA">
        <w:rPr>
          <w:noProof w:val="0"/>
        </w:rPr>
        <w:t xml:space="preserve">Surasti archyvo </w:t>
      </w:r>
      <w:r w:rsidR="00544930" w:rsidRPr="00BC3ECA">
        <w:rPr>
          <w:noProof w:val="0"/>
        </w:rPr>
        <w:t>bylos</w:t>
      </w:r>
      <w:r w:rsidRPr="00BC3ECA">
        <w:rPr>
          <w:noProof w:val="0"/>
        </w:rPr>
        <w:t xml:space="preserve"> duomenis</w:t>
      </w:r>
      <w:bookmarkEnd w:id="430"/>
      <w:bookmarkEnd w:id="431"/>
    </w:p>
    <w:p w14:paraId="7EA3FD11" w14:textId="77777777" w:rsidR="00932C5C" w:rsidRPr="00BC3ECA" w:rsidRDefault="00932C5C" w:rsidP="00932C5C">
      <w:pPr>
        <w:pStyle w:val="Alnostext"/>
      </w:pPr>
      <w:r w:rsidRPr="00BC3ECA">
        <w:t xml:space="preserve">Paskirtis – </w:t>
      </w:r>
      <w:r w:rsidRPr="00BC3ECA">
        <w:rPr>
          <w:rFonts w:cs="Arial"/>
        </w:rPr>
        <w:t xml:space="preserve">surasti archyvo </w:t>
      </w:r>
      <w:r w:rsidR="0001295A" w:rsidRPr="00BC3ECA">
        <w:rPr>
          <w:rFonts w:cs="Arial"/>
        </w:rPr>
        <w:t>bylos</w:t>
      </w:r>
      <w:r w:rsidRPr="00BC3ECA">
        <w:rPr>
          <w:rFonts w:cs="Arial"/>
        </w:rPr>
        <w:t xml:space="preserve"> duomenis sistemoje</w:t>
      </w:r>
      <w:r w:rsidRPr="00BC3ECA">
        <w:t xml:space="preserve">. </w:t>
      </w:r>
    </w:p>
    <w:p w14:paraId="7430674A" w14:textId="77777777" w:rsidR="00932C5C" w:rsidRPr="00BC3ECA" w:rsidRDefault="00932C5C" w:rsidP="00932C5C">
      <w:pPr>
        <w:pStyle w:val="HeadingB"/>
        <w:keepNext w:val="0"/>
        <w:rPr>
          <w:noProof w:val="0"/>
        </w:rPr>
      </w:pPr>
      <w:r w:rsidRPr="00BC3ECA">
        <w:rPr>
          <w:noProof w:val="0"/>
        </w:rPr>
        <w:t>Kas gali atlikti</w:t>
      </w:r>
    </w:p>
    <w:p w14:paraId="7FF7744B" w14:textId="77777777" w:rsidR="00932C5C" w:rsidRPr="00BC3ECA" w:rsidRDefault="00932C5C" w:rsidP="00932C5C">
      <w:pPr>
        <w:pStyle w:val="Alnostext"/>
      </w:pPr>
      <w:r w:rsidRPr="00BC3ECA">
        <w:t xml:space="preserve">Surasti archyvo </w:t>
      </w:r>
      <w:r w:rsidR="0001295A" w:rsidRPr="00BC3ECA">
        <w:rPr>
          <w:rFonts w:cs="Arial"/>
        </w:rPr>
        <w:t xml:space="preserve">bylos </w:t>
      </w:r>
      <w:r w:rsidRPr="00BC3ECA">
        <w:t>duomenis sistemoje gali:</w:t>
      </w:r>
    </w:p>
    <w:p w14:paraId="53356F89" w14:textId="77777777" w:rsidR="00932C5C" w:rsidRPr="00BC3ECA" w:rsidRDefault="00932C5C" w:rsidP="00932C5C">
      <w:pPr>
        <w:pStyle w:val="AlnostextBuleted"/>
      </w:pPr>
      <w:r w:rsidRPr="00BC3ECA">
        <w:rPr>
          <w:rFonts w:cs="Arial"/>
        </w:rPr>
        <w:t>Archyvaras</w:t>
      </w:r>
      <w:r w:rsidR="004049BB" w:rsidRPr="00BC3ECA">
        <w:rPr>
          <w:rFonts w:cs="Arial"/>
        </w:rPr>
        <w:t>;</w:t>
      </w:r>
    </w:p>
    <w:p w14:paraId="4404B236" w14:textId="77777777" w:rsidR="00932C5C" w:rsidRPr="00BC3ECA" w:rsidRDefault="00932C5C" w:rsidP="00932C5C">
      <w:pPr>
        <w:pStyle w:val="AlnostextBuleted"/>
      </w:pPr>
      <w:r w:rsidRPr="00BC3ECA">
        <w:t>Naudotojas, kuriam suteiktos teisės peržiūrėti ir tvarkyti archyvo duomenis.</w:t>
      </w:r>
    </w:p>
    <w:p w14:paraId="03359A7C" w14:textId="77777777" w:rsidR="00932C5C" w:rsidRPr="00BC3ECA" w:rsidRDefault="00932C5C" w:rsidP="00932C5C">
      <w:pPr>
        <w:pStyle w:val="HeadingB"/>
        <w:rPr>
          <w:noProof w:val="0"/>
        </w:rPr>
      </w:pPr>
      <w:r w:rsidRPr="00BC3ECA">
        <w:rPr>
          <w:noProof w:val="0"/>
        </w:rPr>
        <w:t>Kaip atlikti</w:t>
      </w:r>
    </w:p>
    <w:p w14:paraId="3A744ADC" w14:textId="77777777" w:rsidR="00932C5C" w:rsidRPr="00BC3ECA" w:rsidRDefault="00932C5C" w:rsidP="00932C5C">
      <w:pPr>
        <w:pStyle w:val="Alnostext"/>
        <w:keepNext/>
      </w:pPr>
      <w:r w:rsidRPr="00BC3ECA">
        <w:t xml:space="preserve">Norėdami </w:t>
      </w:r>
      <w:r w:rsidRPr="00BC3ECA">
        <w:rPr>
          <w:rFonts w:cs="Arial"/>
        </w:rPr>
        <w:t xml:space="preserve">surasti archyvo </w:t>
      </w:r>
      <w:r w:rsidR="0001295A" w:rsidRPr="00BC3ECA">
        <w:rPr>
          <w:rFonts w:cs="Arial"/>
        </w:rPr>
        <w:t xml:space="preserve">bylos </w:t>
      </w:r>
      <w:r w:rsidRPr="00BC3ECA">
        <w:rPr>
          <w:rFonts w:cs="Arial"/>
        </w:rPr>
        <w:t>duomenis</w:t>
      </w:r>
      <w:r w:rsidR="004049BB" w:rsidRPr="00BC3ECA">
        <w:rPr>
          <w:rFonts w:cs="Arial"/>
        </w:rPr>
        <w:t>,</w:t>
      </w:r>
      <w:r w:rsidRPr="00BC3ECA">
        <w:rPr>
          <w:rFonts w:cs="Arial"/>
        </w:rPr>
        <w:t xml:space="preserve"> </w:t>
      </w:r>
      <w:r w:rsidRPr="00BC3ECA">
        <w:t>atlikite šiuos veiksmus:</w:t>
      </w:r>
    </w:p>
    <w:p w14:paraId="1A689C2A" w14:textId="77777777" w:rsidR="00932C5C" w:rsidRPr="00BC3ECA" w:rsidRDefault="00932C5C" w:rsidP="007171F7">
      <w:pPr>
        <w:pStyle w:val="AlnosNumbered"/>
        <w:numPr>
          <w:ilvl w:val="0"/>
          <w:numId w:val="96"/>
        </w:numPr>
      </w:pPr>
      <w:r w:rsidRPr="00BC3ECA">
        <w:t xml:space="preserve">Iš meniu pasirinkite </w:t>
      </w:r>
      <w:r w:rsidRPr="00BC3ECA">
        <w:rPr>
          <w:rStyle w:val="CharMeniu"/>
        </w:rPr>
        <w:t xml:space="preserve">Archyvas -&gt; </w:t>
      </w:r>
      <w:r w:rsidR="0001295A" w:rsidRPr="00BC3ECA">
        <w:rPr>
          <w:rStyle w:val="CharMeniu"/>
        </w:rPr>
        <w:t>Bylos</w:t>
      </w:r>
      <w:r w:rsidRPr="00BC3ECA">
        <w:t>.</w:t>
      </w:r>
    </w:p>
    <w:p w14:paraId="3A3BB141" w14:textId="77777777" w:rsidR="00932C5C" w:rsidRPr="00BC3ECA" w:rsidRDefault="00932C5C" w:rsidP="005B3A8E">
      <w:pPr>
        <w:pStyle w:val="BodyText"/>
      </w:pPr>
      <w:r w:rsidRPr="00BC3ECA">
        <w:t xml:space="preserve">Atsiveria langas </w:t>
      </w:r>
      <w:r w:rsidRPr="00BC3ECA">
        <w:rPr>
          <w:rStyle w:val="CharLangas"/>
        </w:rPr>
        <w:t xml:space="preserve">Archyvo </w:t>
      </w:r>
      <w:r w:rsidR="0001295A" w:rsidRPr="00BC3ECA">
        <w:rPr>
          <w:rStyle w:val="CharLangas"/>
        </w:rPr>
        <w:t>bylos</w:t>
      </w:r>
      <w:r w:rsidRPr="00BC3ECA">
        <w:t>.</w:t>
      </w:r>
    </w:p>
    <w:p w14:paraId="1F0BD4B8" w14:textId="082D1F48" w:rsidR="00932C5C" w:rsidRPr="00BC3ECA" w:rsidRDefault="00D33D8D" w:rsidP="005B3A8E">
      <w:pPr>
        <w:pStyle w:val="Picture"/>
      </w:pPr>
      <w:r w:rsidRPr="00BC3ECA">
        <w:rPr>
          <w:noProof/>
        </w:rPr>
        <w:lastRenderedPageBreak/>
        <w:drawing>
          <wp:inline distT="0" distB="0" distL="0" distR="0" wp14:anchorId="4615D204" wp14:editId="76541172">
            <wp:extent cx="5850890" cy="2398395"/>
            <wp:effectExtent l="19050" t="19050" r="16510" b="209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chyvo bylos.png"/>
                    <pic:cNvPicPr/>
                  </pic:nvPicPr>
                  <pic:blipFill>
                    <a:blip r:embed="rId213">
                      <a:extLst>
                        <a:ext uri="{28A0092B-C50C-407E-A947-70E740481C1C}">
                          <a14:useLocalDpi xmlns:a14="http://schemas.microsoft.com/office/drawing/2010/main" val="0"/>
                        </a:ext>
                      </a:extLst>
                    </a:blip>
                    <a:stretch>
                      <a:fillRect/>
                    </a:stretch>
                  </pic:blipFill>
                  <pic:spPr>
                    <a:xfrm>
                      <a:off x="0" y="0"/>
                      <a:ext cx="5850890" cy="2398395"/>
                    </a:xfrm>
                    <a:prstGeom prst="rect">
                      <a:avLst/>
                    </a:prstGeom>
                    <a:ln w="3175">
                      <a:solidFill>
                        <a:schemeClr val="tx1"/>
                      </a:solidFill>
                    </a:ln>
                  </pic:spPr>
                </pic:pic>
              </a:graphicData>
            </a:graphic>
          </wp:inline>
        </w:drawing>
      </w:r>
    </w:p>
    <w:p w14:paraId="23EC62F9" w14:textId="77777777" w:rsidR="00932C5C" w:rsidRPr="00BC3ECA" w:rsidRDefault="00932C5C" w:rsidP="00932C5C">
      <w:pPr>
        <w:pStyle w:val="AlnosNumbered"/>
      </w:pPr>
      <w:r w:rsidRPr="00BC3ECA">
        <w:t xml:space="preserve">Nurodykite žinomus archyvo </w:t>
      </w:r>
      <w:r w:rsidR="0001295A" w:rsidRPr="00BC3ECA">
        <w:rPr>
          <w:rFonts w:cs="Arial"/>
        </w:rPr>
        <w:t xml:space="preserve">bylos </w:t>
      </w:r>
      <w:r w:rsidR="00C255A1" w:rsidRPr="00BC3ECA">
        <w:rPr>
          <w:rFonts w:cs="Arial"/>
        </w:rPr>
        <w:t xml:space="preserve">paieškos </w:t>
      </w:r>
      <w:r w:rsidRPr="00BC3ECA">
        <w:t>kriterijus.</w:t>
      </w:r>
    </w:p>
    <w:p w14:paraId="74DD9585" w14:textId="2E6F757C" w:rsidR="002B5819" w:rsidRPr="00BC3ECA" w:rsidRDefault="002B5819" w:rsidP="0097284F">
      <w:pPr>
        <w:pStyle w:val="AlnosNumbered"/>
        <w:numPr>
          <w:ilvl w:val="0"/>
          <w:numId w:val="0"/>
        </w:numPr>
        <w:ind w:left="794"/>
      </w:pPr>
      <w:r w:rsidRPr="00BC3ECA">
        <w:t xml:space="preserve">Jei paspausite mygtuką </w:t>
      </w:r>
      <w:r w:rsidRPr="00BC3ECA">
        <w:rPr>
          <w:b/>
        </w:rPr>
        <w:t xml:space="preserve">[Išvalyti] </w:t>
      </w:r>
      <w:r w:rsidRPr="00BC3ECA">
        <w:t xml:space="preserve">visi prieš tai įvesti paieškos kriterijai bus išvalyti, galėsite </w:t>
      </w:r>
      <w:r w:rsidR="0097284F" w:rsidRPr="00BC3ECA">
        <w:t>pasirinkti</w:t>
      </w:r>
      <w:r w:rsidRPr="00BC3ECA">
        <w:t xml:space="preserve"> naujus paieškos kriterijus.</w:t>
      </w:r>
    </w:p>
    <w:p w14:paraId="3E9DB2EA" w14:textId="77777777" w:rsidR="00932C5C" w:rsidRPr="00BC3ECA" w:rsidRDefault="00932C5C" w:rsidP="00CD3BDF">
      <w:pPr>
        <w:pStyle w:val="AlnosNumbered"/>
      </w:pPr>
      <w:r w:rsidRPr="00BC3ECA">
        <w:t xml:space="preserve">Spauskite </w:t>
      </w:r>
      <w:r w:rsidRPr="00BC3ECA">
        <w:rPr>
          <w:rStyle w:val="CharLaukas"/>
        </w:rPr>
        <w:t>[Ieškoti]</w:t>
      </w:r>
      <w:r w:rsidRPr="00BC3ECA">
        <w:t>.</w:t>
      </w:r>
    </w:p>
    <w:p w14:paraId="42E58749" w14:textId="77777777" w:rsidR="00932C5C" w:rsidRPr="00BC3ECA" w:rsidRDefault="00932C5C" w:rsidP="005B3A8E">
      <w:pPr>
        <w:pStyle w:val="BodyText"/>
      </w:pPr>
      <w:r w:rsidRPr="00BC3ECA">
        <w:t>Sistema pateikia paieškos kriterijus atitinkančių įrašų sąrašą.</w:t>
      </w:r>
    </w:p>
    <w:p w14:paraId="7A83D1E9" w14:textId="77777777" w:rsidR="00932C5C" w:rsidRPr="00BC3ECA" w:rsidRDefault="00932C5C" w:rsidP="00CD3BDF">
      <w:pPr>
        <w:pStyle w:val="AlnosNumbered"/>
      </w:pPr>
      <w:r w:rsidRPr="00BC3ECA">
        <w:t>Toliau, priklausomai nuo Jums suteiktų teisių, galite atlikti šiuos veiksmus:</w:t>
      </w:r>
    </w:p>
    <w:p w14:paraId="2E18C20B" w14:textId="3A9FBD52" w:rsidR="0046497B" w:rsidRPr="00BC3ECA" w:rsidRDefault="0046497B" w:rsidP="00CD3BDF">
      <w:pPr>
        <w:pStyle w:val="buletedafternumber"/>
        <w:rPr>
          <w:i/>
        </w:rPr>
      </w:pPr>
      <w:r w:rsidRPr="00BC3ECA">
        <w:rPr>
          <w:i/>
        </w:rPr>
        <w:fldChar w:fldCharType="begin"/>
      </w:r>
      <w:r w:rsidRPr="00BC3ECA">
        <w:rPr>
          <w:i/>
        </w:rPr>
        <w:instrText xml:space="preserve"> REF _Ref341188549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archyvo bylos duomenis</w:t>
      </w:r>
      <w:r w:rsidRPr="00BC3ECA">
        <w:rPr>
          <w:i/>
        </w:rPr>
        <w:fldChar w:fldCharType="end"/>
      </w:r>
      <w:r w:rsidRPr="00BC3ECA">
        <w:rPr>
          <w:i/>
        </w:rPr>
        <w:t xml:space="preserve"> (</w:t>
      </w:r>
      <w:r w:rsidRPr="00BC3ECA">
        <w:rPr>
          <w:i/>
        </w:rPr>
        <w:fldChar w:fldCharType="begin"/>
      </w:r>
      <w:r w:rsidRPr="00BC3ECA">
        <w:rPr>
          <w:i/>
        </w:rPr>
        <w:instrText xml:space="preserve"> PAGEREF _Ref341188549 \h </w:instrText>
      </w:r>
      <w:r w:rsidRPr="00BC3ECA">
        <w:rPr>
          <w:i/>
        </w:rPr>
      </w:r>
      <w:r w:rsidRPr="00BC3ECA">
        <w:rPr>
          <w:i/>
        </w:rPr>
        <w:fldChar w:fldCharType="separate"/>
      </w:r>
      <w:r w:rsidR="000D676C">
        <w:rPr>
          <w:i/>
          <w:noProof/>
        </w:rPr>
        <w:t>114</w:t>
      </w:r>
      <w:r w:rsidRPr="00BC3ECA">
        <w:rPr>
          <w:i/>
        </w:rPr>
        <w:fldChar w:fldCharType="end"/>
      </w:r>
      <w:r w:rsidRPr="00BC3ECA">
        <w:rPr>
          <w:i/>
        </w:rPr>
        <w:t xml:space="preserve"> psl.)</w:t>
      </w:r>
    </w:p>
    <w:p w14:paraId="06D8F724" w14:textId="065E1651" w:rsidR="00533839" w:rsidRPr="00BC3ECA" w:rsidRDefault="00533839" w:rsidP="00CD3BDF">
      <w:pPr>
        <w:pStyle w:val="buletedafternumber"/>
        <w:rPr>
          <w:i/>
        </w:rPr>
      </w:pPr>
      <w:r w:rsidRPr="00BC3ECA">
        <w:rPr>
          <w:i/>
        </w:rPr>
        <w:fldChar w:fldCharType="begin"/>
      </w:r>
      <w:r w:rsidRPr="00BC3ECA">
        <w:rPr>
          <w:i/>
        </w:rPr>
        <w:instrText xml:space="preserve"> REF _Ref334531729 \h  \* MERGEFORMAT </w:instrText>
      </w:r>
      <w:r w:rsidRPr="00BC3ECA">
        <w:rPr>
          <w:i/>
        </w:rPr>
      </w:r>
      <w:r w:rsidRPr="00BC3ECA">
        <w:rPr>
          <w:i/>
        </w:rPr>
        <w:fldChar w:fldCharType="separate"/>
      </w:r>
      <w:r w:rsidR="000D676C" w:rsidRPr="000D676C">
        <w:rPr>
          <w:i/>
        </w:rPr>
        <w:t xml:space="preserve">Keisti archyvo </w:t>
      </w:r>
      <w:r w:rsidR="000D676C" w:rsidRPr="000D676C">
        <w:rPr>
          <w:rFonts w:cs="Arial"/>
          <w:i/>
        </w:rPr>
        <w:t xml:space="preserve">bylos </w:t>
      </w:r>
      <w:r w:rsidR="000D676C" w:rsidRPr="000D676C">
        <w:rPr>
          <w:i/>
        </w:rPr>
        <w:t>duomenis</w:t>
      </w:r>
      <w:r w:rsidRPr="00BC3ECA">
        <w:rPr>
          <w:i/>
        </w:rPr>
        <w:fldChar w:fldCharType="end"/>
      </w:r>
      <w:r w:rsidRPr="00BC3ECA">
        <w:rPr>
          <w:i/>
        </w:rPr>
        <w:t xml:space="preserve"> (</w:t>
      </w:r>
      <w:r w:rsidRPr="00BC3ECA">
        <w:rPr>
          <w:i/>
        </w:rPr>
        <w:fldChar w:fldCharType="begin"/>
      </w:r>
      <w:r w:rsidRPr="00BC3ECA">
        <w:rPr>
          <w:i/>
        </w:rPr>
        <w:instrText xml:space="preserve"> PAGEREF _Ref334531729 \h </w:instrText>
      </w:r>
      <w:r w:rsidRPr="00BC3ECA">
        <w:rPr>
          <w:i/>
        </w:rPr>
      </w:r>
      <w:r w:rsidRPr="00BC3ECA">
        <w:rPr>
          <w:i/>
        </w:rPr>
        <w:fldChar w:fldCharType="separate"/>
      </w:r>
      <w:r w:rsidR="000D676C">
        <w:rPr>
          <w:i/>
          <w:noProof/>
        </w:rPr>
        <w:t>115</w:t>
      </w:r>
      <w:r w:rsidRPr="00BC3ECA">
        <w:rPr>
          <w:i/>
        </w:rPr>
        <w:fldChar w:fldCharType="end"/>
      </w:r>
      <w:r w:rsidRPr="00BC3ECA">
        <w:rPr>
          <w:rFonts w:cs="Arial"/>
          <w:i/>
        </w:rPr>
        <w:t xml:space="preserve"> </w:t>
      </w:r>
      <w:r w:rsidRPr="00BC3ECA">
        <w:rPr>
          <w:i/>
        </w:rPr>
        <w:t>psl.)</w:t>
      </w:r>
    </w:p>
    <w:p w14:paraId="4C8DDD12" w14:textId="3434FE63" w:rsidR="00932C5C" w:rsidRPr="00BC3ECA" w:rsidRDefault="00533839" w:rsidP="00CD3BDF">
      <w:pPr>
        <w:pStyle w:val="buletedafternumber"/>
        <w:rPr>
          <w:i/>
        </w:rPr>
      </w:pPr>
      <w:r w:rsidRPr="00BC3ECA">
        <w:rPr>
          <w:i/>
        </w:rPr>
        <w:fldChar w:fldCharType="begin"/>
      </w:r>
      <w:r w:rsidRPr="00BC3ECA">
        <w:rPr>
          <w:i/>
        </w:rPr>
        <w:instrText xml:space="preserve"> REF _Ref334531734 \h  \* MERGEFORMAT </w:instrText>
      </w:r>
      <w:r w:rsidRPr="00BC3ECA">
        <w:rPr>
          <w:i/>
        </w:rPr>
      </w:r>
      <w:r w:rsidRPr="00BC3ECA">
        <w:rPr>
          <w:i/>
        </w:rPr>
        <w:fldChar w:fldCharType="separate"/>
      </w:r>
      <w:r w:rsidR="000D676C" w:rsidRPr="000D676C">
        <w:rPr>
          <w:i/>
        </w:rPr>
        <w:t>Šalinti archyvo bylą</w:t>
      </w:r>
      <w:r w:rsidRPr="00BC3ECA">
        <w:rPr>
          <w:i/>
        </w:rPr>
        <w:fldChar w:fldCharType="end"/>
      </w:r>
      <w:r w:rsidRPr="00BC3ECA">
        <w:rPr>
          <w:i/>
        </w:rPr>
        <w:t xml:space="preserve"> (</w:t>
      </w:r>
      <w:r w:rsidRPr="00BC3ECA">
        <w:rPr>
          <w:i/>
        </w:rPr>
        <w:fldChar w:fldCharType="begin"/>
      </w:r>
      <w:r w:rsidRPr="00BC3ECA">
        <w:rPr>
          <w:i/>
        </w:rPr>
        <w:instrText xml:space="preserve"> PAGEREF _Ref334531734 \h </w:instrText>
      </w:r>
      <w:r w:rsidRPr="00BC3ECA">
        <w:rPr>
          <w:i/>
        </w:rPr>
      </w:r>
      <w:r w:rsidRPr="00BC3ECA">
        <w:rPr>
          <w:i/>
        </w:rPr>
        <w:fldChar w:fldCharType="separate"/>
      </w:r>
      <w:r w:rsidR="000D676C">
        <w:rPr>
          <w:i/>
          <w:noProof/>
        </w:rPr>
        <w:t>116</w:t>
      </w:r>
      <w:r w:rsidRPr="00BC3ECA">
        <w:rPr>
          <w:i/>
        </w:rPr>
        <w:fldChar w:fldCharType="end"/>
      </w:r>
      <w:r w:rsidRPr="00BC3ECA">
        <w:rPr>
          <w:rFonts w:cs="Arial"/>
          <w:i/>
        </w:rPr>
        <w:t xml:space="preserve"> </w:t>
      </w:r>
      <w:r w:rsidRPr="00BC3ECA">
        <w:rPr>
          <w:i/>
        </w:rPr>
        <w:t>psl.)</w:t>
      </w:r>
    </w:p>
    <w:p w14:paraId="7966CFD5" w14:textId="77777777" w:rsidR="00166586" w:rsidRPr="00BC3ECA" w:rsidRDefault="00166586" w:rsidP="00166586">
      <w:pPr>
        <w:pStyle w:val="Heading3"/>
        <w:rPr>
          <w:noProof w:val="0"/>
        </w:rPr>
      </w:pPr>
      <w:bookmarkStart w:id="432" w:name="_Ref341188549"/>
      <w:bookmarkStart w:id="433" w:name="_Toc169621806"/>
      <w:r w:rsidRPr="00BC3ECA">
        <w:rPr>
          <w:noProof w:val="0"/>
        </w:rPr>
        <w:t>Peržiūrėti archyvo bylos duomenis</w:t>
      </w:r>
      <w:bookmarkEnd w:id="432"/>
      <w:bookmarkEnd w:id="433"/>
    </w:p>
    <w:p w14:paraId="7840057A" w14:textId="77777777" w:rsidR="00166586" w:rsidRPr="00BC3ECA" w:rsidRDefault="00166586" w:rsidP="00166586">
      <w:pPr>
        <w:pStyle w:val="Alnostext"/>
        <w:keepNext/>
      </w:pPr>
      <w:r w:rsidRPr="00BC3ECA">
        <w:t xml:space="preserve">Paskirtis – </w:t>
      </w:r>
      <w:r w:rsidRPr="00BC3ECA">
        <w:rPr>
          <w:rFonts w:cs="Arial"/>
        </w:rPr>
        <w:t xml:space="preserve">peržiūrėti archyvo </w:t>
      </w:r>
      <w:r w:rsidR="00CB5087" w:rsidRPr="00BC3ECA">
        <w:rPr>
          <w:rFonts w:cs="Arial"/>
        </w:rPr>
        <w:t>bylos</w:t>
      </w:r>
      <w:r w:rsidRPr="00BC3ECA">
        <w:rPr>
          <w:rFonts w:cs="Arial"/>
        </w:rPr>
        <w:t xml:space="preserve"> duomenis sistemoje</w:t>
      </w:r>
      <w:r w:rsidRPr="00BC3ECA">
        <w:t xml:space="preserve">. </w:t>
      </w:r>
    </w:p>
    <w:p w14:paraId="4B1F1720" w14:textId="77777777" w:rsidR="00166586" w:rsidRPr="00BC3ECA" w:rsidRDefault="00166586" w:rsidP="00166586">
      <w:pPr>
        <w:pStyle w:val="HeadingB"/>
        <w:rPr>
          <w:noProof w:val="0"/>
        </w:rPr>
      </w:pPr>
      <w:r w:rsidRPr="00BC3ECA">
        <w:rPr>
          <w:noProof w:val="0"/>
        </w:rPr>
        <w:t>Kas gali atlikti</w:t>
      </w:r>
    </w:p>
    <w:p w14:paraId="02C6FF92" w14:textId="77777777" w:rsidR="00166586" w:rsidRPr="00BC3ECA" w:rsidRDefault="00166586" w:rsidP="00166586">
      <w:pPr>
        <w:pStyle w:val="Alnostext"/>
        <w:keepNext/>
      </w:pPr>
      <w:r w:rsidRPr="00BC3ECA">
        <w:t xml:space="preserve">Peržiūrėti </w:t>
      </w:r>
      <w:r w:rsidRPr="00BC3ECA">
        <w:rPr>
          <w:rFonts w:cs="Arial"/>
        </w:rPr>
        <w:t xml:space="preserve">archyvo vertybės </w:t>
      </w:r>
      <w:r w:rsidRPr="00BC3ECA">
        <w:t>duomenis gali:</w:t>
      </w:r>
    </w:p>
    <w:p w14:paraId="27472875" w14:textId="77777777" w:rsidR="00166586" w:rsidRPr="00BC3ECA" w:rsidRDefault="00166586" w:rsidP="00166586">
      <w:pPr>
        <w:pStyle w:val="AlnostextBuleted"/>
      </w:pPr>
      <w:r w:rsidRPr="00BC3ECA">
        <w:rPr>
          <w:rFonts w:cs="Arial"/>
        </w:rPr>
        <w:t>Archyvaras</w:t>
      </w:r>
      <w:r w:rsidRPr="00BC3ECA">
        <w:t>;</w:t>
      </w:r>
    </w:p>
    <w:p w14:paraId="6FE7CE9F" w14:textId="77777777" w:rsidR="00166586" w:rsidRPr="00BC3ECA" w:rsidRDefault="00166586" w:rsidP="00166586">
      <w:pPr>
        <w:pStyle w:val="AlnostextBuleted"/>
      </w:pPr>
      <w:r w:rsidRPr="00BC3ECA">
        <w:t>Naudotojas, kuriam suteiktos teisės peržiūrėti ir tvarkyti archyvo duomenis.</w:t>
      </w:r>
    </w:p>
    <w:p w14:paraId="2AEE8A7F" w14:textId="77777777" w:rsidR="00166586" w:rsidRPr="00BC3ECA" w:rsidRDefault="00166586" w:rsidP="00166586">
      <w:pPr>
        <w:pStyle w:val="HeadingB"/>
        <w:tabs>
          <w:tab w:val="left" w:pos="3093"/>
        </w:tabs>
        <w:rPr>
          <w:noProof w:val="0"/>
        </w:rPr>
      </w:pPr>
      <w:r w:rsidRPr="00BC3ECA">
        <w:rPr>
          <w:noProof w:val="0"/>
        </w:rPr>
        <w:t>Kaip atlikti</w:t>
      </w:r>
    </w:p>
    <w:p w14:paraId="1C43F0CC" w14:textId="77777777" w:rsidR="00166586" w:rsidRPr="00BC3ECA" w:rsidRDefault="00166586" w:rsidP="00166586">
      <w:pPr>
        <w:pStyle w:val="Alnostext"/>
      </w:pPr>
      <w:r w:rsidRPr="00BC3ECA">
        <w:t xml:space="preserve">Norėdami </w:t>
      </w:r>
      <w:r w:rsidRPr="00BC3ECA">
        <w:rPr>
          <w:rFonts w:cs="Arial"/>
        </w:rPr>
        <w:t xml:space="preserve">peržiūrėti archyvo </w:t>
      </w:r>
      <w:r w:rsidR="0046497B" w:rsidRPr="00BC3ECA">
        <w:rPr>
          <w:rFonts w:cs="Arial"/>
        </w:rPr>
        <w:t>bylos</w:t>
      </w:r>
      <w:r w:rsidRPr="00BC3ECA">
        <w:rPr>
          <w:rFonts w:cs="Arial"/>
        </w:rPr>
        <w:t xml:space="preserve"> duomenis, atlikite šiuos veiksmus:</w:t>
      </w:r>
    </w:p>
    <w:p w14:paraId="75798099" w14:textId="77777777" w:rsidR="00166586" w:rsidRPr="00BC3ECA" w:rsidRDefault="00166586" w:rsidP="00DB10CD">
      <w:pPr>
        <w:pStyle w:val="AlnosNumbered"/>
        <w:keepNext/>
        <w:keepLines/>
        <w:numPr>
          <w:ilvl w:val="0"/>
          <w:numId w:val="145"/>
        </w:numPr>
      </w:pPr>
      <w:r w:rsidRPr="00BC3ECA">
        <w:t xml:space="preserve">Suraskite norimą </w:t>
      </w:r>
      <w:r w:rsidRPr="00BC3ECA">
        <w:rPr>
          <w:rFonts w:cs="Arial"/>
        </w:rPr>
        <w:t xml:space="preserve">archyvo </w:t>
      </w:r>
      <w:r w:rsidR="006F7FC9" w:rsidRPr="00BC3ECA">
        <w:rPr>
          <w:rFonts w:cs="Arial"/>
        </w:rPr>
        <w:t>bylą</w:t>
      </w:r>
      <w:r w:rsidRPr="00BC3ECA">
        <w:t>.</w:t>
      </w:r>
    </w:p>
    <w:p w14:paraId="51475A27" w14:textId="18B90D03" w:rsidR="00166586" w:rsidRPr="00BC3ECA" w:rsidRDefault="00166586" w:rsidP="005B3A8E">
      <w:pPr>
        <w:pStyle w:val="BodyText"/>
      </w:pPr>
      <w:r w:rsidRPr="00BC3ECA">
        <w:t xml:space="preserve">Kaip atlikti skaitykite skyrelyje </w:t>
      </w:r>
      <w:r w:rsidR="006F7FC9" w:rsidRPr="00BC3ECA">
        <w:rPr>
          <w:rStyle w:val="CharLangas"/>
        </w:rPr>
        <w:fldChar w:fldCharType="begin"/>
      </w:r>
      <w:r w:rsidR="006F7FC9" w:rsidRPr="00BC3ECA">
        <w:rPr>
          <w:rStyle w:val="CharLangas"/>
        </w:rPr>
        <w:instrText xml:space="preserve"> REF _Ref334531114 \h  \* MERGEFORMAT </w:instrText>
      </w:r>
      <w:r w:rsidR="006F7FC9" w:rsidRPr="00BC3ECA">
        <w:rPr>
          <w:rStyle w:val="CharLangas"/>
        </w:rPr>
      </w:r>
      <w:r w:rsidR="006F7FC9" w:rsidRPr="00BC3ECA">
        <w:rPr>
          <w:rStyle w:val="CharLangas"/>
        </w:rPr>
        <w:fldChar w:fldCharType="separate"/>
      </w:r>
      <w:r w:rsidR="000D676C" w:rsidRPr="000D676C">
        <w:rPr>
          <w:rStyle w:val="CharLangas"/>
        </w:rPr>
        <w:t>Surasti archyvo bylos duomenis</w:t>
      </w:r>
      <w:r w:rsidR="006F7FC9" w:rsidRPr="00BC3ECA">
        <w:rPr>
          <w:rStyle w:val="CharLangas"/>
        </w:rPr>
        <w:fldChar w:fldCharType="end"/>
      </w:r>
      <w:r w:rsidR="006F7FC9" w:rsidRPr="00BC3ECA">
        <w:rPr>
          <w:rStyle w:val="CharLangas"/>
        </w:rPr>
        <w:t xml:space="preserve"> (</w:t>
      </w:r>
      <w:r w:rsidR="006F7FC9" w:rsidRPr="00BC3ECA">
        <w:rPr>
          <w:rStyle w:val="CharLangas"/>
        </w:rPr>
        <w:fldChar w:fldCharType="begin"/>
      </w:r>
      <w:r w:rsidR="006F7FC9" w:rsidRPr="00BC3ECA">
        <w:rPr>
          <w:rStyle w:val="CharLangas"/>
        </w:rPr>
        <w:instrText xml:space="preserve"> PAGEREF _Ref334531114 \h </w:instrText>
      </w:r>
      <w:r w:rsidR="006F7FC9" w:rsidRPr="00BC3ECA">
        <w:rPr>
          <w:rStyle w:val="CharLangas"/>
        </w:rPr>
      </w:r>
      <w:r w:rsidR="006F7FC9" w:rsidRPr="00BC3ECA">
        <w:rPr>
          <w:rStyle w:val="CharLangas"/>
        </w:rPr>
        <w:fldChar w:fldCharType="separate"/>
      </w:r>
      <w:r w:rsidR="000D676C">
        <w:rPr>
          <w:rStyle w:val="CharLangas"/>
          <w:noProof/>
        </w:rPr>
        <w:t>113</w:t>
      </w:r>
      <w:r w:rsidR="006F7FC9" w:rsidRPr="00BC3ECA">
        <w:rPr>
          <w:rStyle w:val="CharLangas"/>
        </w:rPr>
        <w:fldChar w:fldCharType="end"/>
      </w:r>
      <w:r w:rsidR="006F7FC9" w:rsidRPr="00BC3ECA">
        <w:rPr>
          <w:rStyle w:val="CharLangas"/>
        </w:rPr>
        <w:t xml:space="preserve"> </w:t>
      </w:r>
      <w:r w:rsidRPr="00BC3ECA">
        <w:rPr>
          <w:rStyle w:val="CharLangas"/>
        </w:rPr>
        <w:t>psl.)</w:t>
      </w:r>
      <w:r w:rsidRPr="00BC3ECA">
        <w:t>.</w:t>
      </w:r>
    </w:p>
    <w:p w14:paraId="395A6BA7" w14:textId="04ADEA06" w:rsidR="00EE6FBD" w:rsidRPr="00BC3ECA" w:rsidRDefault="00A463DB" w:rsidP="00FE66FF">
      <w:pPr>
        <w:pStyle w:val="Picture"/>
      </w:pPr>
      <w:r w:rsidRPr="00BC3ECA">
        <w:rPr>
          <w:noProof/>
        </w:rPr>
        <w:lastRenderedPageBreak/>
        <w:drawing>
          <wp:inline distT="0" distB="0" distL="0" distR="0" wp14:anchorId="1EF79C7B" wp14:editId="130004E3">
            <wp:extent cx="5850890" cy="2878455"/>
            <wp:effectExtent l="19050" t="19050" r="16510" b="1714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Archyvai2.p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850890" cy="2878455"/>
                    </a:xfrm>
                    <a:prstGeom prst="rect">
                      <a:avLst/>
                    </a:prstGeom>
                    <a:ln w="3175">
                      <a:solidFill>
                        <a:schemeClr val="tx1"/>
                      </a:solidFill>
                    </a:ln>
                  </pic:spPr>
                </pic:pic>
              </a:graphicData>
            </a:graphic>
          </wp:inline>
        </w:drawing>
      </w:r>
    </w:p>
    <w:p w14:paraId="5CE0A535" w14:textId="77777777" w:rsidR="00166586" w:rsidRPr="00BC3ECA" w:rsidRDefault="005F2317" w:rsidP="00166586">
      <w:pPr>
        <w:pStyle w:val="AlnosNumbered"/>
      </w:pPr>
      <w:r w:rsidRPr="00BC3ECA">
        <w:t>Norėdami</w:t>
      </w:r>
      <w:r w:rsidR="004804D1" w:rsidRPr="00BC3ECA">
        <w:t xml:space="preserve"> </w:t>
      </w:r>
      <w:r w:rsidR="00EE6FBD" w:rsidRPr="00BC3ECA">
        <w:t>peržiūrėti detalius bylos duomenis, r</w:t>
      </w:r>
      <w:r w:rsidR="00166586" w:rsidRPr="00BC3ECA">
        <w:t xml:space="preserve">ezultatų lentelėje stulpelyje </w:t>
      </w:r>
      <w:r w:rsidR="008E7949" w:rsidRPr="00BC3ECA">
        <w:rPr>
          <w:b/>
        </w:rPr>
        <w:t>Bylos</w:t>
      </w:r>
      <w:r w:rsidR="00166586" w:rsidRPr="00BC3ECA">
        <w:rPr>
          <w:b/>
        </w:rPr>
        <w:t xml:space="preserve"> pavadinimas</w:t>
      </w:r>
      <w:r w:rsidR="00166586" w:rsidRPr="00BC3ECA">
        <w:t xml:space="preserve"> spauskite</w:t>
      </w:r>
      <w:r w:rsidR="00166586" w:rsidRPr="00BC3ECA">
        <w:rPr>
          <w:lang w:eastAsia="lt-LT"/>
        </w:rPr>
        <w:t xml:space="preserve"> pavadinimo nuorodą</w:t>
      </w:r>
      <w:r w:rsidR="00166586" w:rsidRPr="00BC3ECA">
        <w:t>.</w:t>
      </w:r>
    </w:p>
    <w:p w14:paraId="312EBD4B" w14:textId="77777777" w:rsidR="00166586" w:rsidRPr="00BC3ECA" w:rsidRDefault="00166586" w:rsidP="005B3A8E">
      <w:pPr>
        <w:pStyle w:val="BodyText"/>
      </w:pPr>
      <w:r w:rsidRPr="00BC3ECA">
        <w:t xml:space="preserve">Atsiveria langas </w:t>
      </w:r>
      <w:r w:rsidRPr="00BC3ECA">
        <w:rPr>
          <w:rStyle w:val="CharLangas"/>
        </w:rPr>
        <w:t xml:space="preserve">Archyvo </w:t>
      </w:r>
      <w:r w:rsidR="008E7949" w:rsidRPr="00BC3ECA">
        <w:rPr>
          <w:rStyle w:val="CharLangas"/>
        </w:rPr>
        <w:t>bylos</w:t>
      </w:r>
      <w:r w:rsidRPr="00BC3ECA">
        <w:t>.</w:t>
      </w:r>
    </w:p>
    <w:p w14:paraId="6920B452" w14:textId="0CEA1070" w:rsidR="00EE6FBD" w:rsidRPr="00BC3ECA" w:rsidRDefault="00EE6FBD" w:rsidP="00EE6FBD">
      <w:pPr>
        <w:pStyle w:val="AlnosNumbered"/>
      </w:pPr>
      <w:r w:rsidRPr="00BC3ECA">
        <w:t xml:space="preserve">Norėdami pasinaudoti greitąja peržiūra bylos turiniui, </w:t>
      </w:r>
      <w:r w:rsidR="00865C1B" w:rsidRPr="00BC3ECA">
        <w:t xml:space="preserve">spauskite </w:t>
      </w:r>
      <w:r w:rsidR="00424185" w:rsidRPr="00BC3ECA">
        <w:rPr>
          <w:noProof/>
          <w:lang w:eastAsia="lt-LT"/>
        </w:rPr>
        <w:drawing>
          <wp:inline distT="0" distB="0" distL="0" distR="0" wp14:anchorId="1F3F6008" wp14:editId="2A4DFCDA">
            <wp:extent cx="83820" cy="83820"/>
            <wp:effectExtent l="0" t="0" r="0" b="0"/>
            <wp:docPr id="20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00865C1B" w:rsidRPr="00BC3ECA">
        <w:t xml:space="preserve"> šalia norimos bylos pavadinimo.</w:t>
      </w:r>
    </w:p>
    <w:p w14:paraId="26B291F8" w14:textId="77777777" w:rsidR="00865C1B" w:rsidRPr="00BC3ECA" w:rsidRDefault="00750DCF" w:rsidP="005B3A8E">
      <w:pPr>
        <w:pStyle w:val="BodyText"/>
      </w:pPr>
      <w:r w:rsidRPr="00BC3ECA">
        <w:t xml:space="preserve">Sistema išskleidžia bylos turinį po įrašu papildomose eilutėse. </w:t>
      </w:r>
    </w:p>
    <w:p w14:paraId="2B96AB51" w14:textId="77777777" w:rsidR="00166586" w:rsidRPr="00BC3ECA" w:rsidRDefault="00166586" w:rsidP="00166586">
      <w:pPr>
        <w:pStyle w:val="AlnosNumbered"/>
      </w:pPr>
      <w:r w:rsidRPr="00BC3ECA">
        <w:t xml:space="preserve">Peržiūrėkite archyvo </w:t>
      </w:r>
      <w:r w:rsidR="007E1F6C" w:rsidRPr="00BC3ECA">
        <w:t>bylos</w:t>
      </w:r>
      <w:r w:rsidRPr="00BC3ECA">
        <w:t xml:space="preserve"> duomenis.</w:t>
      </w:r>
    </w:p>
    <w:p w14:paraId="4E36FC32" w14:textId="77777777" w:rsidR="00166586" w:rsidRPr="00BC3ECA" w:rsidRDefault="00166586" w:rsidP="00986E8B">
      <w:pPr>
        <w:pStyle w:val="Pastaba"/>
      </w:pPr>
      <w:r w:rsidRPr="00BC3ECA">
        <w:t xml:space="preserve">Keisti archyvo </w:t>
      </w:r>
      <w:r w:rsidR="007E1F6C" w:rsidRPr="00BC3ECA">
        <w:t>bylos</w:t>
      </w:r>
      <w:r w:rsidRPr="00BC3ECA">
        <w:t xml:space="preserve"> duomenų peržiūros lange negalite.</w:t>
      </w:r>
    </w:p>
    <w:p w14:paraId="2E75E5BA" w14:textId="77777777" w:rsidR="00932C5C" w:rsidRPr="00BC3ECA" w:rsidRDefault="00932C5C" w:rsidP="00986E8B">
      <w:pPr>
        <w:pStyle w:val="Heading3"/>
        <w:keepNext w:val="0"/>
        <w:rPr>
          <w:noProof w:val="0"/>
        </w:rPr>
      </w:pPr>
      <w:bookmarkStart w:id="434" w:name="_Ref334531729"/>
      <w:bookmarkStart w:id="435" w:name="_Toc169621807"/>
      <w:r w:rsidRPr="00BC3ECA">
        <w:rPr>
          <w:noProof w:val="0"/>
        </w:rPr>
        <w:t xml:space="preserve">Keisti archyvo </w:t>
      </w:r>
      <w:r w:rsidR="0001295A" w:rsidRPr="00BC3ECA">
        <w:rPr>
          <w:noProof w:val="0"/>
        </w:rPr>
        <w:t xml:space="preserve">bylos </w:t>
      </w:r>
      <w:r w:rsidRPr="00BC3ECA">
        <w:rPr>
          <w:noProof w:val="0"/>
        </w:rPr>
        <w:t>duomenis</w:t>
      </w:r>
      <w:bookmarkEnd w:id="434"/>
      <w:bookmarkEnd w:id="435"/>
    </w:p>
    <w:p w14:paraId="7BFAE90F" w14:textId="77777777" w:rsidR="00932C5C" w:rsidRPr="00BC3ECA" w:rsidRDefault="00932C5C" w:rsidP="00986E8B">
      <w:pPr>
        <w:pStyle w:val="Alnostext"/>
      </w:pPr>
      <w:r w:rsidRPr="00BC3ECA">
        <w:t xml:space="preserve">Paskirtis – </w:t>
      </w:r>
      <w:r w:rsidRPr="00BC3ECA">
        <w:rPr>
          <w:rFonts w:cs="Arial"/>
        </w:rPr>
        <w:t xml:space="preserve">keisti archyvo </w:t>
      </w:r>
      <w:r w:rsidR="0001295A" w:rsidRPr="00BC3ECA">
        <w:rPr>
          <w:rFonts w:cs="Arial"/>
        </w:rPr>
        <w:t xml:space="preserve">bylos </w:t>
      </w:r>
      <w:r w:rsidRPr="00BC3ECA">
        <w:rPr>
          <w:rFonts w:cs="Arial"/>
        </w:rPr>
        <w:t>duomenis sistemoje</w:t>
      </w:r>
      <w:r w:rsidRPr="00BC3ECA">
        <w:t xml:space="preserve">. </w:t>
      </w:r>
    </w:p>
    <w:p w14:paraId="63CBD224" w14:textId="77777777" w:rsidR="00932C5C" w:rsidRPr="00BC3ECA" w:rsidRDefault="00932C5C" w:rsidP="00986E8B">
      <w:pPr>
        <w:pStyle w:val="HeadingB"/>
        <w:keepNext w:val="0"/>
        <w:rPr>
          <w:noProof w:val="0"/>
        </w:rPr>
      </w:pPr>
      <w:r w:rsidRPr="00BC3ECA">
        <w:rPr>
          <w:noProof w:val="0"/>
        </w:rPr>
        <w:t>Kas gali atlikti</w:t>
      </w:r>
    </w:p>
    <w:p w14:paraId="1D49AC49" w14:textId="77777777" w:rsidR="00932C5C" w:rsidRPr="00BC3ECA" w:rsidRDefault="00932C5C" w:rsidP="00986E8B">
      <w:pPr>
        <w:pStyle w:val="Alnostext"/>
      </w:pPr>
      <w:r w:rsidRPr="00BC3ECA">
        <w:t xml:space="preserve">Redaguoti archyvo </w:t>
      </w:r>
      <w:r w:rsidR="0001295A" w:rsidRPr="00BC3ECA">
        <w:rPr>
          <w:rFonts w:cs="Arial"/>
        </w:rPr>
        <w:t xml:space="preserve">bylos </w:t>
      </w:r>
      <w:r w:rsidRPr="00BC3ECA">
        <w:t>duomenis gali:</w:t>
      </w:r>
    </w:p>
    <w:p w14:paraId="2E633401" w14:textId="77777777" w:rsidR="00932C5C" w:rsidRPr="00BC3ECA" w:rsidRDefault="00932C5C" w:rsidP="00986E8B">
      <w:pPr>
        <w:pStyle w:val="AlnostextBuleted"/>
      </w:pPr>
      <w:r w:rsidRPr="00BC3ECA">
        <w:rPr>
          <w:rFonts w:cs="Arial"/>
        </w:rPr>
        <w:t>Archyvaras</w:t>
      </w:r>
      <w:r w:rsidRPr="00BC3ECA">
        <w:t>;</w:t>
      </w:r>
    </w:p>
    <w:p w14:paraId="2ECEC8C8" w14:textId="77777777" w:rsidR="00932C5C" w:rsidRPr="00BC3ECA" w:rsidRDefault="00932C5C" w:rsidP="00986E8B">
      <w:pPr>
        <w:pStyle w:val="AlnostextBuleted"/>
      </w:pPr>
      <w:r w:rsidRPr="00BC3ECA">
        <w:t>Naudotojas, kuriam suteiktos teisės peržiūrėti ir tvarkyti archyvo duomenis.</w:t>
      </w:r>
    </w:p>
    <w:p w14:paraId="4DF95FE5" w14:textId="77777777" w:rsidR="00932C5C" w:rsidRPr="00BC3ECA" w:rsidRDefault="00932C5C" w:rsidP="00986E8B">
      <w:pPr>
        <w:pStyle w:val="HeadingB"/>
        <w:tabs>
          <w:tab w:val="left" w:pos="3093"/>
        </w:tabs>
        <w:rPr>
          <w:noProof w:val="0"/>
        </w:rPr>
      </w:pPr>
      <w:r w:rsidRPr="00BC3ECA">
        <w:rPr>
          <w:noProof w:val="0"/>
        </w:rPr>
        <w:t>Kaip atlikti</w:t>
      </w:r>
    </w:p>
    <w:p w14:paraId="72E0B9B7" w14:textId="77777777" w:rsidR="00932C5C" w:rsidRPr="00BC3ECA" w:rsidRDefault="00932C5C" w:rsidP="00986E8B">
      <w:pPr>
        <w:pStyle w:val="Alnostext"/>
        <w:keepNext/>
      </w:pPr>
      <w:r w:rsidRPr="00BC3ECA">
        <w:t xml:space="preserve">Norėdami </w:t>
      </w:r>
      <w:r w:rsidRPr="00BC3ECA">
        <w:rPr>
          <w:rFonts w:cs="Arial"/>
        </w:rPr>
        <w:t xml:space="preserve">redaguoti archyvo </w:t>
      </w:r>
      <w:r w:rsidR="0001295A" w:rsidRPr="00BC3ECA">
        <w:rPr>
          <w:rFonts w:cs="Arial"/>
        </w:rPr>
        <w:t xml:space="preserve">bylos </w:t>
      </w:r>
      <w:r w:rsidRPr="00BC3ECA">
        <w:rPr>
          <w:rFonts w:cs="Arial"/>
        </w:rPr>
        <w:t>duomenis, atlikite šiuos veiksmus:</w:t>
      </w:r>
    </w:p>
    <w:p w14:paraId="3241A668" w14:textId="77777777" w:rsidR="00932C5C" w:rsidRPr="00BC3ECA" w:rsidRDefault="00932C5C" w:rsidP="007171F7">
      <w:pPr>
        <w:pStyle w:val="AlnosNumbered"/>
        <w:keepNext/>
        <w:numPr>
          <w:ilvl w:val="0"/>
          <w:numId w:val="98"/>
        </w:numPr>
      </w:pPr>
      <w:r w:rsidRPr="00BC3ECA">
        <w:t xml:space="preserve">Suraskite norimą </w:t>
      </w:r>
      <w:r w:rsidRPr="00BC3ECA">
        <w:rPr>
          <w:rFonts w:cs="Arial"/>
        </w:rPr>
        <w:t xml:space="preserve">archyvo </w:t>
      </w:r>
      <w:r w:rsidR="0001295A" w:rsidRPr="00BC3ECA">
        <w:rPr>
          <w:rFonts w:cs="Arial"/>
        </w:rPr>
        <w:t>bylą</w:t>
      </w:r>
      <w:r w:rsidRPr="00BC3ECA">
        <w:t>.</w:t>
      </w:r>
    </w:p>
    <w:p w14:paraId="1B99A040" w14:textId="77B25339" w:rsidR="00932C5C" w:rsidRPr="00BC3ECA" w:rsidRDefault="00932C5C" w:rsidP="00300735">
      <w:pPr>
        <w:pStyle w:val="BodyText"/>
      </w:pPr>
      <w:r w:rsidRPr="00BC3ECA">
        <w:t xml:space="preserve">Kaip atlikti skaitykite skyrelyje </w:t>
      </w:r>
      <w:r w:rsidR="0001295A" w:rsidRPr="00BC3ECA">
        <w:rPr>
          <w:rStyle w:val="CharLangas"/>
        </w:rPr>
        <w:fldChar w:fldCharType="begin"/>
      </w:r>
      <w:r w:rsidR="0001295A" w:rsidRPr="00BC3ECA">
        <w:rPr>
          <w:rStyle w:val="CharLangas"/>
        </w:rPr>
        <w:instrText xml:space="preserve"> REF _Ref334531114 \h  \* MERGEFORMAT </w:instrText>
      </w:r>
      <w:r w:rsidR="0001295A" w:rsidRPr="00BC3ECA">
        <w:rPr>
          <w:rStyle w:val="CharLangas"/>
        </w:rPr>
      </w:r>
      <w:r w:rsidR="0001295A" w:rsidRPr="00BC3ECA">
        <w:rPr>
          <w:rStyle w:val="CharLangas"/>
        </w:rPr>
        <w:fldChar w:fldCharType="separate"/>
      </w:r>
      <w:r w:rsidR="000D676C" w:rsidRPr="000D676C">
        <w:rPr>
          <w:rStyle w:val="CharLangas"/>
        </w:rPr>
        <w:t>Surasti archyvo bylos duomenis</w:t>
      </w:r>
      <w:r w:rsidR="0001295A" w:rsidRPr="00BC3ECA">
        <w:rPr>
          <w:rStyle w:val="CharLangas"/>
        </w:rPr>
        <w:fldChar w:fldCharType="end"/>
      </w:r>
      <w:r w:rsidR="0001295A" w:rsidRPr="00BC3ECA">
        <w:rPr>
          <w:rStyle w:val="CharLangas"/>
        </w:rPr>
        <w:t xml:space="preserve"> (</w:t>
      </w:r>
      <w:r w:rsidR="0001295A" w:rsidRPr="00BC3ECA">
        <w:rPr>
          <w:rStyle w:val="CharLangas"/>
        </w:rPr>
        <w:fldChar w:fldCharType="begin"/>
      </w:r>
      <w:r w:rsidR="0001295A" w:rsidRPr="00BC3ECA">
        <w:rPr>
          <w:rStyle w:val="CharLangas"/>
        </w:rPr>
        <w:instrText xml:space="preserve"> PAGEREF _Ref334531114 \h </w:instrText>
      </w:r>
      <w:r w:rsidR="0001295A" w:rsidRPr="00BC3ECA">
        <w:rPr>
          <w:rStyle w:val="CharLangas"/>
        </w:rPr>
      </w:r>
      <w:r w:rsidR="0001295A" w:rsidRPr="00BC3ECA">
        <w:rPr>
          <w:rStyle w:val="CharLangas"/>
        </w:rPr>
        <w:fldChar w:fldCharType="separate"/>
      </w:r>
      <w:r w:rsidR="000D676C">
        <w:rPr>
          <w:rStyle w:val="CharLangas"/>
          <w:noProof/>
        </w:rPr>
        <w:t>113</w:t>
      </w:r>
      <w:r w:rsidR="0001295A" w:rsidRPr="00BC3ECA">
        <w:rPr>
          <w:rStyle w:val="CharLangas"/>
        </w:rPr>
        <w:fldChar w:fldCharType="end"/>
      </w:r>
      <w:r w:rsidR="0001295A" w:rsidRPr="00BC3ECA">
        <w:rPr>
          <w:rStyle w:val="CharLangas"/>
        </w:rPr>
        <w:t xml:space="preserve"> </w:t>
      </w:r>
      <w:r w:rsidRPr="00BC3ECA">
        <w:rPr>
          <w:rStyle w:val="CharLangas"/>
        </w:rPr>
        <w:t>psl.)</w:t>
      </w:r>
      <w:r w:rsidRPr="00BC3ECA">
        <w:t>.</w:t>
      </w:r>
    </w:p>
    <w:p w14:paraId="6FA58120" w14:textId="06CFC493" w:rsidR="00932C5C" w:rsidRPr="00BC3ECA" w:rsidRDefault="00932C5C" w:rsidP="00932C5C">
      <w:pPr>
        <w:pStyle w:val="AlnosNumbered"/>
      </w:pPr>
      <w:r w:rsidRPr="00BC3ECA">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5D53E660" wp14:editId="1E92F50D">
            <wp:extent cx="137160" cy="160020"/>
            <wp:effectExtent l="0" t="0" r="0" b="0"/>
            <wp:docPr id="205"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sidRPr="00BC3ECA">
        <w:t>.</w:t>
      </w:r>
    </w:p>
    <w:p w14:paraId="3B57AC93" w14:textId="77777777" w:rsidR="00932C5C" w:rsidRPr="00BC3ECA" w:rsidRDefault="00932C5C" w:rsidP="005B3A8E">
      <w:pPr>
        <w:pStyle w:val="BodyText"/>
      </w:pPr>
      <w:r w:rsidRPr="00BC3ECA">
        <w:t xml:space="preserve">Atsiveria langas </w:t>
      </w:r>
      <w:r w:rsidRPr="00BC3ECA">
        <w:rPr>
          <w:rStyle w:val="CharLangas"/>
        </w:rPr>
        <w:t xml:space="preserve">Archyvo </w:t>
      </w:r>
      <w:r w:rsidR="00AD3880" w:rsidRPr="00BC3ECA">
        <w:rPr>
          <w:rStyle w:val="CharLangas"/>
        </w:rPr>
        <w:t>bylos</w:t>
      </w:r>
      <w:r w:rsidRPr="00BC3ECA">
        <w:t>.</w:t>
      </w:r>
    </w:p>
    <w:p w14:paraId="2D84584C" w14:textId="77777777" w:rsidR="00932C5C" w:rsidRPr="00BC3ECA" w:rsidRDefault="00932C5C" w:rsidP="00512286">
      <w:pPr>
        <w:pStyle w:val="AlnosNumbered"/>
        <w:keepNext/>
      </w:pPr>
      <w:r w:rsidRPr="00BC3ECA">
        <w:t xml:space="preserve">Peržiūrėkite ir redaguokite norimus archyvo </w:t>
      </w:r>
      <w:r w:rsidR="00AD3880" w:rsidRPr="00BC3ECA">
        <w:rPr>
          <w:rFonts w:cs="Arial"/>
        </w:rPr>
        <w:t xml:space="preserve">bylos </w:t>
      </w:r>
      <w:r w:rsidRPr="00BC3ECA">
        <w:t>duomenis.</w:t>
      </w:r>
    </w:p>
    <w:p w14:paraId="493C2DBB" w14:textId="181A2F39" w:rsidR="00932C5C" w:rsidRPr="00BC3ECA" w:rsidRDefault="00932C5C"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24B33BC6" w14:textId="77777777" w:rsidR="00932C5C" w:rsidRPr="00BC3ECA" w:rsidRDefault="00932C5C" w:rsidP="00AD3880">
      <w:pPr>
        <w:pStyle w:val="Heading3"/>
        <w:rPr>
          <w:noProof w:val="0"/>
        </w:rPr>
      </w:pPr>
      <w:bookmarkStart w:id="436" w:name="_Ref334531734"/>
      <w:bookmarkStart w:id="437" w:name="_Toc169621808"/>
      <w:r w:rsidRPr="00BC3ECA">
        <w:rPr>
          <w:noProof w:val="0"/>
        </w:rPr>
        <w:lastRenderedPageBreak/>
        <w:t xml:space="preserve">Šalinti archyvo </w:t>
      </w:r>
      <w:r w:rsidR="00AD3880" w:rsidRPr="00BC3ECA">
        <w:rPr>
          <w:noProof w:val="0"/>
        </w:rPr>
        <w:t>byl</w:t>
      </w:r>
      <w:r w:rsidR="004049BB" w:rsidRPr="00BC3ECA">
        <w:rPr>
          <w:noProof w:val="0"/>
        </w:rPr>
        <w:t>ą</w:t>
      </w:r>
      <w:bookmarkEnd w:id="436"/>
      <w:bookmarkEnd w:id="437"/>
    </w:p>
    <w:p w14:paraId="0B08D06F" w14:textId="77777777" w:rsidR="00932C5C" w:rsidRPr="00BC3ECA" w:rsidRDefault="00932C5C" w:rsidP="00932C5C">
      <w:pPr>
        <w:pStyle w:val="Alnostext"/>
        <w:keepNext/>
      </w:pPr>
      <w:r w:rsidRPr="00BC3ECA">
        <w:t xml:space="preserve">Paskirtis – </w:t>
      </w:r>
      <w:r w:rsidRPr="00BC3ECA">
        <w:rPr>
          <w:rFonts w:cs="Arial"/>
        </w:rPr>
        <w:t xml:space="preserve">pašalinti archyvo </w:t>
      </w:r>
      <w:r w:rsidR="00AD3880" w:rsidRPr="00BC3ECA">
        <w:rPr>
          <w:rFonts w:cs="Arial"/>
        </w:rPr>
        <w:t>byl</w:t>
      </w:r>
      <w:r w:rsidR="004049BB" w:rsidRPr="00BC3ECA">
        <w:rPr>
          <w:rFonts w:cs="Arial"/>
        </w:rPr>
        <w:t>ą</w:t>
      </w:r>
      <w:r w:rsidR="00AD3880" w:rsidRPr="00BC3ECA">
        <w:rPr>
          <w:rFonts w:cs="Arial"/>
        </w:rPr>
        <w:t xml:space="preserve"> </w:t>
      </w:r>
      <w:r w:rsidRPr="00BC3ECA">
        <w:rPr>
          <w:rFonts w:cs="Arial"/>
        </w:rPr>
        <w:t>iš sistemos</w:t>
      </w:r>
      <w:r w:rsidRPr="00BC3ECA">
        <w:t xml:space="preserve">. </w:t>
      </w:r>
    </w:p>
    <w:p w14:paraId="6C30D9F5" w14:textId="77777777" w:rsidR="00932C5C" w:rsidRPr="00BC3ECA" w:rsidRDefault="00932C5C" w:rsidP="00932C5C">
      <w:pPr>
        <w:pStyle w:val="HeadingB"/>
        <w:rPr>
          <w:noProof w:val="0"/>
        </w:rPr>
      </w:pPr>
      <w:r w:rsidRPr="00BC3ECA">
        <w:rPr>
          <w:noProof w:val="0"/>
        </w:rPr>
        <w:t>Kas gali atlikti</w:t>
      </w:r>
    </w:p>
    <w:p w14:paraId="29268F94" w14:textId="77777777" w:rsidR="00932C5C" w:rsidRPr="00BC3ECA" w:rsidRDefault="00932C5C" w:rsidP="00932C5C">
      <w:pPr>
        <w:pStyle w:val="Alnostext"/>
        <w:keepNext/>
      </w:pPr>
      <w:r w:rsidRPr="00BC3ECA">
        <w:t xml:space="preserve">Šalinti </w:t>
      </w:r>
      <w:r w:rsidRPr="00BC3ECA">
        <w:rPr>
          <w:rFonts w:cs="Arial"/>
        </w:rPr>
        <w:t xml:space="preserve">archyvo </w:t>
      </w:r>
      <w:r w:rsidR="00AD3880" w:rsidRPr="00BC3ECA">
        <w:rPr>
          <w:rFonts w:cs="Arial"/>
        </w:rPr>
        <w:t>byl</w:t>
      </w:r>
      <w:r w:rsidR="004049BB" w:rsidRPr="00BC3ECA">
        <w:rPr>
          <w:rFonts w:cs="Arial"/>
        </w:rPr>
        <w:t>ą</w:t>
      </w:r>
      <w:r w:rsidRPr="00BC3ECA">
        <w:t xml:space="preserve"> gali:</w:t>
      </w:r>
    </w:p>
    <w:p w14:paraId="475EF91B" w14:textId="77777777" w:rsidR="00932C5C" w:rsidRPr="00BC3ECA" w:rsidRDefault="00932C5C" w:rsidP="00932C5C">
      <w:pPr>
        <w:pStyle w:val="AlnostextBuleted"/>
        <w:keepNext/>
      </w:pPr>
      <w:r w:rsidRPr="00BC3ECA">
        <w:rPr>
          <w:rFonts w:cs="Arial"/>
        </w:rPr>
        <w:t>Archyvaras</w:t>
      </w:r>
      <w:r w:rsidRPr="00BC3ECA">
        <w:t>;</w:t>
      </w:r>
    </w:p>
    <w:p w14:paraId="21876092" w14:textId="77777777" w:rsidR="00932C5C" w:rsidRPr="00BC3ECA" w:rsidRDefault="00932C5C" w:rsidP="00932C5C">
      <w:pPr>
        <w:pStyle w:val="AlnostextBuleted"/>
        <w:keepNext/>
      </w:pPr>
      <w:r w:rsidRPr="00BC3ECA">
        <w:t>Naudotojas, kuriam suteiktos teisės peržiūrėti ir tvarkyti archyvo duomenis.</w:t>
      </w:r>
    </w:p>
    <w:p w14:paraId="619079C2" w14:textId="77777777" w:rsidR="00932C5C" w:rsidRPr="00BC3ECA" w:rsidRDefault="00932C5C" w:rsidP="00932C5C">
      <w:pPr>
        <w:pStyle w:val="HeadingB"/>
        <w:tabs>
          <w:tab w:val="left" w:pos="3093"/>
        </w:tabs>
        <w:rPr>
          <w:noProof w:val="0"/>
        </w:rPr>
      </w:pPr>
      <w:r w:rsidRPr="00BC3ECA">
        <w:rPr>
          <w:noProof w:val="0"/>
        </w:rPr>
        <w:t>Kaip atlikti</w:t>
      </w:r>
    </w:p>
    <w:p w14:paraId="7E9BF492" w14:textId="77777777" w:rsidR="00932C5C" w:rsidRPr="00BC3ECA" w:rsidRDefault="00932C5C" w:rsidP="00932C5C">
      <w:pPr>
        <w:pStyle w:val="Alnostext"/>
      </w:pPr>
      <w:r w:rsidRPr="00BC3ECA">
        <w:t xml:space="preserve">Norėdami </w:t>
      </w:r>
      <w:r w:rsidRPr="00BC3ECA">
        <w:rPr>
          <w:rFonts w:cs="Arial"/>
        </w:rPr>
        <w:t xml:space="preserve">pašalinti archyvo </w:t>
      </w:r>
      <w:r w:rsidR="00AD3880" w:rsidRPr="00BC3ECA">
        <w:rPr>
          <w:rFonts w:cs="Arial"/>
        </w:rPr>
        <w:t>byl</w:t>
      </w:r>
      <w:r w:rsidR="004049BB" w:rsidRPr="00BC3ECA">
        <w:rPr>
          <w:rFonts w:cs="Arial"/>
        </w:rPr>
        <w:t>ą</w:t>
      </w:r>
      <w:r w:rsidRPr="00BC3ECA">
        <w:rPr>
          <w:rFonts w:cs="Arial"/>
        </w:rPr>
        <w:t>, atlikite šiuos veiksmus:</w:t>
      </w:r>
    </w:p>
    <w:p w14:paraId="400270DC" w14:textId="77777777" w:rsidR="0001295A" w:rsidRPr="00BC3ECA" w:rsidRDefault="0001295A" w:rsidP="007171F7">
      <w:pPr>
        <w:pStyle w:val="AlnosNumbered"/>
        <w:keepNext/>
        <w:keepLines/>
        <w:numPr>
          <w:ilvl w:val="0"/>
          <w:numId w:val="97"/>
        </w:numPr>
      </w:pPr>
      <w:r w:rsidRPr="00BC3ECA">
        <w:t xml:space="preserve">Suraskite norimą </w:t>
      </w:r>
      <w:r w:rsidRPr="00BC3ECA">
        <w:rPr>
          <w:rFonts w:cs="Arial"/>
        </w:rPr>
        <w:t>archyvo bylą</w:t>
      </w:r>
      <w:r w:rsidRPr="00BC3ECA">
        <w:t>.</w:t>
      </w:r>
    </w:p>
    <w:p w14:paraId="38B09073" w14:textId="36EAFDF6" w:rsidR="0001295A" w:rsidRPr="00BC3ECA" w:rsidRDefault="0001295A"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_Ref334531114 \h  \* MERGEFORMAT </w:instrText>
      </w:r>
      <w:r w:rsidRPr="00BC3ECA">
        <w:rPr>
          <w:rStyle w:val="CharLangas"/>
        </w:rPr>
      </w:r>
      <w:r w:rsidRPr="00BC3ECA">
        <w:rPr>
          <w:rStyle w:val="CharLangas"/>
        </w:rPr>
        <w:fldChar w:fldCharType="separate"/>
      </w:r>
      <w:r w:rsidR="000D676C" w:rsidRPr="000D676C">
        <w:rPr>
          <w:rStyle w:val="CharLangas"/>
        </w:rPr>
        <w:t>Surasti archyvo bylos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_Ref334531114 \h </w:instrText>
      </w:r>
      <w:r w:rsidRPr="00BC3ECA">
        <w:rPr>
          <w:rStyle w:val="CharLangas"/>
        </w:rPr>
      </w:r>
      <w:r w:rsidRPr="00BC3ECA">
        <w:rPr>
          <w:rStyle w:val="CharLangas"/>
        </w:rPr>
        <w:fldChar w:fldCharType="separate"/>
      </w:r>
      <w:r w:rsidR="000D676C">
        <w:rPr>
          <w:rStyle w:val="CharLangas"/>
          <w:noProof/>
        </w:rPr>
        <w:t>113</w:t>
      </w:r>
      <w:r w:rsidRPr="00BC3ECA">
        <w:rPr>
          <w:rStyle w:val="CharLangas"/>
        </w:rPr>
        <w:fldChar w:fldCharType="end"/>
      </w:r>
      <w:r w:rsidRPr="00BC3ECA">
        <w:rPr>
          <w:rStyle w:val="CharLangas"/>
        </w:rPr>
        <w:t xml:space="preserve"> psl.)</w:t>
      </w:r>
      <w:r w:rsidRPr="00BC3ECA">
        <w:t>.</w:t>
      </w:r>
    </w:p>
    <w:p w14:paraId="68A24E29" w14:textId="6DF2799A" w:rsidR="00932C5C" w:rsidRPr="00BC3ECA" w:rsidRDefault="00932C5C" w:rsidP="00932C5C">
      <w:pPr>
        <w:pStyle w:val="AlnosNumbered"/>
      </w:pPr>
      <w:r w:rsidRPr="00BC3ECA">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76B9D80C" wp14:editId="5524558A">
            <wp:extent cx="129540" cy="129540"/>
            <wp:effectExtent l="0" t="0" r="0" b="0"/>
            <wp:docPr id="20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p>
    <w:p w14:paraId="359D788D" w14:textId="77777777" w:rsidR="00932C5C" w:rsidRPr="00BC3ECA" w:rsidRDefault="00932C5C" w:rsidP="005B3A8E">
      <w:pPr>
        <w:pStyle w:val="BodyText"/>
      </w:pPr>
      <w:r w:rsidRPr="00BC3ECA">
        <w:t xml:space="preserve">Atsiveria langas </w:t>
      </w:r>
      <w:r w:rsidRPr="00BC3ECA">
        <w:rPr>
          <w:rStyle w:val="CharLangas"/>
        </w:rPr>
        <w:t xml:space="preserve">Archyvo </w:t>
      </w:r>
      <w:r w:rsidR="00AD3880" w:rsidRPr="00BC3ECA">
        <w:rPr>
          <w:rStyle w:val="CharLangas"/>
        </w:rPr>
        <w:t>bylos</w:t>
      </w:r>
      <w:r w:rsidRPr="00BC3ECA">
        <w:t>.</w:t>
      </w:r>
    </w:p>
    <w:p w14:paraId="75268426" w14:textId="77777777" w:rsidR="00932C5C" w:rsidRPr="00BC3ECA" w:rsidRDefault="00932C5C" w:rsidP="00932C5C">
      <w:pPr>
        <w:pStyle w:val="AlnosNumbered"/>
      </w:pPr>
      <w:r w:rsidRPr="00BC3ECA">
        <w:t>Peržiūrėkite duomenis.</w:t>
      </w:r>
    </w:p>
    <w:p w14:paraId="61A89838" w14:textId="77777777" w:rsidR="00932C5C" w:rsidRPr="00BC3ECA" w:rsidRDefault="00932C5C" w:rsidP="00932C5C">
      <w:pPr>
        <w:pStyle w:val="AlnosNumbered"/>
      </w:pPr>
      <w:r w:rsidRPr="00BC3ECA">
        <w:t xml:space="preserve">Spauskite </w:t>
      </w:r>
      <w:r w:rsidRPr="00BC3ECA">
        <w:rPr>
          <w:rStyle w:val="CharLaukas"/>
        </w:rPr>
        <w:t>[Trinti]</w:t>
      </w:r>
      <w:r w:rsidRPr="00BC3ECA">
        <w:t>.</w:t>
      </w:r>
    </w:p>
    <w:p w14:paraId="1BE48446" w14:textId="77777777" w:rsidR="00932C5C" w:rsidRPr="00BC3ECA" w:rsidRDefault="00932C5C" w:rsidP="005B3A8E">
      <w:pPr>
        <w:pStyle w:val="BodyText"/>
      </w:pPr>
      <w:r w:rsidRPr="00BC3ECA">
        <w:t>Sistema pašalina duomenis iš sistemos.</w:t>
      </w:r>
    </w:p>
    <w:p w14:paraId="28B3226F" w14:textId="77777777" w:rsidR="00D5543D" w:rsidRPr="00BC3ECA" w:rsidRDefault="00D5543D" w:rsidP="00D5543D">
      <w:pPr>
        <w:pStyle w:val="Heading2"/>
      </w:pPr>
      <w:bookmarkStart w:id="438" w:name="_Ref334535087"/>
      <w:bookmarkStart w:id="439" w:name="_Toc169621809"/>
      <w:r w:rsidRPr="00BC3ECA">
        <w:t xml:space="preserve">Tvarkyti </w:t>
      </w:r>
      <w:r w:rsidR="00C422D2" w:rsidRPr="00BC3ECA">
        <w:t>apyrašų</w:t>
      </w:r>
      <w:r w:rsidRPr="00BC3ECA">
        <w:t xml:space="preserve"> duomenis</w:t>
      </w:r>
      <w:bookmarkEnd w:id="438"/>
      <w:bookmarkEnd w:id="439"/>
    </w:p>
    <w:p w14:paraId="7B3CCE38" w14:textId="77777777" w:rsidR="00D5543D" w:rsidRPr="00BC3ECA" w:rsidRDefault="00D5543D" w:rsidP="00D5543D">
      <w:pPr>
        <w:pStyle w:val="Alnostext"/>
      </w:pPr>
      <w:r w:rsidRPr="00BC3ECA">
        <w:t xml:space="preserve">Sistemoje galite atlikti šiuos su </w:t>
      </w:r>
      <w:r w:rsidR="00C422D2" w:rsidRPr="00BC3ECA">
        <w:t xml:space="preserve">apyrašų </w:t>
      </w:r>
      <w:r w:rsidRPr="00BC3ECA">
        <w:t>duomenimis susijusius veiksmus:</w:t>
      </w:r>
    </w:p>
    <w:p w14:paraId="66C028A3" w14:textId="58EB68DF" w:rsidR="00D5543D" w:rsidRPr="00BC3ECA" w:rsidRDefault="009229B6" w:rsidP="00D5543D">
      <w:pPr>
        <w:pStyle w:val="AlnostextBuleted"/>
        <w:rPr>
          <w:i/>
        </w:rPr>
      </w:pPr>
      <w:r w:rsidRPr="00BC3ECA">
        <w:rPr>
          <w:i/>
        </w:rPr>
        <w:fldChar w:fldCharType="begin"/>
      </w:r>
      <w:r w:rsidRPr="00BC3ECA">
        <w:rPr>
          <w:i/>
        </w:rPr>
        <w:instrText xml:space="preserve"> REF _Ref334534609 \h </w:instrText>
      </w:r>
      <w:r w:rsidR="00CD3BDF" w:rsidRPr="00BC3ECA">
        <w:rPr>
          <w:i/>
        </w:rPr>
        <w:instrText xml:space="preserve"> \* MERGEFORMAT </w:instrText>
      </w:r>
      <w:r w:rsidRPr="00BC3ECA">
        <w:rPr>
          <w:i/>
        </w:rPr>
      </w:r>
      <w:r w:rsidRPr="00BC3ECA">
        <w:rPr>
          <w:i/>
        </w:rPr>
        <w:fldChar w:fldCharType="separate"/>
      </w:r>
      <w:r w:rsidR="000D676C" w:rsidRPr="000D676C">
        <w:rPr>
          <w:i/>
        </w:rPr>
        <w:t>Įvesti naujo archyvo apyrašo duomenis</w:t>
      </w:r>
      <w:r w:rsidRPr="00BC3ECA">
        <w:rPr>
          <w:i/>
        </w:rPr>
        <w:fldChar w:fldCharType="end"/>
      </w:r>
      <w:r w:rsidRPr="00BC3ECA">
        <w:rPr>
          <w:i/>
        </w:rPr>
        <w:t xml:space="preserve"> (</w:t>
      </w:r>
      <w:r w:rsidRPr="00BC3ECA">
        <w:rPr>
          <w:i/>
        </w:rPr>
        <w:fldChar w:fldCharType="begin"/>
      </w:r>
      <w:r w:rsidRPr="00BC3ECA">
        <w:rPr>
          <w:i/>
        </w:rPr>
        <w:instrText xml:space="preserve"> PAGEREF _Ref334534609 \h </w:instrText>
      </w:r>
      <w:r w:rsidRPr="00BC3ECA">
        <w:rPr>
          <w:i/>
        </w:rPr>
      </w:r>
      <w:r w:rsidRPr="00BC3ECA">
        <w:rPr>
          <w:i/>
        </w:rPr>
        <w:fldChar w:fldCharType="separate"/>
      </w:r>
      <w:r w:rsidR="000D676C">
        <w:rPr>
          <w:i/>
          <w:noProof/>
        </w:rPr>
        <w:t>116</w:t>
      </w:r>
      <w:r w:rsidRPr="00BC3ECA">
        <w:rPr>
          <w:i/>
        </w:rPr>
        <w:fldChar w:fldCharType="end"/>
      </w:r>
      <w:r w:rsidRPr="00BC3ECA">
        <w:rPr>
          <w:i/>
        </w:rPr>
        <w:t xml:space="preserve"> </w:t>
      </w:r>
      <w:r w:rsidR="00D5543D" w:rsidRPr="00BC3ECA">
        <w:rPr>
          <w:i/>
        </w:rPr>
        <w:t>psl.)</w:t>
      </w:r>
    </w:p>
    <w:p w14:paraId="74E3DD70" w14:textId="3006F1E5" w:rsidR="00D5543D" w:rsidRPr="00BC3ECA" w:rsidRDefault="009229B6" w:rsidP="009229B6">
      <w:pPr>
        <w:pStyle w:val="AlnostextBuleted"/>
        <w:rPr>
          <w:i/>
        </w:rPr>
      </w:pPr>
      <w:r w:rsidRPr="00BC3ECA">
        <w:rPr>
          <w:i/>
        </w:rPr>
        <w:fldChar w:fldCharType="begin"/>
      </w:r>
      <w:r w:rsidRPr="00BC3ECA">
        <w:rPr>
          <w:i/>
        </w:rPr>
        <w:instrText xml:space="preserve"> REF _Ref334534343 \h  \* MERGEFORMAT </w:instrText>
      </w:r>
      <w:r w:rsidRPr="00BC3ECA">
        <w:rPr>
          <w:i/>
        </w:rPr>
      </w:r>
      <w:r w:rsidRPr="00BC3ECA">
        <w:rPr>
          <w:i/>
        </w:rPr>
        <w:fldChar w:fldCharType="separate"/>
      </w:r>
      <w:r w:rsidR="000D676C" w:rsidRPr="000D676C">
        <w:rPr>
          <w:i/>
        </w:rPr>
        <w:t>Surasti archyvo apyrašų duomenis</w:t>
      </w:r>
      <w:r w:rsidRPr="00BC3ECA">
        <w:rPr>
          <w:i/>
        </w:rPr>
        <w:fldChar w:fldCharType="end"/>
      </w:r>
      <w:r w:rsidRPr="00BC3ECA">
        <w:rPr>
          <w:i/>
        </w:rPr>
        <w:t xml:space="preserve"> (</w:t>
      </w:r>
      <w:r w:rsidRPr="00BC3ECA">
        <w:rPr>
          <w:i/>
        </w:rPr>
        <w:fldChar w:fldCharType="begin"/>
      </w:r>
      <w:r w:rsidRPr="00BC3ECA">
        <w:rPr>
          <w:i/>
        </w:rPr>
        <w:instrText xml:space="preserve"> PAGEREF _Ref334534343 \h </w:instrText>
      </w:r>
      <w:r w:rsidRPr="00BC3ECA">
        <w:rPr>
          <w:i/>
        </w:rPr>
      </w:r>
      <w:r w:rsidRPr="00BC3ECA">
        <w:rPr>
          <w:i/>
        </w:rPr>
        <w:fldChar w:fldCharType="separate"/>
      </w:r>
      <w:r w:rsidR="000D676C">
        <w:rPr>
          <w:i/>
          <w:noProof/>
        </w:rPr>
        <w:t>117</w:t>
      </w:r>
      <w:r w:rsidRPr="00BC3ECA">
        <w:rPr>
          <w:i/>
        </w:rPr>
        <w:fldChar w:fldCharType="end"/>
      </w:r>
      <w:r w:rsidRPr="00BC3ECA">
        <w:rPr>
          <w:i/>
        </w:rPr>
        <w:t xml:space="preserve"> psl.)</w:t>
      </w:r>
    </w:p>
    <w:p w14:paraId="64B304ED" w14:textId="6BEE0C89" w:rsidR="007048A2" w:rsidRPr="00BC3ECA" w:rsidRDefault="007048A2" w:rsidP="009229B6">
      <w:pPr>
        <w:pStyle w:val="AlnostextBuleted"/>
        <w:rPr>
          <w:i/>
        </w:rPr>
      </w:pPr>
      <w:r w:rsidRPr="00BC3ECA">
        <w:rPr>
          <w:i/>
        </w:rPr>
        <w:fldChar w:fldCharType="begin"/>
      </w:r>
      <w:r w:rsidRPr="00BC3ECA">
        <w:rPr>
          <w:i/>
        </w:rPr>
        <w:instrText xml:space="preserve"> REF _Ref341189075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apyrašo duomenis</w:t>
      </w:r>
      <w:r w:rsidRPr="00BC3ECA">
        <w:rPr>
          <w:i/>
        </w:rPr>
        <w:fldChar w:fldCharType="end"/>
      </w:r>
      <w:r w:rsidRPr="00BC3ECA">
        <w:rPr>
          <w:i/>
        </w:rPr>
        <w:t xml:space="preserve"> (</w:t>
      </w:r>
      <w:r w:rsidRPr="00BC3ECA">
        <w:rPr>
          <w:i/>
        </w:rPr>
        <w:fldChar w:fldCharType="begin"/>
      </w:r>
      <w:r w:rsidRPr="00BC3ECA">
        <w:rPr>
          <w:i/>
        </w:rPr>
        <w:instrText xml:space="preserve"> PAGEREF _Ref341189075 \h </w:instrText>
      </w:r>
      <w:r w:rsidRPr="00BC3ECA">
        <w:rPr>
          <w:i/>
        </w:rPr>
      </w:r>
      <w:r w:rsidRPr="00BC3ECA">
        <w:rPr>
          <w:i/>
        </w:rPr>
        <w:fldChar w:fldCharType="separate"/>
      </w:r>
      <w:r w:rsidR="000D676C">
        <w:rPr>
          <w:i/>
          <w:noProof/>
        </w:rPr>
        <w:t>117</w:t>
      </w:r>
      <w:r w:rsidRPr="00BC3ECA">
        <w:rPr>
          <w:i/>
        </w:rPr>
        <w:fldChar w:fldCharType="end"/>
      </w:r>
      <w:r w:rsidRPr="00BC3ECA">
        <w:rPr>
          <w:i/>
        </w:rPr>
        <w:t xml:space="preserve"> psl.)</w:t>
      </w:r>
    </w:p>
    <w:p w14:paraId="42D0E006" w14:textId="67DF93B7" w:rsidR="009229B6" w:rsidRPr="00BC3ECA" w:rsidRDefault="009229B6" w:rsidP="009229B6">
      <w:pPr>
        <w:pStyle w:val="AlnostextBuleted"/>
        <w:rPr>
          <w:i/>
        </w:rPr>
      </w:pPr>
      <w:r w:rsidRPr="00BC3ECA">
        <w:rPr>
          <w:i/>
        </w:rPr>
        <w:fldChar w:fldCharType="begin"/>
      </w:r>
      <w:r w:rsidRPr="00BC3ECA">
        <w:rPr>
          <w:i/>
        </w:rPr>
        <w:instrText xml:space="preserve"> REF _Ref334534519 \h  \* MERGEFORMAT </w:instrText>
      </w:r>
      <w:r w:rsidRPr="00BC3ECA">
        <w:rPr>
          <w:i/>
        </w:rPr>
      </w:r>
      <w:r w:rsidRPr="00BC3ECA">
        <w:rPr>
          <w:i/>
        </w:rPr>
        <w:fldChar w:fldCharType="separate"/>
      </w:r>
      <w:r w:rsidR="000D676C" w:rsidRPr="000D676C">
        <w:rPr>
          <w:i/>
        </w:rPr>
        <w:t>Keisti apyrašo duomenis</w:t>
      </w:r>
      <w:r w:rsidRPr="00BC3ECA">
        <w:rPr>
          <w:i/>
        </w:rPr>
        <w:fldChar w:fldCharType="end"/>
      </w:r>
      <w:r w:rsidRPr="00BC3ECA">
        <w:rPr>
          <w:i/>
        </w:rPr>
        <w:t xml:space="preserve"> (</w:t>
      </w:r>
      <w:r w:rsidRPr="00BC3ECA">
        <w:rPr>
          <w:i/>
        </w:rPr>
        <w:fldChar w:fldCharType="begin"/>
      </w:r>
      <w:r w:rsidRPr="00BC3ECA">
        <w:rPr>
          <w:i/>
        </w:rPr>
        <w:instrText xml:space="preserve"> PAGEREF _Ref334534519 \h </w:instrText>
      </w:r>
      <w:r w:rsidRPr="00BC3ECA">
        <w:rPr>
          <w:i/>
        </w:rPr>
      </w:r>
      <w:r w:rsidRPr="00BC3ECA">
        <w:rPr>
          <w:i/>
        </w:rPr>
        <w:fldChar w:fldCharType="separate"/>
      </w:r>
      <w:r w:rsidR="000D676C">
        <w:rPr>
          <w:i/>
          <w:noProof/>
        </w:rPr>
        <w:t>118</w:t>
      </w:r>
      <w:r w:rsidRPr="00BC3ECA">
        <w:rPr>
          <w:i/>
        </w:rPr>
        <w:fldChar w:fldCharType="end"/>
      </w:r>
      <w:r w:rsidRPr="00BC3ECA">
        <w:rPr>
          <w:i/>
        </w:rPr>
        <w:t xml:space="preserve"> psl.)</w:t>
      </w:r>
    </w:p>
    <w:p w14:paraId="622F1D8B" w14:textId="790B5EC7" w:rsidR="009229B6" w:rsidRPr="00BC3ECA" w:rsidRDefault="009229B6" w:rsidP="009229B6">
      <w:pPr>
        <w:pStyle w:val="AlnostextBuleted"/>
        <w:rPr>
          <w:i/>
        </w:rPr>
      </w:pPr>
      <w:r w:rsidRPr="00BC3ECA">
        <w:rPr>
          <w:i/>
        </w:rPr>
        <w:fldChar w:fldCharType="begin"/>
      </w:r>
      <w:r w:rsidRPr="00BC3ECA">
        <w:rPr>
          <w:i/>
        </w:rPr>
        <w:instrText xml:space="preserve"> REF _Ref334534525 \h  \* MERGEFORMAT </w:instrText>
      </w:r>
      <w:r w:rsidRPr="00BC3ECA">
        <w:rPr>
          <w:i/>
        </w:rPr>
      </w:r>
      <w:r w:rsidRPr="00BC3ECA">
        <w:rPr>
          <w:i/>
        </w:rPr>
        <w:fldChar w:fldCharType="separate"/>
      </w:r>
      <w:r w:rsidR="000D676C" w:rsidRPr="000D676C">
        <w:rPr>
          <w:i/>
        </w:rPr>
        <w:t>Šalinti apyrašą</w:t>
      </w:r>
      <w:r w:rsidRPr="00BC3ECA">
        <w:rPr>
          <w:i/>
        </w:rPr>
        <w:fldChar w:fldCharType="end"/>
      </w:r>
      <w:r w:rsidRPr="00BC3ECA">
        <w:rPr>
          <w:i/>
        </w:rPr>
        <w:t xml:space="preserve"> (</w:t>
      </w:r>
      <w:r w:rsidRPr="00BC3ECA">
        <w:rPr>
          <w:i/>
        </w:rPr>
        <w:fldChar w:fldCharType="begin"/>
      </w:r>
      <w:r w:rsidRPr="00BC3ECA">
        <w:rPr>
          <w:i/>
        </w:rPr>
        <w:instrText xml:space="preserve"> PAGEREF _Ref334534525 \h </w:instrText>
      </w:r>
      <w:r w:rsidRPr="00BC3ECA">
        <w:rPr>
          <w:i/>
        </w:rPr>
      </w:r>
      <w:r w:rsidRPr="00BC3ECA">
        <w:rPr>
          <w:i/>
        </w:rPr>
        <w:fldChar w:fldCharType="separate"/>
      </w:r>
      <w:r w:rsidR="000D676C">
        <w:rPr>
          <w:i/>
          <w:noProof/>
        </w:rPr>
        <w:t>118</w:t>
      </w:r>
      <w:r w:rsidRPr="00BC3ECA">
        <w:rPr>
          <w:i/>
        </w:rPr>
        <w:fldChar w:fldCharType="end"/>
      </w:r>
      <w:r w:rsidRPr="00BC3ECA">
        <w:rPr>
          <w:i/>
        </w:rPr>
        <w:t xml:space="preserve"> psl.)</w:t>
      </w:r>
    </w:p>
    <w:p w14:paraId="448D55C2" w14:textId="77777777" w:rsidR="00D5543D" w:rsidRPr="00BC3ECA" w:rsidRDefault="00D5543D" w:rsidP="00D5543D">
      <w:pPr>
        <w:pStyle w:val="Heading3"/>
        <w:rPr>
          <w:noProof w:val="0"/>
        </w:rPr>
      </w:pPr>
      <w:bookmarkStart w:id="440" w:name="_Ref334534609"/>
      <w:bookmarkStart w:id="441" w:name="_Toc169621810"/>
      <w:r w:rsidRPr="00BC3ECA">
        <w:rPr>
          <w:noProof w:val="0"/>
        </w:rPr>
        <w:t xml:space="preserve">Įvesti naujo archyvo </w:t>
      </w:r>
      <w:r w:rsidR="00C422D2" w:rsidRPr="00BC3ECA">
        <w:rPr>
          <w:noProof w:val="0"/>
        </w:rPr>
        <w:t>apyraš</w:t>
      </w:r>
      <w:r w:rsidR="008709B3" w:rsidRPr="00BC3ECA">
        <w:rPr>
          <w:noProof w:val="0"/>
        </w:rPr>
        <w:t>o</w:t>
      </w:r>
      <w:r w:rsidR="00C422D2" w:rsidRPr="00BC3ECA">
        <w:rPr>
          <w:noProof w:val="0"/>
        </w:rPr>
        <w:t xml:space="preserve"> </w:t>
      </w:r>
      <w:r w:rsidRPr="00BC3ECA">
        <w:rPr>
          <w:noProof w:val="0"/>
        </w:rPr>
        <w:t>duomenis</w:t>
      </w:r>
      <w:bookmarkEnd w:id="440"/>
      <w:bookmarkEnd w:id="441"/>
    </w:p>
    <w:p w14:paraId="7D1FBB68" w14:textId="77777777" w:rsidR="00D5543D" w:rsidRPr="00BC3ECA" w:rsidRDefault="00D5543D" w:rsidP="00D5543D">
      <w:pPr>
        <w:pStyle w:val="Alnostext"/>
        <w:keepNext/>
      </w:pPr>
      <w:r w:rsidRPr="00BC3ECA">
        <w:t xml:space="preserve">Paskirtis – įvesti </w:t>
      </w:r>
      <w:r w:rsidRPr="00BC3ECA">
        <w:rPr>
          <w:rFonts w:cs="Arial"/>
        </w:rPr>
        <w:t xml:space="preserve">naujo archyvo </w:t>
      </w:r>
      <w:r w:rsidR="008709B3" w:rsidRPr="00BC3ECA">
        <w:t xml:space="preserve">apyrašo </w:t>
      </w:r>
      <w:r w:rsidRPr="00BC3ECA">
        <w:rPr>
          <w:rFonts w:cs="Arial"/>
        </w:rPr>
        <w:t>duomenis sistemoje</w:t>
      </w:r>
      <w:r w:rsidRPr="00BC3ECA">
        <w:t xml:space="preserve">. </w:t>
      </w:r>
    </w:p>
    <w:p w14:paraId="45656D02" w14:textId="77777777" w:rsidR="00D5543D" w:rsidRPr="00BC3ECA" w:rsidRDefault="00D5543D" w:rsidP="00D5543D">
      <w:pPr>
        <w:pStyle w:val="HeadingB"/>
        <w:rPr>
          <w:noProof w:val="0"/>
        </w:rPr>
      </w:pPr>
      <w:r w:rsidRPr="00BC3ECA">
        <w:rPr>
          <w:noProof w:val="0"/>
        </w:rPr>
        <w:t>Kas gali atlikti</w:t>
      </w:r>
    </w:p>
    <w:p w14:paraId="5F13B2AD" w14:textId="77777777" w:rsidR="00D5543D" w:rsidRPr="00BC3ECA" w:rsidRDefault="00D5543D" w:rsidP="00D5543D">
      <w:pPr>
        <w:pStyle w:val="Alnostext"/>
        <w:keepNext/>
      </w:pPr>
      <w:r w:rsidRPr="00BC3ECA">
        <w:t xml:space="preserve">Įvesti </w:t>
      </w:r>
      <w:r w:rsidRPr="00BC3ECA">
        <w:rPr>
          <w:rFonts w:cs="Arial"/>
        </w:rPr>
        <w:t xml:space="preserve">naujo archyvo </w:t>
      </w:r>
      <w:r w:rsidR="008709B3" w:rsidRPr="00BC3ECA">
        <w:t xml:space="preserve">apyrašo </w:t>
      </w:r>
      <w:r w:rsidRPr="00BC3ECA">
        <w:rPr>
          <w:rFonts w:cs="Arial"/>
        </w:rPr>
        <w:t xml:space="preserve">duomenis </w:t>
      </w:r>
      <w:r w:rsidRPr="00BC3ECA">
        <w:t>į sistemą gali:</w:t>
      </w:r>
    </w:p>
    <w:p w14:paraId="11BA8598" w14:textId="77777777" w:rsidR="00D5543D" w:rsidRPr="00BC3ECA" w:rsidRDefault="00D5543D" w:rsidP="00D5543D">
      <w:pPr>
        <w:pStyle w:val="AlnostextBuleted"/>
        <w:keepNext/>
      </w:pPr>
      <w:r w:rsidRPr="00BC3ECA">
        <w:rPr>
          <w:rFonts w:cs="Arial"/>
        </w:rPr>
        <w:t>Archyvaras;</w:t>
      </w:r>
    </w:p>
    <w:p w14:paraId="3BA3DD87" w14:textId="77777777" w:rsidR="00D5543D" w:rsidRPr="00BC3ECA" w:rsidRDefault="00D5543D" w:rsidP="00D5543D">
      <w:pPr>
        <w:pStyle w:val="AlnostextBuleted"/>
      </w:pPr>
      <w:r w:rsidRPr="00BC3ECA">
        <w:t>Naudotojas, kuriam suteikta teisė tvarkyti archyvo duomenis.</w:t>
      </w:r>
    </w:p>
    <w:p w14:paraId="18765E8F" w14:textId="77777777" w:rsidR="00D5543D" w:rsidRPr="00BC3ECA" w:rsidRDefault="00D5543D" w:rsidP="00D5543D">
      <w:pPr>
        <w:pStyle w:val="HeadingB"/>
        <w:rPr>
          <w:noProof w:val="0"/>
        </w:rPr>
      </w:pPr>
      <w:r w:rsidRPr="00BC3ECA">
        <w:rPr>
          <w:noProof w:val="0"/>
        </w:rPr>
        <w:t>Kaip atlikti</w:t>
      </w:r>
    </w:p>
    <w:p w14:paraId="1016579D" w14:textId="77777777" w:rsidR="00D5543D" w:rsidRPr="00BC3ECA" w:rsidRDefault="00D5543D" w:rsidP="00D5543D">
      <w:pPr>
        <w:pStyle w:val="Alnostext"/>
      </w:pPr>
      <w:r w:rsidRPr="00BC3ECA">
        <w:t xml:space="preserve">Norėdami įvesti </w:t>
      </w:r>
      <w:r w:rsidRPr="00BC3ECA">
        <w:rPr>
          <w:rFonts w:cs="Arial"/>
        </w:rPr>
        <w:t xml:space="preserve">naujo </w:t>
      </w:r>
      <w:r w:rsidR="008709B3" w:rsidRPr="00BC3ECA">
        <w:t xml:space="preserve">apyrašo </w:t>
      </w:r>
      <w:r w:rsidRPr="00BC3ECA">
        <w:rPr>
          <w:rFonts w:cs="Arial"/>
        </w:rPr>
        <w:t>duomenis</w:t>
      </w:r>
      <w:r w:rsidRPr="00BC3ECA">
        <w:t>, atlikite šiuos veiksmus:</w:t>
      </w:r>
    </w:p>
    <w:p w14:paraId="442BD656" w14:textId="77777777" w:rsidR="00D5543D" w:rsidRPr="00BC3ECA" w:rsidRDefault="00D5543D" w:rsidP="007171F7">
      <w:pPr>
        <w:pStyle w:val="AlnosNumbered"/>
        <w:numPr>
          <w:ilvl w:val="0"/>
          <w:numId w:val="100"/>
        </w:numPr>
      </w:pPr>
      <w:r w:rsidRPr="00BC3ECA">
        <w:t xml:space="preserve">Iš meniu pasirinkite </w:t>
      </w:r>
      <w:r w:rsidRPr="00BC3ECA">
        <w:rPr>
          <w:rStyle w:val="CharMeniu"/>
        </w:rPr>
        <w:t xml:space="preserve">Archyvas -&gt; </w:t>
      </w:r>
      <w:r w:rsidR="008709B3" w:rsidRPr="00BC3ECA">
        <w:rPr>
          <w:rStyle w:val="CharMeniu"/>
        </w:rPr>
        <w:t>Apyrašai</w:t>
      </w:r>
      <w:r w:rsidRPr="00BC3ECA">
        <w:t>.</w:t>
      </w:r>
    </w:p>
    <w:p w14:paraId="60CA72D6" w14:textId="77777777" w:rsidR="00D5543D" w:rsidRPr="00BC3ECA" w:rsidRDefault="00D5543D" w:rsidP="005B3A8E">
      <w:pPr>
        <w:pStyle w:val="BodyText"/>
      </w:pPr>
      <w:r w:rsidRPr="00BC3ECA">
        <w:t xml:space="preserve">Atsiveria langas </w:t>
      </w:r>
      <w:r w:rsidR="008709B3" w:rsidRPr="00BC3ECA">
        <w:rPr>
          <w:rStyle w:val="CharLangas"/>
        </w:rPr>
        <w:t>Apyrašai</w:t>
      </w:r>
      <w:r w:rsidRPr="00BC3ECA">
        <w:t>.</w:t>
      </w:r>
    </w:p>
    <w:p w14:paraId="51A47487" w14:textId="77777777" w:rsidR="00D5543D" w:rsidRPr="00BC3ECA" w:rsidRDefault="00D5543D" w:rsidP="00D5543D">
      <w:pPr>
        <w:pStyle w:val="AlnosNumbered"/>
        <w:rPr>
          <w:rStyle w:val="AlnostextChar"/>
        </w:rPr>
      </w:pPr>
      <w:r w:rsidRPr="00BC3ECA">
        <w:t xml:space="preserve">Spauskite </w:t>
      </w:r>
      <w:r w:rsidRPr="00BC3ECA">
        <w:rPr>
          <w:rStyle w:val="CharLaukas"/>
        </w:rPr>
        <w:t>[Naujas]</w:t>
      </w:r>
      <w:r w:rsidRPr="00BC3ECA">
        <w:rPr>
          <w:rStyle w:val="AlnostextChar"/>
        </w:rPr>
        <w:t>.</w:t>
      </w:r>
    </w:p>
    <w:p w14:paraId="2D173164" w14:textId="77777777" w:rsidR="00D5543D" w:rsidRPr="00BC3ECA" w:rsidRDefault="00D5543D" w:rsidP="005B3A8E">
      <w:pPr>
        <w:pStyle w:val="BodyText"/>
      </w:pPr>
      <w:r w:rsidRPr="00BC3ECA">
        <w:t xml:space="preserve">Atsiveria langas </w:t>
      </w:r>
      <w:r w:rsidR="008709B3" w:rsidRPr="00BC3ECA">
        <w:t>apyrašo</w:t>
      </w:r>
      <w:r w:rsidR="003C0BB1" w:rsidRPr="00BC3ECA">
        <w:t xml:space="preserve"> duomenims įvesti.</w:t>
      </w:r>
    </w:p>
    <w:p w14:paraId="6DCE94B4" w14:textId="72CF2DF8" w:rsidR="00D5543D" w:rsidRPr="00BC3ECA" w:rsidRDefault="00D838EF" w:rsidP="00FE66FF">
      <w:pPr>
        <w:pStyle w:val="Picture"/>
      </w:pPr>
      <w:r w:rsidRPr="00BC3ECA">
        <w:rPr>
          <w:noProof/>
        </w:rPr>
        <w:drawing>
          <wp:inline distT="0" distB="0" distL="0" distR="0" wp14:anchorId="11237823" wp14:editId="626D37BC">
            <wp:extent cx="5850890" cy="840105"/>
            <wp:effectExtent l="19050" t="19050" r="16510" b="171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pyrašai.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5850890" cy="840105"/>
                    </a:xfrm>
                    <a:prstGeom prst="rect">
                      <a:avLst/>
                    </a:prstGeom>
                    <a:ln w="3175">
                      <a:solidFill>
                        <a:schemeClr val="tx1"/>
                      </a:solidFill>
                    </a:ln>
                  </pic:spPr>
                </pic:pic>
              </a:graphicData>
            </a:graphic>
          </wp:inline>
        </w:drawing>
      </w:r>
    </w:p>
    <w:p w14:paraId="292BB341" w14:textId="77777777" w:rsidR="00D5543D" w:rsidRPr="00BC3ECA" w:rsidRDefault="00D5543D" w:rsidP="00D5543D">
      <w:pPr>
        <w:pStyle w:val="AlnosNumbered"/>
        <w:keepNext/>
      </w:pPr>
      <w:r w:rsidRPr="00BC3ECA">
        <w:t xml:space="preserve">Užpildykite duomenis apie archyvo </w:t>
      </w:r>
      <w:r w:rsidR="00367047" w:rsidRPr="00BC3ECA">
        <w:t>apyrašą</w:t>
      </w:r>
      <w:r w:rsidRPr="00BC3ECA">
        <w:t xml:space="preserve">. </w:t>
      </w:r>
    </w:p>
    <w:p w14:paraId="0C8893D1" w14:textId="77777777" w:rsidR="00D5543D" w:rsidRPr="00BC3ECA" w:rsidRDefault="00D5543D" w:rsidP="00D5543D">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6E9B6C2D" w14:textId="77777777" w:rsidR="00D5543D" w:rsidRPr="00BC3ECA" w:rsidRDefault="00D5543D" w:rsidP="005B3A8E">
      <w:pPr>
        <w:pStyle w:val="BodyText"/>
      </w:pPr>
      <w:r w:rsidRPr="00BC3ECA">
        <w:t xml:space="preserve">Sistema patikrina, ar duomenys korektiški ir išsaugoja. </w:t>
      </w:r>
    </w:p>
    <w:p w14:paraId="5B91DD7A" w14:textId="77777777" w:rsidR="00D5543D" w:rsidRPr="00BC3ECA" w:rsidRDefault="00D5543D" w:rsidP="00D5543D">
      <w:pPr>
        <w:pStyle w:val="Heading3"/>
        <w:rPr>
          <w:noProof w:val="0"/>
        </w:rPr>
      </w:pPr>
      <w:bookmarkStart w:id="442" w:name="_Ref334534343"/>
      <w:bookmarkStart w:id="443" w:name="_Toc169621811"/>
      <w:r w:rsidRPr="00BC3ECA">
        <w:rPr>
          <w:noProof w:val="0"/>
        </w:rPr>
        <w:lastRenderedPageBreak/>
        <w:t xml:space="preserve">Surasti archyvo </w:t>
      </w:r>
      <w:r w:rsidR="00C422D2" w:rsidRPr="00BC3ECA">
        <w:rPr>
          <w:noProof w:val="0"/>
        </w:rPr>
        <w:t xml:space="preserve">apyrašų </w:t>
      </w:r>
      <w:r w:rsidRPr="00BC3ECA">
        <w:rPr>
          <w:noProof w:val="0"/>
        </w:rPr>
        <w:t>duomenis</w:t>
      </w:r>
      <w:bookmarkEnd w:id="442"/>
      <w:bookmarkEnd w:id="443"/>
    </w:p>
    <w:p w14:paraId="05EA7727" w14:textId="77777777" w:rsidR="00D5543D" w:rsidRPr="00BC3ECA" w:rsidRDefault="00D5543D" w:rsidP="00D5543D">
      <w:pPr>
        <w:pStyle w:val="Alnostext"/>
      </w:pPr>
      <w:r w:rsidRPr="00BC3ECA">
        <w:t xml:space="preserve">Paskirtis – </w:t>
      </w:r>
      <w:r w:rsidRPr="00BC3ECA">
        <w:rPr>
          <w:rFonts w:cs="Arial"/>
        </w:rPr>
        <w:t xml:space="preserve">surasti archyvo </w:t>
      </w:r>
      <w:r w:rsidR="008B712A" w:rsidRPr="00BC3ECA">
        <w:rPr>
          <w:rFonts w:cs="Arial"/>
        </w:rPr>
        <w:t xml:space="preserve">apyrašo </w:t>
      </w:r>
      <w:r w:rsidRPr="00BC3ECA">
        <w:rPr>
          <w:rFonts w:cs="Arial"/>
        </w:rPr>
        <w:t>duomenis sistemoje</w:t>
      </w:r>
      <w:r w:rsidRPr="00BC3ECA">
        <w:t xml:space="preserve">. </w:t>
      </w:r>
    </w:p>
    <w:p w14:paraId="0EE9C0E1" w14:textId="77777777" w:rsidR="00D5543D" w:rsidRPr="00BC3ECA" w:rsidRDefault="00D5543D" w:rsidP="00D5543D">
      <w:pPr>
        <w:pStyle w:val="HeadingB"/>
        <w:keepNext w:val="0"/>
        <w:rPr>
          <w:noProof w:val="0"/>
        </w:rPr>
      </w:pPr>
      <w:r w:rsidRPr="00BC3ECA">
        <w:rPr>
          <w:noProof w:val="0"/>
        </w:rPr>
        <w:t>Kas gali atlikti</w:t>
      </w:r>
    </w:p>
    <w:p w14:paraId="38992392" w14:textId="77777777" w:rsidR="00D5543D" w:rsidRPr="00BC3ECA" w:rsidRDefault="00D5543D" w:rsidP="00D5543D">
      <w:pPr>
        <w:pStyle w:val="Alnostext"/>
      </w:pPr>
      <w:r w:rsidRPr="00BC3ECA">
        <w:t xml:space="preserve">Surasti archyvo </w:t>
      </w:r>
      <w:r w:rsidR="008B712A" w:rsidRPr="00BC3ECA">
        <w:rPr>
          <w:rFonts w:cs="Arial"/>
        </w:rPr>
        <w:t xml:space="preserve">apyrašo </w:t>
      </w:r>
      <w:r w:rsidRPr="00BC3ECA">
        <w:t>duomenis sistemoje gali:</w:t>
      </w:r>
    </w:p>
    <w:p w14:paraId="65F67BD7" w14:textId="77777777" w:rsidR="00D5543D" w:rsidRPr="00BC3ECA" w:rsidRDefault="00D5543D" w:rsidP="00D5543D">
      <w:pPr>
        <w:pStyle w:val="AlnostextBuleted"/>
      </w:pPr>
      <w:r w:rsidRPr="00BC3ECA">
        <w:rPr>
          <w:rFonts w:cs="Arial"/>
        </w:rPr>
        <w:t>Archyvaras</w:t>
      </w:r>
    </w:p>
    <w:p w14:paraId="3BF9E536" w14:textId="77777777" w:rsidR="00D5543D" w:rsidRPr="00BC3ECA" w:rsidRDefault="00D5543D" w:rsidP="00D5543D">
      <w:pPr>
        <w:pStyle w:val="AlnostextBuleted"/>
      </w:pPr>
      <w:r w:rsidRPr="00BC3ECA">
        <w:t>Naudotojas, kuriam suteiktos teisės peržiūrėti ir tvarkyti archyvo duomenis.</w:t>
      </w:r>
    </w:p>
    <w:p w14:paraId="7CDB16FD" w14:textId="77777777" w:rsidR="00D5543D" w:rsidRPr="00BC3ECA" w:rsidRDefault="00D5543D" w:rsidP="00D5543D">
      <w:pPr>
        <w:pStyle w:val="HeadingB"/>
        <w:rPr>
          <w:noProof w:val="0"/>
        </w:rPr>
      </w:pPr>
      <w:r w:rsidRPr="00BC3ECA">
        <w:rPr>
          <w:noProof w:val="0"/>
        </w:rPr>
        <w:t>Kaip atlikti</w:t>
      </w:r>
    </w:p>
    <w:p w14:paraId="7C0DE7F6" w14:textId="77777777" w:rsidR="00D5543D" w:rsidRPr="00BC3ECA" w:rsidRDefault="00D5543D" w:rsidP="00D5543D">
      <w:pPr>
        <w:pStyle w:val="Alnostext"/>
        <w:keepNext/>
      </w:pPr>
      <w:r w:rsidRPr="00BC3ECA">
        <w:t xml:space="preserve">Norėdami </w:t>
      </w:r>
      <w:r w:rsidRPr="00BC3ECA">
        <w:rPr>
          <w:rFonts w:cs="Arial"/>
        </w:rPr>
        <w:t xml:space="preserve">surasti archyvo </w:t>
      </w:r>
      <w:r w:rsidR="008B712A" w:rsidRPr="00BC3ECA">
        <w:rPr>
          <w:rFonts w:cs="Arial"/>
        </w:rPr>
        <w:t xml:space="preserve">apyrašo </w:t>
      </w:r>
      <w:r w:rsidRPr="00BC3ECA">
        <w:rPr>
          <w:rFonts w:cs="Arial"/>
        </w:rPr>
        <w:t xml:space="preserve">duomenis </w:t>
      </w:r>
      <w:r w:rsidRPr="00BC3ECA">
        <w:t>atlikite šiuos veiksmus:</w:t>
      </w:r>
    </w:p>
    <w:p w14:paraId="3C88B28B" w14:textId="77777777" w:rsidR="00D5543D" w:rsidRPr="00BC3ECA" w:rsidRDefault="00D5543D" w:rsidP="007171F7">
      <w:pPr>
        <w:pStyle w:val="AlnosNumbered"/>
        <w:numPr>
          <w:ilvl w:val="0"/>
          <w:numId w:val="99"/>
        </w:numPr>
      </w:pPr>
      <w:r w:rsidRPr="00BC3ECA">
        <w:t xml:space="preserve">Iš meniu pasirinkite </w:t>
      </w:r>
      <w:r w:rsidRPr="00BC3ECA">
        <w:rPr>
          <w:rStyle w:val="CharMeniu"/>
        </w:rPr>
        <w:t xml:space="preserve">Archyvas -&gt; </w:t>
      </w:r>
      <w:r w:rsidR="008B712A" w:rsidRPr="00BC3ECA">
        <w:rPr>
          <w:rStyle w:val="CharMeniu"/>
        </w:rPr>
        <w:t>Apyrašai</w:t>
      </w:r>
      <w:r w:rsidRPr="00BC3ECA">
        <w:t>.</w:t>
      </w:r>
    </w:p>
    <w:p w14:paraId="633640CE" w14:textId="77777777" w:rsidR="00D5543D" w:rsidRPr="00BC3ECA" w:rsidRDefault="00D5543D" w:rsidP="005B3A8E">
      <w:pPr>
        <w:pStyle w:val="BodyText"/>
      </w:pPr>
      <w:r w:rsidRPr="00BC3ECA">
        <w:t xml:space="preserve">Atsiveria langas </w:t>
      </w:r>
      <w:r w:rsidR="008B712A" w:rsidRPr="00BC3ECA">
        <w:rPr>
          <w:rStyle w:val="CharLangas"/>
        </w:rPr>
        <w:t>Apyrašai</w:t>
      </w:r>
      <w:r w:rsidRPr="00BC3ECA">
        <w:t>.</w:t>
      </w:r>
    </w:p>
    <w:p w14:paraId="33611586" w14:textId="03F059DE" w:rsidR="00D5543D" w:rsidRPr="00BC3ECA" w:rsidRDefault="00CE42AC" w:rsidP="00FE66FF">
      <w:pPr>
        <w:pStyle w:val="Picture"/>
      </w:pPr>
      <w:r w:rsidRPr="00BC3ECA">
        <w:rPr>
          <w:noProof/>
        </w:rPr>
        <w:drawing>
          <wp:inline distT="0" distB="0" distL="0" distR="0" wp14:anchorId="36B4499A" wp14:editId="1C9A3197">
            <wp:extent cx="4858247" cy="795120"/>
            <wp:effectExtent l="19050" t="19050" r="19050" b="2413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Archyvo apyrašai.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4951389" cy="810364"/>
                    </a:xfrm>
                    <a:prstGeom prst="rect">
                      <a:avLst/>
                    </a:prstGeom>
                    <a:ln w="3175">
                      <a:solidFill>
                        <a:schemeClr val="tx1"/>
                      </a:solidFill>
                    </a:ln>
                  </pic:spPr>
                </pic:pic>
              </a:graphicData>
            </a:graphic>
          </wp:inline>
        </w:drawing>
      </w:r>
    </w:p>
    <w:p w14:paraId="2E8384BB" w14:textId="77777777" w:rsidR="00D5543D" w:rsidRPr="00BC3ECA" w:rsidRDefault="00D5543D" w:rsidP="00CD3BDF">
      <w:pPr>
        <w:pStyle w:val="AlnosNumbered"/>
      </w:pPr>
      <w:r w:rsidRPr="00BC3ECA">
        <w:t xml:space="preserve">Nurodykite žinomus archyvo </w:t>
      </w:r>
      <w:r w:rsidR="008B712A" w:rsidRPr="00BC3ECA">
        <w:rPr>
          <w:rFonts w:cs="Arial"/>
        </w:rPr>
        <w:t>apyrašo</w:t>
      </w:r>
      <w:r w:rsidRPr="00BC3ECA">
        <w:rPr>
          <w:rFonts w:cs="Arial"/>
        </w:rPr>
        <w:t xml:space="preserve"> </w:t>
      </w:r>
      <w:r w:rsidR="006E366B" w:rsidRPr="00BC3ECA">
        <w:rPr>
          <w:rFonts w:cs="Arial"/>
        </w:rPr>
        <w:t xml:space="preserve">paieškos </w:t>
      </w:r>
      <w:r w:rsidRPr="00BC3ECA">
        <w:t>kriterijus.</w:t>
      </w:r>
    </w:p>
    <w:p w14:paraId="3D35644F" w14:textId="65DE10FC" w:rsidR="00CE42AC" w:rsidRPr="00BC3ECA" w:rsidRDefault="00CE42AC" w:rsidP="0097284F">
      <w:pPr>
        <w:pStyle w:val="AlnosNumbered"/>
        <w:numPr>
          <w:ilvl w:val="0"/>
          <w:numId w:val="0"/>
        </w:numPr>
        <w:ind w:left="794"/>
      </w:pPr>
      <w:r w:rsidRPr="00BC3ECA">
        <w:t xml:space="preserve">Jei paspausite mygtuką </w:t>
      </w:r>
      <w:r w:rsidRPr="00BC3ECA">
        <w:rPr>
          <w:b/>
        </w:rPr>
        <w:t xml:space="preserve">[Išvalyti] </w:t>
      </w:r>
      <w:r w:rsidRPr="00BC3ECA">
        <w:t xml:space="preserve">visi pasirinkti paieškos kriterijai bus išvalyti ir galėsite iš naujo </w:t>
      </w:r>
      <w:r w:rsidR="0097284F" w:rsidRPr="00BC3ECA">
        <w:t>pasirinkti</w:t>
      </w:r>
      <w:r w:rsidRPr="00BC3ECA">
        <w:t xml:space="preserve"> paieškos kriterijus.</w:t>
      </w:r>
    </w:p>
    <w:p w14:paraId="0687C59D" w14:textId="77777777" w:rsidR="00D5543D" w:rsidRPr="00BC3ECA" w:rsidRDefault="00D5543D" w:rsidP="00CD3BDF">
      <w:pPr>
        <w:pStyle w:val="AlnosNumbered"/>
        <w:keepNext/>
      </w:pPr>
      <w:r w:rsidRPr="00BC3ECA">
        <w:t xml:space="preserve">Spauskite </w:t>
      </w:r>
      <w:r w:rsidRPr="00BC3ECA">
        <w:rPr>
          <w:rStyle w:val="CharLaukas"/>
        </w:rPr>
        <w:t>[Ieškoti]</w:t>
      </w:r>
      <w:r w:rsidRPr="00BC3ECA">
        <w:t>.</w:t>
      </w:r>
    </w:p>
    <w:p w14:paraId="21B4DD0C" w14:textId="77777777" w:rsidR="00D5543D" w:rsidRPr="00BC3ECA" w:rsidRDefault="00D5543D" w:rsidP="005B3A8E">
      <w:pPr>
        <w:pStyle w:val="BodyText"/>
      </w:pPr>
      <w:r w:rsidRPr="00BC3ECA">
        <w:t>Sistema pateikia paieškos kriterijus atitinkančių įrašų sąrašą.</w:t>
      </w:r>
    </w:p>
    <w:p w14:paraId="3290D400" w14:textId="77777777" w:rsidR="00D5543D" w:rsidRPr="00BC3ECA" w:rsidRDefault="00D5543D" w:rsidP="00D5543D">
      <w:pPr>
        <w:pStyle w:val="AlnosNumbered"/>
      </w:pPr>
      <w:r w:rsidRPr="00BC3ECA">
        <w:t>Toliau, priklausomai nuo Jums suteiktų teisių, galite atlikti šiuos veiksmus:</w:t>
      </w:r>
    </w:p>
    <w:p w14:paraId="7921D824" w14:textId="602638CE" w:rsidR="00D3446A" w:rsidRPr="00BC3ECA" w:rsidRDefault="00D3446A" w:rsidP="00D5543D">
      <w:pPr>
        <w:pStyle w:val="buletedafternumber"/>
        <w:rPr>
          <w:i/>
        </w:rPr>
      </w:pPr>
      <w:r w:rsidRPr="00BC3ECA">
        <w:rPr>
          <w:i/>
        </w:rPr>
        <w:fldChar w:fldCharType="begin"/>
      </w:r>
      <w:r w:rsidRPr="00BC3ECA">
        <w:rPr>
          <w:i/>
        </w:rPr>
        <w:instrText xml:space="preserve"> REF _Ref341189075 \h </w:instrText>
      </w:r>
      <w:r w:rsidR="00512286" w:rsidRPr="00BC3ECA">
        <w:rPr>
          <w:i/>
        </w:rPr>
        <w:instrText xml:space="preserve"> \* MERGEFORMAT </w:instrText>
      </w:r>
      <w:r w:rsidRPr="00BC3ECA">
        <w:rPr>
          <w:i/>
        </w:rPr>
      </w:r>
      <w:r w:rsidRPr="00BC3ECA">
        <w:rPr>
          <w:i/>
        </w:rPr>
        <w:fldChar w:fldCharType="separate"/>
      </w:r>
      <w:r w:rsidR="000D676C" w:rsidRPr="000D676C">
        <w:rPr>
          <w:i/>
        </w:rPr>
        <w:t>Peržiūrėti apyrašo duomenis</w:t>
      </w:r>
      <w:r w:rsidRPr="00BC3ECA">
        <w:rPr>
          <w:i/>
        </w:rPr>
        <w:fldChar w:fldCharType="end"/>
      </w:r>
      <w:r w:rsidRPr="00BC3ECA">
        <w:rPr>
          <w:i/>
        </w:rPr>
        <w:t xml:space="preserve"> (</w:t>
      </w:r>
      <w:r w:rsidRPr="00BC3ECA">
        <w:rPr>
          <w:i/>
        </w:rPr>
        <w:fldChar w:fldCharType="begin"/>
      </w:r>
      <w:r w:rsidRPr="00BC3ECA">
        <w:rPr>
          <w:i/>
        </w:rPr>
        <w:instrText xml:space="preserve"> PAGEREF _Ref341189075 \h </w:instrText>
      </w:r>
      <w:r w:rsidRPr="00BC3ECA">
        <w:rPr>
          <w:i/>
        </w:rPr>
      </w:r>
      <w:r w:rsidRPr="00BC3ECA">
        <w:rPr>
          <w:i/>
        </w:rPr>
        <w:fldChar w:fldCharType="separate"/>
      </w:r>
      <w:r w:rsidR="000D676C">
        <w:rPr>
          <w:i/>
          <w:noProof/>
        </w:rPr>
        <w:t>117</w:t>
      </w:r>
      <w:r w:rsidRPr="00BC3ECA">
        <w:rPr>
          <w:i/>
        </w:rPr>
        <w:fldChar w:fldCharType="end"/>
      </w:r>
      <w:r w:rsidRPr="00BC3ECA">
        <w:rPr>
          <w:i/>
        </w:rPr>
        <w:t xml:space="preserve"> psl.)</w:t>
      </w:r>
    </w:p>
    <w:p w14:paraId="226DDC9C" w14:textId="6F150B61" w:rsidR="00C10BD7" w:rsidRPr="00BC3ECA" w:rsidRDefault="00C10BD7" w:rsidP="00D5543D">
      <w:pPr>
        <w:pStyle w:val="buletedafternumber"/>
        <w:rPr>
          <w:i/>
        </w:rPr>
      </w:pPr>
      <w:r w:rsidRPr="00BC3ECA">
        <w:rPr>
          <w:i/>
        </w:rPr>
        <w:fldChar w:fldCharType="begin"/>
      </w:r>
      <w:r w:rsidRPr="00BC3ECA">
        <w:rPr>
          <w:i/>
        </w:rPr>
        <w:instrText xml:space="preserve"> REF _Ref334534519 \h  \* MERGEFORMAT </w:instrText>
      </w:r>
      <w:r w:rsidRPr="00BC3ECA">
        <w:rPr>
          <w:i/>
        </w:rPr>
      </w:r>
      <w:r w:rsidRPr="00BC3ECA">
        <w:rPr>
          <w:i/>
        </w:rPr>
        <w:fldChar w:fldCharType="separate"/>
      </w:r>
      <w:r w:rsidR="000D676C" w:rsidRPr="000D676C">
        <w:rPr>
          <w:i/>
        </w:rPr>
        <w:t>Keisti apyrašo duomenis</w:t>
      </w:r>
      <w:r w:rsidRPr="00BC3ECA">
        <w:rPr>
          <w:i/>
        </w:rPr>
        <w:fldChar w:fldCharType="end"/>
      </w:r>
      <w:r w:rsidRPr="00BC3ECA">
        <w:rPr>
          <w:i/>
        </w:rPr>
        <w:t xml:space="preserve"> (</w:t>
      </w:r>
      <w:r w:rsidRPr="00BC3ECA">
        <w:rPr>
          <w:i/>
        </w:rPr>
        <w:fldChar w:fldCharType="begin"/>
      </w:r>
      <w:r w:rsidRPr="00BC3ECA">
        <w:rPr>
          <w:i/>
        </w:rPr>
        <w:instrText xml:space="preserve"> PAGEREF _Ref334534519 \h </w:instrText>
      </w:r>
      <w:r w:rsidRPr="00BC3ECA">
        <w:rPr>
          <w:i/>
        </w:rPr>
      </w:r>
      <w:r w:rsidRPr="00BC3ECA">
        <w:rPr>
          <w:i/>
        </w:rPr>
        <w:fldChar w:fldCharType="separate"/>
      </w:r>
      <w:r w:rsidR="000D676C">
        <w:rPr>
          <w:i/>
          <w:noProof/>
        </w:rPr>
        <w:t>118</w:t>
      </w:r>
      <w:r w:rsidRPr="00BC3ECA">
        <w:rPr>
          <w:i/>
        </w:rPr>
        <w:fldChar w:fldCharType="end"/>
      </w:r>
      <w:r w:rsidRPr="00BC3ECA">
        <w:rPr>
          <w:i/>
        </w:rPr>
        <w:t xml:space="preserve"> psl.)</w:t>
      </w:r>
    </w:p>
    <w:p w14:paraId="6BB50624" w14:textId="7BDBB603" w:rsidR="00D5543D" w:rsidRPr="00BC3ECA" w:rsidRDefault="00C10BD7" w:rsidP="00D5543D">
      <w:pPr>
        <w:pStyle w:val="buletedafternumber"/>
        <w:rPr>
          <w:i/>
        </w:rPr>
      </w:pPr>
      <w:r w:rsidRPr="00BC3ECA">
        <w:rPr>
          <w:i/>
        </w:rPr>
        <w:fldChar w:fldCharType="begin"/>
      </w:r>
      <w:r w:rsidRPr="00BC3ECA">
        <w:rPr>
          <w:i/>
        </w:rPr>
        <w:instrText xml:space="preserve"> REF _Ref334534525 \h  \* MERGEFORMAT </w:instrText>
      </w:r>
      <w:r w:rsidRPr="00BC3ECA">
        <w:rPr>
          <w:i/>
        </w:rPr>
      </w:r>
      <w:r w:rsidRPr="00BC3ECA">
        <w:rPr>
          <w:i/>
        </w:rPr>
        <w:fldChar w:fldCharType="separate"/>
      </w:r>
      <w:r w:rsidR="000D676C" w:rsidRPr="000D676C">
        <w:rPr>
          <w:i/>
        </w:rPr>
        <w:t>Šalinti apyrašą</w:t>
      </w:r>
      <w:r w:rsidRPr="00BC3ECA">
        <w:rPr>
          <w:i/>
        </w:rPr>
        <w:fldChar w:fldCharType="end"/>
      </w:r>
      <w:r w:rsidRPr="00BC3ECA">
        <w:rPr>
          <w:i/>
        </w:rPr>
        <w:t xml:space="preserve"> (</w:t>
      </w:r>
      <w:r w:rsidRPr="00BC3ECA">
        <w:rPr>
          <w:i/>
        </w:rPr>
        <w:fldChar w:fldCharType="begin"/>
      </w:r>
      <w:r w:rsidRPr="00BC3ECA">
        <w:rPr>
          <w:i/>
        </w:rPr>
        <w:instrText xml:space="preserve"> PAGEREF _Ref334534525 \h </w:instrText>
      </w:r>
      <w:r w:rsidRPr="00BC3ECA">
        <w:rPr>
          <w:i/>
        </w:rPr>
      </w:r>
      <w:r w:rsidRPr="00BC3ECA">
        <w:rPr>
          <w:i/>
        </w:rPr>
        <w:fldChar w:fldCharType="separate"/>
      </w:r>
      <w:r w:rsidR="000D676C">
        <w:rPr>
          <w:i/>
          <w:noProof/>
        </w:rPr>
        <w:t>118</w:t>
      </w:r>
      <w:r w:rsidRPr="00BC3ECA">
        <w:rPr>
          <w:i/>
        </w:rPr>
        <w:fldChar w:fldCharType="end"/>
      </w:r>
      <w:r w:rsidRPr="00BC3ECA">
        <w:rPr>
          <w:i/>
        </w:rPr>
        <w:t xml:space="preserve"> </w:t>
      </w:r>
      <w:r w:rsidR="00D5543D" w:rsidRPr="00BC3ECA">
        <w:rPr>
          <w:i/>
        </w:rPr>
        <w:t>psl.)</w:t>
      </w:r>
    </w:p>
    <w:p w14:paraId="1AB97922" w14:textId="77777777" w:rsidR="00F54482" w:rsidRPr="00BC3ECA" w:rsidRDefault="00F54482" w:rsidP="00F54482">
      <w:pPr>
        <w:pStyle w:val="Heading3"/>
        <w:rPr>
          <w:noProof w:val="0"/>
        </w:rPr>
      </w:pPr>
      <w:bookmarkStart w:id="444" w:name="_Ref341189075"/>
      <w:bookmarkStart w:id="445" w:name="_Toc169621812"/>
      <w:r w:rsidRPr="00BC3ECA">
        <w:rPr>
          <w:noProof w:val="0"/>
        </w:rPr>
        <w:t>Peržiūrėti apyrašo duomenis</w:t>
      </w:r>
      <w:bookmarkEnd w:id="444"/>
      <w:bookmarkEnd w:id="445"/>
    </w:p>
    <w:p w14:paraId="5868D01D" w14:textId="77777777" w:rsidR="00F54482" w:rsidRPr="00BC3ECA" w:rsidRDefault="00F54482" w:rsidP="00F54482">
      <w:pPr>
        <w:pStyle w:val="Alnostext"/>
        <w:keepNext/>
      </w:pPr>
      <w:r w:rsidRPr="00BC3ECA">
        <w:t xml:space="preserve">Paskirtis – </w:t>
      </w:r>
      <w:r w:rsidRPr="00BC3ECA">
        <w:rPr>
          <w:rFonts w:cs="Arial"/>
        </w:rPr>
        <w:t>peržiūrėti apyrašo duomenis sistemoje</w:t>
      </w:r>
      <w:r w:rsidRPr="00BC3ECA">
        <w:t xml:space="preserve">. </w:t>
      </w:r>
    </w:p>
    <w:p w14:paraId="4804BC4E" w14:textId="77777777" w:rsidR="00F54482" w:rsidRPr="00BC3ECA" w:rsidRDefault="00F54482" w:rsidP="00F54482">
      <w:pPr>
        <w:pStyle w:val="HeadingB"/>
        <w:rPr>
          <w:noProof w:val="0"/>
        </w:rPr>
      </w:pPr>
      <w:r w:rsidRPr="00BC3ECA">
        <w:rPr>
          <w:noProof w:val="0"/>
        </w:rPr>
        <w:t>Kas gali atlikti</w:t>
      </w:r>
    </w:p>
    <w:p w14:paraId="78B8D905" w14:textId="77777777" w:rsidR="00F54482" w:rsidRPr="00BC3ECA" w:rsidRDefault="00F54482" w:rsidP="00F54482">
      <w:pPr>
        <w:pStyle w:val="Alnostext"/>
        <w:keepNext/>
      </w:pPr>
      <w:r w:rsidRPr="00BC3ECA">
        <w:t xml:space="preserve">Peržiūrėti </w:t>
      </w:r>
      <w:r w:rsidRPr="00BC3ECA">
        <w:rPr>
          <w:rFonts w:cs="Arial"/>
        </w:rPr>
        <w:t xml:space="preserve">apyrašo </w:t>
      </w:r>
      <w:r w:rsidRPr="00BC3ECA">
        <w:t>duomenis gali:</w:t>
      </w:r>
    </w:p>
    <w:p w14:paraId="666A891A" w14:textId="77777777" w:rsidR="00F54482" w:rsidRPr="00BC3ECA" w:rsidRDefault="00F54482" w:rsidP="00F54482">
      <w:pPr>
        <w:pStyle w:val="AlnostextBuleted"/>
      </w:pPr>
      <w:r w:rsidRPr="00BC3ECA">
        <w:rPr>
          <w:rFonts w:cs="Arial"/>
        </w:rPr>
        <w:t>Archyvaras</w:t>
      </w:r>
      <w:r w:rsidRPr="00BC3ECA">
        <w:t>;</w:t>
      </w:r>
    </w:p>
    <w:p w14:paraId="201AA70E" w14:textId="77777777" w:rsidR="00F54482" w:rsidRPr="00BC3ECA" w:rsidRDefault="00F54482" w:rsidP="00F54482">
      <w:pPr>
        <w:pStyle w:val="AlnostextBuleted"/>
      </w:pPr>
      <w:r w:rsidRPr="00BC3ECA">
        <w:t>Naudotojas, kuriam suteiktos teisės peržiūrėti ir tvarkyti archyvo duomenis.</w:t>
      </w:r>
    </w:p>
    <w:p w14:paraId="39877A2F" w14:textId="77777777" w:rsidR="00F54482" w:rsidRPr="00BC3ECA" w:rsidRDefault="00F54482" w:rsidP="00986E8B">
      <w:pPr>
        <w:pStyle w:val="HeadingB"/>
        <w:keepLines/>
        <w:tabs>
          <w:tab w:val="left" w:pos="3093"/>
        </w:tabs>
        <w:rPr>
          <w:noProof w:val="0"/>
        </w:rPr>
      </w:pPr>
      <w:r w:rsidRPr="00BC3ECA">
        <w:rPr>
          <w:noProof w:val="0"/>
        </w:rPr>
        <w:t>Kaip atlikti</w:t>
      </w:r>
    </w:p>
    <w:p w14:paraId="1D673C76" w14:textId="77777777" w:rsidR="00F54482" w:rsidRPr="00BC3ECA" w:rsidRDefault="00F54482" w:rsidP="00986E8B">
      <w:pPr>
        <w:pStyle w:val="Alnostext"/>
        <w:keepNext/>
        <w:keepLines/>
      </w:pPr>
      <w:r w:rsidRPr="00BC3ECA">
        <w:t xml:space="preserve">Norėdami </w:t>
      </w:r>
      <w:r w:rsidRPr="00BC3ECA">
        <w:rPr>
          <w:rFonts w:cs="Arial"/>
        </w:rPr>
        <w:t xml:space="preserve">peržiūrėti </w:t>
      </w:r>
      <w:r w:rsidR="00D3446A" w:rsidRPr="00BC3ECA">
        <w:rPr>
          <w:rFonts w:cs="Arial"/>
        </w:rPr>
        <w:t xml:space="preserve">apyrašo </w:t>
      </w:r>
      <w:r w:rsidRPr="00BC3ECA">
        <w:rPr>
          <w:rFonts w:cs="Arial"/>
        </w:rPr>
        <w:t>duomenis, atlikite šiuos veiksmus:</w:t>
      </w:r>
    </w:p>
    <w:p w14:paraId="1C87371D" w14:textId="77777777" w:rsidR="00F54482" w:rsidRPr="00BC3ECA" w:rsidRDefault="00F54482" w:rsidP="00DB10CD">
      <w:pPr>
        <w:pStyle w:val="AlnosNumbered"/>
        <w:keepNext/>
        <w:keepLines/>
        <w:numPr>
          <w:ilvl w:val="0"/>
          <w:numId w:val="146"/>
        </w:numPr>
      </w:pPr>
      <w:r w:rsidRPr="00BC3ECA">
        <w:t xml:space="preserve">Suraskite norimą </w:t>
      </w:r>
      <w:r w:rsidRPr="00BC3ECA">
        <w:rPr>
          <w:rFonts w:cs="Arial"/>
        </w:rPr>
        <w:t>apyraš</w:t>
      </w:r>
      <w:r w:rsidR="00D3446A" w:rsidRPr="00BC3ECA">
        <w:rPr>
          <w:rFonts w:cs="Arial"/>
        </w:rPr>
        <w:t>ą</w:t>
      </w:r>
      <w:r w:rsidRPr="00BC3ECA">
        <w:t>.</w:t>
      </w:r>
    </w:p>
    <w:p w14:paraId="0A5A0883" w14:textId="60F57D94" w:rsidR="00F54482" w:rsidRPr="00BC3ECA" w:rsidRDefault="00F54482" w:rsidP="005B3A8E">
      <w:pPr>
        <w:pStyle w:val="BodyText"/>
      </w:pPr>
      <w:r w:rsidRPr="00BC3ECA">
        <w:t xml:space="preserve">Kaip atlikti skaitykite skyrelyje </w:t>
      </w:r>
      <w:r w:rsidR="00D3446A" w:rsidRPr="00BC3ECA">
        <w:rPr>
          <w:rStyle w:val="CharLangas"/>
        </w:rPr>
        <w:fldChar w:fldCharType="begin"/>
      </w:r>
      <w:r w:rsidR="00D3446A" w:rsidRPr="00BC3ECA">
        <w:rPr>
          <w:rStyle w:val="CharLangas"/>
        </w:rPr>
        <w:instrText xml:space="preserve"> REF _Ref334534343 \h  \* MERGEFORMAT </w:instrText>
      </w:r>
      <w:r w:rsidR="00D3446A" w:rsidRPr="00BC3ECA">
        <w:rPr>
          <w:rStyle w:val="CharLangas"/>
        </w:rPr>
      </w:r>
      <w:r w:rsidR="00D3446A" w:rsidRPr="00BC3ECA">
        <w:rPr>
          <w:rStyle w:val="CharLangas"/>
        </w:rPr>
        <w:fldChar w:fldCharType="separate"/>
      </w:r>
      <w:r w:rsidR="000D676C" w:rsidRPr="000D676C">
        <w:rPr>
          <w:rStyle w:val="CharLangas"/>
        </w:rPr>
        <w:t>Surasti archyvo apyrašų duomenis</w:t>
      </w:r>
      <w:r w:rsidR="00D3446A" w:rsidRPr="00BC3ECA">
        <w:rPr>
          <w:rStyle w:val="CharLangas"/>
        </w:rPr>
        <w:fldChar w:fldCharType="end"/>
      </w:r>
      <w:r w:rsidR="00D3446A" w:rsidRPr="00BC3ECA">
        <w:rPr>
          <w:rStyle w:val="CharLangas"/>
        </w:rPr>
        <w:t xml:space="preserve"> (</w:t>
      </w:r>
      <w:r w:rsidR="00D3446A" w:rsidRPr="00BC3ECA">
        <w:rPr>
          <w:rStyle w:val="CharLangas"/>
        </w:rPr>
        <w:fldChar w:fldCharType="begin"/>
      </w:r>
      <w:r w:rsidR="00D3446A" w:rsidRPr="00BC3ECA">
        <w:rPr>
          <w:rStyle w:val="CharLangas"/>
        </w:rPr>
        <w:instrText xml:space="preserve"> PAGEREF _Ref334534343 \h </w:instrText>
      </w:r>
      <w:r w:rsidR="00D3446A" w:rsidRPr="00BC3ECA">
        <w:rPr>
          <w:rStyle w:val="CharLangas"/>
        </w:rPr>
      </w:r>
      <w:r w:rsidR="00D3446A" w:rsidRPr="00BC3ECA">
        <w:rPr>
          <w:rStyle w:val="CharLangas"/>
        </w:rPr>
        <w:fldChar w:fldCharType="separate"/>
      </w:r>
      <w:r w:rsidR="000D676C">
        <w:rPr>
          <w:rStyle w:val="CharLangas"/>
          <w:noProof/>
        </w:rPr>
        <w:t>117</w:t>
      </w:r>
      <w:r w:rsidR="00D3446A" w:rsidRPr="00BC3ECA">
        <w:rPr>
          <w:rStyle w:val="CharLangas"/>
        </w:rPr>
        <w:fldChar w:fldCharType="end"/>
      </w:r>
      <w:r w:rsidR="00D3446A" w:rsidRPr="00BC3ECA">
        <w:rPr>
          <w:rStyle w:val="CharLangas"/>
        </w:rPr>
        <w:t xml:space="preserve"> psl.)</w:t>
      </w:r>
      <w:r w:rsidRPr="00BC3ECA">
        <w:t>.</w:t>
      </w:r>
    </w:p>
    <w:p w14:paraId="3B054D2D" w14:textId="26328477" w:rsidR="00BD5FA1" w:rsidRPr="00BC3ECA" w:rsidRDefault="008D797E" w:rsidP="00FE66FF">
      <w:pPr>
        <w:pStyle w:val="Picture"/>
      </w:pPr>
      <w:r w:rsidRPr="00BC3ECA">
        <w:rPr>
          <w:noProof/>
        </w:rPr>
        <w:drawing>
          <wp:inline distT="0" distB="0" distL="0" distR="0" wp14:anchorId="7B108D0A" wp14:editId="17BBD9AB">
            <wp:extent cx="4870939" cy="1222228"/>
            <wp:effectExtent l="19050" t="19050" r="25400" b="1651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Archyvai3.pn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903883" cy="1230494"/>
                    </a:xfrm>
                    <a:prstGeom prst="rect">
                      <a:avLst/>
                    </a:prstGeom>
                    <a:ln w="3175">
                      <a:solidFill>
                        <a:schemeClr val="tx1"/>
                      </a:solidFill>
                    </a:ln>
                  </pic:spPr>
                </pic:pic>
              </a:graphicData>
            </a:graphic>
          </wp:inline>
        </w:drawing>
      </w:r>
    </w:p>
    <w:p w14:paraId="556E8B0B" w14:textId="77777777" w:rsidR="008A0033" w:rsidRPr="00BC3ECA" w:rsidRDefault="008A0033" w:rsidP="008A0033">
      <w:pPr>
        <w:pStyle w:val="AlnosNumbered"/>
      </w:pPr>
      <w:r w:rsidRPr="00BC3ECA">
        <w:t xml:space="preserve">Norėdami peržiūrėti detalius apyrašo duomenis, rezultatų lentelėje stulpelyje </w:t>
      </w:r>
      <w:r w:rsidRPr="00BC3ECA">
        <w:rPr>
          <w:b/>
        </w:rPr>
        <w:t>Apyrašo pavadinimas</w:t>
      </w:r>
      <w:r w:rsidRPr="00BC3ECA">
        <w:t xml:space="preserve"> spauskite</w:t>
      </w:r>
      <w:r w:rsidRPr="00BC3ECA">
        <w:rPr>
          <w:lang w:eastAsia="lt-LT"/>
        </w:rPr>
        <w:t xml:space="preserve"> pavadinimo nuorodą</w:t>
      </w:r>
      <w:r w:rsidRPr="00BC3ECA">
        <w:t>.</w:t>
      </w:r>
    </w:p>
    <w:p w14:paraId="0CD8FAB8" w14:textId="77777777" w:rsidR="008A0033" w:rsidRPr="00BC3ECA" w:rsidRDefault="008A0033" w:rsidP="005B3A8E">
      <w:pPr>
        <w:pStyle w:val="BodyText"/>
      </w:pPr>
      <w:r w:rsidRPr="00BC3ECA">
        <w:t xml:space="preserve">Atsiveria langas </w:t>
      </w:r>
      <w:r w:rsidRPr="00BC3ECA">
        <w:rPr>
          <w:rStyle w:val="CharLangas"/>
        </w:rPr>
        <w:t>Archyvo bylos</w:t>
      </w:r>
      <w:r w:rsidRPr="00BC3ECA">
        <w:t>.</w:t>
      </w:r>
    </w:p>
    <w:p w14:paraId="7B171086" w14:textId="17FB30FD" w:rsidR="008A0033" w:rsidRPr="00BC3ECA" w:rsidRDefault="008A0033" w:rsidP="008A0033">
      <w:pPr>
        <w:pStyle w:val="AlnosNumbered"/>
      </w:pPr>
      <w:r w:rsidRPr="00BC3ECA">
        <w:lastRenderedPageBreak/>
        <w:t xml:space="preserve">Norėdami pasinaudoti greitąja peržiūra apyrašo turiniui, spauskite </w:t>
      </w:r>
      <w:r w:rsidR="00424185" w:rsidRPr="00BC3ECA">
        <w:rPr>
          <w:noProof/>
          <w:lang w:eastAsia="lt-LT"/>
        </w:rPr>
        <w:drawing>
          <wp:inline distT="0" distB="0" distL="0" distR="0" wp14:anchorId="44C82EC8" wp14:editId="6BD2FB2F">
            <wp:extent cx="83820" cy="83820"/>
            <wp:effectExtent l="0" t="0" r="0" b="0"/>
            <wp:docPr id="21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C3ECA">
        <w:t xml:space="preserve"> šalia norimo apyrašo pavadinimo.</w:t>
      </w:r>
    </w:p>
    <w:p w14:paraId="3EE1E0E9" w14:textId="77777777" w:rsidR="008A0033" w:rsidRPr="00BC3ECA" w:rsidRDefault="008A0033" w:rsidP="005B3A8E">
      <w:pPr>
        <w:pStyle w:val="BodyText"/>
      </w:pPr>
      <w:r w:rsidRPr="00BC3ECA">
        <w:t xml:space="preserve">Sistema išskleidžia apyrašo turinį po įrašu papildomose eilutėse. </w:t>
      </w:r>
    </w:p>
    <w:p w14:paraId="7A7E2AC6" w14:textId="77777777" w:rsidR="00F54482" w:rsidRPr="00BC3ECA" w:rsidRDefault="00F54482" w:rsidP="00F54482">
      <w:pPr>
        <w:pStyle w:val="AlnosNumbered"/>
      </w:pPr>
      <w:r w:rsidRPr="00BC3ECA">
        <w:t xml:space="preserve">Peržiūrėkite </w:t>
      </w:r>
      <w:r w:rsidRPr="00BC3ECA">
        <w:rPr>
          <w:rFonts w:cs="Arial"/>
        </w:rPr>
        <w:t xml:space="preserve">apyrašo </w:t>
      </w:r>
      <w:r w:rsidRPr="00BC3ECA">
        <w:t>duomenis.</w:t>
      </w:r>
    </w:p>
    <w:p w14:paraId="553BEFDB" w14:textId="77777777" w:rsidR="00F54482" w:rsidRPr="00BC3ECA" w:rsidRDefault="00F54482" w:rsidP="00D3446A">
      <w:pPr>
        <w:pStyle w:val="Pastaba"/>
      </w:pPr>
      <w:r w:rsidRPr="00BC3ECA">
        <w:t xml:space="preserve">Keisti </w:t>
      </w:r>
      <w:r w:rsidR="00D3446A" w:rsidRPr="00BC3ECA">
        <w:t xml:space="preserve">apyrašo </w:t>
      </w:r>
      <w:r w:rsidRPr="00BC3ECA">
        <w:t>duomenų peržiūros lange negalite.</w:t>
      </w:r>
    </w:p>
    <w:p w14:paraId="776D7D32" w14:textId="77777777" w:rsidR="00D5543D" w:rsidRPr="00BC3ECA" w:rsidRDefault="00D5543D" w:rsidP="00D5543D">
      <w:pPr>
        <w:pStyle w:val="Heading3"/>
        <w:rPr>
          <w:noProof w:val="0"/>
        </w:rPr>
      </w:pPr>
      <w:bookmarkStart w:id="446" w:name="_Ref334534519"/>
      <w:bookmarkStart w:id="447" w:name="_Toc169621813"/>
      <w:r w:rsidRPr="00BC3ECA">
        <w:rPr>
          <w:noProof w:val="0"/>
        </w:rPr>
        <w:t xml:space="preserve">Keisti </w:t>
      </w:r>
      <w:r w:rsidR="00C422D2" w:rsidRPr="00BC3ECA">
        <w:rPr>
          <w:noProof w:val="0"/>
        </w:rPr>
        <w:t>apyraš</w:t>
      </w:r>
      <w:r w:rsidR="00F9030F" w:rsidRPr="00BC3ECA">
        <w:rPr>
          <w:noProof w:val="0"/>
        </w:rPr>
        <w:t>o</w:t>
      </w:r>
      <w:r w:rsidR="00C422D2" w:rsidRPr="00BC3ECA">
        <w:rPr>
          <w:noProof w:val="0"/>
        </w:rPr>
        <w:t xml:space="preserve"> </w:t>
      </w:r>
      <w:r w:rsidRPr="00BC3ECA">
        <w:rPr>
          <w:noProof w:val="0"/>
        </w:rPr>
        <w:t>duomenis</w:t>
      </w:r>
      <w:bookmarkEnd w:id="446"/>
      <w:bookmarkEnd w:id="447"/>
    </w:p>
    <w:p w14:paraId="3E68E2CC" w14:textId="77777777" w:rsidR="00D5543D" w:rsidRPr="00BC3ECA" w:rsidRDefault="00D5543D" w:rsidP="00D5543D">
      <w:pPr>
        <w:pStyle w:val="Alnostext"/>
        <w:keepNext/>
      </w:pPr>
      <w:r w:rsidRPr="00BC3ECA">
        <w:t xml:space="preserve">Paskirtis – </w:t>
      </w:r>
      <w:r w:rsidRPr="00BC3ECA">
        <w:rPr>
          <w:rFonts w:cs="Arial"/>
        </w:rPr>
        <w:t xml:space="preserve">keisti </w:t>
      </w:r>
      <w:r w:rsidR="008B712A" w:rsidRPr="00BC3ECA">
        <w:rPr>
          <w:rFonts w:cs="Arial"/>
        </w:rPr>
        <w:t xml:space="preserve">apyrašo </w:t>
      </w:r>
      <w:r w:rsidRPr="00BC3ECA">
        <w:rPr>
          <w:rFonts w:cs="Arial"/>
        </w:rPr>
        <w:t>duomenis sistemoje</w:t>
      </w:r>
      <w:r w:rsidRPr="00BC3ECA">
        <w:t xml:space="preserve">. </w:t>
      </w:r>
    </w:p>
    <w:p w14:paraId="58D17ADC" w14:textId="77777777" w:rsidR="00D5543D" w:rsidRPr="00BC3ECA" w:rsidRDefault="00D5543D" w:rsidP="00D5543D">
      <w:pPr>
        <w:pStyle w:val="HeadingB"/>
        <w:rPr>
          <w:noProof w:val="0"/>
        </w:rPr>
      </w:pPr>
      <w:r w:rsidRPr="00BC3ECA">
        <w:rPr>
          <w:noProof w:val="0"/>
        </w:rPr>
        <w:t>Kas gali atlikti</w:t>
      </w:r>
    </w:p>
    <w:p w14:paraId="77632016" w14:textId="77777777" w:rsidR="00D5543D" w:rsidRPr="00BC3ECA" w:rsidRDefault="00D5543D" w:rsidP="00D5543D">
      <w:pPr>
        <w:pStyle w:val="Alnostext"/>
        <w:keepNext/>
      </w:pPr>
      <w:r w:rsidRPr="00BC3ECA">
        <w:t xml:space="preserve">Redaguoti </w:t>
      </w:r>
      <w:r w:rsidR="008B712A" w:rsidRPr="00BC3ECA">
        <w:rPr>
          <w:rFonts w:cs="Arial"/>
        </w:rPr>
        <w:t xml:space="preserve">apyrašo </w:t>
      </w:r>
      <w:r w:rsidRPr="00BC3ECA">
        <w:t>duomenis gali:</w:t>
      </w:r>
    </w:p>
    <w:p w14:paraId="30D2E7DA" w14:textId="77777777" w:rsidR="00D5543D" w:rsidRPr="00BC3ECA" w:rsidRDefault="00D5543D" w:rsidP="00D5543D">
      <w:pPr>
        <w:pStyle w:val="AlnostextBuleted"/>
        <w:keepNext/>
      </w:pPr>
      <w:r w:rsidRPr="00BC3ECA">
        <w:rPr>
          <w:rFonts w:cs="Arial"/>
        </w:rPr>
        <w:t>Archyvaras</w:t>
      </w:r>
      <w:r w:rsidRPr="00BC3ECA">
        <w:t>;</w:t>
      </w:r>
    </w:p>
    <w:p w14:paraId="2615536A" w14:textId="77777777" w:rsidR="00D5543D" w:rsidRPr="00BC3ECA" w:rsidRDefault="00D5543D" w:rsidP="00D5543D">
      <w:pPr>
        <w:pStyle w:val="AlnostextBuleted"/>
        <w:keepNext/>
      </w:pPr>
      <w:r w:rsidRPr="00BC3ECA">
        <w:t>Naudotojas, kuriam suteiktos teisės peržiūrėti ir tvarkyti archyvo duomenis.</w:t>
      </w:r>
    </w:p>
    <w:p w14:paraId="1B2DCC59" w14:textId="77777777" w:rsidR="00D5543D" w:rsidRPr="00BC3ECA" w:rsidRDefault="00D5543D" w:rsidP="00D5543D">
      <w:pPr>
        <w:pStyle w:val="HeadingB"/>
        <w:tabs>
          <w:tab w:val="left" w:pos="3093"/>
        </w:tabs>
        <w:rPr>
          <w:noProof w:val="0"/>
        </w:rPr>
      </w:pPr>
      <w:r w:rsidRPr="00BC3ECA">
        <w:rPr>
          <w:noProof w:val="0"/>
        </w:rPr>
        <w:t>Kaip atlikti</w:t>
      </w:r>
    </w:p>
    <w:p w14:paraId="470526B5" w14:textId="77777777" w:rsidR="00D5543D" w:rsidRPr="00BC3ECA" w:rsidRDefault="00D5543D" w:rsidP="00D5543D">
      <w:pPr>
        <w:pStyle w:val="Alnostext"/>
      </w:pPr>
      <w:r w:rsidRPr="00BC3ECA">
        <w:t xml:space="preserve">Norėdami </w:t>
      </w:r>
      <w:r w:rsidRPr="00BC3ECA">
        <w:rPr>
          <w:rFonts w:cs="Arial"/>
        </w:rPr>
        <w:t xml:space="preserve">redaguoti </w:t>
      </w:r>
      <w:r w:rsidR="008B712A" w:rsidRPr="00BC3ECA">
        <w:rPr>
          <w:rFonts w:cs="Arial"/>
        </w:rPr>
        <w:t xml:space="preserve">apyrašo </w:t>
      </w:r>
      <w:r w:rsidRPr="00BC3ECA">
        <w:rPr>
          <w:rFonts w:cs="Arial"/>
        </w:rPr>
        <w:t>duomenis, atlikite šiuos veiksmus:</w:t>
      </w:r>
    </w:p>
    <w:p w14:paraId="2BAAC652" w14:textId="77777777" w:rsidR="00D5543D" w:rsidRPr="00BC3ECA" w:rsidRDefault="00D5543D" w:rsidP="007171F7">
      <w:pPr>
        <w:pStyle w:val="AlnosNumbered"/>
        <w:keepNext/>
        <w:keepLines/>
        <w:numPr>
          <w:ilvl w:val="0"/>
          <w:numId w:val="101"/>
        </w:numPr>
      </w:pPr>
      <w:r w:rsidRPr="00BC3ECA">
        <w:t xml:space="preserve">Suraskite norimą </w:t>
      </w:r>
      <w:r w:rsidR="00F9030F" w:rsidRPr="00BC3ECA">
        <w:rPr>
          <w:rFonts w:cs="Arial"/>
        </w:rPr>
        <w:t>apyrašą</w:t>
      </w:r>
      <w:r w:rsidRPr="00BC3ECA">
        <w:t>.</w:t>
      </w:r>
    </w:p>
    <w:p w14:paraId="51870617" w14:textId="683CF8DC" w:rsidR="00D5543D" w:rsidRPr="00BC3ECA" w:rsidRDefault="00D5543D" w:rsidP="005B3A8E">
      <w:pPr>
        <w:pStyle w:val="BodyText"/>
      </w:pPr>
      <w:r w:rsidRPr="00BC3ECA">
        <w:t xml:space="preserve">Kaip atlikti skaitykite skyrelyje </w:t>
      </w:r>
      <w:r w:rsidR="00F9030F" w:rsidRPr="00BC3ECA">
        <w:rPr>
          <w:rStyle w:val="CharLangas"/>
        </w:rPr>
        <w:fldChar w:fldCharType="begin"/>
      </w:r>
      <w:r w:rsidR="00F9030F" w:rsidRPr="00BC3ECA">
        <w:rPr>
          <w:rStyle w:val="CharLangas"/>
        </w:rPr>
        <w:instrText xml:space="preserve"> REF _Ref334534343 \h  \* MERGEFORMAT </w:instrText>
      </w:r>
      <w:r w:rsidR="00F9030F" w:rsidRPr="00BC3ECA">
        <w:rPr>
          <w:rStyle w:val="CharLangas"/>
        </w:rPr>
      </w:r>
      <w:r w:rsidR="00F9030F" w:rsidRPr="00BC3ECA">
        <w:rPr>
          <w:rStyle w:val="CharLangas"/>
        </w:rPr>
        <w:fldChar w:fldCharType="separate"/>
      </w:r>
      <w:r w:rsidR="000D676C" w:rsidRPr="000D676C">
        <w:rPr>
          <w:rStyle w:val="CharLangas"/>
        </w:rPr>
        <w:t>Surasti archyvo apyrašų duomenis</w:t>
      </w:r>
      <w:r w:rsidR="00F9030F" w:rsidRPr="00BC3ECA">
        <w:rPr>
          <w:rStyle w:val="CharLangas"/>
        </w:rPr>
        <w:fldChar w:fldCharType="end"/>
      </w:r>
      <w:r w:rsidR="00F9030F" w:rsidRPr="00BC3ECA">
        <w:rPr>
          <w:rStyle w:val="CharLangas"/>
        </w:rPr>
        <w:t xml:space="preserve"> (</w:t>
      </w:r>
      <w:r w:rsidR="00F9030F" w:rsidRPr="00BC3ECA">
        <w:rPr>
          <w:rStyle w:val="CharLangas"/>
        </w:rPr>
        <w:fldChar w:fldCharType="begin"/>
      </w:r>
      <w:r w:rsidR="00F9030F" w:rsidRPr="00BC3ECA">
        <w:rPr>
          <w:rStyle w:val="CharLangas"/>
        </w:rPr>
        <w:instrText xml:space="preserve"> PAGEREF _Ref334534343 \h </w:instrText>
      </w:r>
      <w:r w:rsidR="00F9030F" w:rsidRPr="00BC3ECA">
        <w:rPr>
          <w:rStyle w:val="CharLangas"/>
        </w:rPr>
      </w:r>
      <w:r w:rsidR="00F9030F" w:rsidRPr="00BC3ECA">
        <w:rPr>
          <w:rStyle w:val="CharLangas"/>
        </w:rPr>
        <w:fldChar w:fldCharType="separate"/>
      </w:r>
      <w:r w:rsidR="000D676C">
        <w:rPr>
          <w:rStyle w:val="CharLangas"/>
          <w:noProof/>
        </w:rPr>
        <w:t>117</w:t>
      </w:r>
      <w:r w:rsidR="00F9030F" w:rsidRPr="00BC3ECA">
        <w:rPr>
          <w:rStyle w:val="CharLangas"/>
        </w:rPr>
        <w:fldChar w:fldCharType="end"/>
      </w:r>
      <w:r w:rsidR="00F9030F" w:rsidRPr="00BC3ECA">
        <w:rPr>
          <w:rStyle w:val="CharLangas"/>
        </w:rPr>
        <w:t xml:space="preserve"> </w:t>
      </w:r>
      <w:r w:rsidRPr="00BC3ECA">
        <w:rPr>
          <w:rStyle w:val="CharLangas"/>
        </w:rPr>
        <w:t>psl.)</w:t>
      </w:r>
      <w:r w:rsidRPr="00BC3ECA">
        <w:t>.</w:t>
      </w:r>
    </w:p>
    <w:p w14:paraId="44017314" w14:textId="64E87619" w:rsidR="00D5543D" w:rsidRPr="00BC3ECA" w:rsidRDefault="00D5543D" w:rsidP="00D5543D">
      <w:pPr>
        <w:pStyle w:val="AlnosNumbered"/>
      </w:pPr>
      <w:r w:rsidRPr="00BC3ECA">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4EB789C5" wp14:editId="446B56A9">
            <wp:extent cx="137160" cy="160020"/>
            <wp:effectExtent l="0" t="0" r="0" b="0"/>
            <wp:docPr id="21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sidRPr="00BC3ECA">
        <w:t>.</w:t>
      </w:r>
    </w:p>
    <w:p w14:paraId="06A88E20" w14:textId="77777777" w:rsidR="00D5543D" w:rsidRPr="00BC3ECA" w:rsidRDefault="00D5543D" w:rsidP="005B3A8E">
      <w:pPr>
        <w:pStyle w:val="BodyText"/>
      </w:pPr>
      <w:r w:rsidRPr="00BC3ECA">
        <w:t xml:space="preserve">Atsiveria langas </w:t>
      </w:r>
      <w:r w:rsidR="00F9030F" w:rsidRPr="00BC3ECA">
        <w:rPr>
          <w:rStyle w:val="CharLangas"/>
        </w:rPr>
        <w:t>Apyrašai</w:t>
      </w:r>
      <w:r w:rsidRPr="00BC3ECA">
        <w:t>.</w:t>
      </w:r>
    </w:p>
    <w:p w14:paraId="0B611C86" w14:textId="77777777" w:rsidR="00D5543D" w:rsidRPr="00BC3ECA" w:rsidRDefault="00D5543D" w:rsidP="00F9030F">
      <w:pPr>
        <w:pStyle w:val="AlnosNumbered"/>
      </w:pPr>
      <w:r w:rsidRPr="00BC3ECA">
        <w:t xml:space="preserve">Peržiūrėkite ir redaguokite norimus </w:t>
      </w:r>
      <w:r w:rsidR="00F9030F" w:rsidRPr="00BC3ECA">
        <w:t xml:space="preserve">apyrašo </w:t>
      </w:r>
      <w:r w:rsidRPr="00BC3ECA">
        <w:t>duomenis.</w:t>
      </w:r>
    </w:p>
    <w:p w14:paraId="278FEB51" w14:textId="71543AA7" w:rsidR="00D5543D" w:rsidRPr="00BC3ECA" w:rsidRDefault="00D5543D"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57434376" w14:textId="77777777" w:rsidR="00D5543D" w:rsidRPr="00BC3ECA" w:rsidRDefault="00D5543D" w:rsidP="00D5543D">
      <w:pPr>
        <w:pStyle w:val="Heading3"/>
        <w:rPr>
          <w:noProof w:val="0"/>
        </w:rPr>
      </w:pPr>
      <w:bookmarkStart w:id="448" w:name="_Ref334534525"/>
      <w:bookmarkStart w:id="449" w:name="_Toc169621814"/>
      <w:r w:rsidRPr="00BC3ECA">
        <w:rPr>
          <w:noProof w:val="0"/>
        </w:rPr>
        <w:t xml:space="preserve">Šalinti </w:t>
      </w:r>
      <w:r w:rsidR="00C422D2" w:rsidRPr="00BC3ECA">
        <w:rPr>
          <w:noProof w:val="0"/>
        </w:rPr>
        <w:t>apyraš</w:t>
      </w:r>
      <w:r w:rsidR="004049BB" w:rsidRPr="00BC3ECA">
        <w:rPr>
          <w:noProof w:val="0"/>
        </w:rPr>
        <w:t>ą</w:t>
      </w:r>
      <w:bookmarkEnd w:id="448"/>
      <w:bookmarkEnd w:id="449"/>
    </w:p>
    <w:p w14:paraId="4A7FF92E" w14:textId="77777777" w:rsidR="00D5543D" w:rsidRPr="00BC3ECA" w:rsidRDefault="00D5543D" w:rsidP="00D5543D">
      <w:pPr>
        <w:pStyle w:val="Alnostext"/>
        <w:keepNext/>
      </w:pPr>
      <w:r w:rsidRPr="00BC3ECA">
        <w:t xml:space="preserve">Paskirtis – </w:t>
      </w:r>
      <w:r w:rsidRPr="00BC3ECA">
        <w:rPr>
          <w:rFonts w:cs="Arial"/>
        </w:rPr>
        <w:t xml:space="preserve">pašalinti </w:t>
      </w:r>
      <w:r w:rsidR="00F9030F" w:rsidRPr="00BC3ECA">
        <w:rPr>
          <w:rFonts w:cs="Arial"/>
        </w:rPr>
        <w:t>apyraš</w:t>
      </w:r>
      <w:r w:rsidR="004049BB" w:rsidRPr="00BC3ECA">
        <w:rPr>
          <w:rFonts w:cs="Arial"/>
        </w:rPr>
        <w:t>ą</w:t>
      </w:r>
      <w:r w:rsidR="00F9030F" w:rsidRPr="00BC3ECA">
        <w:rPr>
          <w:rFonts w:cs="Arial"/>
        </w:rPr>
        <w:t xml:space="preserve"> </w:t>
      </w:r>
      <w:r w:rsidRPr="00BC3ECA">
        <w:rPr>
          <w:rFonts w:cs="Arial"/>
        </w:rPr>
        <w:t>iš sistemos</w:t>
      </w:r>
      <w:r w:rsidRPr="00BC3ECA">
        <w:t xml:space="preserve">. </w:t>
      </w:r>
    </w:p>
    <w:p w14:paraId="2A874875" w14:textId="77777777" w:rsidR="00D5543D" w:rsidRPr="00BC3ECA" w:rsidRDefault="00D5543D" w:rsidP="00D5543D">
      <w:pPr>
        <w:pStyle w:val="HeadingB"/>
        <w:rPr>
          <w:noProof w:val="0"/>
        </w:rPr>
      </w:pPr>
      <w:r w:rsidRPr="00BC3ECA">
        <w:rPr>
          <w:noProof w:val="0"/>
        </w:rPr>
        <w:t>Kas gali atlikti</w:t>
      </w:r>
    </w:p>
    <w:p w14:paraId="22F375D1" w14:textId="77777777" w:rsidR="00D5543D" w:rsidRPr="00BC3ECA" w:rsidRDefault="00D5543D" w:rsidP="00D5543D">
      <w:pPr>
        <w:pStyle w:val="Alnostext"/>
        <w:keepNext/>
      </w:pPr>
      <w:r w:rsidRPr="00BC3ECA">
        <w:t xml:space="preserve">Šalinti </w:t>
      </w:r>
      <w:r w:rsidR="00F9030F" w:rsidRPr="00BC3ECA">
        <w:rPr>
          <w:rFonts w:cs="Arial"/>
        </w:rPr>
        <w:t>apyraš</w:t>
      </w:r>
      <w:r w:rsidR="004049BB" w:rsidRPr="00BC3ECA">
        <w:rPr>
          <w:rFonts w:cs="Arial"/>
        </w:rPr>
        <w:t>ą</w:t>
      </w:r>
      <w:r w:rsidR="00F9030F" w:rsidRPr="00BC3ECA">
        <w:rPr>
          <w:rFonts w:cs="Arial"/>
        </w:rPr>
        <w:t xml:space="preserve"> </w:t>
      </w:r>
      <w:r w:rsidRPr="00BC3ECA">
        <w:t>gali:</w:t>
      </w:r>
    </w:p>
    <w:p w14:paraId="70FB8713" w14:textId="77777777" w:rsidR="00D5543D" w:rsidRPr="00BC3ECA" w:rsidRDefault="00D5543D" w:rsidP="00D5543D">
      <w:pPr>
        <w:pStyle w:val="AlnostextBuleted"/>
        <w:keepNext/>
      </w:pPr>
      <w:r w:rsidRPr="00BC3ECA">
        <w:rPr>
          <w:rFonts w:cs="Arial"/>
        </w:rPr>
        <w:t>Archyvaras</w:t>
      </w:r>
      <w:r w:rsidRPr="00BC3ECA">
        <w:t>;</w:t>
      </w:r>
    </w:p>
    <w:p w14:paraId="7C79CDEC" w14:textId="77777777" w:rsidR="00D5543D" w:rsidRPr="00BC3ECA" w:rsidRDefault="00D5543D" w:rsidP="00D5543D">
      <w:pPr>
        <w:pStyle w:val="AlnostextBuleted"/>
        <w:keepNext/>
      </w:pPr>
      <w:r w:rsidRPr="00BC3ECA">
        <w:t>Naudotojas, kuriam suteiktos teisės peržiūrėti ir tvarkyti archyvo duomenis.</w:t>
      </w:r>
    </w:p>
    <w:p w14:paraId="67DDD7D5" w14:textId="77777777" w:rsidR="00D5543D" w:rsidRPr="00BC3ECA" w:rsidRDefault="00D5543D" w:rsidP="00D5543D">
      <w:pPr>
        <w:pStyle w:val="HeadingB"/>
        <w:tabs>
          <w:tab w:val="left" w:pos="3093"/>
        </w:tabs>
        <w:rPr>
          <w:noProof w:val="0"/>
        </w:rPr>
      </w:pPr>
      <w:r w:rsidRPr="00BC3ECA">
        <w:rPr>
          <w:noProof w:val="0"/>
        </w:rPr>
        <w:t>Kaip atlikti</w:t>
      </w:r>
    </w:p>
    <w:p w14:paraId="44AE0562" w14:textId="77777777" w:rsidR="00D5543D" w:rsidRPr="00BC3ECA" w:rsidRDefault="00D5543D" w:rsidP="00D5543D">
      <w:pPr>
        <w:pStyle w:val="Alnostext"/>
      </w:pPr>
      <w:r w:rsidRPr="00BC3ECA">
        <w:t xml:space="preserve">Norėdami </w:t>
      </w:r>
      <w:r w:rsidRPr="00BC3ECA">
        <w:rPr>
          <w:rFonts w:cs="Arial"/>
        </w:rPr>
        <w:t xml:space="preserve">pašalinti </w:t>
      </w:r>
      <w:r w:rsidR="00F9030F" w:rsidRPr="00BC3ECA">
        <w:rPr>
          <w:rFonts w:cs="Arial"/>
        </w:rPr>
        <w:t>apyraš</w:t>
      </w:r>
      <w:r w:rsidR="004049BB" w:rsidRPr="00BC3ECA">
        <w:rPr>
          <w:rFonts w:cs="Arial"/>
        </w:rPr>
        <w:t>ą</w:t>
      </w:r>
      <w:r w:rsidRPr="00BC3ECA">
        <w:rPr>
          <w:rFonts w:cs="Arial"/>
        </w:rPr>
        <w:t>, atlikite šiuos veiksmus:</w:t>
      </w:r>
    </w:p>
    <w:p w14:paraId="631155DE" w14:textId="77777777" w:rsidR="00F9030F" w:rsidRPr="00BC3ECA" w:rsidRDefault="00F9030F" w:rsidP="007171F7">
      <w:pPr>
        <w:pStyle w:val="AlnosNumbered"/>
        <w:keepNext/>
        <w:keepLines/>
        <w:numPr>
          <w:ilvl w:val="0"/>
          <w:numId w:val="102"/>
        </w:numPr>
      </w:pPr>
      <w:r w:rsidRPr="00BC3ECA">
        <w:t xml:space="preserve">Suraskite norimą </w:t>
      </w:r>
      <w:r w:rsidRPr="00BC3ECA">
        <w:rPr>
          <w:rFonts w:cs="Arial"/>
        </w:rPr>
        <w:t>apyrašą</w:t>
      </w:r>
      <w:r w:rsidRPr="00BC3ECA">
        <w:t>.</w:t>
      </w:r>
    </w:p>
    <w:p w14:paraId="2B181A9D" w14:textId="4A9C059E" w:rsidR="00F9030F" w:rsidRPr="00BC3ECA" w:rsidRDefault="00F9030F"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_Ref334534343 \h  \* MERGEFORMAT </w:instrText>
      </w:r>
      <w:r w:rsidRPr="00BC3ECA">
        <w:rPr>
          <w:rStyle w:val="CharLangas"/>
        </w:rPr>
      </w:r>
      <w:r w:rsidRPr="00BC3ECA">
        <w:rPr>
          <w:rStyle w:val="CharLangas"/>
        </w:rPr>
        <w:fldChar w:fldCharType="separate"/>
      </w:r>
      <w:r w:rsidR="000D676C" w:rsidRPr="000D676C">
        <w:rPr>
          <w:rStyle w:val="CharLangas"/>
        </w:rPr>
        <w:t>Surasti archyvo apyrašų duomenis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_Ref334534343 \h </w:instrText>
      </w:r>
      <w:r w:rsidRPr="00BC3ECA">
        <w:rPr>
          <w:rStyle w:val="CharLangas"/>
        </w:rPr>
      </w:r>
      <w:r w:rsidRPr="00BC3ECA">
        <w:rPr>
          <w:rStyle w:val="CharLangas"/>
        </w:rPr>
        <w:fldChar w:fldCharType="separate"/>
      </w:r>
      <w:r w:rsidR="000D676C">
        <w:rPr>
          <w:rStyle w:val="CharLangas"/>
          <w:noProof/>
        </w:rPr>
        <w:t>117</w:t>
      </w:r>
      <w:r w:rsidRPr="00BC3ECA">
        <w:rPr>
          <w:rStyle w:val="CharLangas"/>
        </w:rPr>
        <w:fldChar w:fldCharType="end"/>
      </w:r>
      <w:r w:rsidRPr="00BC3ECA">
        <w:rPr>
          <w:rStyle w:val="CharLangas"/>
        </w:rPr>
        <w:t xml:space="preserve"> psl.)</w:t>
      </w:r>
      <w:r w:rsidRPr="00BC3ECA">
        <w:t>.</w:t>
      </w:r>
    </w:p>
    <w:p w14:paraId="56C1C144" w14:textId="1D767F6B" w:rsidR="00D5543D" w:rsidRPr="00BC3ECA" w:rsidRDefault="00D5543D" w:rsidP="004D3D7F">
      <w:pPr>
        <w:pStyle w:val="AlnosNumbered"/>
        <w:keepNext/>
      </w:pPr>
      <w:r w:rsidRPr="00BC3ECA">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722D1F9B" wp14:editId="2110D2DF">
            <wp:extent cx="129540" cy="129540"/>
            <wp:effectExtent l="0" t="0" r="0" b="0"/>
            <wp:docPr id="21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p>
    <w:p w14:paraId="62202B70" w14:textId="77777777" w:rsidR="00D5543D" w:rsidRPr="00BC3ECA" w:rsidRDefault="00D5543D" w:rsidP="005B3A8E">
      <w:pPr>
        <w:pStyle w:val="BodyText"/>
      </w:pPr>
      <w:r w:rsidRPr="00BC3ECA">
        <w:t xml:space="preserve">Atsiveria langas </w:t>
      </w:r>
      <w:r w:rsidR="004D3D7F" w:rsidRPr="00BC3ECA">
        <w:rPr>
          <w:rStyle w:val="CharLangas"/>
        </w:rPr>
        <w:t>Apyrašai</w:t>
      </w:r>
      <w:r w:rsidRPr="00BC3ECA">
        <w:t>.</w:t>
      </w:r>
    </w:p>
    <w:p w14:paraId="072F4A72" w14:textId="77777777" w:rsidR="00D5543D" w:rsidRPr="00BC3ECA" w:rsidRDefault="00D5543D" w:rsidP="00D5543D">
      <w:pPr>
        <w:pStyle w:val="AlnosNumbered"/>
      </w:pPr>
      <w:r w:rsidRPr="00BC3ECA">
        <w:t>Peržiūrėkite duomenis.</w:t>
      </w:r>
    </w:p>
    <w:p w14:paraId="3C47BA53" w14:textId="77777777" w:rsidR="00D5543D" w:rsidRPr="00BC3ECA" w:rsidRDefault="00D5543D" w:rsidP="00D5543D">
      <w:pPr>
        <w:pStyle w:val="AlnosNumbered"/>
      </w:pPr>
      <w:r w:rsidRPr="00BC3ECA">
        <w:t xml:space="preserve">Spauskite </w:t>
      </w:r>
      <w:r w:rsidRPr="00BC3ECA">
        <w:rPr>
          <w:rStyle w:val="CharLaukas"/>
        </w:rPr>
        <w:t>[Trinti]</w:t>
      </w:r>
      <w:r w:rsidRPr="00BC3ECA">
        <w:t>.</w:t>
      </w:r>
    </w:p>
    <w:p w14:paraId="26C3E3DC" w14:textId="77777777" w:rsidR="00D5543D" w:rsidRPr="00BC3ECA" w:rsidRDefault="00D5543D" w:rsidP="005B3A8E">
      <w:pPr>
        <w:pStyle w:val="BodyText"/>
      </w:pPr>
      <w:r w:rsidRPr="00BC3ECA">
        <w:t>Sistema pašalina duomenis iš sistemos.</w:t>
      </w:r>
    </w:p>
    <w:p w14:paraId="4409435E" w14:textId="77777777" w:rsidR="00A01C51" w:rsidRPr="00BC3ECA" w:rsidRDefault="00A01C51" w:rsidP="00A01C51">
      <w:pPr>
        <w:pStyle w:val="Heading1"/>
        <w:rPr>
          <w:noProof w:val="0"/>
        </w:rPr>
      </w:pPr>
      <w:bookmarkStart w:id="450" w:name="_Toc169621815"/>
      <w:r w:rsidRPr="00BC3ECA">
        <w:rPr>
          <w:noProof w:val="0"/>
        </w:rPr>
        <w:lastRenderedPageBreak/>
        <w:t>Audiotekos ir videotekos tvarkymas</w:t>
      </w:r>
      <w:bookmarkEnd w:id="450"/>
    </w:p>
    <w:p w14:paraId="326A3BD3" w14:textId="77777777" w:rsidR="00921916" w:rsidRPr="00BC3ECA" w:rsidRDefault="00921916" w:rsidP="00921916">
      <w:pPr>
        <w:pStyle w:val="Alnostext"/>
      </w:pPr>
      <w:r w:rsidRPr="00BC3ECA">
        <w:t>Sistemoje, priklausomai nuo Jums suteiktų teisių, galite atlikti šiuos veiksmus, susijusius su audiotekos ir videotekos duomenų tvarkymu:</w:t>
      </w:r>
    </w:p>
    <w:p w14:paraId="3085DCDA" w14:textId="13D605C4" w:rsidR="00921916" w:rsidRPr="00BC3ECA" w:rsidRDefault="00921916" w:rsidP="00921916">
      <w:pPr>
        <w:pStyle w:val="AlnostextBuleted"/>
        <w:rPr>
          <w:i/>
        </w:rPr>
      </w:pPr>
      <w:r w:rsidRPr="00BC3ECA">
        <w:rPr>
          <w:i/>
        </w:rPr>
        <w:fldChar w:fldCharType="begin"/>
      </w:r>
      <w:r w:rsidRPr="00BC3ECA">
        <w:rPr>
          <w:i/>
        </w:rPr>
        <w:instrText xml:space="preserve"> REF _Ref334194972 \h </w:instrText>
      </w:r>
      <w:r w:rsidR="00CD3BDF" w:rsidRPr="00BC3ECA">
        <w:rPr>
          <w:i/>
        </w:rPr>
        <w:instrText xml:space="preserve"> \* MERGEFORMAT </w:instrText>
      </w:r>
      <w:r w:rsidRPr="00BC3ECA">
        <w:rPr>
          <w:i/>
        </w:rPr>
      </w:r>
      <w:r w:rsidRPr="00BC3ECA">
        <w:rPr>
          <w:i/>
        </w:rPr>
        <w:fldChar w:fldCharType="separate"/>
      </w:r>
      <w:r w:rsidR="000D676C" w:rsidRPr="000D676C">
        <w:rPr>
          <w:i/>
        </w:rPr>
        <w:t xml:space="preserve">Įvesti naują </w:t>
      </w:r>
      <w:proofErr w:type="spellStart"/>
      <w:r w:rsidR="000D676C" w:rsidRPr="000D676C">
        <w:rPr>
          <w:i/>
        </w:rPr>
        <w:t>audiotekos</w:t>
      </w:r>
      <w:proofErr w:type="spellEnd"/>
      <w:r w:rsidR="000D676C" w:rsidRPr="000D676C">
        <w:rPr>
          <w:i/>
        </w:rPr>
        <w:t xml:space="preserve"> ir videotekos vertybę</w:t>
      </w:r>
      <w:r w:rsidRPr="00BC3ECA">
        <w:rPr>
          <w:i/>
        </w:rPr>
        <w:fldChar w:fldCharType="end"/>
      </w:r>
      <w:r w:rsidRPr="00BC3ECA">
        <w:rPr>
          <w:i/>
        </w:rPr>
        <w:t xml:space="preserve"> (</w:t>
      </w:r>
      <w:r w:rsidRPr="00BC3ECA">
        <w:rPr>
          <w:i/>
        </w:rPr>
        <w:fldChar w:fldCharType="begin"/>
      </w:r>
      <w:r w:rsidRPr="00BC3ECA">
        <w:rPr>
          <w:i/>
        </w:rPr>
        <w:instrText xml:space="preserve"> PAGEREF _Ref334194972 \h </w:instrText>
      </w:r>
      <w:r w:rsidRPr="00BC3ECA">
        <w:rPr>
          <w:i/>
        </w:rPr>
      </w:r>
      <w:r w:rsidRPr="00BC3ECA">
        <w:rPr>
          <w:i/>
        </w:rPr>
        <w:fldChar w:fldCharType="separate"/>
      </w:r>
      <w:r w:rsidR="000D676C">
        <w:rPr>
          <w:i/>
          <w:noProof/>
        </w:rPr>
        <w:t>119</w:t>
      </w:r>
      <w:r w:rsidRPr="00BC3ECA">
        <w:rPr>
          <w:i/>
        </w:rPr>
        <w:fldChar w:fldCharType="end"/>
      </w:r>
      <w:r w:rsidRPr="00BC3ECA">
        <w:rPr>
          <w:i/>
        </w:rPr>
        <w:t xml:space="preserve"> psl.)</w:t>
      </w:r>
    </w:p>
    <w:p w14:paraId="1A7670D0" w14:textId="08E3C15F" w:rsidR="002B21B8" w:rsidRPr="00BC3ECA" w:rsidRDefault="002B21B8" w:rsidP="00921916">
      <w:pPr>
        <w:pStyle w:val="AlnostextBuleted"/>
        <w:rPr>
          <w:i/>
        </w:rPr>
      </w:pPr>
      <w:r w:rsidRPr="00BC3ECA">
        <w:rPr>
          <w:i/>
        </w:rPr>
        <w:fldChar w:fldCharType="begin"/>
      </w:r>
      <w:r w:rsidRPr="00BC3ECA">
        <w:rPr>
          <w:i/>
        </w:rPr>
        <w:instrText xml:space="preserve"> REF _Ref367793655 \h </w:instrText>
      </w:r>
      <w:r w:rsidR="00F20B2B" w:rsidRPr="00BC3ECA">
        <w:rPr>
          <w:i/>
        </w:rPr>
        <w:instrText xml:space="preserve"> \* MERGEFORMAT </w:instrText>
      </w:r>
      <w:r w:rsidRPr="00BC3ECA">
        <w:rPr>
          <w:i/>
        </w:rPr>
      </w:r>
      <w:r w:rsidRPr="00BC3ECA">
        <w:rPr>
          <w:i/>
        </w:rPr>
        <w:fldChar w:fldCharType="separate"/>
      </w:r>
      <w:r w:rsidR="000D676C" w:rsidRPr="000D676C">
        <w:rPr>
          <w:i/>
        </w:rPr>
        <w:t xml:space="preserve">Įvesti naują </w:t>
      </w:r>
      <w:proofErr w:type="spellStart"/>
      <w:r w:rsidR="000D676C" w:rsidRPr="000D676C">
        <w:rPr>
          <w:i/>
        </w:rPr>
        <w:t>audiotekos</w:t>
      </w:r>
      <w:proofErr w:type="spellEnd"/>
      <w:r w:rsidR="000D676C" w:rsidRPr="000D676C">
        <w:rPr>
          <w:i/>
        </w:rPr>
        <w:t xml:space="preserve"> ir videotekos vertybę naudojant šabloną</w:t>
      </w:r>
      <w:r w:rsidRPr="00BC3ECA">
        <w:rPr>
          <w:i/>
        </w:rPr>
        <w:fldChar w:fldCharType="end"/>
      </w:r>
      <w:r w:rsidRPr="00BC3ECA">
        <w:rPr>
          <w:i/>
        </w:rPr>
        <w:t xml:space="preserve"> (</w:t>
      </w:r>
      <w:r w:rsidRPr="00BC3ECA">
        <w:rPr>
          <w:i/>
        </w:rPr>
        <w:fldChar w:fldCharType="begin"/>
      </w:r>
      <w:r w:rsidRPr="00BC3ECA">
        <w:rPr>
          <w:i/>
        </w:rPr>
        <w:instrText xml:space="preserve"> PAGEREF _Ref367793657 \h </w:instrText>
      </w:r>
      <w:r w:rsidRPr="00BC3ECA">
        <w:rPr>
          <w:i/>
        </w:rPr>
      </w:r>
      <w:r w:rsidRPr="00BC3ECA">
        <w:rPr>
          <w:i/>
        </w:rPr>
        <w:fldChar w:fldCharType="separate"/>
      </w:r>
      <w:r w:rsidR="000D676C">
        <w:rPr>
          <w:i/>
          <w:noProof/>
        </w:rPr>
        <w:t>120</w:t>
      </w:r>
      <w:r w:rsidRPr="00BC3ECA">
        <w:rPr>
          <w:i/>
        </w:rPr>
        <w:fldChar w:fldCharType="end"/>
      </w:r>
      <w:r w:rsidRPr="00BC3ECA">
        <w:rPr>
          <w:i/>
        </w:rPr>
        <w:t xml:space="preserve"> psl.)</w:t>
      </w:r>
    </w:p>
    <w:p w14:paraId="4CD29854" w14:textId="741B09E6" w:rsidR="00AD1220" w:rsidRPr="00BC3ECA" w:rsidRDefault="00AD1220" w:rsidP="00921916">
      <w:pPr>
        <w:pStyle w:val="AlnostextBuleted"/>
        <w:rPr>
          <w:i/>
        </w:rPr>
      </w:pPr>
      <w:r w:rsidRPr="00BC3ECA">
        <w:rPr>
          <w:i/>
        </w:rPr>
        <w:fldChar w:fldCharType="begin"/>
      </w:r>
      <w:r w:rsidRPr="00BC3ECA">
        <w:rPr>
          <w:i/>
        </w:rPr>
        <w:instrText xml:space="preserve"> REF _Ref334196481 \h </w:instrText>
      </w:r>
      <w:r w:rsidR="00CD3BDF" w:rsidRPr="00BC3ECA">
        <w:rPr>
          <w:i/>
        </w:rPr>
        <w:instrText xml:space="preserve"> \* MERGEFORMAT </w:instrText>
      </w:r>
      <w:r w:rsidRPr="00BC3ECA">
        <w:rPr>
          <w:i/>
        </w:rPr>
      </w:r>
      <w:r w:rsidRPr="00BC3ECA">
        <w:rPr>
          <w:i/>
        </w:rPr>
        <w:fldChar w:fldCharType="separate"/>
      </w:r>
      <w:r w:rsidR="000D676C" w:rsidRPr="000D676C">
        <w:rPr>
          <w:i/>
        </w:rPr>
        <w:t xml:space="preserve">Surasti </w:t>
      </w:r>
      <w:proofErr w:type="spellStart"/>
      <w:r w:rsidR="000D676C" w:rsidRPr="000D676C">
        <w:rPr>
          <w:i/>
        </w:rPr>
        <w:t>audiotekos</w:t>
      </w:r>
      <w:proofErr w:type="spellEnd"/>
      <w:r w:rsidR="000D676C" w:rsidRPr="000D676C">
        <w:rPr>
          <w:i/>
        </w:rPr>
        <w:t xml:space="preserve"> ir videotekos vertybę</w:t>
      </w:r>
      <w:r w:rsidRPr="00BC3ECA">
        <w:rPr>
          <w:i/>
        </w:rPr>
        <w:fldChar w:fldCharType="end"/>
      </w:r>
      <w:r w:rsidRPr="00BC3ECA">
        <w:rPr>
          <w:i/>
        </w:rPr>
        <w:t xml:space="preserve"> (</w:t>
      </w:r>
      <w:r w:rsidRPr="00BC3ECA">
        <w:rPr>
          <w:i/>
        </w:rPr>
        <w:fldChar w:fldCharType="begin"/>
      </w:r>
      <w:r w:rsidRPr="00BC3ECA">
        <w:rPr>
          <w:i/>
        </w:rPr>
        <w:instrText xml:space="preserve"> PAGEREF _Ref334196483 \h </w:instrText>
      </w:r>
      <w:r w:rsidRPr="00BC3ECA">
        <w:rPr>
          <w:i/>
        </w:rPr>
      </w:r>
      <w:r w:rsidRPr="00BC3ECA">
        <w:rPr>
          <w:i/>
        </w:rPr>
        <w:fldChar w:fldCharType="separate"/>
      </w:r>
      <w:r w:rsidR="000D676C">
        <w:rPr>
          <w:i/>
          <w:noProof/>
        </w:rPr>
        <w:t>120</w:t>
      </w:r>
      <w:r w:rsidRPr="00BC3ECA">
        <w:rPr>
          <w:i/>
        </w:rPr>
        <w:fldChar w:fldCharType="end"/>
      </w:r>
      <w:r w:rsidRPr="00BC3ECA">
        <w:rPr>
          <w:i/>
        </w:rPr>
        <w:t xml:space="preserve"> psl.)</w:t>
      </w:r>
    </w:p>
    <w:p w14:paraId="462AB445" w14:textId="6C0CDEE4" w:rsidR="003F403E" w:rsidRPr="00BC3ECA" w:rsidRDefault="003F403E" w:rsidP="00921916">
      <w:pPr>
        <w:pStyle w:val="AlnostextBuleted"/>
        <w:rPr>
          <w:i/>
        </w:rPr>
      </w:pPr>
      <w:r w:rsidRPr="00BC3ECA">
        <w:rPr>
          <w:i/>
        </w:rPr>
        <w:fldChar w:fldCharType="begin"/>
      </w:r>
      <w:r w:rsidRPr="00BC3ECA">
        <w:rPr>
          <w:i/>
        </w:rPr>
        <w:instrText xml:space="preserve"> REF _Ref334196552 \h </w:instrText>
      </w:r>
      <w:r w:rsidR="00CD3BDF" w:rsidRPr="00BC3ECA">
        <w:rPr>
          <w:i/>
        </w:rPr>
        <w:instrText xml:space="preserve"> \* MERGEFORMAT </w:instrText>
      </w:r>
      <w:r w:rsidRPr="00BC3ECA">
        <w:rPr>
          <w:i/>
        </w:rPr>
      </w:r>
      <w:r w:rsidRPr="00BC3ECA">
        <w:rPr>
          <w:i/>
        </w:rPr>
        <w:fldChar w:fldCharType="separate"/>
      </w:r>
      <w:r w:rsidR="000D676C" w:rsidRPr="000D676C">
        <w:rPr>
          <w:i/>
        </w:rPr>
        <w:t xml:space="preserve">Peržiūrėti </w:t>
      </w:r>
      <w:proofErr w:type="spellStart"/>
      <w:r w:rsidR="000D676C" w:rsidRPr="000D676C">
        <w:rPr>
          <w:i/>
        </w:rPr>
        <w:t>audiotekos</w:t>
      </w:r>
      <w:proofErr w:type="spellEnd"/>
      <w:r w:rsidR="000D676C" w:rsidRPr="000D676C">
        <w:rPr>
          <w:i/>
        </w:rPr>
        <w:t xml:space="preserve"> ir videotekos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_Ref334196554 \h </w:instrText>
      </w:r>
      <w:r w:rsidRPr="00BC3ECA">
        <w:rPr>
          <w:i/>
        </w:rPr>
      </w:r>
      <w:r w:rsidRPr="00BC3ECA">
        <w:rPr>
          <w:i/>
        </w:rPr>
        <w:fldChar w:fldCharType="separate"/>
      </w:r>
      <w:r w:rsidR="000D676C">
        <w:rPr>
          <w:i/>
          <w:noProof/>
        </w:rPr>
        <w:t>121</w:t>
      </w:r>
      <w:r w:rsidRPr="00BC3ECA">
        <w:rPr>
          <w:i/>
        </w:rPr>
        <w:fldChar w:fldCharType="end"/>
      </w:r>
      <w:r w:rsidRPr="00BC3ECA">
        <w:rPr>
          <w:i/>
        </w:rPr>
        <w:t xml:space="preserve"> psl.)</w:t>
      </w:r>
    </w:p>
    <w:p w14:paraId="6F52882A" w14:textId="65E2C875" w:rsidR="00921916" w:rsidRPr="00BC3ECA" w:rsidRDefault="00921916" w:rsidP="00921916">
      <w:pPr>
        <w:pStyle w:val="AlnostextBuleted"/>
        <w:rPr>
          <w:i/>
        </w:rPr>
      </w:pPr>
      <w:r w:rsidRPr="00BC3ECA">
        <w:rPr>
          <w:i/>
        </w:rPr>
        <w:fldChar w:fldCharType="begin"/>
      </w:r>
      <w:r w:rsidRPr="00BC3ECA">
        <w:rPr>
          <w:i/>
        </w:rPr>
        <w:instrText xml:space="preserve"> REF _Ref334194990 \h </w:instrText>
      </w:r>
      <w:r w:rsidR="00CD3BDF" w:rsidRPr="00BC3ECA">
        <w:rPr>
          <w:i/>
        </w:rPr>
        <w:instrText xml:space="preserve"> \* MERGEFORMAT </w:instrText>
      </w:r>
      <w:r w:rsidRPr="00BC3ECA">
        <w:rPr>
          <w:i/>
        </w:rPr>
      </w:r>
      <w:r w:rsidRPr="00BC3ECA">
        <w:rPr>
          <w:i/>
        </w:rPr>
        <w:fldChar w:fldCharType="separate"/>
      </w:r>
      <w:r w:rsidR="000D676C" w:rsidRPr="000D676C">
        <w:rPr>
          <w:i/>
        </w:rPr>
        <w:t xml:space="preserve">Redaguoti </w:t>
      </w:r>
      <w:proofErr w:type="spellStart"/>
      <w:r w:rsidR="000D676C" w:rsidRPr="000D676C">
        <w:rPr>
          <w:i/>
        </w:rPr>
        <w:t>audiotekos</w:t>
      </w:r>
      <w:proofErr w:type="spellEnd"/>
      <w:r w:rsidR="000D676C" w:rsidRPr="000D676C">
        <w:rPr>
          <w:i/>
        </w:rPr>
        <w:t xml:space="preserve"> ir videotekos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_Ref334194990 \h </w:instrText>
      </w:r>
      <w:r w:rsidRPr="00BC3ECA">
        <w:rPr>
          <w:i/>
        </w:rPr>
      </w:r>
      <w:r w:rsidRPr="00BC3ECA">
        <w:rPr>
          <w:i/>
        </w:rPr>
        <w:fldChar w:fldCharType="separate"/>
      </w:r>
      <w:r w:rsidR="000D676C">
        <w:rPr>
          <w:i/>
          <w:noProof/>
        </w:rPr>
        <w:t>122</w:t>
      </w:r>
      <w:r w:rsidRPr="00BC3ECA">
        <w:rPr>
          <w:i/>
        </w:rPr>
        <w:fldChar w:fldCharType="end"/>
      </w:r>
      <w:r w:rsidRPr="00BC3ECA">
        <w:rPr>
          <w:i/>
        </w:rPr>
        <w:t xml:space="preserve"> psl.)</w:t>
      </w:r>
    </w:p>
    <w:p w14:paraId="4C3EAFF0" w14:textId="27FB5332" w:rsidR="000A731C" w:rsidRPr="00BC3ECA" w:rsidRDefault="000A731C" w:rsidP="00921916">
      <w:pPr>
        <w:pStyle w:val="AlnostextBuleted"/>
        <w:rPr>
          <w:i/>
        </w:rPr>
      </w:pPr>
      <w:r w:rsidRPr="00BC3ECA">
        <w:rPr>
          <w:i/>
        </w:rPr>
        <w:fldChar w:fldCharType="begin"/>
      </w:r>
      <w:r w:rsidRPr="00BC3ECA">
        <w:rPr>
          <w:i/>
        </w:rPr>
        <w:instrText xml:space="preserve"> REF _Ref341164876 \h </w:instrText>
      </w:r>
      <w:r w:rsidR="00512286" w:rsidRPr="00BC3ECA">
        <w:rPr>
          <w:i/>
        </w:rPr>
        <w:instrText xml:space="preserve"> \* MERGEFORMAT </w:instrText>
      </w:r>
      <w:r w:rsidRPr="00BC3ECA">
        <w:rPr>
          <w:i/>
        </w:rPr>
      </w:r>
      <w:r w:rsidRPr="00BC3ECA">
        <w:rPr>
          <w:i/>
        </w:rPr>
        <w:fldChar w:fldCharType="separate"/>
      </w:r>
      <w:r w:rsidR="000D676C" w:rsidRPr="000D676C">
        <w:rPr>
          <w:i/>
        </w:rPr>
        <w:t xml:space="preserve">Šalinti </w:t>
      </w:r>
      <w:proofErr w:type="spellStart"/>
      <w:r w:rsidR="000D676C" w:rsidRPr="000D676C">
        <w:rPr>
          <w:i/>
        </w:rPr>
        <w:t>audiotekos</w:t>
      </w:r>
      <w:proofErr w:type="spellEnd"/>
      <w:r w:rsidR="000D676C" w:rsidRPr="000D676C">
        <w:rPr>
          <w:i/>
        </w:rPr>
        <w:t xml:space="preserve"> ir videotekos vertybę</w:t>
      </w:r>
      <w:r w:rsidRPr="00BC3ECA">
        <w:rPr>
          <w:i/>
        </w:rPr>
        <w:fldChar w:fldCharType="end"/>
      </w:r>
      <w:r w:rsidRPr="00BC3ECA">
        <w:rPr>
          <w:i/>
        </w:rPr>
        <w:t xml:space="preserve"> (</w:t>
      </w:r>
      <w:r w:rsidRPr="00BC3ECA">
        <w:rPr>
          <w:i/>
        </w:rPr>
        <w:fldChar w:fldCharType="begin"/>
      </w:r>
      <w:r w:rsidRPr="00BC3ECA">
        <w:rPr>
          <w:i/>
        </w:rPr>
        <w:instrText xml:space="preserve"> PAGEREF _Ref341164877 \h </w:instrText>
      </w:r>
      <w:r w:rsidRPr="00BC3ECA">
        <w:rPr>
          <w:i/>
        </w:rPr>
      </w:r>
      <w:r w:rsidRPr="00BC3ECA">
        <w:rPr>
          <w:i/>
        </w:rPr>
        <w:fldChar w:fldCharType="separate"/>
      </w:r>
      <w:r w:rsidR="000D676C">
        <w:rPr>
          <w:i/>
          <w:noProof/>
        </w:rPr>
        <w:t>123</w:t>
      </w:r>
      <w:r w:rsidRPr="00BC3ECA">
        <w:rPr>
          <w:i/>
        </w:rPr>
        <w:fldChar w:fldCharType="end"/>
      </w:r>
      <w:r w:rsidRPr="00BC3ECA">
        <w:rPr>
          <w:i/>
        </w:rPr>
        <w:t xml:space="preserve"> psl.)</w:t>
      </w:r>
    </w:p>
    <w:p w14:paraId="1BF06D9F" w14:textId="387813D7" w:rsidR="00921916" w:rsidRPr="00BC3ECA" w:rsidRDefault="00921916" w:rsidP="00921916">
      <w:pPr>
        <w:pStyle w:val="AlnostextBuleted"/>
        <w:rPr>
          <w:i/>
        </w:rPr>
      </w:pPr>
      <w:r w:rsidRPr="00BC3ECA">
        <w:rPr>
          <w:i/>
        </w:rPr>
        <w:fldChar w:fldCharType="begin"/>
      </w:r>
      <w:r w:rsidRPr="00BC3ECA">
        <w:rPr>
          <w:i/>
        </w:rPr>
        <w:instrText xml:space="preserve"> REF _Ref334194999 \h </w:instrText>
      </w:r>
      <w:r w:rsidR="00CD3BDF" w:rsidRPr="00BC3ECA">
        <w:rPr>
          <w:i/>
        </w:rPr>
        <w:instrText xml:space="preserve"> \* MERGEFORMAT </w:instrText>
      </w:r>
      <w:r w:rsidRPr="00BC3ECA">
        <w:rPr>
          <w:i/>
        </w:rPr>
      </w:r>
      <w:r w:rsidRPr="00BC3ECA">
        <w:rPr>
          <w:i/>
        </w:rPr>
        <w:fldChar w:fldCharType="separate"/>
      </w:r>
      <w:r w:rsidR="000D676C" w:rsidRPr="000D676C">
        <w:rPr>
          <w:i/>
        </w:rPr>
        <w:t xml:space="preserve">Suformuoti </w:t>
      </w:r>
      <w:proofErr w:type="spellStart"/>
      <w:r w:rsidR="000D676C" w:rsidRPr="000D676C">
        <w:rPr>
          <w:i/>
        </w:rPr>
        <w:t>audiotekos</w:t>
      </w:r>
      <w:proofErr w:type="spellEnd"/>
      <w:r w:rsidR="000D676C" w:rsidRPr="000D676C">
        <w:rPr>
          <w:i/>
        </w:rPr>
        <w:t xml:space="preserve"> ir videotekos vertybių ataskaitą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_Ref334194999 \h </w:instrText>
      </w:r>
      <w:r w:rsidRPr="00BC3ECA">
        <w:rPr>
          <w:i/>
        </w:rPr>
      </w:r>
      <w:r w:rsidRPr="00BC3ECA">
        <w:rPr>
          <w:i/>
        </w:rPr>
        <w:fldChar w:fldCharType="separate"/>
      </w:r>
      <w:r w:rsidR="000D676C">
        <w:rPr>
          <w:i/>
          <w:noProof/>
        </w:rPr>
        <w:t>123</w:t>
      </w:r>
      <w:r w:rsidRPr="00BC3ECA">
        <w:rPr>
          <w:i/>
        </w:rPr>
        <w:fldChar w:fldCharType="end"/>
      </w:r>
      <w:r w:rsidRPr="00BC3ECA">
        <w:rPr>
          <w:i/>
        </w:rPr>
        <w:t xml:space="preserve"> psl.)</w:t>
      </w:r>
    </w:p>
    <w:p w14:paraId="71AA21A9" w14:textId="77777777" w:rsidR="00A01C51" w:rsidRPr="00BC3ECA" w:rsidRDefault="00A01C51" w:rsidP="00A01C51">
      <w:pPr>
        <w:pStyle w:val="Heading2"/>
      </w:pPr>
      <w:bookmarkStart w:id="451" w:name="_Ref334194972"/>
      <w:bookmarkStart w:id="452" w:name="_Toc169621816"/>
      <w:r w:rsidRPr="00BC3ECA">
        <w:t>Įvesti naują audiotekos</w:t>
      </w:r>
      <w:r w:rsidR="00F23AFB" w:rsidRPr="00BC3ECA">
        <w:t xml:space="preserve"> ir </w:t>
      </w:r>
      <w:r w:rsidRPr="00BC3ECA">
        <w:t>videotekos vertybę</w:t>
      </w:r>
      <w:bookmarkEnd w:id="451"/>
      <w:bookmarkEnd w:id="452"/>
    </w:p>
    <w:p w14:paraId="26DA3360" w14:textId="77777777" w:rsidR="008B6FB3" w:rsidRPr="00BC3ECA" w:rsidRDefault="008B6FB3" w:rsidP="008B6FB3">
      <w:pPr>
        <w:pStyle w:val="Alnostext"/>
      </w:pPr>
      <w:r w:rsidRPr="00BC3ECA">
        <w:t xml:space="preserve">Paskirtis – leisti </w:t>
      </w:r>
      <w:r w:rsidRPr="00BC3ECA">
        <w:rPr>
          <w:rFonts w:cs="Arial"/>
        </w:rPr>
        <w:t>audiotekos</w:t>
      </w:r>
      <w:r w:rsidR="00F23AFB" w:rsidRPr="00BC3ECA">
        <w:rPr>
          <w:rFonts w:cs="Arial"/>
        </w:rPr>
        <w:t xml:space="preserve"> ir </w:t>
      </w:r>
      <w:r w:rsidRPr="00BC3ECA">
        <w:rPr>
          <w:rFonts w:cs="Arial"/>
        </w:rPr>
        <w:t>videotekos tvarkytojui įvesti naują audiotek</w:t>
      </w:r>
      <w:r w:rsidR="006D70C7" w:rsidRPr="00BC3ECA">
        <w:rPr>
          <w:rFonts w:cs="Arial"/>
        </w:rPr>
        <w:t>os</w:t>
      </w:r>
      <w:r w:rsidR="00F23AFB" w:rsidRPr="00BC3ECA">
        <w:rPr>
          <w:rFonts w:cs="Arial"/>
        </w:rPr>
        <w:t xml:space="preserve"> ir </w:t>
      </w:r>
      <w:r w:rsidR="006D70C7" w:rsidRPr="00BC3ECA">
        <w:rPr>
          <w:rFonts w:cs="Arial"/>
        </w:rPr>
        <w:t>videotekos vertybę sistemoje</w:t>
      </w:r>
      <w:r w:rsidRPr="00BC3ECA">
        <w:t xml:space="preserve">. </w:t>
      </w:r>
    </w:p>
    <w:p w14:paraId="1BF1C1C5" w14:textId="77777777" w:rsidR="008B6FB3" w:rsidRPr="00BC3ECA" w:rsidRDefault="008B6FB3" w:rsidP="008B6FB3">
      <w:pPr>
        <w:pStyle w:val="HeadingB"/>
        <w:rPr>
          <w:noProof w:val="0"/>
        </w:rPr>
      </w:pPr>
      <w:r w:rsidRPr="00BC3ECA">
        <w:rPr>
          <w:noProof w:val="0"/>
        </w:rPr>
        <w:t>Kas gali atlikti</w:t>
      </w:r>
    </w:p>
    <w:p w14:paraId="24A35884" w14:textId="77777777" w:rsidR="008B6FB3" w:rsidRPr="00BC3ECA" w:rsidRDefault="008B6FB3" w:rsidP="008B6FB3">
      <w:pPr>
        <w:pStyle w:val="Alnostext"/>
      </w:pPr>
      <w:r w:rsidRPr="00BC3ECA">
        <w:t>Įvesti naujos vertybės duomenis į sistemą gali:</w:t>
      </w:r>
    </w:p>
    <w:p w14:paraId="29879167" w14:textId="77777777" w:rsidR="008B6FB3" w:rsidRPr="00BC3ECA" w:rsidRDefault="008B6FB3" w:rsidP="008B6FB3">
      <w:pPr>
        <w:pStyle w:val="AlnostextBuleted"/>
      </w:pPr>
      <w:r w:rsidRPr="00BC3ECA">
        <w:rPr>
          <w:rFonts w:cs="Arial"/>
        </w:rPr>
        <w:t>Audiotekos</w:t>
      </w:r>
      <w:r w:rsidR="00F23AFB" w:rsidRPr="00BC3ECA">
        <w:rPr>
          <w:rFonts w:cs="Arial"/>
        </w:rPr>
        <w:t xml:space="preserve"> ir </w:t>
      </w:r>
      <w:r w:rsidRPr="00BC3ECA">
        <w:rPr>
          <w:rFonts w:cs="Arial"/>
        </w:rPr>
        <w:t>videotekos tvarkytojas;</w:t>
      </w:r>
    </w:p>
    <w:p w14:paraId="50E1E0E7" w14:textId="77777777" w:rsidR="008B6FB3" w:rsidRPr="00BC3ECA" w:rsidRDefault="008B6FB3" w:rsidP="008B6FB3">
      <w:pPr>
        <w:pStyle w:val="AlnostextBuleted"/>
      </w:pPr>
      <w:r w:rsidRPr="00BC3ECA">
        <w:t>Naudotojas, kuriam suteikta teisė tvarkyti audiotekos ir videotekos vertybių duomenis.</w:t>
      </w:r>
    </w:p>
    <w:p w14:paraId="047DD883" w14:textId="77777777" w:rsidR="008B6FB3" w:rsidRPr="00BC3ECA" w:rsidRDefault="008B6FB3" w:rsidP="008B6FB3">
      <w:pPr>
        <w:pStyle w:val="HeadingB"/>
        <w:rPr>
          <w:noProof w:val="0"/>
        </w:rPr>
      </w:pPr>
      <w:r w:rsidRPr="00BC3ECA">
        <w:rPr>
          <w:noProof w:val="0"/>
        </w:rPr>
        <w:t>Kaip atlikti</w:t>
      </w:r>
    </w:p>
    <w:p w14:paraId="6AE7BDDA" w14:textId="77777777" w:rsidR="008B6FB3" w:rsidRPr="00BC3ECA" w:rsidRDefault="008B6FB3" w:rsidP="008B6FB3">
      <w:pPr>
        <w:pStyle w:val="Alnostext"/>
      </w:pPr>
      <w:r w:rsidRPr="00BC3ECA">
        <w:t>Norėdami įvesti naujo</w:t>
      </w:r>
      <w:r w:rsidR="00CB7426" w:rsidRPr="00BC3ECA">
        <w:t>s</w:t>
      </w:r>
      <w:r w:rsidRPr="00BC3ECA">
        <w:t xml:space="preserve"> </w:t>
      </w:r>
      <w:r w:rsidR="00CB7426" w:rsidRPr="00BC3ECA">
        <w:rPr>
          <w:rFonts w:cs="Arial"/>
        </w:rPr>
        <w:t>audiotekos</w:t>
      </w:r>
      <w:r w:rsidR="00F23AFB" w:rsidRPr="00BC3ECA">
        <w:rPr>
          <w:rFonts w:cs="Arial"/>
        </w:rPr>
        <w:t xml:space="preserve"> ir </w:t>
      </w:r>
      <w:r w:rsidR="00CB7426" w:rsidRPr="00BC3ECA">
        <w:rPr>
          <w:rFonts w:cs="Arial"/>
        </w:rPr>
        <w:t xml:space="preserve">videotekos vertybės </w:t>
      </w:r>
      <w:r w:rsidRPr="00BC3ECA">
        <w:t>duomenis į sistemą, atlikite šiuos veiksmus:</w:t>
      </w:r>
    </w:p>
    <w:p w14:paraId="576B511A" w14:textId="210F9FF5" w:rsidR="008B6FB3" w:rsidRPr="00BC3ECA" w:rsidRDefault="008B6FB3" w:rsidP="007171F7">
      <w:pPr>
        <w:pStyle w:val="AlnosNumbered"/>
        <w:numPr>
          <w:ilvl w:val="0"/>
          <w:numId w:val="81"/>
        </w:numPr>
      </w:pPr>
      <w:r w:rsidRPr="00BC3ECA">
        <w:t xml:space="preserve">Iš meniu pasirinkite </w:t>
      </w:r>
      <w:proofErr w:type="spellStart"/>
      <w:r w:rsidR="00CB7426" w:rsidRPr="00BC3ECA">
        <w:rPr>
          <w:rStyle w:val="CharMeniu"/>
        </w:rPr>
        <w:t>Audioteka</w:t>
      </w:r>
      <w:proofErr w:type="spellEnd"/>
      <w:r w:rsidR="00CB7426" w:rsidRPr="00BC3ECA">
        <w:rPr>
          <w:rStyle w:val="CharMeniu"/>
        </w:rPr>
        <w:t xml:space="preserve"> ir videoteka</w:t>
      </w:r>
      <w:r w:rsidRPr="00BC3ECA">
        <w:rPr>
          <w:rStyle w:val="CharMeniu"/>
        </w:rPr>
        <w:t xml:space="preserve"> -&gt; </w:t>
      </w:r>
      <w:r w:rsidR="00980B60" w:rsidRPr="00BC3ECA">
        <w:rPr>
          <w:rStyle w:val="CharMeniu"/>
        </w:rPr>
        <w:t>A</w:t>
      </w:r>
      <w:r w:rsidR="00CB7426" w:rsidRPr="00BC3ECA">
        <w:rPr>
          <w:rStyle w:val="CharMeniu"/>
        </w:rPr>
        <w:t>udiotekos ir videotekos vertybė</w:t>
      </w:r>
      <w:r w:rsidR="00980B60" w:rsidRPr="00BC3ECA">
        <w:rPr>
          <w:rStyle w:val="CharMeniu"/>
        </w:rPr>
        <w:t>s</w:t>
      </w:r>
      <w:r w:rsidRPr="00BC3ECA">
        <w:t>.</w:t>
      </w:r>
    </w:p>
    <w:p w14:paraId="74AE68BA" w14:textId="29B6263C" w:rsidR="00980B60" w:rsidRPr="00BC3ECA" w:rsidRDefault="008B6FB3" w:rsidP="005B3A8E">
      <w:pPr>
        <w:pStyle w:val="BodyText"/>
      </w:pPr>
      <w:r w:rsidRPr="00BC3ECA">
        <w:t xml:space="preserve">Atsiveria langas </w:t>
      </w:r>
      <w:r w:rsidR="00980B60" w:rsidRPr="00BC3ECA">
        <w:t>Audiotekos ir videotekos vertybės paieška.</w:t>
      </w:r>
    </w:p>
    <w:p w14:paraId="428F0137" w14:textId="32852363" w:rsidR="00980B60" w:rsidRPr="00BC3ECA" w:rsidRDefault="00980B60" w:rsidP="00980B60">
      <w:pPr>
        <w:pStyle w:val="AlnosNumbered"/>
      </w:pPr>
      <w:r w:rsidRPr="00BC3ECA">
        <w:t xml:space="preserve">Spauskite mygtuką </w:t>
      </w:r>
      <w:r w:rsidRPr="00BC3ECA">
        <w:rPr>
          <w:b/>
        </w:rPr>
        <w:t>[Naujas]</w:t>
      </w:r>
    </w:p>
    <w:p w14:paraId="4B13247E" w14:textId="0EC25FD5" w:rsidR="008B6FB3" w:rsidRPr="00BC3ECA" w:rsidRDefault="00980B60" w:rsidP="005B3A8E">
      <w:pPr>
        <w:pStyle w:val="BodyText"/>
      </w:pPr>
      <w:r w:rsidRPr="00BC3ECA">
        <w:rPr>
          <w:rStyle w:val="CharLangas"/>
          <w:i w:val="0"/>
        </w:rPr>
        <w:t>Atsiveria langas</w:t>
      </w:r>
      <w:r w:rsidRPr="00BC3ECA">
        <w:rPr>
          <w:rStyle w:val="CharLangas"/>
        </w:rPr>
        <w:t xml:space="preserve"> </w:t>
      </w:r>
      <w:r w:rsidR="00EA51EE" w:rsidRPr="00BC3ECA">
        <w:rPr>
          <w:rStyle w:val="CharLangas"/>
        </w:rPr>
        <w:t>Nauja audiotekos ir videotekos vertybė</w:t>
      </w:r>
      <w:r w:rsidR="006D70C7" w:rsidRPr="00BC3ECA">
        <w:t>,</w:t>
      </w:r>
      <w:r w:rsidR="008B6FB3" w:rsidRPr="00BC3ECA">
        <w:t xml:space="preserve"> kortel</w:t>
      </w:r>
      <w:r w:rsidR="006D70C7" w:rsidRPr="00BC3ECA">
        <w:t>ė</w:t>
      </w:r>
      <w:r w:rsidR="008B6FB3" w:rsidRPr="00BC3ECA">
        <w:t xml:space="preserve"> </w:t>
      </w:r>
      <w:r w:rsidR="008B6FB3" w:rsidRPr="00BC3ECA">
        <w:rPr>
          <w:b/>
        </w:rPr>
        <w:t>Pagrindiniai duomenys</w:t>
      </w:r>
      <w:r w:rsidR="008B6FB3" w:rsidRPr="00BC3ECA">
        <w:t>.</w:t>
      </w:r>
    </w:p>
    <w:p w14:paraId="386BCBA4" w14:textId="77777777" w:rsidR="008B6FB3" w:rsidRPr="00BC3ECA" w:rsidRDefault="008B6FB3" w:rsidP="00FE66FF">
      <w:pPr>
        <w:pStyle w:val="BodyText"/>
      </w:pPr>
      <w:r w:rsidRPr="00BC3ECA">
        <w:t>Pagal nutylėjimą sistema pateikia duomenų įvedimo formą, kurią sudaro šios duomenų kortelės:</w:t>
      </w:r>
    </w:p>
    <w:p w14:paraId="1A703290" w14:textId="77777777" w:rsidR="008B6FB3" w:rsidRPr="00BC3ECA" w:rsidRDefault="008B6FB3" w:rsidP="008B6FB3">
      <w:pPr>
        <w:pStyle w:val="buletedafternumber"/>
        <w:rPr>
          <w:rStyle w:val="CharLaukas"/>
        </w:rPr>
      </w:pPr>
      <w:r w:rsidRPr="00BC3ECA">
        <w:rPr>
          <w:rStyle w:val="CharLaukas"/>
        </w:rPr>
        <w:t>Pagrindiniai duomenys</w:t>
      </w:r>
      <w:r w:rsidR="006A586A" w:rsidRPr="00BC3ECA">
        <w:rPr>
          <w:rFonts w:cs="Arial"/>
        </w:rPr>
        <w:t>;</w:t>
      </w:r>
    </w:p>
    <w:p w14:paraId="5D508BF0" w14:textId="77777777" w:rsidR="008B6FB3" w:rsidRPr="00BC3ECA" w:rsidRDefault="0012692D" w:rsidP="0012692D">
      <w:pPr>
        <w:pStyle w:val="buletedafternumber"/>
        <w:rPr>
          <w:rStyle w:val="CharLaukas"/>
        </w:rPr>
      </w:pPr>
      <w:r w:rsidRPr="00BC3ECA">
        <w:rPr>
          <w:rStyle w:val="CharLaukas"/>
        </w:rPr>
        <w:t>Skaitmeniniai objektai</w:t>
      </w:r>
      <w:r w:rsidR="006A586A" w:rsidRPr="00BC3ECA">
        <w:rPr>
          <w:rFonts w:cs="Arial"/>
        </w:rPr>
        <w:t>;</w:t>
      </w:r>
    </w:p>
    <w:p w14:paraId="761556EB" w14:textId="77777777" w:rsidR="008B6FB3" w:rsidRPr="00BC3ECA" w:rsidRDefault="0012692D" w:rsidP="0012692D">
      <w:pPr>
        <w:pStyle w:val="buletedafternumber"/>
        <w:rPr>
          <w:rStyle w:val="CharLaukas"/>
        </w:rPr>
      </w:pPr>
      <w:r w:rsidRPr="00BC3ECA">
        <w:rPr>
          <w:rStyle w:val="CharLaukas"/>
        </w:rPr>
        <w:t>Susijusios audiotekos ir videotekos vertybės</w:t>
      </w:r>
      <w:r w:rsidR="006A586A" w:rsidRPr="00BC3ECA">
        <w:rPr>
          <w:rFonts w:cs="Arial"/>
        </w:rPr>
        <w:t>;</w:t>
      </w:r>
    </w:p>
    <w:p w14:paraId="2BB46252" w14:textId="77777777" w:rsidR="0012692D" w:rsidRPr="00BC3ECA" w:rsidRDefault="009C464F" w:rsidP="0012692D">
      <w:pPr>
        <w:pStyle w:val="buletedafternumber"/>
        <w:rPr>
          <w:rStyle w:val="CharLaukas"/>
        </w:rPr>
      </w:pPr>
      <w:r w:rsidRPr="00BC3ECA">
        <w:rPr>
          <w:rStyle w:val="CharLaukas"/>
        </w:rPr>
        <w:t>Nurašymas</w:t>
      </w:r>
      <w:r w:rsidR="006A586A" w:rsidRPr="00BC3ECA">
        <w:rPr>
          <w:rFonts w:cs="Arial"/>
        </w:rPr>
        <w:t>.</w:t>
      </w:r>
    </w:p>
    <w:p w14:paraId="422C9B76" w14:textId="77777777" w:rsidR="008B6FB3" w:rsidRPr="00BC3ECA" w:rsidRDefault="008B6FB3" w:rsidP="00EA51EE">
      <w:pPr>
        <w:pStyle w:val="AlnosNumbered"/>
      </w:pPr>
      <w:r w:rsidRPr="00BC3ECA">
        <w:t>Įveskite naujo</w:t>
      </w:r>
      <w:r w:rsidR="00EA51EE" w:rsidRPr="00BC3ECA">
        <w:t>s</w:t>
      </w:r>
      <w:r w:rsidRPr="00BC3ECA">
        <w:t xml:space="preserve"> </w:t>
      </w:r>
      <w:r w:rsidR="00EA51EE" w:rsidRPr="00BC3ECA">
        <w:t xml:space="preserve">audiotekos ir videotekos vertybės </w:t>
      </w:r>
      <w:r w:rsidRPr="00BC3ECA">
        <w:t xml:space="preserve">duomenis kortelėje </w:t>
      </w:r>
      <w:r w:rsidRPr="00BC3ECA">
        <w:rPr>
          <w:rStyle w:val="CharLaukas"/>
        </w:rPr>
        <w:t>Pagrindiniai duomenys</w:t>
      </w:r>
      <w:r w:rsidRPr="00BC3ECA">
        <w:t>:</w:t>
      </w:r>
    </w:p>
    <w:p w14:paraId="4454D622" w14:textId="77777777" w:rsidR="008B6FB3" w:rsidRPr="00BC3ECA" w:rsidRDefault="008B6FB3" w:rsidP="007171F7">
      <w:pPr>
        <w:pStyle w:val="AlnosNumbered"/>
        <w:keepNext/>
        <w:numPr>
          <w:ilvl w:val="1"/>
          <w:numId w:val="36"/>
        </w:numPr>
      </w:pPr>
      <w:r w:rsidRPr="00BC3ECA">
        <w:t xml:space="preserve">Įveskite pagrindinius duomenis apie naują </w:t>
      </w:r>
      <w:r w:rsidR="00123C1F" w:rsidRPr="00BC3ECA">
        <w:t>vertybę</w:t>
      </w:r>
      <w:r w:rsidRPr="00BC3ECA">
        <w:t>.</w:t>
      </w:r>
    </w:p>
    <w:p w14:paraId="05A7AF25" w14:textId="0FC47FEE" w:rsidR="008B6FB3" w:rsidRPr="00BC3ECA" w:rsidRDefault="008B6FB3" w:rsidP="005B3A8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CF6DB49" w14:textId="77777777" w:rsidR="008B6FB3" w:rsidRPr="00BC3ECA" w:rsidRDefault="00A5406F" w:rsidP="008B6FB3">
      <w:pPr>
        <w:pStyle w:val="Pastaba"/>
        <w:keepNext/>
      </w:pPr>
      <w:r w:rsidRPr="00BC3ECA">
        <w:t>Panaudota klasifikatoriaus reikšmė, kuri buvo naujai sukurta, bet dar LIMIS-C administratoriaus nepatvirtinta, sistemoje bus pažymėta gelsva spalva</w:t>
      </w:r>
      <w:r w:rsidR="008B6FB3" w:rsidRPr="00BC3ECA">
        <w:t>:</w:t>
      </w:r>
    </w:p>
    <w:p w14:paraId="754745E0" w14:textId="1BE09598" w:rsidR="008B6FB3" w:rsidRPr="00BC3ECA" w:rsidRDefault="00424185" w:rsidP="005B3A8E">
      <w:pPr>
        <w:pStyle w:val="Picture"/>
        <w:rPr>
          <w:lang w:eastAsia="lt-LT"/>
        </w:rPr>
      </w:pPr>
      <w:r w:rsidRPr="00BC3ECA">
        <w:rPr>
          <w:noProof/>
          <w:lang w:eastAsia="lt-LT"/>
        </w:rPr>
        <w:drawing>
          <wp:inline distT="0" distB="0" distL="0" distR="0" wp14:anchorId="482283BB" wp14:editId="5196A90F">
            <wp:extent cx="4389120" cy="243840"/>
            <wp:effectExtent l="19050" t="19050" r="0" b="3810"/>
            <wp:docPr id="21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89120" cy="243840"/>
                    </a:xfrm>
                    <a:prstGeom prst="rect">
                      <a:avLst/>
                    </a:prstGeom>
                    <a:noFill/>
                    <a:ln w="3175" cmpd="sng">
                      <a:solidFill>
                        <a:srgbClr val="A6A6A6"/>
                      </a:solidFill>
                      <a:miter lim="800000"/>
                      <a:headEnd/>
                      <a:tailEnd/>
                    </a:ln>
                    <a:effectLst/>
                  </pic:spPr>
                </pic:pic>
              </a:graphicData>
            </a:graphic>
          </wp:inline>
        </w:drawing>
      </w:r>
    </w:p>
    <w:p w14:paraId="4A5091B8" w14:textId="77777777" w:rsidR="008B6FB3" w:rsidRPr="00BC3ECA" w:rsidRDefault="008B6FB3" w:rsidP="00FE66FF">
      <w:pPr>
        <w:pStyle w:val="BodyText"/>
      </w:pPr>
      <w:r w:rsidRPr="00BC3ECA">
        <w:t>Klasifikatoriaus reikšmė, kuri buvo redaguota, bet dar nepatvirtinta LIMIS-C administratoriaus spalvomis nėra išskiriama.</w:t>
      </w:r>
    </w:p>
    <w:p w14:paraId="0FF316B0" w14:textId="585BF304" w:rsidR="008B6FB3" w:rsidRPr="00BC3ECA" w:rsidRDefault="008B6FB3" w:rsidP="00FE66FF">
      <w:pPr>
        <w:pStyle w:val="BodyText"/>
      </w:pPr>
      <w:r w:rsidRPr="00BC3ECA">
        <w:t xml:space="preserve">Jei pasirinkta reikšmė yra naujai sukurta, o LIMIS-C administratorius šios reikšmės nepatvirtins, tai Jums reikės atlikti veiksmus, kurie yra aprašyti skyrelyje </w:t>
      </w:r>
      <w:r w:rsidRPr="00BC3ECA">
        <w:rPr>
          <w:i/>
        </w:rPr>
        <w:fldChar w:fldCharType="begin"/>
      </w:r>
      <w:r w:rsidRPr="00BC3ECA">
        <w:rPr>
          <w:i/>
        </w:rPr>
        <w:instrText xml:space="preserve"> REF _Ref318183243 \h  \* MERGEFORMAT </w:instrText>
      </w:r>
      <w:r w:rsidRPr="00BC3ECA">
        <w:rPr>
          <w:i/>
        </w:rPr>
      </w:r>
      <w:r w:rsidRPr="00BC3ECA">
        <w:rPr>
          <w:i/>
        </w:rPr>
        <w:fldChar w:fldCharType="separate"/>
      </w:r>
      <w:r w:rsidR="000D676C" w:rsidRPr="000D676C">
        <w:rPr>
          <w:i/>
        </w:rPr>
        <w:t>Redaguoti nesutvarkytus eksponatus</w:t>
      </w:r>
      <w:r w:rsidRPr="00BC3ECA">
        <w:rPr>
          <w:i/>
        </w:rPr>
        <w:fldChar w:fldCharType="end"/>
      </w:r>
      <w:r w:rsidRPr="00BC3ECA">
        <w:rPr>
          <w:i/>
        </w:rPr>
        <w:t xml:space="preserve"> (</w:t>
      </w:r>
      <w:r w:rsidRPr="00BC3ECA">
        <w:rPr>
          <w:i/>
        </w:rPr>
        <w:fldChar w:fldCharType="begin"/>
      </w:r>
      <w:r w:rsidRPr="00BC3ECA">
        <w:rPr>
          <w:i/>
        </w:rPr>
        <w:instrText xml:space="preserve"> PAGEREF _Ref318183243 \h </w:instrText>
      </w:r>
      <w:r w:rsidRPr="00BC3ECA">
        <w:rPr>
          <w:i/>
        </w:rPr>
      </w:r>
      <w:r w:rsidRPr="00BC3ECA">
        <w:rPr>
          <w:i/>
        </w:rPr>
        <w:fldChar w:fldCharType="separate"/>
      </w:r>
      <w:r w:rsidR="000D676C">
        <w:rPr>
          <w:i/>
          <w:noProof/>
        </w:rPr>
        <w:t>81</w:t>
      </w:r>
      <w:r w:rsidRPr="00BC3ECA">
        <w:rPr>
          <w:i/>
        </w:rPr>
        <w:fldChar w:fldCharType="end"/>
      </w:r>
      <w:r w:rsidRPr="00BC3ECA">
        <w:rPr>
          <w:i/>
        </w:rPr>
        <w:t xml:space="preserve"> psl.)</w:t>
      </w:r>
      <w:r w:rsidRPr="00BC3ECA">
        <w:t>.</w:t>
      </w:r>
    </w:p>
    <w:p w14:paraId="7BBA256A" w14:textId="77777777" w:rsidR="008B6FB3" w:rsidRPr="00BC3ECA" w:rsidRDefault="008B6FB3" w:rsidP="007171F7">
      <w:pPr>
        <w:pStyle w:val="AlnosNumbered"/>
        <w:numPr>
          <w:ilvl w:val="1"/>
          <w:numId w:val="36"/>
        </w:numPr>
      </w:pPr>
      <w:r w:rsidRPr="00BC3ECA">
        <w:t xml:space="preserve">Nurodykite </w:t>
      </w:r>
      <w:r w:rsidR="00123C1F" w:rsidRPr="00BC3ECA">
        <w:t>vertybės</w:t>
      </w:r>
      <w:r w:rsidRPr="00BC3ECA">
        <w:t xml:space="preserve"> pagrindinį aprašą.</w:t>
      </w:r>
    </w:p>
    <w:p w14:paraId="1286D4F9" w14:textId="3D3A4247" w:rsidR="001C0B48" w:rsidRPr="00BC3ECA" w:rsidRDefault="0082726E" w:rsidP="007171F7">
      <w:pPr>
        <w:pStyle w:val="AlnosNumbered"/>
        <w:numPr>
          <w:ilvl w:val="1"/>
          <w:numId w:val="36"/>
        </w:numPr>
      </w:pPr>
      <w:r w:rsidRPr="00BC3ECA">
        <w:t xml:space="preserve">Pildydami laukus </w:t>
      </w:r>
      <w:r w:rsidRPr="00BC3ECA">
        <w:rPr>
          <w:b/>
        </w:rPr>
        <w:t>{Autorius}</w:t>
      </w:r>
      <w:r w:rsidRPr="00BC3ECA">
        <w:t xml:space="preserve"> ir </w:t>
      </w:r>
      <w:r w:rsidRPr="00BC3ECA">
        <w:rPr>
          <w:b/>
        </w:rPr>
        <w:t xml:space="preserve">{Gamintojas} </w:t>
      </w:r>
      <w:r w:rsidRPr="00BC3ECA">
        <w:t>gal</w:t>
      </w:r>
      <w:r w:rsidR="003B3EAA" w:rsidRPr="00BC3ECA">
        <w:t>ėsite rinktis iš papildomų</w:t>
      </w:r>
      <w:r w:rsidR="00821009" w:rsidRPr="00BC3ECA">
        <w:t xml:space="preserve"> sąrašinio</w:t>
      </w:r>
      <w:r w:rsidR="003B3EAA" w:rsidRPr="00BC3ECA">
        <w:t xml:space="preserve"> klasifikatoriaus laukų.</w:t>
      </w:r>
    </w:p>
    <w:p w14:paraId="2F3A5EA7" w14:textId="77777777" w:rsidR="008B6FB3" w:rsidRPr="00BC3ECA" w:rsidRDefault="00123C1F" w:rsidP="008B6FB3">
      <w:pPr>
        <w:pStyle w:val="AlnosNumbered"/>
      </w:pPr>
      <w:r w:rsidRPr="00BC3ECA">
        <w:t>Įkelkite vertybės skaitmeninę bylą</w:t>
      </w:r>
      <w:r w:rsidR="008B6FB3" w:rsidRPr="00BC3ECA">
        <w:t xml:space="preserve"> kortelėje </w:t>
      </w:r>
      <w:r w:rsidRPr="00BC3ECA">
        <w:rPr>
          <w:rStyle w:val="CharLaukas"/>
        </w:rPr>
        <w:t>Skaitmeniniai objektai</w:t>
      </w:r>
      <w:r w:rsidR="00B30A9D" w:rsidRPr="00BC3ECA">
        <w:t>.</w:t>
      </w:r>
    </w:p>
    <w:p w14:paraId="6D4DEBFB" w14:textId="567C0367" w:rsidR="00B30A9D" w:rsidRPr="00BC3ECA" w:rsidRDefault="00B30A9D"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_Ref334513988 \h </w:instrText>
      </w:r>
      <w:r w:rsidR="0044427F" w:rsidRPr="00BC3ECA">
        <w:rPr>
          <w:rStyle w:val="CharLangas"/>
        </w:rPr>
        <w:instrText xml:space="preserve"> \* MERGEFORMAT </w:instrText>
      </w:r>
      <w:r w:rsidRPr="00BC3ECA">
        <w:rPr>
          <w:rStyle w:val="CharLangas"/>
        </w:rPr>
      </w:r>
      <w:r w:rsidRPr="00BC3ECA">
        <w:rPr>
          <w:rStyle w:val="CharLangas"/>
        </w:rPr>
        <w:fldChar w:fldCharType="separate"/>
      </w:r>
      <w:r w:rsidR="000D676C" w:rsidRPr="000D676C">
        <w:rPr>
          <w:rStyle w:val="CharLangas"/>
        </w:rPr>
        <w:t>Pridėti skaitmeninį objektą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_Ref334513988 \h </w:instrText>
      </w:r>
      <w:r w:rsidRPr="00BC3ECA">
        <w:rPr>
          <w:rStyle w:val="CharLangas"/>
        </w:rPr>
      </w:r>
      <w:r w:rsidRPr="00BC3ECA">
        <w:rPr>
          <w:rStyle w:val="CharLangas"/>
        </w:rPr>
        <w:fldChar w:fldCharType="separate"/>
      </w:r>
      <w:r w:rsidR="000D676C">
        <w:rPr>
          <w:rStyle w:val="CharLangas"/>
          <w:noProof/>
        </w:rPr>
        <w:t>27</w:t>
      </w:r>
      <w:r w:rsidRPr="00BC3ECA">
        <w:rPr>
          <w:rStyle w:val="CharLangas"/>
        </w:rPr>
        <w:fldChar w:fldCharType="end"/>
      </w:r>
      <w:r w:rsidRPr="00BC3ECA">
        <w:rPr>
          <w:rStyle w:val="CharLangas"/>
        </w:rPr>
        <w:t xml:space="preserve"> psl.)</w:t>
      </w:r>
      <w:r w:rsidRPr="00BC3ECA">
        <w:t>.</w:t>
      </w:r>
    </w:p>
    <w:p w14:paraId="6162E8AE" w14:textId="6410D68F" w:rsidR="008B6FB3" w:rsidRPr="00BC3ECA" w:rsidRDefault="008B6FB3" w:rsidP="00CD3BDF">
      <w:pPr>
        <w:pStyle w:val="AlnosNumbered"/>
      </w:pPr>
      <w:r w:rsidRPr="00BC3ECA">
        <w:t xml:space="preserve">Įveskite </w:t>
      </w:r>
      <w:r w:rsidR="009C39C0" w:rsidRPr="00BC3ECA">
        <w:t xml:space="preserve">kitus </w:t>
      </w:r>
      <w:r w:rsidRPr="00BC3ECA">
        <w:t xml:space="preserve">duomenis apie </w:t>
      </w:r>
      <w:r w:rsidR="00EA51EE" w:rsidRPr="00BC3ECA">
        <w:t>vertybę kortel</w:t>
      </w:r>
      <w:r w:rsidR="000C2284" w:rsidRPr="00BC3ECA">
        <w:t>ėse</w:t>
      </w:r>
      <w:r w:rsidR="009C39C0" w:rsidRPr="00BC3ECA">
        <w:t xml:space="preserve"> </w:t>
      </w:r>
      <w:r w:rsidR="009C39C0" w:rsidRPr="00BC3ECA">
        <w:rPr>
          <w:rStyle w:val="CharLaukas"/>
        </w:rPr>
        <w:t>Susijusios audiotekos ir videotekos vertybės</w:t>
      </w:r>
      <w:r w:rsidR="000C2284" w:rsidRPr="00BC3ECA">
        <w:rPr>
          <w:rStyle w:val="CharLaukas"/>
        </w:rPr>
        <w:t xml:space="preserve"> </w:t>
      </w:r>
      <w:r w:rsidR="000C2284" w:rsidRPr="00BC3ECA">
        <w:rPr>
          <w:rStyle w:val="CharLaukas"/>
          <w:b w:val="0"/>
        </w:rPr>
        <w:t xml:space="preserve">ir </w:t>
      </w:r>
      <w:r w:rsidR="000C2284" w:rsidRPr="00BC3ECA">
        <w:rPr>
          <w:rStyle w:val="CharLaukas"/>
        </w:rPr>
        <w:t>Nurašymas</w:t>
      </w:r>
      <w:r w:rsidR="009C39C0" w:rsidRPr="00BC3ECA">
        <w:t>.</w:t>
      </w:r>
    </w:p>
    <w:p w14:paraId="2A8535A7" w14:textId="7425A129" w:rsidR="009C39C0" w:rsidRPr="00BC3ECA" w:rsidRDefault="009C39C0" w:rsidP="005B3A8E">
      <w:pPr>
        <w:pStyle w:val="BodyText"/>
      </w:pPr>
      <w:r w:rsidRPr="00BC3ECA">
        <w:t>Kortel</w:t>
      </w:r>
      <w:r w:rsidR="0055589E" w:rsidRPr="00BC3ECA">
        <w:t>ių</w:t>
      </w:r>
      <w:r w:rsidRPr="00BC3ECA">
        <w:t xml:space="preserve"> pildymas identiškas aprašyt</w:t>
      </w:r>
      <w:r w:rsidR="00EA51EE" w:rsidRPr="00BC3ECA">
        <w:t>ai</w:t>
      </w:r>
      <w:r w:rsidRPr="00BC3ECA">
        <w:t xml:space="preserve"> aukščiau.</w:t>
      </w:r>
    </w:p>
    <w:p w14:paraId="74E6E003" w14:textId="2839CCE4" w:rsidR="001C40D8" w:rsidRPr="00BC3ECA" w:rsidRDefault="00B61107" w:rsidP="00DB10CD">
      <w:pPr>
        <w:pStyle w:val="AlnosNumbered"/>
        <w:numPr>
          <w:ilvl w:val="1"/>
          <w:numId w:val="202"/>
        </w:numPr>
      </w:pPr>
      <w:r w:rsidRPr="00BC3ECA">
        <w:lastRenderedPageBreak/>
        <w:t>Vertybės apraše darant sąsają su kitos vertybės aprašu, tos visos susijusios vertybės bus automatiškai susijusios viena su kita.</w:t>
      </w:r>
    </w:p>
    <w:p w14:paraId="5368045C" w14:textId="77777777" w:rsidR="008B6FB3" w:rsidRPr="00BC3ECA" w:rsidRDefault="008B6FB3" w:rsidP="008B6FB3">
      <w:pPr>
        <w:pStyle w:val="AlnosNumbered"/>
        <w:keepNext/>
        <w:rPr>
          <w:rStyle w:val="AlnostextChar"/>
        </w:rPr>
      </w:pPr>
      <w:r w:rsidRPr="00BC3ECA">
        <w:t xml:space="preserve">Užpildę duomenis apie </w:t>
      </w:r>
      <w:r w:rsidR="0015740C" w:rsidRPr="00BC3ECA">
        <w:t>vertybę</w:t>
      </w:r>
      <w:r w:rsidRPr="00BC3ECA">
        <w:t xml:space="preserve"> spauskite </w:t>
      </w:r>
      <w:r w:rsidRPr="00BC3ECA">
        <w:rPr>
          <w:rStyle w:val="CharLaukas"/>
        </w:rPr>
        <w:t>[Išsaugoti]</w:t>
      </w:r>
      <w:r w:rsidRPr="00BC3ECA">
        <w:rPr>
          <w:rStyle w:val="AlnostextChar"/>
        </w:rPr>
        <w:t>.</w:t>
      </w:r>
    </w:p>
    <w:p w14:paraId="587C1C34" w14:textId="77777777" w:rsidR="00D84A0C" w:rsidRPr="00BC3ECA" w:rsidRDefault="008B6FB3" w:rsidP="005B3A8E">
      <w:pPr>
        <w:pStyle w:val="BodyText"/>
      </w:pPr>
      <w:r w:rsidRPr="00BC3ECA">
        <w:t xml:space="preserve">Sistema patikrina, ar duomenys korektiški ir išsaugoja. </w:t>
      </w:r>
    </w:p>
    <w:p w14:paraId="2C52EE7A" w14:textId="77777777" w:rsidR="008B6FB3" w:rsidRPr="00BC3ECA" w:rsidRDefault="008B6FB3" w:rsidP="009221A3">
      <w:pPr>
        <w:pStyle w:val="AlnosNumbered"/>
        <w:keepNext/>
      </w:pPr>
      <w:r w:rsidRPr="00BC3ECA">
        <w:t>Toliau, priklausomai nuo Jums suteiktų teisių, galite atlikti šiuos veiksmus:</w:t>
      </w:r>
    </w:p>
    <w:bookmarkStart w:id="453" w:name="_Ref334193946"/>
    <w:p w14:paraId="04939444" w14:textId="786805BA" w:rsidR="003F403E" w:rsidRPr="00BC3ECA" w:rsidRDefault="003F403E" w:rsidP="009221A3">
      <w:pPr>
        <w:pStyle w:val="buletedafternumber"/>
        <w:keepNext/>
        <w:rPr>
          <w:i/>
        </w:rPr>
      </w:pPr>
      <w:r w:rsidRPr="00BC3ECA">
        <w:rPr>
          <w:i/>
        </w:rPr>
        <w:fldChar w:fldCharType="begin"/>
      </w:r>
      <w:r w:rsidRPr="00BC3ECA">
        <w:rPr>
          <w:i/>
        </w:rPr>
        <w:instrText xml:space="preserve"> REF _Ref334196552 \h  \* MERGEFORMAT </w:instrText>
      </w:r>
      <w:r w:rsidRPr="00BC3ECA">
        <w:rPr>
          <w:i/>
        </w:rPr>
      </w:r>
      <w:r w:rsidRPr="00BC3ECA">
        <w:rPr>
          <w:i/>
        </w:rPr>
        <w:fldChar w:fldCharType="separate"/>
      </w:r>
      <w:r w:rsidR="000D676C" w:rsidRPr="000D676C">
        <w:rPr>
          <w:i/>
        </w:rPr>
        <w:t xml:space="preserve">Peržiūrėti </w:t>
      </w:r>
      <w:proofErr w:type="spellStart"/>
      <w:r w:rsidR="000D676C" w:rsidRPr="000D676C">
        <w:rPr>
          <w:i/>
        </w:rPr>
        <w:t>audiotekos</w:t>
      </w:r>
      <w:proofErr w:type="spellEnd"/>
      <w:r w:rsidR="000D676C" w:rsidRPr="000D676C">
        <w:rPr>
          <w:i/>
        </w:rPr>
        <w:t xml:space="preserve"> ir videotekos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_Ref334196554 \h </w:instrText>
      </w:r>
      <w:r w:rsidRPr="00BC3ECA">
        <w:rPr>
          <w:i/>
        </w:rPr>
      </w:r>
      <w:r w:rsidRPr="00BC3ECA">
        <w:rPr>
          <w:i/>
        </w:rPr>
        <w:fldChar w:fldCharType="separate"/>
      </w:r>
      <w:r w:rsidR="000D676C">
        <w:rPr>
          <w:i/>
          <w:noProof/>
        </w:rPr>
        <w:t>121</w:t>
      </w:r>
      <w:r w:rsidRPr="00BC3ECA">
        <w:rPr>
          <w:i/>
        </w:rPr>
        <w:fldChar w:fldCharType="end"/>
      </w:r>
      <w:r w:rsidRPr="00BC3ECA">
        <w:rPr>
          <w:i/>
        </w:rPr>
        <w:t xml:space="preserve"> psl.)</w:t>
      </w:r>
    </w:p>
    <w:p w14:paraId="2CABB54B" w14:textId="148C2170" w:rsidR="00F2632A" w:rsidRPr="00BC3ECA" w:rsidRDefault="00F2632A" w:rsidP="00F2632A">
      <w:pPr>
        <w:pStyle w:val="buletedafternumber"/>
        <w:rPr>
          <w:i/>
        </w:rPr>
      </w:pPr>
      <w:r w:rsidRPr="00BC3ECA">
        <w:rPr>
          <w:i/>
        </w:rPr>
        <w:fldChar w:fldCharType="begin"/>
      </w:r>
      <w:r w:rsidRPr="00BC3ECA">
        <w:rPr>
          <w:i/>
        </w:rPr>
        <w:instrText xml:space="preserve"> REF _Ref334194990 \h  \* MERGEFORMAT </w:instrText>
      </w:r>
      <w:r w:rsidRPr="00BC3ECA">
        <w:rPr>
          <w:i/>
        </w:rPr>
      </w:r>
      <w:r w:rsidRPr="00BC3ECA">
        <w:rPr>
          <w:i/>
        </w:rPr>
        <w:fldChar w:fldCharType="separate"/>
      </w:r>
      <w:r w:rsidR="000D676C" w:rsidRPr="000D676C">
        <w:rPr>
          <w:i/>
        </w:rPr>
        <w:t xml:space="preserve">Redaguoti </w:t>
      </w:r>
      <w:proofErr w:type="spellStart"/>
      <w:r w:rsidR="000D676C" w:rsidRPr="000D676C">
        <w:rPr>
          <w:i/>
        </w:rPr>
        <w:t>audiotekos</w:t>
      </w:r>
      <w:proofErr w:type="spellEnd"/>
      <w:r w:rsidR="000D676C" w:rsidRPr="000D676C">
        <w:rPr>
          <w:i/>
        </w:rPr>
        <w:t xml:space="preserve"> ir videotekos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_Ref334194990 \h </w:instrText>
      </w:r>
      <w:r w:rsidRPr="00BC3ECA">
        <w:rPr>
          <w:i/>
        </w:rPr>
      </w:r>
      <w:r w:rsidRPr="00BC3ECA">
        <w:rPr>
          <w:i/>
        </w:rPr>
        <w:fldChar w:fldCharType="separate"/>
      </w:r>
      <w:r w:rsidR="000D676C">
        <w:rPr>
          <w:i/>
          <w:noProof/>
        </w:rPr>
        <w:t>122</w:t>
      </w:r>
      <w:r w:rsidRPr="00BC3ECA">
        <w:rPr>
          <w:i/>
        </w:rPr>
        <w:fldChar w:fldCharType="end"/>
      </w:r>
      <w:r w:rsidRPr="00BC3ECA">
        <w:rPr>
          <w:i/>
        </w:rPr>
        <w:t xml:space="preserve"> psl.)</w:t>
      </w:r>
    </w:p>
    <w:p w14:paraId="5256C7C0" w14:textId="61BBAA96" w:rsidR="00F2632A" w:rsidRPr="00BC3ECA" w:rsidRDefault="00512286" w:rsidP="00F2632A">
      <w:pPr>
        <w:pStyle w:val="buletedafternumber"/>
        <w:rPr>
          <w:i/>
        </w:rPr>
      </w:pPr>
      <w:r w:rsidRPr="00BC3ECA">
        <w:rPr>
          <w:i/>
        </w:rPr>
        <w:fldChar w:fldCharType="begin"/>
      </w:r>
      <w:r w:rsidRPr="00BC3ECA">
        <w:rPr>
          <w:i/>
        </w:rPr>
        <w:instrText xml:space="preserve"> REF _Ref341164875 \h </w:instrText>
      </w:r>
      <w:r w:rsidR="00F347BD" w:rsidRPr="00BC3ECA">
        <w:rPr>
          <w:i/>
        </w:rPr>
        <w:instrText xml:space="preserve"> \* MERGEFORMAT </w:instrText>
      </w:r>
      <w:r w:rsidRPr="00BC3ECA">
        <w:rPr>
          <w:i/>
        </w:rPr>
      </w:r>
      <w:r w:rsidRPr="00BC3ECA">
        <w:rPr>
          <w:i/>
        </w:rPr>
        <w:fldChar w:fldCharType="separate"/>
      </w:r>
      <w:r w:rsidR="000D676C" w:rsidRPr="000D676C">
        <w:rPr>
          <w:i/>
        </w:rPr>
        <w:t xml:space="preserve">Šalinti </w:t>
      </w:r>
      <w:proofErr w:type="spellStart"/>
      <w:r w:rsidR="000D676C" w:rsidRPr="000D676C">
        <w:rPr>
          <w:i/>
        </w:rPr>
        <w:t>audiotekos</w:t>
      </w:r>
      <w:proofErr w:type="spellEnd"/>
      <w:r w:rsidR="000D676C" w:rsidRPr="000D676C">
        <w:rPr>
          <w:i/>
        </w:rPr>
        <w:t xml:space="preserve"> ir videotekos vertybę</w:t>
      </w:r>
      <w:r w:rsidRPr="00BC3ECA">
        <w:rPr>
          <w:i/>
        </w:rPr>
        <w:fldChar w:fldCharType="end"/>
      </w:r>
      <w:r w:rsidRPr="00BC3ECA">
        <w:rPr>
          <w:i/>
        </w:rPr>
        <w:t xml:space="preserve"> (</w:t>
      </w:r>
      <w:r w:rsidRPr="00BC3ECA">
        <w:rPr>
          <w:i/>
        </w:rPr>
        <w:fldChar w:fldCharType="begin"/>
      </w:r>
      <w:r w:rsidRPr="00BC3ECA">
        <w:rPr>
          <w:i/>
        </w:rPr>
        <w:instrText xml:space="preserve"> PAGEREF _Ref341164875 \h </w:instrText>
      </w:r>
      <w:r w:rsidRPr="00BC3ECA">
        <w:rPr>
          <w:i/>
        </w:rPr>
      </w:r>
      <w:r w:rsidRPr="00BC3ECA">
        <w:rPr>
          <w:i/>
        </w:rPr>
        <w:fldChar w:fldCharType="separate"/>
      </w:r>
      <w:r w:rsidR="000D676C">
        <w:rPr>
          <w:i/>
          <w:noProof/>
        </w:rPr>
        <w:t>123</w:t>
      </w:r>
      <w:r w:rsidRPr="00BC3ECA">
        <w:rPr>
          <w:i/>
        </w:rPr>
        <w:fldChar w:fldCharType="end"/>
      </w:r>
      <w:r w:rsidRPr="00BC3ECA">
        <w:rPr>
          <w:i/>
        </w:rPr>
        <w:t xml:space="preserve"> </w:t>
      </w:r>
      <w:r w:rsidR="00F2632A" w:rsidRPr="00BC3ECA">
        <w:rPr>
          <w:i/>
        </w:rPr>
        <w:t>psl.)</w:t>
      </w:r>
    </w:p>
    <w:p w14:paraId="6639F1DB" w14:textId="77777777" w:rsidR="00BF619B" w:rsidRPr="00BC3ECA" w:rsidRDefault="00BF619B" w:rsidP="00BF619B">
      <w:pPr>
        <w:pStyle w:val="Heading2"/>
      </w:pPr>
      <w:bookmarkStart w:id="454" w:name="_Ref367793655"/>
      <w:bookmarkStart w:id="455" w:name="_Ref367793657"/>
      <w:bookmarkStart w:id="456" w:name="_Toc169621817"/>
      <w:r w:rsidRPr="00BC3ECA">
        <w:t>Įvesti naują au</w:t>
      </w:r>
      <w:r w:rsidR="001C738B" w:rsidRPr="00BC3ECA">
        <w:t>d</w:t>
      </w:r>
      <w:r w:rsidRPr="00BC3ECA">
        <w:t>iotekos</w:t>
      </w:r>
      <w:r w:rsidR="00F23AFB" w:rsidRPr="00BC3ECA">
        <w:t xml:space="preserve"> ir </w:t>
      </w:r>
      <w:r w:rsidRPr="00BC3ECA">
        <w:t>videotekos vertybę naudojant šabloną</w:t>
      </w:r>
      <w:bookmarkEnd w:id="454"/>
      <w:bookmarkEnd w:id="455"/>
      <w:bookmarkEnd w:id="456"/>
    </w:p>
    <w:p w14:paraId="580047FB" w14:textId="77777777" w:rsidR="00BF619B" w:rsidRPr="00BC3ECA" w:rsidRDefault="00BF619B" w:rsidP="00BF619B">
      <w:pPr>
        <w:pStyle w:val="Alnostext"/>
      </w:pPr>
      <w:r w:rsidRPr="00BC3ECA">
        <w:t>Paskirtis – įvesti naujo</w:t>
      </w:r>
      <w:r w:rsidR="001C738B" w:rsidRPr="00BC3ECA">
        <w:t>s</w:t>
      </w:r>
      <w:r w:rsidRPr="00BC3ECA">
        <w:t xml:space="preserve"> </w:t>
      </w:r>
      <w:r w:rsidR="001C738B" w:rsidRPr="00BC3ECA">
        <w:t>audiotekos</w:t>
      </w:r>
      <w:r w:rsidR="00F23AFB" w:rsidRPr="00BC3ECA">
        <w:t xml:space="preserve"> ir </w:t>
      </w:r>
      <w:r w:rsidR="001C738B" w:rsidRPr="00BC3ECA">
        <w:t>videotekos vertybės</w:t>
      </w:r>
      <w:r w:rsidRPr="00BC3ECA">
        <w:t xml:space="preserve"> duomenis į sistemą, panaudojant įvesto</w:t>
      </w:r>
      <w:r w:rsidR="001C738B" w:rsidRPr="00BC3ECA">
        <w:t>s</w:t>
      </w:r>
      <w:r w:rsidRPr="00BC3ECA">
        <w:t xml:space="preserve"> </w:t>
      </w:r>
      <w:r w:rsidR="001C738B" w:rsidRPr="00BC3ECA">
        <w:t>vertybės</w:t>
      </w:r>
      <w:r w:rsidRPr="00BC3ECA">
        <w:t xml:space="preserve"> duomenų šabloną. Ši sistemos savybė orientuota į situacijas, kai reikia įvesti duomenis apie keletą </w:t>
      </w:r>
      <w:r w:rsidR="001C738B" w:rsidRPr="00BC3ECA">
        <w:t>vertybių</w:t>
      </w:r>
      <w:r w:rsidRPr="00BC3ECA">
        <w:t>, kurių informacija skiriasi nežymiai.</w:t>
      </w:r>
    </w:p>
    <w:p w14:paraId="1DD657D4" w14:textId="77777777" w:rsidR="00BF619B" w:rsidRPr="00BC3ECA" w:rsidRDefault="00BF619B" w:rsidP="00BF619B">
      <w:pPr>
        <w:pStyle w:val="HeadingB"/>
        <w:rPr>
          <w:noProof w:val="0"/>
        </w:rPr>
      </w:pPr>
      <w:r w:rsidRPr="00BC3ECA">
        <w:rPr>
          <w:noProof w:val="0"/>
        </w:rPr>
        <w:t>Kas gali atlikti</w:t>
      </w:r>
    </w:p>
    <w:p w14:paraId="42F42C38" w14:textId="77777777" w:rsidR="001C738B" w:rsidRPr="00BC3ECA" w:rsidRDefault="001C738B" w:rsidP="001C738B">
      <w:pPr>
        <w:pStyle w:val="Alnostext"/>
      </w:pPr>
      <w:r w:rsidRPr="00BC3ECA">
        <w:t>Įvesti naujos vertybės duomenis į sistemą gali:</w:t>
      </w:r>
    </w:p>
    <w:p w14:paraId="2C512FC5" w14:textId="77777777" w:rsidR="001C738B" w:rsidRPr="00BC3ECA" w:rsidRDefault="001C738B" w:rsidP="001C738B">
      <w:pPr>
        <w:pStyle w:val="AlnostextBuleted"/>
      </w:pPr>
      <w:r w:rsidRPr="00BC3ECA">
        <w:rPr>
          <w:rFonts w:cs="Arial"/>
        </w:rPr>
        <w:t>Audiotekos</w:t>
      </w:r>
      <w:r w:rsidR="00F23AFB" w:rsidRPr="00BC3ECA">
        <w:rPr>
          <w:rFonts w:cs="Arial"/>
        </w:rPr>
        <w:t xml:space="preserve"> ir </w:t>
      </w:r>
      <w:r w:rsidRPr="00BC3ECA">
        <w:rPr>
          <w:rFonts w:cs="Arial"/>
        </w:rPr>
        <w:t>videotekos tvarkytojas;</w:t>
      </w:r>
    </w:p>
    <w:p w14:paraId="41A260B9" w14:textId="77777777" w:rsidR="001C738B" w:rsidRPr="00BC3ECA" w:rsidRDefault="001C738B" w:rsidP="001C738B">
      <w:pPr>
        <w:pStyle w:val="AlnostextBuleted"/>
      </w:pPr>
      <w:r w:rsidRPr="00BC3ECA">
        <w:t>Naudotojas, kuriam suteikta teisė tvarkyti audiotekos ir videotekos vertybių duomenis.</w:t>
      </w:r>
    </w:p>
    <w:p w14:paraId="0D656FFA" w14:textId="77777777" w:rsidR="00BF619B" w:rsidRPr="00BC3ECA" w:rsidRDefault="00BF619B" w:rsidP="00BF619B">
      <w:pPr>
        <w:pStyle w:val="HeadingB"/>
        <w:rPr>
          <w:noProof w:val="0"/>
        </w:rPr>
      </w:pPr>
      <w:r w:rsidRPr="00BC3ECA">
        <w:rPr>
          <w:noProof w:val="0"/>
        </w:rPr>
        <w:t>Kaip atlikti</w:t>
      </w:r>
    </w:p>
    <w:p w14:paraId="07858A56" w14:textId="77777777" w:rsidR="00BF619B" w:rsidRPr="00BC3ECA" w:rsidRDefault="00BF619B" w:rsidP="00BF619B">
      <w:pPr>
        <w:pStyle w:val="Alnostext"/>
      </w:pPr>
      <w:r w:rsidRPr="00BC3ECA">
        <w:t>Norėdami įvesti naujo</w:t>
      </w:r>
      <w:r w:rsidR="001C738B" w:rsidRPr="00BC3ECA">
        <w:t>s</w:t>
      </w:r>
      <w:r w:rsidRPr="00BC3ECA">
        <w:t xml:space="preserve"> </w:t>
      </w:r>
      <w:r w:rsidR="001C738B" w:rsidRPr="00BC3ECA">
        <w:t>vertybės</w:t>
      </w:r>
      <w:r w:rsidRPr="00BC3ECA">
        <w:t xml:space="preserve"> duomenis pagal šabloną, atlikite šiuos veiksmus:</w:t>
      </w:r>
    </w:p>
    <w:p w14:paraId="2918C7C8" w14:textId="77777777" w:rsidR="00BF619B" w:rsidRPr="00BC3ECA" w:rsidRDefault="006B2228" w:rsidP="00DB10CD">
      <w:pPr>
        <w:pStyle w:val="AlnosNumbered"/>
        <w:keepNext/>
        <w:numPr>
          <w:ilvl w:val="0"/>
          <w:numId w:val="169"/>
        </w:numPr>
      </w:pPr>
      <w:r w:rsidRPr="00BC3ECA">
        <w:t>Suraskite</w:t>
      </w:r>
      <w:r w:rsidR="00BF619B" w:rsidRPr="00BC3ECA">
        <w:t xml:space="preserve"> jau įvestą </w:t>
      </w:r>
      <w:r w:rsidR="001C738B" w:rsidRPr="00BC3ECA">
        <w:t>vertybę</w:t>
      </w:r>
      <w:r w:rsidR="00BF619B" w:rsidRPr="00BC3ECA">
        <w:t>.</w:t>
      </w:r>
    </w:p>
    <w:p w14:paraId="36B50286" w14:textId="3BF15A1E" w:rsidR="00BF619B" w:rsidRPr="00BC3ECA" w:rsidRDefault="006B2228" w:rsidP="00300735">
      <w:pPr>
        <w:pStyle w:val="BodyText"/>
      </w:pPr>
      <w:r w:rsidRPr="00BC3ECA">
        <w:t>Kaip atlikti</w:t>
      </w:r>
      <w:r w:rsidR="00BF619B" w:rsidRPr="00BC3ECA">
        <w:t xml:space="preserve"> paiešką skaitykite skyrelyje </w:t>
      </w:r>
      <w:r w:rsidR="001C738B" w:rsidRPr="00BC3ECA">
        <w:rPr>
          <w:rStyle w:val="CharLangas"/>
        </w:rPr>
        <w:fldChar w:fldCharType="begin"/>
      </w:r>
      <w:r w:rsidR="001C738B" w:rsidRPr="00BC3ECA">
        <w:rPr>
          <w:rStyle w:val="CharLangas"/>
        </w:rPr>
        <w:instrText xml:space="preserve"> REF _Ref334196481 \h  \* MERGEFORMAT </w:instrText>
      </w:r>
      <w:r w:rsidR="001C738B" w:rsidRPr="00BC3ECA">
        <w:rPr>
          <w:rStyle w:val="CharLangas"/>
        </w:rPr>
      </w:r>
      <w:r w:rsidR="001C738B"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audiotekos</w:t>
      </w:r>
      <w:proofErr w:type="spellEnd"/>
      <w:r w:rsidR="000D676C" w:rsidRPr="000D676C">
        <w:rPr>
          <w:rStyle w:val="CharLangas"/>
        </w:rPr>
        <w:t xml:space="preserve"> ir videotekos vertybę</w:t>
      </w:r>
      <w:r w:rsidR="001C738B" w:rsidRPr="00BC3ECA">
        <w:rPr>
          <w:rStyle w:val="CharLangas"/>
        </w:rPr>
        <w:fldChar w:fldCharType="end"/>
      </w:r>
      <w:r w:rsidR="001C738B" w:rsidRPr="00BC3ECA">
        <w:rPr>
          <w:rStyle w:val="CharLangas"/>
        </w:rPr>
        <w:t xml:space="preserve"> (</w:t>
      </w:r>
      <w:r w:rsidR="001C738B" w:rsidRPr="00BC3ECA">
        <w:rPr>
          <w:rStyle w:val="CharLangas"/>
        </w:rPr>
        <w:fldChar w:fldCharType="begin"/>
      </w:r>
      <w:r w:rsidR="001C738B" w:rsidRPr="00BC3ECA">
        <w:rPr>
          <w:rStyle w:val="CharLangas"/>
        </w:rPr>
        <w:instrText xml:space="preserve"> PAGEREF _Ref334196483 \h </w:instrText>
      </w:r>
      <w:r w:rsidR="001C738B" w:rsidRPr="00BC3ECA">
        <w:rPr>
          <w:rStyle w:val="CharLangas"/>
        </w:rPr>
      </w:r>
      <w:r w:rsidR="001C738B" w:rsidRPr="00BC3ECA">
        <w:rPr>
          <w:rStyle w:val="CharLangas"/>
        </w:rPr>
        <w:fldChar w:fldCharType="separate"/>
      </w:r>
      <w:r w:rsidR="000D676C">
        <w:rPr>
          <w:rStyle w:val="CharLangas"/>
          <w:noProof/>
        </w:rPr>
        <w:t>120</w:t>
      </w:r>
      <w:r w:rsidR="001C738B" w:rsidRPr="00BC3ECA">
        <w:rPr>
          <w:rStyle w:val="CharLangas"/>
        </w:rPr>
        <w:fldChar w:fldCharType="end"/>
      </w:r>
      <w:r w:rsidR="001C738B" w:rsidRPr="00BC3ECA">
        <w:rPr>
          <w:rStyle w:val="CharLangas"/>
        </w:rPr>
        <w:t xml:space="preserve"> psl.)</w:t>
      </w:r>
      <w:r w:rsidR="00BF619B" w:rsidRPr="00BC3ECA">
        <w:t>.</w:t>
      </w:r>
    </w:p>
    <w:p w14:paraId="592E915D" w14:textId="10599E44" w:rsidR="00BF619B" w:rsidRPr="00BC3ECA" w:rsidRDefault="00BF619B" w:rsidP="00BF619B">
      <w:pPr>
        <w:pStyle w:val="AlnosNumbered"/>
      </w:pPr>
      <w:r w:rsidRPr="00BC3ECA">
        <w:t xml:space="preserve">Šalia </w:t>
      </w:r>
      <w:r w:rsidR="001C738B" w:rsidRPr="00BC3ECA">
        <w:t>vertybės</w:t>
      </w:r>
      <w:r w:rsidRPr="00BC3ECA">
        <w:t xml:space="preserve">, stulpelyje </w:t>
      </w:r>
      <w:r w:rsidRPr="00BC3ECA">
        <w:rPr>
          <w:b/>
        </w:rPr>
        <w:t>Veiksmai</w:t>
      </w:r>
      <w:r w:rsidRPr="00BC3ECA">
        <w:t xml:space="preserve"> spauskite </w:t>
      </w:r>
      <w:r w:rsidR="00424185" w:rsidRPr="00BC3ECA">
        <w:rPr>
          <w:noProof/>
          <w:lang w:eastAsia="lt-LT"/>
        </w:rPr>
        <w:drawing>
          <wp:inline distT="0" distB="0" distL="0" distR="0" wp14:anchorId="6F2471AD" wp14:editId="26471767">
            <wp:extent cx="129540" cy="137160"/>
            <wp:effectExtent l="0" t="0" r="0" b="0"/>
            <wp:docPr id="214"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BC3ECA">
        <w:t>.</w:t>
      </w:r>
    </w:p>
    <w:p w14:paraId="6A8B8FF3" w14:textId="77777777" w:rsidR="00BF619B" w:rsidRPr="00BC3ECA" w:rsidRDefault="00BF619B" w:rsidP="005B3A8E">
      <w:pPr>
        <w:pStyle w:val="BodyText"/>
      </w:pPr>
      <w:r w:rsidRPr="00BC3ECA">
        <w:t xml:space="preserve">Atsiveria langas </w:t>
      </w:r>
      <w:r w:rsidR="001C738B" w:rsidRPr="00BC3ECA">
        <w:rPr>
          <w:rStyle w:val="CharLangas"/>
        </w:rPr>
        <w:t>Audiotekos ir videotekos vertybės paieška &gt; Audiotekos ir videotekos vertybė</w:t>
      </w:r>
      <w:r w:rsidRPr="00BC3ECA">
        <w:t>, kuriame duom</w:t>
      </w:r>
      <w:r w:rsidR="001C738B" w:rsidRPr="00BC3ECA">
        <w:t xml:space="preserve">enų laukai užpildyti pasirinktos vertybės </w:t>
      </w:r>
      <w:r w:rsidRPr="00BC3ECA">
        <w:t>duomenimis.</w:t>
      </w:r>
    </w:p>
    <w:p w14:paraId="071E3E17" w14:textId="77777777" w:rsidR="00BF619B" w:rsidRPr="00BC3ECA" w:rsidRDefault="00BF619B" w:rsidP="00BF619B">
      <w:pPr>
        <w:pStyle w:val="AlnosNumbered"/>
        <w:keepNext/>
      </w:pPr>
      <w:r w:rsidRPr="00BC3ECA">
        <w:t>Keiskite/papildykite duomenis.</w:t>
      </w:r>
    </w:p>
    <w:p w14:paraId="2E409F8B" w14:textId="4CB29A7E" w:rsidR="00BF619B" w:rsidRPr="00BC3ECA" w:rsidRDefault="00BF619B" w:rsidP="005B3A8E">
      <w:pPr>
        <w:pStyle w:val="BodyText"/>
      </w:pPr>
      <w:r w:rsidRPr="00BC3ECA">
        <w:t xml:space="preserve">Kaip įvesti naujus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0357144" w14:textId="77777777" w:rsidR="001C738B" w:rsidRPr="00BC3ECA" w:rsidRDefault="001C738B" w:rsidP="001C738B">
      <w:pPr>
        <w:pStyle w:val="AlnosNumbered"/>
      </w:pPr>
      <w:r w:rsidRPr="00BC3ECA">
        <w:t xml:space="preserve">Įkelkite vertybės skaitmeninę bylą kortelėje </w:t>
      </w:r>
      <w:r w:rsidRPr="00BC3ECA">
        <w:rPr>
          <w:rStyle w:val="CharLaukas"/>
        </w:rPr>
        <w:t>Skaitmeniniai objektai</w:t>
      </w:r>
      <w:r w:rsidRPr="00BC3ECA">
        <w:t>.</w:t>
      </w:r>
    </w:p>
    <w:p w14:paraId="1D46E20C" w14:textId="482B0120" w:rsidR="001C738B" w:rsidRPr="00BC3ECA" w:rsidRDefault="001C738B"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_Ref334513988 \h  \* MERGEFORMAT </w:instrText>
      </w:r>
      <w:r w:rsidRPr="00BC3ECA">
        <w:rPr>
          <w:rStyle w:val="CharLangas"/>
        </w:rPr>
      </w:r>
      <w:r w:rsidRPr="00BC3ECA">
        <w:rPr>
          <w:rStyle w:val="CharLangas"/>
        </w:rPr>
        <w:fldChar w:fldCharType="separate"/>
      </w:r>
      <w:r w:rsidR="000D676C" w:rsidRPr="000D676C">
        <w:rPr>
          <w:rStyle w:val="CharLangas"/>
        </w:rPr>
        <w:t>Pridėti skaitmeninį objektą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_Ref334513988 \h </w:instrText>
      </w:r>
      <w:r w:rsidRPr="00BC3ECA">
        <w:rPr>
          <w:rStyle w:val="CharLangas"/>
        </w:rPr>
      </w:r>
      <w:r w:rsidRPr="00BC3ECA">
        <w:rPr>
          <w:rStyle w:val="CharLangas"/>
        </w:rPr>
        <w:fldChar w:fldCharType="separate"/>
      </w:r>
      <w:r w:rsidR="000D676C">
        <w:rPr>
          <w:rStyle w:val="CharLangas"/>
          <w:noProof/>
        </w:rPr>
        <w:t>27</w:t>
      </w:r>
      <w:r w:rsidRPr="00BC3ECA">
        <w:rPr>
          <w:rStyle w:val="CharLangas"/>
        </w:rPr>
        <w:fldChar w:fldCharType="end"/>
      </w:r>
      <w:r w:rsidRPr="00BC3ECA">
        <w:rPr>
          <w:rStyle w:val="CharLangas"/>
        </w:rPr>
        <w:t xml:space="preserve"> psl.)</w:t>
      </w:r>
      <w:r w:rsidRPr="00BC3ECA">
        <w:t>.</w:t>
      </w:r>
    </w:p>
    <w:p w14:paraId="435A9D82" w14:textId="6E35BBC8" w:rsidR="001C738B" w:rsidRPr="00BC3ECA" w:rsidRDefault="001C738B" w:rsidP="001C738B">
      <w:pPr>
        <w:pStyle w:val="AlnosNumbered"/>
      </w:pPr>
      <w:r w:rsidRPr="00BC3ECA">
        <w:t>Įveskite kitus duomenis apie vertybę kortelė</w:t>
      </w:r>
      <w:r w:rsidR="0055589E" w:rsidRPr="00BC3ECA">
        <w:t>se</w:t>
      </w:r>
      <w:r w:rsidRPr="00BC3ECA">
        <w:t xml:space="preserve"> </w:t>
      </w:r>
      <w:r w:rsidRPr="00BC3ECA">
        <w:rPr>
          <w:rStyle w:val="CharLaukas"/>
        </w:rPr>
        <w:t>Susijusios audiotekos ir videotekos vertybės</w:t>
      </w:r>
      <w:r w:rsidR="0055589E" w:rsidRPr="00BC3ECA">
        <w:rPr>
          <w:rStyle w:val="CharLaukas"/>
        </w:rPr>
        <w:t xml:space="preserve"> </w:t>
      </w:r>
      <w:r w:rsidR="0055589E" w:rsidRPr="00BC3ECA">
        <w:rPr>
          <w:rStyle w:val="CharLaukas"/>
          <w:b w:val="0"/>
        </w:rPr>
        <w:t xml:space="preserve">ir </w:t>
      </w:r>
      <w:r w:rsidR="0055589E" w:rsidRPr="00BC3ECA">
        <w:rPr>
          <w:rStyle w:val="CharLaukas"/>
        </w:rPr>
        <w:t>Nurašymas</w:t>
      </w:r>
      <w:r w:rsidRPr="00BC3ECA">
        <w:t>.</w:t>
      </w:r>
    </w:p>
    <w:p w14:paraId="06596078" w14:textId="0FD57E2B" w:rsidR="001C738B" w:rsidRPr="00BC3ECA" w:rsidRDefault="001C738B" w:rsidP="005B3A8E">
      <w:pPr>
        <w:pStyle w:val="BodyText"/>
      </w:pPr>
      <w:r w:rsidRPr="00BC3ECA">
        <w:t>Kortel</w:t>
      </w:r>
      <w:r w:rsidR="0055589E" w:rsidRPr="00BC3ECA">
        <w:t>ių</w:t>
      </w:r>
      <w:r w:rsidRPr="00BC3ECA">
        <w:t xml:space="preserve"> pildymas identiškas aprašytai aukščiau.</w:t>
      </w:r>
    </w:p>
    <w:p w14:paraId="2DD67FB6" w14:textId="77777777" w:rsidR="001C738B" w:rsidRPr="00BC3ECA" w:rsidRDefault="001C738B" w:rsidP="001C738B">
      <w:pPr>
        <w:pStyle w:val="AlnosNumbered"/>
        <w:keepNext/>
        <w:rPr>
          <w:rStyle w:val="AlnostextChar"/>
        </w:rPr>
      </w:pPr>
      <w:r w:rsidRPr="00BC3ECA">
        <w:t xml:space="preserve">Užpildę duomenis apie vertybę spauskite </w:t>
      </w:r>
      <w:r w:rsidRPr="00BC3ECA">
        <w:rPr>
          <w:rStyle w:val="CharLaukas"/>
        </w:rPr>
        <w:t>[Išsaugoti]</w:t>
      </w:r>
      <w:r w:rsidRPr="00BC3ECA">
        <w:rPr>
          <w:rStyle w:val="AlnostextChar"/>
        </w:rPr>
        <w:t>.</w:t>
      </w:r>
    </w:p>
    <w:p w14:paraId="18EE31BA" w14:textId="77777777" w:rsidR="001C738B" w:rsidRPr="00BC3ECA" w:rsidRDefault="001C738B" w:rsidP="005B3A8E">
      <w:pPr>
        <w:pStyle w:val="BodyText"/>
      </w:pPr>
      <w:r w:rsidRPr="00BC3ECA">
        <w:t xml:space="preserve">Sistema patikrina, ar duomenys korektiški ir išsaugoja. </w:t>
      </w:r>
    </w:p>
    <w:p w14:paraId="04F6606D" w14:textId="77777777" w:rsidR="001C738B" w:rsidRPr="00BC3ECA" w:rsidRDefault="001C738B" w:rsidP="001C738B">
      <w:pPr>
        <w:pStyle w:val="AlnosNumbered"/>
        <w:keepNext/>
      </w:pPr>
      <w:r w:rsidRPr="00BC3ECA">
        <w:t>Toliau, priklausomai nuo Jums suteiktų teisių, galite atlikti šiuos veiksmus:</w:t>
      </w:r>
    </w:p>
    <w:p w14:paraId="7ADDDD62" w14:textId="4A9CAA41" w:rsidR="001C738B" w:rsidRPr="00BC3ECA" w:rsidRDefault="001C738B" w:rsidP="001C738B">
      <w:pPr>
        <w:pStyle w:val="buletedafternumber"/>
        <w:keepNext/>
        <w:rPr>
          <w:i/>
        </w:rPr>
      </w:pPr>
      <w:r w:rsidRPr="00BC3ECA">
        <w:rPr>
          <w:i/>
        </w:rPr>
        <w:fldChar w:fldCharType="begin"/>
      </w:r>
      <w:r w:rsidRPr="00BC3ECA">
        <w:rPr>
          <w:i/>
        </w:rPr>
        <w:instrText xml:space="preserve"> REF _Ref334196552 \h  \* MERGEFORMAT </w:instrText>
      </w:r>
      <w:r w:rsidRPr="00BC3ECA">
        <w:rPr>
          <w:i/>
        </w:rPr>
      </w:r>
      <w:r w:rsidRPr="00BC3ECA">
        <w:rPr>
          <w:i/>
        </w:rPr>
        <w:fldChar w:fldCharType="separate"/>
      </w:r>
      <w:r w:rsidR="000D676C" w:rsidRPr="000D676C">
        <w:rPr>
          <w:i/>
        </w:rPr>
        <w:t xml:space="preserve">Peržiūrėti </w:t>
      </w:r>
      <w:proofErr w:type="spellStart"/>
      <w:r w:rsidR="000D676C" w:rsidRPr="000D676C">
        <w:rPr>
          <w:i/>
        </w:rPr>
        <w:t>audiotekos</w:t>
      </w:r>
      <w:proofErr w:type="spellEnd"/>
      <w:r w:rsidR="000D676C" w:rsidRPr="000D676C">
        <w:rPr>
          <w:i/>
        </w:rPr>
        <w:t xml:space="preserve"> ir videotekos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_Ref334196554 \h </w:instrText>
      </w:r>
      <w:r w:rsidRPr="00BC3ECA">
        <w:rPr>
          <w:i/>
        </w:rPr>
      </w:r>
      <w:r w:rsidRPr="00BC3ECA">
        <w:rPr>
          <w:i/>
        </w:rPr>
        <w:fldChar w:fldCharType="separate"/>
      </w:r>
      <w:r w:rsidR="000D676C">
        <w:rPr>
          <w:i/>
          <w:noProof/>
        </w:rPr>
        <w:t>121</w:t>
      </w:r>
      <w:r w:rsidRPr="00BC3ECA">
        <w:rPr>
          <w:i/>
        </w:rPr>
        <w:fldChar w:fldCharType="end"/>
      </w:r>
      <w:r w:rsidRPr="00BC3ECA">
        <w:rPr>
          <w:i/>
        </w:rPr>
        <w:t xml:space="preserve"> psl.)</w:t>
      </w:r>
    </w:p>
    <w:p w14:paraId="2C82E3C0" w14:textId="2E171574" w:rsidR="001C738B" w:rsidRPr="00BC3ECA" w:rsidRDefault="001C738B" w:rsidP="001C738B">
      <w:pPr>
        <w:pStyle w:val="buletedafternumber"/>
        <w:rPr>
          <w:i/>
        </w:rPr>
      </w:pPr>
      <w:r w:rsidRPr="00BC3ECA">
        <w:rPr>
          <w:i/>
        </w:rPr>
        <w:fldChar w:fldCharType="begin"/>
      </w:r>
      <w:r w:rsidRPr="00BC3ECA">
        <w:rPr>
          <w:i/>
        </w:rPr>
        <w:instrText xml:space="preserve"> REF _Ref334194990 \h  \* MERGEFORMAT </w:instrText>
      </w:r>
      <w:r w:rsidRPr="00BC3ECA">
        <w:rPr>
          <w:i/>
        </w:rPr>
      </w:r>
      <w:r w:rsidRPr="00BC3ECA">
        <w:rPr>
          <w:i/>
        </w:rPr>
        <w:fldChar w:fldCharType="separate"/>
      </w:r>
      <w:r w:rsidR="000D676C" w:rsidRPr="000D676C">
        <w:rPr>
          <w:i/>
        </w:rPr>
        <w:t xml:space="preserve">Redaguoti </w:t>
      </w:r>
      <w:proofErr w:type="spellStart"/>
      <w:r w:rsidR="000D676C" w:rsidRPr="000D676C">
        <w:rPr>
          <w:i/>
        </w:rPr>
        <w:t>audiotekos</w:t>
      </w:r>
      <w:proofErr w:type="spellEnd"/>
      <w:r w:rsidR="000D676C" w:rsidRPr="000D676C">
        <w:rPr>
          <w:i/>
        </w:rPr>
        <w:t xml:space="preserve"> ir videotekos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_Ref334194990 \h </w:instrText>
      </w:r>
      <w:r w:rsidRPr="00BC3ECA">
        <w:rPr>
          <w:i/>
        </w:rPr>
      </w:r>
      <w:r w:rsidRPr="00BC3ECA">
        <w:rPr>
          <w:i/>
        </w:rPr>
        <w:fldChar w:fldCharType="separate"/>
      </w:r>
      <w:r w:rsidR="000D676C">
        <w:rPr>
          <w:i/>
          <w:noProof/>
        </w:rPr>
        <w:t>122</w:t>
      </w:r>
      <w:r w:rsidRPr="00BC3ECA">
        <w:rPr>
          <w:i/>
        </w:rPr>
        <w:fldChar w:fldCharType="end"/>
      </w:r>
      <w:r w:rsidRPr="00BC3ECA">
        <w:rPr>
          <w:i/>
        </w:rPr>
        <w:t xml:space="preserve"> psl.)</w:t>
      </w:r>
    </w:p>
    <w:p w14:paraId="34680D00" w14:textId="04DEBAF4" w:rsidR="001C738B" w:rsidRPr="00BC3ECA" w:rsidRDefault="001C738B" w:rsidP="001C738B">
      <w:pPr>
        <w:pStyle w:val="buletedafternumber"/>
        <w:rPr>
          <w:i/>
        </w:rPr>
      </w:pPr>
      <w:r w:rsidRPr="00BC3ECA">
        <w:rPr>
          <w:i/>
        </w:rPr>
        <w:fldChar w:fldCharType="begin"/>
      </w:r>
      <w:r w:rsidRPr="00BC3ECA">
        <w:rPr>
          <w:i/>
        </w:rPr>
        <w:instrText xml:space="preserve"> REF _Ref341164875 \h  \* MERGEFORMAT </w:instrText>
      </w:r>
      <w:r w:rsidRPr="00BC3ECA">
        <w:rPr>
          <w:i/>
        </w:rPr>
      </w:r>
      <w:r w:rsidRPr="00BC3ECA">
        <w:rPr>
          <w:i/>
        </w:rPr>
        <w:fldChar w:fldCharType="separate"/>
      </w:r>
      <w:r w:rsidR="000D676C" w:rsidRPr="000D676C">
        <w:rPr>
          <w:i/>
        </w:rPr>
        <w:t xml:space="preserve">Šalinti </w:t>
      </w:r>
      <w:proofErr w:type="spellStart"/>
      <w:r w:rsidR="000D676C" w:rsidRPr="000D676C">
        <w:rPr>
          <w:i/>
        </w:rPr>
        <w:t>audiotekos</w:t>
      </w:r>
      <w:proofErr w:type="spellEnd"/>
      <w:r w:rsidR="000D676C" w:rsidRPr="000D676C">
        <w:rPr>
          <w:i/>
        </w:rPr>
        <w:t xml:space="preserve"> ir videotekos vertybę</w:t>
      </w:r>
      <w:r w:rsidRPr="00BC3ECA">
        <w:rPr>
          <w:i/>
        </w:rPr>
        <w:fldChar w:fldCharType="end"/>
      </w:r>
      <w:r w:rsidRPr="00BC3ECA">
        <w:rPr>
          <w:i/>
        </w:rPr>
        <w:t xml:space="preserve"> (</w:t>
      </w:r>
      <w:r w:rsidRPr="00BC3ECA">
        <w:rPr>
          <w:i/>
        </w:rPr>
        <w:fldChar w:fldCharType="begin"/>
      </w:r>
      <w:r w:rsidRPr="00BC3ECA">
        <w:rPr>
          <w:i/>
        </w:rPr>
        <w:instrText xml:space="preserve"> PAGEREF _Ref341164875 \h </w:instrText>
      </w:r>
      <w:r w:rsidRPr="00BC3ECA">
        <w:rPr>
          <w:i/>
        </w:rPr>
      </w:r>
      <w:r w:rsidRPr="00BC3ECA">
        <w:rPr>
          <w:i/>
        </w:rPr>
        <w:fldChar w:fldCharType="separate"/>
      </w:r>
      <w:r w:rsidR="000D676C">
        <w:rPr>
          <w:i/>
          <w:noProof/>
        </w:rPr>
        <w:t>123</w:t>
      </w:r>
      <w:r w:rsidRPr="00BC3ECA">
        <w:rPr>
          <w:i/>
        </w:rPr>
        <w:fldChar w:fldCharType="end"/>
      </w:r>
      <w:r w:rsidRPr="00BC3ECA">
        <w:rPr>
          <w:i/>
        </w:rPr>
        <w:t xml:space="preserve"> psl.)</w:t>
      </w:r>
    </w:p>
    <w:p w14:paraId="16C78115" w14:textId="77777777" w:rsidR="00F3266B" w:rsidRPr="00BC3ECA" w:rsidRDefault="00F3266B" w:rsidP="00F3266B">
      <w:pPr>
        <w:pStyle w:val="Heading2"/>
      </w:pPr>
      <w:bookmarkStart w:id="457" w:name="_Toc367797665"/>
      <w:bookmarkStart w:id="458" w:name="_Toc367798482"/>
      <w:bookmarkStart w:id="459" w:name="_Toc367952018"/>
      <w:bookmarkStart w:id="460" w:name="_Toc367965339"/>
      <w:bookmarkStart w:id="461" w:name="_Toc367965557"/>
      <w:bookmarkStart w:id="462" w:name="_Toc368321592"/>
      <w:bookmarkStart w:id="463" w:name="_Ref334196481"/>
      <w:bookmarkStart w:id="464" w:name="_Ref334196483"/>
      <w:bookmarkStart w:id="465" w:name="_Toc169621818"/>
      <w:bookmarkEnd w:id="457"/>
      <w:bookmarkEnd w:id="458"/>
      <w:bookmarkEnd w:id="459"/>
      <w:bookmarkEnd w:id="460"/>
      <w:bookmarkEnd w:id="461"/>
      <w:bookmarkEnd w:id="462"/>
      <w:r w:rsidRPr="00BC3ECA">
        <w:t>Surasti audiotekos</w:t>
      </w:r>
      <w:r w:rsidR="00F23AFB" w:rsidRPr="00BC3ECA">
        <w:t xml:space="preserve"> ir </w:t>
      </w:r>
      <w:r w:rsidRPr="00BC3ECA">
        <w:t>videotekos vertybę</w:t>
      </w:r>
      <w:bookmarkEnd w:id="453"/>
      <w:bookmarkEnd w:id="463"/>
      <w:bookmarkEnd w:id="464"/>
      <w:bookmarkEnd w:id="465"/>
    </w:p>
    <w:p w14:paraId="7EAFD26D" w14:textId="77777777" w:rsidR="00F3266B" w:rsidRPr="00BC3ECA" w:rsidRDefault="00F3266B" w:rsidP="00F3266B">
      <w:pPr>
        <w:pStyle w:val="Alnostext"/>
      </w:pPr>
      <w:r w:rsidRPr="00BC3ECA">
        <w:t xml:space="preserve">Paskirtis – </w:t>
      </w:r>
      <w:r w:rsidRPr="00BC3ECA">
        <w:rPr>
          <w:rFonts w:cs="Arial"/>
        </w:rPr>
        <w:t>surasti audiotekos</w:t>
      </w:r>
      <w:r w:rsidR="00F23AFB" w:rsidRPr="00BC3ECA">
        <w:rPr>
          <w:rFonts w:cs="Arial"/>
        </w:rPr>
        <w:t xml:space="preserve"> ir </w:t>
      </w:r>
      <w:r w:rsidRPr="00BC3ECA">
        <w:rPr>
          <w:rFonts w:cs="Arial"/>
        </w:rPr>
        <w:t>videotekos vertybę sistemoje</w:t>
      </w:r>
      <w:r w:rsidRPr="00BC3ECA">
        <w:t xml:space="preserve">. </w:t>
      </w:r>
    </w:p>
    <w:p w14:paraId="3A288A99" w14:textId="77777777" w:rsidR="00F3266B" w:rsidRPr="00BC3ECA" w:rsidRDefault="00F3266B" w:rsidP="00F3266B">
      <w:pPr>
        <w:pStyle w:val="HeadingB"/>
        <w:rPr>
          <w:noProof w:val="0"/>
        </w:rPr>
      </w:pPr>
      <w:r w:rsidRPr="00BC3ECA">
        <w:rPr>
          <w:noProof w:val="0"/>
        </w:rPr>
        <w:t>Kas gali atlikti</w:t>
      </w:r>
    </w:p>
    <w:p w14:paraId="4059D1BE" w14:textId="77777777" w:rsidR="00F3266B" w:rsidRPr="00BC3ECA" w:rsidRDefault="00F3266B" w:rsidP="00F3266B">
      <w:pPr>
        <w:pStyle w:val="Alnostext"/>
      </w:pPr>
      <w:r w:rsidRPr="00BC3ECA">
        <w:t xml:space="preserve">Surasti </w:t>
      </w:r>
      <w:r w:rsidR="00E90699" w:rsidRPr="00BC3ECA">
        <w:rPr>
          <w:rFonts w:cs="Arial"/>
        </w:rPr>
        <w:t>audiotekos</w:t>
      </w:r>
      <w:r w:rsidR="00F23AFB" w:rsidRPr="00BC3ECA">
        <w:rPr>
          <w:rFonts w:cs="Arial"/>
        </w:rPr>
        <w:t xml:space="preserve"> ir </w:t>
      </w:r>
      <w:r w:rsidR="00E90699" w:rsidRPr="00BC3ECA">
        <w:rPr>
          <w:rFonts w:cs="Arial"/>
        </w:rPr>
        <w:t>videotekos vertybę</w:t>
      </w:r>
      <w:r w:rsidR="00E90699" w:rsidRPr="00BC3ECA">
        <w:t xml:space="preserve"> </w:t>
      </w:r>
      <w:r w:rsidRPr="00BC3ECA">
        <w:t>gali:</w:t>
      </w:r>
    </w:p>
    <w:p w14:paraId="50D04EC6" w14:textId="77777777" w:rsidR="00F3266B" w:rsidRPr="00BC3ECA" w:rsidRDefault="00F3266B" w:rsidP="00F3266B">
      <w:pPr>
        <w:pStyle w:val="AlnostextBuleted"/>
      </w:pPr>
      <w:r w:rsidRPr="00BC3ECA">
        <w:t xml:space="preserve">Audiotekos </w:t>
      </w:r>
      <w:r w:rsidR="00F23AFB" w:rsidRPr="00BC3ECA">
        <w:t xml:space="preserve">ir </w:t>
      </w:r>
      <w:r w:rsidRPr="00BC3ECA">
        <w:t>videotekos tvarkytojas;</w:t>
      </w:r>
    </w:p>
    <w:p w14:paraId="626AD938" w14:textId="77777777" w:rsidR="00F3266B" w:rsidRPr="00BC3ECA" w:rsidRDefault="00F3266B" w:rsidP="00F3266B">
      <w:pPr>
        <w:pStyle w:val="AlnostextBuleted"/>
      </w:pPr>
      <w:r w:rsidRPr="00BC3ECA">
        <w:t>Naudotojas, kuriam suteiktos teisės peržiūrėti ir tvarkyti audiotekos ir videotekos vertybių duomenis.</w:t>
      </w:r>
    </w:p>
    <w:p w14:paraId="381C2AA3" w14:textId="77777777" w:rsidR="00F3266B" w:rsidRPr="00BC3ECA" w:rsidRDefault="00F3266B" w:rsidP="00F3266B">
      <w:pPr>
        <w:pStyle w:val="HeadingB"/>
        <w:tabs>
          <w:tab w:val="left" w:pos="3093"/>
        </w:tabs>
        <w:rPr>
          <w:noProof w:val="0"/>
        </w:rPr>
      </w:pPr>
      <w:r w:rsidRPr="00BC3ECA">
        <w:rPr>
          <w:noProof w:val="0"/>
        </w:rPr>
        <w:t>Kaip atlikti</w:t>
      </w:r>
    </w:p>
    <w:p w14:paraId="2B9C7B45" w14:textId="77777777" w:rsidR="00F3266B" w:rsidRPr="00BC3ECA" w:rsidRDefault="00F3266B" w:rsidP="00F3266B">
      <w:pPr>
        <w:pStyle w:val="Alnostext"/>
        <w:keepNext/>
      </w:pPr>
      <w:r w:rsidRPr="00BC3ECA">
        <w:t xml:space="preserve">Norėdami surasti </w:t>
      </w:r>
      <w:r w:rsidR="000D3D95" w:rsidRPr="00BC3ECA">
        <w:rPr>
          <w:rFonts w:cs="Arial"/>
        </w:rPr>
        <w:t>audiotekos</w:t>
      </w:r>
      <w:r w:rsidR="00F23AFB" w:rsidRPr="00BC3ECA">
        <w:rPr>
          <w:rFonts w:cs="Arial"/>
        </w:rPr>
        <w:t xml:space="preserve"> ir </w:t>
      </w:r>
      <w:r w:rsidR="000D3D95" w:rsidRPr="00BC3ECA">
        <w:rPr>
          <w:rFonts w:cs="Arial"/>
        </w:rPr>
        <w:t>videotekos vertybę</w:t>
      </w:r>
      <w:r w:rsidRPr="00BC3ECA">
        <w:t xml:space="preserve"> atlikite šiuos veiksmus:</w:t>
      </w:r>
    </w:p>
    <w:p w14:paraId="2D31C78E" w14:textId="5EC405DF" w:rsidR="00F3266B" w:rsidRPr="00BC3ECA" w:rsidRDefault="00F3266B" w:rsidP="007171F7">
      <w:pPr>
        <w:pStyle w:val="AlnosNumbered"/>
        <w:keepNext/>
        <w:numPr>
          <w:ilvl w:val="0"/>
          <w:numId w:val="82"/>
        </w:numPr>
      </w:pPr>
      <w:r w:rsidRPr="00BC3ECA">
        <w:t xml:space="preserve">Iš meniu pasirinkite </w:t>
      </w:r>
      <w:proofErr w:type="spellStart"/>
      <w:r w:rsidR="000D3D95" w:rsidRPr="00BC3ECA">
        <w:rPr>
          <w:rStyle w:val="CharMeniu"/>
        </w:rPr>
        <w:t>Audioteka</w:t>
      </w:r>
      <w:proofErr w:type="spellEnd"/>
      <w:r w:rsidR="000D3D95" w:rsidRPr="00BC3ECA">
        <w:rPr>
          <w:rStyle w:val="CharMeniu"/>
        </w:rPr>
        <w:t xml:space="preserve"> ir videoteka </w:t>
      </w:r>
      <w:r w:rsidRPr="00BC3ECA">
        <w:rPr>
          <w:rStyle w:val="CharMeniu"/>
        </w:rPr>
        <w:t xml:space="preserve">-&gt; </w:t>
      </w:r>
      <w:r w:rsidR="000D3D95" w:rsidRPr="00BC3ECA">
        <w:rPr>
          <w:rStyle w:val="CharMeniu"/>
        </w:rPr>
        <w:t>Audiotekos ir videotekos vertyb</w:t>
      </w:r>
      <w:r w:rsidR="00D12E8E" w:rsidRPr="00BC3ECA">
        <w:rPr>
          <w:rStyle w:val="CharMeniu"/>
        </w:rPr>
        <w:t>ės</w:t>
      </w:r>
      <w:r w:rsidRPr="00BC3ECA">
        <w:t>.</w:t>
      </w:r>
    </w:p>
    <w:p w14:paraId="69C162FB" w14:textId="77777777" w:rsidR="00F3266B" w:rsidRPr="00BC3ECA" w:rsidRDefault="00F3266B" w:rsidP="005B3A8E">
      <w:pPr>
        <w:pStyle w:val="BodyText"/>
      </w:pPr>
      <w:r w:rsidRPr="00BC3ECA">
        <w:t xml:space="preserve">Atsiveria langas </w:t>
      </w:r>
      <w:r w:rsidR="000D3D95" w:rsidRPr="00BC3ECA">
        <w:rPr>
          <w:rStyle w:val="CharLangas"/>
        </w:rPr>
        <w:t>Audiotekos ir videotekos vertybės paieška</w:t>
      </w:r>
      <w:r w:rsidRPr="00BC3ECA">
        <w:t>.</w:t>
      </w:r>
    </w:p>
    <w:p w14:paraId="3AFF3391" w14:textId="43F3C55B" w:rsidR="00F3266B" w:rsidRPr="00BC3ECA" w:rsidRDefault="00B35B7E" w:rsidP="00FE66FF">
      <w:pPr>
        <w:pStyle w:val="Picture"/>
        <w:rPr>
          <w:bdr w:val="single" w:sz="2" w:space="0" w:color="BFBFBF"/>
        </w:rPr>
      </w:pPr>
      <w:r w:rsidRPr="00BC3ECA">
        <w:rPr>
          <w:noProof/>
          <w:bdr w:val="single" w:sz="2" w:space="0" w:color="BFBFBF"/>
        </w:rPr>
        <w:lastRenderedPageBreak/>
        <w:drawing>
          <wp:inline distT="0" distB="0" distL="0" distR="0" wp14:anchorId="79E70E7E" wp14:editId="61484517">
            <wp:extent cx="5850890" cy="3419475"/>
            <wp:effectExtent l="19050" t="19050" r="16510" b="285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Audiotekos ir videotekos vertybės.png"/>
                    <pic:cNvPicPr/>
                  </pic:nvPicPr>
                  <pic:blipFill>
                    <a:blip r:embed="rId218">
                      <a:extLst>
                        <a:ext uri="{28A0092B-C50C-407E-A947-70E740481C1C}">
                          <a14:useLocalDpi xmlns:a14="http://schemas.microsoft.com/office/drawing/2010/main" val="0"/>
                        </a:ext>
                      </a:extLst>
                    </a:blip>
                    <a:stretch>
                      <a:fillRect/>
                    </a:stretch>
                  </pic:blipFill>
                  <pic:spPr>
                    <a:xfrm>
                      <a:off x="0" y="0"/>
                      <a:ext cx="5850890" cy="3419475"/>
                    </a:xfrm>
                    <a:prstGeom prst="rect">
                      <a:avLst/>
                    </a:prstGeom>
                    <a:ln w="3175">
                      <a:solidFill>
                        <a:schemeClr val="tx1"/>
                      </a:solidFill>
                    </a:ln>
                  </pic:spPr>
                </pic:pic>
              </a:graphicData>
            </a:graphic>
          </wp:inline>
        </w:drawing>
      </w:r>
    </w:p>
    <w:p w14:paraId="6B6A093B" w14:textId="77777777" w:rsidR="00A56A51" w:rsidRPr="00BC3ECA" w:rsidRDefault="00A56A51" w:rsidP="00667BE8">
      <w:pPr>
        <w:pStyle w:val="Captionpicture"/>
      </w:pPr>
      <w:r w:rsidRPr="00BC3ECA">
        <w:t>Aud</w:t>
      </w:r>
      <w:r w:rsidR="00122BF0" w:rsidRPr="00BC3ECA">
        <w:t xml:space="preserve">iotekos ir videotekos vertybės </w:t>
      </w:r>
      <w:r w:rsidRPr="00BC3ECA">
        <w:t>paieškos langas</w:t>
      </w:r>
    </w:p>
    <w:p w14:paraId="5DF1082E" w14:textId="77777777" w:rsidR="00F3266B" w:rsidRPr="00BC3ECA" w:rsidRDefault="00F3266B" w:rsidP="00B06D11">
      <w:pPr>
        <w:pStyle w:val="AlnosNumbered"/>
        <w:keepNext/>
      </w:pPr>
      <w:r w:rsidRPr="00BC3ECA">
        <w:t xml:space="preserve">Nurodykite žinomus duomenis apie </w:t>
      </w:r>
      <w:r w:rsidR="008C0F89" w:rsidRPr="00BC3ECA">
        <w:rPr>
          <w:rFonts w:cs="Arial"/>
        </w:rPr>
        <w:t>audiotekos</w:t>
      </w:r>
      <w:r w:rsidR="00F23AFB" w:rsidRPr="00BC3ECA">
        <w:rPr>
          <w:rFonts w:cs="Arial"/>
        </w:rPr>
        <w:t xml:space="preserve"> ir </w:t>
      </w:r>
      <w:r w:rsidR="008C0F89" w:rsidRPr="00BC3ECA">
        <w:rPr>
          <w:rFonts w:cs="Arial"/>
        </w:rPr>
        <w:t>videotekos vertybę</w:t>
      </w:r>
      <w:r w:rsidRPr="00BC3ECA">
        <w:t>:</w:t>
      </w:r>
    </w:p>
    <w:p w14:paraId="02D3AE59" w14:textId="77777777" w:rsidR="00F3266B" w:rsidRPr="00BC3ECA" w:rsidRDefault="00F3266B" w:rsidP="00B06D11">
      <w:pPr>
        <w:pStyle w:val="buletedafternumber"/>
        <w:keepNext/>
      </w:pPr>
      <w:r w:rsidRPr="00BC3ECA">
        <w:t>Įveskite žinomą informaciją klaviatūra;</w:t>
      </w:r>
    </w:p>
    <w:p w14:paraId="0DD43373" w14:textId="77777777" w:rsidR="002C1D24" w:rsidRPr="00BC3ECA" w:rsidRDefault="002C1D24" w:rsidP="00B06D11">
      <w:pPr>
        <w:pStyle w:val="buletedafternumber"/>
        <w:keepNext/>
      </w:pPr>
      <w:r w:rsidRPr="00BC3ECA">
        <w:t xml:space="preserve">Jei nurodote tikslią datą, pažymėkite varnele lauką </w:t>
      </w:r>
      <w:r w:rsidRPr="00BC3ECA">
        <w:rPr>
          <w:rStyle w:val="CharLaukas"/>
        </w:rPr>
        <w:t>{tiksli data}</w:t>
      </w:r>
      <w:r w:rsidRPr="00BC3ECA">
        <w:t>.</w:t>
      </w:r>
    </w:p>
    <w:p w14:paraId="7CA3BDAD" w14:textId="663E5302" w:rsidR="00061502" w:rsidRPr="00BC3ECA" w:rsidRDefault="006D24B5" w:rsidP="00B06D11">
      <w:pPr>
        <w:pStyle w:val="buletedafternumber"/>
        <w:keepNext/>
      </w:pPr>
      <w:r w:rsidRPr="00BC3ECA">
        <w:t xml:space="preserve">Užpildžius lauką </w:t>
      </w:r>
      <w:r w:rsidRPr="00BC3ECA">
        <w:rPr>
          <w:b/>
        </w:rPr>
        <w:t xml:space="preserve">{Dirbta nuo iki} </w:t>
      </w:r>
      <w:r w:rsidRPr="00BC3ECA">
        <w:t>bus atrenkamos audiotekos ir videotekos vertybės, kurios buvo sukurtos arba paredaguotos nurodytu laiku.</w:t>
      </w:r>
    </w:p>
    <w:p w14:paraId="20C66F37" w14:textId="160EF098" w:rsidR="00F3266B" w:rsidRPr="00BC3ECA" w:rsidRDefault="00F3266B" w:rsidP="00B06D11">
      <w:pPr>
        <w:pStyle w:val="buletedafternumber"/>
        <w:keepNext/>
      </w:pPr>
      <w:r w:rsidRPr="00BC3ECA">
        <w:t xml:space="preserve">Pasirinkite reikšmes iš klasifikatoriaus – spauskite </w:t>
      </w:r>
      <w:r w:rsidR="00424185" w:rsidRPr="00BC3ECA">
        <w:rPr>
          <w:noProof/>
          <w:lang w:eastAsia="lt-LT"/>
        </w:rPr>
        <w:drawing>
          <wp:inline distT="0" distB="0" distL="0" distR="0" wp14:anchorId="362BDBEC" wp14:editId="0597AD71">
            <wp:extent cx="129540" cy="129540"/>
            <wp:effectExtent l="0" t="0" r="0" b="0"/>
            <wp:docPr id="21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r w:rsidRPr="00BC3ECA">
        <w:br/>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C66E2E" w:rsidRPr="00BC3ECA">
        <w:rPr>
          <w:rStyle w:val="CharLangas"/>
        </w:rPr>
        <w:t xml:space="preserve"> </w:t>
      </w:r>
      <w:r w:rsidRPr="00BC3ECA">
        <w:rPr>
          <w:rStyle w:val="CharLangas"/>
        </w:rPr>
        <w:t>psl.)</w:t>
      </w:r>
      <w:r w:rsidRPr="00BC3ECA">
        <w:t>.</w:t>
      </w:r>
    </w:p>
    <w:p w14:paraId="77A55071" w14:textId="70BF50DB" w:rsidR="00F23AFB" w:rsidRPr="00BC3ECA" w:rsidRDefault="00F23AFB" w:rsidP="005B3A8E">
      <w:pPr>
        <w:pStyle w:val="buletedafternumber"/>
        <w:keepNext/>
      </w:pPr>
      <w:r w:rsidRPr="00BC3ECA">
        <w:t xml:space="preserve">Jei norite atlikti paiešką pagal </w:t>
      </w:r>
      <w:r w:rsidRPr="00BC3ECA">
        <w:rPr>
          <w:rFonts w:cs="Arial"/>
        </w:rPr>
        <w:t xml:space="preserve">audiotekos ir videotekos </w:t>
      </w:r>
      <w:r w:rsidRPr="00BC3ECA">
        <w:t xml:space="preserve">vertybės QR kodą, atlikite veiksmus aprašytus skyriuje </w:t>
      </w:r>
      <w:r w:rsidRPr="00BC3ECA">
        <w:rPr>
          <w:rStyle w:val="CharLangas"/>
        </w:rPr>
        <w:fldChar w:fldCharType="begin"/>
      </w:r>
      <w:r w:rsidRPr="00BC3ECA">
        <w:rPr>
          <w:rStyle w:val="CharLangas"/>
        </w:rPr>
        <w:instrText xml:space="preserve"> REF _Ref367703207 \h  \* MERGEFORMAT </w:instrText>
      </w:r>
      <w:r w:rsidRPr="00BC3ECA">
        <w:rPr>
          <w:rStyle w:val="CharLangas"/>
        </w:rPr>
      </w:r>
      <w:r w:rsidRPr="00BC3ECA">
        <w:rPr>
          <w:rStyle w:val="CharLangas"/>
        </w:rPr>
        <w:fldChar w:fldCharType="separate"/>
      </w:r>
      <w:r w:rsidR="000D676C" w:rsidRPr="000D676C">
        <w:rPr>
          <w:rStyle w:val="CharLangas"/>
        </w:rPr>
        <w:t>Atlikti eksponato/vertybės paiešką pagal QR kodą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_Ref367703207 \h </w:instrText>
      </w:r>
      <w:r w:rsidRPr="00BC3ECA">
        <w:rPr>
          <w:rStyle w:val="CharLangas"/>
        </w:rPr>
      </w:r>
      <w:r w:rsidRPr="00BC3ECA">
        <w:rPr>
          <w:rStyle w:val="CharLangas"/>
        </w:rPr>
        <w:fldChar w:fldCharType="separate"/>
      </w:r>
      <w:r w:rsidR="000D676C">
        <w:rPr>
          <w:rStyle w:val="CharLangas"/>
          <w:noProof/>
        </w:rPr>
        <w:t>44</w:t>
      </w:r>
      <w:r w:rsidRPr="00BC3ECA">
        <w:rPr>
          <w:rStyle w:val="CharLangas"/>
        </w:rPr>
        <w:fldChar w:fldCharType="end"/>
      </w:r>
      <w:r w:rsidRPr="00BC3ECA">
        <w:rPr>
          <w:rStyle w:val="CharLangas"/>
        </w:rPr>
        <w:t xml:space="preserve"> psl.)</w:t>
      </w:r>
      <w:r w:rsidRPr="00BC3ECA">
        <w:t>.</w:t>
      </w:r>
    </w:p>
    <w:p w14:paraId="1C6706F5" w14:textId="365922F3" w:rsidR="006D24B5" w:rsidRPr="00BC3ECA" w:rsidRDefault="006D24B5" w:rsidP="0097284F">
      <w:pPr>
        <w:pStyle w:val="buletedafternumber"/>
      </w:pPr>
      <w:r w:rsidRPr="00BC3ECA">
        <w:t xml:space="preserve">Jei paspausite mygtuką </w:t>
      </w:r>
      <w:r w:rsidRPr="00BC3ECA">
        <w:rPr>
          <w:b/>
        </w:rPr>
        <w:t xml:space="preserve">[Išvalyti] </w:t>
      </w:r>
      <w:r w:rsidRPr="00BC3ECA">
        <w:t>visi prieš tai suvesti paieškos kriterijai bus išvalyti ir galėsite paieškos kriterijus pasirinkti iš naujo.</w:t>
      </w:r>
    </w:p>
    <w:p w14:paraId="1C0BF97C" w14:textId="77777777" w:rsidR="00F3266B" w:rsidRPr="00BC3ECA" w:rsidRDefault="00F3266B" w:rsidP="00F3266B">
      <w:pPr>
        <w:pStyle w:val="AlnosNumbered"/>
      </w:pPr>
      <w:r w:rsidRPr="00BC3ECA">
        <w:t xml:space="preserve">Spauskite </w:t>
      </w:r>
      <w:r w:rsidRPr="00BC3ECA">
        <w:rPr>
          <w:rStyle w:val="CharLaukas"/>
        </w:rPr>
        <w:t>[Ieškoti]</w:t>
      </w:r>
      <w:r w:rsidRPr="00BC3ECA">
        <w:t>.</w:t>
      </w:r>
    </w:p>
    <w:p w14:paraId="126EDC65" w14:textId="77777777" w:rsidR="00F3266B" w:rsidRPr="00BC3ECA" w:rsidRDefault="00F3266B" w:rsidP="005B3A8E">
      <w:pPr>
        <w:pStyle w:val="BodyText"/>
      </w:pPr>
      <w:r w:rsidRPr="00BC3ECA">
        <w:t>Sistema pateikia paieškos kriterijus atitinkančių įrašų sąrašą.</w:t>
      </w:r>
    </w:p>
    <w:p w14:paraId="4209DA12" w14:textId="77777777" w:rsidR="00F3266B" w:rsidRPr="00BC3ECA" w:rsidRDefault="00F3266B" w:rsidP="00F3266B">
      <w:pPr>
        <w:pStyle w:val="AlnosNumbered"/>
      </w:pPr>
      <w:r w:rsidRPr="00BC3ECA">
        <w:t>Toliau, priklausomai nuo Jums suteiktų teisių, galite atlikti šiuos veiksmus:</w:t>
      </w:r>
    </w:p>
    <w:p w14:paraId="0EFFB40B" w14:textId="4CDC69E5" w:rsidR="00C66E2E" w:rsidRPr="00BC3ECA" w:rsidRDefault="00C66E2E" w:rsidP="00C66E2E">
      <w:pPr>
        <w:pStyle w:val="buletedafternumber"/>
        <w:rPr>
          <w:i/>
        </w:rPr>
      </w:pPr>
      <w:r w:rsidRPr="00BC3ECA">
        <w:rPr>
          <w:i/>
        </w:rPr>
        <w:fldChar w:fldCharType="begin"/>
      </w:r>
      <w:r w:rsidRPr="00BC3ECA">
        <w:rPr>
          <w:i/>
        </w:rPr>
        <w:instrText xml:space="preserve"> REF _Ref334196552 \h  \* MERGEFORMAT </w:instrText>
      </w:r>
      <w:r w:rsidRPr="00BC3ECA">
        <w:rPr>
          <w:i/>
        </w:rPr>
      </w:r>
      <w:r w:rsidRPr="00BC3ECA">
        <w:rPr>
          <w:i/>
        </w:rPr>
        <w:fldChar w:fldCharType="separate"/>
      </w:r>
      <w:r w:rsidR="000D676C" w:rsidRPr="000D676C">
        <w:rPr>
          <w:i/>
        </w:rPr>
        <w:t xml:space="preserve">Peržiūrėti </w:t>
      </w:r>
      <w:proofErr w:type="spellStart"/>
      <w:r w:rsidR="000D676C" w:rsidRPr="000D676C">
        <w:rPr>
          <w:i/>
        </w:rPr>
        <w:t>audiotekos</w:t>
      </w:r>
      <w:proofErr w:type="spellEnd"/>
      <w:r w:rsidR="000D676C" w:rsidRPr="000D676C">
        <w:rPr>
          <w:i/>
        </w:rPr>
        <w:t xml:space="preserve"> ir videotekos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_Ref334196554 \h </w:instrText>
      </w:r>
      <w:r w:rsidRPr="00BC3ECA">
        <w:rPr>
          <w:i/>
        </w:rPr>
      </w:r>
      <w:r w:rsidRPr="00BC3ECA">
        <w:rPr>
          <w:i/>
        </w:rPr>
        <w:fldChar w:fldCharType="separate"/>
      </w:r>
      <w:r w:rsidR="000D676C">
        <w:rPr>
          <w:i/>
          <w:noProof/>
        </w:rPr>
        <w:t>121</w:t>
      </w:r>
      <w:r w:rsidRPr="00BC3ECA">
        <w:rPr>
          <w:i/>
        </w:rPr>
        <w:fldChar w:fldCharType="end"/>
      </w:r>
      <w:r w:rsidRPr="00BC3ECA">
        <w:rPr>
          <w:i/>
        </w:rPr>
        <w:t xml:space="preserve"> psl.)</w:t>
      </w:r>
    </w:p>
    <w:p w14:paraId="02AAB2C3" w14:textId="145A88C7" w:rsidR="00C66E2E" w:rsidRPr="00BC3ECA" w:rsidRDefault="00C66E2E" w:rsidP="00C66E2E">
      <w:pPr>
        <w:pStyle w:val="buletedafternumber"/>
        <w:rPr>
          <w:i/>
        </w:rPr>
      </w:pPr>
      <w:r w:rsidRPr="00BC3ECA">
        <w:rPr>
          <w:i/>
        </w:rPr>
        <w:fldChar w:fldCharType="begin"/>
      </w:r>
      <w:r w:rsidRPr="00BC3ECA">
        <w:rPr>
          <w:i/>
        </w:rPr>
        <w:instrText xml:space="preserve"> REF _Ref334194990 \h  \* MERGEFORMAT </w:instrText>
      </w:r>
      <w:r w:rsidRPr="00BC3ECA">
        <w:rPr>
          <w:i/>
        </w:rPr>
      </w:r>
      <w:r w:rsidRPr="00BC3ECA">
        <w:rPr>
          <w:i/>
        </w:rPr>
        <w:fldChar w:fldCharType="separate"/>
      </w:r>
      <w:r w:rsidR="000D676C" w:rsidRPr="000D676C">
        <w:rPr>
          <w:i/>
        </w:rPr>
        <w:t xml:space="preserve">Redaguoti </w:t>
      </w:r>
      <w:proofErr w:type="spellStart"/>
      <w:r w:rsidR="000D676C" w:rsidRPr="000D676C">
        <w:rPr>
          <w:i/>
        </w:rPr>
        <w:t>audiotekos</w:t>
      </w:r>
      <w:proofErr w:type="spellEnd"/>
      <w:r w:rsidR="000D676C" w:rsidRPr="000D676C">
        <w:rPr>
          <w:i/>
        </w:rPr>
        <w:t xml:space="preserve"> ir videotekos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_Ref334194990 \h </w:instrText>
      </w:r>
      <w:r w:rsidRPr="00BC3ECA">
        <w:rPr>
          <w:i/>
        </w:rPr>
      </w:r>
      <w:r w:rsidRPr="00BC3ECA">
        <w:rPr>
          <w:i/>
        </w:rPr>
        <w:fldChar w:fldCharType="separate"/>
      </w:r>
      <w:r w:rsidR="000D676C">
        <w:rPr>
          <w:i/>
          <w:noProof/>
        </w:rPr>
        <w:t>122</w:t>
      </w:r>
      <w:r w:rsidRPr="00BC3ECA">
        <w:rPr>
          <w:i/>
        </w:rPr>
        <w:fldChar w:fldCharType="end"/>
      </w:r>
      <w:r w:rsidRPr="00BC3ECA">
        <w:rPr>
          <w:i/>
        </w:rPr>
        <w:t xml:space="preserve"> psl.)</w:t>
      </w:r>
    </w:p>
    <w:p w14:paraId="69988F1F" w14:textId="5BDD6595" w:rsidR="00C66E2E" w:rsidRPr="00BC3ECA" w:rsidRDefault="00C66E2E" w:rsidP="00C66E2E">
      <w:pPr>
        <w:pStyle w:val="buletedafternumber"/>
        <w:rPr>
          <w:i/>
        </w:rPr>
      </w:pPr>
      <w:r w:rsidRPr="00BC3ECA">
        <w:rPr>
          <w:i/>
        </w:rPr>
        <w:fldChar w:fldCharType="begin"/>
      </w:r>
      <w:r w:rsidRPr="00BC3ECA">
        <w:rPr>
          <w:i/>
        </w:rPr>
        <w:instrText xml:space="preserve"> REF _Ref341164875 \h  \* MERGEFORMAT </w:instrText>
      </w:r>
      <w:r w:rsidRPr="00BC3ECA">
        <w:rPr>
          <w:i/>
        </w:rPr>
      </w:r>
      <w:r w:rsidRPr="00BC3ECA">
        <w:rPr>
          <w:i/>
        </w:rPr>
        <w:fldChar w:fldCharType="separate"/>
      </w:r>
      <w:r w:rsidR="000D676C" w:rsidRPr="000D676C">
        <w:rPr>
          <w:i/>
        </w:rPr>
        <w:t xml:space="preserve">Šalinti </w:t>
      </w:r>
      <w:proofErr w:type="spellStart"/>
      <w:r w:rsidR="000D676C" w:rsidRPr="000D676C">
        <w:rPr>
          <w:i/>
        </w:rPr>
        <w:t>audiotekos</w:t>
      </w:r>
      <w:proofErr w:type="spellEnd"/>
      <w:r w:rsidR="000D676C" w:rsidRPr="000D676C">
        <w:rPr>
          <w:i/>
        </w:rPr>
        <w:t xml:space="preserve"> ir videotekos vertybę</w:t>
      </w:r>
      <w:r w:rsidRPr="00BC3ECA">
        <w:rPr>
          <w:i/>
        </w:rPr>
        <w:fldChar w:fldCharType="end"/>
      </w:r>
      <w:r w:rsidRPr="00BC3ECA">
        <w:rPr>
          <w:i/>
        </w:rPr>
        <w:t xml:space="preserve"> (</w:t>
      </w:r>
      <w:r w:rsidRPr="00BC3ECA">
        <w:rPr>
          <w:i/>
        </w:rPr>
        <w:fldChar w:fldCharType="begin"/>
      </w:r>
      <w:r w:rsidRPr="00BC3ECA">
        <w:rPr>
          <w:i/>
        </w:rPr>
        <w:instrText xml:space="preserve"> PAGEREF _Ref341164875 \h </w:instrText>
      </w:r>
      <w:r w:rsidRPr="00BC3ECA">
        <w:rPr>
          <w:i/>
        </w:rPr>
      </w:r>
      <w:r w:rsidRPr="00BC3ECA">
        <w:rPr>
          <w:i/>
        </w:rPr>
        <w:fldChar w:fldCharType="separate"/>
      </w:r>
      <w:r w:rsidR="000D676C">
        <w:rPr>
          <w:i/>
          <w:noProof/>
        </w:rPr>
        <w:t>123</w:t>
      </w:r>
      <w:r w:rsidRPr="00BC3ECA">
        <w:rPr>
          <w:i/>
        </w:rPr>
        <w:fldChar w:fldCharType="end"/>
      </w:r>
      <w:r w:rsidRPr="00BC3ECA">
        <w:rPr>
          <w:i/>
        </w:rPr>
        <w:t xml:space="preserve"> psl.)</w:t>
      </w:r>
    </w:p>
    <w:p w14:paraId="1CB77F85" w14:textId="77777777" w:rsidR="00F3266B" w:rsidRPr="00BC3ECA" w:rsidRDefault="00F3266B" w:rsidP="00F3266B">
      <w:pPr>
        <w:pStyle w:val="Heading2"/>
      </w:pPr>
      <w:bookmarkStart w:id="466" w:name="_Ref334194984"/>
      <w:bookmarkStart w:id="467" w:name="_Ref334196552"/>
      <w:bookmarkStart w:id="468" w:name="_Ref334196554"/>
      <w:bookmarkStart w:id="469" w:name="_Toc169621819"/>
      <w:r w:rsidRPr="00BC3ECA">
        <w:t>Peržiūrėti audiotekos</w:t>
      </w:r>
      <w:r w:rsidR="001D2342" w:rsidRPr="00BC3ECA">
        <w:t xml:space="preserve"> ir </w:t>
      </w:r>
      <w:r w:rsidRPr="00BC3ECA">
        <w:t>videotekos vertybės duomenis</w:t>
      </w:r>
      <w:bookmarkEnd w:id="466"/>
      <w:bookmarkEnd w:id="467"/>
      <w:bookmarkEnd w:id="468"/>
      <w:bookmarkEnd w:id="469"/>
    </w:p>
    <w:p w14:paraId="46A3C0F9" w14:textId="77777777" w:rsidR="00B06D11" w:rsidRPr="00BC3ECA" w:rsidRDefault="00B06D11" w:rsidP="00B06D11">
      <w:pPr>
        <w:pStyle w:val="Alnostext"/>
        <w:keepNext/>
      </w:pPr>
      <w:r w:rsidRPr="00BC3ECA">
        <w:t xml:space="preserve">Paskirtis – </w:t>
      </w:r>
      <w:r w:rsidRPr="00BC3ECA">
        <w:rPr>
          <w:rFonts w:cs="Arial"/>
        </w:rPr>
        <w:t>peržiūrėti audiotekos</w:t>
      </w:r>
      <w:r w:rsidR="001D2342" w:rsidRPr="00BC3ECA">
        <w:rPr>
          <w:rFonts w:cs="Arial"/>
        </w:rPr>
        <w:t xml:space="preserve"> ir </w:t>
      </w:r>
      <w:r w:rsidRPr="00BC3ECA">
        <w:rPr>
          <w:rFonts w:cs="Arial"/>
        </w:rPr>
        <w:t>videotekos vertybės duomenis sistemoje</w:t>
      </w:r>
      <w:r w:rsidRPr="00BC3ECA">
        <w:t xml:space="preserve">. </w:t>
      </w:r>
    </w:p>
    <w:p w14:paraId="132ED804" w14:textId="77777777" w:rsidR="00B06D11" w:rsidRPr="00BC3ECA" w:rsidRDefault="00B06D11" w:rsidP="00B06D11">
      <w:pPr>
        <w:pStyle w:val="HeadingB"/>
        <w:rPr>
          <w:noProof w:val="0"/>
        </w:rPr>
      </w:pPr>
      <w:r w:rsidRPr="00BC3ECA">
        <w:rPr>
          <w:noProof w:val="0"/>
        </w:rPr>
        <w:t>Kas gali atlikti</w:t>
      </w:r>
    </w:p>
    <w:p w14:paraId="0721D6D7" w14:textId="77777777" w:rsidR="00B06D11" w:rsidRPr="00BC3ECA" w:rsidRDefault="00B06D11" w:rsidP="00AD790D">
      <w:pPr>
        <w:pStyle w:val="Alnostext"/>
        <w:keepNext/>
      </w:pPr>
      <w:r w:rsidRPr="00BC3ECA">
        <w:t xml:space="preserve">Peržiūrėti </w:t>
      </w:r>
      <w:r w:rsidR="00FA29C7" w:rsidRPr="00BC3ECA">
        <w:rPr>
          <w:rFonts w:cs="Arial"/>
        </w:rPr>
        <w:t>audiotekos</w:t>
      </w:r>
      <w:r w:rsidR="001D2342" w:rsidRPr="00BC3ECA">
        <w:rPr>
          <w:rFonts w:cs="Arial"/>
        </w:rPr>
        <w:t xml:space="preserve"> ir </w:t>
      </w:r>
      <w:r w:rsidR="00FA29C7" w:rsidRPr="00BC3ECA">
        <w:rPr>
          <w:rFonts w:cs="Arial"/>
        </w:rPr>
        <w:t xml:space="preserve">videotekos vertybės </w:t>
      </w:r>
      <w:r w:rsidRPr="00BC3ECA">
        <w:t>duomenis gali:</w:t>
      </w:r>
    </w:p>
    <w:p w14:paraId="383BB13A" w14:textId="77777777" w:rsidR="00B06D11" w:rsidRPr="00BC3ECA" w:rsidRDefault="00B06D11" w:rsidP="00AD790D">
      <w:pPr>
        <w:pStyle w:val="AlnostextBuleted"/>
        <w:keepNext/>
      </w:pPr>
      <w:r w:rsidRPr="00BC3ECA">
        <w:t xml:space="preserve">Audiotekos </w:t>
      </w:r>
      <w:r w:rsidR="001D2342" w:rsidRPr="00BC3ECA">
        <w:t xml:space="preserve">ir </w:t>
      </w:r>
      <w:r w:rsidRPr="00BC3ECA">
        <w:t>videotekos tvarkytojas</w:t>
      </w:r>
      <w:r w:rsidR="006A586A" w:rsidRPr="00BC3ECA">
        <w:t>;</w:t>
      </w:r>
    </w:p>
    <w:p w14:paraId="650ABD9C" w14:textId="77777777" w:rsidR="00B06D11" w:rsidRPr="00BC3ECA" w:rsidRDefault="00B06D11" w:rsidP="00AD790D">
      <w:pPr>
        <w:pStyle w:val="AlnostextBuleted"/>
        <w:keepNext/>
      </w:pPr>
      <w:r w:rsidRPr="00BC3ECA">
        <w:t>Naudotojas, kuriam suteiktos teisės įvesti, peržiūrėti ir tvarkyti audiotekos ir videotekos vertybių duomenis.</w:t>
      </w:r>
    </w:p>
    <w:p w14:paraId="6818E4B5" w14:textId="77777777" w:rsidR="00B06D11" w:rsidRPr="00BC3ECA" w:rsidRDefault="00B06D11" w:rsidP="00B06D11">
      <w:pPr>
        <w:pStyle w:val="HeadingB"/>
        <w:tabs>
          <w:tab w:val="left" w:pos="3093"/>
        </w:tabs>
        <w:rPr>
          <w:noProof w:val="0"/>
        </w:rPr>
      </w:pPr>
      <w:r w:rsidRPr="00BC3ECA">
        <w:rPr>
          <w:noProof w:val="0"/>
        </w:rPr>
        <w:t>Kaip atlikti</w:t>
      </w:r>
    </w:p>
    <w:p w14:paraId="1E0AE832" w14:textId="77777777" w:rsidR="00B06D11" w:rsidRPr="00BC3ECA" w:rsidRDefault="00B06D11" w:rsidP="00B06D11">
      <w:pPr>
        <w:pStyle w:val="Alnostext"/>
      </w:pPr>
      <w:r w:rsidRPr="00BC3ECA">
        <w:t xml:space="preserve">Norėdami </w:t>
      </w:r>
      <w:r w:rsidRPr="00BC3ECA">
        <w:rPr>
          <w:rFonts w:cs="Arial"/>
        </w:rPr>
        <w:t>peržiūrėti audiotekos</w:t>
      </w:r>
      <w:r w:rsidR="001D2342" w:rsidRPr="00BC3ECA">
        <w:rPr>
          <w:rFonts w:cs="Arial"/>
        </w:rPr>
        <w:t xml:space="preserve"> ir </w:t>
      </w:r>
      <w:r w:rsidRPr="00BC3ECA">
        <w:rPr>
          <w:rFonts w:cs="Arial"/>
        </w:rPr>
        <w:t>videotekos vertybės duomenis, atlikite šiuos veiksmus:</w:t>
      </w:r>
    </w:p>
    <w:p w14:paraId="237A83FB" w14:textId="77777777" w:rsidR="00B06D11" w:rsidRPr="00BC3ECA" w:rsidRDefault="00B06D11" w:rsidP="007171F7">
      <w:pPr>
        <w:pStyle w:val="AlnosNumbered"/>
        <w:keepNext/>
        <w:keepLines/>
        <w:numPr>
          <w:ilvl w:val="0"/>
          <w:numId w:val="83"/>
        </w:numPr>
      </w:pPr>
      <w:r w:rsidRPr="00BC3ECA">
        <w:lastRenderedPageBreak/>
        <w:t xml:space="preserve">Suraskite norimą </w:t>
      </w:r>
      <w:r w:rsidRPr="00BC3ECA">
        <w:rPr>
          <w:rFonts w:cs="Arial"/>
        </w:rPr>
        <w:t>audiotekos</w:t>
      </w:r>
      <w:r w:rsidR="001D2342" w:rsidRPr="00BC3ECA">
        <w:rPr>
          <w:rFonts w:cs="Arial"/>
        </w:rPr>
        <w:t xml:space="preserve"> ir </w:t>
      </w:r>
      <w:r w:rsidRPr="00BC3ECA">
        <w:rPr>
          <w:rFonts w:cs="Arial"/>
        </w:rPr>
        <w:t>videotekos vertybę</w:t>
      </w:r>
      <w:r w:rsidRPr="00BC3ECA">
        <w:t>.</w:t>
      </w:r>
    </w:p>
    <w:p w14:paraId="2E260868" w14:textId="1A4BEDFF" w:rsidR="00B06D11" w:rsidRPr="00BC3ECA" w:rsidRDefault="00B06D11" w:rsidP="005B3A8E">
      <w:pPr>
        <w:pStyle w:val="BodyText"/>
      </w:pPr>
      <w:r w:rsidRPr="00BC3ECA">
        <w:t xml:space="preserve">Kaip atlikti skaitykite skyrelyje </w:t>
      </w:r>
      <w:r w:rsidR="00F84138" w:rsidRPr="00BC3ECA">
        <w:rPr>
          <w:rStyle w:val="CharLangas"/>
        </w:rPr>
        <w:fldChar w:fldCharType="begin"/>
      </w:r>
      <w:r w:rsidR="00F84138" w:rsidRPr="00BC3ECA">
        <w:rPr>
          <w:rStyle w:val="CharLangas"/>
        </w:rPr>
        <w:instrText xml:space="preserve"> REF _Ref334196481 \h  \* MERGEFORMAT </w:instrText>
      </w:r>
      <w:r w:rsidR="00F84138" w:rsidRPr="00BC3ECA">
        <w:rPr>
          <w:rStyle w:val="CharLangas"/>
        </w:rPr>
      </w:r>
      <w:r w:rsidR="00F84138"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audiotekos</w:t>
      </w:r>
      <w:proofErr w:type="spellEnd"/>
      <w:r w:rsidR="000D676C" w:rsidRPr="000D676C">
        <w:rPr>
          <w:rStyle w:val="CharLangas"/>
        </w:rPr>
        <w:t xml:space="preserve"> ir videotekos</w:t>
      </w:r>
      <w:r w:rsidR="000D676C" w:rsidRPr="00BC3ECA">
        <w:t xml:space="preserve"> vertybę</w:t>
      </w:r>
      <w:r w:rsidR="00F84138" w:rsidRPr="00BC3ECA">
        <w:rPr>
          <w:rStyle w:val="CharLangas"/>
        </w:rPr>
        <w:fldChar w:fldCharType="end"/>
      </w:r>
      <w:r w:rsidR="00F84138" w:rsidRPr="00BC3ECA">
        <w:rPr>
          <w:rStyle w:val="CharLangas"/>
        </w:rPr>
        <w:t xml:space="preserve"> (</w:t>
      </w:r>
      <w:r w:rsidR="00F84138" w:rsidRPr="00BC3ECA">
        <w:rPr>
          <w:rStyle w:val="CharLangas"/>
        </w:rPr>
        <w:fldChar w:fldCharType="begin"/>
      </w:r>
      <w:r w:rsidR="00F84138" w:rsidRPr="00BC3ECA">
        <w:rPr>
          <w:rStyle w:val="CharLangas"/>
        </w:rPr>
        <w:instrText xml:space="preserve"> PAGEREF _Ref334196481 \h </w:instrText>
      </w:r>
      <w:r w:rsidR="00F84138" w:rsidRPr="00BC3ECA">
        <w:rPr>
          <w:rStyle w:val="CharLangas"/>
        </w:rPr>
      </w:r>
      <w:r w:rsidR="00F84138" w:rsidRPr="00BC3ECA">
        <w:rPr>
          <w:rStyle w:val="CharLangas"/>
        </w:rPr>
        <w:fldChar w:fldCharType="separate"/>
      </w:r>
      <w:r w:rsidR="000D676C">
        <w:rPr>
          <w:rStyle w:val="CharLangas"/>
          <w:noProof/>
        </w:rPr>
        <w:t>120</w:t>
      </w:r>
      <w:r w:rsidR="00F84138" w:rsidRPr="00BC3ECA">
        <w:rPr>
          <w:rStyle w:val="CharLangas"/>
        </w:rPr>
        <w:fldChar w:fldCharType="end"/>
      </w:r>
      <w:r w:rsidR="00F84138" w:rsidRPr="00BC3ECA">
        <w:rPr>
          <w:rStyle w:val="CharLangas"/>
        </w:rPr>
        <w:t xml:space="preserve"> </w:t>
      </w:r>
      <w:r w:rsidRPr="00BC3ECA">
        <w:rPr>
          <w:rStyle w:val="CharLangas"/>
        </w:rPr>
        <w:t>psl.)</w:t>
      </w:r>
      <w:r w:rsidRPr="00BC3ECA">
        <w:t>.</w:t>
      </w:r>
    </w:p>
    <w:p w14:paraId="041D378E" w14:textId="77777777" w:rsidR="00B06D11" w:rsidRPr="00BC3ECA" w:rsidRDefault="00B06D11" w:rsidP="00CC36D3">
      <w:pPr>
        <w:pStyle w:val="AlnosNumbered"/>
      </w:pPr>
      <w:r w:rsidRPr="00BC3ECA">
        <w:t xml:space="preserve">Lange </w:t>
      </w:r>
      <w:r w:rsidR="00CC36D3" w:rsidRPr="00BC3ECA">
        <w:rPr>
          <w:rStyle w:val="CharLangas"/>
        </w:rPr>
        <w:t>Audiotekos ir videotekos vertybės paieška</w:t>
      </w:r>
      <w:r w:rsidRPr="00BC3ECA">
        <w:t xml:space="preserve">, rezultatų lentelėje stulpelyje </w:t>
      </w:r>
      <w:r w:rsidR="009221A3" w:rsidRPr="00BC3ECA">
        <w:rPr>
          <w:b/>
        </w:rPr>
        <w:t>Vertybės pavadinimas</w:t>
      </w:r>
      <w:r w:rsidRPr="00BC3ECA">
        <w:t xml:space="preserve"> spauskite</w:t>
      </w:r>
      <w:r w:rsidRPr="00BC3ECA">
        <w:rPr>
          <w:lang w:eastAsia="lt-LT"/>
        </w:rPr>
        <w:t xml:space="preserve"> </w:t>
      </w:r>
      <w:r w:rsidR="009221A3" w:rsidRPr="00BC3ECA">
        <w:rPr>
          <w:lang w:eastAsia="lt-LT"/>
        </w:rPr>
        <w:t>nuorodą</w:t>
      </w:r>
      <w:r w:rsidRPr="00BC3ECA">
        <w:t>.</w:t>
      </w:r>
    </w:p>
    <w:p w14:paraId="6FE8F7C8" w14:textId="77777777" w:rsidR="00B06D11" w:rsidRPr="00BC3ECA" w:rsidRDefault="00B06D11" w:rsidP="005B3A8E">
      <w:pPr>
        <w:pStyle w:val="BodyText"/>
      </w:pPr>
      <w:r w:rsidRPr="00BC3ECA">
        <w:t xml:space="preserve">Atsiveria langas </w:t>
      </w:r>
      <w:r w:rsidR="00CC36D3" w:rsidRPr="00BC3ECA">
        <w:rPr>
          <w:rStyle w:val="CharLangas"/>
        </w:rPr>
        <w:t>Audiotekos ir videotekos vertybės paieška &gt; Audiotekos ir videotekos vertybė</w:t>
      </w:r>
      <w:r w:rsidRPr="00BC3ECA">
        <w:t>.</w:t>
      </w:r>
    </w:p>
    <w:p w14:paraId="5776B282" w14:textId="77777777" w:rsidR="00B06D11" w:rsidRPr="00BC3ECA" w:rsidRDefault="00B06D11" w:rsidP="00667BE8">
      <w:pPr>
        <w:pStyle w:val="AlnosNumbered"/>
        <w:keepNext/>
        <w:keepLines/>
      </w:pPr>
      <w:r w:rsidRPr="00BC3ECA">
        <w:t xml:space="preserve">Peržiūrėkite </w:t>
      </w:r>
      <w:r w:rsidR="00471F59" w:rsidRPr="00BC3ECA">
        <w:t>vertybės</w:t>
      </w:r>
      <w:r w:rsidRPr="00BC3ECA">
        <w:t xml:space="preserve"> duomenis.</w:t>
      </w:r>
    </w:p>
    <w:p w14:paraId="7FAB12FE" w14:textId="77777777" w:rsidR="009F0D32" w:rsidRPr="00BC3ECA" w:rsidRDefault="009F0D32" w:rsidP="00300735">
      <w:pPr>
        <w:pStyle w:val="BodyText"/>
      </w:pPr>
      <w:r w:rsidRPr="00BC3ECA">
        <w:t xml:space="preserve">Kiek duomenų kortelių turi vertybės aprašas, priklauso nuo to, kiek informacijos buvo apie ją įvesta, bei taip pat nuo atliktų veiksmų. Pvz.: Į kolekcijas įtrauktų vertybių aprašai automatiškai papildomi duomenų kortele </w:t>
      </w:r>
      <w:r w:rsidRPr="00BC3ECA">
        <w:rPr>
          <w:rStyle w:val="CharLaukas"/>
        </w:rPr>
        <w:t>Kolekcijos</w:t>
      </w:r>
      <w:r w:rsidRPr="00BC3ECA">
        <w:t>, kurioje galite peržiūrėti sąrašą visų kolekcijų, į kurias įtraukta vertybė.</w:t>
      </w:r>
    </w:p>
    <w:p w14:paraId="61049E72" w14:textId="77777777" w:rsidR="00B06D11" w:rsidRPr="00BC3ECA" w:rsidRDefault="00B06D11" w:rsidP="00667BE8">
      <w:pPr>
        <w:pStyle w:val="Pastaba"/>
        <w:keepNext/>
        <w:keepLines/>
      </w:pPr>
      <w:r w:rsidRPr="00BC3ECA">
        <w:t xml:space="preserve">Keisti </w:t>
      </w:r>
      <w:r w:rsidR="00471F59" w:rsidRPr="00BC3ECA">
        <w:rPr>
          <w:rFonts w:cs="Arial"/>
        </w:rPr>
        <w:t>audiotekos</w:t>
      </w:r>
      <w:r w:rsidR="001D2342" w:rsidRPr="00BC3ECA">
        <w:rPr>
          <w:rFonts w:cs="Arial"/>
        </w:rPr>
        <w:t xml:space="preserve"> ir </w:t>
      </w:r>
      <w:r w:rsidR="00471F59" w:rsidRPr="00BC3ECA">
        <w:rPr>
          <w:rFonts w:cs="Arial"/>
        </w:rPr>
        <w:t xml:space="preserve">videotekos vertybės </w:t>
      </w:r>
      <w:r w:rsidRPr="00BC3ECA">
        <w:t>duomenų peržiūros lange negalite.</w:t>
      </w:r>
    </w:p>
    <w:p w14:paraId="093F6524" w14:textId="77777777" w:rsidR="00A01C51" w:rsidRPr="00BC3ECA" w:rsidRDefault="0033127E" w:rsidP="00A01C51">
      <w:pPr>
        <w:pStyle w:val="Heading2"/>
      </w:pPr>
      <w:bookmarkStart w:id="470" w:name="_Ref334194990"/>
      <w:bookmarkStart w:id="471" w:name="_Toc169621820"/>
      <w:r w:rsidRPr="00BC3ECA">
        <w:t>Redaguoti</w:t>
      </w:r>
      <w:r w:rsidR="00A01C51" w:rsidRPr="00BC3ECA">
        <w:t xml:space="preserve"> audiotekos</w:t>
      </w:r>
      <w:r w:rsidR="001D2342" w:rsidRPr="00BC3ECA">
        <w:t xml:space="preserve"> ir </w:t>
      </w:r>
      <w:r w:rsidR="00A01C51" w:rsidRPr="00BC3ECA">
        <w:t>videotekos vertybės duomenis</w:t>
      </w:r>
      <w:bookmarkEnd w:id="470"/>
      <w:bookmarkEnd w:id="471"/>
    </w:p>
    <w:p w14:paraId="6017D4DE" w14:textId="77777777" w:rsidR="0033127E" w:rsidRPr="00BC3ECA" w:rsidRDefault="0033127E" w:rsidP="0033127E">
      <w:pPr>
        <w:pStyle w:val="Alnostext"/>
        <w:keepNext/>
      </w:pPr>
      <w:r w:rsidRPr="00BC3ECA">
        <w:t xml:space="preserve">Paskirtis – </w:t>
      </w:r>
      <w:r w:rsidRPr="00BC3ECA">
        <w:rPr>
          <w:rFonts w:cs="Arial"/>
        </w:rPr>
        <w:t>keisti audiotekos</w:t>
      </w:r>
      <w:r w:rsidR="001D2342" w:rsidRPr="00BC3ECA">
        <w:rPr>
          <w:rFonts w:cs="Arial"/>
        </w:rPr>
        <w:t xml:space="preserve"> ir </w:t>
      </w:r>
      <w:r w:rsidRPr="00BC3ECA">
        <w:rPr>
          <w:rFonts w:cs="Arial"/>
        </w:rPr>
        <w:t>videotekos vertybės duomenis sistemoje</w:t>
      </w:r>
      <w:r w:rsidRPr="00BC3ECA">
        <w:t xml:space="preserve">. </w:t>
      </w:r>
    </w:p>
    <w:p w14:paraId="0D4E2ABC" w14:textId="77777777" w:rsidR="0033127E" w:rsidRPr="00BC3ECA" w:rsidRDefault="0033127E" w:rsidP="0033127E">
      <w:pPr>
        <w:pStyle w:val="HeadingB"/>
        <w:rPr>
          <w:noProof w:val="0"/>
        </w:rPr>
      </w:pPr>
      <w:r w:rsidRPr="00BC3ECA">
        <w:rPr>
          <w:noProof w:val="0"/>
        </w:rPr>
        <w:t>Kas gali atlikti</w:t>
      </w:r>
    </w:p>
    <w:p w14:paraId="0ACA18DC" w14:textId="77777777" w:rsidR="0033127E" w:rsidRPr="00BC3ECA" w:rsidRDefault="003764BB" w:rsidP="0033127E">
      <w:pPr>
        <w:pStyle w:val="Alnostext"/>
        <w:keepNext/>
      </w:pPr>
      <w:r w:rsidRPr="00BC3ECA">
        <w:t>Redaguoti</w:t>
      </w:r>
      <w:r w:rsidR="0033127E" w:rsidRPr="00BC3ECA">
        <w:t xml:space="preserve"> </w:t>
      </w:r>
      <w:r w:rsidRPr="00BC3ECA">
        <w:rPr>
          <w:rFonts w:cs="Arial"/>
        </w:rPr>
        <w:t>audiotekos</w:t>
      </w:r>
      <w:r w:rsidR="001D2342" w:rsidRPr="00BC3ECA">
        <w:rPr>
          <w:rFonts w:cs="Arial"/>
        </w:rPr>
        <w:t xml:space="preserve"> ir </w:t>
      </w:r>
      <w:r w:rsidRPr="00BC3ECA">
        <w:rPr>
          <w:rFonts w:cs="Arial"/>
        </w:rPr>
        <w:t xml:space="preserve">videotekos vertybės </w:t>
      </w:r>
      <w:r w:rsidR="0033127E" w:rsidRPr="00BC3ECA">
        <w:t>duomenis gali:</w:t>
      </w:r>
    </w:p>
    <w:p w14:paraId="062869FF" w14:textId="77777777" w:rsidR="0033127E" w:rsidRPr="00BC3ECA" w:rsidRDefault="0033127E" w:rsidP="0033127E">
      <w:pPr>
        <w:pStyle w:val="AlnostextBuleted"/>
      </w:pPr>
      <w:r w:rsidRPr="00BC3ECA">
        <w:t xml:space="preserve">Audiotekos </w:t>
      </w:r>
      <w:r w:rsidR="001D2342" w:rsidRPr="00BC3ECA">
        <w:t xml:space="preserve">ir </w:t>
      </w:r>
      <w:r w:rsidRPr="00BC3ECA">
        <w:t>videotekos tvarkytojas</w:t>
      </w:r>
    </w:p>
    <w:p w14:paraId="57770658" w14:textId="77777777" w:rsidR="0033127E" w:rsidRPr="00BC3ECA" w:rsidRDefault="0033127E" w:rsidP="0033127E">
      <w:pPr>
        <w:pStyle w:val="AlnostextBuleted"/>
      </w:pPr>
      <w:r w:rsidRPr="00BC3ECA">
        <w:t>Naudotojas, kuriam suteiktos teisės tvarkyti audiotekos ir videotekos vertybių duomenis.</w:t>
      </w:r>
    </w:p>
    <w:p w14:paraId="0C3B4C57" w14:textId="77777777" w:rsidR="0033127E" w:rsidRPr="00BC3ECA" w:rsidRDefault="0033127E" w:rsidP="0033127E">
      <w:pPr>
        <w:pStyle w:val="HeadingB"/>
        <w:tabs>
          <w:tab w:val="left" w:pos="3093"/>
        </w:tabs>
        <w:rPr>
          <w:noProof w:val="0"/>
        </w:rPr>
      </w:pPr>
      <w:r w:rsidRPr="00BC3ECA">
        <w:rPr>
          <w:noProof w:val="0"/>
        </w:rPr>
        <w:t>Kaip atlikti</w:t>
      </w:r>
    </w:p>
    <w:p w14:paraId="59EC6E6F" w14:textId="77777777" w:rsidR="0033127E" w:rsidRPr="00BC3ECA" w:rsidRDefault="0033127E" w:rsidP="0033127E">
      <w:pPr>
        <w:pStyle w:val="Alnostext"/>
      </w:pPr>
      <w:r w:rsidRPr="00BC3ECA">
        <w:t xml:space="preserve">Norėdami </w:t>
      </w:r>
      <w:r w:rsidR="003764BB" w:rsidRPr="00BC3ECA">
        <w:rPr>
          <w:rFonts w:cs="Arial"/>
        </w:rPr>
        <w:t>keisti</w:t>
      </w:r>
      <w:r w:rsidRPr="00BC3ECA">
        <w:rPr>
          <w:rFonts w:cs="Arial"/>
        </w:rPr>
        <w:t xml:space="preserve"> </w:t>
      </w:r>
      <w:r w:rsidR="001D2342" w:rsidRPr="00BC3ECA">
        <w:rPr>
          <w:rFonts w:cs="Arial"/>
        </w:rPr>
        <w:t xml:space="preserve">audiotekos ir videotekos </w:t>
      </w:r>
      <w:r w:rsidRPr="00BC3ECA">
        <w:rPr>
          <w:rFonts w:cs="Arial"/>
        </w:rPr>
        <w:t>vertybės duomenis, atlikite šiuos veiksmus:</w:t>
      </w:r>
    </w:p>
    <w:p w14:paraId="5E558771" w14:textId="77777777" w:rsidR="0033127E" w:rsidRPr="00BC3ECA" w:rsidRDefault="0033127E" w:rsidP="007171F7">
      <w:pPr>
        <w:pStyle w:val="AlnosNumbered"/>
        <w:keepNext/>
        <w:keepLines/>
        <w:numPr>
          <w:ilvl w:val="0"/>
          <w:numId w:val="84"/>
        </w:numPr>
      </w:pPr>
      <w:r w:rsidRPr="00BC3ECA">
        <w:t xml:space="preserve">Suraskite norimą </w:t>
      </w:r>
      <w:r w:rsidR="001D2342" w:rsidRPr="00BC3ECA">
        <w:rPr>
          <w:rFonts w:cs="Arial"/>
        </w:rPr>
        <w:t xml:space="preserve">audiotekos ir videotekos </w:t>
      </w:r>
      <w:r w:rsidRPr="00BC3ECA">
        <w:rPr>
          <w:rFonts w:cs="Arial"/>
        </w:rPr>
        <w:t>vertybę</w:t>
      </w:r>
      <w:r w:rsidRPr="00BC3ECA">
        <w:t>.</w:t>
      </w:r>
    </w:p>
    <w:p w14:paraId="1239E234" w14:textId="2266F14C" w:rsidR="0033127E" w:rsidRPr="00BC3ECA" w:rsidRDefault="0033127E" w:rsidP="005B3A8E">
      <w:pPr>
        <w:pStyle w:val="BodyText"/>
      </w:pPr>
      <w:r w:rsidRPr="00BC3ECA">
        <w:t xml:space="preserve">Kaip atlikti skaitykite skyrelyje </w:t>
      </w:r>
      <w:r w:rsidR="00597250" w:rsidRPr="00BC3ECA">
        <w:rPr>
          <w:rStyle w:val="CharLangas"/>
        </w:rPr>
        <w:fldChar w:fldCharType="begin"/>
      </w:r>
      <w:r w:rsidR="00597250" w:rsidRPr="00BC3ECA">
        <w:rPr>
          <w:rStyle w:val="CharLangas"/>
        </w:rPr>
        <w:instrText xml:space="preserve"> REF _Ref334196481 \h  \* MERGEFORMAT </w:instrText>
      </w:r>
      <w:r w:rsidR="00597250" w:rsidRPr="00BC3ECA">
        <w:rPr>
          <w:rStyle w:val="CharLangas"/>
        </w:rPr>
      </w:r>
      <w:r w:rsidR="00597250"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audiotekos</w:t>
      </w:r>
      <w:proofErr w:type="spellEnd"/>
      <w:r w:rsidR="000D676C" w:rsidRPr="000D676C">
        <w:rPr>
          <w:rStyle w:val="CharLangas"/>
        </w:rPr>
        <w:t xml:space="preserve"> ir videotekos</w:t>
      </w:r>
      <w:r w:rsidR="000D676C" w:rsidRPr="00BC3ECA">
        <w:t xml:space="preserve"> vertybę</w:t>
      </w:r>
      <w:r w:rsidR="00597250" w:rsidRPr="00BC3ECA">
        <w:rPr>
          <w:rStyle w:val="CharLangas"/>
        </w:rPr>
        <w:fldChar w:fldCharType="end"/>
      </w:r>
      <w:r w:rsidR="00597250" w:rsidRPr="00BC3ECA">
        <w:rPr>
          <w:rStyle w:val="CharLangas"/>
        </w:rPr>
        <w:t xml:space="preserve"> (</w:t>
      </w:r>
      <w:r w:rsidR="00597250" w:rsidRPr="00BC3ECA">
        <w:rPr>
          <w:rStyle w:val="CharLangas"/>
        </w:rPr>
        <w:fldChar w:fldCharType="begin"/>
      </w:r>
      <w:r w:rsidR="00597250" w:rsidRPr="00BC3ECA">
        <w:rPr>
          <w:rStyle w:val="CharLangas"/>
        </w:rPr>
        <w:instrText xml:space="preserve"> PAGEREF _Ref334196481 \h </w:instrText>
      </w:r>
      <w:r w:rsidR="00597250" w:rsidRPr="00BC3ECA">
        <w:rPr>
          <w:rStyle w:val="CharLangas"/>
        </w:rPr>
      </w:r>
      <w:r w:rsidR="00597250" w:rsidRPr="00BC3ECA">
        <w:rPr>
          <w:rStyle w:val="CharLangas"/>
        </w:rPr>
        <w:fldChar w:fldCharType="separate"/>
      </w:r>
      <w:r w:rsidR="000D676C">
        <w:rPr>
          <w:rStyle w:val="CharLangas"/>
          <w:noProof/>
        </w:rPr>
        <w:t>120</w:t>
      </w:r>
      <w:r w:rsidR="00597250" w:rsidRPr="00BC3ECA">
        <w:rPr>
          <w:rStyle w:val="CharLangas"/>
        </w:rPr>
        <w:fldChar w:fldCharType="end"/>
      </w:r>
      <w:r w:rsidR="00597250" w:rsidRPr="00BC3ECA">
        <w:rPr>
          <w:rStyle w:val="CharLangas"/>
        </w:rPr>
        <w:t xml:space="preserve"> psl.)</w:t>
      </w:r>
      <w:r w:rsidRPr="00BC3ECA">
        <w:t>.</w:t>
      </w:r>
    </w:p>
    <w:p w14:paraId="51A7AACC" w14:textId="73EF0831" w:rsidR="0033127E" w:rsidRPr="00BC3ECA" w:rsidRDefault="0033127E" w:rsidP="0033127E">
      <w:pPr>
        <w:pStyle w:val="AlnosNumbered"/>
      </w:pPr>
      <w:r w:rsidRPr="00BC3ECA">
        <w:t xml:space="preserve">Lange </w:t>
      </w:r>
      <w:r w:rsidRPr="00BC3ECA">
        <w:rPr>
          <w:rStyle w:val="CharLangas"/>
        </w:rPr>
        <w:t>Audiotekos ir videotekos vertybės paieška</w:t>
      </w:r>
      <w:r w:rsidRPr="00BC3ECA">
        <w:t xml:space="preserve">, 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4BA0AF6C" wp14:editId="228C1ADB">
            <wp:extent cx="144780" cy="160020"/>
            <wp:effectExtent l="0" t="0" r="0" b="0"/>
            <wp:docPr id="21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BC3ECA">
        <w:t>.</w:t>
      </w:r>
    </w:p>
    <w:p w14:paraId="28504002" w14:textId="77777777" w:rsidR="0033127E" w:rsidRPr="00BC3ECA" w:rsidRDefault="0033127E" w:rsidP="005B3A8E">
      <w:pPr>
        <w:pStyle w:val="BodyText"/>
      </w:pPr>
      <w:r w:rsidRPr="00BC3ECA">
        <w:t xml:space="preserve">Atsiveria langas </w:t>
      </w:r>
      <w:r w:rsidRPr="00BC3ECA">
        <w:rPr>
          <w:rStyle w:val="CharLangas"/>
        </w:rPr>
        <w:t>Audiotekos ir videotekos vertybės paieška &gt; Audiotekos ir videotekos vertybė</w:t>
      </w:r>
      <w:r w:rsidRPr="00BC3ECA">
        <w:t>.</w:t>
      </w:r>
    </w:p>
    <w:p w14:paraId="29B455C9" w14:textId="77777777" w:rsidR="00717A24" w:rsidRPr="00BC3ECA" w:rsidRDefault="00717A24" w:rsidP="00717A24">
      <w:pPr>
        <w:pStyle w:val="AlnosNumbered"/>
      </w:pPr>
      <w:r w:rsidRPr="00BC3ECA">
        <w:t>Redaguokite norimus aprašo duomenis.</w:t>
      </w:r>
    </w:p>
    <w:p w14:paraId="064BB752" w14:textId="6C213368" w:rsidR="00717A24" w:rsidRPr="00BC3ECA" w:rsidRDefault="00717A24"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21C47A37" w14:textId="77777777" w:rsidR="000759BD" w:rsidRPr="00BC3ECA" w:rsidRDefault="000759BD" w:rsidP="000759BD">
      <w:pPr>
        <w:pStyle w:val="AlnosNumbered"/>
        <w:keepNext/>
        <w:rPr>
          <w:rStyle w:val="AlnostextChar"/>
        </w:rPr>
      </w:pPr>
      <w:bookmarkStart w:id="472" w:name="_Ref334194995"/>
      <w:r w:rsidRPr="00BC3ECA">
        <w:t xml:space="preserve">Spauskite </w:t>
      </w:r>
      <w:r w:rsidRPr="00BC3ECA">
        <w:rPr>
          <w:rStyle w:val="CharLaukas"/>
        </w:rPr>
        <w:t>[Išsaugoti]</w:t>
      </w:r>
      <w:r w:rsidRPr="00BC3ECA">
        <w:rPr>
          <w:rStyle w:val="AlnostextChar"/>
        </w:rPr>
        <w:t>.</w:t>
      </w:r>
    </w:p>
    <w:p w14:paraId="09915704" w14:textId="57542CFF" w:rsidR="000759BD" w:rsidRPr="00BC3ECA" w:rsidRDefault="000759BD" w:rsidP="005B3A8E">
      <w:pPr>
        <w:pStyle w:val="BodyText"/>
      </w:pPr>
      <w:r w:rsidRPr="00BC3ECA">
        <w:t>Sistema patikrina, ar duomenys korektiški ir išsaugoja.</w:t>
      </w:r>
    </w:p>
    <w:p w14:paraId="0908DA5B" w14:textId="026C565B" w:rsidR="0022742E" w:rsidRPr="00BC3ECA" w:rsidRDefault="0022742E" w:rsidP="0022742E">
      <w:pPr>
        <w:pStyle w:val="Heading2"/>
        <w:keepLines/>
      </w:pPr>
      <w:bookmarkStart w:id="473" w:name="_Toc169621821"/>
      <w:r w:rsidRPr="00BC3ECA">
        <w:t xml:space="preserve">Atspausdinti </w:t>
      </w:r>
      <w:r w:rsidR="00C02584" w:rsidRPr="00BC3ECA">
        <w:t>audiotekos ir videotekos vertybės</w:t>
      </w:r>
      <w:r w:rsidRPr="00BC3ECA">
        <w:t xml:space="preserve"> aprašą</w:t>
      </w:r>
      <w:bookmarkEnd w:id="473"/>
    </w:p>
    <w:p w14:paraId="33AD9965" w14:textId="4CDC148B" w:rsidR="0022742E" w:rsidRPr="00BC3ECA" w:rsidRDefault="0022742E" w:rsidP="0022742E">
      <w:pPr>
        <w:pStyle w:val="Alnostext"/>
      </w:pPr>
      <w:r w:rsidRPr="00BC3ECA">
        <w:t xml:space="preserve">Paskirtis - atspausdinti sistemoje įvestų </w:t>
      </w:r>
      <w:r w:rsidR="00C02584" w:rsidRPr="00BC3ECA">
        <w:t>audiotekos ir videotekos vertybių</w:t>
      </w:r>
      <w:r w:rsidRPr="00BC3ECA">
        <w:t xml:space="preserve"> aprašus.</w:t>
      </w:r>
    </w:p>
    <w:p w14:paraId="25E28458" w14:textId="77777777" w:rsidR="0022742E" w:rsidRPr="00BC3ECA" w:rsidRDefault="0022742E" w:rsidP="0022742E">
      <w:pPr>
        <w:pStyle w:val="HeadingB"/>
        <w:rPr>
          <w:noProof w:val="0"/>
        </w:rPr>
      </w:pPr>
      <w:r w:rsidRPr="00BC3ECA">
        <w:rPr>
          <w:noProof w:val="0"/>
        </w:rPr>
        <w:t>Kaip atlikti</w:t>
      </w:r>
    </w:p>
    <w:p w14:paraId="7DFBF6D6" w14:textId="2F30AD6B" w:rsidR="0022742E" w:rsidRPr="00BC3ECA" w:rsidRDefault="0022742E" w:rsidP="0022742E">
      <w:pPr>
        <w:pStyle w:val="Alnostext"/>
        <w:keepNext/>
      </w:pPr>
      <w:r w:rsidRPr="00BC3ECA">
        <w:t xml:space="preserve">Norėdami atspausdinti </w:t>
      </w:r>
      <w:r w:rsidR="00A90678" w:rsidRPr="00BC3ECA">
        <w:t>audiotekos ir videotekos vertybės</w:t>
      </w:r>
      <w:r w:rsidRPr="00BC3ECA">
        <w:t xml:space="preserve"> aprašą, atlikite šiuos veiksmus:</w:t>
      </w:r>
    </w:p>
    <w:p w14:paraId="46396BE6" w14:textId="64E9A54B" w:rsidR="0022742E" w:rsidRPr="00BC3ECA" w:rsidRDefault="0022742E" w:rsidP="0022742E">
      <w:pPr>
        <w:pStyle w:val="AlnosNumbered"/>
        <w:keepNext/>
        <w:numPr>
          <w:ilvl w:val="0"/>
          <w:numId w:val="51"/>
        </w:numPr>
      </w:pPr>
      <w:r w:rsidRPr="00BC3ECA">
        <w:t>Atsiverskite norimo</w:t>
      </w:r>
      <w:r w:rsidR="00A90678" w:rsidRPr="00BC3ECA">
        <w:t xml:space="preserve">s audiotekos ir videotekos vertybės </w:t>
      </w:r>
      <w:r w:rsidRPr="00BC3ECA">
        <w:t>duomenis peržiūrai.</w:t>
      </w:r>
    </w:p>
    <w:p w14:paraId="23ED2FA5" w14:textId="0647A0D2" w:rsidR="0022742E" w:rsidRPr="00BC3ECA" w:rsidRDefault="0022742E" w:rsidP="002C03FA">
      <w:pPr>
        <w:pStyle w:val="BodyText"/>
        <w:ind w:left="0" w:firstLine="681"/>
      </w:pPr>
      <w:r w:rsidRPr="00BC3ECA">
        <w:t xml:space="preserve">Kaip atlikti skaitykite </w:t>
      </w:r>
      <w:r w:rsidR="00A90678" w:rsidRPr="00BC3ECA">
        <w:rPr>
          <w:rStyle w:val="CharLangas"/>
          <w:i w:val="0"/>
        </w:rPr>
        <w:fldChar w:fldCharType="begin"/>
      </w:r>
      <w:r w:rsidR="00A90678" w:rsidRPr="00BC3ECA">
        <w:rPr>
          <w:i/>
        </w:rPr>
        <w:instrText xml:space="preserve"> REF _Ref334194984 \h </w:instrText>
      </w:r>
      <w:r w:rsidR="00A90678" w:rsidRPr="00BC3ECA">
        <w:rPr>
          <w:rStyle w:val="CharLangas"/>
          <w:i w:val="0"/>
        </w:rPr>
        <w:instrText xml:space="preserve"> \* MERGEFORMAT </w:instrText>
      </w:r>
      <w:r w:rsidR="00A90678" w:rsidRPr="00BC3ECA">
        <w:rPr>
          <w:rStyle w:val="CharLangas"/>
          <w:i w:val="0"/>
        </w:rPr>
      </w:r>
      <w:r w:rsidR="00A90678" w:rsidRPr="00BC3ECA">
        <w:rPr>
          <w:rStyle w:val="CharLangas"/>
          <w:i w:val="0"/>
        </w:rPr>
        <w:fldChar w:fldCharType="separate"/>
      </w:r>
      <w:r w:rsidR="000D676C" w:rsidRPr="000D676C">
        <w:rPr>
          <w:i/>
        </w:rPr>
        <w:t xml:space="preserve">Peržiūrėti </w:t>
      </w:r>
      <w:proofErr w:type="spellStart"/>
      <w:r w:rsidR="000D676C" w:rsidRPr="000D676C">
        <w:rPr>
          <w:i/>
        </w:rPr>
        <w:t>audiotekos</w:t>
      </w:r>
      <w:proofErr w:type="spellEnd"/>
      <w:r w:rsidR="000D676C" w:rsidRPr="000D676C">
        <w:rPr>
          <w:i/>
        </w:rPr>
        <w:t xml:space="preserve"> ir videotekos vertybės duomenis</w:t>
      </w:r>
      <w:r w:rsidR="00A90678" w:rsidRPr="00BC3ECA">
        <w:rPr>
          <w:rStyle w:val="CharLangas"/>
          <w:i w:val="0"/>
        </w:rPr>
        <w:fldChar w:fldCharType="end"/>
      </w:r>
      <w:r w:rsidR="00A90678" w:rsidRPr="00BC3ECA">
        <w:rPr>
          <w:rStyle w:val="CharLangas"/>
        </w:rPr>
        <w:t xml:space="preserve"> </w:t>
      </w:r>
      <w:r w:rsidRPr="00BC3ECA">
        <w:rPr>
          <w:rStyle w:val="CharLangas"/>
        </w:rPr>
        <w:t>(</w:t>
      </w:r>
      <w:r w:rsidR="00A90678" w:rsidRPr="00BC3ECA">
        <w:rPr>
          <w:rStyle w:val="CharLangas"/>
        </w:rPr>
        <w:fldChar w:fldCharType="begin"/>
      </w:r>
      <w:r w:rsidR="00A90678" w:rsidRPr="00BC3ECA">
        <w:rPr>
          <w:rStyle w:val="CharLangas"/>
        </w:rPr>
        <w:instrText xml:space="preserve"> PAGEREF _Ref334194984 \h </w:instrText>
      </w:r>
      <w:r w:rsidR="00A90678" w:rsidRPr="00BC3ECA">
        <w:rPr>
          <w:rStyle w:val="CharLangas"/>
        </w:rPr>
      </w:r>
      <w:r w:rsidR="00A90678" w:rsidRPr="00BC3ECA">
        <w:rPr>
          <w:rStyle w:val="CharLangas"/>
        </w:rPr>
        <w:fldChar w:fldCharType="separate"/>
      </w:r>
      <w:r w:rsidR="000D676C">
        <w:rPr>
          <w:rStyle w:val="CharLangas"/>
          <w:noProof/>
        </w:rPr>
        <w:t>121</w:t>
      </w:r>
      <w:r w:rsidR="00A90678" w:rsidRPr="00BC3ECA">
        <w:rPr>
          <w:rStyle w:val="CharLangas"/>
        </w:rPr>
        <w:fldChar w:fldCharType="end"/>
      </w:r>
      <w:r w:rsidR="00D37054" w:rsidRPr="00BC3ECA">
        <w:rPr>
          <w:rStyle w:val="CharLangas"/>
        </w:rPr>
        <w:t xml:space="preserve"> </w:t>
      </w:r>
      <w:r w:rsidRPr="00BC3ECA">
        <w:rPr>
          <w:rStyle w:val="CharLangas"/>
        </w:rPr>
        <w:t>psl.)</w:t>
      </w:r>
      <w:r w:rsidRPr="00BC3ECA">
        <w:t>.</w:t>
      </w:r>
    </w:p>
    <w:p w14:paraId="5D49A5A8" w14:textId="77777777" w:rsidR="0022742E" w:rsidRPr="00BC3ECA" w:rsidRDefault="0022742E" w:rsidP="0022742E">
      <w:pPr>
        <w:pStyle w:val="AlnosNumbered"/>
        <w:keepNext/>
        <w:keepLines/>
      </w:pPr>
      <w:r w:rsidRPr="00BC3ECA">
        <w:t xml:space="preserve">Spauskite </w:t>
      </w:r>
      <w:r w:rsidRPr="00BC3ECA">
        <w:rPr>
          <w:noProof/>
          <w:lang w:eastAsia="lt-LT"/>
        </w:rPr>
        <w:drawing>
          <wp:inline distT="0" distB="0" distL="0" distR="0" wp14:anchorId="75D02FDD" wp14:editId="4EC920B4">
            <wp:extent cx="617220" cy="1905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r w:rsidRPr="00BC3ECA">
        <w:t>.</w:t>
      </w:r>
    </w:p>
    <w:p w14:paraId="6D64FA44" w14:textId="275EFFB7" w:rsidR="0022742E" w:rsidRPr="00BC3ECA" w:rsidRDefault="0022742E" w:rsidP="002C03FA">
      <w:pPr>
        <w:pStyle w:val="BodyText"/>
        <w:ind w:left="0" w:firstLine="681"/>
      </w:pPr>
      <w:r w:rsidRPr="00BC3ECA">
        <w:t xml:space="preserve">Sistema suformuoja </w:t>
      </w:r>
      <w:r w:rsidR="00D37054" w:rsidRPr="00BC3ECA">
        <w:t>audiotekos ir videotekos vertybės</w:t>
      </w:r>
      <w:r w:rsidRPr="00BC3ECA">
        <w:t xml:space="preserve"> duomenų suvestinę.</w:t>
      </w:r>
    </w:p>
    <w:p w14:paraId="55E1F38B" w14:textId="77777777" w:rsidR="0022742E" w:rsidRPr="00BC3ECA" w:rsidRDefault="0022742E" w:rsidP="0022742E">
      <w:pPr>
        <w:pStyle w:val="Pastaba"/>
        <w:keepNext/>
        <w:keepLines/>
      </w:pPr>
      <w:r w:rsidRPr="00BC3ECA">
        <w:t xml:space="preserve">Suformuotoje suvestinėje rodomi ir tik tie duomenų blokai ir tik tie duomenų laukai, kuriuose yra užpildytos informacijos. </w:t>
      </w:r>
    </w:p>
    <w:p w14:paraId="58490A9D" w14:textId="77777777" w:rsidR="0022742E" w:rsidRPr="00BC3ECA" w:rsidRDefault="0022742E" w:rsidP="0022742E">
      <w:pPr>
        <w:pStyle w:val="AlnosNumbered"/>
      </w:pPr>
      <w:r w:rsidRPr="00BC3ECA">
        <w:t xml:space="preserve">Spauskite </w:t>
      </w:r>
      <w:r w:rsidRPr="00BC3ECA">
        <w:rPr>
          <w:noProof/>
        </w:rPr>
        <w:drawing>
          <wp:inline distT="0" distB="0" distL="0" distR="0" wp14:anchorId="14F87721" wp14:editId="1AFEE962">
            <wp:extent cx="815411" cy="152413"/>
            <wp:effectExtent l="0" t="0" r="381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usdinti PDF.png"/>
                    <pic:cNvPicPr/>
                  </pic:nvPicPr>
                  <pic:blipFill>
                    <a:blip r:embed="rId170">
                      <a:extLst>
                        <a:ext uri="{28A0092B-C50C-407E-A947-70E740481C1C}">
                          <a14:useLocalDpi xmlns:a14="http://schemas.microsoft.com/office/drawing/2010/main" val="0"/>
                        </a:ext>
                      </a:extLst>
                    </a:blip>
                    <a:stretch>
                      <a:fillRect/>
                    </a:stretch>
                  </pic:blipFill>
                  <pic:spPr>
                    <a:xfrm>
                      <a:off x="0" y="0"/>
                      <a:ext cx="815411" cy="152413"/>
                    </a:xfrm>
                    <a:prstGeom prst="rect">
                      <a:avLst/>
                    </a:prstGeom>
                  </pic:spPr>
                </pic:pic>
              </a:graphicData>
            </a:graphic>
          </wp:inline>
        </w:drawing>
      </w:r>
      <w:r w:rsidRPr="00BC3ECA">
        <w:t xml:space="preserve"> arba </w:t>
      </w:r>
      <w:r w:rsidRPr="00BC3ECA">
        <w:rPr>
          <w:noProof/>
        </w:rPr>
        <w:drawing>
          <wp:inline distT="0" distB="0" distL="0" distR="0" wp14:anchorId="404C1783" wp14:editId="422EDE4C">
            <wp:extent cx="861135" cy="152413"/>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pausdinti Word.png"/>
                    <pic:cNvPicPr/>
                  </pic:nvPicPr>
                  <pic:blipFill>
                    <a:blip r:embed="rId171">
                      <a:extLst>
                        <a:ext uri="{28A0092B-C50C-407E-A947-70E740481C1C}">
                          <a14:useLocalDpi xmlns:a14="http://schemas.microsoft.com/office/drawing/2010/main" val="0"/>
                        </a:ext>
                      </a:extLst>
                    </a:blip>
                    <a:stretch>
                      <a:fillRect/>
                    </a:stretch>
                  </pic:blipFill>
                  <pic:spPr>
                    <a:xfrm>
                      <a:off x="0" y="0"/>
                      <a:ext cx="861135" cy="152413"/>
                    </a:xfrm>
                    <a:prstGeom prst="rect">
                      <a:avLst/>
                    </a:prstGeom>
                  </pic:spPr>
                </pic:pic>
              </a:graphicData>
            </a:graphic>
          </wp:inline>
        </w:drawing>
      </w:r>
      <w:r w:rsidRPr="00BC3ECA">
        <w:t>.</w:t>
      </w:r>
    </w:p>
    <w:p w14:paraId="05291130" w14:textId="5D174F77" w:rsidR="0022742E" w:rsidRPr="00BC3ECA" w:rsidRDefault="0022742E" w:rsidP="00086BA0">
      <w:pPr>
        <w:pStyle w:val="BodyText"/>
        <w:ind w:left="0" w:firstLine="681"/>
      </w:pPr>
      <w:r w:rsidRPr="00BC3ECA">
        <w:t xml:space="preserve">Sistema paruošia </w:t>
      </w:r>
      <w:r w:rsidR="00D37054" w:rsidRPr="00BC3ECA">
        <w:t>audiotekos ir videotekos vertybės</w:t>
      </w:r>
      <w:r w:rsidRPr="00BC3ECA">
        <w:t xml:space="preserve"> aprašą spausdinimui.</w:t>
      </w:r>
    </w:p>
    <w:p w14:paraId="1B78EC2A" w14:textId="54A14751" w:rsidR="0022742E" w:rsidRPr="00BC3ECA" w:rsidRDefault="0022742E" w:rsidP="00E11160">
      <w:pPr>
        <w:pStyle w:val="AlnosNumbered"/>
      </w:pPr>
      <w:r w:rsidRPr="00BC3ECA">
        <w:t xml:space="preserve">Nurodykite spausdinimo nustatymus ir spauskite </w:t>
      </w:r>
      <w:r w:rsidRPr="00BC3ECA">
        <w:rPr>
          <w:rStyle w:val="CharLaukas"/>
        </w:rPr>
        <w:t>[</w:t>
      </w:r>
      <w:proofErr w:type="spellStart"/>
      <w:r w:rsidRPr="00BC3ECA">
        <w:rPr>
          <w:rStyle w:val="CharLaukas"/>
        </w:rPr>
        <w:t>Print</w:t>
      </w:r>
      <w:proofErr w:type="spellEnd"/>
      <w:r w:rsidRPr="00BC3ECA">
        <w:rPr>
          <w:rStyle w:val="CharLaukas"/>
        </w:rPr>
        <w:t>]</w:t>
      </w:r>
      <w:r w:rsidRPr="00BC3ECA">
        <w:t>.</w:t>
      </w:r>
    </w:p>
    <w:p w14:paraId="27C3EF6C" w14:textId="77777777" w:rsidR="003764BB" w:rsidRPr="00BC3ECA" w:rsidRDefault="003764BB" w:rsidP="003764BB">
      <w:pPr>
        <w:pStyle w:val="Heading2"/>
      </w:pPr>
      <w:bookmarkStart w:id="474" w:name="_Ref341164875"/>
      <w:bookmarkStart w:id="475" w:name="_Ref341164876"/>
      <w:bookmarkStart w:id="476" w:name="_Ref341164877"/>
      <w:bookmarkStart w:id="477" w:name="_Toc169621822"/>
      <w:r w:rsidRPr="00BC3ECA">
        <w:lastRenderedPageBreak/>
        <w:t>Šalinti audiotekos</w:t>
      </w:r>
      <w:r w:rsidR="001D2342" w:rsidRPr="00BC3ECA">
        <w:t xml:space="preserve"> ir </w:t>
      </w:r>
      <w:r w:rsidRPr="00BC3ECA">
        <w:t>videotekos vertyb</w:t>
      </w:r>
      <w:r w:rsidR="00203564" w:rsidRPr="00BC3ECA">
        <w:t>ę</w:t>
      </w:r>
      <w:bookmarkEnd w:id="472"/>
      <w:bookmarkEnd w:id="474"/>
      <w:bookmarkEnd w:id="475"/>
      <w:bookmarkEnd w:id="476"/>
      <w:bookmarkEnd w:id="477"/>
    </w:p>
    <w:p w14:paraId="22C4DA34" w14:textId="77777777" w:rsidR="003764BB" w:rsidRPr="00BC3ECA" w:rsidRDefault="003764BB" w:rsidP="003764BB">
      <w:pPr>
        <w:pStyle w:val="Alnostext"/>
        <w:keepNext/>
      </w:pPr>
      <w:r w:rsidRPr="00BC3ECA">
        <w:t xml:space="preserve">Paskirtis – </w:t>
      </w:r>
      <w:r w:rsidRPr="00BC3ECA">
        <w:rPr>
          <w:rFonts w:cs="Arial"/>
        </w:rPr>
        <w:t xml:space="preserve">pašalinti </w:t>
      </w:r>
      <w:r w:rsidR="001D2342" w:rsidRPr="00BC3ECA">
        <w:rPr>
          <w:rFonts w:cs="Arial"/>
        </w:rPr>
        <w:t xml:space="preserve">audiotekos ir videotekos </w:t>
      </w:r>
      <w:r w:rsidRPr="00BC3ECA">
        <w:rPr>
          <w:rFonts w:cs="Arial"/>
        </w:rPr>
        <w:t>vertyb</w:t>
      </w:r>
      <w:r w:rsidR="00203564" w:rsidRPr="00BC3ECA">
        <w:rPr>
          <w:rFonts w:cs="Arial"/>
        </w:rPr>
        <w:t>ę</w:t>
      </w:r>
      <w:r w:rsidRPr="00BC3ECA">
        <w:rPr>
          <w:rFonts w:cs="Arial"/>
        </w:rPr>
        <w:t xml:space="preserve"> iš sistemos</w:t>
      </w:r>
      <w:r w:rsidRPr="00BC3ECA">
        <w:t xml:space="preserve">. </w:t>
      </w:r>
    </w:p>
    <w:p w14:paraId="74F3B9CE" w14:textId="77777777" w:rsidR="003764BB" w:rsidRPr="00BC3ECA" w:rsidRDefault="003764BB" w:rsidP="003764BB">
      <w:pPr>
        <w:pStyle w:val="HeadingB"/>
        <w:rPr>
          <w:noProof w:val="0"/>
        </w:rPr>
      </w:pPr>
      <w:r w:rsidRPr="00BC3ECA">
        <w:rPr>
          <w:noProof w:val="0"/>
        </w:rPr>
        <w:t>Kas gali atlikti</w:t>
      </w:r>
    </w:p>
    <w:p w14:paraId="452C0786" w14:textId="77777777" w:rsidR="003764BB" w:rsidRPr="00BC3ECA" w:rsidRDefault="003764BB" w:rsidP="003764BB">
      <w:pPr>
        <w:pStyle w:val="Alnostext"/>
        <w:keepNext/>
      </w:pPr>
      <w:r w:rsidRPr="00BC3ECA">
        <w:t xml:space="preserve">Šalinti </w:t>
      </w:r>
      <w:r w:rsidR="001D2342" w:rsidRPr="00BC3ECA">
        <w:rPr>
          <w:rFonts w:cs="Arial"/>
        </w:rPr>
        <w:t xml:space="preserve">audiotekos ir videotekos </w:t>
      </w:r>
      <w:r w:rsidRPr="00BC3ECA">
        <w:rPr>
          <w:rFonts w:cs="Arial"/>
        </w:rPr>
        <w:t>vertyb</w:t>
      </w:r>
      <w:r w:rsidR="00203564" w:rsidRPr="00BC3ECA">
        <w:rPr>
          <w:rFonts w:cs="Arial"/>
        </w:rPr>
        <w:t>ę</w:t>
      </w:r>
      <w:r w:rsidRPr="00BC3ECA">
        <w:rPr>
          <w:rFonts w:cs="Arial"/>
        </w:rPr>
        <w:t xml:space="preserve"> </w:t>
      </w:r>
      <w:r w:rsidRPr="00BC3ECA">
        <w:t>gali:</w:t>
      </w:r>
    </w:p>
    <w:p w14:paraId="45298AE7" w14:textId="77777777" w:rsidR="003764BB" w:rsidRPr="00BC3ECA" w:rsidRDefault="003764BB" w:rsidP="003764BB">
      <w:pPr>
        <w:pStyle w:val="AlnostextBuleted"/>
      </w:pPr>
      <w:r w:rsidRPr="00BC3ECA">
        <w:t>Audiotekos</w:t>
      </w:r>
      <w:r w:rsidR="001D2342" w:rsidRPr="00BC3ECA">
        <w:t xml:space="preserve"> ir </w:t>
      </w:r>
      <w:r w:rsidRPr="00BC3ECA">
        <w:t>videotekos tvarkytojas</w:t>
      </w:r>
      <w:r w:rsidR="00203564" w:rsidRPr="00BC3ECA">
        <w:t>;</w:t>
      </w:r>
    </w:p>
    <w:p w14:paraId="65C296FC" w14:textId="77777777" w:rsidR="003764BB" w:rsidRPr="00BC3ECA" w:rsidRDefault="003764BB" w:rsidP="003764BB">
      <w:pPr>
        <w:pStyle w:val="AlnostextBuleted"/>
      </w:pPr>
      <w:r w:rsidRPr="00BC3ECA">
        <w:t>Naudotojas, kuriam suteiktos teisės tvarkyti audiotekos ir videotekos vertybių duomenis.</w:t>
      </w:r>
    </w:p>
    <w:p w14:paraId="75271DEE" w14:textId="77777777" w:rsidR="003764BB" w:rsidRPr="00BC3ECA" w:rsidRDefault="003764BB" w:rsidP="003764BB">
      <w:pPr>
        <w:pStyle w:val="HeadingB"/>
        <w:tabs>
          <w:tab w:val="left" w:pos="3093"/>
        </w:tabs>
        <w:rPr>
          <w:noProof w:val="0"/>
        </w:rPr>
      </w:pPr>
      <w:r w:rsidRPr="00BC3ECA">
        <w:rPr>
          <w:noProof w:val="0"/>
        </w:rPr>
        <w:t>Kaip atlikti</w:t>
      </w:r>
    </w:p>
    <w:p w14:paraId="78B4323D" w14:textId="77777777" w:rsidR="003764BB" w:rsidRPr="00BC3ECA" w:rsidRDefault="003764BB" w:rsidP="00CD3BDF">
      <w:pPr>
        <w:pStyle w:val="Alnostext"/>
        <w:keepNext/>
        <w:keepLines/>
      </w:pPr>
      <w:r w:rsidRPr="00BC3ECA">
        <w:t xml:space="preserve">Norėdami </w:t>
      </w:r>
      <w:r w:rsidRPr="00BC3ECA">
        <w:rPr>
          <w:rFonts w:cs="Arial"/>
        </w:rPr>
        <w:t xml:space="preserve">pašalinti </w:t>
      </w:r>
      <w:r w:rsidR="001D2342" w:rsidRPr="00BC3ECA">
        <w:rPr>
          <w:rFonts w:cs="Arial"/>
        </w:rPr>
        <w:t xml:space="preserve">audiotekos ir videotekos </w:t>
      </w:r>
      <w:r w:rsidRPr="00BC3ECA">
        <w:rPr>
          <w:rFonts w:cs="Arial"/>
        </w:rPr>
        <w:t>vertybės duomenis, atlikite šiuos veiksmus:</w:t>
      </w:r>
    </w:p>
    <w:p w14:paraId="33F834E3" w14:textId="77777777" w:rsidR="003764BB" w:rsidRPr="00BC3ECA" w:rsidRDefault="003764BB" w:rsidP="007171F7">
      <w:pPr>
        <w:pStyle w:val="AlnosNumbered"/>
        <w:keepNext/>
        <w:keepLines/>
        <w:numPr>
          <w:ilvl w:val="0"/>
          <w:numId w:val="90"/>
        </w:numPr>
      </w:pPr>
      <w:r w:rsidRPr="00BC3ECA">
        <w:t xml:space="preserve">Suraskite norimą </w:t>
      </w:r>
      <w:r w:rsidR="001D2342" w:rsidRPr="00BC3ECA">
        <w:rPr>
          <w:rFonts w:cs="Arial"/>
        </w:rPr>
        <w:t xml:space="preserve">audiotekos ir videotekos </w:t>
      </w:r>
      <w:r w:rsidRPr="00BC3ECA">
        <w:rPr>
          <w:rFonts w:cs="Arial"/>
        </w:rPr>
        <w:t>vertybę</w:t>
      </w:r>
      <w:r w:rsidRPr="00BC3ECA">
        <w:t>.</w:t>
      </w:r>
    </w:p>
    <w:p w14:paraId="5411C380" w14:textId="688909B9" w:rsidR="003764BB" w:rsidRPr="00BC3ECA" w:rsidRDefault="003764BB" w:rsidP="005B3A8E">
      <w:pPr>
        <w:pStyle w:val="BodyText"/>
      </w:pPr>
      <w:r w:rsidRPr="00BC3ECA">
        <w:t xml:space="preserve">Kaip atlikti skaitykite skyrelyje </w:t>
      </w:r>
      <w:r w:rsidR="00F84138" w:rsidRPr="00BC3ECA">
        <w:rPr>
          <w:rStyle w:val="CharLangas"/>
        </w:rPr>
        <w:fldChar w:fldCharType="begin"/>
      </w:r>
      <w:r w:rsidR="00F84138" w:rsidRPr="00BC3ECA">
        <w:rPr>
          <w:rStyle w:val="CharLangas"/>
        </w:rPr>
        <w:instrText xml:space="preserve"> REF _Ref334196481 \h  \* MERGEFORMAT </w:instrText>
      </w:r>
      <w:r w:rsidR="00F84138" w:rsidRPr="00BC3ECA">
        <w:rPr>
          <w:rStyle w:val="CharLangas"/>
        </w:rPr>
      </w:r>
      <w:r w:rsidR="00F84138"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audiotekos</w:t>
      </w:r>
      <w:proofErr w:type="spellEnd"/>
      <w:r w:rsidR="000D676C" w:rsidRPr="000D676C">
        <w:rPr>
          <w:rStyle w:val="CharLangas"/>
        </w:rPr>
        <w:t xml:space="preserve"> ir videotekos</w:t>
      </w:r>
      <w:r w:rsidR="000D676C" w:rsidRPr="00BC3ECA">
        <w:t xml:space="preserve"> vertybę</w:t>
      </w:r>
      <w:r w:rsidR="00F84138" w:rsidRPr="00BC3ECA">
        <w:rPr>
          <w:rStyle w:val="CharLangas"/>
        </w:rPr>
        <w:fldChar w:fldCharType="end"/>
      </w:r>
      <w:r w:rsidR="00F84138" w:rsidRPr="00BC3ECA">
        <w:rPr>
          <w:rStyle w:val="CharLangas"/>
        </w:rPr>
        <w:t xml:space="preserve"> (</w:t>
      </w:r>
      <w:r w:rsidR="00F84138" w:rsidRPr="00BC3ECA">
        <w:rPr>
          <w:rStyle w:val="CharLangas"/>
        </w:rPr>
        <w:fldChar w:fldCharType="begin"/>
      </w:r>
      <w:r w:rsidR="00F84138" w:rsidRPr="00BC3ECA">
        <w:rPr>
          <w:rStyle w:val="CharLangas"/>
        </w:rPr>
        <w:instrText xml:space="preserve"> PAGEREF _Ref334196481 \h </w:instrText>
      </w:r>
      <w:r w:rsidR="00F84138" w:rsidRPr="00BC3ECA">
        <w:rPr>
          <w:rStyle w:val="CharLangas"/>
        </w:rPr>
      </w:r>
      <w:r w:rsidR="00F84138" w:rsidRPr="00BC3ECA">
        <w:rPr>
          <w:rStyle w:val="CharLangas"/>
        </w:rPr>
        <w:fldChar w:fldCharType="separate"/>
      </w:r>
      <w:r w:rsidR="000D676C">
        <w:rPr>
          <w:rStyle w:val="CharLangas"/>
          <w:noProof/>
        </w:rPr>
        <w:t>120</w:t>
      </w:r>
      <w:r w:rsidR="00F84138" w:rsidRPr="00BC3ECA">
        <w:rPr>
          <w:rStyle w:val="CharLangas"/>
        </w:rPr>
        <w:fldChar w:fldCharType="end"/>
      </w:r>
      <w:r w:rsidR="00F84138" w:rsidRPr="00BC3ECA">
        <w:rPr>
          <w:rStyle w:val="CharLangas"/>
        </w:rPr>
        <w:t xml:space="preserve"> psl.)</w:t>
      </w:r>
      <w:r w:rsidRPr="00BC3ECA">
        <w:t>.</w:t>
      </w:r>
    </w:p>
    <w:p w14:paraId="4885F9F0" w14:textId="178D191E" w:rsidR="003764BB" w:rsidRPr="00BC3ECA" w:rsidRDefault="003764BB" w:rsidP="003764BB">
      <w:pPr>
        <w:pStyle w:val="AlnosNumbered"/>
      </w:pPr>
      <w:r w:rsidRPr="00BC3ECA">
        <w:t xml:space="preserve">Lange </w:t>
      </w:r>
      <w:r w:rsidRPr="00BC3ECA">
        <w:rPr>
          <w:rStyle w:val="CharLangas"/>
        </w:rPr>
        <w:t>Audiotekos ir videotekos vertybės paieška</w:t>
      </w:r>
      <w:r w:rsidRPr="00BC3ECA">
        <w:t xml:space="preserve">, 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6E768F09" wp14:editId="59FB44D9">
            <wp:extent cx="129540" cy="129540"/>
            <wp:effectExtent l="0" t="0" r="0" b="0"/>
            <wp:docPr id="21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p>
    <w:p w14:paraId="56D2505E" w14:textId="77777777" w:rsidR="003764BB" w:rsidRPr="00BC3ECA" w:rsidRDefault="003764BB" w:rsidP="005B3A8E">
      <w:pPr>
        <w:pStyle w:val="BodyText"/>
      </w:pPr>
      <w:r w:rsidRPr="00BC3ECA">
        <w:t xml:space="preserve">Atsiveria langas </w:t>
      </w:r>
      <w:r w:rsidRPr="00BC3ECA">
        <w:rPr>
          <w:rStyle w:val="CharLangas"/>
        </w:rPr>
        <w:t>Audiotekos ir videotekos vertybės paieška &gt; Audiotekos ir videotekos vertybė</w:t>
      </w:r>
      <w:r w:rsidRPr="00BC3ECA">
        <w:t>.</w:t>
      </w:r>
    </w:p>
    <w:p w14:paraId="5D61FA5E" w14:textId="77777777" w:rsidR="003764BB" w:rsidRPr="00BC3ECA" w:rsidRDefault="003764BB" w:rsidP="003764BB">
      <w:pPr>
        <w:pStyle w:val="AlnosNumbered"/>
      </w:pPr>
      <w:r w:rsidRPr="00BC3ECA">
        <w:t xml:space="preserve">Spauskite </w:t>
      </w:r>
      <w:r w:rsidRPr="00BC3ECA">
        <w:rPr>
          <w:rStyle w:val="CharLaukas"/>
        </w:rPr>
        <w:t>[Trinti]</w:t>
      </w:r>
      <w:r w:rsidRPr="00BC3ECA">
        <w:t>.</w:t>
      </w:r>
    </w:p>
    <w:p w14:paraId="12CEC849" w14:textId="77777777" w:rsidR="003764BB" w:rsidRPr="00BC3ECA" w:rsidRDefault="003764BB" w:rsidP="005B3A8E">
      <w:pPr>
        <w:pStyle w:val="BodyText"/>
      </w:pPr>
      <w:r w:rsidRPr="00BC3ECA">
        <w:t>Sistema pašalina duomenis iš sistemos.</w:t>
      </w:r>
    </w:p>
    <w:p w14:paraId="21E64DB9" w14:textId="77777777" w:rsidR="00A01C51" w:rsidRPr="00BC3ECA" w:rsidRDefault="00A01C51" w:rsidP="00667BE8">
      <w:pPr>
        <w:pStyle w:val="Heading2"/>
        <w:keepLines/>
      </w:pPr>
      <w:bookmarkStart w:id="478" w:name="_Ref334194999"/>
      <w:bookmarkStart w:id="479" w:name="_Toc169621823"/>
      <w:r w:rsidRPr="00BC3ECA">
        <w:t>Suformuoti audiotekos</w:t>
      </w:r>
      <w:r w:rsidR="001D2342" w:rsidRPr="00BC3ECA">
        <w:t xml:space="preserve"> ir </w:t>
      </w:r>
      <w:r w:rsidRPr="00BC3ECA">
        <w:t>videotekos vertybių ataskaitą spausdinimui</w:t>
      </w:r>
      <w:bookmarkEnd w:id="478"/>
      <w:bookmarkEnd w:id="479"/>
    </w:p>
    <w:p w14:paraId="1B406456" w14:textId="77777777" w:rsidR="00E90699" w:rsidRPr="00BC3ECA" w:rsidRDefault="00E90699" w:rsidP="00667BE8">
      <w:pPr>
        <w:pStyle w:val="Alnostext"/>
        <w:keepNext/>
        <w:keepLines/>
      </w:pPr>
      <w:r w:rsidRPr="00BC3ECA">
        <w:t xml:space="preserve">Paskirtis – </w:t>
      </w:r>
      <w:r w:rsidRPr="00BC3ECA">
        <w:rPr>
          <w:rFonts w:cs="Arial"/>
        </w:rPr>
        <w:t xml:space="preserve">susiformuoti </w:t>
      </w:r>
      <w:r w:rsidR="001D2342" w:rsidRPr="00BC3ECA">
        <w:rPr>
          <w:rFonts w:cs="Arial"/>
        </w:rPr>
        <w:t xml:space="preserve">audiotekos ir videotekos </w:t>
      </w:r>
      <w:r w:rsidRPr="00BC3ECA">
        <w:rPr>
          <w:rFonts w:cs="Arial"/>
        </w:rPr>
        <w:t>vertybių atskaitą jos spausdinimui.</w:t>
      </w:r>
      <w:r w:rsidRPr="00BC3ECA">
        <w:t xml:space="preserve"> </w:t>
      </w:r>
    </w:p>
    <w:p w14:paraId="1055FE94" w14:textId="77777777" w:rsidR="00E90699" w:rsidRPr="00BC3ECA" w:rsidRDefault="00E90699" w:rsidP="00667BE8">
      <w:pPr>
        <w:pStyle w:val="HeadingB"/>
        <w:keepLines/>
        <w:rPr>
          <w:noProof w:val="0"/>
        </w:rPr>
      </w:pPr>
      <w:r w:rsidRPr="00BC3ECA">
        <w:rPr>
          <w:noProof w:val="0"/>
        </w:rPr>
        <w:t>Kas gali atlikti</w:t>
      </w:r>
    </w:p>
    <w:p w14:paraId="4E14243E" w14:textId="77777777" w:rsidR="00E90699" w:rsidRPr="00BC3ECA" w:rsidRDefault="00E90699" w:rsidP="00667BE8">
      <w:pPr>
        <w:pStyle w:val="Alnostext"/>
        <w:keepNext/>
        <w:keepLines/>
      </w:pPr>
      <w:r w:rsidRPr="00BC3ECA">
        <w:rPr>
          <w:rFonts w:cs="Arial"/>
        </w:rPr>
        <w:t xml:space="preserve">Susiformuoti </w:t>
      </w:r>
      <w:r w:rsidR="001D2342" w:rsidRPr="00BC3ECA">
        <w:rPr>
          <w:rFonts w:cs="Arial"/>
        </w:rPr>
        <w:t xml:space="preserve">audiotekos ir videotekos </w:t>
      </w:r>
      <w:r w:rsidRPr="00BC3ECA">
        <w:rPr>
          <w:rFonts w:cs="Arial"/>
        </w:rPr>
        <w:t>vertybių atskaitą</w:t>
      </w:r>
      <w:r w:rsidRPr="00BC3ECA">
        <w:t xml:space="preserve"> gali:</w:t>
      </w:r>
    </w:p>
    <w:p w14:paraId="75BF4C5E" w14:textId="77777777" w:rsidR="00E90699" w:rsidRPr="00BC3ECA" w:rsidRDefault="00E90699" w:rsidP="00667BE8">
      <w:pPr>
        <w:pStyle w:val="AlnostextBuleted"/>
        <w:keepNext/>
        <w:keepLines/>
      </w:pPr>
      <w:r w:rsidRPr="00BC3ECA">
        <w:t xml:space="preserve">Audiotekos </w:t>
      </w:r>
      <w:r w:rsidR="001D2342" w:rsidRPr="00BC3ECA">
        <w:t xml:space="preserve">ir </w:t>
      </w:r>
      <w:r w:rsidRPr="00BC3ECA">
        <w:t>videotekos tvarkytojas;</w:t>
      </w:r>
    </w:p>
    <w:p w14:paraId="46E196ED" w14:textId="77777777" w:rsidR="00E90699" w:rsidRPr="00BC3ECA" w:rsidRDefault="00E90699" w:rsidP="00667BE8">
      <w:pPr>
        <w:pStyle w:val="AlnostextBuleted"/>
        <w:keepNext/>
        <w:keepLines/>
      </w:pPr>
      <w:r w:rsidRPr="00BC3ECA">
        <w:t>Naudotojas, kuriam suteiktos teisės peržiūrėti ir tvarkyti audiotekos ir videotekos vertybių duomenis.</w:t>
      </w:r>
    </w:p>
    <w:p w14:paraId="5767E7C6" w14:textId="77777777" w:rsidR="00E90699" w:rsidRPr="00BC3ECA" w:rsidRDefault="00E90699" w:rsidP="00E90699">
      <w:pPr>
        <w:pStyle w:val="HeadingB"/>
        <w:tabs>
          <w:tab w:val="left" w:pos="3093"/>
        </w:tabs>
        <w:rPr>
          <w:noProof w:val="0"/>
        </w:rPr>
      </w:pPr>
      <w:r w:rsidRPr="00BC3ECA">
        <w:rPr>
          <w:noProof w:val="0"/>
        </w:rPr>
        <w:t>Kaip atlikti</w:t>
      </w:r>
    </w:p>
    <w:p w14:paraId="4833836D" w14:textId="77777777" w:rsidR="00E90699" w:rsidRPr="00BC3ECA" w:rsidRDefault="00E90699" w:rsidP="00E90699">
      <w:pPr>
        <w:pStyle w:val="Alnostext"/>
        <w:keepNext/>
      </w:pPr>
      <w:r w:rsidRPr="00BC3ECA">
        <w:t xml:space="preserve">Norėdami </w:t>
      </w:r>
      <w:r w:rsidR="00FD0478" w:rsidRPr="00BC3ECA">
        <w:t>suformuoti</w:t>
      </w:r>
      <w:r w:rsidRPr="00BC3ECA">
        <w:t xml:space="preserve"> </w:t>
      </w:r>
      <w:r w:rsidR="001D2342" w:rsidRPr="00BC3ECA">
        <w:rPr>
          <w:rFonts w:cs="Arial"/>
        </w:rPr>
        <w:t xml:space="preserve">audiotekos ir videotekos </w:t>
      </w:r>
      <w:r w:rsidRPr="00BC3ECA">
        <w:rPr>
          <w:rFonts w:cs="Arial"/>
        </w:rPr>
        <w:t>vertyb</w:t>
      </w:r>
      <w:r w:rsidR="00FD0478" w:rsidRPr="00BC3ECA">
        <w:rPr>
          <w:rFonts w:cs="Arial"/>
        </w:rPr>
        <w:t>ės ataskaitą,</w:t>
      </w:r>
      <w:r w:rsidRPr="00BC3ECA">
        <w:t xml:space="preserve"> atlikite šiuos veiksmus:</w:t>
      </w:r>
    </w:p>
    <w:p w14:paraId="7B45C708" w14:textId="77777777" w:rsidR="00E90699" w:rsidRPr="00BC3ECA" w:rsidRDefault="00E90699" w:rsidP="007171F7">
      <w:pPr>
        <w:pStyle w:val="AlnosNumbered"/>
        <w:keepNext/>
        <w:numPr>
          <w:ilvl w:val="0"/>
          <w:numId w:val="86"/>
        </w:numPr>
      </w:pPr>
      <w:r w:rsidRPr="00BC3ECA">
        <w:t xml:space="preserve">Iš meniu pasirinkite </w:t>
      </w:r>
      <w:proofErr w:type="spellStart"/>
      <w:r w:rsidRPr="00BC3ECA">
        <w:rPr>
          <w:rStyle w:val="CharMeniu"/>
        </w:rPr>
        <w:t>Audioteka</w:t>
      </w:r>
      <w:proofErr w:type="spellEnd"/>
      <w:r w:rsidRPr="00BC3ECA">
        <w:rPr>
          <w:rStyle w:val="CharMeniu"/>
        </w:rPr>
        <w:t xml:space="preserve"> ir videoteka -&gt; </w:t>
      </w:r>
      <w:r w:rsidR="00966265" w:rsidRPr="00BC3ECA">
        <w:rPr>
          <w:rStyle w:val="CharMeniu"/>
        </w:rPr>
        <w:t>Audiotekos ir videotekos ataskaitos</w:t>
      </w:r>
      <w:r w:rsidRPr="00BC3ECA">
        <w:t>.</w:t>
      </w:r>
    </w:p>
    <w:p w14:paraId="3EF18753" w14:textId="77777777" w:rsidR="00E90699" w:rsidRPr="00BC3ECA" w:rsidRDefault="00E90699" w:rsidP="005B3A8E">
      <w:pPr>
        <w:pStyle w:val="BodyText"/>
      </w:pPr>
      <w:r w:rsidRPr="00BC3ECA">
        <w:t xml:space="preserve">Atsiveria langas </w:t>
      </w:r>
      <w:r w:rsidR="00966265" w:rsidRPr="00BC3ECA">
        <w:rPr>
          <w:rStyle w:val="CharLangas"/>
        </w:rPr>
        <w:t>Audiotekos ir videotekos ataskaitos</w:t>
      </w:r>
      <w:r w:rsidRPr="00BC3ECA">
        <w:t>.</w:t>
      </w:r>
    </w:p>
    <w:p w14:paraId="52E15A16" w14:textId="77777777" w:rsidR="00966265" w:rsidRPr="00BC3ECA" w:rsidRDefault="00966265" w:rsidP="00E90699">
      <w:pPr>
        <w:pStyle w:val="AlnosNumbered"/>
        <w:keepNext/>
      </w:pPr>
      <w:r w:rsidRPr="00BC3ECA">
        <w:t>Spauskite ant nuorodos į ataskaitą.</w:t>
      </w:r>
    </w:p>
    <w:p w14:paraId="2A49DD27" w14:textId="77777777" w:rsidR="00966265" w:rsidRPr="00BC3ECA" w:rsidRDefault="00966265" w:rsidP="005B3A8E">
      <w:pPr>
        <w:pStyle w:val="BodyText"/>
      </w:pPr>
      <w:r w:rsidRPr="00BC3ECA">
        <w:t xml:space="preserve">Atsiveria </w:t>
      </w:r>
      <w:r w:rsidR="00FE5244" w:rsidRPr="00BC3ECA">
        <w:t>ataskaitos</w:t>
      </w:r>
      <w:r w:rsidRPr="00BC3ECA">
        <w:t xml:space="preserve"> formavimo langas.</w:t>
      </w:r>
    </w:p>
    <w:p w14:paraId="6EB5EEDE" w14:textId="54F8EE6D" w:rsidR="00966265" w:rsidRPr="00BC3ECA" w:rsidRDefault="008C5154" w:rsidP="005B3A8E">
      <w:pPr>
        <w:pStyle w:val="Picture"/>
      </w:pPr>
      <w:r w:rsidRPr="00BC3ECA">
        <w:rPr>
          <w:noProof/>
        </w:rPr>
        <w:drawing>
          <wp:inline distT="0" distB="0" distL="0" distR="0" wp14:anchorId="6CDFA55C" wp14:editId="1C4B81B6">
            <wp:extent cx="4786686" cy="910166"/>
            <wp:effectExtent l="19050" t="19050" r="13970" b="2349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Audiotekos ir videotekos vertybės2.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4851846" cy="922556"/>
                    </a:xfrm>
                    <a:prstGeom prst="rect">
                      <a:avLst/>
                    </a:prstGeom>
                    <a:ln w="3175">
                      <a:solidFill>
                        <a:schemeClr val="tx1"/>
                      </a:solidFill>
                    </a:ln>
                  </pic:spPr>
                </pic:pic>
              </a:graphicData>
            </a:graphic>
          </wp:inline>
        </w:drawing>
      </w:r>
    </w:p>
    <w:p w14:paraId="5499A259" w14:textId="77777777" w:rsidR="00966265" w:rsidRPr="00BC3ECA" w:rsidRDefault="00966265" w:rsidP="00966265">
      <w:pPr>
        <w:pStyle w:val="AlnosNumbered"/>
      </w:pPr>
      <w:r w:rsidRPr="00BC3ECA">
        <w:t>Įveskite kriterijus ataskaitai formuoti.</w:t>
      </w:r>
    </w:p>
    <w:p w14:paraId="24F61929" w14:textId="018D719A" w:rsidR="00966265" w:rsidRPr="00BC3ECA" w:rsidRDefault="00966265"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102FF1CB" w14:textId="77777777" w:rsidR="00966265" w:rsidRPr="00BC3ECA" w:rsidRDefault="00966265" w:rsidP="00966265">
      <w:pPr>
        <w:pStyle w:val="AlnosNumbered"/>
        <w:keepNext/>
        <w:rPr>
          <w:rStyle w:val="AlnostextChar"/>
        </w:rPr>
      </w:pPr>
      <w:r w:rsidRPr="00BC3ECA">
        <w:t xml:space="preserve">Nurodę duomenis, spauskite </w:t>
      </w:r>
      <w:r w:rsidRPr="00BC3ECA">
        <w:rPr>
          <w:rStyle w:val="CharLaukas"/>
        </w:rPr>
        <w:t>[Generuoti]</w:t>
      </w:r>
      <w:r w:rsidRPr="00BC3ECA">
        <w:rPr>
          <w:rStyle w:val="AlnostextChar"/>
        </w:rPr>
        <w:t>.</w:t>
      </w:r>
    </w:p>
    <w:p w14:paraId="1A5BBF8E" w14:textId="77777777" w:rsidR="00966265" w:rsidRPr="00BC3ECA" w:rsidRDefault="00966265" w:rsidP="005B3A8E">
      <w:pPr>
        <w:pStyle w:val="BodyText"/>
      </w:pPr>
      <w:r w:rsidRPr="00BC3ECA">
        <w:t xml:space="preserve">Sistema pateikia sugeneruotą ataskaitą pasirinkto formato byla. </w:t>
      </w:r>
    </w:p>
    <w:p w14:paraId="4CD07703" w14:textId="77777777" w:rsidR="00966265" w:rsidRPr="00BC3ECA" w:rsidRDefault="00966265" w:rsidP="00966265">
      <w:pPr>
        <w:pStyle w:val="AlnosNumbered"/>
      </w:pPr>
      <w:r w:rsidRPr="00BC3ECA">
        <w:t>Suformuotą failą galite peržiūrėti, išsisaugoti kompiuteryje ir atspausdinti.</w:t>
      </w:r>
    </w:p>
    <w:p w14:paraId="7472926A" w14:textId="77777777" w:rsidR="001C3B39" w:rsidRPr="00BC3ECA" w:rsidRDefault="00966265" w:rsidP="005B3A8E">
      <w:pPr>
        <w:pStyle w:val="BodyText"/>
      </w:pPr>
      <w:r w:rsidRPr="00BC3ECA">
        <w:t>Šių funkcijų vykdymas priklauso nuo to, kokio tipo byla buvo formuojama.</w:t>
      </w:r>
    </w:p>
    <w:p w14:paraId="6A67F506" w14:textId="77777777" w:rsidR="009D5D7C" w:rsidRPr="00BC3ECA" w:rsidRDefault="009D5D7C" w:rsidP="009D5D7C">
      <w:pPr>
        <w:pStyle w:val="Heading1"/>
        <w:rPr>
          <w:noProof w:val="0"/>
        </w:rPr>
      </w:pPr>
      <w:bookmarkStart w:id="480" w:name="_Toc169621824"/>
      <w:r w:rsidRPr="00BC3ECA">
        <w:rPr>
          <w:noProof w:val="0"/>
        </w:rPr>
        <w:lastRenderedPageBreak/>
        <w:t>Bibliotekos tvarkymas</w:t>
      </w:r>
      <w:bookmarkEnd w:id="480"/>
    </w:p>
    <w:p w14:paraId="312FE596" w14:textId="77777777" w:rsidR="006E2D94" w:rsidRPr="00BC3ECA" w:rsidRDefault="006E2D94" w:rsidP="006E2D94">
      <w:pPr>
        <w:pStyle w:val="Alnostext"/>
      </w:pPr>
      <w:r w:rsidRPr="00BC3ECA">
        <w:t>Sistemoje, priklausomai nuo Jums suteiktų teisių, galite atlikti šiuos veiksmus, susijusius su bibliotekos vertybių duomenų tvarkymu:</w:t>
      </w:r>
    </w:p>
    <w:p w14:paraId="15876F61" w14:textId="735D63EB" w:rsidR="006E2D94" w:rsidRPr="00BC3ECA" w:rsidRDefault="006E2D94" w:rsidP="006E2D94">
      <w:pPr>
        <w:pStyle w:val="AlnostextBuleted"/>
        <w:rPr>
          <w:i/>
        </w:rPr>
      </w:pPr>
      <w:r w:rsidRPr="00BC3ECA">
        <w:rPr>
          <w:i/>
        </w:rPr>
        <w:fldChar w:fldCharType="begin"/>
      </w:r>
      <w:r w:rsidRPr="00BC3ECA">
        <w:rPr>
          <w:i/>
        </w:rPr>
        <w:instrText xml:space="preserve"> REF _Ref334538930 \h </w:instrText>
      </w:r>
      <w:r w:rsidR="003C15E4" w:rsidRPr="00BC3ECA">
        <w:rPr>
          <w:i/>
        </w:rPr>
        <w:instrText xml:space="preserve"> \* MERGEFORMAT </w:instrText>
      </w:r>
      <w:r w:rsidRPr="00BC3ECA">
        <w:rPr>
          <w:i/>
        </w:rPr>
      </w:r>
      <w:r w:rsidRPr="00BC3ECA">
        <w:rPr>
          <w:i/>
        </w:rPr>
        <w:fldChar w:fldCharType="separate"/>
      </w:r>
      <w:r w:rsidR="000D676C" w:rsidRPr="000D676C">
        <w:rPr>
          <w:i/>
        </w:rPr>
        <w:t>Įvesti naują bibliotekos vertybę</w:t>
      </w:r>
      <w:r w:rsidRPr="00BC3ECA">
        <w:rPr>
          <w:i/>
        </w:rPr>
        <w:fldChar w:fldCharType="end"/>
      </w:r>
      <w:r w:rsidRPr="00BC3ECA">
        <w:rPr>
          <w:i/>
        </w:rPr>
        <w:t xml:space="preserve"> (</w:t>
      </w:r>
      <w:r w:rsidRPr="00BC3ECA">
        <w:rPr>
          <w:i/>
        </w:rPr>
        <w:fldChar w:fldCharType="begin"/>
      </w:r>
      <w:r w:rsidRPr="00BC3ECA">
        <w:rPr>
          <w:i/>
        </w:rPr>
        <w:instrText xml:space="preserve"> PAGEREF _Ref334538930 \h </w:instrText>
      </w:r>
      <w:r w:rsidRPr="00BC3ECA">
        <w:rPr>
          <w:i/>
        </w:rPr>
      </w:r>
      <w:r w:rsidRPr="00BC3ECA">
        <w:rPr>
          <w:i/>
        </w:rPr>
        <w:fldChar w:fldCharType="separate"/>
      </w:r>
      <w:r w:rsidR="000D676C">
        <w:rPr>
          <w:i/>
          <w:noProof/>
        </w:rPr>
        <w:t>124</w:t>
      </w:r>
      <w:r w:rsidRPr="00BC3ECA">
        <w:rPr>
          <w:i/>
        </w:rPr>
        <w:fldChar w:fldCharType="end"/>
      </w:r>
      <w:r w:rsidRPr="00BC3ECA">
        <w:rPr>
          <w:i/>
        </w:rPr>
        <w:t xml:space="preserve"> psl.)</w:t>
      </w:r>
    </w:p>
    <w:p w14:paraId="07C8A572" w14:textId="2288D8C5" w:rsidR="00DD3E41" w:rsidRPr="00BC3ECA" w:rsidRDefault="00DD3E41" w:rsidP="006E2D94">
      <w:pPr>
        <w:pStyle w:val="AlnostextBuleted"/>
        <w:rPr>
          <w:i/>
        </w:rPr>
      </w:pPr>
      <w:r w:rsidRPr="00BC3ECA">
        <w:rPr>
          <w:i/>
        </w:rPr>
        <w:fldChar w:fldCharType="begin"/>
      </w:r>
      <w:r w:rsidRPr="00BC3ECA">
        <w:rPr>
          <w:i/>
        </w:rPr>
        <w:instrText xml:space="preserve"> REF _Ref367794434 \h </w:instrText>
      </w:r>
      <w:r w:rsidR="00F20B2B" w:rsidRPr="00BC3ECA">
        <w:rPr>
          <w:i/>
        </w:rPr>
        <w:instrText xml:space="preserve"> \* MERGEFORMAT </w:instrText>
      </w:r>
      <w:r w:rsidRPr="00BC3ECA">
        <w:rPr>
          <w:i/>
        </w:rPr>
      </w:r>
      <w:r w:rsidRPr="00BC3ECA">
        <w:rPr>
          <w:i/>
        </w:rPr>
        <w:fldChar w:fldCharType="separate"/>
      </w:r>
      <w:r w:rsidR="000D676C" w:rsidRPr="000D676C">
        <w:rPr>
          <w:i/>
        </w:rPr>
        <w:t>Įvesti naują bibliotekos vertybę naudojant šabloną</w:t>
      </w:r>
      <w:r w:rsidRPr="00BC3ECA">
        <w:rPr>
          <w:i/>
        </w:rPr>
        <w:fldChar w:fldCharType="end"/>
      </w:r>
      <w:r w:rsidRPr="00BC3ECA">
        <w:rPr>
          <w:i/>
        </w:rPr>
        <w:t xml:space="preserve"> (</w:t>
      </w:r>
      <w:r w:rsidRPr="00BC3ECA">
        <w:rPr>
          <w:i/>
        </w:rPr>
        <w:fldChar w:fldCharType="begin"/>
      </w:r>
      <w:r w:rsidRPr="00BC3ECA">
        <w:rPr>
          <w:i/>
        </w:rPr>
        <w:instrText xml:space="preserve"> PAGEREF _Ref367794436 \h </w:instrText>
      </w:r>
      <w:r w:rsidRPr="00BC3ECA">
        <w:rPr>
          <w:i/>
        </w:rPr>
      </w:r>
      <w:r w:rsidRPr="00BC3ECA">
        <w:rPr>
          <w:i/>
        </w:rPr>
        <w:fldChar w:fldCharType="separate"/>
      </w:r>
      <w:r w:rsidR="000D676C">
        <w:rPr>
          <w:i/>
          <w:noProof/>
        </w:rPr>
        <w:t>125</w:t>
      </w:r>
      <w:r w:rsidRPr="00BC3ECA">
        <w:rPr>
          <w:i/>
        </w:rPr>
        <w:fldChar w:fldCharType="end"/>
      </w:r>
      <w:r w:rsidRPr="00BC3ECA">
        <w:rPr>
          <w:i/>
        </w:rPr>
        <w:t xml:space="preserve"> psl.)</w:t>
      </w:r>
    </w:p>
    <w:p w14:paraId="377FCBA6" w14:textId="59DDD436" w:rsidR="006E2D94" w:rsidRPr="00BC3ECA" w:rsidRDefault="006E2D94" w:rsidP="006E2D94">
      <w:pPr>
        <w:pStyle w:val="AlnostextBuleted"/>
        <w:rPr>
          <w:i/>
        </w:rPr>
      </w:pPr>
      <w:r w:rsidRPr="00BC3ECA">
        <w:rPr>
          <w:i/>
        </w:rPr>
        <w:fldChar w:fldCharType="begin"/>
      </w:r>
      <w:r w:rsidRPr="00BC3ECA">
        <w:rPr>
          <w:i/>
        </w:rPr>
        <w:instrText xml:space="preserve"> REF _Ref334536952 \h </w:instrText>
      </w:r>
      <w:r w:rsidR="003C15E4" w:rsidRPr="00BC3ECA">
        <w:rPr>
          <w:i/>
        </w:rPr>
        <w:instrText xml:space="preserve"> \* MERGEFORMAT </w:instrText>
      </w:r>
      <w:r w:rsidRPr="00BC3ECA">
        <w:rPr>
          <w:i/>
        </w:rPr>
      </w:r>
      <w:r w:rsidRPr="00BC3ECA">
        <w:rPr>
          <w:i/>
        </w:rPr>
        <w:fldChar w:fldCharType="separate"/>
      </w:r>
      <w:r w:rsidR="000D676C" w:rsidRPr="000D676C">
        <w:rPr>
          <w:i/>
        </w:rPr>
        <w:t>Surasti bibliotekos vertybę</w:t>
      </w:r>
      <w:r w:rsidRPr="00BC3ECA">
        <w:rPr>
          <w:i/>
        </w:rPr>
        <w:fldChar w:fldCharType="end"/>
      </w:r>
      <w:r w:rsidRPr="00BC3ECA">
        <w:rPr>
          <w:i/>
        </w:rPr>
        <w:t xml:space="preserve"> (</w:t>
      </w:r>
      <w:r w:rsidRPr="00BC3ECA">
        <w:rPr>
          <w:i/>
        </w:rPr>
        <w:fldChar w:fldCharType="begin"/>
      </w:r>
      <w:r w:rsidRPr="00BC3ECA">
        <w:rPr>
          <w:i/>
        </w:rPr>
        <w:instrText xml:space="preserve"> PAGEREF _Ref334536952 \h </w:instrText>
      </w:r>
      <w:r w:rsidRPr="00BC3ECA">
        <w:rPr>
          <w:i/>
        </w:rPr>
      </w:r>
      <w:r w:rsidRPr="00BC3ECA">
        <w:rPr>
          <w:i/>
        </w:rPr>
        <w:fldChar w:fldCharType="separate"/>
      </w:r>
      <w:r w:rsidR="000D676C">
        <w:rPr>
          <w:i/>
          <w:noProof/>
        </w:rPr>
        <w:t>125</w:t>
      </w:r>
      <w:r w:rsidRPr="00BC3ECA">
        <w:rPr>
          <w:i/>
        </w:rPr>
        <w:fldChar w:fldCharType="end"/>
      </w:r>
      <w:r w:rsidRPr="00BC3ECA">
        <w:rPr>
          <w:i/>
        </w:rPr>
        <w:t xml:space="preserve"> psl.)</w:t>
      </w:r>
    </w:p>
    <w:p w14:paraId="3CB472DA" w14:textId="7F46B574" w:rsidR="00597250" w:rsidRPr="00BC3ECA" w:rsidRDefault="00597250" w:rsidP="006E2D94">
      <w:pPr>
        <w:pStyle w:val="AlnostextBuleted"/>
        <w:rPr>
          <w:i/>
        </w:rPr>
      </w:pPr>
      <w:r w:rsidRPr="00BC3ECA">
        <w:rPr>
          <w:i/>
        </w:rPr>
        <w:fldChar w:fldCharType="begin"/>
      </w:r>
      <w:r w:rsidRPr="00BC3ECA">
        <w:rPr>
          <w:i/>
        </w:rPr>
        <w:instrText xml:space="preserve"> REF _Ref335050083 \h </w:instrText>
      </w:r>
      <w:r w:rsidR="003C15E4" w:rsidRPr="00BC3ECA">
        <w:rPr>
          <w:i/>
        </w:rPr>
        <w:instrText xml:space="preserve"> \* MERGEFORMAT </w:instrText>
      </w:r>
      <w:r w:rsidRPr="00BC3ECA">
        <w:rPr>
          <w:i/>
        </w:rPr>
      </w:r>
      <w:r w:rsidRPr="00BC3ECA">
        <w:rPr>
          <w:i/>
        </w:rPr>
        <w:fldChar w:fldCharType="separate"/>
      </w:r>
      <w:r w:rsidR="000D676C" w:rsidRPr="000D676C">
        <w:rPr>
          <w:i/>
        </w:rPr>
        <w:t>Peržiūrėti bibliotekos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_Ref335050096 \h </w:instrText>
      </w:r>
      <w:r w:rsidRPr="00BC3ECA">
        <w:rPr>
          <w:i/>
        </w:rPr>
      </w:r>
      <w:r w:rsidRPr="00BC3ECA">
        <w:rPr>
          <w:i/>
        </w:rPr>
        <w:fldChar w:fldCharType="separate"/>
      </w:r>
      <w:r w:rsidR="000D676C">
        <w:rPr>
          <w:i/>
          <w:noProof/>
        </w:rPr>
        <w:t>126</w:t>
      </w:r>
      <w:r w:rsidRPr="00BC3ECA">
        <w:rPr>
          <w:i/>
        </w:rPr>
        <w:fldChar w:fldCharType="end"/>
      </w:r>
      <w:r w:rsidRPr="00BC3ECA">
        <w:rPr>
          <w:i/>
        </w:rPr>
        <w:t xml:space="preserve"> psl.)</w:t>
      </w:r>
    </w:p>
    <w:p w14:paraId="71A6DCF9" w14:textId="40650821" w:rsidR="006E2D94" w:rsidRPr="00BC3ECA" w:rsidRDefault="006E2D94" w:rsidP="006E2D94">
      <w:pPr>
        <w:pStyle w:val="AlnostextBuleted"/>
        <w:rPr>
          <w:i/>
        </w:rPr>
      </w:pPr>
      <w:r w:rsidRPr="00BC3ECA">
        <w:rPr>
          <w:i/>
        </w:rPr>
        <w:fldChar w:fldCharType="begin"/>
      </w:r>
      <w:r w:rsidRPr="00BC3ECA">
        <w:rPr>
          <w:i/>
        </w:rPr>
        <w:instrText xml:space="preserve"> REF _Ref334538945 \h </w:instrText>
      </w:r>
      <w:r w:rsidR="003C15E4" w:rsidRPr="00BC3ECA">
        <w:rPr>
          <w:i/>
        </w:rPr>
        <w:instrText xml:space="preserve"> \* MERGEFORMAT </w:instrText>
      </w:r>
      <w:r w:rsidRPr="00BC3ECA">
        <w:rPr>
          <w:i/>
        </w:rPr>
      </w:r>
      <w:r w:rsidRPr="00BC3ECA">
        <w:rPr>
          <w:i/>
        </w:rPr>
        <w:fldChar w:fldCharType="separate"/>
      </w:r>
      <w:r w:rsidR="000D676C" w:rsidRPr="000D676C">
        <w:rPr>
          <w:i/>
        </w:rPr>
        <w:t>Redaguoti bibliotekos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_Ref334538945 \h </w:instrText>
      </w:r>
      <w:r w:rsidRPr="00BC3ECA">
        <w:rPr>
          <w:i/>
        </w:rPr>
      </w:r>
      <w:r w:rsidRPr="00BC3ECA">
        <w:rPr>
          <w:i/>
        </w:rPr>
        <w:fldChar w:fldCharType="separate"/>
      </w:r>
      <w:r w:rsidR="000D676C">
        <w:rPr>
          <w:i/>
          <w:noProof/>
        </w:rPr>
        <w:t>127</w:t>
      </w:r>
      <w:r w:rsidRPr="00BC3ECA">
        <w:rPr>
          <w:i/>
        </w:rPr>
        <w:fldChar w:fldCharType="end"/>
      </w:r>
      <w:r w:rsidRPr="00BC3ECA">
        <w:rPr>
          <w:i/>
        </w:rPr>
        <w:t xml:space="preserve"> psl.)</w:t>
      </w:r>
    </w:p>
    <w:p w14:paraId="29783D1C" w14:textId="558F053A" w:rsidR="006E2D94" w:rsidRPr="00BC3ECA" w:rsidRDefault="006E2D94" w:rsidP="006E2D94">
      <w:pPr>
        <w:pStyle w:val="AlnostextBuleted"/>
        <w:rPr>
          <w:i/>
        </w:rPr>
      </w:pPr>
      <w:r w:rsidRPr="00BC3ECA">
        <w:rPr>
          <w:i/>
        </w:rPr>
        <w:fldChar w:fldCharType="begin"/>
      </w:r>
      <w:r w:rsidRPr="00BC3ECA">
        <w:rPr>
          <w:i/>
        </w:rPr>
        <w:instrText xml:space="preserve"> REF _Ref334538951 \h </w:instrText>
      </w:r>
      <w:r w:rsidR="003C15E4" w:rsidRPr="00BC3ECA">
        <w:rPr>
          <w:i/>
        </w:rPr>
        <w:instrText xml:space="preserve"> \* MERGEFORMAT </w:instrText>
      </w:r>
      <w:r w:rsidRPr="00BC3ECA">
        <w:rPr>
          <w:i/>
        </w:rPr>
      </w:r>
      <w:r w:rsidRPr="00BC3ECA">
        <w:rPr>
          <w:i/>
        </w:rPr>
        <w:fldChar w:fldCharType="separate"/>
      </w:r>
      <w:r w:rsidR="000D676C" w:rsidRPr="000D676C">
        <w:rPr>
          <w:i/>
        </w:rPr>
        <w:t>Šalinti bibliotekos vertybę</w:t>
      </w:r>
      <w:r w:rsidRPr="00BC3ECA">
        <w:rPr>
          <w:i/>
        </w:rPr>
        <w:fldChar w:fldCharType="end"/>
      </w:r>
      <w:r w:rsidRPr="00BC3ECA">
        <w:rPr>
          <w:i/>
        </w:rPr>
        <w:t xml:space="preserve"> (</w:t>
      </w:r>
      <w:r w:rsidRPr="00BC3ECA">
        <w:rPr>
          <w:i/>
        </w:rPr>
        <w:fldChar w:fldCharType="begin"/>
      </w:r>
      <w:r w:rsidRPr="00BC3ECA">
        <w:rPr>
          <w:i/>
        </w:rPr>
        <w:instrText xml:space="preserve"> PAGEREF _Ref334538951 \h </w:instrText>
      </w:r>
      <w:r w:rsidRPr="00BC3ECA">
        <w:rPr>
          <w:i/>
        </w:rPr>
      </w:r>
      <w:r w:rsidRPr="00BC3ECA">
        <w:rPr>
          <w:i/>
        </w:rPr>
        <w:fldChar w:fldCharType="separate"/>
      </w:r>
      <w:r w:rsidR="000D676C">
        <w:rPr>
          <w:i/>
          <w:noProof/>
        </w:rPr>
        <w:t>127</w:t>
      </w:r>
      <w:r w:rsidRPr="00BC3ECA">
        <w:rPr>
          <w:i/>
        </w:rPr>
        <w:fldChar w:fldCharType="end"/>
      </w:r>
      <w:r w:rsidRPr="00BC3ECA">
        <w:rPr>
          <w:i/>
        </w:rPr>
        <w:t xml:space="preserve"> psl.)</w:t>
      </w:r>
    </w:p>
    <w:p w14:paraId="04CD305F" w14:textId="12BB483D" w:rsidR="006E2D94" w:rsidRPr="00BC3ECA" w:rsidRDefault="006E2D94" w:rsidP="006E2D94">
      <w:pPr>
        <w:pStyle w:val="AlnostextBuleted"/>
        <w:rPr>
          <w:i/>
        </w:rPr>
      </w:pPr>
      <w:r w:rsidRPr="00BC3ECA">
        <w:rPr>
          <w:i/>
        </w:rPr>
        <w:fldChar w:fldCharType="begin"/>
      </w:r>
      <w:r w:rsidRPr="00BC3ECA">
        <w:rPr>
          <w:i/>
        </w:rPr>
        <w:instrText xml:space="preserve"> REF _Ref334538956 \h </w:instrText>
      </w:r>
      <w:r w:rsidR="003C15E4" w:rsidRPr="00BC3ECA">
        <w:rPr>
          <w:i/>
        </w:rPr>
        <w:instrText xml:space="preserve"> \* MERGEFORMAT </w:instrText>
      </w:r>
      <w:r w:rsidRPr="00BC3ECA">
        <w:rPr>
          <w:i/>
        </w:rPr>
      </w:r>
      <w:r w:rsidRPr="00BC3ECA">
        <w:rPr>
          <w:i/>
        </w:rPr>
        <w:fldChar w:fldCharType="separate"/>
      </w:r>
      <w:r w:rsidR="000D676C" w:rsidRPr="000D676C">
        <w:rPr>
          <w:i/>
        </w:rPr>
        <w:t>Suformuoti bibliotekos inventorinę knygą spausdinimui</w:t>
      </w:r>
      <w:r w:rsidRPr="00BC3ECA">
        <w:rPr>
          <w:i/>
        </w:rPr>
        <w:fldChar w:fldCharType="end"/>
      </w:r>
      <w:r w:rsidRPr="00BC3ECA">
        <w:rPr>
          <w:i/>
        </w:rPr>
        <w:t xml:space="preserve"> (</w:t>
      </w:r>
      <w:r w:rsidRPr="00BC3ECA">
        <w:rPr>
          <w:i/>
        </w:rPr>
        <w:fldChar w:fldCharType="begin"/>
      </w:r>
      <w:r w:rsidRPr="00BC3ECA">
        <w:rPr>
          <w:i/>
        </w:rPr>
        <w:instrText xml:space="preserve"> PAGEREF _Ref334538956 \h </w:instrText>
      </w:r>
      <w:r w:rsidRPr="00BC3ECA">
        <w:rPr>
          <w:i/>
        </w:rPr>
      </w:r>
      <w:r w:rsidRPr="00BC3ECA">
        <w:rPr>
          <w:i/>
        </w:rPr>
        <w:fldChar w:fldCharType="separate"/>
      </w:r>
      <w:r w:rsidR="000D676C">
        <w:rPr>
          <w:i/>
          <w:noProof/>
        </w:rPr>
        <w:t>128</w:t>
      </w:r>
      <w:r w:rsidRPr="00BC3ECA">
        <w:rPr>
          <w:i/>
        </w:rPr>
        <w:fldChar w:fldCharType="end"/>
      </w:r>
      <w:r w:rsidRPr="00BC3ECA">
        <w:rPr>
          <w:i/>
        </w:rPr>
        <w:t xml:space="preserve"> psl.)</w:t>
      </w:r>
    </w:p>
    <w:p w14:paraId="4EC54DC8" w14:textId="77777777" w:rsidR="00C746A2" w:rsidRPr="00BC3ECA" w:rsidRDefault="00C746A2" w:rsidP="00C746A2">
      <w:pPr>
        <w:pStyle w:val="Heading2"/>
      </w:pPr>
      <w:bookmarkStart w:id="481" w:name="_Ref334538930"/>
      <w:bookmarkStart w:id="482" w:name="_Toc169621825"/>
      <w:r w:rsidRPr="00BC3ECA">
        <w:t>Įvesti naują bibliotekos vertybę</w:t>
      </w:r>
      <w:bookmarkEnd w:id="481"/>
      <w:bookmarkEnd w:id="482"/>
    </w:p>
    <w:p w14:paraId="0245BE03" w14:textId="77777777" w:rsidR="00C746A2" w:rsidRPr="00BC3ECA" w:rsidRDefault="00C746A2" w:rsidP="00C746A2">
      <w:pPr>
        <w:pStyle w:val="Alnostext"/>
      </w:pPr>
      <w:r w:rsidRPr="00BC3ECA">
        <w:t xml:space="preserve">Paskirtis – leisti </w:t>
      </w:r>
      <w:r w:rsidRPr="00BC3ECA">
        <w:rPr>
          <w:rFonts w:cs="Arial"/>
        </w:rPr>
        <w:t>bibliotekininkui įvesti naują bibliotekos vertybę sistemoje</w:t>
      </w:r>
      <w:r w:rsidRPr="00BC3ECA">
        <w:t xml:space="preserve">. </w:t>
      </w:r>
    </w:p>
    <w:p w14:paraId="48973016" w14:textId="77777777" w:rsidR="00C746A2" w:rsidRPr="00BC3ECA" w:rsidRDefault="00C746A2" w:rsidP="00C746A2">
      <w:pPr>
        <w:pStyle w:val="HeadingB"/>
        <w:rPr>
          <w:noProof w:val="0"/>
        </w:rPr>
      </w:pPr>
      <w:r w:rsidRPr="00BC3ECA">
        <w:rPr>
          <w:noProof w:val="0"/>
        </w:rPr>
        <w:t>Kas gali atlikti</w:t>
      </w:r>
    </w:p>
    <w:p w14:paraId="6B1CA245" w14:textId="77777777" w:rsidR="00C746A2" w:rsidRPr="00BC3ECA" w:rsidRDefault="00C746A2" w:rsidP="00C746A2">
      <w:pPr>
        <w:pStyle w:val="Alnostext"/>
      </w:pPr>
      <w:r w:rsidRPr="00BC3ECA">
        <w:t>Įvesti naujos vertybės duomenis į sistemą gali:</w:t>
      </w:r>
    </w:p>
    <w:p w14:paraId="448A1F96" w14:textId="77777777" w:rsidR="00C746A2" w:rsidRPr="00BC3ECA" w:rsidRDefault="00C746A2" w:rsidP="00C746A2">
      <w:pPr>
        <w:pStyle w:val="AlnostextBuleted"/>
      </w:pPr>
      <w:r w:rsidRPr="00BC3ECA">
        <w:rPr>
          <w:rFonts w:cs="Arial"/>
        </w:rPr>
        <w:t>Bibliotekininkas;</w:t>
      </w:r>
    </w:p>
    <w:p w14:paraId="01EA9457" w14:textId="77777777" w:rsidR="00C746A2" w:rsidRPr="00BC3ECA" w:rsidRDefault="00C746A2" w:rsidP="00C746A2">
      <w:pPr>
        <w:pStyle w:val="AlnostextBuleted"/>
      </w:pPr>
      <w:r w:rsidRPr="00BC3ECA">
        <w:t xml:space="preserve">Naudotojas, kuriam suteikta teisė tvarkyti </w:t>
      </w:r>
      <w:r w:rsidRPr="00BC3ECA">
        <w:rPr>
          <w:rFonts w:cs="Arial"/>
        </w:rPr>
        <w:t xml:space="preserve">bibliotekos </w:t>
      </w:r>
      <w:r w:rsidRPr="00BC3ECA">
        <w:t>vertybių duomenis.</w:t>
      </w:r>
    </w:p>
    <w:p w14:paraId="1F496EBA" w14:textId="77777777" w:rsidR="00C746A2" w:rsidRPr="00BC3ECA" w:rsidRDefault="00C746A2" w:rsidP="00C746A2">
      <w:pPr>
        <w:pStyle w:val="HeadingB"/>
        <w:rPr>
          <w:noProof w:val="0"/>
        </w:rPr>
      </w:pPr>
      <w:r w:rsidRPr="00BC3ECA">
        <w:rPr>
          <w:noProof w:val="0"/>
        </w:rPr>
        <w:t>Kaip atlikti</w:t>
      </w:r>
    </w:p>
    <w:p w14:paraId="5F2993FD" w14:textId="77777777" w:rsidR="00C746A2" w:rsidRPr="00BC3ECA" w:rsidRDefault="00C746A2" w:rsidP="00C746A2">
      <w:pPr>
        <w:pStyle w:val="Alnostext"/>
      </w:pPr>
      <w:r w:rsidRPr="00BC3ECA">
        <w:t xml:space="preserve">Norėdami įvesti naujos </w:t>
      </w:r>
      <w:r w:rsidRPr="00BC3ECA">
        <w:rPr>
          <w:rFonts w:cs="Arial"/>
        </w:rPr>
        <w:t xml:space="preserve">bibliotekos vertybės </w:t>
      </w:r>
      <w:r w:rsidRPr="00BC3ECA">
        <w:t>duomenis į sistemą, atlikite šiuos veiksmus:</w:t>
      </w:r>
    </w:p>
    <w:p w14:paraId="591F2727" w14:textId="430A839C" w:rsidR="00C746A2" w:rsidRPr="00BC3ECA" w:rsidRDefault="00C746A2" w:rsidP="007171F7">
      <w:pPr>
        <w:pStyle w:val="AlnosNumbered"/>
        <w:numPr>
          <w:ilvl w:val="0"/>
          <w:numId w:val="104"/>
        </w:numPr>
      </w:pPr>
      <w:r w:rsidRPr="00BC3ECA">
        <w:t xml:space="preserve">Iš meniu pasirinkite </w:t>
      </w:r>
      <w:r w:rsidRPr="00BC3ECA">
        <w:rPr>
          <w:rStyle w:val="CharMeniu"/>
        </w:rPr>
        <w:t xml:space="preserve">Biblioteka -&gt; </w:t>
      </w:r>
      <w:r w:rsidR="006D24B5" w:rsidRPr="00BC3ECA">
        <w:rPr>
          <w:rStyle w:val="CharMeniu"/>
        </w:rPr>
        <w:t>B</w:t>
      </w:r>
      <w:r w:rsidRPr="00BC3ECA">
        <w:rPr>
          <w:rStyle w:val="CharMeniu"/>
        </w:rPr>
        <w:t>ibliotekos vertybė</w:t>
      </w:r>
      <w:r w:rsidR="006D24B5" w:rsidRPr="00BC3ECA">
        <w:rPr>
          <w:rStyle w:val="CharMeniu"/>
        </w:rPr>
        <w:t>s</w:t>
      </w:r>
      <w:r w:rsidRPr="00BC3ECA">
        <w:t>.</w:t>
      </w:r>
    </w:p>
    <w:p w14:paraId="7B41FBBB" w14:textId="38CB47BB" w:rsidR="006D24B5" w:rsidRPr="00BC3ECA" w:rsidRDefault="00C746A2" w:rsidP="005B3A8E">
      <w:pPr>
        <w:pStyle w:val="BodyText"/>
      </w:pPr>
      <w:r w:rsidRPr="00BC3ECA">
        <w:t xml:space="preserve">Atsiveria langas </w:t>
      </w:r>
      <w:r w:rsidR="006D24B5" w:rsidRPr="00BC3ECA">
        <w:t>Bibliotekos vertybės paieška.</w:t>
      </w:r>
    </w:p>
    <w:p w14:paraId="698BA959" w14:textId="16EC95F3" w:rsidR="006D24B5" w:rsidRPr="00BC3ECA" w:rsidRDefault="006D24B5" w:rsidP="006D24B5">
      <w:pPr>
        <w:pStyle w:val="AlnosNumbered"/>
      </w:pPr>
      <w:r w:rsidRPr="00BC3ECA">
        <w:t xml:space="preserve">Paspauskite mygtuką </w:t>
      </w:r>
      <w:r w:rsidRPr="00BC3ECA">
        <w:rPr>
          <w:b/>
        </w:rPr>
        <w:t>[Naujas].</w:t>
      </w:r>
    </w:p>
    <w:p w14:paraId="1B2DDFA2" w14:textId="77777777" w:rsidR="00C746A2" w:rsidRPr="00BC3ECA" w:rsidRDefault="006D24B5" w:rsidP="005B3A8E">
      <w:pPr>
        <w:pStyle w:val="BodyText"/>
      </w:pPr>
      <w:r w:rsidRPr="00BC3ECA">
        <w:rPr>
          <w:rStyle w:val="CharLangas"/>
          <w:i w:val="0"/>
        </w:rPr>
        <w:t>Atsiveria langas</w:t>
      </w:r>
      <w:r w:rsidRPr="00BC3ECA">
        <w:rPr>
          <w:rStyle w:val="CharLangas"/>
        </w:rPr>
        <w:t xml:space="preserve"> </w:t>
      </w:r>
      <w:r w:rsidR="00C746A2" w:rsidRPr="00BC3ECA">
        <w:rPr>
          <w:rStyle w:val="CharLangas"/>
        </w:rPr>
        <w:t>Nauja bibliotekos vertybė</w:t>
      </w:r>
      <w:r w:rsidR="00C746A2" w:rsidRPr="00BC3ECA">
        <w:t xml:space="preserve">, kortelė </w:t>
      </w:r>
      <w:r w:rsidR="00C746A2" w:rsidRPr="00BC3ECA">
        <w:rPr>
          <w:b/>
        </w:rPr>
        <w:t>Pagrindiniai duomenys</w:t>
      </w:r>
      <w:r w:rsidR="00C746A2" w:rsidRPr="00BC3ECA">
        <w:t>.</w:t>
      </w:r>
    </w:p>
    <w:p w14:paraId="49E902DF" w14:textId="77777777" w:rsidR="00C746A2" w:rsidRPr="00BC3ECA" w:rsidRDefault="00C746A2" w:rsidP="00FE66FF">
      <w:pPr>
        <w:pStyle w:val="BodyText"/>
      </w:pPr>
      <w:r w:rsidRPr="00BC3ECA">
        <w:t xml:space="preserve">Pagal nutylėjimą sistema pateikia </w:t>
      </w:r>
      <w:r w:rsidR="00AF7053" w:rsidRPr="00BC3ECA">
        <w:t>vertybės</w:t>
      </w:r>
      <w:r w:rsidRPr="00BC3ECA">
        <w:t xml:space="preserve"> duomenų įvedimo formą, kurią sudaro šios duomenų kortelės:</w:t>
      </w:r>
    </w:p>
    <w:p w14:paraId="0B20079F" w14:textId="77777777" w:rsidR="00C746A2" w:rsidRPr="00BC3ECA" w:rsidRDefault="00C746A2" w:rsidP="00C746A2">
      <w:pPr>
        <w:pStyle w:val="buletedafternumber"/>
        <w:rPr>
          <w:rStyle w:val="CharLaukas"/>
        </w:rPr>
      </w:pPr>
      <w:r w:rsidRPr="00BC3ECA">
        <w:rPr>
          <w:rStyle w:val="CharLaukas"/>
        </w:rPr>
        <w:t>Pagrindiniai duomenys</w:t>
      </w:r>
      <w:r w:rsidR="00203564" w:rsidRPr="00BC3ECA">
        <w:rPr>
          <w:rFonts w:cs="Arial"/>
        </w:rPr>
        <w:t>;</w:t>
      </w:r>
    </w:p>
    <w:p w14:paraId="66D113BC" w14:textId="77777777" w:rsidR="00C746A2" w:rsidRPr="00BC3ECA" w:rsidRDefault="00C746A2" w:rsidP="00C746A2">
      <w:pPr>
        <w:pStyle w:val="buletedafternumber"/>
        <w:rPr>
          <w:rStyle w:val="CharLaukas"/>
        </w:rPr>
      </w:pPr>
      <w:r w:rsidRPr="00BC3ECA">
        <w:rPr>
          <w:rStyle w:val="CharLaukas"/>
        </w:rPr>
        <w:t>Gavimas</w:t>
      </w:r>
      <w:r w:rsidR="00203564" w:rsidRPr="00BC3ECA">
        <w:rPr>
          <w:rFonts w:cs="Arial"/>
        </w:rPr>
        <w:t>;</w:t>
      </w:r>
    </w:p>
    <w:p w14:paraId="7DEEFD3E" w14:textId="77777777" w:rsidR="00C746A2" w:rsidRPr="00BC3ECA" w:rsidRDefault="00C746A2" w:rsidP="00C746A2">
      <w:pPr>
        <w:pStyle w:val="buletedafternumber"/>
        <w:rPr>
          <w:b/>
        </w:rPr>
      </w:pPr>
      <w:r w:rsidRPr="00BC3ECA">
        <w:rPr>
          <w:rStyle w:val="CharLaukas"/>
        </w:rPr>
        <w:t>Svarbūs įrašai</w:t>
      </w:r>
      <w:r w:rsidR="00203564" w:rsidRPr="00BC3ECA">
        <w:rPr>
          <w:rFonts w:cs="Arial"/>
        </w:rPr>
        <w:t>;</w:t>
      </w:r>
    </w:p>
    <w:p w14:paraId="520F97D2" w14:textId="3DB18CA4" w:rsidR="00341AE7" w:rsidRPr="00BC3ECA" w:rsidRDefault="00B4634A" w:rsidP="00C746A2">
      <w:pPr>
        <w:pStyle w:val="buletedafternumber"/>
        <w:rPr>
          <w:rStyle w:val="CharLaukas"/>
        </w:rPr>
      </w:pPr>
      <w:r w:rsidRPr="00BC3ECA">
        <w:rPr>
          <w:rStyle w:val="CharLaukas"/>
        </w:rPr>
        <w:t>Susiję įvykiai, asmenys, adresai, įmonės;</w:t>
      </w:r>
    </w:p>
    <w:p w14:paraId="54762D95" w14:textId="77777777" w:rsidR="00C746A2" w:rsidRPr="00BC3ECA" w:rsidRDefault="00C746A2" w:rsidP="00C746A2">
      <w:pPr>
        <w:pStyle w:val="buletedafternumber"/>
        <w:rPr>
          <w:rStyle w:val="CharLaukas"/>
        </w:rPr>
      </w:pPr>
      <w:r w:rsidRPr="00BC3ECA">
        <w:rPr>
          <w:rStyle w:val="CharLaukas"/>
        </w:rPr>
        <w:t>Susijusios bibliotekos vertybės</w:t>
      </w:r>
      <w:r w:rsidR="00203564" w:rsidRPr="00BC3ECA">
        <w:rPr>
          <w:rFonts w:cs="Arial"/>
        </w:rPr>
        <w:t>;</w:t>
      </w:r>
    </w:p>
    <w:p w14:paraId="54BF82EC" w14:textId="77777777" w:rsidR="00C746A2" w:rsidRPr="00BC3ECA" w:rsidRDefault="00C746A2" w:rsidP="00C746A2">
      <w:pPr>
        <w:pStyle w:val="buletedafternumber"/>
        <w:rPr>
          <w:rStyle w:val="CharLaukas"/>
        </w:rPr>
      </w:pPr>
      <w:r w:rsidRPr="00BC3ECA">
        <w:rPr>
          <w:rStyle w:val="CharLaukas"/>
        </w:rPr>
        <w:t>Skaitmeniniai objektai</w:t>
      </w:r>
      <w:r w:rsidR="00203564" w:rsidRPr="00BC3ECA">
        <w:rPr>
          <w:rFonts w:cs="Arial"/>
        </w:rPr>
        <w:t>;</w:t>
      </w:r>
    </w:p>
    <w:p w14:paraId="520E70C0" w14:textId="77777777" w:rsidR="00C746A2" w:rsidRPr="00BC3ECA" w:rsidRDefault="00C746A2" w:rsidP="00C746A2">
      <w:pPr>
        <w:pStyle w:val="buletedafternumber"/>
        <w:rPr>
          <w:rStyle w:val="CharLaukas"/>
        </w:rPr>
      </w:pPr>
      <w:r w:rsidRPr="00BC3ECA">
        <w:rPr>
          <w:rStyle w:val="CharLaukas"/>
        </w:rPr>
        <w:t>Nurašymas</w:t>
      </w:r>
      <w:r w:rsidR="00203564" w:rsidRPr="00BC3ECA">
        <w:rPr>
          <w:rFonts w:cs="Arial"/>
        </w:rPr>
        <w:t>.</w:t>
      </w:r>
    </w:p>
    <w:p w14:paraId="0F084780" w14:textId="77777777" w:rsidR="006D36B5" w:rsidRPr="00BC3ECA" w:rsidRDefault="006D36B5" w:rsidP="00C746A2">
      <w:pPr>
        <w:pStyle w:val="AlnosNumbered"/>
        <w:keepNext/>
      </w:pPr>
      <w:r w:rsidRPr="00BC3ECA">
        <w:t>Įveskite informaciją apie bibliotekos vertybę duomenų kortelėse:</w:t>
      </w:r>
    </w:p>
    <w:p w14:paraId="4BABB37E" w14:textId="77777777" w:rsidR="00C746A2" w:rsidRPr="00BC3ECA" w:rsidRDefault="006D36B5" w:rsidP="007171F7">
      <w:pPr>
        <w:pStyle w:val="AlnosNumbered"/>
        <w:keepNext/>
        <w:numPr>
          <w:ilvl w:val="1"/>
          <w:numId w:val="1"/>
        </w:numPr>
      </w:pPr>
      <w:r w:rsidRPr="00BC3ECA">
        <w:t xml:space="preserve">Atsiverskite </w:t>
      </w:r>
      <w:r w:rsidR="00C746A2" w:rsidRPr="00BC3ECA">
        <w:t>duomen</w:t>
      </w:r>
      <w:r w:rsidRPr="00BC3ECA">
        <w:t>ų</w:t>
      </w:r>
      <w:r w:rsidR="00C746A2" w:rsidRPr="00BC3ECA">
        <w:t xml:space="preserve"> kortel</w:t>
      </w:r>
      <w:r w:rsidRPr="00BC3ECA">
        <w:t>ę.</w:t>
      </w:r>
    </w:p>
    <w:p w14:paraId="2C1AE79F" w14:textId="77777777" w:rsidR="006F109F" w:rsidRPr="00BC3ECA" w:rsidRDefault="00C746A2" w:rsidP="006F109F">
      <w:pPr>
        <w:pStyle w:val="BodyTextR2"/>
        <w:numPr>
          <w:ilvl w:val="1"/>
          <w:numId w:val="1"/>
        </w:numPr>
      </w:pPr>
      <w:r w:rsidRPr="00BC3ECA">
        <w:t>Įveskite duomenis apie naują vertybę.</w:t>
      </w:r>
      <w:r w:rsidR="006F109F" w:rsidRPr="00BC3ECA">
        <w:t xml:space="preserve"> </w:t>
      </w:r>
    </w:p>
    <w:p w14:paraId="1511D93E" w14:textId="57287617" w:rsidR="00C746A2" w:rsidRPr="00BC3ECA" w:rsidRDefault="006F109F" w:rsidP="007A5F79">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C0496C0" w14:textId="25D89D98" w:rsidR="007F0718" w:rsidRPr="00BC3ECA" w:rsidRDefault="00744AC0" w:rsidP="007171F7">
      <w:pPr>
        <w:pStyle w:val="AlnosNumbered"/>
        <w:keepNext/>
        <w:numPr>
          <w:ilvl w:val="1"/>
          <w:numId w:val="36"/>
        </w:numPr>
      </w:pPr>
      <w:r w:rsidRPr="00BC3ECA">
        <w:t xml:space="preserve">Kortelėje </w:t>
      </w:r>
      <w:r w:rsidRPr="00BC3ECA">
        <w:rPr>
          <w:b/>
        </w:rPr>
        <w:t>Pagrindiniai duomenys</w:t>
      </w:r>
      <w:r w:rsidRPr="00BC3ECA">
        <w:t xml:space="preserve">, pildydami laukus </w:t>
      </w:r>
      <w:r w:rsidRPr="00BC3ECA">
        <w:rPr>
          <w:b/>
        </w:rPr>
        <w:t>{Autorius}</w:t>
      </w:r>
      <w:r w:rsidRPr="00BC3ECA">
        <w:t xml:space="preserve">, </w:t>
      </w:r>
      <w:r w:rsidRPr="00BC3ECA">
        <w:rPr>
          <w:b/>
        </w:rPr>
        <w:t>{Sudarytojas}</w:t>
      </w:r>
      <w:r w:rsidRPr="00BC3ECA">
        <w:t xml:space="preserve">, </w:t>
      </w:r>
      <w:r w:rsidRPr="00BC3ECA">
        <w:rPr>
          <w:b/>
        </w:rPr>
        <w:t>{Vertėjas}</w:t>
      </w:r>
      <w:r w:rsidRPr="00BC3ECA">
        <w:t xml:space="preserve"> ar </w:t>
      </w:r>
      <w:r w:rsidRPr="00BC3ECA">
        <w:rPr>
          <w:b/>
        </w:rPr>
        <w:t>{Leidėjas}</w:t>
      </w:r>
      <w:r w:rsidRPr="00BC3ECA">
        <w:t xml:space="preserve"> galėsite rinktis </w:t>
      </w:r>
      <w:r w:rsidR="00F23435" w:rsidRPr="00BC3ECA">
        <w:t xml:space="preserve">pagrindinį klasifikatoriaus terminą ir </w:t>
      </w:r>
      <w:r w:rsidR="00F50EE6" w:rsidRPr="00BC3ECA">
        <w:t>papildomus klasifikatoriaus duomenis iš kitų laukų.</w:t>
      </w:r>
    </w:p>
    <w:p w14:paraId="58A82E1F" w14:textId="77777777" w:rsidR="00C746A2" w:rsidRPr="00BC3ECA" w:rsidRDefault="00421BB3" w:rsidP="00C746A2">
      <w:pPr>
        <w:pStyle w:val="Pastaba"/>
        <w:keepNext/>
      </w:pPr>
      <w:r w:rsidRPr="00BC3ECA">
        <w:t>Panaudota klasifikatoriaus reikšmė, kuri buvo naujai sukurta, bet dar LIMIS-C administratoriaus nepatvirtinta, sistemoje bus pažymėta gelsva spalva</w:t>
      </w:r>
      <w:r w:rsidR="00C746A2" w:rsidRPr="00BC3ECA">
        <w:t>:</w:t>
      </w:r>
    </w:p>
    <w:p w14:paraId="46FE4DE7" w14:textId="2FC91C7F" w:rsidR="00C746A2" w:rsidRPr="00BC3ECA" w:rsidRDefault="00424185" w:rsidP="005B3A8E">
      <w:pPr>
        <w:pStyle w:val="Picture"/>
        <w:rPr>
          <w:lang w:eastAsia="lt-LT"/>
        </w:rPr>
      </w:pPr>
      <w:r w:rsidRPr="00BC3ECA">
        <w:rPr>
          <w:noProof/>
          <w:lang w:eastAsia="lt-LT"/>
        </w:rPr>
        <w:drawing>
          <wp:inline distT="0" distB="0" distL="0" distR="0" wp14:anchorId="7F8025D0" wp14:editId="7C036B94">
            <wp:extent cx="3116580" cy="220980"/>
            <wp:effectExtent l="19050" t="19050" r="26670" b="26670"/>
            <wp:docPr id="22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16580" cy="220980"/>
                    </a:xfrm>
                    <a:prstGeom prst="rect">
                      <a:avLst/>
                    </a:prstGeom>
                    <a:noFill/>
                    <a:ln w="3175" cmpd="sng">
                      <a:solidFill>
                        <a:srgbClr val="A6A6A6"/>
                      </a:solidFill>
                      <a:miter lim="800000"/>
                      <a:headEnd/>
                      <a:tailEnd/>
                    </a:ln>
                    <a:effectLst/>
                  </pic:spPr>
                </pic:pic>
              </a:graphicData>
            </a:graphic>
          </wp:inline>
        </w:drawing>
      </w:r>
    </w:p>
    <w:p w14:paraId="24FF6D50" w14:textId="77777777" w:rsidR="00C746A2" w:rsidRPr="00BC3ECA" w:rsidRDefault="00C746A2" w:rsidP="00FE66FF">
      <w:pPr>
        <w:pStyle w:val="BodyText"/>
      </w:pPr>
      <w:r w:rsidRPr="00BC3ECA">
        <w:t>Klasifikatoriaus reikšmė, kuri buvo redaguota, bet dar nepatvirtinta LIMIS-C administratoriaus</w:t>
      </w:r>
      <w:r w:rsidR="00C52615" w:rsidRPr="00BC3ECA">
        <w:t>,</w:t>
      </w:r>
      <w:r w:rsidRPr="00BC3ECA">
        <w:t xml:space="preserve"> spalvomis nėra išskiriama.</w:t>
      </w:r>
    </w:p>
    <w:p w14:paraId="76115A18" w14:textId="166E8DDC" w:rsidR="00C746A2" w:rsidRPr="00BC3ECA" w:rsidRDefault="00C746A2" w:rsidP="00FE66FF">
      <w:pPr>
        <w:pStyle w:val="BodyText"/>
      </w:pPr>
      <w:r w:rsidRPr="00BC3ECA">
        <w:t xml:space="preserve">Jei pasirinkta reikšmė yra naujai sukurta, o LIMIS-C administratorius šios reikšmės nepatvirtins, tai Jums reikės atlikti veiksmus, kurie yra aprašyti skyrelyje </w:t>
      </w:r>
      <w:r w:rsidRPr="00BC3ECA">
        <w:rPr>
          <w:i/>
        </w:rPr>
        <w:fldChar w:fldCharType="begin"/>
      </w:r>
      <w:r w:rsidRPr="00BC3ECA">
        <w:rPr>
          <w:i/>
        </w:rPr>
        <w:instrText xml:space="preserve"> REF _Ref318183243 \h  \* MERGEFORMAT </w:instrText>
      </w:r>
      <w:r w:rsidRPr="00BC3ECA">
        <w:rPr>
          <w:i/>
        </w:rPr>
      </w:r>
      <w:r w:rsidRPr="00BC3ECA">
        <w:rPr>
          <w:i/>
        </w:rPr>
        <w:fldChar w:fldCharType="separate"/>
      </w:r>
      <w:r w:rsidR="000D676C" w:rsidRPr="000D676C">
        <w:rPr>
          <w:i/>
        </w:rPr>
        <w:t>Redaguoti nesutvarkytus eksponatus</w:t>
      </w:r>
      <w:r w:rsidRPr="00BC3ECA">
        <w:rPr>
          <w:i/>
        </w:rPr>
        <w:fldChar w:fldCharType="end"/>
      </w:r>
      <w:r w:rsidRPr="00BC3ECA">
        <w:rPr>
          <w:i/>
        </w:rPr>
        <w:t xml:space="preserve"> (</w:t>
      </w:r>
      <w:r w:rsidRPr="00BC3ECA">
        <w:rPr>
          <w:i/>
        </w:rPr>
        <w:fldChar w:fldCharType="begin"/>
      </w:r>
      <w:r w:rsidRPr="00BC3ECA">
        <w:rPr>
          <w:i/>
        </w:rPr>
        <w:instrText xml:space="preserve"> PAGEREF _Ref318183243 \h </w:instrText>
      </w:r>
      <w:r w:rsidRPr="00BC3ECA">
        <w:rPr>
          <w:i/>
        </w:rPr>
      </w:r>
      <w:r w:rsidRPr="00BC3ECA">
        <w:rPr>
          <w:i/>
        </w:rPr>
        <w:fldChar w:fldCharType="separate"/>
      </w:r>
      <w:r w:rsidR="000D676C">
        <w:rPr>
          <w:i/>
          <w:noProof/>
        </w:rPr>
        <w:t>81</w:t>
      </w:r>
      <w:r w:rsidRPr="00BC3ECA">
        <w:rPr>
          <w:i/>
        </w:rPr>
        <w:fldChar w:fldCharType="end"/>
      </w:r>
      <w:r w:rsidRPr="00BC3ECA">
        <w:rPr>
          <w:i/>
        </w:rPr>
        <w:t xml:space="preserve"> psl.)</w:t>
      </w:r>
      <w:r w:rsidRPr="00BC3ECA">
        <w:t>.</w:t>
      </w:r>
    </w:p>
    <w:p w14:paraId="7D0E9F99" w14:textId="6C281005" w:rsidR="000D1CFC" w:rsidRPr="00BC3ECA" w:rsidRDefault="000D1CFC" w:rsidP="000D1CFC">
      <w:pPr>
        <w:pStyle w:val="AlnosNumbered"/>
      </w:pPr>
      <w:r w:rsidRPr="00BC3ECA">
        <w:t>Įveskite kitus duomenis apie vertybę kortelės</w:t>
      </w:r>
      <w:r w:rsidR="006962EA" w:rsidRPr="00BC3ECA">
        <w:t xml:space="preserve">e: </w:t>
      </w:r>
      <w:r w:rsidR="006962EA" w:rsidRPr="00BC3ECA">
        <w:rPr>
          <w:b/>
        </w:rPr>
        <w:t>Gavimas</w:t>
      </w:r>
      <w:r w:rsidR="006962EA" w:rsidRPr="00BC3ECA">
        <w:t xml:space="preserve">, </w:t>
      </w:r>
      <w:r w:rsidR="006962EA" w:rsidRPr="00BC3ECA">
        <w:rPr>
          <w:b/>
        </w:rPr>
        <w:t>Svarbūs įrašai</w:t>
      </w:r>
      <w:r w:rsidR="006962EA" w:rsidRPr="00BC3ECA">
        <w:t xml:space="preserve">, </w:t>
      </w:r>
      <w:r w:rsidR="006962EA" w:rsidRPr="00BC3ECA">
        <w:rPr>
          <w:b/>
        </w:rPr>
        <w:t>Susiję įvykiai</w:t>
      </w:r>
      <w:r w:rsidR="006962EA" w:rsidRPr="00BC3ECA">
        <w:t xml:space="preserve">, </w:t>
      </w:r>
      <w:r w:rsidR="006962EA" w:rsidRPr="00BC3ECA">
        <w:rPr>
          <w:b/>
        </w:rPr>
        <w:t>asmenys</w:t>
      </w:r>
      <w:r w:rsidR="006962EA" w:rsidRPr="00BC3ECA">
        <w:t xml:space="preserve">, </w:t>
      </w:r>
      <w:r w:rsidR="006962EA" w:rsidRPr="00BC3ECA">
        <w:rPr>
          <w:b/>
        </w:rPr>
        <w:t>adresai</w:t>
      </w:r>
      <w:r w:rsidR="006962EA" w:rsidRPr="00BC3ECA">
        <w:t xml:space="preserve">, </w:t>
      </w:r>
      <w:r w:rsidR="006962EA" w:rsidRPr="00BC3ECA">
        <w:rPr>
          <w:b/>
        </w:rPr>
        <w:t>įmonės</w:t>
      </w:r>
      <w:r w:rsidR="006962EA" w:rsidRPr="00BC3ECA">
        <w:t xml:space="preserve">, </w:t>
      </w:r>
      <w:r w:rsidR="006962EA" w:rsidRPr="00BC3ECA">
        <w:rPr>
          <w:b/>
        </w:rPr>
        <w:t>Nurašymas</w:t>
      </w:r>
      <w:r w:rsidR="006962EA" w:rsidRPr="00BC3ECA">
        <w:t>.</w:t>
      </w:r>
    </w:p>
    <w:p w14:paraId="68E220C9" w14:textId="2983FDF1" w:rsidR="006962EA" w:rsidRPr="00BC3ECA" w:rsidRDefault="0030252C" w:rsidP="006962EA">
      <w:pPr>
        <w:pStyle w:val="AlnosNumbered"/>
        <w:numPr>
          <w:ilvl w:val="0"/>
          <w:numId w:val="0"/>
        </w:numPr>
        <w:ind w:left="794"/>
      </w:pPr>
      <w:r w:rsidRPr="00BC3ECA">
        <w:t>Kortelių pildymas identiškas aprašytai aukščiau.</w:t>
      </w:r>
    </w:p>
    <w:p w14:paraId="31742FC9" w14:textId="2C79515C" w:rsidR="00DE35AA" w:rsidRPr="00BC3ECA" w:rsidRDefault="00DE35AA" w:rsidP="00DE35AA">
      <w:pPr>
        <w:pStyle w:val="AlnosNumbered"/>
      </w:pPr>
      <w:r w:rsidRPr="00BC3ECA">
        <w:lastRenderedPageBreak/>
        <w:t xml:space="preserve">Įveskite kitus duomenis apie vertybę kortelėje </w:t>
      </w:r>
      <w:r w:rsidRPr="00BC3ECA">
        <w:rPr>
          <w:rStyle w:val="CharLaukas"/>
        </w:rPr>
        <w:t>Susijusios bibliotekos vertybės</w:t>
      </w:r>
      <w:r w:rsidRPr="00BC3ECA">
        <w:t>.</w:t>
      </w:r>
    </w:p>
    <w:p w14:paraId="5159FDFF" w14:textId="77777777" w:rsidR="00DE35AA" w:rsidRPr="00BC3ECA" w:rsidRDefault="00DE35AA" w:rsidP="00DE35AA">
      <w:pPr>
        <w:pStyle w:val="BodyText"/>
      </w:pPr>
      <w:r w:rsidRPr="00BC3ECA">
        <w:t>Kortelės pildymas identiškas aprašytai aukščiau.</w:t>
      </w:r>
    </w:p>
    <w:p w14:paraId="106F1027" w14:textId="7EEF6BEF" w:rsidR="000D1CFC" w:rsidRPr="00BC3ECA" w:rsidRDefault="00DE35AA" w:rsidP="00DB10CD">
      <w:pPr>
        <w:pStyle w:val="AlnosNumbered"/>
        <w:numPr>
          <w:ilvl w:val="1"/>
          <w:numId w:val="202"/>
        </w:numPr>
      </w:pPr>
      <w:r w:rsidRPr="00BC3ECA">
        <w:t>Vertybės apraše darant sąsają su kitos vertybės aprašu, tos visos susijusios vertybės bus automatiškai susijusios viena su kita.</w:t>
      </w:r>
    </w:p>
    <w:p w14:paraId="12BA483A" w14:textId="77777777" w:rsidR="00C746A2" w:rsidRPr="00BC3ECA" w:rsidRDefault="006D36B5" w:rsidP="003C15E4">
      <w:pPr>
        <w:pStyle w:val="AlnosNumbered"/>
      </w:pPr>
      <w:r w:rsidRPr="00BC3ECA">
        <w:t>Jei vertybė turi skaitmeninę bylą, į</w:t>
      </w:r>
      <w:r w:rsidR="00C746A2" w:rsidRPr="00BC3ECA">
        <w:t xml:space="preserve">kelkite </w:t>
      </w:r>
      <w:r w:rsidRPr="00BC3ECA">
        <w:t>ją</w:t>
      </w:r>
      <w:r w:rsidR="00C746A2" w:rsidRPr="00BC3ECA">
        <w:t xml:space="preserve"> kortelėje </w:t>
      </w:r>
      <w:r w:rsidR="00C746A2" w:rsidRPr="00BC3ECA">
        <w:rPr>
          <w:rStyle w:val="CharLaukas"/>
        </w:rPr>
        <w:t>Skaitmeniniai objektai</w:t>
      </w:r>
      <w:r w:rsidR="00C746A2" w:rsidRPr="00BC3ECA">
        <w:t>.</w:t>
      </w:r>
    </w:p>
    <w:p w14:paraId="0F719624" w14:textId="22D53D2E" w:rsidR="00C746A2" w:rsidRPr="00BC3ECA" w:rsidRDefault="00C746A2"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_Ref334513988 \h  \* MERGEFORMAT </w:instrText>
      </w:r>
      <w:r w:rsidRPr="00BC3ECA">
        <w:rPr>
          <w:rStyle w:val="CharLangas"/>
        </w:rPr>
      </w:r>
      <w:r w:rsidRPr="00BC3ECA">
        <w:rPr>
          <w:rStyle w:val="CharLangas"/>
        </w:rPr>
        <w:fldChar w:fldCharType="separate"/>
      </w:r>
      <w:r w:rsidR="000D676C" w:rsidRPr="000D676C">
        <w:rPr>
          <w:rStyle w:val="CharLangas"/>
        </w:rPr>
        <w:t>Pridėti skaitmeninį objektą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_Ref334513988 \h </w:instrText>
      </w:r>
      <w:r w:rsidRPr="00BC3ECA">
        <w:rPr>
          <w:rStyle w:val="CharLangas"/>
        </w:rPr>
      </w:r>
      <w:r w:rsidRPr="00BC3ECA">
        <w:rPr>
          <w:rStyle w:val="CharLangas"/>
        </w:rPr>
        <w:fldChar w:fldCharType="separate"/>
      </w:r>
      <w:r w:rsidR="000D676C">
        <w:rPr>
          <w:rStyle w:val="CharLangas"/>
          <w:noProof/>
        </w:rPr>
        <w:t>27</w:t>
      </w:r>
      <w:r w:rsidRPr="00BC3ECA">
        <w:rPr>
          <w:rStyle w:val="CharLangas"/>
        </w:rPr>
        <w:fldChar w:fldCharType="end"/>
      </w:r>
      <w:r w:rsidRPr="00BC3ECA">
        <w:rPr>
          <w:rStyle w:val="CharLangas"/>
        </w:rPr>
        <w:t xml:space="preserve"> psl.)</w:t>
      </w:r>
      <w:r w:rsidRPr="00BC3ECA">
        <w:t>.</w:t>
      </w:r>
    </w:p>
    <w:p w14:paraId="139997FB" w14:textId="77777777" w:rsidR="00C746A2" w:rsidRPr="00BC3ECA" w:rsidRDefault="00C746A2" w:rsidP="00C746A2">
      <w:pPr>
        <w:pStyle w:val="AlnosNumbered"/>
        <w:keepNext/>
        <w:rPr>
          <w:rStyle w:val="AlnostextChar"/>
        </w:rPr>
      </w:pPr>
      <w:r w:rsidRPr="00BC3ECA">
        <w:t xml:space="preserve">Užpildę duomenis apie </w:t>
      </w:r>
      <w:r w:rsidR="00C52615" w:rsidRPr="00BC3ECA">
        <w:t>bibliotekos vertybę</w:t>
      </w:r>
      <w:r w:rsidRPr="00BC3ECA">
        <w:t xml:space="preserve"> spauskite </w:t>
      </w:r>
      <w:r w:rsidRPr="00BC3ECA">
        <w:rPr>
          <w:rStyle w:val="CharLaukas"/>
        </w:rPr>
        <w:t>[Išsaugoti]</w:t>
      </w:r>
      <w:r w:rsidRPr="00BC3ECA">
        <w:rPr>
          <w:rStyle w:val="AlnostextChar"/>
        </w:rPr>
        <w:t>.</w:t>
      </w:r>
    </w:p>
    <w:p w14:paraId="066834CE" w14:textId="77777777" w:rsidR="00C746A2" w:rsidRPr="00BC3ECA" w:rsidRDefault="00C746A2" w:rsidP="005B3A8E">
      <w:pPr>
        <w:pStyle w:val="BodyText"/>
      </w:pPr>
      <w:r w:rsidRPr="00BC3ECA">
        <w:t xml:space="preserve">Sistema patikrina, ar duomenys korektiški ir išsaugoja. </w:t>
      </w:r>
    </w:p>
    <w:p w14:paraId="66BE7449" w14:textId="77777777" w:rsidR="0093385B" w:rsidRPr="00BC3ECA" w:rsidRDefault="0093385B" w:rsidP="0093385B">
      <w:pPr>
        <w:pStyle w:val="Heading2"/>
      </w:pPr>
      <w:bookmarkStart w:id="483" w:name="_Ref367794434"/>
      <w:bookmarkStart w:id="484" w:name="_Ref367794436"/>
      <w:bookmarkStart w:id="485" w:name="_Toc169621826"/>
      <w:r w:rsidRPr="00BC3ECA">
        <w:t>Įvesti naują bibliotekos vertybę naudojant šabloną</w:t>
      </w:r>
      <w:bookmarkEnd w:id="483"/>
      <w:bookmarkEnd w:id="484"/>
      <w:bookmarkEnd w:id="485"/>
    </w:p>
    <w:p w14:paraId="3380103A" w14:textId="77777777" w:rsidR="0093385B" w:rsidRPr="00BC3ECA" w:rsidRDefault="0093385B" w:rsidP="0093385B">
      <w:pPr>
        <w:pStyle w:val="Alnostext"/>
      </w:pPr>
      <w:r w:rsidRPr="00BC3ECA">
        <w:t>Paskirtis – įvesti naujos bibliotekos vertybės duomenis į sistemą, panaudojant įvestos vertybės duomenų šabloną. Ši sistemos savybė orientuota į situacijas, kai reikia įvesti duomenis apie keletą vertybių, kurių informacija skiriasi nežymiai.</w:t>
      </w:r>
    </w:p>
    <w:p w14:paraId="52FB56A3" w14:textId="77777777" w:rsidR="0093385B" w:rsidRPr="00BC3ECA" w:rsidRDefault="0093385B" w:rsidP="0093385B">
      <w:pPr>
        <w:pStyle w:val="HeadingB"/>
        <w:rPr>
          <w:noProof w:val="0"/>
        </w:rPr>
      </w:pPr>
      <w:r w:rsidRPr="00BC3ECA">
        <w:rPr>
          <w:noProof w:val="0"/>
        </w:rPr>
        <w:t>Kas gali atlikti</w:t>
      </w:r>
    </w:p>
    <w:p w14:paraId="0F3795B1" w14:textId="77777777" w:rsidR="00B6548A" w:rsidRPr="00BC3ECA" w:rsidRDefault="00B6548A" w:rsidP="00B6548A">
      <w:pPr>
        <w:pStyle w:val="Alnostext"/>
      </w:pPr>
      <w:r w:rsidRPr="00BC3ECA">
        <w:t>Įvesti naujos vertybės duomenis į sistemą gali:</w:t>
      </w:r>
    </w:p>
    <w:p w14:paraId="62765F0C" w14:textId="77777777" w:rsidR="00B6548A" w:rsidRPr="00BC3ECA" w:rsidRDefault="00B6548A" w:rsidP="00B6548A">
      <w:pPr>
        <w:pStyle w:val="AlnostextBuleted"/>
      </w:pPr>
      <w:r w:rsidRPr="00BC3ECA">
        <w:rPr>
          <w:rFonts w:cs="Arial"/>
        </w:rPr>
        <w:t>Bibliotekininkas;</w:t>
      </w:r>
    </w:p>
    <w:p w14:paraId="72292E97" w14:textId="77777777" w:rsidR="00B6548A" w:rsidRPr="00BC3ECA" w:rsidRDefault="00B6548A" w:rsidP="00B6548A">
      <w:pPr>
        <w:pStyle w:val="AlnostextBuleted"/>
      </w:pPr>
      <w:r w:rsidRPr="00BC3ECA">
        <w:t xml:space="preserve">Naudotojas, kuriam suteikta teisė tvarkyti </w:t>
      </w:r>
      <w:r w:rsidRPr="00BC3ECA">
        <w:rPr>
          <w:rFonts w:cs="Arial"/>
        </w:rPr>
        <w:t xml:space="preserve">bibliotekos </w:t>
      </w:r>
      <w:r w:rsidRPr="00BC3ECA">
        <w:t>vertybių duomenis.</w:t>
      </w:r>
    </w:p>
    <w:p w14:paraId="30ED51E4" w14:textId="77777777" w:rsidR="0093385B" w:rsidRPr="00BC3ECA" w:rsidRDefault="0093385B" w:rsidP="0093385B">
      <w:pPr>
        <w:pStyle w:val="HeadingB"/>
        <w:rPr>
          <w:noProof w:val="0"/>
        </w:rPr>
      </w:pPr>
      <w:r w:rsidRPr="00BC3ECA">
        <w:rPr>
          <w:noProof w:val="0"/>
        </w:rPr>
        <w:t>Kaip atlikti</w:t>
      </w:r>
    </w:p>
    <w:p w14:paraId="1B6B5532" w14:textId="77777777" w:rsidR="0093385B" w:rsidRPr="00BC3ECA" w:rsidRDefault="0093385B" w:rsidP="0093385B">
      <w:pPr>
        <w:pStyle w:val="Alnostext"/>
      </w:pPr>
      <w:r w:rsidRPr="00BC3ECA">
        <w:t xml:space="preserve">Norėdami įvesti naujos </w:t>
      </w:r>
      <w:r w:rsidR="00B6548A" w:rsidRPr="00BC3ECA">
        <w:rPr>
          <w:rFonts w:cs="Arial"/>
        </w:rPr>
        <w:t xml:space="preserve">bibliotekos vertybės </w:t>
      </w:r>
      <w:r w:rsidRPr="00BC3ECA">
        <w:t>duomenis pagal šabloną, atlikite šiuos veiksmus:</w:t>
      </w:r>
    </w:p>
    <w:p w14:paraId="7FB02FEF" w14:textId="77777777" w:rsidR="0093385B" w:rsidRPr="00BC3ECA" w:rsidRDefault="00B6548A" w:rsidP="00DB10CD">
      <w:pPr>
        <w:pStyle w:val="AlnosNumbered"/>
        <w:keepNext/>
        <w:numPr>
          <w:ilvl w:val="0"/>
          <w:numId w:val="170"/>
        </w:numPr>
      </w:pPr>
      <w:r w:rsidRPr="00BC3ECA">
        <w:t>Raskite jau</w:t>
      </w:r>
      <w:r w:rsidR="0093385B" w:rsidRPr="00BC3ECA">
        <w:t xml:space="preserve"> įvestą </w:t>
      </w:r>
      <w:r w:rsidRPr="00BC3ECA">
        <w:rPr>
          <w:rFonts w:cs="Arial"/>
        </w:rPr>
        <w:t>bibliotekos vertybę</w:t>
      </w:r>
      <w:r w:rsidR="0093385B" w:rsidRPr="00BC3ECA">
        <w:t>.</w:t>
      </w:r>
    </w:p>
    <w:p w14:paraId="252BDCAF" w14:textId="6A6A75E8" w:rsidR="0093385B" w:rsidRPr="00BC3ECA" w:rsidRDefault="00B6548A" w:rsidP="00300735">
      <w:pPr>
        <w:pStyle w:val="BodyText"/>
      </w:pPr>
      <w:r w:rsidRPr="00BC3ECA">
        <w:t>Kaip atlikti</w:t>
      </w:r>
      <w:r w:rsidR="0093385B" w:rsidRPr="00BC3ECA">
        <w:t xml:space="preserve"> paiešką skaitykite skyrelyje </w:t>
      </w:r>
      <w:r w:rsidRPr="00BC3ECA">
        <w:rPr>
          <w:rStyle w:val="CharLangas"/>
        </w:rPr>
        <w:fldChar w:fldCharType="begin"/>
      </w:r>
      <w:r w:rsidRPr="00BC3ECA">
        <w:rPr>
          <w:rStyle w:val="CharLangas"/>
        </w:rPr>
        <w:instrText xml:space="preserve"> REF _Ref334536952 \h  \* MERGEFORMAT </w:instrText>
      </w:r>
      <w:r w:rsidRPr="00BC3ECA">
        <w:rPr>
          <w:rStyle w:val="CharLangas"/>
        </w:rPr>
      </w:r>
      <w:r w:rsidRPr="00BC3ECA">
        <w:rPr>
          <w:rStyle w:val="CharLangas"/>
        </w:rPr>
        <w:fldChar w:fldCharType="separate"/>
      </w:r>
      <w:r w:rsidR="000D676C" w:rsidRPr="000D676C">
        <w:rPr>
          <w:rStyle w:val="CharLangas"/>
        </w:rPr>
        <w:t>Surasti bibliotekos vertybę</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_Ref334536952 \h </w:instrText>
      </w:r>
      <w:r w:rsidRPr="00BC3ECA">
        <w:rPr>
          <w:rStyle w:val="CharLangas"/>
        </w:rPr>
      </w:r>
      <w:r w:rsidRPr="00BC3ECA">
        <w:rPr>
          <w:rStyle w:val="CharLangas"/>
        </w:rPr>
        <w:fldChar w:fldCharType="separate"/>
      </w:r>
      <w:r w:rsidR="000D676C">
        <w:rPr>
          <w:rStyle w:val="CharLangas"/>
          <w:noProof/>
        </w:rPr>
        <w:t>125</w:t>
      </w:r>
      <w:r w:rsidRPr="00BC3ECA">
        <w:rPr>
          <w:rStyle w:val="CharLangas"/>
        </w:rPr>
        <w:fldChar w:fldCharType="end"/>
      </w:r>
      <w:r w:rsidRPr="00BC3ECA">
        <w:rPr>
          <w:rStyle w:val="CharLangas"/>
        </w:rPr>
        <w:t xml:space="preserve"> psl.)</w:t>
      </w:r>
      <w:r w:rsidR="0093385B" w:rsidRPr="00BC3ECA">
        <w:rPr>
          <w:rStyle w:val="CharLangas"/>
        </w:rPr>
        <w:t>.</w:t>
      </w:r>
    </w:p>
    <w:p w14:paraId="1EBDFEF7" w14:textId="750C03F8" w:rsidR="0093385B" w:rsidRPr="00BC3ECA" w:rsidRDefault="0093385B" w:rsidP="0093385B">
      <w:pPr>
        <w:pStyle w:val="AlnosNumbered"/>
      </w:pPr>
      <w:r w:rsidRPr="00BC3ECA">
        <w:t xml:space="preserve">Šalia eksponato, stulpelyje </w:t>
      </w:r>
      <w:r w:rsidRPr="00BC3ECA">
        <w:rPr>
          <w:b/>
        </w:rPr>
        <w:t>Veiksmai</w:t>
      </w:r>
      <w:r w:rsidRPr="00BC3ECA">
        <w:t xml:space="preserve"> spauskite </w:t>
      </w:r>
      <w:r w:rsidR="00424185" w:rsidRPr="00BC3ECA">
        <w:rPr>
          <w:noProof/>
          <w:lang w:eastAsia="lt-LT"/>
        </w:rPr>
        <w:drawing>
          <wp:inline distT="0" distB="0" distL="0" distR="0" wp14:anchorId="72379CB0" wp14:editId="77B85118">
            <wp:extent cx="129540" cy="137160"/>
            <wp:effectExtent l="0" t="0" r="0" b="0"/>
            <wp:docPr id="22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BC3ECA">
        <w:t>.</w:t>
      </w:r>
    </w:p>
    <w:p w14:paraId="79EB17F4" w14:textId="77777777" w:rsidR="0093385B" w:rsidRPr="00BC3ECA" w:rsidRDefault="0093385B" w:rsidP="005B3A8E">
      <w:pPr>
        <w:pStyle w:val="BodyText"/>
      </w:pPr>
      <w:r w:rsidRPr="00BC3ECA">
        <w:t xml:space="preserve">Atsiveria langas </w:t>
      </w:r>
      <w:r w:rsidR="00B6548A" w:rsidRPr="00BC3ECA">
        <w:rPr>
          <w:rStyle w:val="CharLangas"/>
        </w:rPr>
        <w:t>Bibliotekos vertybės paieška &gt; Bibliotekos vertybė</w:t>
      </w:r>
      <w:r w:rsidRPr="00BC3ECA">
        <w:t>, kuriame duomenų laukai užpildyti pasirinkto</w:t>
      </w:r>
      <w:r w:rsidR="00B6548A" w:rsidRPr="00BC3ECA">
        <w:t>s</w:t>
      </w:r>
      <w:r w:rsidRPr="00BC3ECA">
        <w:t xml:space="preserve"> </w:t>
      </w:r>
      <w:r w:rsidR="00B6548A" w:rsidRPr="00BC3ECA">
        <w:t>vertybės</w:t>
      </w:r>
      <w:r w:rsidRPr="00BC3ECA">
        <w:t xml:space="preserve"> duomenimis.</w:t>
      </w:r>
    </w:p>
    <w:p w14:paraId="4B02DDC2" w14:textId="77777777" w:rsidR="0093385B" w:rsidRPr="00BC3ECA" w:rsidRDefault="0093385B" w:rsidP="0093385B">
      <w:pPr>
        <w:pStyle w:val="AlnosNumbered"/>
        <w:keepNext/>
      </w:pPr>
      <w:r w:rsidRPr="00BC3ECA">
        <w:t>Keiskite/papildykite duomenis.</w:t>
      </w:r>
    </w:p>
    <w:p w14:paraId="48022787" w14:textId="2E53EB13" w:rsidR="0093385B" w:rsidRPr="00BC3ECA" w:rsidRDefault="0093385B" w:rsidP="005B3A8E">
      <w:pPr>
        <w:pStyle w:val="BodyText"/>
      </w:pPr>
      <w:r w:rsidRPr="00BC3ECA">
        <w:t xml:space="preserve">Kaip įvesti naujus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15B34DE6" w14:textId="77777777" w:rsidR="00B6548A" w:rsidRPr="00BC3ECA" w:rsidRDefault="00B6548A" w:rsidP="00B6548A">
      <w:pPr>
        <w:pStyle w:val="AlnosNumbered"/>
      </w:pPr>
      <w:r w:rsidRPr="00BC3ECA">
        <w:t xml:space="preserve">Jei vertybė turi skaitmeninę bylą, įkelkite ją kortelėje </w:t>
      </w:r>
      <w:r w:rsidRPr="00BC3ECA">
        <w:rPr>
          <w:rStyle w:val="CharLaukas"/>
        </w:rPr>
        <w:t>Skaitmeniniai objektai</w:t>
      </w:r>
      <w:r w:rsidRPr="00BC3ECA">
        <w:t>.</w:t>
      </w:r>
    </w:p>
    <w:p w14:paraId="1AC01A98" w14:textId="500AAF71" w:rsidR="00B6548A" w:rsidRPr="00BC3ECA" w:rsidRDefault="00B6548A"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_Ref334513988 \h  \* MERGEFORMAT </w:instrText>
      </w:r>
      <w:r w:rsidRPr="00BC3ECA">
        <w:rPr>
          <w:rStyle w:val="CharLangas"/>
        </w:rPr>
      </w:r>
      <w:r w:rsidRPr="00BC3ECA">
        <w:rPr>
          <w:rStyle w:val="CharLangas"/>
        </w:rPr>
        <w:fldChar w:fldCharType="separate"/>
      </w:r>
      <w:r w:rsidR="000D676C" w:rsidRPr="000D676C">
        <w:rPr>
          <w:rStyle w:val="CharLangas"/>
        </w:rPr>
        <w:t>Pridėti skaitmeninį objektą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_Ref334513988 \h </w:instrText>
      </w:r>
      <w:r w:rsidRPr="00BC3ECA">
        <w:rPr>
          <w:rStyle w:val="CharLangas"/>
        </w:rPr>
      </w:r>
      <w:r w:rsidRPr="00BC3ECA">
        <w:rPr>
          <w:rStyle w:val="CharLangas"/>
        </w:rPr>
        <w:fldChar w:fldCharType="separate"/>
      </w:r>
      <w:r w:rsidR="000D676C">
        <w:rPr>
          <w:rStyle w:val="CharLangas"/>
          <w:noProof/>
        </w:rPr>
        <w:t>27</w:t>
      </w:r>
      <w:r w:rsidRPr="00BC3ECA">
        <w:rPr>
          <w:rStyle w:val="CharLangas"/>
        </w:rPr>
        <w:fldChar w:fldCharType="end"/>
      </w:r>
      <w:r w:rsidRPr="00BC3ECA">
        <w:rPr>
          <w:rStyle w:val="CharLangas"/>
        </w:rPr>
        <w:t xml:space="preserve"> psl.)</w:t>
      </w:r>
      <w:r w:rsidRPr="00BC3ECA">
        <w:t>.</w:t>
      </w:r>
    </w:p>
    <w:p w14:paraId="56C8E8DF" w14:textId="77777777" w:rsidR="00B6548A" w:rsidRPr="00BC3ECA" w:rsidRDefault="00B6548A" w:rsidP="00B6548A">
      <w:pPr>
        <w:pStyle w:val="AlnosNumbered"/>
        <w:keepNext/>
        <w:rPr>
          <w:rStyle w:val="AlnostextChar"/>
        </w:rPr>
      </w:pPr>
      <w:r w:rsidRPr="00BC3ECA">
        <w:t xml:space="preserve">Užpildę duomenis apie bibliotekos vertybę spauskite </w:t>
      </w:r>
      <w:r w:rsidRPr="00BC3ECA">
        <w:rPr>
          <w:rStyle w:val="CharLaukas"/>
        </w:rPr>
        <w:t>[Išsaugoti]</w:t>
      </w:r>
      <w:r w:rsidRPr="00BC3ECA">
        <w:rPr>
          <w:rStyle w:val="AlnostextChar"/>
        </w:rPr>
        <w:t>.</w:t>
      </w:r>
    </w:p>
    <w:p w14:paraId="749AA0EE" w14:textId="77777777" w:rsidR="00B6548A" w:rsidRPr="00BC3ECA" w:rsidRDefault="00B6548A" w:rsidP="005B3A8E">
      <w:pPr>
        <w:pStyle w:val="BodyText"/>
      </w:pPr>
      <w:r w:rsidRPr="00BC3ECA">
        <w:t xml:space="preserve">Sistema patikrina, ar duomenys korektiški ir išsaugoja. </w:t>
      </w:r>
    </w:p>
    <w:p w14:paraId="6B1CB635" w14:textId="77777777" w:rsidR="006D36B5" w:rsidRPr="00BC3ECA" w:rsidRDefault="006D36B5" w:rsidP="006D36B5">
      <w:pPr>
        <w:pStyle w:val="Heading2"/>
      </w:pPr>
      <w:bookmarkStart w:id="486" w:name="_Toc367797674"/>
      <w:bookmarkStart w:id="487" w:name="_Toc367798491"/>
      <w:bookmarkStart w:id="488" w:name="_Toc367952027"/>
      <w:bookmarkStart w:id="489" w:name="_Toc367965348"/>
      <w:bookmarkStart w:id="490" w:name="_Toc367965566"/>
      <w:bookmarkStart w:id="491" w:name="_Toc368321601"/>
      <w:bookmarkStart w:id="492" w:name="_Ref334536952"/>
      <w:bookmarkStart w:id="493" w:name="_Toc169621827"/>
      <w:bookmarkEnd w:id="486"/>
      <w:bookmarkEnd w:id="487"/>
      <w:bookmarkEnd w:id="488"/>
      <w:bookmarkEnd w:id="489"/>
      <w:bookmarkEnd w:id="490"/>
      <w:bookmarkEnd w:id="491"/>
      <w:r w:rsidRPr="00BC3ECA">
        <w:t xml:space="preserve">Surasti </w:t>
      </w:r>
      <w:r w:rsidR="004D6A91" w:rsidRPr="00BC3ECA">
        <w:t xml:space="preserve">bibliotekos </w:t>
      </w:r>
      <w:r w:rsidRPr="00BC3ECA">
        <w:t>vertybę</w:t>
      </w:r>
      <w:bookmarkEnd w:id="492"/>
      <w:bookmarkEnd w:id="493"/>
    </w:p>
    <w:p w14:paraId="4786F0E3" w14:textId="77777777" w:rsidR="006D36B5" w:rsidRPr="00BC3ECA" w:rsidRDefault="006D36B5" w:rsidP="004D6A91">
      <w:pPr>
        <w:pStyle w:val="Alnostext"/>
        <w:keepNext/>
      </w:pPr>
      <w:r w:rsidRPr="00BC3ECA">
        <w:t xml:space="preserve">Paskirtis – </w:t>
      </w:r>
      <w:r w:rsidRPr="00BC3ECA">
        <w:rPr>
          <w:rFonts w:cs="Arial"/>
        </w:rPr>
        <w:t xml:space="preserve">surasti </w:t>
      </w:r>
      <w:r w:rsidR="004D6A91" w:rsidRPr="00BC3ECA">
        <w:rPr>
          <w:rFonts w:cs="Arial"/>
        </w:rPr>
        <w:t xml:space="preserve">bibliotekos </w:t>
      </w:r>
      <w:r w:rsidRPr="00BC3ECA">
        <w:rPr>
          <w:rFonts w:cs="Arial"/>
        </w:rPr>
        <w:t>vertybę sistemoje</w:t>
      </w:r>
      <w:r w:rsidRPr="00BC3ECA">
        <w:t xml:space="preserve">. </w:t>
      </w:r>
    </w:p>
    <w:p w14:paraId="1ED40205" w14:textId="77777777" w:rsidR="006D36B5" w:rsidRPr="00BC3ECA" w:rsidRDefault="006D36B5" w:rsidP="004D6A91">
      <w:pPr>
        <w:pStyle w:val="HeadingB"/>
        <w:rPr>
          <w:noProof w:val="0"/>
        </w:rPr>
      </w:pPr>
      <w:r w:rsidRPr="00BC3ECA">
        <w:rPr>
          <w:noProof w:val="0"/>
        </w:rPr>
        <w:t>Kas gali atlikti</w:t>
      </w:r>
    </w:p>
    <w:p w14:paraId="465E2D38" w14:textId="77777777" w:rsidR="006D36B5" w:rsidRPr="00BC3ECA" w:rsidRDefault="006D36B5" w:rsidP="004D6A91">
      <w:pPr>
        <w:pStyle w:val="Alnostext"/>
        <w:keepNext/>
      </w:pPr>
      <w:r w:rsidRPr="00BC3ECA">
        <w:t xml:space="preserve">Surasti </w:t>
      </w:r>
      <w:r w:rsidR="00203564" w:rsidRPr="00BC3ECA">
        <w:rPr>
          <w:rFonts w:cs="Arial"/>
        </w:rPr>
        <w:t xml:space="preserve">bibliotekos </w:t>
      </w:r>
      <w:r w:rsidRPr="00BC3ECA">
        <w:rPr>
          <w:rFonts w:cs="Arial"/>
        </w:rPr>
        <w:t>vertybę</w:t>
      </w:r>
      <w:r w:rsidRPr="00BC3ECA">
        <w:t xml:space="preserve"> gali:</w:t>
      </w:r>
    </w:p>
    <w:p w14:paraId="25F9880D" w14:textId="77777777" w:rsidR="006D36B5" w:rsidRPr="00BC3ECA" w:rsidRDefault="004D6A91" w:rsidP="004D6A91">
      <w:pPr>
        <w:pStyle w:val="AlnostextBuleted"/>
        <w:keepNext/>
      </w:pPr>
      <w:r w:rsidRPr="00BC3ECA">
        <w:rPr>
          <w:rFonts w:cs="Arial"/>
        </w:rPr>
        <w:t>Bibliotekininkas</w:t>
      </w:r>
      <w:r w:rsidR="006D36B5" w:rsidRPr="00BC3ECA">
        <w:t>;</w:t>
      </w:r>
    </w:p>
    <w:p w14:paraId="70E511DE" w14:textId="77777777" w:rsidR="006D36B5" w:rsidRPr="00BC3ECA" w:rsidRDefault="006D36B5" w:rsidP="004D6A91">
      <w:pPr>
        <w:pStyle w:val="AlnostextBuleted"/>
        <w:keepNext/>
      </w:pPr>
      <w:r w:rsidRPr="00BC3ECA">
        <w:t xml:space="preserve">Naudotojas, kuriam suteiktos teisės peržiūrėti ir tvarkyti </w:t>
      </w:r>
      <w:r w:rsidR="004D6A91" w:rsidRPr="00BC3ECA">
        <w:rPr>
          <w:rFonts w:cs="Arial"/>
        </w:rPr>
        <w:t xml:space="preserve">bibliotekos </w:t>
      </w:r>
      <w:r w:rsidRPr="00BC3ECA">
        <w:t>vertybių duomenis.</w:t>
      </w:r>
    </w:p>
    <w:p w14:paraId="1EEB65DD" w14:textId="77777777" w:rsidR="006D36B5" w:rsidRPr="00BC3ECA" w:rsidRDefault="006D36B5" w:rsidP="006D36B5">
      <w:pPr>
        <w:pStyle w:val="HeadingB"/>
        <w:tabs>
          <w:tab w:val="left" w:pos="3093"/>
        </w:tabs>
        <w:rPr>
          <w:noProof w:val="0"/>
        </w:rPr>
      </w:pPr>
      <w:r w:rsidRPr="00BC3ECA">
        <w:rPr>
          <w:noProof w:val="0"/>
        </w:rPr>
        <w:t>Kaip atlikti</w:t>
      </w:r>
    </w:p>
    <w:p w14:paraId="47AF9EA2" w14:textId="77777777" w:rsidR="006D36B5" w:rsidRPr="00BC3ECA" w:rsidRDefault="006D36B5" w:rsidP="006D36B5">
      <w:pPr>
        <w:pStyle w:val="Alnostext"/>
        <w:keepNext/>
      </w:pPr>
      <w:r w:rsidRPr="00BC3ECA">
        <w:t xml:space="preserve">Norėdami surasti </w:t>
      </w:r>
      <w:r w:rsidR="00374212" w:rsidRPr="00BC3ECA">
        <w:rPr>
          <w:rFonts w:cs="Arial"/>
        </w:rPr>
        <w:t xml:space="preserve">bibliotekos </w:t>
      </w:r>
      <w:r w:rsidRPr="00BC3ECA">
        <w:rPr>
          <w:rFonts w:cs="Arial"/>
        </w:rPr>
        <w:t>vertybę</w:t>
      </w:r>
      <w:r w:rsidRPr="00BC3ECA">
        <w:t xml:space="preserve"> atlikite šiuos veiksmus:</w:t>
      </w:r>
    </w:p>
    <w:p w14:paraId="37659467" w14:textId="1E5AAAB5" w:rsidR="006D36B5" w:rsidRPr="00BC3ECA" w:rsidRDefault="006D36B5" w:rsidP="007171F7">
      <w:pPr>
        <w:pStyle w:val="AlnosNumbered"/>
        <w:keepNext/>
        <w:numPr>
          <w:ilvl w:val="0"/>
          <w:numId w:val="105"/>
        </w:numPr>
      </w:pPr>
      <w:r w:rsidRPr="00BC3ECA">
        <w:t xml:space="preserve">Iš meniu pasirinkite </w:t>
      </w:r>
      <w:r w:rsidR="00374212" w:rsidRPr="00BC3ECA">
        <w:rPr>
          <w:rStyle w:val="CharMeniu"/>
        </w:rPr>
        <w:t>Biblioteka -&gt; Bibliotekos vertyb</w:t>
      </w:r>
      <w:r w:rsidR="006D24B5" w:rsidRPr="00BC3ECA">
        <w:rPr>
          <w:rStyle w:val="CharMeniu"/>
        </w:rPr>
        <w:t>ės</w:t>
      </w:r>
      <w:r w:rsidRPr="00BC3ECA">
        <w:t>.</w:t>
      </w:r>
    </w:p>
    <w:p w14:paraId="4EFB0E4E" w14:textId="77777777" w:rsidR="006D36B5" w:rsidRPr="00BC3ECA" w:rsidRDefault="006D36B5" w:rsidP="005B3A8E">
      <w:pPr>
        <w:pStyle w:val="BodyText"/>
      </w:pPr>
      <w:r w:rsidRPr="00BC3ECA">
        <w:t xml:space="preserve">Atsiveria langas </w:t>
      </w:r>
      <w:r w:rsidR="00374212" w:rsidRPr="00BC3ECA">
        <w:rPr>
          <w:rStyle w:val="CharLangas"/>
        </w:rPr>
        <w:t>Bibliotekos vertybės paieška</w:t>
      </w:r>
      <w:r w:rsidRPr="00BC3ECA">
        <w:t>.</w:t>
      </w:r>
    </w:p>
    <w:p w14:paraId="1060ACD7" w14:textId="5B10B6D5" w:rsidR="006D36B5" w:rsidRPr="00BC3ECA" w:rsidRDefault="006D24B5" w:rsidP="005B3A8E">
      <w:pPr>
        <w:pStyle w:val="Picture"/>
      </w:pPr>
      <w:r w:rsidRPr="00BC3ECA">
        <w:rPr>
          <w:noProof/>
        </w:rPr>
        <w:lastRenderedPageBreak/>
        <w:drawing>
          <wp:inline distT="0" distB="0" distL="0" distR="0" wp14:anchorId="2B42F9D9" wp14:editId="6692797C">
            <wp:extent cx="5850890" cy="2173605"/>
            <wp:effectExtent l="19050" t="19050" r="16510" b="171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ibliotekos vertybės paieška.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850890" cy="2173605"/>
                    </a:xfrm>
                    <a:prstGeom prst="rect">
                      <a:avLst/>
                    </a:prstGeom>
                    <a:ln w="3175">
                      <a:solidFill>
                        <a:schemeClr val="tx1"/>
                      </a:solidFill>
                    </a:ln>
                  </pic:spPr>
                </pic:pic>
              </a:graphicData>
            </a:graphic>
          </wp:inline>
        </w:drawing>
      </w:r>
    </w:p>
    <w:p w14:paraId="67D37A29" w14:textId="77777777" w:rsidR="009626E8" w:rsidRPr="00BC3ECA" w:rsidRDefault="009626E8" w:rsidP="00667BE8">
      <w:pPr>
        <w:pStyle w:val="Captionpicture"/>
      </w:pPr>
      <w:r w:rsidRPr="00BC3ECA">
        <w:t>Bibliotekos vertybės paieškos langas</w:t>
      </w:r>
    </w:p>
    <w:p w14:paraId="370270BB" w14:textId="77777777" w:rsidR="006D36B5" w:rsidRPr="00BC3ECA" w:rsidRDefault="006D36B5" w:rsidP="006D36B5">
      <w:pPr>
        <w:pStyle w:val="AlnosNumbered"/>
        <w:keepNext/>
      </w:pPr>
      <w:r w:rsidRPr="00BC3ECA">
        <w:t xml:space="preserve">Nurodykite žinomus duomenis apie </w:t>
      </w:r>
      <w:r w:rsidR="00374212" w:rsidRPr="00BC3ECA">
        <w:rPr>
          <w:rFonts w:cs="Arial"/>
        </w:rPr>
        <w:t xml:space="preserve">bibliotekos </w:t>
      </w:r>
      <w:r w:rsidRPr="00BC3ECA">
        <w:rPr>
          <w:rFonts w:cs="Arial"/>
        </w:rPr>
        <w:t>vertybę</w:t>
      </w:r>
      <w:r w:rsidRPr="00BC3ECA">
        <w:t>:</w:t>
      </w:r>
    </w:p>
    <w:p w14:paraId="73AB76BE" w14:textId="77777777" w:rsidR="006D36B5" w:rsidRPr="00BC3ECA" w:rsidRDefault="006D36B5" w:rsidP="006D36B5">
      <w:pPr>
        <w:pStyle w:val="buletedafternumber"/>
        <w:keepNext/>
      </w:pPr>
      <w:r w:rsidRPr="00BC3ECA">
        <w:t>Įveskite žinomą informaciją klaviatūra;</w:t>
      </w:r>
    </w:p>
    <w:p w14:paraId="13F75BCD" w14:textId="50E621EC" w:rsidR="006D36B5" w:rsidRPr="00BC3ECA" w:rsidRDefault="006D36B5" w:rsidP="006D36B5">
      <w:pPr>
        <w:pStyle w:val="buletedafternumber"/>
        <w:keepNext/>
      </w:pPr>
      <w:r w:rsidRPr="00BC3ECA">
        <w:t xml:space="preserve">Pasirinkite reikšmes iš klasifikatoriaus – spauskite </w:t>
      </w:r>
      <w:r w:rsidR="00424185" w:rsidRPr="00BC3ECA">
        <w:rPr>
          <w:noProof/>
          <w:lang w:eastAsia="lt-LT"/>
        </w:rPr>
        <w:drawing>
          <wp:inline distT="0" distB="0" distL="0" distR="0" wp14:anchorId="6E36ACB0" wp14:editId="6F2435CA">
            <wp:extent cx="152400" cy="152400"/>
            <wp:effectExtent l="0" t="0" r="0" b="0"/>
            <wp:docPr id="22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C3ECA">
        <w:t>.</w:t>
      </w:r>
      <w:r w:rsidRPr="00BC3ECA">
        <w:br/>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C66E2E" w:rsidRPr="00BC3ECA">
        <w:rPr>
          <w:rStyle w:val="CharLangas"/>
        </w:rPr>
        <w:t xml:space="preserve"> </w:t>
      </w:r>
      <w:r w:rsidRPr="00BC3ECA">
        <w:rPr>
          <w:rStyle w:val="CharLangas"/>
        </w:rPr>
        <w:t>psl.)</w:t>
      </w:r>
      <w:r w:rsidRPr="00BC3ECA">
        <w:t>.</w:t>
      </w:r>
    </w:p>
    <w:p w14:paraId="19D85D99" w14:textId="11A7826F" w:rsidR="006D24B5" w:rsidRPr="00BC3ECA" w:rsidRDefault="006D24B5" w:rsidP="006D36B5">
      <w:pPr>
        <w:pStyle w:val="buletedafternumber"/>
        <w:keepNext/>
      </w:pPr>
      <w:r w:rsidRPr="00BC3ECA">
        <w:t xml:space="preserve">Užpildę lauką </w:t>
      </w:r>
      <w:r w:rsidRPr="00BC3ECA">
        <w:rPr>
          <w:b/>
        </w:rPr>
        <w:t xml:space="preserve">{Dirbta nuo iki} </w:t>
      </w:r>
      <w:r w:rsidRPr="00BC3ECA">
        <w:t>bus atrenkamos bibliotekos vertybės, kurios buvo sukurtos arba paredaguotos nurodytu laiku.</w:t>
      </w:r>
    </w:p>
    <w:p w14:paraId="138975DB" w14:textId="50A4A3CD" w:rsidR="001D2342" w:rsidRPr="00BC3ECA" w:rsidRDefault="001D2342" w:rsidP="005B3A8E">
      <w:pPr>
        <w:pStyle w:val="buletedafternumber"/>
        <w:keepNext/>
      </w:pPr>
      <w:r w:rsidRPr="00BC3ECA">
        <w:t xml:space="preserve">Jei norite atlikti paiešką pagal </w:t>
      </w:r>
      <w:r w:rsidR="00230B52" w:rsidRPr="00BC3ECA">
        <w:rPr>
          <w:rFonts w:cs="Arial"/>
        </w:rPr>
        <w:t xml:space="preserve">bibliotekos </w:t>
      </w:r>
      <w:r w:rsidRPr="00BC3ECA">
        <w:t xml:space="preserve">vertybės QR kodą, atlikite veiksmus aprašytus skyriuje </w:t>
      </w:r>
      <w:r w:rsidRPr="00BC3ECA">
        <w:rPr>
          <w:rStyle w:val="CharLangas"/>
        </w:rPr>
        <w:fldChar w:fldCharType="begin"/>
      </w:r>
      <w:r w:rsidRPr="00BC3ECA">
        <w:rPr>
          <w:rStyle w:val="CharLangas"/>
        </w:rPr>
        <w:instrText xml:space="preserve"> REF _Ref367703207 \h  \* MERGEFORMAT </w:instrText>
      </w:r>
      <w:r w:rsidRPr="00BC3ECA">
        <w:rPr>
          <w:rStyle w:val="CharLangas"/>
        </w:rPr>
      </w:r>
      <w:r w:rsidRPr="00BC3ECA">
        <w:rPr>
          <w:rStyle w:val="CharLangas"/>
        </w:rPr>
        <w:fldChar w:fldCharType="separate"/>
      </w:r>
      <w:r w:rsidR="000D676C" w:rsidRPr="000D676C">
        <w:rPr>
          <w:rStyle w:val="CharLangas"/>
        </w:rPr>
        <w:t>Atlikti eksponato/vertybės paiešką pagal QR kodą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_Ref367703207 \h </w:instrText>
      </w:r>
      <w:r w:rsidRPr="00BC3ECA">
        <w:rPr>
          <w:rStyle w:val="CharLangas"/>
        </w:rPr>
      </w:r>
      <w:r w:rsidRPr="00BC3ECA">
        <w:rPr>
          <w:rStyle w:val="CharLangas"/>
        </w:rPr>
        <w:fldChar w:fldCharType="separate"/>
      </w:r>
      <w:r w:rsidR="000D676C">
        <w:rPr>
          <w:rStyle w:val="CharLangas"/>
          <w:noProof/>
        </w:rPr>
        <w:t>44</w:t>
      </w:r>
      <w:r w:rsidRPr="00BC3ECA">
        <w:rPr>
          <w:rStyle w:val="CharLangas"/>
        </w:rPr>
        <w:fldChar w:fldCharType="end"/>
      </w:r>
      <w:r w:rsidRPr="00BC3ECA">
        <w:rPr>
          <w:rStyle w:val="CharLangas"/>
        </w:rPr>
        <w:t xml:space="preserve"> psl.)</w:t>
      </w:r>
      <w:r w:rsidRPr="00BC3ECA">
        <w:t>.</w:t>
      </w:r>
    </w:p>
    <w:p w14:paraId="58D31066" w14:textId="5D457FBF" w:rsidR="006D24B5" w:rsidRPr="00BC3ECA" w:rsidRDefault="006D24B5" w:rsidP="0097284F">
      <w:pPr>
        <w:pStyle w:val="buletedafternumber"/>
      </w:pPr>
      <w:r w:rsidRPr="00BC3ECA">
        <w:t xml:space="preserve">Jei paspausite mygtuką </w:t>
      </w:r>
      <w:r w:rsidRPr="00BC3ECA">
        <w:rPr>
          <w:b/>
        </w:rPr>
        <w:t xml:space="preserve">[Išvalyti] </w:t>
      </w:r>
      <w:r w:rsidRPr="00BC3ECA">
        <w:t xml:space="preserve">visi užpildyti paieškos kriterijai bus išvalyti ir galėsite iš naujo </w:t>
      </w:r>
      <w:r w:rsidR="0097284F" w:rsidRPr="00BC3ECA">
        <w:t>pasirinkti</w:t>
      </w:r>
      <w:r w:rsidRPr="00BC3ECA">
        <w:t xml:space="preserve"> paieškos kriterijus.</w:t>
      </w:r>
    </w:p>
    <w:p w14:paraId="1B7B16BF" w14:textId="77777777" w:rsidR="006D36B5" w:rsidRPr="00BC3ECA" w:rsidRDefault="006D36B5" w:rsidP="006D36B5">
      <w:pPr>
        <w:pStyle w:val="AlnosNumbered"/>
      </w:pPr>
      <w:r w:rsidRPr="00BC3ECA">
        <w:t xml:space="preserve">Spauskite </w:t>
      </w:r>
      <w:r w:rsidRPr="00BC3ECA">
        <w:rPr>
          <w:rStyle w:val="CharLaukas"/>
        </w:rPr>
        <w:t>[Ieškoti]</w:t>
      </w:r>
      <w:r w:rsidRPr="00BC3ECA">
        <w:t>.</w:t>
      </w:r>
    </w:p>
    <w:p w14:paraId="5C245C1A" w14:textId="77777777" w:rsidR="006D36B5" w:rsidRPr="00BC3ECA" w:rsidRDefault="006D36B5" w:rsidP="005B3A8E">
      <w:pPr>
        <w:pStyle w:val="BodyText"/>
      </w:pPr>
      <w:r w:rsidRPr="00BC3ECA">
        <w:t>Sistema pateikia paieškos kriterijus atitinkančių įrašų sąrašą.</w:t>
      </w:r>
    </w:p>
    <w:p w14:paraId="79EE2C8E" w14:textId="77777777" w:rsidR="006D36B5" w:rsidRPr="00BC3ECA" w:rsidRDefault="006D36B5" w:rsidP="006D36B5">
      <w:pPr>
        <w:pStyle w:val="AlnosNumbered"/>
      </w:pPr>
      <w:r w:rsidRPr="00BC3ECA">
        <w:t>Toliau, priklausomai nuo Jums suteiktų teisių, galite atlikti šiuos veiksmus:</w:t>
      </w:r>
    </w:p>
    <w:bookmarkStart w:id="494" w:name="_Ref334538940"/>
    <w:p w14:paraId="41303EFE" w14:textId="02A7320B" w:rsidR="009D7A30" w:rsidRPr="00BC3ECA" w:rsidRDefault="009D7A30" w:rsidP="00601A50">
      <w:pPr>
        <w:pStyle w:val="buletedafternumber"/>
        <w:rPr>
          <w:i/>
        </w:rPr>
      </w:pPr>
      <w:r w:rsidRPr="00BC3ECA">
        <w:rPr>
          <w:i/>
        </w:rPr>
        <w:fldChar w:fldCharType="begin"/>
      </w:r>
      <w:r w:rsidRPr="00BC3ECA">
        <w:rPr>
          <w:i/>
        </w:rPr>
        <w:instrText xml:space="preserve"> REF _Ref335050083 \h </w:instrText>
      </w:r>
      <w:r w:rsidR="00F347BD" w:rsidRPr="00BC3ECA">
        <w:rPr>
          <w:i/>
        </w:rPr>
        <w:instrText xml:space="preserve"> \* MERGEFORMAT </w:instrText>
      </w:r>
      <w:r w:rsidRPr="00BC3ECA">
        <w:rPr>
          <w:i/>
        </w:rPr>
      </w:r>
      <w:r w:rsidRPr="00BC3ECA">
        <w:rPr>
          <w:i/>
        </w:rPr>
        <w:fldChar w:fldCharType="separate"/>
      </w:r>
      <w:r w:rsidR="000D676C" w:rsidRPr="000D676C">
        <w:rPr>
          <w:i/>
        </w:rPr>
        <w:t>Peržiūrėti bibliotekos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_Ref335050083 \h </w:instrText>
      </w:r>
      <w:r w:rsidRPr="00BC3ECA">
        <w:rPr>
          <w:i/>
        </w:rPr>
      </w:r>
      <w:r w:rsidRPr="00BC3ECA">
        <w:rPr>
          <w:i/>
        </w:rPr>
        <w:fldChar w:fldCharType="separate"/>
      </w:r>
      <w:r w:rsidR="000D676C">
        <w:rPr>
          <w:i/>
          <w:noProof/>
        </w:rPr>
        <w:t>126</w:t>
      </w:r>
      <w:r w:rsidRPr="00BC3ECA">
        <w:rPr>
          <w:i/>
        </w:rPr>
        <w:fldChar w:fldCharType="end"/>
      </w:r>
      <w:r w:rsidRPr="00BC3ECA">
        <w:rPr>
          <w:i/>
        </w:rPr>
        <w:t xml:space="preserve"> psl.)</w:t>
      </w:r>
    </w:p>
    <w:p w14:paraId="72ED7667" w14:textId="798F1B96" w:rsidR="00601A50" w:rsidRPr="00BC3ECA" w:rsidRDefault="00601A50" w:rsidP="00601A50">
      <w:pPr>
        <w:pStyle w:val="buletedafternumber"/>
        <w:rPr>
          <w:i/>
        </w:rPr>
      </w:pPr>
      <w:r w:rsidRPr="00BC3ECA">
        <w:rPr>
          <w:i/>
        </w:rPr>
        <w:fldChar w:fldCharType="begin"/>
      </w:r>
      <w:r w:rsidRPr="00BC3ECA">
        <w:rPr>
          <w:i/>
        </w:rPr>
        <w:instrText xml:space="preserve"> REF _Ref334538945 \h  \* MERGEFORMAT </w:instrText>
      </w:r>
      <w:r w:rsidRPr="00BC3ECA">
        <w:rPr>
          <w:i/>
        </w:rPr>
      </w:r>
      <w:r w:rsidRPr="00BC3ECA">
        <w:rPr>
          <w:i/>
        </w:rPr>
        <w:fldChar w:fldCharType="separate"/>
      </w:r>
      <w:r w:rsidR="000D676C" w:rsidRPr="000D676C">
        <w:rPr>
          <w:i/>
        </w:rPr>
        <w:t>Redaguoti bibliotekos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_Ref334538945 \h </w:instrText>
      </w:r>
      <w:r w:rsidRPr="00BC3ECA">
        <w:rPr>
          <w:i/>
        </w:rPr>
      </w:r>
      <w:r w:rsidRPr="00BC3ECA">
        <w:rPr>
          <w:i/>
        </w:rPr>
        <w:fldChar w:fldCharType="separate"/>
      </w:r>
      <w:r w:rsidR="000D676C">
        <w:rPr>
          <w:i/>
          <w:noProof/>
        </w:rPr>
        <w:t>127</w:t>
      </w:r>
      <w:r w:rsidRPr="00BC3ECA">
        <w:rPr>
          <w:i/>
        </w:rPr>
        <w:fldChar w:fldCharType="end"/>
      </w:r>
      <w:r w:rsidRPr="00BC3ECA">
        <w:rPr>
          <w:i/>
        </w:rPr>
        <w:t xml:space="preserve"> psl.)</w:t>
      </w:r>
    </w:p>
    <w:p w14:paraId="1AE44F59" w14:textId="60AFFB72" w:rsidR="00601A50" w:rsidRPr="00BC3ECA" w:rsidRDefault="00601A50" w:rsidP="00601A50">
      <w:pPr>
        <w:pStyle w:val="buletedafternumber"/>
        <w:rPr>
          <w:i/>
        </w:rPr>
      </w:pPr>
      <w:r w:rsidRPr="00BC3ECA">
        <w:rPr>
          <w:i/>
        </w:rPr>
        <w:fldChar w:fldCharType="begin"/>
      </w:r>
      <w:r w:rsidRPr="00BC3ECA">
        <w:rPr>
          <w:i/>
        </w:rPr>
        <w:instrText xml:space="preserve"> REF _Ref334538951 \h  \* MERGEFORMAT </w:instrText>
      </w:r>
      <w:r w:rsidRPr="00BC3ECA">
        <w:rPr>
          <w:i/>
        </w:rPr>
      </w:r>
      <w:r w:rsidRPr="00BC3ECA">
        <w:rPr>
          <w:i/>
        </w:rPr>
        <w:fldChar w:fldCharType="separate"/>
      </w:r>
      <w:r w:rsidR="000D676C" w:rsidRPr="000D676C">
        <w:rPr>
          <w:i/>
        </w:rPr>
        <w:t>Šalinti bibliotekos vertybę</w:t>
      </w:r>
      <w:r w:rsidRPr="00BC3ECA">
        <w:rPr>
          <w:i/>
        </w:rPr>
        <w:fldChar w:fldCharType="end"/>
      </w:r>
      <w:r w:rsidRPr="00BC3ECA">
        <w:rPr>
          <w:i/>
        </w:rPr>
        <w:t xml:space="preserve"> (</w:t>
      </w:r>
      <w:r w:rsidRPr="00BC3ECA">
        <w:rPr>
          <w:i/>
        </w:rPr>
        <w:fldChar w:fldCharType="begin"/>
      </w:r>
      <w:r w:rsidRPr="00BC3ECA">
        <w:rPr>
          <w:i/>
        </w:rPr>
        <w:instrText xml:space="preserve"> PAGEREF _Ref334538951 \h </w:instrText>
      </w:r>
      <w:r w:rsidRPr="00BC3ECA">
        <w:rPr>
          <w:i/>
        </w:rPr>
      </w:r>
      <w:r w:rsidRPr="00BC3ECA">
        <w:rPr>
          <w:i/>
        </w:rPr>
        <w:fldChar w:fldCharType="separate"/>
      </w:r>
      <w:r w:rsidR="000D676C">
        <w:rPr>
          <w:i/>
          <w:noProof/>
        </w:rPr>
        <w:t>127</w:t>
      </w:r>
      <w:r w:rsidRPr="00BC3ECA">
        <w:rPr>
          <w:i/>
        </w:rPr>
        <w:fldChar w:fldCharType="end"/>
      </w:r>
      <w:r w:rsidRPr="00BC3ECA">
        <w:rPr>
          <w:i/>
        </w:rPr>
        <w:t xml:space="preserve"> psl.)</w:t>
      </w:r>
    </w:p>
    <w:p w14:paraId="43C4BB9C" w14:textId="77777777" w:rsidR="00FA29C7" w:rsidRPr="00BC3ECA" w:rsidRDefault="00FA29C7" w:rsidP="00FA29C7">
      <w:pPr>
        <w:pStyle w:val="Heading2"/>
      </w:pPr>
      <w:bookmarkStart w:id="495" w:name="_Toc367797676"/>
      <w:bookmarkStart w:id="496" w:name="_Toc367798493"/>
      <w:bookmarkStart w:id="497" w:name="_Toc367952029"/>
      <w:bookmarkStart w:id="498" w:name="_Toc367965350"/>
      <w:bookmarkStart w:id="499" w:name="_Toc367965568"/>
      <w:bookmarkStart w:id="500" w:name="_Toc368321603"/>
      <w:bookmarkStart w:id="501" w:name="_Ref335050083"/>
      <w:bookmarkStart w:id="502" w:name="_Ref335050096"/>
      <w:bookmarkStart w:id="503" w:name="_Toc169621828"/>
      <w:bookmarkEnd w:id="495"/>
      <w:bookmarkEnd w:id="496"/>
      <w:bookmarkEnd w:id="497"/>
      <w:bookmarkEnd w:id="498"/>
      <w:bookmarkEnd w:id="499"/>
      <w:bookmarkEnd w:id="500"/>
      <w:r w:rsidRPr="00BC3ECA">
        <w:t>Peržiūrėti bibliotekos vertybės duomenis</w:t>
      </w:r>
      <w:bookmarkEnd w:id="494"/>
      <w:bookmarkEnd w:id="501"/>
      <w:bookmarkEnd w:id="502"/>
      <w:bookmarkEnd w:id="503"/>
    </w:p>
    <w:p w14:paraId="6D5E24F0" w14:textId="77777777" w:rsidR="00FA29C7" w:rsidRPr="00BC3ECA" w:rsidRDefault="00FA29C7" w:rsidP="00FA68B7">
      <w:pPr>
        <w:pStyle w:val="Alnostext"/>
      </w:pPr>
      <w:r w:rsidRPr="00BC3ECA">
        <w:t xml:space="preserve">Paskirtis – </w:t>
      </w:r>
      <w:r w:rsidRPr="00BC3ECA">
        <w:rPr>
          <w:rFonts w:cs="Arial"/>
        </w:rPr>
        <w:t>peržiūrėti bibliotekos vertybės duomenis sistemoje</w:t>
      </w:r>
      <w:r w:rsidRPr="00BC3ECA">
        <w:t xml:space="preserve">. </w:t>
      </w:r>
    </w:p>
    <w:p w14:paraId="4FBC0026" w14:textId="77777777" w:rsidR="00FA29C7" w:rsidRPr="00BC3ECA" w:rsidRDefault="00FA29C7" w:rsidP="00FA68B7">
      <w:pPr>
        <w:pStyle w:val="HeadingB"/>
        <w:keepNext w:val="0"/>
        <w:rPr>
          <w:noProof w:val="0"/>
        </w:rPr>
      </w:pPr>
      <w:r w:rsidRPr="00BC3ECA">
        <w:rPr>
          <w:noProof w:val="0"/>
        </w:rPr>
        <w:t>Kas gali atlikti</w:t>
      </w:r>
    </w:p>
    <w:p w14:paraId="7A5EA078" w14:textId="77777777" w:rsidR="00FA29C7" w:rsidRPr="00BC3ECA" w:rsidRDefault="00FA29C7" w:rsidP="00FA68B7">
      <w:pPr>
        <w:pStyle w:val="Alnostext"/>
      </w:pPr>
      <w:r w:rsidRPr="00BC3ECA">
        <w:t xml:space="preserve">Peržiūrėti </w:t>
      </w:r>
      <w:r w:rsidRPr="00BC3ECA">
        <w:rPr>
          <w:rFonts w:cs="Arial"/>
        </w:rPr>
        <w:t>bibliotekos vertybės</w:t>
      </w:r>
      <w:r w:rsidR="0001154C" w:rsidRPr="00BC3ECA">
        <w:rPr>
          <w:rFonts w:cs="Arial"/>
        </w:rPr>
        <w:t xml:space="preserve"> </w:t>
      </w:r>
      <w:r w:rsidRPr="00BC3ECA">
        <w:t>duomenis gali:</w:t>
      </w:r>
    </w:p>
    <w:p w14:paraId="1B3F26AA" w14:textId="77777777" w:rsidR="0001154C" w:rsidRPr="00BC3ECA" w:rsidRDefault="0001154C" w:rsidP="00FA68B7">
      <w:pPr>
        <w:pStyle w:val="AlnostextBuleted"/>
      </w:pPr>
      <w:r w:rsidRPr="00BC3ECA">
        <w:rPr>
          <w:rFonts w:cs="Arial"/>
        </w:rPr>
        <w:t>Bibliotekininkas</w:t>
      </w:r>
      <w:r w:rsidRPr="00BC3ECA">
        <w:t>;</w:t>
      </w:r>
    </w:p>
    <w:p w14:paraId="60BB0007" w14:textId="77777777" w:rsidR="0001154C" w:rsidRPr="00BC3ECA" w:rsidRDefault="0001154C" w:rsidP="00FA68B7">
      <w:pPr>
        <w:pStyle w:val="AlnostextBuleted"/>
      </w:pPr>
      <w:r w:rsidRPr="00BC3ECA">
        <w:t xml:space="preserve">Naudotojas, kuriam suteiktos teisės peržiūrėti ir tvarkyti </w:t>
      </w:r>
      <w:r w:rsidRPr="00BC3ECA">
        <w:rPr>
          <w:rFonts w:cs="Arial"/>
        </w:rPr>
        <w:t xml:space="preserve">bibliotekos </w:t>
      </w:r>
      <w:r w:rsidRPr="00BC3ECA">
        <w:t>vertybių duomenis.</w:t>
      </w:r>
    </w:p>
    <w:p w14:paraId="00FCF632" w14:textId="77777777" w:rsidR="00FA29C7" w:rsidRPr="00BC3ECA" w:rsidRDefault="00FA29C7" w:rsidP="00FA68B7">
      <w:pPr>
        <w:pStyle w:val="HeadingB"/>
        <w:tabs>
          <w:tab w:val="left" w:pos="3093"/>
        </w:tabs>
        <w:rPr>
          <w:noProof w:val="0"/>
        </w:rPr>
      </w:pPr>
      <w:r w:rsidRPr="00BC3ECA">
        <w:rPr>
          <w:noProof w:val="0"/>
        </w:rPr>
        <w:t>Kaip atlikti</w:t>
      </w:r>
    </w:p>
    <w:p w14:paraId="037D93FD" w14:textId="77777777" w:rsidR="00FA29C7" w:rsidRPr="00BC3ECA" w:rsidRDefault="00FA29C7" w:rsidP="00FA68B7">
      <w:pPr>
        <w:pStyle w:val="Alnostext"/>
        <w:keepNext/>
      </w:pPr>
      <w:r w:rsidRPr="00BC3ECA">
        <w:t xml:space="preserve">Norėdami </w:t>
      </w:r>
      <w:r w:rsidRPr="00BC3ECA">
        <w:rPr>
          <w:rFonts w:cs="Arial"/>
        </w:rPr>
        <w:t xml:space="preserve">peržiūrėti </w:t>
      </w:r>
      <w:r w:rsidR="00CD7DE6" w:rsidRPr="00BC3ECA">
        <w:rPr>
          <w:rFonts w:cs="Arial"/>
        </w:rPr>
        <w:t xml:space="preserve">bibliotekos </w:t>
      </w:r>
      <w:r w:rsidRPr="00BC3ECA">
        <w:rPr>
          <w:rFonts w:cs="Arial"/>
        </w:rPr>
        <w:t>vertybės duomenis, atlikite šiuos veiksmus:</w:t>
      </w:r>
    </w:p>
    <w:p w14:paraId="03A310C1" w14:textId="77777777" w:rsidR="00FA29C7" w:rsidRPr="00BC3ECA" w:rsidRDefault="00FA29C7" w:rsidP="007171F7">
      <w:pPr>
        <w:pStyle w:val="AlnosNumbered"/>
        <w:keepNext/>
        <w:numPr>
          <w:ilvl w:val="0"/>
          <w:numId w:val="106"/>
        </w:numPr>
      </w:pPr>
      <w:r w:rsidRPr="00BC3ECA">
        <w:t xml:space="preserve">Suraskite norimą </w:t>
      </w:r>
      <w:r w:rsidR="0001154C" w:rsidRPr="00BC3ECA">
        <w:rPr>
          <w:rFonts w:cs="Arial"/>
        </w:rPr>
        <w:t xml:space="preserve">bibliotekos </w:t>
      </w:r>
      <w:r w:rsidRPr="00BC3ECA">
        <w:rPr>
          <w:rFonts w:cs="Arial"/>
        </w:rPr>
        <w:t>vertybę</w:t>
      </w:r>
      <w:r w:rsidRPr="00BC3ECA">
        <w:t>.</w:t>
      </w:r>
    </w:p>
    <w:p w14:paraId="21C671CC" w14:textId="6C9560E6" w:rsidR="00FA29C7" w:rsidRPr="00BC3ECA" w:rsidRDefault="00FA29C7" w:rsidP="005B3A8E">
      <w:pPr>
        <w:pStyle w:val="BodyText"/>
      </w:pPr>
      <w:r w:rsidRPr="00BC3ECA">
        <w:t xml:space="preserve">Kaip atlikti skaitykite skyrelyje </w:t>
      </w:r>
      <w:r w:rsidR="0001154C" w:rsidRPr="00BC3ECA">
        <w:rPr>
          <w:rStyle w:val="CharLangas"/>
        </w:rPr>
        <w:fldChar w:fldCharType="begin"/>
      </w:r>
      <w:r w:rsidR="0001154C" w:rsidRPr="00BC3ECA">
        <w:rPr>
          <w:rStyle w:val="CharLangas"/>
        </w:rPr>
        <w:instrText xml:space="preserve"> REF _Ref334536952 \h  \* MERGEFORMAT </w:instrText>
      </w:r>
      <w:r w:rsidR="0001154C" w:rsidRPr="00BC3ECA">
        <w:rPr>
          <w:rStyle w:val="CharLangas"/>
        </w:rPr>
      </w:r>
      <w:r w:rsidR="0001154C" w:rsidRPr="00BC3ECA">
        <w:rPr>
          <w:rStyle w:val="CharLangas"/>
        </w:rPr>
        <w:fldChar w:fldCharType="separate"/>
      </w:r>
      <w:r w:rsidR="000D676C" w:rsidRPr="000D676C">
        <w:rPr>
          <w:rStyle w:val="CharLangas"/>
        </w:rPr>
        <w:t>Surasti bibliotekos vertybę</w:t>
      </w:r>
      <w:r w:rsidR="0001154C" w:rsidRPr="00BC3ECA">
        <w:rPr>
          <w:rStyle w:val="CharLangas"/>
        </w:rPr>
        <w:fldChar w:fldCharType="end"/>
      </w:r>
      <w:r w:rsidR="0001154C" w:rsidRPr="00BC3ECA">
        <w:rPr>
          <w:rStyle w:val="CharLangas"/>
        </w:rPr>
        <w:t xml:space="preserve"> (</w:t>
      </w:r>
      <w:r w:rsidR="0001154C" w:rsidRPr="00BC3ECA">
        <w:rPr>
          <w:rStyle w:val="CharLangas"/>
        </w:rPr>
        <w:fldChar w:fldCharType="begin"/>
      </w:r>
      <w:r w:rsidR="0001154C" w:rsidRPr="00BC3ECA">
        <w:rPr>
          <w:rStyle w:val="CharLangas"/>
        </w:rPr>
        <w:instrText xml:space="preserve"> PAGEREF _Ref334536952 \h </w:instrText>
      </w:r>
      <w:r w:rsidR="0001154C" w:rsidRPr="00BC3ECA">
        <w:rPr>
          <w:rStyle w:val="CharLangas"/>
        </w:rPr>
      </w:r>
      <w:r w:rsidR="0001154C" w:rsidRPr="00BC3ECA">
        <w:rPr>
          <w:rStyle w:val="CharLangas"/>
        </w:rPr>
        <w:fldChar w:fldCharType="separate"/>
      </w:r>
      <w:r w:rsidR="000D676C">
        <w:rPr>
          <w:rStyle w:val="CharLangas"/>
          <w:noProof/>
        </w:rPr>
        <w:t>125</w:t>
      </w:r>
      <w:r w:rsidR="0001154C" w:rsidRPr="00BC3ECA">
        <w:rPr>
          <w:rStyle w:val="CharLangas"/>
        </w:rPr>
        <w:fldChar w:fldCharType="end"/>
      </w:r>
      <w:r w:rsidR="0001154C" w:rsidRPr="00BC3ECA">
        <w:rPr>
          <w:rStyle w:val="CharLangas"/>
        </w:rPr>
        <w:t xml:space="preserve"> </w:t>
      </w:r>
      <w:r w:rsidRPr="00BC3ECA">
        <w:rPr>
          <w:rStyle w:val="CharLangas"/>
        </w:rPr>
        <w:t>psl.)</w:t>
      </w:r>
      <w:r w:rsidRPr="00BC3ECA">
        <w:t>.</w:t>
      </w:r>
    </w:p>
    <w:p w14:paraId="550863B8" w14:textId="77777777" w:rsidR="003D304E" w:rsidRPr="00BC3ECA" w:rsidRDefault="003D304E" w:rsidP="003D304E">
      <w:pPr>
        <w:pStyle w:val="AlnosNumbered"/>
      </w:pPr>
      <w:r w:rsidRPr="00BC3ECA">
        <w:t xml:space="preserve">Lange </w:t>
      </w:r>
      <w:r w:rsidRPr="00BC3ECA">
        <w:rPr>
          <w:rStyle w:val="CharLangas"/>
        </w:rPr>
        <w:t>Bibliotekos vertybės paieška</w:t>
      </w:r>
      <w:r w:rsidRPr="00BC3ECA">
        <w:t xml:space="preserve">, rezultatų lentelėje stulpelyje </w:t>
      </w:r>
      <w:r w:rsidRPr="00BC3ECA">
        <w:rPr>
          <w:b/>
        </w:rPr>
        <w:t>Antraštė</w:t>
      </w:r>
      <w:r w:rsidRPr="00BC3ECA">
        <w:t xml:space="preserve"> spauskite</w:t>
      </w:r>
      <w:r w:rsidRPr="00BC3ECA">
        <w:rPr>
          <w:lang w:eastAsia="lt-LT"/>
        </w:rPr>
        <w:t xml:space="preserve"> nuorodą</w:t>
      </w:r>
      <w:r w:rsidRPr="00BC3ECA">
        <w:t>.</w:t>
      </w:r>
    </w:p>
    <w:p w14:paraId="3DE67298" w14:textId="77777777" w:rsidR="003D304E" w:rsidRPr="00BC3ECA" w:rsidRDefault="003D304E" w:rsidP="005B3A8E">
      <w:pPr>
        <w:pStyle w:val="BodyText"/>
      </w:pPr>
      <w:r w:rsidRPr="00BC3ECA">
        <w:t xml:space="preserve">Atsiveria langas </w:t>
      </w:r>
      <w:r w:rsidRPr="00BC3ECA">
        <w:rPr>
          <w:rStyle w:val="CharLangas"/>
        </w:rPr>
        <w:t>Bibliotekos vertybės paieška &gt; Bibliotekos vertybė</w:t>
      </w:r>
      <w:r w:rsidRPr="00BC3ECA">
        <w:t>.</w:t>
      </w:r>
    </w:p>
    <w:p w14:paraId="4CC70882" w14:textId="77777777" w:rsidR="00FA29C7" w:rsidRPr="00BC3ECA" w:rsidRDefault="00FA29C7" w:rsidP="00300735">
      <w:pPr>
        <w:pStyle w:val="AlnosNumbered"/>
        <w:keepNext/>
      </w:pPr>
      <w:r w:rsidRPr="00BC3ECA">
        <w:t>Peržiūrėkite vertybės duomenis.</w:t>
      </w:r>
    </w:p>
    <w:p w14:paraId="0A9E5486" w14:textId="77777777" w:rsidR="009F0D32" w:rsidRPr="00BC3ECA" w:rsidRDefault="009F0D32" w:rsidP="005B3A8E">
      <w:pPr>
        <w:pStyle w:val="BodyText"/>
      </w:pPr>
      <w:r w:rsidRPr="00BC3ECA">
        <w:t xml:space="preserve">Kiek duomenų kortelių turi vertybės aprašas, priklauso nuo to, kiek informacijos buvo apie ją įvesta, bei taip pat nuo atliktų veiksmų. Pvz.: Į kolekcijas įtrauktų vertybių aprašai automatiškai papildomi duomenų kortele </w:t>
      </w:r>
      <w:r w:rsidRPr="00BC3ECA">
        <w:rPr>
          <w:rStyle w:val="CharLaukas"/>
        </w:rPr>
        <w:t>Kolekcijos</w:t>
      </w:r>
      <w:r w:rsidRPr="00BC3ECA">
        <w:t>, kurioje galite peržiūrėti sąrašą visų kolekcijų, į kurias įtraukta vertybė</w:t>
      </w:r>
    </w:p>
    <w:p w14:paraId="771D3E5E" w14:textId="77777777" w:rsidR="00FA29C7" w:rsidRPr="00BC3ECA" w:rsidRDefault="00FA29C7" w:rsidP="00FA29C7">
      <w:pPr>
        <w:pStyle w:val="Pastaba"/>
      </w:pPr>
      <w:r w:rsidRPr="00BC3ECA">
        <w:t xml:space="preserve">Keisti </w:t>
      </w:r>
      <w:r w:rsidR="008B1AF6" w:rsidRPr="00BC3ECA">
        <w:rPr>
          <w:rFonts w:cs="Arial"/>
        </w:rPr>
        <w:t xml:space="preserve">bibliotekos </w:t>
      </w:r>
      <w:r w:rsidRPr="00BC3ECA">
        <w:rPr>
          <w:rFonts w:cs="Arial"/>
        </w:rPr>
        <w:t xml:space="preserve">vertybės </w:t>
      </w:r>
      <w:r w:rsidRPr="00BC3ECA">
        <w:t>duomenų peržiūros lange negalite.</w:t>
      </w:r>
    </w:p>
    <w:p w14:paraId="37EE8400" w14:textId="77777777" w:rsidR="00CD7DE6" w:rsidRPr="00BC3ECA" w:rsidRDefault="00CD7DE6" w:rsidP="00CD7DE6">
      <w:pPr>
        <w:pStyle w:val="Heading2"/>
      </w:pPr>
      <w:bookmarkStart w:id="504" w:name="_Ref334538945"/>
      <w:bookmarkStart w:id="505" w:name="_Toc169621829"/>
      <w:r w:rsidRPr="00BC3ECA">
        <w:lastRenderedPageBreak/>
        <w:t>Redaguoti bibliotekos vertybės duomenis</w:t>
      </w:r>
      <w:bookmarkEnd w:id="504"/>
      <w:bookmarkEnd w:id="505"/>
    </w:p>
    <w:p w14:paraId="544AC48C" w14:textId="77777777" w:rsidR="00CD7DE6" w:rsidRPr="00BC3ECA" w:rsidRDefault="00CD7DE6" w:rsidP="00CD7DE6">
      <w:pPr>
        <w:pStyle w:val="Alnostext"/>
        <w:keepNext/>
      </w:pPr>
      <w:r w:rsidRPr="00BC3ECA">
        <w:t xml:space="preserve">Paskirtis – </w:t>
      </w:r>
      <w:r w:rsidRPr="00BC3ECA">
        <w:rPr>
          <w:rFonts w:cs="Arial"/>
        </w:rPr>
        <w:t>keisti bibliotekos vertybės duomenis sistemoje</w:t>
      </w:r>
      <w:r w:rsidRPr="00BC3ECA">
        <w:t xml:space="preserve">. </w:t>
      </w:r>
    </w:p>
    <w:p w14:paraId="536312D0" w14:textId="77777777" w:rsidR="00CD7DE6" w:rsidRPr="00BC3ECA" w:rsidRDefault="00CD7DE6" w:rsidP="00CD7DE6">
      <w:pPr>
        <w:pStyle w:val="HeadingB"/>
        <w:rPr>
          <w:noProof w:val="0"/>
        </w:rPr>
      </w:pPr>
      <w:r w:rsidRPr="00BC3ECA">
        <w:rPr>
          <w:noProof w:val="0"/>
        </w:rPr>
        <w:t>Kas gali atlikti</w:t>
      </w:r>
    </w:p>
    <w:p w14:paraId="1AD59B3E" w14:textId="77777777" w:rsidR="00CD7DE6" w:rsidRPr="00BC3ECA" w:rsidRDefault="00CD7DE6" w:rsidP="00CD7DE6">
      <w:pPr>
        <w:pStyle w:val="Alnostext"/>
        <w:keepNext/>
      </w:pPr>
      <w:r w:rsidRPr="00BC3ECA">
        <w:t xml:space="preserve">Redaguoti </w:t>
      </w:r>
      <w:r w:rsidRPr="00BC3ECA">
        <w:rPr>
          <w:rFonts w:cs="Arial"/>
        </w:rPr>
        <w:t xml:space="preserve">bibliotekos vertybės </w:t>
      </w:r>
      <w:r w:rsidRPr="00BC3ECA">
        <w:t>duomenis gali:</w:t>
      </w:r>
    </w:p>
    <w:p w14:paraId="0FB15FA9" w14:textId="77777777" w:rsidR="00CD7DE6" w:rsidRPr="00BC3ECA" w:rsidRDefault="00CD7DE6" w:rsidP="00CD7DE6">
      <w:pPr>
        <w:pStyle w:val="AlnostextBuleted"/>
        <w:keepNext/>
      </w:pPr>
      <w:r w:rsidRPr="00BC3ECA">
        <w:rPr>
          <w:rFonts w:cs="Arial"/>
        </w:rPr>
        <w:t>Bibliotekininkas</w:t>
      </w:r>
      <w:r w:rsidRPr="00BC3ECA">
        <w:t>;</w:t>
      </w:r>
    </w:p>
    <w:p w14:paraId="22AF8A79" w14:textId="77777777" w:rsidR="00CD7DE6" w:rsidRPr="00BC3ECA" w:rsidRDefault="00CD7DE6" w:rsidP="00CD7DE6">
      <w:pPr>
        <w:pStyle w:val="AlnostextBuleted"/>
      </w:pPr>
      <w:r w:rsidRPr="00BC3ECA">
        <w:t xml:space="preserve">Naudotojas, kuriam suteiktos teisės tvarkyti </w:t>
      </w:r>
      <w:r w:rsidRPr="00BC3ECA">
        <w:rPr>
          <w:rFonts w:cs="Arial"/>
        </w:rPr>
        <w:t xml:space="preserve">bibliotekos </w:t>
      </w:r>
      <w:r w:rsidRPr="00BC3ECA">
        <w:t>vertybių duomenis.</w:t>
      </w:r>
    </w:p>
    <w:p w14:paraId="436000A6" w14:textId="77777777" w:rsidR="00CD7DE6" w:rsidRPr="00BC3ECA" w:rsidRDefault="00CD7DE6" w:rsidP="00CD7DE6">
      <w:pPr>
        <w:pStyle w:val="HeadingB"/>
        <w:tabs>
          <w:tab w:val="left" w:pos="3093"/>
        </w:tabs>
        <w:rPr>
          <w:noProof w:val="0"/>
        </w:rPr>
      </w:pPr>
      <w:r w:rsidRPr="00BC3ECA">
        <w:rPr>
          <w:noProof w:val="0"/>
        </w:rPr>
        <w:t>Kaip atlikti</w:t>
      </w:r>
    </w:p>
    <w:p w14:paraId="5505BF17" w14:textId="77777777" w:rsidR="00CD7DE6" w:rsidRPr="00BC3ECA" w:rsidRDefault="00CD7DE6" w:rsidP="00CD7DE6">
      <w:pPr>
        <w:pStyle w:val="Alnostext"/>
      </w:pPr>
      <w:r w:rsidRPr="00BC3ECA">
        <w:t xml:space="preserve">Norėdami </w:t>
      </w:r>
      <w:r w:rsidRPr="00BC3ECA">
        <w:rPr>
          <w:rFonts w:cs="Arial"/>
        </w:rPr>
        <w:t xml:space="preserve">keisti </w:t>
      </w:r>
      <w:r w:rsidR="00982E2D" w:rsidRPr="00BC3ECA">
        <w:rPr>
          <w:rFonts w:cs="Arial"/>
        </w:rPr>
        <w:t xml:space="preserve">bibliotekos </w:t>
      </w:r>
      <w:r w:rsidRPr="00BC3ECA">
        <w:rPr>
          <w:rFonts w:cs="Arial"/>
        </w:rPr>
        <w:t>vertybės duomenis, atlikite šiuos veiksmus:</w:t>
      </w:r>
    </w:p>
    <w:p w14:paraId="5880A694" w14:textId="77777777" w:rsidR="00982E2D" w:rsidRPr="00BC3ECA" w:rsidRDefault="00982E2D" w:rsidP="007171F7">
      <w:pPr>
        <w:pStyle w:val="AlnosNumbered"/>
        <w:keepNext/>
        <w:keepLines/>
        <w:numPr>
          <w:ilvl w:val="0"/>
          <w:numId w:val="107"/>
        </w:numPr>
      </w:pPr>
      <w:r w:rsidRPr="00BC3ECA">
        <w:t xml:space="preserve">Suraskite norimą </w:t>
      </w:r>
      <w:r w:rsidRPr="00BC3ECA">
        <w:rPr>
          <w:rFonts w:cs="Arial"/>
        </w:rPr>
        <w:t>bibliotekos vertybę</w:t>
      </w:r>
      <w:r w:rsidRPr="00BC3ECA">
        <w:t>.</w:t>
      </w:r>
    </w:p>
    <w:p w14:paraId="5A8351B5" w14:textId="244C80BB" w:rsidR="00982E2D" w:rsidRPr="00BC3ECA" w:rsidRDefault="00982E2D"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_Ref334536952 \h  \* MERGEFORMAT </w:instrText>
      </w:r>
      <w:r w:rsidRPr="00BC3ECA">
        <w:rPr>
          <w:rStyle w:val="CharLangas"/>
        </w:rPr>
      </w:r>
      <w:r w:rsidRPr="00BC3ECA">
        <w:rPr>
          <w:rStyle w:val="CharLangas"/>
        </w:rPr>
        <w:fldChar w:fldCharType="separate"/>
      </w:r>
      <w:r w:rsidR="000D676C" w:rsidRPr="000D676C">
        <w:rPr>
          <w:rStyle w:val="CharLangas"/>
        </w:rPr>
        <w:t>Surasti bibliotekos vertybę</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_Ref334536952 \h </w:instrText>
      </w:r>
      <w:r w:rsidRPr="00BC3ECA">
        <w:rPr>
          <w:rStyle w:val="CharLangas"/>
        </w:rPr>
      </w:r>
      <w:r w:rsidRPr="00BC3ECA">
        <w:rPr>
          <w:rStyle w:val="CharLangas"/>
        </w:rPr>
        <w:fldChar w:fldCharType="separate"/>
      </w:r>
      <w:r w:rsidR="000D676C">
        <w:rPr>
          <w:rStyle w:val="CharLangas"/>
          <w:noProof/>
        </w:rPr>
        <w:t>125</w:t>
      </w:r>
      <w:r w:rsidRPr="00BC3ECA">
        <w:rPr>
          <w:rStyle w:val="CharLangas"/>
        </w:rPr>
        <w:fldChar w:fldCharType="end"/>
      </w:r>
      <w:r w:rsidRPr="00BC3ECA">
        <w:rPr>
          <w:rStyle w:val="CharLangas"/>
        </w:rPr>
        <w:t xml:space="preserve"> psl.)</w:t>
      </w:r>
      <w:r w:rsidRPr="00BC3ECA">
        <w:t>.</w:t>
      </w:r>
    </w:p>
    <w:p w14:paraId="7AE273B4" w14:textId="0432D6EA" w:rsidR="00CD7DE6" w:rsidRPr="00BC3ECA" w:rsidRDefault="00982E2D" w:rsidP="00CD7DE6">
      <w:pPr>
        <w:pStyle w:val="AlnosNumbered"/>
      </w:pPr>
      <w:r w:rsidRPr="00BC3ECA">
        <w:t>R</w:t>
      </w:r>
      <w:r w:rsidR="00CD7DE6" w:rsidRPr="00BC3ECA">
        <w:t xml:space="preserve">ezultatų lentelėje stulpelyje </w:t>
      </w:r>
      <w:r w:rsidR="00CD7DE6" w:rsidRPr="00BC3ECA">
        <w:rPr>
          <w:b/>
        </w:rPr>
        <w:t>Veiksmai</w:t>
      </w:r>
      <w:r w:rsidR="00CD7DE6" w:rsidRPr="00BC3ECA">
        <w:t xml:space="preserve"> spauskite</w:t>
      </w:r>
      <w:r w:rsidR="00CD7DE6" w:rsidRPr="00BC3ECA">
        <w:rPr>
          <w:lang w:eastAsia="lt-LT"/>
        </w:rPr>
        <w:t xml:space="preserve"> piktogramą </w:t>
      </w:r>
      <w:r w:rsidR="00424185" w:rsidRPr="00BC3ECA">
        <w:rPr>
          <w:noProof/>
          <w:lang w:eastAsia="lt-LT"/>
        </w:rPr>
        <w:drawing>
          <wp:inline distT="0" distB="0" distL="0" distR="0" wp14:anchorId="428BCEE1" wp14:editId="25B3F7B6">
            <wp:extent cx="144780" cy="160020"/>
            <wp:effectExtent l="0" t="0" r="0" b="0"/>
            <wp:docPr id="22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CD7DE6" w:rsidRPr="00BC3ECA">
        <w:t>.</w:t>
      </w:r>
    </w:p>
    <w:p w14:paraId="5C7DB042" w14:textId="77777777" w:rsidR="00CD7DE6" w:rsidRPr="00BC3ECA" w:rsidRDefault="00CD7DE6" w:rsidP="005B3A8E">
      <w:pPr>
        <w:pStyle w:val="BodyText"/>
      </w:pPr>
      <w:r w:rsidRPr="00BC3ECA">
        <w:t xml:space="preserve">Atsiveria langas </w:t>
      </w:r>
      <w:r w:rsidR="00982E2D" w:rsidRPr="00BC3ECA">
        <w:rPr>
          <w:rStyle w:val="CharLangas"/>
        </w:rPr>
        <w:t>Bibliotekos vertybės paieška &gt; Bibliotekos vertybė</w:t>
      </w:r>
      <w:r w:rsidRPr="00BC3ECA">
        <w:t>.</w:t>
      </w:r>
    </w:p>
    <w:p w14:paraId="5CDFB528" w14:textId="77777777" w:rsidR="00CD7DE6" w:rsidRPr="00BC3ECA" w:rsidRDefault="00CD7DE6" w:rsidP="00CD7DE6">
      <w:pPr>
        <w:pStyle w:val="AlnosNumbered"/>
      </w:pPr>
      <w:r w:rsidRPr="00BC3ECA">
        <w:t>Redaguokite norimus aprašo duomenis.</w:t>
      </w:r>
    </w:p>
    <w:p w14:paraId="0D35AFED" w14:textId="07F2EF8A" w:rsidR="00CD7DE6" w:rsidRPr="00BC3ECA" w:rsidRDefault="00CD7DE6"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5FAADC41" w14:textId="77777777" w:rsidR="007A078D" w:rsidRPr="00BC3ECA" w:rsidRDefault="007A078D" w:rsidP="007A078D">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38D09C8E" w14:textId="71DC6DFB" w:rsidR="007A078D" w:rsidRPr="00BC3ECA" w:rsidRDefault="007A078D" w:rsidP="005B3A8E">
      <w:pPr>
        <w:pStyle w:val="BodyText"/>
      </w:pPr>
      <w:r w:rsidRPr="00BC3ECA">
        <w:t>Sistema patikrina, ar duomenys korektiški ir išsaugoja.</w:t>
      </w:r>
    </w:p>
    <w:p w14:paraId="3BC1CA13" w14:textId="0DBDD075" w:rsidR="00CF4403" w:rsidRPr="00BC3ECA" w:rsidRDefault="00CF4403" w:rsidP="00CF4403">
      <w:pPr>
        <w:pStyle w:val="Heading2"/>
        <w:keepLines/>
      </w:pPr>
      <w:bookmarkStart w:id="506" w:name="_Toc169621830"/>
      <w:r w:rsidRPr="00BC3ECA">
        <w:t>Atspausdinti bibliotekos vertybės aprašą</w:t>
      </w:r>
      <w:bookmarkEnd w:id="506"/>
    </w:p>
    <w:p w14:paraId="1471FEDE" w14:textId="0EB3FBA6" w:rsidR="00CF4403" w:rsidRPr="00BC3ECA" w:rsidRDefault="00CF4403" w:rsidP="00CF4403">
      <w:pPr>
        <w:pStyle w:val="Alnostext"/>
      </w:pPr>
      <w:r w:rsidRPr="00BC3ECA">
        <w:t>Paskirtis - atspausdinti sistemoje įvestų bibliotekos vertybių aprašus.</w:t>
      </w:r>
    </w:p>
    <w:p w14:paraId="744B3475" w14:textId="77777777" w:rsidR="00CF4403" w:rsidRPr="00BC3ECA" w:rsidRDefault="00CF4403" w:rsidP="00CF4403">
      <w:pPr>
        <w:pStyle w:val="HeadingB"/>
        <w:rPr>
          <w:noProof w:val="0"/>
        </w:rPr>
      </w:pPr>
      <w:r w:rsidRPr="00BC3ECA">
        <w:rPr>
          <w:noProof w:val="0"/>
        </w:rPr>
        <w:t>Kaip atlikti</w:t>
      </w:r>
    </w:p>
    <w:p w14:paraId="042853FC" w14:textId="13370801" w:rsidR="00CF4403" w:rsidRPr="00BC3ECA" w:rsidRDefault="00CF4403" w:rsidP="00CF4403">
      <w:pPr>
        <w:pStyle w:val="Alnostext"/>
        <w:keepNext/>
      </w:pPr>
      <w:r w:rsidRPr="00BC3ECA">
        <w:t xml:space="preserve">Norėdami atspausdinti </w:t>
      </w:r>
      <w:r w:rsidR="009054CD" w:rsidRPr="00BC3ECA">
        <w:t>bibliotekos vertybės</w:t>
      </w:r>
      <w:r w:rsidRPr="00BC3ECA">
        <w:t xml:space="preserve"> aprašą, atlikite šiuos veiksmus:</w:t>
      </w:r>
    </w:p>
    <w:p w14:paraId="56348758" w14:textId="77777777" w:rsidR="00086BA0" w:rsidRDefault="00CF4403" w:rsidP="00086BA0">
      <w:pPr>
        <w:pStyle w:val="AlnosNumbered"/>
        <w:keepNext/>
        <w:numPr>
          <w:ilvl w:val="0"/>
          <w:numId w:val="51"/>
        </w:numPr>
      </w:pPr>
      <w:r w:rsidRPr="00BC3ECA">
        <w:t>Atsiverskite norimo</w:t>
      </w:r>
      <w:r w:rsidR="009054CD" w:rsidRPr="00BC3ECA">
        <w:t>s</w:t>
      </w:r>
      <w:r w:rsidRPr="00BC3ECA">
        <w:t xml:space="preserve"> </w:t>
      </w:r>
      <w:r w:rsidR="009054CD" w:rsidRPr="00BC3ECA">
        <w:t>bibliotekos vertybės</w:t>
      </w:r>
      <w:r w:rsidRPr="00BC3ECA">
        <w:t xml:space="preserve"> duomenis peržiūrai.</w:t>
      </w:r>
    </w:p>
    <w:p w14:paraId="6F1CE7F0" w14:textId="4C914529" w:rsidR="00CF4403" w:rsidRPr="00BC3ECA" w:rsidRDefault="00CF4403" w:rsidP="00086BA0">
      <w:pPr>
        <w:pStyle w:val="AlnosNumbered"/>
        <w:keepNext/>
        <w:numPr>
          <w:ilvl w:val="0"/>
          <w:numId w:val="0"/>
        </w:numPr>
        <w:ind w:left="681"/>
      </w:pPr>
      <w:r w:rsidRPr="00BC3ECA">
        <w:t xml:space="preserve">Kaip atlikti skaitykite </w:t>
      </w:r>
      <w:r w:rsidR="009054CD" w:rsidRPr="00086BA0">
        <w:rPr>
          <w:i/>
        </w:rPr>
        <w:fldChar w:fldCharType="begin"/>
      </w:r>
      <w:r w:rsidR="009054CD" w:rsidRPr="00086BA0">
        <w:rPr>
          <w:i/>
        </w:rPr>
        <w:instrText xml:space="preserve"> REF _Ref335050083 \h  \* MERGEFORMAT </w:instrText>
      </w:r>
      <w:r w:rsidR="009054CD" w:rsidRPr="00086BA0">
        <w:rPr>
          <w:i/>
        </w:rPr>
      </w:r>
      <w:r w:rsidR="009054CD" w:rsidRPr="00086BA0">
        <w:rPr>
          <w:i/>
        </w:rPr>
        <w:fldChar w:fldCharType="separate"/>
      </w:r>
      <w:r w:rsidR="000D676C" w:rsidRPr="000D676C">
        <w:rPr>
          <w:i/>
        </w:rPr>
        <w:t>Peržiūrėti bibliotekos vertybės duomenis</w:t>
      </w:r>
      <w:r w:rsidR="009054CD" w:rsidRPr="00086BA0">
        <w:rPr>
          <w:i/>
        </w:rPr>
        <w:fldChar w:fldCharType="end"/>
      </w:r>
      <w:r w:rsidR="009054CD" w:rsidRPr="00BC3ECA">
        <w:t xml:space="preserve"> </w:t>
      </w:r>
      <w:r w:rsidRPr="00BC3ECA">
        <w:rPr>
          <w:rStyle w:val="CharLangas"/>
        </w:rPr>
        <w:t>(</w:t>
      </w:r>
      <w:r w:rsidR="009054CD" w:rsidRPr="00086BA0">
        <w:rPr>
          <w:i/>
        </w:rPr>
        <w:fldChar w:fldCharType="begin"/>
      </w:r>
      <w:r w:rsidR="009054CD" w:rsidRPr="00086BA0">
        <w:rPr>
          <w:i/>
        </w:rPr>
        <w:instrText xml:space="preserve"> PAGEREF _Ref335050083 \h </w:instrText>
      </w:r>
      <w:r w:rsidR="009054CD" w:rsidRPr="00086BA0">
        <w:rPr>
          <w:i/>
        </w:rPr>
      </w:r>
      <w:r w:rsidR="009054CD" w:rsidRPr="00086BA0">
        <w:rPr>
          <w:i/>
        </w:rPr>
        <w:fldChar w:fldCharType="separate"/>
      </w:r>
      <w:r w:rsidR="000D676C">
        <w:rPr>
          <w:i/>
          <w:noProof/>
        </w:rPr>
        <w:t>126</w:t>
      </w:r>
      <w:r w:rsidR="009054CD" w:rsidRPr="00086BA0">
        <w:rPr>
          <w:i/>
        </w:rPr>
        <w:fldChar w:fldCharType="end"/>
      </w:r>
      <w:r w:rsidR="009054CD" w:rsidRPr="00BC3ECA">
        <w:t xml:space="preserve"> </w:t>
      </w:r>
      <w:r w:rsidRPr="00BC3ECA">
        <w:rPr>
          <w:rStyle w:val="CharLangas"/>
        </w:rPr>
        <w:t>psl.)</w:t>
      </w:r>
      <w:r w:rsidRPr="00BC3ECA">
        <w:t>.</w:t>
      </w:r>
    </w:p>
    <w:p w14:paraId="42FACA1D" w14:textId="77777777" w:rsidR="00CF4403" w:rsidRPr="00BC3ECA" w:rsidRDefault="00CF4403" w:rsidP="00CF4403">
      <w:pPr>
        <w:pStyle w:val="AlnosNumbered"/>
        <w:keepNext/>
        <w:keepLines/>
      </w:pPr>
      <w:r w:rsidRPr="00BC3ECA">
        <w:t xml:space="preserve">Spauskite </w:t>
      </w:r>
      <w:r w:rsidRPr="00BC3ECA">
        <w:rPr>
          <w:noProof/>
          <w:lang w:eastAsia="lt-LT"/>
        </w:rPr>
        <w:drawing>
          <wp:inline distT="0" distB="0" distL="0" distR="0" wp14:anchorId="4CA1DEC4" wp14:editId="78EBD0E1">
            <wp:extent cx="617220" cy="1905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r w:rsidRPr="00BC3ECA">
        <w:t>.</w:t>
      </w:r>
    </w:p>
    <w:p w14:paraId="2A2891FA" w14:textId="116AD923" w:rsidR="00CF4403" w:rsidRPr="00BC3ECA" w:rsidRDefault="00CF4403" w:rsidP="00086BA0">
      <w:pPr>
        <w:pStyle w:val="BodyText"/>
        <w:ind w:left="0" w:firstLine="681"/>
      </w:pPr>
      <w:r w:rsidRPr="00BC3ECA">
        <w:t xml:space="preserve">Sistema suformuoja </w:t>
      </w:r>
      <w:r w:rsidR="009054CD" w:rsidRPr="00BC3ECA">
        <w:t>bibliotekos vertybės</w:t>
      </w:r>
      <w:r w:rsidRPr="00BC3ECA">
        <w:t xml:space="preserve"> duomenų suvestinę.</w:t>
      </w:r>
    </w:p>
    <w:p w14:paraId="7174FCAF" w14:textId="77777777" w:rsidR="00CF4403" w:rsidRPr="00BC3ECA" w:rsidRDefault="00CF4403" w:rsidP="00CF4403">
      <w:pPr>
        <w:pStyle w:val="Pastaba"/>
        <w:keepNext/>
        <w:keepLines/>
      </w:pPr>
      <w:r w:rsidRPr="00BC3ECA">
        <w:t xml:space="preserve">Suformuotoje suvestinėje rodomi ir tik tie duomenų blokai ir tik tie duomenų laukai, kuriuose yra užpildytos informacijos. </w:t>
      </w:r>
    </w:p>
    <w:p w14:paraId="300EAFC0" w14:textId="77777777" w:rsidR="00CF4403" w:rsidRPr="00BC3ECA" w:rsidRDefault="00CF4403" w:rsidP="00CF4403">
      <w:pPr>
        <w:pStyle w:val="AlnosNumbered"/>
      </w:pPr>
      <w:r w:rsidRPr="00BC3ECA">
        <w:t xml:space="preserve">Spauskite </w:t>
      </w:r>
      <w:r w:rsidRPr="00BC3ECA">
        <w:rPr>
          <w:noProof/>
        </w:rPr>
        <w:drawing>
          <wp:inline distT="0" distB="0" distL="0" distR="0" wp14:anchorId="09B9331D" wp14:editId="20EA9E41">
            <wp:extent cx="815411" cy="152413"/>
            <wp:effectExtent l="0" t="0" r="381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usdinti PDF.png"/>
                    <pic:cNvPicPr/>
                  </pic:nvPicPr>
                  <pic:blipFill>
                    <a:blip r:embed="rId170">
                      <a:extLst>
                        <a:ext uri="{28A0092B-C50C-407E-A947-70E740481C1C}">
                          <a14:useLocalDpi xmlns:a14="http://schemas.microsoft.com/office/drawing/2010/main" val="0"/>
                        </a:ext>
                      </a:extLst>
                    </a:blip>
                    <a:stretch>
                      <a:fillRect/>
                    </a:stretch>
                  </pic:blipFill>
                  <pic:spPr>
                    <a:xfrm>
                      <a:off x="0" y="0"/>
                      <a:ext cx="815411" cy="152413"/>
                    </a:xfrm>
                    <a:prstGeom prst="rect">
                      <a:avLst/>
                    </a:prstGeom>
                  </pic:spPr>
                </pic:pic>
              </a:graphicData>
            </a:graphic>
          </wp:inline>
        </w:drawing>
      </w:r>
      <w:r w:rsidRPr="00BC3ECA">
        <w:t xml:space="preserve"> arba </w:t>
      </w:r>
      <w:r w:rsidRPr="00BC3ECA">
        <w:rPr>
          <w:noProof/>
        </w:rPr>
        <w:drawing>
          <wp:inline distT="0" distB="0" distL="0" distR="0" wp14:anchorId="63C5D85C" wp14:editId="380A3CD4">
            <wp:extent cx="861135" cy="152413"/>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pausdinti Word.png"/>
                    <pic:cNvPicPr/>
                  </pic:nvPicPr>
                  <pic:blipFill>
                    <a:blip r:embed="rId171">
                      <a:extLst>
                        <a:ext uri="{28A0092B-C50C-407E-A947-70E740481C1C}">
                          <a14:useLocalDpi xmlns:a14="http://schemas.microsoft.com/office/drawing/2010/main" val="0"/>
                        </a:ext>
                      </a:extLst>
                    </a:blip>
                    <a:stretch>
                      <a:fillRect/>
                    </a:stretch>
                  </pic:blipFill>
                  <pic:spPr>
                    <a:xfrm>
                      <a:off x="0" y="0"/>
                      <a:ext cx="861135" cy="152413"/>
                    </a:xfrm>
                    <a:prstGeom prst="rect">
                      <a:avLst/>
                    </a:prstGeom>
                  </pic:spPr>
                </pic:pic>
              </a:graphicData>
            </a:graphic>
          </wp:inline>
        </w:drawing>
      </w:r>
      <w:r w:rsidRPr="00BC3ECA">
        <w:t>.</w:t>
      </w:r>
    </w:p>
    <w:p w14:paraId="3E791B10" w14:textId="38055039" w:rsidR="00CF4403" w:rsidRPr="00BC3ECA" w:rsidRDefault="00CF4403" w:rsidP="00086BA0">
      <w:pPr>
        <w:pStyle w:val="BodyText"/>
        <w:ind w:left="0" w:firstLine="681"/>
      </w:pPr>
      <w:r w:rsidRPr="00BC3ECA">
        <w:t xml:space="preserve">Sistema paruošia </w:t>
      </w:r>
      <w:r w:rsidR="009054CD" w:rsidRPr="00BC3ECA">
        <w:t>bibliotekos vertybės</w:t>
      </w:r>
      <w:r w:rsidRPr="00BC3ECA">
        <w:t xml:space="preserve"> aprašą spausdinimui.</w:t>
      </w:r>
    </w:p>
    <w:p w14:paraId="764E7A96" w14:textId="2A482885" w:rsidR="00CF4403" w:rsidRPr="00BC3ECA" w:rsidRDefault="00CF4403" w:rsidP="009054CD">
      <w:pPr>
        <w:pStyle w:val="AlnosNumbered"/>
      </w:pPr>
      <w:r w:rsidRPr="00BC3ECA">
        <w:t xml:space="preserve">Nurodykite spausdinimo nustatymus ir spauskite </w:t>
      </w:r>
      <w:r w:rsidRPr="00BC3ECA">
        <w:rPr>
          <w:rStyle w:val="CharLaukas"/>
        </w:rPr>
        <w:t>[</w:t>
      </w:r>
      <w:proofErr w:type="spellStart"/>
      <w:r w:rsidRPr="00BC3ECA">
        <w:rPr>
          <w:rStyle w:val="CharLaukas"/>
        </w:rPr>
        <w:t>Print</w:t>
      </w:r>
      <w:proofErr w:type="spellEnd"/>
      <w:r w:rsidRPr="00BC3ECA">
        <w:rPr>
          <w:rStyle w:val="CharLaukas"/>
        </w:rPr>
        <w:t>]</w:t>
      </w:r>
      <w:r w:rsidRPr="00BC3ECA">
        <w:t>.</w:t>
      </w:r>
    </w:p>
    <w:p w14:paraId="3612BF7D" w14:textId="77777777" w:rsidR="00200E44" w:rsidRPr="00BC3ECA" w:rsidRDefault="00200E44" w:rsidP="00200E44">
      <w:pPr>
        <w:pStyle w:val="Heading2"/>
      </w:pPr>
      <w:bookmarkStart w:id="507" w:name="_Ref334538951"/>
      <w:bookmarkStart w:id="508" w:name="_Toc169621831"/>
      <w:r w:rsidRPr="00BC3ECA">
        <w:t>Šalinti bibliotekos vertyb</w:t>
      </w:r>
      <w:r w:rsidR="002F5EA7" w:rsidRPr="00BC3ECA">
        <w:t>ę</w:t>
      </w:r>
      <w:bookmarkEnd w:id="507"/>
      <w:bookmarkEnd w:id="508"/>
    </w:p>
    <w:p w14:paraId="0848F854" w14:textId="77777777" w:rsidR="00200E44" w:rsidRPr="00BC3ECA" w:rsidRDefault="00200E44" w:rsidP="00200E44">
      <w:pPr>
        <w:pStyle w:val="Alnostext"/>
        <w:keepNext/>
      </w:pPr>
      <w:r w:rsidRPr="00BC3ECA">
        <w:t xml:space="preserve">Paskirtis – </w:t>
      </w:r>
      <w:r w:rsidRPr="00BC3ECA">
        <w:rPr>
          <w:rFonts w:cs="Arial"/>
        </w:rPr>
        <w:t>šalinti bibliotekos vertyb</w:t>
      </w:r>
      <w:r w:rsidR="002F5EA7" w:rsidRPr="00BC3ECA">
        <w:rPr>
          <w:rFonts w:cs="Arial"/>
        </w:rPr>
        <w:t>ę</w:t>
      </w:r>
      <w:r w:rsidRPr="00BC3ECA">
        <w:rPr>
          <w:rFonts w:cs="Arial"/>
        </w:rPr>
        <w:t xml:space="preserve"> iš sistemos</w:t>
      </w:r>
      <w:r w:rsidRPr="00BC3ECA">
        <w:t xml:space="preserve">. </w:t>
      </w:r>
    </w:p>
    <w:p w14:paraId="726B60CA" w14:textId="77777777" w:rsidR="00200E44" w:rsidRPr="00BC3ECA" w:rsidRDefault="00200E44" w:rsidP="00200E44">
      <w:pPr>
        <w:pStyle w:val="HeadingB"/>
        <w:rPr>
          <w:noProof w:val="0"/>
        </w:rPr>
      </w:pPr>
      <w:r w:rsidRPr="00BC3ECA">
        <w:rPr>
          <w:noProof w:val="0"/>
        </w:rPr>
        <w:t>Kas gali atlikti</w:t>
      </w:r>
    </w:p>
    <w:p w14:paraId="1C6D2104" w14:textId="77777777" w:rsidR="00200E44" w:rsidRPr="00BC3ECA" w:rsidRDefault="008178EC" w:rsidP="00200E44">
      <w:pPr>
        <w:pStyle w:val="Alnostext"/>
        <w:keepNext/>
      </w:pPr>
      <w:r w:rsidRPr="00BC3ECA">
        <w:t>Šalinti</w:t>
      </w:r>
      <w:r w:rsidR="00200E44" w:rsidRPr="00BC3ECA">
        <w:t xml:space="preserve"> </w:t>
      </w:r>
      <w:r w:rsidR="00200E44" w:rsidRPr="00BC3ECA">
        <w:rPr>
          <w:rFonts w:cs="Arial"/>
        </w:rPr>
        <w:t>bibliotekos vertyb</w:t>
      </w:r>
      <w:r w:rsidR="002F5EA7" w:rsidRPr="00BC3ECA">
        <w:rPr>
          <w:rFonts w:cs="Arial"/>
        </w:rPr>
        <w:t>ę</w:t>
      </w:r>
      <w:r w:rsidR="00200E44" w:rsidRPr="00BC3ECA">
        <w:t xml:space="preserve"> gali:</w:t>
      </w:r>
    </w:p>
    <w:p w14:paraId="21986534" w14:textId="77777777" w:rsidR="00200E44" w:rsidRPr="00BC3ECA" w:rsidRDefault="00200E44" w:rsidP="00200E44">
      <w:pPr>
        <w:pStyle w:val="AlnostextBuleted"/>
        <w:keepNext/>
      </w:pPr>
      <w:r w:rsidRPr="00BC3ECA">
        <w:rPr>
          <w:rFonts w:cs="Arial"/>
        </w:rPr>
        <w:t>Bibliotekininkas</w:t>
      </w:r>
      <w:r w:rsidRPr="00BC3ECA">
        <w:t>;</w:t>
      </w:r>
    </w:p>
    <w:p w14:paraId="6E6F520E" w14:textId="77777777" w:rsidR="00200E44" w:rsidRPr="00BC3ECA" w:rsidRDefault="00200E44" w:rsidP="00200E44">
      <w:pPr>
        <w:pStyle w:val="AlnostextBuleted"/>
      </w:pPr>
      <w:r w:rsidRPr="00BC3ECA">
        <w:t xml:space="preserve">Naudotojas, kuriam suteiktos teisės tvarkyti </w:t>
      </w:r>
      <w:r w:rsidRPr="00BC3ECA">
        <w:rPr>
          <w:rFonts w:cs="Arial"/>
        </w:rPr>
        <w:t xml:space="preserve">bibliotekos </w:t>
      </w:r>
      <w:r w:rsidRPr="00BC3ECA">
        <w:t>vertybių duomenis.</w:t>
      </w:r>
    </w:p>
    <w:p w14:paraId="3FABDEF1" w14:textId="77777777" w:rsidR="00200E44" w:rsidRPr="00BC3ECA" w:rsidRDefault="00200E44" w:rsidP="00200E44">
      <w:pPr>
        <w:pStyle w:val="HeadingB"/>
        <w:tabs>
          <w:tab w:val="left" w:pos="3093"/>
        </w:tabs>
        <w:rPr>
          <w:noProof w:val="0"/>
        </w:rPr>
      </w:pPr>
      <w:r w:rsidRPr="00BC3ECA">
        <w:rPr>
          <w:noProof w:val="0"/>
        </w:rPr>
        <w:t>Kaip atlikti</w:t>
      </w:r>
    </w:p>
    <w:p w14:paraId="3F94A721" w14:textId="77777777" w:rsidR="00200E44" w:rsidRPr="00BC3ECA" w:rsidRDefault="00200E44" w:rsidP="00200E44">
      <w:pPr>
        <w:pStyle w:val="Alnostext"/>
      </w:pPr>
      <w:r w:rsidRPr="00BC3ECA">
        <w:t xml:space="preserve">Norėdami </w:t>
      </w:r>
      <w:r w:rsidR="008178EC" w:rsidRPr="00BC3ECA">
        <w:rPr>
          <w:rFonts w:cs="Arial"/>
        </w:rPr>
        <w:t>šalinti</w:t>
      </w:r>
      <w:r w:rsidRPr="00BC3ECA">
        <w:rPr>
          <w:rFonts w:cs="Arial"/>
        </w:rPr>
        <w:t xml:space="preserve"> bibliotekos vertyb</w:t>
      </w:r>
      <w:r w:rsidR="002F5EA7" w:rsidRPr="00BC3ECA">
        <w:rPr>
          <w:rFonts w:cs="Arial"/>
        </w:rPr>
        <w:t>ę</w:t>
      </w:r>
      <w:r w:rsidRPr="00BC3ECA">
        <w:rPr>
          <w:rFonts w:cs="Arial"/>
        </w:rPr>
        <w:t>, atlikite šiuos veiksmus:</w:t>
      </w:r>
    </w:p>
    <w:p w14:paraId="44DC8630" w14:textId="77777777" w:rsidR="00200E44" w:rsidRPr="00BC3ECA" w:rsidRDefault="00200E44" w:rsidP="007171F7">
      <w:pPr>
        <w:pStyle w:val="AlnosNumbered"/>
        <w:numPr>
          <w:ilvl w:val="0"/>
          <w:numId w:val="108"/>
        </w:numPr>
      </w:pPr>
      <w:r w:rsidRPr="00BC3ECA">
        <w:t xml:space="preserve">Suraskite norimą </w:t>
      </w:r>
      <w:r w:rsidRPr="00BC3ECA">
        <w:rPr>
          <w:rFonts w:cs="Arial"/>
        </w:rPr>
        <w:t>bibliotekos vertybę</w:t>
      </w:r>
      <w:r w:rsidRPr="00BC3ECA">
        <w:t>.</w:t>
      </w:r>
    </w:p>
    <w:p w14:paraId="5B14BA2D" w14:textId="72268078" w:rsidR="00200E44" w:rsidRPr="00BC3ECA" w:rsidRDefault="00200E44"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_Ref334536952 \h  \* MERGEFORMAT </w:instrText>
      </w:r>
      <w:r w:rsidRPr="00BC3ECA">
        <w:rPr>
          <w:rStyle w:val="CharLangas"/>
        </w:rPr>
      </w:r>
      <w:r w:rsidRPr="00BC3ECA">
        <w:rPr>
          <w:rStyle w:val="CharLangas"/>
        </w:rPr>
        <w:fldChar w:fldCharType="separate"/>
      </w:r>
      <w:r w:rsidR="000D676C" w:rsidRPr="000D676C">
        <w:rPr>
          <w:rStyle w:val="CharLangas"/>
        </w:rPr>
        <w:t>Surasti bibliotekos vertybę</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_Ref334536952 \h </w:instrText>
      </w:r>
      <w:r w:rsidRPr="00BC3ECA">
        <w:rPr>
          <w:rStyle w:val="CharLangas"/>
        </w:rPr>
      </w:r>
      <w:r w:rsidRPr="00BC3ECA">
        <w:rPr>
          <w:rStyle w:val="CharLangas"/>
        </w:rPr>
        <w:fldChar w:fldCharType="separate"/>
      </w:r>
      <w:r w:rsidR="000D676C">
        <w:rPr>
          <w:rStyle w:val="CharLangas"/>
          <w:noProof/>
        </w:rPr>
        <w:t>125</w:t>
      </w:r>
      <w:r w:rsidRPr="00BC3ECA">
        <w:rPr>
          <w:rStyle w:val="CharLangas"/>
        </w:rPr>
        <w:fldChar w:fldCharType="end"/>
      </w:r>
      <w:r w:rsidRPr="00BC3ECA">
        <w:rPr>
          <w:rStyle w:val="CharLangas"/>
        </w:rPr>
        <w:t xml:space="preserve"> psl.)</w:t>
      </w:r>
      <w:r w:rsidRPr="00BC3ECA">
        <w:t>.</w:t>
      </w:r>
    </w:p>
    <w:p w14:paraId="453728EA" w14:textId="70DD3684" w:rsidR="00CA66D8" w:rsidRPr="00BC3ECA" w:rsidRDefault="00200E44" w:rsidP="003C15E4">
      <w:pPr>
        <w:pStyle w:val="AlnosNumbered"/>
      </w:pPr>
      <w:r w:rsidRPr="00BC3ECA">
        <w:t xml:space="preserve">Rezultatų lentelėje stulpelyje </w:t>
      </w:r>
      <w:r w:rsidRPr="00BC3ECA">
        <w:rPr>
          <w:b/>
        </w:rPr>
        <w:t>Veiksmai</w:t>
      </w:r>
      <w:r w:rsidR="00CA66D8" w:rsidRPr="00BC3ECA">
        <w:rPr>
          <w:b/>
        </w:rPr>
        <w:t xml:space="preserve"> </w:t>
      </w:r>
      <w:r w:rsidR="00CA66D8" w:rsidRPr="00BC3ECA">
        <w:t>spauskite</w:t>
      </w:r>
      <w:r w:rsidR="00CA66D8" w:rsidRPr="00BC3ECA">
        <w:rPr>
          <w:lang w:eastAsia="lt-LT"/>
        </w:rPr>
        <w:t xml:space="preserve"> piktogramą </w:t>
      </w:r>
      <w:r w:rsidR="00424185" w:rsidRPr="00BC3ECA">
        <w:rPr>
          <w:noProof/>
          <w:lang w:eastAsia="lt-LT"/>
        </w:rPr>
        <w:drawing>
          <wp:inline distT="0" distB="0" distL="0" distR="0" wp14:anchorId="088C59CB" wp14:editId="623D9DD7">
            <wp:extent cx="129540" cy="129540"/>
            <wp:effectExtent l="0" t="0" r="0" b="0"/>
            <wp:docPr id="22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CA66D8" w:rsidRPr="00BC3ECA">
        <w:t>.</w:t>
      </w:r>
    </w:p>
    <w:p w14:paraId="7029674E" w14:textId="77777777" w:rsidR="00CA66D8" w:rsidRPr="00BC3ECA" w:rsidRDefault="00CA66D8" w:rsidP="005B3A8E">
      <w:pPr>
        <w:pStyle w:val="BodyText"/>
      </w:pPr>
      <w:r w:rsidRPr="00BC3ECA">
        <w:t xml:space="preserve">Atsiveria langas </w:t>
      </w:r>
      <w:r w:rsidRPr="00BC3ECA">
        <w:rPr>
          <w:rStyle w:val="CharLangas"/>
        </w:rPr>
        <w:t>Bibliotekos vertybės paieška &gt; Bibliotekos vertybė</w:t>
      </w:r>
      <w:r w:rsidRPr="00BC3ECA">
        <w:t>.</w:t>
      </w:r>
    </w:p>
    <w:p w14:paraId="7F6D146B" w14:textId="77777777" w:rsidR="00CA66D8" w:rsidRPr="00BC3ECA" w:rsidRDefault="00CA66D8" w:rsidP="003C15E4">
      <w:pPr>
        <w:pStyle w:val="AlnosNumbered"/>
      </w:pPr>
      <w:r w:rsidRPr="00BC3ECA">
        <w:t xml:space="preserve">Spauskite </w:t>
      </w:r>
      <w:r w:rsidRPr="00BC3ECA">
        <w:rPr>
          <w:rStyle w:val="CharLaukas"/>
        </w:rPr>
        <w:t>[Trinti]</w:t>
      </w:r>
      <w:r w:rsidRPr="00BC3ECA">
        <w:t>.</w:t>
      </w:r>
    </w:p>
    <w:p w14:paraId="16B53B18" w14:textId="77777777" w:rsidR="00CA66D8" w:rsidRPr="00BC3ECA" w:rsidRDefault="00CA66D8" w:rsidP="005B3A8E">
      <w:pPr>
        <w:pStyle w:val="BodyText"/>
      </w:pPr>
      <w:r w:rsidRPr="00BC3ECA">
        <w:t>Sistema pašalina duomenis iš sistemos.</w:t>
      </w:r>
    </w:p>
    <w:p w14:paraId="41A8C2B0" w14:textId="77777777" w:rsidR="00C746A2" w:rsidRPr="00BC3ECA" w:rsidRDefault="003A57B3" w:rsidP="003A57B3">
      <w:pPr>
        <w:pStyle w:val="Heading2"/>
      </w:pPr>
      <w:bookmarkStart w:id="509" w:name="_Ref334538956"/>
      <w:bookmarkStart w:id="510" w:name="_Toc169621832"/>
      <w:r w:rsidRPr="00BC3ECA">
        <w:lastRenderedPageBreak/>
        <w:t>Suformuoti bibliotekos inventorinę knygą spausdinimui</w:t>
      </w:r>
      <w:bookmarkEnd w:id="509"/>
      <w:bookmarkEnd w:id="510"/>
    </w:p>
    <w:p w14:paraId="0241B1E8" w14:textId="77777777" w:rsidR="00DA5A62" w:rsidRPr="00BC3ECA" w:rsidRDefault="00DA5A62" w:rsidP="00B315EA">
      <w:pPr>
        <w:pStyle w:val="Alnostext"/>
        <w:keepNext/>
      </w:pPr>
      <w:r w:rsidRPr="00BC3ECA">
        <w:t xml:space="preserve">Paskirtis – </w:t>
      </w:r>
      <w:r w:rsidRPr="00BC3ECA">
        <w:rPr>
          <w:rFonts w:cs="Arial"/>
        </w:rPr>
        <w:t>susiformuoti bibliotekos inventorinę knygą (ataskaitą) jos spausdinimui</w:t>
      </w:r>
      <w:r w:rsidRPr="00BC3ECA">
        <w:t xml:space="preserve">. </w:t>
      </w:r>
    </w:p>
    <w:p w14:paraId="2D52CE33" w14:textId="77777777" w:rsidR="00DA5A62" w:rsidRPr="00BC3ECA" w:rsidRDefault="00DA5A62" w:rsidP="00B315EA">
      <w:pPr>
        <w:pStyle w:val="HeadingB"/>
        <w:rPr>
          <w:noProof w:val="0"/>
        </w:rPr>
      </w:pPr>
      <w:r w:rsidRPr="00BC3ECA">
        <w:rPr>
          <w:noProof w:val="0"/>
        </w:rPr>
        <w:t>Kas gali atlikti</w:t>
      </w:r>
    </w:p>
    <w:p w14:paraId="5CBD47DB" w14:textId="77777777" w:rsidR="00DA5A62" w:rsidRPr="00BC3ECA" w:rsidRDefault="00DA5A62" w:rsidP="00B315EA">
      <w:pPr>
        <w:pStyle w:val="Alnostext"/>
        <w:keepNext/>
      </w:pPr>
      <w:r w:rsidRPr="00BC3ECA">
        <w:rPr>
          <w:rFonts w:cs="Arial"/>
        </w:rPr>
        <w:t>Susiformuoti bibliotekos vertybių atskaitą</w:t>
      </w:r>
      <w:r w:rsidRPr="00BC3ECA">
        <w:t xml:space="preserve"> gali:</w:t>
      </w:r>
    </w:p>
    <w:p w14:paraId="647A786B" w14:textId="77777777" w:rsidR="00DA5A62" w:rsidRPr="00BC3ECA" w:rsidRDefault="00DA5A62" w:rsidP="00B315EA">
      <w:pPr>
        <w:pStyle w:val="AlnostextBuleted"/>
        <w:keepNext/>
      </w:pPr>
      <w:r w:rsidRPr="00BC3ECA">
        <w:rPr>
          <w:rFonts w:cs="Arial"/>
        </w:rPr>
        <w:t>Bibliotekininkas</w:t>
      </w:r>
      <w:r w:rsidRPr="00BC3ECA">
        <w:t>;</w:t>
      </w:r>
    </w:p>
    <w:p w14:paraId="496A953C" w14:textId="77777777" w:rsidR="00DA5A62" w:rsidRPr="00BC3ECA" w:rsidRDefault="00DA5A62" w:rsidP="00DA5A62">
      <w:pPr>
        <w:pStyle w:val="AlnostextBuleted"/>
      </w:pPr>
      <w:r w:rsidRPr="00BC3ECA">
        <w:t xml:space="preserve">Naudotojas, kuriam suteiktos teisės peržiūrėti ir tvarkyti </w:t>
      </w:r>
      <w:r w:rsidRPr="00BC3ECA">
        <w:rPr>
          <w:rFonts w:cs="Arial"/>
        </w:rPr>
        <w:t xml:space="preserve">bibliotekos </w:t>
      </w:r>
      <w:r w:rsidRPr="00BC3ECA">
        <w:t>vertybių duomenis.</w:t>
      </w:r>
    </w:p>
    <w:p w14:paraId="18EBFC03" w14:textId="77777777" w:rsidR="00DA5A62" w:rsidRPr="00BC3ECA" w:rsidRDefault="00DA5A62" w:rsidP="00DA5A62">
      <w:pPr>
        <w:pStyle w:val="HeadingB"/>
        <w:tabs>
          <w:tab w:val="left" w:pos="3093"/>
        </w:tabs>
        <w:rPr>
          <w:noProof w:val="0"/>
        </w:rPr>
      </w:pPr>
      <w:r w:rsidRPr="00BC3ECA">
        <w:rPr>
          <w:noProof w:val="0"/>
        </w:rPr>
        <w:t>Kaip atlikti</w:t>
      </w:r>
    </w:p>
    <w:p w14:paraId="302FB111" w14:textId="77777777" w:rsidR="00DA5A62" w:rsidRPr="00BC3ECA" w:rsidRDefault="00DA5A62" w:rsidP="00DA5A62">
      <w:pPr>
        <w:pStyle w:val="Alnostext"/>
        <w:keepNext/>
      </w:pPr>
      <w:r w:rsidRPr="00BC3ECA">
        <w:t xml:space="preserve">Norėdami </w:t>
      </w:r>
      <w:r w:rsidR="00B315EA" w:rsidRPr="00BC3ECA">
        <w:rPr>
          <w:rFonts w:cs="Arial"/>
        </w:rPr>
        <w:t xml:space="preserve">susiformuoti bibliotekos inventorinę knygą, </w:t>
      </w:r>
      <w:r w:rsidRPr="00BC3ECA">
        <w:t>atlikite šiuos veiksmus:</w:t>
      </w:r>
    </w:p>
    <w:p w14:paraId="30A8B8EF" w14:textId="77777777" w:rsidR="00DA5A62" w:rsidRPr="00BC3ECA" w:rsidRDefault="00DA5A62" w:rsidP="007171F7">
      <w:pPr>
        <w:pStyle w:val="AlnosNumbered"/>
        <w:keepNext/>
        <w:numPr>
          <w:ilvl w:val="0"/>
          <w:numId w:val="109"/>
        </w:numPr>
      </w:pPr>
      <w:r w:rsidRPr="00BC3ECA">
        <w:t xml:space="preserve">Iš meniu pasirinkite </w:t>
      </w:r>
      <w:r w:rsidR="00342A26" w:rsidRPr="00BC3ECA">
        <w:rPr>
          <w:rStyle w:val="CharMeniu"/>
        </w:rPr>
        <w:t>Biblioteka</w:t>
      </w:r>
      <w:r w:rsidRPr="00BC3ECA">
        <w:rPr>
          <w:rStyle w:val="CharMeniu"/>
        </w:rPr>
        <w:t xml:space="preserve"> -&gt; </w:t>
      </w:r>
      <w:r w:rsidR="00342A26" w:rsidRPr="00BC3ECA">
        <w:rPr>
          <w:rStyle w:val="CharMeniu"/>
        </w:rPr>
        <w:t>Bibliotekos ataskaitos</w:t>
      </w:r>
      <w:r w:rsidRPr="00BC3ECA">
        <w:t>.</w:t>
      </w:r>
    </w:p>
    <w:p w14:paraId="53CB87E8" w14:textId="77777777" w:rsidR="00DA5A62" w:rsidRPr="00BC3ECA" w:rsidRDefault="00DA5A62" w:rsidP="005B3A8E">
      <w:pPr>
        <w:pStyle w:val="BodyText"/>
      </w:pPr>
      <w:r w:rsidRPr="00BC3ECA">
        <w:t xml:space="preserve">Atsiveria langas </w:t>
      </w:r>
      <w:r w:rsidR="00342A26" w:rsidRPr="00BC3ECA">
        <w:rPr>
          <w:rStyle w:val="CharLangas"/>
        </w:rPr>
        <w:t>Bibliotekos ataskaitos</w:t>
      </w:r>
      <w:r w:rsidRPr="00BC3ECA">
        <w:t>.</w:t>
      </w:r>
    </w:p>
    <w:p w14:paraId="4229BC61" w14:textId="77777777" w:rsidR="00DA5A62" w:rsidRPr="00BC3ECA" w:rsidRDefault="00DA5A62" w:rsidP="00DA5A62">
      <w:pPr>
        <w:pStyle w:val="AlnosNumbered"/>
        <w:keepNext/>
      </w:pPr>
      <w:r w:rsidRPr="00BC3ECA">
        <w:t>Spauskite ant nuorodos į ataskaitą.</w:t>
      </w:r>
    </w:p>
    <w:p w14:paraId="562C9AB2" w14:textId="77777777" w:rsidR="00DA5A62" w:rsidRPr="00BC3ECA" w:rsidRDefault="00DA5A62" w:rsidP="005B3A8E">
      <w:pPr>
        <w:pStyle w:val="BodyText"/>
      </w:pPr>
      <w:r w:rsidRPr="00BC3ECA">
        <w:t>Atsiveria ataskaitos formavimo langas.</w:t>
      </w:r>
    </w:p>
    <w:p w14:paraId="0837871E" w14:textId="62B69F15" w:rsidR="00DA5A62" w:rsidRPr="00BC3ECA" w:rsidRDefault="00424185" w:rsidP="00FE66FF">
      <w:pPr>
        <w:pStyle w:val="Picture"/>
      </w:pPr>
      <w:r w:rsidRPr="00BC3ECA">
        <w:rPr>
          <w:noProof/>
          <w:bdr w:val="single" w:sz="2" w:space="0" w:color="BFBFBF"/>
          <w:lang w:eastAsia="lt-LT"/>
        </w:rPr>
        <w:drawing>
          <wp:inline distT="0" distB="0" distL="0" distR="0" wp14:anchorId="0B5D823D" wp14:editId="282B0D64">
            <wp:extent cx="4739640" cy="1684020"/>
            <wp:effectExtent l="19050" t="19050" r="22860" b="11430"/>
            <wp:docPr id="22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39640" cy="1684020"/>
                    </a:xfrm>
                    <a:prstGeom prst="rect">
                      <a:avLst/>
                    </a:prstGeom>
                    <a:noFill/>
                    <a:ln w="3175">
                      <a:solidFill>
                        <a:schemeClr val="tx1"/>
                      </a:solidFill>
                    </a:ln>
                  </pic:spPr>
                </pic:pic>
              </a:graphicData>
            </a:graphic>
          </wp:inline>
        </w:drawing>
      </w:r>
    </w:p>
    <w:p w14:paraId="55474551" w14:textId="77777777" w:rsidR="00242AA3" w:rsidRPr="00BC3ECA" w:rsidRDefault="00242AA3" w:rsidP="00DA5A62">
      <w:pPr>
        <w:pStyle w:val="AlnosNumbered"/>
      </w:pPr>
      <w:r w:rsidRPr="00BC3ECA">
        <w:t xml:space="preserve">Pasirinkite iš išskleidžiamo sąrašo formatą, kuriuo turi būti suformuota ataskaita. </w:t>
      </w:r>
    </w:p>
    <w:p w14:paraId="2A3B0FD7" w14:textId="77777777" w:rsidR="00DA5A62" w:rsidRPr="00BC3ECA" w:rsidRDefault="00242AA3" w:rsidP="00DA5A62">
      <w:pPr>
        <w:pStyle w:val="AlnosNumbered"/>
      </w:pPr>
      <w:r w:rsidRPr="00BC3ECA">
        <w:t>Nurodykite inventorinimo datą</w:t>
      </w:r>
      <w:r w:rsidR="00DA5A62" w:rsidRPr="00BC3ECA">
        <w:t>.</w:t>
      </w:r>
    </w:p>
    <w:p w14:paraId="36DB75A9" w14:textId="7FF3903D" w:rsidR="00DA5A62" w:rsidRPr="00BC3ECA" w:rsidRDefault="00DA5A62" w:rsidP="005B3A8E">
      <w:pPr>
        <w:pStyle w:val="BodyText"/>
      </w:pPr>
      <w:r w:rsidRPr="00BC3ECA">
        <w:t>Kaip</w:t>
      </w:r>
      <w:r w:rsidR="00242AA3" w:rsidRPr="00BC3ECA">
        <w:t xml:space="preserve"> nurodyti norimą laikotarpį, skaitykite</w:t>
      </w:r>
      <w:r w:rsidRPr="00BC3ECA">
        <w:t xml:space="preserve"> </w:t>
      </w:r>
      <w:r w:rsidR="00242AA3" w:rsidRPr="00BC3ECA">
        <w:rPr>
          <w:rStyle w:val="CharLangas"/>
        </w:rPr>
        <w:fldChar w:fldCharType="begin"/>
      </w:r>
      <w:r w:rsidR="00242AA3" w:rsidRPr="00BC3ECA">
        <w:rPr>
          <w:rStyle w:val="CharLangas"/>
        </w:rPr>
        <w:instrText xml:space="preserve"> REF _Ref353185428 \h  \* MERGEFORMAT </w:instrText>
      </w:r>
      <w:r w:rsidR="00242AA3" w:rsidRPr="00BC3ECA">
        <w:rPr>
          <w:rStyle w:val="CharLangas"/>
        </w:rPr>
      </w:r>
      <w:r w:rsidR="00242AA3" w:rsidRPr="00BC3ECA">
        <w:rPr>
          <w:rStyle w:val="CharLangas"/>
        </w:rPr>
        <w:fldChar w:fldCharType="separate"/>
      </w:r>
      <w:r w:rsidR="000D676C" w:rsidRPr="000D676C">
        <w:rPr>
          <w:rStyle w:val="CharLangas"/>
        </w:rPr>
        <w:t>Nurodyti datą/laikotarpį</w:t>
      </w:r>
      <w:r w:rsidR="00242AA3" w:rsidRPr="00BC3ECA">
        <w:rPr>
          <w:rStyle w:val="CharLangas"/>
        </w:rPr>
        <w:fldChar w:fldCharType="end"/>
      </w:r>
      <w:r w:rsidR="00242AA3" w:rsidRPr="00BC3ECA">
        <w:rPr>
          <w:rStyle w:val="CharLangas"/>
        </w:rPr>
        <w:t xml:space="preserve"> (</w:t>
      </w:r>
      <w:r w:rsidR="00242AA3" w:rsidRPr="00BC3ECA">
        <w:rPr>
          <w:rStyle w:val="CharLangas"/>
        </w:rPr>
        <w:fldChar w:fldCharType="begin"/>
      </w:r>
      <w:r w:rsidR="00242AA3" w:rsidRPr="00BC3ECA">
        <w:rPr>
          <w:rStyle w:val="CharLangas"/>
        </w:rPr>
        <w:instrText xml:space="preserve"> PAGEREF _Ref353185431 \h </w:instrText>
      </w:r>
      <w:r w:rsidR="00242AA3" w:rsidRPr="00BC3ECA">
        <w:rPr>
          <w:rStyle w:val="CharLangas"/>
        </w:rPr>
      </w:r>
      <w:r w:rsidR="00242AA3" w:rsidRPr="00BC3ECA">
        <w:rPr>
          <w:rStyle w:val="CharLangas"/>
        </w:rPr>
        <w:fldChar w:fldCharType="separate"/>
      </w:r>
      <w:r w:rsidR="000D676C">
        <w:rPr>
          <w:rStyle w:val="CharLangas"/>
          <w:noProof/>
        </w:rPr>
        <w:t>15</w:t>
      </w:r>
      <w:r w:rsidR="00242AA3" w:rsidRPr="00BC3ECA">
        <w:rPr>
          <w:rStyle w:val="CharLangas"/>
        </w:rPr>
        <w:fldChar w:fldCharType="end"/>
      </w:r>
      <w:r w:rsidR="00242AA3" w:rsidRPr="00BC3ECA">
        <w:rPr>
          <w:rStyle w:val="CharLangas"/>
        </w:rPr>
        <w:t xml:space="preserve"> </w:t>
      </w:r>
      <w:r w:rsidRPr="00BC3ECA">
        <w:rPr>
          <w:rStyle w:val="CharLangas"/>
        </w:rPr>
        <w:t>psl.)</w:t>
      </w:r>
      <w:r w:rsidRPr="00BC3ECA">
        <w:t>.</w:t>
      </w:r>
    </w:p>
    <w:p w14:paraId="1C3DA3F9" w14:textId="77777777" w:rsidR="00DA5A62" w:rsidRPr="00BC3ECA" w:rsidRDefault="00DA5A62" w:rsidP="00DA5A62">
      <w:pPr>
        <w:pStyle w:val="AlnosNumbered"/>
        <w:keepNext/>
        <w:rPr>
          <w:rStyle w:val="AlnostextChar"/>
        </w:rPr>
      </w:pPr>
      <w:r w:rsidRPr="00BC3ECA">
        <w:t xml:space="preserve">Nurodę duomenis, spauskite </w:t>
      </w:r>
      <w:r w:rsidRPr="00BC3ECA">
        <w:rPr>
          <w:rStyle w:val="CharLaukas"/>
        </w:rPr>
        <w:t>[Generuoti]</w:t>
      </w:r>
      <w:r w:rsidRPr="00BC3ECA">
        <w:rPr>
          <w:rStyle w:val="AlnostextChar"/>
        </w:rPr>
        <w:t>.</w:t>
      </w:r>
    </w:p>
    <w:p w14:paraId="03C83731" w14:textId="77777777" w:rsidR="00DA5A62" w:rsidRPr="00BC3ECA" w:rsidRDefault="00DA5A62" w:rsidP="005B3A8E">
      <w:pPr>
        <w:pStyle w:val="BodyText"/>
      </w:pPr>
      <w:r w:rsidRPr="00BC3ECA">
        <w:t xml:space="preserve">Sistema pateikia sugeneruotą ataskaitą pasirinkto formato byla. </w:t>
      </w:r>
    </w:p>
    <w:p w14:paraId="32F9FAF7" w14:textId="77777777" w:rsidR="00DA5A62" w:rsidRPr="00BC3ECA" w:rsidRDefault="00DA5A62" w:rsidP="00DA5A62">
      <w:pPr>
        <w:pStyle w:val="AlnosNumbered"/>
      </w:pPr>
      <w:r w:rsidRPr="00BC3ECA">
        <w:t>Suformuotą failą galite peržiūrėti, išsisaugoti kompiuteryje ir atspausdinti.</w:t>
      </w:r>
    </w:p>
    <w:p w14:paraId="3B1D96FE" w14:textId="77777777" w:rsidR="00DA5A62" w:rsidRPr="00BC3ECA" w:rsidRDefault="00DA5A62" w:rsidP="005B3A8E">
      <w:pPr>
        <w:pStyle w:val="BodyText"/>
      </w:pPr>
      <w:r w:rsidRPr="00BC3ECA">
        <w:t>Šių funkcijų vykdymas priklauso nuo to, kokio tipo byla buvo formuojama.</w:t>
      </w:r>
    </w:p>
    <w:p w14:paraId="79367020" w14:textId="77777777" w:rsidR="009D5D7C" w:rsidRPr="00BC3ECA" w:rsidRDefault="009D5D7C" w:rsidP="009D5D7C">
      <w:pPr>
        <w:pStyle w:val="Heading1"/>
        <w:rPr>
          <w:noProof w:val="0"/>
        </w:rPr>
      </w:pPr>
      <w:bookmarkStart w:id="511" w:name="_Toc169621833"/>
      <w:r w:rsidRPr="00BC3ECA">
        <w:rPr>
          <w:noProof w:val="0"/>
        </w:rPr>
        <w:lastRenderedPageBreak/>
        <w:t>Fototekos valdymas</w:t>
      </w:r>
      <w:bookmarkEnd w:id="511"/>
    </w:p>
    <w:p w14:paraId="3878845F" w14:textId="77777777" w:rsidR="0089483A" w:rsidRPr="00BC3ECA" w:rsidRDefault="0089483A" w:rsidP="0089483A">
      <w:pPr>
        <w:pStyle w:val="Alnostext"/>
      </w:pPr>
      <w:r w:rsidRPr="00BC3ECA">
        <w:t xml:space="preserve">Sistemoje, priklausomai nuo Jums suteiktų teisių, galite atlikti šiuos veiksmus, susijusius su </w:t>
      </w:r>
      <w:r w:rsidR="0016090F" w:rsidRPr="00BC3ECA">
        <w:t>fototekos</w:t>
      </w:r>
      <w:r w:rsidRPr="00BC3ECA">
        <w:t xml:space="preserve"> vertybių duomenų tvarkymu:</w:t>
      </w:r>
    </w:p>
    <w:p w14:paraId="027AF706" w14:textId="015DC0EC" w:rsidR="005309E1" w:rsidRPr="00BC3ECA" w:rsidRDefault="005309E1" w:rsidP="0089483A">
      <w:pPr>
        <w:pStyle w:val="AlnostextBuleted"/>
        <w:rPr>
          <w:i/>
        </w:rPr>
      </w:pPr>
      <w:r w:rsidRPr="00BC3ECA">
        <w:rPr>
          <w:i/>
        </w:rPr>
        <w:fldChar w:fldCharType="begin"/>
      </w:r>
      <w:r w:rsidRPr="00BC3ECA">
        <w:rPr>
          <w:i/>
        </w:rPr>
        <w:instrText xml:space="preserve"> REF _Ref334600128 \h  \* MERGEFORMAT </w:instrText>
      </w:r>
      <w:r w:rsidRPr="00BC3ECA">
        <w:rPr>
          <w:i/>
        </w:rPr>
      </w:r>
      <w:r w:rsidRPr="00BC3ECA">
        <w:rPr>
          <w:i/>
        </w:rPr>
        <w:fldChar w:fldCharType="separate"/>
      </w:r>
      <w:r w:rsidR="000D676C" w:rsidRPr="000D676C">
        <w:rPr>
          <w:i/>
        </w:rPr>
        <w:t xml:space="preserve">Įvesti naują </w:t>
      </w:r>
      <w:proofErr w:type="spellStart"/>
      <w:r w:rsidR="000D676C" w:rsidRPr="000D676C">
        <w:rPr>
          <w:i/>
        </w:rPr>
        <w:t>fototekos</w:t>
      </w:r>
      <w:proofErr w:type="spellEnd"/>
      <w:r w:rsidR="000D676C" w:rsidRPr="000D676C">
        <w:rPr>
          <w:i/>
        </w:rPr>
        <w:t xml:space="preserve"> vertybę</w:t>
      </w:r>
      <w:r w:rsidRPr="00BC3ECA">
        <w:rPr>
          <w:i/>
        </w:rPr>
        <w:fldChar w:fldCharType="end"/>
      </w:r>
      <w:r w:rsidRPr="00BC3ECA">
        <w:rPr>
          <w:i/>
        </w:rPr>
        <w:t xml:space="preserve"> (</w:t>
      </w:r>
      <w:r w:rsidRPr="00BC3ECA">
        <w:rPr>
          <w:i/>
        </w:rPr>
        <w:fldChar w:fldCharType="begin"/>
      </w:r>
      <w:r w:rsidRPr="00BC3ECA">
        <w:rPr>
          <w:i/>
        </w:rPr>
        <w:instrText xml:space="preserve"> PAGEREF _Ref334600128 \h </w:instrText>
      </w:r>
      <w:r w:rsidRPr="00BC3ECA">
        <w:rPr>
          <w:i/>
        </w:rPr>
      </w:r>
      <w:r w:rsidRPr="00BC3ECA">
        <w:rPr>
          <w:i/>
        </w:rPr>
        <w:fldChar w:fldCharType="separate"/>
      </w:r>
      <w:r w:rsidR="000D676C">
        <w:rPr>
          <w:i/>
          <w:noProof/>
        </w:rPr>
        <w:t>129</w:t>
      </w:r>
      <w:r w:rsidRPr="00BC3ECA">
        <w:rPr>
          <w:i/>
        </w:rPr>
        <w:fldChar w:fldCharType="end"/>
      </w:r>
      <w:r w:rsidRPr="00BC3ECA">
        <w:rPr>
          <w:i/>
        </w:rPr>
        <w:t xml:space="preserve"> psl.)</w:t>
      </w:r>
    </w:p>
    <w:p w14:paraId="426351BC" w14:textId="6BE0350B" w:rsidR="0067094E" w:rsidRPr="00BC3ECA" w:rsidRDefault="0067094E" w:rsidP="0089483A">
      <w:pPr>
        <w:pStyle w:val="AlnostextBuleted"/>
        <w:rPr>
          <w:i/>
        </w:rPr>
      </w:pPr>
      <w:r w:rsidRPr="00BC3ECA">
        <w:rPr>
          <w:i/>
        </w:rPr>
        <w:fldChar w:fldCharType="begin"/>
      </w:r>
      <w:r w:rsidRPr="00BC3ECA">
        <w:rPr>
          <w:i/>
        </w:rPr>
        <w:instrText xml:space="preserve"> REF _Ref367795148 \h </w:instrText>
      </w:r>
      <w:r w:rsidR="00F20B2B" w:rsidRPr="00BC3ECA">
        <w:rPr>
          <w:i/>
        </w:rPr>
        <w:instrText xml:space="preserve"> \* MERGEFORMAT </w:instrText>
      </w:r>
      <w:r w:rsidRPr="00BC3ECA">
        <w:rPr>
          <w:i/>
        </w:rPr>
      </w:r>
      <w:r w:rsidRPr="00BC3ECA">
        <w:rPr>
          <w:i/>
        </w:rPr>
        <w:fldChar w:fldCharType="separate"/>
      </w:r>
      <w:r w:rsidR="000D676C" w:rsidRPr="000D676C">
        <w:rPr>
          <w:i/>
        </w:rPr>
        <w:t xml:space="preserve">Įvesti naują </w:t>
      </w:r>
      <w:proofErr w:type="spellStart"/>
      <w:r w:rsidR="000D676C" w:rsidRPr="000D676C">
        <w:rPr>
          <w:i/>
        </w:rPr>
        <w:t>fototekos</w:t>
      </w:r>
      <w:proofErr w:type="spellEnd"/>
      <w:r w:rsidR="000D676C" w:rsidRPr="000D676C">
        <w:rPr>
          <w:i/>
        </w:rPr>
        <w:t xml:space="preserve"> vertybę naudojant šabloną</w:t>
      </w:r>
      <w:r w:rsidRPr="00BC3ECA">
        <w:rPr>
          <w:i/>
        </w:rPr>
        <w:fldChar w:fldCharType="end"/>
      </w:r>
      <w:r w:rsidRPr="00BC3ECA">
        <w:rPr>
          <w:i/>
        </w:rPr>
        <w:t xml:space="preserve"> (</w:t>
      </w:r>
      <w:r w:rsidRPr="00BC3ECA">
        <w:rPr>
          <w:i/>
        </w:rPr>
        <w:fldChar w:fldCharType="begin"/>
      </w:r>
      <w:r w:rsidRPr="00BC3ECA">
        <w:rPr>
          <w:i/>
        </w:rPr>
        <w:instrText xml:space="preserve"> PAGEREF _Ref367795151 \h </w:instrText>
      </w:r>
      <w:r w:rsidRPr="00BC3ECA">
        <w:rPr>
          <w:i/>
        </w:rPr>
      </w:r>
      <w:r w:rsidRPr="00BC3ECA">
        <w:rPr>
          <w:i/>
        </w:rPr>
        <w:fldChar w:fldCharType="separate"/>
      </w:r>
      <w:r w:rsidR="000D676C">
        <w:rPr>
          <w:i/>
          <w:noProof/>
        </w:rPr>
        <w:t>130</w:t>
      </w:r>
      <w:r w:rsidRPr="00BC3ECA">
        <w:rPr>
          <w:i/>
        </w:rPr>
        <w:fldChar w:fldCharType="end"/>
      </w:r>
      <w:r w:rsidRPr="00BC3ECA">
        <w:rPr>
          <w:i/>
        </w:rPr>
        <w:t xml:space="preserve"> psl.)</w:t>
      </w:r>
    </w:p>
    <w:p w14:paraId="774367BF" w14:textId="2AA06A90" w:rsidR="005309E1" w:rsidRPr="00BC3ECA" w:rsidRDefault="005309E1" w:rsidP="0089483A">
      <w:pPr>
        <w:pStyle w:val="AlnostextBuleted"/>
        <w:rPr>
          <w:i/>
        </w:rPr>
      </w:pPr>
      <w:r w:rsidRPr="00BC3ECA">
        <w:rPr>
          <w:i/>
        </w:rPr>
        <w:fldChar w:fldCharType="begin"/>
      </w:r>
      <w:r w:rsidRPr="00BC3ECA">
        <w:rPr>
          <w:i/>
        </w:rPr>
        <w:instrText xml:space="preserve"> REF _Ref334599863 \h  \* MERGEFORMAT </w:instrText>
      </w:r>
      <w:r w:rsidRPr="00BC3ECA">
        <w:rPr>
          <w:i/>
        </w:rPr>
      </w:r>
      <w:r w:rsidRPr="00BC3ECA">
        <w:rPr>
          <w:i/>
        </w:rPr>
        <w:fldChar w:fldCharType="separate"/>
      </w:r>
      <w:r w:rsidR="000D676C" w:rsidRPr="000D676C">
        <w:rPr>
          <w:i/>
        </w:rPr>
        <w:t xml:space="preserve">Surasti </w:t>
      </w:r>
      <w:proofErr w:type="spellStart"/>
      <w:r w:rsidR="000D676C" w:rsidRPr="000D676C">
        <w:rPr>
          <w:i/>
        </w:rPr>
        <w:t>fototekos</w:t>
      </w:r>
      <w:proofErr w:type="spellEnd"/>
      <w:r w:rsidR="000D676C" w:rsidRPr="000D676C">
        <w:rPr>
          <w:i/>
        </w:rPr>
        <w:t xml:space="preserve"> vertybę</w:t>
      </w:r>
      <w:r w:rsidRPr="00BC3ECA">
        <w:rPr>
          <w:i/>
        </w:rPr>
        <w:fldChar w:fldCharType="end"/>
      </w:r>
      <w:r w:rsidRPr="00BC3ECA">
        <w:rPr>
          <w:i/>
        </w:rPr>
        <w:t xml:space="preserve"> (</w:t>
      </w:r>
      <w:r w:rsidRPr="00BC3ECA">
        <w:rPr>
          <w:i/>
        </w:rPr>
        <w:fldChar w:fldCharType="begin"/>
      </w:r>
      <w:r w:rsidRPr="00BC3ECA">
        <w:rPr>
          <w:i/>
        </w:rPr>
        <w:instrText xml:space="preserve"> PAGEREF _Ref334599863 \h </w:instrText>
      </w:r>
      <w:r w:rsidRPr="00BC3ECA">
        <w:rPr>
          <w:i/>
        </w:rPr>
      </w:r>
      <w:r w:rsidRPr="00BC3ECA">
        <w:rPr>
          <w:i/>
        </w:rPr>
        <w:fldChar w:fldCharType="separate"/>
      </w:r>
      <w:r w:rsidR="000D676C">
        <w:rPr>
          <w:i/>
          <w:noProof/>
        </w:rPr>
        <w:t>130</w:t>
      </w:r>
      <w:r w:rsidRPr="00BC3ECA">
        <w:rPr>
          <w:i/>
        </w:rPr>
        <w:fldChar w:fldCharType="end"/>
      </w:r>
      <w:r w:rsidRPr="00BC3ECA">
        <w:rPr>
          <w:i/>
        </w:rPr>
        <w:t xml:space="preserve"> psl.)</w:t>
      </w:r>
    </w:p>
    <w:p w14:paraId="6FF0020B" w14:textId="5A9736A5" w:rsidR="00936262" w:rsidRPr="00BC3ECA" w:rsidRDefault="00936262" w:rsidP="0089483A">
      <w:pPr>
        <w:pStyle w:val="AlnostextBuleted"/>
        <w:rPr>
          <w:i/>
        </w:rPr>
      </w:pPr>
      <w:r w:rsidRPr="00BC3ECA">
        <w:rPr>
          <w:i/>
        </w:rPr>
        <w:fldChar w:fldCharType="begin"/>
      </w:r>
      <w:r w:rsidRPr="00BC3ECA">
        <w:rPr>
          <w:i/>
        </w:rPr>
        <w:instrText xml:space="preserve"> REF _Ref334600730 \h </w:instrText>
      </w:r>
      <w:r w:rsidR="003C15E4" w:rsidRPr="00BC3ECA">
        <w:rPr>
          <w:i/>
        </w:rPr>
        <w:instrText xml:space="preserve"> \* MERGEFORMAT </w:instrText>
      </w:r>
      <w:r w:rsidRPr="00BC3ECA">
        <w:rPr>
          <w:i/>
        </w:rPr>
      </w:r>
      <w:r w:rsidRPr="00BC3ECA">
        <w:rPr>
          <w:i/>
        </w:rPr>
        <w:fldChar w:fldCharType="separate"/>
      </w:r>
      <w:r w:rsidR="000D676C" w:rsidRPr="000D676C">
        <w:rPr>
          <w:i/>
        </w:rPr>
        <w:t xml:space="preserve">Peržiūrėti </w:t>
      </w:r>
      <w:proofErr w:type="spellStart"/>
      <w:r w:rsidR="000D676C" w:rsidRPr="000D676C">
        <w:rPr>
          <w:i/>
        </w:rPr>
        <w:t>fototekos</w:t>
      </w:r>
      <w:proofErr w:type="spellEnd"/>
      <w:r w:rsidR="000D676C" w:rsidRPr="000D676C">
        <w:rPr>
          <w:i/>
        </w:rPr>
        <w:t xml:space="preserve">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_Ref334600730 \h </w:instrText>
      </w:r>
      <w:r w:rsidRPr="00BC3ECA">
        <w:rPr>
          <w:i/>
        </w:rPr>
      </w:r>
      <w:r w:rsidRPr="00BC3ECA">
        <w:rPr>
          <w:i/>
        </w:rPr>
        <w:fldChar w:fldCharType="separate"/>
      </w:r>
      <w:r w:rsidR="000D676C">
        <w:rPr>
          <w:i/>
          <w:noProof/>
        </w:rPr>
        <w:t>131</w:t>
      </w:r>
      <w:r w:rsidRPr="00BC3ECA">
        <w:rPr>
          <w:i/>
        </w:rPr>
        <w:fldChar w:fldCharType="end"/>
      </w:r>
      <w:r w:rsidRPr="00BC3ECA">
        <w:rPr>
          <w:i/>
        </w:rPr>
        <w:t xml:space="preserve"> psl.)</w:t>
      </w:r>
    </w:p>
    <w:p w14:paraId="658B6358" w14:textId="3B122C6D" w:rsidR="00BD53E9" w:rsidRPr="00BC3ECA" w:rsidRDefault="00BD53E9" w:rsidP="0089483A">
      <w:pPr>
        <w:pStyle w:val="AlnostextBuleted"/>
        <w:rPr>
          <w:i/>
        </w:rPr>
      </w:pPr>
      <w:r w:rsidRPr="00BC3ECA">
        <w:rPr>
          <w:i/>
        </w:rPr>
        <w:fldChar w:fldCharType="begin"/>
      </w:r>
      <w:r w:rsidRPr="00BC3ECA">
        <w:rPr>
          <w:i/>
        </w:rPr>
        <w:instrText xml:space="preserve"> REF _Ref334600144 \h </w:instrText>
      </w:r>
      <w:r w:rsidR="003C15E4" w:rsidRPr="00BC3ECA">
        <w:rPr>
          <w:i/>
        </w:rPr>
        <w:instrText xml:space="preserve"> \* MERGEFORMAT </w:instrText>
      </w:r>
      <w:r w:rsidRPr="00BC3ECA">
        <w:rPr>
          <w:i/>
        </w:rPr>
      </w:r>
      <w:r w:rsidRPr="00BC3ECA">
        <w:rPr>
          <w:i/>
        </w:rPr>
        <w:fldChar w:fldCharType="separate"/>
      </w:r>
      <w:r w:rsidR="000D676C" w:rsidRPr="000D676C">
        <w:rPr>
          <w:i/>
        </w:rPr>
        <w:t xml:space="preserve">Redaguoti </w:t>
      </w:r>
      <w:proofErr w:type="spellStart"/>
      <w:r w:rsidR="000D676C" w:rsidRPr="000D676C">
        <w:rPr>
          <w:i/>
        </w:rPr>
        <w:t>fototekos</w:t>
      </w:r>
      <w:proofErr w:type="spellEnd"/>
      <w:r w:rsidR="000D676C" w:rsidRPr="000D676C">
        <w:rPr>
          <w:i/>
        </w:rPr>
        <w:t xml:space="preserve">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_Ref334600144 \h </w:instrText>
      </w:r>
      <w:r w:rsidRPr="00BC3ECA">
        <w:rPr>
          <w:i/>
        </w:rPr>
      </w:r>
      <w:r w:rsidRPr="00BC3ECA">
        <w:rPr>
          <w:i/>
        </w:rPr>
        <w:fldChar w:fldCharType="separate"/>
      </w:r>
      <w:r w:rsidR="000D676C">
        <w:rPr>
          <w:i/>
          <w:noProof/>
        </w:rPr>
        <w:t>132</w:t>
      </w:r>
      <w:r w:rsidRPr="00BC3ECA">
        <w:rPr>
          <w:i/>
        </w:rPr>
        <w:fldChar w:fldCharType="end"/>
      </w:r>
      <w:r w:rsidRPr="00BC3ECA">
        <w:rPr>
          <w:i/>
        </w:rPr>
        <w:t xml:space="preserve"> psl.)</w:t>
      </w:r>
    </w:p>
    <w:p w14:paraId="2F6F10D8" w14:textId="5770BE01" w:rsidR="005309E1" w:rsidRPr="00BC3ECA" w:rsidRDefault="005309E1" w:rsidP="0089483A">
      <w:pPr>
        <w:pStyle w:val="AlnostextBuleted"/>
        <w:rPr>
          <w:i/>
        </w:rPr>
      </w:pPr>
      <w:r w:rsidRPr="00BC3ECA">
        <w:rPr>
          <w:i/>
        </w:rPr>
        <w:fldChar w:fldCharType="begin"/>
      </w:r>
      <w:r w:rsidRPr="00BC3ECA">
        <w:rPr>
          <w:i/>
        </w:rPr>
        <w:instrText xml:space="preserve"> REF _Ref334600148 \h  \* MERGEFORMAT </w:instrText>
      </w:r>
      <w:r w:rsidRPr="00BC3ECA">
        <w:rPr>
          <w:i/>
        </w:rPr>
      </w:r>
      <w:r w:rsidRPr="00BC3ECA">
        <w:rPr>
          <w:i/>
        </w:rPr>
        <w:fldChar w:fldCharType="separate"/>
      </w:r>
      <w:r w:rsidR="000D676C" w:rsidRPr="000D676C">
        <w:rPr>
          <w:i/>
        </w:rPr>
        <w:t xml:space="preserve">Šalinti </w:t>
      </w:r>
      <w:proofErr w:type="spellStart"/>
      <w:r w:rsidR="000D676C" w:rsidRPr="000D676C">
        <w:rPr>
          <w:i/>
        </w:rPr>
        <w:t>fototekos</w:t>
      </w:r>
      <w:proofErr w:type="spellEnd"/>
      <w:r w:rsidR="000D676C" w:rsidRPr="000D676C">
        <w:rPr>
          <w:i/>
        </w:rPr>
        <w:t xml:space="preserve"> vertybę</w:t>
      </w:r>
      <w:r w:rsidRPr="00BC3ECA">
        <w:rPr>
          <w:i/>
        </w:rPr>
        <w:fldChar w:fldCharType="end"/>
      </w:r>
      <w:r w:rsidRPr="00BC3ECA">
        <w:rPr>
          <w:i/>
        </w:rPr>
        <w:t xml:space="preserve"> (</w:t>
      </w:r>
      <w:r w:rsidRPr="00BC3ECA">
        <w:rPr>
          <w:i/>
        </w:rPr>
        <w:fldChar w:fldCharType="begin"/>
      </w:r>
      <w:r w:rsidRPr="00BC3ECA">
        <w:rPr>
          <w:i/>
        </w:rPr>
        <w:instrText xml:space="preserve"> PAGEREF _Ref334600148 \h </w:instrText>
      </w:r>
      <w:r w:rsidRPr="00BC3ECA">
        <w:rPr>
          <w:i/>
        </w:rPr>
      </w:r>
      <w:r w:rsidRPr="00BC3ECA">
        <w:rPr>
          <w:i/>
        </w:rPr>
        <w:fldChar w:fldCharType="separate"/>
      </w:r>
      <w:r w:rsidR="000D676C">
        <w:rPr>
          <w:i/>
          <w:noProof/>
        </w:rPr>
        <w:t>133</w:t>
      </w:r>
      <w:r w:rsidRPr="00BC3ECA">
        <w:rPr>
          <w:i/>
        </w:rPr>
        <w:fldChar w:fldCharType="end"/>
      </w:r>
      <w:r w:rsidRPr="00BC3ECA">
        <w:rPr>
          <w:i/>
        </w:rPr>
        <w:t xml:space="preserve"> psl.)</w:t>
      </w:r>
    </w:p>
    <w:p w14:paraId="52E5FB32" w14:textId="40927FBE" w:rsidR="0089483A" w:rsidRPr="00BC3ECA" w:rsidRDefault="005309E1" w:rsidP="0089483A">
      <w:pPr>
        <w:pStyle w:val="AlnostextBuleted"/>
        <w:rPr>
          <w:i/>
        </w:rPr>
      </w:pPr>
      <w:r w:rsidRPr="00BC3ECA">
        <w:rPr>
          <w:i/>
        </w:rPr>
        <w:fldChar w:fldCharType="begin"/>
      </w:r>
      <w:r w:rsidRPr="00BC3ECA">
        <w:rPr>
          <w:i/>
        </w:rPr>
        <w:instrText xml:space="preserve"> REF _Ref334600156 \h  \* MERGEFORMAT </w:instrText>
      </w:r>
      <w:r w:rsidRPr="00BC3ECA">
        <w:rPr>
          <w:i/>
        </w:rPr>
      </w:r>
      <w:r w:rsidRPr="00BC3ECA">
        <w:rPr>
          <w:i/>
        </w:rPr>
        <w:fldChar w:fldCharType="separate"/>
      </w:r>
      <w:r w:rsidR="000D676C" w:rsidRPr="000D676C">
        <w:rPr>
          <w:i/>
        </w:rPr>
        <w:t xml:space="preserve">Suformuoti </w:t>
      </w:r>
      <w:proofErr w:type="spellStart"/>
      <w:r w:rsidR="000D676C" w:rsidRPr="000D676C">
        <w:rPr>
          <w:i/>
        </w:rPr>
        <w:t>fototekos</w:t>
      </w:r>
      <w:proofErr w:type="spellEnd"/>
      <w:r w:rsidR="000D676C" w:rsidRPr="000D676C">
        <w:rPr>
          <w:i/>
        </w:rPr>
        <w:t xml:space="preserve"> vertybių ataskaitą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_Ref334600156 \h </w:instrText>
      </w:r>
      <w:r w:rsidRPr="00BC3ECA">
        <w:rPr>
          <w:i/>
        </w:rPr>
      </w:r>
      <w:r w:rsidRPr="00BC3ECA">
        <w:rPr>
          <w:i/>
        </w:rPr>
        <w:fldChar w:fldCharType="separate"/>
      </w:r>
      <w:r w:rsidR="000D676C">
        <w:rPr>
          <w:i/>
          <w:noProof/>
        </w:rPr>
        <w:t>133</w:t>
      </w:r>
      <w:r w:rsidRPr="00BC3ECA">
        <w:rPr>
          <w:i/>
        </w:rPr>
        <w:fldChar w:fldCharType="end"/>
      </w:r>
      <w:r w:rsidRPr="00BC3ECA">
        <w:rPr>
          <w:i/>
        </w:rPr>
        <w:t xml:space="preserve"> </w:t>
      </w:r>
      <w:r w:rsidR="0089483A" w:rsidRPr="00BC3ECA">
        <w:rPr>
          <w:i/>
        </w:rPr>
        <w:t>psl.)</w:t>
      </w:r>
    </w:p>
    <w:p w14:paraId="5BE28700" w14:textId="77777777" w:rsidR="0089483A" w:rsidRPr="00BC3ECA" w:rsidRDefault="0089483A" w:rsidP="0089483A">
      <w:pPr>
        <w:pStyle w:val="Heading2"/>
      </w:pPr>
      <w:bookmarkStart w:id="512" w:name="_Ref334600128"/>
      <w:bookmarkStart w:id="513" w:name="_Toc169621834"/>
      <w:r w:rsidRPr="00BC3ECA">
        <w:t xml:space="preserve">Įvesti naują </w:t>
      </w:r>
      <w:r w:rsidR="0016090F" w:rsidRPr="00BC3ECA">
        <w:t>fototekos</w:t>
      </w:r>
      <w:r w:rsidRPr="00BC3ECA">
        <w:t xml:space="preserve"> vertybę</w:t>
      </w:r>
      <w:bookmarkEnd w:id="512"/>
      <w:bookmarkEnd w:id="513"/>
    </w:p>
    <w:p w14:paraId="1C62030A" w14:textId="77777777" w:rsidR="0089483A" w:rsidRPr="00BC3ECA" w:rsidRDefault="0089483A" w:rsidP="0089483A">
      <w:pPr>
        <w:pStyle w:val="Alnostext"/>
      </w:pPr>
      <w:r w:rsidRPr="00BC3ECA">
        <w:t xml:space="preserve">Paskirtis – leisti </w:t>
      </w:r>
      <w:r w:rsidRPr="00BC3ECA">
        <w:rPr>
          <w:rFonts w:cs="Arial"/>
        </w:rPr>
        <w:t>fototekos tvarkytojui įvesti naują fototekos vertybę sistemoje</w:t>
      </w:r>
      <w:r w:rsidRPr="00BC3ECA">
        <w:t xml:space="preserve">. </w:t>
      </w:r>
    </w:p>
    <w:p w14:paraId="771B49A8" w14:textId="77777777" w:rsidR="0089483A" w:rsidRPr="00BC3ECA" w:rsidRDefault="0089483A" w:rsidP="0089483A">
      <w:pPr>
        <w:pStyle w:val="HeadingB"/>
        <w:rPr>
          <w:noProof w:val="0"/>
        </w:rPr>
      </w:pPr>
      <w:r w:rsidRPr="00BC3ECA">
        <w:rPr>
          <w:noProof w:val="0"/>
        </w:rPr>
        <w:t>Kas gali atlikti</w:t>
      </w:r>
    </w:p>
    <w:p w14:paraId="6CE5A69E" w14:textId="77777777" w:rsidR="0089483A" w:rsidRPr="00BC3ECA" w:rsidRDefault="0089483A" w:rsidP="0089483A">
      <w:pPr>
        <w:pStyle w:val="Alnostext"/>
      </w:pPr>
      <w:r w:rsidRPr="00BC3ECA">
        <w:t xml:space="preserve">Įvesti naujos </w:t>
      </w:r>
      <w:r w:rsidR="00312E1B" w:rsidRPr="00BC3ECA">
        <w:t xml:space="preserve">fototekos </w:t>
      </w:r>
      <w:r w:rsidRPr="00BC3ECA">
        <w:t>vertybės duomenis į sistemą gali:</w:t>
      </w:r>
    </w:p>
    <w:p w14:paraId="4135ED84" w14:textId="77777777" w:rsidR="0089483A" w:rsidRPr="00BC3ECA" w:rsidRDefault="00312E1B" w:rsidP="0089483A">
      <w:pPr>
        <w:pStyle w:val="AlnostextBuleted"/>
      </w:pPr>
      <w:r w:rsidRPr="00BC3ECA">
        <w:rPr>
          <w:rFonts w:cs="Arial"/>
        </w:rPr>
        <w:t>Fototekos tvarkytojas</w:t>
      </w:r>
      <w:r w:rsidR="0089483A" w:rsidRPr="00BC3ECA">
        <w:rPr>
          <w:rFonts w:cs="Arial"/>
        </w:rPr>
        <w:t>;</w:t>
      </w:r>
    </w:p>
    <w:p w14:paraId="4CE5AD01" w14:textId="77777777" w:rsidR="0089483A" w:rsidRPr="00BC3ECA" w:rsidRDefault="0089483A" w:rsidP="0089483A">
      <w:pPr>
        <w:pStyle w:val="AlnostextBuleted"/>
      </w:pPr>
      <w:r w:rsidRPr="00BC3ECA">
        <w:t xml:space="preserve">Naudotojas, kuriam suteikta teisė tvarkyti </w:t>
      </w:r>
      <w:r w:rsidR="00312E1B" w:rsidRPr="00BC3ECA">
        <w:rPr>
          <w:rFonts w:cs="Arial"/>
        </w:rPr>
        <w:t>fototekos</w:t>
      </w:r>
      <w:r w:rsidRPr="00BC3ECA">
        <w:rPr>
          <w:rFonts w:cs="Arial"/>
        </w:rPr>
        <w:t xml:space="preserve"> </w:t>
      </w:r>
      <w:r w:rsidRPr="00BC3ECA">
        <w:t>vertybių duomenis.</w:t>
      </w:r>
    </w:p>
    <w:p w14:paraId="222AE737" w14:textId="77777777" w:rsidR="0089483A" w:rsidRPr="00BC3ECA" w:rsidRDefault="0089483A" w:rsidP="0089483A">
      <w:pPr>
        <w:pStyle w:val="HeadingB"/>
        <w:rPr>
          <w:noProof w:val="0"/>
        </w:rPr>
      </w:pPr>
      <w:r w:rsidRPr="00BC3ECA">
        <w:rPr>
          <w:noProof w:val="0"/>
        </w:rPr>
        <w:t>Kaip atlikti</w:t>
      </w:r>
    </w:p>
    <w:p w14:paraId="62F4F960" w14:textId="77777777" w:rsidR="0089483A" w:rsidRPr="00BC3ECA" w:rsidRDefault="0089483A" w:rsidP="0089483A">
      <w:pPr>
        <w:pStyle w:val="Alnostext"/>
      </w:pPr>
      <w:r w:rsidRPr="00BC3ECA">
        <w:t xml:space="preserve">Norėdami įvesti naujos </w:t>
      </w:r>
      <w:r w:rsidR="0016090F" w:rsidRPr="00BC3ECA">
        <w:rPr>
          <w:rFonts w:cs="Arial"/>
        </w:rPr>
        <w:t xml:space="preserve">fototekos </w:t>
      </w:r>
      <w:r w:rsidRPr="00BC3ECA">
        <w:rPr>
          <w:rFonts w:cs="Arial"/>
        </w:rPr>
        <w:t xml:space="preserve">vertybės </w:t>
      </w:r>
      <w:r w:rsidRPr="00BC3ECA">
        <w:t>duomenis į sistemą, atlikite šiuos veiksmus:</w:t>
      </w:r>
    </w:p>
    <w:p w14:paraId="6B0FD441" w14:textId="4E89E3F2" w:rsidR="0089483A" w:rsidRPr="00BC3ECA" w:rsidRDefault="0089483A" w:rsidP="007171F7">
      <w:pPr>
        <w:pStyle w:val="AlnosNumbered"/>
        <w:numPr>
          <w:ilvl w:val="0"/>
          <w:numId w:val="110"/>
        </w:numPr>
      </w:pPr>
      <w:r w:rsidRPr="00BC3ECA">
        <w:t xml:space="preserve">Iš meniu pasirinkite </w:t>
      </w:r>
      <w:proofErr w:type="spellStart"/>
      <w:r w:rsidR="0016090F" w:rsidRPr="00BC3ECA">
        <w:rPr>
          <w:rStyle w:val="CharMeniu"/>
        </w:rPr>
        <w:t>Fototeka</w:t>
      </w:r>
      <w:proofErr w:type="spellEnd"/>
      <w:r w:rsidRPr="00BC3ECA">
        <w:rPr>
          <w:rStyle w:val="CharMeniu"/>
        </w:rPr>
        <w:t xml:space="preserve"> -&gt; </w:t>
      </w:r>
      <w:proofErr w:type="spellStart"/>
      <w:r w:rsidR="006D24B5" w:rsidRPr="00BC3ECA">
        <w:rPr>
          <w:rStyle w:val="CharMeniu"/>
        </w:rPr>
        <w:t>F</w:t>
      </w:r>
      <w:r w:rsidR="0016090F" w:rsidRPr="00BC3ECA">
        <w:rPr>
          <w:rStyle w:val="CharMeniu"/>
        </w:rPr>
        <w:t>ototekos</w:t>
      </w:r>
      <w:proofErr w:type="spellEnd"/>
      <w:r w:rsidR="0016090F" w:rsidRPr="00BC3ECA">
        <w:rPr>
          <w:rStyle w:val="CharMeniu"/>
        </w:rPr>
        <w:t xml:space="preserve"> vertybė</w:t>
      </w:r>
      <w:r w:rsidR="006D24B5" w:rsidRPr="00BC3ECA">
        <w:rPr>
          <w:rStyle w:val="CharMeniu"/>
        </w:rPr>
        <w:t>s</w:t>
      </w:r>
      <w:r w:rsidRPr="00BC3ECA">
        <w:t>.</w:t>
      </w:r>
    </w:p>
    <w:p w14:paraId="1D1A9FE7" w14:textId="12F956DC" w:rsidR="006D24B5" w:rsidRPr="00BC3ECA" w:rsidRDefault="0089483A" w:rsidP="005B3A8E">
      <w:pPr>
        <w:pStyle w:val="BodyText"/>
      </w:pPr>
      <w:r w:rsidRPr="00BC3ECA">
        <w:t xml:space="preserve">Atsiveria langas </w:t>
      </w:r>
      <w:r w:rsidR="006D24B5" w:rsidRPr="00BC3ECA">
        <w:t>Fototekos vertybės paieška.</w:t>
      </w:r>
    </w:p>
    <w:p w14:paraId="0285FC35" w14:textId="2046BEC9" w:rsidR="006D24B5" w:rsidRPr="00BC3ECA" w:rsidRDefault="006D24B5" w:rsidP="006D24B5">
      <w:pPr>
        <w:pStyle w:val="AlnosNumbered"/>
      </w:pPr>
      <w:r w:rsidRPr="00BC3ECA">
        <w:t>Paspau</w:t>
      </w:r>
      <w:r w:rsidR="00DF5156" w:rsidRPr="00BC3ECA">
        <w:t>s</w:t>
      </w:r>
      <w:r w:rsidRPr="00BC3ECA">
        <w:t xml:space="preserve">kite mygtuką </w:t>
      </w:r>
      <w:r w:rsidRPr="00BC3ECA">
        <w:rPr>
          <w:b/>
        </w:rPr>
        <w:t>[Naujas].</w:t>
      </w:r>
    </w:p>
    <w:p w14:paraId="594EAF88" w14:textId="77777777" w:rsidR="0089483A" w:rsidRPr="00BC3ECA" w:rsidRDefault="006D24B5" w:rsidP="005B3A8E">
      <w:pPr>
        <w:pStyle w:val="BodyText"/>
      </w:pPr>
      <w:r w:rsidRPr="00BC3ECA">
        <w:rPr>
          <w:rStyle w:val="CharLangas"/>
          <w:i w:val="0"/>
        </w:rPr>
        <w:t xml:space="preserve">Atsiveria langas </w:t>
      </w:r>
      <w:r w:rsidR="0016090F" w:rsidRPr="00BC3ECA">
        <w:rPr>
          <w:rStyle w:val="CharLangas"/>
        </w:rPr>
        <w:t>Nauja fototekos vertybė</w:t>
      </w:r>
      <w:r w:rsidR="0089483A" w:rsidRPr="00BC3ECA">
        <w:t xml:space="preserve">, kortelė </w:t>
      </w:r>
      <w:r w:rsidR="0089483A" w:rsidRPr="00BC3ECA">
        <w:rPr>
          <w:b/>
        </w:rPr>
        <w:t>Pagrindiniai duomenys</w:t>
      </w:r>
      <w:r w:rsidR="0089483A" w:rsidRPr="00BC3ECA">
        <w:t>.</w:t>
      </w:r>
    </w:p>
    <w:p w14:paraId="3AB0E03B" w14:textId="77777777" w:rsidR="0089483A" w:rsidRPr="00BC3ECA" w:rsidRDefault="0089483A" w:rsidP="00FE66FF">
      <w:pPr>
        <w:pStyle w:val="BodyText"/>
      </w:pPr>
      <w:r w:rsidRPr="00BC3ECA">
        <w:t>Pagal nutylėjimą sistema pateikia vertybės duomenų įvedimo formą, kurią sudaro šios duomenų kortelės:</w:t>
      </w:r>
    </w:p>
    <w:p w14:paraId="2E96F986" w14:textId="77777777" w:rsidR="0089483A" w:rsidRPr="00BC3ECA" w:rsidRDefault="0089483A" w:rsidP="0089483A">
      <w:pPr>
        <w:pStyle w:val="buletedafternumber"/>
        <w:rPr>
          <w:rStyle w:val="CharLaukas"/>
        </w:rPr>
      </w:pPr>
      <w:r w:rsidRPr="00BC3ECA">
        <w:rPr>
          <w:rStyle w:val="CharLaukas"/>
        </w:rPr>
        <w:t>Pagrindiniai duomenys</w:t>
      </w:r>
      <w:r w:rsidR="006C6AFB" w:rsidRPr="00BC3ECA">
        <w:rPr>
          <w:rFonts w:cs="Arial"/>
        </w:rPr>
        <w:t>;</w:t>
      </w:r>
    </w:p>
    <w:p w14:paraId="70EF4518" w14:textId="77777777" w:rsidR="0016090F" w:rsidRPr="00BC3ECA" w:rsidRDefault="0016090F" w:rsidP="0016090F">
      <w:pPr>
        <w:pStyle w:val="buletedafternumber"/>
        <w:rPr>
          <w:b/>
        </w:rPr>
      </w:pPr>
      <w:r w:rsidRPr="00BC3ECA">
        <w:rPr>
          <w:rStyle w:val="CharLaukas"/>
        </w:rPr>
        <w:t>Skaitmeniniai objektai</w:t>
      </w:r>
      <w:r w:rsidR="006C6AFB" w:rsidRPr="00BC3ECA">
        <w:rPr>
          <w:rFonts w:cs="Arial"/>
        </w:rPr>
        <w:t>;</w:t>
      </w:r>
    </w:p>
    <w:p w14:paraId="77F84AF0" w14:textId="5FB1A734" w:rsidR="00361F8F" w:rsidRPr="00BC3ECA" w:rsidRDefault="00361F8F" w:rsidP="0016090F">
      <w:pPr>
        <w:pStyle w:val="buletedafternumber"/>
        <w:rPr>
          <w:rStyle w:val="CharLaukas"/>
        </w:rPr>
      </w:pPr>
      <w:r w:rsidRPr="00BC3ECA">
        <w:rPr>
          <w:rStyle w:val="CharLaukas"/>
        </w:rPr>
        <w:t>Susiję įvykiai, asmenys, adresai, įmonės;</w:t>
      </w:r>
    </w:p>
    <w:p w14:paraId="263AAB7F" w14:textId="77777777" w:rsidR="0089483A" w:rsidRPr="00BC3ECA" w:rsidRDefault="0089483A" w:rsidP="0089483A">
      <w:pPr>
        <w:pStyle w:val="buletedafternumber"/>
        <w:rPr>
          <w:rStyle w:val="CharLaukas"/>
        </w:rPr>
      </w:pPr>
      <w:r w:rsidRPr="00BC3ECA">
        <w:rPr>
          <w:rStyle w:val="CharLaukas"/>
        </w:rPr>
        <w:t xml:space="preserve">Susijusios </w:t>
      </w:r>
      <w:r w:rsidR="00EC05EB" w:rsidRPr="00BC3ECA">
        <w:rPr>
          <w:rStyle w:val="CharLaukas"/>
        </w:rPr>
        <w:t>fototekos</w:t>
      </w:r>
      <w:r w:rsidRPr="00BC3ECA">
        <w:rPr>
          <w:rStyle w:val="CharLaukas"/>
        </w:rPr>
        <w:t xml:space="preserve"> vertybės</w:t>
      </w:r>
      <w:r w:rsidR="006C6AFB" w:rsidRPr="00BC3ECA">
        <w:rPr>
          <w:rFonts w:cs="Arial"/>
        </w:rPr>
        <w:t>;</w:t>
      </w:r>
    </w:p>
    <w:p w14:paraId="33D1F1B1" w14:textId="77777777" w:rsidR="0089483A" w:rsidRPr="00BC3ECA" w:rsidRDefault="0089483A" w:rsidP="0089483A">
      <w:pPr>
        <w:pStyle w:val="buletedafternumber"/>
        <w:rPr>
          <w:rStyle w:val="CharLaukas"/>
        </w:rPr>
      </w:pPr>
      <w:r w:rsidRPr="00BC3ECA">
        <w:rPr>
          <w:rStyle w:val="CharLaukas"/>
        </w:rPr>
        <w:t>Nurašymas</w:t>
      </w:r>
      <w:r w:rsidR="006C6AFB" w:rsidRPr="00BC3ECA">
        <w:rPr>
          <w:rFonts w:cs="Arial"/>
        </w:rPr>
        <w:t>.</w:t>
      </w:r>
    </w:p>
    <w:p w14:paraId="1831E2E1" w14:textId="77777777" w:rsidR="0089483A" w:rsidRPr="00BC3ECA" w:rsidRDefault="0089483A" w:rsidP="0089483A">
      <w:pPr>
        <w:pStyle w:val="AlnosNumbered"/>
        <w:keepNext/>
      </w:pPr>
      <w:r w:rsidRPr="00BC3ECA">
        <w:t xml:space="preserve">Įveskite informaciją apie </w:t>
      </w:r>
      <w:r w:rsidR="0016090F" w:rsidRPr="00BC3ECA">
        <w:rPr>
          <w:rFonts w:cs="Arial"/>
        </w:rPr>
        <w:t xml:space="preserve">fototekos </w:t>
      </w:r>
      <w:r w:rsidRPr="00BC3ECA">
        <w:t>vertybę duomenų kortelėse:</w:t>
      </w:r>
    </w:p>
    <w:p w14:paraId="4CD98178" w14:textId="77777777" w:rsidR="0089483A" w:rsidRPr="00BC3ECA" w:rsidRDefault="0089483A" w:rsidP="007171F7">
      <w:pPr>
        <w:pStyle w:val="AlnosNumbered"/>
        <w:keepNext/>
        <w:numPr>
          <w:ilvl w:val="1"/>
          <w:numId w:val="1"/>
        </w:numPr>
      </w:pPr>
      <w:r w:rsidRPr="00BC3ECA">
        <w:t>Atsiverskite duomenų kortelę.</w:t>
      </w:r>
    </w:p>
    <w:p w14:paraId="0D014C49" w14:textId="77777777" w:rsidR="00504B7E" w:rsidRPr="00BC3ECA" w:rsidRDefault="00504B7E" w:rsidP="00504B7E">
      <w:pPr>
        <w:pStyle w:val="AlnosNumbered"/>
        <w:keepNext/>
        <w:numPr>
          <w:ilvl w:val="1"/>
          <w:numId w:val="1"/>
        </w:numPr>
      </w:pPr>
      <w:r w:rsidRPr="00BC3ECA">
        <w:t>Įveskite duomenis apie naują vertybę.</w:t>
      </w:r>
    </w:p>
    <w:p w14:paraId="05D84C70" w14:textId="117FE9E2" w:rsidR="00504B7E" w:rsidRPr="00BC3ECA" w:rsidRDefault="00504B7E" w:rsidP="00504B7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133BF5F" w14:textId="5DCB6E0B" w:rsidR="00504B7E" w:rsidRPr="00BC3ECA" w:rsidRDefault="001969AA" w:rsidP="007171F7">
      <w:pPr>
        <w:pStyle w:val="AlnosNumbered"/>
        <w:keepNext/>
        <w:numPr>
          <w:ilvl w:val="1"/>
          <w:numId w:val="1"/>
        </w:numPr>
      </w:pPr>
      <w:r w:rsidRPr="00BC3ECA">
        <w:t xml:space="preserve">Kortelėje </w:t>
      </w:r>
      <w:r w:rsidRPr="00BC3ECA">
        <w:rPr>
          <w:b/>
        </w:rPr>
        <w:t>Pagrindiniai duomenys</w:t>
      </w:r>
      <w:r w:rsidRPr="00BC3ECA">
        <w:t xml:space="preserve"> pildydami laukus </w:t>
      </w:r>
      <w:r w:rsidRPr="00BC3ECA">
        <w:rPr>
          <w:b/>
        </w:rPr>
        <w:t>{Autorius}</w:t>
      </w:r>
      <w:r w:rsidRPr="00BC3ECA">
        <w:t xml:space="preserve"> ir </w:t>
      </w:r>
      <w:r w:rsidRPr="00BC3ECA">
        <w:rPr>
          <w:b/>
        </w:rPr>
        <w:t>{Gamintojas}</w:t>
      </w:r>
      <w:r w:rsidRPr="00BC3ECA">
        <w:t xml:space="preserve"> galėsite rinktis </w:t>
      </w:r>
      <w:r w:rsidR="005101F9" w:rsidRPr="00BC3ECA">
        <w:t>pagrindinę klasifikatoriaus reikšmę ir taip pat papildomus duomenis iš</w:t>
      </w:r>
      <w:r w:rsidR="00157260" w:rsidRPr="00BC3ECA">
        <w:t xml:space="preserve"> šio</w:t>
      </w:r>
      <w:r w:rsidR="005101F9" w:rsidRPr="00BC3ECA">
        <w:t xml:space="preserve"> klasifikatoriaus.</w:t>
      </w:r>
    </w:p>
    <w:p w14:paraId="01ED238A" w14:textId="77777777" w:rsidR="0089483A" w:rsidRPr="00BC3ECA" w:rsidRDefault="00EC05EB" w:rsidP="0089483A">
      <w:pPr>
        <w:pStyle w:val="Pastaba"/>
        <w:keepNext/>
      </w:pPr>
      <w:r w:rsidRPr="00BC3ECA">
        <w:t>Panaudota klasifikatoriaus reikšmė, kuri buvo naujai sukurta, bet dar LIMIS-C administratoriaus nepatvirtinta, sistemoje bus pažymėta gelsva spalva</w:t>
      </w:r>
      <w:r w:rsidR="0089483A" w:rsidRPr="00BC3ECA">
        <w:t>:</w:t>
      </w:r>
    </w:p>
    <w:p w14:paraId="01792128" w14:textId="2A4C76EA" w:rsidR="0089483A" w:rsidRPr="00BC3ECA" w:rsidRDefault="00424185" w:rsidP="005B3A8E">
      <w:pPr>
        <w:pStyle w:val="Picture"/>
        <w:rPr>
          <w:lang w:eastAsia="lt-LT"/>
        </w:rPr>
      </w:pPr>
      <w:r w:rsidRPr="00BC3ECA">
        <w:rPr>
          <w:noProof/>
          <w:lang w:eastAsia="lt-LT"/>
        </w:rPr>
        <w:drawing>
          <wp:inline distT="0" distB="0" distL="0" distR="0" wp14:anchorId="1D5A0833" wp14:editId="6F0C9B33">
            <wp:extent cx="3162300" cy="205740"/>
            <wp:effectExtent l="19050" t="19050" r="19050" b="22860"/>
            <wp:docPr id="22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62300" cy="205740"/>
                    </a:xfrm>
                    <a:prstGeom prst="rect">
                      <a:avLst/>
                    </a:prstGeom>
                    <a:noFill/>
                    <a:ln w="3175" cmpd="sng">
                      <a:solidFill>
                        <a:srgbClr val="A6A6A6"/>
                      </a:solidFill>
                      <a:miter lim="800000"/>
                      <a:headEnd/>
                      <a:tailEnd/>
                    </a:ln>
                    <a:effectLst/>
                  </pic:spPr>
                </pic:pic>
              </a:graphicData>
            </a:graphic>
          </wp:inline>
        </w:drawing>
      </w:r>
    </w:p>
    <w:p w14:paraId="1EF99B9B" w14:textId="77777777" w:rsidR="0089483A" w:rsidRPr="00BC3ECA" w:rsidRDefault="0089483A" w:rsidP="00FE66FF">
      <w:pPr>
        <w:pStyle w:val="BodyText"/>
      </w:pPr>
      <w:r w:rsidRPr="00BC3ECA">
        <w:t>Klasifikatoriaus reikšmė, kuri buvo redaguota, bet dar nepatvirtinta LIMIS-C administratoriaus, spalvomis nėra išskiriama.</w:t>
      </w:r>
    </w:p>
    <w:p w14:paraId="68D349E4" w14:textId="7CD3A670" w:rsidR="0089483A" w:rsidRPr="00BC3ECA" w:rsidRDefault="0089483A" w:rsidP="00FE66FF">
      <w:pPr>
        <w:pStyle w:val="BodyText"/>
      </w:pPr>
      <w:r w:rsidRPr="00BC3ECA">
        <w:t xml:space="preserve">Jei pasirinkta reikšmė yra naujai sukurta, o LIMIS-C administratorius šios reikšmės nepatvirtins, tai Jums reikės atlikti veiksmus, kurie yra aprašyti skyrelyje </w:t>
      </w:r>
      <w:r w:rsidRPr="00BC3ECA">
        <w:rPr>
          <w:i/>
        </w:rPr>
        <w:fldChar w:fldCharType="begin"/>
      </w:r>
      <w:r w:rsidRPr="00BC3ECA">
        <w:rPr>
          <w:i/>
        </w:rPr>
        <w:instrText xml:space="preserve"> REF _Ref318183243 \h  \* MERGEFORMAT </w:instrText>
      </w:r>
      <w:r w:rsidRPr="00BC3ECA">
        <w:rPr>
          <w:i/>
        </w:rPr>
      </w:r>
      <w:r w:rsidRPr="00BC3ECA">
        <w:rPr>
          <w:i/>
        </w:rPr>
        <w:fldChar w:fldCharType="separate"/>
      </w:r>
      <w:r w:rsidR="000D676C" w:rsidRPr="000D676C">
        <w:rPr>
          <w:i/>
        </w:rPr>
        <w:t>Redaguoti nesutvarkytus eksponatus</w:t>
      </w:r>
      <w:r w:rsidRPr="00BC3ECA">
        <w:rPr>
          <w:i/>
        </w:rPr>
        <w:fldChar w:fldCharType="end"/>
      </w:r>
      <w:r w:rsidRPr="00BC3ECA">
        <w:rPr>
          <w:i/>
        </w:rPr>
        <w:t xml:space="preserve"> (</w:t>
      </w:r>
      <w:r w:rsidRPr="00BC3ECA">
        <w:rPr>
          <w:i/>
        </w:rPr>
        <w:fldChar w:fldCharType="begin"/>
      </w:r>
      <w:r w:rsidRPr="00BC3ECA">
        <w:rPr>
          <w:i/>
        </w:rPr>
        <w:instrText xml:space="preserve"> PAGEREF _Ref318183243 \h </w:instrText>
      </w:r>
      <w:r w:rsidRPr="00BC3ECA">
        <w:rPr>
          <w:i/>
        </w:rPr>
      </w:r>
      <w:r w:rsidRPr="00BC3ECA">
        <w:rPr>
          <w:i/>
        </w:rPr>
        <w:fldChar w:fldCharType="separate"/>
      </w:r>
      <w:r w:rsidR="000D676C">
        <w:rPr>
          <w:i/>
          <w:noProof/>
        </w:rPr>
        <w:t>81</w:t>
      </w:r>
      <w:r w:rsidRPr="00BC3ECA">
        <w:rPr>
          <w:i/>
        </w:rPr>
        <w:fldChar w:fldCharType="end"/>
      </w:r>
      <w:r w:rsidRPr="00BC3ECA">
        <w:rPr>
          <w:i/>
        </w:rPr>
        <w:t xml:space="preserve"> psl.)</w:t>
      </w:r>
      <w:r w:rsidRPr="00BC3ECA">
        <w:t>.</w:t>
      </w:r>
    </w:p>
    <w:p w14:paraId="6745D967" w14:textId="06D3CF30" w:rsidR="00361F8F" w:rsidRPr="00BC3ECA" w:rsidRDefault="00361F8F" w:rsidP="00A617D7">
      <w:pPr>
        <w:pStyle w:val="AlnosNumbered"/>
      </w:pPr>
      <w:r w:rsidRPr="00BC3ECA">
        <w:t>Įves</w:t>
      </w:r>
      <w:r w:rsidR="00DF5156" w:rsidRPr="00BC3ECA">
        <w:t>ki</w:t>
      </w:r>
      <w:r w:rsidRPr="00BC3ECA">
        <w:t>te kitus duomenis ap</w:t>
      </w:r>
      <w:r w:rsidR="00DF5156" w:rsidRPr="00BC3ECA">
        <w:t>ie</w:t>
      </w:r>
      <w:r w:rsidRPr="00BC3ECA">
        <w:t xml:space="preserve"> vertybę kortelėse: </w:t>
      </w:r>
      <w:r w:rsidRPr="00BC3ECA">
        <w:rPr>
          <w:b/>
        </w:rPr>
        <w:t>Susiję</w:t>
      </w:r>
      <w:r w:rsidRPr="00BC3ECA">
        <w:t xml:space="preserve"> </w:t>
      </w:r>
      <w:r w:rsidRPr="00BC3ECA">
        <w:rPr>
          <w:b/>
        </w:rPr>
        <w:t>įvykiai</w:t>
      </w:r>
      <w:r w:rsidRPr="00BC3ECA">
        <w:t xml:space="preserve">, </w:t>
      </w:r>
      <w:r w:rsidRPr="00BC3ECA">
        <w:rPr>
          <w:b/>
        </w:rPr>
        <w:t>asmenys</w:t>
      </w:r>
      <w:r w:rsidRPr="00BC3ECA">
        <w:t xml:space="preserve">, </w:t>
      </w:r>
      <w:r w:rsidRPr="00BC3ECA">
        <w:rPr>
          <w:b/>
        </w:rPr>
        <w:t>adresai</w:t>
      </w:r>
      <w:r w:rsidRPr="00BC3ECA">
        <w:t xml:space="preserve">, </w:t>
      </w:r>
      <w:r w:rsidRPr="00BC3ECA">
        <w:rPr>
          <w:b/>
        </w:rPr>
        <w:t>įmonės</w:t>
      </w:r>
      <w:r w:rsidRPr="00BC3ECA">
        <w:t xml:space="preserve">, </w:t>
      </w:r>
      <w:r w:rsidRPr="00BC3ECA">
        <w:rPr>
          <w:b/>
        </w:rPr>
        <w:t>Nurašymas</w:t>
      </w:r>
      <w:r w:rsidRPr="00BC3ECA">
        <w:t>.</w:t>
      </w:r>
    </w:p>
    <w:p w14:paraId="59F0CC32" w14:textId="513BBFC5" w:rsidR="00361F8F" w:rsidRPr="00BC3ECA" w:rsidRDefault="00361F8F" w:rsidP="00361F8F">
      <w:pPr>
        <w:pStyle w:val="AlnosNumbered"/>
        <w:numPr>
          <w:ilvl w:val="0"/>
          <w:numId w:val="0"/>
        </w:numPr>
        <w:spacing w:before="0"/>
        <w:ind w:left="794"/>
      </w:pPr>
      <w:r w:rsidRPr="00BC3ECA">
        <w:t>Kortelės pildymas identiškas aprašytai aukščiau.</w:t>
      </w:r>
    </w:p>
    <w:p w14:paraId="2BC7F880" w14:textId="23B77B71" w:rsidR="00A617D7" w:rsidRPr="00BC3ECA" w:rsidRDefault="00A617D7" w:rsidP="00A617D7">
      <w:pPr>
        <w:pStyle w:val="AlnosNumbered"/>
      </w:pPr>
      <w:r w:rsidRPr="00BC3ECA">
        <w:t xml:space="preserve">Įveskite kitus duomenis apie vertybę kortelėje </w:t>
      </w:r>
      <w:r w:rsidRPr="00BC3ECA">
        <w:rPr>
          <w:rStyle w:val="CharLaukas"/>
        </w:rPr>
        <w:t>Susijusios fototekos vertybės</w:t>
      </w:r>
      <w:r w:rsidRPr="00BC3ECA">
        <w:t>.</w:t>
      </w:r>
    </w:p>
    <w:p w14:paraId="31950E0F" w14:textId="77777777" w:rsidR="00A617D7" w:rsidRPr="00BC3ECA" w:rsidRDefault="00A617D7" w:rsidP="00A617D7">
      <w:pPr>
        <w:pStyle w:val="BodyText"/>
      </w:pPr>
      <w:r w:rsidRPr="00BC3ECA">
        <w:lastRenderedPageBreak/>
        <w:t>Kortelės pildymas identiškas aprašytai aukščiau.</w:t>
      </w:r>
    </w:p>
    <w:p w14:paraId="3EF72EB7" w14:textId="45A0E33B" w:rsidR="00A617D7" w:rsidRPr="00BC3ECA" w:rsidRDefault="00A617D7" w:rsidP="00DB10CD">
      <w:pPr>
        <w:pStyle w:val="AlnosNumbered"/>
        <w:numPr>
          <w:ilvl w:val="1"/>
          <w:numId w:val="202"/>
        </w:numPr>
      </w:pPr>
      <w:r w:rsidRPr="00BC3ECA">
        <w:t>Vertybės apraše darant sąsają su kitos vertybės aprašu, tos visos susijusios vertybės bus automatiškai susijusios viena su kita.</w:t>
      </w:r>
    </w:p>
    <w:p w14:paraId="0CC68C8E" w14:textId="77777777" w:rsidR="0089483A" w:rsidRPr="00BC3ECA" w:rsidRDefault="0089483A" w:rsidP="003C15E4">
      <w:pPr>
        <w:pStyle w:val="AlnosNumbered"/>
      </w:pPr>
      <w:r w:rsidRPr="00BC3ECA">
        <w:t xml:space="preserve">Jei vertybė turi skaitmeninę bylą, įkelkite ją kortelėje </w:t>
      </w:r>
      <w:r w:rsidRPr="00BC3ECA">
        <w:rPr>
          <w:rStyle w:val="CharLaukas"/>
        </w:rPr>
        <w:t>Skaitmeniniai objektai</w:t>
      </w:r>
      <w:r w:rsidRPr="00BC3ECA">
        <w:t>.</w:t>
      </w:r>
    </w:p>
    <w:p w14:paraId="380AE1C7" w14:textId="04030757" w:rsidR="0089483A" w:rsidRPr="00BC3ECA" w:rsidRDefault="0089483A"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_Ref334513988 \h  \* MERGEFORMAT </w:instrText>
      </w:r>
      <w:r w:rsidRPr="00BC3ECA">
        <w:rPr>
          <w:rStyle w:val="CharLangas"/>
        </w:rPr>
      </w:r>
      <w:r w:rsidRPr="00BC3ECA">
        <w:rPr>
          <w:rStyle w:val="CharLangas"/>
        </w:rPr>
        <w:fldChar w:fldCharType="separate"/>
      </w:r>
      <w:r w:rsidR="000D676C" w:rsidRPr="000D676C">
        <w:rPr>
          <w:rStyle w:val="CharLangas"/>
        </w:rPr>
        <w:t>Pridėti skaitmeninį objektą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_Ref334513988 \h </w:instrText>
      </w:r>
      <w:r w:rsidRPr="00BC3ECA">
        <w:rPr>
          <w:rStyle w:val="CharLangas"/>
        </w:rPr>
      </w:r>
      <w:r w:rsidRPr="00BC3ECA">
        <w:rPr>
          <w:rStyle w:val="CharLangas"/>
        </w:rPr>
        <w:fldChar w:fldCharType="separate"/>
      </w:r>
      <w:r w:rsidR="000D676C">
        <w:rPr>
          <w:rStyle w:val="CharLangas"/>
          <w:noProof/>
        </w:rPr>
        <w:t>27</w:t>
      </w:r>
      <w:r w:rsidRPr="00BC3ECA">
        <w:rPr>
          <w:rStyle w:val="CharLangas"/>
        </w:rPr>
        <w:fldChar w:fldCharType="end"/>
      </w:r>
      <w:r w:rsidRPr="00BC3ECA">
        <w:rPr>
          <w:rStyle w:val="CharLangas"/>
        </w:rPr>
        <w:t xml:space="preserve"> psl.)</w:t>
      </w:r>
      <w:r w:rsidRPr="00BC3ECA">
        <w:t>.</w:t>
      </w:r>
    </w:p>
    <w:p w14:paraId="14845FFE" w14:textId="77777777" w:rsidR="0089483A" w:rsidRPr="00BC3ECA" w:rsidRDefault="0089483A" w:rsidP="003C15E4">
      <w:pPr>
        <w:pStyle w:val="AlnosNumbered"/>
        <w:keepNext/>
        <w:rPr>
          <w:rStyle w:val="AlnostextChar"/>
        </w:rPr>
      </w:pPr>
      <w:r w:rsidRPr="00BC3ECA">
        <w:t xml:space="preserve">Užpildę duomenis apie </w:t>
      </w:r>
      <w:r w:rsidR="000B0717" w:rsidRPr="00BC3ECA">
        <w:t>fototekos</w:t>
      </w:r>
      <w:r w:rsidRPr="00BC3ECA">
        <w:t xml:space="preserve"> vertybę spauskite </w:t>
      </w:r>
      <w:r w:rsidRPr="00BC3ECA">
        <w:rPr>
          <w:rStyle w:val="CharLaukas"/>
        </w:rPr>
        <w:t>[Išsaugoti]</w:t>
      </w:r>
      <w:r w:rsidRPr="00BC3ECA">
        <w:rPr>
          <w:rStyle w:val="AlnostextChar"/>
        </w:rPr>
        <w:t>.</w:t>
      </w:r>
    </w:p>
    <w:p w14:paraId="35635ECD" w14:textId="77777777" w:rsidR="0089483A" w:rsidRPr="00BC3ECA" w:rsidRDefault="0089483A" w:rsidP="005B3A8E">
      <w:pPr>
        <w:pStyle w:val="BodyText"/>
      </w:pPr>
      <w:r w:rsidRPr="00BC3ECA">
        <w:t xml:space="preserve">Sistema patikrina, ar duomenys korektiški ir išsaugoja. </w:t>
      </w:r>
    </w:p>
    <w:p w14:paraId="4038BBE9" w14:textId="77777777" w:rsidR="00BC045D" w:rsidRPr="00BC3ECA" w:rsidRDefault="00BC045D" w:rsidP="00BC045D">
      <w:pPr>
        <w:pStyle w:val="Heading2"/>
      </w:pPr>
      <w:bookmarkStart w:id="514" w:name="_Ref367795148"/>
      <w:bookmarkStart w:id="515" w:name="_Ref367795151"/>
      <w:bookmarkStart w:id="516" w:name="_Toc169621835"/>
      <w:r w:rsidRPr="00BC3ECA">
        <w:t>Įvesti naują fototekos vertybę naudojant šabloną</w:t>
      </w:r>
      <w:bookmarkEnd w:id="514"/>
      <w:bookmarkEnd w:id="515"/>
      <w:bookmarkEnd w:id="516"/>
    </w:p>
    <w:p w14:paraId="5B8DA086" w14:textId="77777777" w:rsidR="00BC045D" w:rsidRPr="00BC3ECA" w:rsidRDefault="00BC045D" w:rsidP="00BC045D">
      <w:pPr>
        <w:pStyle w:val="Alnostext"/>
      </w:pPr>
      <w:r w:rsidRPr="00BC3ECA">
        <w:t>Paskirtis – įvesti nauj</w:t>
      </w:r>
      <w:r w:rsidR="00E4068B" w:rsidRPr="00BC3ECA">
        <w:t>os</w:t>
      </w:r>
      <w:r w:rsidRPr="00BC3ECA">
        <w:t xml:space="preserve"> </w:t>
      </w:r>
      <w:r w:rsidR="00E4068B" w:rsidRPr="00BC3ECA">
        <w:t>fototekos vertybės</w:t>
      </w:r>
      <w:r w:rsidRPr="00BC3ECA">
        <w:t xml:space="preserve"> duomeni</w:t>
      </w:r>
      <w:r w:rsidR="00E4068B" w:rsidRPr="00BC3ECA">
        <w:t xml:space="preserve">s į sistemą, panaudojant įvestos vertybės </w:t>
      </w:r>
      <w:r w:rsidRPr="00BC3ECA">
        <w:t xml:space="preserve">duomenų šabloną. Ši sistemos savybė orientuota į situacijas, kai reikia įvesti duomenis apie keletą </w:t>
      </w:r>
      <w:r w:rsidR="00E4068B" w:rsidRPr="00BC3ECA">
        <w:t>vertybių</w:t>
      </w:r>
      <w:r w:rsidRPr="00BC3ECA">
        <w:t>, kurių informacija skiriasi nežymiai.</w:t>
      </w:r>
    </w:p>
    <w:p w14:paraId="63542E70" w14:textId="77777777" w:rsidR="00BC045D" w:rsidRPr="00BC3ECA" w:rsidRDefault="00BC045D" w:rsidP="00BC045D">
      <w:pPr>
        <w:pStyle w:val="HeadingB"/>
        <w:rPr>
          <w:noProof w:val="0"/>
        </w:rPr>
      </w:pPr>
      <w:r w:rsidRPr="00BC3ECA">
        <w:rPr>
          <w:noProof w:val="0"/>
        </w:rPr>
        <w:t>Kas gali atlikti</w:t>
      </w:r>
    </w:p>
    <w:p w14:paraId="2F865EE6" w14:textId="77777777" w:rsidR="00E4068B" w:rsidRPr="00BC3ECA" w:rsidRDefault="00E4068B" w:rsidP="00E4068B">
      <w:pPr>
        <w:pStyle w:val="Alnostext"/>
      </w:pPr>
      <w:r w:rsidRPr="00BC3ECA">
        <w:t>Įvesti naujos fototekos vertybės duomenis į sistemą gali:</w:t>
      </w:r>
    </w:p>
    <w:p w14:paraId="50F359B9" w14:textId="77777777" w:rsidR="00E4068B" w:rsidRPr="00BC3ECA" w:rsidRDefault="00E4068B" w:rsidP="00E4068B">
      <w:pPr>
        <w:pStyle w:val="AlnostextBuleted"/>
      </w:pPr>
      <w:r w:rsidRPr="00BC3ECA">
        <w:rPr>
          <w:rFonts w:cs="Arial"/>
        </w:rPr>
        <w:t>Fototekos tvarkytojas;</w:t>
      </w:r>
    </w:p>
    <w:p w14:paraId="22C5E294" w14:textId="77777777" w:rsidR="00E4068B" w:rsidRPr="00BC3ECA" w:rsidRDefault="00E4068B" w:rsidP="00E4068B">
      <w:pPr>
        <w:pStyle w:val="AlnostextBuleted"/>
      </w:pPr>
      <w:r w:rsidRPr="00BC3ECA">
        <w:t xml:space="preserve">Naudotojas, kuriam suteikta teisė tvarkyti </w:t>
      </w:r>
      <w:r w:rsidRPr="00BC3ECA">
        <w:rPr>
          <w:rFonts w:cs="Arial"/>
        </w:rPr>
        <w:t xml:space="preserve">fototekos </w:t>
      </w:r>
      <w:r w:rsidRPr="00BC3ECA">
        <w:t>vertybių duomenis.</w:t>
      </w:r>
    </w:p>
    <w:p w14:paraId="1C920F79" w14:textId="77777777" w:rsidR="00BC045D" w:rsidRPr="00BC3ECA" w:rsidRDefault="00BC045D" w:rsidP="00BC045D">
      <w:pPr>
        <w:pStyle w:val="HeadingB"/>
        <w:rPr>
          <w:noProof w:val="0"/>
        </w:rPr>
      </w:pPr>
      <w:r w:rsidRPr="00BC3ECA">
        <w:rPr>
          <w:noProof w:val="0"/>
        </w:rPr>
        <w:t>Kaip atlikti</w:t>
      </w:r>
    </w:p>
    <w:p w14:paraId="2A686847" w14:textId="77777777" w:rsidR="00BC045D" w:rsidRPr="00BC3ECA" w:rsidRDefault="00BC045D" w:rsidP="00BC045D">
      <w:pPr>
        <w:pStyle w:val="Alnostext"/>
      </w:pPr>
      <w:r w:rsidRPr="00BC3ECA">
        <w:t>Norėdami įvesti naujo</w:t>
      </w:r>
      <w:r w:rsidR="00E4068B" w:rsidRPr="00BC3ECA">
        <w:t>s</w:t>
      </w:r>
      <w:r w:rsidRPr="00BC3ECA">
        <w:t xml:space="preserve"> </w:t>
      </w:r>
      <w:r w:rsidR="00E4068B" w:rsidRPr="00BC3ECA">
        <w:t xml:space="preserve">fototekos vertybės </w:t>
      </w:r>
      <w:r w:rsidRPr="00BC3ECA">
        <w:t>duomenis pagal šabloną, atlikite šiuos veiksmus:</w:t>
      </w:r>
    </w:p>
    <w:p w14:paraId="02754509" w14:textId="77777777" w:rsidR="00BC045D" w:rsidRPr="00BC3ECA" w:rsidRDefault="00E4068B" w:rsidP="00DB10CD">
      <w:pPr>
        <w:pStyle w:val="AlnosNumbered"/>
        <w:keepNext/>
        <w:numPr>
          <w:ilvl w:val="0"/>
          <w:numId w:val="171"/>
        </w:numPr>
      </w:pPr>
      <w:r w:rsidRPr="00BC3ECA">
        <w:t>Suraskite jau</w:t>
      </w:r>
      <w:r w:rsidR="00BC045D" w:rsidRPr="00BC3ECA">
        <w:t xml:space="preserve"> įvestą </w:t>
      </w:r>
      <w:r w:rsidRPr="00BC3ECA">
        <w:t>vertybę</w:t>
      </w:r>
      <w:r w:rsidR="00BC045D" w:rsidRPr="00BC3ECA">
        <w:t>.</w:t>
      </w:r>
    </w:p>
    <w:p w14:paraId="67E62A8E" w14:textId="4808A113" w:rsidR="00BC045D" w:rsidRPr="00BC3ECA" w:rsidRDefault="00E4068B" w:rsidP="00300735">
      <w:pPr>
        <w:pStyle w:val="BodyText"/>
      </w:pPr>
      <w:r w:rsidRPr="00BC3ECA">
        <w:t>Kaip atlikti</w:t>
      </w:r>
      <w:r w:rsidR="00BC045D" w:rsidRPr="00BC3ECA">
        <w:t xml:space="preserve"> paiešką skaitykite skyrelyje </w:t>
      </w:r>
      <w:r w:rsidRPr="00BC3ECA">
        <w:rPr>
          <w:rStyle w:val="CharLangas"/>
        </w:rPr>
        <w:fldChar w:fldCharType="begin"/>
      </w:r>
      <w:r w:rsidRPr="00BC3ECA">
        <w:rPr>
          <w:rStyle w:val="CharLangas"/>
        </w:rPr>
        <w:instrText xml:space="preserve"> REF _Ref334599863 \h  \* MERGEFORMAT </w:instrText>
      </w:r>
      <w:r w:rsidRPr="00BC3ECA">
        <w:rPr>
          <w:rStyle w:val="CharLangas"/>
        </w:rPr>
      </w:r>
      <w:r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fototekos</w:t>
      </w:r>
      <w:proofErr w:type="spellEnd"/>
      <w:r w:rsidR="000D676C" w:rsidRPr="000D676C">
        <w:rPr>
          <w:rStyle w:val="CharLangas"/>
        </w:rPr>
        <w:t xml:space="preserve"> vertybę</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_Ref334599863 \h </w:instrText>
      </w:r>
      <w:r w:rsidRPr="00BC3ECA">
        <w:rPr>
          <w:rStyle w:val="CharLangas"/>
        </w:rPr>
      </w:r>
      <w:r w:rsidRPr="00BC3ECA">
        <w:rPr>
          <w:rStyle w:val="CharLangas"/>
        </w:rPr>
        <w:fldChar w:fldCharType="separate"/>
      </w:r>
      <w:r w:rsidR="000D676C">
        <w:rPr>
          <w:rStyle w:val="CharLangas"/>
          <w:noProof/>
        </w:rPr>
        <w:t>130</w:t>
      </w:r>
      <w:r w:rsidRPr="00BC3ECA">
        <w:rPr>
          <w:rStyle w:val="CharLangas"/>
        </w:rPr>
        <w:fldChar w:fldCharType="end"/>
      </w:r>
      <w:r w:rsidRPr="00BC3ECA">
        <w:rPr>
          <w:rStyle w:val="CharLangas"/>
        </w:rPr>
        <w:t xml:space="preserve"> psl.)</w:t>
      </w:r>
      <w:r w:rsidR="00BC045D" w:rsidRPr="00BC3ECA">
        <w:t>.</w:t>
      </w:r>
    </w:p>
    <w:p w14:paraId="03FB83F3" w14:textId="73E03357" w:rsidR="00BC045D" w:rsidRPr="00BC3ECA" w:rsidRDefault="00BC045D" w:rsidP="00BC045D">
      <w:pPr>
        <w:pStyle w:val="AlnosNumbered"/>
      </w:pPr>
      <w:r w:rsidRPr="00BC3ECA">
        <w:t xml:space="preserve">Šalia </w:t>
      </w:r>
      <w:r w:rsidR="00E4068B" w:rsidRPr="00BC3ECA">
        <w:t>rastos vertybės įrašo</w:t>
      </w:r>
      <w:r w:rsidRPr="00BC3ECA">
        <w:t xml:space="preserve">, stulpelyje </w:t>
      </w:r>
      <w:r w:rsidRPr="00BC3ECA">
        <w:rPr>
          <w:b/>
        </w:rPr>
        <w:t>Veiksmai</w:t>
      </w:r>
      <w:r w:rsidRPr="00BC3ECA">
        <w:t xml:space="preserve"> spauskite </w:t>
      </w:r>
      <w:r w:rsidR="00424185" w:rsidRPr="00BC3ECA">
        <w:rPr>
          <w:noProof/>
          <w:lang w:eastAsia="lt-LT"/>
        </w:rPr>
        <w:drawing>
          <wp:inline distT="0" distB="0" distL="0" distR="0" wp14:anchorId="21F93C2F" wp14:editId="15B8F6C9">
            <wp:extent cx="129540" cy="137160"/>
            <wp:effectExtent l="0" t="0" r="0" b="0"/>
            <wp:docPr id="22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BC3ECA">
        <w:t>.</w:t>
      </w:r>
    </w:p>
    <w:p w14:paraId="6301BD25" w14:textId="77777777" w:rsidR="00BC045D" w:rsidRPr="00BC3ECA" w:rsidRDefault="00BC045D" w:rsidP="005B3A8E">
      <w:pPr>
        <w:pStyle w:val="BodyText"/>
      </w:pPr>
      <w:r w:rsidRPr="00BC3ECA">
        <w:t xml:space="preserve">Atsiveria langas </w:t>
      </w:r>
      <w:r w:rsidR="00E4068B" w:rsidRPr="00BC3ECA">
        <w:rPr>
          <w:rStyle w:val="CharLangas"/>
        </w:rPr>
        <w:t>Fototekos vertybės paieška &gt; Fototekos vertybė</w:t>
      </w:r>
      <w:r w:rsidRPr="00BC3ECA">
        <w:t>, kuriame duom</w:t>
      </w:r>
      <w:r w:rsidR="00B70F71" w:rsidRPr="00BC3ECA">
        <w:t xml:space="preserve">enų laukai užpildyti pasirinktos vertybės </w:t>
      </w:r>
      <w:r w:rsidRPr="00BC3ECA">
        <w:t>duomenimis.</w:t>
      </w:r>
    </w:p>
    <w:p w14:paraId="54C2134D" w14:textId="77777777" w:rsidR="00BC045D" w:rsidRPr="00BC3ECA" w:rsidRDefault="00BC045D" w:rsidP="00BC045D">
      <w:pPr>
        <w:pStyle w:val="AlnosNumbered"/>
        <w:keepNext/>
      </w:pPr>
      <w:r w:rsidRPr="00BC3ECA">
        <w:t>Keiskite/papildykite duomenis.</w:t>
      </w:r>
    </w:p>
    <w:p w14:paraId="346B492A" w14:textId="4D272A17" w:rsidR="00BC045D" w:rsidRPr="00BC3ECA" w:rsidRDefault="00BC045D" w:rsidP="005B3A8E">
      <w:pPr>
        <w:pStyle w:val="BodyText"/>
      </w:pPr>
      <w:r w:rsidRPr="00BC3ECA">
        <w:t xml:space="preserve">Kaip įvesti naujus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12E2A215" w14:textId="77777777" w:rsidR="00B70F71" w:rsidRPr="00BC3ECA" w:rsidRDefault="00B70F71" w:rsidP="00B70F71">
      <w:pPr>
        <w:pStyle w:val="AlnosNumbered"/>
      </w:pPr>
      <w:r w:rsidRPr="00BC3ECA">
        <w:t xml:space="preserve">Jei vertybė turi skaitmeninę bylą, įkelkite ją kortelėje </w:t>
      </w:r>
      <w:r w:rsidRPr="00BC3ECA">
        <w:rPr>
          <w:rStyle w:val="CharLaukas"/>
        </w:rPr>
        <w:t>Skaitmeniniai objektai</w:t>
      </w:r>
      <w:r w:rsidRPr="00BC3ECA">
        <w:t>.</w:t>
      </w:r>
    </w:p>
    <w:p w14:paraId="1B70C098" w14:textId="04827196" w:rsidR="00B70F71" w:rsidRPr="00BC3ECA" w:rsidRDefault="00B70F71"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_Ref334513988 \h  \* MERGEFORMAT </w:instrText>
      </w:r>
      <w:r w:rsidRPr="00BC3ECA">
        <w:rPr>
          <w:rStyle w:val="CharLangas"/>
        </w:rPr>
      </w:r>
      <w:r w:rsidRPr="00BC3ECA">
        <w:rPr>
          <w:rStyle w:val="CharLangas"/>
        </w:rPr>
        <w:fldChar w:fldCharType="separate"/>
      </w:r>
      <w:r w:rsidR="000D676C" w:rsidRPr="000D676C">
        <w:rPr>
          <w:rStyle w:val="CharLangas"/>
        </w:rPr>
        <w:t>Pridėti skaitmeninį objektą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_Ref334513988 \h </w:instrText>
      </w:r>
      <w:r w:rsidRPr="00BC3ECA">
        <w:rPr>
          <w:rStyle w:val="CharLangas"/>
        </w:rPr>
      </w:r>
      <w:r w:rsidRPr="00BC3ECA">
        <w:rPr>
          <w:rStyle w:val="CharLangas"/>
        </w:rPr>
        <w:fldChar w:fldCharType="separate"/>
      </w:r>
      <w:r w:rsidR="000D676C">
        <w:rPr>
          <w:rStyle w:val="CharLangas"/>
          <w:noProof/>
        </w:rPr>
        <w:t>27</w:t>
      </w:r>
      <w:r w:rsidRPr="00BC3ECA">
        <w:rPr>
          <w:rStyle w:val="CharLangas"/>
        </w:rPr>
        <w:fldChar w:fldCharType="end"/>
      </w:r>
      <w:r w:rsidRPr="00BC3ECA">
        <w:rPr>
          <w:rStyle w:val="CharLangas"/>
        </w:rPr>
        <w:t xml:space="preserve"> psl.)</w:t>
      </w:r>
      <w:r w:rsidRPr="00BC3ECA">
        <w:t>.</w:t>
      </w:r>
    </w:p>
    <w:p w14:paraId="4F994D33" w14:textId="77777777" w:rsidR="00B70F71" w:rsidRPr="00BC3ECA" w:rsidRDefault="00B70F71" w:rsidP="00B70F71">
      <w:pPr>
        <w:pStyle w:val="AlnosNumbered"/>
        <w:keepNext/>
        <w:rPr>
          <w:rStyle w:val="AlnostextChar"/>
        </w:rPr>
      </w:pPr>
      <w:r w:rsidRPr="00BC3ECA">
        <w:t xml:space="preserve">Užpildę duomenis apie fototekos vertybę spauskite </w:t>
      </w:r>
      <w:r w:rsidRPr="00BC3ECA">
        <w:rPr>
          <w:rStyle w:val="CharLaukas"/>
        </w:rPr>
        <w:t>[Išsaugoti]</w:t>
      </w:r>
      <w:r w:rsidRPr="00BC3ECA">
        <w:rPr>
          <w:rStyle w:val="AlnostextChar"/>
        </w:rPr>
        <w:t>.</w:t>
      </w:r>
    </w:p>
    <w:p w14:paraId="47339064" w14:textId="77777777" w:rsidR="00B70F71" w:rsidRPr="00BC3ECA" w:rsidRDefault="00B70F71" w:rsidP="005B3A8E">
      <w:pPr>
        <w:pStyle w:val="BodyText"/>
      </w:pPr>
      <w:r w:rsidRPr="00BC3ECA">
        <w:t xml:space="preserve">Sistema patikrina, ar duomenys korektiški ir išsaugoja. </w:t>
      </w:r>
    </w:p>
    <w:p w14:paraId="203737A1" w14:textId="77777777" w:rsidR="0089483A" w:rsidRPr="00BC3ECA" w:rsidRDefault="0089483A" w:rsidP="0089483A">
      <w:pPr>
        <w:pStyle w:val="Heading2"/>
      </w:pPr>
      <w:bookmarkStart w:id="517" w:name="_Toc367797684"/>
      <w:bookmarkStart w:id="518" w:name="_Toc367798501"/>
      <w:bookmarkStart w:id="519" w:name="_Toc367952037"/>
      <w:bookmarkStart w:id="520" w:name="_Toc367965358"/>
      <w:bookmarkStart w:id="521" w:name="_Toc367965576"/>
      <w:bookmarkStart w:id="522" w:name="_Toc368321611"/>
      <w:bookmarkStart w:id="523" w:name="_Ref334599863"/>
      <w:bookmarkStart w:id="524" w:name="_Toc169621836"/>
      <w:bookmarkEnd w:id="517"/>
      <w:bookmarkEnd w:id="518"/>
      <w:bookmarkEnd w:id="519"/>
      <w:bookmarkEnd w:id="520"/>
      <w:bookmarkEnd w:id="521"/>
      <w:bookmarkEnd w:id="522"/>
      <w:r w:rsidRPr="00BC3ECA">
        <w:t xml:space="preserve">Surasti </w:t>
      </w:r>
      <w:r w:rsidR="000B0717" w:rsidRPr="00BC3ECA">
        <w:t>fototekos</w:t>
      </w:r>
      <w:r w:rsidRPr="00BC3ECA">
        <w:t xml:space="preserve"> vertybę</w:t>
      </w:r>
      <w:bookmarkEnd w:id="523"/>
      <w:bookmarkEnd w:id="524"/>
    </w:p>
    <w:p w14:paraId="015DD32A" w14:textId="77777777" w:rsidR="0089483A" w:rsidRPr="00BC3ECA" w:rsidRDefault="0089483A" w:rsidP="0089483A">
      <w:pPr>
        <w:pStyle w:val="Alnostext"/>
        <w:keepNext/>
      </w:pPr>
      <w:r w:rsidRPr="00BC3ECA">
        <w:t xml:space="preserve">Paskirtis – </w:t>
      </w:r>
      <w:r w:rsidRPr="00BC3ECA">
        <w:rPr>
          <w:rFonts w:cs="Arial"/>
        </w:rPr>
        <w:t xml:space="preserve">surasti </w:t>
      </w:r>
      <w:r w:rsidR="000B0717" w:rsidRPr="00BC3ECA">
        <w:t xml:space="preserve">fototekos </w:t>
      </w:r>
      <w:r w:rsidRPr="00BC3ECA">
        <w:rPr>
          <w:rFonts w:cs="Arial"/>
        </w:rPr>
        <w:t>vertybę sistemoje</w:t>
      </w:r>
      <w:r w:rsidRPr="00BC3ECA">
        <w:t xml:space="preserve">. </w:t>
      </w:r>
    </w:p>
    <w:p w14:paraId="077AA42A" w14:textId="77777777" w:rsidR="0089483A" w:rsidRPr="00BC3ECA" w:rsidRDefault="0089483A" w:rsidP="0089483A">
      <w:pPr>
        <w:pStyle w:val="HeadingB"/>
        <w:rPr>
          <w:noProof w:val="0"/>
        </w:rPr>
      </w:pPr>
      <w:r w:rsidRPr="00BC3ECA">
        <w:rPr>
          <w:noProof w:val="0"/>
        </w:rPr>
        <w:t>Kas gali atlikti</w:t>
      </w:r>
    </w:p>
    <w:p w14:paraId="06F891B1" w14:textId="77777777" w:rsidR="0089483A" w:rsidRPr="00BC3ECA" w:rsidRDefault="0089483A" w:rsidP="0089483A">
      <w:pPr>
        <w:pStyle w:val="Alnostext"/>
        <w:keepNext/>
      </w:pPr>
      <w:r w:rsidRPr="00BC3ECA">
        <w:t xml:space="preserve">Surasti </w:t>
      </w:r>
      <w:r w:rsidR="006C6AFB" w:rsidRPr="00BC3ECA">
        <w:t xml:space="preserve">fototekos </w:t>
      </w:r>
      <w:r w:rsidRPr="00BC3ECA">
        <w:rPr>
          <w:rFonts w:cs="Arial"/>
        </w:rPr>
        <w:t>vertybę</w:t>
      </w:r>
      <w:r w:rsidRPr="00BC3ECA">
        <w:t xml:space="preserve"> gali:</w:t>
      </w:r>
    </w:p>
    <w:p w14:paraId="08F9D549" w14:textId="77777777" w:rsidR="0089483A" w:rsidRPr="00BC3ECA" w:rsidRDefault="000B0717" w:rsidP="0089483A">
      <w:pPr>
        <w:pStyle w:val="AlnostextBuleted"/>
        <w:keepNext/>
      </w:pPr>
      <w:r w:rsidRPr="00BC3ECA">
        <w:rPr>
          <w:rFonts w:cs="Arial"/>
        </w:rPr>
        <w:t>Fototekos tvarkytojas</w:t>
      </w:r>
      <w:r w:rsidR="0089483A" w:rsidRPr="00BC3ECA">
        <w:t>;</w:t>
      </w:r>
    </w:p>
    <w:p w14:paraId="73780029" w14:textId="77777777" w:rsidR="0089483A" w:rsidRPr="00BC3ECA" w:rsidRDefault="0089483A" w:rsidP="0089483A">
      <w:pPr>
        <w:pStyle w:val="AlnostextBuleted"/>
        <w:keepNext/>
      </w:pPr>
      <w:r w:rsidRPr="00BC3ECA">
        <w:t xml:space="preserve">Naudotojas, kuriam suteiktos teisės peržiūrėti ir tvarkyti </w:t>
      </w:r>
      <w:r w:rsidR="000B0717" w:rsidRPr="00BC3ECA">
        <w:rPr>
          <w:rFonts w:cs="Arial"/>
        </w:rPr>
        <w:t xml:space="preserve">fototekos </w:t>
      </w:r>
      <w:r w:rsidRPr="00BC3ECA">
        <w:t>vertybių duomenis.</w:t>
      </w:r>
    </w:p>
    <w:p w14:paraId="5DAB14A6" w14:textId="77777777" w:rsidR="0089483A" w:rsidRPr="00BC3ECA" w:rsidRDefault="0089483A" w:rsidP="0089483A">
      <w:pPr>
        <w:pStyle w:val="HeadingB"/>
        <w:tabs>
          <w:tab w:val="left" w:pos="3093"/>
        </w:tabs>
        <w:rPr>
          <w:noProof w:val="0"/>
        </w:rPr>
      </w:pPr>
      <w:r w:rsidRPr="00BC3ECA">
        <w:rPr>
          <w:noProof w:val="0"/>
        </w:rPr>
        <w:t>Kaip atlikti</w:t>
      </w:r>
    </w:p>
    <w:p w14:paraId="07440E2F" w14:textId="77777777" w:rsidR="0089483A" w:rsidRPr="00BC3ECA" w:rsidRDefault="0089483A" w:rsidP="0089483A">
      <w:pPr>
        <w:pStyle w:val="Alnostext"/>
        <w:keepNext/>
      </w:pPr>
      <w:r w:rsidRPr="00BC3ECA">
        <w:t xml:space="preserve">Norėdami surasti </w:t>
      </w:r>
      <w:r w:rsidR="000B0717" w:rsidRPr="00BC3ECA">
        <w:rPr>
          <w:rFonts w:cs="Arial"/>
        </w:rPr>
        <w:t xml:space="preserve">fototekos </w:t>
      </w:r>
      <w:r w:rsidRPr="00BC3ECA">
        <w:rPr>
          <w:rFonts w:cs="Arial"/>
        </w:rPr>
        <w:t>vertybę</w:t>
      </w:r>
      <w:r w:rsidR="006C6AFB" w:rsidRPr="00BC3ECA">
        <w:rPr>
          <w:rFonts w:cs="Arial"/>
        </w:rPr>
        <w:t>,</w:t>
      </w:r>
      <w:r w:rsidRPr="00BC3ECA">
        <w:t xml:space="preserve"> atlikite šiuos veiksmus:</w:t>
      </w:r>
    </w:p>
    <w:p w14:paraId="58E0C770" w14:textId="6EFA0031" w:rsidR="0089483A" w:rsidRPr="00BC3ECA" w:rsidRDefault="0089483A" w:rsidP="007171F7">
      <w:pPr>
        <w:pStyle w:val="AlnosNumbered"/>
        <w:keepNext/>
        <w:numPr>
          <w:ilvl w:val="0"/>
          <w:numId w:val="111"/>
        </w:numPr>
      </w:pPr>
      <w:r w:rsidRPr="00BC3ECA">
        <w:t xml:space="preserve">Iš meniu pasirinkite </w:t>
      </w:r>
      <w:proofErr w:type="spellStart"/>
      <w:r w:rsidR="005D3CB8" w:rsidRPr="00BC3ECA">
        <w:rPr>
          <w:rStyle w:val="CharMeniu"/>
        </w:rPr>
        <w:t>Fototeka</w:t>
      </w:r>
      <w:proofErr w:type="spellEnd"/>
      <w:r w:rsidR="005D3CB8" w:rsidRPr="00BC3ECA">
        <w:rPr>
          <w:rStyle w:val="CharMeniu"/>
        </w:rPr>
        <w:t xml:space="preserve"> </w:t>
      </w:r>
      <w:r w:rsidRPr="00BC3ECA">
        <w:rPr>
          <w:rStyle w:val="CharMeniu"/>
        </w:rPr>
        <w:t xml:space="preserve">-&gt; </w:t>
      </w:r>
      <w:proofErr w:type="spellStart"/>
      <w:r w:rsidR="005D3CB8" w:rsidRPr="00BC3ECA">
        <w:rPr>
          <w:rStyle w:val="CharMeniu"/>
        </w:rPr>
        <w:t>Fototekos</w:t>
      </w:r>
      <w:proofErr w:type="spellEnd"/>
      <w:r w:rsidR="005D3CB8" w:rsidRPr="00BC3ECA">
        <w:rPr>
          <w:rStyle w:val="CharMeniu"/>
        </w:rPr>
        <w:t xml:space="preserve"> vertyb</w:t>
      </w:r>
      <w:r w:rsidR="00F47A67" w:rsidRPr="00BC3ECA">
        <w:rPr>
          <w:rStyle w:val="CharMeniu"/>
        </w:rPr>
        <w:t>ės</w:t>
      </w:r>
      <w:r w:rsidRPr="00BC3ECA">
        <w:t>.</w:t>
      </w:r>
    </w:p>
    <w:p w14:paraId="424FED87" w14:textId="77777777" w:rsidR="0089483A" w:rsidRPr="00BC3ECA" w:rsidRDefault="0089483A" w:rsidP="005B3A8E">
      <w:pPr>
        <w:pStyle w:val="BodyText"/>
      </w:pPr>
      <w:r w:rsidRPr="00BC3ECA">
        <w:t xml:space="preserve">Atsiveria langas </w:t>
      </w:r>
      <w:r w:rsidR="003B0A27" w:rsidRPr="00BC3ECA">
        <w:rPr>
          <w:rStyle w:val="CharLangas"/>
        </w:rPr>
        <w:t>Fototekos vertybės paieška</w:t>
      </w:r>
      <w:r w:rsidRPr="00BC3ECA">
        <w:t>.</w:t>
      </w:r>
    </w:p>
    <w:p w14:paraId="0F5825B8" w14:textId="44FFD2E5" w:rsidR="0089483A" w:rsidRPr="00BC3ECA" w:rsidRDefault="00F47A67" w:rsidP="005B3A8E">
      <w:pPr>
        <w:pStyle w:val="Picture"/>
        <w:rPr>
          <w:bdr w:val="single" w:sz="2" w:space="0" w:color="A6A6A6"/>
        </w:rPr>
      </w:pPr>
      <w:r w:rsidRPr="00BC3ECA">
        <w:rPr>
          <w:noProof/>
          <w:bdr w:val="single" w:sz="2" w:space="0" w:color="A6A6A6"/>
        </w:rPr>
        <w:lastRenderedPageBreak/>
        <w:drawing>
          <wp:inline distT="0" distB="0" distL="0" distR="0" wp14:anchorId="254A697E" wp14:editId="2136C3CE">
            <wp:extent cx="5850890" cy="3555365"/>
            <wp:effectExtent l="19050" t="19050" r="16510" b="260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Fototekos vertybės.png"/>
                    <pic:cNvPicPr/>
                  </pic:nvPicPr>
                  <pic:blipFill>
                    <a:blip r:embed="rId226">
                      <a:extLst>
                        <a:ext uri="{28A0092B-C50C-407E-A947-70E740481C1C}">
                          <a14:useLocalDpi xmlns:a14="http://schemas.microsoft.com/office/drawing/2010/main" val="0"/>
                        </a:ext>
                      </a:extLst>
                    </a:blip>
                    <a:stretch>
                      <a:fillRect/>
                    </a:stretch>
                  </pic:blipFill>
                  <pic:spPr>
                    <a:xfrm>
                      <a:off x="0" y="0"/>
                      <a:ext cx="5850890" cy="3555365"/>
                    </a:xfrm>
                    <a:prstGeom prst="rect">
                      <a:avLst/>
                    </a:prstGeom>
                    <a:ln w="3175">
                      <a:solidFill>
                        <a:schemeClr val="tx1"/>
                      </a:solidFill>
                    </a:ln>
                  </pic:spPr>
                </pic:pic>
              </a:graphicData>
            </a:graphic>
          </wp:inline>
        </w:drawing>
      </w:r>
    </w:p>
    <w:p w14:paraId="43ABB6DF" w14:textId="77777777" w:rsidR="004363EE" w:rsidRPr="00BC3ECA" w:rsidRDefault="004363EE" w:rsidP="00B42D8B">
      <w:pPr>
        <w:pStyle w:val="Captionpicture"/>
      </w:pPr>
      <w:r w:rsidRPr="00BC3ECA">
        <w:t>Fototekos vertybės paieška</w:t>
      </w:r>
    </w:p>
    <w:p w14:paraId="2D93573D" w14:textId="77777777" w:rsidR="0089483A" w:rsidRPr="00BC3ECA" w:rsidRDefault="0089483A" w:rsidP="00B42D8B">
      <w:pPr>
        <w:pStyle w:val="AlnosNumbered"/>
      </w:pPr>
      <w:r w:rsidRPr="00BC3ECA">
        <w:t xml:space="preserve">Nurodykite žinomus duomenis apie </w:t>
      </w:r>
      <w:r w:rsidR="003B0A27" w:rsidRPr="00BC3ECA">
        <w:rPr>
          <w:rFonts w:cs="Arial"/>
        </w:rPr>
        <w:t xml:space="preserve">fototekos </w:t>
      </w:r>
      <w:r w:rsidRPr="00BC3ECA">
        <w:rPr>
          <w:rFonts w:cs="Arial"/>
        </w:rPr>
        <w:t>vertybę</w:t>
      </w:r>
      <w:r w:rsidRPr="00BC3ECA">
        <w:t>:</w:t>
      </w:r>
    </w:p>
    <w:p w14:paraId="08868AEB" w14:textId="77777777" w:rsidR="0089483A" w:rsidRPr="00BC3ECA" w:rsidRDefault="0089483A" w:rsidP="0089483A">
      <w:pPr>
        <w:pStyle w:val="buletedafternumber"/>
        <w:keepNext/>
      </w:pPr>
      <w:r w:rsidRPr="00BC3ECA">
        <w:t>Įveskite žinomą informaciją klaviatūra;</w:t>
      </w:r>
    </w:p>
    <w:p w14:paraId="2C8BFEFD" w14:textId="2928897D" w:rsidR="0089483A" w:rsidRPr="00BC3ECA" w:rsidRDefault="0089483A" w:rsidP="0089483A">
      <w:pPr>
        <w:pStyle w:val="buletedafternumber"/>
        <w:keepNext/>
      </w:pPr>
      <w:r w:rsidRPr="00BC3ECA">
        <w:t xml:space="preserve">Pasirinkite reikšmes iš klasifikatoriaus – spauskite </w:t>
      </w:r>
      <w:r w:rsidR="00424185" w:rsidRPr="00BC3ECA">
        <w:rPr>
          <w:noProof/>
          <w:lang w:eastAsia="lt-LT"/>
        </w:rPr>
        <w:drawing>
          <wp:inline distT="0" distB="0" distL="0" distR="0" wp14:anchorId="5480723C" wp14:editId="180AF18D">
            <wp:extent cx="152400" cy="152400"/>
            <wp:effectExtent l="0" t="0" r="0" b="0"/>
            <wp:docPr id="230"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C3ECA">
        <w:t>.</w:t>
      </w:r>
      <w:r w:rsidRPr="00BC3ECA">
        <w:br/>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DD119B" w:rsidRPr="00BC3ECA">
        <w:rPr>
          <w:rStyle w:val="CharLangas"/>
        </w:rPr>
        <w:t xml:space="preserve"> </w:t>
      </w:r>
      <w:r w:rsidRPr="00BC3ECA">
        <w:rPr>
          <w:rStyle w:val="CharLangas"/>
        </w:rPr>
        <w:t>psl.)</w:t>
      </w:r>
      <w:r w:rsidRPr="00BC3ECA">
        <w:t>.</w:t>
      </w:r>
    </w:p>
    <w:p w14:paraId="71DB5E3D" w14:textId="0073E833" w:rsidR="00F47A67" w:rsidRPr="00BC3ECA" w:rsidRDefault="00F47A67" w:rsidP="0089483A">
      <w:pPr>
        <w:pStyle w:val="buletedafternumber"/>
        <w:keepNext/>
      </w:pPr>
      <w:r w:rsidRPr="00BC3ECA">
        <w:t xml:space="preserve">Užpildę lauką </w:t>
      </w:r>
      <w:r w:rsidRPr="00BC3ECA">
        <w:rPr>
          <w:b/>
        </w:rPr>
        <w:t>{Dirbta nuo iki}</w:t>
      </w:r>
      <w:r w:rsidRPr="00BC3ECA">
        <w:t xml:space="preserve"> bus atrenkamos fototekos vertybės, kurios buvo sukurtos arba paredaguotos nurodytu intervalu.</w:t>
      </w:r>
    </w:p>
    <w:p w14:paraId="11C1EA6F" w14:textId="3867654F" w:rsidR="00CC4285" w:rsidRPr="00BC3ECA" w:rsidRDefault="00CC4285" w:rsidP="00CC4285">
      <w:pPr>
        <w:pStyle w:val="buletedafternumber"/>
        <w:keepNext/>
      </w:pPr>
      <w:r w:rsidRPr="00BC3ECA">
        <w:t xml:space="preserve">Jei norite atlikti paiešką pagal </w:t>
      </w:r>
      <w:r w:rsidRPr="00BC3ECA">
        <w:rPr>
          <w:rFonts w:cs="Arial"/>
        </w:rPr>
        <w:t xml:space="preserve">fototekos </w:t>
      </w:r>
      <w:r w:rsidRPr="00BC3ECA">
        <w:t xml:space="preserve">vertybės QR kodą, atlikite veiksmus aprašytus skyriuje </w:t>
      </w:r>
      <w:r w:rsidRPr="00BC3ECA">
        <w:rPr>
          <w:rStyle w:val="CharLangas"/>
        </w:rPr>
        <w:fldChar w:fldCharType="begin"/>
      </w:r>
      <w:r w:rsidRPr="00BC3ECA">
        <w:rPr>
          <w:rStyle w:val="CharLangas"/>
        </w:rPr>
        <w:instrText xml:space="preserve"> REF _Ref367703207 \h  \* MERGEFORMAT </w:instrText>
      </w:r>
      <w:r w:rsidRPr="00BC3ECA">
        <w:rPr>
          <w:rStyle w:val="CharLangas"/>
        </w:rPr>
      </w:r>
      <w:r w:rsidRPr="00BC3ECA">
        <w:rPr>
          <w:rStyle w:val="CharLangas"/>
        </w:rPr>
        <w:fldChar w:fldCharType="separate"/>
      </w:r>
      <w:r w:rsidR="000D676C" w:rsidRPr="000D676C">
        <w:rPr>
          <w:rStyle w:val="CharLangas"/>
        </w:rPr>
        <w:t>Atlikti eksponato/vertybės paiešką pagal QR kodą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_Ref367703207 \h </w:instrText>
      </w:r>
      <w:r w:rsidRPr="00BC3ECA">
        <w:rPr>
          <w:rStyle w:val="CharLangas"/>
        </w:rPr>
      </w:r>
      <w:r w:rsidRPr="00BC3ECA">
        <w:rPr>
          <w:rStyle w:val="CharLangas"/>
        </w:rPr>
        <w:fldChar w:fldCharType="separate"/>
      </w:r>
      <w:r w:rsidR="000D676C">
        <w:rPr>
          <w:rStyle w:val="CharLangas"/>
          <w:noProof/>
        </w:rPr>
        <w:t>44</w:t>
      </w:r>
      <w:r w:rsidRPr="00BC3ECA">
        <w:rPr>
          <w:rStyle w:val="CharLangas"/>
        </w:rPr>
        <w:fldChar w:fldCharType="end"/>
      </w:r>
      <w:r w:rsidRPr="00BC3ECA">
        <w:rPr>
          <w:rStyle w:val="CharLangas"/>
        </w:rPr>
        <w:t xml:space="preserve"> psl.)</w:t>
      </w:r>
      <w:r w:rsidRPr="00BC3ECA">
        <w:t>.</w:t>
      </w:r>
    </w:p>
    <w:p w14:paraId="7D3167DE" w14:textId="5891DF5B" w:rsidR="00F47A67" w:rsidRPr="00BC3ECA" w:rsidRDefault="00F47A67" w:rsidP="0097284F">
      <w:pPr>
        <w:pStyle w:val="buletedafternumber"/>
      </w:pPr>
      <w:r w:rsidRPr="00BC3ECA">
        <w:t xml:space="preserve">Jei paspausite mygtuką </w:t>
      </w:r>
      <w:r w:rsidRPr="00BC3ECA">
        <w:rPr>
          <w:b/>
        </w:rPr>
        <w:t xml:space="preserve">[Išvalyti] </w:t>
      </w:r>
      <w:r w:rsidRPr="00BC3ECA">
        <w:t>visi užpildyti paieškos kriterijai bus išvalyti ir galėsite paieškos kriterijus rinktis iš naujo.</w:t>
      </w:r>
    </w:p>
    <w:p w14:paraId="574B527B" w14:textId="77777777" w:rsidR="0089483A" w:rsidRPr="00BC3ECA" w:rsidRDefault="0089483A" w:rsidP="0089483A">
      <w:pPr>
        <w:pStyle w:val="AlnosNumbered"/>
      </w:pPr>
      <w:r w:rsidRPr="00BC3ECA">
        <w:t xml:space="preserve">Spauskite </w:t>
      </w:r>
      <w:r w:rsidRPr="00BC3ECA">
        <w:rPr>
          <w:rStyle w:val="CharLaukas"/>
        </w:rPr>
        <w:t>[Ieškoti]</w:t>
      </w:r>
      <w:r w:rsidRPr="00BC3ECA">
        <w:t>.</w:t>
      </w:r>
    </w:p>
    <w:p w14:paraId="7FA80E53" w14:textId="77777777" w:rsidR="0089483A" w:rsidRPr="00BC3ECA" w:rsidRDefault="0089483A" w:rsidP="005B3A8E">
      <w:pPr>
        <w:pStyle w:val="BodyText"/>
      </w:pPr>
      <w:r w:rsidRPr="00BC3ECA">
        <w:t>Sistema pateikia paieškos kriterijus atitinkančių įrašų sąrašą.</w:t>
      </w:r>
    </w:p>
    <w:p w14:paraId="6D3A7797" w14:textId="77777777" w:rsidR="0089483A" w:rsidRPr="00BC3ECA" w:rsidRDefault="0089483A" w:rsidP="0089483A">
      <w:pPr>
        <w:pStyle w:val="AlnosNumbered"/>
      </w:pPr>
      <w:r w:rsidRPr="00BC3ECA">
        <w:t>Toliau, priklausomai nuo Jums suteiktų teisių, galite atlikti šiuos veiksmus:</w:t>
      </w:r>
    </w:p>
    <w:bookmarkStart w:id="525" w:name="_Ref334600138"/>
    <w:p w14:paraId="770ADC5B" w14:textId="03C3579E" w:rsidR="00170F4C" w:rsidRPr="00BC3ECA" w:rsidRDefault="00170F4C" w:rsidP="00170F4C">
      <w:pPr>
        <w:pStyle w:val="buletedafternumber"/>
        <w:rPr>
          <w:i/>
        </w:rPr>
      </w:pPr>
      <w:r w:rsidRPr="00BC3ECA">
        <w:rPr>
          <w:i/>
        </w:rPr>
        <w:fldChar w:fldCharType="begin"/>
      </w:r>
      <w:r w:rsidRPr="00BC3ECA">
        <w:rPr>
          <w:i/>
        </w:rPr>
        <w:instrText xml:space="preserve"> REF _Ref334600730 \h  \* MERGEFORMAT </w:instrText>
      </w:r>
      <w:r w:rsidRPr="00BC3ECA">
        <w:rPr>
          <w:i/>
        </w:rPr>
      </w:r>
      <w:r w:rsidRPr="00BC3ECA">
        <w:rPr>
          <w:i/>
        </w:rPr>
        <w:fldChar w:fldCharType="separate"/>
      </w:r>
      <w:r w:rsidR="000D676C" w:rsidRPr="000D676C">
        <w:rPr>
          <w:i/>
        </w:rPr>
        <w:t xml:space="preserve">Peržiūrėti </w:t>
      </w:r>
      <w:proofErr w:type="spellStart"/>
      <w:r w:rsidR="000D676C" w:rsidRPr="000D676C">
        <w:rPr>
          <w:i/>
        </w:rPr>
        <w:t>fototekos</w:t>
      </w:r>
      <w:proofErr w:type="spellEnd"/>
      <w:r w:rsidR="000D676C" w:rsidRPr="000D676C">
        <w:rPr>
          <w:i/>
        </w:rPr>
        <w:t xml:space="preserve">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_Ref334600730 \h </w:instrText>
      </w:r>
      <w:r w:rsidRPr="00BC3ECA">
        <w:rPr>
          <w:i/>
        </w:rPr>
      </w:r>
      <w:r w:rsidRPr="00BC3ECA">
        <w:rPr>
          <w:i/>
        </w:rPr>
        <w:fldChar w:fldCharType="separate"/>
      </w:r>
      <w:r w:rsidR="000D676C">
        <w:rPr>
          <w:i/>
          <w:noProof/>
        </w:rPr>
        <w:t>131</w:t>
      </w:r>
      <w:r w:rsidRPr="00BC3ECA">
        <w:rPr>
          <w:i/>
        </w:rPr>
        <w:fldChar w:fldCharType="end"/>
      </w:r>
      <w:r w:rsidRPr="00BC3ECA">
        <w:rPr>
          <w:i/>
        </w:rPr>
        <w:t xml:space="preserve"> psl.)</w:t>
      </w:r>
    </w:p>
    <w:p w14:paraId="76B47CAD" w14:textId="50F13560" w:rsidR="00170F4C" w:rsidRPr="00BC3ECA" w:rsidRDefault="00170F4C" w:rsidP="00170F4C">
      <w:pPr>
        <w:pStyle w:val="buletedafternumber"/>
        <w:rPr>
          <w:i/>
        </w:rPr>
      </w:pPr>
      <w:r w:rsidRPr="00BC3ECA">
        <w:rPr>
          <w:i/>
        </w:rPr>
        <w:fldChar w:fldCharType="begin"/>
      </w:r>
      <w:r w:rsidRPr="00BC3ECA">
        <w:rPr>
          <w:i/>
        </w:rPr>
        <w:instrText xml:space="preserve"> REF _Ref334600144 \h  \* MERGEFORMAT </w:instrText>
      </w:r>
      <w:r w:rsidRPr="00BC3ECA">
        <w:rPr>
          <w:i/>
        </w:rPr>
      </w:r>
      <w:r w:rsidRPr="00BC3ECA">
        <w:rPr>
          <w:i/>
        </w:rPr>
        <w:fldChar w:fldCharType="separate"/>
      </w:r>
      <w:r w:rsidR="000D676C" w:rsidRPr="000D676C">
        <w:rPr>
          <w:i/>
        </w:rPr>
        <w:t xml:space="preserve">Redaguoti </w:t>
      </w:r>
      <w:proofErr w:type="spellStart"/>
      <w:r w:rsidR="000D676C" w:rsidRPr="000D676C">
        <w:rPr>
          <w:i/>
        </w:rPr>
        <w:t>fototekos</w:t>
      </w:r>
      <w:proofErr w:type="spellEnd"/>
      <w:r w:rsidR="000D676C" w:rsidRPr="000D676C">
        <w:rPr>
          <w:i/>
        </w:rPr>
        <w:t xml:space="preserve"> vertybės duomenis</w:t>
      </w:r>
      <w:r w:rsidRPr="00BC3ECA">
        <w:rPr>
          <w:i/>
        </w:rPr>
        <w:fldChar w:fldCharType="end"/>
      </w:r>
      <w:r w:rsidRPr="00BC3ECA">
        <w:rPr>
          <w:i/>
        </w:rPr>
        <w:t xml:space="preserve"> (</w:t>
      </w:r>
      <w:r w:rsidRPr="00BC3ECA">
        <w:rPr>
          <w:i/>
        </w:rPr>
        <w:fldChar w:fldCharType="begin"/>
      </w:r>
      <w:r w:rsidRPr="00BC3ECA">
        <w:rPr>
          <w:i/>
        </w:rPr>
        <w:instrText xml:space="preserve"> PAGEREF _Ref334600144 \h </w:instrText>
      </w:r>
      <w:r w:rsidRPr="00BC3ECA">
        <w:rPr>
          <w:i/>
        </w:rPr>
      </w:r>
      <w:r w:rsidRPr="00BC3ECA">
        <w:rPr>
          <w:i/>
        </w:rPr>
        <w:fldChar w:fldCharType="separate"/>
      </w:r>
      <w:r w:rsidR="000D676C">
        <w:rPr>
          <w:i/>
          <w:noProof/>
        </w:rPr>
        <w:t>132</w:t>
      </w:r>
      <w:r w:rsidRPr="00BC3ECA">
        <w:rPr>
          <w:i/>
        </w:rPr>
        <w:fldChar w:fldCharType="end"/>
      </w:r>
      <w:r w:rsidRPr="00BC3ECA">
        <w:rPr>
          <w:i/>
        </w:rPr>
        <w:t xml:space="preserve"> psl.)</w:t>
      </w:r>
    </w:p>
    <w:p w14:paraId="051FEF2A" w14:textId="43CA94C4" w:rsidR="00EE5DF9" w:rsidRPr="00BC3ECA" w:rsidRDefault="00170F4C" w:rsidP="00EE5DF9">
      <w:pPr>
        <w:pStyle w:val="buletedafternumber"/>
        <w:rPr>
          <w:i/>
        </w:rPr>
      </w:pPr>
      <w:r w:rsidRPr="00BC3ECA">
        <w:rPr>
          <w:i/>
        </w:rPr>
        <w:fldChar w:fldCharType="begin"/>
      </w:r>
      <w:r w:rsidRPr="00BC3ECA">
        <w:rPr>
          <w:i/>
        </w:rPr>
        <w:instrText xml:space="preserve"> REF _Ref334600148 \h  \* MERGEFORMAT </w:instrText>
      </w:r>
      <w:r w:rsidRPr="00BC3ECA">
        <w:rPr>
          <w:i/>
        </w:rPr>
      </w:r>
      <w:r w:rsidRPr="00BC3ECA">
        <w:rPr>
          <w:i/>
        </w:rPr>
        <w:fldChar w:fldCharType="separate"/>
      </w:r>
      <w:r w:rsidR="000D676C" w:rsidRPr="000D676C">
        <w:rPr>
          <w:i/>
        </w:rPr>
        <w:t xml:space="preserve">Šalinti </w:t>
      </w:r>
      <w:proofErr w:type="spellStart"/>
      <w:r w:rsidR="000D676C" w:rsidRPr="000D676C">
        <w:rPr>
          <w:i/>
        </w:rPr>
        <w:t>fototekos</w:t>
      </w:r>
      <w:proofErr w:type="spellEnd"/>
      <w:r w:rsidR="000D676C" w:rsidRPr="000D676C">
        <w:rPr>
          <w:i/>
        </w:rPr>
        <w:t xml:space="preserve"> vertybę</w:t>
      </w:r>
      <w:r w:rsidRPr="00BC3ECA">
        <w:rPr>
          <w:i/>
        </w:rPr>
        <w:fldChar w:fldCharType="end"/>
      </w:r>
      <w:r w:rsidRPr="00BC3ECA">
        <w:rPr>
          <w:i/>
        </w:rPr>
        <w:t xml:space="preserve"> (</w:t>
      </w:r>
      <w:r w:rsidRPr="00BC3ECA">
        <w:rPr>
          <w:i/>
        </w:rPr>
        <w:fldChar w:fldCharType="begin"/>
      </w:r>
      <w:r w:rsidRPr="00BC3ECA">
        <w:rPr>
          <w:i/>
        </w:rPr>
        <w:instrText xml:space="preserve"> PAGEREF _Ref334600148 \h </w:instrText>
      </w:r>
      <w:r w:rsidRPr="00BC3ECA">
        <w:rPr>
          <w:i/>
        </w:rPr>
      </w:r>
      <w:r w:rsidRPr="00BC3ECA">
        <w:rPr>
          <w:i/>
        </w:rPr>
        <w:fldChar w:fldCharType="separate"/>
      </w:r>
      <w:r w:rsidR="000D676C">
        <w:rPr>
          <w:i/>
          <w:noProof/>
        </w:rPr>
        <w:t>133</w:t>
      </w:r>
      <w:r w:rsidRPr="00BC3ECA">
        <w:rPr>
          <w:i/>
        </w:rPr>
        <w:fldChar w:fldCharType="end"/>
      </w:r>
      <w:r w:rsidRPr="00BC3ECA">
        <w:rPr>
          <w:i/>
        </w:rPr>
        <w:t xml:space="preserve"> psl.)</w:t>
      </w:r>
    </w:p>
    <w:p w14:paraId="3526CA8B" w14:textId="77777777" w:rsidR="0089483A" w:rsidRPr="00BC3ECA" w:rsidRDefault="0089483A" w:rsidP="0089483A">
      <w:pPr>
        <w:pStyle w:val="Heading2"/>
      </w:pPr>
      <w:bookmarkStart w:id="526" w:name="_Ref334600730"/>
      <w:bookmarkStart w:id="527" w:name="_Toc169621837"/>
      <w:r w:rsidRPr="00BC3ECA">
        <w:t xml:space="preserve">Peržiūrėti </w:t>
      </w:r>
      <w:r w:rsidR="003B0A27" w:rsidRPr="00BC3ECA">
        <w:t xml:space="preserve">fototekos </w:t>
      </w:r>
      <w:r w:rsidRPr="00BC3ECA">
        <w:t>vertybės duomenis</w:t>
      </w:r>
      <w:bookmarkEnd w:id="525"/>
      <w:bookmarkEnd w:id="526"/>
      <w:bookmarkEnd w:id="527"/>
    </w:p>
    <w:p w14:paraId="2C34F763" w14:textId="77777777" w:rsidR="0089483A" w:rsidRPr="00BC3ECA" w:rsidRDefault="0089483A" w:rsidP="00300735">
      <w:pPr>
        <w:pStyle w:val="Alnostext"/>
      </w:pPr>
      <w:r w:rsidRPr="00BC3ECA">
        <w:t xml:space="preserve">Paskirtis – </w:t>
      </w:r>
      <w:r w:rsidRPr="00BC3ECA">
        <w:rPr>
          <w:rFonts w:cs="Arial"/>
        </w:rPr>
        <w:t xml:space="preserve">peržiūrėti </w:t>
      </w:r>
      <w:r w:rsidR="003B0A27" w:rsidRPr="00BC3ECA">
        <w:rPr>
          <w:rFonts w:cs="Arial"/>
        </w:rPr>
        <w:t xml:space="preserve">fototekos </w:t>
      </w:r>
      <w:r w:rsidRPr="00BC3ECA">
        <w:rPr>
          <w:rFonts w:cs="Arial"/>
        </w:rPr>
        <w:t>vertybės duomenis sistemoje</w:t>
      </w:r>
      <w:r w:rsidRPr="00BC3ECA">
        <w:t xml:space="preserve">. </w:t>
      </w:r>
    </w:p>
    <w:p w14:paraId="07034FFC" w14:textId="77777777" w:rsidR="0089483A" w:rsidRPr="00BC3ECA" w:rsidRDefault="0089483A" w:rsidP="00300735">
      <w:pPr>
        <w:pStyle w:val="HeadingB"/>
        <w:keepNext w:val="0"/>
        <w:rPr>
          <w:noProof w:val="0"/>
        </w:rPr>
      </w:pPr>
      <w:r w:rsidRPr="00BC3ECA">
        <w:rPr>
          <w:noProof w:val="0"/>
        </w:rPr>
        <w:t>Kas gali atlikti</w:t>
      </w:r>
    </w:p>
    <w:p w14:paraId="252020CF" w14:textId="77777777" w:rsidR="0089483A" w:rsidRPr="00BC3ECA" w:rsidRDefault="0089483A" w:rsidP="00300735">
      <w:pPr>
        <w:pStyle w:val="Alnostext"/>
      </w:pPr>
      <w:r w:rsidRPr="00BC3ECA">
        <w:t xml:space="preserve">Peržiūrėti </w:t>
      </w:r>
      <w:r w:rsidR="003B0A27" w:rsidRPr="00BC3ECA">
        <w:rPr>
          <w:rFonts w:cs="Arial"/>
        </w:rPr>
        <w:t xml:space="preserve">fototekos </w:t>
      </w:r>
      <w:r w:rsidRPr="00BC3ECA">
        <w:rPr>
          <w:rFonts w:cs="Arial"/>
        </w:rPr>
        <w:t xml:space="preserve">vertybės </w:t>
      </w:r>
      <w:r w:rsidRPr="00BC3ECA">
        <w:t>duomenis gali:</w:t>
      </w:r>
    </w:p>
    <w:p w14:paraId="5C9769C2" w14:textId="77777777" w:rsidR="0089483A" w:rsidRPr="00BC3ECA" w:rsidRDefault="003B0A27" w:rsidP="00300735">
      <w:pPr>
        <w:pStyle w:val="AlnostextBuleted"/>
      </w:pPr>
      <w:r w:rsidRPr="00BC3ECA">
        <w:rPr>
          <w:rFonts w:cs="Arial"/>
        </w:rPr>
        <w:t>Fototekos tvarkytojas</w:t>
      </w:r>
      <w:r w:rsidR="0089483A" w:rsidRPr="00BC3ECA">
        <w:t>;</w:t>
      </w:r>
    </w:p>
    <w:p w14:paraId="37C11909" w14:textId="77777777" w:rsidR="0089483A" w:rsidRPr="00BC3ECA" w:rsidRDefault="0089483A" w:rsidP="00300735">
      <w:pPr>
        <w:pStyle w:val="AlnostextBuleted"/>
      </w:pPr>
      <w:r w:rsidRPr="00BC3ECA">
        <w:t xml:space="preserve">Naudotojas, kuriam suteiktos teisės peržiūrėti ir tvarkyti </w:t>
      </w:r>
      <w:r w:rsidR="003B0A27" w:rsidRPr="00BC3ECA">
        <w:rPr>
          <w:rFonts w:cs="Arial"/>
        </w:rPr>
        <w:t xml:space="preserve">fototekos </w:t>
      </w:r>
      <w:r w:rsidRPr="00BC3ECA">
        <w:t>vertybių duomenis.</w:t>
      </w:r>
    </w:p>
    <w:p w14:paraId="05EA34C8" w14:textId="77777777" w:rsidR="0089483A" w:rsidRPr="00BC3ECA" w:rsidRDefault="0089483A" w:rsidP="00300735">
      <w:pPr>
        <w:pStyle w:val="HeadingB"/>
        <w:keepNext w:val="0"/>
        <w:tabs>
          <w:tab w:val="left" w:pos="3093"/>
        </w:tabs>
        <w:rPr>
          <w:noProof w:val="0"/>
        </w:rPr>
      </w:pPr>
      <w:r w:rsidRPr="00BC3ECA">
        <w:rPr>
          <w:noProof w:val="0"/>
        </w:rPr>
        <w:t>Kaip atlikti</w:t>
      </w:r>
    </w:p>
    <w:p w14:paraId="04F78D37" w14:textId="77777777" w:rsidR="0089483A" w:rsidRPr="00BC3ECA" w:rsidRDefault="0089483A" w:rsidP="00300735">
      <w:pPr>
        <w:pStyle w:val="Alnostext"/>
      </w:pPr>
      <w:r w:rsidRPr="00BC3ECA">
        <w:t xml:space="preserve">Norėdami </w:t>
      </w:r>
      <w:r w:rsidRPr="00BC3ECA">
        <w:rPr>
          <w:rFonts w:cs="Arial"/>
        </w:rPr>
        <w:t xml:space="preserve">peržiūrėti </w:t>
      </w:r>
      <w:r w:rsidR="003B0A27" w:rsidRPr="00BC3ECA">
        <w:rPr>
          <w:rFonts w:cs="Arial"/>
        </w:rPr>
        <w:t xml:space="preserve">fototekos </w:t>
      </w:r>
      <w:r w:rsidRPr="00BC3ECA">
        <w:rPr>
          <w:rFonts w:cs="Arial"/>
        </w:rPr>
        <w:t>vertybės duomenis, atlikite šiuos veiksmus:</w:t>
      </w:r>
    </w:p>
    <w:p w14:paraId="27F11F12" w14:textId="77777777" w:rsidR="0089483A" w:rsidRPr="00BC3ECA" w:rsidRDefault="0089483A" w:rsidP="007171F7">
      <w:pPr>
        <w:pStyle w:val="AlnosNumbered"/>
        <w:numPr>
          <w:ilvl w:val="0"/>
          <w:numId w:val="112"/>
        </w:numPr>
      </w:pPr>
      <w:r w:rsidRPr="00BC3ECA">
        <w:t xml:space="preserve">Suraskite norimą </w:t>
      </w:r>
      <w:r w:rsidR="003B0A27" w:rsidRPr="00BC3ECA">
        <w:rPr>
          <w:rFonts w:cs="Arial"/>
        </w:rPr>
        <w:t xml:space="preserve">fototekos </w:t>
      </w:r>
      <w:r w:rsidRPr="00BC3ECA">
        <w:rPr>
          <w:rFonts w:cs="Arial"/>
        </w:rPr>
        <w:t>vertybę</w:t>
      </w:r>
      <w:r w:rsidRPr="00BC3ECA">
        <w:t>.</w:t>
      </w:r>
    </w:p>
    <w:p w14:paraId="6841AFD5" w14:textId="43BE1560" w:rsidR="0089483A" w:rsidRPr="00BC3ECA" w:rsidRDefault="0089483A" w:rsidP="005B3A8E">
      <w:pPr>
        <w:pStyle w:val="BodyText"/>
      </w:pPr>
      <w:r w:rsidRPr="00BC3ECA">
        <w:lastRenderedPageBreak/>
        <w:t xml:space="preserve">Kaip atlikti skaitykite skyrelyje </w:t>
      </w:r>
      <w:r w:rsidR="00CA2B05" w:rsidRPr="00BC3ECA">
        <w:rPr>
          <w:rStyle w:val="CharLangas"/>
        </w:rPr>
        <w:fldChar w:fldCharType="begin"/>
      </w:r>
      <w:r w:rsidR="00CA2B05" w:rsidRPr="00BC3ECA">
        <w:rPr>
          <w:rStyle w:val="CharLangas"/>
        </w:rPr>
        <w:instrText xml:space="preserve"> REF _Ref334599863 \h  \* MERGEFORMAT </w:instrText>
      </w:r>
      <w:r w:rsidR="00CA2B05" w:rsidRPr="00BC3ECA">
        <w:rPr>
          <w:rStyle w:val="CharLangas"/>
        </w:rPr>
      </w:r>
      <w:r w:rsidR="00CA2B05"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fototekos</w:t>
      </w:r>
      <w:proofErr w:type="spellEnd"/>
      <w:r w:rsidR="000D676C" w:rsidRPr="000D676C">
        <w:rPr>
          <w:rStyle w:val="CharLangas"/>
        </w:rPr>
        <w:t xml:space="preserve"> vertybę</w:t>
      </w:r>
      <w:r w:rsidR="00CA2B05" w:rsidRPr="00BC3ECA">
        <w:rPr>
          <w:rStyle w:val="CharLangas"/>
        </w:rPr>
        <w:fldChar w:fldCharType="end"/>
      </w:r>
      <w:r w:rsidR="00CA2B05" w:rsidRPr="00BC3ECA">
        <w:rPr>
          <w:rStyle w:val="CharLangas"/>
        </w:rPr>
        <w:t xml:space="preserve"> (</w:t>
      </w:r>
      <w:r w:rsidR="00CA2B05" w:rsidRPr="00BC3ECA">
        <w:rPr>
          <w:rStyle w:val="CharLangas"/>
        </w:rPr>
        <w:fldChar w:fldCharType="begin"/>
      </w:r>
      <w:r w:rsidR="00CA2B05" w:rsidRPr="00BC3ECA">
        <w:rPr>
          <w:rStyle w:val="CharLangas"/>
        </w:rPr>
        <w:instrText xml:space="preserve"> PAGEREF _Ref334599863 \h </w:instrText>
      </w:r>
      <w:r w:rsidR="00CA2B05" w:rsidRPr="00BC3ECA">
        <w:rPr>
          <w:rStyle w:val="CharLangas"/>
        </w:rPr>
      </w:r>
      <w:r w:rsidR="00CA2B05" w:rsidRPr="00BC3ECA">
        <w:rPr>
          <w:rStyle w:val="CharLangas"/>
        </w:rPr>
        <w:fldChar w:fldCharType="separate"/>
      </w:r>
      <w:r w:rsidR="000D676C">
        <w:rPr>
          <w:rStyle w:val="CharLangas"/>
          <w:noProof/>
        </w:rPr>
        <w:t>130</w:t>
      </w:r>
      <w:r w:rsidR="00CA2B05" w:rsidRPr="00BC3ECA">
        <w:rPr>
          <w:rStyle w:val="CharLangas"/>
        </w:rPr>
        <w:fldChar w:fldCharType="end"/>
      </w:r>
      <w:r w:rsidR="00CA2B05" w:rsidRPr="00BC3ECA">
        <w:rPr>
          <w:rStyle w:val="CharLangas"/>
        </w:rPr>
        <w:t xml:space="preserve"> </w:t>
      </w:r>
      <w:r w:rsidRPr="00BC3ECA">
        <w:rPr>
          <w:rStyle w:val="CharLangas"/>
        </w:rPr>
        <w:t>psl.)</w:t>
      </w:r>
      <w:r w:rsidRPr="00BC3ECA">
        <w:t>.</w:t>
      </w:r>
    </w:p>
    <w:p w14:paraId="3B03645B" w14:textId="77777777" w:rsidR="001658D4" w:rsidRPr="00BC3ECA" w:rsidRDefault="001658D4" w:rsidP="00FE66FF">
      <w:pPr>
        <w:pStyle w:val="AlnosNumbered"/>
      </w:pPr>
      <w:r w:rsidRPr="00BC3ECA">
        <w:t xml:space="preserve">Lange </w:t>
      </w:r>
      <w:r w:rsidRPr="00BC3ECA">
        <w:rPr>
          <w:rStyle w:val="CharLangas"/>
        </w:rPr>
        <w:t>Fototekos vertybės paieška</w:t>
      </w:r>
      <w:r w:rsidRPr="00BC3ECA">
        <w:t xml:space="preserve">, rezultatų lentelėje stulpelyje </w:t>
      </w:r>
      <w:r w:rsidRPr="00BC3ECA">
        <w:rPr>
          <w:b/>
        </w:rPr>
        <w:t>Fototekos vertybės pavadinimas</w:t>
      </w:r>
      <w:r w:rsidRPr="00BC3ECA">
        <w:t xml:space="preserve"> spauskite</w:t>
      </w:r>
      <w:r w:rsidRPr="00BC3ECA">
        <w:rPr>
          <w:lang w:eastAsia="lt-LT"/>
        </w:rPr>
        <w:t xml:space="preserve"> nuorodą</w:t>
      </w:r>
      <w:r w:rsidRPr="00BC3ECA">
        <w:t>.</w:t>
      </w:r>
    </w:p>
    <w:p w14:paraId="0C2DD911" w14:textId="77777777" w:rsidR="0089483A" w:rsidRPr="00BC3ECA" w:rsidRDefault="0089483A" w:rsidP="00FE66FF">
      <w:pPr>
        <w:pStyle w:val="BodyText"/>
      </w:pPr>
      <w:r w:rsidRPr="00BC3ECA">
        <w:t xml:space="preserve">Atsiveria langas </w:t>
      </w:r>
      <w:r w:rsidR="003B0A27" w:rsidRPr="00BC3ECA">
        <w:rPr>
          <w:rStyle w:val="CharLangas"/>
        </w:rPr>
        <w:t>Fototekos vertybės paieška &gt; Fototekos vertybė</w:t>
      </w:r>
      <w:r w:rsidRPr="00BC3ECA">
        <w:t>.</w:t>
      </w:r>
    </w:p>
    <w:p w14:paraId="55ED2B21" w14:textId="77777777" w:rsidR="0089483A" w:rsidRPr="00BC3ECA" w:rsidRDefault="0089483A" w:rsidP="0089483A">
      <w:pPr>
        <w:pStyle w:val="AlnosNumbered"/>
      </w:pPr>
      <w:r w:rsidRPr="00BC3ECA">
        <w:t xml:space="preserve">Peržiūrėkite </w:t>
      </w:r>
      <w:r w:rsidR="003B0A27" w:rsidRPr="00BC3ECA">
        <w:rPr>
          <w:rFonts w:cs="Arial"/>
        </w:rPr>
        <w:t xml:space="preserve">fototekos </w:t>
      </w:r>
      <w:r w:rsidRPr="00BC3ECA">
        <w:t>vertybės duomenis.</w:t>
      </w:r>
    </w:p>
    <w:p w14:paraId="069C758C" w14:textId="77777777" w:rsidR="006E14AC" w:rsidRPr="00BC3ECA" w:rsidRDefault="006E14AC" w:rsidP="005B3A8E">
      <w:pPr>
        <w:pStyle w:val="BodyText"/>
      </w:pPr>
      <w:r w:rsidRPr="00BC3ECA">
        <w:t xml:space="preserve">Kiek duomenų kortelių turi vertybės aprašas, priklauso nuo to, kiek informacijos buvo apie ją įvesta, bei taip pat nuo atliktų veiksmų. Pvz.: Į kolekcijas įtrauktų vertybių aprašai automatiškai papildomi duomenų kortele </w:t>
      </w:r>
      <w:r w:rsidRPr="00BC3ECA">
        <w:rPr>
          <w:rStyle w:val="CharLaukas"/>
        </w:rPr>
        <w:t>Kolekcijos</w:t>
      </w:r>
      <w:r w:rsidRPr="00BC3ECA">
        <w:t>, kurioje galite peržiūrėti sąrašą visų kolekcijų, į kurias įtraukta vertybė</w:t>
      </w:r>
    </w:p>
    <w:p w14:paraId="3B562632" w14:textId="77777777" w:rsidR="0089483A" w:rsidRPr="00BC3ECA" w:rsidRDefault="0089483A" w:rsidP="0089483A">
      <w:pPr>
        <w:pStyle w:val="Pastaba"/>
      </w:pPr>
      <w:r w:rsidRPr="00BC3ECA">
        <w:t xml:space="preserve">Keisti </w:t>
      </w:r>
      <w:r w:rsidR="003B0A27" w:rsidRPr="00BC3ECA">
        <w:rPr>
          <w:rFonts w:cs="Arial"/>
        </w:rPr>
        <w:t xml:space="preserve">fototekos </w:t>
      </w:r>
      <w:r w:rsidRPr="00BC3ECA">
        <w:rPr>
          <w:rFonts w:cs="Arial"/>
        </w:rPr>
        <w:t xml:space="preserve">vertybės </w:t>
      </w:r>
      <w:r w:rsidRPr="00BC3ECA">
        <w:t>duomenų peržiūros lange negalite.</w:t>
      </w:r>
    </w:p>
    <w:p w14:paraId="730417B0" w14:textId="77777777" w:rsidR="0089483A" w:rsidRPr="00BC3ECA" w:rsidRDefault="0089483A" w:rsidP="0089483A">
      <w:pPr>
        <w:pStyle w:val="Heading2"/>
      </w:pPr>
      <w:bookmarkStart w:id="528" w:name="_Ref334600144"/>
      <w:bookmarkStart w:id="529" w:name="_Toc169621838"/>
      <w:r w:rsidRPr="00BC3ECA">
        <w:t xml:space="preserve">Redaguoti </w:t>
      </w:r>
      <w:r w:rsidR="00170F4C" w:rsidRPr="00BC3ECA">
        <w:t>fototekos</w:t>
      </w:r>
      <w:r w:rsidRPr="00BC3ECA">
        <w:t xml:space="preserve"> vertybės duomenis</w:t>
      </w:r>
      <w:bookmarkEnd w:id="528"/>
      <w:bookmarkEnd w:id="529"/>
    </w:p>
    <w:p w14:paraId="7F0DBEBC" w14:textId="77777777" w:rsidR="0089483A" w:rsidRPr="00BC3ECA" w:rsidRDefault="0089483A" w:rsidP="0089483A">
      <w:pPr>
        <w:pStyle w:val="Alnostext"/>
        <w:keepNext/>
      </w:pPr>
      <w:r w:rsidRPr="00BC3ECA">
        <w:t xml:space="preserve">Paskirtis – </w:t>
      </w:r>
      <w:r w:rsidRPr="00BC3ECA">
        <w:rPr>
          <w:rFonts w:cs="Arial"/>
        </w:rPr>
        <w:t xml:space="preserve">keisti </w:t>
      </w:r>
      <w:r w:rsidR="00CA2B05" w:rsidRPr="00BC3ECA">
        <w:rPr>
          <w:rFonts w:cs="Arial"/>
        </w:rPr>
        <w:t xml:space="preserve">fototekos </w:t>
      </w:r>
      <w:r w:rsidRPr="00BC3ECA">
        <w:rPr>
          <w:rFonts w:cs="Arial"/>
        </w:rPr>
        <w:t>vertybės duomenis sistemoje</w:t>
      </w:r>
      <w:r w:rsidRPr="00BC3ECA">
        <w:t xml:space="preserve">. </w:t>
      </w:r>
    </w:p>
    <w:p w14:paraId="4D5B1F9E" w14:textId="77777777" w:rsidR="0089483A" w:rsidRPr="00BC3ECA" w:rsidRDefault="0089483A" w:rsidP="0089483A">
      <w:pPr>
        <w:pStyle w:val="HeadingB"/>
        <w:rPr>
          <w:noProof w:val="0"/>
        </w:rPr>
      </w:pPr>
      <w:r w:rsidRPr="00BC3ECA">
        <w:rPr>
          <w:noProof w:val="0"/>
        </w:rPr>
        <w:t>Kas gali atlikti</w:t>
      </w:r>
    </w:p>
    <w:p w14:paraId="3BD8CAD6" w14:textId="77777777" w:rsidR="0089483A" w:rsidRPr="00BC3ECA" w:rsidRDefault="0089483A" w:rsidP="0089483A">
      <w:pPr>
        <w:pStyle w:val="Alnostext"/>
        <w:keepNext/>
      </w:pPr>
      <w:r w:rsidRPr="00BC3ECA">
        <w:t xml:space="preserve">Redaguoti </w:t>
      </w:r>
      <w:r w:rsidR="00CA2B05" w:rsidRPr="00BC3ECA">
        <w:rPr>
          <w:rFonts w:cs="Arial"/>
        </w:rPr>
        <w:t xml:space="preserve">fototekos </w:t>
      </w:r>
      <w:r w:rsidRPr="00BC3ECA">
        <w:rPr>
          <w:rFonts w:cs="Arial"/>
        </w:rPr>
        <w:t xml:space="preserve">vertybės </w:t>
      </w:r>
      <w:r w:rsidRPr="00BC3ECA">
        <w:t>duomenis gali:</w:t>
      </w:r>
    </w:p>
    <w:p w14:paraId="06EA56CD" w14:textId="77777777" w:rsidR="0089483A" w:rsidRPr="00BC3ECA" w:rsidRDefault="00CA2B05" w:rsidP="0089483A">
      <w:pPr>
        <w:pStyle w:val="AlnostextBuleted"/>
        <w:keepNext/>
      </w:pPr>
      <w:r w:rsidRPr="00BC3ECA">
        <w:rPr>
          <w:rFonts w:cs="Arial"/>
        </w:rPr>
        <w:t>Fototekos tvarkytojas</w:t>
      </w:r>
      <w:r w:rsidR="0089483A" w:rsidRPr="00BC3ECA">
        <w:t>;</w:t>
      </w:r>
    </w:p>
    <w:p w14:paraId="6710AEE4" w14:textId="77777777" w:rsidR="0089483A" w:rsidRPr="00BC3ECA" w:rsidRDefault="0089483A" w:rsidP="0089483A">
      <w:pPr>
        <w:pStyle w:val="AlnostextBuleted"/>
      </w:pPr>
      <w:r w:rsidRPr="00BC3ECA">
        <w:t xml:space="preserve">Naudotojas, kuriam suteiktos teisės tvarkyti </w:t>
      </w:r>
      <w:r w:rsidR="00CA2B05" w:rsidRPr="00BC3ECA">
        <w:rPr>
          <w:rFonts w:cs="Arial"/>
        </w:rPr>
        <w:t xml:space="preserve">fototekos </w:t>
      </w:r>
      <w:r w:rsidRPr="00BC3ECA">
        <w:t>vertybių duomenis.</w:t>
      </w:r>
    </w:p>
    <w:p w14:paraId="0612586B" w14:textId="77777777" w:rsidR="0089483A" w:rsidRPr="00BC3ECA" w:rsidRDefault="0089483A" w:rsidP="0089483A">
      <w:pPr>
        <w:pStyle w:val="HeadingB"/>
        <w:tabs>
          <w:tab w:val="left" w:pos="3093"/>
        </w:tabs>
        <w:rPr>
          <w:noProof w:val="0"/>
        </w:rPr>
      </w:pPr>
      <w:r w:rsidRPr="00BC3ECA">
        <w:rPr>
          <w:noProof w:val="0"/>
        </w:rPr>
        <w:t>Kaip atlikti</w:t>
      </w:r>
    </w:p>
    <w:p w14:paraId="08D6B074" w14:textId="77777777" w:rsidR="0089483A" w:rsidRPr="00BC3ECA" w:rsidRDefault="0089483A" w:rsidP="0089483A">
      <w:pPr>
        <w:pStyle w:val="Alnostext"/>
      </w:pPr>
      <w:r w:rsidRPr="00BC3ECA">
        <w:t xml:space="preserve">Norėdami </w:t>
      </w:r>
      <w:r w:rsidRPr="00BC3ECA">
        <w:rPr>
          <w:rFonts w:cs="Arial"/>
        </w:rPr>
        <w:t xml:space="preserve">keisti </w:t>
      </w:r>
      <w:r w:rsidR="00CA2B05" w:rsidRPr="00BC3ECA">
        <w:rPr>
          <w:rFonts w:cs="Arial"/>
        </w:rPr>
        <w:t xml:space="preserve">fototekos </w:t>
      </w:r>
      <w:r w:rsidRPr="00BC3ECA">
        <w:rPr>
          <w:rFonts w:cs="Arial"/>
        </w:rPr>
        <w:t>duomenis, atlikite šiuos veiksmus:</w:t>
      </w:r>
    </w:p>
    <w:p w14:paraId="2F3C12BB" w14:textId="77777777" w:rsidR="0089483A" w:rsidRPr="00BC3ECA" w:rsidRDefault="0089483A" w:rsidP="007171F7">
      <w:pPr>
        <w:pStyle w:val="AlnosNumbered"/>
        <w:keepNext/>
        <w:keepLines/>
        <w:numPr>
          <w:ilvl w:val="0"/>
          <w:numId w:val="113"/>
        </w:numPr>
      </w:pPr>
      <w:r w:rsidRPr="00BC3ECA">
        <w:t xml:space="preserve">Suraskite norimą </w:t>
      </w:r>
      <w:r w:rsidR="00CA2B05" w:rsidRPr="00BC3ECA">
        <w:rPr>
          <w:rFonts w:cs="Arial"/>
        </w:rPr>
        <w:t xml:space="preserve">fototekos </w:t>
      </w:r>
      <w:r w:rsidRPr="00BC3ECA">
        <w:rPr>
          <w:rFonts w:cs="Arial"/>
        </w:rPr>
        <w:t>vertybę</w:t>
      </w:r>
      <w:r w:rsidRPr="00BC3ECA">
        <w:t>.</w:t>
      </w:r>
    </w:p>
    <w:p w14:paraId="2EA75971" w14:textId="54792FBC" w:rsidR="0089483A" w:rsidRPr="00BC3ECA" w:rsidRDefault="0089483A" w:rsidP="005B3A8E">
      <w:pPr>
        <w:pStyle w:val="BodyText"/>
      </w:pPr>
      <w:r w:rsidRPr="00BC3ECA">
        <w:t xml:space="preserve">Kaip atlikti skaitykite skyrelyje </w:t>
      </w:r>
      <w:r w:rsidR="000D3E2B" w:rsidRPr="00BC3ECA">
        <w:rPr>
          <w:rStyle w:val="CharLangas"/>
        </w:rPr>
        <w:fldChar w:fldCharType="begin"/>
      </w:r>
      <w:r w:rsidR="000D3E2B" w:rsidRPr="00BC3ECA">
        <w:rPr>
          <w:rStyle w:val="CharLangas"/>
        </w:rPr>
        <w:instrText xml:space="preserve"> REF _Ref334599863 \h  \* MERGEFORMAT </w:instrText>
      </w:r>
      <w:r w:rsidR="000D3E2B" w:rsidRPr="00BC3ECA">
        <w:rPr>
          <w:rStyle w:val="CharLangas"/>
        </w:rPr>
      </w:r>
      <w:r w:rsidR="000D3E2B"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fototekos</w:t>
      </w:r>
      <w:proofErr w:type="spellEnd"/>
      <w:r w:rsidR="000D676C" w:rsidRPr="000D676C">
        <w:rPr>
          <w:rStyle w:val="CharLangas"/>
        </w:rPr>
        <w:t xml:space="preserve"> vertybę</w:t>
      </w:r>
      <w:r w:rsidR="000D3E2B" w:rsidRPr="00BC3ECA">
        <w:rPr>
          <w:rStyle w:val="CharLangas"/>
        </w:rPr>
        <w:fldChar w:fldCharType="end"/>
      </w:r>
      <w:r w:rsidR="000D3E2B" w:rsidRPr="00BC3ECA">
        <w:rPr>
          <w:rStyle w:val="CharLangas"/>
        </w:rPr>
        <w:t xml:space="preserve"> (</w:t>
      </w:r>
      <w:r w:rsidR="000D3E2B" w:rsidRPr="00BC3ECA">
        <w:rPr>
          <w:rStyle w:val="CharLangas"/>
        </w:rPr>
        <w:fldChar w:fldCharType="begin"/>
      </w:r>
      <w:r w:rsidR="000D3E2B" w:rsidRPr="00BC3ECA">
        <w:rPr>
          <w:rStyle w:val="CharLangas"/>
        </w:rPr>
        <w:instrText xml:space="preserve"> PAGEREF _Ref334599863 \h </w:instrText>
      </w:r>
      <w:r w:rsidR="000D3E2B" w:rsidRPr="00BC3ECA">
        <w:rPr>
          <w:rStyle w:val="CharLangas"/>
        </w:rPr>
      </w:r>
      <w:r w:rsidR="000D3E2B" w:rsidRPr="00BC3ECA">
        <w:rPr>
          <w:rStyle w:val="CharLangas"/>
        </w:rPr>
        <w:fldChar w:fldCharType="separate"/>
      </w:r>
      <w:r w:rsidR="000D676C">
        <w:rPr>
          <w:rStyle w:val="CharLangas"/>
          <w:noProof/>
        </w:rPr>
        <w:t>130</w:t>
      </w:r>
      <w:r w:rsidR="000D3E2B" w:rsidRPr="00BC3ECA">
        <w:rPr>
          <w:rStyle w:val="CharLangas"/>
        </w:rPr>
        <w:fldChar w:fldCharType="end"/>
      </w:r>
      <w:r w:rsidR="000D3E2B" w:rsidRPr="00BC3ECA">
        <w:rPr>
          <w:rStyle w:val="CharLangas"/>
        </w:rPr>
        <w:t xml:space="preserve"> psl.)</w:t>
      </w:r>
      <w:r w:rsidRPr="00BC3ECA">
        <w:t>.</w:t>
      </w:r>
    </w:p>
    <w:p w14:paraId="651EFECB" w14:textId="3F8C3698" w:rsidR="0089483A" w:rsidRPr="00BC3ECA" w:rsidRDefault="0089483A" w:rsidP="0089483A">
      <w:pPr>
        <w:pStyle w:val="AlnosNumbered"/>
      </w:pPr>
      <w:r w:rsidRPr="00BC3ECA">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5EAB496D" wp14:editId="335ADAE4">
            <wp:extent cx="144780" cy="160020"/>
            <wp:effectExtent l="0" t="0" r="0" b="0"/>
            <wp:docPr id="23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BC3ECA">
        <w:t>.</w:t>
      </w:r>
    </w:p>
    <w:p w14:paraId="71219B2B" w14:textId="77777777" w:rsidR="0089483A" w:rsidRPr="00BC3ECA" w:rsidRDefault="0089483A" w:rsidP="005B3A8E">
      <w:pPr>
        <w:pStyle w:val="BodyText"/>
      </w:pPr>
      <w:r w:rsidRPr="00BC3ECA">
        <w:t xml:space="preserve">Atsiveria langas </w:t>
      </w:r>
      <w:r w:rsidR="00CA2B05" w:rsidRPr="00BC3ECA">
        <w:rPr>
          <w:rStyle w:val="CharLangas"/>
        </w:rPr>
        <w:t>Fototekos vertybės paieška &gt; Fototekos vertybė</w:t>
      </w:r>
      <w:r w:rsidRPr="00BC3ECA">
        <w:t>.</w:t>
      </w:r>
    </w:p>
    <w:p w14:paraId="314AB044" w14:textId="77777777" w:rsidR="0089483A" w:rsidRPr="00BC3ECA" w:rsidRDefault="0089483A" w:rsidP="0089483A">
      <w:pPr>
        <w:pStyle w:val="AlnosNumbered"/>
      </w:pPr>
      <w:r w:rsidRPr="00BC3ECA">
        <w:t>Redaguokite norimus aprašo duomenis.</w:t>
      </w:r>
    </w:p>
    <w:p w14:paraId="1958ED0F" w14:textId="726BA935" w:rsidR="0089483A" w:rsidRPr="00BC3ECA" w:rsidRDefault="0089483A"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38B0F73" w14:textId="77777777" w:rsidR="007775DC" w:rsidRPr="00BC3ECA" w:rsidRDefault="007775DC" w:rsidP="007775DC">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08DC6EB2" w14:textId="2639B5B7" w:rsidR="007775DC" w:rsidRPr="00BC3ECA" w:rsidRDefault="007775DC" w:rsidP="005B3A8E">
      <w:pPr>
        <w:pStyle w:val="BodyText"/>
      </w:pPr>
      <w:r w:rsidRPr="00BC3ECA">
        <w:t>Sistema patikrina, ar duomenys korektiški ir išsaugoja.</w:t>
      </w:r>
    </w:p>
    <w:p w14:paraId="2974B926" w14:textId="5210D37D" w:rsidR="005A2702" w:rsidRPr="00BC3ECA" w:rsidRDefault="005A2702" w:rsidP="005A2702">
      <w:pPr>
        <w:pStyle w:val="Heading2"/>
        <w:keepLines/>
      </w:pPr>
      <w:bookmarkStart w:id="530" w:name="_Toc169621839"/>
      <w:r w:rsidRPr="00BC3ECA">
        <w:t>Atspausdinti fototekos vertybės aprašą</w:t>
      </w:r>
      <w:bookmarkEnd w:id="530"/>
    </w:p>
    <w:p w14:paraId="7DEFAE82" w14:textId="208BF20B" w:rsidR="005A2702" w:rsidRPr="00BC3ECA" w:rsidRDefault="005A2702" w:rsidP="005A2702">
      <w:pPr>
        <w:pStyle w:val="Alnostext"/>
      </w:pPr>
      <w:r w:rsidRPr="00BC3ECA">
        <w:t>Paskirtis - atspausdinti sistemoje įvestų fototekos vertybių aprašus.</w:t>
      </w:r>
    </w:p>
    <w:p w14:paraId="6F06AAE8" w14:textId="77777777" w:rsidR="005A2702" w:rsidRPr="00BC3ECA" w:rsidRDefault="005A2702" w:rsidP="005A2702">
      <w:pPr>
        <w:pStyle w:val="HeadingB"/>
        <w:rPr>
          <w:noProof w:val="0"/>
        </w:rPr>
      </w:pPr>
      <w:r w:rsidRPr="00BC3ECA">
        <w:rPr>
          <w:noProof w:val="0"/>
        </w:rPr>
        <w:t>Kaip atlikti</w:t>
      </w:r>
    </w:p>
    <w:p w14:paraId="6DD785E2" w14:textId="1CF0CE76" w:rsidR="005A2702" w:rsidRPr="00BC3ECA" w:rsidRDefault="005A2702" w:rsidP="005A2702">
      <w:pPr>
        <w:pStyle w:val="Alnostext"/>
        <w:keepNext/>
      </w:pPr>
      <w:r w:rsidRPr="00BC3ECA">
        <w:t>Norėdami atspausdinti fototekos vertybės aprašą, atlikite šiuos veiksmus:</w:t>
      </w:r>
    </w:p>
    <w:p w14:paraId="003815D5" w14:textId="1E9E6ED1" w:rsidR="005A2702" w:rsidRPr="00BC3ECA" w:rsidRDefault="005A2702" w:rsidP="005A2702">
      <w:pPr>
        <w:pStyle w:val="AlnosNumbered"/>
        <w:keepNext/>
        <w:numPr>
          <w:ilvl w:val="0"/>
          <w:numId w:val="51"/>
        </w:numPr>
      </w:pPr>
      <w:r w:rsidRPr="00BC3ECA">
        <w:t>Atsiverskite norimos fototekos vertybės duomenis peržiūrai.</w:t>
      </w:r>
    </w:p>
    <w:p w14:paraId="02AA410F" w14:textId="57C81399" w:rsidR="005A2702" w:rsidRPr="00BC3ECA" w:rsidRDefault="005A2702" w:rsidP="00086BA0">
      <w:pPr>
        <w:pStyle w:val="BodyText"/>
        <w:ind w:left="0" w:firstLine="681"/>
      </w:pPr>
      <w:r w:rsidRPr="00BC3ECA">
        <w:t xml:space="preserve">Kaip atlikti skaitykite </w:t>
      </w:r>
      <w:r w:rsidR="00D22B27" w:rsidRPr="00BC3ECA">
        <w:rPr>
          <w:i/>
        </w:rPr>
        <w:fldChar w:fldCharType="begin"/>
      </w:r>
      <w:r w:rsidR="00D22B27" w:rsidRPr="00BC3ECA">
        <w:rPr>
          <w:i/>
        </w:rPr>
        <w:instrText xml:space="preserve"> REF _Ref334600730 \h  \* MERGEFORMAT </w:instrText>
      </w:r>
      <w:r w:rsidR="00D22B27" w:rsidRPr="00BC3ECA">
        <w:rPr>
          <w:i/>
        </w:rPr>
      </w:r>
      <w:r w:rsidR="00D22B27" w:rsidRPr="00BC3ECA">
        <w:rPr>
          <w:i/>
        </w:rPr>
        <w:fldChar w:fldCharType="separate"/>
      </w:r>
      <w:r w:rsidR="000D676C" w:rsidRPr="000D676C">
        <w:rPr>
          <w:i/>
        </w:rPr>
        <w:t xml:space="preserve">Peržiūrėti </w:t>
      </w:r>
      <w:proofErr w:type="spellStart"/>
      <w:r w:rsidR="000D676C" w:rsidRPr="000D676C">
        <w:rPr>
          <w:i/>
        </w:rPr>
        <w:t>fototekos</w:t>
      </w:r>
      <w:proofErr w:type="spellEnd"/>
      <w:r w:rsidR="000D676C" w:rsidRPr="000D676C">
        <w:rPr>
          <w:i/>
        </w:rPr>
        <w:t xml:space="preserve"> vertybės duomenis</w:t>
      </w:r>
      <w:r w:rsidR="00D22B27" w:rsidRPr="00BC3ECA">
        <w:rPr>
          <w:i/>
        </w:rPr>
        <w:fldChar w:fldCharType="end"/>
      </w:r>
      <w:r w:rsidR="00D22B27" w:rsidRPr="00BC3ECA">
        <w:rPr>
          <w:i/>
        </w:rPr>
        <w:t xml:space="preserve"> </w:t>
      </w:r>
      <w:r w:rsidRPr="00BC3ECA">
        <w:rPr>
          <w:rStyle w:val="CharLangas"/>
        </w:rPr>
        <w:t>(</w:t>
      </w:r>
      <w:r w:rsidR="00D22B27" w:rsidRPr="00BC3ECA">
        <w:rPr>
          <w:rStyle w:val="CharLangas"/>
        </w:rPr>
        <w:fldChar w:fldCharType="begin"/>
      </w:r>
      <w:r w:rsidR="00D22B27" w:rsidRPr="00BC3ECA">
        <w:rPr>
          <w:rStyle w:val="CharLangas"/>
        </w:rPr>
        <w:instrText xml:space="preserve"> PAGEREF _Ref334600730 \h </w:instrText>
      </w:r>
      <w:r w:rsidR="00D22B27" w:rsidRPr="00BC3ECA">
        <w:rPr>
          <w:rStyle w:val="CharLangas"/>
        </w:rPr>
      </w:r>
      <w:r w:rsidR="00D22B27" w:rsidRPr="00BC3ECA">
        <w:rPr>
          <w:rStyle w:val="CharLangas"/>
        </w:rPr>
        <w:fldChar w:fldCharType="separate"/>
      </w:r>
      <w:r w:rsidR="000D676C">
        <w:rPr>
          <w:rStyle w:val="CharLangas"/>
          <w:noProof/>
        </w:rPr>
        <w:t>131</w:t>
      </w:r>
      <w:r w:rsidR="00D22B27" w:rsidRPr="00BC3ECA">
        <w:rPr>
          <w:rStyle w:val="CharLangas"/>
        </w:rPr>
        <w:fldChar w:fldCharType="end"/>
      </w:r>
      <w:r w:rsidR="00D22B27" w:rsidRPr="00BC3ECA">
        <w:rPr>
          <w:rStyle w:val="CharLangas"/>
        </w:rPr>
        <w:t xml:space="preserve"> </w:t>
      </w:r>
      <w:r w:rsidRPr="00BC3ECA">
        <w:rPr>
          <w:rStyle w:val="CharLangas"/>
        </w:rPr>
        <w:t>psl.)</w:t>
      </w:r>
      <w:r w:rsidRPr="00BC3ECA">
        <w:t>.</w:t>
      </w:r>
    </w:p>
    <w:p w14:paraId="4F849CC0" w14:textId="77777777" w:rsidR="00086BA0" w:rsidRDefault="005A2702" w:rsidP="00086BA0">
      <w:pPr>
        <w:pStyle w:val="AlnosNumbered"/>
        <w:keepNext/>
        <w:keepLines/>
      </w:pPr>
      <w:r w:rsidRPr="00BC3ECA">
        <w:t xml:space="preserve">Spauskite </w:t>
      </w:r>
      <w:r w:rsidRPr="00BC3ECA">
        <w:rPr>
          <w:noProof/>
          <w:lang w:eastAsia="lt-LT"/>
        </w:rPr>
        <w:drawing>
          <wp:inline distT="0" distB="0" distL="0" distR="0" wp14:anchorId="621C6544" wp14:editId="7665D5FD">
            <wp:extent cx="617220" cy="1905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r w:rsidRPr="00BC3ECA">
        <w:t>.</w:t>
      </w:r>
    </w:p>
    <w:p w14:paraId="6E710B72" w14:textId="427CF9B6" w:rsidR="005A2702" w:rsidRPr="00BC3ECA" w:rsidRDefault="005A2702" w:rsidP="00086BA0">
      <w:pPr>
        <w:pStyle w:val="AlnosNumbered"/>
        <w:keepNext/>
        <w:keepLines/>
        <w:numPr>
          <w:ilvl w:val="0"/>
          <w:numId w:val="0"/>
        </w:numPr>
        <w:ind w:left="681"/>
      </w:pPr>
      <w:r w:rsidRPr="00BC3ECA">
        <w:t xml:space="preserve">Sistema suformuoja </w:t>
      </w:r>
      <w:r w:rsidR="00D22B27" w:rsidRPr="00BC3ECA">
        <w:t>fototekos vertybės</w:t>
      </w:r>
      <w:r w:rsidRPr="00BC3ECA">
        <w:t xml:space="preserve"> duomenų suvestinę.</w:t>
      </w:r>
    </w:p>
    <w:p w14:paraId="01D10A48" w14:textId="77777777" w:rsidR="005A2702" w:rsidRPr="00BC3ECA" w:rsidRDefault="005A2702" w:rsidP="005A2702">
      <w:pPr>
        <w:pStyle w:val="Pastaba"/>
        <w:keepNext/>
        <w:keepLines/>
      </w:pPr>
      <w:r w:rsidRPr="00BC3ECA">
        <w:t xml:space="preserve">Suformuotoje suvestinėje rodomi ir tik tie duomenų blokai ir tik tie duomenų laukai, kuriuose yra užpildytos informacijos. </w:t>
      </w:r>
    </w:p>
    <w:p w14:paraId="4B8414FE" w14:textId="77777777" w:rsidR="005A2702" w:rsidRPr="00BC3ECA" w:rsidRDefault="005A2702" w:rsidP="005A2702">
      <w:pPr>
        <w:pStyle w:val="AlnosNumbered"/>
      </w:pPr>
      <w:r w:rsidRPr="00BC3ECA">
        <w:t xml:space="preserve">Spauskite </w:t>
      </w:r>
      <w:r w:rsidRPr="00BC3ECA">
        <w:rPr>
          <w:noProof/>
        </w:rPr>
        <w:drawing>
          <wp:inline distT="0" distB="0" distL="0" distR="0" wp14:anchorId="3BCF4784" wp14:editId="19F76F7E">
            <wp:extent cx="815411" cy="152413"/>
            <wp:effectExtent l="0" t="0" r="381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usdinti PDF.png"/>
                    <pic:cNvPicPr/>
                  </pic:nvPicPr>
                  <pic:blipFill>
                    <a:blip r:embed="rId170">
                      <a:extLst>
                        <a:ext uri="{28A0092B-C50C-407E-A947-70E740481C1C}">
                          <a14:useLocalDpi xmlns:a14="http://schemas.microsoft.com/office/drawing/2010/main" val="0"/>
                        </a:ext>
                      </a:extLst>
                    </a:blip>
                    <a:stretch>
                      <a:fillRect/>
                    </a:stretch>
                  </pic:blipFill>
                  <pic:spPr>
                    <a:xfrm>
                      <a:off x="0" y="0"/>
                      <a:ext cx="815411" cy="152413"/>
                    </a:xfrm>
                    <a:prstGeom prst="rect">
                      <a:avLst/>
                    </a:prstGeom>
                  </pic:spPr>
                </pic:pic>
              </a:graphicData>
            </a:graphic>
          </wp:inline>
        </w:drawing>
      </w:r>
      <w:r w:rsidRPr="00BC3ECA">
        <w:t xml:space="preserve"> arba </w:t>
      </w:r>
      <w:r w:rsidRPr="00BC3ECA">
        <w:rPr>
          <w:noProof/>
        </w:rPr>
        <w:drawing>
          <wp:inline distT="0" distB="0" distL="0" distR="0" wp14:anchorId="447CF4C3" wp14:editId="08C6BB54">
            <wp:extent cx="861135" cy="152413"/>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pausdinti Word.png"/>
                    <pic:cNvPicPr/>
                  </pic:nvPicPr>
                  <pic:blipFill>
                    <a:blip r:embed="rId171">
                      <a:extLst>
                        <a:ext uri="{28A0092B-C50C-407E-A947-70E740481C1C}">
                          <a14:useLocalDpi xmlns:a14="http://schemas.microsoft.com/office/drawing/2010/main" val="0"/>
                        </a:ext>
                      </a:extLst>
                    </a:blip>
                    <a:stretch>
                      <a:fillRect/>
                    </a:stretch>
                  </pic:blipFill>
                  <pic:spPr>
                    <a:xfrm>
                      <a:off x="0" y="0"/>
                      <a:ext cx="861135" cy="152413"/>
                    </a:xfrm>
                    <a:prstGeom prst="rect">
                      <a:avLst/>
                    </a:prstGeom>
                  </pic:spPr>
                </pic:pic>
              </a:graphicData>
            </a:graphic>
          </wp:inline>
        </w:drawing>
      </w:r>
      <w:r w:rsidRPr="00BC3ECA">
        <w:t>.</w:t>
      </w:r>
    </w:p>
    <w:p w14:paraId="25262DE4" w14:textId="08EDA54D" w:rsidR="005A2702" w:rsidRPr="00BC3ECA" w:rsidRDefault="005A2702" w:rsidP="00086BA0">
      <w:pPr>
        <w:pStyle w:val="BodyText"/>
        <w:ind w:left="0" w:firstLine="681"/>
      </w:pPr>
      <w:r w:rsidRPr="00BC3ECA">
        <w:t xml:space="preserve">Sistema paruošia </w:t>
      </w:r>
      <w:r w:rsidR="00D22B27" w:rsidRPr="00BC3ECA">
        <w:t>fototekos vertybės</w:t>
      </w:r>
      <w:r w:rsidRPr="00BC3ECA">
        <w:t xml:space="preserve"> aprašą spausdinimui.</w:t>
      </w:r>
    </w:p>
    <w:p w14:paraId="44BB5799" w14:textId="77777777" w:rsidR="005A2702" w:rsidRPr="00BC3ECA" w:rsidRDefault="005A2702" w:rsidP="005A2702">
      <w:pPr>
        <w:pStyle w:val="AlnosNumbered"/>
      </w:pPr>
      <w:r w:rsidRPr="00BC3ECA">
        <w:t xml:space="preserve">Nurodykite spausdinimo nustatymus ir spauskite </w:t>
      </w:r>
      <w:r w:rsidRPr="00BC3ECA">
        <w:rPr>
          <w:rStyle w:val="CharLaukas"/>
        </w:rPr>
        <w:t>[</w:t>
      </w:r>
      <w:proofErr w:type="spellStart"/>
      <w:r w:rsidRPr="00BC3ECA">
        <w:rPr>
          <w:rStyle w:val="CharLaukas"/>
        </w:rPr>
        <w:t>Print</w:t>
      </w:r>
      <w:proofErr w:type="spellEnd"/>
      <w:r w:rsidRPr="00BC3ECA">
        <w:rPr>
          <w:rStyle w:val="CharLaukas"/>
        </w:rPr>
        <w:t>]</w:t>
      </w:r>
      <w:r w:rsidRPr="00BC3ECA">
        <w:t>.</w:t>
      </w:r>
    </w:p>
    <w:p w14:paraId="488E8202" w14:textId="77777777" w:rsidR="005A2702" w:rsidRPr="00BC3ECA" w:rsidRDefault="005A2702" w:rsidP="005A2702">
      <w:pPr>
        <w:pStyle w:val="AlnosNumbered"/>
        <w:numPr>
          <w:ilvl w:val="0"/>
          <w:numId w:val="0"/>
        </w:numPr>
      </w:pPr>
    </w:p>
    <w:p w14:paraId="0B8F53D2" w14:textId="77777777" w:rsidR="0089483A" w:rsidRPr="00BC3ECA" w:rsidRDefault="0089483A" w:rsidP="00CA2B05">
      <w:pPr>
        <w:pStyle w:val="Heading2"/>
      </w:pPr>
      <w:bookmarkStart w:id="531" w:name="_Ref334600148"/>
      <w:bookmarkStart w:id="532" w:name="_Toc169621840"/>
      <w:r w:rsidRPr="00BC3ECA">
        <w:lastRenderedPageBreak/>
        <w:t xml:space="preserve">Šalinti </w:t>
      </w:r>
      <w:r w:rsidR="00CA2B05" w:rsidRPr="00BC3ECA">
        <w:t xml:space="preserve">fototekos </w:t>
      </w:r>
      <w:r w:rsidRPr="00BC3ECA">
        <w:t>vertyb</w:t>
      </w:r>
      <w:r w:rsidR="006D1BCF" w:rsidRPr="00BC3ECA">
        <w:t>ę</w:t>
      </w:r>
      <w:bookmarkEnd w:id="531"/>
      <w:bookmarkEnd w:id="532"/>
    </w:p>
    <w:p w14:paraId="148F58C3" w14:textId="77777777" w:rsidR="0089483A" w:rsidRPr="00BC3ECA" w:rsidRDefault="0089483A" w:rsidP="0089483A">
      <w:pPr>
        <w:pStyle w:val="Alnostext"/>
        <w:keepNext/>
      </w:pPr>
      <w:r w:rsidRPr="00BC3ECA">
        <w:t xml:space="preserve">Paskirtis – </w:t>
      </w:r>
      <w:r w:rsidRPr="00BC3ECA">
        <w:rPr>
          <w:rFonts w:cs="Arial"/>
        </w:rPr>
        <w:t xml:space="preserve">šalinti </w:t>
      </w:r>
      <w:r w:rsidR="000D3E2B" w:rsidRPr="00BC3ECA">
        <w:rPr>
          <w:rFonts w:cs="Arial"/>
        </w:rPr>
        <w:t xml:space="preserve">fototekos </w:t>
      </w:r>
      <w:r w:rsidRPr="00BC3ECA">
        <w:rPr>
          <w:rFonts w:cs="Arial"/>
        </w:rPr>
        <w:t>vertyb</w:t>
      </w:r>
      <w:r w:rsidR="006D1BCF" w:rsidRPr="00BC3ECA">
        <w:rPr>
          <w:rFonts w:cs="Arial"/>
        </w:rPr>
        <w:t>ę</w:t>
      </w:r>
      <w:r w:rsidRPr="00BC3ECA">
        <w:rPr>
          <w:rFonts w:cs="Arial"/>
        </w:rPr>
        <w:t xml:space="preserve"> iš sistemos</w:t>
      </w:r>
      <w:r w:rsidRPr="00BC3ECA">
        <w:t xml:space="preserve">. </w:t>
      </w:r>
    </w:p>
    <w:p w14:paraId="5A4CF087" w14:textId="77777777" w:rsidR="0089483A" w:rsidRPr="00BC3ECA" w:rsidRDefault="0089483A" w:rsidP="0089483A">
      <w:pPr>
        <w:pStyle w:val="HeadingB"/>
        <w:rPr>
          <w:noProof w:val="0"/>
        </w:rPr>
      </w:pPr>
      <w:r w:rsidRPr="00BC3ECA">
        <w:rPr>
          <w:noProof w:val="0"/>
        </w:rPr>
        <w:t>Kas gali atlikti</w:t>
      </w:r>
    </w:p>
    <w:p w14:paraId="54B45404" w14:textId="77777777" w:rsidR="0089483A" w:rsidRPr="00BC3ECA" w:rsidRDefault="0089483A" w:rsidP="0089483A">
      <w:pPr>
        <w:pStyle w:val="Alnostext"/>
        <w:keepNext/>
      </w:pPr>
      <w:r w:rsidRPr="00BC3ECA">
        <w:t xml:space="preserve">Šalinti </w:t>
      </w:r>
      <w:r w:rsidR="000D3E2B" w:rsidRPr="00BC3ECA">
        <w:rPr>
          <w:rFonts w:cs="Arial"/>
        </w:rPr>
        <w:t xml:space="preserve">fototekos </w:t>
      </w:r>
      <w:r w:rsidRPr="00BC3ECA">
        <w:rPr>
          <w:rFonts w:cs="Arial"/>
        </w:rPr>
        <w:t>vertyb</w:t>
      </w:r>
      <w:r w:rsidR="006D1BCF" w:rsidRPr="00BC3ECA">
        <w:rPr>
          <w:rFonts w:cs="Arial"/>
        </w:rPr>
        <w:t>ę</w:t>
      </w:r>
      <w:r w:rsidRPr="00BC3ECA">
        <w:rPr>
          <w:rFonts w:cs="Arial"/>
        </w:rPr>
        <w:t xml:space="preserve"> </w:t>
      </w:r>
      <w:r w:rsidRPr="00BC3ECA">
        <w:t>gali:</w:t>
      </w:r>
    </w:p>
    <w:p w14:paraId="250809A7" w14:textId="77777777" w:rsidR="0089483A" w:rsidRPr="00BC3ECA" w:rsidRDefault="000D3E2B" w:rsidP="0089483A">
      <w:pPr>
        <w:pStyle w:val="AlnostextBuleted"/>
        <w:keepNext/>
      </w:pPr>
      <w:r w:rsidRPr="00BC3ECA">
        <w:rPr>
          <w:rFonts w:cs="Arial"/>
        </w:rPr>
        <w:t>Fototekos tvarkytojas</w:t>
      </w:r>
      <w:r w:rsidR="0089483A" w:rsidRPr="00BC3ECA">
        <w:t>;</w:t>
      </w:r>
    </w:p>
    <w:p w14:paraId="40670A3C" w14:textId="77777777" w:rsidR="0089483A" w:rsidRPr="00BC3ECA" w:rsidRDefault="0089483A" w:rsidP="0089483A">
      <w:pPr>
        <w:pStyle w:val="AlnostextBuleted"/>
      </w:pPr>
      <w:r w:rsidRPr="00BC3ECA">
        <w:t xml:space="preserve">Naudotojas, kuriam suteiktos teisės tvarkyti </w:t>
      </w:r>
      <w:r w:rsidR="00CA2B05" w:rsidRPr="00BC3ECA">
        <w:rPr>
          <w:rFonts w:cs="Arial"/>
        </w:rPr>
        <w:t xml:space="preserve">fototekos </w:t>
      </w:r>
      <w:r w:rsidRPr="00BC3ECA">
        <w:t>vertybių duomenis.</w:t>
      </w:r>
    </w:p>
    <w:p w14:paraId="4C006CF9" w14:textId="77777777" w:rsidR="0089483A" w:rsidRPr="00BC3ECA" w:rsidRDefault="0089483A" w:rsidP="0089483A">
      <w:pPr>
        <w:pStyle w:val="HeadingB"/>
        <w:tabs>
          <w:tab w:val="left" w:pos="3093"/>
        </w:tabs>
        <w:rPr>
          <w:noProof w:val="0"/>
        </w:rPr>
      </w:pPr>
      <w:r w:rsidRPr="00BC3ECA">
        <w:rPr>
          <w:noProof w:val="0"/>
        </w:rPr>
        <w:t>Kaip atlikti</w:t>
      </w:r>
    </w:p>
    <w:p w14:paraId="476169BE" w14:textId="77777777" w:rsidR="0089483A" w:rsidRPr="00BC3ECA" w:rsidRDefault="0089483A" w:rsidP="0089483A">
      <w:pPr>
        <w:pStyle w:val="Alnostext"/>
      </w:pPr>
      <w:r w:rsidRPr="00BC3ECA">
        <w:t xml:space="preserve">Norėdami </w:t>
      </w:r>
      <w:r w:rsidRPr="00BC3ECA">
        <w:rPr>
          <w:rFonts w:cs="Arial"/>
        </w:rPr>
        <w:t xml:space="preserve">šalinti </w:t>
      </w:r>
      <w:r w:rsidR="00CA2B05" w:rsidRPr="00BC3ECA">
        <w:rPr>
          <w:rFonts w:cs="Arial"/>
        </w:rPr>
        <w:t xml:space="preserve">fototekos </w:t>
      </w:r>
      <w:r w:rsidRPr="00BC3ECA">
        <w:rPr>
          <w:rFonts w:cs="Arial"/>
        </w:rPr>
        <w:t>vertyb</w:t>
      </w:r>
      <w:r w:rsidR="006D1BCF" w:rsidRPr="00BC3ECA">
        <w:rPr>
          <w:rFonts w:cs="Arial"/>
        </w:rPr>
        <w:t>ę</w:t>
      </w:r>
      <w:r w:rsidRPr="00BC3ECA">
        <w:rPr>
          <w:rFonts w:cs="Arial"/>
        </w:rPr>
        <w:t>, atlikite šiuos veiksmus:</w:t>
      </w:r>
    </w:p>
    <w:p w14:paraId="7F227D54" w14:textId="77777777" w:rsidR="0089483A" w:rsidRPr="00BC3ECA" w:rsidRDefault="0089483A" w:rsidP="007171F7">
      <w:pPr>
        <w:pStyle w:val="AlnosNumbered"/>
        <w:numPr>
          <w:ilvl w:val="0"/>
          <w:numId w:val="114"/>
        </w:numPr>
      </w:pPr>
      <w:r w:rsidRPr="00BC3ECA">
        <w:t xml:space="preserve">Suraskite norimą </w:t>
      </w:r>
      <w:r w:rsidR="00CA2B05" w:rsidRPr="00BC3ECA">
        <w:rPr>
          <w:rFonts w:cs="Arial"/>
        </w:rPr>
        <w:t xml:space="preserve">fototekos </w:t>
      </w:r>
      <w:r w:rsidRPr="00BC3ECA">
        <w:rPr>
          <w:rFonts w:cs="Arial"/>
        </w:rPr>
        <w:t>vertybę</w:t>
      </w:r>
      <w:r w:rsidRPr="00BC3ECA">
        <w:t>.</w:t>
      </w:r>
    </w:p>
    <w:p w14:paraId="692F0184" w14:textId="2437CA26" w:rsidR="0089483A" w:rsidRPr="00BC3ECA" w:rsidRDefault="0089483A" w:rsidP="005B3A8E">
      <w:pPr>
        <w:pStyle w:val="BodyText"/>
      </w:pPr>
      <w:r w:rsidRPr="00BC3ECA">
        <w:t xml:space="preserve">Kaip atlikti skaitykite skyrelyje </w:t>
      </w:r>
      <w:r w:rsidR="000D3E2B" w:rsidRPr="00BC3ECA">
        <w:rPr>
          <w:rStyle w:val="CharLangas"/>
        </w:rPr>
        <w:fldChar w:fldCharType="begin"/>
      </w:r>
      <w:r w:rsidR="000D3E2B" w:rsidRPr="00BC3ECA">
        <w:rPr>
          <w:rStyle w:val="CharLangas"/>
        </w:rPr>
        <w:instrText xml:space="preserve"> REF _Ref334599863 \h  \* MERGEFORMAT </w:instrText>
      </w:r>
      <w:r w:rsidR="000D3E2B" w:rsidRPr="00BC3ECA">
        <w:rPr>
          <w:rStyle w:val="CharLangas"/>
        </w:rPr>
      </w:r>
      <w:r w:rsidR="000D3E2B" w:rsidRPr="00BC3ECA">
        <w:rPr>
          <w:rStyle w:val="CharLangas"/>
        </w:rPr>
        <w:fldChar w:fldCharType="separate"/>
      </w:r>
      <w:r w:rsidR="000D676C" w:rsidRPr="000D676C">
        <w:rPr>
          <w:rStyle w:val="CharLangas"/>
        </w:rPr>
        <w:t xml:space="preserve">Surasti </w:t>
      </w:r>
      <w:proofErr w:type="spellStart"/>
      <w:r w:rsidR="000D676C" w:rsidRPr="000D676C">
        <w:rPr>
          <w:rStyle w:val="CharLangas"/>
        </w:rPr>
        <w:t>fototekos</w:t>
      </w:r>
      <w:proofErr w:type="spellEnd"/>
      <w:r w:rsidR="000D676C" w:rsidRPr="000D676C">
        <w:rPr>
          <w:rStyle w:val="CharLangas"/>
        </w:rPr>
        <w:t xml:space="preserve"> vertybę</w:t>
      </w:r>
      <w:r w:rsidR="000D3E2B" w:rsidRPr="00BC3ECA">
        <w:rPr>
          <w:rStyle w:val="CharLangas"/>
        </w:rPr>
        <w:fldChar w:fldCharType="end"/>
      </w:r>
      <w:r w:rsidR="000D3E2B" w:rsidRPr="00BC3ECA">
        <w:rPr>
          <w:rStyle w:val="CharLangas"/>
        </w:rPr>
        <w:t xml:space="preserve"> (</w:t>
      </w:r>
      <w:r w:rsidR="000D3E2B" w:rsidRPr="00BC3ECA">
        <w:rPr>
          <w:rStyle w:val="CharLangas"/>
        </w:rPr>
        <w:fldChar w:fldCharType="begin"/>
      </w:r>
      <w:r w:rsidR="000D3E2B" w:rsidRPr="00BC3ECA">
        <w:rPr>
          <w:rStyle w:val="CharLangas"/>
        </w:rPr>
        <w:instrText xml:space="preserve"> PAGEREF _Ref334599863 \h </w:instrText>
      </w:r>
      <w:r w:rsidR="000D3E2B" w:rsidRPr="00BC3ECA">
        <w:rPr>
          <w:rStyle w:val="CharLangas"/>
        </w:rPr>
      </w:r>
      <w:r w:rsidR="000D3E2B" w:rsidRPr="00BC3ECA">
        <w:rPr>
          <w:rStyle w:val="CharLangas"/>
        </w:rPr>
        <w:fldChar w:fldCharType="separate"/>
      </w:r>
      <w:r w:rsidR="000D676C">
        <w:rPr>
          <w:rStyle w:val="CharLangas"/>
          <w:noProof/>
        </w:rPr>
        <w:t>130</w:t>
      </w:r>
      <w:r w:rsidR="000D3E2B" w:rsidRPr="00BC3ECA">
        <w:rPr>
          <w:rStyle w:val="CharLangas"/>
        </w:rPr>
        <w:fldChar w:fldCharType="end"/>
      </w:r>
      <w:r w:rsidR="000D3E2B" w:rsidRPr="00BC3ECA">
        <w:rPr>
          <w:rStyle w:val="CharLangas"/>
        </w:rPr>
        <w:t xml:space="preserve"> psl.)</w:t>
      </w:r>
      <w:r w:rsidRPr="00BC3ECA">
        <w:t>.</w:t>
      </w:r>
    </w:p>
    <w:p w14:paraId="4B5A047D" w14:textId="088C878F" w:rsidR="0089483A" w:rsidRPr="00BC3ECA" w:rsidRDefault="0089483A" w:rsidP="003C15E4">
      <w:pPr>
        <w:pStyle w:val="AlnosNumbered"/>
      </w:pPr>
      <w:r w:rsidRPr="00BC3ECA">
        <w:t xml:space="preserve">Rezultatų lentelėje stulpelyje </w:t>
      </w:r>
      <w:r w:rsidRPr="00BC3ECA">
        <w:rPr>
          <w:b/>
        </w:rPr>
        <w:t xml:space="preserve">Veiksmai </w:t>
      </w:r>
      <w:r w:rsidRPr="00BC3ECA">
        <w:t>spauskite</w:t>
      </w:r>
      <w:r w:rsidRPr="00BC3ECA">
        <w:rPr>
          <w:lang w:eastAsia="lt-LT"/>
        </w:rPr>
        <w:t xml:space="preserve"> piktogramą </w:t>
      </w:r>
      <w:r w:rsidR="00424185" w:rsidRPr="00BC3ECA">
        <w:rPr>
          <w:noProof/>
          <w:lang w:eastAsia="lt-LT"/>
        </w:rPr>
        <w:drawing>
          <wp:inline distT="0" distB="0" distL="0" distR="0" wp14:anchorId="6C2CCE6F" wp14:editId="621CDE64">
            <wp:extent cx="129540" cy="129540"/>
            <wp:effectExtent l="0" t="0" r="0" b="0"/>
            <wp:docPr id="232"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p>
    <w:p w14:paraId="576AF997" w14:textId="77777777" w:rsidR="0089483A" w:rsidRPr="00BC3ECA" w:rsidRDefault="0089483A" w:rsidP="005B3A8E">
      <w:pPr>
        <w:pStyle w:val="BodyText"/>
      </w:pPr>
      <w:r w:rsidRPr="00BC3ECA">
        <w:t xml:space="preserve">Atsiveria langas </w:t>
      </w:r>
      <w:r w:rsidR="000D3E2B" w:rsidRPr="00BC3ECA">
        <w:rPr>
          <w:rStyle w:val="CharLangas"/>
        </w:rPr>
        <w:t>Fototekos vertybės paieška &gt; Fototekos vertybė</w:t>
      </w:r>
      <w:r w:rsidRPr="00BC3ECA">
        <w:t>.</w:t>
      </w:r>
    </w:p>
    <w:p w14:paraId="3DF5E8F4" w14:textId="77777777" w:rsidR="0089483A" w:rsidRPr="00BC3ECA" w:rsidRDefault="0089483A" w:rsidP="003C15E4">
      <w:pPr>
        <w:pStyle w:val="AlnosNumbered"/>
      </w:pPr>
      <w:r w:rsidRPr="00BC3ECA">
        <w:t xml:space="preserve">Spauskite </w:t>
      </w:r>
      <w:r w:rsidRPr="00BC3ECA">
        <w:rPr>
          <w:rStyle w:val="CharLaukas"/>
        </w:rPr>
        <w:t>[Trinti]</w:t>
      </w:r>
      <w:r w:rsidRPr="00BC3ECA">
        <w:t>.</w:t>
      </w:r>
    </w:p>
    <w:p w14:paraId="1DF69CFA" w14:textId="77777777" w:rsidR="0089483A" w:rsidRPr="00BC3ECA" w:rsidRDefault="0089483A" w:rsidP="005B3A8E">
      <w:pPr>
        <w:pStyle w:val="BodyText"/>
      </w:pPr>
      <w:r w:rsidRPr="00BC3ECA">
        <w:t>Sistema pašalina duomenis iš sistemos.</w:t>
      </w:r>
    </w:p>
    <w:p w14:paraId="18F0EF7A" w14:textId="77777777" w:rsidR="0089483A" w:rsidRPr="00BC3ECA" w:rsidRDefault="0089483A" w:rsidP="0089483A">
      <w:pPr>
        <w:pStyle w:val="Heading2"/>
      </w:pPr>
      <w:bookmarkStart w:id="533" w:name="_Ref334600156"/>
      <w:bookmarkStart w:id="534" w:name="_Toc169621841"/>
      <w:r w:rsidRPr="00BC3ECA">
        <w:t xml:space="preserve">Suformuoti </w:t>
      </w:r>
      <w:r w:rsidR="00424DE9" w:rsidRPr="00BC3ECA">
        <w:t xml:space="preserve">fototekos </w:t>
      </w:r>
      <w:r w:rsidR="00E7441F" w:rsidRPr="00BC3ECA">
        <w:t xml:space="preserve">vertybių </w:t>
      </w:r>
      <w:r w:rsidR="00424DE9" w:rsidRPr="00BC3ECA">
        <w:t>ataskaitą</w:t>
      </w:r>
      <w:r w:rsidRPr="00BC3ECA">
        <w:t xml:space="preserve"> spausdinimui</w:t>
      </w:r>
      <w:bookmarkEnd w:id="533"/>
      <w:bookmarkEnd w:id="534"/>
    </w:p>
    <w:p w14:paraId="6E1FC7D3" w14:textId="77777777" w:rsidR="0089483A" w:rsidRPr="00BC3ECA" w:rsidRDefault="0089483A" w:rsidP="0089483A">
      <w:pPr>
        <w:pStyle w:val="Alnostext"/>
      </w:pPr>
      <w:r w:rsidRPr="00BC3ECA">
        <w:t xml:space="preserve">Paskirtis – </w:t>
      </w:r>
      <w:r w:rsidRPr="00BC3ECA">
        <w:rPr>
          <w:rFonts w:cs="Arial"/>
        </w:rPr>
        <w:t xml:space="preserve">susiformuoti </w:t>
      </w:r>
      <w:r w:rsidR="00E7441F" w:rsidRPr="00BC3ECA">
        <w:rPr>
          <w:rFonts w:cs="Arial"/>
        </w:rPr>
        <w:t xml:space="preserve">fototekos </w:t>
      </w:r>
      <w:r w:rsidRPr="00BC3ECA">
        <w:rPr>
          <w:rFonts w:cs="Arial"/>
        </w:rPr>
        <w:t>inventorinę knygą (ataskaitą) jos spausdinimui</w:t>
      </w:r>
      <w:r w:rsidRPr="00BC3ECA">
        <w:t xml:space="preserve">. </w:t>
      </w:r>
    </w:p>
    <w:p w14:paraId="5441E5CF" w14:textId="77777777" w:rsidR="0089483A" w:rsidRPr="00BC3ECA" w:rsidRDefault="0089483A" w:rsidP="0089483A">
      <w:pPr>
        <w:pStyle w:val="HeadingB"/>
        <w:rPr>
          <w:noProof w:val="0"/>
        </w:rPr>
      </w:pPr>
      <w:r w:rsidRPr="00BC3ECA">
        <w:rPr>
          <w:noProof w:val="0"/>
        </w:rPr>
        <w:t>Kas gali atlikti</w:t>
      </w:r>
    </w:p>
    <w:p w14:paraId="7F1A0F49" w14:textId="77777777" w:rsidR="0089483A" w:rsidRPr="00BC3ECA" w:rsidRDefault="0089483A" w:rsidP="0089483A">
      <w:pPr>
        <w:pStyle w:val="Alnostext"/>
      </w:pPr>
      <w:r w:rsidRPr="00BC3ECA">
        <w:rPr>
          <w:rFonts w:cs="Arial"/>
        </w:rPr>
        <w:t xml:space="preserve">Susiformuoti </w:t>
      </w:r>
      <w:r w:rsidR="00E7441F" w:rsidRPr="00BC3ECA">
        <w:rPr>
          <w:rFonts w:cs="Arial"/>
        </w:rPr>
        <w:t xml:space="preserve">fototekos </w:t>
      </w:r>
      <w:r w:rsidRPr="00BC3ECA">
        <w:rPr>
          <w:rFonts w:cs="Arial"/>
        </w:rPr>
        <w:t>vertybių atskaitą</w:t>
      </w:r>
      <w:r w:rsidRPr="00BC3ECA">
        <w:t xml:space="preserve"> gali:</w:t>
      </w:r>
    </w:p>
    <w:p w14:paraId="25C9629A" w14:textId="77777777" w:rsidR="0089483A" w:rsidRPr="00BC3ECA" w:rsidRDefault="00E7441F" w:rsidP="0089483A">
      <w:pPr>
        <w:pStyle w:val="AlnostextBuleted"/>
        <w:keepNext/>
      </w:pPr>
      <w:r w:rsidRPr="00BC3ECA">
        <w:rPr>
          <w:rFonts w:cs="Arial"/>
        </w:rPr>
        <w:t>Fototekos tvarkytojas</w:t>
      </w:r>
      <w:r w:rsidR="0089483A" w:rsidRPr="00BC3ECA">
        <w:t>;</w:t>
      </w:r>
    </w:p>
    <w:p w14:paraId="39D863D2" w14:textId="77777777" w:rsidR="0089483A" w:rsidRPr="00BC3ECA" w:rsidRDefault="0089483A" w:rsidP="0089483A">
      <w:pPr>
        <w:pStyle w:val="AlnostextBuleted"/>
      </w:pPr>
      <w:r w:rsidRPr="00BC3ECA">
        <w:t xml:space="preserve">Naudotojas, kuriam suteiktos teisės peržiūrėti ir tvarkyti </w:t>
      </w:r>
      <w:r w:rsidR="00E7441F" w:rsidRPr="00BC3ECA">
        <w:rPr>
          <w:rFonts w:cs="Arial"/>
        </w:rPr>
        <w:t xml:space="preserve">fototekos </w:t>
      </w:r>
      <w:r w:rsidRPr="00BC3ECA">
        <w:t>vertybių duomenis.</w:t>
      </w:r>
    </w:p>
    <w:p w14:paraId="3D7A39C5" w14:textId="77777777" w:rsidR="0089483A" w:rsidRPr="00BC3ECA" w:rsidRDefault="0089483A" w:rsidP="0089483A">
      <w:pPr>
        <w:pStyle w:val="HeadingB"/>
        <w:tabs>
          <w:tab w:val="left" w:pos="3093"/>
        </w:tabs>
        <w:rPr>
          <w:noProof w:val="0"/>
        </w:rPr>
      </w:pPr>
      <w:r w:rsidRPr="00BC3ECA">
        <w:rPr>
          <w:noProof w:val="0"/>
        </w:rPr>
        <w:t>Kaip atlikti</w:t>
      </w:r>
    </w:p>
    <w:p w14:paraId="1507032D" w14:textId="77777777" w:rsidR="0089483A" w:rsidRPr="00BC3ECA" w:rsidRDefault="0089483A" w:rsidP="0089483A">
      <w:pPr>
        <w:pStyle w:val="Alnostext"/>
        <w:keepNext/>
      </w:pPr>
      <w:r w:rsidRPr="00BC3ECA">
        <w:t xml:space="preserve">Norėdami </w:t>
      </w:r>
      <w:r w:rsidR="003840D8" w:rsidRPr="00BC3ECA">
        <w:rPr>
          <w:rFonts w:cs="Arial"/>
        </w:rPr>
        <w:t xml:space="preserve">suformuoti fototekos inventorinę knygą, </w:t>
      </w:r>
      <w:r w:rsidRPr="00BC3ECA">
        <w:t>atlikite šiuos veiksmus:</w:t>
      </w:r>
    </w:p>
    <w:p w14:paraId="49118933" w14:textId="77777777" w:rsidR="0089483A" w:rsidRPr="00BC3ECA" w:rsidRDefault="0089483A" w:rsidP="007171F7">
      <w:pPr>
        <w:pStyle w:val="AlnosNumbered"/>
        <w:keepNext/>
        <w:numPr>
          <w:ilvl w:val="0"/>
          <w:numId w:val="115"/>
        </w:numPr>
      </w:pPr>
      <w:r w:rsidRPr="00BC3ECA">
        <w:t xml:space="preserve">Iš meniu pasirinkite </w:t>
      </w:r>
      <w:proofErr w:type="spellStart"/>
      <w:r w:rsidR="00E7441F" w:rsidRPr="00BC3ECA">
        <w:rPr>
          <w:rStyle w:val="CharMeniu"/>
        </w:rPr>
        <w:t>Fototeka</w:t>
      </w:r>
      <w:proofErr w:type="spellEnd"/>
      <w:r w:rsidR="00E7441F" w:rsidRPr="00BC3ECA">
        <w:rPr>
          <w:rStyle w:val="CharMeniu"/>
        </w:rPr>
        <w:t xml:space="preserve"> -&gt; </w:t>
      </w:r>
      <w:proofErr w:type="spellStart"/>
      <w:r w:rsidR="00E7441F" w:rsidRPr="00BC3ECA">
        <w:rPr>
          <w:rStyle w:val="CharMeniu"/>
        </w:rPr>
        <w:t>Fototekos</w:t>
      </w:r>
      <w:proofErr w:type="spellEnd"/>
      <w:r w:rsidR="00E7441F" w:rsidRPr="00BC3ECA">
        <w:rPr>
          <w:rStyle w:val="CharMeniu"/>
        </w:rPr>
        <w:t xml:space="preserve"> </w:t>
      </w:r>
      <w:r w:rsidRPr="00BC3ECA">
        <w:rPr>
          <w:rStyle w:val="CharMeniu"/>
        </w:rPr>
        <w:t>ataskaitos</w:t>
      </w:r>
      <w:r w:rsidRPr="00BC3ECA">
        <w:t>.</w:t>
      </w:r>
    </w:p>
    <w:p w14:paraId="40C937AE" w14:textId="77777777" w:rsidR="0089483A" w:rsidRPr="00BC3ECA" w:rsidRDefault="0089483A" w:rsidP="005B3A8E">
      <w:pPr>
        <w:pStyle w:val="BodyText"/>
      </w:pPr>
      <w:r w:rsidRPr="00BC3ECA">
        <w:t xml:space="preserve">Atsiveria langas </w:t>
      </w:r>
      <w:r w:rsidR="00E7441F" w:rsidRPr="00BC3ECA">
        <w:rPr>
          <w:rStyle w:val="CharLangas"/>
        </w:rPr>
        <w:t>Fototekos ataskaitos</w:t>
      </w:r>
      <w:r w:rsidRPr="00BC3ECA">
        <w:t>.</w:t>
      </w:r>
    </w:p>
    <w:p w14:paraId="0269D300" w14:textId="77777777" w:rsidR="0089483A" w:rsidRPr="00BC3ECA" w:rsidRDefault="0089483A" w:rsidP="0089483A">
      <w:pPr>
        <w:pStyle w:val="AlnosNumbered"/>
        <w:keepNext/>
      </w:pPr>
      <w:r w:rsidRPr="00BC3ECA">
        <w:t>Spauskite ant nuorodos į ataskaitą.</w:t>
      </w:r>
    </w:p>
    <w:p w14:paraId="30D050BC" w14:textId="77777777" w:rsidR="0089483A" w:rsidRPr="00BC3ECA" w:rsidRDefault="0089483A" w:rsidP="005B3A8E">
      <w:pPr>
        <w:pStyle w:val="BodyText"/>
      </w:pPr>
      <w:r w:rsidRPr="00BC3ECA">
        <w:t>Atsiveria ataskaitos formavimo langas.</w:t>
      </w:r>
    </w:p>
    <w:p w14:paraId="42B61CCF" w14:textId="422EC7F4" w:rsidR="0089483A" w:rsidRPr="00BC3ECA" w:rsidRDefault="00EA7E97" w:rsidP="00FE66FF">
      <w:pPr>
        <w:pStyle w:val="Picture"/>
      </w:pPr>
      <w:r w:rsidRPr="00BC3ECA">
        <w:rPr>
          <w:noProof/>
        </w:rPr>
        <w:drawing>
          <wp:inline distT="0" distB="0" distL="0" distR="0" wp14:anchorId="17B9BCFA" wp14:editId="719E7243">
            <wp:extent cx="4850296" cy="905943"/>
            <wp:effectExtent l="19050" t="19050" r="7620" b="279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ototekos ataskaitos.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4934911" cy="921748"/>
                    </a:xfrm>
                    <a:prstGeom prst="rect">
                      <a:avLst/>
                    </a:prstGeom>
                    <a:ln w="3175">
                      <a:solidFill>
                        <a:schemeClr val="tx1"/>
                      </a:solidFill>
                    </a:ln>
                  </pic:spPr>
                </pic:pic>
              </a:graphicData>
            </a:graphic>
          </wp:inline>
        </w:drawing>
      </w:r>
    </w:p>
    <w:p w14:paraId="5F7BF9E1" w14:textId="77777777" w:rsidR="005B1C43" w:rsidRPr="00BC3ECA" w:rsidRDefault="005B1C43" w:rsidP="005B1C43">
      <w:pPr>
        <w:pStyle w:val="AlnosNumbered"/>
      </w:pPr>
      <w:r w:rsidRPr="00BC3ECA">
        <w:t xml:space="preserve">Pasirinkite iš išskleidžiamo sąrašo formatą, kuriuo turi būti suformuota ataskaita. </w:t>
      </w:r>
    </w:p>
    <w:p w14:paraId="322E0DEC" w14:textId="77777777" w:rsidR="005B1C43" w:rsidRPr="00BC3ECA" w:rsidRDefault="005B1C43" w:rsidP="005B1C43">
      <w:pPr>
        <w:pStyle w:val="AlnosNumbered"/>
      </w:pPr>
      <w:r w:rsidRPr="00BC3ECA">
        <w:t>Nurodykite vertybės sukūrimo datą.</w:t>
      </w:r>
    </w:p>
    <w:p w14:paraId="2BD8E0C4" w14:textId="353B39D0" w:rsidR="005B1C43" w:rsidRPr="00BC3ECA" w:rsidRDefault="005B1C43" w:rsidP="005B3A8E">
      <w:pPr>
        <w:pStyle w:val="BodyText"/>
      </w:pPr>
      <w:r w:rsidRPr="00BC3ECA">
        <w:t xml:space="preserve">Kaip nurodyti norimą laikotarpį, skaitykite </w:t>
      </w:r>
      <w:r w:rsidRPr="00BC3ECA">
        <w:rPr>
          <w:rStyle w:val="CharLangas"/>
        </w:rPr>
        <w:fldChar w:fldCharType="begin"/>
      </w:r>
      <w:r w:rsidRPr="00BC3ECA">
        <w:rPr>
          <w:rStyle w:val="CharLangas"/>
        </w:rPr>
        <w:instrText xml:space="preserve"> REF _Ref353185428 \h  \* MERGEFORMAT </w:instrText>
      </w:r>
      <w:r w:rsidRPr="00BC3ECA">
        <w:rPr>
          <w:rStyle w:val="CharLangas"/>
        </w:rPr>
      </w:r>
      <w:r w:rsidRPr="00BC3ECA">
        <w:rPr>
          <w:rStyle w:val="CharLangas"/>
        </w:rPr>
        <w:fldChar w:fldCharType="separate"/>
      </w:r>
      <w:r w:rsidR="000D676C" w:rsidRPr="000D676C">
        <w:rPr>
          <w:rStyle w:val="CharLangas"/>
        </w:rPr>
        <w:t>Nurodyti datą/laikotarpį</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_Ref353185431 \h </w:instrText>
      </w:r>
      <w:r w:rsidRPr="00BC3ECA">
        <w:rPr>
          <w:rStyle w:val="CharLangas"/>
        </w:rPr>
      </w:r>
      <w:r w:rsidRPr="00BC3ECA">
        <w:rPr>
          <w:rStyle w:val="CharLangas"/>
        </w:rPr>
        <w:fldChar w:fldCharType="separate"/>
      </w:r>
      <w:r w:rsidR="000D676C">
        <w:rPr>
          <w:rStyle w:val="CharLangas"/>
          <w:noProof/>
        </w:rPr>
        <w:t>15</w:t>
      </w:r>
      <w:r w:rsidRPr="00BC3ECA">
        <w:rPr>
          <w:rStyle w:val="CharLangas"/>
        </w:rPr>
        <w:fldChar w:fldCharType="end"/>
      </w:r>
      <w:r w:rsidRPr="00BC3ECA">
        <w:rPr>
          <w:rStyle w:val="CharLangas"/>
        </w:rPr>
        <w:t xml:space="preserve"> psl.)</w:t>
      </w:r>
      <w:r w:rsidRPr="00BC3ECA">
        <w:t>.</w:t>
      </w:r>
    </w:p>
    <w:p w14:paraId="3A33845D" w14:textId="77777777" w:rsidR="0089483A" w:rsidRPr="00BC3ECA" w:rsidRDefault="0089483A" w:rsidP="0089483A">
      <w:pPr>
        <w:pStyle w:val="AlnosNumbered"/>
        <w:keepNext/>
        <w:rPr>
          <w:rStyle w:val="AlnostextChar"/>
        </w:rPr>
      </w:pPr>
      <w:r w:rsidRPr="00BC3ECA">
        <w:t xml:space="preserve">Nurodę duomenis, spauskite </w:t>
      </w:r>
      <w:r w:rsidRPr="00BC3ECA">
        <w:rPr>
          <w:rStyle w:val="CharLaukas"/>
        </w:rPr>
        <w:t>[Generuoti]</w:t>
      </w:r>
      <w:r w:rsidRPr="00BC3ECA">
        <w:rPr>
          <w:rStyle w:val="AlnostextChar"/>
        </w:rPr>
        <w:t>.</w:t>
      </w:r>
    </w:p>
    <w:p w14:paraId="6569B05C" w14:textId="77777777" w:rsidR="0089483A" w:rsidRPr="00BC3ECA" w:rsidRDefault="0089483A" w:rsidP="005B3A8E">
      <w:pPr>
        <w:pStyle w:val="BodyText"/>
      </w:pPr>
      <w:r w:rsidRPr="00BC3ECA">
        <w:t xml:space="preserve">Sistema pateikia sugeneruotą ataskaitą pasirinkto formato byla. </w:t>
      </w:r>
    </w:p>
    <w:p w14:paraId="229FABB1" w14:textId="77777777" w:rsidR="0089483A" w:rsidRPr="00BC3ECA" w:rsidRDefault="0089483A" w:rsidP="0089483A">
      <w:pPr>
        <w:pStyle w:val="AlnosNumbered"/>
      </w:pPr>
      <w:r w:rsidRPr="00BC3ECA">
        <w:t>Suformuotą failą galite peržiūrėti, išsisaugoti kompiuteryje ir atspausdinti.</w:t>
      </w:r>
    </w:p>
    <w:p w14:paraId="628A58DA" w14:textId="77777777" w:rsidR="008B2BC2" w:rsidRPr="00BC3ECA" w:rsidRDefault="0089483A" w:rsidP="005B3A8E">
      <w:pPr>
        <w:pStyle w:val="BodyText"/>
      </w:pPr>
      <w:r w:rsidRPr="00BC3ECA">
        <w:t>Šių funkcijų vykdymas priklauso nuo to, kokio tipo byla buvo formuojama.</w:t>
      </w:r>
    </w:p>
    <w:p w14:paraId="707F7BD5" w14:textId="77777777" w:rsidR="009D5D7C" w:rsidRPr="00BC3ECA" w:rsidRDefault="009D5D7C" w:rsidP="009D5D7C">
      <w:pPr>
        <w:pStyle w:val="Heading1"/>
        <w:rPr>
          <w:noProof w:val="0"/>
        </w:rPr>
      </w:pPr>
      <w:bookmarkStart w:id="535" w:name="_Toc169621842"/>
      <w:r w:rsidRPr="00BC3ECA">
        <w:rPr>
          <w:noProof w:val="0"/>
        </w:rPr>
        <w:lastRenderedPageBreak/>
        <w:t>Zoologinės medžiagos tvarkymas</w:t>
      </w:r>
      <w:bookmarkEnd w:id="535"/>
    </w:p>
    <w:p w14:paraId="65BE9602" w14:textId="77777777" w:rsidR="004E1A09" w:rsidRPr="00BC3ECA" w:rsidRDefault="004E1A09" w:rsidP="004E1A09">
      <w:pPr>
        <w:pStyle w:val="Alnostext"/>
      </w:pPr>
      <w:r w:rsidRPr="00BC3ECA">
        <w:t>Sistemoje galite tvarkyti šiuos duomenis, susijusius su zoologine medžiaga:</w:t>
      </w:r>
    </w:p>
    <w:p w14:paraId="5B8DBFD7" w14:textId="17FB829B" w:rsidR="004E1A09" w:rsidRPr="00BC3ECA" w:rsidRDefault="004E1A09" w:rsidP="004E1A09">
      <w:pPr>
        <w:pStyle w:val="AlnostextBuleted"/>
        <w:rPr>
          <w:i/>
        </w:rPr>
      </w:pPr>
      <w:r w:rsidRPr="00BC3ECA">
        <w:rPr>
          <w:i/>
        </w:rPr>
        <w:fldChar w:fldCharType="begin"/>
      </w:r>
      <w:r w:rsidRPr="00BC3ECA">
        <w:rPr>
          <w:i/>
        </w:rPr>
        <w:instrText xml:space="preserve"> REF _Ref334620689 \h </w:instrText>
      </w:r>
      <w:r w:rsidR="00121C57" w:rsidRPr="00BC3ECA">
        <w:rPr>
          <w:i/>
        </w:rPr>
        <w:instrText xml:space="preserve"> \* MERGEFORMAT </w:instrText>
      </w:r>
      <w:r w:rsidRPr="00BC3ECA">
        <w:rPr>
          <w:i/>
        </w:rPr>
      </w:r>
      <w:r w:rsidRPr="00BC3ECA">
        <w:rPr>
          <w:i/>
        </w:rPr>
        <w:fldChar w:fldCharType="separate"/>
      </w:r>
      <w:r w:rsidR="000D676C" w:rsidRPr="000D676C">
        <w:rPr>
          <w:i/>
        </w:rPr>
        <w:t>Tvarkyti zoologinės medžiagos duomenis</w:t>
      </w:r>
      <w:r w:rsidRPr="00BC3ECA">
        <w:rPr>
          <w:i/>
        </w:rPr>
        <w:fldChar w:fldCharType="end"/>
      </w:r>
      <w:r w:rsidRPr="00BC3ECA">
        <w:rPr>
          <w:i/>
        </w:rPr>
        <w:t xml:space="preserve"> (</w:t>
      </w:r>
      <w:r w:rsidRPr="00BC3ECA">
        <w:rPr>
          <w:i/>
        </w:rPr>
        <w:fldChar w:fldCharType="begin"/>
      </w:r>
      <w:r w:rsidRPr="00BC3ECA">
        <w:rPr>
          <w:i/>
        </w:rPr>
        <w:instrText xml:space="preserve"> PAGEREF _Ref334620690 \h </w:instrText>
      </w:r>
      <w:r w:rsidRPr="00BC3ECA">
        <w:rPr>
          <w:i/>
        </w:rPr>
      </w:r>
      <w:r w:rsidRPr="00BC3ECA">
        <w:rPr>
          <w:i/>
        </w:rPr>
        <w:fldChar w:fldCharType="separate"/>
      </w:r>
      <w:r w:rsidR="000D676C">
        <w:rPr>
          <w:i/>
          <w:noProof/>
        </w:rPr>
        <w:t>134</w:t>
      </w:r>
      <w:r w:rsidRPr="00BC3ECA">
        <w:rPr>
          <w:i/>
        </w:rPr>
        <w:fldChar w:fldCharType="end"/>
      </w:r>
      <w:r w:rsidRPr="00BC3ECA">
        <w:rPr>
          <w:i/>
        </w:rPr>
        <w:t xml:space="preserve"> psl.)</w:t>
      </w:r>
    </w:p>
    <w:p w14:paraId="68057145" w14:textId="02F63732" w:rsidR="00C46D8B" w:rsidRPr="00BC3ECA" w:rsidRDefault="008165EE" w:rsidP="004E1A09">
      <w:pPr>
        <w:pStyle w:val="AlnostextBuleted"/>
        <w:rPr>
          <w:i/>
        </w:rPr>
      </w:pPr>
      <w:r w:rsidRPr="00BC3ECA">
        <w:rPr>
          <w:i/>
        </w:rPr>
        <w:fldChar w:fldCharType="begin"/>
      </w:r>
      <w:r w:rsidRPr="00BC3ECA">
        <w:rPr>
          <w:i/>
        </w:rPr>
        <w:instrText xml:space="preserve"> REF _Ref125702676 \h  \* MERGEFORMAT </w:instrText>
      </w:r>
      <w:r w:rsidRPr="00BC3ECA">
        <w:rPr>
          <w:i/>
        </w:rPr>
      </w:r>
      <w:r w:rsidRPr="00BC3ECA">
        <w:rPr>
          <w:i/>
        </w:rPr>
        <w:fldChar w:fldCharType="separate"/>
      </w:r>
      <w:r w:rsidR="000D676C" w:rsidRPr="000D676C">
        <w:rPr>
          <w:i/>
        </w:rPr>
        <w:t>Susieti</w:t>
      </w:r>
      <w:r w:rsidR="000D676C" w:rsidRPr="00BC3ECA">
        <w:t xml:space="preserve"> </w:t>
      </w:r>
      <w:r w:rsidR="000D676C" w:rsidRPr="000D676C">
        <w:rPr>
          <w:i/>
        </w:rPr>
        <w:t>zoologinę medžiagą su eksponatu/komplektu/grupe</w:t>
      </w:r>
      <w:r w:rsidRPr="00BC3ECA">
        <w:rPr>
          <w:i/>
        </w:rPr>
        <w:fldChar w:fldCharType="end"/>
      </w:r>
      <w:r w:rsidRPr="00BC3ECA">
        <w:rPr>
          <w:i/>
        </w:rPr>
        <w:t xml:space="preserve"> </w:t>
      </w:r>
      <w:r w:rsidR="00C46D8B" w:rsidRPr="00BC3ECA">
        <w:rPr>
          <w:i/>
        </w:rPr>
        <w:t>(</w:t>
      </w:r>
      <w:r w:rsidRPr="00BC3ECA">
        <w:rPr>
          <w:i/>
        </w:rPr>
        <w:fldChar w:fldCharType="begin"/>
      </w:r>
      <w:r w:rsidRPr="00BC3ECA">
        <w:rPr>
          <w:i/>
        </w:rPr>
        <w:instrText xml:space="preserve"> PAGEREF _Ref125702676 \h </w:instrText>
      </w:r>
      <w:r w:rsidRPr="00BC3ECA">
        <w:rPr>
          <w:i/>
        </w:rPr>
      </w:r>
      <w:r w:rsidRPr="00BC3ECA">
        <w:rPr>
          <w:i/>
        </w:rPr>
        <w:fldChar w:fldCharType="separate"/>
      </w:r>
      <w:r w:rsidR="000D676C">
        <w:rPr>
          <w:i/>
          <w:noProof/>
        </w:rPr>
        <w:t>137</w:t>
      </w:r>
      <w:r w:rsidRPr="00BC3ECA">
        <w:rPr>
          <w:i/>
        </w:rPr>
        <w:fldChar w:fldCharType="end"/>
      </w:r>
      <w:r w:rsidRPr="00BC3ECA">
        <w:rPr>
          <w:i/>
        </w:rPr>
        <w:t xml:space="preserve"> </w:t>
      </w:r>
      <w:r w:rsidR="00C46D8B" w:rsidRPr="00BC3ECA">
        <w:rPr>
          <w:i/>
        </w:rPr>
        <w:t>psl.)</w:t>
      </w:r>
    </w:p>
    <w:p w14:paraId="33D75FED" w14:textId="3F93AF92" w:rsidR="004E1A09" w:rsidRPr="00BC3ECA" w:rsidRDefault="004E1A09" w:rsidP="004E1A09">
      <w:pPr>
        <w:pStyle w:val="AlnostextBuleted"/>
        <w:rPr>
          <w:i/>
        </w:rPr>
      </w:pPr>
      <w:r w:rsidRPr="00BC3ECA">
        <w:rPr>
          <w:i/>
        </w:rPr>
        <w:fldChar w:fldCharType="begin"/>
      </w:r>
      <w:r w:rsidRPr="00BC3ECA">
        <w:rPr>
          <w:i/>
        </w:rPr>
        <w:instrText xml:space="preserve"> REF _Ref334620691 \h </w:instrText>
      </w:r>
      <w:r w:rsidR="00121C57" w:rsidRPr="00BC3ECA">
        <w:rPr>
          <w:i/>
        </w:rPr>
        <w:instrText xml:space="preserve"> \* MERGEFORMAT </w:instrText>
      </w:r>
      <w:r w:rsidRPr="00BC3ECA">
        <w:rPr>
          <w:i/>
        </w:rPr>
      </w:r>
      <w:r w:rsidRPr="00BC3ECA">
        <w:rPr>
          <w:i/>
        </w:rPr>
        <w:fldChar w:fldCharType="separate"/>
      </w:r>
      <w:r w:rsidR="000D676C" w:rsidRPr="000D676C">
        <w:rPr>
          <w:i/>
        </w:rPr>
        <w:t>Tvarkyti zoologinės medžiagos aktus</w:t>
      </w:r>
      <w:r w:rsidRPr="00BC3ECA">
        <w:rPr>
          <w:i/>
        </w:rPr>
        <w:fldChar w:fldCharType="end"/>
      </w:r>
      <w:r w:rsidRPr="00BC3ECA">
        <w:rPr>
          <w:i/>
        </w:rPr>
        <w:t xml:space="preserve"> (</w:t>
      </w:r>
      <w:r w:rsidRPr="00BC3ECA">
        <w:rPr>
          <w:i/>
        </w:rPr>
        <w:fldChar w:fldCharType="begin"/>
      </w:r>
      <w:r w:rsidRPr="00BC3ECA">
        <w:rPr>
          <w:i/>
        </w:rPr>
        <w:instrText xml:space="preserve"> PAGEREF _Ref334620692 \h </w:instrText>
      </w:r>
      <w:r w:rsidRPr="00BC3ECA">
        <w:rPr>
          <w:i/>
        </w:rPr>
      </w:r>
      <w:r w:rsidRPr="00BC3ECA">
        <w:rPr>
          <w:i/>
        </w:rPr>
        <w:fldChar w:fldCharType="separate"/>
      </w:r>
      <w:r w:rsidR="000D676C">
        <w:rPr>
          <w:i/>
          <w:noProof/>
        </w:rPr>
        <w:t>138</w:t>
      </w:r>
      <w:r w:rsidRPr="00BC3ECA">
        <w:rPr>
          <w:i/>
        </w:rPr>
        <w:fldChar w:fldCharType="end"/>
      </w:r>
      <w:r w:rsidRPr="00BC3ECA">
        <w:rPr>
          <w:i/>
        </w:rPr>
        <w:t xml:space="preserve"> psl.)</w:t>
      </w:r>
    </w:p>
    <w:p w14:paraId="6887C43D" w14:textId="70D810E0" w:rsidR="004E1A09" w:rsidRPr="00BC3ECA" w:rsidRDefault="00EA2CE7" w:rsidP="004E1A09">
      <w:pPr>
        <w:pStyle w:val="AlnostextBuleted"/>
        <w:rPr>
          <w:i/>
        </w:rPr>
      </w:pPr>
      <w:r w:rsidRPr="00BC3ECA">
        <w:rPr>
          <w:i/>
        </w:rPr>
        <w:fldChar w:fldCharType="begin"/>
      </w:r>
      <w:r w:rsidRPr="00BC3ECA">
        <w:rPr>
          <w:i/>
        </w:rPr>
        <w:instrText xml:space="preserve"> REF _Ref362417108 \h </w:instrText>
      </w:r>
      <w:r w:rsidR="009E2E65" w:rsidRPr="00BC3ECA">
        <w:rPr>
          <w:i/>
        </w:rPr>
        <w:instrText xml:space="preserve"> \* MERGEFORMAT </w:instrText>
      </w:r>
      <w:r w:rsidRPr="00BC3ECA">
        <w:rPr>
          <w:i/>
        </w:rPr>
      </w:r>
      <w:r w:rsidRPr="00BC3ECA">
        <w:rPr>
          <w:i/>
        </w:rPr>
        <w:fldChar w:fldCharType="separate"/>
      </w:r>
      <w:r w:rsidR="000D676C" w:rsidRPr="000D676C">
        <w:rPr>
          <w:i/>
        </w:rPr>
        <w:t>Formuoti zoologinių medžiagų ataskaitą</w:t>
      </w:r>
      <w:r w:rsidRPr="00BC3ECA">
        <w:rPr>
          <w:i/>
        </w:rPr>
        <w:fldChar w:fldCharType="end"/>
      </w:r>
      <w:r w:rsidRPr="00BC3ECA">
        <w:rPr>
          <w:i/>
        </w:rPr>
        <w:t xml:space="preserve"> (</w:t>
      </w:r>
      <w:r w:rsidRPr="00BC3ECA">
        <w:rPr>
          <w:i/>
        </w:rPr>
        <w:fldChar w:fldCharType="begin"/>
      </w:r>
      <w:r w:rsidRPr="00BC3ECA">
        <w:rPr>
          <w:i/>
        </w:rPr>
        <w:instrText xml:space="preserve"> PAGEREF _Ref362417108 \h </w:instrText>
      </w:r>
      <w:r w:rsidRPr="00BC3ECA">
        <w:rPr>
          <w:i/>
        </w:rPr>
      </w:r>
      <w:r w:rsidRPr="00BC3ECA">
        <w:rPr>
          <w:i/>
        </w:rPr>
        <w:fldChar w:fldCharType="separate"/>
      </w:r>
      <w:r w:rsidR="000D676C">
        <w:rPr>
          <w:i/>
          <w:noProof/>
        </w:rPr>
        <w:t>143</w:t>
      </w:r>
      <w:r w:rsidRPr="00BC3ECA">
        <w:rPr>
          <w:i/>
        </w:rPr>
        <w:fldChar w:fldCharType="end"/>
      </w:r>
      <w:r w:rsidRPr="00BC3ECA">
        <w:rPr>
          <w:i/>
        </w:rPr>
        <w:t xml:space="preserve"> psl.)</w:t>
      </w:r>
    </w:p>
    <w:p w14:paraId="3B803A64" w14:textId="77777777" w:rsidR="009D5D7C" w:rsidRPr="00BC3ECA" w:rsidRDefault="00DC1F76" w:rsidP="00DC1F76">
      <w:pPr>
        <w:pStyle w:val="Heading2"/>
      </w:pPr>
      <w:bookmarkStart w:id="536" w:name="_Ref334620689"/>
      <w:bookmarkStart w:id="537" w:name="_Ref334620690"/>
      <w:bookmarkStart w:id="538" w:name="_Toc169621843"/>
      <w:r w:rsidRPr="00BC3ECA">
        <w:t>Tvarkyti zoologinės medžiagos duomenis</w:t>
      </w:r>
      <w:bookmarkEnd w:id="536"/>
      <w:bookmarkEnd w:id="537"/>
      <w:bookmarkEnd w:id="538"/>
    </w:p>
    <w:p w14:paraId="414CED30" w14:textId="77777777" w:rsidR="00184213" w:rsidRPr="00BC3ECA" w:rsidRDefault="00184213" w:rsidP="00184213">
      <w:pPr>
        <w:pStyle w:val="Alnostext"/>
      </w:pPr>
      <w:r w:rsidRPr="00BC3ECA">
        <w:t>Sistemoje, galite atlikti šiuos veiksmus, susijusius su zoologinės medžiagos duomenų tvarkymu:</w:t>
      </w:r>
    </w:p>
    <w:p w14:paraId="3F3422A1" w14:textId="2DE73902" w:rsidR="00184213" w:rsidRPr="00BC3ECA" w:rsidRDefault="00184213" w:rsidP="00184213">
      <w:pPr>
        <w:pStyle w:val="buletedafternumber"/>
        <w:rPr>
          <w:i/>
        </w:rPr>
      </w:pPr>
      <w:r w:rsidRPr="00BC3ECA">
        <w:rPr>
          <w:i/>
        </w:rPr>
        <w:fldChar w:fldCharType="begin"/>
      </w:r>
      <w:r w:rsidRPr="00BC3ECA">
        <w:rPr>
          <w:i/>
        </w:rPr>
        <w:instrText xml:space="preserve"> REF _Ref334602734 \h </w:instrText>
      </w:r>
      <w:r w:rsidR="00CB4977" w:rsidRPr="00BC3ECA">
        <w:rPr>
          <w:i/>
        </w:rPr>
        <w:instrText xml:space="preserve"> \* MERGEFORMAT </w:instrText>
      </w:r>
      <w:r w:rsidRPr="00BC3ECA">
        <w:rPr>
          <w:i/>
        </w:rPr>
      </w:r>
      <w:r w:rsidRPr="00BC3ECA">
        <w:rPr>
          <w:i/>
        </w:rPr>
        <w:fldChar w:fldCharType="separate"/>
      </w:r>
      <w:r w:rsidR="000D676C" w:rsidRPr="000D676C">
        <w:rPr>
          <w:i/>
        </w:rPr>
        <w:t>Įvesti naują zoologinę medžiagą</w:t>
      </w:r>
      <w:r w:rsidRPr="00BC3ECA">
        <w:rPr>
          <w:i/>
        </w:rPr>
        <w:fldChar w:fldCharType="end"/>
      </w:r>
      <w:r w:rsidRPr="00BC3ECA">
        <w:rPr>
          <w:i/>
        </w:rPr>
        <w:t xml:space="preserve"> (</w:t>
      </w:r>
      <w:r w:rsidRPr="00BC3ECA">
        <w:rPr>
          <w:i/>
        </w:rPr>
        <w:fldChar w:fldCharType="begin"/>
      </w:r>
      <w:r w:rsidRPr="00BC3ECA">
        <w:rPr>
          <w:i/>
        </w:rPr>
        <w:instrText xml:space="preserve"> PAGEREF _Ref334602734 \h </w:instrText>
      </w:r>
      <w:r w:rsidRPr="00BC3ECA">
        <w:rPr>
          <w:i/>
        </w:rPr>
      </w:r>
      <w:r w:rsidRPr="00BC3ECA">
        <w:rPr>
          <w:i/>
        </w:rPr>
        <w:fldChar w:fldCharType="separate"/>
      </w:r>
      <w:r w:rsidR="000D676C">
        <w:rPr>
          <w:i/>
          <w:noProof/>
        </w:rPr>
        <w:t>134</w:t>
      </w:r>
      <w:r w:rsidRPr="00BC3ECA">
        <w:rPr>
          <w:i/>
        </w:rPr>
        <w:fldChar w:fldCharType="end"/>
      </w:r>
      <w:r w:rsidRPr="00BC3ECA">
        <w:rPr>
          <w:i/>
        </w:rPr>
        <w:t xml:space="preserve"> psl.)</w:t>
      </w:r>
    </w:p>
    <w:p w14:paraId="4E214C4F" w14:textId="4EADC25E" w:rsidR="00184213" w:rsidRPr="00BC3ECA" w:rsidRDefault="00184213" w:rsidP="00184213">
      <w:pPr>
        <w:pStyle w:val="buletedafternumber"/>
        <w:rPr>
          <w:i/>
        </w:rPr>
      </w:pPr>
      <w:r w:rsidRPr="00BC3ECA">
        <w:rPr>
          <w:i/>
        </w:rPr>
        <w:fldChar w:fldCharType="begin"/>
      </w:r>
      <w:r w:rsidRPr="00BC3ECA">
        <w:rPr>
          <w:i/>
        </w:rPr>
        <w:instrText xml:space="preserve"> REF _Ref334602223 \h </w:instrText>
      </w:r>
      <w:r w:rsidR="00CB4977" w:rsidRPr="00BC3ECA">
        <w:rPr>
          <w:i/>
        </w:rPr>
        <w:instrText xml:space="preserve"> \* MERGEFORMAT </w:instrText>
      </w:r>
      <w:r w:rsidRPr="00BC3ECA">
        <w:rPr>
          <w:i/>
        </w:rPr>
      </w:r>
      <w:r w:rsidRPr="00BC3ECA">
        <w:rPr>
          <w:i/>
        </w:rPr>
        <w:fldChar w:fldCharType="separate"/>
      </w:r>
      <w:r w:rsidR="000D676C" w:rsidRPr="000D676C">
        <w:rPr>
          <w:i/>
        </w:rPr>
        <w:t>Surasti zoologinę medžiagą</w:t>
      </w:r>
      <w:r w:rsidRPr="00BC3ECA">
        <w:rPr>
          <w:i/>
        </w:rPr>
        <w:fldChar w:fldCharType="end"/>
      </w:r>
      <w:r w:rsidRPr="00BC3ECA">
        <w:rPr>
          <w:i/>
        </w:rPr>
        <w:t xml:space="preserve"> (</w:t>
      </w:r>
      <w:r w:rsidRPr="00BC3ECA">
        <w:rPr>
          <w:i/>
        </w:rPr>
        <w:fldChar w:fldCharType="begin"/>
      </w:r>
      <w:r w:rsidRPr="00BC3ECA">
        <w:rPr>
          <w:i/>
        </w:rPr>
        <w:instrText xml:space="preserve"> PAGEREF _Ref334602223 \h </w:instrText>
      </w:r>
      <w:r w:rsidRPr="00BC3ECA">
        <w:rPr>
          <w:i/>
        </w:rPr>
      </w:r>
      <w:r w:rsidRPr="00BC3ECA">
        <w:rPr>
          <w:i/>
        </w:rPr>
        <w:fldChar w:fldCharType="separate"/>
      </w:r>
      <w:r w:rsidR="000D676C">
        <w:rPr>
          <w:i/>
          <w:noProof/>
        </w:rPr>
        <w:t>135</w:t>
      </w:r>
      <w:r w:rsidRPr="00BC3ECA">
        <w:rPr>
          <w:i/>
        </w:rPr>
        <w:fldChar w:fldCharType="end"/>
      </w:r>
      <w:r w:rsidRPr="00BC3ECA">
        <w:rPr>
          <w:i/>
        </w:rPr>
        <w:t xml:space="preserve"> psl.)</w:t>
      </w:r>
    </w:p>
    <w:p w14:paraId="6E795A06" w14:textId="2F416EA5" w:rsidR="00184213" w:rsidRPr="00BC3ECA" w:rsidRDefault="00184213" w:rsidP="00184213">
      <w:pPr>
        <w:pStyle w:val="buletedafternumber"/>
        <w:rPr>
          <w:i/>
        </w:rPr>
      </w:pPr>
      <w:r w:rsidRPr="00BC3ECA">
        <w:rPr>
          <w:i/>
        </w:rPr>
        <w:fldChar w:fldCharType="begin"/>
      </w:r>
      <w:r w:rsidRPr="00BC3ECA">
        <w:rPr>
          <w:i/>
        </w:rPr>
        <w:instrText xml:space="preserve"> REF _Ref334602629 \h </w:instrText>
      </w:r>
      <w:r w:rsidR="00CB4977" w:rsidRPr="00BC3ECA">
        <w:rPr>
          <w:i/>
        </w:rPr>
        <w:instrText xml:space="preserve"> \* MERGEFORMAT </w:instrText>
      </w:r>
      <w:r w:rsidRPr="00BC3ECA">
        <w:rPr>
          <w:i/>
        </w:rPr>
      </w:r>
      <w:r w:rsidRPr="00BC3ECA">
        <w:rPr>
          <w:i/>
        </w:rPr>
        <w:fldChar w:fldCharType="separate"/>
      </w:r>
      <w:r w:rsidR="000D676C" w:rsidRPr="000D676C">
        <w:rPr>
          <w:i/>
        </w:rPr>
        <w:t>Peržiūrėti zoologinės medžiagos duomenis</w:t>
      </w:r>
      <w:r w:rsidRPr="00BC3ECA">
        <w:rPr>
          <w:i/>
        </w:rPr>
        <w:fldChar w:fldCharType="end"/>
      </w:r>
      <w:r w:rsidRPr="00BC3ECA">
        <w:rPr>
          <w:i/>
        </w:rPr>
        <w:t xml:space="preserve"> (</w:t>
      </w:r>
      <w:r w:rsidRPr="00BC3ECA">
        <w:rPr>
          <w:i/>
        </w:rPr>
        <w:fldChar w:fldCharType="begin"/>
      </w:r>
      <w:r w:rsidRPr="00BC3ECA">
        <w:rPr>
          <w:i/>
        </w:rPr>
        <w:instrText xml:space="preserve"> PAGEREF _Ref334602629 \h </w:instrText>
      </w:r>
      <w:r w:rsidRPr="00BC3ECA">
        <w:rPr>
          <w:i/>
        </w:rPr>
      </w:r>
      <w:r w:rsidRPr="00BC3ECA">
        <w:rPr>
          <w:i/>
        </w:rPr>
        <w:fldChar w:fldCharType="separate"/>
      </w:r>
      <w:r w:rsidR="000D676C">
        <w:rPr>
          <w:i/>
          <w:noProof/>
        </w:rPr>
        <w:t>136</w:t>
      </w:r>
      <w:r w:rsidRPr="00BC3ECA">
        <w:rPr>
          <w:i/>
        </w:rPr>
        <w:fldChar w:fldCharType="end"/>
      </w:r>
      <w:r w:rsidRPr="00BC3ECA">
        <w:rPr>
          <w:i/>
        </w:rPr>
        <w:t xml:space="preserve"> psl.)</w:t>
      </w:r>
    </w:p>
    <w:p w14:paraId="407F8487" w14:textId="726A17B5" w:rsidR="00184213" w:rsidRPr="00BC3ECA" w:rsidRDefault="00184213" w:rsidP="00184213">
      <w:pPr>
        <w:pStyle w:val="buletedafternumber"/>
        <w:rPr>
          <w:i/>
        </w:rPr>
      </w:pPr>
      <w:r w:rsidRPr="00BC3ECA">
        <w:rPr>
          <w:i/>
        </w:rPr>
        <w:fldChar w:fldCharType="begin"/>
      </w:r>
      <w:r w:rsidRPr="00BC3ECA">
        <w:rPr>
          <w:i/>
        </w:rPr>
        <w:instrText xml:space="preserve"> REF _Ref334602635 \h </w:instrText>
      </w:r>
      <w:r w:rsidR="00CB4977" w:rsidRPr="00BC3ECA">
        <w:rPr>
          <w:i/>
        </w:rPr>
        <w:instrText xml:space="preserve"> \* MERGEFORMAT </w:instrText>
      </w:r>
      <w:r w:rsidRPr="00BC3ECA">
        <w:rPr>
          <w:i/>
        </w:rPr>
      </w:r>
      <w:r w:rsidRPr="00BC3ECA">
        <w:rPr>
          <w:i/>
        </w:rPr>
        <w:fldChar w:fldCharType="separate"/>
      </w:r>
      <w:r w:rsidR="000D676C" w:rsidRPr="000D676C">
        <w:rPr>
          <w:i/>
        </w:rPr>
        <w:t>Redaguoti zoologinės medžiagos duomenis</w:t>
      </w:r>
      <w:r w:rsidRPr="00BC3ECA">
        <w:rPr>
          <w:i/>
        </w:rPr>
        <w:fldChar w:fldCharType="end"/>
      </w:r>
      <w:r w:rsidRPr="00BC3ECA">
        <w:rPr>
          <w:i/>
        </w:rPr>
        <w:t xml:space="preserve"> (</w:t>
      </w:r>
      <w:r w:rsidRPr="00BC3ECA">
        <w:rPr>
          <w:i/>
        </w:rPr>
        <w:fldChar w:fldCharType="begin"/>
      </w:r>
      <w:r w:rsidRPr="00BC3ECA">
        <w:rPr>
          <w:i/>
        </w:rPr>
        <w:instrText xml:space="preserve"> PAGEREF _Ref334602635 \h </w:instrText>
      </w:r>
      <w:r w:rsidRPr="00BC3ECA">
        <w:rPr>
          <w:i/>
        </w:rPr>
      </w:r>
      <w:r w:rsidRPr="00BC3ECA">
        <w:rPr>
          <w:i/>
        </w:rPr>
        <w:fldChar w:fldCharType="separate"/>
      </w:r>
      <w:r w:rsidR="000D676C">
        <w:rPr>
          <w:i/>
          <w:noProof/>
        </w:rPr>
        <w:t>136</w:t>
      </w:r>
      <w:r w:rsidRPr="00BC3ECA">
        <w:rPr>
          <w:i/>
        </w:rPr>
        <w:fldChar w:fldCharType="end"/>
      </w:r>
      <w:r w:rsidRPr="00BC3ECA">
        <w:rPr>
          <w:i/>
        </w:rPr>
        <w:t xml:space="preserve"> psl.)</w:t>
      </w:r>
    </w:p>
    <w:p w14:paraId="770BFBB1" w14:textId="5289809E" w:rsidR="00184213" w:rsidRPr="00BC3ECA" w:rsidRDefault="00184213" w:rsidP="00184213">
      <w:pPr>
        <w:pStyle w:val="buletedafternumber"/>
        <w:rPr>
          <w:i/>
        </w:rPr>
      </w:pPr>
      <w:r w:rsidRPr="00BC3ECA">
        <w:rPr>
          <w:i/>
        </w:rPr>
        <w:fldChar w:fldCharType="begin"/>
      </w:r>
      <w:r w:rsidRPr="00BC3ECA">
        <w:rPr>
          <w:i/>
        </w:rPr>
        <w:instrText xml:space="preserve"> REF _Ref334602641 \h </w:instrText>
      </w:r>
      <w:r w:rsidR="00CB4977" w:rsidRPr="00BC3ECA">
        <w:rPr>
          <w:i/>
        </w:rPr>
        <w:instrText xml:space="preserve"> \* MERGEFORMAT </w:instrText>
      </w:r>
      <w:r w:rsidRPr="00BC3ECA">
        <w:rPr>
          <w:i/>
        </w:rPr>
      </w:r>
      <w:r w:rsidRPr="00BC3ECA">
        <w:rPr>
          <w:i/>
        </w:rPr>
        <w:fldChar w:fldCharType="separate"/>
      </w:r>
      <w:r w:rsidR="000D676C" w:rsidRPr="000D676C">
        <w:rPr>
          <w:i/>
        </w:rPr>
        <w:t>Šalinti zoologinės medžiagos duomenis</w:t>
      </w:r>
      <w:r w:rsidRPr="00BC3ECA">
        <w:rPr>
          <w:i/>
        </w:rPr>
        <w:fldChar w:fldCharType="end"/>
      </w:r>
      <w:r w:rsidRPr="00BC3ECA">
        <w:rPr>
          <w:i/>
        </w:rPr>
        <w:t xml:space="preserve"> (</w:t>
      </w:r>
      <w:r w:rsidRPr="00BC3ECA">
        <w:rPr>
          <w:i/>
        </w:rPr>
        <w:fldChar w:fldCharType="begin"/>
      </w:r>
      <w:r w:rsidRPr="00BC3ECA">
        <w:rPr>
          <w:i/>
        </w:rPr>
        <w:instrText xml:space="preserve"> PAGEREF _Ref334602641 \h </w:instrText>
      </w:r>
      <w:r w:rsidRPr="00BC3ECA">
        <w:rPr>
          <w:i/>
        </w:rPr>
      </w:r>
      <w:r w:rsidRPr="00BC3ECA">
        <w:rPr>
          <w:i/>
        </w:rPr>
        <w:fldChar w:fldCharType="separate"/>
      </w:r>
      <w:r w:rsidR="000D676C">
        <w:rPr>
          <w:i/>
          <w:noProof/>
        </w:rPr>
        <w:t>137</w:t>
      </w:r>
      <w:r w:rsidRPr="00BC3ECA">
        <w:rPr>
          <w:i/>
        </w:rPr>
        <w:fldChar w:fldCharType="end"/>
      </w:r>
      <w:r w:rsidRPr="00BC3ECA">
        <w:rPr>
          <w:i/>
        </w:rPr>
        <w:t xml:space="preserve"> psl.)</w:t>
      </w:r>
    </w:p>
    <w:p w14:paraId="21C3AE89" w14:textId="77777777" w:rsidR="00AB1AE9" w:rsidRPr="00BC3ECA" w:rsidRDefault="00AB1AE9" w:rsidP="00AB1AE9">
      <w:pPr>
        <w:pStyle w:val="Heading3"/>
        <w:rPr>
          <w:noProof w:val="0"/>
        </w:rPr>
      </w:pPr>
      <w:bookmarkStart w:id="539" w:name="_Ref334602734"/>
      <w:bookmarkStart w:id="540" w:name="_Toc169621844"/>
      <w:r w:rsidRPr="00BC3ECA">
        <w:rPr>
          <w:noProof w:val="0"/>
        </w:rPr>
        <w:t>Įvesti naują zoologinę medžiagą</w:t>
      </w:r>
      <w:bookmarkEnd w:id="539"/>
      <w:bookmarkEnd w:id="540"/>
    </w:p>
    <w:p w14:paraId="6B0B93B6" w14:textId="77777777" w:rsidR="00AB1AE9" w:rsidRPr="00BC3ECA" w:rsidRDefault="00AB1AE9" w:rsidP="00AB1AE9">
      <w:pPr>
        <w:pStyle w:val="Alnostext"/>
      </w:pPr>
      <w:r w:rsidRPr="00BC3ECA">
        <w:t xml:space="preserve">Paskirtis – </w:t>
      </w:r>
      <w:r w:rsidRPr="00BC3ECA">
        <w:rPr>
          <w:rFonts w:cs="Arial"/>
        </w:rPr>
        <w:t>įvesti naują zoologinę medžiagą sistemoje</w:t>
      </w:r>
      <w:r w:rsidRPr="00BC3ECA">
        <w:t xml:space="preserve">. </w:t>
      </w:r>
    </w:p>
    <w:p w14:paraId="362E9412" w14:textId="77777777" w:rsidR="00AB1AE9" w:rsidRPr="00BC3ECA" w:rsidRDefault="00AB1AE9" w:rsidP="00AB1AE9">
      <w:pPr>
        <w:pStyle w:val="HeadingB"/>
        <w:rPr>
          <w:noProof w:val="0"/>
        </w:rPr>
      </w:pPr>
      <w:r w:rsidRPr="00BC3ECA">
        <w:rPr>
          <w:noProof w:val="0"/>
        </w:rPr>
        <w:t>Kas gali atlikti</w:t>
      </w:r>
    </w:p>
    <w:p w14:paraId="33F34032" w14:textId="77777777" w:rsidR="00AB1AE9" w:rsidRPr="00BC3ECA" w:rsidRDefault="00AB1AE9" w:rsidP="00AB1AE9">
      <w:pPr>
        <w:pStyle w:val="Alnostext"/>
      </w:pPr>
      <w:r w:rsidRPr="00BC3ECA">
        <w:t>Įvesti naujos zoologinės medžiagos duomenis į sistemą gali:</w:t>
      </w:r>
    </w:p>
    <w:p w14:paraId="15F286D9" w14:textId="77777777" w:rsidR="00AB1AE9" w:rsidRPr="00BC3ECA" w:rsidRDefault="00AB1AE9" w:rsidP="00AB1AE9">
      <w:pPr>
        <w:pStyle w:val="AlnostextBuleted"/>
      </w:pPr>
      <w:r w:rsidRPr="00BC3ECA">
        <w:rPr>
          <w:rFonts w:cs="Arial"/>
        </w:rPr>
        <w:t>Zoologinės medžiagos tvarkytojas;</w:t>
      </w:r>
    </w:p>
    <w:p w14:paraId="142BEDA7" w14:textId="77777777" w:rsidR="00AB1AE9" w:rsidRPr="00BC3ECA" w:rsidRDefault="00AB1AE9" w:rsidP="00AB1AE9">
      <w:pPr>
        <w:pStyle w:val="AlnostextBuleted"/>
      </w:pPr>
      <w:r w:rsidRPr="00BC3ECA">
        <w:t>Naudotojas, kuriam suteikta teisė tvarkyti zoologinės medžiagos duomenis.</w:t>
      </w:r>
    </w:p>
    <w:p w14:paraId="7448E9B2" w14:textId="77777777" w:rsidR="00AB1AE9" w:rsidRPr="00BC3ECA" w:rsidRDefault="00AB1AE9" w:rsidP="00AB1AE9">
      <w:pPr>
        <w:pStyle w:val="HeadingB"/>
        <w:rPr>
          <w:noProof w:val="0"/>
        </w:rPr>
      </w:pPr>
      <w:r w:rsidRPr="00BC3ECA">
        <w:rPr>
          <w:noProof w:val="0"/>
        </w:rPr>
        <w:t>Kaip atlikti</w:t>
      </w:r>
    </w:p>
    <w:p w14:paraId="2C3A3D30" w14:textId="77777777" w:rsidR="00AB1AE9" w:rsidRPr="00BC3ECA" w:rsidRDefault="00AB1AE9" w:rsidP="00AB1AE9">
      <w:pPr>
        <w:pStyle w:val="Alnostext"/>
      </w:pPr>
      <w:r w:rsidRPr="00BC3ECA">
        <w:t>Norėdami įvesti naujos zoologinės medžiagos duomenis į sistemą, atlikite šiuos veiksmus:</w:t>
      </w:r>
    </w:p>
    <w:p w14:paraId="514A2717" w14:textId="1B7C0BD2" w:rsidR="00AB1AE9" w:rsidRPr="00BC3ECA" w:rsidRDefault="00AB1AE9" w:rsidP="007171F7">
      <w:pPr>
        <w:pStyle w:val="AlnosNumbered"/>
        <w:numPr>
          <w:ilvl w:val="0"/>
          <w:numId w:val="116"/>
        </w:numPr>
      </w:pPr>
      <w:r w:rsidRPr="00BC3ECA">
        <w:t xml:space="preserve">Iš meniu pasirinkite </w:t>
      </w:r>
      <w:r w:rsidRPr="00BC3ECA">
        <w:rPr>
          <w:rStyle w:val="CharMeniu"/>
        </w:rPr>
        <w:t xml:space="preserve">Zoologinė medžiaga -&gt; </w:t>
      </w:r>
      <w:r w:rsidR="001A0F4B" w:rsidRPr="00BC3ECA">
        <w:rPr>
          <w:rStyle w:val="CharMeniu"/>
        </w:rPr>
        <w:t>Z</w:t>
      </w:r>
      <w:r w:rsidRPr="00BC3ECA">
        <w:rPr>
          <w:rStyle w:val="CharMeniu"/>
        </w:rPr>
        <w:t>oologinė medžiaga</w:t>
      </w:r>
      <w:r w:rsidRPr="00BC3ECA">
        <w:t>.</w:t>
      </w:r>
    </w:p>
    <w:p w14:paraId="66EA6990" w14:textId="60CCBCF8" w:rsidR="001A0F4B" w:rsidRPr="00BC3ECA" w:rsidRDefault="00AB1AE9" w:rsidP="005B3A8E">
      <w:pPr>
        <w:pStyle w:val="BodyText"/>
      </w:pPr>
      <w:r w:rsidRPr="00BC3ECA">
        <w:t xml:space="preserve">Atsiveria langas </w:t>
      </w:r>
      <w:r w:rsidR="001A0F4B" w:rsidRPr="00BC3ECA">
        <w:t>Zoologinių medžiagų paieška.</w:t>
      </w:r>
    </w:p>
    <w:p w14:paraId="297A4F56" w14:textId="48E2BA30" w:rsidR="001A0F4B" w:rsidRPr="00BC3ECA" w:rsidRDefault="001A0F4B" w:rsidP="001A0F4B">
      <w:pPr>
        <w:pStyle w:val="AlnosNumbered"/>
      </w:pPr>
      <w:r w:rsidRPr="00BC3ECA">
        <w:t xml:space="preserve">Paspauskite mygtuką </w:t>
      </w:r>
      <w:r w:rsidRPr="00BC3ECA">
        <w:rPr>
          <w:b/>
        </w:rPr>
        <w:t>[Naujas]</w:t>
      </w:r>
    </w:p>
    <w:p w14:paraId="24CA703A" w14:textId="53305795" w:rsidR="00AB1AE9" w:rsidRPr="00BC3ECA" w:rsidRDefault="001E7016" w:rsidP="005B3A8E">
      <w:pPr>
        <w:pStyle w:val="BodyText"/>
      </w:pPr>
      <w:r w:rsidRPr="00BC3ECA">
        <w:rPr>
          <w:noProof/>
        </w:rPr>
        <w:drawing>
          <wp:anchor distT="0" distB="0" distL="114300" distR="114300" simplePos="0" relativeHeight="251658242" behindDoc="1" locked="0" layoutInCell="1" allowOverlap="1" wp14:anchorId="56A8AA64" wp14:editId="6265ACAE">
            <wp:simplePos x="0" y="0"/>
            <wp:positionH relativeFrom="column">
              <wp:posOffset>509767</wp:posOffset>
            </wp:positionH>
            <wp:positionV relativeFrom="paragraph">
              <wp:posOffset>208887</wp:posOffset>
            </wp:positionV>
            <wp:extent cx="5180511" cy="1510748"/>
            <wp:effectExtent l="19050" t="19050" r="20320" b="13335"/>
            <wp:wrapTight wrapText="bothSides">
              <wp:wrapPolygon edited="0">
                <wp:start x="-79" y="-272"/>
                <wp:lineTo x="-79" y="21518"/>
                <wp:lineTo x="21605" y="21518"/>
                <wp:lineTo x="21605" y="-272"/>
                <wp:lineTo x="-79" y="-272"/>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Zoologinė medžiaga2.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180511" cy="151074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1A0F4B" w:rsidRPr="00BC3ECA">
        <w:rPr>
          <w:rStyle w:val="CharLangas"/>
          <w:i w:val="0"/>
        </w:rPr>
        <w:t xml:space="preserve">Atsiveria langas </w:t>
      </w:r>
      <w:r w:rsidR="00AB1AE9" w:rsidRPr="00BC3ECA">
        <w:rPr>
          <w:rStyle w:val="CharLangas"/>
        </w:rPr>
        <w:t>Nauja zoologinė medžiaga</w:t>
      </w:r>
      <w:r w:rsidR="00AB1AE9" w:rsidRPr="00BC3ECA">
        <w:t xml:space="preserve">, kortelė </w:t>
      </w:r>
      <w:r w:rsidR="00AB1AE9" w:rsidRPr="00BC3ECA">
        <w:rPr>
          <w:b/>
        </w:rPr>
        <w:t>Pagrindiniai duomenys</w:t>
      </w:r>
      <w:r w:rsidR="00AB1AE9" w:rsidRPr="00BC3ECA">
        <w:t>.</w:t>
      </w:r>
    </w:p>
    <w:p w14:paraId="24469971" w14:textId="79C9F105" w:rsidR="00B14861" w:rsidRPr="00BC3ECA" w:rsidRDefault="00B14861" w:rsidP="001E7016">
      <w:pPr>
        <w:pStyle w:val="AlnosNumbered"/>
        <w:numPr>
          <w:ilvl w:val="0"/>
          <w:numId w:val="0"/>
        </w:numPr>
        <w:ind w:left="794" w:hanging="397"/>
      </w:pPr>
    </w:p>
    <w:p w14:paraId="054036DE" w14:textId="77777777" w:rsidR="00AB1AE9" w:rsidRPr="00BC3ECA" w:rsidRDefault="00AB1AE9" w:rsidP="00FE66FF">
      <w:pPr>
        <w:pStyle w:val="BodyText"/>
      </w:pPr>
      <w:r w:rsidRPr="00BC3ECA">
        <w:t>Pagal nutylėjimą sistema pateikia vertybės duomenų įvedimo formą, kurią sudaro šios duomenų kortelės:</w:t>
      </w:r>
    </w:p>
    <w:p w14:paraId="0B85954E" w14:textId="77777777" w:rsidR="00AB1AE9" w:rsidRPr="00BC3ECA" w:rsidRDefault="00AB1AE9" w:rsidP="00AB1AE9">
      <w:pPr>
        <w:pStyle w:val="buletedafternumber"/>
        <w:rPr>
          <w:rStyle w:val="CharLaukas"/>
        </w:rPr>
      </w:pPr>
      <w:r w:rsidRPr="00BC3ECA">
        <w:rPr>
          <w:rStyle w:val="CharLaukas"/>
        </w:rPr>
        <w:t>Pagrindiniai duomenys</w:t>
      </w:r>
    </w:p>
    <w:p w14:paraId="1EBD7CB9" w14:textId="77777777" w:rsidR="00AB1AE9" w:rsidRPr="00BC3ECA" w:rsidRDefault="00AB1AE9" w:rsidP="00AB1AE9">
      <w:pPr>
        <w:pStyle w:val="buletedafternumber"/>
        <w:rPr>
          <w:rStyle w:val="CharLaukas"/>
        </w:rPr>
      </w:pPr>
      <w:r w:rsidRPr="00BC3ECA">
        <w:rPr>
          <w:rStyle w:val="CharLaukas"/>
        </w:rPr>
        <w:t>Rinkimas / radimas</w:t>
      </w:r>
    </w:p>
    <w:p w14:paraId="66667F33" w14:textId="77777777" w:rsidR="00AB1AE9" w:rsidRPr="00BC3ECA" w:rsidRDefault="00AB1AE9" w:rsidP="00AB1AE9">
      <w:pPr>
        <w:pStyle w:val="buletedafternumber"/>
        <w:rPr>
          <w:rStyle w:val="CharLaukas"/>
        </w:rPr>
      </w:pPr>
      <w:r w:rsidRPr="00BC3ECA">
        <w:rPr>
          <w:rStyle w:val="CharLaukas"/>
        </w:rPr>
        <w:t>Tyrimas</w:t>
      </w:r>
    </w:p>
    <w:p w14:paraId="052AB800" w14:textId="77777777" w:rsidR="00AB1AE9" w:rsidRPr="00BC3ECA" w:rsidRDefault="00AB1AE9" w:rsidP="002F263E">
      <w:pPr>
        <w:pStyle w:val="AlnosNumbered"/>
      </w:pPr>
      <w:bookmarkStart w:id="541" w:name="_Ref334604954"/>
      <w:r w:rsidRPr="00BC3ECA">
        <w:t xml:space="preserve">Įveskite informaciją apie </w:t>
      </w:r>
      <w:r w:rsidR="00F017DD" w:rsidRPr="00BC3ECA">
        <w:rPr>
          <w:rFonts w:cs="Arial"/>
        </w:rPr>
        <w:t xml:space="preserve">zoologinę medžiagą </w:t>
      </w:r>
      <w:r w:rsidRPr="00BC3ECA">
        <w:t>duomenų kortelėse:</w:t>
      </w:r>
      <w:bookmarkEnd w:id="541"/>
    </w:p>
    <w:p w14:paraId="52E17DC3" w14:textId="77777777" w:rsidR="00AB1AE9" w:rsidRPr="00BC3ECA" w:rsidRDefault="00AB1AE9" w:rsidP="007171F7">
      <w:pPr>
        <w:pStyle w:val="AlnosNumbered"/>
        <w:numPr>
          <w:ilvl w:val="1"/>
          <w:numId w:val="1"/>
        </w:numPr>
      </w:pPr>
      <w:r w:rsidRPr="00BC3ECA">
        <w:t>Atsiverskite duomenų kortelę.</w:t>
      </w:r>
    </w:p>
    <w:p w14:paraId="2FA290A9" w14:textId="77777777" w:rsidR="00AB1AE9" w:rsidRPr="00BC3ECA" w:rsidRDefault="00AB1AE9" w:rsidP="007171F7">
      <w:pPr>
        <w:pStyle w:val="AlnosNumbered"/>
        <w:numPr>
          <w:ilvl w:val="1"/>
          <w:numId w:val="36"/>
        </w:numPr>
      </w:pPr>
      <w:r w:rsidRPr="00BC3ECA">
        <w:t xml:space="preserve">Įveskite duomenis apie naują </w:t>
      </w:r>
      <w:r w:rsidR="00F017DD" w:rsidRPr="00BC3ECA">
        <w:rPr>
          <w:rFonts w:cs="Arial"/>
        </w:rPr>
        <w:t>zoologinę medžiagą</w:t>
      </w:r>
      <w:r w:rsidRPr="00BC3ECA">
        <w:t>.</w:t>
      </w:r>
    </w:p>
    <w:p w14:paraId="0A946FAD" w14:textId="15A5C746" w:rsidR="00AB1AE9" w:rsidRPr="00BC3ECA" w:rsidRDefault="00AB1AE9" w:rsidP="005B3A8E">
      <w:pPr>
        <w:pStyle w:val="BodyTextR2"/>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B8CEFE0" w14:textId="77777777" w:rsidR="00AB1AE9" w:rsidRPr="00BC3ECA" w:rsidRDefault="00DC1B3B" w:rsidP="002F263E">
      <w:pPr>
        <w:pStyle w:val="Pastaba"/>
      </w:pPr>
      <w:r w:rsidRPr="00BC3ECA">
        <w:t>Panaudota klasifikatoriaus reikšmė, kuri buvo naujai sukurta, bet dar LIMIS-C administratoriaus nepatvirtinta, sistemoje bus pažymėta gelsva spalva</w:t>
      </w:r>
      <w:r w:rsidR="00AB1AE9" w:rsidRPr="00BC3ECA">
        <w:t>:</w:t>
      </w:r>
    </w:p>
    <w:p w14:paraId="68DB4EC5" w14:textId="2AABB862" w:rsidR="00AB1AE9" w:rsidRPr="00BC3ECA" w:rsidRDefault="00424185" w:rsidP="005B3A8E">
      <w:pPr>
        <w:pStyle w:val="Picture"/>
        <w:rPr>
          <w:lang w:eastAsia="lt-LT"/>
        </w:rPr>
      </w:pPr>
      <w:r w:rsidRPr="00BC3ECA">
        <w:rPr>
          <w:noProof/>
          <w:lang w:eastAsia="lt-LT"/>
        </w:rPr>
        <w:lastRenderedPageBreak/>
        <w:drawing>
          <wp:inline distT="0" distB="0" distL="0" distR="0" wp14:anchorId="0F2670F3" wp14:editId="52395B9B">
            <wp:extent cx="2590800" cy="220980"/>
            <wp:effectExtent l="19050" t="19050" r="19050" b="26670"/>
            <wp:docPr id="23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90800" cy="220980"/>
                    </a:xfrm>
                    <a:prstGeom prst="rect">
                      <a:avLst/>
                    </a:prstGeom>
                    <a:noFill/>
                    <a:ln w="3175" cmpd="sng">
                      <a:solidFill>
                        <a:srgbClr val="A6A6A6"/>
                      </a:solidFill>
                      <a:miter lim="800000"/>
                      <a:headEnd/>
                      <a:tailEnd/>
                    </a:ln>
                    <a:effectLst/>
                  </pic:spPr>
                </pic:pic>
              </a:graphicData>
            </a:graphic>
          </wp:inline>
        </w:drawing>
      </w:r>
    </w:p>
    <w:p w14:paraId="4069D912" w14:textId="77777777" w:rsidR="00AB1AE9" w:rsidRPr="00BC3ECA" w:rsidRDefault="00AB1AE9" w:rsidP="00FE66FF">
      <w:pPr>
        <w:pStyle w:val="BodyText"/>
      </w:pPr>
      <w:r w:rsidRPr="00BC3ECA">
        <w:t>Klasifikatoriaus reikšmė, kuri buvo redaguota, bet dar nepatvirtinta LIMIS-C administratoriaus, spalvomis nėra išskiriama.</w:t>
      </w:r>
    </w:p>
    <w:p w14:paraId="37B96AE5" w14:textId="179D0A52" w:rsidR="00AB1AE9" w:rsidRPr="00BC3ECA" w:rsidRDefault="00AB1AE9" w:rsidP="00FE66FF">
      <w:pPr>
        <w:pStyle w:val="BodyText"/>
      </w:pPr>
      <w:r w:rsidRPr="00BC3ECA">
        <w:t xml:space="preserve">Jei pasirinkta reikšmė yra naujai sukurta, o LIMIS-C administratorius šios reikšmės nepatvirtins, tai Jums reikės atlikti veiksmus, kurie yra aprašyti skyrelyje </w:t>
      </w:r>
      <w:r w:rsidRPr="00BC3ECA">
        <w:rPr>
          <w:i/>
        </w:rPr>
        <w:fldChar w:fldCharType="begin"/>
      </w:r>
      <w:r w:rsidRPr="00BC3ECA">
        <w:rPr>
          <w:i/>
        </w:rPr>
        <w:instrText xml:space="preserve"> REF _Ref318183243 \h  \* MERGEFORMAT </w:instrText>
      </w:r>
      <w:r w:rsidRPr="00BC3ECA">
        <w:rPr>
          <w:i/>
        </w:rPr>
      </w:r>
      <w:r w:rsidRPr="00BC3ECA">
        <w:rPr>
          <w:i/>
        </w:rPr>
        <w:fldChar w:fldCharType="separate"/>
      </w:r>
      <w:r w:rsidR="000D676C" w:rsidRPr="000D676C">
        <w:rPr>
          <w:i/>
        </w:rPr>
        <w:t>Redaguoti nesutvarkytus eksponatus</w:t>
      </w:r>
      <w:r w:rsidRPr="00BC3ECA">
        <w:rPr>
          <w:i/>
        </w:rPr>
        <w:fldChar w:fldCharType="end"/>
      </w:r>
      <w:r w:rsidRPr="00BC3ECA">
        <w:rPr>
          <w:i/>
        </w:rPr>
        <w:t xml:space="preserve"> (</w:t>
      </w:r>
      <w:r w:rsidRPr="00BC3ECA">
        <w:rPr>
          <w:i/>
        </w:rPr>
        <w:fldChar w:fldCharType="begin"/>
      </w:r>
      <w:r w:rsidRPr="00BC3ECA">
        <w:rPr>
          <w:i/>
        </w:rPr>
        <w:instrText xml:space="preserve"> PAGEREF _Ref318183243 \h </w:instrText>
      </w:r>
      <w:r w:rsidRPr="00BC3ECA">
        <w:rPr>
          <w:i/>
        </w:rPr>
      </w:r>
      <w:r w:rsidRPr="00BC3ECA">
        <w:rPr>
          <w:i/>
        </w:rPr>
        <w:fldChar w:fldCharType="separate"/>
      </w:r>
      <w:r w:rsidR="000D676C">
        <w:rPr>
          <w:i/>
          <w:noProof/>
        </w:rPr>
        <w:t>81</w:t>
      </w:r>
      <w:r w:rsidRPr="00BC3ECA">
        <w:rPr>
          <w:i/>
        </w:rPr>
        <w:fldChar w:fldCharType="end"/>
      </w:r>
      <w:r w:rsidRPr="00BC3ECA">
        <w:rPr>
          <w:i/>
        </w:rPr>
        <w:t xml:space="preserve"> psl.)</w:t>
      </w:r>
      <w:r w:rsidRPr="00BC3ECA">
        <w:t>.</w:t>
      </w:r>
    </w:p>
    <w:p w14:paraId="5F46A77C" w14:textId="77777777" w:rsidR="00AB1AE9" w:rsidRPr="00BC3ECA" w:rsidRDefault="00AB1AE9" w:rsidP="00300735">
      <w:pPr>
        <w:pStyle w:val="AlnosNumbered"/>
        <w:keepNext/>
        <w:rPr>
          <w:rStyle w:val="AlnostextChar"/>
        </w:rPr>
      </w:pPr>
      <w:r w:rsidRPr="00BC3ECA">
        <w:t xml:space="preserve">Užpildę duomenis apie </w:t>
      </w:r>
      <w:r w:rsidR="007775DC" w:rsidRPr="00BC3ECA">
        <w:t>zoologinę medžiagą</w:t>
      </w:r>
      <w:r w:rsidRPr="00BC3ECA">
        <w:t xml:space="preserve"> spauskite </w:t>
      </w:r>
      <w:r w:rsidRPr="00BC3ECA">
        <w:rPr>
          <w:rStyle w:val="CharLaukas"/>
        </w:rPr>
        <w:t>[Išsaugoti]</w:t>
      </w:r>
      <w:r w:rsidRPr="00BC3ECA">
        <w:rPr>
          <w:rStyle w:val="AlnostextChar"/>
        </w:rPr>
        <w:t>.</w:t>
      </w:r>
    </w:p>
    <w:p w14:paraId="34942726" w14:textId="06232D8C" w:rsidR="00AB1AE9" w:rsidRPr="00BC3ECA" w:rsidRDefault="00AB1AE9" w:rsidP="005B3A8E">
      <w:pPr>
        <w:pStyle w:val="BodyText"/>
      </w:pPr>
      <w:r w:rsidRPr="00BC3ECA">
        <w:t>Sistema patikrina, ar duomenys korektiški ir išsaugoja.</w:t>
      </w:r>
    </w:p>
    <w:p w14:paraId="0A07A13C" w14:textId="77777777" w:rsidR="00DA4725" w:rsidRPr="00BC3ECA" w:rsidRDefault="00DA4725" w:rsidP="00DA4725">
      <w:pPr>
        <w:pStyle w:val="Heading3"/>
        <w:rPr>
          <w:noProof w:val="0"/>
        </w:rPr>
      </w:pPr>
      <w:bookmarkStart w:id="542" w:name="_Toc169621845"/>
      <w:r w:rsidRPr="00BC3ECA">
        <w:rPr>
          <w:noProof w:val="0"/>
        </w:rPr>
        <w:t>Įvesti naują fototekos vertybę naudojant šabloną</w:t>
      </w:r>
      <w:bookmarkEnd w:id="542"/>
    </w:p>
    <w:p w14:paraId="61C14413" w14:textId="6CB97742" w:rsidR="00DA4725" w:rsidRPr="00BC3ECA" w:rsidRDefault="00DA4725" w:rsidP="00DA4725">
      <w:pPr>
        <w:pStyle w:val="Alnostext"/>
      </w:pPr>
      <w:r w:rsidRPr="00BC3ECA">
        <w:t xml:space="preserve">Paskirtis – įvesti naujos </w:t>
      </w:r>
      <w:r w:rsidR="00BF29D2" w:rsidRPr="00BC3ECA">
        <w:t>zoologinės medžiagos</w:t>
      </w:r>
      <w:r w:rsidRPr="00BC3ECA">
        <w:t xml:space="preserve"> duomenis į sistemą, panaudojant įvestos </w:t>
      </w:r>
      <w:r w:rsidR="00BF29D2" w:rsidRPr="00BC3ECA">
        <w:t>zoologinės medžiagos</w:t>
      </w:r>
      <w:r w:rsidRPr="00BC3ECA">
        <w:t xml:space="preserve"> duomenų šabloną. Ši sistemos savybė orientuota į situacijas, kai reikia įvesti duomenis apie keletą </w:t>
      </w:r>
      <w:r w:rsidR="00BF29D2" w:rsidRPr="00BC3ECA">
        <w:t>zoologinių medžiagų</w:t>
      </w:r>
      <w:r w:rsidRPr="00BC3ECA">
        <w:t>, kurių informacija skiriasi nežymiai.</w:t>
      </w:r>
    </w:p>
    <w:p w14:paraId="4E5D7F78" w14:textId="77777777" w:rsidR="00DA4725" w:rsidRPr="00BC3ECA" w:rsidRDefault="00DA4725" w:rsidP="00DA4725">
      <w:pPr>
        <w:pStyle w:val="HeadingB"/>
        <w:rPr>
          <w:noProof w:val="0"/>
        </w:rPr>
      </w:pPr>
      <w:r w:rsidRPr="00BC3ECA">
        <w:rPr>
          <w:noProof w:val="0"/>
        </w:rPr>
        <w:t>Kas gali atlikti</w:t>
      </w:r>
    </w:p>
    <w:p w14:paraId="73EFEE04" w14:textId="77777777" w:rsidR="00DA4725" w:rsidRPr="00BC3ECA" w:rsidRDefault="00DA4725" w:rsidP="00DA4725">
      <w:pPr>
        <w:pStyle w:val="Alnostext"/>
      </w:pPr>
      <w:r w:rsidRPr="00BC3ECA">
        <w:t>Įvesti naujos fototekos vertybės duomenis į sistemą gali:</w:t>
      </w:r>
    </w:p>
    <w:p w14:paraId="568AFDF9" w14:textId="4BD89E67" w:rsidR="00DA4725" w:rsidRPr="00BC3ECA" w:rsidRDefault="00BF29D2" w:rsidP="00DA4725">
      <w:pPr>
        <w:pStyle w:val="AlnostextBuleted"/>
      </w:pPr>
      <w:r w:rsidRPr="00BC3ECA">
        <w:rPr>
          <w:rFonts w:cs="Arial"/>
        </w:rPr>
        <w:t>Zoologinės medžiagos</w:t>
      </w:r>
      <w:r w:rsidR="00DA4725" w:rsidRPr="00BC3ECA">
        <w:rPr>
          <w:rFonts w:cs="Arial"/>
        </w:rPr>
        <w:t xml:space="preserve"> tvarkytojas;</w:t>
      </w:r>
    </w:p>
    <w:p w14:paraId="2D3E104D" w14:textId="3BE1BF6D" w:rsidR="00DA4725" w:rsidRPr="00BC3ECA" w:rsidRDefault="00DA4725" w:rsidP="00DA4725">
      <w:pPr>
        <w:pStyle w:val="AlnostextBuleted"/>
      </w:pPr>
      <w:r w:rsidRPr="00BC3ECA">
        <w:t xml:space="preserve">Naudotojas, kuriam suteikta teisė tvarkyti </w:t>
      </w:r>
      <w:r w:rsidR="00BF29D2" w:rsidRPr="00BC3ECA">
        <w:rPr>
          <w:rFonts w:cs="Arial"/>
        </w:rPr>
        <w:t>zoologin</w:t>
      </w:r>
      <w:r w:rsidR="00C17C32" w:rsidRPr="00BC3ECA">
        <w:rPr>
          <w:rFonts w:cs="Arial"/>
        </w:rPr>
        <w:t>ių medžiagų</w:t>
      </w:r>
      <w:r w:rsidRPr="00BC3ECA">
        <w:rPr>
          <w:rFonts w:cs="Arial"/>
        </w:rPr>
        <w:t xml:space="preserve"> </w:t>
      </w:r>
      <w:r w:rsidRPr="00BC3ECA">
        <w:t>duomenis.</w:t>
      </w:r>
    </w:p>
    <w:p w14:paraId="41042174" w14:textId="77777777" w:rsidR="00DA4725" w:rsidRPr="00BC3ECA" w:rsidRDefault="00DA4725" w:rsidP="00DA4725">
      <w:pPr>
        <w:pStyle w:val="HeadingB"/>
        <w:rPr>
          <w:noProof w:val="0"/>
        </w:rPr>
      </w:pPr>
      <w:r w:rsidRPr="00BC3ECA">
        <w:rPr>
          <w:noProof w:val="0"/>
        </w:rPr>
        <w:t>Kaip atlikti</w:t>
      </w:r>
    </w:p>
    <w:p w14:paraId="568443EB" w14:textId="260A9877" w:rsidR="00DA4725" w:rsidRPr="00BC3ECA" w:rsidRDefault="00DA4725" w:rsidP="00DA4725">
      <w:pPr>
        <w:pStyle w:val="Alnostext"/>
      </w:pPr>
      <w:r w:rsidRPr="00BC3ECA">
        <w:t xml:space="preserve">Norėdami įvesti naujos </w:t>
      </w:r>
      <w:r w:rsidR="00C17C32" w:rsidRPr="00BC3ECA">
        <w:t>zoologinės medžiagos</w:t>
      </w:r>
      <w:r w:rsidRPr="00BC3ECA">
        <w:t xml:space="preserve"> vertybės duomenis pagal šabloną, atlikite šiuos veiksmus:</w:t>
      </w:r>
    </w:p>
    <w:p w14:paraId="2B2E73FA" w14:textId="5A59D376" w:rsidR="00DA4725" w:rsidRPr="00BC3ECA" w:rsidRDefault="00DA4725" w:rsidP="00DB10CD">
      <w:pPr>
        <w:pStyle w:val="AlnosNumbered"/>
        <w:keepNext/>
        <w:numPr>
          <w:ilvl w:val="0"/>
          <w:numId w:val="171"/>
        </w:numPr>
      </w:pPr>
      <w:r w:rsidRPr="00BC3ECA">
        <w:t xml:space="preserve">Suraskite jau įvestą </w:t>
      </w:r>
      <w:r w:rsidR="00C17C32" w:rsidRPr="00BC3ECA">
        <w:t>medžiagą</w:t>
      </w:r>
      <w:r w:rsidRPr="00BC3ECA">
        <w:t>.</w:t>
      </w:r>
    </w:p>
    <w:p w14:paraId="3023FCFC" w14:textId="748B81F0" w:rsidR="00DA4725" w:rsidRPr="00BC3ECA" w:rsidRDefault="00DA4725" w:rsidP="00DA4725">
      <w:pPr>
        <w:pStyle w:val="BodyText"/>
      </w:pPr>
      <w:r w:rsidRPr="00BC3ECA">
        <w:t xml:space="preserve">Kaip atlikti paiešką skaitykite skyrelyje </w:t>
      </w:r>
      <w:r w:rsidR="009A31A6" w:rsidRPr="00BC3ECA">
        <w:rPr>
          <w:rStyle w:val="CharLangas"/>
          <w:i w:val="0"/>
        </w:rPr>
        <w:fldChar w:fldCharType="begin"/>
      </w:r>
      <w:r w:rsidR="009A31A6" w:rsidRPr="00BC3ECA">
        <w:instrText xml:space="preserve"> REF _Ref334602223 \h </w:instrText>
      </w:r>
      <w:r w:rsidR="009A31A6" w:rsidRPr="00BC3ECA">
        <w:rPr>
          <w:rStyle w:val="CharLangas"/>
          <w:i w:val="0"/>
        </w:rPr>
        <w:instrText xml:space="preserve"> \* MERGEFORMAT </w:instrText>
      </w:r>
      <w:r w:rsidR="009A31A6" w:rsidRPr="00BC3ECA">
        <w:rPr>
          <w:rStyle w:val="CharLangas"/>
          <w:i w:val="0"/>
        </w:rPr>
      </w:r>
      <w:r w:rsidR="009A31A6" w:rsidRPr="00BC3ECA">
        <w:rPr>
          <w:rStyle w:val="CharLangas"/>
          <w:i w:val="0"/>
        </w:rPr>
        <w:fldChar w:fldCharType="separate"/>
      </w:r>
      <w:r w:rsidR="000D676C" w:rsidRPr="00BC3ECA">
        <w:t>Surasti zoologinę medžiagą</w:t>
      </w:r>
      <w:r w:rsidR="009A31A6" w:rsidRPr="00BC3ECA">
        <w:rPr>
          <w:rStyle w:val="CharLangas"/>
          <w:i w:val="0"/>
        </w:rPr>
        <w:fldChar w:fldCharType="end"/>
      </w:r>
      <w:r w:rsidR="009A31A6" w:rsidRPr="00BC3ECA">
        <w:rPr>
          <w:rStyle w:val="CharLangas"/>
        </w:rPr>
        <w:t xml:space="preserve"> </w:t>
      </w:r>
      <w:r w:rsidRPr="00BC3ECA">
        <w:rPr>
          <w:rStyle w:val="CharLangas"/>
        </w:rPr>
        <w:t>(</w:t>
      </w:r>
      <w:r w:rsidR="009A31A6" w:rsidRPr="00BC3ECA">
        <w:rPr>
          <w:rStyle w:val="CharLangas"/>
        </w:rPr>
        <w:fldChar w:fldCharType="begin"/>
      </w:r>
      <w:r w:rsidR="009A31A6" w:rsidRPr="00BC3ECA">
        <w:rPr>
          <w:rStyle w:val="CharLangas"/>
        </w:rPr>
        <w:instrText xml:space="preserve"> PAGEREF _Ref334602223 \h </w:instrText>
      </w:r>
      <w:r w:rsidR="009A31A6" w:rsidRPr="00BC3ECA">
        <w:rPr>
          <w:rStyle w:val="CharLangas"/>
        </w:rPr>
      </w:r>
      <w:r w:rsidR="009A31A6" w:rsidRPr="00BC3ECA">
        <w:rPr>
          <w:rStyle w:val="CharLangas"/>
        </w:rPr>
        <w:fldChar w:fldCharType="separate"/>
      </w:r>
      <w:r w:rsidR="000D676C">
        <w:rPr>
          <w:rStyle w:val="CharLangas"/>
          <w:noProof/>
        </w:rPr>
        <w:t>135</w:t>
      </w:r>
      <w:r w:rsidR="009A31A6" w:rsidRPr="00BC3ECA">
        <w:rPr>
          <w:rStyle w:val="CharLangas"/>
        </w:rPr>
        <w:fldChar w:fldCharType="end"/>
      </w:r>
      <w:r w:rsidR="009A31A6" w:rsidRPr="00BC3ECA">
        <w:rPr>
          <w:rStyle w:val="CharLangas"/>
        </w:rPr>
        <w:t xml:space="preserve"> </w:t>
      </w:r>
      <w:r w:rsidRPr="00BC3ECA">
        <w:rPr>
          <w:rStyle w:val="CharLangas"/>
        </w:rPr>
        <w:t>psl.)</w:t>
      </w:r>
      <w:r w:rsidRPr="00BC3ECA">
        <w:t>.</w:t>
      </w:r>
    </w:p>
    <w:p w14:paraId="6FAD2E1B" w14:textId="1BD8AD23" w:rsidR="00DA4725" w:rsidRPr="00BC3ECA" w:rsidRDefault="00DA4725" w:rsidP="00DA4725">
      <w:pPr>
        <w:pStyle w:val="AlnosNumbered"/>
      </w:pPr>
      <w:r w:rsidRPr="00BC3ECA">
        <w:t xml:space="preserve">Šalia rastos </w:t>
      </w:r>
      <w:r w:rsidR="009A31A6" w:rsidRPr="00BC3ECA">
        <w:t>medžiagos</w:t>
      </w:r>
      <w:r w:rsidRPr="00BC3ECA">
        <w:t xml:space="preserve"> įrašo, stulpelyje </w:t>
      </w:r>
      <w:r w:rsidRPr="00BC3ECA">
        <w:rPr>
          <w:b/>
        </w:rPr>
        <w:t>Veiksmai</w:t>
      </w:r>
      <w:r w:rsidRPr="00BC3ECA">
        <w:t xml:space="preserve"> spauskite </w:t>
      </w:r>
      <w:r w:rsidRPr="00BC3ECA">
        <w:rPr>
          <w:noProof/>
          <w:lang w:eastAsia="lt-LT"/>
        </w:rPr>
        <w:drawing>
          <wp:inline distT="0" distB="0" distL="0" distR="0" wp14:anchorId="1F39A11B" wp14:editId="00E650E5">
            <wp:extent cx="129540" cy="137160"/>
            <wp:effectExtent l="0" t="0" r="0" b="0"/>
            <wp:docPr id="20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BC3ECA">
        <w:t>.</w:t>
      </w:r>
    </w:p>
    <w:p w14:paraId="61CEA47D" w14:textId="5CAB058A" w:rsidR="00DA4725" w:rsidRPr="00BC3ECA" w:rsidRDefault="00DA4725" w:rsidP="00DA4725">
      <w:pPr>
        <w:pStyle w:val="BodyText"/>
      </w:pPr>
      <w:r w:rsidRPr="00BC3ECA">
        <w:t xml:space="preserve">Atsiveria langas </w:t>
      </w:r>
      <w:r w:rsidR="00A921B7" w:rsidRPr="00BC3ECA">
        <w:rPr>
          <w:rStyle w:val="CharLangas"/>
        </w:rPr>
        <w:t>Zoologinių medžiagų</w:t>
      </w:r>
      <w:r w:rsidRPr="00BC3ECA">
        <w:rPr>
          <w:rStyle w:val="CharLangas"/>
        </w:rPr>
        <w:t xml:space="preserve"> paieška &gt; </w:t>
      </w:r>
      <w:r w:rsidR="00A921B7" w:rsidRPr="00BC3ECA">
        <w:rPr>
          <w:rStyle w:val="CharLangas"/>
        </w:rPr>
        <w:t>Nauja zoologinė medžiaga</w:t>
      </w:r>
      <w:r w:rsidRPr="00BC3ECA">
        <w:t xml:space="preserve">, kuriame duomenų laukai užpildyti pasirinktos </w:t>
      </w:r>
      <w:r w:rsidR="00A921B7" w:rsidRPr="00BC3ECA">
        <w:t>medžiagos</w:t>
      </w:r>
      <w:r w:rsidRPr="00BC3ECA">
        <w:t xml:space="preserve"> duomenimis.</w:t>
      </w:r>
    </w:p>
    <w:p w14:paraId="4F8931CA" w14:textId="77777777" w:rsidR="00DA4725" w:rsidRPr="00BC3ECA" w:rsidRDefault="00DA4725" w:rsidP="00DA4725">
      <w:pPr>
        <w:pStyle w:val="AlnosNumbered"/>
        <w:keepNext/>
      </w:pPr>
      <w:r w:rsidRPr="00BC3ECA">
        <w:t>Keiskite/papildykite duomenis.</w:t>
      </w:r>
    </w:p>
    <w:p w14:paraId="5D47FF2D" w14:textId="4C14F756" w:rsidR="00DA4725" w:rsidRPr="00BC3ECA" w:rsidRDefault="00DA4725" w:rsidP="00DA4725">
      <w:pPr>
        <w:pStyle w:val="BodyText"/>
      </w:pPr>
      <w:r w:rsidRPr="00BC3ECA">
        <w:t xml:space="preserve">Kaip įvesti naujus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A87A403" w14:textId="62DE30CE" w:rsidR="00DA4725" w:rsidRPr="00BC3ECA" w:rsidRDefault="00DA4725" w:rsidP="00DA4725">
      <w:pPr>
        <w:pStyle w:val="AlnosNumbered"/>
        <w:keepNext/>
        <w:rPr>
          <w:rStyle w:val="AlnostextChar"/>
        </w:rPr>
      </w:pPr>
      <w:r w:rsidRPr="00BC3ECA">
        <w:t xml:space="preserve">Užpildę duomenis apie </w:t>
      </w:r>
      <w:r w:rsidR="00BB3836" w:rsidRPr="00BC3ECA">
        <w:t>zoologinę medžiagą</w:t>
      </w:r>
      <w:r w:rsidRPr="00BC3ECA">
        <w:t xml:space="preserve"> spauskite </w:t>
      </w:r>
      <w:r w:rsidRPr="00BC3ECA">
        <w:rPr>
          <w:rStyle w:val="CharLaukas"/>
        </w:rPr>
        <w:t>[Išsaugoti]</w:t>
      </w:r>
      <w:r w:rsidRPr="00BC3ECA">
        <w:rPr>
          <w:rStyle w:val="AlnostextChar"/>
        </w:rPr>
        <w:t>.</w:t>
      </w:r>
    </w:p>
    <w:p w14:paraId="508E9C1B" w14:textId="60EAA449" w:rsidR="00DA4725" w:rsidRPr="00BC3ECA" w:rsidRDefault="00DA4725" w:rsidP="00DA4725">
      <w:pPr>
        <w:pStyle w:val="BodyText"/>
      </w:pPr>
      <w:r w:rsidRPr="00BC3ECA">
        <w:t xml:space="preserve">Sistema patikrina, ar duomenys korektiški ir išsaugoja. </w:t>
      </w:r>
    </w:p>
    <w:p w14:paraId="32AEB43F" w14:textId="77777777" w:rsidR="00F017DD" w:rsidRPr="00BC3ECA" w:rsidRDefault="00F017DD" w:rsidP="002F263E">
      <w:pPr>
        <w:pStyle w:val="Heading3"/>
        <w:rPr>
          <w:noProof w:val="0"/>
        </w:rPr>
      </w:pPr>
      <w:bookmarkStart w:id="543" w:name="_Ref334602223"/>
      <w:bookmarkStart w:id="544" w:name="_Toc169621846"/>
      <w:r w:rsidRPr="00BC3ECA">
        <w:rPr>
          <w:noProof w:val="0"/>
        </w:rPr>
        <w:t>Surasti zoologinę medžiagą</w:t>
      </w:r>
      <w:bookmarkEnd w:id="543"/>
      <w:bookmarkEnd w:id="544"/>
    </w:p>
    <w:p w14:paraId="7345ADC0" w14:textId="77777777" w:rsidR="00F017DD" w:rsidRPr="00BC3ECA" w:rsidRDefault="00F017DD" w:rsidP="002F263E">
      <w:pPr>
        <w:pStyle w:val="Alnostext"/>
        <w:keepNext/>
      </w:pPr>
      <w:r w:rsidRPr="00BC3ECA">
        <w:t xml:space="preserve">Paskirtis – </w:t>
      </w:r>
      <w:r w:rsidRPr="00BC3ECA">
        <w:rPr>
          <w:rFonts w:cs="Arial"/>
        </w:rPr>
        <w:t xml:space="preserve">surasti </w:t>
      </w:r>
      <w:r w:rsidRPr="00BC3ECA">
        <w:t xml:space="preserve">zoologinę medžiagą </w:t>
      </w:r>
      <w:r w:rsidRPr="00BC3ECA">
        <w:rPr>
          <w:rFonts w:cs="Arial"/>
        </w:rPr>
        <w:t>sistemoje</w:t>
      </w:r>
      <w:r w:rsidRPr="00BC3ECA">
        <w:t xml:space="preserve">. </w:t>
      </w:r>
    </w:p>
    <w:p w14:paraId="532788EC" w14:textId="77777777" w:rsidR="00F017DD" w:rsidRPr="00BC3ECA" w:rsidRDefault="00F017DD" w:rsidP="00F017DD">
      <w:pPr>
        <w:pStyle w:val="HeadingB"/>
        <w:rPr>
          <w:noProof w:val="0"/>
        </w:rPr>
      </w:pPr>
      <w:r w:rsidRPr="00BC3ECA">
        <w:rPr>
          <w:noProof w:val="0"/>
        </w:rPr>
        <w:t>Kas gali atlikti</w:t>
      </w:r>
    </w:p>
    <w:p w14:paraId="2EBCAE69" w14:textId="77777777" w:rsidR="00F017DD" w:rsidRPr="00BC3ECA" w:rsidRDefault="00F017DD" w:rsidP="00F017DD">
      <w:pPr>
        <w:pStyle w:val="Alnostext"/>
        <w:keepNext/>
      </w:pPr>
      <w:r w:rsidRPr="00BC3ECA">
        <w:t>Surasti zoologinę medžiagą gali:</w:t>
      </w:r>
    </w:p>
    <w:p w14:paraId="177BC278" w14:textId="77777777" w:rsidR="00F017DD" w:rsidRPr="00BC3ECA" w:rsidRDefault="00F017DD" w:rsidP="00F017DD">
      <w:pPr>
        <w:pStyle w:val="AlnostextBuleted"/>
        <w:keepNext/>
      </w:pPr>
      <w:r w:rsidRPr="00BC3ECA">
        <w:rPr>
          <w:rFonts w:cs="Arial"/>
        </w:rPr>
        <w:t>Zoologinės medžiagos tvarkytojas</w:t>
      </w:r>
      <w:r w:rsidRPr="00BC3ECA">
        <w:t>;</w:t>
      </w:r>
    </w:p>
    <w:p w14:paraId="01E044A6" w14:textId="77777777" w:rsidR="00F017DD" w:rsidRPr="00BC3ECA" w:rsidRDefault="00F017DD" w:rsidP="00F017DD">
      <w:pPr>
        <w:pStyle w:val="AlnostextBuleted"/>
        <w:keepNext/>
      </w:pPr>
      <w:r w:rsidRPr="00BC3ECA">
        <w:t xml:space="preserve">Naudotojas, kuriam suteiktos teisės peržiūrėti ir tvarkyti </w:t>
      </w:r>
      <w:r w:rsidRPr="00BC3ECA">
        <w:rPr>
          <w:rFonts w:cs="Arial"/>
        </w:rPr>
        <w:t xml:space="preserve">zoologinės medžiagos </w:t>
      </w:r>
      <w:r w:rsidRPr="00BC3ECA">
        <w:t>duomenis.</w:t>
      </w:r>
    </w:p>
    <w:p w14:paraId="13B6399F" w14:textId="77777777" w:rsidR="00F017DD" w:rsidRPr="00BC3ECA" w:rsidRDefault="00F017DD" w:rsidP="00F017DD">
      <w:pPr>
        <w:pStyle w:val="HeadingB"/>
        <w:tabs>
          <w:tab w:val="left" w:pos="3093"/>
        </w:tabs>
        <w:rPr>
          <w:noProof w:val="0"/>
        </w:rPr>
      </w:pPr>
      <w:r w:rsidRPr="00BC3ECA">
        <w:rPr>
          <w:noProof w:val="0"/>
        </w:rPr>
        <w:t>Kaip atlikti</w:t>
      </w:r>
    </w:p>
    <w:p w14:paraId="50CD4DC6" w14:textId="77777777" w:rsidR="00F017DD" w:rsidRPr="00BC3ECA" w:rsidRDefault="00F017DD" w:rsidP="00F017DD">
      <w:pPr>
        <w:pStyle w:val="Alnostext"/>
        <w:keepNext/>
      </w:pPr>
      <w:r w:rsidRPr="00BC3ECA">
        <w:t>Norėdami surasti zoologinę medžiagą atlikite šiuos veiksmus:</w:t>
      </w:r>
    </w:p>
    <w:p w14:paraId="6F2D7A92" w14:textId="2E7B032F" w:rsidR="00F017DD" w:rsidRPr="00BC3ECA" w:rsidRDefault="00F017DD" w:rsidP="007171F7">
      <w:pPr>
        <w:pStyle w:val="AlnosNumbered"/>
        <w:keepNext/>
        <w:numPr>
          <w:ilvl w:val="0"/>
          <w:numId w:val="117"/>
        </w:numPr>
      </w:pPr>
      <w:r w:rsidRPr="00BC3ECA">
        <w:t xml:space="preserve">Iš meniu pasirinkite </w:t>
      </w:r>
      <w:r w:rsidRPr="00BC3ECA">
        <w:rPr>
          <w:rStyle w:val="CharMeniu"/>
        </w:rPr>
        <w:t>Zoologinė medžiaga -&gt; Zoologin</w:t>
      </w:r>
      <w:r w:rsidR="00534535" w:rsidRPr="00BC3ECA">
        <w:rPr>
          <w:rStyle w:val="CharMeniu"/>
        </w:rPr>
        <w:t>ė</w:t>
      </w:r>
      <w:r w:rsidRPr="00BC3ECA">
        <w:rPr>
          <w:rStyle w:val="CharMeniu"/>
        </w:rPr>
        <w:t xml:space="preserve"> medžiag</w:t>
      </w:r>
      <w:r w:rsidR="00A01D28" w:rsidRPr="00BC3ECA">
        <w:rPr>
          <w:rStyle w:val="CharMeniu"/>
        </w:rPr>
        <w:t>a</w:t>
      </w:r>
      <w:r w:rsidRPr="00BC3ECA">
        <w:t>.</w:t>
      </w:r>
    </w:p>
    <w:p w14:paraId="3EC4247B" w14:textId="77777777" w:rsidR="00F017DD" w:rsidRPr="00BC3ECA" w:rsidRDefault="00F017DD" w:rsidP="005B3A8E">
      <w:pPr>
        <w:pStyle w:val="BodyText"/>
      </w:pPr>
      <w:r w:rsidRPr="00BC3ECA">
        <w:t xml:space="preserve">Atsiveria langas </w:t>
      </w:r>
      <w:r w:rsidRPr="00BC3ECA">
        <w:rPr>
          <w:rStyle w:val="CharLangas"/>
        </w:rPr>
        <w:t>Zoologinių medžiagų paieška</w:t>
      </w:r>
      <w:r w:rsidRPr="00BC3ECA">
        <w:t>.</w:t>
      </w:r>
    </w:p>
    <w:p w14:paraId="05B85CD4" w14:textId="4CD0BEEE" w:rsidR="00F017DD" w:rsidRPr="00BC3ECA" w:rsidRDefault="00A01D28" w:rsidP="00FE66FF">
      <w:pPr>
        <w:pStyle w:val="Picture"/>
      </w:pPr>
      <w:r w:rsidRPr="00BC3ECA">
        <w:rPr>
          <w:noProof/>
        </w:rPr>
        <w:lastRenderedPageBreak/>
        <w:drawing>
          <wp:inline distT="0" distB="0" distL="0" distR="0" wp14:anchorId="7F398A99" wp14:editId="57FEBB56">
            <wp:extent cx="4826442" cy="1323683"/>
            <wp:effectExtent l="19050" t="19050" r="12700" b="1016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Zoologinė medžiaga.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4885216" cy="1339802"/>
                    </a:xfrm>
                    <a:prstGeom prst="rect">
                      <a:avLst/>
                    </a:prstGeom>
                    <a:ln w="3175">
                      <a:solidFill>
                        <a:schemeClr val="tx1"/>
                      </a:solidFill>
                    </a:ln>
                  </pic:spPr>
                </pic:pic>
              </a:graphicData>
            </a:graphic>
          </wp:inline>
        </w:drawing>
      </w:r>
    </w:p>
    <w:p w14:paraId="0CCDD1D6" w14:textId="77777777" w:rsidR="00F017DD" w:rsidRPr="00BC3ECA" w:rsidRDefault="00F017DD" w:rsidP="00F017DD">
      <w:pPr>
        <w:pStyle w:val="AlnosNumbered"/>
        <w:keepNext/>
      </w:pPr>
      <w:r w:rsidRPr="00BC3ECA">
        <w:t>Nurodykite žinomus duomenis apie zoologinę medžiagą:</w:t>
      </w:r>
    </w:p>
    <w:p w14:paraId="4EF7C7A6" w14:textId="77777777" w:rsidR="00F017DD" w:rsidRPr="00BC3ECA" w:rsidRDefault="00F017DD" w:rsidP="00F017DD">
      <w:pPr>
        <w:pStyle w:val="buletedafternumber"/>
        <w:keepNext/>
      </w:pPr>
      <w:r w:rsidRPr="00BC3ECA">
        <w:t>Įveskite žinomą informaciją klaviatūra;</w:t>
      </w:r>
    </w:p>
    <w:p w14:paraId="12B2FB08" w14:textId="75911A91" w:rsidR="00F017DD" w:rsidRPr="00BC3ECA" w:rsidRDefault="00F017DD" w:rsidP="00F017DD">
      <w:pPr>
        <w:pStyle w:val="buletedafternumber"/>
        <w:keepNext/>
      </w:pPr>
      <w:r w:rsidRPr="00BC3ECA">
        <w:t>Pasirinkite reikšmes iš klasifikatoriaus.</w:t>
      </w:r>
      <w:r w:rsidRPr="00BC3ECA">
        <w:br/>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DD119B" w:rsidRPr="00BC3ECA">
        <w:rPr>
          <w:rStyle w:val="CharLangas"/>
        </w:rPr>
        <w:t xml:space="preserve"> </w:t>
      </w:r>
      <w:r w:rsidRPr="00BC3ECA">
        <w:rPr>
          <w:rStyle w:val="CharLangas"/>
        </w:rPr>
        <w:t>psl.)</w:t>
      </w:r>
      <w:r w:rsidRPr="00BC3ECA">
        <w:t>.</w:t>
      </w:r>
    </w:p>
    <w:p w14:paraId="1636BE51" w14:textId="6C4FB326" w:rsidR="00A01D28" w:rsidRPr="00BC3ECA" w:rsidRDefault="00A01D28" w:rsidP="00F017DD">
      <w:pPr>
        <w:pStyle w:val="buletedafternumber"/>
        <w:keepNext/>
      </w:pPr>
      <w:r w:rsidRPr="00BC3ECA">
        <w:t xml:space="preserve">Užpildę lauką </w:t>
      </w:r>
      <w:r w:rsidRPr="00BC3ECA">
        <w:rPr>
          <w:b/>
        </w:rPr>
        <w:t xml:space="preserve">{Dirbta nuo iki} </w:t>
      </w:r>
      <w:r w:rsidRPr="00BC3ECA">
        <w:t>bus atrenkamos zoologinės medžiagos, kurios buvo sukurtos arba paredaguotos nurodytu laiku.</w:t>
      </w:r>
    </w:p>
    <w:p w14:paraId="4898B8EF" w14:textId="066EAAD7" w:rsidR="00A01D28" w:rsidRPr="00BC3ECA" w:rsidRDefault="00A01D28" w:rsidP="00F017DD">
      <w:pPr>
        <w:pStyle w:val="buletedafternumber"/>
        <w:keepNext/>
      </w:pPr>
      <w:r w:rsidRPr="00BC3ECA">
        <w:t xml:space="preserve">Jei paspausite mygtuką </w:t>
      </w:r>
      <w:r w:rsidRPr="00BC3ECA">
        <w:rPr>
          <w:b/>
        </w:rPr>
        <w:t xml:space="preserve">[Išvalyti] </w:t>
      </w:r>
      <w:r w:rsidRPr="00BC3ECA">
        <w:t>visi prieš tai įvesti paieškos kriterijai bus išvalyti ir galėsite juos pasirinkti iš naujo.</w:t>
      </w:r>
    </w:p>
    <w:p w14:paraId="77551F92" w14:textId="77777777" w:rsidR="00F017DD" w:rsidRPr="00BC3ECA" w:rsidRDefault="00F017DD" w:rsidP="00F017DD">
      <w:pPr>
        <w:pStyle w:val="AlnosNumbered"/>
      </w:pPr>
      <w:r w:rsidRPr="00BC3ECA">
        <w:t xml:space="preserve">Spauskite </w:t>
      </w:r>
      <w:r w:rsidRPr="00BC3ECA">
        <w:rPr>
          <w:rStyle w:val="CharLaukas"/>
        </w:rPr>
        <w:t>[Ieškoti]</w:t>
      </w:r>
      <w:r w:rsidRPr="00BC3ECA">
        <w:t>.</w:t>
      </w:r>
    </w:p>
    <w:p w14:paraId="17A910B0" w14:textId="77777777" w:rsidR="00F017DD" w:rsidRPr="00BC3ECA" w:rsidRDefault="00F017DD" w:rsidP="005B3A8E">
      <w:pPr>
        <w:pStyle w:val="BodyText"/>
      </w:pPr>
      <w:r w:rsidRPr="00BC3ECA">
        <w:t>Sistema pateikia paieškos kriterijus atitinkančių įrašų sąrašą.</w:t>
      </w:r>
    </w:p>
    <w:p w14:paraId="4BF1F219" w14:textId="77777777" w:rsidR="00F017DD" w:rsidRPr="00BC3ECA" w:rsidRDefault="00F017DD" w:rsidP="00F017DD">
      <w:pPr>
        <w:pStyle w:val="AlnosNumbered"/>
      </w:pPr>
      <w:r w:rsidRPr="00BC3ECA">
        <w:t>Toliau, priklausomai nuo Jums suteiktų teisių, galite atlikti šiuos veiksmus:</w:t>
      </w:r>
    </w:p>
    <w:p w14:paraId="1BE191D6" w14:textId="3FBD829D" w:rsidR="009D2D17" w:rsidRPr="00BC3ECA" w:rsidRDefault="009D2D17" w:rsidP="00F017DD">
      <w:pPr>
        <w:pStyle w:val="buletedafternumber"/>
        <w:rPr>
          <w:i/>
        </w:rPr>
      </w:pPr>
      <w:r w:rsidRPr="00BC3ECA">
        <w:rPr>
          <w:i/>
        </w:rPr>
        <w:fldChar w:fldCharType="begin"/>
      </w:r>
      <w:r w:rsidRPr="00BC3ECA">
        <w:rPr>
          <w:i/>
        </w:rPr>
        <w:instrText xml:space="preserve"> REF _Ref334602629 \h </w:instrText>
      </w:r>
      <w:r w:rsidR="009832E1" w:rsidRPr="00BC3ECA">
        <w:rPr>
          <w:i/>
        </w:rPr>
        <w:instrText xml:space="preserve"> \* MERGEFORMAT </w:instrText>
      </w:r>
      <w:r w:rsidRPr="00BC3ECA">
        <w:rPr>
          <w:i/>
        </w:rPr>
      </w:r>
      <w:r w:rsidRPr="00BC3ECA">
        <w:rPr>
          <w:i/>
        </w:rPr>
        <w:fldChar w:fldCharType="separate"/>
      </w:r>
      <w:r w:rsidR="000D676C" w:rsidRPr="000D676C">
        <w:rPr>
          <w:i/>
        </w:rPr>
        <w:t>Peržiūrėti zoologinės medžiagos duomenis</w:t>
      </w:r>
      <w:r w:rsidRPr="00BC3ECA">
        <w:rPr>
          <w:i/>
        </w:rPr>
        <w:fldChar w:fldCharType="end"/>
      </w:r>
      <w:r w:rsidRPr="00BC3ECA">
        <w:rPr>
          <w:i/>
        </w:rPr>
        <w:t xml:space="preserve"> (</w:t>
      </w:r>
      <w:r w:rsidRPr="00BC3ECA">
        <w:rPr>
          <w:i/>
        </w:rPr>
        <w:fldChar w:fldCharType="begin"/>
      </w:r>
      <w:r w:rsidRPr="00BC3ECA">
        <w:rPr>
          <w:i/>
        </w:rPr>
        <w:instrText xml:space="preserve"> PAGEREF _Ref334602629 \h </w:instrText>
      </w:r>
      <w:r w:rsidRPr="00BC3ECA">
        <w:rPr>
          <w:i/>
        </w:rPr>
      </w:r>
      <w:r w:rsidRPr="00BC3ECA">
        <w:rPr>
          <w:i/>
        </w:rPr>
        <w:fldChar w:fldCharType="separate"/>
      </w:r>
      <w:r w:rsidR="000D676C">
        <w:rPr>
          <w:i/>
          <w:noProof/>
        </w:rPr>
        <w:t>136</w:t>
      </w:r>
      <w:r w:rsidRPr="00BC3ECA">
        <w:rPr>
          <w:i/>
        </w:rPr>
        <w:fldChar w:fldCharType="end"/>
      </w:r>
      <w:r w:rsidRPr="00BC3ECA">
        <w:rPr>
          <w:i/>
        </w:rPr>
        <w:t xml:space="preserve"> psl.)</w:t>
      </w:r>
    </w:p>
    <w:p w14:paraId="37A46FAC" w14:textId="7AFE6AE5" w:rsidR="009D2D17" w:rsidRPr="00BC3ECA" w:rsidRDefault="009D2D17" w:rsidP="00F017DD">
      <w:pPr>
        <w:pStyle w:val="buletedafternumber"/>
        <w:rPr>
          <w:i/>
        </w:rPr>
      </w:pPr>
      <w:r w:rsidRPr="00BC3ECA">
        <w:rPr>
          <w:i/>
        </w:rPr>
        <w:fldChar w:fldCharType="begin"/>
      </w:r>
      <w:r w:rsidRPr="00BC3ECA">
        <w:rPr>
          <w:i/>
        </w:rPr>
        <w:instrText xml:space="preserve"> REF _Ref334602635 \h </w:instrText>
      </w:r>
      <w:r w:rsidR="009832E1" w:rsidRPr="00BC3ECA">
        <w:rPr>
          <w:i/>
        </w:rPr>
        <w:instrText xml:space="preserve"> \* MERGEFORMAT </w:instrText>
      </w:r>
      <w:r w:rsidRPr="00BC3ECA">
        <w:rPr>
          <w:i/>
        </w:rPr>
      </w:r>
      <w:r w:rsidRPr="00BC3ECA">
        <w:rPr>
          <w:i/>
        </w:rPr>
        <w:fldChar w:fldCharType="separate"/>
      </w:r>
      <w:r w:rsidR="000D676C" w:rsidRPr="000D676C">
        <w:rPr>
          <w:i/>
        </w:rPr>
        <w:t>Redaguoti zoologinės medžiagos duomenis</w:t>
      </w:r>
      <w:r w:rsidRPr="00BC3ECA">
        <w:rPr>
          <w:i/>
        </w:rPr>
        <w:fldChar w:fldCharType="end"/>
      </w:r>
      <w:r w:rsidRPr="00BC3ECA">
        <w:rPr>
          <w:i/>
        </w:rPr>
        <w:t xml:space="preserve"> (</w:t>
      </w:r>
      <w:r w:rsidRPr="00BC3ECA">
        <w:rPr>
          <w:i/>
        </w:rPr>
        <w:fldChar w:fldCharType="begin"/>
      </w:r>
      <w:r w:rsidRPr="00BC3ECA">
        <w:rPr>
          <w:i/>
        </w:rPr>
        <w:instrText xml:space="preserve"> PAGEREF _Ref334602635 \h </w:instrText>
      </w:r>
      <w:r w:rsidRPr="00BC3ECA">
        <w:rPr>
          <w:i/>
        </w:rPr>
      </w:r>
      <w:r w:rsidRPr="00BC3ECA">
        <w:rPr>
          <w:i/>
        </w:rPr>
        <w:fldChar w:fldCharType="separate"/>
      </w:r>
      <w:r w:rsidR="000D676C">
        <w:rPr>
          <w:i/>
          <w:noProof/>
        </w:rPr>
        <w:t>136</w:t>
      </w:r>
      <w:r w:rsidRPr="00BC3ECA">
        <w:rPr>
          <w:i/>
        </w:rPr>
        <w:fldChar w:fldCharType="end"/>
      </w:r>
      <w:r w:rsidRPr="00BC3ECA">
        <w:rPr>
          <w:i/>
        </w:rPr>
        <w:t xml:space="preserve"> psl.)</w:t>
      </w:r>
    </w:p>
    <w:p w14:paraId="3A5CE46A" w14:textId="0C0D4611" w:rsidR="00F017DD" w:rsidRPr="00BC3ECA" w:rsidRDefault="009D2D17" w:rsidP="00F017DD">
      <w:pPr>
        <w:pStyle w:val="buletedafternumber"/>
        <w:rPr>
          <w:i/>
        </w:rPr>
      </w:pPr>
      <w:r w:rsidRPr="00BC3ECA">
        <w:rPr>
          <w:i/>
        </w:rPr>
        <w:fldChar w:fldCharType="begin"/>
      </w:r>
      <w:r w:rsidRPr="00BC3ECA">
        <w:rPr>
          <w:i/>
        </w:rPr>
        <w:instrText xml:space="preserve"> REF _Ref334602641 \h </w:instrText>
      </w:r>
      <w:r w:rsidR="009832E1" w:rsidRPr="00BC3ECA">
        <w:rPr>
          <w:i/>
        </w:rPr>
        <w:instrText xml:space="preserve"> \* MERGEFORMAT </w:instrText>
      </w:r>
      <w:r w:rsidRPr="00BC3ECA">
        <w:rPr>
          <w:i/>
        </w:rPr>
      </w:r>
      <w:r w:rsidRPr="00BC3ECA">
        <w:rPr>
          <w:i/>
        </w:rPr>
        <w:fldChar w:fldCharType="separate"/>
      </w:r>
      <w:r w:rsidR="000D676C" w:rsidRPr="000D676C">
        <w:rPr>
          <w:i/>
        </w:rPr>
        <w:t>Šalinti zoologinės medžiagos duomenis</w:t>
      </w:r>
      <w:r w:rsidRPr="00BC3ECA">
        <w:rPr>
          <w:i/>
        </w:rPr>
        <w:fldChar w:fldCharType="end"/>
      </w:r>
      <w:r w:rsidRPr="00BC3ECA">
        <w:rPr>
          <w:i/>
        </w:rPr>
        <w:t xml:space="preserve"> (</w:t>
      </w:r>
      <w:r w:rsidRPr="00BC3ECA">
        <w:rPr>
          <w:i/>
        </w:rPr>
        <w:fldChar w:fldCharType="begin"/>
      </w:r>
      <w:r w:rsidRPr="00BC3ECA">
        <w:rPr>
          <w:i/>
        </w:rPr>
        <w:instrText xml:space="preserve"> PAGEREF _Ref334602641 \h </w:instrText>
      </w:r>
      <w:r w:rsidRPr="00BC3ECA">
        <w:rPr>
          <w:i/>
        </w:rPr>
      </w:r>
      <w:r w:rsidRPr="00BC3ECA">
        <w:rPr>
          <w:i/>
        </w:rPr>
        <w:fldChar w:fldCharType="separate"/>
      </w:r>
      <w:r w:rsidR="000D676C">
        <w:rPr>
          <w:i/>
          <w:noProof/>
        </w:rPr>
        <w:t>137</w:t>
      </w:r>
      <w:r w:rsidRPr="00BC3ECA">
        <w:rPr>
          <w:i/>
        </w:rPr>
        <w:fldChar w:fldCharType="end"/>
      </w:r>
      <w:r w:rsidRPr="00BC3ECA">
        <w:rPr>
          <w:i/>
        </w:rPr>
        <w:t xml:space="preserve"> psl.)</w:t>
      </w:r>
    </w:p>
    <w:p w14:paraId="18B38290" w14:textId="77777777" w:rsidR="001A7F25" w:rsidRPr="00BC3ECA" w:rsidRDefault="001A7F25" w:rsidP="001A7F25">
      <w:pPr>
        <w:pStyle w:val="Heading3"/>
        <w:rPr>
          <w:noProof w:val="0"/>
        </w:rPr>
      </w:pPr>
      <w:bookmarkStart w:id="545" w:name="_Ref334602629"/>
      <w:bookmarkStart w:id="546" w:name="_Toc169621847"/>
      <w:r w:rsidRPr="00BC3ECA">
        <w:rPr>
          <w:noProof w:val="0"/>
        </w:rPr>
        <w:t>Peržiūrėti zoologinės medžiagos duomenis</w:t>
      </w:r>
      <w:bookmarkEnd w:id="545"/>
      <w:bookmarkEnd w:id="546"/>
    </w:p>
    <w:p w14:paraId="39A48FCD" w14:textId="77777777" w:rsidR="001A7F25" w:rsidRPr="00BC3ECA" w:rsidRDefault="001A7F25" w:rsidP="001A7F25">
      <w:pPr>
        <w:pStyle w:val="Alnostext"/>
        <w:keepNext/>
      </w:pPr>
      <w:r w:rsidRPr="00BC3ECA">
        <w:t xml:space="preserve">Paskirtis – </w:t>
      </w:r>
      <w:r w:rsidRPr="00BC3ECA">
        <w:rPr>
          <w:rFonts w:cs="Arial"/>
        </w:rPr>
        <w:t xml:space="preserve">peržiūrėti </w:t>
      </w:r>
      <w:r w:rsidR="00EA13C2" w:rsidRPr="00BC3ECA">
        <w:rPr>
          <w:rFonts w:cs="Arial"/>
        </w:rPr>
        <w:t xml:space="preserve">zoologinės medžiagos </w:t>
      </w:r>
      <w:r w:rsidRPr="00BC3ECA">
        <w:rPr>
          <w:rFonts w:cs="Arial"/>
        </w:rPr>
        <w:t>duomenis sistemoje</w:t>
      </w:r>
      <w:r w:rsidRPr="00BC3ECA">
        <w:t xml:space="preserve">. </w:t>
      </w:r>
    </w:p>
    <w:p w14:paraId="792D7BDE" w14:textId="77777777" w:rsidR="001A7F25" w:rsidRPr="00BC3ECA" w:rsidRDefault="001A7F25" w:rsidP="001A7F25">
      <w:pPr>
        <w:pStyle w:val="HeadingB"/>
        <w:rPr>
          <w:noProof w:val="0"/>
        </w:rPr>
      </w:pPr>
      <w:r w:rsidRPr="00BC3ECA">
        <w:rPr>
          <w:noProof w:val="0"/>
        </w:rPr>
        <w:t>Kas gali atlikti</w:t>
      </w:r>
    </w:p>
    <w:p w14:paraId="60F5F007" w14:textId="77777777" w:rsidR="001A7F25" w:rsidRPr="00BC3ECA" w:rsidRDefault="001A7F25" w:rsidP="001A7F25">
      <w:pPr>
        <w:pStyle w:val="Alnostext"/>
        <w:keepNext/>
      </w:pPr>
      <w:r w:rsidRPr="00BC3ECA">
        <w:t xml:space="preserve">Peržiūrėti </w:t>
      </w:r>
      <w:r w:rsidR="00EA13C2" w:rsidRPr="00BC3ECA">
        <w:rPr>
          <w:rFonts w:cs="Arial"/>
        </w:rPr>
        <w:t xml:space="preserve">zoologinės medžiagos </w:t>
      </w:r>
      <w:r w:rsidRPr="00BC3ECA">
        <w:t>duomenis gali:</w:t>
      </w:r>
    </w:p>
    <w:p w14:paraId="56062A76" w14:textId="77777777" w:rsidR="001A7F25" w:rsidRPr="00BC3ECA" w:rsidRDefault="00EA13C2" w:rsidP="001A7F25">
      <w:pPr>
        <w:pStyle w:val="AlnostextBuleted"/>
        <w:keepNext/>
      </w:pPr>
      <w:r w:rsidRPr="00BC3ECA">
        <w:rPr>
          <w:rFonts w:cs="Arial"/>
        </w:rPr>
        <w:t xml:space="preserve">Zoologinės medžiagos </w:t>
      </w:r>
      <w:r w:rsidR="001A7F25" w:rsidRPr="00BC3ECA">
        <w:rPr>
          <w:rFonts w:cs="Arial"/>
        </w:rPr>
        <w:t>tvarkytojas</w:t>
      </w:r>
      <w:r w:rsidR="001A7F25" w:rsidRPr="00BC3ECA">
        <w:t>;</w:t>
      </w:r>
    </w:p>
    <w:p w14:paraId="4597DC9D" w14:textId="77777777" w:rsidR="001A7F25" w:rsidRPr="00BC3ECA" w:rsidRDefault="001A7F25" w:rsidP="001A7F25">
      <w:pPr>
        <w:pStyle w:val="AlnostextBuleted"/>
        <w:keepNext/>
      </w:pPr>
      <w:r w:rsidRPr="00BC3ECA">
        <w:t xml:space="preserve">Naudotojas, kuriam suteiktos teisės peržiūrėti ir tvarkyti </w:t>
      </w:r>
      <w:r w:rsidR="00EA13C2" w:rsidRPr="00BC3ECA">
        <w:rPr>
          <w:rFonts w:cs="Arial"/>
        </w:rPr>
        <w:t xml:space="preserve">zoologinės medžiagos </w:t>
      </w:r>
      <w:r w:rsidRPr="00BC3ECA">
        <w:t>duomenis.</w:t>
      </w:r>
    </w:p>
    <w:p w14:paraId="6DF75484" w14:textId="77777777" w:rsidR="001A7F25" w:rsidRPr="00BC3ECA" w:rsidRDefault="001A7F25" w:rsidP="001A7F25">
      <w:pPr>
        <w:pStyle w:val="HeadingB"/>
        <w:tabs>
          <w:tab w:val="left" w:pos="3093"/>
        </w:tabs>
        <w:rPr>
          <w:noProof w:val="0"/>
        </w:rPr>
      </w:pPr>
      <w:r w:rsidRPr="00BC3ECA">
        <w:rPr>
          <w:noProof w:val="0"/>
        </w:rPr>
        <w:t>Kaip atlikti</w:t>
      </w:r>
    </w:p>
    <w:p w14:paraId="447231DB" w14:textId="77777777" w:rsidR="001A7F25" w:rsidRPr="00BC3ECA" w:rsidRDefault="001A7F25" w:rsidP="001A7F25">
      <w:pPr>
        <w:pStyle w:val="Alnostext"/>
        <w:keepNext/>
      </w:pPr>
      <w:r w:rsidRPr="00BC3ECA">
        <w:t xml:space="preserve">Norėdami </w:t>
      </w:r>
      <w:r w:rsidRPr="00BC3ECA">
        <w:rPr>
          <w:rFonts w:cs="Arial"/>
        </w:rPr>
        <w:t xml:space="preserve">peržiūrėti </w:t>
      </w:r>
      <w:r w:rsidR="00EA13C2" w:rsidRPr="00BC3ECA">
        <w:rPr>
          <w:rFonts w:cs="Arial"/>
        </w:rPr>
        <w:t xml:space="preserve">zoologinės medžiagos </w:t>
      </w:r>
      <w:r w:rsidRPr="00BC3ECA">
        <w:rPr>
          <w:rFonts w:cs="Arial"/>
        </w:rPr>
        <w:t>duomenis, atlikite šiuos veiksmus:</w:t>
      </w:r>
    </w:p>
    <w:p w14:paraId="6BEF7998" w14:textId="77777777" w:rsidR="001A7F25" w:rsidRPr="00BC3ECA" w:rsidRDefault="001A7F25" w:rsidP="007171F7">
      <w:pPr>
        <w:pStyle w:val="AlnosNumbered"/>
        <w:keepNext/>
        <w:numPr>
          <w:ilvl w:val="0"/>
          <w:numId w:val="118"/>
        </w:numPr>
      </w:pPr>
      <w:r w:rsidRPr="00BC3ECA">
        <w:t xml:space="preserve">Suraskite norimą </w:t>
      </w:r>
      <w:r w:rsidR="00B01884" w:rsidRPr="00BC3ECA">
        <w:t>zoologinę medžiagą</w:t>
      </w:r>
      <w:r w:rsidRPr="00BC3ECA">
        <w:t>.</w:t>
      </w:r>
    </w:p>
    <w:p w14:paraId="5D18B0A8" w14:textId="663884F3" w:rsidR="001A7F25" w:rsidRPr="00BC3ECA" w:rsidRDefault="001A7F25" w:rsidP="005B3A8E">
      <w:pPr>
        <w:pStyle w:val="BodyText"/>
      </w:pPr>
      <w:r w:rsidRPr="00BC3ECA">
        <w:t xml:space="preserve">Kaip atlikti skaitykite skyrelyje </w:t>
      </w:r>
      <w:r w:rsidR="00B01884" w:rsidRPr="00BC3ECA">
        <w:rPr>
          <w:rStyle w:val="CharLangas"/>
        </w:rPr>
        <w:fldChar w:fldCharType="begin"/>
      </w:r>
      <w:r w:rsidR="00B01884" w:rsidRPr="00BC3ECA">
        <w:rPr>
          <w:rStyle w:val="CharLangas"/>
        </w:rPr>
        <w:instrText xml:space="preserve"> REF _Ref334602223 \h  \* MERGEFORMAT </w:instrText>
      </w:r>
      <w:r w:rsidR="00B01884" w:rsidRPr="00BC3ECA">
        <w:rPr>
          <w:rStyle w:val="CharLangas"/>
        </w:rPr>
      </w:r>
      <w:r w:rsidR="00B01884" w:rsidRPr="00BC3ECA">
        <w:rPr>
          <w:rStyle w:val="CharLangas"/>
        </w:rPr>
        <w:fldChar w:fldCharType="separate"/>
      </w:r>
      <w:r w:rsidR="000D676C" w:rsidRPr="000D676C">
        <w:rPr>
          <w:rStyle w:val="CharLangas"/>
        </w:rPr>
        <w:t>Surasti zoologinę medžiagą</w:t>
      </w:r>
      <w:r w:rsidR="00B01884" w:rsidRPr="00BC3ECA">
        <w:rPr>
          <w:rStyle w:val="CharLangas"/>
        </w:rPr>
        <w:fldChar w:fldCharType="end"/>
      </w:r>
      <w:r w:rsidR="00B01884" w:rsidRPr="00BC3ECA">
        <w:rPr>
          <w:rStyle w:val="CharLangas"/>
        </w:rPr>
        <w:t xml:space="preserve"> (</w:t>
      </w:r>
      <w:r w:rsidR="00B01884" w:rsidRPr="00BC3ECA">
        <w:rPr>
          <w:rStyle w:val="CharLangas"/>
        </w:rPr>
        <w:fldChar w:fldCharType="begin"/>
      </w:r>
      <w:r w:rsidR="00B01884" w:rsidRPr="00BC3ECA">
        <w:rPr>
          <w:rStyle w:val="CharLangas"/>
        </w:rPr>
        <w:instrText xml:space="preserve"> PAGEREF _Ref334602223 \h </w:instrText>
      </w:r>
      <w:r w:rsidR="00B01884" w:rsidRPr="00BC3ECA">
        <w:rPr>
          <w:rStyle w:val="CharLangas"/>
        </w:rPr>
      </w:r>
      <w:r w:rsidR="00B01884" w:rsidRPr="00BC3ECA">
        <w:rPr>
          <w:rStyle w:val="CharLangas"/>
        </w:rPr>
        <w:fldChar w:fldCharType="separate"/>
      </w:r>
      <w:r w:rsidR="000D676C">
        <w:rPr>
          <w:rStyle w:val="CharLangas"/>
          <w:noProof/>
        </w:rPr>
        <w:t>135</w:t>
      </w:r>
      <w:r w:rsidR="00B01884" w:rsidRPr="00BC3ECA">
        <w:rPr>
          <w:rStyle w:val="CharLangas"/>
        </w:rPr>
        <w:fldChar w:fldCharType="end"/>
      </w:r>
      <w:r w:rsidR="00B01884" w:rsidRPr="00BC3ECA">
        <w:rPr>
          <w:rStyle w:val="CharLangas"/>
        </w:rPr>
        <w:t xml:space="preserve"> </w:t>
      </w:r>
      <w:r w:rsidRPr="00BC3ECA">
        <w:rPr>
          <w:rStyle w:val="CharLangas"/>
        </w:rPr>
        <w:t>psl.)</w:t>
      </w:r>
      <w:r w:rsidRPr="00BC3ECA">
        <w:t>.</w:t>
      </w:r>
    </w:p>
    <w:p w14:paraId="173E015D" w14:textId="77777777" w:rsidR="001A7F25" w:rsidRPr="00BC3ECA" w:rsidRDefault="001A7F25" w:rsidP="001E0980">
      <w:pPr>
        <w:pStyle w:val="AlnosNumbered"/>
      </w:pPr>
      <w:r w:rsidRPr="00BC3ECA">
        <w:t xml:space="preserve">Rezultatų lentelėje stulpelyje </w:t>
      </w:r>
      <w:r w:rsidR="00B01884" w:rsidRPr="00BC3ECA">
        <w:rPr>
          <w:b/>
        </w:rPr>
        <w:t>Apskaitos numeris</w:t>
      </w:r>
      <w:r w:rsidRPr="00BC3ECA">
        <w:t xml:space="preserve"> spauskite</w:t>
      </w:r>
      <w:r w:rsidR="00B01884" w:rsidRPr="00BC3ECA">
        <w:rPr>
          <w:lang w:eastAsia="lt-LT"/>
        </w:rPr>
        <w:t xml:space="preserve"> nuorodą į norimą įrašą</w:t>
      </w:r>
      <w:r w:rsidRPr="00BC3ECA">
        <w:t>.</w:t>
      </w:r>
    </w:p>
    <w:p w14:paraId="40C70894" w14:textId="77777777" w:rsidR="001A7F25" w:rsidRPr="00BC3ECA" w:rsidRDefault="001A7F25" w:rsidP="005B3A8E">
      <w:pPr>
        <w:pStyle w:val="BodyText"/>
      </w:pPr>
      <w:r w:rsidRPr="00BC3ECA">
        <w:t xml:space="preserve">Atsiveria langas </w:t>
      </w:r>
      <w:r w:rsidR="00B01884" w:rsidRPr="00BC3ECA">
        <w:rPr>
          <w:rStyle w:val="CharLangas"/>
        </w:rPr>
        <w:t>Zoologinių medžiagų paieška &gt; Zoologinė medžiaga</w:t>
      </w:r>
      <w:r w:rsidRPr="00BC3ECA">
        <w:t>.</w:t>
      </w:r>
    </w:p>
    <w:p w14:paraId="2EA0EDA8" w14:textId="77777777" w:rsidR="001A7F25" w:rsidRPr="00BC3ECA" w:rsidRDefault="001A7F25" w:rsidP="001E0980">
      <w:pPr>
        <w:pStyle w:val="AlnosNumbered"/>
        <w:keepNext/>
      </w:pPr>
      <w:r w:rsidRPr="00BC3ECA">
        <w:t xml:space="preserve">Peržiūrėkite </w:t>
      </w:r>
      <w:r w:rsidR="00B01884" w:rsidRPr="00BC3ECA">
        <w:rPr>
          <w:rFonts w:cs="Arial"/>
        </w:rPr>
        <w:t xml:space="preserve">zoologinės medžiagos </w:t>
      </w:r>
      <w:r w:rsidRPr="00BC3ECA">
        <w:t>duomenis.</w:t>
      </w:r>
    </w:p>
    <w:p w14:paraId="6ECA2257" w14:textId="77777777" w:rsidR="001A7F25" w:rsidRPr="00BC3ECA" w:rsidRDefault="001A7F25" w:rsidP="001E0980">
      <w:pPr>
        <w:pStyle w:val="Pastaba"/>
        <w:keepNext/>
      </w:pPr>
      <w:r w:rsidRPr="00BC3ECA">
        <w:t xml:space="preserve">Keisti </w:t>
      </w:r>
      <w:r w:rsidR="00B01884" w:rsidRPr="00BC3ECA">
        <w:rPr>
          <w:rFonts w:cs="Arial"/>
        </w:rPr>
        <w:t xml:space="preserve">zoologinės medžiagos </w:t>
      </w:r>
      <w:r w:rsidRPr="00BC3ECA">
        <w:t>duomenų peržiūros lange negalite.</w:t>
      </w:r>
    </w:p>
    <w:p w14:paraId="5B945B6A" w14:textId="77777777" w:rsidR="001A7F25" w:rsidRPr="00BC3ECA" w:rsidRDefault="001A7F25" w:rsidP="00B01884">
      <w:pPr>
        <w:pStyle w:val="Heading3"/>
        <w:rPr>
          <w:noProof w:val="0"/>
        </w:rPr>
      </w:pPr>
      <w:bookmarkStart w:id="547" w:name="_Ref334602635"/>
      <w:bookmarkStart w:id="548" w:name="_Toc169621848"/>
      <w:r w:rsidRPr="00BC3ECA">
        <w:rPr>
          <w:noProof w:val="0"/>
        </w:rPr>
        <w:t xml:space="preserve">Redaguoti </w:t>
      </w:r>
      <w:r w:rsidR="00B01884" w:rsidRPr="00BC3ECA">
        <w:rPr>
          <w:noProof w:val="0"/>
        </w:rPr>
        <w:t xml:space="preserve">zoologinės medžiagos </w:t>
      </w:r>
      <w:r w:rsidRPr="00BC3ECA">
        <w:rPr>
          <w:noProof w:val="0"/>
        </w:rPr>
        <w:t>duomenis</w:t>
      </w:r>
      <w:bookmarkEnd w:id="547"/>
      <w:bookmarkEnd w:id="548"/>
    </w:p>
    <w:p w14:paraId="6583DC6E" w14:textId="77777777" w:rsidR="001A7F25" w:rsidRPr="00BC3ECA" w:rsidRDefault="001A7F25" w:rsidP="001A7F25">
      <w:pPr>
        <w:pStyle w:val="Alnostext"/>
        <w:keepNext/>
      </w:pPr>
      <w:r w:rsidRPr="00BC3ECA">
        <w:t xml:space="preserve">Paskirtis – </w:t>
      </w:r>
      <w:r w:rsidRPr="00BC3ECA">
        <w:rPr>
          <w:rFonts w:cs="Arial"/>
        </w:rPr>
        <w:t xml:space="preserve">keisti </w:t>
      </w:r>
      <w:r w:rsidR="00B01884" w:rsidRPr="00BC3ECA">
        <w:rPr>
          <w:rFonts w:cs="Arial"/>
        </w:rPr>
        <w:t xml:space="preserve">zoologinės medžiagos </w:t>
      </w:r>
      <w:r w:rsidRPr="00BC3ECA">
        <w:rPr>
          <w:rFonts w:cs="Arial"/>
        </w:rPr>
        <w:t>duomenis sistemoje</w:t>
      </w:r>
      <w:r w:rsidRPr="00BC3ECA">
        <w:t xml:space="preserve">. </w:t>
      </w:r>
    </w:p>
    <w:p w14:paraId="0EAC4985" w14:textId="77777777" w:rsidR="001A7F25" w:rsidRPr="00BC3ECA" w:rsidRDefault="001A7F25" w:rsidP="001A7F25">
      <w:pPr>
        <w:pStyle w:val="HeadingB"/>
        <w:rPr>
          <w:noProof w:val="0"/>
        </w:rPr>
      </w:pPr>
      <w:r w:rsidRPr="00BC3ECA">
        <w:rPr>
          <w:noProof w:val="0"/>
        </w:rPr>
        <w:t>Kas gali atlikti</w:t>
      </w:r>
    </w:p>
    <w:p w14:paraId="028D39D4" w14:textId="77777777" w:rsidR="001A7F25" w:rsidRPr="00BC3ECA" w:rsidRDefault="001A7F25" w:rsidP="001A7F25">
      <w:pPr>
        <w:pStyle w:val="Alnostext"/>
        <w:keepNext/>
      </w:pPr>
      <w:r w:rsidRPr="00BC3ECA">
        <w:t xml:space="preserve">Redaguoti </w:t>
      </w:r>
      <w:r w:rsidR="00B01884" w:rsidRPr="00BC3ECA">
        <w:rPr>
          <w:rFonts w:cs="Arial"/>
        </w:rPr>
        <w:t xml:space="preserve">zoologinės medžiagos </w:t>
      </w:r>
      <w:r w:rsidRPr="00BC3ECA">
        <w:t>duomenis gali:</w:t>
      </w:r>
    </w:p>
    <w:p w14:paraId="7EF02A91" w14:textId="77777777" w:rsidR="001A7F25" w:rsidRPr="00BC3ECA" w:rsidRDefault="00B01884" w:rsidP="001A7F25">
      <w:pPr>
        <w:pStyle w:val="AlnostextBuleted"/>
        <w:keepNext/>
      </w:pPr>
      <w:r w:rsidRPr="00BC3ECA">
        <w:rPr>
          <w:rFonts w:cs="Arial"/>
        </w:rPr>
        <w:t xml:space="preserve">Zoologinės medžiagos </w:t>
      </w:r>
      <w:r w:rsidR="001A7F25" w:rsidRPr="00BC3ECA">
        <w:rPr>
          <w:rFonts w:cs="Arial"/>
        </w:rPr>
        <w:t>tvarkytojas</w:t>
      </w:r>
      <w:r w:rsidR="001A7F25" w:rsidRPr="00BC3ECA">
        <w:t>;</w:t>
      </w:r>
    </w:p>
    <w:p w14:paraId="5E9DF17D" w14:textId="77777777" w:rsidR="001A7F25" w:rsidRPr="00BC3ECA" w:rsidRDefault="001A7F25" w:rsidP="001A7F25">
      <w:pPr>
        <w:pStyle w:val="AlnostextBuleted"/>
      </w:pPr>
      <w:r w:rsidRPr="00BC3ECA">
        <w:t xml:space="preserve">Naudotojas, kuriam suteiktos teisės tvarkyti </w:t>
      </w:r>
      <w:r w:rsidR="00B01884" w:rsidRPr="00BC3ECA">
        <w:rPr>
          <w:rFonts w:cs="Arial"/>
        </w:rPr>
        <w:t xml:space="preserve">zoologinės medžiagos </w:t>
      </w:r>
      <w:r w:rsidRPr="00BC3ECA">
        <w:t>duomenis.</w:t>
      </w:r>
    </w:p>
    <w:p w14:paraId="6C464011" w14:textId="77777777" w:rsidR="001A7F25" w:rsidRPr="00BC3ECA" w:rsidRDefault="001A7F25" w:rsidP="001A7F25">
      <w:pPr>
        <w:pStyle w:val="HeadingB"/>
        <w:tabs>
          <w:tab w:val="left" w:pos="3093"/>
        </w:tabs>
        <w:rPr>
          <w:noProof w:val="0"/>
        </w:rPr>
      </w:pPr>
      <w:r w:rsidRPr="00BC3ECA">
        <w:rPr>
          <w:noProof w:val="0"/>
        </w:rPr>
        <w:t>Kaip atlikti</w:t>
      </w:r>
    </w:p>
    <w:p w14:paraId="5E14CF73" w14:textId="77777777" w:rsidR="001A7F25" w:rsidRPr="00BC3ECA" w:rsidRDefault="001A7F25" w:rsidP="001A7F25">
      <w:pPr>
        <w:pStyle w:val="Alnostext"/>
      </w:pPr>
      <w:r w:rsidRPr="00BC3ECA">
        <w:t xml:space="preserve">Norėdami </w:t>
      </w:r>
      <w:r w:rsidRPr="00BC3ECA">
        <w:rPr>
          <w:rFonts w:cs="Arial"/>
        </w:rPr>
        <w:t xml:space="preserve">keisti </w:t>
      </w:r>
      <w:r w:rsidR="006B7C56" w:rsidRPr="00BC3ECA">
        <w:rPr>
          <w:rFonts w:cs="Arial"/>
        </w:rPr>
        <w:t xml:space="preserve">zoologinės medžiagos </w:t>
      </w:r>
      <w:r w:rsidRPr="00BC3ECA">
        <w:rPr>
          <w:rFonts w:cs="Arial"/>
        </w:rPr>
        <w:t>duomenis, atlikite šiuos veiksmus:</w:t>
      </w:r>
    </w:p>
    <w:p w14:paraId="5F67519B" w14:textId="77777777" w:rsidR="006B7C56" w:rsidRPr="00BC3ECA" w:rsidRDefault="006B7C56" w:rsidP="007171F7">
      <w:pPr>
        <w:pStyle w:val="AlnosNumbered"/>
        <w:keepNext/>
        <w:numPr>
          <w:ilvl w:val="0"/>
          <w:numId w:val="119"/>
        </w:numPr>
      </w:pPr>
      <w:r w:rsidRPr="00BC3ECA">
        <w:lastRenderedPageBreak/>
        <w:t>Suraskite norimą zoologinę medžiagą.</w:t>
      </w:r>
    </w:p>
    <w:p w14:paraId="19B2978E" w14:textId="5D10C1CF" w:rsidR="006B7C56" w:rsidRPr="00BC3ECA" w:rsidRDefault="006B7C56"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_Ref334602223 \h  \* MERGEFORMAT </w:instrText>
      </w:r>
      <w:r w:rsidRPr="00BC3ECA">
        <w:rPr>
          <w:rStyle w:val="CharLangas"/>
        </w:rPr>
      </w:r>
      <w:r w:rsidRPr="00BC3ECA">
        <w:rPr>
          <w:rStyle w:val="CharLangas"/>
        </w:rPr>
        <w:fldChar w:fldCharType="separate"/>
      </w:r>
      <w:r w:rsidR="000D676C" w:rsidRPr="000D676C">
        <w:rPr>
          <w:rStyle w:val="CharLangas"/>
        </w:rPr>
        <w:t>Surasti zoologinę medžiagą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_Ref334602223 \h </w:instrText>
      </w:r>
      <w:r w:rsidRPr="00BC3ECA">
        <w:rPr>
          <w:rStyle w:val="CharLangas"/>
        </w:rPr>
      </w:r>
      <w:r w:rsidRPr="00BC3ECA">
        <w:rPr>
          <w:rStyle w:val="CharLangas"/>
        </w:rPr>
        <w:fldChar w:fldCharType="separate"/>
      </w:r>
      <w:r w:rsidR="000D676C">
        <w:rPr>
          <w:rStyle w:val="CharLangas"/>
          <w:noProof/>
        </w:rPr>
        <w:t>135</w:t>
      </w:r>
      <w:r w:rsidRPr="00BC3ECA">
        <w:rPr>
          <w:rStyle w:val="CharLangas"/>
        </w:rPr>
        <w:fldChar w:fldCharType="end"/>
      </w:r>
      <w:r w:rsidRPr="00BC3ECA">
        <w:rPr>
          <w:rStyle w:val="CharLangas"/>
        </w:rPr>
        <w:t xml:space="preserve"> psl.)</w:t>
      </w:r>
      <w:r w:rsidRPr="00BC3ECA">
        <w:t>.</w:t>
      </w:r>
    </w:p>
    <w:p w14:paraId="736CD9CE" w14:textId="4F0CD35A" w:rsidR="001A7F25" w:rsidRPr="00BC3ECA" w:rsidRDefault="001A7F25" w:rsidP="001A7F25">
      <w:pPr>
        <w:pStyle w:val="AlnosNumbered"/>
      </w:pPr>
      <w:r w:rsidRPr="00BC3ECA">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1DB70512" wp14:editId="51F8C0E4">
            <wp:extent cx="144780" cy="160020"/>
            <wp:effectExtent l="0" t="0" r="0" b="0"/>
            <wp:docPr id="23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BC3ECA">
        <w:t>.</w:t>
      </w:r>
    </w:p>
    <w:p w14:paraId="31ECAF05" w14:textId="77777777" w:rsidR="001A7F25" w:rsidRPr="00BC3ECA" w:rsidRDefault="001A7F25" w:rsidP="005B3A8E">
      <w:pPr>
        <w:pStyle w:val="BodyText"/>
      </w:pPr>
      <w:r w:rsidRPr="00BC3ECA">
        <w:t xml:space="preserve">Atsiveria langas </w:t>
      </w:r>
      <w:r w:rsidR="006B7C56" w:rsidRPr="00BC3ECA">
        <w:rPr>
          <w:rStyle w:val="CharLangas"/>
        </w:rPr>
        <w:t>Zoologinių medžiagų paieška &gt; Zoologinė medžiaga</w:t>
      </w:r>
      <w:r w:rsidRPr="00BC3ECA">
        <w:t>.</w:t>
      </w:r>
    </w:p>
    <w:p w14:paraId="60031DF8" w14:textId="77777777" w:rsidR="001A7F25" w:rsidRPr="00BC3ECA" w:rsidRDefault="001A7F25" w:rsidP="001A7F25">
      <w:pPr>
        <w:pStyle w:val="AlnosNumbered"/>
      </w:pPr>
      <w:r w:rsidRPr="00BC3ECA">
        <w:t>Redaguokite norimus aprašo duomenis.</w:t>
      </w:r>
    </w:p>
    <w:p w14:paraId="72A1940C" w14:textId="357D8657" w:rsidR="001A7F25" w:rsidRPr="00BC3ECA" w:rsidRDefault="001A7F25"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3BB99236" w14:textId="77777777" w:rsidR="006B7C56" w:rsidRPr="00BC3ECA" w:rsidRDefault="006B7C56" w:rsidP="006B7C56">
      <w:pPr>
        <w:pStyle w:val="AlnosNumbered"/>
      </w:pPr>
      <w:r w:rsidRPr="00BC3ECA">
        <w:t xml:space="preserve">Norėdami išsaugoti pokyčius, spauskite </w:t>
      </w:r>
      <w:r w:rsidRPr="00BC3ECA">
        <w:rPr>
          <w:rStyle w:val="CharLaukas"/>
        </w:rPr>
        <w:t>[Išsaugoti]</w:t>
      </w:r>
      <w:r w:rsidRPr="00BC3ECA">
        <w:t>.</w:t>
      </w:r>
    </w:p>
    <w:p w14:paraId="592AF336" w14:textId="77777777" w:rsidR="00AB1AE9" w:rsidRPr="00BC3ECA" w:rsidRDefault="006B7C56" w:rsidP="005B3A8E">
      <w:pPr>
        <w:pStyle w:val="BodyText"/>
      </w:pPr>
      <w:r w:rsidRPr="00BC3ECA">
        <w:t>Sistema patikrina, ar duomenys korektiški ir išsaugoja.</w:t>
      </w:r>
    </w:p>
    <w:p w14:paraId="5FC15766" w14:textId="77777777" w:rsidR="00132988" w:rsidRPr="00BC3ECA" w:rsidRDefault="00132988" w:rsidP="009D2D17">
      <w:pPr>
        <w:pStyle w:val="Heading3"/>
        <w:rPr>
          <w:noProof w:val="0"/>
        </w:rPr>
      </w:pPr>
      <w:bookmarkStart w:id="549" w:name="_Ref334602641"/>
      <w:bookmarkStart w:id="550" w:name="_Toc169621849"/>
      <w:r w:rsidRPr="00BC3ECA">
        <w:rPr>
          <w:noProof w:val="0"/>
        </w:rPr>
        <w:t>Šalinti zoologinės medžiagos duomenis</w:t>
      </w:r>
      <w:bookmarkEnd w:id="549"/>
      <w:bookmarkEnd w:id="550"/>
    </w:p>
    <w:p w14:paraId="1742DCC4" w14:textId="77777777" w:rsidR="00132988" w:rsidRPr="00BC3ECA" w:rsidRDefault="00132988" w:rsidP="00132988">
      <w:pPr>
        <w:pStyle w:val="Alnostext"/>
        <w:keepNext/>
      </w:pPr>
      <w:r w:rsidRPr="00BC3ECA">
        <w:t xml:space="preserve">Paskirtis – </w:t>
      </w:r>
      <w:r w:rsidRPr="00BC3ECA">
        <w:rPr>
          <w:rFonts w:cs="Arial"/>
        </w:rPr>
        <w:t>šalinti zoologinės medžiagos duomenis iš sistemos</w:t>
      </w:r>
      <w:r w:rsidRPr="00BC3ECA">
        <w:t xml:space="preserve">. </w:t>
      </w:r>
    </w:p>
    <w:p w14:paraId="7B1C1694" w14:textId="77777777" w:rsidR="00132988" w:rsidRPr="00BC3ECA" w:rsidRDefault="00132988" w:rsidP="00132988">
      <w:pPr>
        <w:pStyle w:val="HeadingB"/>
        <w:rPr>
          <w:noProof w:val="0"/>
        </w:rPr>
      </w:pPr>
      <w:r w:rsidRPr="00BC3ECA">
        <w:rPr>
          <w:noProof w:val="0"/>
        </w:rPr>
        <w:t>Kas gali atlikti</w:t>
      </w:r>
    </w:p>
    <w:p w14:paraId="7F9B21A0" w14:textId="77777777" w:rsidR="00132988" w:rsidRPr="00BC3ECA" w:rsidRDefault="00132988" w:rsidP="00132988">
      <w:pPr>
        <w:pStyle w:val="Alnostext"/>
        <w:keepNext/>
      </w:pPr>
      <w:r w:rsidRPr="00BC3ECA">
        <w:t xml:space="preserve">Šalinti </w:t>
      </w:r>
      <w:r w:rsidRPr="00BC3ECA">
        <w:rPr>
          <w:rFonts w:cs="Arial"/>
        </w:rPr>
        <w:t xml:space="preserve">zoologinės medžiagos </w:t>
      </w:r>
      <w:r w:rsidRPr="00BC3ECA">
        <w:t>duomenis gali:</w:t>
      </w:r>
    </w:p>
    <w:p w14:paraId="7D65ECAF" w14:textId="77777777" w:rsidR="00132988" w:rsidRPr="00BC3ECA" w:rsidRDefault="00132988" w:rsidP="00132988">
      <w:pPr>
        <w:pStyle w:val="AlnostextBuleted"/>
        <w:keepNext/>
      </w:pPr>
      <w:r w:rsidRPr="00BC3ECA">
        <w:rPr>
          <w:rFonts w:cs="Arial"/>
        </w:rPr>
        <w:t>Zoologinės medžiagos tvarkytojas</w:t>
      </w:r>
      <w:r w:rsidRPr="00BC3ECA">
        <w:t>;</w:t>
      </w:r>
    </w:p>
    <w:p w14:paraId="4A35F5A0" w14:textId="77777777" w:rsidR="00132988" w:rsidRPr="00BC3ECA" w:rsidRDefault="00132988" w:rsidP="00132988">
      <w:pPr>
        <w:pStyle w:val="AlnostextBuleted"/>
      </w:pPr>
      <w:r w:rsidRPr="00BC3ECA">
        <w:t xml:space="preserve">Naudotojas, kuriam suteiktos teisės tvarkyti </w:t>
      </w:r>
      <w:r w:rsidRPr="00BC3ECA">
        <w:rPr>
          <w:rFonts w:cs="Arial"/>
        </w:rPr>
        <w:t xml:space="preserve">zoologinės medžiagos </w:t>
      </w:r>
      <w:r w:rsidRPr="00BC3ECA">
        <w:t>duomenis.</w:t>
      </w:r>
    </w:p>
    <w:p w14:paraId="131CE54D" w14:textId="77777777" w:rsidR="00132988" w:rsidRPr="00BC3ECA" w:rsidRDefault="00132988" w:rsidP="00132988">
      <w:pPr>
        <w:pStyle w:val="HeadingB"/>
        <w:tabs>
          <w:tab w:val="left" w:pos="3093"/>
        </w:tabs>
        <w:rPr>
          <w:noProof w:val="0"/>
        </w:rPr>
      </w:pPr>
      <w:r w:rsidRPr="00BC3ECA">
        <w:rPr>
          <w:noProof w:val="0"/>
        </w:rPr>
        <w:t>Kaip atlikti</w:t>
      </w:r>
    </w:p>
    <w:p w14:paraId="56957D35" w14:textId="77777777" w:rsidR="00132988" w:rsidRPr="00BC3ECA" w:rsidRDefault="00132988" w:rsidP="00132988">
      <w:pPr>
        <w:pStyle w:val="Alnostext"/>
      </w:pPr>
      <w:r w:rsidRPr="00BC3ECA">
        <w:t xml:space="preserve">Norėdami </w:t>
      </w:r>
      <w:r w:rsidRPr="00BC3ECA">
        <w:rPr>
          <w:rFonts w:cs="Arial"/>
        </w:rPr>
        <w:t>šalinti zoologinės medžiagos duomenis, atlikite šiuos veiksmus:</w:t>
      </w:r>
    </w:p>
    <w:p w14:paraId="3FF149F9" w14:textId="77777777" w:rsidR="00132988" w:rsidRPr="00BC3ECA" w:rsidRDefault="00132988" w:rsidP="007171F7">
      <w:pPr>
        <w:pStyle w:val="AlnosNumbered"/>
        <w:keepNext/>
        <w:numPr>
          <w:ilvl w:val="0"/>
          <w:numId w:val="120"/>
        </w:numPr>
      </w:pPr>
      <w:r w:rsidRPr="00BC3ECA">
        <w:t>Suraskite norimą zoologinę medžiagą.</w:t>
      </w:r>
    </w:p>
    <w:p w14:paraId="26AFA8A1" w14:textId="0D18F5E5" w:rsidR="00132988" w:rsidRPr="00BC3ECA" w:rsidRDefault="00132988"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_Ref334602223 \h  \* MERGEFORMAT </w:instrText>
      </w:r>
      <w:r w:rsidRPr="00BC3ECA">
        <w:rPr>
          <w:rStyle w:val="CharLangas"/>
        </w:rPr>
      </w:r>
      <w:r w:rsidRPr="00BC3ECA">
        <w:rPr>
          <w:rStyle w:val="CharLangas"/>
        </w:rPr>
        <w:fldChar w:fldCharType="separate"/>
      </w:r>
      <w:r w:rsidR="000D676C" w:rsidRPr="000D676C">
        <w:rPr>
          <w:rStyle w:val="CharLangas"/>
        </w:rPr>
        <w:t>Surasti zoologinę medžiagą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_Ref334602223 \h </w:instrText>
      </w:r>
      <w:r w:rsidRPr="00BC3ECA">
        <w:rPr>
          <w:rStyle w:val="CharLangas"/>
        </w:rPr>
      </w:r>
      <w:r w:rsidRPr="00BC3ECA">
        <w:rPr>
          <w:rStyle w:val="CharLangas"/>
        </w:rPr>
        <w:fldChar w:fldCharType="separate"/>
      </w:r>
      <w:r w:rsidR="000D676C">
        <w:rPr>
          <w:rStyle w:val="CharLangas"/>
          <w:noProof/>
        </w:rPr>
        <w:t>135</w:t>
      </w:r>
      <w:r w:rsidRPr="00BC3ECA">
        <w:rPr>
          <w:rStyle w:val="CharLangas"/>
        </w:rPr>
        <w:fldChar w:fldCharType="end"/>
      </w:r>
      <w:r w:rsidRPr="00BC3ECA">
        <w:rPr>
          <w:rStyle w:val="CharLangas"/>
        </w:rPr>
        <w:t xml:space="preserve"> psl.)</w:t>
      </w:r>
      <w:r w:rsidRPr="00BC3ECA">
        <w:t>.</w:t>
      </w:r>
    </w:p>
    <w:p w14:paraId="3BE4F3CB" w14:textId="0B6F544D" w:rsidR="00132988" w:rsidRPr="00BC3ECA" w:rsidRDefault="00132988" w:rsidP="00132988">
      <w:pPr>
        <w:pStyle w:val="AlnosNumbered"/>
      </w:pPr>
      <w:r w:rsidRPr="00BC3ECA">
        <w:t xml:space="preserve">Rezultatų lentelėje stulpelyje </w:t>
      </w:r>
      <w:r w:rsidRPr="00BC3ECA">
        <w:rPr>
          <w:b/>
        </w:rPr>
        <w:t xml:space="preserve">Veiksmai </w:t>
      </w:r>
      <w:r w:rsidRPr="00BC3ECA">
        <w:t>spauskite</w:t>
      </w:r>
      <w:r w:rsidRPr="00BC3ECA">
        <w:rPr>
          <w:lang w:eastAsia="lt-LT"/>
        </w:rPr>
        <w:t xml:space="preserve"> piktogramą </w:t>
      </w:r>
      <w:r w:rsidR="00424185" w:rsidRPr="00BC3ECA">
        <w:rPr>
          <w:noProof/>
          <w:lang w:eastAsia="lt-LT"/>
        </w:rPr>
        <w:drawing>
          <wp:inline distT="0" distB="0" distL="0" distR="0" wp14:anchorId="114A416F" wp14:editId="05AE513D">
            <wp:extent cx="129540" cy="129540"/>
            <wp:effectExtent l="0" t="0" r="0" b="0"/>
            <wp:docPr id="23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p>
    <w:p w14:paraId="59697B47" w14:textId="77777777" w:rsidR="00132988" w:rsidRPr="00BC3ECA" w:rsidRDefault="00132988" w:rsidP="005B3A8E">
      <w:pPr>
        <w:pStyle w:val="BodyText"/>
      </w:pPr>
      <w:r w:rsidRPr="00BC3ECA">
        <w:t xml:space="preserve">Atsiveria langas </w:t>
      </w:r>
      <w:r w:rsidRPr="00BC3ECA">
        <w:rPr>
          <w:rStyle w:val="CharLangas"/>
        </w:rPr>
        <w:t>Zoologinių medžiagų paieška &gt; Zoologinė medžiaga</w:t>
      </w:r>
      <w:r w:rsidRPr="00BC3ECA">
        <w:t>.</w:t>
      </w:r>
    </w:p>
    <w:p w14:paraId="3EAB260A" w14:textId="77777777" w:rsidR="00132988" w:rsidRPr="00BC3ECA" w:rsidRDefault="00132988" w:rsidP="00132988">
      <w:pPr>
        <w:pStyle w:val="AlnosNumbered"/>
      </w:pPr>
      <w:r w:rsidRPr="00BC3ECA">
        <w:t xml:space="preserve">Spauskite </w:t>
      </w:r>
      <w:r w:rsidRPr="00BC3ECA">
        <w:rPr>
          <w:rStyle w:val="CharLaukas"/>
        </w:rPr>
        <w:t>[Trinti]</w:t>
      </w:r>
      <w:r w:rsidRPr="00BC3ECA">
        <w:t>.</w:t>
      </w:r>
    </w:p>
    <w:p w14:paraId="46DF1FE7" w14:textId="77777777" w:rsidR="00132988" w:rsidRPr="00BC3ECA" w:rsidRDefault="00132988" w:rsidP="005B3A8E">
      <w:pPr>
        <w:pStyle w:val="BodyText"/>
      </w:pPr>
      <w:bookmarkStart w:id="551" w:name="_Ref125702659"/>
      <w:r w:rsidRPr="00BC3ECA">
        <w:t>Sistema pašalina duomenis iš sistemos.</w:t>
      </w:r>
      <w:bookmarkEnd w:id="551"/>
    </w:p>
    <w:p w14:paraId="78D7CBB0" w14:textId="17686EB2" w:rsidR="007D0F68" w:rsidRPr="00BC3ECA" w:rsidRDefault="007D0F68" w:rsidP="007D0F68">
      <w:pPr>
        <w:pStyle w:val="Heading2"/>
      </w:pPr>
      <w:bookmarkStart w:id="552" w:name="_Ref341257872"/>
      <w:bookmarkStart w:id="553" w:name="_Ref125702676"/>
      <w:bookmarkStart w:id="554" w:name="_Toc169621850"/>
      <w:r w:rsidRPr="00BC3ECA">
        <w:t>Susieti zoologinę medžiagą su eksponatu</w:t>
      </w:r>
      <w:r w:rsidR="002238BB" w:rsidRPr="00BC3ECA">
        <w:t>/komplektu</w:t>
      </w:r>
      <w:bookmarkEnd w:id="552"/>
      <w:r w:rsidR="00EB42DD" w:rsidRPr="00BC3ECA">
        <w:t>/grupe</w:t>
      </w:r>
      <w:bookmarkEnd w:id="553"/>
      <w:bookmarkEnd w:id="554"/>
    </w:p>
    <w:p w14:paraId="09AE18ED" w14:textId="5F42E3CE" w:rsidR="007D0F68" w:rsidRPr="00BC3ECA" w:rsidRDefault="007D0F68" w:rsidP="007D0F68">
      <w:pPr>
        <w:pStyle w:val="Alnostext"/>
        <w:keepNext/>
      </w:pPr>
      <w:r w:rsidRPr="00BC3ECA">
        <w:t>Įvedant eksponato</w:t>
      </w:r>
      <w:r w:rsidR="002238BB" w:rsidRPr="00BC3ECA">
        <w:t>/komplekto</w:t>
      </w:r>
      <w:r w:rsidR="00EB42DD" w:rsidRPr="00BC3ECA">
        <w:t>/grupės</w:t>
      </w:r>
      <w:r w:rsidRPr="00BC3ECA">
        <w:t xml:space="preserve"> duomenis, sistemoje numatyta galimybė nurodyti, su kokia zoologine medžiaga jis susijęs. </w:t>
      </w:r>
    </w:p>
    <w:p w14:paraId="76FEE47B" w14:textId="77777777" w:rsidR="007D0F68" w:rsidRPr="00BC3ECA" w:rsidRDefault="007D0F68" w:rsidP="007D0F68">
      <w:pPr>
        <w:pStyle w:val="HeadingB"/>
        <w:rPr>
          <w:noProof w:val="0"/>
        </w:rPr>
      </w:pPr>
      <w:r w:rsidRPr="00BC3ECA">
        <w:rPr>
          <w:noProof w:val="0"/>
        </w:rPr>
        <w:t>Kas gali atlikti</w:t>
      </w:r>
    </w:p>
    <w:p w14:paraId="2B903F37" w14:textId="77777777" w:rsidR="007D0F68" w:rsidRPr="00BC3ECA" w:rsidRDefault="007775DC" w:rsidP="007D0F68">
      <w:pPr>
        <w:pStyle w:val="Alnostext"/>
        <w:keepNext/>
      </w:pPr>
      <w:r w:rsidRPr="00BC3ECA">
        <w:t>Susieti zoologinę medžiagą su eksponatu</w:t>
      </w:r>
      <w:r w:rsidR="007D0F68" w:rsidRPr="00BC3ECA">
        <w:t xml:space="preserve"> gali:</w:t>
      </w:r>
    </w:p>
    <w:p w14:paraId="57D5F69F" w14:textId="77777777" w:rsidR="007D0F68" w:rsidRPr="00BC3ECA" w:rsidRDefault="007D0F68" w:rsidP="007D0F68">
      <w:pPr>
        <w:pStyle w:val="AlnostextBuleted"/>
      </w:pPr>
      <w:r w:rsidRPr="00BC3ECA">
        <w:t>Naudotojas, kuriam suteikta teisė įvesti naują eksponatą</w:t>
      </w:r>
      <w:r w:rsidR="007775DC" w:rsidRPr="00BC3ECA">
        <w:t xml:space="preserve"> arba keisti eksponato duomenis</w:t>
      </w:r>
      <w:r w:rsidRPr="00BC3ECA">
        <w:t>.</w:t>
      </w:r>
    </w:p>
    <w:p w14:paraId="46632334" w14:textId="77777777" w:rsidR="007D0F68" w:rsidRPr="00BC3ECA" w:rsidRDefault="007D0F68" w:rsidP="007D0F68">
      <w:pPr>
        <w:pStyle w:val="HeadingB"/>
        <w:tabs>
          <w:tab w:val="left" w:pos="3093"/>
        </w:tabs>
        <w:rPr>
          <w:noProof w:val="0"/>
        </w:rPr>
      </w:pPr>
      <w:r w:rsidRPr="00BC3ECA">
        <w:rPr>
          <w:noProof w:val="0"/>
        </w:rPr>
        <w:t>Kaip atlikti</w:t>
      </w:r>
    </w:p>
    <w:p w14:paraId="644A5BE1" w14:textId="5C64201D" w:rsidR="002238BB" w:rsidRPr="00BC3ECA" w:rsidRDefault="002238BB" w:rsidP="002238BB">
      <w:pPr>
        <w:pStyle w:val="Alnostext"/>
        <w:keepNext/>
      </w:pPr>
      <w:r w:rsidRPr="00BC3ECA">
        <w:t>Norėdami įvesti su zoologine medžiaga susijusio, naujo eksponato/komplekto</w:t>
      </w:r>
      <w:r w:rsidR="00EB42DD" w:rsidRPr="00BC3ECA">
        <w:t>/grupės</w:t>
      </w:r>
      <w:r w:rsidRPr="00BC3ECA">
        <w:t xml:space="preserve"> duomenis į sistemą, atlikite šiuos veiksmus:</w:t>
      </w:r>
    </w:p>
    <w:p w14:paraId="5B5BE1D9" w14:textId="449F348E" w:rsidR="00B35567" w:rsidRPr="00BC3ECA" w:rsidRDefault="002238BB" w:rsidP="00DB10CD">
      <w:pPr>
        <w:pStyle w:val="AlnosNumbered"/>
        <w:keepNext/>
        <w:numPr>
          <w:ilvl w:val="0"/>
          <w:numId w:val="147"/>
        </w:numPr>
      </w:pPr>
      <w:r w:rsidRPr="00BC3ECA">
        <w:t xml:space="preserve">Iš meniu pasirinkite </w:t>
      </w:r>
      <w:r w:rsidRPr="00BC3ECA">
        <w:rPr>
          <w:rStyle w:val="CharMeniu"/>
        </w:rPr>
        <w:t>Eksponatai -&gt; Naujas eksponatas</w:t>
      </w:r>
      <w:r w:rsidRPr="00BC3ECA">
        <w:t>.</w:t>
      </w:r>
    </w:p>
    <w:p w14:paraId="16F9C7FA" w14:textId="77777777" w:rsidR="00B35567" w:rsidRPr="00BC3ECA" w:rsidRDefault="002238BB" w:rsidP="00B35567">
      <w:pPr>
        <w:pStyle w:val="BodyText"/>
      </w:pPr>
      <w:r w:rsidRPr="00BC3ECA">
        <w:t xml:space="preserve">Atsiveria langas </w:t>
      </w:r>
      <w:r w:rsidRPr="00BC3ECA">
        <w:rPr>
          <w:rStyle w:val="CharLangas"/>
        </w:rPr>
        <w:t>Naujas eksponatas</w:t>
      </w:r>
      <w:r w:rsidR="00EB42DD" w:rsidRPr="00BC3ECA">
        <w:rPr>
          <w:rStyle w:val="CharLangas"/>
        </w:rPr>
        <w:t>/</w:t>
      </w:r>
      <w:r w:rsidRPr="00BC3ECA">
        <w:rPr>
          <w:rStyle w:val="CharLangas"/>
        </w:rPr>
        <w:t>komplektas</w:t>
      </w:r>
      <w:r w:rsidR="00EB42DD" w:rsidRPr="00BC3ECA">
        <w:rPr>
          <w:rStyle w:val="CharLangas"/>
        </w:rPr>
        <w:t>/grupė</w:t>
      </w:r>
      <w:r w:rsidRPr="00BC3ECA">
        <w:t>.</w:t>
      </w:r>
    </w:p>
    <w:p w14:paraId="5DE7A053" w14:textId="0E1320B4" w:rsidR="00B35567" w:rsidRPr="00BC3ECA" w:rsidRDefault="00B35567" w:rsidP="00B35567">
      <w:pPr>
        <w:pStyle w:val="AlnosNumbered"/>
      </w:pPr>
      <w:r w:rsidRPr="00BC3ECA">
        <w:t xml:space="preserve">Sistema atveria duomenų apie eksponatą/komplektą/grupę formą, kortelę </w:t>
      </w:r>
      <w:r w:rsidRPr="00BC3ECA">
        <w:rPr>
          <w:b/>
        </w:rPr>
        <w:t>Pagrindiniai duomenys</w:t>
      </w:r>
      <w:r w:rsidRPr="00BC3ECA">
        <w:t>.</w:t>
      </w:r>
    </w:p>
    <w:p w14:paraId="739062FF" w14:textId="7C17E416" w:rsidR="0004550A" w:rsidRPr="00BC3ECA" w:rsidRDefault="0004550A" w:rsidP="002238BB">
      <w:pPr>
        <w:pStyle w:val="AlnosNumbered"/>
        <w:keepNext/>
      </w:pPr>
      <w:r w:rsidRPr="00BC3ECA">
        <w:t>Užpildykite duomenis apie eksponatą/komplektą</w:t>
      </w:r>
      <w:r w:rsidR="00B35567" w:rsidRPr="00BC3ECA">
        <w:t>/grupę</w:t>
      </w:r>
      <w:r w:rsidRPr="00BC3ECA">
        <w:t>.</w:t>
      </w:r>
    </w:p>
    <w:p w14:paraId="0532B75E" w14:textId="0DA74B48" w:rsidR="0004550A" w:rsidRPr="00BC3ECA" w:rsidRDefault="0004550A" w:rsidP="005B3A8E">
      <w:pPr>
        <w:pStyle w:val="BodyText"/>
      </w:pPr>
      <w:r w:rsidRPr="00BC3ECA">
        <w:t xml:space="preserve">Daugiau skaitykite skyrelyje </w:t>
      </w:r>
      <w:r w:rsidR="00B35567" w:rsidRPr="00BC3ECA">
        <w:rPr>
          <w:i/>
        </w:rPr>
        <w:fldChar w:fldCharType="begin"/>
      </w:r>
      <w:r w:rsidR="00B35567" w:rsidRPr="00BC3ECA">
        <w:rPr>
          <w:i/>
        </w:rPr>
        <w:instrText xml:space="preserve"> REF _Ref125620506 \h  \* MERGEFORMAT </w:instrText>
      </w:r>
      <w:r w:rsidR="00B35567" w:rsidRPr="00BC3ECA">
        <w:rPr>
          <w:i/>
        </w:rPr>
      </w:r>
      <w:r w:rsidR="00B35567" w:rsidRPr="00BC3ECA">
        <w:rPr>
          <w:i/>
        </w:rPr>
        <w:fldChar w:fldCharType="separate"/>
      </w:r>
      <w:r w:rsidR="000D676C" w:rsidRPr="000D676C">
        <w:rPr>
          <w:rStyle w:val="CharLaukas"/>
          <w:b w:val="0"/>
          <w:i/>
        </w:rPr>
        <w:t>Įvesti naują eksponatą, komplektą ar grupę</w:t>
      </w:r>
      <w:r w:rsidR="00B35567" w:rsidRPr="00BC3ECA">
        <w:rPr>
          <w:i/>
        </w:rPr>
        <w:fldChar w:fldCharType="end"/>
      </w:r>
      <w:r w:rsidR="00B35567" w:rsidRPr="00BC3ECA">
        <w:t xml:space="preserve"> </w:t>
      </w:r>
      <w:r w:rsidRPr="00BC3ECA">
        <w:rPr>
          <w:rStyle w:val="CharLangas"/>
        </w:rPr>
        <w:t>(</w:t>
      </w:r>
      <w:r w:rsidR="00B35567" w:rsidRPr="00BC3ECA">
        <w:rPr>
          <w:rStyle w:val="CharLangas"/>
        </w:rPr>
        <w:fldChar w:fldCharType="begin"/>
      </w:r>
      <w:r w:rsidR="00B35567" w:rsidRPr="00BC3ECA">
        <w:rPr>
          <w:rStyle w:val="CharLangas"/>
        </w:rPr>
        <w:instrText xml:space="preserve"> PAGEREF _Ref125620506 \h </w:instrText>
      </w:r>
      <w:r w:rsidR="00B35567" w:rsidRPr="00BC3ECA">
        <w:rPr>
          <w:rStyle w:val="CharLangas"/>
        </w:rPr>
      </w:r>
      <w:r w:rsidR="00B35567" w:rsidRPr="00BC3ECA">
        <w:rPr>
          <w:rStyle w:val="CharLangas"/>
        </w:rPr>
        <w:fldChar w:fldCharType="separate"/>
      </w:r>
      <w:r w:rsidR="000D676C">
        <w:rPr>
          <w:rStyle w:val="CharLangas"/>
          <w:noProof/>
        </w:rPr>
        <w:t>66</w:t>
      </w:r>
      <w:r w:rsidR="00B35567" w:rsidRPr="00BC3ECA">
        <w:rPr>
          <w:rStyle w:val="CharLangas"/>
        </w:rPr>
        <w:fldChar w:fldCharType="end"/>
      </w:r>
      <w:r w:rsidR="00B35567" w:rsidRPr="00BC3ECA">
        <w:rPr>
          <w:rStyle w:val="CharLangas"/>
        </w:rPr>
        <w:t xml:space="preserve"> </w:t>
      </w:r>
      <w:r w:rsidRPr="00BC3ECA">
        <w:rPr>
          <w:rStyle w:val="CharLangas"/>
        </w:rPr>
        <w:t>psl.)</w:t>
      </w:r>
      <w:r w:rsidRPr="00BC3ECA">
        <w:t>.</w:t>
      </w:r>
    </w:p>
    <w:p w14:paraId="05B145D4" w14:textId="6DD06671" w:rsidR="0004550A" w:rsidRPr="00BC3ECA" w:rsidRDefault="0004550A" w:rsidP="0004550A">
      <w:pPr>
        <w:pStyle w:val="AlnosNumbered"/>
      </w:pPr>
      <w:r w:rsidRPr="00BC3ECA">
        <w:t>Atlikite eksponato/komplekto</w:t>
      </w:r>
      <w:r w:rsidR="00197D0C" w:rsidRPr="00BC3ECA">
        <w:t>/grupės</w:t>
      </w:r>
      <w:r w:rsidRPr="00BC3ECA">
        <w:t xml:space="preserve"> susiejimą su zoologine medžiaga:</w:t>
      </w:r>
    </w:p>
    <w:p w14:paraId="7CD07DB9" w14:textId="4F6BFE51" w:rsidR="0004550A" w:rsidRPr="00BC3ECA" w:rsidRDefault="00AC0A54" w:rsidP="007171F7">
      <w:pPr>
        <w:pStyle w:val="AlnosNumbered"/>
        <w:numPr>
          <w:ilvl w:val="1"/>
          <w:numId w:val="1"/>
        </w:numPr>
        <w:rPr>
          <w:rStyle w:val="AlnostextChar"/>
        </w:rPr>
      </w:pPr>
      <w:r w:rsidRPr="00BC3ECA">
        <w:rPr>
          <w:rStyle w:val="AlnostextChar"/>
        </w:rPr>
        <w:t xml:space="preserve">Pridėti </w:t>
      </w:r>
      <w:r w:rsidR="00116592" w:rsidRPr="00BC3ECA">
        <w:rPr>
          <w:rStyle w:val="AlnostextChar"/>
        </w:rPr>
        <w:t>papildomą kortelę – Zoologija.</w:t>
      </w:r>
    </w:p>
    <w:p w14:paraId="65742CBF" w14:textId="5A1BBA67" w:rsidR="00EB44DF" w:rsidRPr="00BC3ECA" w:rsidRDefault="00116592" w:rsidP="00116592">
      <w:pPr>
        <w:pStyle w:val="AlnosNumbered"/>
        <w:numPr>
          <w:ilvl w:val="0"/>
          <w:numId w:val="0"/>
        </w:numPr>
        <w:ind w:left="1191"/>
        <w:rPr>
          <w:rStyle w:val="CharLangas"/>
          <w:i w:val="0"/>
        </w:rPr>
      </w:pPr>
      <w:r w:rsidRPr="00BC3ECA">
        <w:rPr>
          <w:rStyle w:val="AlnostextChar"/>
        </w:rPr>
        <w:t xml:space="preserve">Kaip pridėti kortelę skaitykite skyrelyje </w:t>
      </w:r>
      <w:r w:rsidRPr="00BC3ECA">
        <w:rPr>
          <w:rStyle w:val="AlnostextChar"/>
          <w:i/>
        </w:rPr>
        <w:fldChar w:fldCharType="begin"/>
      </w:r>
      <w:r w:rsidRPr="00BC3ECA">
        <w:rPr>
          <w:rStyle w:val="AlnostextChar"/>
          <w:i/>
        </w:rPr>
        <w:instrText xml:space="preserve"> REF _Ref333415650 \h  \* MERGEFORMAT </w:instrText>
      </w:r>
      <w:r w:rsidRPr="00BC3ECA">
        <w:rPr>
          <w:rStyle w:val="AlnostextChar"/>
          <w:i/>
        </w:rPr>
      </w:r>
      <w:r w:rsidRPr="00BC3ECA">
        <w:rPr>
          <w:rStyle w:val="AlnostextChar"/>
          <w:i/>
        </w:rPr>
        <w:fldChar w:fldCharType="separate"/>
      </w:r>
      <w:r w:rsidR="000D676C" w:rsidRPr="000D676C">
        <w:rPr>
          <w:i/>
        </w:rPr>
        <w:t>Pridėti duomenų korteles į aprašą</w:t>
      </w:r>
      <w:r w:rsidRPr="00BC3ECA">
        <w:rPr>
          <w:rStyle w:val="AlnostextChar"/>
          <w:i/>
        </w:rPr>
        <w:fldChar w:fldCharType="end"/>
      </w:r>
      <w:r w:rsidRPr="00BC3ECA">
        <w:rPr>
          <w:rStyle w:val="AlnostextChar"/>
          <w:i/>
        </w:rPr>
        <w:t xml:space="preserve"> (</w:t>
      </w:r>
      <w:r w:rsidRPr="00BC3ECA">
        <w:rPr>
          <w:rStyle w:val="AlnostextChar"/>
          <w:i/>
        </w:rPr>
        <w:fldChar w:fldCharType="begin"/>
      </w:r>
      <w:r w:rsidRPr="00BC3ECA">
        <w:rPr>
          <w:rStyle w:val="AlnostextChar"/>
          <w:i/>
        </w:rPr>
        <w:instrText xml:space="preserve"> PAGEREF _Ref333415650 \h </w:instrText>
      </w:r>
      <w:r w:rsidRPr="00BC3ECA">
        <w:rPr>
          <w:rStyle w:val="AlnostextChar"/>
          <w:i/>
        </w:rPr>
      </w:r>
      <w:r w:rsidRPr="00BC3ECA">
        <w:rPr>
          <w:rStyle w:val="AlnostextChar"/>
          <w:i/>
        </w:rPr>
        <w:fldChar w:fldCharType="separate"/>
      </w:r>
      <w:r w:rsidR="000D676C">
        <w:rPr>
          <w:rStyle w:val="AlnostextChar"/>
          <w:i/>
          <w:noProof/>
        </w:rPr>
        <w:t>73</w:t>
      </w:r>
      <w:r w:rsidRPr="00BC3ECA">
        <w:rPr>
          <w:rStyle w:val="AlnostextChar"/>
          <w:i/>
        </w:rPr>
        <w:fldChar w:fldCharType="end"/>
      </w:r>
      <w:r w:rsidRPr="00BC3ECA">
        <w:rPr>
          <w:rStyle w:val="AlnostextChar"/>
          <w:i/>
        </w:rPr>
        <w:t xml:space="preserve"> psl.)</w:t>
      </w:r>
    </w:p>
    <w:p w14:paraId="34E5960C" w14:textId="77777777" w:rsidR="0004550A" w:rsidRPr="00BC3ECA" w:rsidRDefault="0004550A" w:rsidP="007171F7">
      <w:pPr>
        <w:pStyle w:val="AlnosNumbered"/>
        <w:numPr>
          <w:ilvl w:val="1"/>
          <w:numId w:val="1"/>
        </w:numPr>
        <w:rPr>
          <w:rStyle w:val="CharLangas"/>
          <w:i w:val="0"/>
        </w:rPr>
      </w:pPr>
      <w:r w:rsidRPr="00BC3ECA">
        <w:t xml:space="preserve">Atsiverskite kortelę </w:t>
      </w:r>
      <w:r w:rsidRPr="00BC3ECA">
        <w:rPr>
          <w:rStyle w:val="CharLaukas"/>
        </w:rPr>
        <w:t>Zoologija</w:t>
      </w:r>
      <w:r w:rsidRPr="00BC3ECA">
        <w:rPr>
          <w:rStyle w:val="CharLangas"/>
          <w:i w:val="0"/>
        </w:rPr>
        <w:t>.</w:t>
      </w:r>
    </w:p>
    <w:p w14:paraId="66BA0B18" w14:textId="58FC245D" w:rsidR="0004550A" w:rsidRPr="00BC3ECA" w:rsidRDefault="00831CCB" w:rsidP="005B3A8E">
      <w:pPr>
        <w:pStyle w:val="Picture"/>
        <w:rPr>
          <w:rStyle w:val="CharLangas"/>
          <w:i w:val="0"/>
        </w:rPr>
      </w:pPr>
      <w:r w:rsidRPr="00BC3ECA">
        <w:rPr>
          <w:noProof/>
        </w:rPr>
        <w:lastRenderedPageBreak/>
        <w:drawing>
          <wp:inline distT="0" distB="0" distL="0" distR="0" wp14:anchorId="5C0BDAED" wp14:editId="6FC79DD4">
            <wp:extent cx="5850890" cy="3361690"/>
            <wp:effectExtent l="19050" t="19050" r="1651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logija.pn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850890" cy="3361690"/>
                    </a:xfrm>
                    <a:prstGeom prst="rect">
                      <a:avLst/>
                    </a:prstGeom>
                    <a:ln w="3175">
                      <a:solidFill>
                        <a:schemeClr val="tx1"/>
                      </a:solidFill>
                    </a:ln>
                  </pic:spPr>
                </pic:pic>
              </a:graphicData>
            </a:graphic>
          </wp:inline>
        </w:drawing>
      </w:r>
    </w:p>
    <w:p w14:paraId="0A489587" w14:textId="77777777" w:rsidR="00A66527" w:rsidRPr="00BC3ECA" w:rsidRDefault="00A66527" w:rsidP="00A66527">
      <w:pPr>
        <w:pStyle w:val="Captionpicture"/>
      </w:pPr>
      <w:r w:rsidRPr="00BC3ECA">
        <w:t>Eksponato kortelės „Zoologija“ vaizdas</w:t>
      </w:r>
    </w:p>
    <w:p w14:paraId="1D9D0E8C" w14:textId="77777777" w:rsidR="0004550A" w:rsidRPr="00BC3ECA" w:rsidRDefault="0004550A" w:rsidP="007171F7">
      <w:pPr>
        <w:pStyle w:val="AlnosNumbered"/>
        <w:keepNext/>
        <w:keepLines/>
        <w:numPr>
          <w:ilvl w:val="1"/>
          <w:numId w:val="1"/>
        </w:numPr>
      </w:pPr>
      <w:r w:rsidRPr="00BC3ECA">
        <w:t xml:space="preserve">Spauskite </w:t>
      </w:r>
      <w:r w:rsidR="00A66527" w:rsidRPr="00BC3ECA">
        <w:t>mygtuką</w:t>
      </w:r>
      <w:r w:rsidRPr="00BC3ECA">
        <w:t xml:space="preserve"> </w:t>
      </w:r>
      <w:r w:rsidR="00A66527" w:rsidRPr="00BC3ECA">
        <w:rPr>
          <w:rStyle w:val="CharLaukas"/>
        </w:rPr>
        <w:t>[P</w:t>
      </w:r>
      <w:r w:rsidRPr="00BC3ECA">
        <w:rPr>
          <w:rStyle w:val="CharLaukas"/>
        </w:rPr>
        <w:t>asirinkti zoologinę medžiagą</w:t>
      </w:r>
      <w:r w:rsidR="00A66527" w:rsidRPr="00BC3ECA">
        <w:rPr>
          <w:rStyle w:val="CharLaukas"/>
        </w:rPr>
        <w:t>]</w:t>
      </w:r>
      <w:r w:rsidRPr="00BC3ECA">
        <w:t>.</w:t>
      </w:r>
    </w:p>
    <w:p w14:paraId="2D43D4AC" w14:textId="77777777" w:rsidR="0004550A" w:rsidRPr="00BC3ECA" w:rsidRDefault="0004550A" w:rsidP="005B3A8E">
      <w:pPr>
        <w:pStyle w:val="BodyTextR2"/>
      </w:pPr>
      <w:r w:rsidRPr="00BC3ECA">
        <w:t>Sistema pateikia zoologinių medžiagų paieškos langą.</w:t>
      </w:r>
    </w:p>
    <w:p w14:paraId="7E77CAC2" w14:textId="0B84A24E" w:rsidR="00427218" w:rsidRPr="00BC3ECA" w:rsidRDefault="00427218" w:rsidP="005B3A8E">
      <w:pPr>
        <w:pStyle w:val="BodyTextR2"/>
      </w:pPr>
      <w:r w:rsidRPr="00BC3ECA">
        <w:rPr>
          <w:noProof/>
        </w:rPr>
        <w:drawing>
          <wp:inline distT="0" distB="0" distL="0" distR="0" wp14:anchorId="7A533AE3" wp14:editId="49C04298">
            <wp:extent cx="4702029" cy="774146"/>
            <wp:effectExtent l="19050" t="19050" r="22860"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oologija2.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4735250" cy="779616"/>
                    </a:xfrm>
                    <a:prstGeom prst="rect">
                      <a:avLst/>
                    </a:prstGeom>
                    <a:ln w="3175">
                      <a:solidFill>
                        <a:schemeClr val="tx1"/>
                      </a:solidFill>
                    </a:ln>
                  </pic:spPr>
                </pic:pic>
              </a:graphicData>
            </a:graphic>
          </wp:inline>
        </w:drawing>
      </w:r>
    </w:p>
    <w:p w14:paraId="1E428CB9" w14:textId="77777777" w:rsidR="0004550A" w:rsidRPr="00BC3ECA" w:rsidRDefault="0004550A" w:rsidP="007171F7">
      <w:pPr>
        <w:pStyle w:val="AlnosNumbered"/>
        <w:numPr>
          <w:ilvl w:val="1"/>
          <w:numId w:val="1"/>
        </w:numPr>
      </w:pPr>
      <w:r w:rsidRPr="00BC3ECA">
        <w:t>Suraskite reikiamą zoologinę medžiagą.</w:t>
      </w:r>
    </w:p>
    <w:p w14:paraId="7A1D5E8F" w14:textId="2264DAC7" w:rsidR="0004550A" w:rsidRPr="00BC3ECA" w:rsidRDefault="0004550A" w:rsidP="005B3A8E">
      <w:pPr>
        <w:pStyle w:val="BodyTextR2"/>
      </w:pPr>
      <w:r w:rsidRPr="00BC3ECA">
        <w:t xml:space="preserve">Kaip atlikti skaitykite skyrelyje </w:t>
      </w:r>
      <w:r w:rsidRPr="00BC3ECA">
        <w:rPr>
          <w:rStyle w:val="CharLangas"/>
        </w:rPr>
        <w:fldChar w:fldCharType="begin"/>
      </w:r>
      <w:r w:rsidRPr="00BC3ECA">
        <w:rPr>
          <w:rStyle w:val="CharLangas"/>
        </w:rPr>
        <w:instrText xml:space="preserve"> REF _Ref334602223 \h  \* MERGEFORMAT </w:instrText>
      </w:r>
      <w:r w:rsidRPr="00BC3ECA">
        <w:rPr>
          <w:rStyle w:val="CharLangas"/>
        </w:rPr>
      </w:r>
      <w:r w:rsidRPr="00BC3ECA">
        <w:rPr>
          <w:rStyle w:val="CharLangas"/>
        </w:rPr>
        <w:fldChar w:fldCharType="separate"/>
      </w:r>
      <w:r w:rsidR="000D676C" w:rsidRPr="000D676C">
        <w:rPr>
          <w:rStyle w:val="CharLangas"/>
        </w:rPr>
        <w:t>Surasti zoologinę medžiagą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_Ref334602223 \h </w:instrText>
      </w:r>
      <w:r w:rsidRPr="00BC3ECA">
        <w:rPr>
          <w:rStyle w:val="CharLangas"/>
        </w:rPr>
      </w:r>
      <w:r w:rsidRPr="00BC3ECA">
        <w:rPr>
          <w:rStyle w:val="CharLangas"/>
        </w:rPr>
        <w:fldChar w:fldCharType="separate"/>
      </w:r>
      <w:r w:rsidR="000D676C">
        <w:rPr>
          <w:rStyle w:val="CharLangas"/>
          <w:noProof/>
        </w:rPr>
        <w:t>135</w:t>
      </w:r>
      <w:r w:rsidRPr="00BC3ECA">
        <w:rPr>
          <w:rStyle w:val="CharLangas"/>
        </w:rPr>
        <w:fldChar w:fldCharType="end"/>
      </w:r>
      <w:r w:rsidRPr="00BC3ECA">
        <w:rPr>
          <w:rStyle w:val="CharLangas"/>
        </w:rPr>
        <w:t xml:space="preserve"> psl.)</w:t>
      </w:r>
      <w:r w:rsidRPr="00BC3ECA">
        <w:t>.</w:t>
      </w:r>
    </w:p>
    <w:p w14:paraId="53C18D7B" w14:textId="4B5FD8BB" w:rsidR="0004550A" w:rsidRPr="00BC3ECA" w:rsidRDefault="0004550A" w:rsidP="007171F7">
      <w:pPr>
        <w:pStyle w:val="AlnosNumbered"/>
        <w:numPr>
          <w:ilvl w:val="1"/>
          <w:numId w:val="1"/>
        </w:numPr>
      </w:pPr>
      <w:r w:rsidRPr="00BC3ECA">
        <w:t xml:space="preserve">Prie reikiamos medžiagos įrašo spauskite piktogramą </w:t>
      </w:r>
      <w:r w:rsidR="00424185" w:rsidRPr="00BC3ECA">
        <w:rPr>
          <w:noProof/>
          <w:lang w:eastAsia="lt-LT"/>
        </w:rPr>
        <w:drawing>
          <wp:inline distT="0" distB="0" distL="0" distR="0" wp14:anchorId="33EF31D1" wp14:editId="34CA2E52">
            <wp:extent cx="144780" cy="144780"/>
            <wp:effectExtent l="0" t="0" r="0" b="0"/>
            <wp:docPr id="23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BC3ECA">
        <w:t>.</w:t>
      </w:r>
    </w:p>
    <w:p w14:paraId="435D9980" w14:textId="77777777" w:rsidR="0004550A" w:rsidRPr="00BC3ECA" w:rsidRDefault="0004550A" w:rsidP="005B3A8E">
      <w:pPr>
        <w:pStyle w:val="BodyTextR2"/>
      </w:pPr>
      <w:r w:rsidRPr="00BC3ECA">
        <w:t>Zoologinės medžiagos duomenys įtraukiami į eksponato/komplekto aprašą.</w:t>
      </w:r>
    </w:p>
    <w:p w14:paraId="78D699F7" w14:textId="67F638F0" w:rsidR="00E00AC7" w:rsidRPr="00BC3ECA" w:rsidRDefault="00E00AC7" w:rsidP="00711F4B">
      <w:pPr>
        <w:pStyle w:val="BodyTextR2"/>
        <w:tabs>
          <w:tab w:val="clear" w:pos="1191"/>
          <w:tab w:val="clear" w:pos="1418"/>
          <w:tab w:val="left" w:pos="1276"/>
        </w:tabs>
        <w:ind w:left="1191" w:firstLine="0"/>
      </w:pPr>
      <w:r w:rsidRPr="00BC3ECA">
        <w:t xml:space="preserve">Zoologijos duomenų kortelė papildoma </w:t>
      </w:r>
      <w:r w:rsidR="00711F4B" w:rsidRPr="00BC3ECA">
        <w:t>blokais</w:t>
      </w:r>
      <w:r w:rsidRPr="00BC3ECA">
        <w:t xml:space="preserve"> apie zoologinės medžiagos tyrimus ir</w:t>
      </w:r>
      <w:r w:rsidR="00711F4B" w:rsidRPr="00BC3ECA">
        <w:t xml:space="preserve"> </w:t>
      </w:r>
      <w:r w:rsidRPr="00BC3ECA">
        <w:t>įsigijimą.</w:t>
      </w:r>
    </w:p>
    <w:p w14:paraId="5BDD8A18" w14:textId="77777777" w:rsidR="002238BB" w:rsidRPr="00BC3ECA" w:rsidRDefault="002238BB" w:rsidP="002238BB">
      <w:pPr>
        <w:pStyle w:val="AlnosNumbered"/>
        <w:keepNext/>
        <w:rPr>
          <w:rStyle w:val="AlnostextChar"/>
        </w:rPr>
      </w:pPr>
      <w:r w:rsidRPr="00BC3ECA">
        <w:t>Užpildę duomenis apie eksponatą</w:t>
      </w:r>
      <w:r w:rsidR="0004550A" w:rsidRPr="00BC3ECA">
        <w:t>/komplektą</w:t>
      </w:r>
      <w:r w:rsidRPr="00BC3ECA">
        <w:t xml:space="preserve"> spauskite </w:t>
      </w:r>
      <w:r w:rsidRPr="00BC3ECA">
        <w:rPr>
          <w:rStyle w:val="CharLaukas"/>
        </w:rPr>
        <w:t>[Išsaugoti]</w:t>
      </w:r>
      <w:r w:rsidRPr="00BC3ECA">
        <w:rPr>
          <w:rStyle w:val="AlnostextChar"/>
        </w:rPr>
        <w:t>.</w:t>
      </w:r>
    </w:p>
    <w:p w14:paraId="5D07B42D" w14:textId="77777777" w:rsidR="0004550A" w:rsidRPr="00BC3ECA" w:rsidRDefault="002238BB" w:rsidP="005B3A8E">
      <w:pPr>
        <w:pStyle w:val="BodyText"/>
      </w:pPr>
      <w:r w:rsidRPr="00BC3ECA">
        <w:t xml:space="preserve">Sistema patikrina, ar duomenys korektiški ir išsaugoja. </w:t>
      </w:r>
    </w:p>
    <w:p w14:paraId="0B980D0D" w14:textId="77777777" w:rsidR="009C52AF" w:rsidRPr="00BC3ECA" w:rsidRDefault="009C52AF" w:rsidP="009C52AF">
      <w:pPr>
        <w:pStyle w:val="Pastaba"/>
        <w:rPr>
          <w:rStyle w:val="AlnostextChar"/>
        </w:rPr>
      </w:pPr>
      <w:r w:rsidRPr="00BC3ECA">
        <w:rPr>
          <w:rStyle w:val="AlnostextChar"/>
        </w:rPr>
        <w:t>Atlikę eksponato ir zoologinės medžiagos susiejimą, su šios zoologinės medžiagos neberasite zoologinės medžiagos paieškos lange (</w:t>
      </w:r>
      <w:r w:rsidRPr="00BC3ECA">
        <w:rPr>
          <w:rStyle w:val="CharMeniu"/>
        </w:rPr>
        <w:t>Zoologinė medžiaga -&gt; Zoologinių medžiagų paieška</w:t>
      </w:r>
      <w:r w:rsidRPr="00BC3ECA">
        <w:rPr>
          <w:rStyle w:val="AlnostextChar"/>
        </w:rPr>
        <w:t>).</w:t>
      </w:r>
    </w:p>
    <w:p w14:paraId="63395202" w14:textId="77777777" w:rsidR="002238BB" w:rsidRPr="00BC3ECA" w:rsidRDefault="002238BB" w:rsidP="00C46D8B">
      <w:pPr>
        <w:pStyle w:val="AlnosNumbered"/>
        <w:keepNext/>
        <w:rPr>
          <w:rStyle w:val="AlnostextChar"/>
        </w:rPr>
      </w:pPr>
      <w:r w:rsidRPr="00BC3ECA">
        <w:t xml:space="preserve">Spauskite </w:t>
      </w:r>
      <w:r w:rsidRPr="00BC3ECA">
        <w:rPr>
          <w:rStyle w:val="CharLaukas"/>
        </w:rPr>
        <w:t>[Baigti tvarkyti]</w:t>
      </w:r>
      <w:r w:rsidRPr="00BC3ECA">
        <w:rPr>
          <w:rStyle w:val="AlnostextChar"/>
        </w:rPr>
        <w:t>.</w:t>
      </w:r>
    </w:p>
    <w:p w14:paraId="290C0FF6" w14:textId="77777777" w:rsidR="002238BB" w:rsidRPr="00BC3ECA" w:rsidRDefault="002238BB" w:rsidP="00C46D8B">
      <w:pPr>
        <w:pStyle w:val="AlnosNumbered"/>
        <w:keepNext/>
      </w:pPr>
      <w:r w:rsidRPr="00BC3ECA">
        <w:t>Toliau, priklausomai nuo Jums suteiktų teisių, galite atlikti šiuos veiksmus:</w:t>
      </w:r>
    </w:p>
    <w:p w14:paraId="4ECD2629" w14:textId="674AC1AF" w:rsidR="002238BB" w:rsidRPr="00BC3ECA" w:rsidRDefault="00BE7DD3" w:rsidP="00C46D8B">
      <w:pPr>
        <w:pStyle w:val="buletedafternumber"/>
        <w:keepNext/>
        <w:rPr>
          <w:rStyle w:val="CharLangas"/>
        </w:rPr>
      </w:pPr>
      <w:r w:rsidRPr="00BC3ECA">
        <w:rPr>
          <w:rStyle w:val="CharLangas"/>
          <w:i w:val="0"/>
        </w:rPr>
        <w:fldChar w:fldCharType="begin"/>
      </w:r>
      <w:r w:rsidRPr="00BC3ECA">
        <w:rPr>
          <w:rStyle w:val="CharLangas"/>
          <w:i w:val="0"/>
        </w:rPr>
        <w:instrText xml:space="preserve"> REF _Ref125555564 \h  \* MERGEFORMAT </w:instrText>
      </w:r>
      <w:r w:rsidRPr="00BC3ECA">
        <w:rPr>
          <w:rStyle w:val="CharLangas"/>
          <w:i w:val="0"/>
        </w:rPr>
      </w:r>
      <w:r w:rsidRPr="00BC3ECA">
        <w:rPr>
          <w:rStyle w:val="CharLangas"/>
          <w:i w:val="0"/>
        </w:rPr>
        <w:fldChar w:fldCharType="separate"/>
      </w:r>
      <w:r w:rsidR="000D676C" w:rsidRPr="000D676C">
        <w:rPr>
          <w:i/>
        </w:rPr>
        <w:t>Pateikti tvirtinti eksponatą/komplektą/grupę</w:t>
      </w:r>
      <w:r w:rsidRPr="00BC3ECA">
        <w:rPr>
          <w:rStyle w:val="CharLangas"/>
          <w:i w:val="0"/>
        </w:rPr>
        <w:fldChar w:fldCharType="end"/>
      </w:r>
      <w:r w:rsidRPr="00BC3ECA">
        <w:rPr>
          <w:rStyle w:val="CharLangas"/>
        </w:rPr>
        <w:t xml:space="preserve"> </w:t>
      </w:r>
      <w:r w:rsidR="002238BB" w:rsidRPr="00BC3ECA">
        <w:rPr>
          <w:rStyle w:val="CharLangas"/>
        </w:rPr>
        <w:t>(</w:t>
      </w:r>
      <w:r w:rsidRPr="00BC3ECA">
        <w:rPr>
          <w:rStyle w:val="CharLangas"/>
        </w:rPr>
        <w:fldChar w:fldCharType="begin"/>
      </w:r>
      <w:r w:rsidRPr="00BC3ECA">
        <w:rPr>
          <w:rStyle w:val="CharLangas"/>
        </w:rPr>
        <w:instrText xml:space="preserve"> PAGEREF _Ref125555564 \h </w:instrText>
      </w:r>
      <w:r w:rsidRPr="00BC3ECA">
        <w:rPr>
          <w:rStyle w:val="CharLangas"/>
        </w:rPr>
      </w:r>
      <w:r w:rsidRPr="00BC3ECA">
        <w:rPr>
          <w:rStyle w:val="CharLangas"/>
        </w:rPr>
        <w:fldChar w:fldCharType="separate"/>
      </w:r>
      <w:r w:rsidR="000D676C">
        <w:rPr>
          <w:rStyle w:val="CharLangas"/>
          <w:noProof/>
        </w:rPr>
        <w:t>74</w:t>
      </w:r>
      <w:r w:rsidRPr="00BC3ECA">
        <w:rPr>
          <w:rStyle w:val="CharLangas"/>
        </w:rPr>
        <w:fldChar w:fldCharType="end"/>
      </w:r>
      <w:r w:rsidRPr="00BC3ECA">
        <w:rPr>
          <w:rStyle w:val="CharLangas"/>
        </w:rPr>
        <w:t xml:space="preserve"> </w:t>
      </w:r>
      <w:r w:rsidR="002238BB" w:rsidRPr="00BC3ECA">
        <w:rPr>
          <w:rStyle w:val="CharLangas"/>
        </w:rPr>
        <w:t>psl.)</w:t>
      </w:r>
    </w:p>
    <w:p w14:paraId="2F3DCBE9" w14:textId="26274D53" w:rsidR="002238BB" w:rsidRPr="00BC3ECA" w:rsidRDefault="002238BB" w:rsidP="00C46D8B">
      <w:pPr>
        <w:pStyle w:val="buletedafternumber"/>
        <w:keepNext/>
        <w:rPr>
          <w:rStyle w:val="CharLangas"/>
        </w:rPr>
      </w:pPr>
      <w:r w:rsidRPr="00BC3ECA">
        <w:rPr>
          <w:rStyle w:val="CharLangas"/>
          <w:i w:val="0"/>
        </w:rPr>
        <w:fldChar w:fldCharType="begin"/>
      </w:r>
      <w:r w:rsidRPr="00BC3ECA">
        <w:rPr>
          <w:rStyle w:val="CharLangas"/>
          <w:i w:val="0"/>
        </w:rPr>
        <w:instrText xml:space="preserve"> REF _Ref307320975 \h  \* MERGEFORMAT </w:instrText>
      </w:r>
      <w:r w:rsidRPr="00BC3ECA">
        <w:rPr>
          <w:rStyle w:val="CharLangas"/>
          <w:i w:val="0"/>
        </w:rPr>
      </w:r>
      <w:r w:rsidRPr="00BC3ECA">
        <w:rPr>
          <w:rStyle w:val="CharLangas"/>
          <w:i w:val="0"/>
        </w:rPr>
        <w:fldChar w:fldCharType="separate"/>
      </w:r>
      <w:r w:rsidR="000D676C" w:rsidRPr="000D676C">
        <w:rPr>
          <w:i/>
        </w:rPr>
        <w:t>Peržiūrėti eksponato/komplekto/grupės duomenis</w:t>
      </w:r>
      <w:r w:rsidRPr="00BC3ECA">
        <w:rPr>
          <w:rStyle w:val="CharLangas"/>
          <w:i w:val="0"/>
        </w:rPr>
        <w:fldChar w:fldCharType="end"/>
      </w:r>
      <w:r w:rsidRPr="00BC3ECA">
        <w:rPr>
          <w:rStyle w:val="CharLangas"/>
        </w:rPr>
        <w:t xml:space="preserve"> (</w:t>
      </w:r>
      <w:r w:rsidR="00E801D4" w:rsidRPr="00BC3ECA">
        <w:rPr>
          <w:rStyle w:val="CharLangas"/>
        </w:rPr>
        <w:fldChar w:fldCharType="begin"/>
      </w:r>
      <w:r w:rsidR="00E801D4" w:rsidRPr="00BC3ECA">
        <w:rPr>
          <w:rStyle w:val="CharLangas"/>
        </w:rPr>
        <w:instrText xml:space="preserve"> PAGEREF _Ref307320975 \h </w:instrText>
      </w:r>
      <w:r w:rsidR="00E801D4" w:rsidRPr="00BC3ECA">
        <w:rPr>
          <w:rStyle w:val="CharLangas"/>
        </w:rPr>
      </w:r>
      <w:r w:rsidR="00E801D4" w:rsidRPr="00BC3ECA">
        <w:rPr>
          <w:rStyle w:val="CharLangas"/>
        </w:rPr>
        <w:fldChar w:fldCharType="separate"/>
      </w:r>
      <w:r w:rsidR="000D676C">
        <w:rPr>
          <w:rStyle w:val="CharLangas"/>
          <w:noProof/>
        </w:rPr>
        <w:t>78</w:t>
      </w:r>
      <w:r w:rsidR="00E801D4" w:rsidRPr="00BC3ECA">
        <w:rPr>
          <w:rStyle w:val="CharLangas"/>
        </w:rPr>
        <w:fldChar w:fldCharType="end"/>
      </w:r>
      <w:r w:rsidR="00E801D4" w:rsidRPr="00BC3ECA">
        <w:rPr>
          <w:rStyle w:val="CharLangas"/>
        </w:rPr>
        <w:t xml:space="preserve"> </w:t>
      </w:r>
      <w:r w:rsidRPr="00BC3ECA">
        <w:rPr>
          <w:rStyle w:val="CharLangas"/>
        </w:rPr>
        <w:t>psl.)</w:t>
      </w:r>
    </w:p>
    <w:p w14:paraId="70C47B63" w14:textId="0432FCA7" w:rsidR="002238BB" w:rsidRPr="00BC3ECA" w:rsidRDefault="002238BB" w:rsidP="00C46D8B">
      <w:pPr>
        <w:pStyle w:val="buletedafternumber"/>
        <w:keepNext/>
        <w:rPr>
          <w:rStyle w:val="CharLangas"/>
        </w:rPr>
      </w:pPr>
      <w:r w:rsidRPr="00BC3ECA">
        <w:rPr>
          <w:rStyle w:val="CharLangas"/>
          <w:i w:val="0"/>
        </w:rPr>
        <w:fldChar w:fldCharType="begin"/>
      </w:r>
      <w:r w:rsidRPr="00BC3ECA">
        <w:rPr>
          <w:rStyle w:val="CharLangas"/>
          <w:i w:val="0"/>
        </w:rPr>
        <w:instrText xml:space="preserve"> REF _Ref307320981 \h  \* MERGEFORMAT </w:instrText>
      </w:r>
      <w:r w:rsidRPr="00BC3ECA">
        <w:rPr>
          <w:rStyle w:val="CharLangas"/>
          <w:i w:val="0"/>
        </w:rPr>
      </w:r>
      <w:r w:rsidRPr="00BC3ECA">
        <w:rPr>
          <w:rStyle w:val="CharLangas"/>
          <w:i w:val="0"/>
        </w:rPr>
        <w:fldChar w:fldCharType="separate"/>
      </w:r>
      <w:r w:rsidR="000D676C" w:rsidRPr="000D676C">
        <w:rPr>
          <w:i/>
        </w:rPr>
        <w:t>Keisti eksponato/komplekto/grupės duomenis</w:t>
      </w:r>
      <w:r w:rsidRPr="00BC3ECA">
        <w:rPr>
          <w:rStyle w:val="CharLangas"/>
          <w:i w:val="0"/>
        </w:rPr>
        <w:fldChar w:fldCharType="end"/>
      </w:r>
      <w:r w:rsidRPr="00BC3ECA">
        <w:rPr>
          <w:rStyle w:val="CharLangas"/>
        </w:rPr>
        <w:t xml:space="preserve"> (</w:t>
      </w:r>
      <w:r w:rsidR="00E801D4" w:rsidRPr="00BC3ECA">
        <w:rPr>
          <w:rStyle w:val="CharLangas"/>
        </w:rPr>
        <w:fldChar w:fldCharType="begin"/>
      </w:r>
      <w:r w:rsidR="00E801D4" w:rsidRPr="00BC3ECA">
        <w:rPr>
          <w:rStyle w:val="CharLangas"/>
        </w:rPr>
        <w:instrText xml:space="preserve"> PAGEREF _Ref307320981 \h </w:instrText>
      </w:r>
      <w:r w:rsidR="00E801D4" w:rsidRPr="00BC3ECA">
        <w:rPr>
          <w:rStyle w:val="CharLangas"/>
        </w:rPr>
      </w:r>
      <w:r w:rsidR="00E801D4" w:rsidRPr="00BC3ECA">
        <w:rPr>
          <w:rStyle w:val="CharLangas"/>
        </w:rPr>
        <w:fldChar w:fldCharType="separate"/>
      </w:r>
      <w:r w:rsidR="000D676C">
        <w:rPr>
          <w:rStyle w:val="CharLangas"/>
          <w:noProof/>
        </w:rPr>
        <w:t>79</w:t>
      </w:r>
      <w:r w:rsidR="00E801D4" w:rsidRPr="00BC3ECA">
        <w:rPr>
          <w:rStyle w:val="CharLangas"/>
        </w:rPr>
        <w:fldChar w:fldCharType="end"/>
      </w:r>
      <w:r w:rsidR="00E801D4" w:rsidRPr="00BC3ECA">
        <w:rPr>
          <w:rStyle w:val="CharLangas"/>
        </w:rPr>
        <w:t xml:space="preserve"> </w:t>
      </w:r>
      <w:r w:rsidRPr="00BC3ECA">
        <w:rPr>
          <w:rStyle w:val="CharLangas"/>
        </w:rPr>
        <w:t>psl.)</w:t>
      </w:r>
    </w:p>
    <w:p w14:paraId="3CBE8BB0" w14:textId="21DF25AA" w:rsidR="002238BB" w:rsidRPr="00BC3ECA" w:rsidRDefault="00FA6494" w:rsidP="00C46D8B">
      <w:pPr>
        <w:pStyle w:val="buletedafternumber"/>
        <w:keepNext/>
        <w:rPr>
          <w:rStyle w:val="CharLangas"/>
        </w:rPr>
      </w:pPr>
      <w:r w:rsidRPr="00BC3ECA">
        <w:rPr>
          <w:rStyle w:val="CharLangas"/>
          <w:i w:val="0"/>
        </w:rPr>
        <w:fldChar w:fldCharType="begin"/>
      </w:r>
      <w:r w:rsidRPr="00BC3ECA">
        <w:rPr>
          <w:rStyle w:val="CharLangas"/>
          <w:i w:val="0"/>
        </w:rPr>
        <w:instrText xml:space="preserve"> REF _Ref125620734 \h  \* MERGEFORMAT </w:instrText>
      </w:r>
      <w:r w:rsidRPr="00BC3ECA">
        <w:rPr>
          <w:rStyle w:val="CharLangas"/>
          <w:i w:val="0"/>
        </w:rPr>
      </w:r>
      <w:r w:rsidRPr="00BC3ECA">
        <w:rPr>
          <w:rStyle w:val="CharLangas"/>
          <w:i w:val="0"/>
        </w:rPr>
        <w:fldChar w:fldCharType="separate"/>
      </w:r>
      <w:r w:rsidR="000D676C" w:rsidRPr="000D676C">
        <w:rPr>
          <w:i/>
        </w:rPr>
        <w:t>Pašalinti eksponatą/komplektą/grupę</w:t>
      </w:r>
      <w:r w:rsidRPr="00BC3ECA">
        <w:rPr>
          <w:rStyle w:val="CharLangas"/>
          <w:i w:val="0"/>
        </w:rPr>
        <w:fldChar w:fldCharType="end"/>
      </w:r>
      <w:r w:rsidRPr="00BC3ECA">
        <w:rPr>
          <w:rStyle w:val="CharLangas"/>
        </w:rPr>
        <w:t xml:space="preserve"> </w:t>
      </w:r>
      <w:r w:rsidR="002238BB" w:rsidRPr="00BC3ECA">
        <w:rPr>
          <w:rStyle w:val="CharLangas"/>
        </w:rPr>
        <w:t>(</w:t>
      </w:r>
      <w:r w:rsidRPr="00BC3ECA">
        <w:rPr>
          <w:rStyle w:val="CharLangas"/>
        </w:rPr>
        <w:fldChar w:fldCharType="begin"/>
      </w:r>
      <w:r w:rsidRPr="00BC3ECA">
        <w:rPr>
          <w:rStyle w:val="CharLangas"/>
        </w:rPr>
        <w:instrText xml:space="preserve"> PAGEREF _Ref125620734 \h </w:instrText>
      </w:r>
      <w:r w:rsidRPr="00BC3ECA">
        <w:rPr>
          <w:rStyle w:val="CharLangas"/>
        </w:rPr>
      </w:r>
      <w:r w:rsidRPr="00BC3ECA">
        <w:rPr>
          <w:rStyle w:val="CharLangas"/>
        </w:rPr>
        <w:fldChar w:fldCharType="separate"/>
      </w:r>
      <w:r w:rsidR="000D676C">
        <w:rPr>
          <w:rStyle w:val="CharLangas"/>
          <w:noProof/>
        </w:rPr>
        <w:t>80</w:t>
      </w:r>
      <w:r w:rsidRPr="00BC3ECA">
        <w:rPr>
          <w:rStyle w:val="CharLangas"/>
        </w:rPr>
        <w:fldChar w:fldCharType="end"/>
      </w:r>
      <w:r w:rsidRPr="00BC3ECA">
        <w:rPr>
          <w:rStyle w:val="CharLangas"/>
        </w:rPr>
        <w:t xml:space="preserve"> </w:t>
      </w:r>
      <w:r w:rsidR="002238BB" w:rsidRPr="00BC3ECA">
        <w:rPr>
          <w:rStyle w:val="CharLangas"/>
        </w:rPr>
        <w:t>psl.)</w:t>
      </w:r>
    </w:p>
    <w:p w14:paraId="7501A930" w14:textId="763B24D8" w:rsidR="002238BB" w:rsidRPr="00BC3ECA" w:rsidRDefault="00FA6494" w:rsidP="002238BB">
      <w:pPr>
        <w:pStyle w:val="buletedafternumber"/>
        <w:rPr>
          <w:rStyle w:val="CharLangas"/>
        </w:rPr>
      </w:pPr>
      <w:r w:rsidRPr="00BC3ECA">
        <w:rPr>
          <w:rStyle w:val="CharLangas"/>
          <w:i w:val="0"/>
        </w:rPr>
        <w:fldChar w:fldCharType="begin"/>
      </w:r>
      <w:r w:rsidR="00B73E4A" w:rsidRPr="00BC3ECA">
        <w:rPr>
          <w:rStyle w:val="CharLangas"/>
          <w:i w:val="0"/>
        </w:rPr>
        <w:instrText xml:space="preserve"> REF _Ref125702852 \h </w:instrText>
      </w:r>
      <w:r w:rsidRPr="00BC3ECA">
        <w:rPr>
          <w:rStyle w:val="CharLangas"/>
          <w:i w:val="0"/>
        </w:rPr>
        <w:instrText xml:space="preserve"> \* MERGEFORMAT </w:instrText>
      </w:r>
      <w:r w:rsidRPr="00BC3ECA">
        <w:rPr>
          <w:rStyle w:val="CharLangas"/>
          <w:i w:val="0"/>
        </w:rPr>
      </w:r>
      <w:r w:rsidRPr="00BC3ECA">
        <w:rPr>
          <w:rStyle w:val="CharLangas"/>
          <w:i w:val="0"/>
        </w:rPr>
        <w:fldChar w:fldCharType="separate"/>
      </w:r>
      <w:r w:rsidR="000D676C" w:rsidRPr="000D676C">
        <w:rPr>
          <w:i/>
        </w:rPr>
        <w:t>Patvirtinti eksponato/komplekto/grupės duomenis</w:t>
      </w:r>
      <w:r w:rsidRPr="00BC3ECA">
        <w:rPr>
          <w:rStyle w:val="CharLangas"/>
          <w:i w:val="0"/>
        </w:rPr>
        <w:fldChar w:fldCharType="end"/>
      </w:r>
      <w:r w:rsidRPr="00BC3ECA">
        <w:rPr>
          <w:rStyle w:val="CharLangas"/>
        </w:rPr>
        <w:t xml:space="preserve"> </w:t>
      </w:r>
      <w:r w:rsidR="002238BB" w:rsidRPr="00BC3ECA">
        <w:rPr>
          <w:rStyle w:val="CharLangas"/>
        </w:rPr>
        <w:t>(</w:t>
      </w:r>
      <w:r w:rsidRPr="00BC3ECA">
        <w:rPr>
          <w:rStyle w:val="CharLangas"/>
        </w:rPr>
        <w:fldChar w:fldCharType="begin"/>
      </w:r>
      <w:r w:rsidRPr="00BC3ECA">
        <w:rPr>
          <w:rStyle w:val="CharLangas"/>
        </w:rPr>
        <w:instrText xml:space="preserve"> PAGEREF _Ref125702857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w:t>
      </w:r>
      <w:r w:rsidR="002238BB" w:rsidRPr="00BC3ECA">
        <w:rPr>
          <w:rStyle w:val="CharLangas"/>
        </w:rPr>
        <w:t>psl.)</w:t>
      </w:r>
    </w:p>
    <w:p w14:paraId="5BC496DD" w14:textId="77777777" w:rsidR="00DC1F76" w:rsidRPr="00BC3ECA" w:rsidRDefault="00DC1F76" w:rsidP="00DC1F76">
      <w:pPr>
        <w:pStyle w:val="Heading2"/>
      </w:pPr>
      <w:bookmarkStart w:id="555" w:name="_Ref334620691"/>
      <w:bookmarkStart w:id="556" w:name="_Ref334620692"/>
      <w:bookmarkStart w:id="557" w:name="_Toc169621851"/>
      <w:r w:rsidRPr="00BC3ECA">
        <w:t>Tvarkyti zoologinės medžiagos aktus</w:t>
      </w:r>
      <w:bookmarkEnd w:id="555"/>
      <w:bookmarkEnd w:id="556"/>
      <w:bookmarkEnd w:id="557"/>
    </w:p>
    <w:p w14:paraId="1FDC8304" w14:textId="77777777" w:rsidR="00557EFB" w:rsidRPr="00BC3ECA" w:rsidRDefault="00557EFB" w:rsidP="00557EFB">
      <w:pPr>
        <w:pStyle w:val="Alnostext"/>
      </w:pPr>
      <w:r w:rsidRPr="00BC3ECA">
        <w:t>Sistemoje, galite atlikti šiuos veiksmus, susijusius su zoologinės medžiagos aktų tvarkymu:</w:t>
      </w:r>
    </w:p>
    <w:p w14:paraId="699AE50D" w14:textId="0D6174D0" w:rsidR="00557EFB" w:rsidRPr="00BC3ECA" w:rsidRDefault="00557EFB" w:rsidP="00557EFB">
      <w:pPr>
        <w:pStyle w:val="buletedafternumber"/>
        <w:rPr>
          <w:i/>
        </w:rPr>
      </w:pPr>
      <w:r w:rsidRPr="00BC3ECA">
        <w:rPr>
          <w:i/>
        </w:rPr>
        <w:fldChar w:fldCharType="begin"/>
      </w:r>
      <w:r w:rsidRPr="00BC3ECA">
        <w:rPr>
          <w:i/>
        </w:rPr>
        <w:instrText xml:space="preserve"> REF _Ref334620296 \h </w:instrText>
      </w:r>
      <w:r w:rsidR="009832E1" w:rsidRPr="00BC3ECA">
        <w:rPr>
          <w:i/>
        </w:rPr>
        <w:instrText xml:space="preserve"> \* MERGEFORMAT </w:instrText>
      </w:r>
      <w:r w:rsidRPr="00BC3ECA">
        <w:rPr>
          <w:i/>
        </w:rPr>
      </w:r>
      <w:r w:rsidRPr="00BC3ECA">
        <w:rPr>
          <w:i/>
        </w:rPr>
        <w:fldChar w:fldCharType="separate"/>
      </w:r>
      <w:r w:rsidR="000D676C" w:rsidRPr="000D676C">
        <w:rPr>
          <w:i/>
        </w:rPr>
        <w:t>Užpildyti zoologinės medžiagos priėmimo aktą</w:t>
      </w:r>
      <w:r w:rsidRPr="00BC3ECA">
        <w:rPr>
          <w:i/>
        </w:rPr>
        <w:fldChar w:fldCharType="end"/>
      </w:r>
      <w:r w:rsidR="003C3396" w:rsidRPr="00BC3ECA">
        <w:rPr>
          <w:i/>
        </w:rPr>
        <w:t xml:space="preserve"> (</w:t>
      </w:r>
      <w:r w:rsidRPr="00BC3ECA">
        <w:rPr>
          <w:i/>
        </w:rPr>
        <w:fldChar w:fldCharType="begin"/>
      </w:r>
      <w:r w:rsidRPr="00BC3ECA">
        <w:rPr>
          <w:i/>
        </w:rPr>
        <w:instrText xml:space="preserve"> PAGEREF _Ref334620296 \h </w:instrText>
      </w:r>
      <w:r w:rsidRPr="00BC3ECA">
        <w:rPr>
          <w:i/>
        </w:rPr>
      </w:r>
      <w:r w:rsidRPr="00BC3ECA">
        <w:rPr>
          <w:i/>
        </w:rPr>
        <w:fldChar w:fldCharType="separate"/>
      </w:r>
      <w:r w:rsidR="000D676C">
        <w:rPr>
          <w:i/>
          <w:noProof/>
        </w:rPr>
        <w:t>139</w:t>
      </w:r>
      <w:r w:rsidRPr="00BC3ECA">
        <w:rPr>
          <w:i/>
        </w:rPr>
        <w:fldChar w:fldCharType="end"/>
      </w:r>
      <w:r w:rsidR="003C3396" w:rsidRPr="00BC3ECA">
        <w:rPr>
          <w:i/>
        </w:rPr>
        <w:t xml:space="preserve"> psl.)</w:t>
      </w:r>
    </w:p>
    <w:p w14:paraId="76521131" w14:textId="6BA333E7" w:rsidR="00557EFB" w:rsidRPr="00BC3ECA" w:rsidRDefault="00557EFB" w:rsidP="00557EFB">
      <w:pPr>
        <w:pStyle w:val="buletedafternumber"/>
        <w:rPr>
          <w:i/>
        </w:rPr>
      </w:pPr>
      <w:r w:rsidRPr="00BC3ECA">
        <w:rPr>
          <w:i/>
        </w:rPr>
        <w:fldChar w:fldCharType="begin"/>
      </w:r>
      <w:r w:rsidRPr="00BC3ECA">
        <w:rPr>
          <w:i/>
        </w:rPr>
        <w:instrText xml:space="preserve"> REF _Ref334616574 \h </w:instrText>
      </w:r>
      <w:r w:rsidR="009832E1" w:rsidRPr="00BC3ECA">
        <w:rPr>
          <w:i/>
        </w:rPr>
        <w:instrText xml:space="preserve"> \* MERGEFORMAT </w:instrText>
      </w:r>
      <w:r w:rsidRPr="00BC3ECA">
        <w:rPr>
          <w:i/>
        </w:rPr>
      </w:r>
      <w:r w:rsidRPr="00BC3ECA">
        <w:rPr>
          <w:i/>
        </w:rPr>
        <w:fldChar w:fldCharType="separate"/>
      </w:r>
      <w:r w:rsidR="000D676C" w:rsidRPr="000D676C">
        <w:rPr>
          <w:i/>
        </w:rPr>
        <w:t>Surasti zoologinės medžiagos aktą</w:t>
      </w:r>
      <w:r w:rsidRPr="00BC3ECA">
        <w:rPr>
          <w:i/>
        </w:rPr>
        <w:fldChar w:fldCharType="end"/>
      </w:r>
      <w:r w:rsidR="003C3396" w:rsidRPr="00BC3ECA">
        <w:rPr>
          <w:i/>
        </w:rPr>
        <w:t xml:space="preserve"> (</w:t>
      </w:r>
      <w:r w:rsidRPr="00BC3ECA">
        <w:rPr>
          <w:i/>
        </w:rPr>
        <w:fldChar w:fldCharType="begin"/>
      </w:r>
      <w:r w:rsidRPr="00BC3ECA">
        <w:rPr>
          <w:i/>
        </w:rPr>
        <w:instrText xml:space="preserve"> PAGEREF _Ref334616574 \h </w:instrText>
      </w:r>
      <w:r w:rsidRPr="00BC3ECA">
        <w:rPr>
          <w:i/>
        </w:rPr>
      </w:r>
      <w:r w:rsidRPr="00BC3ECA">
        <w:rPr>
          <w:i/>
        </w:rPr>
        <w:fldChar w:fldCharType="separate"/>
      </w:r>
      <w:r w:rsidR="000D676C">
        <w:rPr>
          <w:i/>
          <w:noProof/>
        </w:rPr>
        <w:t>140</w:t>
      </w:r>
      <w:r w:rsidRPr="00BC3ECA">
        <w:rPr>
          <w:i/>
        </w:rPr>
        <w:fldChar w:fldCharType="end"/>
      </w:r>
      <w:r w:rsidR="003C3396" w:rsidRPr="00BC3ECA">
        <w:rPr>
          <w:i/>
        </w:rPr>
        <w:t xml:space="preserve"> psl.)</w:t>
      </w:r>
    </w:p>
    <w:p w14:paraId="456A6D1A" w14:textId="385D2167" w:rsidR="00557EFB" w:rsidRPr="00BC3ECA" w:rsidRDefault="00557EFB" w:rsidP="00557EFB">
      <w:pPr>
        <w:pStyle w:val="buletedafternumber"/>
        <w:rPr>
          <w:i/>
        </w:rPr>
      </w:pPr>
      <w:r w:rsidRPr="00BC3ECA">
        <w:rPr>
          <w:i/>
        </w:rPr>
        <w:lastRenderedPageBreak/>
        <w:fldChar w:fldCharType="begin"/>
      </w:r>
      <w:r w:rsidRPr="00BC3ECA">
        <w:rPr>
          <w:i/>
        </w:rPr>
        <w:instrText xml:space="preserve"> REF _Ref334620311 \h </w:instrText>
      </w:r>
      <w:r w:rsidR="009832E1" w:rsidRPr="00BC3ECA">
        <w:rPr>
          <w:i/>
        </w:rPr>
        <w:instrText xml:space="preserve"> \* MERGEFORMAT </w:instrText>
      </w:r>
      <w:r w:rsidRPr="00BC3ECA">
        <w:rPr>
          <w:i/>
        </w:rPr>
      </w:r>
      <w:r w:rsidRPr="00BC3ECA">
        <w:rPr>
          <w:i/>
        </w:rPr>
        <w:fldChar w:fldCharType="separate"/>
      </w:r>
      <w:r w:rsidR="000D676C" w:rsidRPr="000D676C">
        <w:rPr>
          <w:i/>
        </w:rPr>
        <w:t>Peržiūrėti zoologinės medžiagos akto duomenis</w:t>
      </w:r>
      <w:r w:rsidRPr="00BC3ECA">
        <w:rPr>
          <w:i/>
        </w:rPr>
        <w:fldChar w:fldCharType="end"/>
      </w:r>
      <w:r w:rsidR="003C3396" w:rsidRPr="00BC3ECA">
        <w:rPr>
          <w:i/>
        </w:rPr>
        <w:t xml:space="preserve"> (</w:t>
      </w:r>
      <w:r w:rsidRPr="00BC3ECA">
        <w:rPr>
          <w:i/>
        </w:rPr>
        <w:fldChar w:fldCharType="begin"/>
      </w:r>
      <w:r w:rsidRPr="00BC3ECA">
        <w:rPr>
          <w:i/>
        </w:rPr>
        <w:instrText xml:space="preserve"> PAGEREF _Ref334620311 \h </w:instrText>
      </w:r>
      <w:r w:rsidRPr="00BC3ECA">
        <w:rPr>
          <w:i/>
        </w:rPr>
      </w:r>
      <w:r w:rsidRPr="00BC3ECA">
        <w:rPr>
          <w:i/>
        </w:rPr>
        <w:fldChar w:fldCharType="separate"/>
      </w:r>
      <w:r w:rsidR="000D676C">
        <w:rPr>
          <w:i/>
          <w:noProof/>
        </w:rPr>
        <w:t>140</w:t>
      </w:r>
      <w:r w:rsidRPr="00BC3ECA">
        <w:rPr>
          <w:i/>
        </w:rPr>
        <w:fldChar w:fldCharType="end"/>
      </w:r>
      <w:r w:rsidR="003C3396" w:rsidRPr="00BC3ECA">
        <w:rPr>
          <w:i/>
        </w:rPr>
        <w:t xml:space="preserve"> psl.)</w:t>
      </w:r>
    </w:p>
    <w:p w14:paraId="1EE8524B" w14:textId="4EE20F3E" w:rsidR="00557EFB" w:rsidRPr="00BC3ECA" w:rsidRDefault="00557EFB" w:rsidP="00557EFB">
      <w:pPr>
        <w:pStyle w:val="buletedafternumber"/>
        <w:rPr>
          <w:i/>
        </w:rPr>
      </w:pPr>
      <w:r w:rsidRPr="00BC3ECA">
        <w:rPr>
          <w:i/>
        </w:rPr>
        <w:fldChar w:fldCharType="begin"/>
      </w:r>
      <w:r w:rsidRPr="00BC3ECA">
        <w:rPr>
          <w:i/>
        </w:rPr>
        <w:instrText xml:space="preserve"> REF _Ref334620318 \h </w:instrText>
      </w:r>
      <w:r w:rsidR="009832E1" w:rsidRPr="00BC3ECA">
        <w:rPr>
          <w:i/>
        </w:rPr>
        <w:instrText xml:space="preserve"> \* MERGEFORMAT </w:instrText>
      </w:r>
      <w:r w:rsidRPr="00BC3ECA">
        <w:rPr>
          <w:i/>
        </w:rPr>
      </w:r>
      <w:r w:rsidRPr="00BC3ECA">
        <w:rPr>
          <w:i/>
        </w:rPr>
        <w:fldChar w:fldCharType="separate"/>
      </w:r>
      <w:r w:rsidR="000D676C" w:rsidRPr="000D676C">
        <w:rPr>
          <w:i/>
        </w:rPr>
        <w:t>Keisti zoologinės medžiagos akto duomenis</w:t>
      </w:r>
      <w:r w:rsidRPr="00BC3ECA">
        <w:rPr>
          <w:i/>
        </w:rPr>
        <w:fldChar w:fldCharType="end"/>
      </w:r>
      <w:r w:rsidR="003C3396" w:rsidRPr="00BC3ECA">
        <w:rPr>
          <w:i/>
        </w:rPr>
        <w:t xml:space="preserve"> (</w:t>
      </w:r>
      <w:r w:rsidRPr="00BC3ECA">
        <w:rPr>
          <w:i/>
        </w:rPr>
        <w:fldChar w:fldCharType="begin"/>
      </w:r>
      <w:r w:rsidRPr="00BC3ECA">
        <w:rPr>
          <w:i/>
        </w:rPr>
        <w:instrText xml:space="preserve"> PAGEREF _Ref334620318 \h </w:instrText>
      </w:r>
      <w:r w:rsidRPr="00BC3ECA">
        <w:rPr>
          <w:i/>
        </w:rPr>
      </w:r>
      <w:r w:rsidRPr="00BC3ECA">
        <w:rPr>
          <w:i/>
        </w:rPr>
        <w:fldChar w:fldCharType="separate"/>
      </w:r>
      <w:r w:rsidR="000D676C">
        <w:rPr>
          <w:i/>
          <w:noProof/>
        </w:rPr>
        <w:t>141</w:t>
      </w:r>
      <w:r w:rsidRPr="00BC3ECA">
        <w:rPr>
          <w:i/>
        </w:rPr>
        <w:fldChar w:fldCharType="end"/>
      </w:r>
      <w:r w:rsidR="003C3396" w:rsidRPr="00BC3ECA">
        <w:rPr>
          <w:i/>
        </w:rPr>
        <w:t xml:space="preserve"> psl.)</w:t>
      </w:r>
    </w:p>
    <w:p w14:paraId="51A9C489" w14:textId="1B1CCB47" w:rsidR="00557EFB" w:rsidRPr="00BC3ECA" w:rsidRDefault="00557EFB" w:rsidP="00557EFB">
      <w:pPr>
        <w:pStyle w:val="buletedafternumber"/>
        <w:rPr>
          <w:i/>
        </w:rPr>
      </w:pPr>
      <w:r w:rsidRPr="00BC3ECA">
        <w:rPr>
          <w:i/>
        </w:rPr>
        <w:fldChar w:fldCharType="begin"/>
      </w:r>
      <w:r w:rsidRPr="00BC3ECA">
        <w:rPr>
          <w:i/>
        </w:rPr>
        <w:instrText xml:space="preserve"> REF _Ref334620324 \h </w:instrText>
      </w:r>
      <w:r w:rsidR="009832E1" w:rsidRPr="00BC3ECA">
        <w:rPr>
          <w:i/>
        </w:rPr>
        <w:instrText xml:space="preserve"> \* MERGEFORMAT </w:instrText>
      </w:r>
      <w:r w:rsidRPr="00BC3ECA">
        <w:rPr>
          <w:i/>
        </w:rPr>
      </w:r>
      <w:r w:rsidRPr="00BC3ECA">
        <w:rPr>
          <w:i/>
        </w:rPr>
        <w:fldChar w:fldCharType="separate"/>
      </w:r>
      <w:r w:rsidR="000D676C" w:rsidRPr="000D676C">
        <w:rPr>
          <w:i/>
        </w:rPr>
        <w:t>Pašalinti zoologinės medžiagos aktą</w:t>
      </w:r>
      <w:r w:rsidRPr="00BC3ECA">
        <w:rPr>
          <w:i/>
        </w:rPr>
        <w:fldChar w:fldCharType="end"/>
      </w:r>
      <w:r w:rsidR="003C3396" w:rsidRPr="00BC3ECA">
        <w:rPr>
          <w:i/>
        </w:rPr>
        <w:t xml:space="preserve"> (</w:t>
      </w:r>
      <w:r w:rsidRPr="00BC3ECA">
        <w:rPr>
          <w:i/>
        </w:rPr>
        <w:fldChar w:fldCharType="begin"/>
      </w:r>
      <w:r w:rsidRPr="00BC3ECA">
        <w:rPr>
          <w:i/>
        </w:rPr>
        <w:instrText xml:space="preserve"> PAGEREF _Ref334620324 \h </w:instrText>
      </w:r>
      <w:r w:rsidRPr="00BC3ECA">
        <w:rPr>
          <w:i/>
        </w:rPr>
      </w:r>
      <w:r w:rsidRPr="00BC3ECA">
        <w:rPr>
          <w:i/>
        </w:rPr>
        <w:fldChar w:fldCharType="separate"/>
      </w:r>
      <w:r w:rsidR="000D676C">
        <w:rPr>
          <w:i/>
          <w:noProof/>
        </w:rPr>
        <w:t>141</w:t>
      </w:r>
      <w:r w:rsidRPr="00BC3ECA">
        <w:rPr>
          <w:i/>
        </w:rPr>
        <w:fldChar w:fldCharType="end"/>
      </w:r>
      <w:r w:rsidR="003C3396" w:rsidRPr="00BC3ECA">
        <w:rPr>
          <w:i/>
        </w:rPr>
        <w:t xml:space="preserve"> psl.)</w:t>
      </w:r>
    </w:p>
    <w:p w14:paraId="78E5ABEF" w14:textId="11F51288" w:rsidR="00597250" w:rsidRPr="00BC3ECA" w:rsidRDefault="00597250" w:rsidP="00557EFB">
      <w:pPr>
        <w:pStyle w:val="buletedafternumber"/>
        <w:rPr>
          <w:i/>
        </w:rPr>
      </w:pPr>
      <w:r w:rsidRPr="00BC3ECA">
        <w:rPr>
          <w:i/>
        </w:rPr>
        <w:fldChar w:fldCharType="begin"/>
      </w:r>
      <w:r w:rsidRPr="00BC3ECA">
        <w:rPr>
          <w:i/>
        </w:rPr>
        <w:instrText xml:space="preserve"> REF _Ref335050368 \h </w:instrText>
      </w:r>
      <w:r w:rsidR="00602F94" w:rsidRPr="00BC3ECA">
        <w:rPr>
          <w:i/>
        </w:rPr>
        <w:instrText xml:space="preserve">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_Ref335050370 \h </w:instrText>
      </w:r>
      <w:r w:rsidRPr="00BC3ECA">
        <w:rPr>
          <w:i/>
        </w:rPr>
      </w:r>
      <w:r w:rsidRPr="00BC3ECA">
        <w:rPr>
          <w:i/>
        </w:rPr>
        <w:fldChar w:fldCharType="separate"/>
      </w:r>
      <w:r w:rsidR="000D676C">
        <w:rPr>
          <w:i/>
          <w:noProof/>
        </w:rPr>
        <w:t>142</w:t>
      </w:r>
      <w:r w:rsidRPr="00BC3ECA">
        <w:rPr>
          <w:i/>
        </w:rPr>
        <w:fldChar w:fldCharType="end"/>
      </w:r>
      <w:r w:rsidRPr="00BC3ECA">
        <w:rPr>
          <w:i/>
        </w:rPr>
        <w:t xml:space="preserve"> psl.)</w:t>
      </w:r>
    </w:p>
    <w:p w14:paraId="1E01ECCF" w14:textId="0F03ABBD" w:rsidR="004516A2" w:rsidRPr="00BC3ECA" w:rsidRDefault="004516A2" w:rsidP="00557EFB">
      <w:pPr>
        <w:pStyle w:val="buletedafternumber"/>
        <w:rPr>
          <w:i/>
        </w:rPr>
      </w:pPr>
      <w:r w:rsidRPr="00BC3ECA">
        <w:rPr>
          <w:i/>
        </w:rPr>
        <w:fldChar w:fldCharType="begin"/>
      </w:r>
      <w:r w:rsidRPr="00BC3ECA">
        <w:rPr>
          <w:i/>
        </w:rPr>
        <w:instrText xml:space="preserve"> REF _Ref334620693 \h </w:instrText>
      </w:r>
      <w:r w:rsidR="009E2E65" w:rsidRPr="00BC3ECA">
        <w:rPr>
          <w:i/>
        </w:rPr>
        <w:instrText xml:space="preserve"> \* MERGEFORMAT </w:instrText>
      </w:r>
      <w:r w:rsidRPr="00BC3ECA">
        <w:rPr>
          <w:i/>
        </w:rPr>
      </w:r>
      <w:r w:rsidRPr="00BC3ECA">
        <w:rPr>
          <w:i/>
        </w:rPr>
        <w:fldChar w:fldCharType="separate"/>
      </w:r>
      <w:r w:rsidR="000D676C" w:rsidRPr="000D676C">
        <w:rPr>
          <w:i/>
        </w:rPr>
        <w:t>Suformuoti aktą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_Ref334620693 \h </w:instrText>
      </w:r>
      <w:r w:rsidRPr="00BC3ECA">
        <w:rPr>
          <w:i/>
        </w:rPr>
      </w:r>
      <w:r w:rsidRPr="00BC3ECA">
        <w:rPr>
          <w:i/>
        </w:rPr>
        <w:fldChar w:fldCharType="separate"/>
      </w:r>
      <w:r w:rsidR="000D676C">
        <w:rPr>
          <w:i/>
          <w:noProof/>
        </w:rPr>
        <w:t>142</w:t>
      </w:r>
      <w:r w:rsidRPr="00BC3ECA">
        <w:rPr>
          <w:i/>
        </w:rPr>
        <w:fldChar w:fldCharType="end"/>
      </w:r>
      <w:r w:rsidRPr="00BC3ECA">
        <w:rPr>
          <w:i/>
        </w:rPr>
        <w:t xml:space="preserve"> psl.)</w:t>
      </w:r>
    </w:p>
    <w:p w14:paraId="4AE673C7" w14:textId="77777777" w:rsidR="009D5D7C" w:rsidRPr="00BC3ECA" w:rsidRDefault="00F550B0" w:rsidP="00F550B0">
      <w:pPr>
        <w:pStyle w:val="Heading3"/>
        <w:rPr>
          <w:noProof w:val="0"/>
        </w:rPr>
      </w:pPr>
      <w:bookmarkStart w:id="558" w:name="_Ref334620296"/>
      <w:bookmarkStart w:id="559" w:name="_Toc169621852"/>
      <w:r w:rsidRPr="00BC3ECA">
        <w:rPr>
          <w:noProof w:val="0"/>
        </w:rPr>
        <w:t>Užpildyti zoologinės medžiagos priėmimo aktą</w:t>
      </w:r>
      <w:bookmarkEnd w:id="558"/>
      <w:bookmarkEnd w:id="559"/>
    </w:p>
    <w:p w14:paraId="05F46413" w14:textId="77777777" w:rsidR="00F550B0" w:rsidRPr="00BC3ECA" w:rsidRDefault="00F550B0" w:rsidP="00C171DB">
      <w:pPr>
        <w:pStyle w:val="Alnostext"/>
        <w:keepNext/>
      </w:pPr>
      <w:r w:rsidRPr="00BC3ECA">
        <w:t xml:space="preserve">Paskirtis – </w:t>
      </w:r>
      <w:r w:rsidRPr="00BC3ECA">
        <w:rPr>
          <w:rFonts w:cs="Arial"/>
        </w:rPr>
        <w:t>įvesti naują zoologinės medžiagos priėmimo aktą sistemoje</w:t>
      </w:r>
      <w:r w:rsidRPr="00BC3ECA">
        <w:t xml:space="preserve">. </w:t>
      </w:r>
    </w:p>
    <w:p w14:paraId="0BAFEB05" w14:textId="77777777" w:rsidR="00F550B0" w:rsidRPr="00BC3ECA" w:rsidRDefault="00F550B0" w:rsidP="00C171DB">
      <w:pPr>
        <w:pStyle w:val="HeadingB"/>
        <w:rPr>
          <w:noProof w:val="0"/>
        </w:rPr>
      </w:pPr>
      <w:r w:rsidRPr="00BC3ECA">
        <w:rPr>
          <w:noProof w:val="0"/>
        </w:rPr>
        <w:t>Kas gali atlikti</w:t>
      </w:r>
    </w:p>
    <w:p w14:paraId="76D7E88B" w14:textId="77777777" w:rsidR="00F550B0" w:rsidRPr="00BC3ECA" w:rsidRDefault="00F550B0" w:rsidP="00C171DB">
      <w:pPr>
        <w:pStyle w:val="Alnostext"/>
        <w:keepNext/>
      </w:pPr>
      <w:r w:rsidRPr="00BC3ECA">
        <w:rPr>
          <w:rFonts w:cs="Arial"/>
        </w:rPr>
        <w:t>Užpildyti</w:t>
      </w:r>
      <w:r w:rsidR="00BD6211" w:rsidRPr="00BC3ECA">
        <w:rPr>
          <w:rFonts w:cs="Arial"/>
        </w:rPr>
        <w:t xml:space="preserve"> zoologinės medžiagos priėmimo aktą </w:t>
      </w:r>
      <w:r w:rsidRPr="00BC3ECA">
        <w:t>sistemoje gali:</w:t>
      </w:r>
    </w:p>
    <w:p w14:paraId="54011282" w14:textId="77777777" w:rsidR="00F550B0" w:rsidRPr="00BC3ECA" w:rsidRDefault="00F550B0" w:rsidP="00F550B0">
      <w:pPr>
        <w:pStyle w:val="AlnostextBuleted"/>
        <w:keepNext/>
      </w:pPr>
      <w:r w:rsidRPr="00BC3ECA">
        <w:rPr>
          <w:rFonts w:cs="Arial"/>
        </w:rPr>
        <w:t>Zoologinės medžiagos tvarkytojas</w:t>
      </w:r>
      <w:r w:rsidRPr="00BC3ECA">
        <w:t>;</w:t>
      </w:r>
    </w:p>
    <w:p w14:paraId="482FE25D" w14:textId="77777777" w:rsidR="00F550B0" w:rsidRPr="00BC3ECA" w:rsidRDefault="00F550B0" w:rsidP="00F550B0">
      <w:pPr>
        <w:pStyle w:val="AlnostextBuleted"/>
      </w:pPr>
      <w:r w:rsidRPr="00BC3ECA">
        <w:t xml:space="preserve">Naudotojas, kuriam suteikta teisė tvarkyti </w:t>
      </w:r>
      <w:r w:rsidRPr="00BC3ECA">
        <w:rPr>
          <w:rFonts w:cs="Arial"/>
        </w:rPr>
        <w:t xml:space="preserve">zoologinės medžiagos </w:t>
      </w:r>
      <w:r w:rsidRPr="00BC3ECA">
        <w:t>duomenis.</w:t>
      </w:r>
    </w:p>
    <w:p w14:paraId="700BDB28" w14:textId="77777777" w:rsidR="00F550B0" w:rsidRPr="00BC3ECA" w:rsidRDefault="00F550B0" w:rsidP="00F550B0">
      <w:pPr>
        <w:pStyle w:val="HeadingB"/>
        <w:rPr>
          <w:noProof w:val="0"/>
        </w:rPr>
      </w:pPr>
      <w:r w:rsidRPr="00BC3ECA">
        <w:rPr>
          <w:noProof w:val="0"/>
        </w:rPr>
        <w:t>Kaip atlikti</w:t>
      </w:r>
    </w:p>
    <w:p w14:paraId="11E3716A" w14:textId="77777777" w:rsidR="00F550B0" w:rsidRPr="00BC3ECA" w:rsidRDefault="00F550B0" w:rsidP="00F550B0">
      <w:pPr>
        <w:pStyle w:val="Alnostext"/>
      </w:pPr>
      <w:r w:rsidRPr="00BC3ECA">
        <w:t xml:space="preserve">Norėdami įvesti naują </w:t>
      </w:r>
      <w:r w:rsidR="00B961D7" w:rsidRPr="00BC3ECA">
        <w:rPr>
          <w:rFonts w:cs="Arial"/>
        </w:rPr>
        <w:t xml:space="preserve">zoologinės medžiagos priėmimo aktą </w:t>
      </w:r>
      <w:r w:rsidRPr="00BC3ECA">
        <w:t>atlikite šiuos veiksmus:</w:t>
      </w:r>
    </w:p>
    <w:p w14:paraId="5D82A7ED" w14:textId="77777777" w:rsidR="00F550B0" w:rsidRPr="00BC3ECA" w:rsidRDefault="00F550B0" w:rsidP="007171F7">
      <w:pPr>
        <w:pStyle w:val="AlnosNumbered"/>
        <w:numPr>
          <w:ilvl w:val="0"/>
          <w:numId w:val="121"/>
        </w:numPr>
      </w:pPr>
      <w:r w:rsidRPr="00BC3ECA">
        <w:t xml:space="preserve">Iš meniu pasirinkite </w:t>
      </w:r>
      <w:r w:rsidR="00AA5FEB" w:rsidRPr="00BC3ECA">
        <w:rPr>
          <w:rStyle w:val="CharMeniu"/>
        </w:rPr>
        <w:t xml:space="preserve">Zoologinė medžiaga -&gt; </w:t>
      </w:r>
      <w:r w:rsidRPr="00BC3ECA">
        <w:rPr>
          <w:rStyle w:val="CharMeniu"/>
        </w:rPr>
        <w:t xml:space="preserve">Naujas </w:t>
      </w:r>
      <w:r w:rsidR="00AA5FEB" w:rsidRPr="00BC3ECA">
        <w:rPr>
          <w:rStyle w:val="CharMeniu"/>
        </w:rPr>
        <w:t>priėmimo</w:t>
      </w:r>
      <w:r w:rsidRPr="00BC3ECA">
        <w:rPr>
          <w:rStyle w:val="CharMeniu"/>
        </w:rPr>
        <w:t xml:space="preserve"> aktas</w:t>
      </w:r>
      <w:r w:rsidRPr="00BC3ECA">
        <w:t>.</w:t>
      </w:r>
    </w:p>
    <w:p w14:paraId="787126AE" w14:textId="77777777" w:rsidR="00F550B0" w:rsidRPr="00BC3ECA" w:rsidRDefault="00F550B0" w:rsidP="005B3A8E">
      <w:pPr>
        <w:pStyle w:val="BodyText"/>
      </w:pPr>
      <w:r w:rsidRPr="00BC3ECA">
        <w:t xml:space="preserve">Atsiveria langas </w:t>
      </w:r>
      <w:r w:rsidR="00AA5FEB" w:rsidRPr="00BC3ECA">
        <w:rPr>
          <w:rStyle w:val="CharLangas"/>
        </w:rPr>
        <w:t>Naujas zoologinės medžiagos priėmimo aktas</w:t>
      </w:r>
      <w:r w:rsidRPr="00BC3ECA">
        <w:t>.</w:t>
      </w:r>
    </w:p>
    <w:p w14:paraId="27E5DD85" w14:textId="03FF48C1" w:rsidR="00F550B0" w:rsidRPr="00BC3ECA" w:rsidRDefault="006D167F" w:rsidP="005B3A8E">
      <w:pPr>
        <w:pStyle w:val="Picture"/>
      </w:pPr>
      <w:r w:rsidRPr="00BC3ECA">
        <w:rPr>
          <w:noProof/>
        </w:rPr>
        <w:drawing>
          <wp:inline distT="0" distB="0" distL="0" distR="0" wp14:anchorId="038DE535" wp14:editId="45AE4600">
            <wp:extent cx="4847492" cy="1576198"/>
            <wp:effectExtent l="19050" t="19050" r="1079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oologija3.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4866444" cy="1582360"/>
                    </a:xfrm>
                    <a:prstGeom prst="rect">
                      <a:avLst/>
                    </a:prstGeom>
                    <a:ln w="3175">
                      <a:solidFill>
                        <a:schemeClr val="tx1"/>
                      </a:solidFill>
                    </a:ln>
                  </pic:spPr>
                </pic:pic>
              </a:graphicData>
            </a:graphic>
          </wp:inline>
        </w:drawing>
      </w:r>
    </w:p>
    <w:p w14:paraId="386FF7FB" w14:textId="77777777" w:rsidR="00F550B0" w:rsidRPr="00BC3ECA" w:rsidRDefault="00F550B0" w:rsidP="00F550B0">
      <w:pPr>
        <w:pStyle w:val="AlnosNumbered"/>
        <w:keepNext/>
      </w:pPr>
      <w:r w:rsidRPr="00BC3ECA">
        <w:t xml:space="preserve">Nurodykite </w:t>
      </w:r>
      <w:r w:rsidR="00900325" w:rsidRPr="00BC3ECA">
        <w:t>priėmimo</w:t>
      </w:r>
      <w:r w:rsidRPr="00BC3ECA">
        <w:t xml:space="preserve"> akto pagrindinius duomenis.</w:t>
      </w:r>
    </w:p>
    <w:p w14:paraId="3A8928A8" w14:textId="41F7EC87" w:rsidR="00F550B0" w:rsidRPr="00BC3ECA" w:rsidRDefault="00F550B0"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3AE99205" w14:textId="77777777" w:rsidR="00F550B0" w:rsidRPr="00BC3ECA" w:rsidRDefault="00F550B0" w:rsidP="00F550B0">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2D938D41" w14:textId="77777777" w:rsidR="00F550B0" w:rsidRPr="00BC3ECA" w:rsidRDefault="00F550B0" w:rsidP="005B3A8E">
      <w:pPr>
        <w:pStyle w:val="BodyText"/>
      </w:pPr>
      <w:r w:rsidRPr="00BC3ECA">
        <w:t>Sistema išsaugo patikrinimo akto pagrindinius duomenis.</w:t>
      </w:r>
    </w:p>
    <w:p w14:paraId="109EBC60" w14:textId="77777777" w:rsidR="00900325" w:rsidRPr="00BC3ECA" w:rsidRDefault="00900325" w:rsidP="00900325">
      <w:pPr>
        <w:pStyle w:val="AlnosNumbered"/>
        <w:keepNext/>
      </w:pPr>
      <w:r w:rsidRPr="00BC3ECA">
        <w:t xml:space="preserve">Bloke </w:t>
      </w:r>
      <w:r w:rsidRPr="00BC3ECA">
        <w:rPr>
          <w:rStyle w:val="CharLaukas"/>
        </w:rPr>
        <w:t>Zoologinės medžiagos</w:t>
      </w:r>
      <w:r w:rsidRPr="00BC3ECA">
        <w:t xml:space="preserve"> </w:t>
      </w:r>
      <w:r w:rsidR="001C0E34" w:rsidRPr="00BC3ECA">
        <w:t>pridėkite</w:t>
      </w:r>
      <w:r w:rsidRPr="00BC3ECA">
        <w:t xml:space="preserve"> zoologinės medžiagos duomenis:</w:t>
      </w:r>
    </w:p>
    <w:p w14:paraId="34AD6679" w14:textId="77777777" w:rsidR="00900325" w:rsidRPr="00BC3ECA" w:rsidRDefault="00900325" w:rsidP="007171F7">
      <w:pPr>
        <w:pStyle w:val="AlnosNumbered"/>
        <w:keepNext/>
        <w:numPr>
          <w:ilvl w:val="1"/>
          <w:numId w:val="1"/>
        </w:numPr>
      </w:pPr>
      <w:r w:rsidRPr="00BC3ECA">
        <w:t xml:space="preserve">Jei </w:t>
      </w:r>
      <w:r w:rsidR="001C0E34" w:rsidRPr="00BC3ECA">
        <w:t>priimama</w:t>
      </w:r>
      <w:r w:rsidRPr="00BC3ECA">
        <w:t xml:space="preserve"> zoologinė medžiaga, kurios duomenys dar nesuvesti į sistemą:</w:t>
      </w:r>
    </w:p>
    <w:p w14:paraId="7B410140" w14:textId="77777777" w:rsidR="00900325" w:rsidRPr="00BC3ECA" w:rsidRDefault="00900325" w:rsidP="00900325">
      <w:pPr>
        <w:pStyle w:val="buletedafternumber"/>
      </w:pPr>
      <w:r w:rsidRPr="00BC3ECA">
        <w:t xml:space="preserve">Spauskite nuorodą </w:t>
      </w:r>
      <w:r w:rsidRPr="00BC3ECA">
        <w:rPr>
          <w:rStyle w:val="CharLangas"/>
        </w:rPr>
        <w:t>Nauja zoologinė medžiaga</w:t>
      </w:r>
      <w:r w:rsidRPr="00BC3ECA">
        <w:t>.</w:t>
      </w:r>
    </w:p>
    <w:p w14:paraId="07D9F787" w14:textId="43D03067" w:rsidR="00900325" w:rsidRPr="00BC3ECA" w:rsidRDefault="00900325" w:rsidP="00900325">
      <w:pPr>
        <w:pStyle w:val="buletedafternumber"/>
        <w:keepNext/>
      </w:pPr>
      <w:r w:rsidRPr="00BC3ECA">
        <w:t xml:space="preserve">Toliau atlikite skyrelyje </w:t>
      </w:r>
      <w:r w:rsidRPr="00BC3ECA">
        <w:rPr>
          <w:rStyle w:val="CharLangas"/>
        </w:rPr>
        <w:fldChar w:fldCharType="begin"/>
      </w:r>
      <w:r w:rsidRPr="00BC3ECA">
        <w:rPr>
          <w:rStyle w:val="CharLangas"/>
        </w:rPr>
        <w:instrText xml:space="preserve"> REF _Ref334602734 \h  \* MERGEFORMAT </w:instrText>
      </w:r>
      <w:r w:rsidRPr="00BC3ECA">
        <w:rPr>
          <w:rStyle w:val="CharLangas"/>
        </w:rPr>
      </w:r>
      <w:r w:rsidRPr="00BC3ECA">
        <w:rPr>
          <w:rStyle w:val="CharLangas"/>
        </w:rPr>
        <w:fldChar w:fldCharType="separate"/>
      </w:r>
      <w:r w:rsidR="000D676C" w:rsidRPr="000D676C">
        <w:rPr>
          <w:rStyle w:val="CharLangas"/>
        </w:rPr>
        <w:t>Įvesti naują zoologinę medžiagą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_Ref334602734 \h </w:instrText>
      </w:r>
      <w:r w:rsidRPr="00BC3ECA">
        <w:rPr>
          <w:rStyle w:val="CharLangas"/>
        </w:rPr>
      </w:r>
      <w:r w:rsidRPr="00BC3ECA">
        <w:rPr>
          <w:rStyle w:val="CharLangas"/>
        </w:rPr>
        <w:fldChar w:fldCharType="separate"/>
      </w:r>
      <w:r w:rsidR="000D676C">
        <w:rPr>
          <w:rStyle w:val="CharLangas"/>
          <w:noProof/>
        </w:rPr>
        <w:t>134</w:t>
      </w:r>
      <w:r w:rsidRPr="00BC3ECA">
        <w:rPr>
          <w:rStyle w:val="CharLangas"/>
        </w:rPr>
        <w:fldChar w:fldCharType="end"/>
      </w:r>
      <w:r w:rsidRPr="00BC3ECA">
        <w:rPr>
          <w:rStyle w:val="CharLangas"/>
        </w:rPr>
        <w:t xml:space="preserve"> psl.)</w:t>
      </w:r>
      <w:r w:rsidRPr="00BC3ECA">
        <w:t xml:space="preserve"> aprašytus veiksmus nuo </w:t>
      </w:r>
      <w:r w:rsidRPr="00BC3ECA">
        <w:rPr>
          <w:rStyle w:val="CharLangas"/>
        </w:rPr>
        <w:fldChar w:fldCharType="begin"/>
      </w:r>
      <w:r w:rsidRPr="00BC3ECA">
        <w:rPr>
          <w:rStyle w:val="CharLangas"/>
        </w:rPr>
        <w:instrText xml:space="preserve"> REF _Ref334604954 \n \h </w:instrText>
      </w:r>
      <w:r w:rsidR="001E0980" w:rsidRPr="00BC3ECA">
        <w:rPr>
          <w:rStyle w:val="CharLangas"/>
        </w:rPr>
        <w:instrText xml:space="preserve"> \* MERGEFORMAT </w:instrText>
      </w:r>
      <w:r w:rsidRPr="00BC3ECA">
        <w:rPr>
          <w:rStyle w:val="CharLangas"/>
        </w:rPr>
      </w:r>
      <w:r w:rsidRPr="00BC3ECA">
        <w:rPr>
          <w:rStyle w:val="CharLangas"/>
        </w:rPr>
        <w:fldChar w:fldCharType="separate"/>
      </w:r>
      <w:r w:rsidR="000D676C">
        <w:rPr>
          <w:rStyle w:val="CharLangas"/>
        </w:rPr>
        <w:t>3</w:t>
      </w:r>
      <w:r w:rsidRPr="00BC3ECA">
        <w:rPr>
          <w:rStyle w:val="CharLangas"/>
        </w:rPr>
        <w:fldChar w:fldCharType="end"/>
      </w:r>
      <w:r w:rsidRPr="00BC3ECA">
        <w:t xml:space="preserve"> žingsnio.</w:t>
      </w:r>
    </w:p>
    <w:p w14:paraId="4FF9B282" w14:textId="77777777" w:rsidR="00900325" w:rsidRPr="00BC3ECA" w:rsidRDefault="00900325" w:rsidP="007171F7">
      <w:pPr>
        <w:pStyle w:val="AlnosNumbered"/>
        <w:keepNext/>
        <w:numPr>
          <w:ilvl w:val="1"/>
          <w:numId w:val="1"/>
        </w:numPr>
      </w:pPr>
      <w:r w:rsidRPr="00BC3ECA">
        <w:t xml:space="preserve">Jei </w:t>
      </w:r>
      <w:r w:rsidR="001C0E34" w:rsidRPr="00BC3ECA">
        <w:t xml:space="preserve">priimama </w:t>
      </w:r>
      <w:r w:rsidR="00212219" w:rsidRPr="00BC3ECA">
        <w:t>zoologinė medžiaga</w:t>
      </w:r>
      <w:r w:rsidRPr="00BC3ECA">
        <w:t>, kurio</w:t>
      </w:r>
      <w:r w:rsidR="00212219" w:rsidRPr="00BC3ECA">
        <w:t>s</w:t>
      </w:r>
      <w:r w:rsidRPr="00BC3ECA">
        <w:t xml:space="preserve"> duomenys jau suvesti į sistemą:</w:t>
      </w:r>
    </w:p>
    <w:p w14:paraId="39421578" w14:textId="77777777" w:rsidR="00072BA1" w:rsidRPr="00BC3ECA" w:rsidRDefault="00072BA1" w:rsidP="00072BA1">
      <w:pPr>
        <w:pStyle w:val="buletedafternumber"/>
      </w:pPr>
      <w:r w:rsidRPr="00BC3ECA">
        <w:t xml:space="preserve">Spauskite nuorodą </w:t>
      </w:r>
      <w:r w:rsidRPr="00BC3ECA">
        <w:rPr>
          <w:rStyle w:val="CharLangas"/>
        </w:rPr>
        <w:t>Pasirinkti zoologinę medžiagą</w:t>
      </w:r>
      <w:r w:rsidRPr="00BC3ECA">
        <w:t>.</w:t>
      </w:r>
    </w:p>
    <w:p w14:paraId="373E7A2E" w14:textId="1919A91F" w:rsidR="00072BA1" w:rsidRPr="00BC3ECA" w:rsidRDefault="00072BA1" w:rsidP="00072BA1">
      <w:pPr>
        <w:pStyle w:val="buletedafternumber"/>
      </w:pPr>
      <w:r w:rsidRPr="00BC3ECA">
        <w:t>Atlikite zoologinės medžiagos paiešką.</w:t>
      </w:r>
      <w:r w:rsidRPr="00BC3ECA">
        <w:br/>
        <w:t xml:space="preserve">Kaip atlikti skaitykite skyrelyje </w:t>
      </w:r>
      <w:r w:rsidRPr="00BC3ECA">
        <w:rPr>
          <w:rStyle w:val="CharLangas"/>
        </w:rPr>
        <w:fldChar w:fldCharType="begin"/>
      </w:r>
      <w:r w:rsidRPr="00BC3ECA">
        <w:rPr>
          <w:rStyle w:val="CharLangas"/>
        </w:rPr>
        <w:instrText xml:space="preserve"> REF _Ref334602223 \h  \* MERGEFORMAT </w:instrText>
      </w:r>
      <w:r w:rsidRPr="00BC3ECA">
        <w:rPr>
          <w:rStyle w:val="CharLangas"/>
        </w:rPr>
      </w:r>
      <w:r w:rsidRPr="00BC3ECA">
        <w:rPr>
          <w:rStyle w:val="CharLangas"/>
        </w:rPr>
        <w:fldChar w:fldCharType="separate"/>
      </w:r>
      <w:r w:rsidR="000D676C" w:rsidRPr="000D676C">
        <w:rPr>
          <w:rStyle w:val="CharLangas"/>
        </w:rPr>
        <w:t>Surasti zoologinę medžiagą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_Ref334602223 \h </w:instrText>
      </w:r>
      <w:r w:rsidRPr="00BC3ECA">
        <w:rPr>
          <w:rStyle w:val="CharLangas"/>
        </w:rPr>
      </w:r>
      <w:r w:rsidRPr="00BC3ECA">
        <w:rPr>
          <w:rStyle w:val="CharLangas"/>
        </w:rPr>
        <w:fldChar w:fldCharType="separate"/>
      </w:r>
      <w:r w:rsidR="000D676C">
        <w:rPr>
          <w:rStyle w:val="CharLangas"/>
          <w:noProof/>
        </w:rPr>
        <w:t>135</w:t>
      </w:r>
      <w:r w:rsidRPr="00BC3ECA">
        <w:rPr>
          <w:rStyle w:val="CharLangas"/>
        </w:rPr>
        <w:fldChar w:fldCharType="end"/>
      </w:r>
      <w:r w:rsidRPr="00BC3ECA">
        <w:rPr>
          <w:rStyle w:val="CharLangas"/>
        </w:rPr>
        <w:t xml:space="preserve"> psl.)</w:t>
      </w:r>
      <w:r w:rsidRPr="00BC3ECA">
        <w:t>.</w:t>
      </w:r>
    </w:p>
    <w:p w14:paraId="72E20B87" w14:textId="77777777" w:rsidR="00D04F46" w:rsidRPr="00BC3ECA" w:rsidRDefault="00D04F46" w:rsidP="00D04F46">
      <w:pPr>
        <w:pStyle w:val="buletedafternumber"/>
      </w:pPr>
      <w:r w:rsidRPr="00BC3ECA">
        <w:t xml:space="preserve">Rezultatų sąraše pažymėkite varnele norimą zoologinę medžiagą ir spauskite </w:t>
      </w:r>
      <w:r w:rsidRPr="00BC3ECA">
        <w:rPr>
          <w:rStyle w:val="CharLaukas"/>
        </w:rPr>
        <w:t>[Pasirinkti]</w:t>
      </w:r>
      <w:r w:rsidRPr="00BC3ECA">
        <w:t>.</w:t>
      </w:r>
      <w:r w:rsidRPr="00BC3ECA">
        <w:br/>
        <w:t>Pasirinktos zoologinės medžiagos duomenys įtraukiami į aktą.</w:t>
      </w:r>
    </w:p>
    <w:p w14:paraId="64E12B8F" w14:textId="77777777" w:rsidR="00656BAF" w:rsidRPr="00BC3ECA" w:rsidRDefault="003B271D" w:rsidP="00656BAF">
      <w:pPr>
        <w:pStyle w:val="Pastaba"/>
      </w:pPr>
      <w:r w:rsidRPr="00BC3ECA">
        <w:t>Akte g</w:t>
      </w:r>
      <w:r w:rsidR="00656BAF" w:rsidRPr="00BC3ECA">
        <w:t>alite pridėti norimą kiekį zoologinių medžiagų</w:t>
      </w:r>
      <w:r w:rsidR="000076EF" w:rsidRPr="00BC3ECA">
        <w:t>.</w:t>
      </w:r>
    </w:p>
    <w:p w14:paraId="2D50EDFC" w14:textId="77777777" w:rsidR="00F550B0" w:rsidRPr="00BC3ECA" w:rsidRDefault="00F550B0" w:rsidP="001E0980">
      <w:pPr>
        <w:pStyle w:val="AlnosNumbered"/>
        <w:rPr>
          <w:rStyle w:val="AlnostextChar"/>
        </w:rPr>
      </w:pPr>
      <w:r w:rsidRPr="00BC3ECA">
        <w:t xml:space="preserve">Spauskite </w:t>
      </w:r>
      <w:r w:rsidRPr="00BC3ECA">
        <w:rPr>
          <w:rStyle w:val="CharLaukas"/>
        </w:rPr>
        <w:t>[Išsaugoti]</w:t>
      </w:r>
      <w:r w:rsidRPr="00BC3ECA">
        <w:rPr>
          <w:rStyle w:val="AlnostextChar"/>
        </w:rPr>
        <w:t>.</w:t>
      </w:r>
    </w:p>
    <w:p w14:paraId="14C698A4" w14:textId="77777777" w:rsidR="003B271D" w:rsidRPr="00BC3ECA" w:rsidRDefault="00F550B0" w:rsidP="005B3A8E">
      <w:pPr>
        <w:pStyle w:val="BodyText"/>
      </w:pPr>
      <w:r w:rsidRPr="00BC3ECA">
        <w:t>Sistema patikrina, ar duomenys korektiški ir išsaugoja.</w:t>
      </w:r>
      <w:r w:rsidR="003B271D" w:rsidRPr="00BC3ECA">
        <w:br/>
        <w:t xml:space="preserve">Akto būsena - </w:t>
      </w:r>
      <w:r w:rsidR="003B271D" w:rsidRPr="00BC3ECA">
        <w:rPr>
          <w:rStyle w:val="CharLangas"/>
        </w:rPr>
        <w:t>Įvedamas</w:t>
      </w:r>
      <w:r w:rsidR="003B271D" w:rsidRPr="00BC3ECA">
        <w:t>.</w:t>
      </w:r>
    </w:p>
    <w:p w14:paraId="21DA98FB" w14:textId="77777777" w:rsidR="00D04F46" w:rsidRPr="00BC3ECA" w:rsidRDefault="00D04F46" w:rsidP="00D04F46">
      <w:pPr>
        <w:pStyle w:val="AlnosNumbered"/>
        <w:keepNext/>
      </w:pPr>
      <w:r w:rsidRPr="00BC3ECA">
        <w:lastRenderedPageBreak/>
        <w:t>Toliau galite atlikti šiuos veiksmus:</w:t>
      </w:r>
    </w:p>
    <w:p w14:paraId="5A2BA102" w14:textId="3FFAB432" w:rsidR="00D04F46" w:rsidRPr="00BC3ECA" w:rsidRDefault="00D04F46" w:rsidP="00D04F46">
      <w:pPr>
        <w:pStyle w:val="buletedafternumber"/>
        <w:keepNext/>
        <w:rPr>
          <w:i/>
        </w:rPr>
      </w:pPr>
      <w:r w:rsidRPr="00BC3ECA">
        <w:rPr>
          <w:i/>
        </w:rPr>
        <w:fldChar w:fldCharType="begin"/>
      </w:r>
      <w:r w:rsidRPr="00BC3ECA">
        <w:rPr>
          <w:i/>
        </w:rPr>
        <w:instrText xml:space="preserve"> REF _Ref334616574 \h  \* MERGEFORMAT </w:instrText>
      </w:r>
      <w:r w:rsidRPr="00BC3ECA">
        <w:rPr>
          <w:i/>
        </w:rPr>
      </w:r>
      <w:r w:rsidRPr="00BC3ECA">
        <w:rPr>
          <w:i/>
        </w:rPr>
        <w:fldChar w:fldCharType="separate"/>
      </w:r>
      <w:r w:rsidR="000D676C" w:rsidRPr="000D676C">
        <w:rPr>
          <w:i/>
        </w:rPr>
        <w:t>Surasti zoologinės medžiagos aktą</w:t>
      </w:r>
      <w:r w:rsidRPr="00BC3ECA">
        <w:rPr>
          <w:i/>
        </w:rPr>
        <w:fldChar w:fldCharType="end"/>
      </w:r>
      <w:r w:rsidRPr="00BC3ECA">
        <w:rPr>
          <w:i/>
        </w:rPr>
        <w:t xml:space="preserve"> (</w:t>
      </w:r>
      <w:r w:rsidRPr="00BC3ECA">
        <w:rPr>
          <w:i/>
        </w:rPr>
        <w:fldChar w:fldCharType="begin"/>
      </w:r>
      <w:r w:rsidRPr="00BC3ECA">
        <w:rPr>
          <w:i/>
        </w:rPr>
        <w:instrText xml:space="preserve"> PAGEREF _Ref334616574 \h </w:instrText>
      </w:r>
      <w:r w:rsidRPr="00BC3ECA">
        <w:rPr>
          <w:i/>
        </w:rPr>
      </w:r>
      <w:r w:rsidRPr="00BC3ECA">
        <w:rPr>
          <w:i/>
        </w:rPr>
        <w:fldChar w:fldCharType="separate"/>
      </w:r>
      <w:r w:rsidR="000D676C">
        <w:rPr>
          <w:i/>
          <w:noProof/>
        </w:rPr>
        <w:t>140</w:t>
      </w:r>
      <w:r w:rsidRPr="00BC3ECA">
        <w:rPr>
          <w:i/>
        </w:rPr>
        <w:fldChar w:fldCharType="end"/>
      </w:r>
      <w:r w:rsidRPr="00BC3ECA">
        <w:rPr>
          <w:i/>
        </w:rPr>
        <w:t xml:space="preserve"> psl.)</w:t>
      </w:r>
    </w:p>
    <w:p w14:paraId="56CCC309" w14:textId="327626CC" w:rsidR="00D04F46" w:rsidRPr="00BC3ECA" w:rsidRDefault="00D04F46" w:rsidP="00D04F46">
      <w:pPr>
        <w:pStyle w:val="buletedafternumber"/>
        <w:keepNext/>
        <w:rPr>
          <w:i/>
        </w:rPr>
      </w:pPr>
      <w:r w:rsidRPr="00BC3ECA">
        <w:rPr>
          <w:i/>
        </w:rPr>
        <w:fldChar w:fldCharType="begin"/>
      </w:r>
      <w:r w:rsidRPr="00BC3ECA">
        <w:rPr>
          <w:i/>
        </w:rPr>
        <w:instrText xml:space="preserve"> REF _Ref334620311 \h  \* MERGEFORMAT </w:instrText>
      </w:r>
      <w:r w:rsidRPr="00BC3ECA">
        <w:rPr>
          <w:i/>
        </w:rPr>
      </w:r>
      <w:r w:rsidRPr="00BC3ECA">
        <w:rPr>
          <w:i/>
        </w:rPr>
        <w:fldChar w:fldCharType="separate"/>
      </w:r>
      <w:r w:rsidR="000D676C" w:rsidRPr="000D676C">
        <w:rPr>
          <w:i/>
        </w:rPr>
        <w:t>Peržiūrėti zoologinės medžiagos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_Ref334620311 \h </w:instrText>
      </w:r>
      <w:r w:rsidRPr="00BC3ECA">
        <w:rPr>
          <w:i/>
        </w:rPr>
      </w:r>
      <w:r w:rsidRPr="00BC3ECA">
        <w:rPr>
          <w:i/>
        </w:rPr>
        <w:fldChar w:fldCharType="separate"/>
      </w:r>
      <w:r w:rsidR="000D676C">
        <w:rPr>
          <w:i/>
          <w:noProof/>
        </w:rPr>
        <w:t>140</w:t>
      </w:r>
      <w:r w:rsidRPr="00BC3ECA">
        <w:rPr>
          <w:i/>
        </w:rPr>
        <w:fldChar w:fldCharType="end"/>
      </w:r>
      <w:r w:rsidRPr="00BC3ECA">
        <w:rPr>
          <w:i/>
        </w:rPr>
        <w:t xml:space="preserve"> psl.)</w:t>
      </w:r>
    </w:p>
    <w:p w14:paraId="08630D09" w14:textId="2BB57E00" w:rsidR="00D04F46" w:rsidRPr="00BC3ECA" w:rsidRDefault="00D04F46" w:rsidP="00D04F46">
      <w:pPr>
        <w:pStyle w:val="buletedafternumber"/>
        <w:keepNext/>
        <w:rPr>
          <w:i/>
        </w:rPr>
      </w:pPr>
      <w:r w:rsidRPr="00BC3ECA">
        <w:rPr>
          <w:i/>
        </w:rPr>
        <w:fldChar w:fldCharType="begin"/>
      </w:r>
      <w:r w:rsidRPr="00BC3ECA">
        <w:rPr>
          <w:i/>
        </w:rPr>
        <w:instrText xml:space="preserve"> REF _Ref334620318 \h  \* MERGEFORMAT </w:instrText>
      </w:r>
      <w:r w:rsidRPr="00BC3ECA">
        <w:rPr>
          <w:i/>
        </w:rPr>
      </w:r>
      <w:r w:rsidRPr="00BC3ECA">
        <w:rPr>
          <w:i/>
        </w:rPr>
        <w:fldChar w:fldCharType="separate"/>
      </w:r>
      <w:r w:rsidR="000D676C" w:rsidRPr="000D676C">
        <w:rPr>
          <w:i/>
        </w:rPr>
        <w:t>Keisti zoologinės medžiagos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_Ref334620318 \h </w:instrText>
      </w:r>
      <w:r w:rsidRPr="00BC3ECA">
        <w:rPr>
          <w:i/>
        </w:rPr>
      </w:r>
      <w:r w:rsidRPr="00BC3ECA">
        <w:rPr>
          <w:i/>
        </w:rPr>
        <w:fldChar w:fldCharType="separate"/>
      </w:r>
      <w:r w:rsidR="000D676C">
        <w:rPr>
          <w:i/>
          <w:noProof/>
        </w:rPr>
        <w:t>141</w:t>
      </w:r>
      <w:r w:rsidRPr="00BC3ECA">
        <w:rPr>
          <w:i/>
        </w:rPr>
        <w:fldChar w:fldCharType="end"/>
      </w:r>
      <w:r w:rsidRPr="00BC3ECA">
        <w:rPr>
          <w:i/>
        </w:rPr>
        <w:t xml:space="preserve"> psl.)</w:t>
      </w:r>
    </w:p>
    <w:p w14:paraId="5AF7C0CC" w14:textId="67415D22" w:rsidR="00D04F46" w:rsidRPr="00BC3ECA" w:rsidRDefault="00D04F46" w:rsidP="00D04F46">
      <w:pPr>
        <w:pStyle w:val="buletedafternumber"/>
        <w:keepNext/>
        <w:rPr>
          <w:i/>
        </w:rPr>
      </w:pPr>
      <w:r w:rsidRPr="00BC3ECA">
        <w:rPr>
          <w:i/>
        </w:rPr>
        <w:fldChar w:fldCharType="begin"/>
      </w:r>
      <w:r w:rsidRPr="00BC3ECA">
        <w:rPr>
          <w:i/>
        </w:rPr>
        <w:instrText xml:space="preserve"> REF _Ref334620324 \h  \* MERGEFORMAT </w:instrText>
      </w:r>
      <w:r w:rsidRPr="00BC3ECA">
        <w:rPr>
          <w:i/>
        </w:rPr>
      </w:r>
      <w:r w:rsidRPr="00BC3ECA">
        <w:rPr>
          <w:i/>
        </w:rPr>
        <w:fldChar w:fldCharType="separate"/>
      </w:r>
      <w:r w:rsidR="000D676C" w:rsidRPr="000D676C">
        <w:rPr>
          <w:i/>
        </w:rPr>
        <w:t>Pašalinti zoologinės medžiagos aktą</w:t>
      </w:r>
      <w:r w:rsidRPr="00BC3ECA">
        <w:rPr>
          <w:i/>
        </w:rPr>
        <w:fldChar w:fldCharType="end"/>
      </w:r>
      <w:r w:rsidRPr="00BC3ECA">
        <w:rPr>
          <w:i/>
        </w:rPr>
        <w:t xml:space="preserve"> (</w:t>
      </w:r>
      <w:r w:rsidRPr="00BC3ECA">
        <w:rPr>
          <w:i/>
        </w:rPr>
        <w:fldChar w:fldCharType="begin"/>
      </w:r>
      <w:r w:rsidRPr="00BC3ECA">
        <w:rPr>
          <w:i/>
        </w:rPr>
        <w:instrText xml:space="preserve"> PAGEREF _Ref334620324 \h </w:instrText>
      </w:r>
      <w:r w:rsidRPr="00BC3ECA">
        <w:rPr>
          <w:i/>
        </w:rPr>
      </w:r>
      <w:r w:rsidRPr="00BC3ECA">
        <w:rPr>
          <w:i/>
        </w:rPr>
        <w:fldChar w:fldCharType="separate"/>
      </w:r>
      <w:r w:rsidR="000D676C">
        <w:rPr>
          <w:i/>
          <w:noProof/>
        </w:rPr>
        <w:t>141</w:t>
      </w:r>
      <w:r w:rsidRPr="00BC3ECA">
        <w:rPr>
          <w:i/>
        </w:rPr>
        <w:fldChar w:fldCharType="end"/>
      </w:r>
      <w:r w:rsidRPr="00BC3ECA">
        <w:rPr>
          <w:i/>
        </w:rPr>
        <w:t xml:space="preserve"> psl.)</w:t>
      </w:r>
    </w:p>
    <w:p w14:paraId="6DAC4A97" w14:textId="415DB129" w:rsidR="00D04F46" w:rsidRPr="00BC3ECA" w:rsidRDefault="00D04F46" w:rsidP="00D04F46">
      <w:pPr>
        <w:pStyle w:val="buletedafternumber"/>
        <w:keepNext/>
        <w:rPr>
          <w:i/>
        </w:rPr>
      </w:pPr>
      <w:r w:rsidRPr="00BC3ECA">
        <w:rPr>
          <w:i/>
        </w:rPr>
        <w:fldChar w:fldCharType="begin"/>
      </w:r>
      <w:r w:rsidRPr="00BC3ECA">
        <w:rPr>
          <w:i/>
        </w:rPr>
        <w:instrText xml:space="preserve"> REF _Ref335050368 \h  \* MERGEFORMAT </w:instrText>
      </w:r>
      <w:r w:rsidRPr="00BC3ECA">
        <w:rPr>
          <w:i/>
        </w:rPr>
      </w:r>
      <w:r w:rsidRPr="00BC3ECA">
        <w:rPr>
          <w:i/>
        </w:rPr>
        <w:fldChar w:fldCharType="separate"/>
      </w:r>
      <w:r w:rsidR="000D676C" w:rsidRPr="000D676C">
        <w:rPr>
          <w:i/>
        </w:rPr>
        <w:t>Užregistruoti aktą knygoje</w:t>
      </w:r>
      <w:r w:rsidRPr="00BC3ECA">
        <w:rPr>
          <w:i/>
        </w:rPr>
        <w:fldChar w:fldCharType="end"/>
      </w:r>
      <w:r w:rsidRPr="00BC3ECA">
        <w:rPr>
          <w:i/>
        </w:rPr>
        <w:t xml:space="preserve"> (</w:t>
      </w:r>
      <w:r w:rsidRPr="00BC3ECA">
        <w:rPr>
          <w:i/>
        </w:rPr>
        <w:fldChar w:fldCharType="begin"/>
      </w:r>
      <w:r w:rsidRPr="00BC3ECA">
        <w:rPr>
          <w:i/>
        </w:rPr>
        <w:instrText xml:space="preserve"> PAGEREF _Ref335050370 \h </w:instrText>
      </w:r>
      <w:r w:rsidRPr="00BC3ECA">
        <w:rPr>
          <w:i/>
        </w:rPr>
      </w:r>
      <w:r w:rsidRPr="00BC3ECA">
        <w:rPr>
          <w:i/>
        </w:rPr>
        <w:fldChar w:fldCharType="separate"/>
      </w:r>
      <w:r w:rsidR="000D676C">
        <w:rPr>
          <w:i/>
          <w:noProof/>
        </w:rPr>
        <w:t>142</w:t>
      </w:r>
      <w:r w:rsidRPr="00BC3ECA">
        <w:rPr>
          <w:i/>
        </w:rPr>
        <w:fldChar w:fldCharType="end"/>
      </w:r>
      <w:r w:rsidRPr="00BC3ECA">
        <w:rPr>
          <w:i/>
        </w:rPr>
        <w:t xml:space="preserve"> psl.)</w:t>
      </w:r>
    </w:p>
    <w:p w14:paraId="05B6860F" w14:textId="77777777" w:rsidR="00C578D8" w:rsidRPr="00BC3ECA" w:rsidRDefault="00C578D8" w:rsidP="00C578D8">
      <w:pPr>
        <w:pStyle w:val="Heading3"/>
        <w:rPr>
          <w:noProof w:val="0"/>
        </w:rPr>
      </w:pPr>
      <w:bookmarkStart w:id="560" w:name="_Ref334616574"/>
      <w:bookmarkStart w:id="561" w:name="_Toc169621853"/>
      <w:r w:rsidRPr="00BC3ECA">
        <w:rPr>
          <w:noProof w:val="0"/>
        </w:rPr>
        <w:t>Surasti zoologinės medžiagos aktą</w:t>
      </w:r>
      <w:bookmarkEnd w:id="560"/>
      <w:bookmarkEnd w:id="561"/>
    </w:p>
    <w:p w14:paraId="4641A306" w14:textId="77777777" w:rsidR="00C578D8" w:rsidRPr="00BC3ECA" w:rsidRDefault="00C578D8" w:rsidP="00C578D8">
      <w:pPr>
        <w:pStyle w:val="Alnostext"/>
      </w:pPr>
      <w:r w:rsidRPr="00BC3ECA">
        <w:t xml:space="preserve">Paskirtis – </w:t>
      </w:r>
      <w:r w:rsidRPr="00BC3ECA">
        <w:rPr>
          <w:rFonts w:cs="Arial"/>
        </w:rPr>
        <w:t>surasti zoologinės medžiagos priėmimo aktą sistemoje</w:t>
      </w:r>
      <w:r w:rsidRPr="00BC3ECA">
        <w:t xml:space="preserve">. </w:t>
      </w:r>
    </w:p>
    <w:p w14:paraId="5F17F226" w14:textId="77777777" w:rsidR="00C578D8" w:rsidRPr="00BC3ECA" w:rsidRDefault="00C578D8" w:rsidP="00C578D8">
      <w:pPr>
        <w:pStyle w:val="HeadingB"/>
        <w:keepNext w:val="0"/>
        <w:rPr>
          <w:noProof w:val="0"/>
        </w:rPr>
      </w:pPr>
      <w:r w:rsidRPr="00BC3ECA">
        <w:rPr>
          <w:noProof w:val="0"/>
        </w:rPr>
        <w:t>Kas gali atlikti</w:t>
      </w:r>
    </w:p>
    <w:p w14:paraId="34B174E5" w14:textId="77777777" w:rsidR="00C578D8" w:rsidRPr="00BC3ECA" w:rsidRDefault="00C578D8" w:rsidP="00C578D8">
      <w:pPr>
        <w:pStyle w:val="Alnostext"/>
      </w:pPr>
      <w:r w:rsidRPr="00BC3ECA">
        <w:t>Surasti akto duomenis sistemoje gali:</w:t>
      </w:r>
    </w:p>
    <w:p w14:paraId="16DE4DE9" w14:textId="77777777" w:rsidR="00C578D8" w:rsidRPr="00BC3ECA" w:rsidRDefault="00C578D8" w:rsidP="00C578D8">
      <w:pPr>
        <w:pStyle w:val="AlnostextBuleted"/>
      </w:pPr>
      <w:r w:rsidRPr="00BC3ECA">
        <w:t>Zoologinės medžiagos tvarkytojas;</w:t>
      </w:r>
    </w:p>
    <w:p w14:paraId="695F9984" w14:textId="77777777" w:rsidR="00C578D8" w:rsidRPr="00BC3ECA" w:rsidRDefault="00C578D8" w:rsidP="00C578D8">
      <w:pPr>
        <w:pStyle w:val="AlnostextBuleted"/>
      </w:pPr>
      <w:r w:rsidRPr="00BC3ECA">
        <w:t>Naudotojas, kuriam suteiktos teisės peržiūrėti ir tvarkyti zoologinės medžiagos priėmimo akto duomenis.</w:t>
      </w:r>
    </w:p>
    <w:p w14:paraId="13914DCC" w14:textId="77777777" w:rsidR="00C578D8" w:rsidRPr="00BC3ECA" w:rsidRDefault="00C578D8" w:rsidP="00C578D8">
      <w:pPr>
        <w:pStyle w:val="HeadingB"/>
        <w:rPr>
          <w:noProof w:val="0"/>
        </w:rPr>
      </w:pPr>
      <w:r w:rsidRPr="00BC3ECA">
        <w:rPr>
          <w:noProof w:val="0"/>
        </w:rPr>
        <w:t>Kaip atlikti</w:t>
      </w:r>
    </w:p>
    <w:p w14:paraId="486253B7" w14:textId="77777777" w:rsidR="00C578D8" w:rsidRPr="00BC3ECA" w:rsidRDefault="00C578D8" w:rsidP="00C578D8">
      <w:pPr>
        <w:pStyle w:val="Alnostext"/>
      </w:pPr>
      <w:r w:rsidRPr="00BC3ECA">
        <w:t xml:space="preserve">Norėdami </w:t>
      </w:r>
      <w:r w:rsidR="002838B5" w:rsidRPr="00BC3ECA">
        <w:rPr>
          <w:rFonts w:cs="Arial"/>
        </w:rPr>
        <w:t xml:space="preserve">surasti zoologinės medžiagos priėmimo aktą </w:t>
      </w:r>
      <w:r w:rsidRPr="00BC3ECA">
        <w:t>atlikite šiuos veiksmus:</w:t>
      </w:r>
    </w:p>
    <w:p w14:paraId="7F326DB1" w14:textId="77777777" w:rsidR="00C578D8" w:rsidRPr="00BC3ECA" w:rsidRDefault="00C578D8" w:rsidP="007171F7">
      <w:pPr>
        <w:pStyle w:val="AlnosNumbered"/>
        <w:numPr>
          <w:ilvl w:val="0"/>
          <w:numId w:val="124"/>
        </w:numPr>
      </w:pPr>
      <w:r w:rsidRPr="00BC3ECA">
        <w:t xml:space="preserve">Iš meniu pasirinkite </w:t>
      </w:r>
      <w:r w:rsidR="002838B5" w:rsidRPr="00BC3ECA">
        <w:rPr>
          <w:rStyle w:val="CharMeniu"/>
        </w:rPr>
        <w:t xml:space="preserve">Zoologinė medžiaga </w:t>
      </w:r>
      <w:r w:rsidRPr="00BC3ECA">
        <w:rPr>
          <w:rStyle w:val="CharMeniu"/>
        </w:rPr>
        <w:t xml:space="preserve">-&gt; </w:t>
      </w:r>
      <w:r w:rsidR="002838B5" w:rsidRPr="00BC3ECA">
        <w:rPr>
          <w:rStyle w:val="CharMeniu"/>
        </w:rPr>
        <w:t>Priėmimo aktų paieška</w:t>
      </w:r>
      <w:r w:rsidRPr="00BC3ECA">
        <w:t>.</w:t>
      </w:r>
    </w:p>
    <w:p w14:paraId="4CA713D0" w14:textId="77777777" w:rsidR="00C578D8" w:rsidRPr="00BC3ECA" w:rsidRDefault="00C578D8" w:rsidP="005B3A8E">
      <w:pPr>
        <w:pStyle w:val="BodyText"/>
      </w:pPr>
      <w:r w:rsidRPr="00BC3ECA">
        <w:t xml:space="preserve">Atsiveria langas </w:t>
      </w:r>
      <w:r w:rsidR="002838B5" w:rsidRPr="00BC3ECA">
        <w:rPr>
          <w:rStyle w:val="CharLangas"/>
        </w:rPr>
        <w:t>Zoologinės medžiagos priėmimo aktų paieška</w:t>
      </w:r>
      <w:r w:rsidRPr="00BC3ECA">
        <w:t>.</w:t>
      </w:r>
    </w:p>
    <w:p w14:paraId="40AFFDC9" w14:textId="5B46ADEE" w:rsidR="00C578D8" w:rsidRPr="00BC3ECA" w:rsidRDefault="00A01D28" w:rsidP="00FE66FF">
      <w:pPr>
        <w:pStyle w:val="Picture"/>
      </w:pPr>
      <w:r w:rsidRPr="00BC3ECA">
        <w:rPr>
          <w:noProof/>
        </w:rPr>
        <w:drawing>
          <wp:inline distT="0" distB="0" distL="0" distR="0" wp14:anchorId="418B68C4" wp14:editId="5D489CA5">
            <wp:extent cx="4818491" cy="670949"/>
            <wp:effectExtent l="19050" t="19050" r="20320" b="152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riėmimo aktų paieška (zoo).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4898785" cy="682129"/>
                    </a:xfrm>
                    <a:prstGeom prst="rect">
                      <a:avLst/>
                    </a:prstGeom>
                    <a:ln w="3175">
                      <a:solidFill>
                        <a:schemeClr val="tx1"/>
                      </a:solidFill>
                    </a:ln>
                  </pic:spPr>
                </pic:pic>
              </a:graphicData>
            </a:graphic>
          </wp:inline>
        </w:drawing>
      </w:r>
    </w:p>
    <w:p w14:paraId="3AA7DF16" w14:textId="77777777" w:rsidR="00C578D8" w:rsidRPr="00BC3ECA" w:rsidRDefault="00C578D8" w:rsidP="00C578D8">
      <w:pPr>
        <w:pStyle w:val="AlnosNumbered"/>
      </w:pPr>
      <w:r w:rsidRPr="00BC3ECA">
        <w:t xml:space="preserve">Nurodykite </w:t>
      </w:r>
      <w:r w:rsidR="002838B5" w:rsidRPr="00BC3ECA">
        <w:rPr>
          <w:rFonts w:cs="Arial"/>
        </w:rPr>
        <w:t xml:space="preserve">priėmimo </w:t>
      </w:r>
      <w:r w:rsidRPr="00BC3ECA">
        <w:t xml:space="preserve">akto </w:t>
      </w:r>
      <w:r w:rsidR="002838B5" w:rsidRPr="00BC3ECA">
        <w:t>kriterijus</w:t>
      </w:r>
      <w:r w:rsidRPr="00BC3ECA">
        <w:t>.</w:t>
      </w:r>
    </w:p>
    <w:p w14:paraId="55262B61" w14:textId="30A210F7" w:rsidR="00C578D8" w:rsidRPr="00BC3ECA" w:rsidRDefault="00C578D8" w:rsidP="005B3A8E">
      <w:pPr>
        <w:pStyle w:val="BodyText"/>
      </w:pPr>
      <w:r w:rsidRPr="00BC3ECA">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C66E2E" w:rsidRPr="00BC3ECA">
        <w:rPr>
          <w:rStyle w:val="CharLangas"/>
        </w:rPr>
        <w:t xml:space="preserve"> </w:t>
      </w:r>
      <w:r w:rsidRPr="00BC3ECA">
        <w:rPr>
          <w:rStyle w:val="CharLangas"/>
        </w:rPr>
        <w:t>psl.)</w:t>
      </w:r>
      <w:r w:rsidRPr="00BC3ECA">
        <w:t>.</w:t>
      </w:r>
    </w:p>
    <w:p w14:paraId="345B00A8" w14:textId="77777777" w:rsidR="00C578D8" w:rsidRPr="00BC3ECA" w:rsidRDefault="00C578D8" w:rsidP="00C578D8">
      <w:pPr>
        <w:pStyle w:val="AlnosNumbered"/>
      </w:pPr>
      <w:r w:rsidRPr="00BC3ECA">
        <w:t xml:space="preserve">Spauskite </w:t>
      </w:r>
      <w:r w:rsidRPr="00BC3ECA">
        <w:rPr>
          <w:rStyle w:val="CharLaukas"/>
        </w:rPr>
        <w:t>[Ieškoti]</w:t>
      </w:r>
      <w:r w:rsidRPr="00BC3ECA">
        <w:t>.</w:t>
      </w:r>
    </w:p>
    <w:p w14:paraId="2234ED66" w14:textId="77777777" w:rsidR="00C578D8" w:rsidRPr="00BC3ECA" w:rsidRDefault="00C578D8" w:rsidP="005B3A8E">
      <w:pPr>
        <w:pStyle w:val="BodyText"/>
      </w:pPr>
      <w:r w:rsidRPr="00BC3ECA">
        <w:t>Sistema pateikia paieškos kriterijus atitinkančių įrašų sąrašą.</w:t>
      </w:r>
    </w:p>
    <w:p w14:paraId="638416A7" w14:textId="77777777" w:rsidR="002838B5" w:rsidRPr="00BC3ECA" w:rsidRDefault="002838B5" w:rsidP="002838B5">
      <w:pPr>
        <w:pStyle w:val="AlnosNumbered"/>
      </w:pPr>
      <w:r w:rsidRPr="00BC3ECA">
        <w:t>Toliau, priklausomai nuo Jums suteiktų teisių, galite atlikti šiuos veiksmus:</w:t>
      </w:r>
    </w:p>
    <w:p w14:paraId="5D65F223" w14:textId="3FDAA3BD" w:rsidR="00C171DB" w:rsidRPr="00BC3ECA" w:rsidRDefault="00C171DB" w:rsidP="00C171DB">
      <w:pPr>
        <w:pStyle w:val="buletedafternumber"/>
        <w:rPr>
          <w:i/>
        </w:rPr>
      </w:pPr>
      <w:r w:rsidRPr="00BC3ECA">
        <w:rPr>
          <w:i/>
        </w:rPr>
        <w:fldChar w:fldCharType="begin"/>
      </w:r>
      <w:r w:rsidRPr="00BC3ECA">
        <w:rPr>
          <w:i/>
        </w:rPr>
        <w:instrText xml:space="preserve"> REF _Ref334620311 \h  \* MERGEFORMAT </w:instrText>
      </w:r>
      <w:r w:rsidRPr="00BC3ECA">
        <w:rPr>
          <w:i/>
        </w:rPr>
      </w:r>
      <w:r w:rsidRPr="00BC3ECA">
        <w:rPr>
          <w:i/>
        </w:rPr>
        <w:fldChar w:fldCharType="separate"/>
      </w:r>
      <w:r w:rsidR="000D676C" w:rsidRPr="000D676C">
        <w:rPr>
          <w:i/>
        </w:rPr>
        <w:t>Peržiūrėti zoologinės medžiagos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_Ref334620311 \h </w:instrText>
      </w:r>
      <w:r w:rsidRPr="00BC3ECA">
        <w:rPr>
          <w:i/>
        </w:rPr>
      </w:r>
      <w:r w:rsidRPr="00BC3ECA">
        <w:rPr>
          <w:i/>
        </w:rPr>
        <w:fldChar w:fldCharType="separate"/>
      </w:r>
      <w:r w:rsidR="000D676C">
        <w:rPr>
          <w:i/>
          <w:noProof/>
        </w:rPr>
        <w:t>140</w:t>
      </w:r>
      <w:r w:rsidRPr="00BC3ECA">
        <w:rPr>
          <w:i/>
        </w:rPr>
        <w:fldChar w:fldCharType="end"/>
      </w:r>
      <w:r w:rsidRPr="00BC3ECA">
        <w:rPr>
          <w:i/>
        </w:rPr>
        <w:t xml:space="preserve"> psl.)</w:t>
      </w:r>
    </w:p>
    <w:p w14:paraId="2B071104" w14:textId="5EAE2916" w:rsidR="00C171DB" w:rsidRPr="00BC3ECA" w:rsidRDefault="00C171DB" w:rsidP="00C171DB">
      <w:pPr>
        <w:pStyle w:val="buletedafternumber"/>
        <w:rPr>
          <w:i/>
        </w:rPr>
      </w:pPr>
      <w:r w:rsidRPr="00BC3ECA">
        <w:rPr>
          <w:i/>
        </w:rPr>
        <w:fldChar w:fldCharType="begin"/>
      </w:r>
      <w:r w:rsidRPr="00BC3ECA">
        <w:rPr>
          <w:i/>
        </w:rPr>
        <w:instrText xml:space="preserve"> REF _Ref334620318 \h  \* MERGEFORMAT </w:instrText>
      </w:r>
      <w:r w:rsidRPr="00BC3ECA">
        <w:rPr>
          <w:i/>
        </w:rPr>
      </w:r>
      <w:r w:rsidRPr="00BC3ECA">
        <w:rPr>
          <w:i/>
        </w:rPr>
        <w:fldChar w:fldCharType="separate"/>
      </w:r>
      <w:r w:rsidR="000D676C" w:rsidRPr="000D676C">
        <w:rPr>
          <w:i/>
        </w:rPr>
        <w:t>Keisti zoologinės medžiagos akto duomenis</w:t>
      </w:r>
      <w:r w:rsidRPr="00BC3ECA">
        <w:rPr>
          <w:i/>
        </w:rPr>
        <w:fldChar w:fldCharType="end"/>
      </w:r>
      <w:r w:rsidRPr="00BC3ECA">
        <w:rPr>
          <w:i/>
        </w:rPr>
        <w:t xml:space="preserve"> (</w:t>
      </w:r>
      <w:r w:rsidRPr="00BC3ECA">
        <w:rPr>
          <w:i/>
        </w:rPr>
        <w:fldChar w:fldCharType="begin"/>
      </w:r>
      <w:r w:rsidRPr="00BC3ECA">
        <w:rPr>
          <w:i/>
        </w:rPr>
        <w:instrText xml:space="preserve"> PAGEREF _Ref334620318 \h </w:instrText>
      </w:r>
      <w:r w:rsidRPr="00BC3ECA">
        <w:rPr>
          <w:i/>
        </w:rPr>
      </w:r>
      <w:r w:rsidRPr="00BC3ECA">
        <w:rPr>
          <w:i/>
        </w:rPr>
        <w:fldChar w:fldCharType="separate"/>
      </w:r>
      <w:r w:rsidR="000D676C">
        <w:rPr>
          <w:i/>
          <w:noProof/>
        </w:rPr>
        <w:t>141</w:t>
      </w:r>
      <w:r w:rsidRPr="00BC3ECA">
        <w:rPr>
          <w:i/>
        </w:rPr>
        <w:fldChar w:fldCharType="end"/>
      </w:r>
      <w:r w:rsidRPr="00BC3ECA">
        <w:rPr>
          <w:i/>
        </w:rPr>
        <w:t xml:space="preserve"> psl.)</w:t>
      </w:r>
    </w:p>
    <w:p w14:paraId="49249A4C" w14:textId="63F6C3E9" w:rsidR="00C171DB" w:rsidRPr="00BC3ECA" w:rsidRDefault="00C171DB" w:rsidP="00C171DB">
      <w:pPr>
        <w:pStyle w:val="buletedafternumber"/>
        <w:rPr>
          <w:i/>
        </w:rPr>
      </w:pPr>
      <w:r w:rsidRPr="00BC3ECA">
        <w:rPr>
          <w:i/>
        </w:rPr>
        <w:fldChar w:fldCharType="begin"/>
      </w:r>
      <w:r w:rsidRPr="00BC3ECA">
        <w:rPr>
          <w:i/>
        </w:rPr>
        <w:instrText xml:space="preserve"> REF _Ref334620324 \h  \* MERGEFORMAT </w:instrText>
      </w:r>
      <w:r w:rsidRPr="00BC3ECA">
        <w:rPr>
          <w:i/>
        </w:rPr>
      </w:r>
      <w:r w:rsidRPr="00BC3ECA">
        <w:rPr>
          <w:i/>
        </w:rPr>
        <w:fldChar w:fldCharType="separate"/>
      </w:r>
      <w:r w:rsidR="000D676C" w:rsidRPr="000D676C">
        <w:rPr>
          <w:i/>
        </w:rPr>
        <w:t>Pašalinti zoologinės medžiagos aktą</w:t>
      </w:r>
      <w:r w:rsidRPr="00BC3ECA">
        <w:rPr>
          <w:i/>
        </w:rPr>
        <w:fldChar w:fldCharType="end"/>
      </w:r>
      <w:r w:rsidRPr="00BC3ECA">
        <w:rPr>
          <w:i/>
        </w:rPr>
        <w:t xml:space="preserve"> (</w:t>
      </w:r>
      <w:r w:rsidRPr="00BC3ECA">
        <w:rPr>
          <w:i/>
        </w:rPr>
        <w:fldChar w:fldCharType="begin"/>
      </w:r>
      <w:r w:rsidRPr="00BC3ECA">
        <w:rPr>
          <w:i/>
        </w:rPr>
        <w:instrText xml:space="preserve"> PAGEREF _Ref334620324 \h </w:instrText>
      </w:r>
      <w:r w:rsidRPr="00BC3ECA">
        <w:rPr>
          <w:i/>
        </w:rPr>
      </w:r>
      <w:r w:rsidRPr="00BC3ECA">
        <w:rPr>
          <w:i/>
        </w:rPr>
        <w:fldChar w:fldCharType="separate"/>
      </w:r>
      <w:r w:rsidR="000D676C">
        <w:rPr>
          <w:i/>
          <w:noProof/>
        </w:rPr>
        <w:t>141</w:t>
      </w:r>
      <w:r w:rsidRPr="00BC3ECA">
        <w:rPr>
          <w:i/>
        </w:rPr>
        <w:fldChar w:fldCharType="end"/>
      </w:r>
      <w:r w:rsidRPr="00BC3ECA">
        <w:rPr>
          <w:i/>
        </w:rPr>
        <w:t xml:space="preserve"> psl.)</w:t>
      </w:r>
    </w:p>
    <w:p w14:paraId="1C403944" w14:textId="77777777" w:rsidR="003B271D" w:rsidRPr="00BC3ECA" w:rsidRDefault="003B271D" w:rsidP="003B271D">
      <w:pPr>
        <w:pStyle w:val="Heading3"/>
        <w:rPr>
          <w:noProof w:val="0"/>
        </w:rPr>
      </w:pPr>
      <w:bookmarkStart w:id="562" w:name="_Ref334620311"/>
      <w:bookmarkStart w:id="563" w:name="_Toc169621854"/>
      <w:r w:rsidRPr="00BC3ECA">
        <w:rPr>
          <w:noProof w:val="0"/>
        </w:rPr>
        <w:t xml:space="preserve">Peržiūrėti </w:t>
      </w:r>
      <w:r w:rsidR="002838B5" w:rsidRPr="00BC3ECA">
        <w:rPr>
          <w:noProof w:val="0"/>
        </w:rPr>
        <w:t xml:space="preserve">zoologinės medžiagos </w:t>
      </w:r>
      <w:r w:rsidRPr="00BC3ECA">
        <w:rPr>
          <w:noProof w:val="0"/>
        </w:rPr>
        <w:t>akto duomenis</w:t>
      </w:r>
      <w:bookmarkEnd w:id="562"/>
      <w:bookmarkEnd w:id="563"/>
    </w:p>
    <w:p w14:paraId="66E1AF81" w14:textId="77777777" w:rsidR="003B271D" w:rsidRPr="00BC3ECA" w:rsidRDefault="003B271D" w:rsidP="003B271D">
      <w:pPr>
        <w:pStyle w:val="Alnostext"/>
        <w:keepNext/>
      </w:pPr>
      <w:r w:rsidRPr="00BC3ECA">
        <w:t xml:space="preserve">Paskirtis – </w:t>
      </w:r>
      <w:r w:rsidR="00C578D8" w:rsidRPr="00BC3ECA">
        <w:rPr>
          <w:rFonts w:cs="Arial"/>
        </w:rPr>
        <w:t>peržiūrėti zoologinės medžiagos priėmimo akto duomenis sistemoje</w:t>
      </w:r>
      <w:r w:rsidRPr="00BC3ECA">
        <w:t xml:space="preserve">. </w:t>
      </w:r>
    </w:p>
    <w:p w14:paraId="7B16E4D7" w14:textId="77777777" w:rsidR="003B271D" w:rsidRPr="00BC3ECA" w:rsidRDefault="003B271D" w:rsidP="003B271D">
      <w:pPr>
        <w:pStyle w:val="HeadingB"/>
        <w:rPr>
          <w:noProof w:val="0"/>
        </w:rPr>
      </w:pPr>
      <w:r w:rsidRPr="00BC3ECA">
        <w:rPr>
          <w:noProof w:val="0"/>
        </w:rPr>
        <w:t>Kas gali atlikti</w:t>
      </w:r>
    </w:p>
    <w:p w14:paraId="38560B69" w14:textId="77777777" w:rsidR="003B271D" w:rsidRPr="00BC3ECA" w:rsidRDefault="003B271D" w:rsidP="003B271D">
      <w:pPr>
        <w:pStyle w:val="Alnostext"/>
        <w:keepNext/>
      </w:pPr>
      <w:r w:rsidRPr="00BC3ECA">
        <w:rPr>
          <w:rFonts w:cs="Arial"/>
        </w:rPr>
        <w:t xml:space="preserve">Peržiūrėti akto duomenis </w:t>
      </w:r>
      <w:r w:rsidRPr="00BC3ECA">
        <w:t>gali:</w:t>
      </w:r>
    </w:p>
    <w:p w14:paraId="580085FF" w14:textId="77777777" w:rsidR="00C578D8" w:rsidRPr="00BC3ECA" w:rsidRDefault="00C578D8" w:rsidP="00C578D8">
      <w:pPr>
        <w:pStyle w:val="AlnostextBuleted"/>
      </w:pPr>
      <w:r w:rsidRPr="00BC3ECA">
        <w:t>Zoologinės medžiagos tvarkytojas;</w:t>
      </w:r>
    </w:p>
    <w:p w14:paraId="27217316" w14:textId="77777777" w:rsidR="003B271D" w:rsidRPr="00BC3ECA" w:rsidRDefault="003B271D" w:rsidP="003B271D">
      <w:pPr>
        <w:pStyle w:val="AlnostextBuleted"/>
      </w:pPr>
      <w:r w:rsidRPr="00BC3ECA">
        <w:t xml:space="preserve">Naudotojas, kuriam suteiktos teisės peržiūrėti </w:t>
      </w:r>
      <w:r w:rsidR="00C578D8" w:rsidRPr="00BC3ECA">
        <w:t xml:space="preserve">ir tvarkyti zoologinės medžiagos priėmimo </w:t>
      </w:r>
      <w:r w:rsidRPr="00BC3ECA">
        <w:t>akto duomenis.</w:t>
      </w:r>
    </w:p>
    <w:p w14:paraId="4948D89A" w14:textId="77777777" w:rsidR="003B271D" w:rsidRPr="00BC3ECA" w:rsidRDefault="003B271D" w:rsidP="003B271D">
      <w:pPr>
        <w:pStyle w:val="HeadingB"/>
        <w:tabs>
          <w:tab w:val="left" w:pos="3093"/>
        </w:tabs>
        <w:rPr>
          <w:noProof w:val="0"/>
        </w:rPr>
      </w:pPr>
      <w:r w:rsidRPr="00BC3ECA">
        <w:rPr>
          <w:noProof w:val="0"/>
        </w:rPr>
        <w:t>Kaip atlikti</w:t>
      </w:r>
    </w:p>
    <w:p w14:paraId="0AAA5BF9" w14:textId="77777777" w:rsidR="003B271D" w:rsidRPr="00BC3ECA" w:rsidRDefault="003B271D" w:rsidP="003B271D">
      <w:pPr>
        <w:pStyle w:val="Alnostext"/>
      </w:pPr>
      <w:r w:rsidRPr="00BC3ECA">
        <w:t xml:space="preserve">Norėdami </w:t>
      </w:r>
      <w:r w:rsidRPr="00BC3ECA">
        <w:rPr>
          <w:rFonts w:cs="Arial"/>
        </w:rPr>
        <w:t>peržiūrėti akto duomenis sistemoje, atlikite šiuos veiksmus:</w:t>
      </w:r>
    </w:p>
    <w:p w14:paraId="449712A2" w14:textId="77777777" w:rsidR="003B271D" w:rsidRPr="00BC3ECA" w:rsidRDefault="003B271D" w:rsidP="007171F7">
      <w:pPr>
        <w:pStyle w:val="AlnosNumbered"/>
        <w:numPr>
          <w:ilvl w:val="0"/>
          <w:numId w:val="123"/>
        </w:numPr>
      </w:pPr>
      <w:r w:rsidRPr="00BC3ECA">
        <w:t>Suras</w:t>
      </w:r>
      <w:r w:rsidR="00E02431" w:rsidRPr="00BC3ECA">
        <w:t>kite</w:t>
      </w:r>
      <w:r w:rsidRPr="00BC3ECA">
        <w:t xml:space="preserve"> norimo </w:t>
      </w:r>
      <w:r w:rsidR="00C578D8" w:rsidRPr="00BC3ECA">
        <w:t xml:space="preserve">zoologinės medžiagos priėmimo </w:t>
      </w:r>
      <w:r w:rsidRPr="00BC3ECA">
        <w:t>akto duomen</w:t>
      </w:r>
      <w:r w:rsidR="00C578D8" w:rsidRPr="00BC3ECA">
        <w:t>i</w:t>
      </w:r>
      <w:r w:rsidRPr="00BC3ECA">
        <w:t>s.</w:t>
      </w:r>
    </w:p>
    <w:p w14:paraId="72B2AD03" w14:textId="06DB6DE9" w:rsidR="003B271D" w:rsidRPr="00BC3ECA" w:rsidRDefault="003B271D" w:rsidP="005B3A8E">
      <w:pPr>
        <w:pStyle w:val="BodyText"/>
      </w:pPr>
      <w:r w:rsidRPr="00BC3ECA">
        <w:t>Kaip atlikti skaitykite</w:t>
      </w:r>
      <w:r w:rsidR="00E02431" w:rsidRPr="00BC3ECA">
        <w:t xml:space="preserve"> </w:t>
      </w:r>
      <w:r w:rsidR="00E02431" w:rsidRPr="00BC3ECA">
        <w:rPr>
          <w:rStyle w:val="CharLangas"/>
        </w:rPr>
        <w:fldChar w:fldCharType="begin"/>
      </w:r>
      <w:r w:rsidR="00E02431" w:rsidRPr="00BC3ECA">
        <w:rPr>
          <w:rStyle w:val="CharLangas"/>
        </w:rPr>
        <w:instrText xml:space="preserve"> REF _Ref334616574 \h  \* MERGEFORMAT </w:instrText>
      </w:r>
      <w:r w:rsidR="00E02431" w:rsidRPr="00BC3ECA">
        <w:rPr>
          <w:rStyle w:val="CharLangas"/>
        </w:rPr>
      </w:r>
      <w:r w:rsidR="00E02431" w:rsidRPr="00BC3ECA">
        <w:rPr>
          <w:rStyle w:val="CharLangas"/>
        </w:rPr>
        <w:fldChar w:fldCharType="separate"/>
      </w:r>
      <w:r w:rsidR="000D676C" w:rsidRPr="000D676C">
        <w:rPr>
          <w:rStyle w:val="CharLangas"/>
        </w:rPr>
        <w:t>Surasti zoologinės medžiagos aktą</w:t>
      </w:r>
      <w:r w:rsidR="00E02431" w:rsidRPr="00BC3ECA">
        <w:rPr>
          <w:rStyle w:val="CharLangas"/>
        </w:rPr>
        <w:fldChar w:fldCharType="end"/>
      </w:r>
      <w:r w:rsidR="00E02431" w:rsidRPr="00BC3ECA">
        <w:rPr>
          <w:rStyle w:val="CharLangas"/>
        </w:rPr>
        <w:t xml:space="preserve"> (</w:t>
      </w:r>
      <w:r w:rsidR="00E02431" w:rsidRPr="00BC3ECA">
        <w:rPr>
          <w:rStyle w:val="CharLangas"/>
        </w:rPr>
        <w:fldChar w:fldCharType="begin"/>
      </w:r>
      <w:r w:rsidR="00E02431" w:rsidRPr="00BC3ECA">
        <w:rPr>
          <w:rStyle w:val="CharLangas"/>
        </w:rPr>
        <w:instrText xml:space="preserve"> PAGEREF _Ref334616574 \h </w:instrText>
      </w:r>
      <w:r w:rsidR="00E02431" w:rsidRPr="00BC3ECA">
        <w:rPr>
          <w:rStyle w:val="CharLangas"/>
        </w:rPr>
      </w:r>
      <w:r w:rsidR="00E02431" w:rsidRPr="00BC3ECA">
        <w:rPr>
          <w:rStyle w:val="CharLangas"/>
        </w:rPr>
        <w:fldChar w:fldCharType="separate"/>
      </w:r>
      <w:r w:rsidR="000D676C">
        <w:rPr>
          <w:rStyle w:val="CharLangas"/>
          <w:noProof/>
        </w:rPr>
        <w:t>140</w:t>
      </w:r>
      <w:r w:rsidR="00E02431" w:rsidRPr="00BC3ECA">
        <w:rPr>
          <w:rStyle w:val="CharLangas"/>
        </w:rPr>
        <w:fldChar w:fldCharType="end"/>
      </w:r>
      <w:r w:rsidRPr="00BC3ECA">
        <w:rPr>
          <w:rStyle w:val="CharLangas"/>
        </w:rPr>
        <w:t xml:space="preserve"> psl.)</w:t>
      </w:r>
      <w:r w:rsidRPr="00BC3ECA">
        <w:t>.</w:t>
      </w:r>
    </w:p>
    <w:p w14:paraId="4BA435F7" w14:textId="77777777" w:rsidR="003B271D" w:rsidRPr="00BC3ECA" w:rsidRDefault="00125409" w:rsidP="00125409">
      <w:pPr>
        <w:pStyle w:val="AlnosNumbered"/>
      </w:pPr>
      <w:r w:rsidRPr="00BC3ECA">
        <w:t>R</w:t>
      </w:r>
      <w:r w:rsidR="003B271D" w:rsidRPr="00BC3ECA">
        <w:t xml:space="preserve">ezultatų lentelėje stulpelyje </w:t>
      </w:r>
      <w:r w:rsidR="003B271D" w:rsidRPr="00BC3ECA">
        <w:rPr>
          <w:b/>
        </w:rPr>
        <w:t>Akto data</w:t>
      </w:r>
      <w:r w:rsidR="003B271D" w:rsidRPr="00BC3ECA">
        <w:t xml:space="preserve"> spauskite</w:t>
      </w:r>
      <w:r w:rsidR="003B271D" w:rsidRPr="00BC3ECA">
        <w:rPr>
          <w:lang w:eastAsia="lt-LT"/>
        </w:rPr>
        <w:t xml:space="preserve"> nuorodą</w:t>
      </w:r>
      <w:r w:rsidR="003B271D" w:rsidRPr="00BC3ECA">
        <w:t>.</w:t>
      </w:r>
    </w:p>
    <w:p w14:paraId="75B71187" w14:textId="77777777" w:rsidR="003B271D" w:rsidRPr="00BC3ECA" w:rsidRDefault="003B271D" w:rsidP="005B3A8E">
      <w:pPr>
        <w:pStyle w:val="BodyText"/>
      </w:pPr>
      <w:r w:rsidRPr="00BC3ECA">
        <w:t xml:space="preserve">Atsiveria langas </w:t>
      </w:r>
      <w:r w:rsidR="00125409" w:rsidRPr="00BC3ECA">
        <w:rPr>
          <w:rStyle w:val="CharLangas"/>
        </w:rPr>
        <w:t>Zoologinės medžiagos priėmimo aktų paieška &gt; Zoologinės medžiagos priėmimo aktas</w:t>
      </w:r>
      <w:r w:rsidRPr="00BC3ECA">
        <w:t>.</w:t>
      </w:r>
    </w:p>
    <w:p w14:paraId="0B286F38" w14:textId="77777777" w:rsidR="003B271D" w:rsidRPr="00BC3ECA" w:rsidRDefault="003B271D" w:rsidP="003B271D">
      <w:pPr>
        <w:pStyle w:val="AlnosNumbered"/>
      </w:pPr>
      <w:r w:rsidRPr="00BC3ECA">
        <w:t>Peržiūrėkite akto bendruosius duomenis.</w:t>
      </w:r>
    </w:p>
    <w:p w14:paraId="293F5E88" w14:textId="492B0605" w:rsidR="00836B19" w:rsidRPr="00BC3ECA" w:rsidRDefault="00836B19" w:rsidP="003B271D">
      <w:pPr>
        <w:pStyle w:val="AlnosNumbered"/>
      </w:pPr>
      <w:r w:rsidRPr="00BC3ECA">
        <w:lastRenderedPageBreak/>
        <w:t xml:space="preserve">Norėdami peržiūrėti akto zoologinės medžiagos duomenis, bloke </w:t>
      </w:r>
      <w:r w:rsidRPr="00BC3ECA">
        <w:rPr>
          <w:rStyle w:val="CharLaukas"/>
        </w:rPr>
        <w:t>Zoologinės medžiagos</w:t>
      </w:r>
      <w:r w:rsidRPr="00BC3ECA">
        <w:t xml:space="preserve"> spauskite piktogramą </w:t>
      </w:r>
      <w:r w:rsidR="00424185" w:rsidRPr="00BC3ECA">
        <w:rPr>
          <w:noProof/>
          <w:lang w:eastAsia="lt-LT"/>
        </w:rPr>
        <w:drawing>
          <wp:inline distT="0" distB="0" distL="0" distR="0" wp14:anchorId="17B627DB" wp14:editId="430C47CB">
            <wp:extent cx="137160" cy="160020"/>
            <wp:effectExtent l="0" t="0" r="0" b="0"/>
            <wp:docPr id="24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sidRPr="00BC3ECA">
        <w:t>.</w:t>
      </w:r>
    </w:p>
    <w:p w14:paraId="7F1A612B" w14:textId="77777777" w:rsidR="00B416E4" w:rsidRPr="00BC3ECA" w:rsidRDefault="00B416E4" w:rsidP="005B3A8E">
      <w:pPr>
        <w:pStyle w:val="BodyText"/>
      </w:pPr>
      <w:r w:rsidRPr="00BC3ECA">
        <w:t xml:space="preserve">Atsiveria langas </w:t>
      </w:r>
      <w:r w:rsidRPr="00BC3ECA">
        <w:rPr>
          <w:rStyle w:val="CharLangas"/>
        </w:rPr>
        <w:t>Zoologinės medžiagos priėmimo aktų paieška &gt; Zoologinės medžiagos priėmimo aktas &gt; Zoologinė medžiaga</w:t>
      </w:r>
      <w:r w:rsidRPr="00BC3ECA">
        <w:t>.</w:t>
      </w:r>
    </w:p>
    <w:p w14:paraId="320E9FB0" w14:textId="04658E93" w:rsidR="00B416E4" w:rsidRPr="00BC3ECA" w:rsidRDefault="00B416E4" w:rsidP="00B416E4">
      <w:pPr>
        <w:pStyle w:val="AlnosNumbered"/>
      </w:pPr>
      <w:r w:rsidRPr="00BC3ECA">
        <w:t xml:space="preserve">Norėdami grįžti į ankstesnį langą, spauskite </w:t>
      </w:r>
      <w:r w:rsidR="00424185" w:rsidRPr="00BC3ECA">
        <w:rPr>
          <w:noProof/>
          <w:lang w:eastAsia="lt-LT"/>
        </w:rPr>
        <w:drawing>
          <wp:inline distT="0" distB="0" distL="0" distR="0" wp14:anchorId="4223BCEC" wp14:editId="34F70AC9">
            <wp:extent cx="350520" cy="129540"/>
            <wp:effectExtent l="0" t="0" r="0" b="0"/>
            <wp:docPr id="24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50520" cy="129540"/>
                    </a:xfrm>
                    <a:prstGeom prst="rect">
                      <a:avLst/>
                    </a:prstGeom>
                    <a:noFill/>
                    <a:ln>
                      <a:noFill/>
                    </a:ln>
                  </pic:spPr>
                </pic:pic>
              </a:graphicData>
            </a:graphic>
          </wp:inline>
        </w:drawing>
      </w:r>
      <w:r w:rsidRPr="00BC3ECA">
        <w:t>.</w:t>
      </w:r>
    </w:p>
    <w:p w14:paraId="76110085" w14:textId="77777777" w:rsidR="003B271D" w:rsidRPr="00BC3ECA" w:rsidRDefault="003B271D" w:rsidP="003B271D">
      <w:pPr>
        <w:pStyle w:val="Pastaba"/>
      </w:pPr>
      <w:r w:rsidRPr="00BC3ECA">
        <w:t xml:space="preserve">Keisti </w:t>
      </w:r>
      <w:r w:rsidR="00B416E4" w:rsidRPr="00BC3ECA">
        <w:t xml:space="preserve">zoologinės medžiagos priėmimo akto </w:t>
      </w:r>
      <w:r w:rsidRPr="00BC3ECA">
        <w:t>duomenų peržiūros lange negalite.</w:t>
      </w:r>
    </w:p>
    <w:p w14:paraId="054DE981" w14:textId="77777777" w:rsidR="00B416E4" w:rsidRPr="00BC3ECA" w:rsidRDefault="00B416E4" w:rsidP="00667BE8">
      <w:pPr>
        <w:pStyle w:val="Heading3"/>
        <w:keepLines/>
        <w:rPr>
          <w:noProof w:val="0"/>
        </w:rPr>
      </w:pPr>
      <w:bookmarkStart w:id="564" w:name="_Ref334620318"/>
      <w:bookmarkStart w:id="565" w:name="_Toc169621855"/>
      <w:r w:rsidRPr="00BC3ECA">
        <w:rPr>
          <w:noProof w:val="0"/>
        </w:rPr>
        <w:t>Keisti zoologinės medžiagos akto duomenis</w:t>
      </w:r>
      <w:bookmarkEnd w:id="564"/>
      <w:bookmarkEnd w:id="565"/>
    </w:p>
    <w:p w14:paraId="19039EA8" w14:textId="77777777" w:rsidR="00B416E4" w:rsidRPr="00BC3ECA" w:rsidRDefault="00B416E4" w:rsidP="00667BE8">
      <w:pPr>
        <w:pStyle w:val="Alnostext"/>
        <w:keepNext/>
        <w:keepLines/>
      </w:pPr>
      <w:r w:rsidRPr="00BC3ECA">
        <w:t xml:space="preserve">Paskirtis – sudaryti sąlygas </w:t>
      </w:r>
      <w:r w:rsidRPr="00BC3ECA">
        <w:rPr>
          <w:rFonts w:cs="Arial"/>
        </w:rPr>
        <w:t>sistemos naudotojui keisti zoologinės medžiagos priėmimo akto duomenis sistemoje</w:t>
      </w:r>
      <w:r w:rsidRPr="00BC3ECA">
        <w:t xml:space="preserve">. </w:t>
      </w:r>
    </w:p>
    <w:p w14:paraId="3AEA4DA0" w14:textId="77777777" w:rsidR="00B416E4" w:rsidRPr="00BC3ECA" w:rsidRDefault="00B416E4" w:rsidP="00667BE8">
      <w:pPr>
        <w:pStyle w:val="HeadingB"/>
        <w:keepLines/>
        <w:rPr>
          <w:noProof w:val="0"/>
        </w:rPr>
      </w:pPr>
      <w:r w:rsidRPr="00BC3ECA">
        <w:rPr>
          <w:noProof w:val="0"/>
        </w:rPr>
        <w:t>Kas gali atlikti</w:t>
      </w:r>
    </w:p>
    <w:p w14:paraId="49B0CE9D" w14:textId="77777777" w:rsidR="00B416E4" w:rsidRPr="00BC3ECA" w:rsidRDefault="00B416E4" w:rsidP="00B416E4">
      <w:pPr>
        <w:pStyle w:val="Alnostext"/>
      </w:pPr>
      <w:r w:rsidRPr="00BC3ECA">
        <w:t>Keisti akto duomenis gali:</w:t>
      </w:r>
    </w:p>
    <w:p w14:paraId="1EF32E8F" w14:textId="77777777" w:rsidR="00B416E4" w:rsidRPr="00BC3ECA" w:rsidRDefault="00B416E4" w:rsidP="00B416E4">
      <w:pPr>
        <w:pStyle w:val="AlnostextBuleted"/>
      </w:pPr>
      <w:r w:rsidRPr="00BC3ECA">
        <w:t>Zoologinės medžiagos tvarkytojas;</w:t>
      </w:r>
    </w:p>
    <w:p w14:paraId="724DEF66" w14:textId="77777777" w:rsidR="00B416E4" w:rsidRPr="00BC3ECA" w:rsidRDefault="00B416E4" w:rsidP="00B416E4">
      <w:pPr>
        <w:pStyle w:val="AlnostextBuleted"/>
      </w:pPr>
      <w:r w:rsidRPr="00BC3ECA">
        <w:t>Naudotojas, kuriam suteiktos teisės tvarkyti zoologinės medžiagos priėmimo akto duomenis ir keisti aktų knygoje užregistruoto zoologinės medžiagos priėmimo akto duomenis.</w:t>
      </w:r>
    </w:p>
    <w:p w14:paraId="32E618E3" w14:textId="77777777" w:rsidR="00B416E4" w:rsidRPr="00BC3ECA" w:rsidRDefault="00B416E4" w:rsidP="00B416E4">
      <w:pPr>
        <w:pStyle w:val="HeadingB"/>
        <w:rPr>
          <w:noProof w:val="0"/>
        </w:rPr>
      </w:pPr>
      <w:r w:rsidRPr="00BC3ECA">
        <w:rPr>
          <w:noProof w:val="0"/>
        </w:rPr>
        <w:t>Prieš pradedant</w:t>
      </w:r>
    </w:p>
    <w:p w14:paraId="4055879E" w14:textId="77777777" w:rsidR="00B416E4" w:rsidRPr="00BC3ECA" w:rsidRDefault="00B416E4" w:rsidP="00B416E4">
      <w:pPr>
        <w:pStyle w:val="Alnostext"/>
      </w:pPr>
      <w:r w:rsidRPr="00BC3ECA">
        <w:t xml:space="preserve">Prieš pradedant akto duomenų </w:t>
      </w:r>
      <w:r w:rsidR="00547496" w:rsidRPr="00BC3ECA">
        <w:t>keitimą</w:t>
      </w:r>
      <w:r w:rsidRPr="00BC3ECA">
        <w:t xml:space="preserve"> turi būti atlikta:</w:t>
      </w:r>
    </w:p>
    <w:p w14:paraId="2C40995B" w14:textId="77777777" w:rsidR="00B416E4" w:rsidRPr="00BC3ECA" w:rsidRDefault="00B416E4" w:rsidP="00547496">
      <w:pPr>
        <w:pStyle w:val="AlnostextBuleted"/>
      </w:pPr>
      <w:r w:rsidRPr="00BC3ECA">
        <w:t xml:space="preserve">Akto duomenų būsena turi būti </w:t>
      </w:r>
      <w:r w:rsidRPr="00BC3ECA">
        <w:rPr>
          <w:rStyle w:val="CharLangas"/>
        </w:rPr>
        <w:t>Įvedamas</w:t>
      </w:r>
      <w:r w:rsidRPr="00BC3ECA">
        <w:t xml:space="preserve"> arba </w:t>
      </w:r>
      <w:r w:rsidR="00547496" w:rsidRPr="00BC3ECA">
        <w:rPr>
          <w:rStyle w:val="CharLangas"/>
        </w:rPr>
        <w:t>Užregistruotas</w:t>
      </w:r>
      <w:r w:rsidRPr="00BC3ECA">
        <w:t>.</w:t>
      </w:r>
    </w:p>
    <w:p w14:paraId="4548138C" w14:textId="77777777" w:rsidR="00B416E4" w:rsidRPr="00BC3ECA" w:rsidRDefault="00B416E4" w:rsidP="00B416E4">
      <w:pPr>
        <w:pStyle w:val="HeadingB"/>
        <w:rPr>
          <w:noProof w:val="0"/>
        </w:rPr>
      </w:pPr>
      <w:r w:rsidRPr="00BC3ECA">
        <w:rPr>
          <w:noProof w:val="0"/>
        </w:rPr>
        <w:t>Kaip atlikti</w:t>
      </w:r>
    </w:p>
    <w:p w14:paraId="7922B361" w14:textId="77777777" w:rsidR="00B416E4" w:rsidRPr="00BC3ECA" w:rsidRDefault="00B416E4" w:rsidP="00B416E4">
      <w:pPr>
        <w:pStyle w:val="Alnostext"/>
        <w:keepNext/>
      </w:pPr>
      <w:r w:rsidRPr="00BC3ECA">
        <w:t xml:space="preserve">Norėdami </w:t>
      </w:r>
      <w:r w:rsidR="00547496" w:rsidRPr="00BC3ECA">
        <w:t>keisti</w:t>
      </w:r>
      <w:r w:rsidRPr="00BC3ECA">
        <w:t xml:space="preserve"> akto duomenis atlikite šiuos veiksmus:</w:t>
      </w:r>
    </w:p>
    <w:p w14:paraId="4348820E" w14:textId="77777777" w:rsidR="00B416E4" w:rsidRPr="00BC3ECA" w:rsidRDefault="00B416E4" w:rsidP="007171F7">
      <w:pPr>
        <w:pStyle w:val="AlnosNumbered"/>
        <w:numPr>
          <w:ilvl w:val="0"/>
          <w:numId w:val="125"/>
        </w:numPr>
      </w:pPr>
      <w:r w:rsidRPr="00BC3ECA">
        <w:t xml:space="preserve">Suraskite norimo </w:t>
      </w:r>
      <w:r w:rsidR="00547496" w:rsidRPr="00BC3ECA">
        <w:rPr>
          <w:rFonts w:cs="Arial"/>
        </w:rPr>
        <w:t xml:space="preserve">zoologinės medžiagos priėmimo </w:t>
      </w:r>
      <w:r w:rsidRPr="00BC3ECA">
        <w:t>akto duomenis.</w:t>
      </w:r>
    </w:p>
    <w:p w14:paraId="4FB229A1" w14:textId="0AC08344" w:rsidR="00B416E4" w:rsidRPr="00BC3ECA" w:rsidRDefault="00547496"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_Ref334616574 \h  \* MERGEFORMAT </w:instrText>
      </w:r>
      <w:r w:rsidRPr="00BC3ECA">
        <w:rPr>
          <w:rStyle w:val="CharLangas"/>
        </w:rPr>
      </w:r>
      <w:r w:rsidRPr="00BC3ECA">
        <w:rPr>
          <w:rStyle w:val="CharLangas"/>
        </w:rPr>
        <w:fldChar w:fldCharType="separate"/>
      </w:r>
      <w:r w:rsidR="000D676C" w:rsidRPr="000D676C">
        <w:rPr>
          <w:rStyle w:val="CharLangas"/>
        </w:rPr>
        <w:t>Surasti zoologinės medžiagos aktą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_Ref334616574 \h </w:instrText>
      </w:r>
      <w:r w:rsidRPr="00BC3ECA">
        <w:rPr>
          <w:rStyle w:val="CharLangas"/>
        </w:rPr>
      </w:r>
      <w:r w:rsidRPr="00BC3ECA">
        <w:rPr>
          <w:rStyle w:val="CharLangas"/>
        </w:rPr>
        <w:fldChar w:fldCharType="separate"/>
      </w:r>
      <w:r w:rsidR="000D676C">
        <w:rPr>
          <w:rStyle w:val="CharLangas"/>
          <w:noProof/>
        </w:rPr>
        <w:t>140</w:t>
      </w:r>
      <w:r w:rsidRPr="00BC3ECA">
        <w:rPr>
          <w:rStyle w:val="CharLangas"/>
        </w:rPr>
        <w:fldChar w:fldCharType="end"/>
      </w:r>
      <w:r w:rsidRPr="00BC3ECA">
        <w:rPr>
          <w:rStyle w:val="CharLangas"/>
        </w:rPr>
        <w:t xml:space="preserve"> psl.)</w:t>
      </w:r>
      <w:r w:rsidR="00B416E4" w:rsidRPr="00BC3ECA">
        <w:t>.</w:t>
      </w:r>
    </w:p>
    <w:p w14:paraId="00F3D777" w14:textId="58AB1CCE" w:rsidR="00B416E4" w:rsidRPr="00BC3ECA" w:rsidRDefault="00547496" w:rsidP="00B416E4">
      <w:pPr>
        <w:pStyle w:val="AlnosNumbered"/>
      </w:pPr>
      <w:r w:rsidRPr="00BC3ECA">
        <w:t>Rezultatų sąraše</w:t>
      </w:r>
      <w:r w:rsidR="00B416E4" w:rsidRPr="00BC3ECA">
        <w:rPr>
          <w:rStyle w:val="CharLangas"/>
        </w:rPr>
        <w:t>,</w:t>
      </w:r>
      <w:r w:rsidR="00B416E4" w:rsidRPr="00BC3ECA">
        <w:t xml:space="preserve"> šalia norimo akto, stulpelyje </w:t>
      </w:r>
      <w:r w:rsidR="00B416E4" w:rsidRPr="00BC3ECA">
        <w:rPr>
          <w:b/>
        </w:rPr>
        <w:t>Veiksmai</w:t>
      </w:r>
      <w:r w:rsidR="00B416E4" w:rsidRPr="00BC3ECA">
        <w:t xml:space="preserve"> spauskite </w:t>
      </w:r>
      <w:r w:rsidR="00424185" w:rsidRPr="00BC3ECA">
        <w:rPr>
          <w:noProof/>
          <w:lang w:eastAsia="lt-LT"/>
        </w:rPr>
        <w:drawing>
          <wp:inline distT="0" distB="0" distL="0" distR="0" wp14:anchorId="701384B2" wp14:editId="17CAC318">
            <wp:extent cx="137160" cy="160020"/>
            <wp:effectExtent l="0" t="0" r="0" b="0"/>
            <wp:docPr id="24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p w14:paraId="259D98C5" w14:textId="77777777" w:rsidR="00B416E4" w:rsidRPr="00BC3ECA" w:rsidRDefault="00B416E4" w:rsidP="005B3A8E">
      <w:pPr>
        <w:pStyle w:val="BodyText"/>
      </w:pPr>
      <w:r w:rsidRPr="00BC3ECA">
        <w:t xml:space="preserve">Atsiveria langas </w:t>
      </w:r>
      <w:r w:rsidR="00547496" w:rsidRPr="00BC3ECA">
        <w:rPr>
          <w:rStyle w:val="CharLangas"/>
        </w:rPr>
        <w:t>Zoologinės medžiagos priėmimo aktų paieška &gt; Zoologinės medžiagos priėmimo aktas</w:t>
      </w:r>
      <w:r w:rsidRPr="00BC3ECA">
        <w:t>.</w:t>
      </w:r>
    </w:p>
    <w:p w14:paraId="29FA7B4F" w14:textId="77777777" w:rsidR="00547496" w:rsidRPr="00BC3ECA" w:rsidRDefault="00547496" w:rsidP="003F1FCD">
      <w:pPr>
        <w:pStyle w:val="AlnosNumbered"/>
      </w:pPr>
      <w:r w:rsidRPr="00BC3ECA">
        <w:t xml:space="preserve">Redaguokite norimus </w:t>
      </w:r>
      <w:r w:rsidR="00A151A5" w:rsidRPr="00BC3ECA">
        <w:t>akto</w:t>
      </w:r>
      <w:r w:rsidRPr="00BC3ECA">
        <w:t xml:space="preserve"> duomenis.</w:t>
      </w:r>
    </w:p>
    <w:p w14:paraId="09595E75" w14:textId="62B6A72D" w:rsidR="00547496" w:rsidRPr="00BC3ECA" w:rsidRDefault="00547496"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448954AE" w14:textId="77777777" w:rsidR="00547496" w:rsidRPr="00BC3ECA" w:rsidRDefault="00A151A5" w:rsidP="003F1FCD">
      <w:pPr>
        <w:pStyle w:val="AlnosNumbered"/>
        <w:keepNext/>
      </w:pPr>
      <w:r w:rsidRPr="00BC3ECA">
        <w:t xml:space="preserve">Galite keisti prie akto pridėtų zoologinių medžiagų duomenis ir kiekį bloke </w:t>
      </w:r>
      <w:r w:rsidRPr="00BC3ECA">
        <w:rPr>
          <w:rStyle w:val="CharLaukas"/>
        </w:rPr>
        <w:t>Zoologinės medžiagos</w:t>
      </w:r>
      <w:r w:rsidRPr="00BC3ECA">
        <w:t>:</w:t>
      </w:r>
    </w:p>
    <w:p w14:paraId="638272CF" w14:textId="0DA14F02" w:rsidR="00A151A5" w:rsidRPr="00BC3ECA" w:rsidRDefault="00A151A5" w:rsidP="003F1FCD">
      <w:pPr>
        <w:pStyle w:val="buletedafternumber"/>
        <w:keepNext/>
      </w:pPr>
      <w:r w:rsidRPr="00BC3ECA">
        <w:t xml:space="preserve">Norėdami peržiūrėti zoologinės medžiagos duomenis, stulpelyje </w:t>
      </w:r>
      <w:r w:rsidRPr="00BC3ECA">
        <w:rPr>
          <w:b/>
        </w:rPr>
        <w:t>Veiksmai</w:t>
      </w:r>
      <w:r w:rsidRPr="00BC3ECA">
        <w:t xml:space="preserve"> spauskite </w:t>
      </w:r>
      <w:r w:rsidR="00424185" w:rsidRPr="00BC3ECA">
        <w:rPr>
          <w:noProof/>
          <w:lang w:eastAsia="lt-LT"/>
        </w:rPr>
        <w:drawing>
          <wp:inline distT="0" distB="0" distL="0" distR="0" wp14:anchorId="37D68E23" wp14:editId="366CF936">
            <wp:extent cx="137160" cy="160020"/>
            <wp:effectExtent l="0" t="0" r="0" b="0"/>
            <wp:docPr id="245"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sidRPr="00BC3ECA">
        <w:rPr>
          <w:lang w:eastAsia="lt-LT"/>
        </w:rPr>
        <w:t>.</w:t>
      </w:r>
    </w:p>
    <w:p w14:paraId="1E7B5E65" w14:textId="4AF441C6" w:rsidR="00A151A5" w:rsidRPr="00BC3ECA" w:rsidRDefault="00A151A5" w:rsidP="003F1FCD">
      <w:pPr>
        <w:pStyle w:val="buletedafternumber"/>
      </w:pPr>
      <w:r w:rsidRPr="00BC3ECA">
        <w:t xml:space="preserve">Norėdami redaguoti zoologinės medžiagos duomenis, stulpelyje </w:t>
      </w:r>
      <w:r w:rsidRPr="00BC3ECA">
        <w:rPr>
          <w:b/>
        </w:rPr>
        <w:t>Veiksmai</w:t>
      </w:r>
      <w:r w:rsidRPr="00BC3ECA">
        <w:t xml:space="preserve"> spauskite </w:t>
      </w:r>
      <w:r w:rsidR="00424185" w:rsidRPr="00BC3ECA">
        <w:rPr>
          <w:noProof/>
          <w:lang w:eastAsia="lt-LT"/>
        </w:rPr>
        <w:drawing>
          <wp:inline distT="0" distB="0" distL="0" distR="0" wp14:anchorId="3D1796BA" wp14:editId="32283133">
            <wp:extent cx="137160" cy="160020"/>
            <wp:effectExtent l="0" t="0" r="0" b="0"/>
            <wp:docPr id="24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sidRPr="00BC3ECA">
        <w:rPr>
          <w:lang w:eastAsia="lt-LT"/>
        </w:rPr>
        <w:t>.</w:t>
      </w:r>
    </w:p>
    <w:p w14:paraId="7DE11171" w14:textId="4455B90A" w:rsidR="00A151A5" w:rsidRPr="00BC3ECA" w:rsidRDefault="00A151A5" w:rsidP="003F1FCD">
      <w:pPr>
        <w:pStyle w:val="buletedafternumber"/>
      </w:pPr>
      <w:r w:rsidRPr="00BC3ECA">
        <w:t xml:space="preserve">Norėdami pašalinti zoologinę medžiagą iš akto, stulpelyje </w:t>
      </w:r>
      <w:r w:rsidRPr="00BC3ECA">
        <w:rPr>
          <w:b/>
        </w:rPr>
        <w:t>Veiksmai</w:t>
      </w:r>
      <w:r w:rsidRPr="00BC3ECA">
        <w:t xml:space="preserve"> spauskite </w:t>
      </w:r>
      <w:r w:rsidR="00424185" w:rsidRPr="00BC3ECA">
        <w:rPr>
          <w:noProof/>
          <w:lang w:eastAsia="lt-LT"/>
        </w:rPr>
        <w:drawing>
          <wp:inline distT="0" distB="0" distL="0" distR="0" wp14:anchorId="4CFE3862" wp14:editId="777AFD56">
            <wp:extent cx="137160" cy="129540"/>
            <wp:effectExtent l="0" t="0" r="0" b="0"/>
            <wp:docPr id="24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7160" cy="129540"/>
                    </a:xfrm>
                    <a:prstGeom prst="rect">
                      <a:avLst/>
                    </a:prstGeom>
                    <a:noFill/>
                    <a:ln>
                      <a:noFill/>
                    </a:ln>
                  </pic:spPr>
                </pic:pic>
              </a:graphicData>
            </a:graphic>
          </wp:inline>
        </w:drawing>
      </w:r>
      <w:r w:rsidRPr="00BC3ECA">
        <w:rPr>
          <w:lang w:eastAsia="lt-LT"/>
        </w:rPr>
        <w:t>.</w:t>
      </w:r>
    </w:p>
    <w:p w14:paraId="3E672A91" w14:textId="77777777" w:rsidR="005B12E1" w:rsidRPr="00BC3ECA" w:rsidRDefault="005B12E1" w:rsidP="005B12E1">
      <w:pPr>
        <w:pStyle w:val="AlnosNumbered"/>
        <w:rPr>
          <w:rStyle w:val="AlnostextChar"/>
        </w:rPr>
      </w:pPr>
      <w:r w:rsidRPr="00BC3ECA">
        <w:t xml:space="preserve">Spauskite </w:t>
      </w:r>
      <w:r w:rsidRPr="00BC3ECA">
        <w:rPr>
          <w:rStyle w:val="CharLaukas"/>
        </w:rPr>
        <w:t>[Išsaugoti]</w:t>
      </w:r>
      <w:r w:rsidRPr="00BC3ECA">
        <w:rPr>
          <w:rStyle w:val="AlnostextChar"/>
        </w:rPr>
        <w:t>.</w:t>
      </w:r>
    </w:p>
    <w:p w14:paraId="16D8C2BD" w14:textId="77777777" w:rsidR="005B12E1" w:rsidRPr="00BC3ECA" w:rsidRDefault="005B12E1" w:rsidP="005B3A8E">
      <w:pPr>
        <w:pStyle w:val="BodyText"/>
      </w:pPr>
      <w:r w:rsidRPr="00BC3ECA">
        <w:t>Sistema patikrina, ar duomenys korektiški ir išsaugoja.</w:t>
      </w:r>
    </w:p>
    <w:p w14:paraId="14B379C5" w14:textId="77777777" w:rsidR="003B271D" w:rsidRPr="00BC3ECA" w:rsidRDefault="003B271D" w:rsidP="0046120D">
      <w:pPr>
        <w:pStyle w:val="Heading3"/>
        <w:rPr>
          <w:noProof w:val="0"/>
        </w:rPr>
      </w:pPr>
      <w:bookmarkStart w:id="566" w:name="_Ref334620324"/>
      <w:bookmarkStart w:id="567" w:name="_Toc169621856"/>
      <w:r w:rsidRPr="00BC3ECA">
        <w:rPr>
          <w:noProof w:val="0"/>
        </w:rPr>
        <w:t xml:space="preserve">Pašalinti </w:t>
      </w:r>
      <w:r w:rsidR="003A5D23" w:rsidRPr="00BC3ECA">
        <w:rPr>
          <w:noProof w:val="0"/>
        </w:rPr>
        <w:t xml:space="preserve">zoologinės medžiagos </w:t>
      </w:r>
      <w:r w:rsidRPr="00BC3ECA">
        <w:rPr>
          <w:noProof w:val="0"/>
        </w:rPr>
        <w:t>aktą</w:t>
      </w:r>
      <w:bookmarkEnd w:id="566"/>
      <w:bookmarkEnd w:id="567"/>
    </w:p>
    <w:p w14:paraId="44533B61" w14:textId="77777777" w:rsidR="003B271D" w:rsidRPr="00BC3ECA" w:rsidRDefault="003B271D" w:rsidP="003B271D">
      <w:pPr>
        <w:pStyle w:val="Alnostext"/>
      </w:pPr>
      <w:r w:rsidRPr="00BC3ECA">
        <w:t xml:space="preserve">Paskirtis – sudaryti sąlygas </w:t>
      </w:r>
      <w:r w:rsidRPr="00BC3ECA">
        <w:rPr>
          <w:rFonts w:cs="Arial"/>
        </w:rPr>
        <w:t xml:space="preserve">sistemos naudotojui pašalinti </w:t>
      </w:r>
      <w:r w:rsidR="004A6E45" w:rsidRPr="00BC3ECA">
        <w:rPr>
          <w:rFonts w:cs="Arial"/>
        </w:rPr>
        <w:t xml:space="preserve">zoologinės medžiagos priėmimo aktą </w:t>
      </w:r>
      <w:r w:rsidRPr="00BC3ECA">
        <w:rPr>
          <w:rFonts w:cs="Arial"/>
        </w:rPr>
        <w:t>iš sistemos</w:t>
      </w:r>
      <w:r w:rsidRPr="00BC3ECA">
        <w:t xml:space="preserve">. </w:t>
      </w:r>
    </w:p>
    <w:p w14:paraId="4819D6A6" w14:textId="77777777" w:rsidR="003B271D" w:rsidRPr="00BC3ECA" w:rsidRDefault="003B271D" w:rsidP="003B271D">
      <w:pPr>
        <w:pStyle w:val="HeadingB"/>
        <w:rPr>
          <w:noProof w:val="0"/>
        </w:rPr>
      </w:pPr>
      <w:r w:rsidRPr="00BC3ECA">
        <w:rPr>
          <w:noProof w:val="0"/>
        </w:rPr>
        <w:t>Kas gali atlikti</w:t>
      </w:r>
    </w:p>
    <w:p w14:paraId="224C730D" w14:textId="77777777" w:rsidR="003B271D" w:rsidRPr="00BC3ECA" w:rsidRDefault="003B271D" w:rsidP="003B271D">
      <w:pPr>
        <w:pStyle w:val="Alnostext"/>
      </w:pPr>
      <w:r w:rsidRPr="00BC3ECA">
        <w:t xml:space="preserve">Pašalinti </w:t>
      </w:r>
      <w:r w:rsidR="00602F94" w:rsidRPr="00BC3ECA">
        <w:t xml:space="preserve">aktą </w:t>
      </w:r>
      <w:r w:rsidRPr="00BC3ECA">
        <w:t>iš sistem</w:t>
      </w:r>
      <w:r w:rsidR="00602F94" w:rsidRPr="00BC3ECA">
        <w:t>os</w:t>
      </w:r>
      <w:r w:rsidRPr="00BC3ECA">
        <w:t xml:space="preserve"> gali:</w:t>
      </w:r>
    </w:p>
    <w:p w14:paraId="69E67DE8" w14:textId="77777777" w:rsidR="004A6E45" w:rsidRPr="00BC3ECA" w:rsidRDefault="004A6E45" w:rsidP="004A6E45">
      <w:pPr>
        <w:pStyle w:val="AlnostextBuleted"/>
      </w:pPr>
      <w:r w:rsidRPr="00BC3ECA">
        <w:t>Zoologinės medžiagos tvarkytojas;</w:t>
      </w:r>
    </w:p>
    <w:p w14:paraId="4A79125C" w14:textId="77777777" w:rsidR="004A6E45" w:rsidRPr="00BC3ECA" w:rsidRDefault="004A6E45" w:rsidP="004A6E45">
      <w:pPr>
        <w:pStyle w:val="AlnostextBuleted"/>
      </w:pPr>
      <w:r w:rsidRPr="00BC3ECA">
        <w:t>Naudotojas, kuriam suteiktos teisės tvarkyti zoologinės medžiagos priėmimo akto duomenis.</w:t>
      </w:r>
    </w:p>
    <w:p w14:paraId="21C22E89" w14:textId="77777777" w:rsidR="003B271D" w:rsidRPr="00BC3ECA" w:rsidRDefault="003B271D" w:rsidP="003B271D">
      <w:pPr>
        <w:pStyle w:val="HeadingB"/>
        <w:rPr>
          <w:noProof w:val="0"/>
        </w:rPr>
      </w:pPr>
      <w:r w:rsidRPr="00BC3ECA">
        <w:rPr>
          <w:noProof w:val="0"/>
        </w:rPr>
        <w:t>Prieš pradedant</w:t>
      </w:r>
    </w:p>
    <w:p w14:paraId="318012D0" w14:textId="77777777" w:rsidR="003B271D" w:rsidRPr="00BC3ECA" w:rsidRDefault="003B271D" w:rsidP="003B271D">
      <w:pPr>
        <w:pStyle w:val="Alnostext"/>
      </w:pPr>
      <w:r w:rsidRPr="00BC3ECA">
        <w:t>Prieš pradedant akto šalinimą turi būti atlikta:</w:t>
      </w:r>
    </w:p>
    <w:p w14:paraId="195E95A0" w14:textId="77777777" w:rsidR="003B271D" w:rsidRPr="00BC3ECA" w:rsidRDefault="003B271D" w:rsidP="003B271D">
      <w:pPr>
        <w:pStyle w:val="AlnostextBuleted"/>
      </w:pPr>
      <w:r w:rsidRPr="00BC3ECA">
        <w:t xml:space="preserve">Akto duomenų būsena turi būti </w:t>
      </w:r>
      <w:r w:rsidRPr="00BC3ECA">
        <w:rPr>
          <w:rStyle w:val="CharLangas"/>
        </w:rPr>
        <w:t>Įvedamas</w:t>
      </w:r>
      <w:r w:rsidRPr="00BC3ECA">
        <w:t>.</w:t>
      </w:r>
    </w:p>
    <w:p w14:paraId="5C9EC95B" w14:textId="77777777" w:rsidR="003B271D" w:rsidRPr="00BC3ECA" w:rsidRDefault="003B271D" w:rsidP="003B271D">
      <w:pPr>
        <w:pStyle w:val="HeadingB"/>
        <w:rPr>
          <w:noProof w:val="0"/>
        </w:rPr>
      </w:pPr>
      <w:r w:rsidRPr="00BC3ECA">
        <w:rPr>
          <w:noProof w:val="0"/>
        </w:rPr>
        <w:lastRenderedPageBreak/>
        <w:t>Kaip atlikti</w:t>
      </w:r>
    </w:p>
    <w:p w14:paraId="529F84AB" w14:textId="77777777" w:rsidR="003B271D" w:rsidRPr="00BC3ECA" w:rsidRDefault="003B271D" w:rsidP="003B271D">
      <w:pPr>
        <w:pStyle w:val="Alnostext"/>
        <w:keepNext/>
      </w:pPr>
      <w:r w:rsidRPr="00BC3ECA">
        <w:t xml:space="preserve">Norėdami pašalinti </w:t>
      </w:r>
      <w:r w:rsidR="004A6E45" w:rsidRPr="00BC3ECA">
        <w:rPr>
          <w:rFonts w:cs="Arial"/>
        </w:rPr>
        <w:t xml:space="preserve">zoologinės medžiagos priėmimo </w:t>
      </w:r>
      <w:r w:rsidRPr="00BC3ECA">
        <w:t>akto duomenis atlikite šiuos veiksmus:</w:t>
      </w:r>
    </w:p>
    <w:p w14:paraId="4CB18171" w14:textId="77777777" w:rsidR="004A6E45" w:rsidRPr="00BC3ECA" w:rsidRDefault="004A6E45" w:rsidP="007171F7">
      <w:pPr>
        <w:pStyle w:val="AlnosNumbered"/>
        <w:numPr>
          <w:ilvl w:val="0"/>
          <w:numId w:val="126"/>
        </w:numPr>
      </w:pPr>
      <w:r w:rsidRPr="00BC3ECA">
        <w:t xml:space="preserve">Suraskite norimo </w:t>
      </w:r>
      <w:r w:rsidRPr="00BC3ECA">
        <w:rPr>
          <w:rFonts w:cs="Arial"/>
        </w:rPr>
        <w:t xml:space="preserve">zoologinės medžiagos priėmimo </w:t>
      </w:r>
      <w:r w:rsidRPr="00BC3ECA">
        <w:t>akto duomenis.</w:t>
      </w:r>
    </w:p>
    <w:p w14:paraId="50BFA66A" w14:textId="061344DE" w:rsidR="004A6E45" w:rsidRPr="00BC3ECA" w:rsidRDefault="004A6E45"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_Ref334616574 \h  \* MERGEFORMAT </w:instrText>
      </w:r>
      <w:r w:rsidRPr="00BC3ECA">
        <w:rPr>
          <w:rStyle w:val="CharLangas"/>
        </w:rPr>
      </w:r>
      <w:r w:rsidRPr="00BC3ECA">
        <w:rPr>
          <w:rStyle w:val="CharLangas"/>
        </w:rPr>
        <w:fldChar w:fldCharType="separate"/>
      </w:r>
      <w:r w:rsidR="000D676C" w:rsidRPr="000D676C">
        <w:rPr>
          <w:rStyle w:val="CharLangas"/>
        </w:rPr>
        <w:t>Surasti zoologinės medžiagos aktą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_Ref334616574 \h </w:instrText>
      </w:r>
      <w:r w:rsidRPr="00BC3ECA">
        <w:rPr>
          <w:rStyle w:val="CharLangas"/>
        </w:rPr>
      </w:r>
      <w:r w:rsidRPr="00BC3ECA">
        <w:rPr>
          <w:rStyle w:val="CharLangas"/>
        </w:rPr>
        <w:fldChar w:fldCharType="separate"/>
      </w:r>
      <w:r w:rsidR="000D676C">
        <w:rPr>
          <w:rStyle w:val="CharLangas"/>
          <w:noProof/>
        </w:rPr>
        <w:t>140</w:t>
      </w:r>
      <w:r w:rsidRPr="00BC3ECA">
        <w:rPr>
          <w:rStyle w:val="CharLangas"/>
        </w:rPr>
        <w:fldChar w:fldCharType="end"/>
      </w:r>
      <w:r w:rsidRPr="00BC3ECA">
        <w:rPr>
          <w:rStyle w:val="CharLangas"/>
        </w:rPr>
        <w:t xml:space="preserve"> psl.)</w:t>
      </w:r>
      <w:r w:rsidRPr="00BC3ECA">
        <w:t>.</w:t>
      </w:r>
    </w:p>
    <w:p w14:paraId="63600C98" w14:textId="781BF4C9" w:rsidR="003B271D" w:rsidRPr="00BC3ECA" w:rsidRDefault="004A6E45" w:rsidP="00667BE8">
      <w:pPr>
        <w:pStyle w:val="AlnosNumbered"/>
        <w:keepNext/>
        <w:keepLines/>
      </w:pPr>
      <w:r w:rsidRPr="00BC3ECA">
        <w:t>Rezultatų sąraše</w:t>
      </w:r>
      <w:r w:rsidR="003B271D" w:rsidRPr="00BC3ECA">
        <w:rPr>
          <w:rStyle w:val="CharLangas"/>
        </w:rPr>
        <w:t>,</w:t>
      </w:r>
      <w:r w:rsidR="003B271D" w:rsidRPr="00BC3ECA">
        <w:t xml:space="preserve"> šalia norimo akto, stulpelyje </w:t>
      </w:r>
      <w:r w:rsidR="003B271D" w:rsidRPr="00BC3ECA">
        <w:rPr>
          <w:b/>
        </w:rPr>
        <w:t>Veiksmai</w:t>
      </w:r>
      <w:r w:rsidR="003B271D" w:rsidRPr="00BC3ECA">
        <w:t xml:space="preserve"> spauskite </w:t>
      </w:r>
      <w:r w:rsidR="00424185" w:rsidRPr="00BC3ECA">
        <w:rPr>
          <w:noProof/>
          <w:lang w:eastAsia="lt-LT"/>
        </w:rPr>
        <w:drawing>
          <wp:inline distT="0" distB="0" distL="0" distR="0" wp14:anchorId="4FC5E722" wp14:editId="5304BEE3">
            <wp:extent cx="152400" cy="144780"/>
            <wp:effectExtent l="0" t="0" r="0" b="0"/>
            <wp:docPr id="248"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003B271D" w:rsidRPr="00BC3ECA">
        <w:t>.</w:t>
      </w:r>
    </w:p>
    <w:p w14:paraId="76D0061F" w14:textId="77777777" w:rsidR="003B271D" w:rsidRPr="00BC3ECA" w:rsidRDefault="003B271D" w:rsidP="00300735">
      <w:pPr>
        <w:pStyle w:val="BodyText"/>
      </w:pPr>
      <w:r w:rsidRPr="00BC3ECA">
        <w:t xml:space="preserve">Atsiveria langas </w:t>
      </w:r>
      <w:r w:rsidR="004A6E45" w:rsidRPr="00BC3ECA">
        <w:rPr>
          <w:rStyle w:val="CharLangas"/>
        </w:rPr>
        <w:t>Zoologinės medžiagos priėmimo aktų paieška &gt; Zoologinės medžiagos priėmimo aktas</w:t>
      </w:r>
      <w:r w:rsidRPr="00BC3ECA">
        <w:t>.</w:t>
      </w:r>
    </w:p>
    <w:p w14:paraId="2587CA79" w14:textId="77777777" w:rsidR="003B271D" w:rsidRPr="00BC3ECA" w:rsidRDefault="003B271D" w:rsidP="003B271D">
      <w:pPr>
        <w:pStyle w:val="AlnosNumbered"/>
      </w:pPr>
      <w:r w:rsidRPr="00BC3ECA">
        <w:t>Peržiūrėkite akto duomenis.</w:t>
      </w:r>
    </w:p>
    <w:p w14:paraId="656F5D7F" w14:textId="77777777" w:rsidR="003B271D" w:rsidRPr="00BC3ECA" w:rsidRDefault="003B271D" w:rsidP="003B271D">
      <w:pPr>
        <w:pStyle w:val="AlnosNumbered"/>
      </w:pPr>
      <w:r w:rsidRPr="00BC3ECA">
        <w:t xml:space="preserve">Spauskite </w:t>
      </w:r>
      <w:r w:rsidRPr="00BC3ECA">
        <w:rPr>
          <w:rStyle w:val="CharLaukas"/>
        </w:rPr>
        <w:t>[Trinti]</w:t>
      </w:r>
      <w:r w:rsidRPr="00BC3ECA">
        <w:t>.</w:t>
      </w:r>
    </w:p>
    <w:p w14:paraId="7C62AD4C" w14:textId="77777777" w:rsidR="003B271D" w:rsidRPr="00BC3ECA" w:rsidRDefault="003B271D" w:rsidP="005B3A8E">
      <w:pPr>
        <w:pStyle w:val="BodyText"/>
      </w:pPr>
      <w:r w:rsidRPr="00BC3ECA">
        <w:t xml:space="preserve">Sistema pašalina aktą iš sistemos. </w:t>
      </w:r>
      <w:r w:rsidRPr="00BC3ECA">
        <w:br/>
        <w:t>Apie sėkmingai atliktą veiksmą pateikiamas pranešimas.</w:t>
      </w:r>
    </w:p>
    <w:p w14:paraId="709F267B" w14:textId="77777777" w:rsidR="009832E1" w:rsidRPr="00BC3ECA" w:rsidRDefault="009832E1" w:rsidP="009832E1">
      <w:pPr>
        <w:pStyle w:val="Heading3"/>
        <w:rPr>
          <w:noProof w:val="0"/>
        </w:rPr>
      </w:pPr>
      <w:bookmarkStart w:id="568" w:name="_Ref335050368"/>
      <w:bookmarkStart w:id="569" w:name="_Ref335050370"/>
      <w:bookmarkStart w:id="570" w:name="_Toc169621857"/>
      <w:r w:rsidRPr="00BC3ECA">
        <w:rPr>
          <w:noProof w:val="0"/>
        </w:rPr>
        <w:t>Užregistruoti aktą knygoje</w:t>
      </w:r>
      <w:bookmarkEnd w:id="568"/>
      <w:bookmarkEnd w:id="569"/>
      <w:bookmarkEnd w:id="570"/>
    </w:p>
    <w:p w14:paraId="24942FDA" w14:textId="77777777" w:rsidR="009832E1" w:rsidRPr="00BC3ECA" w:rsidRDefault="009832E1" w:rsidP="009832E1">
      <w:pPr>
        <w:pStyle w:val="Alnostext"/>
      </w:pPr>
      <w:r w:rsidRPr="00BC3ECA">
        <w:t xml:space="preserve">Paskirtis – leisti </w:t>
      </w:r>
      <w:r w:rsidR="00555125" w:rsidRPr="00BC3ECA">
        <w:rPr>
          <w:rFonts w:cs="Arial"/>
        </w:rPr>
        <w:t xml:space="preserve">zoologinės medžiagos tvarkytojui užregistruoti zoologinės medžiagos priėmimo aktų </w:t>
      </w:r>
      <w:r w:rsidRPr="00BC3ECA">
        <w:rPr>
          <w:rFonts w:cs="Arial"/>
        </w:rPr>
        <w:t>knygoje</w:t>
      </w:r>
      <w:r w:rsidRPr="00BC3ECA">
        <w:t xml:space="preserve">. </w:t>
      </w:r>
    </w:p>
    <w:p w14:paraId="63FC78B6" w14:textId="77777777" w:rsidR="009832E1" w:rsidRPr="00BC3ECA" w:rsidRDefault="009832E1" w:rsidP="009832E1">
      <w:pPr>
        <w:pStyle w:val="HeadingB"/>
        <w:keepNext w:val="0"/>
        <w:rPr>
          <w:noProof w:val="0"/>
        </w:rPr>
      </w:pPr>
      <w:r w:rsidRPr="00BC3ECA">
        <w:rPr>
          <w:noProof w:val="0"/>
        </w:rPr>
        <w:t>Kas gali atlikti</w:t>
      </w:r>
    </w:p>
    <w:p w14:paraId="67AFD8FF" w14:textId="77777777" w:rsidR="009832E1" w:rsidRPr="00BC3ECA" w:rsidRDefault="009832E1" w:rsidP="009832E1">
      <w:pPr>
        <w:pStyle w:val="Alnostext"/>
      </w:pPr>
      <w:r w:rsidRPr="00BC3ECA">
        <w:rPr>
          <w:rFonts w:cs="Arial"/>
        </w:rPr>
        <w:t xml:space="preserve">Užregistruoti </w:t>
      </w:r>
      <w:r w:rsidR="00555125" w:rsidRPr="00BC3ECA">
        <w:rPr>
          <w:rFonts w:cs="Arial"/>
        </w:rPr>
        <w:t xml:space="preserve">zoologinės medžiagos priėmimo </w:t>
      </w:r>
      <w:r w:rsidRPr="00BC3ECA">
        <w:rPr>
          <w:rFonts w:cs="Arial"/>
        </w:rPr>
        <w:t xml:space="preserve">aktą </w:t>
      </w:r>
      <w:r w:rsidRPr="00BC3ECA">
        <w:t>gali:</w:t>
      </w:r>
    </w:p>
    <w:p w14:paraId="6024AAA4" w14:textId="77777777" w:rsidR="009832E1" w:rsidRPr="00BC3ECA" w:rsidRDefault="00555125" w:rsidP="009832E1">
      <w:pPr>
        <w:pStyle w:val="AlnostextBuleted"/>
      </w:pPr>
      <w:r w:rsidRPr="00BC3ECA">
        <w:rPr>
          <w:rFonts w:cs="Arial"/>
        </w:rPr>
        <w:t>Zoologinės medžiagos tvarkytoj</w:t>
      </w:r>
      <w:r w:rsidR="009832E1" w:rsidRPr="00BC3ECA">
        <w:rPr>
          <w:rFonts w:cs="Arial"/>
        </w:rPr>
        <w:t>as</w:t>
      </w:r>
      <w:r w:rsidR="00602F94" w:rsidRPr="00BC3ECA">
        <w:rPr>
          <w:rFonts w:cs="Arial"/>
        </w:rPr>
        <w:t>;</w:t>
      </w:r>
    </w:p>
    <w:p w14:paraId="79B34704" w14:textId="77777777" w:rsidR="009832E1" w:rsidRPr="00BC3ECA" w:rsidRDefault="009832E1" w:rsidP="009832E1">
      <w:pPr>
        <w:pStyle w:val="AlnostextBuleted"/>
      </w:pPr>
      <w:r w:rsidRPr="00BC3ECA">
        <w:t xml:space="preserve">Naudotojas, kuriam suteiktos teisės peržiūrėti </w:t>
      </w:r>
      <w:r w:rsidR="00555125" w:rsidRPr="00BC3ECA">
        <w:t xml:space="preserve">arba tvarkyti </w:t>
      </w:r>
      <w:r w:rsidR="00555125" w:rsidRPr="00BC3ECA">
        <w:rPr>
          <w:rFonts w:cs="Arial"/>
        </w:rPr>
        <w:t>zoologinės medžiagos</w:t>
      </w:r>
      <w:r w:rsidR="00555125" w:rsidRPr="00BC3ECA">
        <w:t xml:space="preserve"> priėmimo aktus</w:t>
      </w:r>
      <w:r w:rsidRPr="00BC3ECA">
        <w:t>.</w:t>
      </w:r>
    </w:p>
    <w:p w14:paraId="6DB864CE" w14:textId="77777777" w:rsidR="009832E1" w:rsidRPr="00BC3ECA" w:rsidRDefault="009832E1" w:rsidP="009832E1">
      <w:pPr>
        <w:pStyle w:val="HeadingB"/>
        <w:rPr>
          <w:noProof w:val="0"/>
        </w:rPr>
      </w:pPr>
      <w:r w:rsidRPr="00BC3ECA">
        <w:rPr>
          <w:noProof w:val="0"/>
        </w:rPr>
        <w:t>Kaip atlikti</w:t>
      </w:r>
    </w:p>
    <w:p w14:paraId="56001285" w14:textId="77777777" w:rsidR="009832E1" w:rsidRPr="00BC3ECA" w:rsidRDefault="009832E1" w:rsidP="009832E1">
      <w:pPr>
        <w:pStyle w:val="Alnostext"/>
      </w:pPr>
      <w:r w:rsidRPr="00BC3ECA">
        <w:t xml:space="preserve">Norėdami užregistruoti </w:t>
      </w:r>
      <w:r w:rsidRPr="00BC3ECA">
        <w:rPr>
          <w:rFonts w:cs="Arial"/>
        </w:rPr>
        <w:t>aktą registracijos knygoje</w:t>
      </w:r>
      <w:r w:rsidRPr="00BC3ECA">
        <w:t xml:space="preserve"> atlikite šiuos veiksmus:</w:t>
      </w:r>
    </w:p>
    <w:p w14:paraId="5BD35081" w14:textId="77777777" w:rsidR="00602F94" w:rsidRPr="00BC3ECA" w:rsidRDefault="00602F94" w:rsidP="007171F7">
      <w:pPr>
        <w:pStyle w:val="AlnosNumbered"/>
        <w:numPr>
          <w:ilvl w:val="0"/>
          <w:numId w:val="139"/>
        </w:numPr>
      </w:pPr>
      <w:r w:rsidRPr="00BC3ECA">
        <w:t xml:space="preserve">Suraskite norimo </w:t>
      </w:r>
      <w:r w:rsidRPr="00BC3ECA">
        <w:rPr>
          <w:rFonts w:cs="Arial"/>
        </w:rPr>
        <w:t xml:space="preserve">zoologinės medžiagos priėmimo </w:t>
      </w:r>
      <w:r w:rsidRPr="00BC3ECA">
        <w:t>akto duomenis.</w:t>
      </w:r>
    </w:p>
    <w:p w14:paraId="54C45D0C" w14:textId="55E1253D" w:rsidR="00602F94" w:rsidRPr="00BC3ECA" w:rsidRDefault="00602F94"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_Ref334616574 \h  \* MERGEFORMAT </w:instrText>
      </w:r>
      <w:r w:rsidRPr="00BC3ECA">
        <w:rPr>
          <w:rStyle w:val="CharLangas"/>
        </w:rPr>
      </w:r>
      <w:r w:rsidRPr="00BC3ECA">
        <w:rPr>
          <w:rStyle w:val="CharLangas"/>
        </w:rPr>
        <w:fldChar w:fldCharType="separate"/>
      </w:r>
      <w:r w:rsidR="000D676C" w:rsidRPr="000D676C">
        <w:rPr>
          <w:rStyle w:val="CharLangas"/>
        </w:rPr>
        <w:t>Surasti zoologinės medžiagos aktą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_Ref334616574 \h </w:instrText>
      </w:r>
      <w:r w:rsidRPr="00BC3ECA">
        <w:rPr>
          <w:rStyle w:val="CharLangas"/>
        </w:rPr>
      </w:r>
      <w:r w:rsidRPr="00BC3ECA">
        <w:rPr>
          <w:rStyle w:val="CharLangas"/>
        </w:rPr>
        <w:fldChar w:fldCharType="separate"/>
      </w:r>
      <w:r w:rsidR="000D676C">
        <w:rPr>
          <w:rStyle w:val="CharLangas"/>
          <w:noProof/>
        </w:rPr>
        <w:t>140</w:t>
      </w:r>
      <w:r w:rsidRPr="00BC3ECA">
        <w:rPr>
          <w:rStyle w:val="CharLangas"/>
        </w:rPr>
        <w:fldChar w:fldCharType="end"/>
      </w:r>
      <w:r w:rsidRPr="00BC3ECA">
        <w:rPr>
          <w:rStyle w:val="CharLangas"/>
        </w:rPr>
        <w:t xml:space="preserve"> psl.)</w:t>
      </w:r>
      <w:r w:rsidRPr="00BC3ECA">
        <w:t>.</w:t>
      </w:r>
    </w:p>
    <w:p w14:paraId="0C327CB0" w14:textId="77777777" w:rsidR="009832E1" w:rsidRPr="00BC3ECA" w:rsidRDefault="009832E1" w:rsidP="009832E1">
      <w:pPr>
        <w:pStyle w:val="AlnosNumbered"/>
      </w:pPr>
      <w:r w:rsidRPr="00BC3ECA">
        <w:t>Peržiūrėkite duomenis ir įsitikinkite jų korektiškumu.</w:t>
      </w:r>
    </w:p>
    <w:p w14:paraId="07E631ED" w14:textId="77777777" w:rsidR="009832E1" w:rsidRPr="00BC3ECA" w:rsidRDefault="009832E1" w:rsidP="009832E1">
      <w:pPr>
        <w:pStyle w:val="AlnosNumbered"/>
      </w:pPr>
      <w:r w:rsidRPr="00BC3ECA">
        <w:t xml:space="preserve">Spauskite </w:t>
      </w:r>
      <w:r w:rsidRPr="00BC3ECA">
        <w:rPr>
          <w:rStyle w:val="CharLaukas"/>
        </w:rPr>
        <w:t>[Užregistruoti]</w:t>
      </w:r>
      <w:r w:rsidRPr="00BC3ECA">
        <w:t>.</w:t>
      </w:r>
    </w:p>
    <w:p w14:paraId="2515F73D" w14:textId="77777777" w:rsidR="009832E1" w:rsidRPr="00BC3ECA" w:rsidRDefault="009832E1" w:rsidP="005B3A8E">
      <w:pPr>
        <w:pStyle w:val="BodyText"/>
      </w:pPr>
      <w:r w:rsidRPr="00BC3ECA">
        <w:t xml:space="preserve">Akto būsena tampa </w:t>
      </w:r>
      <w:r w:rsidRPr="00BC3ECA">
        <w:rPr>
          <w:rStyle w:val="CharLangas"/>
        </w:rPr>
        <w:t>Užregistruotas</w:t>
      </w:r>
      <w:r w:rsidRPr="00BC3ECA">
        <w:t>.</w:t>
      </w:r>
    </w:p>
    <w:p w14:paraId="56BAA418" w14:textId="77777777" w:rsidR="003B271D" w:rsidRPr="00BC3ECA" w:rsidRDefault="003B271D" w:rsidP="004516A2">
      <w:pPr>
        <w:pStyle w:val="Heading3"/>
        <w:rPr>
          <w:noProof w:val="0"/>
        </w:rPr>
      </w:pPr>
      <w:bookmarkStart w:id="571" w:name="_Ref334620693"/>
      <w:bookmarkStart w:id="572" w:name="_Ref334620694"/>
      <w:bookmarkStart w:id="573" w:name="_Toc169621858"/>
      <w:r w:rsidRPr="00BC3ECA">
        <w:rPr>
          <w:noProof w:val="0"/>
        </w:rPr>
        <w:t>Suformuoti aktą spausdinimui</w:t>
      </w:r>
      <w:bookmarkEnd w:id="571"/>
      <w:bookmarkEnd w:id="572"/>
      <w:bookmarkEnd w:id="573"/>
    </w:p>
    <w:p w14:paraId="51360AC1" w14:textId="77777777" w:rsidR="003B271D" w:rsidRPr="00BC3ECA" w:rsidRDefault="003B271D" w:rsidP="003B271D">
      <w:pPr>
        <w:pStyle w:val="Alnostext"/>
        <w:keepNext/>
      </w:pPr>
      <w:r w:rsidRPr="00BC3ECA">
        <w:t xml:space="preserve">Paskirtis – </w:t>
      </w:r>
      <w:r w:rsidRPr="00BC3ECA">
        <w:rPr>
          <w:rFonts w:cs="Arial"/>
        </w:rPr>
        <w:t>suformuoti apskaitos aktą jo spausdinimui.</w:t>
      </w:r>
      <w:r w:rsidRPr="00BC3ECA">
        <w:t xml:space="preserve"> </w:t>
      </w:r>
    </w:p>
    <w:p w14:paraId="21476662" w14:textId="77777777" w:rsidR="003B271D" w:rsidRPr="00BC3ECA" w:rsidRDefault="003B271D" w:rsidP="003B271D">
      <w:pPr>
        <w:pStyle w:val="HeadingB"/>
        <w:rPr>
          <w:noProof w:val="0"/>
        </w:rPr>
      </w:pPr>
      <w:r w:rsidRPr="00BC3ECA">
        <w:rPr>
          <w:noProof w:val="0"/>
        </w:rPr>
        <w:t>Kas gali atlikti</w:t>
      </w:r>
    </w:p>
    <w:p w14:paraId="4B2F7007" w14:textId="77777777" w:rsidR="003B271D" w:rsidRPr="00BC3ECA" w:rsidRDefault="003B271D" w:rsidP="003B271D">
      <w:pPr>
        <w:pStyle w:val="Alnostext"/>
      </w:pPr>
      <w:r w:rsidRPr="00BC3ECA">
        <w:rPr>
          <w:rFonts w:cs="Arial"/>
        </w:rPr>
        <w:t>Formuoti aktą spausdinimui</w:t>
      </w:r>
      <w:r w:rsidRPr="00BC3ECA">
        <w:t xml:space="preserve"> gali:</w:t>
      </w:r>
    </w:p>
    <w:p w14:paraId="75E99FBF" w14:textId="77777777" w:rsidR="003B271D" w:rsidRPr="00BC3ECA" w:rsidRDefault="003B271D" w:rsidP="003B271D">
      <w:pPr>
        <w:pStyle w:val="AlnostextBuleted"/>
      </w:pPr>
      <w:r w:rsidRPr="00BC3ECA">
        <w:t>Rinkinio saugotojas</w:t>
      </w:r>
      <w:r w:rsidR="00602F94" w:rsidRPr="00BC3ECA">
        <w:t>;</w:t>
      </w:r>
    </w:p>
    <w:p w14:paraId="1EA24F1C" w14:textId="77777777" w:rsidR="003B271D" w:rsidRPr="00BC3ECA" w:rsidRDefault="003B271D" w:rsidP="003B271D">
      <w:pPr>
        <w:pStyle w:val="AlnostextBuleted"/>
      </w:pPr>
      <w:r w:rsidRPr="00BC3ECA">
        <w:t>Zoologinės medžiagos tvarkytojas</w:t>
      </w:r>
      <w:r w:rsidR="00602F94" w:rsidRPr="00BC3ECA">
        <w:t>;</w:t>
      </w:r>
    </w:p>
    <w:p w14:paraId="53C1AE3A" w14:textId="77777777" w:rsidR="003B271D" w:rsidRPr="00BC3ECA" w:rsidRDefault="003B271D" w:rsidP="00555125">
      <w:pPr>
        <w:pStyle w:val="AlnostextBuleted"/>
      </w:pPr>
      <w:r w:rsidRPr="00BC3ECA">
        <w:t xml:space="preserve">Naudotojas, kuriam suteikta teisė </w:t>
      </w:r>
      <w:r w:rsidRPr="00BC3ECA">
        <w:rPr>
          <w:rFonts w:cs="Arial"/>
        </w:rPr>
        <w:t xml:space="preserve">peržiūrėti </w:t>
      </w:r>
      <w:r w:rsidR="00555125" w:rsidRPr="00BC3ECA">
        <w:rPr>
          <w:rFonts w:cs="Arial"/>
        </w:rPr>
        <w:t>arba tvarkyti zoologinės medžiagos priėmimo aktus</w:t>
      </w:r>
      <w:r w:rsidRPr="00BC3ECA">
        <w:t>.</w:t>
      </w:r>
    </w:p>
    <w:p w14:paraId="4845C4BB" w14:textId="77777777" w:rsidR="003B271D" w:rsidRPr="00BC3ECA" w:rsidRDefault="003B271D" w:rsidP="003B271D">
      <w:pPr>
        <w:pStyle w:val="HeadingB"/>
        <w:rPr>
          <w:noProof w:val="0"/>
        </w:rPr>
      </w:pPr>
      <w:r w:rsidRPr="00BC3ECA">
        <w:rPr>
          <w:noProof w:val="0"/>
        </w:rPr>
        <w:t>Kaip atlikti</w:t>
      </w:r>
    </w:p>
    <w:p w14:paraId="379915B9" w14:textId="77777777" w:rsidR="003B271D" w:rsidRPr="00BC3ECA" w:rsidRDefault="003B271D" w:rsidP="003B271D">
      <w:pPr>
        <w:pStyle w:val="Alnostext"/>
        <w:keepNext/>
      </w:pPr>
      <w:r w:rsidRPr="00BC3ECA">
        <w:t xml:space="preserve">Norėdami </w:t>
      </w:r>
      <w:r w:rsidRPr="00BC3ECA">
        <w:rPr>
          <w:rFonts w:cs="Arial"/>
        </w:rPr>
        <w:t>formuoti aktą spausdinimui</w:t>
      </w:r>
      <w:r w:rsidRPr="00BC3ECA">
        <w:t>, atlikite šiuos veiksmus:</w:t>
      </w:r>
    </w:p>
    <w:p w14:paraId="06E3213E" w14:textId="77777777" w:rsidR="003B271D" w:rsidRPr="00BC3ECA" w:rsidRDefault="003B271D" w:rsidP="007171F7">
      <w:pPr>
        <w:pStyle w:val="AlnosNumbered"/>
        <w:keepNext/>
        <w:numPr>
          <w:ilvl w:val="0"/>
          <w:numId w:val="140"/>
        </w:numPr>
      </w:pPr>
      <w:r w:rsidRPr="00BC3ECA">
        <w:t>Atsiverskite norimo akto duomenis.</w:t>
      </w:r>
    </w:p>
    <w:p w14:paraId="527F027E" w14:textId="4377672F" w:rsidR="00602F94" w:rsidRPr="00BC3ECA" w:rsidRDefault="00602F94"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_Ref334616574 \h  \* MERGEFORMAT </w:instrText>
      </w:r>
      <w:r w:rsidRPr="00BC3ECA">
        <w:rPr>
          <w:rStyle w:val="CharLangas"/>
        </w:rPr>
      </w:r>
      <w:r w:rsidRPr="00BC3ECA">
        <w:rPr>
          <w:rStyle w:val="CharLangas"/>
        </w:rPr>
        <w:fldChar w:fldCharType="separate"/>
      </w:r>
      <w:r w:rsidR="000D676C" w:rsidRPr="000D676C">
        <w:rPr>
          <w:rStyle w:val="CharLangas"/>
        </w:rPr>
        <w:t>Surasti zoologinės medžiagos aktą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_Ref334616574 \h </w:instrText>
      </w:r>
      <w:r w:rsidRPr="00BC3ECA">
        <w:rPr>
          <w:rStyle w:val="CharLangas"/>
        </w:rPr>
      </w:r>
      <w:r w:rsidRPr="00BC3ECA">
        <w:rPr>
          <w:rStyle w:val="CharLangas"/>
        </w:rPr>
        <w:fldChar w:fldCharType="separate"/>
      </w:r>
      <w:r w:rsidR="000D676C">
        <w:rPr>
          <w:rStyle w:val="CharLangas"/>
          <w:noProof/>
        </w:rPr>
        <w:t>140</w:t>
      </w:r>
      <w:r w:rsidRPr="00BC3ECA">
        <w:rPr>
          <w:rStyle w:val="CharLangas"/>
        </w:rPr>
        <w:fldChar w:fldCharType="end"/>
      </w:r>
      <w:r w:rsidRPr="00BC3ECA">
        <w:rPr>
          <w:rStyle w:val="CharLangas"/>
        </w:rPr>
        <w:t xml:space="preserve"> psl.)</w:t>
      </w:r>
      <w:r w:rsidRPr="00BC3ECA">
        <w:t>.</w:t>
      </w:r>
    </w:p>
    <w:p w14:paraId="6D8F73BD" w14:textId="2F21C8E9" w:rsidR="003B271D" w:rsidRPr="00BC3ECA" w:rsidRDefault="003B271D" w:rsidP="003B271D">
      <w:pPr>
        <w:pStyle w:val="AlnosNumbered"/>
      </w:pPr>
      <w:r w:rsidRPr="00BC3ECA">
        <w:t xml:space="preserve">Spauskite </w:t>
      </w:r>
      <w:r w:rsidR="00424185" w:rsidRPr="00BC3ECA">
        <w:rPr>
          <w:noProof/>
          <w:lang w:eastAsia="lt-LT"/>
        </w:rPr>
        <w:drawing>
          <wp:inline distT="0" distB="0" distL="0" distR="0" wp14:anchorId="7640F3E4" wp14:editId="04078263">
            <wp:extent cx="640080" cy="190500"/>
            <wp:effectExtent l="0" t="0" r="0" b="0"/>
            <wp:docPr id="24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sidRPr="00BC3ECA">
        <w:t>.</w:t>
      </w:r>
    </w:p>
    <w:p w14:paraId="3357FCF1" w14:textId="77777777" w:rsidR="003B271D" w:rsidRPr="00BC3ECA" w:rsidRDefault="003B271D" w:rsidP="005B3A8E">
      <w:pPr>
        <w:pStyle w:val="BodyText"/>
      </w:pPr>
      <w:r w:rsidRPr="00BC3ECA">
        <w:t xml:space="preserve">Sistema suformuoja aktą </w:t>
      </w:r>
      <w:proofErr w:type="spellStart"/>
      <w:r w:rsidRPr="00BC3ECA">
        <w:t>pdf</w:t>
      </w:r>
      <w:proofErr w:type="spellEnd"/>
      <w:r w:rsidRPr="00BC3ECA">
        <w:t xml:space="preserve"> failo pavidalu peržiūrai/išsaugojimui kompiuteryje.</w:t>
      </w:r>
    </w:p>
    <w:p w14:paraId="518F76F3" w14:textId="77777777" w:rsidR="00F550B0" w:rsidRPr="00BC3ECA" w:rsidRDefault="003B271D" w:rsidP="00F550B0">
      <w:pPr>
        <w:pStyle w:val="AlnosNumbered"/>
      </w:pPr>
      <w:r w:rsidRPr="00BC3ECA">
        <w:t>Galite atspausdinti dokumentą.</w:t>
      </w:r>
    </w:p>
    <w:p w14:paraId="07D33A79" w14:textId="77777777" w:rsidR="004516A2" w:rsidRPr="00BC3ECA" w:rsidRDefault="004516A2" w:rsidP="004516A2">
      <w:pPr>
        <w:pStyle w:val="Heading2"/>
      </w:pPr>
      <w:bookmarkStart w:id="574" w:name="_Ref362417108"/>
      <w:bookmarkStart w:id="575" w:name="_Toc169621859"/>
      <w:r w:rsidRPr="00BC3ECA">
        <w:lastRenderedPageBreak/>
        <w:t>Formuoti zoologinių medžiagų ataskaitą</w:t>
      </w:r>
      <w:bookmarkEnd w:id="574"/>
      <w:bookmarkEnd w:id="575"/>
    </w:p>
    <w:p w14:paraId="4D76E08A" w14:textId="77777777" w:rsidR="004516A2" w:rsidRPr="00BC3ECA" w:rsidRDefault="004516A2" w:rsidP="004516A2">
      <w:pPr>
        <w:pStyle w:val="Alnostext"/>
        <w:keepNext/>
      </w:pPr>
      <w:r w:rsidRPr="00BC3ECA">
        <w:t xml:space="preserve">Paskirtis – leisti </w:t>
      </w:r>
      <w:r w:rsidRPr="00BC3ECA">
        <w:rPr>
          <w:rFonts w:cs="Arial"/>
        </w:rPr>
        <w:t>vyr. fondų saugotojui pateikti ataskaitą į LIMIS-K.</w:t>
      </w:r>
      <w:r w:rsidRPr="00BC3ECA">
        <w:t xml:space="preserve"> </w:t>
      </w:r>
    </w:p>
    <w:p w14:paraId="6490EAE4" w14:textId="77777777" w:rsidR="004516A2" w:rsidRPr="00BC3ECA" w:rsidRDefault="004516A2" w:rsidP="004516A2">
      <w:pPr>
        <w:pStyle w:val="HeadingB"/>
        <w:rPr>
          <w:noProof w:val="0"/>
        </w:rPr>
      </w:pPr>
      <w:r w:rsidRPr="00BC3ECA">
        <w:rPr>
          <w:noProof w:val="0"/>
        </w:rPr>
        <w:t>Kas gali atlikti</w:t>
      </w:r>
    </w:p>
    <w:p w14:paraId="26902816" w14:textId="77777777" w:rsidR="004516A2" w:rsidRPr="00BC3ECA" w:rsidRDefault="004516A2" w:rsidP="004516A2">
      <w:pPr>
        <w:pStyle w:val="Alnostext"/>
      </w:pPr>
      <w:r w:rsidRPr="00BC3ECA">
        <w:rPr>
          <w:rFonts w:cs="Arial"/>
        </w:rPr>
        <w:t>Pateikti ataskaitą į LIMIS-K</w:t>
      </w:r>
      <w:r w:rsidRPr="00BC3ECA">
        <w:t xml:space="preserve"> gali:</w:t>
      </w:r>
    </w:p>
    <w:p w14:paraId="035EA61E" w14:textId="77777777" w:rsidR="004516A2" w:rsidRPr="00BC3ECA" w:rsidRDefault="004516A2" w:rsidP="004516A2">
      <w:pPr>
        <w:pStyle w:val="AlnostextBuleted"/>
      </w:pPr>
      <w:r w:rsidRPr="00BC3ECA">
        <w:rPr>
          <w:rFonts w:cs="Arial"/>
        </w:rPr>
        <w:t>Vyr. fondų saugotojas</w:t>
      </w:r>
      <w:r w:rsidRPr="00BC3ECA">
        <w:t>;</w:t>
      </w:r>
    </w:p>
    <w:p w14:paraId="6117835F" w14:textId="77777777" w:rsidR="004516A2" w:rsidRPr="00BC3ECA" w:rsidRDefault="004516A2" w:rsidP="004516A2">
      <w:pPr>
        <w:pStyle w:val="AlnostextBuleted"/>
      </w:pPr>
      <w:r w:rsidRPr="00BC3ECA">
        <w:t>Naudotojas, kuriam suteikta teisė tvarkyti į LIMIS-K pateikiamas ataskaitas.</w:t>
      </w:r>
    </w:p>
    <w:p w14:paraId="5E17AF5F" w14:textId="77777777" w:rsidR="004516A2" w:rsidRPr="00BC3ECA" w:rsidRDefault="004516A2" w:rsidP="004516A2">
      <w:pPr>
        <w:pStyle w:val="HeadingB"/>
        <w:rPr>
          <w:noProof w:val="0"/>
        </w:rPr>
      </w:pPr>
      <w:r w:rsidRPr="00BC3ECA">
        <w:rPr>
          <w:noProof w:val="0"/>
        </w:rPr>
        <w:t>Kaip atlikti</w:t>
      </w:r>
    </w:p>
    <w:p w14:paraId="4DAFC3E0" w14:textId="77777777" w:rsidR="004516A2" w:rsidRPr="00BC3ECA" w:rsidRDefault="004516A2" w:rsidP="004516A2">
      <w:pPr>
        <w:pStyle w:val="Alnostext"/>
        <w:keepNext/>
      </w:pPr>
      <w:r w:rsidRPr="00BC3ECA">
        <w:t xml:space="preserve">Norėdami </w:t>
      </w:r>
      <w:r w:rsidRPr="00BC3ECA">
        <w:rPr>
          <w:rFonts w:cs="Arial"/>
        </w:rPr>
        <w:t>pateikti ataskaitą į LIMIS-K</w:t>
      </w:r>
      <w:r w:rsidRPr="00BC3ECA">
        <w:t>, atlikite šiuos veiksmus:</w:t>
      </w:r>
    </w:p>
    <w:p w14:paraId="6AFA4595" w14:textId="77777777" w:rsidR="004516A2" w:rsidRPr="00BC3ECA" w:rsidRDefault="004516A2" w:rsidP="007171F7">
      <w:pPr>
        <w:pStyle w:val="AlnosNumbered"/>
        <w:numPr>
          <w:ilvl w:val="0"/>
          <w:numId w:val="135"/>
        </w:numPr>
      </w:pPr>
      <w:r w:rsidRPr="00BC3ECA">
        <w:t xml:space="preserve">Iš meniu pasirinkite </w:t>
      </w:r>
      <w:r w:rsidR="00964DAB" w:rsidRPr="00BC3ECA">
        <w:rPr>
          <w:rStyle w:val="CharMeniu"/>
        </w:rPr>
        <w:t>Zoologin</w:t>
      </w:r>
      <w:r w:rsidR="00882F29" w:rsidRPr="00BC3ECA">
        <w:rPr>
          <w:rStyle w:val="CharMeniu"/>
        </w:rPr>
        <w:t>ė</w:t>
      </w:r>
      <w:r w:rsidR="00964DAB" w:rsidRPr="00BC3ECA">
        <w:rPr>
          <w:rStyle w:val="CharMeniu"/>
        </w:rPr>
        <w:t xml:space="preserve"> medžiag</w:t>
      </w:r>
      <w:r w:rsidR="00882F29" w:rsidRPr="00BC3ECA">
        <w:rPr>
          <w:rStyle w:val="CharMeniu"/>
        </w:rPr>
        <w:t>a</w:t>
      </w:r>
      <w:r w:rsidRPr="00BC3ECA">
        <w:rPr>
          <w:rStyle w:val="CharMeniu"/>
        </w:rPr>
        <w:t xml:space="preserve"> -&gt; </w:t>
      </w:r>
      <w:r w:rsidR="00964DAB" w:rsidRPr="00BC3ECA">
        <w:rPr>
          <w:rStyle w:val="CharMeniu"/>
        </w:rPr>
        <w:t>Zoologinių medžiagų ataskaitos</w:t>
      </w:r>
      <w:r w:rsidRPr="00BC3ECA">
        <w:rPr>
          <w:rStyle w:val="AlnostextChar"/>
        </w:rPr>
        <w:t>.</w:t>
      </w:r>
    </w:p>
    <w:p w14:paraId="1E4C63D6" w14:textId="77777777" w:rsidR="004516A2" w:rsidRPr="00BC3ECA" w:rsidRDefault="004516A2" w:rsidP="005B3A8E">
      <w:pPr>
        <w:pStyle w:val="BodyText"/>
      </w:pPr>
      <w:r w:rsidRPr="00BC3ECA">
        <w:t xml:space="preserve">Atsiveria langas </w:t>
      </w:r>
      <w:r w:rsidR="00BA3F69" w:rsidRPr="00BC3ECA">
        <w:rPr>
          <w:rStyle w:val="CharLangas"/>
        </w:rPr>
        <w:t>Zoologinių medžiagų ataskaitos</w:t>
      </w:r>
      <w:r w:rsidRPr="00BC3ECA">
        <w:t>.</w:t>
      </w:r>
    </w:p>
    <w:p w14:paraId="739EC236" w14:textId="77777777" w:rsidR="00BA3F69" w:rsidRPr="00BC3ECA" w:rsidRDefault="00BA3F69" w:rsidP="00BA3F69">
      <w:pPr>
        <w:pStyle w:val="AlnosNumbered"/>
      </w:pPr>
      <w:r w:rsidRPr="00BC3ECA">
        <w:t>Spauskite ant nuorodos į norimą formuoti ataskaitą.</w:t>
      </w:r>
    </w:p>
    <w:p w14:paraId="2C8D77AC" w14:textId="77777777" w:rsidR="00BA3F69" w:rsidRPr="00BC3ECA" w:rsidRDefault="00BA3F69" w:rsidP="005B3A8E">
      <w:pPr>
        <w:pStyle w:val="BodyText"/>
      </w:pPr>
      <w:r w:rsidRPr="00BC3ECA">
        <w:t>Atsiveria atitinkamos knygos formavimo langas.</w:t>
      </w:r>
    </w:p>
    <w:p w14:paraId="4A34C43F" w14:textId="6C36EF68" w:rsidR="00BA3F69" w:rsidRPr="00BC3ECA" w:rsidRDefault="00424185" w:rsidP="00FE66FF">
      <w:pPr>
        <w:pStyle w:val="Picture"/>
      </w:pPr>
      <w:r w:rsidRPr="00BC3ECA">
        <w:rPr>
          <w:noProof/>
          <w:lang w:eastAsia="lt-LT"/>
        </w:rPr>
        <w:drawing>
          <wp:inline distT="0" distB="0" distL="0" distR="0" wp14:anchorId="34D96B4A" wp14:editId="2B063A3C">
            <wp:extent cx="4579620" cy="1722120"/>
            <wp:effectExtent l="19050" t="19050" r="11430" b="11430"/>
            <wp:docPr id="250"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579620" cy="1722120"/>
                    </a:xfrm>
                    <a:prstGeom prst="rect">
                      <a:avLst/>
                    </a:prstGeom>
                    <a:noFill/>
                    <a:ln w="3175">
                      <a:solidFill>
                        <a:schemeClr val="tx1"/>
                      </a:solidFill>
                    </a:ln>
                  </pic:spPr>
                </pic:pic>
              </a:graphicData>
            </a:graphic>
          </wp:inline>
        </w:drawing>
      </w:r>
    </w:p>
    <w:p w14:paraId="655978A8" w14:textId="77777777" w:rsidR="00BA3F69" w:rsidRPr="00BC3ECA" w:rsidRDefault="00507D8D" w:rsidP="00BA3F69">
      <w:pPr>
        <w:pStyle w:val="Captionpicture"/>
      </w:pPr>
      <w:r w:rsidRPr="00BC3ECA">
        <w:t>Ataskaitos formavimo lango vaizdas</w:t>
      </w:r>
    </w:p>
    <w:p w14:paraId="3476A1B8" w14:textId="77777777" w:rsidR="00BA3F69" w:rsidRPr="00BC3ECA" w:rsidRDefault="00BA3F69" w:rsidP="00BA3F69">
      <w:pPr>
        <w:pStyle w:val="AlnosNumbered"/>
      </w:pPr>
      <w:r w:rsidRPr="00BC3ECA">
        <w:t>Įveskite kriterijus ataskaitai formuoti.</w:t>
      </w:r>
    </w:p>
    <w:p w14:paraId="4626DDC5" w14:textId="2BC691E3" w:rsidR="00BA3F69" w:rsidRPr="00BC3ECA" w:rsidRDefault="00BA3F69"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5C16A4CF" w14:textId="77777777" w:rsidR="00BA3F69" w:rsidRPr="00BC3ECA" w:rsidRDefault="00BA3F69" w:rsidP="00BA3F69">
      <w:pPr>
        <w:pStyle w:val="AlnosNumbered"/>
        <w:keepNext/>
        <w:rPr>
          <w:rStyle w:val="AlnostextChar"/>
        </w:rPr>
      </w:pPr>
      <w:r w:rsidRPr="00BC3ECA">
        <w:t xml:space="preserve">Nurodę duomenis, spauskite </w:t>
      </w:r>
      <w:r w:rsidRPr="00BC3ECA">
        <w:rPr>
          <w:rStyle w:val="CharLaukas"/>
        </w:rPr>
        <w:t>[Generuoti]</w:t>
      </w:r>
      <w:r w:rsidRPr="00BC3ECA">
        <w:rPr>
          <w:rStyle w:val="AlnostextChar"/>
        </w:rPr>
        <w:t>.</w:t>
      </w:r>
    </w:p>
    <w:p w14:paraId="6BBD75A9" w14:textId="77777777" w:rsidR="00BA3F69" w:rsidRPr="00BC3ECA" w:rsidRDefault="00BA3F69" w:rsidP="005B3A8E">
      <w:pPr>
        <w:pStyle w:val="BodyText"/>
      </w:pPr>
      <w:r w:rsidRPr="00BC3ECA">
        <w:t xml:space="preserve">Sistema pateikia sugeneruotą ataskaitą pasirinkto formato byla. </w:t>
      </w:r>
    </w:p>
    <w:p w14:paraId="5E57B3C7" w14:textId="77777777" w:rsidR="00BA3F69" w:rsidRPr="00BC3ECA" w:rsidRDefault="00BA3F69" w:rsidP="00BA3F69">
      <w:pPr>
        <w:pStyle w:val="AlnosNumbered"/>
      </w:pPr>
      <w:r w:rsidRPr="00BC3ECA">
        <w:t>Suformuotą bylą galite peržiūrėti, išsisaugoti kompiuteryje ir atspausdinti.</w:t>
      </w:r>
    </w:p>
    <w:p w14:paraId="6598BBF9" w14:textId="77777777" w:rsidR="004516A2" w:rsidRPr="00BC3ECA" w:rsidRDefault="00BA3F69" w:rsidP="005B3A8E">
      <w:pPr>
        <w:pStyle w:val="BodyText"/>
      </w:pPr>
      <w:r w:rsidRPr="00BC3ECA">
        <w:t>Šių funkcijų vykdymas priklauso nuo to, kokio tipo byla buvo formuojama.</w:t>
      </w:r>
    </w:p>
    <w:p w14:paraId="2F7021C4" w14:textId="50661127" w:rsidR="00203C56" w:rsidRPr="00BC3ECA" w:rsidRDefault="00203C56" w:rsidP="00203C56">
      <w:pPr>
        <w:pStyle w:val="Heading1"/>
        <w:rPr>
          <w:noProof w:val="0"/>
        </w:rPr>
      </w:pPr>
      <w:bookmarkStart w:id="576" w:name="_Ref335049115"/>
      <w:bookmarkStart w:id="577" w:name="_Ref335049116"/>
      <w:bookmarkStart w:id="578" w:name="_Toc169621860"/>
      <w:r w:rsidRPr="00BC3ECA">
        <w:rPr>
          <w:noProof w:val="0"/>
        </w:rPr>
        <w:lastRenderedPageBreak/>
        <w:t>Klasifikatorių tvarkymas</w:t>
      </w:r>
      <w:bookmarkEnd w:id="376"/>
      <w:bookmarkEnd w:id="576"/>
      <w:bookmarkEnd w:id="577"/>
      <w:bookmarkEnd w:id="578"/>
    </w:p>
    <w:p w14:paraId="7BCC1BAA" w14:textId="77777777" w:rsidR="00203C56" w:rsidRPr="00BC3ECA" w:rsidRDefault="00203C56" w:rsidP="00203C56">
      <w:pPr>
        <w:pStyle w:val="Alnostext"/>
      </w:pPr>
      <w:r w:rsidRPr="00BC3ECA">
        <w:t>Klasifikatorius sistemoje gali tvarkyti tik asmenys, turintys klasifikatorių tvarkymo teises.</w:t>
      </w:r>
    </w:p>
    <w:p w14:paraId="604E4330" w14:textId="77777777" w:rsidR="00FB4622" w:rsidRPr="00BC3ECA" w:rsidRDefault="00FB4622" w:rsidP="00203C56">
      <w:pPr>
        <w:pStyle w:val="Alnostext"/>
      </w:pPr>
      <w:r w:rsidRPr="00BC3ECA">
        <w:t>Sistemoje klasifikatoriai yra dvej</w:t>
      </w:r>
      <w:r w:rsidR="00B555EC" w:rsidRPr="00BC3ECA">
        <w:t>ų tipų</w:t>
      </w:r>
      <w:r w:rsidRPr="00BC3ECA">
        <w:t>:</w:t>
      </w:r>
    </w:p>
    <w:p w14:paraId="35748126" w14:textId="77777777" w:rsidR="00BF4E43" w:rsidRPr="00BC3ECA" w:rsidRDefault="00BF4E43" w:rsidP="00BF4E43">
      <w:pPr>
        <w:pStyle w:val="AlnostextBuleted"/>
      </w:pPr>
      <w:proofErr w:type="spellStart"/>
      <w:r w:rsidRPr="00BC3ECA">
        <w:t>Bendramuziejiniai</w:t>
      </w:r>
      <w:proofErr w:type="spellEnd"/>
      <w:r w:rsidRPr="00BC3ECA">
        <w:t xml:space="preserve"> klasifikatoriai;</w:t>
      </w:r>
    </w:p>
    <w:p w14:paraId="518B5A2F" w14:textId="77777777" w:rsidR="00BF4E43" w:rsidRPr="00BC3ECA" w:rsidRDefault="00BF4E43" w:rsidP="00BF4E43">
      <w:pPr>
        <w:pStyle w:val="AlnostextBuleted"/>
      </w:pPr>
      <w:r w:rsidRPr="00BC3ECA">
        <w:t>Muziejaus klasifikatoriai.</w:t>
      </w:r>
    </w:p>
    <w:p w14:paraId="6A0F8C92" w14:textId="77777777" w:rsidR="00BF4E43" w:rsidRPr="00BC3ECA" w:rsidRDefault="00BF4E43" w:rsidP="00BF4E43">
      <w:pPr>
        <w:pStyle w:val="Alnostext"/>
      </w:pPr>
      <w:r w:rsidRPr="00BC3ECA">
        <w:t>Daugiau apie klasifikatorius ir jų tvarkymą skaitykite:</w:t>
      </w:r>
    </w:p>
    <w:p w14:paraId="7190B286" w14:textId="7B9F8FCC" w:rsidR="00BF4E43" w:rsidRPr="00BC3ECA" w:rsidRDefault="00BF4E43" w:rsidP="00BF4E43">
      <w:pPr>
        <w:pStyle w:val="AlnostextBuleted"/>
        <w:rPr>
          <w:i/>
        </w:rPr>
      </w:pPr>
      <w:r w:rsidRPr="00BC3ECA">
        <w:rPr>
          <w:i/>
        </w:rPr>
        <w:fldChar w:fldCharType="begin"/>
      </w:r>
      <w:r w:rsidRPr="00BC3ECA">
        <w:rPr>
          <w:i/>
        </w:rPr>
        <w:instrText xml:space="preserve"> REF _Ref333914740 \h </w:instrText>
      </w:r>
      <w:r w:rsidR="009F6B70" w:rsidRPr="00BC3ECA">
        <w:rPr>
          <w:i/>
        </w:rPr>
        <w:instrText xml:space="preserve"> \* MERGEFORMAT </w:instrText>
      </w:r>
      <w:r w:rsidRPr="00BC3ECA">
        <w:rPr>
          <w:i/>
        </w:rPr>
      </w:r>
      <w:r w:rsidRPr="00BC3ECA">
        <w:rPr>
          <w:i/>
        </w:rPr>
        <w:fldChar w:fldCharType="separate"/>
      </w:r>
      <w:proofErr w:type="spellStart"/>
      <w:r w:rsidR="000D676C" w:rsidRPr="000D676C">
        <w:rPr>
          <w:rStyle w:val="CharLaukas"/>
          <w:b w:val="0"/>
          <w:i/>
        </w:rPr>
        <w:t>Bendramuziejiniai</w:t>
      </w:r>
      <w:proofErr w:type="spellEnd"/>
      <w:r w:rsidR="000D676C" w:rsidRPr="000D676C">
        <w:rPr>
          <w:rStyle w:val="CharLaukas"/>
          <w:b w:val="0"/>
          <w:i/>
        </w:rPr>
        <w:t xml:space="preserve"> klasifikatoriai</w:t>
      </w:r>
      <w:r w:rsidRPr="00BC3ECA">
        <w:rPr>
          <w:i/>
        </w:rPr>
        <w:fldChar w:fldCharType="end"/>
      </w:r>
      <w:r w:rsidRPr="00BC3ECA">
        <w:rPr>
          <w:i/>
        </w:rPr>
        <w:t xml:space="preserve"> (</w:t>
      </w:r>
      <w:r w:rsidRPr="00BC3ECA">
        <w:rPr>
          <w:i/>
        </w:rPr>
        <w:fldChar w:fldCharType="begin"/>
      </w:r>
      <w:r w:rsidRPr="00BC3ECA">
        <w:rPr>
          <w:i/>
        </w:rPr>
        <w:instrText xml:space="preserve"> PAGEREF _Ref333914740 \h </w:instrText>
      </w:r>
      <w:r w:rsidRPr="00BC3ECA">
        <w:rPr>
          <w:i/>
        </w:rPr>
      </w:r>
      <w:r w:rsidRPr="00BC3ECA">
        <w:rPr>
          <w:i/>
        </w:rPr>
        <w:fldChar w:fldCharType="separate"/>
      </w:r>
      <w:r w:rsidR="000D676C">
        <w:rPr>
          <w:i/>
          <w:noProof/>
        </w:rPr>
        <w:t>144</w:t>
      </w:r>
      <w:r w:rsidRPr="00BC3ECA">
        <w:rPr>
          <w:i/>
        </w:rPr>
        <w:fldChar w:fldCharType="end"/>
      </w:r>
      <w:r w:rsidRPr="00BC3ECA">
        <w:rPr>
          <w:i/>
        </w:rPr>
        <w:t xml:space="preserve"> psl.)</w:t>
      </w:r>
    </w:p>
    <w:p w14:paraId="571DB7B0" w14:textId="21F7B46F" w:rsidR="00BF4E43" w:rsidRPr="00BC3ECA" w:rsidRDefault="00BF4E43" w:rsidP="00BF4E43">
      <w:pPr>
        <w:pStyle w:val="AlnostextBuleted"/>
        <w:rPr>
          <w:i/>
        </w:rPr>
      </w:pPr>
      <w:r w:rsidRPr="00BC3ECA">
        <w:rPr>
          <w:i/>
        </w:rPr>
        <w:fldChar w:fldCharType="begin"/>
      </w:r>
      <w:r w:rsidRPr="00BC3ECA">
        <w:rPr>
          <w:i/>
        </w:rPr>
        <w:instrText xml:space="preserve"> REF _Ref333914747 \h </w:instrText>
      </w:r>
      <w:r w:rsidR="009F6B70" w:rsidRPr="00BC3ECA">
        <w:rPr>
          <w:i/>
        </w:rPr>
        <w:instrText xml:space="preserve"> \* MERGEFORMAT </w:instrText>
      </w:r>
      <w:r w:rsidRPr="00BC3ECA">
        <w:rPr>
          <w:i/>
        </w:rPr>
      </w:r>
      <w:r w:rsidRPr="00BC3ECA">
        <w:rPr>
          <w:i/>
        </w:rPr>
        <w:fldChar w:fldCharType="separate"/>
      </w:r>
      <w:r w:rsidR="000D676C" w:rsidRPr="000D676C">
        <w:rPr>
          <w:rStyle w:val="CharLaukas"/>
          <w:b w:val="0"/>
          <w:i/>
        </w:rPr>
        <w:t>Muziejaus klasifikatoriai</w:t>
      </w:r>
      <w:r w:rsidRPr="00BC3ECA">
        <w:rPr>
          <w:i/>
        </w:rPr>
        <w:fldChar w:fldCharType="end"/>
      </w:r>
      <w:r w:rsidRPr="00BC3ECA">
        <w:rPr>
          <w:i/>
        </w:rPr>
        <w:t xml:space="preserve"> (</w:t>
      </w:r>
      <w:r w:rsidRPr="00BC3ECA">
        <w:rPr>
          <w:i/>
        </w:rPr>
        <w:fldChar w:fldCharType="begin"/>
      </w:r>
      <w:r w:rsidRPr="00BC3ECA">
        <w:rPr>
          <w:i/>
        </w:rPr>
        <w:instrText xml:space="preserve"> PAGEREF _Ref333914747 \h </w:instrText>
      </w:r>
      <w:r w:rsidRPr="00BC3ECA">
        <w:rPr>
          <w:i/>
        </w:rPr>
      </w:r>
      <w:r w:rsidRPr="00BC3ECA">
        <w:rPr>
          <w:i/>
        </w:rPr>
        <w:fldChar w:fldCharType="separate"/>
      </w:r>
      <w:r w:rsidR="000D676C">
        <w:rPr>
          <w:i/>
          <w:noProof/>
        </w:rPr>
        <w:t>144</w:t>
      </w:r>
      <w:r w:rsidRPr="00BC3ECA">
        <w:rPr>
          <w:i/>
        </w:rPr>
        <w:fldChar w:fldCharType="end"/>
      </w:r>
      <w:r w:rsidRPr="00BC3ECA">
        <w:rPr>
          <w:i/>
        </w:rPr>
        <w:t xml:space="preserve"> psl.)</w:t>
      </w:r>
    </w:p>
    <w:p w14:paraId="2A1CC244" w14:textId="2BB6BA24" w:rsidR="00BF4E43" w:rsidRPr="00BC3ECA" w:rsidRDefault="00BF4E43" w:rsidP="00BF4E43">
      <w:pPr>
        <w:pStyle w:val="AlnostextBuleted"/>
        <w:rPr>
          <w:i/>
        </w:rPr>
      </w:pPr>
      <w:r w:rsidRPr="00BC3ECA">
        <w:rPr>
          <w:i/>
        </w:rPr>
        <w:fldChar w:fldCharType="begin"/>
      </w:r>
      <w:r w:rsidRPr="00BC3ECA">
        <w:rPr>
          <w:i/>
        </w:rPr>
        <w:instrText xml:space="preserve"> REF _Ref333914936 \h </w:instrText>
      </w:r>
      <w:r w:rsidR="009F6B70" w:rsidRPr="00BC3ECA">
        <w:rPr>
          <w:i/>
        </w:rPr>
        <w:instrText xml:space="preserve"> \* MERGEFORMAT </w:instrText>
      </w:r>
      <w:r w:rsidRPr="00BC3ECA">
        <w:rPr>
          <w:i/>
        </w:rPr>
      </w:r>
      <w:r w:rsidRPr="00BC3ECA">
        <w:rPr>
          <w:i/>
        </w:rPr>
        <w:fldChar w:fldCharType="separate"/>
      </w:r>
      <w:r w:rsidR="000D676C" w:rsidRPr="000D676C">
        <w:rPr>
          <w:i/>
        </w:rPr>
        <w:t>Klasifikatorių struktūros ir jų tvarkymas</w:t>
      </w:r>
      <w:r w:rsidRPr="00BC3ECA">
        <w:rPr>
          <w:i/>
        </w:rPr>
        <w:fldChar w:fldCharType="end"/>
      </w:r>
      <w:r w:rsidRPr="00BC3ECA">
        <w:rPr>
          <w:i/>
        </w:rPr>
        <w:t xml:space="preserve"> (</w:t>
      </w:r>
      <w:r w:rsidRPr="00BC3ECA">
        <w:rPr>
          <w:i/>
        </w:rPr>
        <w:fldChar w:fldCharType="begin"/>
      </w:r>
      <w:r w:rsidRPr="00BC3ECA">
        <w:rPr>
          <w:i/>
        </w:rPr>
        <w:instrText xml:space="preserve"> PAGEREF _Ref333914936 \h </w:instrText>
      </w:r>
      <w:r w:rsidRPr="00BC3ECA">
        <w:rPr>
          <w:i/>
        </w:rPr>
      </w:r>
      <w:r w:rsidRPr="00BC3ECA">
        <w:rPr>
          <w:i/>
        </w:rPr>
        <w:fldChar w:fldCharType="separate"/>
      </w:r>
      <w:r w:rsidR="000D676C">
        <w:rPr>
          <w:i/>
          <w:noProof/>
        </w:rPr>
        <w:t>144</w:t>
      </w:r>
      <w:r w:rsidRPr="00BC3ECA">
        <w:rPr>
          <w:i/>
        </w:rPr>
        <w:fldChar w:fldCharType="end"/>
      </w:r>
      <w:r w:rsidRPr="00BC3ECA">
        <w:rPr>
          <w:i/>
        </w:rPr>
        <w:t xml:space="preserve"> psl.)</w:t>
      </w:r>
    </w:p>
    <w:p w14:paraId="2C5570B0" w14:textId="42E24ED8" w:rsidR="00BF4E43" w:rsidRPr="00BC3ECA" w:rsidRDefault="00BF4E43" w:rsidP="00BF4E43">
      <w:pPr>
        <w:pStyle w:val="AlnostextBuleted"/>
        <w:rPr>
          <w:i/>
        </w:rPr>
      </w:pPr>
      <w:r w:rsidRPr="00BC3ECA">
        <w:rPr>
          <w:i/>
        </w:rPr>
        <w:fldChar w:fldCharType="begin"/>
      </w:r>
      <w:r w:rsidRPr="00BC3ECA">
        <w:rPr>
          <w:i/>
        </w:rPr>
        <w:instrText xml:space="preserve"> REF _Ref333922670 \h </w:instrText>
      </w:r>
      <w:r w:rsidR="009F6B70" w:rsidRPr="00BC3ECA">
        <w:rPr>
          <w:i/>
        </w:rPr>
        <w:instrText xml:space="preserve"> \* MERGEFORMAT </w:instrText>
      </w:r>
      <w:r w:rsidRPr="00BC3ECA">
        <w:rPr>
          <w:i/>
        </w:rPr>
      </w:r>
      <w:r w:rsidRPr="00BC3ECA">
        <w:rPr>
          <w:i/>
        </w:rPr>
        <w:fldChar w:fldCharType="separate"/>
      </w:r>
      <w:r w:rsidR="000D676C" w:rsidRPr="000D676C">
        <w:rPr>
          <w:i/>
        </w:rPr>
        <w:t>Nurodyti hierarchinio klasifikatoriaus įrašų rūšiavimą</w:t>
      </w:r>
      <w:r w:rsidRPr="00BC3ECA">
        <w:rPr>
          <w:i/>
        </w:rPr>
        <w:fldChar w:fldCharType="end"/>
      </w:r>
      <w:r w:rsidRPr="00BC3ECA">
        <w:rPr>
          <w:i/>
        </w:rPr>
        <w:t xml:space="preserve"> (</w:t>
      </w:r>
      <w:r w:rsidRPr="00BC3ECA">
        <w:rPr>
          <w:i/>
        </w:rPr>
        <w:fldChar w:fldCharType="begin"/>
      </w:r>
      <w:r w:rsidRPr="00BC3ECA">
        <w:rPr>
          <w:i/>
        </w:rPr>
        <w:instrText xml:space="preserve"> PAGEREF _Ref333922670 \h </w:instrText>
      </w:r>
      <w:r w:rsidRPr="00BC3ECA">
        <w:rPr>
          <w:i/>
        </w:rPr>
      </w:r>
      <w:r w:rsidRPr="00BC3ECA">
        <w:rPr>
          <w:i/>
        </w:rPr>
        <w:fldChar w:fldCharType="separate"/>
      </w:r>
      <w:r w:rsidR="000D676C">
        <w:rPr>
          <w:i/>
          <w:noProof/>
        </w:rPr>
        <w:t>146</w:t>
      </w:r>
      <w:r w:rsidRPr="00BC3ECA">
        <w:rPr>
          <w:i/>
        </w:rPr>
        <w:fldChar w:fldCharType="end"/>
      </w:r>
      <w:r w:rsidRPr="00BC3ECA">
        <w:rPr>
          <w:i/>
        </w:rPr>
        <w:t xml:space="preserve"> psl.)</w:t>
      </w:r>
    </w:p>
    <w:p w14:paraId="64D0DC70" w14:textId="7F6BAC2B" w:rsidR="00BF4E43" w:rsidRPr="00BC3ECA" w:rsidRDefault="00BF4E43" w:rsidP="00BF4E43">
      <w:pPr>
        <w:pStyle w:val="AlnostextBuleted"/>
        <w:rPr>
          <w:i/>
        </w:rPr>
      </w:pPr>
      <w:r w:rsidRPr="00BC3ECA">
        <w:rPr>
          <w:i/>
        </w:rPr>
        <w:fldChar w:fldCharType="begin"/>
      </w:r>
      <w:r w:rsidRPr="00BC3ECA">
        <w:rPr>
          <w:i/>
        </w:rPr>
        <w:instrText xml:space="preserve"> REF _Ref320114210 \h </w:instrText>
      </w:r>
      <w:r w:rsidR="009F6B70" w:rsidRPr="00BC3ECA">
        <w:rPr>
          <w:i/>
        </w:rPr>
        <w:instrText xml:space="preserve"> \* MERGEFORMAT </w:instrText>
      </w:r>
      <w:r w:rsidRPr="00BC3ECA">
        <w:rPr>
          <w:i/>
        </w:rPr>
      </w:r>
      <w:r w:rsidRPr="00BC3ECA">
        <w:rPr>
          <w:i/>
        </w:rPr>
        <w:fldChar w:fldCharType="separate"/>
      </w:r>
      <w:r w:rsidR="000D676C" w:rsidRPr="000D676C">
        <w:rPr>
          <w:i/>
        </w:rPr>
        <w:t>Įtraukti naują reikšmę į klasifikatorių</w:t>
      </w:r>
      <w:r w:rsidRPr="00BC3ECA">
        <w:rPr>
          <w:i/>
        </w:rPr>
        <w:fldChar w:fldCharType="end"/>
      </w:r>
      <w:r w:rsidRPr="00BC3ECA">
        <w:rPr>
          <w:i/>
        </w:rPr>
        <w:t xml:space="preserve"> (</w:t>
      </w:r>
      <w:r w:rsidRPr="00BC3ECA">
        <w:rPr>
          <w:i/>
        </w:rPr>
        <w:fldChar w:fldCharType="begin"/>
      </w:r>
      <w:r w:rsidRPr="00BC3ECA">
        <w:rPr>
          <w:i/>
        </w:rPr>
        <w:instrText xml:space="preserve"> PAGEREF _Ref320114210 \h </w:instrText>
      </w:r>
      <w:r w:rsidRPr="00BC3ECA">
        <w:rPr>
          <w:i/>
        </w:rPr>
      </w:r>
      <w:r w:rsidRPr="00BC3ECA">
        <w:rPr>
          <w:i/>
        </w:rPr>
        <w:fldChar w:fldCharType="separate"/>
      </w:r>
      <w:r w:rsidR="000D676C">
        <w:rPr>
          <w:i/>
          <w:noProof/>
        </w:rPr>
        <w:t>148</w:t>
      </w:r>
      <w:r w:rsidRPr="00BC3ECA">
        <w:rPr>
          <w:i/>
        </w:rPr>
        <w:fldChar w:fldCharType="end"/>
      </w:r>
      <w:r w:rsidRPr="00BC3ECA">
        <w:rPr>
          <w:i/>
        </w:rPr>
        <w:t xml:space="preserve"> psl.)</w:t>
      </w:r>
    </w:p>
    <w:p w14:paraId="3BA59FFC" w14:textId="51981243" w:rsidR="00BF4E43" w:rsidRPr="00BC3ECA" w:rsidRDefault="00BF4E43" w:rsidP="00BF4E43">
      <w:pPr>
        <w:pStyle w:val="AlnostextBuleted"/>
        <w:rPr>
          <w:i/>
        </w:rPr>
      </w:pPr>
      <w:r w:rsidRPr="00BC3ECA">
        <w:rPr>
          <w:i/>
        </w:rPr>
        <w:fldChar w:fldCharType="begin"/>
      </w:r>
      <w:r w:rsidRPr="00BC3ECA">
        <w:rPr>
          <w:i/>
        </w:rPr>
        <w:instrText xml:space="preserve"> REF _Ref307577325 \h </w:instrText>
      </w:r>
      <w:r w:rsidR="009F6B70" w:rsidRPr="00BC3ECA">
        <w:rPr>
          <w:i/>
        </w:rPr>
        <w:instrText xml:space="preserve"> \* MERGEFORMAT </w:instrText>
      </w:r>
      <w:r w:rsidRPr="00BC3ECA">
        <w:rPr>
          <w:i/>
        </w:rPr>
      </w:r>
      <w:r w:rsidRPr="00BC3ECA">
        <w:rPr>
          <w:i/>
        </w:rPr>
        <w:fldChar w:fldCharType="separate"/>
      </w:r>
      <w:r w:rsidR="000D676C" w:rsidRPr="000D676C">
        <w:rPr>
          <w:i/>
        </w:rPr>
        <w:t>Peržiūrėti klasifikatoriaus reikšmės duomenis</w:t>
      </w:r>
      <w:r w:rsidRPr="00BC3ECA">
        <w:rPr>
          <w:i/>
        </w:rPr>
        <w:fldChar w:fldCharType="end"/>
      </w:r>
      <w:r w:rsidRPr="00BC3ECA">
        <w:rPr>
          <w:i/>
        </w:rPr>
        <w:t xml:space="preserve"> (</w:t>
      </w:r>
      <w:r w:rsidRPr="00BC3ECA">
        <w:rPr>
          <w:i/>
        </w:rPr>
        <w:fldChar w:fldCharType="begin"/>
      </w:r>
      <w:r w:rsidRPr="00BC3ECA">
        <w:rPr>
          <w:i/>
        </w:rPr>
        <w:instrText xml:space="preserve"> PAGEREF _Ref307577325 \h </w:instrText>
      </w:r>
      <w:r w:rsidRPr="00BC3ECA">
        <w:rPr>
          <w:i/>
        </w:rPr>
      </w:r>
      <w:r w:rsidRPr="00BC3ECA">
        <w:rPr>
          <w:i/>
        </w:rPr>
        <w:fldChar w:fldCharType="separate"/>
      </w:r>
      <w:r w:rsidR="000D676C">
        <w:rPr>
          <w:i/>
          <w:noProof/>
        </w:rPr>
        <w:t>151</w:t>
      </w:r>
      <w:r w:rsidRPr="00BC3ECA">
        <w:rPr>
          <w:i/>
        </w:rPr>
        <w:fldChar w:fldCharType="end"/>
      </w:r>
      <w:r w:rsidRPr="00BC3ECA">
        <w:rPr>
          <w:i/>
        </w:rPr>
        <w:t xml:space="preserve"> psl.)</w:t>
      </w:r>
    </w:p>
    <w:p w14:paraId="5BF76495" w14:textId="27F69179" w:rsidR="00BF4E43" w:rsidRPr="00BC3ECA" w:rsidRDefault="00BF4E43" w:rsidP="00BF4E43">
      <w:pPr>
        <w:pStyle w:val="AlnostextBuleted"/>
        <w:rPr>
          <w:i/>
        </w:rPr>
      </w:pPr>
      <w:r w:rsidRPr="00BC3ECA">
        <w:rPr>
          <w:i/>
        </w:rPr>
        <w:fldChar w:fldCharType="begin"/>
      </w:r>
      <w:r w:rsidRPr="00BC3ECA">
        <w:rPr>
          <w:i/>
        </w:rPr>
        <w:instrText xml:space="preserve"> REF _Ref314211306 \h </w:instrText>
      </w:r>
      <w:r w:rsidR="009F6B70" w:rsidRPr="00BC3ECA">
        <w:rPr>
          <w:i/>
        </w:rPr>
        <w:instrText xml:space="preserve"> \* MERGEFORMAT </w:instrText>
      </w:r>
      <w:r w:rsidRPr="00BC3ECA">
        <w:rPr>
          <w:i/>
        </w:rPr>
      </w:r>
      <w:r w:rsidRPr="00BC3ECA">
        <w:rPr>
          <w:i/>
        </w:rPr>
        <w:fldChar w:fldCharType="separate"/>
      </w:r>
      <w:r w:rsidR="000D676C" w:rsidRPr="000D676C">
        <w:rPr>
          <w:i/>
        </w:rPr>
        <w:t>Redaguoti klasifikatoriaus reikšmės duomenis</w:t>
      </w:r>
      <w:r w:rsidRPr="00BC3ECA">
        <w:rPr>
          <w:i/>
        </w:rPr>
        <w:fldChar w:fldCharType="end"/>
      </w:r>
      <w:r w:rsidRPr="00BC3ECA">
        <w:rPr>
          <w:i/>
        </w:rPr>
        <w:t xml:space="preserve"> (</w:t>
      </w:r>
      <w:r w:rsidRPr="00BC3ECA">
        <w:rPr>
          <w:i/>
        </w:rPr>
        <w:fldChar w:fldCharType="begin"/>
      </w:r>
      <w:r w:rsidRPr="00BC3ECA">
        <w:rPr>
          <w:i/>
        </w:rPr>
        <w:instrText xml:space="preserve"> PAGEREF _Ref314211306 \h </w:instrText>
      </w:r>
      <w:r w:rsidRPr="00BC3ECA">
        <w:rPr>
          <w:i/>
        </w:rPr>
      </w:r>
      <w:r w:rsidRPr="00BC3ECA">
        <w:rPr>
          <w:i/>
        </w:rPr>
        <w:fldChar w:fldCharType="separate"/>
      </w:r>
      <w:r w:rsidR="000D676C">
        <w:rPr>
          <w:i/>
          <w:noProof/>
        </w:rPr>
        <w:t>151</w:t>
      </w:r>
      <w:r w:rsidRPr="00BC3ECA">
        <w:rPr>
          <w:i/>
        </w:rPr>
        <w:fldChar w:fldCharType="end"/>
      </w:r>
      <w:r w:rsidRPr="00BC3ECA">
        <w:rPr>
          <w:i/>
        </w:rPr>
        <w:t xml:space="preserve"> psl.)</w:t>
      </w:r>
    </w:p>
    <w:p w14:paraId="3CDA8065" w14:textId="30593972" w:rsidR="00BF4E43" w:rsidRPr="00BC3ECA" w:rsidRDefault="00BF4E43" w:rsidP="00BF4E43">
      <w:pPr>
        <w:pStyle w:val="AlnostextBuleted"/>
        <w:rPr>
          <w:i/>
        </w:rPr>
      </w:pPr>
      <w:r w:rsidRPr="00BC3ECA">
        <w:rPr>
          <w:i/>
        </w:rPr>
        <w:fldChar w:fldCharType="begin"/>
      </w:r>
      <w:r w:rsidRPr="00BC3ECA">
        <w:rPr>
          <w:i/>
        </w:rPr>
        <w:instrText xml:space="preserve"> REF _Ref322510036 \h </w:instrText>
      </w:r>
      <w:r w:rsidR="009F6B70" w:rsidRPr="00BC3ECA">
        <w:rPr>
          <w:i/>
        </w:rPr>
        <w:instrText xml:space="preserve"> \* MERGEFORMAT </w:instrText>
      </w:r>
      <w:r w:rsidRPr="00BC3ECA">
        <w:rPr>
          <w:i/>
        </w:rPr>
      </w:r>
      <w:r w:rsidRPr="00BC3ECA">
        <w:rPr>
          <w:i/>
        </w:rPr>
        <w:fldChar w:fldCharType="separate"/>
      </w:r>
      <w:r w:rsidR="000D676C" w:rsidRPr="000D676C">
        <w:rPr>
          <w:i/>
        </w:rPr>
        <w:t>Keisti klasifikatoriaus reikšmės vietą hierarchijoje</w:t>
      </w:r>
      <w:r w:rsidRPr="00BC3ECA">
        <w:rPr>
          <w:i/>
        </w:rPr>
        <w:fldChar w:fldCharType="end"/>
      </w:r>
      <w:r w:rsidRPr="00BC3ECA">
        <w:rPr>
          <w:i/>
        </w:rPr>
        <w:t xml:space="preserve"> (</w:t>
      </w:r>
      <w:r w:rsidRPr="00BC3ECA">
        <w:rPr>
          <w:i/>
        </w:rPr>
        <w:fldChar w:fldCharType="begin"/>
      </w:r>
      <w:r w:rsidRPr="00BC3ECA">
        <w:rPr>
          <w:i/>
        </w:rPr>
        <w:instrText xml:space="preserve"> PAGEREF _Ref322510036 \h </w:instrText>
      </w:r>
      <w:r w:rsidRPr="00BC3ECA">
        <w:rPr>
          <w:i/>
        </w:rPr>
      </w:r>
      <w:r w:rsidRPr="00BC3ECA">
        <w:rPr>
          <w:i/>
        </w:rPr>
        <w:fldChar w:fldCharType="separate"/>
      </w:r>
      <w:r w:rsidR="000D676C">
        <w:rPr>
          <w:i/>
          <w:noProof/>
        </w:rPr>
        <w:t>152</w:t>
      </w:r>
      <w:r w:rsidRPr="00BC3ECA">
        <w:rPr>
          <w:i/>
        </w:rPr>
        <w:fldChar w:fldCharType="end"/>
      </w:r>
      <w:r w:rsidRPr="00BC3ECA">
        <w:rPr>
          <w:i/>
        </w:rPr>
        <w:t xml:space="preserve"> psl.)</w:t>
      </w:r>
    </w:p>
    <w:p w14:paraId="257C7B7C" w14:textId="4691B867" w:rsidR="00BF4E43" w:rsidRPr="00BC3ECA" w:rsidRDefault="00BF4E43" w:rsidP="00BF4E43">
      <w:pPr>
        <w:pStyle w:val="AlnostextBuleted"/>
        <w:rPr>
          <w:i/>
        </w:rPr>
      </w:pPr>
      <w:r w:rsidRPr="00BC3ECA">
        <w:rPr>
          <w:i/>
        </w:rPr>
        <w:fldChar w:fldCharType="begin"/>
      </w:r>
      <w:r w:rsidRPr="00BC3ECA">
        <w:rPr>
          <w:i/>
        </w:rPr>
        <w:instrText xml:space="preserve"> REF _Ref323209145 \h </w:instrText>
      </w:r>
      <w:r w:rsidR="009F6B70" w:rsidRPr="00BC3ECA">
        <w:rPr>
          <w:i/>
        </w:rPr>
        <w:instrText xml:space="preserve"> \* MERGEFORMAT </w:instrText>
      </w:r>
      <w:r w:rsidRPr="00BC3ECA">
        <w:rPr>
          <w:i/>
        </w:rPr>
      </w:r>
      <w:r w:rsidRPr="00BC3ECA">
        <w:rPr>
          <w:i/>
        </w:rPr>
        <w:fldChar w:fldCharType="separate"/>
      </w:r>
      <w:r w:rsidR="000D676C" w:rsidRPr="000D676C">
        <w:rPr>
          <w:i/>
        </w:rPr>
        <w:t>Keisti klasifikatoriaus reikšmės skirtuko požymį</w:t>
      </w:r>
      <w:r w:rsidRPr="00BC3ECA">
        <w:rPr>
          <w:i/>
        </w:rPr>
        <w:fldChar w:fldCharType="end"/>
      </w:r>
      <w:r w:rsidRPr="00BC3ECA">
        <w:rPr>
          <w:i/>
        </w:rPr>
        <w:t xml:space="preserve"> (</w:t>
      </w:r>
      <w:r w:rsidRPr="00BC3ECA">
        <w:rPr>
          <w:i/>
        </w:rPr>
        <w:fldChar w:fldCharType="begin"/>
      </w:r>
      <w:r w:rsidRPr="00BC3ECA">
        <w:rPr>
          <w:i/>
        </w:rPr>
        <w:instrText xml:space="preserve"> PAGEREF _Ref323209145 \h </w:instrText>
      </w:r>
      <w:r w:rsidRPr="00BC3ECA">
        <w:rPr>
          <w:i/>
        </w:rPr>
      </w:r>
      <w:r w:rsidRPr="00BC3ECA">
        <w:rPr>
          <w:i/>
        </w:rPr>
        <w:fldChar w:fldCharType="separate"/>
      </w:r>
      <w:r w:rsidR="000D676C">
        <w:rPr>
          <w:i/>
          <w:noProof/>
        </w:rPr>
        <w:t>154</w:t>
      </w:r>
      <w:r w:rsidRPr="00BC3ECA">
        <w:rPr>
          <w:i/>
        </w:rPr>
        <w:fldChar w:fldCharType="end"/>
      </w:r>
      <w:r w:rsidRPr="00BC3ECA">
        <w:rPr>
          <w:i/>
        </w:rPr>
        <w:t xml:space="preserve"> psl.)</w:t>
      </w:r>
    </w:p>
    <w:p w14:paraId="339A00E4" w14:textId="0060C9B9" w:rsidR="00BF4E43" w:rsidRPr="00BC3ECA" w:rsidRDefault="00BF4E43" w:rsidP="00BF4E43">
      <w:pPr>
        <w:pStyle w:val="AlnostextBuleted"/>
        <w:rPr>
          <w:i/>
        </w:rPr>
      </w:pPr>
      <w:r w:rsidRPr="00BC3ECA">
        <w:rPr>
          <w:i/>
        </w:rPr>
        <w:fldChar w:fldCharType="begin"/>
      </w:r>
      <w:r w:rsidRPr="00BC3ECA">
        <w:rPr>
          <w:i/>
        </w:rPr>
        <w:instrText xml:space="preserve"> REF _Ref323209158 \h </w:instrText>
      </w:r>
      <w:r w:rsidR="009F6B70" w:rsidRPr="00BC3ECA">
        <w:rPr>
          <w:i/>
        </w:rPr>
        <w:instrText xml:space="preserve"> \* MERGEFORMAT </w:instrText>
      </w:r>
      <w:r w:rsidRPr="00BC3ECA">
        <w:rPr>
          <w:i/>
        </w:rPr>
      </w:r>
      <w:r w:rsidRPr="00BC3ECA">
        <w:rPr>
          <w:i/>
        </w:rPr>
        <w:fldChar w:fldCharType="separate"/>
      </w:r>
      <w:r w:rsidR="000D676C" w:rsidRPr="000D676C">
        <w:rPr>
          <w:i/>
        </w:rPr>
        <w:t>Ištrinti klasifikatoriaus reikšmės duomenis</w:t>
      </w:r>
      <w:r w:rsidRPr="00BC3ECA">
        <w:rPr>
          <w:i/>
        </w:rPr>
        <w:fldChar w:fldCharType="end"/>
      </w:r>
      <w:r w:rsidRPr="00BC3ECA">
        <w:rPr>
          <w:i/>
        </w:rPr>
        <w:t xml:space="preserve"> (</w:t>
      </w:r>
      <w:r w:rsidRPr="00BC3ECA">
        <w:rPr>
          <w:i/>
        </w:rPr>
        <w:fldChar w:fldCharType="begin"/>
      </w:r>
      <w:r w:rsidRPr="00BC3ECA">
        <w:rPr>
          <w:i/>
        </w:rPr>
        <w:instrText xml:space="preserve"> PAGEREF _Ref323209158 \h </w:instrText>
      </w:r>
      <w:r w:rsidRPr="00BC3ECA">
        <w:rPr>
          <w:i/>
        </w:rPr>
      </w:r>
      <w:r w:rsidRPr="00BC3ECA">
        <w:rPr>
          <w:i/>
        </w:rPr>
        <w:fldChar w:fldCharType="separate"/>
      </w:r>
      <w:r w:rsidR="000D676C">
        <w:rPr>
          <w:i/>
          <w:noProof/>
        </w:rPr>
        <w:t>155</w:t>
      </w:r>
      <w:r w:rsidRPr="00BC3ECA">
        <w:rPr>
          <w:i/>
        </w:rPr>
        <w:fldChar w:fldCharType="end"/>
      </w:r>
      <w:r w:rsidRPr="00BC3ECA">
        <w:rPr>
          <w:i/>
        </w:rPr>
        <w:t xml:space="preserve"> psl.)</w:t>
      </w:r>
    </w:p>
    <w:p w14:paraId="3620F130" w14:textId="5A08E154" w:rsidR="005167FA" w:rsidRPr="00BC3ECA" w:rsidRDefault="005167FA" w:rsidP="005167FA">
      <w:pPr>
        <w:pStyle w:val="AlnostextBuleted"/>
        <w:rPr>
          <w:i/>
        </w:rPr>
      </w:pPr>
      <w:r w:rsidRPr="00BC3ECA">
        <w:rPr>
          <w:i/>
        </w:rPr>
        <w:fldChar w:fldCharType="begin"/>
      </w:r>
      <w:r w:rsidRPr="00BC3ECA">
        <w:rPr>
          <w:i/>
        </w:rPr>
        <w:instrText xml:space="preserve"> REF _Ref341338037 \h </w:instrText>
      </w:r>
      <w:r w:rsidR="00F347BD" w:rsidRPr="00BC3ECA">
        <w:rPr>
          <w:i/>
        </w:rPr>
        <w:instrText xml:space="preserve"> \* MERGEFORMAT </w:instrText>
      </w:r>
      <w:r w:rsidRPr="00BC3ECA">
        <w:rPr>
          <w:i/>
        </w:rPr>
      </w:r>
      <w:r w:rsidRPr="00BC3ECA">
        <w:rPr>
          <w:i/>
        </w:rPr>
        <w:fldChar w:fldCharType="separate"/>
      </w:r>
      <w:r w:rsidR="000D676C" w:rsidRPr="000D676C">
        <w:rPr>
          <w:i/>
        </w:rPr>
        <w:t>Perkelti vaikinius įrašus hierarchijoje</w:t>
      </w:r>
      <w:r w:rsidRPr="00BC3ECA">
        <w:rPr>
          <w:i/>
        </w:rPr>
        <w:fldChar w:fldCharType="end"/>
      </w:r>
      <w:r w:rsidRPr="00BC3ECA">
        <w:rPr>
          <w:i/>
        </w:rPr>
        <w:t xml:space="preserve"> (</w:t>
      </w:r>
      <w:r w:rsidRPr="00BC3ECA">
        <w:rPr>
          <w:i/>
        </w:rPr>
        <w:fldChar w:fldCharType="begin"/>
      </w:r>
      <w:r w:rsidRPr="00BC3ECA">
        <w:rPr>
          <w:i/>
        </w:rPr>
        <w:instrText xml:space="preserve"> PAGEREF _Ref341338037 \h </w:instrText>
      </w:r>
      <w:r w:rsidRPr="00BC3ECA">
        <w:rPr>
          <w:i/>
        </w:rPr>
      </w:r>
      <w:r w:rsidRPr="00BC3ECA">
        <w:rPr>
          <w:i/>
        </w:rPr>
        <w:fldChar w:fldCharType="separate"/>
      </w:r>
      <w:r w:rsidR="000D676C">
        <w:rPr>
          <w:i/>
          <w:noProof/>
        </w:rPr>
        <w:t>156</w:t>
      </w:r>
      <w:r w:rsidRPr="00BC3ECA">
        <w:rPr>
          <w:i/>
        </w:rPr>
        <w:fldChar w:fldCharType="end"/>
      </w:r>
      <w:r w:rsidRPr="00BC3ECA">
        <w:rPr>
          <w:i/>
        </w:rPr>
        <w:t xml:space="preserve"> psl.)</w:t>
      </w:r>
    </w:p>
    <w:p w14:paraId="28D1876B" w14:textId="6246A00F" w:rsidR="005167FA" w:rsidRPr="00BC3ECA" w:rsidRDefault="005167FA" w:rsidP="005167FA">
      <w:pPr>
        <w:pStyle w:val="AlnostextBuleted"/>
        <w:rPr>
          <w:i/>
        </w:rPr>
      </w:pPr>
      <w:r w:rsidRPr="00BC3ECA">
        <w:rPr>
          <w:i/>
        </w:rPr>
        <w:fldChar w:fldCharType="begin"/>
      </w:r>
      <w:r w:rsidRPr="00BC3ECA">
        <w:rPr>
          <w:i/>
        </w:rPr>
        <w:instrText xml:space="preserve"> REF _Ref341338042 \h </w:instrText>
      </w:r>
      <w:r w:rsidR="00F347BD" w:rsidRPr="00BC3ECA">
        <w:rPr>
          <w:i/>
        </w:rPr>
        <w:instrText xml:space="preserve"> \* MERGEFORMAT </w:instrText>
      </w:r>
      <w:r w:rsidRPr="00BC3ECA">
        <w:rPr>
          <w:i/>
        </w:rPr>
      </w:r>
      <w:r w:rsidRPr="00BC3ECA">
        <w:rPr>
          <w:i/>
        </w:rPr>
        <w:fldChar w:fldCharType="separate"/>
      </w:r>
      <w:r w:rsidR="000D676C" w:rsidRPr="000D676C">
        <w:rPr>
          <w:i/>
        </w:rPr>
        <w:t>Eksportuoti klasifikatoriaus reikšmes</w:t>
      </w:r>
      <w:r w:rsidRPr="00BC3ECA">
        <w:rPr>
          <w:i/>
        </w:rPr>
        <w:fldChar w:fldCharType="end"/>
      </w:r>
      <w:r w:rsidRPr="00BC3ECA">
        <w:rPr>
          <w:i/>
        </w:rPr>
        <w:t xml:space="preserve"> (</w:t>
      </w:r>
      <w:r w:rsidRPr="00BC3ECA">
        <w:rPr>
          <w:i/>
        </w:rPr>
        <w:fldChar w:fldCharType="begin"/>
      </w:r>
      <w:r w:rsidRPr="00BC3ECA">
        <w:rPr>
          <w:i/>
        </w:rPr>
        <w:instrText xml:space="preserve"> PAGEREF _Ref341338042 \h </w:instrText>
      </w:r>
      <w:r w:rsidRPr="00BC3ECA">
        <w:rPr>
          <w:i/>
        </w:rPr>
      </w:r>
      <w:r w:rsidRPr="00BC3ECA">
        <w:rPr>
          <w:i/>
        </w:rPr>
        <w:fldChar w:fldCharType="separate"/>
      </w:r>
      <w:r w:rsidR="000D676C">
        <w:rPr>
          <w:i/>
          <w:noProof/>
        </w:rPr>
        <w:t>159</w:t>
      </w:r>
      <w:r w:rsidRPr="00BC3ECA">
        <w:rPr>
          <w:i/>
        </w:rPr>
        <w:fldChar w:fldCharType="end"/>
      </w:r>
      <w:r w:rsidRPr="00BC3ECA">
        <w:rPr>
          <w:i/>
        </w:rPr>
        <w:t xml:space="preserve"> psl.)</w:t>
      </w:r>
    </w:p>
    <w:p w14:paraId="0944EA91" w14:textId="7C157C3C" w:rsidR="00BF4E43" w:rsidRPr="00BC3ECA" w:rsidRDefault="005167FA" w:rsidP="005167FA">
      <w:pPr>
        <w:pStyle w:val="AlnostextBuleted"/>
        <w:rPr>
          <w:i/>
        </w:rPr>
      </w:pPr>
      <w:r w:rsidRPr="00BC3ECA">
        <w:rPr>
          <w:i/>
        </w:rPr>
        <w:fldChar w:fldCharType="begin"/>
      </w:r>
      <w:r w:rsidRPr="00BC3ECA">
        <w:rPr>
          <w:i/>
        </w:rPr>
        <w:instrText xml:space="preserve"> REF _Ref318183129 \h </w:instrText>
      </w:r>
      <w:r w:rsidR="00F347BD" w:rsidRPr="00BC3ECA">
        <w:rPr>
          <w:i/>
        </w:rPr>
        <w:instrText xml:space="preserve"> \* MERGEFORMAT </w:instrText>
      </w:r>
      <w:r w:rsidRPr="00BC3ECA">
        <w:rPr>
          <w:i/>
        </w:rPr>
      </w:r>
      <w:r w:rsidRPr="00BC3ECA">
        <w:rPr>
          <w:i/>
        </w:rPr>
        <w:fldChar w:fldCharType="separate"/>
      </w:r>
      <w:r w:rsidR="000D676C" w:rsidRPr="000D676C">
        <w:rPr>
          <w:i/>
        </w:rPr>
        <w:t>Surasti ir peržiūrėti klasifikatorių pakeitimus</w:t>
      </w:r>
      <w:r w:rsidRPr="00BC3ECA">
        <w:rPr>
          <w:i/>
        </w:rPr>
        <w:fldChar w:fldCharType="end"/>
      </w:r>
      <w:r w:rsidRPr="00BC3ECA">
        <w:rPr>
          <w:i/>
        </w:rPr>
        <w:t xml:space="preserve"> (</w:t>
      </w:r>
      <w:r w:rsidRPr="00BC3ECA">
        <w:rPr>
          <w:i/>
        </w:rPr>
        <w:fldChar w:fldCharType="begin"/>
      </w:r>
      <w:r w:rsidRPr="00BC3ECA">
        <w:rPr>
          <w:i/>
        </w:rPr>
        <w:instrText xml:space="preserve"> PAGEREF _Ref318183129 \h </w:instrText>
      </w:r>
      <w:r w:rsidRPr="00BC3ECA">
        <w:rPr>
          <w:i/>
        </w:rPr>
      </w:r>
      <w:r w:rsidRPr="00BC3ECA">
        <w:rPr>
          <w:i/>
        </w:rPr>
        <w:fldChar w:fldCharType="separate"/>
      </w:r>
      <w:r w:rsidR="000D676C">
        <w:rPr>
          <w:i/>
          <w:noProof/>
        </w:rPr>
        <w:t>160</w:t>
      </w:r>
      <w:r w:rsidRPr="00BC3ECA">
        <w:rPr>
          <w:i/>
        </w:rPr>
        <w:fldChar w:fldCharType="end"/>
      </w:r>
      <w:r w:rsidR="00BF4E43" w:rsidRPr="00BC3ECA">
        <w:rPr>
          <w:i/>
        </w:rPr>
        <w:t xml:space="preserve"> psl.)</w:t>
      </w:r>
    </w:p>
    <w:p w14:paraId="621D6BD2" w14:textId="2F934F73" w:rsidR="00DB5E0B" w:rsidRPr="00BC3ECA" w:rsidRDefault="00DB5E0B" w:rsidP="005167FA">
      <w:pPr>
        <w:pStyle w:val="AlnostextBuleted"/>
        <w:rPr>
          <w:iCs/>
        </w:rPr>
      </w:pPr>
      <w:r w:rsidRPr="00BC3ECA">
        <w:rPr>
          <w:i/>
        </w:rPr>
        <w:fldChar w:fldCharType="begin"/>
      </w:r>
      <w:r w:rsidRPr="00BC3ECA">
        <w:rPr>
          <w:i/>
        </w:rPr>
        <w:instrText xml:space="preserve"> REF _Ref126239220 \h </w:instrText>
      </w:r>
      <w:r w:rsidR="008240B4" w:rsidRPr="00BC3ECA">
        <w:rPr>
          <w:i/>
        </w:rPr>
        <w:instrText xml:space="preserve"> \* MERGEFORMAT </w:instrText>
      </w:r>
      <w:r w:rsidRPr="00BC3ECA">
        <w:rPr>
          <w:i/>
        </w:rPr>
      </w:r>
      <w:r w:rsidRPr="00BC3ECA">
        <w:rPr>
          <w:i/>
        </w:rPr>
        <w:fldChar w:fldCharType="separate"/>
      </w:r>
      <w:proofErr w:type="spellStart"/>
      <w:r w:rsidR="000D676C" w:rsidRPr="000D676C">
        <w:rPr>
          <w:i/>
        </w:rPr>
        <w:t>Bendramuziejinio</w:t>
      </w:r>
      <w:proofErr w:type="spellEnd"/>
      <w:r w:rsidR="000D676C" w:rsidRPr="000D676C">
        <w:rPr>
          <w:i/>
        </w:rPr>
        <w:t xml:space="preserve"> klasifikatoriaus „Meno kūrinių, jų autorių ir autorių turtinių teisių turėtojų duomenų bazė“ valdymas</w:t>
      </w:r>
      <w:r w:rsidRPr="00BC3ECA">
        <w:rPr>
          <w:i/>
        </w:rPr>
        <w:fldChar w:fldCharType="end"/>
      </w:r>
      <w:r w:rsidR="008240B4" w:rsidRPr="00BC3ECA">
        <w:rPr>
          <w:iCs/>
        </w:rPr>
        <w:t xml:space="preserve"> (</w:t>
      </w:r>
      <w:r w:rsidR="008240B4" w:rsidRPr="00BC3ECA">
        <w:rPr>
          <w:iCs/>
        </w:rPr>
        <w:fldChar w:fldCharType="begin"/>
      </w:r>
      <w:r w:rsidR="008240B4" w:rsidRPr="00BC3ECA">
        <w:rPr>
          <w:iCs/>
        </w:rPr>
        <w:instrText xml:space="preserve"> PAGEREF _Ref126239250 \h </w:instrText>
      </w:r>
      <w:r w:rsidR="008240B4" w:rsidRPr="00BC3ECA">
        <w:rPr>
          <w:iCs/>
        </w:rPr>
      </w:r>
      <w:r w:rsidR="008240B4" w:rsidRPr="00BC3ECA">
        <w:rPr>
          <w:iCs/>
        </w:rPr>
        <w:fldChar w:fldCharType="separate"/>
      </w:r>
      <w:r w:rsidR="000D676C">
        <w:rPr>
          <w:iCs/>
          <w:noProof/>
        </w:rPr>
        <w:t>162</w:t>
      </w:r>
      <w:r w:rsidR="008240B4" w:rsidRPr="00BC3ECA">
        <w:rPr>
          <w:iCs/>
        </w:rPr>
        <w:fldChar w:fldCharType="end"/>
      </w:r>
      <w:r w:rsidR="008240B4" w:rsidRPr="00BC3ECA">
        <w:rPr>
          <w:iCs/>
        </w:rPr>
        <w:t xml:space="preserve"> psl.)</w:t>
      </w:r>
    </w:p>
    <w:p w14:paraId="33E77639" w14:textId="77777777" w:rsidR="008C1C48" w:rsidRPr="00BC3ECA" w:rsidRDefault="008C1C48" w:rsidP="008C1C48">
      <w:pPr>
        <w:pStyle w:val="Heading2"/>
      </w:pPr>
      <w:bookmarkStart w:id="579" w:name="_Ref333914740"/>
      <w:bookmarkStart w:id="580" w:name="_Toc169621861"/>
      <w:proofErr w:type="spellStart"/>
      <w:r w:rsidRPr="00BC3ECA">
        <w:rPr>
          <w:rStyle w:val="CharLaukas"/>
          <w:b/>
        </w:rPr>
        <w:t>Bendramuziejiniai</w:t>
      </w:r>
      <w:proofErr w:type="spellEnd"/>
      <w:r w:rsidRPr="00BC3ECA">
        <w:rPr>
          <w:rStyle w:val="CharLaukas"/>
          <w:b/>
        </w:rPr>
        <w:t xml:space="preserve"> klasifikatoriai</w:t>
      </w:r>
      <w:bookmarkEnd w:id="579"/>
      <w:bookmarkEnd w:id="580"/>
    </w:p>
    <w:p w14:paraId="51AF2F5D" w14:textId="77777777" w:rsidR="008C1C48" w:rsidRPr="00BC3ECA" w:rsidRDefault="008C1C48" w:rsidP="008C1C48">
      <w:pPr>
        <w:pStyle w:val="Alnostext"/>
      </w:pPr>
      <w:proofErr w:type="spellStart"/>
      <w:r w:rsidRPr="00BC3ECA">
        <w:t>Bendramuziejinių</w:t>
      </w:r>
      <w:proofErr w:type="spellEnd"/>
      <w:r w:rsidRPr="00BC3ECA">
        <w:t xml:space="preserve"> klasifikatorių duomenys yra matomi visų muziejų darbuotojams. Todėl klasifikatorių keitimui ir naujų reikšmių įvedimui taikoma kontrolė. Vartotojai sistemoje gali pateikti naujas klasifikatoriaus reikšmes bei pasiūlyti pakeitimus esamoms. Visus darbuotojų pasiūlymus gauna LIMIS-C administratorius. Pasiūlymus svarsto ir priima sprendimus atsakingų žmonių grupė. Sistemoje priimtus spendimus pažymi LIMIS-C administratorius. Tik teigiamo sprendimo atveju nauja/redaguota klasifikatoriaus reikšmė tampa matoma ir naudojama visuotinai. </w:t>
      </w:r>
    </w:p>
    <w:p w14:paraId="48B8E7A3" w14:textId="1C0ED630" w:rsidR="005E5C20" w:rsidRPr="00BC3ECA" w:rsidRDefault="005E5C20" w:rsidP="005E5C20">
      <w:pPr>
        <w:pStyle w:val="Alnostext"/>
        <w:keepNext/>
      </w:pPr>
      <w:r w:rsidRPr="00BC3ECA">
        <w:t xml:space="preserve">Klasifikatorius pagal struktūrą galima skirstyti į hierarchinius ir sąrašinius. Plačiau apie klasifikatorius ir jų tvarkymo galimybes skaitykite skyrelyje </w:t>
      </w:r>
      <w:r w:rsidRPr="00BC3ECA">
        <w:rPr>
          <w:rStyle w:val="CharLangas"/>
        </w:rPr>
        <w:fldChar w:fldCharType="begin"/>
      </w:r>
      <w:r w:rsidRPr="00BC3ECA">
        <w:rPr>
          <w:rStyle w:val="CharLangas"/>
        </w:rPr>
        <w:instrText xml:space="preserve"> REF _Ref333914936 \h  \* MERGEFORMAT </w:instrText>
      </w:r>
      <w:r w:rsidRPr="00BC3ECA">
        <w:rPr>
          <w:rStyle w:val="CharLangas"/>
        </w:rPr>
      </w:r>
      <w:r w:rsidRPr="00BC3ECA">
        <w:rPr>
          <w:rStyle w:val="CharLangas"/>
        </w:rPr>
        <w:fldChar w:fldCharType="separate"/>
      </w:r>
      <w:r w:rsidR="000D676C" w:rsidRPr="000D676C">
        <w:rPr>
          <w:rStyle w:val="CharLangas"/>
        </w:rPr>
        <w:t>Klasifikatorių struktūros ir jų tvarkymas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_Ref333914936 \h </w:instrText>
      </w:r>
      <w:r w:rsidRPr="00BC3ECA">
        <w:rPr>
          <w:rStyle w:val="CharLangas"/>
        </w:rPr>
      </w:r>
      <w:r w:rsidRPr="00BC3ECA">
        <w:rPr>
          <w:rStyle w:val="CharLangas"/>
        </w:rPr>
        <w:fldChar w:fldCharType="separate"/>
      </w:r>
      <w:r w:rsidR="000D676C">
        <w:rPr>
          <w:rStyle w:val="CharLangas"/>
          <w:noProof/>
        </w:rPr>
        <w:t>144</w:t>
      </w:r>
      <w:r w:rsidRPr="00BC3ECA">
        <w:rPr>
          <w:rStyle w:val="CharLangas"/>
        </w:rPr>
        <w:fldChar w:fldCharType="end"/>
      </w:r>
      <w:r w:rsidRPr="00BC3ECA">
        <w:rPr>
          <w:rStyle w:val="CharLangas"/>
        </w:rPr>
        <w:t xml:space="preserve"> psl.)</w:t>
      </w:r>
      <w:r w:rsidRPr="00BC3ECA">
        <w:t>.</w:t>
      </w:r>
    </w:p>
    <w:p w14:paraId="789B44C8" w14:textId="77777777" w:rsidR="008C1C48" w:rsidRPr="00BC3ECA" w:rsidRDefault="008C1C48" w:rsidP="008C1C48">
      <w:pPr>
        <w:pStyle w:val="Heading2"/>
      </w:pPr>
      <w:bookmarkStart w:id="581" w:name="_Ref333914747"/>
      <w:bookmarkStart w:id="582" w:name="_Toc169621862"/>
      <w:r w:rsidRPr="00BC3ECA">
        <w:rPr>
          <w:rStyle w:val="CharLaukas"/>
          <w:b/>
        </w:rPr>
        <w:t>Muziejaus klasifikatoriai</w:t>
      </w:r>
      <w:bookmarkEnd w:id="581"/>
      <w:bookmarkEnd w:id="582"/>
    </w:p>
    <w:p w14:paraId="77AAB46C" w14:textId="77777777" w:rsidR="00FB4622" w:rsidRPr="00BC3ECA" w:rsidRDefault="00A070C7" w:rsidP="00FB4622">
      <w:pPr>
        <w:pStyle w:val="Alnostext"/>
      </w:pPr>
      <w:r w:rsidRPr="00BC3ECA">
        <w:t>Muziejinių</w:t>
      </w:r>
      <w:r w:rsidR="0047037E" w:rsidRPr="00BC3ECA">
        <w:t xml:space="preserve"> klasifikatorių duomenys yra naudojami kiekvieno muziejaus atskirai</w:t>
      </w:r>
      <w:r w:rsidR="00FB4622" w:rsidRPr="00BC3ECA">
        <w:t xml:space="preserve">, kitų muziejų darbuotojai jų matyti negali. Šių klasifikatorių </w:t>
      </w:r>
      <w:r w:rsidR="00224DA6" w:rsidRPr="00BC3ECA">
        <w:t>tvarkymas (</w:t>
      </w:r>
      <w:r w:rsidR="00FB4622" w:rsidRPr="00BC3ECA">
        <w:t>pildymas naujomis reikšmėmis, redagavimas, rūšiavimas</w:t>
      </w:r>
      <w:r w:rsidR="00224DA6" w:rsidRPr="00BC3ECA">
        <w:t>)</w:t>
      </w:r>
      <w:r w:rsidR="00FB4622" w:rsidRPr="00BC3ECA">
        <w:t xml:space="preserve"> </w:t>
      </w:r>
      <w:r w:rsidR="004171E3" w:rsidRPr="00BC3ECA">
        <w:t xml:space="preserve">vykdomas taip pat, kaip ir </w:t>
      </w:r>
      <w:proofErr w:type="spellStart"/>
      <w:r w:rsidR="004171E3" w:rsidRPr="00BC3ECA">
        <w:t>bendramuziejinių</w:t>
      </w:r>
      <w:proofErr w:type="spellEnd"/>
      <w:r w:rsidR="004171E3" w:rsidRPr="00BC3ECA">
        <w:t xml:space="preserve"> klasifikatorių tvarkymas</w:t>
      </w:r>
      <w:r w:rsidR="00FB4622" w:rsidRPr="00BC3ECA">
        <w:t xml:space="preserve">, </w:t>
      </w:r>
      <w:r w:rsidR="00224DA6" w:rsidRPr="00BC3ECA">
        <w:t>kuris aprašytas</w:t>
      </w:r>
      <w:r w:rsidR="00FB4622" w:rsidRPr="00BC3ECA">
        <w:t xml:space="preserve"> žemiau pateiktuose skyriuose</w:t>
      </w:r>
      <w:r w:rsidR="00224DA6" w:rsidRPr="00BC3ECA">
        <w:t xml:space="preserve">. Tačiau </w:t>
      </w:r>
      <w:proofErr w:type="spellStart"/>
      <w:r w:rsidR="00224DA6" w:rsidRPr="00BC3ECA">
        <w:t>nebendramuziejinių</w:t>
      </w:r>
      <w:proofErr w:type="spellEnd"/>
      <w:r w:rsidR="00224DA6" w:rsidRPr="00BC3ECA">
        <w:t xml:space="preserve"> klasifikatorių reikšmių redagavimui</w:t>
      </w:r>
      <w:r w:rsidR="0047037E" w:rsidRPr="00BC3ECA">
        <w:t xml:space="preserve"> ar naujų įvedimui</w:t>
      </w:r>
      <w:r w:rsidR="00224DA6" w:rsidRPr="00BC3ECA">
        <w:t xml:space="preserve"> nereikia LIMIS-C administratoriaus sprendimo</w:t>
      </w:r>
      <w:r w:rsidR="004B4CAB" w:rsidRPr="00BC3ECA">
        <w:t xml:space="preserve"> –</w:t>
      </w:r>
      <w:r w:rsidR="00224DA6" w:rsidRPr="00BC3ECA">
        <w:t xml:space="preserve"> reikšmė </w:t>
      </w:r>
      <w:r w:rsidR="0047037E" w:rsidRPr="00BC3ECA">
        <w:t>automatiškai</w:t>
      </w:r>
      <w:r w:rsidR="00224DA6" w:rsidRPr="00BC3ECA">
        <w:t xml:space="preserve"> tampa pridėta/pakeista.</w:t>
      </w:r>
    </w:p>
    <w:p w14:paraId="6AD89888" w14:textId="796D77C1" w:rsidR="0055073E" w:rsidRPr="00BC3ECA" w:rsidRDefault="0055073E" w:rsidP="0032125C">
      <w:pPr>
        <w:pStyle w:val="Alnostext"/>
      </w:pPr>
      <w:r w:rsidRPr="00BC3ECA">
        <w:t xml:space="preserve">Klasifikatorius pagal struktūrą galima skirstyti į hierarchinius ir sąrašinius. Plačiau apie klasifikatorius ir jų tvarkymo galimybes skaitykite skyrelyje </w:t>
      </w:r>
      <w:r w:rsidRPr="00BC3ECA">
        <w:rPr>
          <w:rStyle w:val="CharLangas"/>
        </w:rPr>
        <w:fldChar w:fldCharType="begin"/>
      </w:r>
      <w:r w:rsidRPr="00BC3ECA">
        <w:rPr>
          <w:rStyle w:val="CharLangas"/>
        </w:rPr>
        <w:instrText xml:space="preserve"> REF _Ref333914936 \h  \* MERGEFORMAT </w:instrText>
      </w:r>
      <w:r w:rsidRPr="00BC3ECA">
        <w:rPr>
          <w:rStyle w:val="CharLangas"/>
        </w:rPr>
      </w:r>
      <w:r w:rsidRPr="00BC3ECA">
        <w:rPr>
          <w:rStyle w:val="CharLangas"/>
        </w:rPr>
        <w:fldChar w:fldCharType="separate"/>
      </w:r>
      <w:r w:rsidR="000D676C" w:rsidRPr="000D676C">
        <w:rPr>
          <w:rStyle w:val="CharLangas"/>
        </w:rPr>
        <w:t>Klasifikatorių struktūros ir jų tvarkymas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_Ref333914936 \h </w:instrText>
      </w:r>
      <w:r w:rsidRPr="00BC3ECA">
        <w:rPr>
          <w:rStyle w:val="CharLangas"/>
        </w:rPr>
      </w:r>
      <w:r w:rsidRPr="00BC3ECA">
        <w:rPr>
          <w:rStyle w:val="CharLangas"/>
        </w:rPr>
        <w:fldChar w:fldCharType="separate"/>
      </w:r>
      <w:r w:rsidR="000D676C">
        <w:rPr>
          <w:rStyle w:val="CharLangas"/>
          <w:noProof/>
        </w:rPr>
        <w:t>144</w:t>
      </w:r>
      <w:r w:rsidRPr="00BC3ECA">
        <w:rPr>
          <w:rStyle w:val="CharLangas"/>
        </w:rPr>
        <w:fldChar w:fldCharType="end"/>
      </w:r>
      <w:r w:rsidRPr="00BC3ECA">
        <w:rPr>
          <w:rStyle w:val="CharLangas"/>
        </w:rPr>
        <w:t xml:space="preserve"> psl.)</w:t>
      </w:r>
      <w:r w:rsidRPr="00BC3ECA">
        <w:t>.</w:t>
      </w:r>
    </w:p>
    <w:p w14:paraId="126078A5" w14:textId="77777777" w:rsidR="008C1C48" w:rsidRPr="00BC3ECA" w:rsidRDefault="008C1C48" w:rsidP="0032125C">
      <w:pPr>
        <w:pStyle w:val="Heading2"/>
      </w:pPr>
      <w:bookmarkStart w:id="583" w:name="_Ref333914936"/>
      <w:bookmarkStart w:id="584" w:name="_Toc169621863"/>
      <w:r w:rsidRPr="00BC3ECA">
        <w:t>Klasifikatorių struktūr</w:t>
      </w:r>
      <w:r w:rsidR="0055073E" w:rsidRPr="00BC3ECA">
        <w:t>os ir jų tvarkymas</w:t>
      </w:r>
      <w:bookmarkEnd w:id="583"/>
      <w:bookmarkEnd w:id="584"/>
    </w:p>
    <w:p w14:paraId="1A010053" w14:textId="77777777" w:rsidR="00203C56" w:rsidRPr="00BC3ECA" w:rsidRDefault="004B4CAB" w:rsidP="0032125C">
      <w:pPr>
        <w:pStyle w:val="Alnostext"/>
        <w:keepNext/>
      </w:pPr>
      <w:r w:rsidRPr="00BC3ECA">
        <w:t>K</w:t>
      </w:r>
      <w:r w:rsidR="00203C56" w:rsidRPr="00BC3ECA">
        <w:t>lasifikatorius</w:t>
      </w:r>
      <w:r w:rsidR="008C1C48" w:rsidRPr="00BC3ECA">
        <w:t xml:space="preserve"> pagal struktūrą</w:t>
      </w:r>
      <w:r w:rsidR="00203C56" w:rsidRPr="00BC3ECA">
        <w:t xml:space="preserve"> galima skirstyt</w:t>
      </w:r>
      <w:r w:rsidR="00856F7E" w:rsidRPr="00BC3ECA">
        <w:t>i į:</w:t>
      </w:r>
    </w:p>
    <w:p w14:paraId="33763457" w14:textId="03022DD9" w:rsidR="00856F7E" w:rsidRPr="00BC3ECA" w:rsidRDefault="00856F7E" w:rsidP="00856F7E">
      <w:pPr>
        <w:pStyle w:val="AlnostextBuleted"/>
        <w:rPr>
          <w:i/>
        </w:rPr>
      </w:pPr>
      <w:r w:rsidRPr="00BC3ECA">
        <w:rPr>
          <w:i/>
        </w:rPr>
        <w:fldChar w:fldCharType="begin"/>
      </w:r>
      <w:r w:rsidRPr="00BC3ECA">
        <w:rPr>
          <w:i/>
        </w:rPr>
        <w:instrText xml:space="preserve"> REF _Ref333922794 \h </w:instrText>
      </w:r>
      <w:r w:rsidR="009F6B70" w:rsidRPr="00BC3ECA">
        <w:rPr>
          <w:i/>
        </w:rPr>
        <w:instrText xml:space="preserve"> \* MERGEFORMAT </w:instrText>
      </w:r>
      <w:r w:rsidRPr="00BC3ECA">
        <w:rPr>
          <w:i/>
        </w:rPr>
      </w:r>
      <w:r w:rsidRPr="00BC3ECA">
        <w:rPr>
          <w:i/>
        </w:rPr>
        <w:fldChar w:fldCharType="separate"/>
      </w:r>
      <w:r w:rsidR="000D676C" w:rsidRPr="000D676C">
        <w:rPr>
          <w:i/>
        </w:rPr>
        <w:t>Hierarchiniai klasifikatoriai</w:t>
      </w:r>
      <w:r w:rsidRPr="00BC3ECA">
        <w:rPr>
          <w:i/>
        </w:rPr>
        <w:fldChar w:fldCharType="end"/>
      </w:r>
      <w:r w:rsidRPr="00BC3ECA">
        <w:rPr>
          <w:i/>
        </w:rPr>
        <w:t xml:space="preserve"> (</w:t>
      </w:r>
      <w:r w:rsidRPr="00BC3ECA">
        <w:rPr>
          <w:i/>
        </w:rPr>
        <w:fldChar w:fldCharType="begin"/>
      </w:r>
      <w:r w:rsidRPr="00BC3ECA">
        <w:rPr>
          <w:i/>
        </w:rPr>
        <w:instrText xml:space="preserve"> PAGEREF _Ref333922796 \h </w:instrText>
      </w:r>
      <w:r w:rsidRPr="00BC3ECA">
        <w:rPr>
          <w:i/>
        </w:rPr>
      </w:r>
      <w:r w:rsidRPr="00BC3ECA">
        <w:rPr>
          <w:i/>
        </w:rPr>
        <w:fldChar w:fldCharType="separate"/>
      </w:r>
      <w:r w:rsidR="000D676C">
        <w:rPr>
          <w:i/>
          <w:noProof/>
        </w:rPr>
        <w:t>145</w:t>
      </w:r>
      <w:r w:rsidRPr="00BC3ECA">
        <w:rPr>
          <w:i/>
        </w:rPr>
        <w:fldChar w:fldCharType="end"/>
      </w:r>
      <w:r w:rsidRPr="00BC3ECA">
        <w:rPr>
          <w:i/>
        </w:rPr>
        <w:t xml:space="preserve"> psl.)</w:t>
      </w:r>
    </w:p>
    <w:p w14:paraId="58C2AC52" w14:textId="777FD086" w:rsidR="00856F7E" w:rsidRPr="00BC3ECA" w:rsidRDefault="00856F7E" w:rsidP="00856F7E">
      <w:pPr>
        <w:pStyle w:val="AlnostextBuleted"/>
        <w:rPr>
          <w:i/>
        </w:rPr>
      </w:pPr>
      <w:r w:rsidRPr="00BC3ECA">
        <w:rPr>
          <w:i/>
        </w:rPr>
        <w:fldChar w:fldCharType="begin"/>
      </w:r>
      <w:r w:rsidRPr="00BC3ECA">
        <w:rPr>
          <w:i/>
        </w:rPr>
        <w:instrText xml:space="preserve"> REF _Ref333922799 \h </w:instrText>
      </w:r>
      <w:r w:rsidR="009F6B70" w:rsidRPr="00BC3ECA">
        <w:rPr>
          <w:i/>
        </w:rPr>
        <w:instrText xml:space="preserve"> \* MERGEFORMAT </w:instrText>
      </w:r>
      <w:r w:rsidRPr="00BC3ECA">
        <w:rPr>
          <w:i/>
        </w:rPr>
      </w:r>
      <w:r w:rsidRPr="00BC3ECA">
        <w:rPr>
          <w:i/>
        </w:rPr>
        <w:fldChar w:fldCharType="separate"/>
      </w:r>
      <w:r w:rsidR="000D676C" w:rsidRPr="000D676C">
        <w:rPr>
          <w:i/>
        </w:rPr>
        <w:t>Sąrašiniai klasifikatoriai</w:t>
      </w:r>
      <w:r w:rsidRPr="00BC3ECA">
        <w:rPr>
          <w:i/>
        </w:rPr>
        <w:fldChar w:fldCharType="end"/>
      </w:r>
      <w:r w:rsidRPr="00BC3ECA">
        <w:rPr>
          <w:i/>
        </w:rPr>
        <w:t xml:space="preserve"> (</w:t>
      </w:r>
      <w:r w:rsidRPr="00BC3ECA">
        <w:rPr>
          <w:i/>
        </w:rPr>
        <w:fldChar w:fldCharType="begin"/>
      </w:r>
      <w:r w:rsidRPr="00BC3ECA">
        <w:rPr>
          <w:i/>
        </w:rPr>
        <w:instrText xml:space="preserve"> PAGEREF _Ref333922801 \h </w:instrText>
      </w:r>
      <w:r w:rsidRPr="00BC3ECA">
        <w:rPr>
          <w:i/>
        </w:rPr>
      </w:r>
      <w:r w:rsidRPr="00BC3ECA">
        <w:rPr>
          <w:i/>
        </w:rPr>
        <w:fldChar w:fldCharType="separate"/>
      </w:r>
      <w:r w:rsidR="000D676C">
        <w:rPr>
          <w:i/>
          <w:noProof/>
        </w:rPr>
        <w:t>146</w:t>
      </w:r>
      <w:r w:rsidRPr="00BC3ECA">
        <w:rPr>
          <w:i/>
        </w:rPr>
        <w:fldChar w:fldCharType="end"/>
      </w:r>
      <w:r w:rsidRPr="00BC3ECA">
        <w:rPr>
          <w:i/>
        </w:rPr>
        <w:t xml:space="preserve"> psl.)</w:t>
      </w:r>
    </w:p>
    <w:p w14:paraId="3F59A0E7" w14:textId="77777777" w:rsidR="00E35802" w:rsidRPr="00BC3ECA" w:rsidRDefault="0032125C" w:rsidP="00E35802">
      <w:pPr>
        <w:pStyle w:val="Heading3"/>
        <w:rPr>
          <w:noProof w:val="0"/>
        </w:rPr>
      </w:pPr>
      <w:bookmarkStart w:id="585" w:name="_Ref333922794"/>
      <w:bookmarkStart w:id="586" w:name="_Ref333922796"/>
      <w:bookmarkStart w:id="587" w:name="_Toc169621864"/>
      <w:r w:rsidRPr="00BC3ECA">
        <w:rPr>
          <w:noProof w:val="0"/>
        </w:rPr>
        <w:lastRenderedPageBreak/>
        <w:t>H</w:t>
      </w:r>
      <w:r w:rsidR="005E5C20" w:rsidRPr="00BC3ECA">
        <w:rPr>
          <w:noProof w:val="0"/>
        </w:rPr>
        <w:t>ierarchini</w:t>
      </w:r>
      <w:r w:rsidRPr="00BC3ECA">
        <w:rPr>
          <w:noProof w:val="0"/>
        </w:rPr>
        <w:t>ai</w:t>
      </w:r>
      <w:r w:rsidR="00E35802" w:rsidRPr="00BC3ECA">
        <w:rPr>
          <w:noProof w:val="0"/>
        </w:rPr>
        <w:t xml:space="preserve"> klasifikatori</w:t>
      </w:r>
      <w:r w:rsidRPr="00BC3ECA">
        <w:rPr>
          <w:noProof w:val="0"/>
        </w:rPr>
        <w:t>ai</w:t>
      </w:r>
      <w:bookmarkEnd w:id="585"/>
      <w:bookmarkEnd w:id="586"/>
      <w:bookmarkEnd w:id="587"/>
    </w:p>
    <w:p w14:paraId="6C7E92F6" w14:textId="77777777" w:rsidR="00E35802" w:rsidRPr="00BC3ECA" w:rsidRDefault="00A070C7" w:rsidP="0032125C">
      <w:pPr>
        <w:pStyle w:val="Alnostext"/>
        <w:keepNext/>
      </w:pPr>
      <w:r w:rsidRPr="00BC3ECA">
        <w:t>Hierarchin</w:t>
      </w:r>
      <w:r w:rsidR="0032125C" w:rsidRPr="00BC3ECA">
        <w:t>ės struktūros</w:t>
      </w:r>
      <w:r w:rsidRPr="00BC3ECA">
        <w:t xml:space="preserve"> klasifikatorių </w:t>
      </w:r>
      <w:r w:rsidR="00F36CBC" w:rsidRPr="00BC3ECA">
        <w:t xml:space="preserve">elementai susiję „tėvų-vaikų“ ryšiu, </w:t>
      </w:r>
      <w:proofErr w:type="spellStart"/>
      <w:r w:rsidR="00F36CBC" w:rsidRPr="00BC3ECA">
        <w:t>t.y</w:t>
      </w:r>
      <w:proofErr w:type="spellEnd"/>
      <w:r w:rsidR="00F36CBC" w:rsidRPr="00BC3ECA">
        <w:t>. kiekvienas elementas yra susietas su vienu ar daugiau elementų.</w:t>
      </w:r>
      <w:r w:rsidRPr="00BC3ECA">
        <w:t xml:space="preserve">  </w:t>
      </w:r>
    </w:p>
    <w:p w14:paraId="4ED8C76D" w14:textId="557892B7" w:rsidR="00C215B9" w:rsidRPr="00BC3ECA" w:rsidRDefault="00424185" w:rsidP="005B3A8E">
      <w:pPr>
        <w:pStyle w:val="Picture"/>
      </w:pPr>
      <w:r w:rsidRPr="00BC3ECA">
        <w:rPr>
          <w:noProof/>
          <w:lang w:eastAsia="lt-LT"/>
        </w:rPr>
        <w:drawing>
          <wp:inline distT="0" distB="0" distL="0" distR="0" wp14:anchorId="13F5BA4C" wp14:editId="30B8446A">
            <wp:extent cx="2270760" cy="3543300"/>
            <wp:effectExtent l="19050" t="19050" r="15240" b="19050"/>
            <wp:docPr id="251"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70760" cy="3543300"/>
                    </a:xfrm>
                    <a:prstGeom prst="rect">
                      <a:avLst/>
                    </a:prstGeom>
                    <a:noFill/>
                    <a:ln w="3175">
                      <a:solidFill>
                        <a:schemeClr val="tx1"/>
                      </a:solidFill>
                    </a:ln>
                  </pic:spPr>
                </pic:pic>
              </a:graphicData>
            </a:graphic>
          </wp:inline>
        </w:drawing>
      </w:r>
    </w:p>
    <w:p w14:paraId="6D677557" w14:textId="77777777" w:rsidR="00F36CBC" w:rsidRPr="00BC3ECA" w:rsidRDefault="00F36CBC" w:rsidP="00F36CBC">
      <w:pPr>
        <w:pStyle w:val="Captionpicture"/>
      </w:pPr>
      <w:r w:rsidRPr="00BC3ECA">
        <w:t>Hierarchinio klasifikatoriaus pavyzdys</w:t>
      </w:r>
    </w:p>
    <w:p w14:paraId="350D7528" w14:textId="77777777" w:rsidR="0032125C" w:rsidRPr="00BC3ECA" w:rsidRDefault="0032125C" w:rsidP="0032125C">
      <w:pPr>
        <w:pStyle w:val="Alnostext"/>
      </w:pPr>
      <w:r w:rsidRPr="00BC3ECA">
        <w:t>Su hierarchiniais klasifikatoriais galite atlikti šiuos veiksmus:</w:t>
      </w:r>
    </w:p>
    <w:p w14:paraId="60543E65" w14:textId="27A062F6" w:rsidR="0032125C" w:rsidRPr="00BC3ECA" w:rsidRDefault="00EB55C2" w:rsidP="0032125C">
      <w:pPr>
        <w:pStyle w:val="AlnostextBuleted"/>
        <w:rPr>
          <w:i/>
        </w:rPr>
      </w:pPr>
      <w:r w:rsidRPr="00BC3ECA">
        <w:rPr>
          <w:i/>
        </w:rPr>
        <w:fldChar w:fldCharType="begin"/>
      </w:r>
      <w:r w:rsidRPr="00BC3ECA">
        <w:rPr>
          <w:i/>
        </w:rPr>
        <w:instrText xml:space="preserve"> REF _Ref333922670 \h </w:instrText>
      </w:r>
      <w:r w:rsidR="009F6B70" w:rsidRPr="00BC3ECA">
        <w:rPr>
          <w:i/>
        </w:rPr>
        <w:instrText xml:space="preserve"> \* MERGEFORMAT </w:instrText>
      </w:r>
      <w:r w:rsidRPr="00BC3ECA">
        <w:rPr>
          <w:i/>
        </w:rPr>
      </w:r>
      <w:r w:rsidRPr="00BC3ECA">
        <w:rPr>
          <w:i/>
        </w:rPr>
        <w:fldChar w:fldCharType="separate"/>
      </w:r>
      <w:r w:rsidR="000D676C" w:rsidRPr="000D676C">
        <w:rPr>
          <w:i/>
        </w:rPr>
        <w:t>Nurodyti hierarchinio klasifikatoriaus įrašų rūšiavimą</w:t>
      </w:r>
      <w:r w:rsidRPr="00BC3ECA">
        <w:rPr>
          <w:i/>
        </w:rPr>
        <w:fldChar w:fldCharType="end"/>
      </w:r>
      <w:r w:rsidRPr="00BC3ECA">
        <w:rPr>
          <w:i/>
        </w:rPr>
        <w:t xml:space="preserve"> (</w:t>
      </w:r>
      <w:r w:rsidRPr="00BC3ECA">
        <w:rPr>
          <w:i/>
        </w:rPr>
        <w:fldChar w:fldCharType="begin"/>
      </w:r>
      <w:r w:rsidRPr="00BC3ECA">
        <w:rPr>
          <w:i/>
        </w:rPr>
        <w:instrText xml:space="preserve"> PAGEREF _Ref333922672 \h </w:instrText>
      </w:r>
      <w:r w:rsidRPr="00BC3ECA">
        <w:rPr>
          <w:i/>
        </w:rPr>
      </w:r>
      <w:r w:rsidRPr="00BC3ECA">
        <w:rPr>
          <w:i/>
        </w:rPr>
        <w:fldChar w:fldCharType="separate"/>
      </w:r>
      <w:r w:rsidR="000D676C">
        <w:rPr>
          <w:i/>
          <w:noProof/>
        </w:rPr>
        <w:t>146</w:t>
      </w:r>
      <w:r w:rsidRPr="00BC3ECA">
        <w:rPr>
          <w:i/>
        </w:rPr>
        <w:fldChar w:fldCharType="end"/>
      </w:r>
      <w:r w:rsidRPr="00BC3ECA">
        <w:rPr>
          <w:i/>
        </w:rPr>
        <w:t xml:space="preserve"> </w:t>
      </w:r>
      <w:r w:rsidR="0032125C" w:rsidRPr="00BC3ECA">
        <w:rPr>
          <w:i/>
        </w:rPr>
        <w:t>psl.)</w:t>
      </w:r>
    </w:p>
    <w:p w14:paraId="1AEA91BE" w14:textId="269F4DAD" w:rsidR="0032125C" w:rsidRPr="00BC3ECA" w:rsidRDefault="0032125C" w:rsidP="0032125C">
      <w:pPr>
        <w:pStyle w:val="AlnostextBuleted"/>
        <w:rPr>
          <w:i/>
        </w:rPr>
      </w:pPr>
      <w:r w:rsidRPr="00BC3ECA">
        <w:rPr>
          <w:i/>
        </w:rPr>
        <w:fldChar w:fldCharType="begin"/>
      </w:r>
      <w:r w:rsidRPr="00BC3ECA">
        <w:rPr>
          <w:i/>
        </w:rPr>
        <w:instrText xml:space="preserve"> REF _Ref318724344 \h </w:instrText>
      </w:r>
      <w:r w:rsidR="009F6B70" w:rsidRPr="00BC3ECA">
        <w:rPr>
          <w:i/>
        </w:rPr>
        <w:instrText xml:space="preserve"> \* MERGEFORMAT </w:instrText>
      </w:r>
      <w:r w:rsidRPr="00BC3ECA">
        <w:rPr>
          <w:i/>
        </w:rPr>
      </w:r>
      <w:r w:rsidRPr="00BC3ECA">
        <w:rPr>
          <w:i/>
        </w:rPr>
        <w:fldChar w:fldCharType="separate"/>
      </w:r>
      <w:r w:rsidR="000D676C" w:rsidRPr="000D676C">
        <w:rPr>
          <w:i/>
        </w:rPr>
        <w:t>Įtraukti naują reikšmę į hierarchinį klasifikatorių</w:t>
      </w:r>
      <w:r w:rsidRPr="00BC3ECA">
        <w:rPr>
          <w:i/>
        </w:rPr>
        <w:fldChar w:fldCharType="end"/>
      </w:r>
      <w:r w:rsidR="00B926A5" w:rsidRPr="00BC3ECA">
        <w:rPr>
          <w:i/>
        </w:rPr>
        <w:t xml:space="preserve"> (</w:t>
      </w:r>
      <w:r w:rsidRPr="00BC3ECA">
        <w:rPr>
          <w:i/>
        </w:rPr>
        <w:fldChar w:fldCharType="begin"/>
      </w:r>
      <w:r w:rsidRPr="00BC3ECA">
        <w:rPr>
          <w:i/>
        </w:rPr>
        <w:instrText xml:space="preserve"> PAGEREF _Ref318724344 \h </w:instrText>
      </w:r>
      <w:r w:rsidRPr="00BC3ECA">
        <w:rPr>
          <w:i/>
        </w:rPr>
      </w:r>
      <w:r w:rsidRPr="00BC3ECA">
        <w:rPr>
          <w:i/>
        </w:rPr>
        <w:fldChar w:fldCharType="separate"/>
      </w:r>
      <w:r w:rsidR="000D676C">
        <w:rPr>
          <w:i/>
          <w:noProof/>
        </w:rPr>
        <w:t>148</w:t>
      </w:r>
      <w:r w:rsidRPr="00BC3ECA">
        <w:rPr>
          <w:i/>
        </w:rPr>
        <w:fldChar w:fldCharType="end"/>
      </w:r>
      <w:r w:rsidRPr="00BC3ECA">
        <w:rPr>
          <w:i/>
        </w:rPr>
        <w:t xml:space="preserve"> psl.)</w:t>
      </w:r>
    </w:p>
    <w:p w14:paraId="33E5F2D3" w14:textId="6DBDD0E6" w:rsidR="0032125C" w:rsidRPr="00BC3ECA" w:rsidRDefault="0032125C" w:rsidP="0032125C">
      <w:pPr>
        <w:pStyle w:val="AlnostextBuleted"/>
        <w:rPr>
          <w:i/>
        </w:rPr>
      </w:pPr>
      <w:r w:rsidRPr="00BC3ECA">
        <w:rPr>
          <w:i/>
        </w:rPr>
        <w:fldChar w:fldCharType="begin"/>
      </w:r>
      <w:r w:rsidRPr="00BC3ECA">
        <w:rPr>
          <w:i/>
        </w:rPr>
        <w:instrText xml:space="preserve"> REF _Ref307577325 \h </w:instrText>
      </w:r>
      <w:r w:rsidR="009F6B70" w:rsidRPr="00BC3ECA">
        <w:rPr>
          <w:i/>
        </w:rPr>
        <w:instrText xml:space="preserve"> \* MERGEFORMAT </w:instrText>
      </w:r>
      <w:r w:rsidRPr="00BC3ECA">
        <w:rPr>
          <w:i/>
        </w:rPr>
      </w:r>
      <w:r w:rsidRPr="00BC3ECA">
        <w:rPr>
          <w:i/>
        </w:rPr>
        <w:fldChar w:fldCharType="separate"/>
      </w:r>
      <w:r w:rsidR="000D676C" w:rsidRPr="000D676C">
        <w:rPr>
          <w:i/>
        </w:rPr>
        <w:t>Peržiūrėti klasifikatoriaus reikšmės duomenis</w:t>
      </w:r>
      <w:r w:rsidRPr="00BC3ECA">
        <w:rPr>
          <w:i/>
        </w:rPr>
        <w:fldChar w:fldCharType="end"/>
      </w:r>
      <w:r w:rsidR="00B926A5" w:rsidRPr="00BC3ECA">
        <w:rPr>
          <w:i/>
        </w:rPr>
        <w:t xml:space="preserve"> (</w:t>
      </w:r>
      <w:r w:rsidRPr="00BC3ECA">
        <w:rPr>
          <w:i/>
        </w:rPr>
        <w:fldChar w:fldCharType="begin"/>
      </w:r>
      <w:r w:rsidRPr="00BC3ECA">
        <w:rPr>
          <w:i/>
        </w:rPr>
        <w:instrText xml:space="preserve"> PAGEREF _Ref307577325 \h </w:instrText>
      </w:r>
      <w:r w:rsidRPr="00BC3ECA">
        <w:rPr>
          <w:i/>
        </w:rPr>
      </w:r>
      <w:r w:rsidRPr="00BC3ECA">
        <w:rPr>
          <w:i/>
        </w:rPr>
        <w:fldChar w:fldCharType="separate"/>
      </w:r>
      <w:r w:rsidR="000D676C">
        <w:rPr>
          <w:i/>
          <w:noProof/>
        </w:rPr>
        <w:t>151</w:t>
      </w:r>
      <w:r w:rsidRPr="00BC3ECA">
        <w:rPr>
          <w:i/>
        </w:rPr>
        <w:fldChar w:fldCharType="end"/>
      </w:r>
      <w:r w:rsidRPr="00BC3ECA">
        <w:rPr>
          <w:i/>
        </w:rPr>
        <w:t xml:space="preserve"> psl.)</w:t>
      </w:r>
    </w:p>
    <w:p w14:paraId="17A16976" w14:textId="03AEBE20" w:rsidR="0032125C" w:rsidRPr="00BC3ECA" w:rsidRDefault="0032125C" w:rsidP="0032125C">
      <w:pPr>
        <w:pStyle w:val="AlnostextBuleted"/>
        <w:rPr>
          <w:i/>
        </w:rPr>
      </w:pPr>
      <w:r w:rsidRPr="00BC3ECA">
        <w:rPr>
          <w:i/>
        </w:rPr>
        <w:fldChar w:fldCharType="begin"/>
      </w:r>
      <w:r w:rsidRPr="00BC3ECA">
        <w:rPr>
          <w:i/>
        </w:rPr>
        <w:instrText xml:space="preserve"> REF _Ref314211306 \h </w:instrText>
      </w:r>
      <w:r w:rsidR="009F6B70" w:rsidRPr="00BC3ECA">
        <w:rPr>
          <w:i/>
        </w:rPr>
        <w:instrText xml:space="preserve"> \* MERGEFORMAT </w:instrText>
      </w:r>
      <w:r w:rsidRPr="00BC3ECA">
        <w:rPr>
          <w:i/>
        </w:rPr>
      </w:r>
      <w:r w:rsidRPr="00BC3ECA">
        <w:rPr>
          <w:i/>
        </w:rPr>
        <w:fldChar w:fldCharType="separate"/>
      </w:r>
      <w:r w:rsidR="000D676C" w:rsidRPr="000D676C">
        <w:rPr>
          <w:i/>
        </w:rPr>
        <w:t>Redaguoti klasifikatoriaus reikšmės duomenis</w:t>
      </w:r>
      <w:r w:rsidRPr="00BC3ECA">
        <w:rPr>
          <w:i/>
        </w:rPr>
        <w:fldChar w:fldCharType="end"/>
      </w:r>
      <w:r w:rsidR="00B926A5" w:rsidRPr="00BC3ECA">
        <w:rPr>
          <w:i/>
        </w:rPr>
        <w:t xml:space="preserve"> (</w:t>
      </w:r>
      <w:r w:rsidRPr="00BC3ECA">
        <w:rPr>
          <w:i/>
        </w:rPr>
        <w:fldChar w:fldCharType="begin"/>
      </w:r>
      <w:r w:rsidRPr="00BC3ECA">
        <w:rPr>
          <w:i/>
        </w:rPr>
        <w:instrText xml:space="preserve"> PAGEREF _Ref314211306 \h </w:instrText>
      </w:r>
      <w:r w:rsidRPr="00BC3ECA">
        <w:rPr>
          <w:i/>
        </w:rPr>
      </w:r>
      <w:r w:rsidRPr="00BC3ECA">
        <w:rPr>
          <w:i/>
        </w:rPr>
        <w:fldChar w:fldCharType="separate"/>
      </w:r>
      <w:r w:rsidR="000D676C">
        <w:rPr>
          <w:i/>
          <w:noProof/>
        </w:rPr>
        <w:t>151</w:t>
      </w:r>
      <w:r w:rsidRPr="00BC3ECA">
        <w:rPr>
          <w:i/>
        </w:rPr>
        <w:fldChar w:fldCharType="end"/>
      </w:r>
      <w:r w:rsidRPr="00BC3ECA">
        <w:rPr>
          <w:i/>
        </w:rPr>
        <w:t xml:space="preserve"> psl.)</w:t>
      </w:r>
    </w:p>
    <w:p w14:paraId="2657A16B" w14:textId="52624BC5" w:rsidR="0032125C" w:rsidRPr="00BC3ECA" w:rsidRDefault="0032125C" w:rsidP="0032125C">
      <w:pPr>
        <w:pStyle w:val="AlnostextBuleted"/>
        <w:rPr>
          <w:i/>
        </w:rPr>
      </w:pPr>
      <w:r w:rsidRPr="00BC3ECA">
        <w:rPr>
          <w:i/>
        </w:rPr>
        <w:fldChar w:fldCharType="begin"/>
      </w:r>
      <w:r w:rsidRPr="00BC3ECA">
        <w:rPr>
          <w:i/>
        </w:rPr>
        <w:instrText xml:space="preserve"> REF _Ref322510036 \h </w:instrText>
      </w:r>
      <w:r w:rsidR="009F6B70" w:rsidRPr="00BC3ECA">
        <w:rPr>
          <w:i/>
        </w:rPr>
        <w:instrText xml:space="preserve"> \* MERGEFORMAT </w:instrText>
      </w:r>
      <w:r w:rsidRPr="00BC3ECA">
        <w:rPr>
          <w:i/>
        </w:rPr>
      </w:r>
      <w:r w:rsidRPr="00BC3ECA">
        <w:rPr>
          <w:i/>
        </w:rPr>
        <w:fldChar w:fldCharType="separate"/>
      </w:r>
      <w:r w:rsidR="000D676C" w:rsidRPr="000D676C">
        <w:rPr>
          <w:i/>
        </w:rPr>
        <w:t>Keisti klasifikatoriaus reikšmės vietą hierarchijoje</w:t>
      </w:r>
      <w:r w:rsidRPr="00BC3ECA">
        <w:rPr>
          <w:i/>
        </w:rPr>
        <w:fldChar w:fldCharType="end"/>
      </w:r>
      <w:r w:rsidR="00B926A5" w:rsidRPr="00BC3ECA">
        <w:rPr>
          <w:i/>
        </w:rPr>
        <w:t xml:space="preserve"> (</w:t>
      </w:r>
      <w:r w:rsidRPr="00BC3ECA">
        <w:rPr>
          <w:i/>
        </w:rPr>
        <w:fldChar w:fldCharType="begin"/>
      </w:r>
      <w:r w:rsidRPr="00BC3ECA">
        <w:rPr>
          <w:i/>
        </w:rPr>
        <w:instrText xml:space="preserve"> PAGEREF _Ref322510036 \h </w:instrText>
      </w:r>
      <w:r w:rsidRPr="00BC3ECA">
        <w:rPr>
          <w:i/>
        </w:rPr>
      </w:r>
      <w:r w:rsidRPr="00BC3ECA">
        <w:rPr>
          <w:i/>
        </w:rPr>
        <w:fldChar w:fldCharType="separate"/>
      </w:r>
      <w:r w:rsidR="000D676C">
        <w:rPr>
          <w:i/>
          <w:noProof/>
        </w:rPr>
        <w:t>152</w:t>
      </w:r>
      <w:r w:rsidRPr="00BC3ECA">
        <w:rPr>
          <w:i/>
        </w:rPr>
        <w:fldChar w:fldCharType="end"/>
      </w:r>
      <w:r w:rsidRPr="00BC3ECA">
        <w:rPr>
          <w:i/>
        </w:rPr>
        <w:t xml:space="preserve"> psl.)</w:t>
      </w:r>
    </w:p>
    <w:p w14:paraId="0AD85FA4" w14:textId="6807E497" w:rsidR="0032125C" w:rsidRPr="00BC3ECA" w:rsidRDefault="0032125C" w:rsidP="0032125C">
      <w:pPr>
        <w:pStyle w:val="AlnostextBuleted"/>
        <w:rPr>
          <w:i/>
        </w:rPr>
      </w:pPr>
      <w:r w:rsidRPr="00BC3ECA">
        <w:rPr>
          <w:i/>
        </w:rPr>
        <w:fldChar w:fldCharType="begin"/>
      </w:r>
      <w:r w:rsidRPr="00BC3ECA">
        <w:rPr>
          <w:i/>
        </w:rPr>
        <w:instrText xml:space="preserve"> REF _Ref323209145 \h </w:instrText>
      </w:r>
      <w:r w:rsidR="009F6B70" w:rsidRPr="00BC3ECA">
        <w:rPr>
          <w:i/>
        </w:rPr>
        <w:instrText xml:space="preserve"> \* MERGEFORMAT </w:instrText>
      </w:r>
      <w:r w:rsidRPr="00BC3ECA">
        <w:rPr>
          <w:i/>
        </w:rPr>
      </w:r>
      <w:r w:rsidRPr="00BC3ECA">
        <w:rPr>
          <w:i/>
        </w:rPr>
        <w:fldChar w:fldCharType="separate"/>
      </w:r>
      <w:r w:rsidR="000D676C" w:rsidRPr="000D676C">
        <w:rPr>
          <w:i/>
        </w:rPr>
        <w:t>Keisti klasifikatoriaus reikšmės skirtuko požymį</w:t>
      </w:r>
      <w:r w:rsidRPr="00BC3ECA">
        <w:rPr>
          <w:i/>
        </w:rPr>
        <w:fldChar w:fldCharType="end"/>
      </w:r>
      <w:r w:rsidR="00B926A5" w:rsidRPr="00BC3ECA">
        <w:rPr>
          <w:i/>
        </w:rPr>
        <w:t xml:space="preserve"> (</w:t>
      </w:r>
      <w:r w:rsidRPr="00BC3ECA">
        <w:rPr>
          <w:i/>
        </w:rPr>
        <w:fldChar w:fldCharType="begin"/>
      </w:r>
      <w:r w:rsidRPr="00BC3ECA">
        <w:rPr>
          <w:i/>
        </w:rPr>
        <w:instrText xml:space="preserve"> PAGEREF _Ref323209145 \h </w:instrText>
      </w:r>
      <w:r w:rsidRPr="00BC3ECA">
        <w:rPr>
          <w:i/>
        </w:rPr>
      </w:r>
      <w:r w:rsidRPr="00BC3ECA">
        <w:rPr>
          <w:i/>
        </w:rPr>
        <w:fldChar w:fldCharType="separate"/>
      </w:r>
      <w:r w:rsidR="000D676C">
        <w:rPr>
          <w:i/>
          <w:noProof/>
        </w:rPr>
        <w:t>154</w:t>
      </w:r>
      <w:r w:rsidRPr="00BC3ECA">
        <w:rPr>
          <w:i/>
        </w:rPr>
        <w:fldChar w:fldCharType="end"/>
      </w:r>
      <w:r w:rsidRPr="00BC3ECA">
        <w:rPr>
          <w:i/>
        </w:rPr>
        <w:t xml:space="preserve"> psl.)</w:t>
      </w:r>
    </w:p>
    <w:p w14:paraId="29D9BAEC" w14:textId="1FA7B7FB" w:rsidR="0032125C" w:rsidRPr="00BC3ECA" w:rsidRDefault="0032125C" w:rsidP="0032125C">
      <w:pPr>
        <w:pStyle w:val="AlnostextBuleted"/>
        <w:rPr>
          <w:i/>
        </w:rPr>
      </w:pPr>
      <w:r w:rsidRPr="00BC3ECA">
        <w:rPr>
          <w:i/>
        </w:rPr>
        <w:fldChar w:fldCharType="begin"/>
      </w:r>
      <w:r w:rsidRPr="00BC3ECA">
        <w:rPr>
          <w:i/>
        </w:rPr>
        <w:instrText xml:space="preserve"> REF _Ref323209158 \h </w:instrText>
      </w:r>
      <w:r w:rsidR="009F6B70" w:rsidRPr="00BC3ECA">
        <w:rPr>
          <w:i/>
        </w:rPr>
        <w:instrText xml:space="preserve"> \* MERGEFORMAT </w:instrText>
      </w:r>
      <w:r w:rsidRPr="00BC3ECA">
        <w:rPr>
          <w:i/>
        </w:rPr>
      </w:r>
      <w:r w:rsidRPr="00BC3ECA">
        <w:rPr>
          <w:i/>
        </w:rPr>
        <w:fldChar w:fldCharType="separate"/>
      </w:r>
      <w:r w:rsidR="000D676C" w:rsidRPr="000D676C">
        <w:rPr>
          <w:i/>
        </w:rPr>
        <w:t>Ištrinti klasifikatoriaus reikšmės duomenis</w:t>
      </w:r>
      <w:r w:rsidRPr="00BC3ECA">
        <w:rPr>
          <w:i/>
        </w:rPr>
        <w:fldChar w:fldCharType="end"/>
      </w:r>
      <w:r w:rsidR="00B926A5" w:rsidRPr="00BC3ECA">
        <w:rPr>
          <w:i/>
        </w:rPr>
        <w:t xml:space="preserve"> (</w:t>
      </w:r>
      <w:r w:rsidRPr="00BC3ECA">
        <w:rPr>
          <w:i/>
        </w:rPr>
        <w:fldChar w:fldCharType="begin"/>
      </w:r>
      <w:r w:rsidRPr="00BC3ECA">
        <w:rPr>
          <w:i/>
        </w:rPr>
        <w:instrText xml:space="preserve"> PAGEREF _Ref323209158 \h </w:instrText>
      </w:r>
      <w:r w:rsidRPr="00BC3ECA">
        <w:rPr>
          <w:i/>
        </w:rPr>
      </w:r>
      <w:r w:rsidRPr="00BC3ECA">
        <w:rPr>
          <w:i/>
        </w:rPr>
        <w:fldChar w:fldCharType="separate"/>
      </w:r>
      <w:r w:rsidR="000D676C">
        <w:rPr>
          <w:i/>
          <w:noProof/>
        </w:rPr>
        <w:t>155</w:t>
      </w:r>
      <w:r w:rsidRPr="00BC3ECA">
        <w:rPr>
          <w:i/>
        </w:rPr>
        <w:fldChar w:fldCharType="end"/>
      </w:r>
      <w:r w:rsidRPr="00BC3ECA">
        <w:rPr>
          <w:i/>
        </w:rPr>
        <w:t xml:space="preserve"> psl.)</w:t>
      </w:r>
    </w:p>
    <w:p w14:paraId="20E4A6E2" w14:textId="3AF5B20F" w:rsidR="00C66E2E" w:rsidRPr="00BC3ECA" w:rsidRDefault="00C66E2E" w:rsidP="0032125C">
      <w:pPr>
        <w:pStyle w:val="AlnostextBuleted"/>
        <w:rPr>
          <w:i/>
        </w:rPr>
      </w:pPr>
      <w:r w:rsidRPr="00BC3ECA">
        <w:rPr>
          <w:i/>
        </w:rPr>
        <w:fldChar w:fldCharType="begin"/>
      </w:r>
      <w:r w:rsidRPr="00BC3ECA">
        <w:rPr>
          <w:i/>
        </w:rPr>
        <w:instrText xml:space="preserve"> REF _Ref341338037 \h </w:instrText>
      </w:r>
      <w:r w:rsidR="00F347BD" w:rsidRPr="00BC3ECA">
        <w:rPr>
          <w:i/>
        </w:rPr>
        <w:instrText xml:space="preserve"> \* MERGEFORMAT </w:instrText>
      </w:r>
      <w:r w:rsidRPr="00BC3ECA">
        <w:rPr>
          <w:i/>
        </w:rPr>
      </w:r>
      <w:r w:rsidRPr="00BC3ECA">
        <w:rPr>
          <w:i/>
        </w:rPr>
        <w:fldChar w:fldCharType="separate"/>
      </w:r>
      <w:r w:rsidR="000D676C" w:rsidRPr="000D676C">
        <w:rPr>
          <w:i/>
        </w:rPr>
        <w:t>Perkelti vaikinius įrašus hierarchijoje</w:t>
      </w:r>
      <w:r w:rsidRPr="00BC3ECA">
        <w:rPr>
          <w:i/>
        </w:rPr>
        <w:fldChar w:fldCharType="end"/>
      </w:r>
      <w:r w:rsidRPr="00BC3ECA">
        <w:rPr>
          <w:i/>
        </w:rPr>
        <w:t xml:space="preserve"> (</w:t>
      </w:r>
      <w:r w:rsidRPr="00BC3ECA">
        <w:rPr>
          <w:i/>
        </w:rPr>
        <w:fldChar w:fldCharType="begin"/>
      </w:r>
      <w:r w:rsidRPr="00BC3ECA">
        <w:rPr>
          <w:i/>
        </w:rPr>
        <w:instrText xml:space="preserve"> PAGEREF _Ref341338040 \h </w:instrText>
      </w:r>
      <w:r w:rsidRPr="00BC3ECA">
        <w:rPr>
          <w:i/>
        </w:rPr>
      </w:r>
      <w:r w:rsidRPr="00BC3ECA">
        <w:rPr>
          <w:i/>
        </w:rPr>
        <w:fldChar w:fldCharType="separate"/>
      </w:r>
      <w:r w:rsidR="000D676C">
        <w:rPr>
          <w:i/>
          <w:noProof/>
        </w:rPr>
        <w:t>156</w:t>
      </w:r>
      <w:r w:rsidRPr="00BC3ECA">
        <w:rPr>
          <w:i/>
        </w:rPr>
        <w:fldChar w:fldCharType="end"/>
      </w:r>
      <w:r w:rsidRPr="00BC3ECA">
        <w:rPr>
          <w:i/>
        </w:rPr>
        <w:t xml:space="preserve"> psl.)</w:t>
      </w:r>
    </w:p>
    <w:p w14:paraId="7EE2F9F3" w14:textId="02305857" w:rsidR="00C66E2E" w:rsidRPr="00BC3ECA" w:rsidRDefault="00C66E2E" w:rsidP="0032125C">
      <w:pPr>
        <w:pStyle w:val="AlnostextBuleted"/>
        <w:rPr>
          <w:i/>
        </w:rPr>
      </w:pPr>
      <w:r w:rsidRPr="00BC3ECA">
        <w:rPr>
          <w:i/>
        </w:rPr>
        <w:fldChar w:fldCharType="begin"/>
      </w:r>
      <w:r w:rsidRPr="00BC3ECA">
        <w:rPr>
          <w:i/>
        </w:rPr>
        <w:instrText xml:space="preserve"> REF _Ref341338042 \h </w:instrText>
      </w:r>
      <w:r w:rsidR="00F347BD" w:rsidRPr="00BC3ECA">
        <w:rPr>
          <w:i/>
        </w:rPr>
        <w:instrText xml:space="preserve"> \* MERGEFORMAT </w:instrText>
      </w:r>
      <w:r w:rsidRPr="00BC3ECA">
        <w:rPr>
          <w:i/>
        </w:rPr>
      </w:r>
      <w:r w:rsidRPr="00BC3ECA">
        <w:rPr>
          <w:i/>
        </w:rPr>
        <w:fldChar w:fldCharType="separate"/>
      </w:r>
      <w:r w:rsidR="000D676C" w:rsidRPr="000D676C">
        <w:rPr>
          <w:i/>
        </w:rPr>
        <w:t>Eksportuoti klasifikatoriaus reikšmes</w:t>
      </w:r>
      <w:r w:rsidRPr="00BC3ECA">
        <w:rPr>
          <w:i/>
        </w:rPr>
        <w:fldChar w:fldCharType="end"/>
      </w:r>
      <w:r w:rsidRPr="00BC3ECA">
        <w:rPr>
          <w:i/>
        </w:rPr>
        <w:t xml:space="preserve"> (</w:t>
      </w:r>
      <w:r w:rsidRPr="00BC3ECA">
        <w:rPr>
          <w:i/>
        </w:rPr>
        <w:fldChar w:fldCharType="begin"/>
      </w:r>
      <w:r w:rsidRPr="00BC3ECA">
        <w:rPr>
          <w:i/>
        </w:rPr>
        <w:instrText xml:space="preserve"> PAGEREF _Ref341338044 \h </w:instrText>
      </w:r>
      <w:r w:rsidRPr="00BC3ECA">
        <w:rPr>
          <w:i/>
        </w:rPr>
      </w:r>
      <w:r w:rsidRPr="00BC3ECA">
        <w:rPr>
          <w:i/>
        </w:rPr>
        <w:fldChar w:fldCharType="separate"/>
      </w:r>
      <w:r w:rsidR="000D676C">
        <w:rPr>
          <w:i/>
          <w:noProof/>
        </w:rPr>
        <w:t>159</w:t>
      </w:r>
      <w:r w:rsidRPr="00BC3ECA">
        <w:rPr>
          <w:i/>
        </w:rPr>
        <w:fldChar w:fldCharType="end"/>
      </w:r>
      <w:r w:rsidRPr="00BC3ECA">
        <w:rPr>
          <w:i/>
        </w:rPr>
        <w:t xml:space="preserve"> psl.)</w:t>
      </w:r>
    </w:p>
    <w:p w14:paraId="649BD4EA" w14:textId="77777777" w:rsidR="00A070C7" w:rsidRPr="00BC3ECA" w:rsidRDefault="00856F7E" w:rsidP="00A070C7">
      <w:pPr>
        <w:pStyle w:val="Heading3"/>
        <w:rPr>
          <w:noProof w:val="0"/>
        </w:rPr>
      </w:pPr>
      <w:bookmarkStart w:id="588" w:name="_Ref333922799"/>
      <w:bookmarkStart w:id="589" w:name="_Ref333922801"/>
      <w:bookmarkStart w:id="590" w:name="_Toc169621865"/>
      <w:r w:rsidRPr="00BC3ECA">
        <w:rPr>
          <w:noProof w:val="0"/>
        </w:rPr>
        <w:lastRenderedPageBreak/>
        <w:t>S</w:t>
      </w:r>
      <w:r w:rsidR="00A070C7" w:rsidRPr="00BC3ECA">
        <w:rPr>
          <w:noProof w:val="0"/>
        </w:rPr>
        <w:t>ąrašini</w:t>
      </w:r>
      <w:r w:rsidRPr="00BC3ECA">
        <w:rPr>
          <w:noProof w:val="0"/>
        </w:rPr>
        <w:t>ai</w:t>
      </w:r>
      <w:r w:rsidR="00A070C7" w:rsidRPr="00BC3ECA">
        <w:rPr>
          <w:noProof w:val="0"/>
        </w:rPr>
        <w:t xml:space="preserve"> klasifikatori</w:t>
      </w:r>
      <w:r w:rsidRPr="00BC3ECA">
        <w:rPr>
          <w:noProof w:val="0"/>
        </w:rPr>
        <w:t>ai</w:t>
      </w:r>
      <w:bookmarkEnd w:id="588"/>
      <w:bookmarkEnd w:id="589"/>
      <w:bookmarkEnd w:id="590"/>
    </w:p>
    <w:p w14:paraId="4943F5BD" w14:textId="77777777" w:rsidR="00A070C7" w:rsidRPr="00BC3ECA" w:rsidRDefault="002C6E19" w:rsidP="003814D8">
      <w:pPr>
        <w:pStyle w:val="Alnostext"/>
        <w:keepNext/>
      </w:pPr>
      <w:r w:rsidRPr="00BC3ECA">
        <w:t>Sąrašas – tai struktūra, kurioje duomenys surašyti tam tikra tvarka, kai viena sąrašo eilutė charakterizuoja objektą, kuriam aprašyti reikalingi kiti duomenys.</w:t>
      </w:r>
    </w:p>
    <w:p w14:paraId="4F37409B" w14:textId="46CF2889" w:rsidR="00C215B9" w:rsidRPr="00BC3ECA" w:rsidRDefault="00424185" w:rsidP="005B3A8E">
      <w:pPr>
        <w:pStyle w:val="Picture"/>
      </w:pPr>
      <w:r w:rsidRPr="00BC3ECA">
        <w:rPr>
          <w:noProof/>
          <w:lang w:eastAsia="lt-LT"/>
        </w:rPr>
        <w:drawing>
          <wp:inline distT="0" distB="0" distL="0" distR="0" wp14:anchorId="54F8A2DD" wp14:editId="3F48E17A">
            <wp:extent cx="5836920" cy="2255520"/>
            <wp:effectExtent l="19050" t="19050" r="11430" b="11430"/>
            <wp:docPr id="252"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836920" cy="2255520"/>
                    </a:xfrm>
                    <a:prstGeom prst="rect">
                      <a:avLst/>
                    </a:prstGeom>
                    <a:noFill/>
                    <a:ln w="3175">
                      <a:solidFill>
                        <a:schemeClr val="tx1"/>
                      </a:solidFill>
                    </a:ln>
                  </pic:spPr>
                </pic:pic>
              </a:graphicData>
            </a:graphic>
          </wp:inline>
        </w:drawing>
      </w:r>
    </w:p>
    <w:p w14:paraId="15B65832" w14:textId="77777777" w:rsidR="003814D8" w:rsidRPr="00BC3ECA" w:rsidRDefault="003814D8" w:rsidP="003814D8">
      <w:pPr>
        <w:pStyle w:val="Captionpicture"/>
      </w:pPr>
      <w:r w:rsidRPr="00BC3ECA">
        <w:t>Sąrašinio klasifikatoriaus pavyzdys</w:t>
      </w:r>
    </w:p>
    <w:p w14:paraId="0F62407F" w14:textId="77777777" w:rsidR="003814D8" w:rsidRPr="00BC3ECA" w:rsidRDefault="003814D8" w:rsidP="003814D8">
      <w:pPr>
        <w:pStyle w:val="Alnostext"/>
      </w:pPr>
      <w:bookmarkStart w:id="591" w:name="_Ref320111978"/>
      <w:bookmarkStart w:id="592" w:name="_Ref307577320"/>
      <w:r w:rsidRPr="00BC3ECA">
        <w:t>Su sąrašiniais klasifikatoriais galite atlikti šiuos veiksmus:</w:t>
      </w:r>
    </w:p>
    <w:p w14:paraId="475102CE" w14:textId="3224903C" w:rsidR="003814D8" w:rsidRPr="00BC3ECA" w:rsidRDefault="003814D8" w:rsidP="003814D8">
      <w:pPr>
        <w:pStyle w:val="AlnostextBuleted"/>
        <w:rPr>
          <w:i/>
        </w:rPr>
      </w:pPr>
      <w:r w:rsidRPr="00BC3ECA">
        <w:rPr>
          <w:i/>
        </w:rPr>
        <w:fldChar w:fldCharType="begin"/>
      </w:r>
      <w:r w:rsidRPr="00BC3ECA">
        <w:rPr>
          <w:i/>
        </w:rPr>
        <w:instrText xml:space="preserve"> REF _Ref320168941 \h </w:instrText>
      </w:r>
      <w:r w:rsidR="009F6B70" w:rsidRPr="00BC3ECA">
        <w:rPr>
          <w:i/>
        </w:rPr>
        <w:instrText xml:space="preserve"> \* MERGEFORMAT </w:instrText>
      </w:r>
      <w:r w:rsidRPr="00BC3ECA">
        <w:rPr>
          <w:i/>
        </w:rPr>
      </w:r>
      <w:r w:rsidRPr="00BC3ECA">
        <w:rPr>
          <w:i/>
        </w:rPr>
        <w:fldChar w:fldCharType="separate"/>
      </w:r>
      <w:r w:rsidR="000D676C" w:rsidRPr="000D676C">
        <w:rPr>
          <w:i/>
        </w:rPr>
        <w:t>Įtraukti naują reikšmę į sąrašinį klasifikatorių</w:t>
      </w:r>
      <w:r w:rsidRPr="00BC3ECA">
        <w:rPr>
          <w:i/>
        </w:rPr>
        <w:fldChar w:fldCharType="end"/>
      </w:r>
      <w:r w:rsidR="007926A4" w:rsidRPr="00BC3ECA">
        <w:rPr>
          <w:i/>
        </w:rPr>
        <w:t xml:space="preserve"> (</w:t>
      </w:r>
      <w:r w:rsidRPr="00BC3ECA">
        <w:rPr>
          <w:i/>
        </w:rPr>
        <w:fldChar w:fldCharType="begin"/>
      </w:r>
      <w:r w:rsidRPr="00BC3ECA">
        <w:rPr>
          <w:i/>
        </w:rPr>
        <w:instrText xml:space="preserve"> PAGEREF _Ref320168941 \h </w:instrText>
      </w:r>
      <w:r w:rsidRPr="00BC3ECA">
        <w:rPr>
          <w:i/>
        </w:rPr>
      </w:r>
      <w:r w:rsidRPr="00BC3ECA">
        <w:rPr>
          <w:i/>
        </w:rPr>
        <w:fldChar w:fldCharType="separate"/>
      </w:r>
      <w:r w:rsidR="000D676C">
        <w:rPr>
          <w:i/>
          <w:noProof/>
        </w:rPr>
        <w:t>149</w:t>
      </w:r>
      <w:r w:rsidRPr="00BC3ECA">
        <w:rPr>
          <w:i/>
        </w:rPr>
        <w:fldChar w:fldCharType="end"/>
      </w:r>
      <w:r w:rsidR="007926A4" w:rsidRPr="00BC3ECA">
        <w:rPr>
          <w:i/>
        </w:rPr>
        <w:t xml:space="preserve"> psl.)</w:t>
      </w:r>
    </w:p>
    <w:p w14:paraId="09E57B4C" w14:textId="1E373A0F" w:rsidR="003814D8" w:rsidRPr="00BC3ECA" w:rsidRDefault="003814D8" w:rsidP="003814D8">
      <w:pPr>
        <w:pStyle w:val="AlnostextBuleted"/>
        <w:rPr>
          <w:i/>
        </w:rPr>
      </w:pPr>
      <w:r w:rsidRPr="00BC3ECA">
        <w:rPr>
          <w:i/>
        </w:rPr>
        <w:fldChar w:fldCharType="begin"/>
      </w:r>
      <w:r w:rsidRPr="00BC3ECA">
        <w:rPr>
          <w:i/>
        </w:rPr>
        <w:instrText xml:space="preserve"> REF _Ref307577325 \h </w:instrText>
      </w:r>
      <w:r w:rsidR="009F6B70" w:rsidRPr="00BC3ECA">
        <w:rPr>
          <w:i/>
        </w:rPr>
        <w:instrText xml:space="preserve"> \* MERGEFORMAT </w:instrText>
      </w:r>
      <w:r w:rsidRPr="00BC3ECA">
        <w:rPr>
          <w:i/>
        </w:rPr>
      </w:r>
      <w:r w:rsidRPr="00BC3ECA">
        <w:rPr>
          <w:i/>
        </w:rPr>
        <w:fldChar w:fldCharType="separate"/>
      </w:r>
      <w:r w:rsidR="000D676C" w:rsidRPr="000D676C">
        <w:rPr>
          <w:i/>
        </w:rPr>
        <w:t>Peržiūrėti klasifikatoriaus reikšmės duomenis</w:t>
      </w:r>
      <w:r w:rsidRPr="00BC3ECA">
        <w:rPr>
          <w:i/>
        </w:rPr>
        <w:fldChar w:fldCharType="end"/>
      </w:r>
      <w:r w:rsidRPr="00BC3ECA">
        <w:rPr>
          <w:i/>
        </w:rPr>
        <w:t xml:space="preserve"> (</w:t>
      </w:r>
      <w:r w:rsidRPr="00BC3ECA">
        <w:rPr>
          <w:i/>
        </w:rPr>
        <w:fldChar w:fldCharType="begin"/>
      </w:r>
      <w:r w:rsidRPr="00BC3ECA">
        <w:rPr>
          <w:i/>
        </w:rPr>
        <w:instrText xml:space="preserve"> PAGEREF _Ref307577325 \h </w:instrText>
      </w:r>
      <w:r w:rsidRPr="00BC3ECA">
        <w:rPr>
          <w:i/>
        </w:rPr>
      </w:r>
      <w:r w:rsidRPr="00BC3ECA">
        <w:rPr>
          <w:i/>
        </w:rPr>
        <w:fldChar w:fldCharType="separate"/>
      </w:r>
      <w:r w:rsidR="000D676C">
        <w:rPr>
          <w:i/>
          <w:noProof/>
        </w:rPr>
        <w:t>151</w:t>
      </w:r>
      <w:r w:rsidRPr="00BC3ECA">
        <w:rPr>
          <w:i/>
        </w:rPr>
        <w:fldChar w:fldCharType="end"/>
      </w:r>
      <w:r w:rsidRPr="00BC3ECA">
        <w:rPr>
          <w:i/>
        </w:rPr>
        <w:t xml:space="preserve"> psl.)</w:t>
      </w:r>
    </w:p>
    <w:p w14:paraId="43B7B9A6" w14:textId="4ABCAA48" w:rsidR="003814D8" w:rsidRPr="00BC3ECA" w:rsidRDefault="003814D8" w:rsidP="006A1EAF">
      <w:pPr>
        <w:pStyle w:val="AlnostextBuleted"/>
        <w:rPr>
          <w:i/>
        </w:rPr>
      </w:pPr>
      <w:r w:rsidRPr="00BC3ECA">
        <w:rPr>
          <w:i/>
        </w:rPr>
        <w:fldChar w:fldCharType="begin"/>
      </w:r>
      <w:r w:rsidRPr="00BC3ECA">
        <w:rPr>
          <w:i/>
        </w:rPr>
        <w:instrText xml:space="preserve"> REF _Ref314211306 \h </w:instrText>
      </w:r>
      <w:r w:rsidR="009F6B70" w:rsidRPr="00BC3ECA">
        <w:rPr>
          <w:i/>
        </w:rPr>
        <w:instrText xml:space="preserve"> \* MERGEFORMAT </w:instrText>
      </w:r>
      <w:r w:rsidRPr="00BC3ECA">
        <w:rPr>
          <w:i/>
        </w:rPr>
      </w:r>
      <w:r w:rsidRPr="00BC3ECA">
        <w:rPr>
          <w:i/>
        </w:rPr>
        <w:fldChar w:fldCharType="separate"/>
      </w:r>
      <w:r w:rsidR="000D676C" w:rsidRPr="000D676C">
        <w:rPr>
          <w:i/>
        </w:rPr>
        <w:t>Redaguoti klasifikatoriaus reikšmės duomenis</w:t>
      </w:r>
      <w:r w:rsidRPr="00BC3ECA">
        <w:rPr>
          <w:i/>
        </w:rPr>
        <w:fldChar w:fldCharType="end"/>
      </w:r>
      <w:r w:rsidRPr="00BC3ECA">
        <w:rPr>
          <w:i/>
        </w:rPr>
        <w:t xml:space="preserve"> (</w:t>
      </w:r>
      <w:r w:rsidRPr="00BC3ECA">
        <w:rPr>
          <w:i/>
        </w:rPr>
        <w:fldChar w:fldCharType="begin"/>
      </w:r>
      <w:r w:rsidRPr="00BC3ECA">
        <w:rPr>
          <w:i/>
        </w:rPr>
        <w:instrText xml:space="preserve"> PAGEREF _Ref314211306 \h </w:instrText>
      </w:r>
      <w:r w:rsidRPr="00BC3ECA">
        <w:rPr>
          <w:i/>
        </w:rPr>
      </w:r>
      <w:r w:rsidRPr="00BC3ECA">
        <w:rPr>
          <w:i/>
        </w:rPr>
        <w:fldChar w:fldCharType="separate"/>
      </w:r>
      <w:r w:rsidR="000D676C">
        <w:rPr>
          <w:i/>
          <w:noProof/>
        </w:rPr>
        <w:t>151</w:t>
      </w:r>
      <w:r w:rsidRPr="00BC3ECA">
        <w:rPr>
          <w:i/>
        </w:rPr>
        <w:fldChar w:fldCharType="end"/>
      </w:r>
      <w:r w:rsidRPr="00BC3ECA">
        <w:rPr>
          <w:i/>
        </w:rPr>
        <w:t xml:space="preserve"> psl.)</w:t>
      </w:r>
    </w:p>
    <w:p w14:paraId="7A59E121" w14:textId="1459DD5D" w:rsidR="003814D8" w:rsidRPr="00BC3ECA" w:rsidRDefault="003814D8" w:rsidP="006A1EAF">
      <w:pPr>
        <w:pStyle w:val="AlnostextBuleted"/>
        <w:rPr>
          <w:i/>
        </w:rPr>
      </w:pPr>
      <w:r w:rsidRPr="00BC3ECA">
        <w:rPr>
          <w:i/>
        </w:rPr>
        <w:fldChar w:fldCharType="begin"/>
      </w:r>
      <w:r w:rsidRPr="00BC3ECA">
        <w:rPr>
          <w:i/>
        </w:rPr>
        <w:instrText xml:space="preserve"> REF _Ref323209158 \h </w:instrText>
      </w:r>
      <w:r w:rsidR="009F6B70" w:rsidRPr="00BC3ECA">
        <w:rPr>
          <w:i/>
        </w:rPr>
        <w:instrText xml:space="preserve"> \* MERGEFORMAT </w:instrText>
      </w:r>
      <w:r w:rsidRPr="00BC3ECA">
        <w:rPr>
          <w:i/>
        </w:rPr>
      </w:r>
      <w:r w:rsidRPr="00BC3ECA">
        <w:rPr>
          <w:i/>
        </w:rPr>
        <w:fldChar w:fldCharType="separate"/>
      </w:r>
      <w:r w:rsidR="000D676C" w:rsidRPr="000D676C">
        <w:rPr>
          <w:i/>
        </w:rPr>
        <w:t>Ištrinti klasifikatoriaus reikšmės duomenis</w:t>
      </w:r>
      <w:r w:rsidRPr="00BC3ECA">
        <w:rPr>
          <w:i/>
        </w:rPr>
        <w:fldChar w:fldCharType="end"/>
      </w:r>
      <w:r w:rsidRPr="00BC3ECA">
        <w:rPr>
          <w:i/>
        </w:rPr>
        <w:t xml:space="preserve"> (</w:t>
      </w:r>
      <w:r w:rsidRPr="00BC3ECA">
        <w:rPr>
          <w:i/>
        </w:rPr>
        <w:fldChar w:fldCharType="begin"/>
      </w:r>
      <w:r w:rsidRPr="00BC3ECA">
        <w:rPr>
          <w:i/>
        </w:rPr>
        <w:instrText xml:space="preserve"> PAGEREF _Ref323209158 \h </w:instrText>
      </w:r>
      <w:r w:rsidRPr="00BC3ECA">
        <w:rPr>
          <w:i/>
        </w:rPr>
      </w:r>
      <w:r w:rsidRPr="00BC3ECA">
        <w:rPr>
          <w:i/>
        </w:rPr>
        <w:fldChar w:fldCharType="separate"/>
      </w:r>
      <w:r w:rsidR="000D676C">
        <w:rPr>
          <w:i/>
          <w:noProof/>
        </w:rPr>
        <w:t>155</w:t>
      </w:r>
      <w:r w:rsidRPr="00BC3ECA">
        <w:rPr>
          <w:i/>
        </w:rPr>
        <w:fldChar w:fldCharType="end"/>
      </w:r>
      <w:r w:rsidRPr="00BC3ECA">
        <w:rPr>
          <w:i/>
        </w:rPr>
        <w:t xml:space="preserve"> psl.)</w:t>
      </w:r>
    </w:p>
    <w:p w14:paraId="651EA84C" w14:textId="3061DA41" w:rsidR="00DE5DC9" w:rsidRPr="00BC3ECA" w:rsidRDefault="00DE5DC9" w:rsidP="006A1EAF">
      <w:pPr>
        <w:pStyle w:val="AlnostextBuleted"/>
        <w:rPr>
          <w:i/>
        </w:rPr>
      </w:pPr>
      <w:r w:rsidRPr="00BC3ECA">
        <w:rPr>
          <w:i/>
        </w:rPr>
        <w:fldChar w:fldCharType="begin"/>
      </w:r>
      <w:r w:rsidRPr="00BC3ECA">
        <w:rPr>
          <w:i/>
        </w:rPr>
        <w:instrText xml:space="preserve"> REF _Ref341338042 \h </w:instrText>
      </w:r>
      <w:r w:rsidR="00F347BD" w:rsidRPr="00BC3ECA">
        <w:rPr>
          <w:i/>
        </w:rPr>
        <w:instrText xml:space="preserve"> \* MERGEFORMAT </w:instrText>
      </w:r>
      <w:r w:rsidRPr="00BC3ECA">
        <w:rPr>
          <w:i/>
        </w:rPr>
      </w:r>
      <w:r w:rsidRPr="00BC3ECA">
        <w:rPr>
          <w:i/>
        </w:rPr>
        <w:fldChar w:fldCharType="separate"/>
      </w:r>
      <w:r w:rsidR="000D676C" w:rsidRPr="000D676C">
        <w:rPr>
          <w:i/>
        </w:rPr>
        <w:t>Eksportuoti klasifikatoriaus reikšmes</w:t>
      </w:r>
      <w:r w:rsidRPr="00BC3ECA">
        <w:rPr>
          <w:i/>
        </w:rPr>
        <w:fldChar w:fldCharType="end"/>
      </w:r>
      <w:r w:rsidRPr="00BC3ECA">
        <w:rPr>
          <w:i/>
        </w:rPr>
        <w:t xml:space="preserve"> (</w:t>
      </w:r>
      <w:r w:rsidRPr="00BC3ECA">
        <w:rPr>
          <w:i/>
        </w:rPr>
        <w:fldChar w:fldCharType="begin"/>
      </w:r>
      <w:r w:rsidRPr="00BC3ECA">
        <w:rPr>
          <w:i/>
        </w:rPr>
        <w:instrText xml:space="preserve"> PAGEREF _Ref341338044 \h </w:instrText>
      </w:r>
      <w:r w:rsidRPr="00BC3ECA">
        <w:rPr>
          <w:i/>
        </w:rPr>
      </w:r>
      <w:r w:rsidRPr="00BC3ECA">
        <w:rPr>
          <w:i/>
        </w:rPr>
        <w:fldChar w:fldCharType="separate"/>
      </w:r>
      <w:r w:rsidR="000D676C">
        <w:rPr>
          <w:i/>
          <w:noProof/>
        </w:rPr>
        <w:t>159</w:t>
      </w:r>
      <w:r w:rsidRPr="00BC3ECA">
        <w:rPr>
          <w:i/>
        </w:rPr>
        <w:fldChar w:fldCharType="end"/>
      </w:r>
      <w:r w:rsidRPr="00BC3ECA">
        <w:rPr>
          <w:i/>
        </w:rPr>
        <w:t xml:space="preserve"> psl.)</w:t>
      </w:r>
    </w:p>
    <w:p w14:paraId="642B4872" w14:textId="77777777" w:rsidR="00CD4FBA" w:rsidRPr="00BC3ECA" w:rsidRDefault="00CD4FBA" w:rsidP="006A1EAF">
      <w:pPr>
        <w:pStyle w:val="Heading2"/>
        <w:keepNext w:val="0"/>
      </w:pPr>
      <w:bookmarkStart w:id="593" w:name="_Ref333922670"/>
      <w:bookmarkStart w:id="594" w:name="_Ref333922672"/>
      <w:bookmarkStart w:id="595" w:name="_Toc169621866"/>
      <w:r w:rsidRPr="00BC3ECA">
        <w:t>Nurodyti hierarchinio klasifikatoriaus įrašų rūšiavimą</w:t>
      </w:r>
      <w:bookmarkEnd w:id="591"/>
      <w:bookmarkEnd w:id="593"/>
      <w:bookmarkEnd w:id="594"/>
      <w:bookmarkEnd w:id="595"/>
    </w:p>
    <w:p w14:paraId="6B871946" w14:textId="77777777" w:rsidR="00B555EC" w:rsidRPr="00BC3ECA" w:rsidRDefault="00CD4FBA" w:rsidP="006A1EAF">
      <w:pPr>
        <w:pStyle w:val="Alnostext"/>
        <w:rPr>
          <w:rFonts w:cs="Arial"/>
          <w:szCs w:val="20"/>
        </w:rPr>
      </w:pPr>
      <w:r w:rsidRPr="00BC3ECA">
        <w:t xml:space="preserve">Hierarchiniame medyje pateiktas reikšmes sistema rūšiuoja pagal abėcėlę. </w:t>
      </w:r>
      <w:r w:rsidRPr="00BC3ECA">
        <w:rPr>
          <w:rFonts w:cs="Arial"/>
          <w:szCs w:val="20"/>
        </w:rPr>
        <w:t>Jei yra reikšmių lotyniškais rašmenimis, kirilica ir prasidedančių skaičiais,</w:t>
      </w:r>
      <w:r w:rsidR="004A3701" w:rsidRPr="00BC3ECA">
        <w:rPr>
          <w:rFonts w:cs="Arial"/>
          <w:szCs w:val="20"/>
        </w:rPr>
        <w:t xml:space="preserve"> pagal nutylėjimą,</w:t>
      </w:r>
      <w:r w:rsidRPr="00BC3ECA">
        <w:rPr>
          <w:rFonts w:cs="Arial"/>
          <w:szCs w:val="20"/>
        </w:rPr>
        <w:t xml:space="preserve"> iš pradžių sistema pateikia reikšmes lotyniškais rašmenimis, po to kirilica ir tada prasidedanči</w:t>
      </w:r>
      <w:r w:rsidR="004B4CAB" w:rsidRPr="00BC3ECA">
        <w:rPr>
          <w:rFonts w:cs="Arial"/>
          <w:szCs w:val="20"/>
        </w:rPr>
        <w:t>a</w:t>
      </w:r>
      <w:r w:rsidRPr="00BC3ECA">
        <w:rPr>
          <w:rFonts w:cs="Arial"/>
          <w:szCs w:val="20"/>
        </w:rPr>
        <w:t>s skaičiais.</w:t>
      </w:r>
    </w:p>
    <w:p w14:paraId="38E186CB" w14:textId="77777777" w:rsidR="004A3701" w:rsidRPr="00BC3ECA" w:rsidRDefault="004A3701" w:rsidP="006A1EAF">
      <w:pPr>
        <w:pStyle w:val="Alnostext"/>
        <w:rPr>
          <w:rFonts w:cs="Arial"/>
          <w:szCs w:val="20"/>
        </w:rPr>
      </w:pPr>
      <w:r w:rsidRPr="00BC3ECA">
        <w:rPr>
          <w:rFonts w:cs="Arial"/>
          <w:szCs w:val="20"/>
        </w:rPr>
        <w:t>Sistemoje numatyta, kad kai kuriuose klasifikatoriuose, įrašų rūšiavimo</w:t>
      </w:r>
      <w:r w:rsidR="00BC3207" w:rsidRPr="00BC3ECA">
        <w:rPr>
          <w:rFonts w:cs="Arial"/>
          <w:szCs w:val="20"/>
        </w:rPr>
        <w:t xml:space="preserve"> tvarką gali nurodyti naudotojas.</w:t>
      </w:r>
      <w:r w:rsidR="005541D6" w:rsidRPr="00BC3ECA">
        <w:rPr>
          <w:rFonts w:cs="Arial"/>
          <w:szCs w:val="20"/>
        </w:rPr>
        <w:t xml:space="preserve"> Tokių klasifikatorių reikšmės apraše yra redaguojamas laukelis </w:t>
      </w:r>
      <w:r w:rsidR="005541D6" w:rsidRPr="00BC3ECA">
        <w:rPr>
          <w:rStyle w:val="CharLaukas"/>
        </w:rPr>
        <w:t>{Rūšiavimo kodas}</w:t>
      </w:r>
      <w:r w:rsidR="005541D6" w:rsidRPr="00BC3ECA">
        <w:rPr>
          <w:rFonts w:cs="Arial"/>
          <w:szCs w:val="20"/>
        </w:rPr>
        <w:t>.</w:t>
      </w:r>
    </w:p>
    <w:p w14:paraId="3EFCF708" w14:textId="77777777" w:rsidR="00BC3207" w:rsidRPr="00BC3ECA" w:rsidRDefault="00BC3207" w:rsidP="00BC3207">
      <w:pPr>
        <w:pStyle w:val="HeadingB"/>
        <w:rPr>
          <w:noProof w:val="0"/>
        </w:rPr>
      </w:pPr>
      <w:r w:rsidRPr="00BC3ECA">
        <w:rPr>
          <w:noProof w:val="0"/>
        </w:rPr>
        <w:t>Kaip atlikti</w:t>
      </w:r>
    </w:p>
    <w:p w14:paraId="099DCD38" w14:textId="77777777" w:rsidR="00FC3EB4" w:rsidRPr="00BC3ECA" w:rsidRDefault="00FC3EB4" w:rsidP="006A1EAF">
      <w:pPr>
        <w:pStyle w:val="Alnostext"/>
        <w:rPr>
          <w:rFonts w:cs="Arial"/>
          <w:szCs w:val="20"/>
        </w:rPr>
      </w:pPr>
      <w:r w:rsidRPr="00BC3ECA">
        <w:rPr>
          <w:rFonts w:cs="Arial"/>
          <w:szCs w:val="20"/>
        </w:rPr>
        <w:t>Norėdami pakeisti klasifikatoriaus įrašų rūšiavimo tvarką, atlikite šiuos veiksmus:</w:t>
      </w:r>
    </w:p>
    <w:p w14:paraId="05D6929F" w14:textId="77777777" w:rsidR="00FC3EB4" w:rsidRPr="00BC3ECA" w:rsidRDefault="00FC3EB4" w:rsidP="007171F7">
      <w:pPr>
        <w:pStyle w:val="AlnosNumbered"/>
        <w:numPr>
          <w:ilvl w:val="0"/>
          <w:numId w:val="33"/>
        </w:numPr>
      </w:pPr>
      <w:r w:rsidRPr="00BC3ECA">
        <w:t>Atsiverskite klasifikatoriaus reikšmių langą vienu iš šių būdų:</w:t>
      </w:r>
    </w:p>
    <w:p w14:paraId="13C396DC" w14:textId="23D5457C" w:rsidR="00FC3EB4" w:rsidRPr="00BC3ECA" w:rsidRDefault="00FC3EB4" w:rsidP="00FC3EB4">
      <w:pPr>
        <w:pStyle w:val="buletedafternumber"/>
      </w:pPr>
      <w:r w:rsidRPr="00BC3ECA">
        <w:t>Jei pildote eksponato/komplekto</w:t>
      </w:r>
      <w:r w:rsidR="00DD1C72" w:rsidRPr="00BC3ECA">
        <w:t>/grupės</w:t>
      </w:r>
      <w:r w:rsidRPr="00BC3ECA">
        <w:t xml:space="preserve"> duomenis, spauskite šalia pildomo lauko piktogramą </w:t>
      </w:r>
      <w:r w:rsidR="00424185" w:rsidRPr="00BC3ECA">
        <w:rPr>
          <w:noProof/>
          <w:lang w:eastAsia="lt-LT"/>
        </w:rPr>
        <w:drawing>
          <wp:inline distT="0" distB="0" distL="0" distR="0" wp14:anchorId="618CED65" wp14:editId="0F81939E">
            <wp:extent cx="152400" cy="167640"/>
            <wp:effectExtent l="0" t="0" r="0" b="0"/>
            <wp:docPr id="253"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517F3922" w14:textId="77777777" w:rsidR="00FC3EB4" w:rsidRPr="00BC3ECA" w:rsidRDefault="00FC3EB4" w:rsidP="00FC3EB4">
      <w:pPr>
        <w:pStyle w:val="buletedafternumber"/>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18BFA492" w14:textId="77777777" w:rsidR="00FC3EB4" w:rsidRPr="00BC3ECA" w:rsidRDefault="00FC3EB4" w:rsidP="00FC3EB4">
      <w:pPr>
        <w:pStyle w:val="buletedafternumber"/>
      </w:pPr>
      <w:r w:rsidRPr="00BC3ECA">
        <w:t xml:space="preserve">Jei norite peržiūrėti muziejaus klasifikatoriaus duomenis, iš menių pasirinkite </w:t>
      </w:r>
      <w:r w:rsidRPr="00BC3ECA">
        <w:rPr>
          <w:rStyle w:val="CharMeniu"/>
        </w:rPr>
        <w:t xml:space="preserve">Klasifikatoriai -&gt; Muziejaus klasifikatoriai-&gt; </w:t>
      </w:r>
      <w:r w:rsidRPr="00BC3ECA">
        <w:t xml:space="preserve"> &lt;norimas klasifikatorius&gt;.</w:t>
      </w:r>
    </w:p>
    <w:p w14:paraId="0B193901" w14:textId="77777777" w:rsidR="00FC3EB4" w:rsidRPr="00BC3ECA" w:rsidRDefault="00FC3EB4" w:rsidP="007171F7">
      <w:pPr>
        <w:pStyle w:val="AlnosNumbered"/>
        <w:numPr>
          <w:ilvl w:val="0"/>
          <w:numId w:val="9"/>
        </w:numPr>
      </w:pPr>
      <w:r w:rsidRPr="00BC3ECA">
        <w:t>Suraskite norimą klasifikatoriaus reikšmę.</w:t>
      </w:r>
    </w:p>
    <w:p w14:paraId="61AC852C" w14:textId="77777777" w:rsidR="00FC3EB4" w:rsidRPr="00BC3ECA" w:rsidRDefault="00FC3EB4" w:rsidP="007171F7">
      <w:pPr>
        <w:pStyle w:val="AlnosNumbered"/>
        <w:numPr>
          <w:ilvl w:val="0"/>
          <w:numId w:val="9"/>
        </w:numPr>
      </w:pPr>
      <w:r w:rsidRPr="00BC3ECA">
        <w:t>Spragtelėkite ant norimos reikšmės.</w:t>
      </w:r>
    </w:p>
    <w:p w14:paraId="327DD076" w14:textId="77777777" w:rsidR="00FC3EB4" w:rsidRPr="00BC3ECA" w:rsidRDefault="00FC3EB4" w:rsidP="007171F7">
      <w:pPr>
        <w:pStyle w:val="AlnosNumbered"/>
        <w:keepNext/>
        <w:numPr>
          <w:ilvl w:val="0"/>
          <w:numId w:val="9"/>
        </w:numPr>
      </w:pPr>
      <w:r w:rsidRPr="00BC3ECA">
        <w:t xml:space="preserve">Lango apačioje spauskite </w:t>
      </w:r>
      <w:r w:rsidRPr="00BC3ECA">
        <w:rPr>
          <w:rStyle w:val="CharLaukas"/>
        </w:rPr>
        <w:t>[Tvarkyti]</w:t>
      </w:r>
      <w:r w:rsidRPr="00BC3ECA">
        <w:t xml:space="preserve">. </w:t>
      </w:r>
    </w:p>
    <w:p w14:paraId="1FB312CA" w14:textId="77777777" w:rsidR="00FC3EB4" w:rsidRPr="00BC3ECA" w:rsidRDefault="00FC3EB4" w:rsidP="00300735">
      <w:pPr>
        <w:pStyle w:val="BodyText"/>
      </w:pPr>
      <w:r w:rsidRPr="00BC3ECA">
        <w:t>Sistema aktyvuoja papildomus mygtukus.</w:t>
      </w:r>
    </w:p>
    <w:p w14:paraId="33E493A5" w14:textId="0D3C7E79" w:rsidR="00FC3EB4" w:rsidRPr="00BC3ECA" w:rsidRDefault="00A56BA5" w:rsidP="005B3A8E">
      <w:pPr>
        <w:pStyle w:val="Picture"/>
      </w:pPr>
      <w:r w:rsidRPr="00BC3ECA">
        <w:rPr>
          <w:noProof/>
        </w:rPr>
        <w:lastRenderedPageBreak/>
        <w:drawing>
          <wp:inline distT="0" distB="0" distL="0" distR="0" wp14:anchorId="74095103" wp14:editId="6E25714A">
            <wp:extent cx="1928027" cy="723963"/>
            <wp:effectExtent l="19050" t="19050" r="1524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lasifikatoriai5.png"/>
                    <pic:cNvPicPr/>
                  </pic:nvPicPr>
                  <pic:blipFill>
                    <a:blip r:embed="rId241">
                      <a:extLst>
                        <a:ext uri="{28A0092B-C50C-407E-A947-70E740481C1C}">
                          <a14:useLocalDpi xmlns:a14="http://schemas.microsoft.com/office/drawing/2010/main" val="0"/>
                        </a:ext>
                      </a:extLst>
                    </a:blip>
                    <a:stretch>
                      <a:fillRect/>
                    </a:stretch>
                  </pic:blipFill>
                  <pic:spPr>
                    <a:xfrm>
                      <a:off x="0" y="0"/>
                      <a:ext cx="1928027" cy="723963"/>
                    </a:xfrm>
                    <a:prstGeom prst="rect">
                      <a:avLst/>
                    </a:prstGeom>
                    <a:ln w="3175">
                      <a:solidFill>
                        <a:schemeClr val="tx1"/>
                      </a:solidFill>
                    </a:ln>
                  </pic:spPr>
                </pic:pic>
              </a:graphicData>
            </a:graphic>
          </wp:inline>
        </w:drawing>
      </w:r>
    </w:p>
    <w:p w14:paraId="6300E69F" w14:textId="77777777" w:rsidR="00FC3EB4" w:rsidRPr="00BC3ECA" w:rsidRDefault="00FC3EB4" w:rsidP="00FC3EB4">
      <w:pPr>
        <w:pStyle w:val="AlnosNumbered"/>
      </w:pPr>
      <w:r w:rsidRPr="00BC3ECA">
        <w:t xml:space="preserve">Spauskite </w:t>
      </w:r>
      <w:r w:rsidRPr="00BC3ECA">
        <w:rPr>
          <w:rStyle w:val="CharLaukas"/>
        </w:rPr>
        <w:t>[Redaguoti]</w:t>
      </w:r>
      <w:r w:rsidRPr="00BC3ECA">
        <w:t xml:space="preserve">. </w:t>
      </w:r>
    </w:p>
    <w:p w14:paraId="349C5F1E" w14:textId="77777777" w:rsidR="00FC3EB4" w:rsidRPr="00BC3ECA" w:rsidRDefault="00FC3EB4" w:rsidP="005B3A8E">
      <w:pPr>
        <w:pStyle w:val="BodyText"/>
      </w:pPr>
      <w:r w:rsidRPr="00BC3ECA">
        <w:t>Sistema lango kairėje pateikia duomenų įvedimo lauką (-</w:t>
      </w:r>
      <w:proofErr w:type="spellStart"/>
      <w:r w:rsidRPr="00BC3ECA">
        <w:t>us</w:t>
      </w:r>
      <w:proofErr w:type="spellEnd"/>
      <w:r w:rsidRPr="00BC3ECA">
        <w:t>) su užpildyta informacija.</w:t>
      </w:r>
    </w:p>
    <w:p w14:paraId="6DF9D750" w14:textId="17834017" w:rsidR="00922D25" w:rsidRPr="00BC3ECA" w:rsidRDefault="00772BED" w:rsidP="00FE66FF">
      <w:pPr>
        <w:pStyle w:val="Picture"/>
      </w:pPr>
      <w:r w:rsidRPr="00BC3ECA">
        <w:rPr>
          <w:noProof/>
        </w:rPr>
        <w:drawing>
          <wp:inline distT="0" distB="0" distL="0" distR="0" wp14:anchorId="313AA7EC" wp14:editId="5ADFF862">
            <wp:extent cx="4777323" cy="2631831"/>
            <wp:effectExtent l="19050" t="19050" r="23495"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lasifikatoriai6.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4800445" cy="2644569"/>
                    </a:xfrm>
                    <a:prstGeom prst="rect">
                      <a:avLst/>
                    </a:prstGeom>
                    <a:ln w="3175">
                      <a:solidFill>
                        <a:schemeClr val="tx1"/>
                      </a:solidFill>
                    </a:ln>
                  </pic:spPr>
                </pic:pic>
              </a:graphicData>
            </a:graphic>
          </wp:inline>
        </w:drawing>
      </w:r>
    </w:p>
    <w:p w14:paraId="24C61AF7" w14:textId="7E2CEC49" w:rsidR="006A1EAF" w:rsidRPr="00BC3ECA" w:rsidRDefault="006A1EAF" w:rsidP="006A1EAF">
      <w:pPr>
        <w:pStyle w:val="Captionpicture"/>
      </w:pPr>
      <w:r w:rsidRPr="00BC3ECA">
        <w:t>Klasifikatoriaus „</w:t>
      </w:r>
      <w:r w:rsidR="00772BED" w:rsidRPr="00BC3ECA">
        <w:t>Kalbos</w:t>
      </w:r>
      <w:r w:rsidRPr="00BC3ECA">
        <w:t>“ langas</w:t>
      </w:r>
    </w:p>
    <w:p w14:paraId="5F0535CB" w14:textId="77777777" w:rsidR="00CD4FBA" w:rsidRPr="00BC3ECA" w:rsidRDefault="00FC3EB4" w:rsidP="00FC3EB4">
      <w:pPr>
        <w:pStyle w:val="AlnosNumbered"/>
      </w:pPr>
      <w:r w:rsidRPr="00BC3ECA">
        <w:t>Keiskite</w:t>
      </w:r>
      <w:r w:rsidR="00CD4FBA" w:rsidRPr="00BC3ECA">
        <w:t xml:space="preserve"> rūšiavimo būd</w:t>
      </w:r>
      <w:r w:rsidRPr="00BC3ECA">
        <w:t>ą</w:t>
      </w:r>
      <w:r w:rsidR="00CD4FBA" w:rsidRPr="00BC3ECA">
        <w:t xml:space="preserve">, lauke </w:t>
      </w:r>
      <w:r w:rsidR="00CD4FBA" w:rsidRPr="00BC3ECA">
        <w:rPr>
          <w:rStyle w:val="CharLaukas"/>
        </w:rPr>
        <w:t>{Rūšiavimo kodas}</w:t>
      </w:r>
      <w:r w:rsidR="00CD4FBA" w:rsidRPr="00BC3ECA">
        <w:t xml:space="preserve"> nurody</w:t>
      </w:r>
      <w:r w:rsidRPr="00BC3ECA">
        <w:t>dami</w:t>
      </w:r>
      <w:r w:rsidR="00CD4FBA" w:rsidRPr="00BC3ECA">
        <w:t xml:space="preserve"> reikšmes</w:t>
      </w:r>
      <w:r w:rsidR="0094305F" w:rsidRPr="00BC3ECA">
        <w:t>,</w:t>
      </w:r>
      <w:r w:rsidR="00CD4FBA" w:rsidRPr="00BC3ECA">
        <w:t xml:space="preserve"> </w:t>
      </w:r>
      <w:r w:rsidRPr="00BC3ECA">
        <w:t>atsižvelgdami į</w:t>
      </w:r>
      <w:r w:rsidR="00CD4FBA" w:rsidRPr="00BC3ECA">
        <w:t xml:space="preserve"> ši</w:t>
      </w:r>
      <w:r w:rsidRPr="00BC3ECA">
        <w:t>a</w:t>
      </w:r>
      <w:r w:rsidR="00CD4FBA" w:rsidRPr="00BC3ECA">
        <w:t>s rūšiavimo kodo nurodymo taisykl</w:t>
      </w:r>
      <w:r w:rsidRPr="00BC3ECA">
        <w:t>e</w:t>
      </w:r>
      <w:r w:rsidR="00CD4FBA" w:rsidRPr="00BC3ECA">
        <w:t>s:</w:t>
      </w:r>
    </w:p>
    <w:p w14:paraId="0B01F204" w14:textId="723EFD11" w:rsidR="00CF3CFD" w:rsidRPr="00BC3ECA" w:rsidRDefault="00CD4FBA" w:rsidP="00262DD3">
      <w:pPr>
        <w:pStyle w:val="buletedafternumber"/>
      </w:pPr>
      <w:r w:rsidRPr="00BC3ECA">
        <w:t>Kaip rūšiavimo kodą galima naudotis raides - a, b, c ir pan. arba skaičius 1, 2, 001, 002 ir pan.</w:t>
      </w:r>
    </w:p>
    <w:p w14:paraId="3FE40858" w14:textId="6C096FC4" w:rsidR="00262DD3" w:rsidRPr="00BC3ECA" w:rsidRDefault="00262DD3" w:rsidP="00262DD3">
      <w:pPr>
        <w:pStyle w:val="Pastaba"/>
      </w:pPr>
      <w:r w:rsidRPr="00BC3ECA">
        <w:t>Įvesti kodai rūšiuojami kaip TEKSTAS. Tai reiškia, kad pirma rūšiuojama pagal pirmą simbolį, jei pirmasis simbolis sutampa, tada rūšiuojama pagal antrą simbolį ir t.t.</w:t>
      </w:r>
    </w:p>
    <w:p w14:paraId="660E861E" w14:textId="2800C075" w:rsidR="00CD4FBA" w:rsidRPr="00BC3ECA" w:rsidRDefault="00CD4FBA" w:rsidP="00495890">
      <w:pPr>
        <w:pStyle w:val="Bodytextafterbuleted"/>
        <w:ind w:left="1038"/>
      </w:pPr>
      <w:r w:rsidRPr="00BC3ECA">
        <w:rPr>
          <w:u w:val="single"/>
        </w:rPr>
        <w:t>Pavyzdžiui:</w:t>
      </w:r>
      <w:r w:rsidRPr="00BC3ECA">
        <w:t xml:space="preserve"> nurodžius reikšmei A rūšiavimo kodą „1“, reikšmei B rūšiavimo kodą „2“, reikšmei C rūšiavimo kodą „10“, reikšmei D rūšiavimo kodą „11“, reikšmės bus pateiktos tokia tvarka: </w:t>
      </w:r>
    </w:p>
    <w:p w14:paraId="563C13B3" w14:textId="77777777" w:rsidR="00DE5DC9" w:rsidRPr="00BC3ECA" w:rsidRDefault="00CD4FBA" w:rsidP="00DE5DC9">
      <w:pPr>
        <w:pStyle w:val="Bodytextafterbuleted"/>
        <w:ind w:left="1038"/>
      </w:pPr>
      <w:r w:rsidRPr="00BC3ECA">
        <w:t xml:space="preserve">A (1) </w:t>
      </w:r>
      <w:r w:rsidRPr="00BC3ECA">
        <w:br/>
        <w:t xml:space="preserve">C (10) </w:t>
      </w:r>
      <w:r w:rsidRPr="00BC3ECA">
        <w:br/>
        <w:t xml:space="preserve">D (11) </w:t>
      </w:r>
      <w:r w:rsidRPr="00BC3ECA">
        <w:br/>
        <w:t xml:space="preserve">B (2) </w:t>
      </w:r>
    </w:p>
    <w:p w14:paraId="59CC9BF5" w14:textId="77777777" w:rsidR="00CD4FBA" w:rsidRPr="00BC3ECA" w:rsidRDefault="00CD4FBA" w:rsidP="00DE5DC9">
      <w:pPr>
        <w:pStyle w:val="Bodytextafterbuleted"/>
        <w:keepNext/>
        <w:keepLines/>
        <w:ind w:left="1038"/>
      </w:pPr>
      <w:r w:rsidRPr="00BC3ECA">
        <w:br/>
      </w:r>
      <w:r w:rsidRPr="00BC3ECA">
        <w:rPr>
          <w:u w:val="single"/>
        </w:rPr>
        <w:t>Kitas pavyzdys:</w:t>
      </w:r>
      <w:r w:rsidRPr="00BC3ECA">
        <w:t xml:space="preserve"> nurodžius reikšmei A rūšiavimo kodą „01“, reikšmei B rūšiavimo kodą „02“, reikšmei C rūšiavimo kodą „10“, reikšmei D rūšiavimo kodą „11“, reikšmės bus pateiktos tokia tvarka: </w:t>
      </w:r>
      <w:r w:rsidRPr="00BC3ECA">
        <w:br/>
        <w:t xml:space="preserve">A (01) </w:t>
      </w:r>
      <w:r w:rsidRPr="00BC3ECA">
        <w:br/>
        <w:t xml:space="preserve">B (02) </w:t>
      </w:r>
      <w:r w:rsidRPr="00BC3ECA">
        <w:br/>
        <w:t xml:space="preserve">C (10) </w:t>
      </w:r>
      <w:r w:rsidRPr="00BC3ECA">
        <w:br/>
        <w:t xml:space="preserve">D (11) </w:t>
      </w:r>
    </w:p>
    <w:p w14:paraId="1987EF5B" w14:textId="77777777" w:rsidR="00CD4FBA" w:rsidRPr="00BC3ECA" w:rsidRDefault="00CD4FBA" w:rsidP="00495890">
      <w:pPr>
        <w:pStyle w:val="buletedafternumber"/>
      </w:pPr>
      <w:r w:rsidRPr="00BC3ECA">
        <w:t>Galima nurodyti, kad</w:t>
      </w:r>
      <w:r w:rsidR="00495890" w:rsidRPr="00BC3ECA">
        <w:t xml:space="preserve"> norima reikšmė būtų pabaigoje – l</w:t>
      </w:r>
      <w:r w:rsidRPr="00BC3ECA">
        <w:t>auke</w:t>
      </w:r>
      <w:r w:rsidR="00495890" w:rsidRPr="00BC3ECA">
        <w:t>lyje</w:t>
      </w:r>
      <w:r w:rsidRPr="00BC3ECA">
        <w:t xml:space="preserve"> </w:t>
      </w:r>
      <w:r w:rsidRPr="00BC3ECA">
        <w:rPr>
          <w:rStyle w:val="CharLaukas"/>
        </w:rPr>
        <w:t>{Rūšiavimo kodas}</w:t>
      </w:r>
      <w:r w:rsidRPr="00BC3ECA">
        <w:t xml:space="preserve"> įrašykite</w:t>
      </w:r>
      <w:r w:rsidR="00495890" w:rsidRPr="00BC3ECA">
        <w:t xml:space="preserve"> žodį</w:t>
      </w:r>
      <w:r w:rsidRPr="00BC3ECA">
        <w:t xml:space="preserve"> „</w:t>
      </w:r>
      <w:r w:rsidR="004A3701" w:rsidRPr="00BC3ECA">
        <w:t>p</w:t>
      </w:r>
      <w:r w:rsidRPr="00BC3ECA">
        <w:t>abaiga“.</w:t>
      </w:r>
    </w:p>
    <w:p w14:paraId="0EF63860" w14:textId="77777777" w:rsidR="00495890" w:rsidRPr="00BC3ECA" w:rsidRDefault="00CD4FBA" w:rsidP="00300735">
      <w:pPr>
        <w:pStyle w:val="BodyTextR2"/>
      </w:pPr>
      <w:r w:rsidRPr="00BC3ECA">
        <w:rPr>
          <w:u w:val="single"/>
        </w:rPr>
        <w:t>Pavyzdžiui:</w:t>
      </w:r>
      <w:r w:rsidRPr="00BC3ECA">
        <w:t xml:space="preserve"> visos valstybės turi eiti pagal abėcėlę, o</w:t>
      </w:r>
      <w:r w:rsidR="00495890" w:rsidRPr="00BC3ECA">
        <w:t xml:space="preserve"> reikšmė</w:t>
      </w:r>
      <w:r w:rsidRPr="00BC3ECA">
        <w:t xml:space="preserve"> </w:t>
      </w:r>
      <w:r w:rsidR="00495890" w:rsidRPr="00BC3ECA">
        <w:t xml:space="preserve">„Nenurodyta valstybė“ turi būti </w:t>
      </w:r>
      <w:r w:rsidRPr="00BC3ECA">
        <w:t xml:space="preserve">klasifikatoriaus pabaigoje. Tokiu atveju, šiai reikšmei lauke </w:t>
      </w:r>
      <w:r w:rsidRPr="00BC3ECA">
        <w:rPr>
          <w:rStyle w:val="CharLaukas"/>
        </w:rPr>
        <w:t>{Rūšiavimo kodas}</w:t>
      </w:r>
      <w:r w:rsidRPr="00BC3ECA">
        <w:t xml:space="preserve"> įraš</w:t>
      </w:r>
      <w:r w:rsidR="00495890" w:rsidRPr="00BC3ECA">
        <w:t>ykite</w:t>
      </w:r>
      <w:r w:rsidRPr="00BC3ECA">
        <w:t xml:space="preserve"> </w:t>
      </w:r>
      <w:r w:rsidR="00495890" w:rsidRPr="00BC3ECA">
        <w:t>žodį</w:t>
      </w:r>
      <w:r w:rsidRPr="00BC3ECA">
        <w:t xml:space="preserve"> „</w:t>
      </w:r>
      <w:r w:rsidR="004A3701" w:rsidRPr="00BC3ECA">
        <w:t>p</w:t>
      </w:r>
      <w:r w:rsidRPr="00BC3ECA">
        <w:t xml:space="preserve">abaiga". </w:t>
      </w:r>
    </w:p>
    <w:p w14:paraId="16DD64D6" w14:textId="77777777" w:rsidR="00CD4FBA" w:rsidRPr="00BC3ECA" w:rsidRDefault="00CD4FBA" w:rsidP="00300735">
      <w:pPr>
        <w:pStyle w:val="BodyTextR2"/>
      </w:pPr>
      <w:r w:rsidRPr="00BC3ECA">
        <w:t xml:space="preserve">Taip pat yra galimybė daugiau nei vieną reikšmę dėti į pabaigą </w:t>
      </w:r>
      <w:r w:rsidR="0094305F" w:rsidRPr="00BC3ECA">
        <w:t>–</w:t>
      </w:r>
      <w:r w:rsidRPr="00BC3ECA">
        <w:t xml:space="preserve"> tam naudojami rūšiavimo kodai tokiu formatu: „pabaiga_1“, „pabaiga_2“. Tai reiškia, kad pačioje pabaigoje iš </w:t>
      </w:r>
      <w:r w:rsidRPr="00BC3ECA">
        <w:lastRenderedPageBreak/>
        <w:t>pradžių bus pateikta reikšmė, kurios rūšiavimo kodas „pabaiga_1“, o po jos eis reikšmė su rūšiavimo kodu „pabaiga_2".</w:t>
      </w:r>
    </w:p>
    <w:p w14:paraId="467234CB" w14:textId="77777777" w:rsidR="00495890" w:rsidRPr="00BC3ECA" w:rsidRDefault="00495890" w:rsidP="00495890">
      <w:pPr>
        <w:pStyle w:val="buletedafternumber"/>
      </w:pPr>
      <w:r w:rsidRPr="00BC3ECA">
        <w:t xml:space="preserve">Galima nurodyti, kad norima reikšmė būtų pradžioje – laukelyje </w:t>
      </w:r>
      <w:r w:rsidRPr="00BC3ECA">
        <w:rPr>
          <w:rStyle w:val="CharLaukas"/>
        </w:rPr>
        <w:t>{Rūšiavimo kodas}</w:t>
      </w:r>
      <w:r w:rsidRPr="00BC3ECA">
        <w:t xml:space="preserve"> įrašykite žodį „pradžia“.</w:t>
      </w:r>
    </w:p>
    <w:p w14:paraId="26601B6D" w14:textId="77777777" w:rsidR="00CD4FBA" w:rsidRPr="00BC3ECA" w:rsidRDefault="00CD4FBA" w:rsidP="00CD4FBA">
      <w:pPr>
        <w:pStyle w:val="Heading2"/>
      </w:pPr>
      <w:bookmarkStart w:id="596" w:name="_Ref320114210"/>
      <w:bookmarkStart w:id="597" w:name="_Toc169621867"/>
      <w:bookmarkStart w:id="598" w:name="_Ref318724395"/>
      <w:r w:rsidRPr="00BC3ECA">
        <w:t>Įtraukti naują reikšmę į klasifikatorių</w:t>
      </w:r>
      <w:bookmarkEnd w:id="596"/>
      <w:bookmarkEnd w:id="597"/>
    </w:p>
    <w:p w14:paraId="5008E99B" w14:textId="77777777" w:rsidR="00CD4FBA" w:rsidRPr="00BC3ECA" w:rsidRDefault="00CD4FBA" w:rsidP="00FC3EB4">
      <w:pPr>
        <w:pStyle w:val="Alnostext"/>
        <w:keepNext/>
      </w:pPr>
      <w:r w:rsidRPr="00BC3ECA">
        <w:t>Jei norimos reikšmės klasifikatoriuje neradote, galite įtraukti naują reikšmę.</w:t>
      </w:r>
    </w:p>
    <w:p w14:paraId="00F6C451" w14:textId="77777777" w:rsidR="00CD4FBA" w:rsidRPr="00BC3ECA" w:rsidRDefault="00CD4FBA" w:rsidP="00FC3EB4">
      <w:pPr>
        <w:pStyle w:val="Alnostext"/>
        <w:keepNext/>
      </w:pPr>
      <w:r w:rsidRPr="00BC3ECA">
        <w:t>Pagal tai, kokio</w:t>
      </w:r>
      <w:r w:rsidR="006A1EAF" w:rsidRPr="00BC3ECA">
        <w:t>s</w:t>
      </w:r>
      <w:r w:rsidRPr="00BC3ECA">
        <w:t xml:space="preserve"> </w:t>
      </w:r>
      <w:r w:rsidR="006A1EAF" w:rsidRPr="00BC3ECA">
        <w:t>struktūros</w:t>
      </w:r>
      <w:r w:rsidRPr="00BC3ECA">
        <w:t xml:space="preserve"> klasifikatorių norite papildyti, toliau skaitykite atitinkamą skyrelį:</w:t>
      </w:r>
    </w:p>
    <w:p w14:paraId="15D60536" w14:textId="2323A66D" w:rsidR="00CD4FBA" w:rsidRPr="00BC3ECA" w:rsidRDefault="00CD4FBA" w:rsidP="00A750E0">
      <w:pPr>
        <w:pStyle w:val="AlnostextBuleted"/>
        <w:rPr>
          <w:rStyle w:val="AlnostextChar"/>
          <w:i/>
        </w:rPr>
      </w:pPr>
      <w:r w:rsidRPr="00BC3ECA">
        <w:rPr>
          <w:rStyle w:val="CharLangas"/>
          <w:i w:val="0"/>
        </w:rPr>
        <w:fldChar w:fldCharType="begin"/>
      </w:r>
      <w:r w:rsidRPr="00BC3ECA">
        <w:rPr>
          <w:rStyle w:val="CharLangas"/>
          <w:i w:val="0"/>
        </w:rPr>
        <w:instrText xml:space="preserve"> REF _Ref318724344 \h  \* MERGEFORMAT </w:instrText>
      </w:r>
      <w:r w:rsidRPr="00BC3ECA">
        <w:rPr>
          <w:rStyle w:val="CharLangas"/>
          <w:i w:val="0"/>
        </w:rPr>
      </w:r>
      <w:r w:rsidRPr="00BC3ECA">
        <w:rPr>
          <w:rStyle w:val="CharLangas"/>
          <w:i w:val="0"/>
        </w:rPr>
        <w:fldChar w:fldCharType="separate"/>
      </w:r>
      <w:r w:rsidR="000D676C" w:rsidRPr="000D676C">
        <w:rPr>
          <w:rStyle w:val="AlnostextChar"/>
          <w:i/>
        </w:rPr>
        <w:t>Įtraukti naują reikšmę į hierarchinį klasifikatorių</w:t>
      </w:r>
      <w:r w:rsidRPr="00BC3ECA">
        <w:rPr>
          <w:rStyle w:val="CharLangas"/>
          <w:i w:val="0"/>
        </w:rPr>
        <w:fldChar w:fldCharType="end"/>
      </w:r>
      <w:r w:rsidR="00D01013" w:rsidRPr="00BC3ECA">
        <w:rPr>
          <w:rStyle w:val="AlnostextChar"/>
          <w:i/>
        </w:rPr>
        <w:t>;</w:t>
      </w:r>
    </w:p>
    <w:p w14:paraId="4E929B6B" w14:textId="577F008A" w:rsidR="00CD4FBA" w:rsidRPr="00BC3ECA" w:rsidRDefault="00FD319F" w:rsidP="00A750E0">
      <w:pPr>
        <w:pStyle w:val="AlnostextBuleted"/>
        <w:rPr>
          <w:rStyle w:val="CharLangas"/>
          <w:i w:val="0"/>
        </w:rPr>
      </w:pPr>
      <w:r w:rsidRPr="00BC3ECA">
        <w:rPr>
          <w:rStyle w:val="CharLangas"/>
          <w:i w:val="0"/>
        </w:rPr>
        <w:fldChar w:fldCharType="begin"/>
      </w:r>
      <w:r w:rsidRPr="00BC3ECA">
        <w:rPr>
          <w:rStyle w:val="CharLangas"/>
          <w:i w:val="0"/>
        </w:rPr>
        <w:instrText xml:space="preserve"> REF _Ref320168945 \h  \* MERGEFORMAT </w:instrText>
      </w:r>
      <w:r w:rsidRPr="00BC3ECA">
        <w:rPr>
          <w:rStyle w:val="CharLangas"/>
          <w:i w:val="0"/>
        </w:rPr>
      </w:r>
      <w:r w:rsidRPr="00BC3ECA">
        <w:rPr>
          <w:rStyle w:val="CharLangas"/>
          <w:i w:val="0"/>
        </w:rPr>
        <w:fldChar w:fldCharType="separate"/>
      </w:r>
      <w:r w:rsidR="000D676C" w:rsidRPr="000D676C">
        <w:rPr>
          <w:rStyle w:val="AlnostextChar"/>
          <w:i/>
        </w:rPr>
        <w:t>Įtraukti naują reikšmę į sąrašinį klasifikatorių</w:t>
      </w:r>
      <w:r w:rsidRPr="00BC3ECA">
        <w:rPr>
          <w:rStyle w:val="CharLangas"/>
          <w:i w:val="0"/>
        </w:rPr>
        <w:fldChar w:fldCharType="end"/>
      </w:r>
      <w:r w:rsidR="00D01013" w:rsidRPr="00BC3ECA">
        <w:rPr>
          <w:rStyle w:val="CharLangas"/>
          <w:i w:val="0"/>
        </w:rPr>
        <w:t>.</w:t>
      </w:r>
    </w:p>
    <w:p w14:paraId="6961430E" w14:textId="77777777" w:rsidR="00CD4FBA" w:rsidRPr="00BC3ECA" w:rsidRDefault="00CD4FBA" w:rsidP="00CD4FBA">
      <w:pPr>
        <w:pStyle w:val="Heading3"/>
        <w:rPr>
          <w:noProof w:val="0"/>
        </w:rPr>
      </w:pPr>
      <w:bookmarkStart w:id="599" w:name="_Ref318724344"/>
      <w:bookmarkStart w:id="600" w:name="_Toc169621868"/>
      <w:r w:rsidRPr="00BC3ECA">
        <w:rPr>
          <w:noProof w:val="0"/>
        </w:rPr>
        <w:t>Įtraukti naują reikšmę į hierarchinį klasifikatorių</w:t>
      </w:r>
      <w:bookmarkEnd w:id="599"/>
      <w:bookmarkEnd w:id="600"/>
    </w:p>
    <w:p w14:paraId="535656E3" w14:textId="77777777" w:rsidR="00CD4FBA" w:rsidRPr="00BC3ECA" w:rsidRDefault="00CD4FBA" w:rsidP="00CD4FBA">
      <w:pPr>
        <w:pStyle w:val="Alnostext"/>
      </w:pPr>
      <w:r w:rsidRPr="00BC3ECA">
        <w:t>Norėdami įtraukti naują reikšmę į hierarchinį klasifikatorių, atlikite šiuos veiksmus:</w:t>
      </w:r>
    </w:p>
    <w:p w14:paraId="32502466" w14:textId="77777777" w:rsidR="0000015A" w:rsidRPr="00BC3ECA" w:rsidRDefault="0000015A" w:rsidP="007171F7">
      <w:pPr>
        <w:pStyle w:val="AlnosNumbered"/>
        <w:numPr>
          <w:ilvl w:val="0"/>
          <w:numId w:val="15"/>
        </w:numPr>
      </w:pPr>
      <w:r w:rsidRPr="00BC3ECA">
        <w:t>Atsiverskite klasifikatoriaus reikšmių langą vienu iš šių būdų:</w:t>
      </w:r>
    </w:p>
    <w:p w14:paraId="4791200A" w14:textId="5DDDEBAF" w:rsidR="0000015A" w:rsidRPr="00BC3ECA" w:rsidRDefault="0000015A" w:rsidP="0000015A">
      <w:pPr>
        <w:pStyle w:val="buletedafternumber"/>
      </w:pPr>
      <w:r w:rsidRPr="00BC3ECA">
        <w:t>Jei pildote eksponato/komplekto</w:t>
      </w:r>
      <w:r w:rsidR="00715217" w:rsidRPr="00BC3ECA">
        <w:t>/grupės</w:t>
      </w:r>
      <w:r w:rsidRPr="00BC3ECA">
        <w:t xml:space="preserve"> duomenis, spauskite šalia pildomo lauko piktogramą </w:t>
      </w:r>
      <w:r w:rsidR="00424185" w:rsidRPr="00BC3ECA">
        <w:rPr>
          <w:noProof/>
          <w:lang w:eastAsia="lt-LT"/>
        </w:rPr>
        <w:drawing>
          <wp:inline distT="0" distB="0" distL="0" distR="0" wp14:anchorId="22F8601C" wp14:editId="64D695D9">
            <wp:extent cx="152400" cy="167640"/>
            <wp:effectExtent l="0" t="0" r="0" b="0"/>
            <wp:docPr id="256"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2587084F" w14:textId="77777777" w:rsidR="0000015A" w:rsidRPr="00BC3ECA" w:rsidRDefault="0000015A" w:rsidP="0000015A">
      <w:pPr>
        <w:pStyle w:val="buletedafternumber"/>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klasifikatoriai-&gt; </w:t>
      </w:r>
      <w:r w:rsidRPr="00BC3ECA">
        <w:t xml:space="preserve"> &lt;norimas klasifikatorius&gt;.</w:t>
      </w:r>
    </w:p>
    <w:p w14:paraId="48568F06" w14:textId="77777777" w:rsidR="0000015A" w:rsidRPr="00BC3ECA" w:rsidRDefault="0000015A" w:rsidP="0000015A">
      <w:pPr>
        <w:pStyle w:val="buletedafternumber"/>
      </w:pPr>
      <w:r w:rsidRPr="00BC3ECA">
        <w:t xml:space="preserve">Jei norite peržiūrėti muziejaus klasifikatoriaus duomenis, iš menių pasirinkite </w:t>
      </w:r>
      <w:r w:rsidRPr="00BC3ECA">
        <w:rPr>
          <w:rStyle w:val="CharMeniu"/>
        </w:rPr>
        <w:t xml:space="preserve">Klasifikatoriai -&gt; Muziejaus klasifikatoriai-&gt; </w:t>
      </w:r>
      <w:r w:rsidRPr="00BC3ECA">
        <w:t xml:space="preserve"> &lt;norimas klasifikatorius&gt;.</w:t>
      </w:r>
    </w:p>
    <w:p w14:paraId="3BB9A83B" w14:textId="77777777" w:rsidR="00FD0C49" w:rsidRPr="00BC3ECA" w:rsidRDefault="00FD0C49" w:rsidP="00F71738">
      <w:pPr>
        <w:pStyle w:val="AlnosNumbered"/>
        <w:keepNext/>
      </w:pPr>
      <w:r w:rsidRPr="00BC3ECA">
        <w:t>Pažymėkite  vietą hierarchiniame medyje, kurioje turi būti sukurta nauja reikšmė.</w:t>
      </w:r>
    </w:p>
    <w:p w14:paraId="5C77AB1C" w14:textId="77777777" w:rsidR="00053ECB" w:rsidRPr="00BC3ECA" w:rsidRDefault="00053ECB" w:rsidP="00053ECB">
      <w:pPr>
        <w:pStyle w:val="AlnosNumbered"/>
      </w:pPr>
      <w:bookmarkStart w:id="601" w:name="_Ref310494219"/>
      <w:r w:rsidRPr="00BC3ECA">
        <w:t xml:space="preserve">Lango apačioje spauskite </w:t>
      </w:r>
      <w:r w:rsidRPr="00BC3ECA">
        <w:rPr>
          <w:b/>
        </w:rPr>
        <w:t>[</w:t>
      </w:r>
      <w:r w:rsidRPr="00BC3ECA">
        <w:rPr>
          <w:b/>
          <w:lang w:eastAsia="lt-LT"/>
        </w:rPr>
        <w:t>Tvarkyti]</w:t>
      </w:r>
      <w:bookmarkEnd w:id="601"/>
      <w:r w:rsidRPr="00BC3ECA">
        <w:t>.</w:t>
      </w:r>
    </w:p>
    <w:p w14:paraId="75EC3C8B" w14:textId="77777777" w:rsidR="00053ECB" w:rsidRPr="00BC3ECA" w:rsidRDefault="00053ECB" w:rsidP="005B3A8E">
      <w:pPr>
        <w:pStyle w:val="BodyText"/>
      </w:pPr>
      <w:r w:rsidRPr="00BC3ECA">
        <w:t>Sistema pateikia papildomų mygtukų bloką.</w:t>
      </w:r>
    </w:p>
    <w:p w14:paraId="02DB8581" w14:textId="3B8ED897" w:rsidR="00CD4FBA" w:rsidRPr="00BC3ECA" w:rsidRDefault="003B6868" w:rsidP="005B3A8E">
      <w:pPr>
        <w:pStyle w:val="Picture"/>
      </w:pPr>
      <w:r w:rsidRPr="00BC3ECA">
        <w:rPr>
          <w:noProof/>
        </w:rPr>
        <w:drawing>
          <wp:inline distT="0" distB="0" distL="0" distR="0" wp14:anchorId="3CA6178C" wp14:editId="6DF49408">
            <wp:extent cx="4835769" cy="1941865"/>
            <wp:effectExtent l="19050" t="19050" r="22225" b="203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lasifikatoriai7.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4849860" cy="1947523"/>
                    </a:xfrm>
                    <a:prstGeom prst="rect">
                      <a:avLst/>
                    </a:prstGeom>
                    <a:ln w="3175">
                      <a:solidFill>
                        <a:schemeClr val="tx1"/>
                      </a:solidFill>
                    </a:ln>
                  </pic:spPr>
                </pic:pic>
              </a:graphicData>
            </a:graphic>
          </wp:inline>
        </w:drawing>
      </w:r>
    </w:p>
    <w:p w14:paraId="3A9D53A5" w14:textId="77777777" w:rsidR="00CD4FBA" w:rsidRPr="00BC3ECA" w:rsidRDefault="00CD4FBA" w:rsidP="00CD4FBA">
      <w:pPr>
        <w:pStyle w:val="AlnosNumbered"/>
        <w:jc w:val="left"/>
      </w:pPr>
      <w:r w:rsidRPr="00BC3ECA">
        <w:t xml:space="preserve">Jei reikia įvesti naują pasirenkamą įrašą, spauskite </w:t>
      </w:r>
      <w:r w:rsidRPr="00BC3ECA">
        <w:rPr>
          <w:rStyle w:val="CharLaukas"/>
        </w:rPr>
        <w:t>[Įvesti naują</w:t>
      </w:r>
      <w:r w:rsidR="00053ECB" w:rsidRPr="00BC3ECA">
        <w:rPr>
          <w:rStyle w:val="CharLaukas"/>
        </w:rPr>
        <w:t xml:space="preserve"> reikšmę</w:t>
      </w:r>
      <w:r w:rsidRPr="00BC3ECA">
        <w:rPr>
          <w:rStyle w:val="CharLaukas"/>
        </w:rPr>
        <w:t>]</w:t>
      </w:r>
      <w:r w:rsidRPr="00BC3ECA">
        <w:t xml:space="preserve">. </w:t>
      </w:r>
    </w:p>
    <w:p w14:paraId="409EBA1C" w14:textId="77777777" w:rsidR="00CD4FBA" w:rsidRPr="00BC3ECA" w:rsidRDefault="00CD4FBA" w:rsidP="005B3A8E">
      <w:pPr>
        <w:pStyle w:val="BodyText"/>
      </w:pPr>
      <w:r w:rsidRPr="00BC3ECA">
        <w:t>ARBA</w:t>
      </w:r>
      <w:r w:rsidRPr="00BC3ECA">
        <w:br/>
        <w:t xml:space="preserve">Jei reikia įvesti naują klasifikatoriaus skirtuką, spauskite </w:t>
      </w:r>
      <w:r w:rsidRPr="00BC3ECA">
        <w:rPr>
          <w:rStyle w:val="CharLaukas"/>
        </w:rPr>
        <w:t>[Įvesti naują skirtuką]</w:t>
      </w:r>
      <w:r w:rsidRPr="00BC3ECA">
        <w:t>.</w:t>
      </w:r>
    </w:p>
    <w:p w14:paraId="2456947F" w14:textId="77777777" w:rsidR="00CD4FBA" w:rsidRPr="00BC3ECA" w:rsidRDefault="00CD4FBA" w:rsidP="00FE66FF">
      <w:pPr>
        <w:pStyle w:val="BodyText"/>
      </w:pPr>
      <w:r w:rsidRPr="00BC3ECA">
        <w:t>Sistema lango kairėje pateikia duomenų įvedimo lauką (-</w:t>
      </w:r>
      <w:proofErr w:type="spellStart"/>
      <w:r w:rsidRPr="00BC3ECA">
        <w:t>us</w:t>
      </w:r>
      <w:proofErr w:type="spellEnd"/>
      <w:r w:rsidRPr="00BC3ECA">
        <w:t>).</w:t>
      </w:r>
    </w:p>
    <w:p w14:paraId="288B9B30" w14:textId="60E1BD87" w:rsidR="00CD4FBA" w:rsidRPr="00BC3ECA" w:rsidRDefault="008D61FE" w:rsidP="00FE66FF">
      <w:pPr>
        <w:pStyle w:val="Picture"/>
      </w:pPr>
      <w:r w:rsidRPr="00BC3ECA">
        <w:rPr>
          <w:noProof/>
        </w:rPr>
        <w:lastRenderedPageBreak/>
        <w:drawing>
          <wp:inline distT="0" distB="0" distL="0" distR="0" wp14:anchorId="5E753F81" wp14:editId="0E18F17A">
            <wp:extent cx="4851038" cy="2725616"/>
            <wp:effectExtent l="19050" t="19050" r="26035"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lasifikatoriai8.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4876676" cy="2740021"/>
                    </a:xfrm>
                    <a:prstGeom prst="rect">
                      <a:avLst/>
                    </a:prstGeom>
                    <a:ln w="3175">
                      <a:solidFill>
                        <a:schemeClr val="tx1"/>
                      </a:solidFill>
                    </a:ln>
                  </pic:spPr>
                </pic:pic>
              </a:graphicData>
            </a:graphic>
          </wp:inline>
        </w:drawing>
      </w:r>
    </w:p>
    <w:p w14:paraId="0ECD4C1E" w14:textId="77777777" w:rsidR="00CD4FBA" w:rsidRPr="00BC3ECA" w:rsidRDefault="00CD4FBA" w:rsidP="000E52D8">
      <w:pPr>
        <w:pStyle w:val="AlnosNumbered"/>
      </w:pPr>
      <w:r w:rsidRPr="00BC3ECA">
        <w:t>Įveskite reikšmės duomenis.</w:t>
      </w:r>
    </w:p>
    <w:p w14:paraId="374FD6B6" w14:textId="21A15D3D" w:rsidR="006C7677" w:rsidRPr="00BC3ECA" w:rsidRDefault="001676A8" w:rsidP="006C7677">
      <w:pPr>
        <w:pStyle w:val="AlnosNumbered"/>
        <w:numPr>
          <w:ilvl w:val="1"/>
          <w:numId w:val="1"/>
        </w:numPr>
      </w:pPr>
      <w:r w:rsidRPr="00BC3ECA">
        <w:t xml:space="preserve">Įvedant </w:t>
      </w:r>
      <w:proofErr w:type="spellStart"/>
      <w:r w:rsidRPr="00BC3ECA">
        <w:t>klaisifikatorių</w:t>
      </w:r>
      <w:proofErr w:type="spellEnd"/>
      <w:r w:rsidRPr="00BC3ECA">
        <w:t xml:space="preserve">, kuriame reikia nurodyti </w:t>
      </w:r>
      <w:r w:rsidR="00A60DFA" w:rsidRPr="00BC3ECA">
        <w:t xml:space="preserve">adresą, adreso patikslinimui galima įvesti ir koordinates. Prie lauko </w:t>
      </w:r>
      <w:r w:rsidR="00A60DFA" w:rsidRPr="00BC3ECA">
        <w:rPr>
          <w:b/>
        </w:rPr>
        <w:t>{Koo</w:t>
      </w:r>
      <w:r w:rsidR="00530867" w:rsidRPr="00BC3ECA">
        <w:rPr>
          <w:b/>
        </w:rPr>
        <w:t>r</w:t>
      </w:r>
      <w:r w:rsidR="00A60DFA" w:rsidRPr="00BC3ECA">
        <w:rPr>
          <w:b/>
        </w:rPr>
        <w:t>dinatės}</w:t>
      </w:r>
      <w:r w:rsidR="00A60DFA" w:rsidRPr="00BC3ECA">
        <w:t xml:space="preserve"> spauskite redagavimo ikoną ir atsidariusiame lange įveskite koordinates. </w:t>
      </w:r>
      <w:r w:rsidR="00E131E5" w:rsidRPr="00BC3ECA">
        <w:t>Įvedus vieno tipo koordinates</w:t>
      </w:r>
      <w:r w:rsidR="00AD3B49" w:rsidRPr="00BC3ECA">
        <w:t>, automatiškai bus atvaizduojami</w:t>
      </w:r>
      <w:r w:rsidR="00FB6B02" w:rsidRPr="00BC3ECA">
        <w:t xml:space="preserve"> koo</w:t>
      </w:r>
      <w:r w:rsidR="00530867" w:rsidRPr="00BC3ECA">
        <w:t>r</w:t>
      </w:r>
      <w:r w:rsidR="00FB6B02" w:rsidRPr="00BC3ECA">
        <w:t>dinačių duomenys ir kitais sistemų formatais. Koo</w:t>
      </w:r>
      <w:r w:rsidR="00530867" w:rsidRPr="00BC3ECA">
        <w:t>r</w:t>
      </w:r>
      <w:r w:rsidR="00FB6B02" w:rsidRPr="00BC3ECA">
        <w:t>dinačių sistemų formatai</w:t>
      </w:r>
      <w:r w:rsidR="00A60DFA" w:rsidRPr="00BC3ECA">
        <w:t xml:space="preserve">: </w:t>
      </w:r>
    </w:p>
    <w:p w14:paraId="34E9D0B4" w14:textId="4682A103" w:rsidR="00A60DFA" w:rsidRPr="00BC3ECA" w:rsidRDefault="00A60DFA" w:rsidP="00DB10CD">
      <w:pPr>
        <w:pStyle w:val="AlnosNumbered"/>
        <w:numPr>
          <w:ilvl w:val="0"/>
          <w:numId w:val="198"/>
        </w:numPr>
        <w:spacing w:before="0"/>
      </w:pPr>
      <w:r w:rsidRPr="00BC3ECA">
        <w:t>WGS metrinės koo</w:t>
      </w:r>
      <w:r w:rsidR="00530867" w:rsidRPr="00BC3ECA">
        <w:t>r</w:t>
      </w:r>
      <w:r w:rsidRPr="00BC3ECA">
        <w:t>dinatės;</w:t>
      </w:r>
    </w:p>
    <w:p w14:paraId="1C44AA16" w14:textId="1C67BE3E" w:rsidR="00A60DFA" w:rsidRPr="00BC3ECA" w:rsidRDefault="00A60DFA" w:rsidP="00DB10CD">
      <w:pPr>
        <w:pStyle w:val="AlnosNumbered"/>
        <w:numPr>
          <w:ilvl w:val="0"/>
          <w:numId w:val="198"/>
        </w:numPr>
        <w:spacing w:before="0"/>
      </w:pPr>
      <w:r w:rsidRPr="00BC3ECA">
        <w:t>WGS laipsninės koo</w:t>
      </w:r>
      <w:r w:rsidR="00530867" w:rsidRPr="00BC3ECA">
        <w:t>r</w:t>
      </w:r>
      <w:r w:rsidRPr="00BC3ECA">
        <w:t>dinatės;</w:t>
      </w:r>
    </w:p>
    <w:p w14:paraId="67612CF7" w14:textId="52FA154F" w:rsidR="00A60DFA" w:rsidRPr="00BC3ECA" w:rsidRDefault="00A60DFA" w:rsidP="00DB10CD">
      <w:pPr>
        <w:pStyle w:val="AlnosNumbered"/>
        <w:numPr>
          <w:ilvl w:val="0"/>
          <w:numId w:val="198"/>
        </w:numPr>
        <w:spacing w:before="0"/>
      </w:pPr>
      <w:r w:rsidRPr="00BC3ECA">
        <w:t>LKS koo</w:t>
      </w:r>
      <w:r w:rsidR="00530867" w:rsidRPr="00BC3ECA">
        <w:t>r</w:t>
      </w:r>
      <w:r w:rsidRPr="00BC3ECA">
        <w:t>dinatės;</w:t>
      </w:r>
    </w:p>
    <w:p w14:paraId="0D2F6908" w14:textId="39BF09A5" w:rsidR="0083213E" w:rsidRPr="00BC3ECA" w:rsidRDefault="00E96B57" w:rsidP="0083213E">
      <w:pPr>
        <w:pStyle w:val="AlnosNumbered"/>
        <w:numPr>
          <w:ilvl w:val="0"/>
          <w:numId w:val="0"/>
        </w:numPr>
        <w:ind w:left="1911"/>
      </w:pPr>
      <w:r w:rsidRPr="00BC3ECA">
        <w:rPr>
          <w:noProof/>
        </w:rPr>
        <w:drawing>
          <wp:inline distT="0" distB="0" distL="0" distR="0" wp14:anchorId="70E1D0FC" wp14:editId="3BB49DA0">
            <wp:extent cx="1996939" cy="1887322"/>
            <wp:effectExtent l="19050" t="19050" r="22860" b="177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lasifikatoriai4.png"/>
                    <pic:cNvPicPr/>
                  </pic:nvPicPr>
                  <pic:blipFill>
                    <a:blip r:embed="rId245">
                      <a:extLst>
                        <a:ext uri="{28A0092B-C50C-407E-A947-70E740481C1C}">
                          <a14:useLocalDpi xmlns:a14="http://schemas.microsoft.com/office/drawing/2010/main" val="0"/>
                        </a:ext>
                      </a:extLst>
                    </a:blip>
                    <a:stretch>
                      <a:fillRect/>
                    </a:stretch>
                  </pic:blipFill>
                  <pic:spPr>
                    <a:xfrm>
                      <a:off x="0" y="0"/>
                      <a:ext cx="2006367" cy="1896233"/>
                    </a:xfrm>
                    <a:prstGeom prst="rect">
                      <a:avLst/>
                    </a:prstGeom>
                    <a:ln w="3175">
                      <a:solidFill>
                        <a:schemeClr val="tx1"/>
                      </a:solidFill>
                    </a:ln>
                  </pic:spPr>
                </pic:pic>
              </a:graphicData>
            </a:graphic>
          </wp:inline>
        </w:drawing>
      </w:r>
    </w:p>
    <w:p w14:paraId="71069526" w14:textId="77777777" w:rsidR="00A60DFA" w:rsidRPr="00BC3ECA" w:rsidRDefault="00A60DFA" w:rsidP="00A60DFA">
      <w:pPr>
        <w:pStyle w:val="AlnosNumbered"/>
        <w:numPr>
          <w:ilvl w:val="0"/>
          <w:numId w:val="0"/>
        </w:numPr>
        <w:ind w:left="1911"/>
      </w:pPr>
    </w:p>
    <w:p w14:paraId="74EDDFE8" w14:textId="77777777" w:rsidR="00CD4FBA" w:rsidRPr="00BC3ECA" w:rsidRDefault="00CD4FBA" w:rsidP="00CD4FBA">
      <w:pPr>
        <w:pStyle w:val="AlnosNumbered"/>
      </w:pPr>
      <w:r w:rsidRPr="00BC3ECA">
        <w:t xml:space="preserve">Spauskite </w:t>
      </w:r>
      <w:r w:rsidRPr="00BC3ECA">
        <w:rPr>
          <w:rStyle w:val="CharLaukas"/>
        </w:rPr>
        <w:t>[Išsaugoti]</w:t>
      </w:r>
      <w:r w:rsidRPr="00BC3ECA">
        <w:t xml:space="preserve">. </w:t>
      </w:r>
    </w:p>
    <w:p w14:paraId="64B3AC48" w14:textId="77777777" w:rsidR="00CD4FBA" w:rsidRPr="00BC3ECA" w:rsidRDefault="00CD4FBA" w:rsidP="005B3A8E">
      <w:pPr>
        <w:pStyle w:val="BodyText"/>
      </w:pPr>
      <w:r w:rsidRPr="00BC3ECA">
        <w:t>Sistema išsaugo įvestus reikšmės duomenis ir papildo klasifikatorių.</w:t>
      </w:r>
    </w:p>
    <w:p w14:paraId="5BE540AA" w14:textId="2AA6112B" w:rsidR="00CD4FBA" w:rsidRPr="00BC3ECA" w:rsidRDefault="00CD4FBA" w:rsidP="00CD4FBA">
      <w:pPr>
        <w:pStyle w:val="Pastaba"/>
      </w:pPr>
      <w:r w:rsidRPr="00BC3ECA">
        <w:t xml:space="preserve">Naujai įtraukta </w:t>
      </w:r>
      <w:r w:rsidR="00FD0C49" w:rsidRPr="00BC3ECA">
        <w:t xml:space="preserve">ar pakeista </w:t>
      </w:r>
      <w:r w:rsidRPr="00BC3ECA">
        <w:t xml:space="preserve">klasifikatoriaus reikšmė tampa matoma </w:t>
      </w:r>
      <w:r w:rsidR="00FD0C49" w:rsidRPr="00BC3ECA">
        <w:t>tik tame muziejuje, kuriame ji buvo sukurta ar pakeista</w:t>
      </w:r>
      <w:r w:rsidRPr="00BC3ECA">
        <w:t xml:space="preserve">. Visiems muziejams ji </w:t>
      </w:r>
      <w:r w:rsidR="00FD0C49" w:rsidRPr="00BC3ECA">
        <w:t>taps</w:t>
      </w:r>
      <w:r w:rsidRPr="00BC3ECA">
        <w:t xml:space="preserve"> matoma tik tada, kai LIMIS-C administratoriaus teisę turintis žmogus </w:t>
      </w:r>
      <w:r w:rsidR="003D35E0">
        <w:t>priims</w:t>
      </w:r>
      <w:r w:rsidRPr="00BC3ECA">
        <w:t xml:space="preserve"> sprendimą, kad ši reikšmė tikrai korektiška ir ją patvirtins sistemoje. </w:t>
      </w:r>
    </w:p>
    <w:p w14:paraId="04EE92ED" w14:textId="77777777" w:rsidR="00CD4FBA" w:rsidRPr="00BC3ECA" w:rsidRDefault="00CD4FBA" w:rsidP="00CD4FBA">
      <w:pPr>
        <w:pStyle w:val="Heading3"/>
        <w:rPr>
          <w:noProof w:val="0"/>
        </w:rPr>
      </w:pPr>
      <w:bookmarkStart w:id="602" w:name="_Ref320168941"/>
      <w:bookmarkStart w:id="603" w:name="_Ref320168945"/>
      <w:bookmarkStart w:id="604" w:name="_Toc169621869"/>
      <w:r w:rsidRPr="00BC3ECA">
        <w:rPr>
          <w:noProof w:val="0"/>
        </w:rPr>
        <w:t>Įtraukti naują reikšmę į sąrašinį klasifikatorių</w:t>
      </w:r>
      <w:bookmarkEnd w:id="598"/>
      <w:bookmarkEnd w:id="602"/>
      <w:bookmarkEnd w:id="603"/>
      <w:bookmarkEnd w:id="604"/>
    </w:p>
    <w:p w14:paraId="4F87476B" w14:textId="77777777" w:rsidR="00CD4FBA" w:rsidRPr="00BC3ECA" w:rsidRDefault="00CD4FBA" w:rsidP="00D73FCD">
      <w:pPr>
        <w:pStyle w:val="Alnostext"/>
        <w:keepNext/>
      </w:pPr>
      <w:r w:rsidRPr="00BC3ECA">
        <w:t>Norėdami įtraukti naują reikšmę į sąrašinį klasifikatorių, atlikite šiuos veiksmus:</w:t>
      </w:r>
    </w:p>
    <w:p w14:paraId="13CBABFD" w14:textId="77777777" w:rsidR="0000015A" w:rsidRPr="00BC3ECA" w:rsidRDefault="0000015A" w:rsidP="007171F7">
      <w:pPr>
        <w:pStyle w:val="AlnosNumbered"/>
        <w:numPr>
          <w:ilvl w:val="0"/>
          <w:numId w:val="56"/>
        </w:numPr>
      </w:pPr>
      <w:r w:rsidRPr="00BC3ECA">
        <w:t>Atsiverskite klasifikatoriaus reikšmių langą vienu iš šių būdų:</w:t>
      </w:r>
    </w:p>
    <w:p w14:paraId="0791D3C4" w14:textId="606C9DC5" w:rsidR="0000015A" w:rsidRPr="00BC3ECA" w:rsidRDefault="0000015A" w:rsidP="0000015A">
      <w:pPr>
        <w:pStyle w:val="buletedafternumber"/>
      </w:pPr>
      <w:r w:rsidRPr="00BC3ECA">
        <w:t>Jei pildote eksponato/komplekto</w:t>
      </w:r>
      <w:r w:rsidR="00E2646B" w:rsidRPr="00BC3ECA">
        <w:t>/grupės</w:t>
      </w:r>
      <w:r w:rsidRPr="00BC3ECA">
        <w:t xml:space="preserve"> duomenis, spauskite šalia pildomo lauko piktogramą </w:t>
      </w:r>
      <w:r w:rsidR="00424185" w:rsidRPr="00BC3ECA">
        <w:rPr>
          <w:noProof/>
          <w:lang w:eastAsia="lt-LT"/>
        </w:rPr>
        <w:drawing>
          <wp:inline distT="0" distB="0" distL="0" distR="0" wp14:anchorId="4CBB15CC" wp14:editId="75FA5593">
            <wp:extent cx="152400" cy="167640"/>
            <wp:effectExtent l="0" t="0" r="0" b="0"/>
            <wp:docPr id="25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0075CB4B" w14:textId="77777777" w:rsidR="0000015A" w:rsidRPr="00BC3ECA" w:rsidRDefault="0000015A" w:rsidP="0000015A">
      <w:pPr>
        <w:pStyle w:val="buletedafternumber"/>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42049B7E" w14:textId="77777777" w:rsidR="0000015A" w:rsidRPr="00BC3ECA" w:rsidRDefault="0000015A" w:rsidP="0000015A">
      <w:pPr>
        <w:pStyle w:val="buletedafternumber"/>
      </w:pPr>
      <w:r w:rsidRPr="00BC3ECA">
        <w:lastRenderedPageBreak/>
        <w:t xml:space="preserve">Jei norite peržiūrėti muziejaus klasifikatoriaus duomenis, iš menių pasirinkite </w:t>
      </w:r>
      <w:r w:rsidRPr="00BC3ECA">
        <w:rPr>
          <w:rStyle w:val="CharMeniu"/>
        </w:rPr>
        <w:t>Klasifikatoriai -&gt; Muziejaus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45CE00CC" w14:textId="38AAE4B6" w:rsidR="00CD4FBA" w:rsidRPr="00BC3ECA" w:rsidRDefault="00424185" w:rsidP="005B3A8E">
      <w:pPr>
        <w:pStyle w:val="Picture"/>
      </w:pPr>
      <w:r w:rsidRPr="00BC3ECA">
        <w:rPr>
          <w:noProof/>
          <w:lang w:eastAsia="lt-LT"/>
        </w:rPr>
        <w:drawing>
          <wp:inline distT="0" distB="0" distL="0" distR="0" wp14:anchorId="40400169" wp14:editId="62484969">
            <wp:extent cx="5844540" cy="2263140"/>
            <wp:effectExtent l="19050" t="19050" r="22860" b="22860"/>
            <wp:docPr id="26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844540" cy="2263140"/>
                    </a:xfrm>
                    <a:prstGeom prst="rect">
                      <a:avLst/>
                    </a:prstGeom>
                    <a:noFill/>
                    <a:ln w="3175">
                      <a:solidFill>
                        <a:schemeClr val="tx1"/>
                      </a:solidFill>
                    </a:ln>
                  </pic:spPr>
                </pic:pic>
              </a:graphicData>
            </a:graphic>
          </wp:inline>
        </w:drawing>
      </w:r>
    </w:p>
    <w:p w14:paraId="0B01771E" w14:textId="77777777" w:rsidR="00CD4FBA" w:rsidRPr="00BC3ECA" w:rsidRDefault="00CD4FBA" w:rsidP="00CD4FBA">
      <w:pPr>
        <w:pStyle w:val="AlnosNumbered"/>
      </w:pPr>
      <w:r w:rsidRPr="00BC3ECA">
        <w:t xml:space="preserve">Lango viršuje spauskite </w:t>
      </w:r>
      <w:r w:rsidRPr="00BC3ECA">
        <w:rPr>
          <w:b/>
        </w:rPr>
        <w:t>[</w:t>
      </w:r>
      <w:r w:rsidRPr="00BC3ECA">
        <w:rPr>
          <w:b/>
          <w:lang w:eastAsia="lt-LT"/>
        </w:rPr>
        <w:t>Naujas]</w:t>
      </w:r>
      <w:r w:rsidRPr="00BC3ECA">
        <w:t>.</w:t>
      </w:r>
    </w:p>
    <w:p w14:paraId="524367AE" w14:textId="77777777" w:rsidR="00CD4FBA" w:rsidRPr="00BC3ECA" w:rsidRDefault="00CD4FBA" w:rsidP="005B3A8E">
      <w:pPr>
        <w:pStyle w:val="BodyText"/>
      </w:pPr>
      <w:r w:rsidRPr="00BC3ECA">
        <w:t>Sistema atveria naują langą duomenims įvesti.</w:t>
      </w:r>
    </w:p>
    <w:p w14:paraId="7EED575F" w14:textId="7F0C1BC0" w:rsidR="00CD4FBA" w:rsidRPr="00BC3ECA" w:rsidRDefault="00531414" w:rsidP="00FE66FF">
      <w:pPr>
        <w:pStyle w:val="Picture"/>
      </w:pPr>
      <w:r w:rsidRPr="00BC3ECA">
        <w:rPr>
          <w:noProof/>
        </w:rPr>
        <w:drawing>
          <wp:inline distT="0" distB="0" distL="0" distR="0" wp14:anchorId="0E918FA3" wp14:editId="797ABA24">
            <wp:extent cx="5850890" cy="2314575"/>
            <wp:effectExtent l="19050" t="19050" r="1651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lasifikatoriai9.png"/>
                    <pic:cNvPicPr/>
                  </pic:nvPicPr>
                  <pic:blipFill>
                    <a:blip r:embed="rId247">
                      <a:extLst>
                        <a:ext uri="{28A0092B-C50C-407E-A947-70E740481C1C}">
                          <a14:useLocalDpi xmlns:a14="http://schemas.microsoft.com/office/drawing/2010/main" val="0"/>
                        </a:ext>
                      </a:extLst>
                    </a:blip>
                    <a:stretch>
                      <a:fillRect/>
                    </a:stretch>
                  </pic:blipFill>
                  <pic:spPr>
                    <a:xfrm>
                      <a:off x="0" y="0"/>
                      <a:ext cx="5850890" cy="2314575"/>
                    </a:xfrm>
                    <a:prstGeom prst="rect">
                      <a:avLst/>
                    </a:prstGeom>
                    <a:ln w="3175">
                      <a:solidFill>
                        <a:schemeClr val="tx1"/>
                      </a:solidFill>
                    </a:ln>
                  </pic:spPr>
                </pic:pic>
              </a:graphicData>
            </a:graphic>
          </wp:inline>
        </w:drawing>
      </w:r>
    </w:p>
    <w:p w14:paraId="723DDD8E" w14:textId="77777777" w:rsidR="00CD4FBA" w:rsidRPr="00BC3ECA" w:rsidRDefault="00CD4FBA" w:rsidP="00FE66FF">
      <w:pPr>
        <w:pStyle w:val="Picture"/>
      </w:pPr>
      <w:r w:rsidRPr="00BC3ECA">
        <w:t>...</w:t>
      </w:r>
    </w:p>
    <w:p w14:paraId="4A698F24" w14:textId="02513E9A" w:rsidR="00CD4FBA" w:rsidRPr="00BC3ECA" w:rsidRDefault="00CC3EC9" w:rsidP="008B1A72">
      <w:pPr>
        <w:pStyle w:val="Picture"/>
      </w:pPr>
      <w:r w:rsidRPr="00BC3ECA">
        <w:rPr>
          <w:noProof/>
        </w:rPr>
        <w:drawing>
          <wp:inline distT="0" distB="0" distL="0" distR="0" wp14:anchorId="01DB5511" wp14:editId="41791D29">
            <wp:extent cx="5850890" cy="1626235"/>
            <wp:effectExtent l="19050" t="19050" r="16510"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lasifikatoriai10.png"/>
                    <pic:cNvPicPr/>
                  </pic:nvPicPr>
                  <pic:blipFill>
                    <a:blip r:embed="rId248">
                      <a:extLst>
                        <a:ext uri="{28A0092B-C50C-407E-A947-70E740481C1C}">
                          <a14:useLocalDpi xmlns:a14="http://schemas.microsoft.com/office/drawing/2010/main" val="0"/>
                        </a:ext>
                      </a:extLst>
                    </a:blip>
                    <a:stretch>
                      <a:fillRect/>
                    </a:stretch>
                  </pic:blipFill>
                  <pic:spPr>
                    <a:xfrm>
                      <a:off x="0" y="0"/>
                      <a:ext cx="5850890" cy="1626235"/>
                    </a:xfrm>
                    <a:prstGeom prst="rect">
                      <a:avLst/>
                    </a:prstGeom>
                    <a:ln w="3175">
                      <a:solidFill>
                        <a:schemeClr val="tx1"/>
                      </a:solidFill>
                    </a:ln>
                  </pic:spPr>
                </pic:pic>
              </a:graphicData>
            </a:graphic>
          </wp:inline>
        </w:drawing>
      </w:r>
    </w:p>
    <w:p w14:paraId="4EA529F9" w14:textId="77777777" w:rsidR="00CD4FBA" w:rsidRPr="00BC3ECA" w:rsidRDefault="00CD4FBA" w:rsidP="00CD4FBA">
      <w:pPr>
        <w:pStyle w:val="AlnosNumbered"/>
      </w:pPr>
      <w:r w:rsidRPr="00BC3ECA">
        <w:t>Įveskite reikšmės duomenis.</w:t>
      </w:r>
    </w:p>
    <w:p w14:paraId="314823C1" w14:textId="77777777" w:rsidR="00CD4FBA" w:rsidRPr="00BC3ECA" w:rsidRDefault="00CD4FBA" w:rsidP="00CD4FBA">
      <w:pPr>
        <w:pStyle w:val="AlnosNumbered"/>
      </w:pPr>
      <w:r w:rsidRPr="00BC3ECA">
        <w:t xml:space="preserve">Spauskite </w:t>
      </w:r>
      <w:r w:rsidRPr="00BC3ECA">
        <w:rPr>
          <w:rStyle w:val="CharLaukas"/>
        </w:rPr>
        <w:t>[Išsaugoti]</w:t>
      </w:r>
      <w:r w:rsidRPr="00BC3ECA">
        <w:t xml:space="preserve">. </w:t>
      </w:r>
    </w:p>
    <w:p w14:paraId="379064FA" w14:textId="77777777" w:rsidR="00CD4FBA" w:rsidRPr="00BC3ECA" w:rsidRDefault="00CD4FBA" w:rsidP="005B3A8E">
      <w:pPr>
        <w:pStyle w:val="BodyText"/>
      </w:pPr>
      <w:r w:rsidRPr="00BC3ECA">
        <w:t>Sistema išsaugo įvestus reikšmės duomenis ir papildo klasifikatorių.</w:t>
      </w:r>
    </w:p>
    <w:p w14:paraId="397E97B3" w14:textId="77777777" w:rsidR="00CD4FBA" w:rsidRPr="00BC3ECA" w:rsidRDefault="00CD4FBA" w:rsidP="00CD4FBA">
      <w:pPr>
        <w:pStyle w:val="Pastaba"/>
      </w:pPr>
      <w:r w:rsidRPr="00BC3ECA">
        <w:t xml:space="preserve">Naujai </w:t>
      </w:r>
      <w:r w:rsidR="00FD0C49" w:rsidRPr="00BC3ECA">
        <w:t>įvesta ar pakeista klasifikatoriaus reikšmė matoma tik tame muziejuje, kuriame ji buvo sukurta ar pakeista</w:t>
      </w:r>
      <w:r w:rsidRPr="00BC3ECA">
        <w:t xml:space="preserve">. Visiems muziejams ji </w:t>
      </w:r>
      <w:r w:rsidR="00FD0C49" w:rsidRPr="00BC3ECA">
        <w:t>taps</w:t>
      </w:r>
      <w:r w:rsidRPr="00BC3ECA">
        <w:t xml:space="preserve"> matoma tik tada, kai LIMIS-C </w:t>
      </w:r>
      <w:r w:rsidRPr="00BC3ECA">
        <w:lastRenderedPageBreak/>
        <w:t xml:space="preserve">administratoriaus teisę turintis žmogus gaus sprendimą, kad ši reikšmė tikrai korektiška ir ją patvirtins sistemoje. </w:t>
      </w:r>
    </w:p>
    <w:p w14:paraId="488E6F71" w14:textId="645EB310" w:rsidR="00203C56" w:rsidRPr="00BC3ECA" w:rsidRDefault="00203C56" w:rsidP="00203C56">
      <w:pPr>
        <w:pStyle w:val="Heading2"/>
      </w:pPr>
      <w:bookmarkStart w:id="605" w:name="_Ref307577325"/>
      <w:bookmarkStart w:id="606" w:name="_Ref318793487"/>
      <w:bookmarkStart w:id="607" w:name="_Ref318793488"/>
      <w:bookmarkStart w:id="608" w:name="_Toc169621870"/>
      <w:bookmarkEnd w:id="592"/>
      <w:r w:rsidRPr="00BC3ECA">
        <w:t>Peržiūrėti klasifikatoriaus reikšmės duomenis</w:t>
      </w:r>
      <w:bookmarkEnd w:id="605"/>
      <w:bookmarkEnd w:id="606"/>
      <w:bookmarkEnd w:id="607"/>
      <w:bookmarkEnd w:id="608"/>
    </w:p>
    <w:p w14:paraId="1B560B7C" w14:textId="77777777" w:rsidR="00203C56" w:rsidRPr="00BC3ECA" w:rsidRDefault="00203C56" w:rsidP="0000015A">
      <w:pPr>
        <w:pStyle w:val="Alnostext"/>
        <w:keepNext/>
      </w:pPr>
      <w:r w:rsidRPr="00BC3ECA">
        <w:t>Norėdami peržiūrėti klasifikatoriaus reikšmės duomenis, atlikite šiuos veiksmus:</w:t>
      </w:r>
    </w:p>
    <w:p w14:paraId="4F0347D2" w14:textId="77777777" w:rsidR="00FE36FE" w:rsidRPr="00BC3ECA" w:rsidRDefault="00FE36FE" w:rsidP="007171F7">
      <w:pPr>
        <w:pStyle w:val="AlnosNumbered"/>
        <w:keepNext/>
        <w:numPr>
          <w:ilvl w:val="0"/>
          <w:numId w:val="57"/>
        </w:numPr>
      </w:pPr>
      <w:r w:rsidRPr="00BC3ECA">
        <w:t>Atsiverskite klasifikatoriaus reikšmių langą vienu iš šių būdų:</w:t>
      </w:r>
    </w:p>
    <w:p w14:paraId="4BE730D5" w14:textId="5AC56925" w:rsidR="00FE36FE" w:rsidRPr="00BC3ECA" w:rsidRDefault="00FE36FE" w:rsidP="0000015A">
      <w:pPr>
        <w:pStyle w:val="buletedafternumber"/>
        <w:keepNext/>
      </w:pPr>
      <w:r w:rsidRPr="00BC3ECA">
        <w:t>Jei pildote eksponato/</w:t>
      </w:r>
      <w:r w:rsidR="00436881" w:rsidRPr="00BC3ECA">
        <w:t>komplekto</w:t>
      </w:r>
      <w:r w:rsidR="00CC3EC9" w:rsidRPr="00BC3ECA">
        <w:t>/grupės</w:t>
      </w:r>
      <w:r w:rsidRPr="00BC3ECA">
        <w:t xml:space="preserve"> duomenis, spauskite šalia pildomo lauko piktogramą </w:t>
      </w:r>
      <w:r w:rsidR="00424185" w:rsidRPr="00BC3ECA">
        <w:rPr>
          <w:noProof/>
          <w:lang w:eastAsia="lt-LT"/>
        </w:rPr>
        <w:drawing>
          <wp:inline distT="0" distB="0" distL="0" distR="0" wp14:anchorId="35EC1532" wp14:editId="2C70B634">
            <wp:extent cx="152400" cy="167640"/>
            <wp:effectExtent l="0" t="0" r="0" b="0"/>
            <wp:docPr id="26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7F494AA5" w14:textId="77777777" w:rsidR="00FE36FE" w:rsidRPr="00BC3ECA" w:rsidRDefault="00822982" w:rsidP="0000015A">
      <w:pPr>
        <w:pStyle w:val="buletedafternumber"/>
        <w:keepNext/>
      </w:pPr>
      <w:r w:rsidRPr="00BC3ECA">
        <w:t xml:space="preserve">Jei norite peržiūrėti </w:t>
      </w:r>
      <w:proofErr w:type="spellStart"/>
      <w:r w:rsidRPr="00BC3ECA">
        <w:t>bendramuziejinio</w:t>
      </w:r>
      <w:proofErr w:type="spellEnd"/>
      <w:r w:rsidRPr="00BC3ECA">
        <w:t xml:space="preserve"> klasifikatoriaus duomenis</w:t>
      </w:r>
      <w:r w:rsidR="00FE36FE" w:rsidRPr="00BC3ECA">
        <w:t xml:space="preserve">, iš menių pasirinkite </w:t>
      </w:r>
      <w:r w:rsidR="00FE36FE" w:rsidRPr="00BC3ECA">
        <w:rPr>
          <w:rStyle w:val="CharMeniu"/>
        </w:rPr>
        <w:t xml:space="preserve">Klasifikatoriai -&gt; </w:t>
      </w:r>
      <w:proofErr w:type="spellStart"/>
      <w:r w:rsidR="00FE36FE" w:rsidRPr="00BC3ECA">
        <w:rPr>
          <w:rStyle w:val="CharMeniu"/>
        </w:rPr>
        <w:t>Bendramuziejiniai</w:t>
      </w:r>
      <w:proofErr w:type="spellEnd"/>
      <w:r w:rsidR="00FE36FE" w:rsidRPr="00BC3ECA">
        <w:rPr>
          <w:rStyle w:val="CharMeniu"/>
        </w:rPr>
        <w:t xml:space="preserve"> klasifikatoriai</w:t>
      </w:r>
      <w:r w:rsidR="004842E0" w:rsidRPr="00BC3ECA">
        <w:rPr>
          <w:rStyle w:val="CharMeniu"/>
        </w:rPr>
        <w:t xml:space="preserve"> </w:t>
      </w:r>
      <w:r w:rsidRPr="00BC3ECA">
        <w:rPr>
          <w:rStyle w:val="CharMeniu"/>
        </w:rPr>
        <w:t xml:space="preserve">-&gt; </w:t>
      </w:r>
      <w:r w:rsidR="00FE36FE" w:rsidRPr="00BC3ECA">
        <w:t xml:space="preserve"> </w:t>
      </w:r>
      <w:r w:rsidRPr="00BC3ECA">
        <w:t>&lt;norimas klasifikatorius&gt;</w:t>
      </w:r>
      <w:r w:rsidR="00FE36FE" w:rsidRPr="00BC3ECA">
        <w:t>.</w:t>
      </w:r>
    </w:p>
    <w:p w14:paraId="39C19207" w14:textId="77777777" w:rsidR="00822982" w:rsidRPr="00BC3ECA" w:rsidRDefault="00822982" w:rsidP="0000015A">
      <w:pPr>
        <w:pStyle w:val="buletedafternumber"/>
        <w:keepNext/>
      </w:pPr>
      <w:r w:rsidRPr="00BC3ECA">
        <w:t xml:space="preserve">Jei norite peržiūrėti muziejaus klasifikatoriaus duomenis, iš menių pasirinkite </w:t>
      </w:r>
      <w:r w:rsidRPr="00BC3ECA">
        <w:rPr>
          <w:rStyle w:val="CharMeniu"/>
        </w:rPr>
        <w:t xml:space="preserve">Klasifikatoriai -&gt; Muziejaus klasifikatoriai-&gt; </w:t>
      </w:r>
      <w:r w:rsidRPr="00BC3ECA">
        <w:t xml:space="preserve"> &lt;norimas klasifikatorius&gt;.</w:t>
      </w:r>
    </w:p>
    <w:p w14:paraId="520BFA92" w14:textId="77777777" w:rsidR="00203C56" w:rsidRPr="00BC3ECA" w:rsidRDefault="00203C56" w:rsidP="007171F7">
      <w:pPr>
        <w:pStyle w:val="AlnosNumbered"/>
        <w:numPr>
          <w:ilvl w:val="0"/>
          <w:numId w:val="9"/>
        </w:numPr>
      </w:pPr>
      <w:r w:rsidRPr="00BC3ECA">
        <w:t>Suraskite norimą klasifikatoriaus reikšmę.</w:t>
      </w:r>
    </w:p>
    <w:p w14:paraId="30989FB0" w14:textId="77777777" w:rsidR="00203C56" w:rsidRPr="00BC3ECA" w:rsidRDefault="00203C56" w:rsidP="00BB7D9E">
      <w:pPr>
        <w:pStyle w:val="AlnosNumbered"/>
      </w:pPr>
      <w:r w:rsidRPr="00BC3ECA">
        <w:t xml:space="preserve">Jei klasifikatorius yra </w:t>
      </w:r>
      <w:r w:rsidRPr="00BC3ECA">
        <w:rPr>
          <w:u w:val="single"/>
        </w:rPr>
        <w:t>hierarchinės</w:t>
      </w:r>
      <w:r w:rsidR="00BB7D9E" w:rsidRPr="00BC3ECA">
        <w:t xml:space="preserve"> išvaizdos, s</w:t>
      </w:r>
      <w:r w:rsidRPr="00BC3ECA">
        <w:t>pragtelėkite ant norimos reikšmės.</w:t>
      </w:r>
    </w:p>
    <w:p w14:paraId="6A32E4F2" w14:textId="77777777" w:rsidR="00BB7D9E" w:rsidRPr="00BC3ECA" w:rsidRDefault="00BB7D9E" w:rsidP="005B3A8E">
      <w:pPr>
        <w:pStyle w:val="BodyText"/>
      </w:pPr>
      <w:r w:rsidRPr="00BC3ECA">
        <w:t>Sistema pateikia reikšmės aprašo duomenis.</w:t>
      </w:r>
    </w:p>
    <w:p w14:paraId="3D861917" w14:textId="77777777" w:rsidR="00203C56" w:rsidRPr="00BC3ECA" w:rsidRDefault="00203C56" w:rsidP="007171F7">
      <w:pPr>
        <w:pStyle w:val="AlnosNumbered"/>
        <w:numPr>
          <w:ilvl w:val="0"/>
          <w:numId w:val="9"/>
        </w:numPr>
      </w:pPr>
      <w:bookmarkStart w:id="609" w:name="_Ref307577330"/>
      <w:r w:rsidRPr="00BC3ECA">
        <w:t xml:space="preserve">Jei klasifikatorius yra </w:t>
      </w:r>
      <w:r w:rsidRPr="00BC3ECA">
        <w:rPr>
          <w:u w:val="single"/>
        </w:rPr>
        <w:t>sąrašinės</w:t>
      </w:r>
      <w:r w:rsidRPr="00BC3ECA">
        <w:t xml:space="preserve"> išvaizdos:</w:t>
      </w:r>
    </w:p>
    <w:p w14:paraId="5C7D66E3" w14:textId="77777777" w:rsidR="00203C56" w:rsidRPr="00BC3ECA" w:rsidRDefault="00BB7D9E" w:rsidP="007171F7">
      <w:pPr>
        <w:pStyle w:val="AlnosNumbered"/>
        <w:numPr>
          <w:ilvl w:val="1"/>
          <w:numId w:val="9"/>
        </w:numPr>
      </w:pPr>
      <w:r w:rsidRPr="00BC3ECA">
        <w:t xml:space="preserve">Stulpelyje </w:t>
      </w:r>
      <w:r w:rsidRPr="00BC3ECA">
        <w:rPr>
          <w:rStyle w:val="CharLaukas"/>
        </w:rPr>
        <w:t>Pagrindinis terminas</w:t>
      </w:r>
      <w:r w:rsidRPr="00BC3ECA">
        <w:t xml:space="preserve"> s</w:t>
      </w:r>
      <w:r w:rsidR="00203C56" w:rsidRPr="00BC3ECA">
        <w:t>pauskite ant įrašo pavadinimo nuorodos.</w:t>
      </w:r>
    </w:p>
    <w:p w14:paraId="51E10302" w14:textId="77777777" w:rsidR="00203C56" w:rsidRPr="00BC3ECA" w:rsidRDefault="00203C56" w:rsidP="00300735">
      <w:pPr>
        <w:pStyle w:val="BodyTextR2"/>
      </w:pPr>
      <w:r w:rsidRPr="00BC3ECA">
        <w:t>Sistema atveria naują langą su duomenimis.</w:t>
      </w:r>
    </w:p>
    <w:p w14:paraId="403D36D3" w14:textId="20E4922B" w:rsidR="00203C56" w:rsidRPr="00BC3ECA" w:rsidRDefault="00203C56" w:rsidP="007171F7">
      <w:pPr>
        <w:pStyle w:val="AlnosNumbered"/>
        <w:numPr>
          <w:ilvl w:val="1"/>
          <w:numId w:val="9"/>
        </w:numPr>
      </w:pPr>
      <w:r w:rsidRPr="00BC3ECA">
        <w:t>Norėdami užbaigti peržiūrą, spauskite</w:t>
      </w:r>
      <w:r w:rsidR="00822982" w:rsidRPr="00BC3ECA">
        <w:t xml:space="preserve"> </w:t>
      </w:r>
      <w:r w:rsidR="00424185" w:rsidRPr="00BC3ECA">
        <w:rPr>
          <w:noProof/>
          <w:lang w:eastAsia="lt-LT"/>
        </w:rPr>
        <w:drawing>
          <wp:inline distT="0" distB="0" distL="0" distR="0" wp14:anchorId="3CF5F721" wp14:editId="0E0CECC9">
            <wp:extent cx="396240" cy="91440"/>
            <wp:effectExtent l="0" t="0" r="0" b="0"/>
            <wp:docPr id="26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96240" cy="91440"/>
                    </a:xfrm>
                    <a:prstGeom prst="rect">
                      <a:avLst/>
                    </a:prstGeom>
                    <a:noFill/>
                    <a:ln>
                      <a:noFill/>
                    </a:ln>
                  </pic:spPr>
                </pic:pic>
              </a:graphicData>
            </a:graphic>
          </wp:inline>
        </w:drawing>
      </w:r>
      <w:r w:rsidRPr="00BC3ECA">
        <w:t>.</w:t>
      </w:r>
    </w:p>
    <w:p w14:paraId="076D00FE" w14:textId="0E4BDDDD" w:rsidR="00203C56" w:rsidRPr="00BC3ECA" w:rsidRDefault="002C1E4C" w:rsidP="00F963A1">
      <w:pPr>
        <w:pStyle w:val="Heading2"/>
        <w:keepLines/>
      </w:pPr>
      <w:bookmarkStart w:id="610" w:name="_Ref314211306"/>
      <w:bookmarkStart w:id="611" w:name="_Ref314234101"/>
      <w:bookmarkStart w:id="612" w:name="_Toc169621871"/>
      <w:r w:rsidRPr="00BC3ECA">
        <w:t>Reda</w:t>
      </w:r>
      <w:r w:rsidR="00203C56" w:rsidRPr="00BC3ECA">
        <w:t>guoti klasifikatoriaus reikšmės duomenis</w:t>
      </w:r>
      <w:bookmarkEnd w:id="609"/>
      <w:bookmarkEnd w:id="610"/>
      <w:bookmarkEnd w:id="611"/>
      <w:bookmarkEnd w:id="612"/>
    </w:p>
    <w:p w14:paraId="7BCBB68F" w14:textId="77777777" w:rsidR="00DD1A20" w:rsidRPr="00BC3ECA" w:rsidRDefault="00DD1A20" w:rsidP="00393222">
      <w:pPr>
        <w:pStyle w:val="Alnostext"/>
        <w:keepNext/>
        <w:keepLines/>
      </w:pPr>
      <w:r w:rsidRPr="00BC3ECA">
        <w:t>Klasifikatoriaus reikšmę, kol ji nėra patvirtinta LIMIS-C administratoriaus, gali redaguoti tik:</w:t>
      </w:r>
    </w:p>
    <w:p w14:paraId="5127852F" w14:textId="77777777" w:rsidR="00DD1A20" w:rsidRPr="00BC3ECA" w:rsidRDefault="00514FA6" w:rsidP="00393222">
      <w:pPr>
        <w:pStyle w:val="AlnostextBuleted"/>
        <w:keepNext/>
        <w:keepLines/>
      </w:pPr>
      <w:r w:rsidRPr="00BC3ECA">
        <w:t>naudot</w:t>
      </w:r>
      <w:r w:rsidR="00DD1A20" w:rsidRPr="00BC3ECA">
        <w:t>ojas, kuris įvedė klasifikatoriaus reikšmę tame muziejuje</w:t>
      </w:r>
      <w:r w:rsidR="008447BC" w:rsidRPr="00BC3ECA">
        <w:t>;</w:t>
      </w:r>
    </w:p>
    <w:p w14:paraId="742D3204" w14:textId="77777777" w:rsidR="00DD1A20" w:rsidRPr="00BC3ECA" w:rsidRDefault="00514FA6" w:rsidP="00393222">
      <w:pPr>
        <w:pStyle w:val="AlnostextBuleted"/>
        <w:keepNext/>
        <w:keepLines/>
      </w:pPr>
      <w:r w:rsidRPr="00BC3ECA">
        <w:t>naud</w:t>
      </w:r>
      <w:r w:rsidR="00DD1A20" w:rsidRPr="00BC3ECA">
        <w:t xml:space="preserve">otojas, kuriam suteikta teisė tvarkyti naujai sukurtą </w:t>
      </w:r>
      <w:proofErr w:type="spellStart"/>
      <w:r w:rsidR="00DD1A20" w:rsidRPr="00BC3ECA">
        <w:t>bendramuziejinio</w:t>
      </w:r>
      <w:proofErr w:type="spellEnd"/>
      <w:r w:rsidR="00DD1A20" w:rsidRPr="00BC3ECA">
        <w:t xml:space="preserve"> klasifikatoriaus reikšmę</w:t>
      </w:r>
      <w:r w:rsidR="008447BC" w:rsidRPr="00BC3ECA">
        <w:t>.</w:t>
      </w:r>
    </w:p>
    <w:p w14:paraId="04E4AA69" w14:textId="77777777" w:rsidR="00DD1A20" w:rsidRPr="00BC3ECA" w:rsidRDefault="00DD1A20" w:rsidP="00F963A1">
      <w:pPr>
        <w:pStyle w:val="HeadingB"/>
        <w:keepLines/>
        <w:rPr>
          <w:noProof w:val="0"/>
        </w:rPr>
      </w:pPr>
      <w:r w:rsidRPr="00BC3ECA">
        <w:rPr>
          <w:noProof w:val="0"/>
        </w:rPr>
        <w:t>Kaip atlikti</w:t>
      </w:r>
    </w:p>
    <w:p w14:paraId="536A216F" w14:textId="77777777" w:rsidR="00203C56" w:rsidRPr="00BC3ECA" w:rsidRDefault="00DD1A20" w:rsidP="00393222">
      <w:pPr>
        <w:pStyle w:val="Alnostext"/>
        <w:keepNext/>
        <w:keepLines/>
      </w:pPr>
      <w:r w:rsidRPr="00BC3ECA">
        <w:t>Norėdami reda</w:t>
      </w:r>
      <w:r w:rsidR="00203C56" w:rsidRPr="00BC3ECA">
        <w:t>guoti klasifikatoriaus reikšmės duomenis, atlikite šiuos veiksmus:</w:t>
      </w:r>
    </w:p>
    <w:p w14:paraId="29918E5F" w14:textId="77777777" w:rsidR="00FE36FE" w:rsidRPr="00BC3ECA" w:rsidRDefault="00FE36FE" w:rsidP="00393222">
      <w:pPr>
        <w:pStyle w:val="AlnosNumbered"/>
        <w:keepNext/>
        <w:keepLines/>
        <w:numPr>
          <w:ilvl w:val="0"/>
          <w:numId w:val="27"/>
        </w:numPr>
      </w:pPr>
      <w:r w:rsidRPr="00BC3ECA">
        <w:t>Atsiverskite redaguotino klasifikatoriaus reikšmių langą vienu iš šių būdų:</w:t>
      </w:r>
    </w:p>
    <w:p w14:paraId="500F8D54" w14:textId="57383AD8" w:rsidR="001B180C" w:rsidRPr="00BC3ECA" w:rsidRDefault="001B180C" w:rsidP="00393222">
      <w:pPr>
        <w:pStyle w:val="buletedafternumber"/>
        <w:jc w:val="both"/>
      </w:pPr>
      <w:r w:rsidRPr="00BC3ECA">
        <w:t>Jei pildote eksponato/komplekto</w:t>
      </w:r>
      <w:r w:rsidR="00393222" w:rsidRPr="00BC3ECA">
        <w:t>/grupės</w:t>
      </w:r>
      <w:r w:rsidRPr="00BC3ECA">
        <w:t xml:space="preserve"> duomenis, spauskite šalia pildomo lauko piktogramą </w:t>
      </w:r>
      <w:r w:rsidR="00424185" w:rsidRPr="00BC3ECA">
        <w:rPr>
          <w:noProof/>
          <w:lang w:eastAsia="lt-LT"/>
        </w:rPr>
        <w:drawing>
          <wp:inline distT="0" distB="0" distL="0" distR="0" wp14:anchorId="43169045" wp14:editId="7F6CB9D6">
            <wp:extent cx="152400" cy="167640"/>
            <wp:effectExtent l="0" t="0" r="0" b="0"/>
            <wp:docPr id="265"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7FADBFE8" w14:textId="77777777" w:rsidR="001B180C" w:rsidRPr="00BC3ECA" w:rsidRDefault="001B180C" w:rsidP="00393222">
      <w:pPr>
        <w:pStyle w:val="buletedafternumber"/>
        <w:jc w:val="both"/>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47A812CE" w14:textId="77777777" w:rsidR="00DD1A20" w:rsidRPr="00BC3ECA" w:rsidRDefault="001B180C" w:rsidP="00393222">
      <w:pPr>
        <w:pStyle w:val="buletedafternumber"/>
        <w:keepNext/>
        <w:keepLines/>
        <w:jc w:val="both"/>
      </w:pPr>
      <w:r w:rsidRPr="00BC3ECA">
        <w:t xml:space="preserve">Jei norite peržiūrėti muziejaus klasifikatoriaus duomenis, iš menių pasirinkite </w:t>
      </w:r>
      <w:r w:rsidRPr="00BC3ECA">
        <w:rPr>
          <w:rStyle w:val="CharMeniu"/>
        </w:rPr>
        <w:t xml:space="preserve">Klasifikatoriai -&gt; Muziejaus klasifikatoriai-&gt; </w:t>
      </w:r>
      <w:r w:rsidRPr="00BC3ECA">
        <w:t xml:space="preserve"> &lt;norimas klasifikatorius&gt;.</w:t>
      </w:r>
    </w:p>
    <w:p w14:paraId="15E6357E" w14:textId="77777777" w:rsidR="00203C56" w:rsidRPr="00BC3ECA" w:rsidRDefault="00203C56" w:rsidP="007171F7">
      <w:pPr>
        <w:pStyle w:val="AlnosNumbered"/>
        <w:numPr>
          <w:ilvl w:val="0"/>
          <w:numId w:val="9"/>
        </w:numPr>
      </w:pPr>
      <w:r w:rsidRPr="00BC3ECA">
        <w:t>Suraskite norimą klasifikatoriaus reikšmę.</w:t>
      </w:r>
    </w:p>
    <w:p w14:paraId="3B9ECF48" w14:textId="77777777" w:rsidR="00203C56" w:rsidRPr="00BC3ECA" w:rsidRDefault="00203C56" w:rsidP="007171F7">
      <w:pPr>
        <w:pStyle w:val="AlnosNumbered"/>
        <w:numPr>
          <w:ilvl w:val="0"/>
          <w:numId w:val="9"/>
        </w:numPr>
      </w:pPr>
      <w:r w:rsidRPr="00BC3ECA">
        <w:t xml:space="preserve">Jei klasifikatorius yra </w:t>
      </w:r>
      <w:r w:rsidRPr="00BC3ECA">
        <w:rPr>
          <w:u w:val="single"/>
        </w:rPr>
        <w:t>hierarchinės</w:t>
      </w:r>
      <w:r w:rsidRPr="00BC3ECA">
        <w:t xml:space="preserve"> išvaizdos:</w:t>
      </w:r>
    </w:p>
    <w:p w14:paraId="5682D2F3" w14:textId="77777777" w:rsidR="00203C56" w:rsidRPr="00BC3ECA" w:rsidRDefault="00203C56" w:rsidP="007171F7">
      <w:pPr>
        <w:pStyle w:val="AlnosNumbered"/>
        <w:numPr>
          <w:ilvl w:val="1"/>
          <w:numId w:val="9"/>
        </w:numPr>
      </w:pPr>
      <w:r w:rsidRPr="00BC3ECA">
        <w:t xml:space="preserve">Spragtelėkite ant norimos reikšmės. </w:t>
      </w:r>
    </w:p>
    <w:p w14:paraId="73E38D4A" w14:textId="77777777" w:rsidR="00203C56" w:rsidRPr="00BC3ECA" w:rsidRDefault="00203C56" w:rsidP="007171F7">
      <w:pPr>
        <w:pStyle w:val="AlnosNumbered"/>
        <w:keepNext/>
        <w:numPr>
          <w:ilvl w:val="1"/>
          <w:numId w:val="3"/>
        </w:numPr>
      </w:pPr>
      <w:bookmarkStart w:id="613" w:name="_Ref310494083"/>
      <w:r w:rsidRPr="00BC3ECA">
        <w:t xml:space="preserve">Spauskite </w:t>
      </w:r>
      <w:r w:rsidRPr="00BC3ECA">
        <w:rPr>
          <w:b/>
        </w:rPr>
        <w:t>[</w:t>
      </w:r>
      <w:r w:rsidRPr="00BC3ECA">
        <w:rPr>
          <w:b/>
          <w:lang w:eastAsia="lt-LT"/>
        </w:rPr>
        <w:t>Tvarkyti]</w:t>
      </w:r>
      <w:r w:rsidRPr="00BC3ECA">
        <w:t>.</w:t>
      </w:r>
      <w:bookmarkEnd w:id="613"/>
    </w:p>
    <w:p w14:paraId="7BB047FD" w14:textId="77777777" w:rsidR="00203C56" w:rsidRPr="00BC3ECA" w:rsidRDefault="00203C56" w:rsidP="005B3A8E">
      <w:pPr>
        <w:pStyle w:val="BodyTextR2"/>
      </w:pPr>
      <w:r w:rsidRPr="00BC3ECA">
        <w:t>Sistema aktyvuoja papildomus mygtukus.</w:t>
      </w:r>
    </w:p>
    <w:p w14:paraId="34C6BBB5" w14:textId="5CFFF0D8" w:rsidR="00203C56" w:rsidRPr="00BC3ECA" w:rsidRDefault="00024D90" w:rsidP="005B3A8E">
      <w:pPr>
        <w:pStyle w:val="Picture"/>
      </w:pPr>
      <w:r w:rsidRPr="00BC3ECA">
        <w:rPr>
          <w:noProof/>
        </w:rPr>
        <w:lastRenderedPageBreak/>
        <w:drawing>
          <wp:inline distT="0" distB="0" distL="0" distR="0" wp14:anchorId="61C77D49" wp14:editId="38DFFBD4">
            <wp:extent cx="5850890" cy="3601085"/>
            <wp:effectExtent l="19050" t="19050" r="1651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lasifikatoriai11.png"/>
                    <pic:cNvPicPr/>
                  </pic:nvPicPr>
                  <pic:blipFill>
                    <a:blip r:embed="rId250">
                      <a:extLst>
                        <a:ext uri="{28A0092B-C50C-407E-A947-70E740481C1C}">
                          <a14:useLocalDpi xmlns:a14="http://schemas.microsoft.com/office/drawing/2010/main" val="0"/>
                        </a:ext>
                      </a:extLst>
                    </a:blip>
                    <a:stretch>
                      <a:fillRect/>
                    </a:stretch>
                  </pic:blipFill>
                  <pic:spPr>
                    <a:xfrm>
                      <a:off x="0" y="0"/>
                      <a:ext cx="5850890" cy="3601085"/>
                    </a:xfrm>
                    <a:prstGeom prst="rect">
                      <a:avLst/>
                    </a:prstGeom>
                    <a:ln w="3175">
                      <a:solidFill>
                        <a:schemeClr val="tx1"/>
                      </a:solidFill>
                    </a:ln>
                  </pic:spPr>
                </pic:pic>
              </a:graphicData>
            </a:graphic>
          </wp:inline>
        </w:drawing>
      </w:r>
    </w:p>
    <w:p w14:paraId="471BDFE7" w14:textId="77777777" w:rsidR="00203C56" w:rsidRPr="00BC3ECA" w:rsidRDefault="00203C56" w:rsidP="007171F7">
      <w:pPr>
        <w:pStyle w:val="AlnosNumbered"/>
        <w:numPr>
          <w:ilvl w:val="1"/>
          <w:numId w:val="3"/>
        </w:numPr>
      </w:pPr>
      <w:r w:rsidRPr="00BC3ECA">
        <w:t xml:space="preserve">Spauskite </w:t>
      </w:r>
      <w:r w:rsidRPr="00BC3ECA">
        <w:rPr>
          <w:rStyle w:val="CharLaukas"/>
        </w:rPr>
        <w:t>[Redaguoti]</w:t>
      </w:r>
      <w:r w:rsidRPr="00BC3ECA">
        <w:t xml:space="preserve">. </w:t>
      </w:r>
    </w:p>
    <w:p w14:paraId="13696FE5" w14:textId="77777777" w:rsidR="00203C56" w:rsidRPr="00BC3ECA" w:rsidRDefault="00203C56" w:rsidP="005B3A8E">
      <w:pPr>
        <w:pStyle w:val="BodyTextR2"/>
      </w:pPr>
      <w:r w:rsidRPr="00BC3ECA">
        <w:t>Sistema lango kairėje pateikia duomenų įvedimo lauką (-</w:t>
      </w:r>
      <w:proofErr w:type="spellStart"/>
      <w:r w:rsidRPr="00BC3ECA">
        <w:t>us</w:t>
      </w:r>
      <w:proofErr w:type="spellEnd"/>
      <w:r w:rsidRPr="00BC3ECA">
        <w:t>) su užpildyta informacija.</w:t>
      </w:r>
    </w:p>
    <w:p w14:paraId="4EF668E6" w14:textId="77777777" w:rsidR="00972801" w:rsidRPr="00BC3ECA" w:rsidRDefault="00972801" w:rsidP="007171F7">
      <w:pPr>
        <w:pStyle w:val="AlnosNumbered"/>
        <w:numPr>
          <w:ilvl w:val="1"/>
          <w:numId w:val="1"/>
        </w:numPr>
      </w:pPr>
      <w:r w:rsidRPr="00BC3ECA">
        <w:t>Įveskite/keiskite reikšmės duomenis.</w:t>
      </w:r>
    </w:p>
    <w:p w14:paraId="5E232F0C" w14:textId="77777777" w:rsidR="00203C56" w:rsidRPr="00BC3ECA" w:rsidRDefault="00203C56" w:rsidP="007171F7">
      <w:pPr>
        <w:pStyle w:val="AlnosNumbered"/>
        <w:keepNext/>
        <w:numPr>
          <w:ilvl w:val="0"/>
          <w:numId w:val="9"/>
        </w:numPr>
      </w:pPr>
      <w:r w:rsidRPr="00BC3ECA">
        <w:t xml:space="preserve">Jei klasifikatorius yra </w:t>
      </w:r>
      <w:r w:rsidRPr="00BC3ECA">
        <w:rPr>
          <w:u w:val="single"/>
        </w:rPr>
        <w:t>sąrašinės</w:t>
      </w:r>
      <w:r w:rsidRPr="00BC3ECA">
        <w:t xml:space="preserve"> išvaizdos:</w:t>
      </w:r>
    </w:p>
    <w:p w14:paraId="06D0C3FE" w14:textId="1A9AFE03" w:rsidR="00203C56" w:rsidRPr="00BC3ECA" w:rsidRDefault="00203C56" w:rsidP="007171F7">
      <w:pPr>
        <w:pStyle w:val="AlnosNumbered"/>
        <w:keepNext/>
        <w:numPr>
          <w:ilvl w:val="1"/>
          <w:numId w:val="9"/>
        </w:numPr>
      </w:pPr>
      <w:r w:rsidRPr="00BC3ECA">
        <w:t xml:space="preserve">Spauskite redaguotino įrašo eilutėje </w:t>
      </w:r>
      <w:r w:rsidR="00424185" w:rsidRPr="00BC3ECA">
        <w:rPr>
          <w:noProof/>
          <w:lang w:eastAsia="lt-LT"/>
        </w:rPr>
        <w:drawing>
          <wp:inline distT="0" distB="0" distL="0" distR="0" wp14:anchorId="26E30B8D" wp14:editId="1C44E893">
            <wp:extent cx="152400" cy="167640"/>
            <wp:effectExtent l="0" t="0" r="0" b="0"/>
            <wp:docPr id="26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11FB9894" w14:textId="77777777" w:rsidR="00203C56" w:rsidRPr="00BC3ECA" w:rsidRDefault="00203C56" w:rsidP="005B3A8E">
      <w:pPr>
        <w:pStyle w:val="BodyTextR2"/>
      </w:pPr>
      <w:r w:rsidRPr="00BC3ECA">
        <w:t>Sistema atveria naują langą su duomenimis.</w:t>
      </w:r>
    </w:p>
    <w:p w14:paraId="7C192D2B" w14:textId="77777777" w:rsidR="00203C56" w:rsidRPr="00BC3ECA" w:rsidRDefault="00203C56" w:rsidP="007171F7">
      <w:pPr>
        <w:pStyle w:val="AlnosNumbered"/>
        <w:numPr>
          <w:ilvl w:val="1"/>
          <w:numId w:val="1"/>
        </w:numPr>
      </w:pPr>
      <w:r w:rsidRPr="00BC3ECA">
        <w:t>Įveskite naujus reikšmės duomenis.</w:t>
      </w:r>
    </w:p>
    <w:p w14:paraId="6CE6CECB" w14:textId="77777777" w:rsidR="00203C56" w:rsidRPr="00BC3ECA" w:rsidRDefault="00203C56" w:rsidP="00F963A1">
      <w:pPr>
        <w:pStyle w:val="AlnosNumbered"/>
        <w:keepNext/>
      </w:pPr>
      <w:r w:rsidRPr="00BC3ECA">
        <w:t xml:space="preserve">Spauskite </w:t>
      </w:r>
      <w:r w:rsidRPr="00BC3ECA">
        <w:rPr>
          <w:rStyle w:val="CharLaukas"/>
        </w:rPr>
        <w:t>[Išsaugoti]</w:t>
      </w:r>
      <w:r w:rsidRPr="00BC3ECA">
        <w:t xml:space="preserve">. </w:t>
      </w:r>
    </w:p>
    <w:p w14:paraId="6D982B78" w14:textId="77777777" w:rsidR="00203C56" w:rsidRPr="00BC3ECA" w:rsidRDefault="00203C56" w:rsidP="005B3A8E">
      <w:pPr>
        <w:pStyle w:val="BodyText"/>
      </w:pPr>
      <w:r w:rsidRPr="00BC3ECA">
        <w:t>Sistema išsaugo pakeistus reikšmės duomenis.</w:t>
      </w:r>
    </w:p>
    <w:p w14:paraId="01C87FD3" w14:textId="77777777" w:rsidR="00203C56" w:rsidRPr="00BC3ECA" w:rsidRDefault="001B180C" w:rsidP="00C5074A">
      <w:pPr>
        <w:pStyle w:val="Pastaba"/>
        <w:keepNext/>
        <w:keepLines/>
      </w:pPr>
      <w:proofErr w:type="spellStart"/>
      <w:r w:rsidRPr="00BC3ECA">
        <w:t>Bendramuziejinio</w:t>
      </w:r>
      <w:proofErr w:type="spellEnd"/>
      <w:r w:rsidRPr="00BC3ECA">
        <w:t xml:space="preserve"> k</w:t>
      </w:r>
      <w:r w:rsidR="00B543D8" w:rsidRPr="00BC3ECA">
        <w:t xml:space="preserve">lasifikatoriaus reikšmės pakeitimai tampa matomi tik tame muziejuje, kuriame ji buvo pakeista. Visiems muziejams pokyčiai taps matomi tik tada, kai LIMIS-C administratoriaus teisę turintis žmogus gaus sprendimą, kad šis reikšmės pakeitimas korektiškas ir jį patvirtins sistemoje. </w:t>
      </w:r>
    </w:p>
    <w:p w14:paraId="03DC846B" w14:textId="77777777" w:rsidR="0021273C" w:rsidRPr="00BC3ECA" w:rsidRDefault="0021273C" w:rsidP="0021273C">
      <w:pPr>
        <w:pStyle w:val="Heading2"/>
      </w:pPr>
      <w:bookmarkStart w:id="614" w:name="_Ref322510036"/>
      <w:bookmarkStart w:id="615" w:name="_Toc169621872"/>
      <w:bookmarkStart w:id="616" w:name="_Ref307578775"/>
      <w:r w:rsidRPr="00BC3ECA">
        <w:t>Keisti klasifikatoriaus reikšmės vietą hierarchijoje</w:t>
      </w:r>
      <w:bookmarkEnd w:id="614"/>
      <w:bookmarkEnd w:id="615"/>
    </w:p>
    <w:p w14:paraId="3DD0AA48" w14:textId="77777777" w:rsidR="0021273C" w:rsidRPr="00BC3ECA" w:rsidRDefault="0021273C" w:rsidP="0021273C">
      <w:pPr>
        <w:pStyle w:val="Alnostext"/>
      </w:pPr>
      <w:r w:rsidRPr="00BC3ECA">
        <w:t>Norėdami keisti</w:t>
      </w:r>
      <w:r w:rsidR="001B180C" w:rsidRPr="00BC3ECA">
        <w:t xml:space="preserve"> </w:t>
      </w:r>
      <w:r w:rsidRPr="00BC3ECA">
        <w:t>klasifikatoriaus reikšmės vietą hierarchijoje, atlikite šiuos veiksmus:</w:t>
      </w:r>
    </w:p>
    <w:p w14:paraId="0921597A" w14:textId="77777777" w:rsidR="0021273C" w:rsidRPr="00BC3ECA" w:rsidRDefault="0021273C" w:rsidP="00AF57C7">
      <w:pPr>
        <w:pStyle w:val="AlnosNumbered"/>
        <w:numPr>
          <w:ilvl w:val="0"/>
          <w:numId w:val="31"/>
        </w:numPr>
      </w:pPr>
      <w:r w:rsidRPr="00BC3ECA">
        <w:t>Atsiverskite klasifikatoriaus reikšmių langą vienu iš šių būdų:</w:t>
      </w:r>
    </w:p>
    <w:p w14:paraId="5F7252E4" w14:textId="115E7C7A" w:rsidR="001B180C" w:rsidRPr="00BC3ECA" w:rsidRDefault="001B180C" w:rsidP="00AF57C7">
      <w:pPr>
        <w:pStyle w:val="buletedafternumber"/>
        <w:jc w:val="both"/>
      </w:pPr>
      <w:r w:rsidRPr="00BC3ECA">
        <w:t>Jei pildote eksponato/komplekto</w:t>
      </w:r>
      <w:r w:rsidR="00AF57C7" w:rsidRPr="00BC3ECA">
        <w:t>/grupės</w:t>
      </w:r>
      <w:r w:rsidRPr="00BC3ECA">
        <w:t xml:space="preserve"> duomenis, spauskite šalia pildomo lauko piktogramą </w:t>
      </w:r>
      <w:r w:rsidR="00424185" w:rsidRPr="00BC3ECA">
        <w:rPr>
          <w:noProof/>
          <w:lang w:eastAsia="lt-LT"/>
        </w:rPr>
        <w:drawing>
          <wp:inline distT="0" distB="0" distL="0" distR="0" wp14:anchorId="6F3EF749" wp14:editId="4F35F945">
            <wp:extent cx="152400" cy="167640"/>
            <wp:effectExtent l="0" t="0" r="0" b="0"/>
            <wp:docPr id="26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3FE2F029" w14:textId="77777777" w:rsidR="001B180C" w:rsidRPr="00BC3ECA" w:rsidRDefault="001B180C" w:rsidP="00AF57C7">
      <w:pPr>
        <w:pStyle w:val="buletedafternumber"/>
        <w:jc w:val="both"/>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00242DFD" w14:textId="77777777" w:rsidR="0021273C" w:rsidRPr="00BC3ECA" w:rsidRDefault="001B180C" w:rsidP="00AF57C7">
      <w:pPr>
        <w:pStyle w:val="buletedafternumber"/>
        <w:jc w:val="both"/>
      </w:pPr>
      <w:r w:rsidRPr="00BC3ECA">
        <w:t xml:space="preserve">Jei norite peržiūrėti muziejaus klasifikatoriaus duomenis, iš menių pasirinkite </w:t>
      </w:r>
      <w:r w:rsidRPr="00BC3ECA">
        <w:rPr>
          <w:rStyle w:val="CharMeniu"/>
        </w:rPr>
        <w:t>Klasifikatoriai -&gt; Muziejaus klasifikatoriai</w:t>
      </w:r>
      <w:r w:rsidR="004842E0" w:rsidRPr="00BC3ECA">
        <w:rPr>
          <w:rStyle w:val="CharMeniu"/>
        </w:rPr>
        <w:t xml:space="preserve"> </w:t>
      </w:r>
      <w:r w:rsidRPr="00BC3ECA">
        <w:rPr>
          <w:rStyle w:val="CharMeniu"/>
        </w:rPr>
        <w:t xml:space="preserve">-&gt; </w:t>
      </w:r>
      <w:r w:rsidRPr="00BC3ECA">
        <w:t xml:space="preserve"> &lt;norimas klasifikatorius&gt;</w:t>
      </w:r>
      <w:r w:rsidR="0021273C" w:rsidRPr="00BC3ECA">
        <w:t>.</w:t>
      </w:r>
    </w:p>
    <w:p w14:paraId="0704F544" w14:textId="77777777" w:rsidR="0021273C" w:rsidRPr="00BC3ECA" w:rsidRDefault="0021273C" w:rsidP="007171F7">
      <w:pPr>
        <w:pStyle w:val="AlnosNumbered"/>
        <w:numPr>
          <w:ilvl w:val="0"/>
          <w:numId w:val="9"/>
        </w:numPr>
      </w:pPr>
      <w:r w:rsidRPr="00BC3ECA">
        <w:t xml:space="preserve">Suraskite </w:t>
      </w:r>
      <w:r w:rsidR="00972801" w:rsidRPr="00BC3ECA">
        <w:t xml:space="preserve">ir pažymėkite </w:t>
      </w:r>
      <w:r w:rsidRPr="00BC3ECA">
        <w:t>norimą klasifikatoriaus reikšmę.</w:t>
      </w:r>
    </w:p>
    <w:p w14:paraId="6441E793" w14:textId="77777777" w:rsidR="0021273C" w:rsidRPr="00BC3ECA" w:rsidRDefault="0021273C" w:rsidP="007171F7">
      <w:pPr>
        <w:pStyle w:val="AlnosNumbered"/>
        <w:keepNext/>
        <w:numPr>
          <w:ilvl w:val="0"/>
          <w:numId w:val="9"/>
        </w:numPr>
      </w:pPr>
      <w:r w:rsidRPr="00BC3ECA">
        <w:t xml:space="preserve">Lango apačioje spauskite </w:t>
      </w:r>
      <w:r w:rsidRPr="00BC3ECA">
        <w:rPr>
          <w:rStyle w:val="CharLaukas"/>
        </w:rPr>
        <w:t>[Tvarkyti]</w:t>
      </w:r>
      <w:r w:rsidRPr="00BC3ECA">
        <w:t xml:space="preserve">. </w:t>
      </w:r>
    </w:p>
    <w:p w14:paraId="4F5DF19F" w14:textId="77777777" w:rsidR="0021273C" w:rsidRPr="00BC3ECA" w:rsidRDefault="0021273C" w:rsidP="00300735">
      <w:pPr>
        <w:pStyle w:val="BodyText"/>
      </w:pPr>
      <w:r w:rsidRPr="00BC3ECA">
        <w:t>Sistema aktyvuoja papildomus mygtukus.</w:t>
      </w:r>
    </w:p>
    <w:p w14:paraId="620B3BA6" w14:textId="62514B77" w:rsidR="0021273C" w:rsidRPr="00BC3ECA" w:rsidRDefault="00424185" w:rsidP="005B3A8E">
      <w:pPr>
        <w:pStyle w:val="Picture"/>
      </w:pPr>
      <w:r w:rsidRPr="00BC3ECA">
        <w:rPr>
          <w:noProof/>
          <w:lang w:eastAsia="lt-LT"/>
        </w:rPr>
        <w:lastRenderedPageBreak/>
        <w:drawing>
          <wp:inline distT="0" distB="0" distL="0" distR="0" wp14:anchorId="5DA1AE45" wp14:editId="4CC5B224">
            <wp:extent cx="1920240" cy="807720"/>
            <wp:effectExtent l="19050" t="19050" r="22860" b="11430"/>
            <wp:docPr id="26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20240" cy="807720"/>
                    </a:xfrm>
                    <a:prstGeom prst="rect">
                      <a:avLst/>
                    </a:prstGeom>
                    <a:noFill/>
                    <a:ln w="3175" cmpd="sng">
                      <a:solidFill>
                        <a:srgbClr val="A6A6A6"/>
                      </a:solidFill>
                      <a:miter lim="800000"/>
                      <a:headEnd/>
                      <a:tailEnd/>
                    </a:ln>
                    <a:effectLst/>
                  </pic:spPr>
                </pic:pic>
              </a:graphicData>
            </a:graphic>
          </wp:inline>
        </w:drawing>
      </w:r>
    </w:p>
    <w:p w14:paraId="63FC35CE" w14:textId="77777777" w:rsidR="0021273C" w:rsidRPr="00BC3ECA" w:rsidRDefault="0021273C" w:rsidP="007171F7">
      <w:pPr>
        <w:pStyle w:val="AlnosNumbered"/>
        <w:numPr>
          <w:ilvl w:val="0"/>
          <w:numId w:val="9"/>
        </w:numPr>
      </w:pPr>
      <w:r w:rsidRPr="00BC3ECA">
        <w:t xml:space="preserve">Spauskite </w:t>
      </w:r>
      <w:r w:rsidRPr="00BC3ECA">
        <w:rPr>
          <w:rStyle w:val="CharLaukas"/>
        </w:rPr>
        <w:t>[Pakeisti vietą hierarchijoje]</w:t>
      </w:r>
      <w:r w:rsidRPr="00BC3ECA">
        <w:t>.</w:t>
      </w:r>
    </w:p>
    <w:p w14:paraId="5DA90C41" w14:textId="77777777" w:rsidR="0021273C" w:rsidRPr="00BC3ECA" w:rsidRDefault="0021273C" w:rsidP="005B3A8E">
      <w:pPr>
        <w:pStyle w:val="BodyText"/>
      </w:pPr>
      <w:r w:rsidRPr="00BC3ECA">
        <w:t xml:space="preserve">Sistema atveria langą </w:t>
      </w:r>
      <w:r w:rsidRPr="00BC3ECA">
        <w:rPr>
          <w:rStyle w:val="CharLangas"/>
        </w:rPr>
        <w:t>Pakeisti vietą hierarchijoje</w:t>
      </w:r>
      <w:r w:rsidRPr="00BC3ECA">
        <w:t xml:space="preserve"> ir jame pažymi keičiamą reikšmę.</w:t>
      </w:r>
    </w:p>
    <w:p w14:paraId="39481373" w14:textId="7920671B" w:rsidR="0021273C" w:rsidRPr="00BC3ECA" w:rsidRDefault="00424185" w:rsidP="00FE66FF">
      <w:pPr>
        <w:pStyle w:val="Picture"/>
      </w:pPr>
      <w:r w:rsidRPr="00BC3ECA">
        <w:rPr>
          <w:noProof/>
          <w:lang w:eastAsia="lt-LT"/>
        </w:rPr>
        <w:drawing>
          <wp:inline distT="0" distB="0" distL="0" distR="0" wp14:anchorId="1EA7658F" wp14:editId="7A67977D">
            <wp:extent cx="2362200" cy="3733800"/>
            <wp:effectExtent l="19050" t="19050" r="19050" b="19050"/>
            <wp:docPr id="27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362200" cy="3733800"/>
                    </a:xfrm>
                    <a:prstGeom prst="rect">
                      <a:avLst/>
                    </a:prstGeom>
                    <a:noFill/>
                    <a:ln w="3175" cmpd="sng">
                      <a:solidFill>
                        <a:srgbClr val="A6A6A6"/>
                      </a:solidFill>
                      <a:miter lim="800000"/>
                      <a:headEnd/>
                      <a:tailEnd/>
                    </a:ln>
                    <a:effectLst/>
                  </pic:spPr>
                </pic:pic>
              </a:graphicData>
            </a:graphic>
          </wp:inline>
        </w:drawing>
      </w:r>
    </w:p>
    <w:p w14:paraId="1D1EE398" w14:textId="77777777" w:rsidR="0021273C" w:rsidRPr="00BC3ECA" w:rsidRDefault="0021273C" w:rsidP="007171F7">
      <w:pPr>
        <w:pStyle w:val="AlnosNumbered"/>
        <w:numPr>
          <w:ilvl w:val="0"/>
          <w:numId w:val="9"/>
        </w:numPr>
      </w:pPr>
      <w:r w:rsidRPr="00BC3ECA">
        <w:t>Spragtelkite ant skirtuko, kuriam pagal hierarchiją turi priklausyti pasirinkta reikšmė.</w:t>
      </w:r>
    </w:p>
    <w:p w14:paraId="450DF644" w14:textId="77777777" w:rsidR="0021273C" w:rsidRPr="00BC3ECA" w:rsidRDefault="0021273C" w:rsidP="007171F7">
      <w:pPr>
        <w:pStyle w:val="AlnosNumbered"/>
        <w:numPr>
          <w:ilvl w:val="0"/>
          <w:numId w:val="9"/>
        </w:numPr>
      </w:pPr>
      <w:r w:rsidRPr="00BC3ECA">
        <w:t xml:space="preserve">Spauskite </w:t>
      </w:r>
      <w:r w:rsidRPr="00BC3ECA">
        <w:rPr>
          <w:rStyle w:val="CharLaukas"/>
        </w:rPr>
        <w:t>[Pasirinkti]</w:t>
      </w:r>
      <w:r w:rsidRPr="00BC3ECA">
        <w:t>.</w:t>
      </w:r>
    </w:p>
    <w:p w14:paraId="43AD6372" w14:textId="77777777" w:rsidR="0021273C" w:rsidRPr="00BC3ECA" w:rsidRDefault="0021273C" w:rsidP="005B3A8E">
      <w:pPr>
        <w:pStyle w:val="BodyText"/>
      </w:pPr>
      <w:r w:rsidRPr="00BC3ECA">
        <w:t>Sistema parodo naują reikšmės vietą hierarchijoje.</w:t>
      </w:r>
    </w:p>
    <w:p w14:paraId="6DCCF6F6" w14:textId="688518C6" w:rsidR="0021273C" w:rsidRPr="00BC3ECA" w:rsidRDefault="00424185" w:rsidP="005B3A8E">
      <w:pPr>
        <w:pStyle w:val="Picture"/>
      </w:pPr>
      <w:r w:rsidRPr="00BC3ECA">
        <w:rPr>
          <w:noProof/>
          <w:lang w:eastAsia="lt-LT"/>
        </w:rPr>
        <w:lastRenderedPageBreak/>
        <w:drawing>
          <wp:inline distT="0" distB="0" distL="0" distR="0" wp14:anchorId="16EFE649" wp14:editId="29A74112">
            <wp:extent cx="4839488" cy="3053862"/>
            <wp:effectExtent l="19050" t="19050" r="18415" b="13335"/>
            <wp:docPr id="271"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864775" cy="3069819"/>
                    </a:xfrm>
                    <a:prstGeom prst="rect">
                      <a:avLst/>
                    </a:prstGeom>
                    <a:noFill/>
                    <a:ln w="3175" cmpd="sng">
                      <a:solidFill>
                        <a:srgbClr val="A6A6A6"/>
                      </a:solidFill>
                      <a:miter lim="800000"/>
                      <a:headEnd/>
                      <a:tailEnd/>
                    </a:ln>
                    <a:effectLst/>
                  </pic:spPr>
                </pic:pic>
              </a:graphicData>
            </a:graphic>
          </wp:inline>
        </w:drawing>
      </w:r>
    </w:p>
    <w:p w14:paraId="6B2B2071" w14:textId="77777777" w:rsidR="0021273C" w:rsidRPr="00BC3ECA" w:rsidRDefault="0021273C" w:rsidP="007171F7">
      <w:pPr>
        <w:pStyle w:val="AlnosNumbered"/>
        <w:keepNext/>
        <w:numPr>
          <w:ilvl w:val="0"/>
          <w:numId w:val="9"/>
        </w:numPr>
      </w:pPr>
      <w:r w:rsidRPr="00BC3ECA">
        <w:t xml:space="preserve">Spauskite </w:t>
      </w:r>
      <w:r w:rsidRPr="00BC3ECA">
        <w:rPr>
          <w:rStyle w:val="CharLaukas"/>
        </w:rPr>
        <w:t>[Išsaugoti]</w:t>
      </w:r>
      <w:r w:rsidRPr="00BC3ECA">
        <w:t>.</w:t>
      </w:r>
    </w:p>
    <w:p w14:paraId="70889099" w14:textId="77777777" w:rsidR="0021273C" w:rsidRPr="00BC3ECA" w:rsidRDefault="0021273C" w:rsidP="005B3A8E">
      <w:pPr>
        <w:pStyle w:val="BodyText"/>
      </w:pPr>
      <w:r w:rsidRPr="00BC3ECA">
        <w:t>Sistema atlieka šiuos veiksmus:</w:t>
      </w:r>
    </w:p>
    <w:p w14:paraId="42204008" w14:textId="77777777" w:rsidR="0021273C" w:rsidRPr="00BC3ECA" w:rsidRDefault="0021273C" w:rsidP="007171F7">
      <w:pPr>
        <w:pStyle w:val="buletedafternumber"/>
        <w:keepNext/>
        <w:numPr>
          <w:ilvl w:val="0"/>
          <w:numId w:val="32"/>
        </w:numPr>
      </w:pPr>
      <w:r w:rsidRPr="00BC3ECA">
        <w:t>informuoja, kad operacija atlikta sėkmingai;</w:t>
      </w:r>
    </w:p>
    <w:p w14:paraId="6A4555E2" w14:textId="77777777" w:rsidR="0021273C" w:rsidRPr="00BC3ECA" w:rsidRDefault="0021273C" w:rsidP="007171F7">
      <w:pPr>
        <w:pStyle w:val="buletedafternumber"/>
        <w:numPr>
          <w:ilvl w:val="0"/>
          <w:numId w:val="32"/>
        </w:numPr>
      </w:pPr>
      <w:r w:rsidRPr="00BC3ECA">
        <w:t>pateikia įspėjimą, kad pakeitimą turi patvirtinti administratorius;</w:t>
      </w:r>
    </w:p>
    <w:p w14:paraId="00FCBD49" w14:textId="77777777" w:rsidR="0021273C" w:rsidRPr="00BC3ECA" w:rsidRDefault="0021273C" w:rsidP="007171F7">
      <w:pPr>
        <w:pStyle w:val="buletedafternumber"/>
        <w:numPr>
          <w:ilvl w:val="0"/>
          <w:numId w:val="32"/>
        </w:numPr>
      </w:pPr>
      <w:r w:rsidRPr="00BC3ECA">
        <w:t xml:space="preserve">pažymi norimą pasikeitimą lauke </w:t>
      </w:r>
      <w:r w:rsidRPr="00BC3ECA">
        <w:rPr>
          <w:rStyle w:val="CharLaukas"/>
        </w:rPr>
        <w:t>{Vieta hierarchijoje}</w:t>
      </w:r>
      <w:r w:rsidRPr="00BC3ECA">
        <w:t>;</w:t>
      </w:r>
    </w:p>
    <w:p w14:paraId="7AF6487F" w14:textId="77777777" w:rsidR="0021273C" w:rsidRPr="00BC3ECA" w:rsidRDefault="0021273C" w:rsidP="007171F7">
      <w:pPr>
        <w:pStyle w:val="buletedafternumber"/>
        <w:numPr>
          <w:ilvl w:val="0"/>
          <w:numId w:val="32"/>
        </w:numPr>
      </w:pPr>
      <w:r w:rsidRPr="00BC3ECA">
        <w:t xml:space="preserve">vizualiai reikšmę atvaizduoja ankstesnėje hierarchinėje pozicijoje. </w:t>
      </w:r>
      <w:r w:rsidRPr="00BC3ECA">
        <w:br/>
        <w:t>Naujoje vietoje hierarchijoje pamatysite tik po to, kai pakeitimą patvirtins administratorius.</w:t>
      </w:r>
    </w:p>
    <w:p w14:paraId="55482C11" w14:textId="4D364AFE" w:rsidR="0021273C" w:rsidRPr="00BC3ECA" w:rsidRDefault="00424185" w:rsidP="005B3A8E">
      <w:pPr>
        <w:pStyle w:val="Picture"/>
      </w:pPr>
      <w:r w:rsidRPr="00BC3ECA">
        <w:rPr>
          <w:noProof/>
          <w:lang w:eastAsia="lt-LT"/>
        </w:rPr>
        <w:drawing>
          <wp:inline distT="0" distB="0" distL="0" distR="0" wp14:anchorId="0C622F00" wp14:editId="351556B7">
            <wp:extent cx="5113020" cy="1775460"/>
            <wp:effectExtent l="19050" t="19050" r="11430" b="15240"/>
            <wp:docPr id="272"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13020" cy="1775460"/>
                    </a:xfrm>
                    <a:prstGeom prst="rect">
                      <a:avLst/>
                    </a:prstGeom>
                    <a:noFill/>
                    <a:ln w="3175" cmpd="sng">
                      <a:solidFill>
                        <a:srgbClr val="A6A6A6"/>
                      </a:solidFill>
                      <a:miter lim="800000"/>
                      <a:headEnd/>
                      <a:tailEnd/>
                    </a:ln>
                    <a:effectLst/>
                  </pic:spPr>
                </pic:pic>
              </a:graphicData>
            </a:graphic>
          </wp:inline>
        </w:drawing>
      </w:r>
    </w:p>
    <w:p w14:paraId="4CCF7E30" w14:textId="77777777" w:rsidR="0021273C" w:rsidRPr="00BC3ECA" w:rsidRDefault="0021273C" w:rsidP="0021273C">
      <w:pPr>
        <w:pStyle w:val="Heading2"/>
      </w:pPr>
      <w:bookmarkStart w:id="617" w:name="_Ref323209145"/>
      <w:bookmarkStart w:id="618" w:name="_Ref323209149"/>
      <w:bookmarkStart w:id="619" w:name="_Toc169621873"/>
      <w:r w:rsidRPr="00BC3ECA">
        <w:t xml:space="preserve">Keisti klasifikatoriaus </w:t>
      </w:r>
      <w:r w:rsidR="00FF1CF3" w:rsidRPr="00BC3ECA">
        <w:t>reikšmės skirtuko požymį</w:t>
      </w:r>
      <w:bookmarkEnd w:id="617"/>
      <w:bookmarkEnd w:id="618"/>
      <w:bookmarkEnd w:id="619"/>
    </w:p>
    <w:p w14:paraId="4F28D47F" w14:textId="77777777" w:rsidR="0021273C" w:rsidRPr="00BC3ECA" w:rsidRDefault="0021273C" w:rsidP="0021273C">
      <w:pPr>
        <w:pStyle w:val="Alnostext"/>
      </w:pPr>
      <w:r w:rsidRPr="00BC3ECA">
        <w:t xml:space="preserve">Norėdami keisti klasifikatoriaus reikšmės </w:t>
      </w:r>
      <w:r w:rsidR="00FF1CF3" w:rsidRPr="00BC3ECA">
        <w:t>skirtuko požymį</w:t>
      </w:r>
      <w:r w:rsidRPr="00BC3ECA">
        <w:t>, atlikite šiuos veiksmus:</w:t>
      </w:r>
    </w:p>
    <w:p w14:paraId="6C6CFCE7" w14:textId="77777777" w:rsidR="0021273C" w:rsidRPr="00BC3ECA" w:rsidRDefault="0021273C" w:rsidP="00DB10CD">
      <w:pPr>
        <w:pStyle w:val="AlnosNumbered"/>
        <w:numPr>
          <w:ilvl w:val="0"/>
          <w:numId w:val="143"/>
        </w:numPr>
      </w:pPr>
      <w:r w:rsidRPr="00BC3ECA">
        <w:t>Atsiverskite klasifikatoriaus reikšmių langą vienu iš šių būdų:</w:t>
      </w:r>
    </w:p>
    <w:p w14:paraId="2C2F11EC" w14:textId="22D4A33E" w:rsidR="00EA5997" w:rsidRPr="00BC3ECA" w:rsidRDefault="00EA5997" w:rsidP="00EA5997">
      <w:pPr>
        <w:pStyle w:val="buletedafternumber"/>
      </w:pPr>
      <w:r w:rsidRPr="00BC3ECA">
        <w:t>Jei pildote eksponato/komplekto</w:t>
      </w:r>
      <w:r w:rsidR="00B56FCB" w:rsidRPr="00BC3ECA">
        <w:t>/grupės</w:t>
      </w:r>
      <w:r w:rsidRPr="00BC3ECA">
        <w:t xml:space="preserve"> duomenis, spauskite šalia pildomo lauko piktogramą </w:t>
      </w:r>
      <w:r w:rsidR="00424185" w:rsidRPr="00BC3ECA">
        <w:rPr>
          <w:noProof/>
          <w:lang w:eastAsia="lt-LT"/>
        </w:rPr>
        <w:drawing>
          <wp:inline distT="0" distB="0" distL="0" distR="0" wp14:anchorId="2DB1DA7C" wp14:editId="3F44BD00">
            <wp:extent cx="152400" cy="167640"/>
            <wp:effectExtent l="0" t="0" r="0" b="0"/>
            <wp:docPr id="273"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24CF42B5" w14:textId="77777777" w:rsidR="00EA5997" w:rsidRPr="00BC3ECA" w:rsidRDefault="00EA5997" w:rsidP="00EA5997">
      <w:pPr>
        <w:pStyle w:val="buletedafternumber"/>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3E3EE788" w14:textId="77777777" w:rsidR="0021273C" w:rsidRPr="00BC3ECA" w:rsidRDefault="00EA5997" w:rsidP="00EA5997">
      <w:pPr>
        <w:pStyle w:val="buletedafternumber"/>
      </w:pPr>
      <w:r w:rsidRPr="00BC3ECA">
        <w:t xml:space="preserve">Jei norite peržiūrėti muziejaus klasifikatoriaus duomenis, iš menių pasirinkite </w:t>
      </w:r>
      <w:r w:rsidRPr="00BC3ECA">
        <w:rPr>
          <w:rStyle w:val="CharMeniu"/>
        </w:rPr>
        <w:t>Klasifikatoriai -&gt; Muziejaus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0E4514B7" w14:textId="77777777" w:rsidR="0021273C" w:rsidRPr="00BC3ECA" w:rsidRDefault="0021273C" w:rsidP="007171F7">
      <w:pPr>
        <w:pStyle w:val="AlnosNumbered"/>
        <w:numPr>
          <w:ilvl w:val="0"/>
          <w:numId w:val="9"/>
        </w:numPr>
      </w:pPr>
      <w:r w:rsidRPr="00BC3ECA">
        <w:t xml:space="preserve">Suraskite </w:t>
      </w:r>
      <w:r w:rsidR="00FC24F4" w:rsidRPr="00BC3ECA">
        <w:t xml:space="preserve">ir pažymėkite </w:t>
      </w:r>
      <w:r w:rsidRPr="00BC3ECA">
        <w:t>norimą klasifikatoriaus reikšmę.</w:t>
      </w:r>
    </w:p>
    <w:p w14:paraId="0B386ED3" w14:textId="77777777" w:rsidR="0021273C" w:rsidRPr="00BC3ECA" w:rsidRDefault="0021273C" w:rsidP="007171F7">
      <w:pPr>
        <w:pStyle w:val="AlnosNumbered"/>
        <w:numPr>
          <w:ilvl w:val="0"/>
          <w:numId w:val="9"/>
        </w:numPr>
      </w:pPr>
      <w:r w:rsidRPr="00BC3ECA">
        <w:t xml:space="preserve">Lango apačioje spauskite </w:t>
      </w:r>
      <w:r w:rsidRPr="00BC3ECA">
        <w:rPr>
          <w:rStyle w:val="CharLaukas"/>
        </w:rPr>
        <w:t>[Tvarkyti]</w:t>
      </w:r>
      <w:r w:rsidRPr="00BC3ECA">
        <w:t xml:space="preserve">. </w:t>
      </w:r>
    </w:p>
    <w:p w14:paraId="0F004CED" w14:textId="77777777" w:rsidR="0021273C" w:rsidRPr="00BC3ECA" w:rsidRDefault="0021273C" w:rsidP="005B3A8E">
      <w:pPr>
        <w:pStyle w:val="BodyText"/>
      </w:pPr>
      <w:r w:rsidRPr="00BC3ECA">
        <w:t>Sistema aktyvuoja papildomus mygtukus.</w:t>
      </w:r>
    </w:p>
    <w:p w14:paraId="1993E363" w14:textId="56DFC87B" w:rsidR="00550AF2" w:rsidRPr="00BC3ECA" w:rsidRDefault="00424185" w:rsidP="00FE66FF">
      <w:pPr>
        <w:pStyle w:val="Picture"/>
      </w:pPr>
      <w:r w:rsidRPr="00BC3ECA">
        <w:rPr>
          <w:noProof/>
          <w:lang w:eastAsia="lt-LT"/>
        </w:rPr>
        <w:lastRenderedPageBreak/>
        <w:drawing>
          <wp:inline distT="0" distB="0" distL="0" distR="0" wp14:anchorId="1B178577" wp14:editId="0B6FA0C7">
            <wp:extent cx="2202180" cy="922020"/>
            <wp:effectExtent l="19050" t="19050" r="26670" b="11430"/>
            <wp:docPr id="27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202180" cy="922020"/>
                    </a:xfrm>
                    <a:prstGeom prst="rect">
                      <a:avLst/>
                    </a:prstGeom>
                    <a:noFill/>
                    <a:ln w="3175" cmpd="sng">
                      <a:solidFill>
                        <a:srgbClr val="A6A6A6"/>
                      </a:solidFill>
                      <a:miter lim="800000"/>
                      <a:headEnd/>
                      <a:tailEnd/>
                    </a:ln>
                    <a:effectLst/>
                  </pic:spPr>
                </pic:pic>
              </a:graphicData>
            </a:graphic>
          </wp:inline>
        </w:drawing>
      </w:r>
    </w:p>
    <w:p w14:paraId="598704C9" w14:textId="77777777" w:rsidR="00550AF2" w:rsidRPr="00BC3ECA" w:rsidRDefault="00550AF2" w:rsidP="00550AF2">
      <w:pPr>
        <w:pStyle w:val="AlnosNumbered"/>
      </w:pPr>
      <w:r w:rsidRPr="00BC3ECA">
        <w:t xml:space="preserve">Spauskite </w:t>
      </w:r>
      <w:r w:rsidRPr="00BC3ECA">
        <w:rPr>
          <w:rStyle w:val="CharLaukas"/>
        </w:rPr>
        <w:t>[Redaguoti]</w:t>
      </w:r>
      <w:r w:rsidRPr="00BC3ECA">
        <w:t xml:space="preserve">. </w:t>
      </w:r>
    </w:p>
    <w:p w14:paraId="2BCF7939" w14:textId="77777777" w:rsidR="00550AF2" w:rsidRPr="00BC3ECA" w:rsidRDefault="00550AF2" w:rsidP="005B3A8E">
      <w:pPr>
        <w:pStyle w:val="BodyText"/>
      </w:pPr>
      <w:r w:rsidRPr="00BC3ECA">
        <w:t>Sistema lango kairėje pateikia duomenų įvedimo lauką (-</w:t>
      </w:r>
      <w:proofErr w:type="spellStart"/>
      <w:r w:rsidRPr="00BC3ECA">
        <w:t>us</w:t>
      </w:r>
      <w:proofErr w:type="spellEnd"/>
      <w:r w:rsidRPr="00BC3ECA">
        <w:t>) su užpildyta informacija.</w:t>
      </w:r>
    </w:p>
    <w:p w14:paraId="516A5041" w14:textId="77777777" w:rsidR="00550AF2" w:rsidRPr="00BC3ECA" w:rsidRDefault="00550AF2" w:rsidP="00640C42">
      <w:pPr>
        <w:pStyle w:val="AlnosNumbered"/>
        <w:keepNext/>
      </w:pPr>
      <w:r w:rsidRPr="00BC3ECA">
        <w:t>Keiskite klasifikatoriaus reikšmės skirtuko požymį:</w:t>
      </w:r>
    </w:p>
    <w:p w14:paraId="7695B191" w14:textId="77777777" w:rsidR="00550AF2" w:rsidRPr="00BC3ECA" w:rsidRDefault="00550AF2" w:rsidP="00640C42">
      <w:pPr>
        <w:pStyle w:val="buletedafternumber"/>
        <w:keepNext/>
      </w:pPr>
      <w:r w:rsidRPr="00BC3ECA">
        <w:t xml:space="preserve">Jei norite, kad pasirinkta klasifikatoriaus reikšmė taptų skirtuku, lauke </w:t>
      </w:r>
      <w:r w:rsidRPr="00BC3ECA">
        <w:rPr>
          <w:rStyle w:val="CharLaukas"/>
        </w:rPr>
        <w:t>{Skirtukas}</w:t>
      </w:r>
      <w:r w:rsidRPr="00BC3ECA">
        <w:t xml:space="preserve"> pažymėkite varnele.</w:t>
      </w:r>
    </w:p>
    <w:p w14:paraId="67C9ED5A" w14:textId="77777777" w:rsidR="00550AF2" w:rsidRPr="00BC3ECA" w:rsidRDefault="00550AF2" w:rsidP="00EA5997">
      <w:pPr>
        <w:pStyle w:val="buletedafternumber"/>
      </w:pPr>
      <w:r w:rsidRPr="00BC3ECA">
        <w:t>Jei norite, kad pasirinkta klasifikatoriaus reikšmė – skirtukas taptų paprasta re</w:t>
      </w:r>
      <w:r w:rsidR="00E558A4" w:rsidRPr="00BC3ECA">
        <w:t>i</w:t>
      </w:r>
      <w:r w:rsidRPr="00BC3ECA">
        <w:t xml:space="preserve">kšme, lauke </w:t>
      </w:r>
      <w:r w:rsidRPr="00BC3ECA">
        <w:rPr>
          <w:rStyle w:val="CharLaukas"/>
        </w:rPr>
        <w:t>{Skirtukas}</w:t>
      </w:r>
      <w:r w:rsidRPr="00BC3ECA">
        <w:t xml:space="preserve"> varnelę pašalinkite.</w:t>
      </w:r>
    </w:p>
    <w:p w14:paraId="48A38244" w14:textId="77777777" w:rsidR="008262E3" w:rsidRPr="00BC3ECA" w:rsidRDefault="008262E3" w:rsidP="00EA5997">
      <w:pPr>
        <w:pStyle w:val="AlnosNumbered"/>
        <w:keepNext/>
      </w:pPr>
      <w:r w:rsidRPr="00BC3ECA">
        <w:t xml:space="preserve">Spauskite </w:t>
      </w:r>
      <w:r w:rsidRPr="00BC3ECA">
        <w:rPr>
          <w:rStyle w:val="CharLaukas"/>
        </w:rPr>
        <w:t>[Išsaugoti]</w:t>
      </w:r>
      <w:r w:rsidRPr="00BC3ECA">
        <w:t>.</w:t>
      </w:r>
    </w:p>
    <w:p w14:paraId="43C94C1C" w14:textId="77777777" w:rsidR="00550AF2" w:rsidRPr="00BC3ECA" w:rsidRDefault="00E558A4" w:rsidP="005B3A8E">
      <w:pPr>
        <w:pStyle w:val="BodyText"/>
      </w:pPr>
      <w:r w:rsidRPr="00BC3ECA">
        <w:t xml:space="preserve">Sistema patikrina, </w:t>
      </w:r>
      <w:r w:rsidR="00C63F60" w:rsidRPr="00BC3ECA">
        <w:t xml:space="preserve">ar redaguojama klasifikatoriaus reikšmė nėra jau naudojama kito </w:t>
      </w:r>
      <w:r w:rsidR="000710A9" w:rsidRPr="00BC3ECA">
        <w:t>įrašo</w:t>
      </w:r>
      <w:r w:rsidR="00C63F60" w:rsidRPr="00BC3ECA">
        <w:t xml:space="preserve"> (eksponato, komplekto, kito klasifikatoriaus reikšmės) duomenyse</w:t>
      </w:r>
      <w:r w:rsidR="00DF7BAF" w:rsidRPr="00BC3ECA">
        <w:t xml:space="preserve"> ir išsaugo juos</w:t>
      </w:r>
      <w:r w:rsidR="008262E3" w:rsidRPr="00BC3ECA">
        <w:t>.</w:t>
      </w:r>
      <w:r w:rsidR="00772B07" w:rsidRPr="00BC3ECA">
        <w:br/>
        <w:t>Šios reikšmės negalėsite naudoti pildydami duomenis, kol jos nepatvirtins LIMIS-C administratorius.</w:t>
      </w:r>
      <w:r w:rsidR="00640C42" w:rsidRPr="00BC3ECA">
        <w:br/>
        <w:t>Jei reikšmė naudojama, sistema pateikia pranešimą:</w:t>
      </w:r>
    </w:p>
    <w:p w14:paraId="1C79AD1C" w14:textId="5C7591F5" w:rsidR="0021273C" w:rsidRPr="00BC3ECA" w:rsidRDefault="00424185" w:rsidP="00FE66FF">
      <w:pPr>
        <w:pStyle w:val="Picture"/>
      </w:pPr>
      <w:r w:rsidRPr="00BC3ECA">
        <w:rPr>
          <w:noProof/>
          <w:lang w:eastAsia="lt-LT"/>
        </w:rPr>
        <w:drawing>
          <wp:inline distT="0" distB="0" distL="0" distR="0" wp14:anchorId="7067E578" wp14:editId="3F311BDC">
            <wp:extent cx="3139440" cy="838200"/>
            <wp:effectExtent l="19050" t="19050" r="22860" b="19050"/>
            <wp:docPr id="275"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139440" cy="838200"/>
                    </a:xfrm>
                    <a:prstGeom prst="rect">
                      <a:avLst/>
                    </a:prstGeom>
                    <a:noFill/>
                    <a:ln w="3175" cmpd="sng">
                      <a:solidFill>
                        <a:srgbClr val="A6A6A6"/>
                      </a:solidFill>
                      <a:miter lim="800000"/>
                      <a:headEnd/>
                      <a:tailEnd/>
                    </a:ln>
                    <a:effectLst/>
                  </pic:spPr>
                </pic:pic>
              </a:graphicData>
            </a:graphic>
          </wp:inline>
        </w:drawing>
      </w:r>
    </w:p>
    <w:p w14:paraId="02F2C3F9" w14:textId="77777777" w:rsidR="000710A9" w:rsidRPr="00BC3ECA" w:rsidRDefault="00B543D8" w:rsidP="00FE66FF">
      <w:pPr>
        <w:pStyle w:val="BodyText"/>
      </w:pPr>
      <w:r w:rsidRPr="00BC3ECA">
        <w:t>P</w:t>
      </w:r>
      <w:r w:rsidR="000710A9" w:rsidRPr="00BC3ECA">
        <w:t xml:space="preserve">eržiūrėti, kur naudojama keičiama </w:t>
      </w:r>
      <w:r w:rsidRPr="00BC3ECA">
        <w:t xml:space="preserve">klasifikatoriaus </w:t>
      </w:r>
      <w:r w:rsidR="000710A9" w:rsidRPr="00BC3ECA">
        <w:t>reikšmė,</w:t>
      </w:r>
      <w:r w:rsidRPr="00BC3ECA">
        <w:t xml:space="preserve"> galite paspaudę</w:t>
      </w:r>
      <w:r w:rsidR="000710A9" w:rsidRPr="00BC3ECA">
        <w:t xml:space="preserve"> nuorodą </w:t>
      </w:r>
      <w:r w:rsidR="000710A9" w:rsidRPr="00BC3ECA">
        <w:rPr>
          <w:rStyle w:val="CharLangas"/>
        </w:rPr>
        <w:t>peržiūrėti susijusius įrašus</w:t>
      </w:r>
      <w:r w:rsidR="000710A9" w:rsidRPr="00BC3ECA">
        <w:t>.</w:t>
      </w:r>
    </w:p>
    <w:p w14:paraId="3654CECC" w14:textId="77777777" w:rsidR="00C5074A" w:rsidRPr="00BC3ECA" w:rsidRDefault="00C5074A" w:rsidP="00C5074A">
      <w:pPr>
        <w:pStyle w:val="Pastaba"/>
        <w:keepNext/>
        <w:keepLines/>
      </w:pPr>
      <w:r w:rsidRPr="00BC3ECA">
        <w:t>Klasifikatoriaus reikšmės pakeitimai tampa matomi tik tame muziejuje, kuriame ji buvo pakeista. Visiems muziejams pokyčiai taps matomi tik tada, kai LIMIS-C administratoriaus teisę turintis žmogus gaus sprendimą, kad šis reikšmės pakeitimas korektiš</w:t>
      </w:r>
      <w:r w:rsidR="006843EB" w:rsidRPr="00BC3ECA">
        <w:t>kas ir jį patvirtins sistemoje.</w:t>
      </w:r>
    </w:p>
    <w:p w14:paraId="6E8E2972" w14:textId="083E1218" w:rsidR="00203C56" w:rsidRPr="00BC3ECA" w:rsidRDefault="00203C56" w:rsidP="00203C56">
      <w:pPr>
        <w:pStyle w:val="Heading2"/>
      </w:pPr>
      <w:bookmarkStart w:id="620" w:name="_Ref323209158"/>
      <w:bookmarkStart w:id="621" w:name="_Ref323209161"/>
      <w:bookmarkStart w:id="622" w:name="_Toc169621874"/>
      <w:r w:rsidRPr="00BC3ECA">
        <w:t>Ištrinti klasifikatoriaus reikšmės duomenis</w:t>
      </w:r>
      <w:bookmarkEnd w:id="616"/>
      <w:bookmarkEnd w:id="620"/>
      <w:bookmarkEnd w:id="621"/>
      <w:bookmarkEnd w:id="622"/>
    </w:p>
    <w:p w14:paraId="5ED8FA3D" w14:textId="77777777" w:rsidR="00203C56" w:rsidRPr="00BC3ECA" w:rsidRDefault="00203C56" w:rsidP="00203C56">
      <w:pPr>
        <w:pStyle w:val="Alnostext"/>
      </w:pPr>
      <w:r w:rsidRPr="00BC3ECA">
        <w:t>Klasifikatoriuje esančių reikšmių duomenis galite ištrinti.</w:t>
      </w:r>
    </w:p>
    <w:p w14:paraId="4504F1DE" w14:textId="77777777" w:rsidR="00E55353" w:rsidRPr="00BC3ECA" w:rsidRDefault="00E55353" w:rsidP="00E55353">
      <w:pPr>
        <w:pStyle w:val="Dmesio"/>
      </w:pPr>
      <w:r w:rsidRPr="00BC3ECA">
        <w:t>Pašalinimas galimas tik tuo atveju, jeigu šalinama reikšmė sistemoje dar nėra panaudota.</w:t>
      </w:r>
    </w:p>
    <w:p w14:paraId="69BFA737" w14:textId="77777777" w:rsidR="00E55353" w:rsidRPr="00BC3ECA" w:rsidRDefault="00E55353" w:rsidP="00203C56">
      <w:pPr>
        <w:pStyle w:val="Alnostext"/>
      </w:pPr>
      <w:r w:rsidRPr="00BC3ECA">
        <w:t>Klasifikatoriaus reikšmę, kol ji nėra patvirtinta LIMIS-C administratoriaus, gali trinti tik:</w:t>
      </w:r>
    </w:p>
    <w:p w14:paraId="787ED373" w14:textId="77777777" w:rsidR="00E55353" w:rsidRPr="00BC3ECA" w:rsidRDefault="00514FA6" w:rsidP="00FE36FE">
      <w:pPr>
        <w:pStyle w:val="AlnostextBuleted"/>
      </w:pPr>
      <w:r w:rsidRPr="00BC3ECA">
        <w:t>naud</w:t>
      </w:r>
      <w:r w:rsidR="00E55353" w:rsidRPr="00BC3ECA">
        <w:t>otojas, kuris įvedė klasifikatoriaus reikšmę tame muziejuje</w:t>
      </w:r>
    </w:p>
    <w:p w14:paraId="3482E740" w14:textId="77777777" w:rsidR="00E55353" w:rsidRPr="00BC3ECA" w:rsidRDefault="00514FA6" w:rsidP="00FE36FE">
      <w:pPr>
        <w:pStyle w:val="AlnostextBuleted"/>
      </w:pPr>
      <w:r w:rsidRPr="00BC3ECA">
        <w:t>naud</w:t>
      </w:r>
      <w:r w:rsidR="00E55353" w:rsidRPr="00BC3ECA">
        <w:t xml:space="preserve">otojas, kuriam suteikta teisė tvarkyti naujai sukurtą </w:t>
      </w:r>
      <w:proofErr w:type="spellStart"/>
      <w:r w:rsidR="00E55353" w:rsidRPr="00BC3ECA">
        <w:t>bendramuziejinio</w:t>
      </w:r>
      <w:proofErr w:type="spellEnd"/>
      <w:r w:rsidR="00E55353" w:rsidRPr="00BC3ECA">
        <w:t xml:space="preserve"> klasifikatoriaus reikšmę</w:t>
      </w:r>
    </w:p>
    <w:p w14:paraId="1CEE617C" w14:textId="77777777" w:rsidR="00E55353" w:rsidRPr="00BC3ECA" w:rsidRDefault="00E55353" w:rsidP="00E55353">
      <w:pPr>
        <w:pStyle w:val="HeadingB"/>
        <w:rPr>
          <w:noProof w:val="0"/>
        </w:rPr>
      </w:pPr>
      <w:r w:rsidRPr="00BC3ECA">
        <w:rPr>
          <w:noProof w:val="0"/>
        </w:rPr>
        <w:t>Kaip atlikti</w:t>
      </w:r>
    </w:p>
    <w:p w14:paraId="001EA6B8" w14:textId="77777777" w:rsidR="00203C56" w:rsidRPr="00BC3ECA" w:rsidRDefault="00203C56" w:rsidP="00203C56">
      <w:pPr>
        <w:pStyle w:val="Alnostext"/>
      </w:pPr>
      <w:r w:rsidRPr="00BC3ECA">
        <w:t>Norėdami ištrinti klasifikatoriaus reikšmės duomenis, atlikite šiuos veiksmus:</w:t>
      </w:r>
    </w:p>
    <w:p w14:paraId="32EE9E10" w14:textId="77777777" w:rsidR="00FE36FE" w:rsidRPr="00BC3ECA" w:rsidRDefault="00FE36FE" w:rsidP="007171F7">
      <w:pPr>
        <w:pStyle w:val="AlnosNumbered"/>
        <w:numPr>
          <w:ilvl w:val="0"/>
          <w:numId w:val="26"/>
        </w:numPr>
      </w:pPr>
      <w:bookmarkStart w:id="623" w:name="_Ref310494322"/>
      <w:r w:rsidRPr="00BC3ECA">
        <w:t>Atsiverskite reikiamo klasifikatoriaus reikšmių langą vienu iš šių būdų:</w:t>
      </w:r>
    </w:p>
    <w:p w14:paraId="07328EA7" w14:textId="3EA6F223" w:rsidR="00EA5997" w:rsidRPr="00BC3ECA" w:rsidRDefault="00EA5997" w:rsidP="00EA5997">
      <w:pPr>
        <w:pStyle w:val="buletedafternumber"/>
      </w:pPr>
      <w:r w:rsidRPr="00BC3ECA">
        <w:t>Jei pildote eksponato/komplekto</w:t>
      </w:r>
      <w:r w:rsidR="00204F13" w:rsidRPr="00BC3ECA">
        <w:t>/grupės</w:t>
      </w:r>
      <w:r w:rsidRPr="00BC3ECA">
        <w:t xml:space="preserve"> duomenis, spauskite šalia pildomo lauko piktogramą </w:t>
      </w:r>
      <w:r w:rsidR="00424185" w:rsidRPr="00BC3ECA">
        <w:rPr>
          <w:noProof/>
          <w:lang w:eastAsia="lt-LT"/>
        </w:rPr>
        <w:drawing>
          <wp:inline distT="0" distB="0" distL="0" distR="0" wp14:anchorId="5CDB121F" wp14:editId="2A027D30">
            <wp:extent cx="152400" cy="167640"/>
            <wp:effectExtent l="0" t="0" r="0" b="0"/>
            <wp:docPr id="276"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39975F6E" w14:textId="77777777" w:rsidR="00EA5997" w:rsidRPr="00BC3ECA" w:rsidRDefault="00EA5997" w:rsidP="00EA5997">
      <w:pPr>
        <w:pStyle w:val="buletedafternumber"/>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7F34D2BA" w14:textId="77777777" w:rsidR="00FE36FE" w:rsidRPr="00BC3ECA" w:rsidRDefault="00EA5997" w:rsidP="00EA5997">
      <w:pPr>
        <w:pStyle w:val="buletedafternumber"/>
      </w:pPr>
      <w:r w:rsidRPr="00BC3ECA">
        <w:t xml:space="preserve">Jei norite peržiūrėti muziejaus klasifikatoriaus duomenis, iš menių pasirinkite </w:t>
      </w:r>
      <w:r w:rsidRPr="00BC3ECA">
        <w:rPr>
          <w:rStyle w:val="CharMeniu"/>
        </w:rPr>
        <w:t>Klasifikatoriai -&gt; Muziejaus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28852C9F" w14:textId="77777777" w:rsidR="00203C56" w:rsidRPr="00BC3ECA" w:rsidRDefault="00203C56" w:rsidP="007171F7">
      <w:pPr>
        <w:pStyle w:val="AlnosNumbered"/>
        <w:numPr>
          <w:ilvl w:val="0"/>
          <w:numId w:val="9"/>
        </w:numPr>
      </w:pPr>
      <w:r w:rsidRPr="00BC3ECA">
        <w:t>Suraskite norimą klasifikatoriaus reikšmę.</w:t>
      </w:r>
      <w:bookmarkEnd w:id="623"/>
    </w:p>
    <w:p w14:paraId="180D9DC4" w14:textId="77777777" w:rsidR="00203C56" w:rsidRPr="00BC3ECA" w:rsidRDefault="00203C56" w:rsidP="00EA5997">
      <w:pPr>
        <w:pStyle w:val="AlnosNumbered"/>
      </w:pPr>
      <w:r w:rsidRPr="00BC3ECA">
        <w:t xml:space="preserve">Jei klasifikatorius yra </w:t>
      </w:r>
      <w:r w:rsidRPr="00BC3ECA">
        <w:rPr>
          <w:u w:val="single"/>
        </w:rPr>
        <w:t>hierarchinės</w:t>
      </w:r>
      <w:r w:rsidRPr="00BC3ECA">
        <w:t xml:space="preserve"> išvaizdos:</w:t>
      </w:r>
    </w:p>
    <w:p w14:paraId="5D6A1F0D" w14:textId="77777777" w:rsidR="00203C56" w:rsidRPr="00BC3ECA" w:rsidRDefault="00203C56" w:rsidP="007171F7">
      <w:pPr>
        <w:pStyle w:val="AlnosNumbered"/>
        <w:numPr>
          <w:ilvl w:val="1"/>
          <w:numId w:val="3"/>
        </w:numPr>
      </w:pPr>
      <w:r w:rsidRPr="00BC3ECA">
        <w:t xml:space="preserve">Spragtelėkite ant norimos reikšmės. </w:t>
      </w:r>
    </w:p>
    <w:p w14:paraId="4B360E10" w14:textId="77777777" w:rsidR="00203C56" w:rsidRPr="00BC3ECA" w:rsidRDefault="00203C56" w:rsidP="007171F7">
      <w:pPr>
        <w:pStyle w:val="AlnosNumbered"/>
        <w:numPr>
          <w:ilvl w:val="1"/>
          <w:numId w:val="3"/>
        </w:numPr>
      </w:pPr>
      <w:r w:rsidRPr="00BC3ECA">
        <w:lastRenderedPageBreak/>
        <w:t xml:space="preserve">Spauskite </w:t>
      </w:r>
      <w:r w:rsidRPr="00BC3ECA">
        <w:rPr>
          <w:b/>
        </w:rPr>
        <w:t>[</w:t>
      </w:r>
      <w:r w:rsidRPr="00BC3ECA">
        <w:rPr>
          <w:b/>
          <w:lang w:eastAsia="lt-LT"/>
        </w:rPr>
        <w:t>Tvarkyti]</w:t>
      </w:r>
      <w:r w:rsidRPr="00BC3ECA">
        <w:t>.</w:t>
      </w:r>
    </w:p>
    <w:p w14:paraId="73C65B91" w14:textId="77777777" w:rsidR="00203C56" w:rsidRPr="00BC3ECA" w:rsidRDefault="00203C56" w:rsidP="00300735">
      <w:pPr>
        <w:pStyle w:val="BodyTextR2"/>
      </w:pPr>
      <w:r w:rsidRPr="00BC3ECA">
        <w:t>Sistema aktyvuoja papildomus mygtukus.</w:t>
      </w:r>
    </w:p>
    <w:p w14:paraId="1BB3CF20" w14:textId="34863180" w:rsidR="00203C56" w:rsidRPr="00BC3ECA" w:rsidRDefault="005B4B07" w:rsidP="00300735">
      <w:pPr>
        <w:pStyle w:val="Picture"/>
      </w:pPr>
      <w:r w:rsidRPr="00BC3ECA">
        <w:rPr>
          <w:noProof/>
        </w:rPr>
        <w:drawing>
          <wp:inline distT="0" distB="0" distL="0" distR="0" wp14:anchorId="75D1BFF8" wp14:editId="34ED4309">
            <wp:extent cx="1897544" cy="861135"/>
            <wp:effectExtent l="19050" t="19050" r="2667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lasifikatoriai12.png"/>
                    <pic:cNvPicPr/>
                  </pic:nvPicPr>
                  <pic:blipFill>
                    <a:blip r:embed="rId256">
                      <a:extLst>
                        <a:ext uri="{28A0092B-C50C-407E-A947-70E740481C1C}">
                          <a14:useLocalDpi xmlns:a14="http://schemas.microsoft.com/office/drawing/2010/main" val="0"/>
                        </a:ext>
                      </a:extLst>
                    </a:blip>
                    <a:stretch>
                      <a:fillRect/>
                    </a:stretch>
                  </pic:blipFill>
                  <pic:spPr>
                    <a:xfrm>
                      <a:off x="0" y="0"/>
                      <a:ext cx="1897544" cy="861135"/>
                    </a:xfrm>
                    <a:prstGeom prst="rect">
                      <a:avLst/>
                    </a:prstGeom>
                    <a:ln w="3175">
                      <a:solidFill>
                        <a:schemeClr val="tx1"/>
                      </a:solidFill>
                    </a:ln>
                  </pic:spPr>
                </pic:pic>
              </a:graphicData>
            </a:graphic>
          </wp:inline>
        </w:drawing>
      </w:r>
    </w:p>
    <w:p w14:paraId="5C1DC56E" w14:textId="77777777" w:rsidR="00203C56" w:rsidRPr="00BC3ECA" w:rsidRDefault="00203C56" w:rsidP="007171F7">
      <w:pPr>
        <w:pStyle w:val="AlnosNumbered"/>
        <w:numPr>
          <w:ilvl w:val="1"/>
          <w:numId w:val="1"/>
        </w:numPr>
      </w:pPr>
      <w:r w:rsidRPr="00BC3ECA">
        <w:t xml:space="preserve">Spauskite </w:t>
      </w:r>
      <w:r w:rsidRPr="00BC3ECA">
        <w:rPr>
          <w:rStyle w:val="CharLaukas"/>
        </w:rPr>
        <w:t>[Ištrinti]</w:t>
      </w:r>
      <w:r w:rsidR="00EA5997" w:rsidRPr="00BC3ECA">
        <w:t xml:space="preserve"> ir patvirtinkite sprendimą klausimo langelyje.</w:t>
      </w:r>
      <w:r w:rsidRPr="00BC3ECA">
        <w:t xml:space="preserve"> </w:t>
      </w:r>
    </w:p>
    <w:p w14:paraId="7D2BFFBF" w14:textId="77777777" w:rsidR="00203C56" w:rsidRPr="00BC3ECA" w:rsidRDefault="00203C56" w:rsidP="005B3A8E">
      <w:pPr>
        <w:pStyle w:val="BodyTextR2"/>
      </w:pPr>
      <w:r w:rsidRPr="00BC3ECA">
        <w:t>Sistema pašalina reikšmę iš klasifikatoriaus.</w:t>
      </w:r>
    </w:p>
    <w:p w14:paraId="1BFF4D15" w14:textId="77777777" w:rsidR="00203C56" w:rsidRPr="00BC3ECA" w:rsidRDefault="00203C56" w:rsidP="00EA5997">
      <w:pPr>
        <w:pStyle w:val="AlnosNumbered"/>
        <w:keepNext/>
      </w:pPr>
      <w:r w:rsidRPr="00BC3ECA">
        <w:t xml:space="preserve">Jei klasifikatorius yra </w:t>
      </w:r>
      <w:r w:rsidRPr="00BC3ECA">
        <w:rPr>
          <w:u w:val="single"/>
        </w:rPr>
        <w:t>sąrašinės</w:t>
      </w:r>
      <w:r w:rsidRPr="00BC3ECA">
        <w:t xml:space="preserve"> išvaizdos:</w:t>
      </w:r>
    </w:p>
    <w:p w14:paraId="2C3CDA80" w14:textId="0EE8B481" w:rsidR="00203C56" w:rsidRPr="00BC3ECA" w:rsidRDefault="00203C56" w:rsidP="007171F7">
      <w:pPr>
        <w:pStyle w:val="AlnosNumbered"/>
        <w:keepNext/>
        <w:numPr>
          <w:ilvl w:val="1"/>
          <w:numId w:val="9"/>
        </w:numPr>
      </w:pPr>
      <w:r w:rsidRPr="00BC3ECA">
        <w:t xml:space="preserve">Spauskite </w:t>
      </w:r>
      <w:r w:rsidR="00EA5997" w:rsidRPr="00BC3ECA">
        <w:t>naikintino</w:t>
      </w:r>
      <w:r w:rsidRPr="00BC3ECA">
        <w:t xml:space="preserve"> įrašo eilutėje </w:t>
      </w:r>
      <w:r w:rsidR="00424185" w:rsidRPr="00BC3ECA">
        <w:rPr>
          <w:noProof/>
          <w:lang w:eastAsia="lt-LT"/>
        </w:rPr>
        <w:drawing>
          <wp:inline distT="0" distB="0" distL="0" distR="0" wp14:anchorId="1C48F3D8" wp14:editId="66F98ED0">
            <wp:extent cx="167640" cy="137160"/>
            <wp:effectExtent l="0" t="0" r="0" b="0"/>
            <wp:docPr id="278"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7640" cy="137160"/>
                    </a:xfrm>
                    <a:prstGeom prst="rect">
                      <a:avLst/>
                    </a:prstGeom>
                    <a:noFill/>
                    <a:ln>
                      <a:noFill/>
                    </a:ln>
                  </pic:spPr>
                </pic:pic>
              </a:graphicData>
            </a:graphic>
          </wp:inline>
        </w:drawing>
      </w:r>
      <w:r w:rsidRPr="00BC3ECA">
        <w:t>.</w:t>
      </w:r>
    </w:p>
    <w:p w14:paraId="359718FF" w14:textId="77777777" w:rsidR="00203C56" w:rsidRPr="00BC3ECA" w:rsidRDefault="00EA5997" w:rsidP="005B3A8E">
      <w:pPr>
        <w:pStyle w:val="BodyTextR2"/>
      </w:pPr>
      <w:r w:rsidRPr="00BC3ECA">
        <w:t>Sistema atverčia naikinamo įrašo duomenis</w:t>
      </w:r>
      <w:r w:rsidR="00203C56" w:rsidRPr="00BC3ECA">
        <w:t>.</w:t>
      </w:r>
    </w:p>
    <w:p w14:paraId="00A6C6D5" w14:textId="77777777" w:rsidR="00203C56" w:rsidRPr="00BC3ECA" w:rsidRDefault="00203C56" w:rsidP="007171F7">
      <w:pPr>
        <w:pStyle w:val="AlnosNumbered"/>
        <w:numPr>
          <w:ilvl w:val="1"/>
          <w:numId w:val="9"/>
        </w:numPr>
      </w:pPr>
      <w:r w:rsidRPr="00BC3ECA">
        <w:t xml:space="preserve">Spauskite </w:t>
      </w:r>
      <w:r w:rsidRPr="00BC3ECA">
        <w:rPr>
          <w:rStyle w:val="CharLaukas"/>
        </w:rPr>
        <w:t>[</w:t>
      </w:r>
      <w:r w:rsidR="00EA5997" w:rsidRPr="00BC3ECA">
        <w:rPr>
          <w:rStyle w:val="CharLaukas"/>
        </w:rPr>
        <w:t>Trinti</w:t>
      </w:r>
      <w:r w:rsidRPr="00BC3ECA">
        <w:rPr>
          <w:rStyle w:val="CharLaukas"/>
        </w:rPr>
        <w:t>]</w:t>
      </w:r>
      <w:r w:rsidRPr="00BC3ECA">
        <w:t xml:space="preserve">. </w:t>
      </w:r>
    </w:p>
    <w:p w14:paraId="192684D7" w14:textId="3FED5AA4" w:rsidR="00203C56" w:rsidRDefault="00203C56" w:rsidP="005B3A8E">
      <w:pPr>
        <w:pStyle w:val="BodyTextR2"/>
      </w:pPr>
      <w:r w:rsidRPr="00BC3ECA">
        <w:t>Sistema pašalina reikšmę iš klasifikatoriaus.</w:t>
      </w:r>
    </w:p>
    <w:p w14:paraId="0FBB0C04" w14:textId="7E5BF309" w:rsidR="003D35E0" w:rsidRDefault="00384A9F" w:rsidP="003D35E0">
      <w:pPr>
        <w:pStyle w:val="Heading2"/>
      </w:pPr>
      <w:bookmarkStart w:id="624" w:name="_Toc169621875"/>
      <w:r>
        <w:t>Pranešimai apie priimtą sprendimą iš LIMIS administratoriaus</w:t>
      </w:r>
      <w:bookmarkEnd w:id="624"/>
    </w:p>
    <w:p w14:paraId="4ED07370" w14:textId="5226D710" w:rsidR="00384A9F" w:rsidRDefault="00384A9F" w:rsidP="00384A9F">
      <w:pPr>
        <w:pStyle w:val="Alnostext"/>
      </w:pPr>
      <w:r>
        <w:t>Naudotojas bus informuojamas el.</w:t>
      </w:r>
      <w:r w:rsidR="00C35FB9">
        <w:t xml:space="preserve"> </w:t>
      </w:r>
      <w:r>
        <w:t xml:space="preserve">laišku apie sprendimą dėl </w:t>
      </w:r>
      <w:proofErr w:type="spellStart"/>
      <w:r>
        <w:t>bendramuziejinių</w:t>
      </w:r>
      <w:proofErr w:type="spellEnd"/>
      <w:r>
        <w:t xml:space="preserve"> LIMIS klasifikatorių reikšmių:</w:t>
      </w:r>
    </w:p>
    <w:p w14:paraId="524AE25D" w14:textId="53126A09" w:rsidR="00384A9F" w:rsidRDefault="00384A9F" w:rsidP="00384A9F">
      <w:pPr>
        <w:pStyle w:val="Alnostext"/>
        <w:numPr>
          <w:ilvl w:val="0"/>
          <w:numId w:val="248"/>
        </w:numPr>
        <w:spacing w:before="0" w:after="0"/>
      </w:pPr>
      <w:r>
        <w:t>Papildymo nauju terminu;</w:t>
      </w:r>
    </w:p>
    <w:p w14:paraId="047AC705" w14:textId="455ADB4F" w:rsidR="00384A9F" w:rsidRDefault="00384A9F" w:rsidP="00384A9F">
      <w:pPr>
        <w:pStyle w:val="Alnostext"/>
        <w:numPr>
          <w:ilvl w:val="0"/>
          <w:numId w:val="248"/>
        </w:numPr>
        <w:spacing w:before="0" w:after="0"/>
      </w:pPr>
      <w:r>
        <w:t>Esamo termino redagavimo;</w:t>
      </w:r>
    </w:p>
    <w:p w14:paraId="499C45AF" w14:textId="65044835" w:rsidR="00384A9F" w:rsidRDefault="00384A9F" w:rsidP="00384A9F">
      <w:pPr>
        <w:pStyle w:val="Alnostext"/>
        <w:numPr>
          <w:ilvl w:val="0"/>
          <w:numId w:val="248"/>
        </w:numPr>
        <w:spacing w:before="0" w:after="0"/>
      </w:pPr>
      <w:r>
        <w:t>Muziejaus pasiūlyto termino priėmimo;</w:t>
      </w:r>
    </w:p>
    <w:p w14:paraId="70530F1D" w14:textId="779F3E9B" w:rsidR="00384A9F" w:rsidRDefault="00384A9F" w:rsidP="00384A9F">
      <w:pPr>
        <w:pStyle w:val="Alnostext"/>
        <w:numPr>
          <w:ilvl w:val="0"/>
          <w:numId w:val="248"/>
        </w:numPr>
        <w:spacing w:before="0" w:after="0"/>
      </w:pPr>
      <w:r>
        <w:t>Muziejaus pasiūlyto termino atmetimo;</w:t>
      </w:r>
    </w:p>
    <w:p w14:paraId="3331B69F" w14:textId="5C7CE687" w:rsidR="00384A9F" w:rsidRDefault="00384A9F" w:rsidP="00384A9F">
      <w:pPr>
        <w:pStyle w:val="Alnostext"/>
        <w:numPr>
          <w:ilvl w:val="0"/>
          <w:numId w:val="248"/>
        </w:numPr>
        <w:spacing w:before="0" w:after="0"/>
      </w:pPr>
      <w:r>
        <w:t>Muziejaus pasiūlyto termino dalinio priėmimo pakoreguojant.</w:t>
      </w:r>
    </w:p>
    <w:p w14:paraId="3EA49DB6" w14:textId="4C4332B2" w:rsidR="00384A9F" w:rsidRDefault="00384A9F" w:rsidP="00384A9F">
      <w:pPr>
        <w:pStyle w:val="Alnostext"/>
        <w:spacing w:before="0" w:after="0"/>
      </w:pPr>
    </w:p>
    <w:p w14:paraId="48FCBFDD" w14:textId="0EEE1F4E" w:rsidR="00384A9F" w:rsidRDefault="00C35FB9" w:rsidP="00384A9F">
      <w:pPr>
        <w:pStyle w:val="Alnostext"/>
        <w:spacing w:before="0" w:after="0"/>
      </w:pPr>
      <w:r>
        <w:t>Jei reikšmė buvo pasiūlyta muziejaus, l</w:t>
      </w:r>
      <w:r w:rsidR="00384A9F">
        <w:t>aiške bus nurodyta:</w:t>
      </w:r>
    </w:p>
    <w:p w14:paraId="5C09EFE7" w14:textId="1996B410" w:rsidR="00384A9F" w:rsidRDefault="00384A9F" w:rsidP="00384A9F">
      <w:pPr>
        <w:pStyle w:val="Alnostext"/>
        <w:numPr>
          <w:ilvl w:val="0"/>
          <w:numId w:val="249"/>
        </w:numPr>
        <w:spacing w:before="0" w:after="0"/>
      </w:pPr>
      <w:r>
        <w:t>Praš</w:t>
      </w:r>
      <w:r w:rsidR="00C35FB9">
        <w:t>y</w:t>
      </w:r>
      <w:r>
        <w:t>mo data – prašymo pakeisti/įvesti datą;</w:t>
      </w:r>
    </w:p>
    <w:p w14:paraId="16A8A853" w14:textId="568C4E82" w:rsidR="00384A9F" w:rsidRDefault="00384A9F" w:rsidP="00384A9F">
      <w:pPr>
        <w:pStyle w:val="Alnostext"/>
        <w:numPr>
          <w:ilvl w:val="0"/>
          <w:numId w:val="249"/>
        </w:numPr>
        <w:spacing w:before="0" w:after="0"/>
      </w:pPr>
      <w:r>
        <w:t>Įvesti naują / pakeisti esamą</w:t>
      </w:r>
      <w:r w:rsidR="00C35FB9">
        <w:t>;</w:t>
      </w:r>
    </w:p>
    <w:p w14:paraId="5FACA658" w14:textId="35A424A1" w:rsidR="00C35FB9" w:rsidRDefault="00C35FB9" w:rsidP="00384A9F">
      <w:pPr>
        <w:pStyle w:val="Alnostext"/>
        <w:numPr>
          <w:ilvl w:val="0"/>
          <w:numId w:val="249"/>
        </w:numPr>
        <w:spacing w:before="0" w:after="0"/>
      </w:pPr>
      <w:r>
        <w:t>Priimta / Priimta iš dalies / Atmesta – LIMIS administratoriaus priimtas sprendimas;</w:t>
      </w:r>
    </w:p>
    <w:p w14:paraId="751E173E" w14:textId="21C0451D" w:rsidR="00C35FB9" w:rsidRDefault="00C35FB9" w:rsidP="00384A9F">
      <w:pPr>
        <w:pStyle w:val="Alnostext"/>
        <w:numPr>
          <w:ilvl w:val="0"/>
          <w:numId w:val="249"/>
        </w:numPr>
        <w:spacing w:before="0" w:after="0"/>
      </w:pPr>
      <w:r>
        <w:t>Pastaba – pastaba pildoma tik priėmus sprendimą „Atmesta“ arba „Priimta iš dalies“;</w:t>
      </w:r>
    </w:p>
    <w:p w14:paraId="68282819" w14:textId="0A8E1BF1" w:rsidR="00C35FB9" w:rsidRDefault="00C35FB9" w:rsidP="00384A9F">
      <w:pPr>
        <w:pStyle w:val="Alnostext"/>
        <w:numPr>
          <w:ilvl w:val="0"/>
          <w:numId w:val="249"/>
        </w:numPr>
        <w:spacing w:before="0" w:after="0"/>
      </w:pPr>
      <w:r>
        <w:t>Susijusių objektų pirminės apskaitos numeris, inventorinis numeris, laikinas apskaitos numeris ir pavadinimas. Ši eilutė rodoma, jei reikšmė buvo „Atmesta“.</w:t>
      </w:r>
    </w:p>
    <w:p w14:paraId="08D2AD4B" w14:textId="6033B5DF" w:rsidR="00C35FB9" w:rsidRDefault="00C35FB9" w:rsidP="00384A9F">
      <w:pPr>
        <w:pStyle w:val="Alnostext"/>
        <w:numPr>
          <w:ilvl w:val="0"/>
          <w:numId w:val="249"/>
        </w:numPr>
        <w:spacing w:before="0" w:after="0"/>
      </w:pPr>
      <w:r>
        <w:t>Siunčiančio pranešimą vardas pavardė, pareigos, skyriaus pavadinimas, muziejaus pavadinimas, telefonas ir el. paštas.</w:t>
      </w:r>
    </w:p>
    <w:p w14:paraId="3AD5113E" w14:textId="5BFB0862" w:rsidR="00C35FB9" w:rsidRDefault="00C35FB9" w:rsidP="00C35FB9">
      <w:pPr>
        <w:pStyle w:val="Alnostext"/>
        <w:spacing w:before="0" w:after="0"/>
      </w:pPr>
    </w:p>
    <w:p w14:paraId="487D782F" w14:textId="26D5FCB5" w:rsidR="00C35FB9" w:rsidRDefault="00C35FB9" w:rsidP="00C35FB9">
      <w:pPr>
        <w:pStyle w:val="Alnostext"/>
        <w:spacing w:before="0" w:after="0"/>
      </w:pPr>
      <w:r>
        <w:t>Tais atvejais, kai terminai koreguojami administratoriaus iniciatyva ir nėra konkretaus naudotojo prašymo, naudotojai bus informuojami taip pat el. paštu. Tokiame laiške bus nurodyta:</w:t>
      </w:r>
    </w:p>
    <w:p w14:paraId="7A4C6D9D" w14:textId="6F8FD50E" w:rsidR="00C35FB9" w:rsidRDefault="00C35FB9" w:rsidP="00C35FB9">
      <w:pPr>
        <w:pStyle w:val="Alnostext"/>
        <w:numPr>
          <w:ilvl w:val="0"/>
          <w:numId w:val="250"/>
        </w:numPr>
        <w:spacing w:before="0" w:after="0"/>
      </w:pPr>
      <w:r>
        <w:t>Klasifikatoriaus pavadinimas;</w:t>
      </w:r>
    </w:p>
    <w:p w14:paraId="7BED7EDB" w14:textId="3F10650A" w:rsidR="00C35FB9" w:rsidRDefault="00C35FB9" w:rsidP="00C35FB9">
      <w:pPr>
        <w:pStyle w:val="Alnostext"/>
        <w:numPr>
          <w:ilvl w:val="0"/>
          <w:numId w:val="250"/>
        </w:numPr>
        <w:spacing w:before="0" w:after="0"/>
      </w:pPr>
      <w:r>
        <w:t>Įvestas / pakeistas – priklausomai ar buvo įvesta nauja reikšmė</w:t>
      </w:r>
      <w:r w:rsidR="002D0DB8">
        <w:t xml:space="preserve"> ar pakoreguota esama;</w:t>
      </w:r>
    </w:p>
    <w:p w14:paraId="73010CDE" w14:textId="071DDEE4" w:rsidR="002D0DB8" w:rsidRDefault="002D0DB8" w:rsidP="00C35FB9">
      <w:pPr>
        <w:pStyle w:val="Alnostext"/>
        <w:numPr>
          <w:ilvl w:val="0"/>
          <w:numId w:val="250"/>
        </w:numPr>
        <w:spacing w:before="0" w:after="0"/>
      </w:pPr>
      <w:r>
        <w:t>Klasifikatoriaus terminas;</w:t>
      </w:r>
    </w:p>
    <w:p w14:paraId="1FFC8162" w14:textId="702CDA04" w:rsidR="002D0DB8" w:rsidRPr="00384A9F" w:rsidRDefault="002D0DB8" w:rsidP="00C35FB9">
      <w:pPr>
        <w:pStyle w:val="Alnostext"/>
        <w:numPr>
          <w:ilvl w:val="0"/>
          <w:numId w:val="250"/>
        </w:numPr>
        <w:spacing w:before="0" w:after="0"/>
      </w:pPr>
      <w:r>
        <w:t>Siunčiančio pranešimą vardas pavardė, pareigos, skyriaus pavadinimas, muziejaus pavadinimas, telefonas ir el. paštas.</w:t>
      </w:r>
    </w:p>
    <w:p w14:paraId="75C2ED11" w14:textId="755D2E72" w:rsidR="008B49C1" w:rsidRPr="00BC3ECA" w:rsidRDefault="008B49C1" w:rsidP="008B49C1">
      <w:pPr>
        <w:pStyle w:val="Heading2"/>
      </w:pPr>
      <w:bookmarkStart w:id="625" w:name="_Ref341338037"/>
      <w:bookmarkStart w:id="626" w:name="_Ref341338040"/>
      <w:bookmarkStart w:id="627" w:name="_Toc169621876"/>
      <w:r w:rsidRPr="00BC3ECA">
        <w:t>Perkelti vaikinius įrašus hierarchijoje</w:t>
      </w:r>
      <w:bookmarkEnd w:id="625"/>
      <w:bookmarkEnd w:id="626"/>
      <w:bookmarkEnd w:id="627"/>
    </w:p>
    <w:p w14:paraId="520D9D06" w14:textId="77777777" w:rsidR="008B49C1" w:rsidRPr="00BC3ECA" w:rsidRDefault="008B49C1" w:rsidP="008D15B8">
      <w:pPr>
        <w:pStyle w:val="Alnostext"/>
        <w:keepNext/>
      </w:pPr>
      <w:r w:rsidRPr="00BC3ECA">
        <w:t>Sistemoje numatyta, jog gali iškilti poreikis visus vienos klasifikatoriaus reikšmės vaikinius įrašus perkelti kitai klasifikatoriaus reikšmei.</w:t>
      </w:r>
    </w:p>
    <w:p w14:paraId="6F4DCA5D" w14:textId="77777777" w:rsidR="001C1081" w:rsidRPr="00BC3ECA" w:rsidRDefault="001C1081" w:rsidP="008D15B8">
      <w:pPr>
        <w:pStyle w:val="HeadingB"/>
        <w:rPr>
          <w:noProof w:val="0"/>
        </w:rPr>
      </w:pPr>
      <w:r w:rsidRPr="00BC3ECA">
        <w:rPr>
          <w:noProof w:val="0"/>
        </w:rPr>
        <w:t>Kaip atlikti</w:t>
      </w:r>
    </w:p>
    <w:p w14:paraId="1659542A" w14:textId="77777777" w:rsidR="008B49C1" w:rsidRPr="00BC3ECA" w:rsidRDefault="008B49C1" w:rsidP="008B49C1">
      <w:pPr>
        <w:pStyle w:val="Alnostext"/>
      </w:pPr>
      <w:r w:rsidRPr="00BC3ECA">
        <w:t>Norėdami keisti klasifikatoriaus reikšmės visų vaikinių reikšmių vietą hierarchijoje, atlikite šiuos veiksmus:</w:t>
      </w:r>
    </w:p>
    <w:p w14:paraId="7BFE84D4" w14:textId="77777777" w:rsidR="008B49C1" w:rsidRPr="00BC3ECA" w:rsidRDefault="008B49C1" w:rsidP="00DB10CD">
      <w:pPr>
        <w:pStyle w:val="AlnosNumbered"/>
        <w:numPr>
          <w:ilvl w:val="0"/>
          <w:numId w:val="148"/>
        </w:numPr>
      </w:pPr>
      <w:r w:rsidRPr="00BC3ECA">
        <w:t>Atsiverskite klasifikatoriaus reikšmių langą vienu iš šių būdų:</w:t>
      </w:r>
    </w:p>
    <w:p w14:paraId="6E3AB458" w14:textId="3ABB39A6" w:rsidR="008B49C1" w:rsidRPr="00BC3ECA" w:rsidRDefault="008B49C1" w:rsidP="008B49C1">
      <w:pPr>
        <w:pStyle w:val="buletedafternumber"/>
      </w:pPr>
      <w:r w:rsidRPr="00BC3ECA">
        <w:t>Jei pildote eksponato/komplekto</w:t>
      </w:r>
      <w:r w:rsidR="005B4B07" w:rsidRPr="00BC3ECA">
        <w:t>/grupės</w:t>
      </w:r>
      <w:r w:rsidRPr="00BC3ECA">
        <w:t xml:space="preserve"> duomenis, spauskite šalia pildomo lauko piktogramą </w:t>
      </w:r>
      <w:r w:rsidR="00424185" w:rsidRPr="00BC3ECA">
        <w:rPr>
          <w:noProof/>
          <w:lang w:eastAsia="lt-LT"/>
        </w:rPr>
        <w:drawing>
          <wp:inline distT="0" distB="0" distL="0" distR="0" wp14:anchorId="35BF5D4B" wp14:editId="59640BA0">
            <wp:extent cx="152400" cy="167640"/>
            <wp:effectExtent l="0" t="0" r="0" b="0"/>
            <wp:docPr id="27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5D259392" w14:textId="77777777" w:rsidR="008B49C1" w:rsidRPr="00BC3ECA" w:rsidRDefault="008B49C1" w:rsidP="008B49C1">
      <w:pPr>
        <w:pStyle w:val="buletedafternumber"/>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059B2EC5" w14:textId="77777777" w:rsidR="008B49C1" w:rsidRPr="00BC3ECA" w:rsidRDefault="008B49C1" w:rsidP="008B49C1">
      <w:pPr>
        <w:pStyle w:val="buletedafternumber"/>
      </w:pPr>
      <w:r w:rsidRPr="00BC3ECA">
        <w:lastRenderedPageBreak/>
        <w:t xml:space="preserve">Jei norite peržiūrėti muziejaus klasifikatoriaus duomenis, iš menių pasirinkite </w:t>
      </w:r>
      <w:r w:rsidRPr="00BC3ECA">
        <w:rPr>
          <w:rStyle w:val="CharMeniu"/>
        </w:rPr>
        <w:t>Klasifikatoriai -&gt; Muziejaus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2D5DF02B" w14:textId="77777777" w:rsidR="008B49C1" w:rsidRPr="00BC3ECA" w:rsidRDefault="008B49C1" w:rsidP="007171F7">
      <w:pPr>
        <w:pStyle w:val="AlnosNumbered"/>
        <w:numPr>
          <w:ilvl w:val="0"/>
          <w:numId w:val="9"/>
        </w:numPr>
      </w:pPr>
      <w:r w:rsidRPr="00BC3ECA">
        <w:t>Suraskite ir pažymėkite norimą klasifikatoriaus reikšmę</w:t>
      </w:r>
      <w:r w:rsidR="00617A7D" w:rsidRPr="00BC3ECA">
        <w:t>, kuri turi vaikinių reikšmių</w:t>
      </w:r>
      <w:r w:rsidRPr="00BC3ECA">
        <w:t>.</w:t>
      </w:r>
    </w:p>
    <w:p w14:paraId="07D368BB" w14:textId="65A843C7" w:rsidR="009E1FA1" w:rsidRPr="00BC3ECA" w:rsidRDefault="007842EF" w:rsidP="005B3A8E">
      <w:pPr>
        <w:pStyle w:val="Picture"/>
      </w:pPr>
      <w:r w:rsidRPr="00BC3ECA">
        <w:rPr>
          <w:noProof/>
        </w:rPr>
        <w:drawing>
          <wp:inline distT="0" distB="0" distL="0" distR="0" wp14:anchorId="033D0D07" wp14:editId="3B241270">
            <wp:extent cx="4875185" cy="2848708"/>
            <wp:effectExtent l="19050" t="19050" r="20955"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lasifikatoriai13.png"/>
                    <pic:cNvPicPr/>
                  </pic:nvPicPr>
                  <pic:blipFill>
                    <a:blip r:embed="rId258">
                      <a:extLst>
                        <a:ext uri="{28A0092B-C50C-407E-A947-70E740481C1C}">
                          <a14:useLocalDpi xmlns:a14="http://schemas.microsoft.com/office/drawing/2010/main" val="0"/>
                        </a:ext>
                      </a:extLst>
                    </a:blip>
                    <a:stretch>
                      <a:fillRect/>
                    </a:stretch>
                  </pic:blipFill>
                  <pic:spPr>
                    <a:xfrm>
                      <a:off x="0" y="0"/>
                      <a:ext cx="4888219" cy="2856324"/>
                    </a:xfrm>
                    <a:prstGeom prst="rect">
                      <a:avLst/>
                    </a:prstGeom>
                    <a:ln w="3175">
                      <a:solidFill>
                        <a:schemeClr val="tx1"/>
                      </a:solidFill>
                    </a:ln>
                  </pic:spPr>
                </pic:pic>
              </a:graphicData>
            </a:graphic>
          </wp:inline>
        </w:drawing>
      </w:r>
    </w:p>
    <w:p w14:paraId="54658FDF" w14:textId="77777777" w:rsidR="008B49C1" w:rsidRPr="00BC3ECA" w:rsidRDefault="008B49C1" w:rsidP="007171F7">
      <w:pPr>
        <w:pStyle w:val="AlnosNumbered"/>
        <w:numPr>
          <w:ilvl w:val="0"/>
          <w:numId w:val="9"/>
        </w:numPr>
      </w:pPr>
      <w:r w:rsidRPr="00BC3ECA">
        <w:t xml:space="preserve">Lango apačioje spauskite </w:t>
      </w:r>
      <w:r w:rsidRPr="00BC3ECA">
        <w:rPr>
          <w:rStyle w:val="CharLaukas"/>
        </w:rPr>
        <w:t>[Tvarkyti]</w:t>
      </w:r>
      <w:r w:rsidRPr="00BC3ECA">
        <w:t xml:space="preserve">. </w:t>
      </w:r>
    </w:p>
    <w:p w14:paraId="574D31DB" w14:textId="77777777" w:rsidR="008B49C1" w:rsidRPr="00BC3ECA" w:rsidRDefault="008B49C1" w:rsidP="005B3A8E">
      <w:pPr>
        <w:pStyle w:val="BodyText"/>
      </w:pPr>
      <w:r w:rsidRPr="00BC3ECA">
        <w:t>Sistema aktyvuoja papildomus mygtukus.</w:t>
      </w:r>
    </w:p>
    <w:p w14:paraId="477E8237" w14:textId="77777777" w:rsidR="008B49C1" w:rsidRPr="00BC3ECA" w:rsidRDefault="008B49C1" w:rsidP="007171F7">
      <w:pPr>
        <w:pStyle w:val="AlnosNumbered"/>
        <w:numPr>
          <w:ilvl w:val="0"/>
          <w:numId w:val="9"/>
        </w:numPr>
      </w:pPr>
      <w:r w:rsidRPr="00BC3ECA">
        <w:t xml:space="preserve">Spauskite </w:t>
      </w:r>
      <w:r w:rsidRPr="00BC3ECA">
        <w:rPr>
          <w:rStyle w:val="CharLaukas"/>
        </w:rPr>
        <w:t>[</w:t>
      </w:r>
      <w:r w:rsidR="009E1FA1" w:rsidRPr="00BC3ECA">
        <w:rPr>
          <w:rStyle w:val="CharLaukas"/>
        </w:rPr>
        <w:t>Perkelti vaikinius įrašus</w:t>
      </w:r>
      <w:r w:rsidRPr="00BC3ECA">
        <w:rPr>
          <w:rStyle w:val="CharLaukas"/>
        </w:rPr>
        <w:t>]</w:t>
      </w:r>
      <w:r w:rsidRPr="00BC3ECA">
        <w:t>.</w:t>
      </w:r>
    </w:p>
    <w:p w14:paraId="5B5641C9" w14:textId="77777777" w:rsidR="008B49C1" w:rsidRPr="00BC3ECA" w:rsidRDefault="008B49C1" w:rsidP="005B3A8E">
      <w:pPr>
        <w:pStyle w:val="BodyText"/>
      </w:pPr>
      <w:r w:rsidRPr="00BC3ECA">
        <w:t xml:space="preserve">Sistema atveria langą </w:t>
      </w:r>
      <w:r w:rsidR="007E07FF" w:rsidRPr="00BC3ECA">
        <w:rPr>
          <w:rStyle w:val="CharLangas"/>
        </w:rPr>
        <w:t>Perkelti vaikinius įrašus</w:t>
      </w:r>
      <w:r w:rsidRPr="00BC3ECA">
        <w:t xml:space="preserve"> ir jame pažymi keičiamą reikšmę.</w:t>
      </w:r>
    </w:p>
    <w:p w14:paraId="172692A4" w14:textId="32CC8711" w:rsidR="008B49C1" w:rsidRPr="00BC3ECA" w:rsidRDefault="00424185" w:rsidP="005B3A8E">
      <w:pPr>
        <w:pStyle w:val="Picture"/>
      </w:pPr>
      <w:r w:rsidRPr="00BC3ECA">
        <w:rPr>
          <w:noProof/>
          <w:lang w:eastAsia="lt-LT"/>
        </w:rPr>
        <w:drawing>
          <wp:inline distT="0" distB="0" distL="0" distR="0" wp14:anchorId="603E0A8A" wp14:editId="118E9913">
            <wp:extent cx="2293620" cy="3779520"/>
            <wp:effectExtent l="19050" t="19050" r="11430" b="11430"/>
            <wp:docPr id="281"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93620" cy="3779520"/>
                    </a:xfrm>
                    <a:prstGeom prst="rect">
                      <a:avLst/>
                    </a:prstGeom>
                    <a:noFill/>
                    <a:ln w="3175">
                      <a:solidFill>
                        <a:schemeClr val="tx1"/>
                      </a:solidFill>
                    </a:ln>
                  </pic:spPr>
                </pic:pic>
              </a:graphicData>
            </a:graphic>
          </wp:inline>
        </w:drawing>
      </w:r>
    </w:p>
    <w:p w14:paraId="3DD45028" w14:textId="77777777" w:rsidR="008B49C1" w:rsidRPr="00BC3ECA" w:rsidRDefault="008B49C1" w:rsidP="007171F7">
      <w:pPr>
        <w:pStyle w:val="AlnosNumbered"/>
        <w:numPr>
          <w:ilvl w:val="0"/>
          <w:numId w:val="9"/>
        </w:numPr>
      </w:pPr>
      <w:r w:rsidRPr="00BC3ECA">
        <w:t>Spragtelkite ant skirtuko, kuriam pagal hierarchiją turi priklausyti pasirinkt</w:t>
      </w:r>
      <w:r w:rsidR="007E07FF" w:rsidRPr="00BC3ECA">
        <w:t>os</w:t>
      </w:r>
      <w:r w:rsidRPr="00BC3ECA">
        <w:t xml:space="preserve"> reikšmė</w:t>
      </w:r>
      <w:r w:rsidR="007E07FF" w:rsidRPr="00BC3ECA">
        <w:t>s vaikiniai įrašai</w:t>
      </w:r>
      <w:r w:rsidRPr="00BC3ECA">
        <w:t>.</w:t>
      </w:r>
    </w:p>
    <w:p w14:paraId="1513D950" w14:textId="2E0C6039" w:rsidR="007E07FF" w:rsidRPr="00BC3ECA" w:rsidRDefault="00424185" w:rsidP="005B3A8E">
      <w:pPr>
        <w:pStyle w:val="Picture"/>
      </w:pPr>
      <w:r w:rsidRPr="00BC3ECA">
        <w:rPr>
          <w:noProof/>
          <w:lang w:eastAsia="lt-LT"/>
        </w:rPr>
        <w:lastRenderedPageBreak/>
        <w:drawing>
          <wp:inline distT="0" distB="0" distL="0" distR="0" wp14:anchorId="47273416" wp14:editId="48F109D3">
            <wp:extent cx="2293620" cy="3611880"/>
            <wp:effectExtent l="19050" t="19050" r="11430" b="26670"/>
            <wp:docPr id="28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93620" cy="3611880"/>
                    </a:xfrm>
                    <a:prstGeom prst="rect">
                      <a:avLst/>
                    </a:prstGeom>
                    <a:noFill/>
                    <a:ln w="3175">
                      <a:solidFill>
                        <a:schemeClr val="tx1"/>
                      </a:solidFill>
                    </a:ln>
                  </pic:spPr>
                </pic:pic>
              </a:graphicData>
            </a:graphic>
          </wp:inline>
        </w:drawing>
      </w:r>
    </w:p>
    <w:p w14:paraId="3584902E" w14:textId="77777777" w:rsidR="008B49C1" w:rsidRPr="00BC3ECA" w:rsidRDefault="008B49C1" w:rsidP="007171F7">
      <w:pPr>
        <w:pStyle w:val="AlnosNumbered"/>
        <w:numPr>
          <w:ilvl w:val="0"/>
          <w:numId w:val="9"/>
        </w:numPr>
      </w:pPr>
      <w:r w:rsidRPr="00BC3ECA">
        <w:t xml:space="preserve">Spauskite </w:t>
      </w:r>
      <w:r w:rsidRPr="00BC3ECA">
        <w:rPr>
          <w:rStyle w:val="CharLaukas"/>
        </w:rPr>
        <w:t>[Pasirinkti]</w:t>
      </w:r>
      <w:r w:rsidRPr="00BC3ECA">
        <w:t>.</w:t>
      </w:r>
    </w:p>
    <w:p w14:paraId="399BFE71" w14:textId="77777777" w:rsidR="008B49C1" w:rsidRPr="00BC3ECA" w:rsidRDefault="008B49C1" w:rsidP="005B3A8E">
      <w:pPr>
        <w:pStyle w:val="BodyText"/>
      </w:pPr>
      <w:r w:rsidRPr="00BC3ECA">
        <w:t xml:space="preserve">Sistema parodo naują </w:t>
      </w:r>
      <w:r w:rsidR="007E07FF" w:rsidRPr="00BC3ECA">
        <w:t xml:space="preserve">vaikinių </w:t>
      </w:r>
      <w:r w:rsidRPr="00BC3ECA">
        <w:t>reikšm</w:t>
      </w:r>
      <w:r w:rsidR="007E07FF" w:rsidRPr="00BC3ECA">
        <w:t>ių</w:t>
      </w:r>
      <w:r w:rsidRPr="00BC3ECA">
        <w:t xml:space="preserve"> vietą hierarchijoje</w:t>
      </w:r>
      <w:r w:rsidR="007E07FF" w:rsidRPr="00BC3ECA">
        <w:t>, o pradinis skirtukas atvaizduojamas be vaikinių įrašų</w:t>
      </w:r>
      <w:r w:rsidRPr="00BC3ECA">
        <w:t>.</w:t>
      </w:r>
    </w:p>
    <w:p w14:paraId="307D04B3" w14:textId="7A834E3F" w:rsidR="008B49C1" w:rsidRPr="00BC3ECA" w:rsidRDefault="00424185" w:rsidP="005B3A8E">
      <w:pPr>
        <w:pStyle w:val="Picture"/>
      </w:pPr>
      <w:r w:rsidRPr="00BC3ECA">
        <w:rPr>
          <w:noProof/>
          <w:lang w:eastAsia="lt-LT"/>
        </w:rPr>
        <w:lastRenderedPageBreak/>
        <w:drawing>
          <wp:inline distT="0" distB="0" distL="0" distR="0" wp14:anchorId="460615AB" wp14:editId="1524D074">
            <wp:extent cx="5684520" cy="4396740"/>
            <wp:effectExtent l="19050" t="19050" r="11430" b="22860"/>
            <wp:docPr id="283"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684520" cy="4396740"/>
                    </a:xfrm>
                    <a:prstGeom prst="rect">
                      <a:avLst/>
                    </a:prstGeom>
                    <a:noFill/>
                    <a:ln w="3175" cmpd="sng">
                      <a:solidFill>
                        <a:srgbClr val="BFBFBF"/>
                      </a:solidFill>
                      <a:miter lim="800000"/>
                      <a:headEnd/>
                      <a:tailEnd/>
                    </a:ln>
                    <a:effectLst/>
                  </pic:spPr>
                </pic:pic>
              </a:graphicData>
            </a:graphic>
          </wp:inline>
        </w:drawing>
      </w:r>
    </w:p>
    <w:p w14:paraId="472A2417" w14:textId="77777777" w:rsidR="008B49C1" w:rsidRPr="00BC3ECA" w:rsidRDefault="008B49C1" w:rsidP="007171F7">
      <w:pPr>
        <w:pStyle w:val="AlnosNumbered"/>
        <w:keepNext/>
        <w:numPr>
          <w:ilvl w:val="0"/>
          <w:numId w:val="9"/>
        </w:numPr>
      </w:pPr>
      <w:r w:rsidRPr="00BC3ECA">
        <w:t xml:space="preserve">Spauskite </w:t>
      </w:r>
      <w:r w:rsidRPr="00BC3ECA">
        <w:rPr>
          <w:rStyle w:val="CharLaukas"/>
        </w:rPr>
        <w:t>[Išsaugoti]</w:t>
      </w:r>
      <w:r w:rsidRPr="00BC3ECA">
        <w:t>.</w:t>
      </w:r>
    </w:p>
    <w:p w14:paraId="36B750C3" w14:textId="77777777" w:rsidR="008B49C1" w:rsidRPr="00BC3ECA" w:rsidRDefault="008B49C1" w:rsidP="005B3A8E">
      <w:pPr>
        <w:pStyle w:val="BodyText"/>
      </w:pPr>
      <w:r w:rsidRPr="00BC3ECA">
        <w:t>Sistema atlieka šiuos veiksmus:</w:t>
      </w:r>
    </w:p>
    <w:p w14:paraId="31A20A7A" w14:textId="77777777" w:rsidR="008B49C1" w:rsidRPr="00BC3ECA" w:rsidRDefault="008B49C1" w:rsidP="00F71F64">
      <w:pPr>
        <w:pStyle w:val="buletedafternumber"/>
      </w:pPr>
      <w:r w:rsidRPr="00BC3ECA">
        <w:t>informuoja, kad operacija atlikta sėkmingai;</w:t>
      </w:r>
    </w:p>
    <w:p w14:paraId="3078C8A8" w14:textId="77777777" w:rsidR="008B49C1" w:rsidRPr="00BC3ECA" w:rsidRDefault="00F71F64" w:rsidP="00F71F64">
      <w:pPr>
        <w:pStyle w:val="buletedafternumber"/>
      </w:pPr>
      <w:r w:rsidRPr="00BC3ECA">
        <w:t xml:space="preserve">prie perkeliamos vaikinės reikšmės aprašo </w:t>
      </w:r>
      <w:r w:rsidR="008B49C1" w:rsidRPr="00BC3ECA">
        <w:t>pateikia įspėjimą, kad pakeitimą turi patvirtinti administratorius;</w:t>
      </w:r>
    </w:p>
    <w:p w14:paraId="24B6A2CF" w14:textId="77777777" w:rsidR="008B49C1" w:rsidRPr="00BC3ECA" w:rsidRDefault="00F71F64" w:rsidP="00F71F64">
      <w:pPr>
        <w:pStyle w:val="buletedafternumber"/>
      </w:pPr>
      <w:r w:rsidRPr="00BC3ECA">
        <w:t xml:space="preserve">prie perkeliamos vaikinės reikšmės aprašo </w:t>
      </w:r>
      <w:r w:rsidR="008B49C1" w:rsidRPr="00BC3ECA">
        <w:t xml:space="preserve">pažymi norimą pasikeitimą lauke </w:t>
      </w:r>
      <w:r w:rsidR="008B49C1" w:rsidRPr="00BC3ECA">
        <w:rPr>
          <w:rStyle w:val="CharLaukas"/>
        </w:rPr>
        <w:t>{Vieta hierarchijoje}</w:t>
      </w:r>
      <w:r w:rsidR="008B49C1" w:rsidRPr="00BC3ECA">
        <w:t>;</w:t>
      </w:r>
    </w:p>
    <w:p w14:paraId="0D90A782" w14:textId="704C315A" w:rsidR="008B49C1" w:rsidRPr="00BC3ECA" w:rsidRDefault="008B49C1" w:rsidP="00F71F64">
      <w:pPr>
        <w:pStyle w:val="buletedafternumber"/>
      </w:pPr>
      <w:r w:rsidRPr="00BC3ECA">
        <w:t xml:space="preserve">vizualiai </w:t>
      </w:r>
      <w:r w:rsidR="00F71F64" w:rsidRPr="00BC3ECA">
        <w:t>perkeliamos vaikinės reikšm</w:t>
      </w:r>
      <w:r w:rsidR="00613D20" w:rsidRPr="00BC3ECA">
        <w:t>ės</w:t>
      </w:r>
      <w:r w:rsidR="00F71F64" w:rsidRPr="00BC3ECA">
        <w:t xml:space="preserve"> </w:t>
      </w:r>
      <w:r w:rsidRPr="00BC3ECA">
        <w:t>atvaizduoja</w:t>
      </w:r>
      <w:r w:rsidR="00613D20" w:rsidRPr="00BC3ECA">
        <w:t>mos</w:t>
      </w:r>
      <w:r w:rsidRPr="00BC3ECA">
        <w:t xml:space="preserve"> ankstesnėje hierarchinėje pozicijoje. </w:t>
      </w:r>
      <w:r w:rsidRPr="00BC3ECA">
        <w:br/>
        <w:t>Naujoje vietoje hierarchijoje pamatysite tik po to, kai pakeitimą patvirtins administratorius.</w:t>
      </w:r>
    </w:p>
    <w:p w14:paraId="0176E492" w14:textId="77777777" w:rsidR="00F71F64" w:rsidRPr="00BC3ECA" w:rsidRDefault="00F71F64" w:rsidP="00053ECB">
      <w:pPr>
        <w:pStyle w:val="Heading2"/>
      </w:pPr>
      <w:bookmarkStart w:id="628" w:name="_Ref341338042"/>
      <w:bookmarkStart w:id="629" w:name="_Ref341338044"/>
      <w:bookmarkStart w:id="630" w:name="_Toc169621877"/>
      <w:r w:rsidRPr="00BC3ECA">
        <w:t>Eksportuoti klasifikatoriaus reikšmes</w:t>
      </w:r>
      <w:bookmarkEnd w:id="628"/>
      <w:bookmarkEnd w:id="629"/>
      <w:bookmarkEnd w:id="630"/>
    </w:p>
    <w:p w14:paraId="492B6D4F" w14:textId="77777777" w:rsidR="00053ECB" w:rsidRPr="00BC3ECA" w:rsidRDefault="0088257C" w:rsidP="0088257C">
      <w:pPr>
        <w:pStyle w:val="Alnostext"/>
      </w:pPr>
      <w:r w:rsidRPr="00BC3ECA">
        <w:t xml:space="preserve">Kiekvieno iš klasifikatorių reikšmes galite eksportuoti į </w:t>
      </w:r>
      <w:proofErr w:type="spellStart"/>
      <w:r w:rsidRPr="00BC3ECA">
        <w:t>xls</w:t>
      </w:r>
      <w:proofErr w:type="spellEnd"/>
      <w:r w:rsidRPr="00BC3ECA">
        <w:t xml:space="preserve"> tipo failą.</w:t>
      </w:r>
    </w:p>
    <w:p w14:paraId="220D595A" w14:textId="77777777" w:rsidR="0088257C" w:rsidRPr="00BC3ECA" w:rsidRDefault="0088257C" w:rsidP="0088257C">
      <w:pPr>
        <w:pStyle w:val="HeadingB"/>
        <w:rPr>
          <w:noProof w:val="0"/>
        </w:rPr>
      </w:pPr>
      <w:r w:rsidRPr="00BC3ECA">
        <w:rPr>
          <w:noProof w:val="0"/>
        </w:rPr>
        <w:t>Kaip atlikti</w:t>
      </w:r>
    </w:p>
    <w:p w14:paraId="752994FA" w14:textId="77777777" w:rsidR="0088257C" w:rsidRPr="00BC3ECA" w:rsidRDefault="0088257C" w:rsidP="0088257C">
      <w:pPr>
        <w:pStyle w:val="Alnostext"/>
      </w:pPr>
      <w:r w:rsidRPr="00BC3ECA">
        <w:t xml:space="preserve">Norėdami eksportuoti klasifikatoriaus turinį į </w:t>
      </w:r>
      <w:proofErr w:type="spellStart"/>
      <w:r w:rsidRPr="00BC3ECA">
        <w:t>xls</w:t>
      </w:r>
      <w:proofErr w:type="spellEnd"/>
      <w:r w:rsidRPr="00BC3ECA">
        <w:t xml:space="preserve"> failą, atlikite šiuos veiksmus:</w:t>
      </w:r>
    </w:p>
    <w:p w14:paraId="57453F5E" w14:textId="77777777" w:rsidR="0088257C" w:rsidRPr="00BC3ECA" w:rsidRDefault="0088257C" w:rsidP="00DB10CD">
      <w:pPr>
        <w:pStyle w:val="AlnosNumbered"/>
        <w:numPr>
          <w:ilvl w:val="0"/>
          <w:numId w:val="149"/>
        </w:numPr>
      </w:pPr>
      <w:r w:rsidRPr="00BC3ECA">
        <w:t>Atsiverskite klasifikatoriaus reikšmių langą vienu iš šių būdų:</w:t>
      </w:r>
    </w:p>
    <w:p w14:paraId="169CDF6E" w14:textId="1242D35B" w:rsidR="0088257C" w:rsidRPr="00BC3ECA" w:rsidRDefault="0088257C" w:rsidP="0088257C">
      <w:pPr>
        <w:pStyle w:val="buletedafternumber"/>
      </w:pPr>
      <w:r w:rsidRPr="00BC3ECA">
        <w:t>Jei pildote eksponato/komplekto</w:t>
      </w:r>
      <w:r w:rsidR="00A62876" w:rsidRPr="00BC3ECA">
        <w:t>/grupės</w:t>
      </w:r>
      <w:r w:rsidRPr="00BC3ECA">
        <w:t xml:space="preserve"> duomenis, spauskite šalia pildomo lauko piktogramą </w:t>
      </w:r>
      <w:r w:rsidR="00424185" w:rsidRPr="00BC3ECA">
        <w:rPr>
          <w:noProof/>
          <w:lang w:eastAsia="lt-LT"/>
        </w:rPr>
        <w:drawing>
          <wp:inline distT="0" distB="0" distL="0" distR="0" wp14:anchorId="727A2D9D" wp14:editId="4EA98850">
            <wp:extent cx="152400" cy="167640"/>
            <wp:effectExtent l="0" t="0" r="0" b="0"/>
            <wp:docPr id="28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C3ECA">
        <w:t>.</w:t>
      </w:r>
    </w:p>
    <w:p w14:paraId="1B34301E" w14:textId="77777777" w:rsidR="0088257C" w:rsidRPr="00BC3ECA" w:rsidRDefault="0088257C" w:rsidP="0088257C">
      <w:pPr>
        <w:pStyle w:val="buletedafternumber"/>
      </w:pPr>
      <w:r w:rsidRPr="00BC3ECA">
        <w:t xml:space="preserve">Jei norite peržiūrėti </w:t>
      </w:r>
      <w:proofErr w:type="spellStart"/>
      <w:r w:rsidRPr="00BC3ECA">
        <w:t>bendramuziejinio</w:t>
      </w:r>
      <w:proofErr w:type="spellEnd"/>
      <w:r w:rsidRPr="00BC3ECA">
        <w:t xml:space="preserve"> klasifikatoriaus duomenis, iš menių pasirinkite </w:t>
      </w:r>
      <w:r w:rsidRPr="00BC3ECA">
        <w:rPr>
          <w:rStyle w:val="CharMeniu"/>
        </w:rPr>
        <w:t xml:space="preserve">Klasifikatoriai -&gt; </w:t>
      </w:r>
      <w:proofErr w:type="spellStart"/>
      <w:r w:rsidRPr="00BC3ECA">
        <w:rPr>
          <w:rStyle w:val="CharMeniu"/>
        </w:rPr>
        <w:t>Bendramuziejiniai</w:t>
      </w:r>
      <w:proofErr w:type="spellEnd"/>
      <w:r w:rsidRPr="00BC3ECA">
        <w:rPr>
          <w:rStyle w:val="CharMeniu"/>
        </w:rPr>
        <w:t xml:space="preserve">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3C26A85E" w14:textId="77777777" w:rsidR="0088257C" w:rsidRPr="00BC3ECA" w:rsidRDefault="0088257C" w:rsidP="0088257C">
      <w:pPr>
        <w:pStyle w:val="buletedafternumber"/>
      </w:pPr>
      <w:r w:rsidRPr="00BC3ECA">
        <w:t xml:space="preserve">Jei norite peržiūrėti muziejaus klasifikatoriaus duomenis, iš menių pasirinkite </w:t>
      </w:r>
      <w:r w:rsidRPr="00BC3ECA">
        <w:rPr>
          <w:rStyle w:val="CharMeniu"/>
        </w:rPr>
        <w:t>Klasifikatoriai -&gt; Muziejaus klasifikatoriai</w:t>
      </w:r>
      <w:r w:rsidR="004842E0" w:rsidRPr="00BC3ECA">
        <w:rPr>
          <w:rStyle w:val="CharMeniu"/>
        </w:rPr>
        <w:t xml:space="preserve"> </w:t>
      </w:r>
      <w:r w:rsidRPr="00BC3ECA">
        <w:rPr>
          <w:rStyle w:val="CharMeniu"/>
        </w:rPr>
        <w:t xml:space="preserve">-&gt; </w:t>
      </w:r>
      <w:r w:rsidRPr="00BC3ECA">
        <w:t xml:space="preserve"> &lt;norimas klasifikatorius&gt;.</w:t>
      </w:r>
    </w:p>
    <w:p w14:paraId="32160434" w14:textId="16575F06" w:rsidR="00DB66BE" w:rsidRPr="00BC3ECA" w:rsidRDefault="00304E2A" w:rsidP="005B3A8E">
      <w:pPr>
        <w:pStyle w:val="Picture"/>
      </w:pPr>
      <w:r w:rsidRPr="00BC3ECA">
        <w:rPr>
          <w:noProof/>
        </w:rPr>
        <w:lastRenderedPageBreak/>
        <w:drawing>
          <wp:inline distT="0" distB="0" distL="0" distR="0" wp14:anchorId="30E521FA" wp14:editId="69CA39D1">
            <wp:extent cx="5117219" cy="1459524"/>
            <wp:effectExtent l="19050" t="19050" r="2667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lasifikatoriai14.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5144193" cy="1467218"/>
                    </a:xfrm>
                    <a:prstGeom prst="rect">
                      <a:avLst/>
                    </a:prstGeom>
                    <a:ln w="3175">
                      <a:solidFill>
                        <a:schemeClr val="tx1"/>
                      </a:solidFill>
                    </a:ln>
                  </pic:spPr>
                </pic:pic>
              </a:graphicData>
            </a:graphic>
          </wp:inline>
        </w:drawing>
      </w:r>
    </w:p>
    <w:p w14:paraId="11AC0181" w14:textId="77777777" w:rsidR="00DB66BE" w:rsidRPr="00BC3ECA" w:rsidRDefault="00DB66BE" w:rsidP="00DB66BE">
      <w:pPr>
        <w:pStyle w:val="Captionpicture"/>
      </w:pPr>
      <w:r w:rsidRPr="00BC3ECA">
        <w:t>Pavyzdys, kai klasifikatorius sąrašinio tipo</w:t>
      </w:r>
    </w:p>
    <w:p w14:paraId="0EC277B3" w14:textId="5ABB116F" w:rsidR="00DB66BE" w:rsidRPr="00BC3ECA" w:rsidRDefault="00050D4D" w:rsidP="005B3A8E">
      <w:pPr>
        <w:pStyle w:val="Picture"/>
      </w:pPr>
      <w:r w:rsidRPr="00BC3ECA">
        <w:rPr>
          <w:noProof/>
        </w:rPr>
        <w:drawing>
          <wp:inline distT="0" distB="0" distL="0" distR="0" wp14:anchorId="5598AD0F" wp14:editId="21FFCCD6">
            <wp:extent cx="2705334" cy="3116850"/>
            <wp:effectExtent l="19050" t="19050" r="1905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lasifikatoriai15.png"/>
                    <pic:cNvPicPr/>
                  </pic:nvPicPr>
                  <pic:blipFill>
                    <a:blip r:embed="rId263">
                      <a:extLst>
                        <a:ext uri="{28A0092B-C50C-407E-A947-70E740481C1C}">
                          <a14:useLocalDpi xmlns:a14="http://schemas.microsoft.com/office/drawing/2010/main" val="0"/>
                        </a:ext>
                      </a:extLst>
                    </a:blip>
                    <a:stretch>
                      <a:fillRect/>
                    </a:stretch>
                  </pic:blipFill>
                  <pic:spPr>
                    <a:xfrm>
                      <a:off x="0" y="0"/>
                      <a:ext cx="2705334" cy="3116850"/>
                    </a:xfrm>
                    <a:prstGeom prst="rect">
                      <a:avLst/>
                    </a:prstGeom>
                    <a:ln w="3175">
                      <a:solidFill>
                        <a:schemeClr val="tx1"/>
                      </a:solidFill>
                    </a:ln>
                  </pic:spPr>
                </pic:pic>
              </a:graphicData>
            </a:graphic>
          </wp:inline>
        </w:drawing>
      </w:r>
    </w:p>
    <w:p w14:paraId="5576CC97" w14:textId="77777777" w:rsidR="00DB66BE" w:rsidRPr="00BC3ECA" w:rsidRDefault="00DB66BE" w:rsidP="00DB66BE">
      <w:pPr>
        <w:pStyle w:val="Captionpicture"/>
      </w:pPr>
      <w:r w:rsidRPr="00BC3ECA">
        <w:t>Pavyzdys, kai klasifikatorius hierarchinio tipo</w:t>
      </w:r>
    </w:p>
    <w:p w14:paraId="4993B065" w14:textId="77777777" w:rsidR="00FF4A3A" w:rsidRPr="00BC3ECA" w:rsidRDefault="003345CA" w:rsidP="00FF4A3A">
      <w:pPr>
        <w:pStyle w:val="AlnosNumbered"/>
      </w:pPr>
      <w:r w:rsidRPr="00BC3ECA">
        <w:t xml:space="preserve">Spauskite nuorodą </w:t>
      </w:r>
      <w:r w:rsidRPr="00BC3ECA">
        <w:rPr>
          <w:rStyle w:val="CharLangas"/>
        </w:rPr>
        <w:t>Eksportuoti</w:t>
      </w:r>
      <w:r w:rsidRPr="00BC3ECA">
        <w:t>.</w:t>
      </w:r>
    </w:p>
    <w:p w14:paraId="41E2EFFA" w14:textId="77777777" w:rsidR="0088257C" w:rsidRPr="00BC3ECA" w:rsidRDefault="00DB66BE" w:rsidP="005B3A8E">
      <w:pPr>
        <w:pStyle w:val="BodyText"/>
      </w:pPr>
      <w:r w:rsidRPr="00BC3ECA">
        <w:t xml:space="preserve">Sistema pažymėtų eksponatų duomenis eksportuoja į </w:t>
      </w:r>
      <w:proofErr w:type="spellStart"/>
      <w:r w:rsidRPr="00BC3ECA">
        <w:t>xls</w:t>
      </w:r>
      <w:proofErr w:type="spellEnd"/>
      <w:r w:rsidRPr="00BC3ECA">
        <w:t xml:space="preserve"> tipo failą ir suteikia galimybę jį peržiūrėti/išsaugoti kompiuteryje.</w:t>
      </w:r>
    </w:p>
    <w:p w14:paraId="3A1D2921" w14:textId="2F49C9DD" w:rsidR="005167FA" w:rsidRPr="00BC3ECA" w:rsidRDefault="005167FA" w:rsidP="005167FA">
      <w:pPr>
        <w:pStyle w:val="Heading2"/>
      </w:pPr>
      <w:bookmarkStart w:id="631" w:name="_Ref318183129"/>
      <w:bookmarkStart w:id="632" w:name="_Toc169621878"/>
      <w:r w:rsidRPr="00BC3ECA">
        <w:t>Surasti ir peržiūrėti klasifikatorių pakeitimus</w:t>
      </w:r>
      <w:bookmarkEnd w:id="631"/>
      <w:bookmarkEnd w:id="632"/>
    </w:p>
    <w:p w14:paraId="0BBFB2A1" w14:textId="77777777" w:rsidR="005167FA" w:rsidRPr="00BC3ECA" w:rsidRDefault="005167FA" w:rsidP="005167FA">
      <w:pPr>
        <w:pStyle w:val="Alnostext"/>
      </w:pPr>
      <w:r w:rsidRPr="00BC3ECA">
        <w:t xml:space="preserve">Paskirtis – </w:t>
      </w:r>
      <w:r w:rsidRPr="00BC3ECA">
        <w:rPr>
          <w:rFonts w:cs="Arial"/>
        </w:rPr>
        <w:t xml:space="preserve">surasti ir peržiūrėti pateiktą </w:t>
      </w:r>
      <w:proofErr w:type="spellStart"/>
      <w:r w:rsidRPr="00BC3ECA">
        <w:rPr>
          <w:rFonts w:cs="Arial"/>
        </w:rPr>
        <w:t>bendramuziejinio</w:t>
      </w:r>
      <w:proofErr w:type="spellEnd"/>
      <w:r w:rsidRPr="00BC3ECA">
        <w:rPr>
          <w:rFonts w:cs="Arial"/>
        </w:rPr>
        <w:t xml:space="preserve"> klasifikatoriaus reikšmės pakeitimą arba muziejaus pateiktą naują </w:t>
      </w:r>
      <w:proofErr w:type="spellStart"/>
      <w:r w:rsidRPr="00BC3ECA">
        <w:rPr>
          <w:rFonts w:cs="Arial"/>
        </w:rPr>
        <w:t>bendramuziejinio</w:t>
      </w:r>
      <w:proofErr w:type="spellEnd"/>
      <w:r w:rsidRPr="00BC3ECA">
        <w:rPr>
          <w:rFonts w:cs="Arial"/>
        </w:rPr>
        <w:t xml:space="preserve"> klasifikatoriaus reikšmę</w:t>
      </w:r>
      <w:r w:rsidRPr="00BC3ECA">
        <w:t xml:space="preserve">. </w:t>
      </w:r>
    </w:p>
    <w:p w14:paraId="54348395" w14:textId="77777777" w:rsidR="005167FA" w:rsidRPr="00BC3ECA" w:rsidRDefault="005167FA" w:rsidP="005167FA">
      <w:pPr>
        <w:pStyle w:val="Alnostext"/>
      </w:pPr>
      <w:r w:rsidRPr="00BC3ECA">
        <w:t>Naudotojai gali peržiūrėti tik muziejaus, kuriam priklauso, pateiktus klasifikatorių reikšmių pakeitimus.</w:t>
      </w:r>
    </w:p>
    <w:p w14:paraId="7DA8D4B3" w14:textId="77777777" w:rsidR="005167FA" w:rsidRPr="00BC3ECA" w:rsidRDefault="005167FA" w:rsidP="005167FA">
      <w:pPr>
        <w:pStyle w:val="HeadingB"/>
        <w:rPr>
          <w:noProof w:val="0"/>
        </w:rPr>
      </w:pPr>
      <w:r w:rsidRPr="00BC3ECA">
        <w:rPr>
          <w:noProof w:val="0"/>
        </w:rPr>
        <w:t>Kas gali atlikti</w:t>
      </w:r>
    </w:p>
    <w:p w14:paraId="50F4D49B" w14:textId="77777777" w:rsidR="005167FA" w:rsidRPr="00BC3ECA" w:rsidRDefault="005167FA" w:rsidP="005167FA">
      <w:pPr>
        <w:pStyle w:val="Alnostext"/>
      </w:pPr>
      <w:r w:rsidRPr="00BC3ECA">
        <w:rPr>
          <w:rFonts w:cs="Arial"/>
        </w:rPr>
        <w:t xml:space="preserve">Surasti ir peržiūrėti pateiktą </w:t>
      </w:r>
      <w:proofErr w:type="spellStart"/>
      <w:r w:rsidRPr="00BC3ECA">
        <w:rPr>
          <w:rFonts w:cs="Arial"/>
        </w:rPr>
        <w:t>bendramuziejinio</w:t>
      </w:r>
      <w:proofErr w:type="spellEnd"/>
      <w:r w:rsidRPr="00BC3ECA">
        <w:rPr>
          <w:rFonts w:cs="Arial"/>
        </w:rPr>
        <w:t xml:space="preserve"> klasifikatoriaus reikšmės pakeitimą </w:t>
      </w:r>
      <w:r w:rsidRPr="00BC3ECA">
        <w:t>gali:</w:t>
      </w:r>
    </w:p>
    <w:p w14:paraId="5B8D28A1" w14:textId="77777777" w:rsidR="005167FA" w:rsidRPr="00BC3ECA" w:rsidRDefault="005167FA" w:rsidP="005167FA">
      <w:pPr>
        <w:pStyle w:val="AlnostextBuleted"/>
      </w:pPr>
      <w:r w:rsidRPr="00BC3ECA">
        <w:t>Naudotojas, kuriam suteikta teisė peržiūrėti pateiktus klasifikatorių pakeitimus.</w:t>
      </w:r>
    </w:p>
    <w:p w14:paraId="515C9F06" w14:textId="77777777" w:rsidR="005167FA" w:rsidRPr="00BC3ECA" w:rsidRDefault="005167FA" w:rsidP="005167FA">
      <w:pPr>
        <w:pStyle w:val="HeadingB"/>
        <w:rPr>
          <w:noProof w:val="0"/>
        </w:rPr>
      </w:pPr>
      <w:r w:rsidRPr="00BC3ECA">
        <w:rPr>
          <w:noProof w:val="0"/>
        </w:rPr>
        <w:t>Kaip atlikti</w:t>
      </w:r>
    </w:p>
    <w:p w14:paraId="694D90A7" w14:textId="77777777" w:rsidR="005167FA" w:rsidRPr="00BC3ECA" w:rsidRDefault="005167FA" w:rsidP="005167FA">
      <w:pPr>
        <w:pStyle w:val="Alnostext"/>
      </w:pPr>
      <w:r w:rsidRPr="00BC3ECA">
        <w:t xml:space="preserve">Norėdami </w:t>
      </w:r>
      <w:r w:rsidRPr="00BC3ECA">
        <w:rPr>
          <w:rFonts w:cs="Arial"/>
        </w:rPr>
        <w:t xml:space="preserve">surasti pateiktą </w:t>
      </w:r>
      <w:proofErr w:type="spellStart"/>
      <w:r w:rsidRPr="00BC3ECA">
        <w:rPr>
          <w:rFonts w:cs="Arial"/>
        </w:rPr>
        <w:t>bendramuziejinio</w:t>
      </w:r>
      <w:proofErr w:type="spellEnd"/>
      <w:r w:rsidRPr="00BC3ECA">
        <w:rPr>
          <w:rFonts w:cs="Arial"/>
        </w:rPr>
        <w:t xml:space="preserve"> klasifikatoriaus reikšmės pakeitimą, </w:t>
      </w:r>
      <w:r w:rsidRPr="00BC3ECA">
        <w:t>atlikite šiuos veiksmus:</w:t>
      </w:r>
    </w:p>
    <w:p w14:paraId="5FB350F3" w14:textId="77777777" w:rsidR="005167FA" w:rsidRPr="00BC3ECA" w:rsidRDefault="005167FA" w:rsidP="007171F7">
      <w:pPr>
        <w:pStyle w:val="AlnosNumbered"/>
        <w:numPr>
          <w:ilvl w:val="0"/>
          <w:numId w:val="16"/>
        </w:numPr>
      </w:pPr>
      <w:r w:rsidRPr="00BC3ECA">
        <w:t xml:space="preserve">Iš meniu pasirinkite </w:t>
      </w:r>
      <w:r w:rsidRPr="00BC3ECA">
        <w:rPr>
          <w:rStyle w:val="CharMeniu"/>
        </w:rPr>
        <w:t>Klasifikatoriai -&gt; Klasifikatorių pakeitimų paieška</w:t>
      </w:r>
      <w:r w:rsidRPr="00BC3ECA">
        <w:t>.</w:t>
      </w:r>
    </w:p>
    <w:p w14:paraId="7D3564E6" w14:textId="77777777" w:rsidR="005167FA" w:rsidRPr="00BC3ECA" w:rsidRDefault="005167FA" w:rsidP="005B3A8E">
      <w:pPr>
        <w:pStyle w:val="BodyText"/>
      </w:pPr>
      <w:r w:rsidRPr="00BC3ECA">
        <w:t xml:space="preserve">Atsiveria langas </w:t>
      </w:r>
      <w:proofErr w:type="spellStart"/>
      <w:r w:rsidRPr="00BC3ECA">
        <w:rPr>
          <w:rStyle w:val="CharLangas"/>
        </w:rPr>
        <w:t>Bendramuziejinių</w:t>
      </w:r>
      <w:proofErr w:type="spellEnd"/>
      <w:r w:rsidRPr="00BC3ECA">
        <w:rPr>
          <w:rStyle w:val="CharLangas"/>
        </w:rPr>
        <w:t xml:space="preserve"> klasifikatorių pakeitimų paieška</w:t>
      </w:r>
      <w:r w:rsidRPr="00BC3ECA">
        <w:t>.</w:t>
      </w:r>
    </w:p>
    <w:p w14:paraId="046CB79B" w14:textId="48ADAC86" w:rsidR="005167FA" w:rsidRPr="00BC3ECA" w:rsidRDefault="00886386" w:rsidP="005B3A8E">
      <w:pPr>
        <w:pStyle w:val="Picture"/>
      </w:pPr>
      <w:r w:rsidRPr="00BC3ECA">
        <w:rPr>
          <w:noProof/>
        </w:rPr>
        <w:lastRenderedPageBreak/>
        <w:drawing>
          <wp:inline distT="0" distB="0" distL="0" distR="0" wp14:anchorId="49C066D9" wp14:editId="5A36222F">
            <wp:extent cx="4912961" cy="838200"/>
            <wp:effectExtent l="19050" t="19050" r="2159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lasifikatoriai16.pn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4982246" cy="850021"/>
                    </a:xfrm>
                    <a:prstGeom prst="rect">
                      <a:avLst/>
                    </a:prstGeom>
                    <a:ln w="3175">
                      <a:solidFill>
                        <a:schemeClr val="tx1"/>
                      </a:solidFill>
                    </a:ln>
                  </pic:spPr>
                </pic:pic>
              </a:graphicData>
            </a:graphic>
          </wp:inline>
        </w:drawing>
      </w:r>
    </w:p>
    <w:p w14:paraId="59CC6616" w14:textId="77777777" w:rsidR="005167FA" w:rsidRPr="00BC3ECA" w:rsidRDefault="005167FA" w:rsidP="005167FA">
      <w:pPr>
        <w:pStyle w:val="AlnosNumbered"/>
      </w:pPr>
      <w:r w:rsidRPr="00BC3ECA">
        <w:t>Nurodykite žinomus pakeitimų paieškos kriterijus.</w:t>
      </w:r>
    </w:p>
    <w:p w14:paraId="11753D5A" w14:textId="1CF3DE6A" w:rsidR="005167FA" w:rsidRPr="00BC3ECA" w:rsidRDefault="005167FA" w:rsidP="005B3A8E">
      <w:pPr>
        <w:pStyle w:val="BodyText"/>
      </w:pPr>
      <w:r w:rsidRPr="00BC3ECA">
        <w:t xml:space="preserve">Kaip užpildyti paieškos laukus žinomais duomenimis,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59BF53A0" w14:textId="77777777" w:rsidR="005167FA" w:rsidRPr="00BC3ECA" w:rsidRDefault="005167FA" w:rsidP="005167FA">
      <w:pPr>
        <w:pStyle w:val="AlnosNumbered"/>
        <w:keepNext/>
      </w:pPr>
      <w:r w:rsidRPr="00BC3ECA">
        <w:t xml:space="preserve">Spauskite </w:t>
      </w:r>
      <w:r w:rsidRPr="00BC3ECA">
        <w:rPr>
          <w:rStyle w:val="CharLaukas"/>
        </w:rPr>
        <w:t>[Ieškoti]</w:t>
      </w:r>
      <w:r w:rsidRPr="00BC3ECA">
        <w:t>.</w:t>
      </w:r>
    </w:p>
    <w:p w14:paraId="1BF8083B" w14:textId="77777777" w:rsidR="005167FA" w:rsidRPr="00BC3ECA" w:rsidRDefault="005167FA" w:rsidP="005B3A8E">
      <w:pPr>
        <w:pStyle w:val="BodyText"/>
      </w:pPr>
      <w:r w:rsidRPr="00BC3ECA">
        <w:t>Sistema pateikia sąrašą pakeitimų, kurie yra pateikti šio muziejaus ir atitinka nurodytus kriterijus, pavyzdžiui:</w:t>
      </w:r>
    </w:p>
    <w:p w14:paraId="15607084" w14:textId="2C61AE86" w:rsidR="005167FA" w:rsidRPr="00BC3ECA" w:rsidRDefault="00B94113" w:rsidP="00FE66FF">
      <w:pPr>
        <w:pStyle w:val="Picture"/>
      </w:pPr>
      <w:r w:rsidRPr="00BC3ECA">
        <w:rPr>
          <w:noProof/>
        </w:rPr>
        <w:drawing>
          <wp:inline distT="0" distB="0" distL="0" distR="0" wp14:anchorId="3A71092C" wp14:editId="5505CA7E">
            <wp:extent cx="4879425" cy="1294790"/>
            <wp:effectExtent l="19050" t="19050" r="16510"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lasifikatoriai17.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4900834" cy="1300471"/>
                    </a:xfrm>
                    <a:prstGeom prst="rect">
                      <a:avLst/>
                    </a:prstGeom>
                    <a:ln w="3175">
                      <a:solidFill>
                        <a:schemeClr val="tx1"/>
                      </a:solidFill>
                    </a:ln>
                  </pic:spPr>
                </pic:pic>
              </a:graphicData>
            </a:graphic>
          </wp:inline>
        </w:drawing>
      </w:r>
    </w:p>
    <w:p w14:paraId="2FC92A75" w14:textId="77777777" w:rsidR="005167FA" w:rsidRPr="00BC3ECA" w:rsidRDefault="005167FA" w:rsidP="005167FA">
      <w:pPr>
        <w:pStyle w:val="AlnosNumbered"/>
      </w:pPr>
      <w:r w:rsidRPr="00BC3ECA">
        <w:t xml:space="preserve">Peržiūrėkite pakeitimo duomenis. </w:t>
      </w:r>
    </w:p>
    <w:p w14:paraId="536E8E50" w14:textId="77777777" w:rsidR="005167FA" w:rsidRPr="00BC3ECA" w:rsidRDefault="005167FA" w:rsidP="00B94113">
      <w:pPr>
        <w:pStyle w:val="BodyText"/>
        <w:spacing w:after="240"/>
      </w:pPr>
      <w:r w:rsidRPr="00BC3ECA">
        <w:t xml:space="preserve">Žemiau pateikiami sudėtingesnių stulpelių paaiškinimai: </w:t>
      </w:r>
    </w:p>
    <w:tbl>
      <w:tblPr>
        <w:tblW w:w="443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6641"/>
      </w:tblGrid>
      <w:tr w:rsidR="005167FA" w:rsidRPr="00BC3ECA" w14:paraId="329F15B5" w14:textId="77777777" w:rsidTr="00B94113">
        <w:trPr>
          <w:cantSplit/>
          <w:trHeight w:val="451"/>
        </w:trPr>
        <w:tc>
          <w:tcPr>
            <w:tcW w:w="932" w:type="pct"/>
            <w:tcBorders>
              <w:top w:val="single" w:sz="4" w:space="0" w:color="auto"/>
              <w:left w:val="single" w:sz="4" w:space="0" w:color="auto"/>
              <w:bottom w:val="single" w:sz="4" w:space="0" w:color="auto"/>
              <w:right w:val="single" w:sz="4" w:space="0" w:color="auto"/>
              <w:tl2br w:val="nil"/>
              <w:tr2bl w:val="nil"/>
            </w:tcBorders>
            <w:shd w:val="clear" w:color="auto" w:fill="6699FF"/>
          </w:tcPr>
          <w:p w14:paraId="53567BA9" w14:textId="77777777" w:rsidR="005167FA" w:rsidRPr="00BC3ECA" w:rsidRDefault="005167FA" w:rsidP="00E40302">
            <w:pPr>
              <w:keepNext/>
              <w:rPr>
                <w:b/>
                <w:color w:val="FFFFFF"/>
              </w:rPr>
            </w:pPr>
            <w:r w:rsidRPr="00BC3ECA">
              <w:rPr>
                <w:b/>
                <w:color w:val="FFFFFF"/>
              </w:rPr>
              <w:t>Stulpelio pavadinimas</w:t>
            </w:r>
          </w:p>
        </w:tc>
        <w:tc>
          <w:tcPr>
            <w:tcW w:w="4068" w:type="pct"/>
            <w:tcBorders>
              <w:top w:val="single" w:sz="4" w:space="0" w:color="auto"/>
              <w:left w:val="single" w:sz="4" w:space="0" w:color="auto"/>
              <w:bottom w:val="single" w:sz="4" w:space="0" w:color="auto"/>
              <w:right w:val="single" w:sz="4" w:space="0" w:color="auto"/>
              <w:tl2br w:val="nil"/>
              <w:tr2bl w:val="nil"/>
            </w:tcBorders>
            <w:shd w:val="clear" w:color="auto" w:fill="6699FF"/>
          </w:tcPr>
          <w:p w14:paraId="37D2F21D" w14:textId="77777777" w:rsidR="005167FA" w:rsidRPr="00BC3ECA" w:rsidRDefault="005167FA" w:rsidP="00E40302">
            <w:pPr>
              <w:keepNext/>
              <w:rPr>
                <w:b/>
                <w:color w:val="FFFFFF"/>
              </w:rPr>
            </w:pPr>
            <w:r w:rsidRPr="00BC3ECA">
              <w:rPr>
                <w:b/>
                <w:color w:val="FFFFFF"/>
              </w:rPr>
              <w:t>Pateikiama informacija</w:t>
            </w:r>
          </w:p>
        </w:tc>
      </w:tr>
      <w:tr w:rsidR="00D87487" w:rsidRPr="00BC3ECA" w14:paraId="5DCCBDAB" w14:textId="77777777" w:rsidTr="00B94113">
        <w:trPr>
          <w:cantSplit/>
        </w:trPr>
        <w:tc>
          <w:tcPr>
            <w:tcW w:w="932" w:type="pct"/>
            <w:shd w:val="clear" w:color="auto" w:fill="FFFFFF"/>
          </w:tcPr>
          <w:p w14:paraId="6811CA9A" w14:textId="5DC859FB" w:rsidR="00D87487" w:rsidRPr="00BC3ECA" w:rsidRDefault="00D87487" w:rsidP="00E40302">
            <w:pPr>
              <w:pStyle w:val="Alnostext"/>
              <w:jc w:val="left"/>
            </w:pPr>
            <w:r w:rsidRPr="00BC3ECA">
              <w:t>Pasiūlyta reikšmė / pakeitimas</w:t>
            </w:r>
          </w:p>
        </w:tc>
        <w:tc>
          <w:tcPr>
            <w:tcW w:w="4068" w:type="pct"/>
            <w:shd w:val="clear" w:color="auto" w:fill="FFFFFF"/>
          </w:tcPr>
          <w:p w14:paraId="0D9665D1" w14:textId="03032A2F" w:rsidR="00D87487" w:rsidRPr="00BC3ECA" w:rsidRDefault="004C0EC8" w:rsidP="00E40302">
            <w:pPr>
              <w:pStyle w:val="Alnostext"/>
            </w:pPr>
            <w:r w:rsidRPr="00BC3ECA">
              <w:t>Naujai sukurta reikšmė ar pakeitimas.</w:t>
            </w:r>
          </w:p>
        </w:tc>
      </w:tr>
      <w:tr w:rsidR="00E56D02" w:rsidRPr="00BC3ECA" w14:paraId="54A81DA3" w14:textId="77777777" w:rsidTr="00B94113">
        <w:trPr>
          <w:cantSplit/>
        </w:trPr>
        <w:tc>
          <w:tcPr>
            <w:tcW w:w="932" w:type="pct"/>
            <w:shd w:val="clear" w:color="auto" w:fill="FFFFFF"/>
          </w:tcPr>
          <w:p w14:paraId="10BFEE8A" w14:textId="29CEF6A4" w:rsidR="00E56D02" w:rsidRPr="00BC3ECA" w:rsidRDefault="00E56D02" w:rsidP="00E56D02">
            <w:pPr>
              <w:pStyle w:val="Alnostext"/>
              <w:jc w:val="left"/>
            </w:pPr>
            <w:r w:rsidRPr="00BC3ECA">
              <w:t>Galiojanti reikšmė</w:t>
            </w:r>
          </w:p>
        </w:tc>
        <w:tc>
          <w:tcPr>
            <w:tcW w:w="4068" w:type="pct"/>
            <w:shd w:val="clear" w:color="auto" w:fill="FFFFFF"/>
          </w:tcPr>
          <w:p w14:paraId="2E2ECE2B" w14:textId="31EEDB05" w:rsidR="00E56D02" w:rsidRPr="00BC3ECA" w:rsidRDefault="00E56D02" w:rsidP="00E56D02">
            <w:pPr>
              <w:pStyle w:val="Alnostext"/>
            </w:pPr>
            <w:r w:rsidRPr="00BC3ECA">
              <w:t>Pradinė klasifikatoriaus reikšmė iki pasiūlyto pakeitimo arba nauja reikšmė.</w:t>
            </w:r>
          </w:p>
        </w:tc>
      </w:tr>
      <w:tr w:rsidR="00E56D02" w:rsidRPr="00BC3ECA" w14:paraId="475E193D" w14:textId="77777777" w:rsidTr="00B94113">
        <w:trPr>
          <w:cantSplit/>
        </w:trPr>
        <w:tc>
          <w:tcPr>
            <w:tcW w:w="932" w:type="pct"/>
            <w:shd w:val="clear" w:color="auto" w:fill="FFFFFF"/>
          </w:tcPr>
          <w:p w14:paraId="66BA393B" w14:textId="77777777" w:rsidR="00E56D02" w:rsidRPr="00BC3ECA" w:rsidRDefault="00E56D02" w:rsidP="00E56D02">
            <w:pPr>
              <w:pStyle w:val="Alnostext"/>
              <w:jc w:val="left"/>
            </w:pPr>
            <w:r w:rsidRPr="00BC3ECA">
              <w:t>Reikšmė po pakeitimo</w:t>
            </w:r>
          </w:p>
        </w:tc>
        <w:tc>
          <w:tcPr>
            <w:tcW w:w="4068" w:type="pct"/>
            <w:shd w:val="clear" w:color="auto" w:fill="FFFFFF"/>
          </w:tcPr>
          <w:p w14:paraId="11327736" w14:textId="77777777" w:rsidR="00E56D02" w:rsidRPr="00BC3ECA" w:rsidRDefault="00E56D02" w:rsidP="00E56D02">
            <w:pPr>
              <w:pStyle w:val="Alnostext"/>
            </w:pPr>
            <w:r w:rsidRPr="00BC3ECA">
              <w:t xml:space="preserve">Jei pakeitimo pobūdis yra </w:t>
            </w:r>
            <w:r w:rsidRPr="00BC3ECA">
              <w:rPr>
                <w:rStyle w:val="CharLangas"/>
              </w:rPr>
              <w:t>Nauja reikšmė</w:t>
            </w:r>
            <w:r w:rsidRPr="00BC3ECA">
              <w:t xml:space="preserve"> ir sprendimas dar nepriimtas arba neigiamas –  laukelis yra tuščias.</w:t>
            </w:r>
          </w:p>
          <w:p w14:paraId="5813FFDF" w14:textId="77777777" w:rsidR="00E56D02" w:rsidRPr="00BC3ECA" w:rsidRDefault="00E56D02" w:rsidP="00E56D02">
            <w:pPr>
              <w:pStyle w:val="Alnostext"/>
            </w:pPr>
            <w:r w:rsidRPr="00BC3ECA">
              <w:t xml:space="preserve">Jei pakeitimo pobūdis yra </w:t>
            </w:r>
            <w:r w:rsidRPr="00BC3ECA">
              <w:rPr>
                <w:rStyle w:val="CharLangas"/>
              </w:rPr>
              <w:t>Pakeista reikšmė</w:t>
            </w:r>
            <w:r w:rsidRPr="00BC3ECA">
              <w:t xml:space="preserve"> ir sprendimas teigiamas – laukelyje pateikiamas pasiūlyto pakeitimo reikšmės pavadinimas po pakeitimo.</w:t>
            </w:r>
          </w:p>
          <w:p w14:paraId="124C0321" w14:textId="77777777" w:rsidR="00E56D02" w:rsidRPr="00BC3ECA" w:rsidRDefault="00E56D02" w:rsidP="00E56D02">
            <w:pPr>
              <w:pStyle w:val="Alnostext"/>
            </w:pPr>
            <w:r w:rsidRPr="00BC3ECA">
              <w:t xml:space="preserve">Jei pakeitimo pobūdis yra </w:t>
            </w:r>
            <w:r w:rsidRPr="00BC3ECA">
              <w:rPr>
                <w:rStyle w:val="CharLangas"/>
              </w:rPr>
              <w:t>Pakeista reikšmė</w:t>
            </w:r>
            <w:r w:rsidRPr="00BC3ECA">
              <w:t xml:space="preserve"> ir sprendimas neigiamas – laukelyje pateikiamas reikšmės pavadinimas buvęs prieš pakeitimą.</w:t>
            </w:r>
          </w:p>
          <w:p w14:paraId="0920B8CC" w14:textId="77777777" w:rsidR="00E56D02" w:rsidRPr="00BC3ECA" w:rsidRDefault="00E56D02" w:rsidP="00E56D02">
            <w:pPr>
              <w:pStyle w:val="Alnostext"/>
            </w:pPr>
            <w:r w:rsidRPr="00BC3ECA">
              <w:t>Klasifikatoriaus įrašo reikšmės iki ir po pakeitimo gali būti identiškos, nors sprendimas yra teigiamas tada, kai keičiamas ne pagrindinis klasifikatoriaus reikšmės terminas (pavadinimas), o detalizuojantys aprašymai.</w:t>
            </w:r>
          </w:p>
        </w:tc>
      </w:tr>
      <w:tr w:rsidR="003E0A23" w:rsidRPr="00BC3ECA" w14:paraId="13CAED9E" w14:textId="77777777" w:rsidTr="00B94113">
        <w:trPr>
          <w:cantSplit/>
        </w:trPr>
        <w:tc>
          <w:tcPr>
            <w:tcW w:w="932" w:type="pct"/>
            <w:shd w:val="clear" w:color="auto" w:fill="FFFFFF"/>
          </w:tcPr>
          <w:p w14:paraId="11700811" w14:textId="7826511D" w:rsidR="003E0A23" w:rsidRPr="00BC3ECA" w:rsidRDefault="003E0A23" w:rsidP="00E56D02">
            <w:pPr>
              <w:pStyle w:val="Alnostext"/>
              <w:jc w:val="left"/>
            </w:pPr>
            <w:r w:rsidRPr="00BC3ECA">
              <w:t>Pakeitimo pobūdis</w:t>
            </w:r>
          </w:p>
        </w:tc>
        <w:tc>
          <w:tcPr>
            <w:tcW w:w="4068" w:type="pct"/>
            <w:shd w:val="clear" w:color="auto" w:fill="FFFFFF"/>
          </w:tcPr>
          <w:p w14:paraId="11F2343E" w14:textId="69E7FAF7" w:rsidR="003E0A23" w:rsidRPr="00BC3ECA" w:rsidRDefault="003E0A23" w:rsidP="00E56D02">
            <w:pPr>
              <w:pStyle w:val="Alnostext"/>
            </w:pPr>
            <w:r w:rsidRPr="00BC3ECA">
              <w:t xml:space="preserve">Nurodoma ar buvo sukurta nauja reikšmė ar </w:t>
            </w:r>
            <w:r w:rsidR="00F97984" w:rsidRPr="00BC3ECA">
              <w:t>pakeista reikšmė.</w:t>
            </w:r>
          </w:p>
        </w:tc>
      </w:tr>
      <w:tr w:rsidR="00F97984" w:rsidRPr="00BC3ECA" w14:paraId="2536C1AE" w14:textId="77777777" w:rsidTr="00B94113">
        <w:trPr>
          <w:cantSplit/>
        </w:trPr>
        <w:tc>
          <w:tcPr>
            <w:tcW w:w="932" w:type="pct"/>
            <w:shd w:val="clear" w:color="auto" w:fill="FFFFFF"/>
          </w:tcPr>
          <w:p w14:paraId="6F1423A0" w14:textId="4BEFDA95" w:rsidR="00F97984" w:rsidRPr="00BC3ECA" w:rsidRDefault="00F97984" w:rsidP="00E56D02">
            <w:pPr>
              <w:pStyle w:val="Alnostext"/>
              <w:jc w:val="left"/>
            </w:pPr>
            <w:r w:rsidRPr="00BC3ECA">
              <w:t>Pakeitimo iniciatorius</w:t>
            </w:r>
          </w:p>
        </w:tc>
        <w:tc>
          <w:tcPr>
            <w:tcW w:w="4068" w:type="pct"/>
            <w:shd w:val="clear" w:color="auto" w:fill="FFFFFF"/>
          </w:tcPr>
          <w:p w14:paraId="72A7AA22" w14:textId="384B1CE9" w:rsidR="00F97984" w:rsidRPr="00BC3ECA" w:rsidRDefault="00DD5CE5" w:rsidP="00E56D02">
            <w:pPr>
              <w:pStyle w:val="Alnostext"/>
            </w:pPr>
            <w:r w:rsidRPr="00BC3ECA">
              <w:t>Nurodoma kas buvo keitimo ar naujos reikšmės iniciatorius (muziejus).</w:t>
            </w:r>
          </w:p>
        </w:tc>
      </w:tr>
      <w:tr w:rsidR="00DD5CE5" w:rsidRPr="00BC3ECA" w14:paraId="1DC4B052" w14:textId="77777777" w:rsidTr="00B94113">
        <w:trPr>
          <w:cantSplit/>
        </w:trPr>
        <w:tc>
          <w:tcPr>
            <w:tcW w:w="932" w:type="pct"/>
            <w:shd w:val="clear" w:color="auto" w:fill="FFFFFF"/>
          </w:tcPr>
          <w:p w14:paraId="40A6713B" w14:textId="5FDD7BF6" w:rsidR="00DD5CE5" w:rsidRPr="00BC3ECA" w:rsidRDefault="00535AB0" w:rsidP="00E56D02">
            <w:pPr>
              <w:pStyle w:val="Alnostext"/>
              <w:jc w:val="left"/>
            </w:pPr>
            <w:r w:rsidRPr="00BC3ECA">
              <w:t>Pakeitimą pateikė</w:t>
            </w:r>
          </w:p>
        </w:tc>
        <w:tc>
          <w:tcPr>
            <w:tcW w:w="4068" w:type="pct"/>
            <w:shd w:val="clear" w:color="auto" w:fill="FFFFFF"/>
          </w:tcPr>
          <w:p w14:paraId="4C52C10B" w14:textId="6ADC51EE" w:rsidR="00DD5CE5" w:rsidRPr="00BC3ECA" w:rsidRDefault="00535AB0" w:rsidP="00E56D02">
            <w:pPr>
              <w:pStyle w:val="Alnostext"/>
            </w:pPr>
            <w:r w:rsidRPr="00BC3ECA">
              <w:t>Nurodomas darbuotojas, kuris pateikė pakeitimą ar naują reikšmę.</w:t>
            </w:r>
          </w:p>
        </w:tc>
      </w:tr>
      <w:tr w:rsidR="00535AB0" w:rsidRPr="00BC3ECA" w14:paraId="358A8075" w14:textId="77777777" w:rsidTr="00B94113">
        <w:trPr>
          <w:cantSplit/>
        </w:trPr>
        <w:tc>
          <w:tcPr>
            <w:tcW w:w="932" w:type="pct"/>
            <w:shd w:val="clear" w:color="auto" w:fill="FFFFFF"/>
          </w:tcPr>
          <w:p w14:paraId="71A265AD" w14:textId="5D6C9849" w:rsidR="00535AB0" w:rsidRPr="00BC3ECA" w:rsidRDefault="00894B5F" w:rsidP="00E56D02">
            <w:pPr>
              <w:pStyle w:val="Alnostext"/>
              <w:jc w:val="left"/>
            </w:pPr>
            <w:r w:rsidRPr="00BC3ECA">
              <w:lastRenderedPageBreak/>
              <w:t>Pakeitimo pateikimo data</w:t>
            </w:r>
          </w:p>
        </w:tc>
        <w:tc>
          <w:tcPr>
            <w:tcW w:w="4068" w:type="pct"/>
            <w:shd w:val="clear" w:color="auto" w:fill="FFFFFF"/>
          </w:tcPr>
          <w:p w14:paraId="7E23914F" w14:textId="1C376EE0" w:rsidR="00535AB0" w:rsidRPr="00BC3ECA" w:rsidRDefault="00894B5F" w:rsidP="00E56D02">
            <w:pPr>
              <w:pStyle w:val="Alnostext"/>
            </w:pPr>
            <w:r w:rsidRPr="00BC3ECA">
              <w:t>Nurodoma data, kada buvo atliktas pakeitimas arba sukurta nauja reikšmė.</w:t>
            </w:r>
          </w:p>
        </w:tc>
      </w:tr>
      <w:tr w:rsidR="00894B5F" w:rsidRPr="00BC3ECA" w14:paraId="05571CB8" w14:textId="77777777" w:rsidTr="00B94113">
        <w:trPr>
          <w:cantSplit/>
        </w:trPr>
        <w:tc>
          <w:tcPr>
            <w:tcW w:w="932" w:type="pct"/>
            <w:shd w:val="clear" w:color="auto" w:fill="FFFFFF"/>
          </w:tcPr>
          <w:p w14:paraId="6DFB2045" w14:textId="4074F852" w:rsidR="00894B5F" w:rsidRPr="00BC3ECA" w:rsidRDefault="00894B5F" w:rsidP="00E56D02">
            <w:pPr>
              <w:pStyle w:val="Alnostext"/>
              <w:jc w:val="left"/>
            </w:pPr>
            <w:r w:rsidRPr="00BC3ECA">
              <w:t>Sprendimo data</w:t>
            </w:r>
          </w:p>
        </w:tc>
        <w:tc>
          <w:tcPr>
            <w:tcW w:w="4068" w:type="pct"/>
            <w:shd w:val="clear" w:color="auto" w:fill="FFFFFF"/>
          </w:tcPr>
          <w:p w14:paraId="5611D64D" w14:textId="46DEC3C4" w:rsidR="00894B5F" w:rsidRPr="00BC3ECA" w:rsidRDefault="00894B5F" w:rsidP="00E56D02">
            <w:pPr>
              <w:pStyle w:val="Alnostext"/>
            </w:pPr>
            <w:r w:rsidRPr="00BC3ECA">
              <w:t>Nurodoma, kada administratorius priėmė sprendimą, dėl pakeistos arba naujos reikšmės.</w:t>
            </w:r>
          </w:p>
        </w:tc>
      </w:tr>
      <w:tr w:rsidR="00E56D02" w:rsidRPr="00BC3ECA" w14:paraId="726A6251" w14:textId="77777777" w:rsidTr="00B94113">
        <w:trPr>
          <w:cantSplit/>
        </w:trPr>
        <w:tc>
          <w:tcPr>
            <w:tcW w:w="932" w:type="pct"/>
            <w:shd w:val="clear" w:color="auto" w:fill="FFFFFF"/>
          </w:tcPr>
          <w:p w14:paraId="7FFB1CA9" w14:textId="77777777" w:rsidR="00E56D02" w:rsidRPr="00BC3ECA" w:rsidRDefault="00E56D02" w:rsidP="00E56D02">
            <w:pPr>
              <w:pStyle w:val="Alnostext"/>
              <w:jc w:val="left"/>
            </w:pPr>
            <w:r w:rsidRPr="00BC3ECA">
              <w:t>Sprendimas</w:t>
            </w:r>
          </w:p>
        </w:tc>
        <w:tc>
          <w:tcPr>
            <w:tcW w:w="4068" w:type="pct"/>
            <w:shd w:val="clear" w:color="auto" w:fill="FFFFFF"/>
          </w:tcPr>
          <w:p w14:paraId="5F8787FD" w14:textId="77777777" w:rsidR="00E56D02" w:rsidRPr="00BC3ECA" w:rsidRDefault="00E56D02" w:rsidP="00E56D02">
            <w:pPr>
              <w:pStyle w:val="Alnostext"/>
            </w:pPr>
            <w:r w:rsidRPr="00BC3ECA">
              <w:t xml:space="preserve">Jei sprendimo dėl reikšmės dar nėra, rodoma reikšmė </w:t>
            </w:r>
            <w:r w:rsidRPr="00BC3ECA">
              <w:rPr>
                <w:i/>
              </w:rPr>
              <w:t>Nepriimta</w:t>
            </w:r>
            <w:r w:rsidRPr="00BC3ECA">
              <w:t>.</w:t>
            </w:r>
          </w:p>
          <w:p w14:paraId="6D78D3D8" w14:textId="77777777" w:rsidR="00E56D02" w:rsidRPr="00BC3ECA" w:rsidRDefault="00E56D02" w:rsidP="00E56D02">
            <w:pPr>
              <w:pStyle w:val="Alnostext"/>
            </w:pPr>
            <w:r w:rsidRPr="00BC3ECA">
              <w:t>Jei sprendimas dėl pasiūlyto pakeitimo yra:</w:t>
            </w:r>
          </w:p>
          <w:p w14:paraId="4F63E4A1" w14:textId="77777777" w:rsidR="00E56D02" w:rsidRPr="00BC3ECA" w:rsidRDefault="00E56D02" w:rsidP="00E56D02">
            <w:pPr>
              <w:pStyle w:val="AlnostextBuleted"/>
            </w:pPr>
            <w:r w:rsidRPr="00BC3ECA">
              <w:t xml:space="preserve">teigiamas, rodoma reikšmė </w:t>
            </w:r>
            <w:r w:rsidRPr="00BC3ECA">
              <w:rPr>
                <w:rStyle w:val="CharLangas"/>
              </w:rPr>
              <w:t xml:space="preserve">Priimta </w:t>
            </w:r>
            <w:r w:rsidRPr="00BC3ECA">
              <w:t xml:space="preserve">ARBA </w:t>
            </w:r>
            <w:r w:rsidRPr="00BC3ECA">
              <w:rPr>
                <w:rStyle w:val="CharLangas"/>
              </w:rPr>
              <w:t>Priimta iš dalies;</w:t>
            </w:r>
            <w:r w:rsidRPr="00BC3ECA">
              <w:t xml:space="preserve"> </w:t>
            </w:r>
          </w:p>
          <w:p w14:paraId="4646C257" w14:textId="77777777" w:rsidR="00E56D02" w:rsidRPr="00BC3ECA" w:rsidRDefault="00E56D02" w:rsidP="00E56D02">
            <w:pPr>
              <w:pStyle w:val="AlnostextBuleted"/>
            </w:pPr>
            <w:r w:rsidRPr="00BC3ECA">
              <w:t xml:space="preserve">neigiamas,  rodoma reikšmė </w:t>
            </w:r>
            <w:r w:rsidRPr="00BC3ECA">
              <w:rPr>
                <w:rStyle w:val="CharLangas"/>
              </w:rPr>
              <w:t>Atmesta</w:t>
            </w:r>
            <w:r w:rsidRPr="00BC3ECA">
              <w:t>.</w:t>
            </w:r>
          </w:p>
          <w:p w14:paraId="239A52E2" w14:textId="77777777" w:rsidR="00E56D02" w:rsidRPr="00BC3ECA" w:rsidRDefault="00E56D02" w:rsidP="00E56D02">
            <w:pPr>
              <w:pStyle w:val="Alnostext"/>
            </w:pPr>
            <w:r w:rsidRPr="00BC3ECA">
              <w:t>Sprendimą sistemoje pažymi administratorius, o patį spendimą priima atsakingų žmonių grupė.</w:t>
            </w:r>
          </w:p>
        </w:tc>
      </w:tr>
      <w:tr w:rsidR="00E56D02" w:rsidRPr="00BC3ECA" w14:paraId="19E55C7E" w14:textId="77777777" w:rsidTr="00B94113">
        <w:trPr>
          <w:cantSplit/>
        </w:trPr>
        <w:tc>
          <w:tcPr>
            <w:tcW w:w="932" w:type="pct"/>
            <w:shd w:val="clear" w:color="auto" w:fill="FFFFFF"/>
          </w:tcPr>
          <w:p w14:paraId="764AC2CC" w14:textId="77777777" w:rsidR="00E56D02" w:rsidRPr="00BC3ECA" w:rsidRDefault="00E56D02" w:rsidP="00E56D02">
            <w:pPr>
              <w:pStyle w:val="Alnostext"/>
              <w:jc w:val="left"/>
            </w:pPr>
            <w:r w:rsidRPr="00BC3ECA">
              <w:t>Nesutvarkyti eksponatai</w:t>
            </w:r>
          </w:p>
        </w:tc>
        <w:tc>
          <w:tcPr>
            <w:tcW w:w="4068" w:type="pct"/>
            <w:shd w:val="clear" w:color="auto" w:fill="FFFFFF"/>
          </w:tcPr>
          <w:p w14:paraId="2D1FF23D" w14:textId="77777777" w:rsidR="00E56D02" w:rsidRPr="00BC3ECA" w:rsidRDefault="00E56D02" w:rsidP="00E56D02">
            <w:pPr>
              <w:pStyle w:val="Alnostext"/>
            </w:pPr>
            <w:r w:rsidRPr="00BC3ECA">
              <w:t>Jei dėl klasifikatoriaus reikšmės pakeitimo buvo priimtas neigiamas sprendimas, šiame stulpelyje rasite nuorodą į tuos eksponatus, kurie yra susiję su nepatvirtinta reikšme.</w:t>
            </w:r>
          </w:p>
          <w:p w14:paraId="3D9CD7D1" w14:textId="77777777" w:rsidR="00E56D02" w:rsidRPr="00BC3ECA" w:rsidRDefault="00E56D02" w:rsidP="00E56D02">
            <w:pPr>
              <w:pStyle w:val="Alnostext"/>
            </w:pPr>
            <w:r w:rsidRPr="00BC3ECA">
              <w:t xml:space="preserve">Norėdami peržiūrėti/redaguoti nesutvarkytų eksponatų sąrašą spauskite ant nuorodos – skaitmens. </w:t>
            </w:r>
          </w:p>
          <w:p w14:paraId="4510359B" w14:textId="17E37834" w:rsidR="00E56D02" w:rsidRPr="00BC3ECA" w:rsidRDefault="00E56D02" w:rsidP="00E56D02">
            <w:pPr>
              <w:pStyle w:val="Alnostext"/>
            </w:pPr>
            <w:r w:rsidRPr="00BC3ECA">
              <w:t xml:space="preserve">Kaip sutvarkyti šiame sąraše esančius eksponatus, skaitykite skyrelyje </w:t>
            </w:r>
            <w:r w:rsidRPr="00BC3ECA">
              <w:rPr>
                <w:rStyle w:val="CharLangas"/>
              </w:rPr>
              <w:fldChar w:fldCharType="begin"/>
            </w:r>
            <w:r w:rsidRPr="00BC3ECA">
              <w:rPr>
                <w:rStyle w:val="CharLangas"/>
              </w:rPr>
              <w:instrText xml:space="preserve"> REF _Ref318183243 \h  \* MERGEFORMAT </w:instrText>
            </w:r>
            <w:r w:rsidRPr="00BC3ECA">
              <w:rPr>
                <w:rStyle w:val="CharLangas"/>
              </w:rPr>
            </w:r>
            <w:r w:rsidRPr="00BC3ECA">
              <w:rPr>
                <w:rStyle w:val="CharLangas"/>
              </w:rPr>
              <w:fldChar w:fldCharType="separate"/>
            </w:r>
            <w:r w:rsidR="000D676C" w:rsidRPr="000D676C">
              <w:rPr>
                <w:rStyle w:val="CharLangas"/>
              </w:rPr>
              <w:t>Redaguoti nesutvarkytus eksponatus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_Ref318182636 \h </w:instrText>
            </w:r>
            <w:r w:rsidRPr="00BC3ECA">
              <w:rPr>
                <w:rStyle w:val="CharLangas"/>
              </w:rPr>
            </w:r>
            <w:r w:rsidRPr="00BC3ECA">
              <w:rPr>
                <w:rStyle w:val="CharLangas"/>
              </w:rPr>
              <w:fldChar w:fldCharType="separate"/>
            </w:r>
            <w:r w:rsidR="000D676C">
              <w:rPr>
                <w:rStyle w:val="CharLangas"/>
                <w:noProof/>
              </w:rPr>
              <w:t>81</w:t>
            </w:r>
            <w:r w:rsidRPr="00BC3ECA">
              <w:rPr>
                <w:rStyle w:val="CharLangas"/>
              </w:rPr>
              <w:fldChar w:fldCharType="end"/>
            </w:r>
            <w:r w:rsidRPr="00BC3ECA">
              <w:rPr>
                <w:rStyle w:val="CharLangas"/>
              </w:rPr>
              <w:t xml:space="preserve"> psl.)</w:t>
            </w:r>
            <w:r w:rsidRPr="00BC3ECA">
              <w:t>.</w:t>
            </w:r>
          </w:p>
        </w:tc>
      </w:tr>
      <w:tr w:rsidR="00E56D02" w:rsidRPr="00BC3ECA" w14:paraId="3BB64937" w14:textId="77777777" w:rsidTr="00B94113">
        <w:trPr>
          <w:cantSplit/>
        </w:trPr>
        <w:tc>
          <w:tcPr>
            <w:tcW w:w="932" w:type="pct"/>
            <w:shd w:val="clear" w:color="auto" w:fill="FFFFFF"/>
          </w:tcPr>
          <w:p w14:paraId="0F1A17CE" w14:textId="77777777" w:rsidR="00E56D02" w:rsidRPr="00BC3ECA" w:rsidRDefault="00E56D02" w:rsidP="00E56D02">
            <w:pPr>
              <w:pStyle w:val="Alnostext"/>
              <w:jc w:val="left"/>
            </w:pPr>
            <w:r w:rsidRPr="00BC3ECA">
              <w:t>Susiję eksponatai</w:t>
            </w:r>
          </w:p>
        </w:tc>
        <w:tc>
          <w:tcPr>
            <w:tcW w:w="4068" w:type="pct"/>
            <w:shd w:val="clear" w:color="auto" w:fill="FFFFFF"/>
          </w:tcPr>
          <w:p w14:paraId="770FFEFE" w14:textId="77777777" w:rsidR="00E56D02" w:rsidRPr="00BC3ECA" w:rsidRDefault="00E56D02" w:rsidP="00E56D02">
            <w:pPr>
              <w:pStyle w:val="Alnostext"/>
            </w:pPr>
            <w:r w:rsidRPr="00BC3ECA">
              <w:t>Norėdami peržiūrėti ar redaguoti su klasifikatoriaus reikšme susijusių eksponatų sąrašą spauskite ant nuorodą – skaitmens.</w:t>
            </w:r>
          </w:p>
        </w:tc>
      </w:tr>
    </w:tbl>
    <w:p w14:paraId="5B238F08" w14:textId="77777777" w:rsidR="005167FA" w:rsidRPr="00BC3ECA" w:rsidRDefault="005167FA" w:rsidP="005167FA">
      <w:pPr>
        <w:pStyle w:val="AlnosNumbered"/>
        <w:keepNext/>
      </w:pPr>
      <w:r w:rsidRPr="00BC3ECA">
        <w:t xml:space="preserve">Norėdami peržiūrėti pakeitimo duomenis, rezultatų lentelėje stulpelyje </w:t>
      </w:r>
      <w:r w:rsidRPr="00BC3ECA">
        <w:rPr>
          <w:b/>
        </w:rPr>
        <w:t>Klasifikatorius</w:t>
      </w:r>
      <w:r w:rsidRPr="00BC3ECA">
        <w:t xml:space="preserve"> spauskite</w:t>
      </w:r>
      <w:r w:rsidRPr="00BC3ECA">
        <w:rPr>
          <w:lang w:eastAsia="lt-LT"/>
        </w:rPr>
        <w:t xml:space="preserve"> nuorodą</w:t>
      </w:r>
      <w:r w:rsidRPr="00BC3ECA">
        <w:t>.</w:t>
      </w:r>
    </w:p>
    <w:p w14:paraId="7E330DC1" w14:textId="77777777" w:rsidR="005167FA" w:rsidRPr="00BC3ECA" w:rsidRDefault="005167FA" w:rsidP="005B3A8E">
      <w:pPr>
        <w:pStyle w:val="BodyText"/>
        <w:rPr>
          <w:rStyle w:val="BodyTextChar"/>
        </w:rPr>
      </w:pPr>
      <w:r w:rsidRPr="00BC3ECA">
        <w:rPr>
          <w:rStyle w:val="BodyTextChar"/>
        </w:rPr>
        <w:t>Atsiveria langas, kuriame atvaizduojamas pakeitimo turinys. Ekrano matomas vaizdas priklauso  nuo pakeitimo pobūdžio ir priimto sprendimo:</w:t>
      </w:r>
    </w:p>
    <w:p w14:paraId="07A39BE1" w14:textId="77777777" w:rsidR="005167FA" w:rsidRPr="00BC3ECA" w:rsidRDefault="005167FA" w:rsidP="007171F7">
      <w:pPr>
        <w:pStyle w:val="AlnostextBuleted"/>
        <w:numPr>
          <w:ilvl w:val="1"/>
          <w:numId w:val="38"/>
        </w:numPr>
      </w:pPr>
      <w:r w:rsidRPr="00BC3ECA">
        <w:t xml:space="preserve">Jei pakeitimo pobūdis – </w:t>
      </w:r>
      <w:r w:rsidRPr="00BC3ECA">
        <w:rPr>
          <w:rStyle w:val="CharLangas"/>
        </w:rPr>
        <w:t>Nauja reikšmė</w:t>
      </w:r>
      <w:r w:rsidRPr="00BC3ECA">
        <w:t>, lange pateikiami siūlomos klasifikatoriaus reikšmės duomenys vienu stulpeliu.</w:t>
      </w:r>
    </w:p>
    <w:p w14:paraId="6309BA80" w14:textId="60B4604E" w:rsidR="00D2131B" w:rsidRPr="00BC3ECA" w:rsidRDefault="005167FA" w:rsidP="00E0699E">
      <w:pPr>
        <w:pStyle w:val="AlnostextBuleted"/>
        <w:numPr>
          <w:ilvl w:val="1"/>
          <w:numId w:val="38"/>
        </w:numPr>
      </w:pPr>
      <w:r w:rsidRPr="00BC3ECA">
        <w:t xml:space="preserve">Jei pakeitimo pobūdis – </w:t>
      </w:r>
      <w:r w:rsidRPr="00BC3ECA">
        <w:rPr>
          <w:rStyle w:val="CharLangas"/>
        </w:rPr>
        <w:t>Pakeista reikšmė</w:t>
      </w:r>
      <w:r w:rsidRPr="00BC3ECA">
        <w:t xml:space="preserve">, lange pateikiami esamos ir siūlomos klasifikatoriaus reikšmių duomenys šalia. Pakeisti duomenys išskiriami šalia lauko atvaizduojant piktogramą </w:t>
      </w:r>
      <w:r w:rsidR="00424185" w:rsidRPr="00BC3ECA">
        <w:rPr>
          <w:noProof/>
          <w:lang w:eastAsia="lt-LT"/>
        </w:rPr>
        <w:drawing>
          <wp:inline distT="0" distB="0" distL="0" distR="0" wp14:anchorId="3C2AF6BB" wp14:editId="38DCEAC6">
            <wp:extent cx="152400" cy="152400"/>
            <wp:effectExtent l="0" t="0" r="0" b="0"/>
            <wp:docPr id="28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C3ECA">
        <w:t>.</w:t>
      </w:r>
      <w:r w:rsidR="008E2AE9" w:rsidRPr="00BC3ECA">
        <w:t>Meno kūriniai, moksliniai tyrimai ir jų autorių paieška</w:t>
      </w:r>
    </w:p>
    <w:p w14:paraId="17D0AEBA" w14:textId="0D69C0DE" w:rsidR="007B6B22" w:rsidRPr="00BC3ECA" w:rsidRDefault="002A71D4" w:rsidP="00230A5A">
      <w:pPr>
        <w:pStyle w:val="Heading2"/>
      </w:pPr>
      <w:bookmarkStart w:id="633" w:name="_Ref126239220"/>
      <w:bookmarkStart w:id="634" w:name="_Ref126239250"/>
      <w:bookmarkStart w:id="635" w:name="_Toc169621879"/>
      <w:proofErr w:type="spellStart"/>
      <w:r w:rsidRPr="00BC3ECA">
        <w:t>Bendramuziejinio</w:t>
      </w:r>
      <w:proofErr w:type="spellEnd"/>
      <w:r w:rsidRPr="00BC3ECA">
        <w:t xml:space="preserve"> klasifikatoriaus </w:t>
      </w:r>
      <w:r w:rsidR="00AC0DEA" w:rsidRPr="00BC3ECA">
        <w:t xml:space="preserve">„Meno kūrinių, jų autorių ir autorių turtinių teisių turėtojų </w:t>
      </w:r>
      <w:r w:rsidR="009A5EDC" w:rsidRPr="00BC3ECA">
        <w:t>d</w:t>
      </w:r>
      <w:r w:rsidR="00AC0DEA" w:rsidRPr="00BC3ECA">
        <w:t>uomenų bazė“</w:t>
      </w:r>
      <w:r w:rsidR="00D44F37" w:rsidRPr="00BC3ECA">
        <w:t xml:space="preserve"> valdymas</w:t>
      </w:r>
      <w:bookmarkEnd w:id="633"/>
      <w:bookmarkEnd w:id="634"/>
      <w:bookmarkEnd w:id="635"/>
    </w:p>
    <w:p w14:paraId="4C11DE3D" w14:textId="24964F1A" w:rsidR="00FB313E" w:rsidRPr="00BC3ECA" w:rsidRDefault="00FB313E" w:rsidP="00FB313E">
      <w:pPr>
        <w:pStyle w:val="Alnostext"/>
      </w:pPr>
      <w:r w:rsidRPr="00BC3ECA">
        <w:t xml:space="preserve">Paskirtis </w:t>
      </w:r>
      <w:r w:rsidR="00AC6596" w:rsidRPr="00BC3ECA">
        <w:t>–</w:t>
      </w:r>
      <w:r w:rsidRPr="00BC3ECA">
        <w:t xml:space="preserve"> </w:t>
      </w:r>
      <w:r w:rsidR="001E2A8E" w:rsidRPr="00BC3ECA">
        <w:t xml:space="preserve">aprašyti dar nežinomus </w:t>
      </w:r>
      <w:r w:rsidR="00D30D59" w:rsidRPr="00BC3ECA">
        <w:t>meno kūrinius ir mokslinius tyrimus bei jų autorius.</w:t>
      </w:r>
    </w:p>
    <w:p w14:paraId="733C6A3F" w14:textId="765121DE" w:rsidR="00AC6596" w:rsidRPr="00BC3ECA" w:rsidRDefault="00AC6596" w:rsidP="00FB313E">
      <w:pPr>
        <w:pStyle w:val="Alnostext"/>
        <w:rPr>
          <w:b/>
        </w:rPr>
      </w:pPr>
      <w:r w:rsidRPr="00BC3ECA">
        <w:rPr>
          <w:b/>
        </w:rPr>
        <w:t>Kas gali atlikti</w:t>
      </w:r>
    </w:p>
    <w:p w14:paraId="218D393C" w14:textId="3A3120BC" w:rsidR="00DB29ED" w:rsidRPr="00BC3ECA" w:rsidRDefault="00DB29ED" w:rsidP="00FB313E">
      <w:pPr>
        <w:pStyle w:val="Alnostext"/>
      </w:pPr>
      <w:r w:rsidRPr="00BC3ECA">
        <w:t>Administratorius arba muziejaus darbuotojas.</w:t>
      </w:r>
    </w:p>
    <w:p w14:paraId="6449E49A" w14:textId="5E94320E" w:rsidR="00D44F37" w:rsidRPr="00BC3ECA" w:rsidRDefault="00945A07" w:rsidP="00DB29ED">
      <w:pPr>
        <w:pStyle w:val="HeadingB"/>
        <w:rPr>
          <w:noProof w:val="0"/>
        </w:rPr>
      </w:pPr>
      <w:r w:rsidRPr="00BC3ECA">
        <w:rPr>
          <w:noProof w:val="0"/>
        </w:rPr>
        <w:t>Kaip atlikti</w:t>
      </w:r>
    </w:p>
    <w:p w14:paraId="3B366741" w14:textId="781FAA95" w:rsidR="00FB313E" w:rsidRPr="00BC3ECA" w:rsidRDefault="00456021" w:rsidP="00DB10CD">
      <w:pPr>
        <w:pStyle w:val="Alnostext"/>
        <w:numPr>
          <w:ilvl w:val="0"/>
          <w:numId w:val="211"/>
        </w:numPr>
      </w:pPr>
      <w:r w:rsidRPr="00BC3ECA">
        <w:t xml:space="preserve">Pasirinkite meniu </w:t>
      </w:r>
      <w:r w:rsidRPr="00BC3ECA">
        <w:rPr>
          <w:b/>
          <w:i/>
        </w:rPr>
        <w:t xml:space="preserve">Klasifikatoriai -&gt; </w:t>
      </w:r>
      <w:proofErr w:type="spellStart"/>
      <w:r w:rsidRPr="00BC3ECA">
        <w:rPr>
          <w:b/>
          <w:i/>
        </w:rPr>
        <w:t>Bendramuziejiniai</w:t>
      </w:r>
      <w:proofErr w:type="spellEnd"/>
      <w:r w:rsidRPr="00BC3ECA">
        <w:rPr>
          <w:b/>
          <w:i/>
        </w:rPr>
        <w:t xml:space="preserve"> klasifikatoriai -&gt; Meno kūrinių, jų autorių ir autorių turtinių teisių turėtojų duomenų bazė</w:t>
      </w:r>
      <w:r w:rsidRPr="00BC3ECA">
        <w:t>.</w:t>
      </w:r>
      <w:r w:rsidR="001F2A35" w:rsidRPr="00BC3ECA">
        <w:t xml:space="preserve"> </w:t>
      </w:r>
      <w:r w:rsidR="00C95F09" w:rsidRPr="00BC3ECA">
        <w:t xml:space="preserve">Atveriamas </w:t>
      </w:r>
      <w:r w:rsidR="00BB3688" w:rsidRPr="00BC3ECA">
        <w:rPr>
          <w:i/>
        </w:rPr>
        <w:t>M</w:t>
      </w:r>
      <w:r w:rsidR="00C95F09" w:rsidRPr="00BC3ECA">
        <w:rPr>
          <w:i/>
        </w:rPr>
        <w:t xml:space="preserve">eno kūrinių, jų autorių ir autorių turtinių teisių turėtojų </w:t>
      </w:r>
      <w:r w:rsidR="00BB3688" w:rsidRPr="00BC3ECA">
        <w:rPr>
          <w:i/>
        </w:rPr>
        <w:t>duomenų bazės</w:t>
      </w:r>
      <w:r w:rsidR="00C95F09" w:rsidRPr="00BC3ECA">
        <w:t xml:space="preserve"> paieškos rezultatų sąrašo langas</w:t>
      </w:r>
    </w:p>
    <w:p w14:paraId="2F2D9486" w14:textId="073A8BBD" w:rsidR="001C06EF" w:rsidRPr="00BC3ECA" w:rsidRDefault="001C06EF" w:rsidP="001C06EF">
      <w:pPr>
        <w:pStyle w:val="Alnostext"/>
        <w:ind w:left="757"/>
      </w:pPr>
      <w:r w:rsidRPr="00BC3ECA">
        <w:rPr>
          <w:noProof/>
        </w:rPr>
        <w:lastRenderedPageBreak/>
        <w:drawing>
          <wp:inline distT="0" distB="0" distL="0" distR="0" wp14:anchorId="6730225D" wp14:editId="0903C4C7">
            <wp:extent cx="5850890" cy="1875790"/>
            <wp:effectExtent l="19050" t="19050" r="16510" b="1016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850890" cy="1875790"/>
                    </a:xfrm>
                    <a:prstGeom prst="rect">
                      <a:avLst/>
                    </a:prstGeom>
                    <a:ln w="3175">
                      <a:solidFill>
                        <a:schemeClr val="tx1"/>
                      </a:solidFill>
                    </a:ln>
                  </pic:spPr>
                </pic:pic>
              </a:graphicData>
            </a:graphic>
          </wp:inline>
        </w:drawing>
      </w:r>
    </w:p>
    <w:p w14:paraId="6C0F8FEC" w14:textId="56080864" w:rsidR="003967C4" w:rsidRPr="00BC3ECA" w:rsidRDefault="00811096" w:rsidP="00DB10CD">
      <w:pPr>
        <w:pStyle w:val="Alnostext"/>
        <w:numPr>
          <w:ilvl w:val="0"/>
          <w:numId w:val="211"/>
        </w:numPr>
      </w:pPr>
      <w:r w:rsidRPr="00BC3ECA">
        <w:t>Norint atlikti jau sukurtų meno kūrinių</w:t>
      </w:r>
      <w:r w:rsidR="007A558E" w:rsidRPr="00BC3ECA">
        <w:t xml:space="preserve"> paiešką, </w:t>
      </w:r>
      <w:r w:rsidR="00E0327C" w:rsidRPr="00BC3ECA">
        <w:t>įveskite reikšmes ar pažymėkite kriterijus pagal kuriuos</w:t>
      </w:r>
      <w:r w:rsidR="00D9682B" w:rsidRPr="00BC3ECA">
        <w:t xml:space="preserve"> </w:t>
      </w:r>
      <w:r w:rsidR="00F0505D" w:rsidRPr="00BC3ECA">
        <w:t>norite atlikti ir spauskite m</w:t>
      </w:r>
      <w:r w:rsidR="00530867" w:rsidRPr="00BC3ECA">
        <w:t>y</w:t>
      </w:r>
      <w:r w:rsidR="00F0505D" w:rsidRPr="00BC3ECA">
        <w:t xml:space="preserve">gtuką </w:t>
      </w:r>
      <w:r w:rsidR="00F0505D" w:rsidRPr="00BC3ECA">
        <w:rPr>
          <w:b/>
        </w:rPr>
        <w:t>[Ieškoti]</w:t>
      </w:r>
    </w:p>
    <w:p w14:paraId="322538F5" w14:textId="40ED79CD" w:rsidR="00EA75F3" w:rsidRPr="00BC3ECA" w:rsidRDefault="00D72963" w:rsidP="00DB10CD">
      <w:pPr>
        <w:pStyle w:val="Alnostext"/>
        <w:numPr>
          <w:ilvl w:val="0"/>
          <w:numId w:val="211"/>
        </w:numPr>
      </w:pPr>
      <w:r w:rsidRPr="00BC3ECA">
        <w:t xml:space="preserve">Pateiktame rezultatų sąraše </w:t>
      </w:r>
      <w:r w:rsidR="004836BB" w:rsidRPr="00BC3ECA">
        <w:t>norint peržiūrėti aprašytą meno kūrinį, paspauskite ant meno kūrinio pavadinimo</w:t>
      </w:r>
      <w:r w:rsidR="006D16C6" w:rsidRPr="00BC3ECA">
        <w:t xml:space="preserve"> – bus atveriamas meno kūrinio peržiūros langas </w:t>
      </w:r>
    </w:p>
    <w:p w14:paraId="440C8FE8" w14:textId="3F652F8B" w:rsidR="00D83E68" w:rsidRPr="00BC3ECA" w:rsidRDefault="00754598" w:rsidP="00DB10CD">
      <w:pPr>
        <w:pStyle w:val="Alnostext"/>
        <w:numPr>
          <w:ilvl w:val="0"/>
          <w:numId w:val="211"/>
        </w:numPr>
      </w:pPr>
      <w:r w:rsidRPr="00BC3ECA">
        <w:t xml:space="preserve">Norint </w:t>
      </w:r>
      <w:r w:rsidR="003E3E26" w:rsidRPr="00BC3ECA">
        <w:t xml:space="preserve">redaguoti, paspauskite redagavimo ikoną </w:t>
      </w:r>
      <w:r w:rsidR="0066028E" w:rsidRPr="00BC3ECA">
        <w:rPr>
          <w:noProof/>
        </w:rPr>
        <w:drawing>
          <wp:inline distT="0" distB="0" distL="0" distR="0" wp14:anchorId="27DDBC64" wp14:editId="00911A74">
            <wp:extent cx="152400" cy="1428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52400" cy="142875"/>
                    </a:xfrm>
                    <a:prstGeom prst="rect">
                      <a:avLst/>
                    </a:prstGeom>
                  </pic:spPr>
                </pic:pic>
              </a:graphicData>
            </a:graphic>
          </wp:inline>
        </w:drawing>
      </w:r>
    </w:p>
    <w:p w14:paraId="0D503341" w14:textId="5D8B4DEC" w:rsidR="00834F0D" w:rsidRPr="00BC3ECA" w:rsidRDefault="00193683" w:rsidP="00DB10CD">
      <w:pPr>
        <w:pStyle w:val="Alnostext"/>
        <w:numPr>
          <w:ilvl w:val="0"/>
          <w:numId w:val="211"/>
        </w:numPr>
      </w:pPr>
      <w:r w:rsidRPr="00BC3ECA">
        <w:t xml:space="preserve">Norint ištrinti aprašytą meno kūrinį - </w:t>
      </w:r>
      <w:r w:rsidR="00A543C3" w:rsidRPr="00BC3ECA">
        <w:rPr>
          <w:noProof/>
        </w:rPr>
        <w:drawing>
          <wp:inline distT="0" distB="0" distL="0" distR="0" wp14:anchorId="74A785EB" wp14:editId="59C97757">
            <wp:extent cx="190500" cy="1714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90500" cy="171450"/>
                    </a:xfrm>
                    <a:prstGeom prst="rect">
                      <a:avLst/>
                    </a:prstGeom>
                  </pic:spPr>
                </pic:pic>
              </a:graphicData>
            </a:graphic>
          </wp:inline>
        </w:drawing>
      </w:r>
      <w:r w:rsidR="00550368" w:rsidRPr="00BC3ECA">
        <w:t>.</w:t>
      </w:r>
    </w:p>
    <w:p w14:paraId="06A23101" w14:textId="6609E935" w:rsidR="00C436FA" w:rsidRPr="00BC3ECA" w:rsidRDefault="00550368" w:rsidP="00DB10CD">
      <w:pPr>
        <w:pStyle w:val="Alnostext"/>
        <w:numPr>
          <w:ilvl w:val="0"/>
          <w:numId w:val="211"/>
        </w:numPr>
      </w:pPr>
      <w:r w:rsidRPr="00BC3ECA">
        <w:t xml:space="preserve">Norėdami aprašyti naują meno kūrinį ar jo autorių paspauskite paieškos lango viršuje esantį mygtuką </w:t>
      </w:r>
      <w:r w:rsidR="00F70249" w:rsidRPr="00BC3ECA">
        <w:rPr>
          <w:b/>
        </w:rPr>
        <w:t xml:space="preserve">[Naujas]. </w:t>
      </w:r>
      <w:r w:rsidR="002D72BB" w:rsidRPr="00BC3ECA">
        <w:t xml:space="preserve">Bus atveriamas </w:t>
      </w:r>
      <w:r w:rsidR="0051324F" w:rsidRPr="00BC3ECA">
        <w:t xml:space="preserve">langas </w:t>
      </w:r>
      <w:r w:rsidR="0051324F" w:rsidRPr="00BC3ECA">
        <w:rPr>
          <w:i/>
        </w:rPr>
        <w:t>Meno kūrinių</w:t>
      </w:r>
      <w:r w:rsidR="0080796D" w:rsidRPr="00BC3ECA">
        <w:rPr>
          <w:i/>
        </w:rPr>
        <w:t>, jų autorių ir autorių turtinių teisių turėtojų duomenų bazė</w:t>
      </w:r>
      <w:r w:rsidR="00325EB5" w:rsidRPr="00BC3ECA">
        <w:rPr>
          <w:i/>
        </w:rPr>
        <w:t xml:space="preserve"> </w:t>
      </w:r>
      <w:r w:rsidR="00325EB5" w:rsidRPr="00BC3ECA">
        <w:t>langas</w:t>
      </w:r>
    </w:p>
    <w:p w14:paraId="523044FA" w14:textId="17B830BE" w:rsidR="00C925F9" w:rsidRPr="00BC3ECA" w:rsidRDefault="00D9774A" w:rsidP="00C925F9">
      <w:pPr>
        <w:pStyle w:val="Alnostext"/>
        <w:ind w:left="757"/>
      </w:pPr>
      <w:r w:rsidRPr="00BC3ECA">
        <w:rPr>
          <w:noProof/>
        </w:rPr>
        <w:drawing>
          <wp:inline distT="0" distB="0" distL="0" distR="0" wp14:anchorId="1032A438" wp14:editId="66D6FEA4">
            <wp:extent cx="5850890" cy="2858770"/>
            <wp:effectExtent l="19050" t="19050" r="16510" b="1778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850890" cy="2858770"/>
                    </a:xfrm>
                    <a:prstGeom prst="rect">
                      <a:avLst/>
                    </a:prstGeom>
                    <a:ln w="3175">
                      <a:solidFill>
                        <a:schemeClr val="tx1"/>
                      </a:solidFill>
                    </a:ln>
                  </pic:spPr>
                </pic:pic>
              </a:graphicData>
            </a:graphic>
          </wp:inline>
        </w:drawing>
      </w:r>
    </w:p>
    <w:p w14:paraId="2E4DE77D" w14:textId="67615513" w:rsidR="00193601" w:rsidRPr="00BC3ECA" w:rsidRDefault="00232FFF" w:rsidP="00DB10CD">
      <w:pPr>
        <w:pStyle w:val="Alnostext"/>
        <w:numPr>
          <w:ilvl w:val="0"/>
          <w:numId w:val="211"/>
        </w:numPr>
        <w:rPr>
          <w:b/>
        </w:rPr>
      </w:pPr>
      <w:r w:rsidRPr="00BC3ECA">
        <w:t>Užpild</w:t>
      </w:r>
      <w:r w:rsidR="00294839" w:rsidRPr="00BC3ECA">
        <w:t xml:space="preserve">ykite privalomus laukus ir paspauskite mygtuką </w:t>
      </w:r>
      <w:r w:rsidR="00614479" w:rsidRPr="00BC3ECA">
        <w:rPr>
          <w:b/>
        </w:rPr>
        <w:t>[Išsaugoti]</w:t>
      </w:r>
      <w:r w:rsidR="00EB7A08" w:rsidRPr="00BC3ECA">
        <w:t xml:space="preserve">. </w:t>
      </w:r>
    </w:p>
    <w:p w14:paraId="086B91BD" w14:textId="04EC3E6C" w:rsidR="00203444" w:rsidRPr="00BC3ECA" w:rsidRDefault="00193601" w:rsidP="007E2787">
      <w:pPr>
        <w:pStyle w:val="Pastaba"/>
        <w:keepNext/>
      </w:pPr>
      <w:r w:rsidRPr="00BC3ECA">
        <w:t>Vartotojui sukūrus naują reikšmę arba pakoregavus esa</w:t>
      </w:r>
      <w:r w:rsidR="00530867" w:rsidRPr="00BC3ECA">
        <w:t>n</w:t>
      </w:r>
      <w:r w:rsidRPr="00BC3ECA">
        <w:t>čią reikšmę klasifikatoriuje „Meno kūrinių, jų autorių ir autorių turtinių teisių turėtojų duomenų bazė“ ji (reikšmė arba reikšmės korekcija) bus pateikiama tvirtinimui LIMIS-C administratoriui. Kol LIMIS-C administratorius nepatvirtins reikšmės, ji nebus viešinama klasifikatoriuje „Meno kūrinių, jų autorių ir autorių turtinių teisių turėtojų duomenų bazė“.</w:t>
      </w:r>
    </w:p>
    <w:p w14:paraId="4CC62EC4" w14:textId="3309BEE1" w:rsidR="00B02086" w:rsidRDefault="00B02086" w:rsidP="009D5D7C">
      <w:pPr>
        <w:pStyle w:val="Heading1"/>
        <w:rPr>
          <w:noProof w:val="0"/>
        </w:rPr>
      </w:pPr>
      <w:bookmarkStart w:id="636" w:name="_Toc169621880"/>
      <w:r>
        <w:rPr>
          <w:noProof w:val="0"/>
        </w:rPr>
        <w:lastRenderedPageBreak/>
        <w:t>Skaitmeninių bylų DB</w:t>
      </w:r>
      <w:bookmarkEnd w:id="636"/>
    </w:p>
    <w:p w14:paraId="17EC80A7" w14:textId="2B3C5231" w:rsidR="009E4343" w:rsidRDefault="009E4343" w:rsidP="009E4343">
      <w:pPr>
        <w:pStyle w:val="Heading2"/>
      </w:pPr>
      <w:bookmarkStart w:id="637" w:name="_Toc169621881"/>
      <w:r>
        <w:t>Tvarkyti skaitmeninių bylų duomenų bazę</w:t>
      </w:r>
      <w:bookmarkEnd w:id="637"/>
    </w:p>
    <w:p w14:paraId="1959F7BF" w14:textId="5BA04239" w:rsidR="009E4343" w:rsidRPr="00BC3ECA" w:rsidRDefault="009E4343" w:rsidP="009E4343">
      <w:pPr>
        <w:pStyle w:val="Alnostext"/>
      </w:pPr>
      <w:r w:rsidRPr="00BC3ECA">
        <w:t xml:space="preserve">Sistemoje, galite atlikti šiuos veiksmus, susijusius su </w:t>
      </w:r>
      <w:r>
        <w:t>skaitmeninių bylų DB</w:t>
      </w:r>
      <w:r w:rsidRPr="00BC3ECA">
        <w:t xml:space="preserve"> duomenų tvarkymu:</w:t>
      </w:r>
    </w:p>
    <w:p w14:paraId="4429F99E" w14:textId="0C870EF4" w:rsidR="009E4343" w:rsidRPr="0036438D" w:rsidRDefault="00440F9E" w:rsidP="0036438D">
      <w:pPr>
        <w:pStyle w:val="Alnostext"/>
        <w:numPr>
          <w:ilvl w:val="0"/>
          <w:numId w:val="231"/>
        </w:numPr>
        <w:spacing w:before="0" w:after="0"/>
        <w:rPr>
          <w:i/>
        </w:rPr>
      </w:pPr>
      <w:hyperlink w:anchor="_Įkelti_skaitmenines_bylas" w:history="1">
        <w:r w:rsidR="009E4343" w:rsidRPr="0036438D">
          <w:rPr>
            <w:rStyle w:val="Hyperlink"/>
            <w:i/>
            <w:color w:val="auto"/>
            <w:u w:val="none"/>
            <w:lang w:val="lt-LT"/>
          </w:rPr>
          <w:t>Įkelti skaitmenines bylas į Skaitmeninių bylų</w:t>
        </w:r>
        <w:r w:rsidR="0036438D" w:rsidRPr="0036438D">
          <w:rPr>
            <w:rStyle w:val="Hyperlink"/>
            <w:i/>
            <w:color w:val="auto"/>
            <w:u w:val="none"/>
            <w:lang w:val="lt-LT"/>
          </w:rPr>
          <w:t xml:space="preserve"> duomenų</w:t>
        </w:r>
        <w:r w:rsidR="009E4343" w:rsidRPr="0036438D">
          <w:rPr>
            <w:rStyle w:val="Hyperlink"/>
            <w:i/>
            <w:color w:val="auto"/>
            <w:u w:val="none"/>
            <w:lang w:val="lt-LT"/>
          </w:rPr>
          <w:t xml:space="preserve"> bazę (</w:t>
        </w:r>
        <w:r w:rsidR="0036438D" w:rsidRPr="0036438D">
          <w:rPr>
            <w:rStyle w:val="Hyperlink"/>
            <w:i/>
            <w:color w:val="auto"/>
            <w:u w:val="none"/>
            <w:lang w:val="lt-LT"/>
          </w:rPr>
          <w:t>163</w:t>
        </w:r>
        <w:r w:rsidR="009E4343" w:rsidRPr="0036438D">
          <w:rPr>
            <w:rStyle w:val="Hyperlink"/>
            <w:i/>
            <w:color w:val="auto"/>
            <w:u w:val="none"/>
            <w:lang w:val="lt-LT"/>
          </w:rPr>
          <w:t xml:space="preserve"> psl.)</w:t>
        </w:r>
      </w:hyperlink>
    </w:p>
    <w:p w14:paraId="7501671B" w14:textId="345552A0" w:rsidR="009E4343" w:rsidRPr="0036438D" w:rsidRDefault="00440F9E" w:rsidP="0036438D">
      <w:pPr>
        <w:pStyle w:val="Alnostext"/>
        <w:numPr>
          <w:ilvl w:val="0"/>
          <w:numId w:val="231"/>
        </w:numPr>
        <w:spacing w:before="0" w:after="0"/>
        <w:rPr>
          <w:i/>
        </w:rPr>
      </w:pPr>
      <w:hyperlink w:anchor="_Surasti_skaitmeninę_bylą" w:history="1">
        <w:r w:rsidR="009E4343" w:rsidRPr="0036438D">
          <w:rPr>
            <w:rStyle w:val="Hyperlink"/>
            <w:i/>
            <w:color w:val="auto"/>
            <w:u w:val="none"/>
            <w:lang w:val="lt-LT"/>
          </w:rPr>
          <w:t>Surasti skaitmeninę bylą (</w:t>
        </w:r>
        <w:r w:rsidR="0036438D" w:rsidRPr="0036438D">
          <w:rPr>
            <w:rStyle w:val="Hyperlink"/>
            <w:i/>
            <w:color w:val="auto"/>
            <w:u w:val="none"/>
            <w:lang w:val="lt-LT"/>
          </w:rPr>
          <w:t>164</w:t>
        </w:r>
        <w:r w:rsidR="009E4343" w:rsidRPr="0036438D">
          <w:rPr>
            <w:rStyle w:val="Hyperlink"/>
            <w:i/>
            <w:color w:val="auto"/>
            <w:u w:val="none"/>
            <w:lang w:val="lt-LT"/>
          </w:rPr>
          <w:t xml:space="preserve"> psl.)</w:t>
        </w:r>
      </w:hyperlink>
    </w:p>
    <w:p w14:paraId="48257A68" w14:textId="484F8F81" w:rsidR="009E4343" w:rsidRPr="0036438D" w:rsidRDefault="00440F9E" w:rsidP="0036438D">
      <w:pPr>
        <w:pStyle w:val="Alnostext"/>
        <w:numPr>
          <w:ilvl w:val="0"/>
          <w:numId w:val="231"/>
        </w:numPr>
        <w:spacing w:before="0" w:after="0"/>
        <w:rPr>
          <w:i/>
        </w:rPr>
      </w:pPr>
      <w:hyperlink w:anchor="_Peržiūrėti_skaitmeninės_bylos" w:history="1">
        <w:r w:rsidR="009E4343" w:rsidRPr="0036438D">
          <w:rPr>
            <w:rStyle w:val="Hyperlink"/>
            <w:i/>
            <w:color w:val="auto"/>
            <w:u w:val="none"/>
            <w:lang w:val="lt-LT"/>
          </w:rPr>
          <w:t>Peržiūrėti skaitmeninės bylos duomenis (</w:t>
        </w:r>
        <w:r w:rsidR="0036438D" w:rsidRPr="0036438D">
          <w:rPr>
            <w:rStyle w:val="Hyperlink"/>
            <w:i/>
            <w:color w:val="auto"/>
            <w:u w:val="none"/>
            <w:lang w:val="lt-LT"/>
          </w:rPr>
          <w:t>165</w:t>
        </w:r>
        <w:r w:rsidR="009E4343" w:rsidRPr="0036438D">
          <w:rPr>
            <w:rStyle w:val="Hyperlink"/>
            <w:i/>
            <w:color w:val="auto"/>
            <w:u w:val="none"/>
            <w:lang w:val="lt-LT"/>
          </w:rPr>
          <w:t xml:space="preserve"> psl.)</w:t>
        </w:r>
      </w:hyperlink>
    </w:p>
    <w:p w14:paraId="310519AE" w14:textId="2F41175D" w:rsidR="0036438D" w:rsidRPr="0036438D" w:rsidRDefault="00440F9E" w:rsidP="0036438D">
      <w:pPr>
        <w:pStyle w:val="Alnostext"/>
        <w:numPr>
          <w:ilvl w:val="0"/>
          <w:numId w:val="231"/>
        </w:numPr>
        <w:spacing w:before="0" w:after="0"/>
        <w:rPr>
          <w:i/>
        </w:rPr>
      </w:pPr>
      <w:hyperlink w:anchor="_Peržiūrėti_susijusius_įrašus" w:history="1">
        <w:r w:rsidR="0036438D" w:rsidRPr="0036438D">
          <w:rPr>
            <w:rStyle w:val="Hyperlink"/>
            <w:i/>
            <w:color w:val="auto"/>
            <w:u w:val="none"/>
            <w:lang w:val="lt-LT"/>
          </w:rPr>
          <w:t>Peržiūrėti susijusius įrašus su skaitmenine byla (165 psl.)</w:t>
        </w:r>
      </w:hyperlink>
    </w:p>
    <w:p w14:paraId="106BEFA0" w14:textId="6F2A19E8" w:rsidR="009E4343" w:rsidRPr="0036438D" w:rsidRDefault="00440F9E" w:rsidP="0036438D">
      <w:pPr>
        <w:pStyle w:val="Alnostext"/>
        <w:numPr>
          <w:ilvl w:val="0"/>
          <w:numId w:val="231"/>
        </w:numPr>
        <w:spacing w:before="0" w:after="0"/>
        <w:rPr>
          <w:i/>
        </w:rPr>
      </w:pPr>
      <w:hyperlink w:anchor="_Redaguoti_skaitmeninę_bylą" w:history="1">
        <w:r w:rsidR="009E4343" w:rsidRPr="0036438D">
          <w:rPr>
            <w:rStyle w:val="Hyperlink"/>
            <w:i/>
            <w:color w:val="auto"/>
            <w:u w:val="none"/>
            <w:lang w:val="lt-LT"/>
          </w:rPr>
          <w:t>Redaguoti skaitmeninę bylą (</w:t>
        </w:r>
        <w:r w:rsidR="0036438D" w:rsidRPr="0036438D">
          <w:rPr>
            <w:rStyle w:val="Hyperlink"/>
            <w:i/>
            <w:color w:val="auto"/>
            <w:u w:val="none"/>
            <w:lang w:val="lt-LT"/>
          </w:rPr>
          <w:t>166</w:t>
        </w:r>
        <w:r w:rsidR="009E4343" w:rsidRPr="0036438D">
          <w:rPr>
            <w:rStyle w:val="Hyperlink"/>
            <w:i/>
            <w:color w:val="auto"/>
            <w:u w:val="none"/>
            <w:lang w:val="lt-LT"/>
          </w:rPr>
          <w:t xml:space="preserve"> psl.)</w:t>
        </w:r>
      </w:hyperlink>
    </w:p>
    <w:p w14:paraId="3476BF68" w14:textId="3D30D24A" w:rsidR="009E4343" w:rsidRPr="0036438D" w:rsidRDefault="00440F9E" w:rsidP="0036438D">
      <w:pPr>
        <w:pStyle w:val="Alnostext"/>
        <w:numPr>
          <w:ilvl w:val="0"/>
          <w:numId w:val="231"/>
        </w:numPr>
        <w:spacing w:before="0" w:after="0"/>
        <w:rPr>
          <w:i/>
        </w:rPr>
      </w:pPr>
      <w:hyperlink w:anchor="_Šalinti_skaitmeninę_bylą" w:history="1">
        <w:r w:rsidR="009E4343" w:rsidRPr="0036438D">
          <w:rPr>
            <w:rStyle w:val="Hyperlink"/>
            <w:i/>
            <w:color w:val="auto"/>
            <w:u w:val="none"/>
            <w:lang w:val="lt-LT"/>
          </w:rPr>
          <w:t>Šalinti skaitmeninę bylą (</w:t>
        </w:r>
        <w:r w:rsidR="0036438D" w:rsidRPr="0036438D">
          <w:rPr>
            <w:rStyle w:val="Hyperlink"/>
            <w:i/>
            <w:color w:val="auto"/>
            <w:u w:val="none"/>
            <w:lang w:val="lt-LT"/>
          </w:rPr>
          <w:t>166</w:t>
        </w:r>
        <w:r w:rsidR="009E4343" w:rsidRPr="0036438D">
          <w:rPr>
            <w:rStyle w:val="Hyperlink"/>
            <w:i/>
            <w:color w:val="auto"/>
            <w:u w:val="none"/>
            <w:lang w:val="lt-LT"/>
          </w:rPr>
          <w:t xml:space="preserve"> psl.)</w:t>
        </w:r>
      </w:hyperlink>
    </w:p>
    <w:p w14:paraId="0E7A8D09" w14:textId="3EB6E6C0" w:rsidR="009E4343" w:rsidRDefault="009E4343" w:rsidP="009E4343">
      <w:pPr>
        <w:pStyle w:val="Heading3"/>
      </w:pPr>
      <w:bookmarkStart w:id="638" w:name="_Įkelti_skaitmenines_bylas"/>
      <w:bookmarkStart w:id="639" w:name="_Toc169621882"/>
      <w:bookmarkEnd w:id="638"/>
      <w:r>
        <w:t>Įkelti skaitmenines bylas į Skaitmeninių bylų duomenų bazę</w:t>
      </w:r>
      <w:bookmarkEnd w:id="639"/>
    </w:p>
    <w:p w14:paraId="09BF298C" w14:textId="6A2C0239" w:rsidR="009E4343" w:rsidRDefault="009E4343" w:rsidP="009E4343">
      <w:pPr>
        <w:pStyle w:val="Alnostext"/>
      </w:pPr>
      <w:r>
        <w:t>Paskirtis</w:t>
      </w:r>
      <w:r w:rsidR="00273A7B">
        <w:t xml:space="preserve"> </w:t>
      </w:r>
      <w:r w:rsidR="00DC5C57">
        <w:t>–</w:t>
      </w:r>
      <w:r w:rsidR="00273A7B">
        <w:t xml:space="preserve"> </w:t>
      </w:r>
      <w:r w:rsidR="00DC5C57">
        <w:t>suteikia galimybę LIMIS naudotojui įkelti skaitmeninę bylą į Skaitmeninių bylų duomenų bazę.</w:t>
      </w:r>
    </w:p>
    <w:p w14:paraId="53FBD150" w14:textId="355E474F" w:rsidR="009E4343" w:rsidRDefault="009E4343" w:rsidP="009E4343">
      <w:pPr>
        <w:pStyle w:val="Alnostext"/>
        <w:rPr>
          <w:b/>
        </w:rPr>
      </w:pPr>
      <w:r w:rsidRPr="009E4343">
        <w:rPr>
          <w:b/>
        </w:rPr>
        <w:t>Kas gali atlikti</w:t>
      </w:r>
    </w:p>
    <w:p w14:paraId="7CE26C2D" w14:textId="06CC28CE" w:rsidR="00DC5C57" w:rsidRPr="00DC5C57" w:rsidRDefault="00DC5C57" w:rsidP="009E4343">
      <w:pPr>
        <w:pStyle w:val="Alnostext"/>
      </w:pPr>
      <w:r>
        <w:t>Administratorius arba muziejaus darbuotojas, turintis teisę</w:t>
      </w:r>
      <w:r w:rsidR="006C3031">
        <w:t xml:space="preserve"> </w:t>
      </w:r>
      <w:r w:rsidR="006C3031" w:rsidRPr="006C3031">
        <w:rPr>
          <w:i/>
        </w:rPr>
        <w:t>Tvarkyti skaitmeninių bylų DB</w:t>
      </w:r>
      <w:r>
        <w:t>.</w:t>
      </w:r>
    </w:p>
    <w:p w14:paraId="048758B7" w14:textId="61461F08" w:rsidR="009E4343" w:rsidRDefault="009E4343" w:rsidP="009E4343">
      <w:pPr>
        <w:pStyle w:val="Alnostext"/>
        <w:rPr>
          <w:b/>
        </w:rPr>
      </w:pPr>
      <w:r w:rsidRPr="009E4343">
        <w:rPr>
          <w:b/>
        </w:rPr>
        <w:t>Kaip atlikti</w:t>
      </w:r>
    </w:p>
    <w:p w14:paraId="5A215896" w14:textId="2A9C5AD7" w:rsidR="006C3031" w:rsidRDefault="006C3031" w:rsidP="009E4343">
      <w:pPr>
        <w:pStyle w:val="Alnostext"/>
      </w:pPr>
      <w:r>
        <w:t xml:space="preserve">Norint įkelti skaitmeninę bylą į Skaitmeninių duomenų bazę, atlikite šiuos veiksmus: </w:t>
      </w:r>
    </w:p>
    <w:p w14:paraId="4B55BD80" w14:textId="0BE60605" w:rsidR="006C3031" w:rsidRDefault="00774B65" w:rsidP="00774B65">
      <w:pPr>
        <w:pStyle w:val="Alnostext"/>
        <w:numPr>
          <w:ilvl w:val="0"/>
          <w:numId w:val="232"/>
        </w:numPr>
      </w:pPr>
      <w:r w:rsidRPr="00774B65">
        <w:t xml:space="preserve">Pasirinkite meniu </w:t>
      </w:r>
      <w:r w:rsidRPr="00774B65">
        <w:rPr>
          <w:b/>
          <w:i/>
        </w:rPr>
        <w:t>Skaitmeninių bylų DB</w:t>
      </w:r>
      <w:r>
        <w:t xml:space="preserve">. Atveriamas </w:t>
      </w:r>
      <w:r w:rsidRPr="00280A84">
        <w:rPr>
          <w:i/>
        </w:rPr>
        <w:t>Skaitmeninių bylų paieškos</w:t>
      </w:r>
      <w:r>
        <w:t xml:space="preserve"> </w:t>
      </w:r>
      <w:r w:rsidR="00280A84">
        <w:t>rezultatų sąrašo langas.</w:t>
      </w:r>
    </w:p>
    <w:p w14:paraId="1281A51E" w14:textId="6EDD6F64" w:rsidR="00280A84" w:rsidRDefault="000A1314" w:rsidP="00280A84">
      <w:pPr>
        <w:pStyle w:val="Alnostext"/>
        <w:ind w:left="757"/>
      </w:pPr>
      <w:r w:rsidRPr="000A1314">
        <w:rPr>
          <w:noProof/>
        </w:rPr>
        <w:drawing>
          <wp:inline distT="0" distB="0" distL="0" distR="0" wp14:anchorId="4007335C" wp14:editId="25F3DC3E">
            <wp:extent cx="5850890" cy="2442845"/>
            <wp:effectExtent l="0" t="0" r="0" b="0"/>
            <wp:docPr id="174962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2510" name="Picture 1" descr="A screenshot of a computer&#10;&#10;Description automatically generated"/>
                    <pic:cNvPicPr/>
                  </pic:nvPicPr>
                  <pic:blipFill>
                    <a:blip r:embed="rId271"/>
                    <a:stretch>
                      <a:fillRect/>
                    </a:stretch>
                  </pic:blipFill>
                  <pic:spPr>
                    <a:xfrm>
                      <a:off x="0" y="0"/>
                      <a:ext cx="5850890" cy="2442845"/>
                    </a:xfrm>
                    <a:prstGeom prst="rect">
                      <a:avLst/>
                    </a:prstGeom>
                  </pic:spPr>
                </pic:pic>
              </a:graphicData>
            </a:graphic>
          </wp:inline>
        </w:drawing>
      </w:r>
    </w:p>
    <w:p w14:paraId="76936A9D" w14:textId="71120C8C" w:rsidR="00280A84" w:rsidRDefault="00280A84" w:rsidP="00280A84">
      <w:pPr>
        <w:pStyle w:val="Alnostext"/>
        <w:numPr>
          <w:ilvl w:val="0"/>
          <w:numId w:val="232"/>
        </w:numPr>
      </w:pPr>
      <w:r>
        <w:t xml:space="preserve">Norint įkelti naują skaitmeninę bylą į </w:t>
      </w:r>
      <w:r w:rsidRPr="00280A84">
        <w:rPr>
          <w:i/>
        </w:rPr>
        <w:t>Skaitmeninių bylų duomenų bazę</w:t>
      </w:r>
      <w:r>
        <w:t xml:space="preserve">, spauskite mygtuką </w:t>
      </w:r>
      <w:r w:rsidRPr="00280A84">
        <w:rPr>
          <w:b/>
          <w:i/>
        </w:rPr>
        <w:t>Naujas</w:t>
      </w:r>
      <w:r>
        <w:t xml:space="preserve">. Atsiveria langas </w:t>
      </w:r>
      <w:r w:rsidRPr="00280A84">
        <w:rPr>
          <w:i/>
        </w:rPr>
        <w:t>Naujas</w:t>
      </w:r>
      <w:r>
        <w:t>.</w:t>
      </w:r>
    </w:p>
    <w:p w14:paraId="41FC6911" w14:textId="7F3BD901" w:rsidR="00280A84" w:rsidRDefault="00280A84" w:rsidP="00280A84">
      <w:pPr>
        <w:pStyle w:val="Alnostext"/>
        <w:ind w:left="757"/>
      </w:pPr>
      <w:r w:rsidRPr="00280A84">
        <w:rPr>
          <w:noProof/>
        </w:rPr>
        <w:drawing>
          <wp:inline distT="0" distB="0" distL="0" distR="0" wp14:anchorId="3B3D23FF" wp14:editId="2141C441">
            <wp:extent cx="5850890" cy="1248410"/>
            <wp:effectExtent l="19050" t="19050" r="16510" b="2794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850890" cy="1248410"/>
                    </a:xfrm>
                    <a:prstGeom prst="rect">
                      <a:avLst/>
                    </a:prstGeom>
                    <a:ln w="3175">
                      <a:solidFill>
                        <a:schemeClr val="tx1"/>
                      </a:solidFill>
                    </a:ln>
                  </pic:spPr>
                </pic:pic>
              </a:graphicData>
            </a:graphic>
          </wp:inline>
        </w:drawing>
      </w:r>
    </w:p>
    <w:p w14:paraId="443D4262" w14:textId="4457396F" w:rsidR="00280A84" w:rsidRPr="00BC3ECA" w:rsidRDefault="00280A84" w:rsidP="00280A84">
      <w:pPr>
        <w:pStyle w:val="AlnosNumbered"/>
        <w:keepNext/>
        <w:numPr>
          <w:ilvl w:val="0"/>
          <w:numId w:val="232"/>
        </w:numPr>
        <w:jc w:val="left"/>
      </w:pPr>
      <w:r w:rsidRPr="00BC3ECA">
        <w:t xml:space="preserve">Įveskite duomenis apie naują </w:t>
      </w:r>
      <w:r>
        <w:t>skaitmeninę bylą</w:t>
      </w:r>
      <w:r w:rsidRPr="00BC3ECA">
        <w:t>.</w:t>
      </w:r>
      <w:r>
        <w:br/>
      </w: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3600FF17" w14:textId="34F6FD30" w:rsidR="00280A84" w:rsidRDefault="00280A84" w:rsidP="00280A84">
      <w:pPr>
        <w:pStyle w:val="Alnostext"/>
        <w:numPr>
          <w:ilvl w:val="0"/>
          <w:numId w:val="232"/>
        </w:numPr>
      </w:pPr>
      <w:r>
        <w:t>Pasirinkus skaitmeninės bylos tipą iš klasifikatoriaus</w:t>
      </w:r>
      <w:r w:rsidR="00504182">
        <w:t xml:space="preserve">, lango dešinėje pusėje atsiras papildomi laukai, kuriuos galima užpildyti apie bylą. </w:t>
      </w:r>
    </w:p>
    <w:p w14:paraId="025BF614" w14:textId="5ED17905" w:rsidR="00504182" w:rsidRDefault="00504182" w:rsidP="00504182">
      <w:pPr>
        <w:pStyle w:val="Alnostext"/>
        <w:ind w:left="757"/>
      </w:pPr>
      <w:r w:rsidRPr="00504182">
        <w:rPr>
          <w:noProof/>
        </w:rPr>
        <w:lastRenderedPageBreak/>
        <w:drawing>
          <wp:inline distT="0" distB="0" distL="0" distR="0" wp14:anchorId="67D95E2B" wp14:editId="37FADFE1">
            <wp:extent cx="5850890" cy="1426845"/>
            <wp:effectExtent l="19050" t="19050" r="16510" b="2095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850890" cy="1426845"/>
                    </a:xfrm>
                    <a:prstGeom prst="rect">
                      <a:avLst/>
                    </a:prstGeom>
                    <a:ln w="3175">
                      <a:solidFill>
                        <a:schemeClr val="tx1"/>
                      </a:solidFill>
                    </a:ln>
                  </pic:spPr>
                </pic:pic>
              </a:graphicData>
            </a:graphic>
          </wp:inline>
        </w:drawing>
      </w:r>
    </w:p>
    <w:p w14:paraId="149019F1" w14:textId="2AFCDAB8" w:rsidR="00504182" w:rsidRDefault="00504182" w:rsidP="00504182">
      <w:pPr>
        <w:pStyle w:val="AlnosNumbered"/>
        <w:keepNext/>
        <w:numPr>
          <w:ilvl w:val="0"/>
          <w:numId w:val="232"/>
        </w:numPr>
        <w:jc w:val="left"/>
      </w:pPr>
      <w:r w:rsidRPr="00BC3ECA">
        <w:t xml:space="preserve">Užpildę duomenis </w:t>
      </w:r>
      <w:r>
        <w:t>apie skaitmeninę bylą,</w:t>
      </w:r>
      <w:r w:rsidRPr="00BC3ECA">
        <w:t xml:space="preserve"> spauskite </w:t>
      </w:r>
      <w:r w:rsidRPr="00BC3ECA">
        <w:rPr>
          <w:rStyle w:val="CharLaukas"/>
        </w:rPr>
        <w:t>[Išsaugoti]</w:t>
      </w:r>
      <w:r w:rsidRPr="00BC3ECA">
        <w:rPr>
          <w:rStyle w:val="AlnostextChar"/>
        </w:rPr>
        <w:t>.</w:t>
      </w:r>
      <w:r>
        <w:rPr>
          <w:rStyle w:val="AlnostextChar"/>
        </w:rPr>
        <w:br/>
      </w:r>
      <w:r w:rsidRPr="00BC3ECA">
        <w:t xml:space="preserve">Sistema patikrina, ar duomenys korektiški ir išsaugoja. </w:t>
      </w:r>
    </w:p>
    <w:p w14:paraId="6C6229F1" w14:textId="2CFFEA5A" w:rsidR="00504182" w:rsidRPr="00774B65" w:rsidRDefault="00504182" w:rsidP="00504182">
      <w:pPr>
        <w:pStyle w:val="Pastaba"/>
        <w:keepNext/>
      </w:pPr>
      <w:r>
        <w:t>Įkeliant skaitmenines bylas į duomenų bazę yra tikrinimas skaitmeninės bylos pavadinimo unikalumas. Jei bus keliama skaitmeninė byla tokiu pačiu pavadinimu, kuriuo jau yra įkelta skaitmeninė byla – bus pateikiamas pranešimas, kad byla su tokiu pavadinimu jau įkelta ir pasirinkimu Taip/Ne, ar norite įkelti dar vieną bylą su tokiu pačiu pavadinimu.</w:t>
      </w:r>
    </w:p>
    <w:p w14:paraId="2B03FEDB" w14:textId="1CF97C9F" w:rsidR="009E4343" w:rsidRDefault="009E4343" w:rsidP="009E4343">
      <w:pPr>
        <w:pStyle w:val="Heading3"/>
      </w:pPr>
      <w:bookmarkStart w:id="640" w:name="_Surasti_skaitmeninę_bylą"/>
      <w:bookmarkStart w:id="641" w:name="_Toc169621883"/>
      <w:bookmarkEnd w:id="640"/>
      <w:r>
        <w:t>Surasti skaitmeninę bylą</w:t>
      </w:r>
      <w:bookmarkEnd w:id="641"/>
    </w:p>
    <w:p w14:paraId="5A20A252" w14:textId="33212FFC" w:rsidR="009E4343" w:rsidRDefault="009E4343" w:rsidP="009E4343">
      <w:pPr>
        <w:pStyle w:val="Alnostext"/>
      </w:pPr>
      <w:r>
        <w:t>Paskirtis</w:t>
      </w:r>
      <w:r w:rsidR="000271A1">
        <w:t xml:space="preserve"> – surasti skaitmeninę bylą sistemoje.</w:t>
      </w:r>
    </w:p>
    <w:p w14:paraId="30FFFC5B" w14:textId="1B3A938B" w:rsidR="009E4343" w:rsidRDefault="009E4343" w:rsidP="009E4343">
      <w:pPr>
        <w:pStyle w:val="Alnostext"/>
        <w:rPr>
          <w:b/>
        </w:rPr>
      </w:pPr>
      <w:r w:rsidRPr="009E4343">
        <w:rPr>
          <w:b/>
        </w:rPr>
        <w:t>Kas gali atlikti</w:t>
      </w:r>
    </w:p>
    <w:p w14:paraId="3E7CA299" w14:textId="6AF48FEC" w:rsidR="000271A1" w:rsidRPr="00BC3ECA" w:rsidRDefault="000271A1" w:rsidP="000271A1">
      <w:pPr>
        <w:pStyle w:val="Alnostext"/>
        <w:keepNext/>
      </w:pPr>
      <w:r w:rsidRPr="00BC3ECA">
        <w:t xml:space="preserve">Surasti </w:t>
      </w:r>
      <w:r>
        <w:t>skaitmeninę bylą duomenų bazėje</w:t>
      </w:r>
      <w:r w:rsidRPr="00BC3ECA">
        <w:t xml:space="preserve"> gali:</w:t>
      </w:r>
    </w:p>
    <w:p w14:paraId="313AE96E" w14:textId="27CB3300" w:rsidR="000271A1" w:rsidRPr="000271A1" w:rsidRDefault="000271A1" w:rsidP="009E4343">
      <w:pPr>
        <w:pStyle w:val="AlnostextBuleted"/>
        <w:keepNext/>
      </w:pPr>
      <w:r w:rsidRPr="00BC3ECA">
        <w:t xml:space="preserve">Naudotojas, kuriam suteiktos teisės </w:t>
      </w:r>
      <w:r>
        <w:t>tvarkyti skaitmeninių bylų DB</w:t>
      </w:r>
      <w:r w:rsidRPr="00BC3ECA">
        <w:t>.</w:t>
      </w:r>
    </w:p>
    <w:p w14:paraId="2A2EA299" w14:textId="39705992" w:rsidR="009E4343" w:rsidRDefault="009E4343" w:rsidP="009E4343">
      <w:pPr>
        <w:pStyle w:val="Alnostext"/>
        <w:rPr>
          <w:b/>
        </w:rPr>
      </w:pPr>
      <w:r w:rsidRPr="009E4343">
        <w:rPr>
          <w:b/>
        </w:rPr>
        <w:t>Kaip atlikti</w:t>
      </w:r>
    </w:p>
    <w:p w14:paraId="6651B421" w14:textId="4140C59C" w:rsidR="000271A1" w:rsidRDefault="000271A1" w:rsidP="000271A1">
      <w:pPr>
        <w:pStyle w:val="Alnostext"/>
        <w:keepNext/>
      </w:pPr>
      <w:r w:rsidRPr="00BC3ECA">
        <w:t xml:space="preserve">Norėdami surasti </w:t>
      </w:r>
      <w:r>
        <w:rPr>
          <w:rFonts w:cs="Arial"/>
        </w:rPr>
        <w:t>skaitmeninę byla duomenų bazėje</w:t>
      </w:r>
      <w:r w:rsidRPr="00BC3ECA">
        <w:rPr>
          <w:rFonts w:cs="Arial"/>
        </w:rPr>
        <w:t>,</w:t>
      </w:r>
      <w:r w:rsidRPr="00BC3ECA">
        <w:t xml:space="preserve"> atlikite šiuos veiksmus:</w:t>
      </w:r>
    </w:p>
    <w:p w14:paraId="6CE9BD46" w14:textId="738CC8E6" w:rsidR="000271A1" w:rsidRDefault="000271A1" w:rsidP="00043555">
      <w:pPr>
        <w:pStyle w:val="Alnostext"/>
        <w:keepNext/>
        <w:numPr>
          <w:ilvl w:val="0"/>
          <w:numId w:val="233"/>
        </w:numPr>
        <w:jc w:val="left"/>
      </w:pPr>
      <w:r>
        <w:t xml:space="preserve">Pasirinkite meniu </w:t>
      </w:r>
      <w:r w:rsidRPr="000271A1">
        <w:rPr>
          <w:b/>
          <w:i/>
        </w:rPr>
        <w:t>Skaitmeninių bylų DB</w:t>
      </w:r>
      <w:r>
        <w:t xml:space="preserve">. </w:t>
      </w:r>
      <w:r>
        <w:br/>
        <w:t xml:space="preserve">Atsiveria langas </w:t>
      </w:r>
      <w:r w:rsidRPr="000271A1">
        <w:rPr>
          <w:i/>
        </w:rPr>
        <w:t>Skaitmeninių bylų paieška</w:t>
      </w:r>
      <w:r>
        <w:t>.</w:t>
      </w:r>
    </w:p>
    <w:p w14:paraId="3BE542CB" w14:textId="6F29D5F7" w:rsidR="000271A1" w:rsidRDefault="000271A1" w:rsidP="000271A1">
      <w:pPr>
        <w:pStyle w:val="Alnostext"/>
        <w:keepNext/>
        <w:ind w:left="757"/>
      </w:pPr>
      <w:r w:rsidRPr="000271A1">
        <w:rPr>
          <w:noProof/>
        </w:rPr>
        <w:drawing>
          <wp:inline distT="0" distB="0" distL="0" distR="0" wp14:anchorId="1A8FAEB3" wp14:editId="1E217F94">
            <wp:extent cx="5850890" cy="2726690"/>
            <wp:effectExtent l="19050" t="19050" r="16510" b="165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850890" cy="2726690"/>
                    </a:xfrm>
                    <a:prstGeom prst="rect">
                      <a:avLst/>
                    </a:prstGeom>
                    <a:ln w="3175">
                      <a:solidFill>
                        <a:schemeClr val="tx1"/>
                      </a:solidFill>
                    </a:ln>
                  </pic:spPr>
                </pic:pic>
              </a:graphicData>
            </a:graphic>
          </wp:inline>
        </w:drawing>
      </w:r>
    </w:p>
    <w:p w14:paraId="33024BAF" w14:textId="0A7C007F" w:rsidR="000271A1" w:rsidRDefault="000271A1" w:rsidP="00043555">
      <w:pPr>
        <w:pStyle w:val="Alnostext"/>
        <w:keepNext/>
        <w:numPr>
          <w:ilvl w:val="0"/>
          <w:numId w:val="233"/>
        </w:numPr>
      </w:pPr>
      <w:r>
        <w:t xml:space="preserve">Lauke </w:t>
      </w:r>
      <w:r w:rsidRPr="000271A1">
        <w:rPr>
          <w:i/>
        </w:rPr>
        <w:t>Skaitmeninės bylos pavadinimas</w:t>
      </w:r>
      <w:r>
        <w:t xml:space="preserve"> įveskite ieškomos skaitmeninės bylos pavadinimą arba jo fragmentą.</w:t>
      </w:r>
    </w:p>
    <w:p w14:paraId="0AF49385" w14:textId="77777777" w:rsidR="000271A1" w:rsidRDefault="000271A1" w:rsidP="00043555">
      <w:pPr>
        <w:pStyle w:val="AlnosNumbered"/>
        <w:numPr>
          <w:ilvl w:val="0"/>
          <w:numId w:val="233"/>
        </w:numPr>
        <w:jc w:val="left"/>
      </w:pPr>
      <w:r w:rsidRPr="00BC3ECA">
        <w:t xml:space="preserve">Spauskite </w:t>
      </w:r>
      <w:r w:rsidRPr="00BC3ECA">
        <w:rPr>
          <w:rStyle w:val="CharLaukas"/>
        </w:rPr>
        <w:t>[Ieškoti]</w:t>
      </w:r>
      <w:r w:rsidRPr="00BC3ECA">
        <w:t>.</w:t>
      </w:r>
      <w:r>
        <w:br/>
      </w:r>
      <w:r w:rsidRPr="00BC3ECA">
        <w:t>Sistema pateikia paieškos kriterijus atitinkančių įrašų sąrašą.</w:t>
      </w:r>
    </w:p>
    <w:p w14:paraId="68FDD9F1" w14:textId="22758030" w:rsidR="000271A1" w:rsidRDefault="000271A1" w:rsidP="00043555">
      <w:pPr>
        <w:pStyle w:val="AlnosNumbered"/>
        <w:numPr>
          <w:ilvl w:val="0"/>
          <w:numId w:val="233"/>
        </w:numPr>
        <w:jc w:val="left"/>
      </w:pPr>
      <w:r w:rsidRPr="00BC3ECA">
        <w:t>Toliau, galite atlikti šiuos veiksmus:</w:t>
      </w:r>
    </w:p>
    <w:p w14:paraId="10C381D7" w14:textId="6143301D" w:rsidR="000271A1" w:rsidRPr="00263ABF" w:rsidRDefault="00440F9E" w:rsidP="00043555">
      <w:pPr>
        <w:pStyle w:val="AlnosNumbered"/>
        <w:numPr>
          <w:ilvl w:val="0"/>
          <w:numId w:val="234"/>
        </w:numPr>
        <w:spacing w:before="0"/>
        <w:ind w:left="993" w:hanging="142"/>
        <w:jc w:val="left"/>
        <w:rPr>
          <w:rStyle w:val="Hyperlink"/>
          <w:i/>
          <w:color w:val="auto"/>
          <w:u w:val="none"/>
          <w:lang w:val="lt-LT"/>
        </w:rPr>
      </w:pPr>
      <w:hyperlink w:anchor="_Peržiūrėti_skaitmeninės_bylos" w:history="1">
        <w:r w:rsidR="000271A1" w:rsidRPr="00263ABF">
          <w:rPr>
            <w:rStyle w:val="Hyperlink"/>
            <w:i/>
            <w:color w:val="auto"/>
            <w:u w:val="none"/>
            <w:lang w:val="lt-LT"/>
          </w:rPr>
          <w:t>Peržiūrėti skaitmeninės bylos duomenis (</w:t>
        </w:r>
        <w:r w:rsidR="00C8346D" w:rsidRPr="00263ABF">
          <w:rPr>
            <w:rStyle w:val="Hyperlink"/>
            <w:i/>
            <w:color w:val="auto"/>
            <w:u w:val="none"/>
            <w:lang w:val="lt-LT"/>
          </w:rPr>
          <w:t xml:space="preserve">165 </w:t>
        </w:r>
        <w:r w:rsidR="000271A1" w:rsidRPr="00263ABF">
          <w:rPr>
            <w:rStyle w:val="Hyperlink"/>
            <w:i/>
            <w:color w:val="auto"/>
            <w:u w:val="none"/>
            <w:lang w:val="lt-LT"/>
          </w:rPr>
          <w:t>psl.)</w:t>
        </w:r>
      </w:hyperlink>
    </w:p>
    <w:p w14:paraId="3E82BA64" w14:textId="6999ABBD" w:rsidR="00263ABF" w:rsidRPr="00263ABF" w:rsidRDefault="00440F9E" w:rsidP="00043555">
      <w:pPr>
        <w:pStyle w:val="AlnosNumbered"/>
        <w:numPr>
          <w:ilvl w:val="0"/>
          <w:numId w:val="234"/>
        </w:numPr>
        <w:spacing w:before="0"/>
        <w:ind w:left="993" w:hanging="142"/>
        <w:jc w:val="left"/>
        <w:rPr>
          <w:i/>
        </w:rPr>
      </w:pPr>
      <w:hyperlink w:anchor="_Peržiūrėti_susijusius_įrašus" w:history="1">
        <w:r w:rsidR="00263ABF" w:rsidRPr="00263ABF">
          <w:rPr>
            <w:rStyle w:val="Hyperlink"/>
            <w:i/>
            <w:color w:val="auto"/>
            <w:u w:val="none"/>
            <w:lang w:val="lt-LT"/>
          </w:rPr>
          <w:t>Peržiūrėti susijusius įrašus su skaitmenine byla (165 psl.)</w:t>
        </w:r>
      </w:hyperlink>
    </w:p>
    <w:p w14:paraId="524F2486" w14:textId="475E5E62" w:rsidR="000271A1" w:rsidRPr="00263ABF" w:rsidRDefault="00440F9E" w:rsidP="00043555">
      <w:pPr>
        <w:pStyle w:val="AlnosNumbered"/>
        <w:numPr>
          <w:ilvl w:val="0"/>
          <w:numId w:val="234"/>
        </w:numPr>
        <w:spacing w:before="0"/>
        <w:ind w:left="993" w:hanging="142"/>
        <w:jc w:val="left"/>
        <w:rPr>
          <w:i/>
        </w:rPr>
      </w:pPr>
      <w:hyperlink w:anchor="_Redaguoti_skaitmeninę_bylą" w:history="1">
        <w:r w:rsidR="000271A1" w:rsidRPr="00263ABF">
          <w:rPr>
            <w:rStyle w:val="Hyperlink"/>
            <w:i/>
            <w:color w:val="auto"/>
            <w:u w:val="none"/>
            <w:lang w:val="lt-LT"/>
          </w:rPr>
          <w:t>Redaguoti skaitmeninės bylos duomenis (</w:t>
        </w:r>
        <w:r w:rsidR="00C8346D" w:rsidRPr="00263ABF">
          <w:rPr>
            <w:rStyle w:val="Hyperlink"/>
            <w:i/>
            <w:color w:val="auto"/>
            <w:u w:val="none"/>
            <w:lang w:val="lt-LT"/>
          </w:rPr>
          <w:t>165</w:t>
        </w:r>
        <w:r w:rsidR="000271A1" w:rsidRPr="00263ABF">
          <w:rPr>
            <w:rStyle w:val="Hyperlink"/>
            <w:i/>
            <w:color w:val="auto"/>
            <w:u w:val="none"/>
            <w:lang w:val="lt-LT"/>
          </w:rPr>
          <w:t xml:space="preserve"> psl.)</w:t>
        </w:r>
      </w:hyperlink>
    </w:p>
    <w:p w14:paraId="5494AD55" w14:textId="0A579E96" w:rsidR="000271A1" w:rsidRPr="00263ABF" w:rsidRDefault="00440F9E" w:rsidP="00043555">
      <w:pPr>
        <w:pStyle w:val="AlnosNumbered"/>
        <w:numPr>
          <w:ilvl w:val="0"/>
          <w:numId w:val="234"/>
        </w:numPr>
        <w:spacing w:before="0"/>
        <w:ind w:hanging="153"/>
        <w:jc w:val="left"/>
        <w:rPr>
          <w:i/>
        </w:rPr>
      </w:pPr>
      <w:hyperlink w:anchor="_Šalinti_skaitmeninę_bylą" w:history="1">
        <w:r w:rsidR="000271A1" w:rsidRPr="00263ABF">
          <w:rPr>
            <w:rStyle w:val="Hyperlink"/>
            <w:i/>
            <w:color w:val="auto"/>
            <w:u w:val="none"/>
            <w:lang w:val="lt-LT"/>
          </w:rPr>
          <w:t>Šalinti skaitmeninę bylą (</w:t>
        </w:r>
        <w:r w:rsidR="00263ABF" w:rsidRPr="00263ABF">
          <w:rPr>
            <w:rStyle w:val="Hyperlink"/>
            <w:i/>
            <w:color w:val="auto"/>
            <w:u w:val="none"/>
            <w:lang w:val="lt-LT"/>
          </w:rPr>
          <w:t>166</w:t>
        </w:r>
        <w:r w:rsidR="000271A1" w:rsidRPr="00263ABF">
          <w:rPr>
            <w:rStyle w:val="Hyperlink"/>
            <w:i/>
            <w:color w:val="auto"/>
            <w:u w:val="none"/>
            <w:lang w:val="lt-LT"/>
          </w:rPr>
          <w:t xml:space="preserve"> psl.)</w:t>
        </w:r>
      </w:hyperlink>
    </w:p>
    <w:p w14:paraId="00F1BB7C" w14:textId="5729DA57" w:rsidR="009E4343" w:rsidRDefault="009E4343" w:rsidP="009E4343">
      <w:pPr>
        <w:pStyle w:val="Heading3"/>
      </w:pPr>
      <w:bookmarkStart w:id="642" w:name="_Peržiūrėti_skaitmeninės_bylos"/>
      <w:bookmarkStart w:id="643" w:name="_Toc169621884"/>
      <w:bookmarkEnd w:id="642"/>
      <w:r>
        <w:t>Peržiūrėti skaitmeninės bylos duomenis</w:t>
      </w:r>
      <w:bookmarkEnd w:id="643"/>
    </w:p>
    <w:p w14:paraId="4AD6DC1D" w14:textId="3A2050F6" w:rsidR="009E4343" w:rsidRDefault="009E4343" w:rsidP="009E4343">
      <w:pPr>
        <w:pStyle w:val="Alnostext"/>
      </w:pPr>
      <w:r>
        <w:t>Paskirtis</w:t>
      </w:r>
      <w:r w:rsidR="0032337A">
        <w:t xml:space="preserve"> – peržiūrėti skaitmeninės bylos duomenis sistemoje.</w:t>
      </w:r>
    </w:p>
    <w:p w14:paraId="2FC7305C" w14:textId="04CEAE1C" w:rsidR="009E4343" w:rsidRDefault="009E4343" w:rsidP="009E4343">
      <w:pPr>
        <w:pStyle w:val="Alnostext"/>
        <w:rPr>
          <w:b/>
        </w:rPr>
      </w:pPr>
      <w:r w:rsidRPr="009E4343">
        <w:rPr>
          <w:b/>
        </w:rPr>
        <w:t>Kas gali atlikti</w:t>
      </w:r>
    </w:p>
    <w:p w14:paraId="07FA1941" w14:textId="3BD373B5" w:rsidR="0032337A" w:rsidRDefault="0032337A" w:rsidP="009E4343">
      <w:pPr>
        <w:pStyle w:val="Alnostext"/>
      </w:pPr>
      <w:r>
        <w:t xml:space="preserve">Peržiūrėti skaitmeninės bylos duomenis gali: </w:t>
      </w:r>
    </w:p>
    <w:p w14:paraId="3A0AB175" w14:textId="737F7612" w:rsidR="0032337A" w:rsidRPr="0032337A" w:rsidRDefault="0032337A" w:rsidP="00043555">
      <w:pPr>
        <w:pStyle w:val="Alnostext"/>
        <w:numPr>
          <w:ilvl w:val="0"/>
          <w:numId w:val="235"/>
        </w:numPr>
      </w:pPr>
      <w:r>
        <w:t>Naudotojas, kuriam suteiktos teisės tvarkyti skaitmeninių bylų duomenų bazę.</w:t>
      </w:r>
    </w:p>
    <w:p w14:paraId="0796FB83" w14:textId="7BE187F9" w:rsidR="009E4343" w:rsidRDefault="009E4343" w:rsidP="009E4343">
      <w:pPr>
        <w:pStyle w:val="Alnostext"/>
        <w:rPr>
          <w:b/>
        </w:rPr>
      </w:pPr>
      <w:r w:rsidRPr="009E4343">
        <w:rPr>
          <w:b/>
        </w:rPr>
        <w:t>Kaip atlikti</w:t>
      </w:r>
    </w:p>
    <w:p w14:paraId="162A49FB" w14:textId="5878654B" w:rsidR="0032337A" w:rsidRDefault="0032337A" w:rsidP="009E4343">
      <w:pPr>
        <w:pStyle w:val="Alnostext"/>
      </w:pPr>
      <w:r>
        <w:t xml:space="preserve">Norėdami peržiūrėti skaitmeninės bylos duomenis, atlikite šiuos veiksmus: </w:t>
      </w:r>
    </w:p>
    <w:p w14:paraId="1D3F0243" w14:textId="5E6B90D2" w:rsidR="0032337A" w:rsidRPr="0032337A" w:rsidRDefault="0032337A" w:rsidP="00043555">
      <w:pPr>
        <w:pStyle w:val="Alnostext"/>
        <w:numPr>
          <w:ilvl w:val="0"/>
          <w:numId w:val="236"/>
        </w:numPr>
        <w:jc w:val="left"/>
      </w:pPr>
      <w:r>
        <w:t>Suraskite norimą skaitmeninę byl</w:t>
      </w:r>
      <w:r w:rsidR="0073640E">
        <w:t>ą</w:t>
      </w:r>
      <w:r>
        <w:t xml:space="preserve">. </w:t>
      </w:r>
      <w:r>
        <w:br/>
        <w:t xml:space="preserve">Kaip atlikti skaitykite skyrelyje </w:t>
      </w:r>
      <w:hyperlink w:anchor="_Surasti_skaitmeninę_bylą" w:history="1">
        <w:r w:rsidRPr="0032337A">
          <w:rPr>
            <w:rStyle w:val="Hyperlink"/>
            <w:i/>
            <w:color w:val="auto"/>
            <w:u w:val="none"/>
            <w:lang w:val="lt-LT"/>
          </w:rPr>
          <w:t>Surasti skaitmeninę bylą (164 psl.)</w:t>
        </w:r>
      </w:hyperlink>
    </w:p>
    <w:p w14:paraId="47C807FC" w14:textId="3A76F37E" w:rsidR="0032337A" w:rsidRDefault="0032337A" w:rsidP="00043555">
      <w:pPr>
        <w:pStyle w:val="Alnostext"/>
        <w:numPr>
          <w:ilvl w:val="0"/>
          <w:numId w:val="236"/>
        </w:numPr>
        <w:jc w:val="left"/>
      </w:pPr>
      <w:r>
        <w:t xml:space="preserve">Lange Skaitmeninių bylų paieška, rezultatų lentelėje, stulpelyje </w:t>
      </w:r>
      <w:r w:rsidRPr="0032337A">
        <w:rPr>
          <w:b/>
        </w:rPr>
        <w:t>Skaitmeninė</w:t>
      </w:r>
      <w:r>
        <w:rPr>
          <w:b/>
        </w:rPr>
        <w:t>s</w:t>
      </w:r>
      <w:r w:rsidRPr="0032337A">
        <w:rPr>
          <w:b/>
        </w:rPr>
        <w:t xml:space="preserve"> byl</w:t>
      </w:r>
      <w:r>
        <w:rPr>
          <w:b/>
        </w:rPr>
        <w:t>os pavadinimas</w:t>
      </w:r>
      <w:r>
        <w:t>, spauskite nuorodą.</w:t>
      </w:r>
      <w:r>
        <w:br/>
        <w:t xml:space="preserve">Atsiveria langas  </w:t>
      </w:r>
      <w:r w:rsidRPr="0032337A">
        <w:rPr>
          <w:i/>
        </w:rPr>
        <w:t>Skaitmeninių bylų paieška &gt; Skaitmeninė byla</w:t>
      </w:r>
      <w:r>
        <w:t>.</w:t>
      </w:r>
    </w:p>
    <w:p w14:paraId="06177143" w14:textId="178C15BE" w:rsidR="0032337A" w:rsidRDefault="0032337A" w:rsidP="00043555">
      <w:pPr>
        <w:pStyle w:val="Alnostext"/>
        <w:numPr>
          <w:ilvl w:val="0"/>
          <w:numId w:val="236"/>
        </w:numPr>
        <w:jc w:val="left"/>
      </w:pPr>
      <w:r>
        <w:t>Peržiūrėkite skaitmeninės bylos duomenis.</w:t>
      </w:r>
    </w:p>
    <w:p w14:paraId="742AD238" w14:textId="2D5F453F" w:rsidR="00CF53CD" w:rsidRDefault="00FC5FEE" w:rsidP="00043555">
      <w:pPr>
        <w:pStyle w:val="Alnostext"/>
        <w:numPr>
          <w:ilvl w:val="1"/>
          <w:numId w:val="236"/>
        </w:numPr>
        <w:spacing w:before="0" w:after="0"/>
        <w:jc w:val="left"/>
      </w:pPr>
      <w:r>
        <w:t>Sąraše duomenys yra rūšiuojami skaitmeninės bylos sukūrimo data, mažėjimo tvarka.</w:t>
      </w:r>
    </w:p>
    <w:p w14:paraId="3AF04267" w14:textId="2A534A43" w:rsidR="00FC5FEE" w:rsidRDefault="00FC5FEE" w:rsidP="00043555">
      <w:pPr>
        <w:pStyle w:val="Alnostext"/>
        <w:numPr>
          <w:ilvl w:val="1"/>
          <w:numId w:val="236"/>
        </w:numPr>
        <w:spacing w:before="0" w:after="0"/>
        <w:jc w:val="left"/>
      </w:pPr>
      <w:r>
        <w:t>Skaitmeninių bylų sąrašą galima surūšiuoti pagal vieną iš stulpelių: skaitmeninės bylos pavadinimas arba skaitmeninės bylos autorius.</w:t>
      </w:r>
    </w:p>
    <w:p w14:paraId="3B09264D" w14:textId="78BAF4E2" w:rsidR="0032337A" w:rsidRDefault="0032337A" w:rsidP="0032337A">
      <w:pPr>
        <w:pStyle w:val="Pastaba"/>
        <w:keepNext/>
      </w:pPr>
      <w:r>
        <w:t>Keisti skaitmeninės bylos duomenų peržiūros lange negalima.</w:t>
      </w:r>
    </w:p>
    <w:p w14:paraId="37518899" w14:textId="20AC0A18" w:rsidR="00AE7887" w:rsidRDefault="00AE7887" w:rsidP="00AE7887">
      <w:pPr>
        <w:pStyle w:val="Heading3"/>
      </w:pPr>
      <w:bookmarkStart w:id="644" w:name="_Peržiūrėti_susijusius_įrašus"/>
      <w:bookmarkStart w:id="645" w:name="_Toc169621885"/>
      <w:bookmarkEnd w:id="644"/>
      <w:r>
        <w:t>Peržiūrėti susijusius įrašus su skaitmenine byla</w:t>
      </w:r>
      <w:bookmarkEnd w:id="645"/>
    </w:p>
    <w:p w14:paraId="030C09EC" w14:textId="4888EDE1" w:rsidR="00AE7887" w:rsidRDefault="00AE7887" w:rsidP="00AE7887">
      <w:pPr>
        <w:pStyle w:val="Alnostext"/>
      </w:pPr>
      <w:r>
        <w:t>Paskirtis – peržiūrėti įrašus, kurie yra susiję su skaitmenine byla.</w:t>
      </w:r>
    </w:p>
    <w:p w14:paraId="1BA820A4" w14:textId="481A9C6B" w:rsidR="00AE7887" w:rsidRDefault="00AE7887" w:rsidP="00AE7887">
      <w:pPr>
        <w:pStyle w:val="Alnostext"/>
        <w:rPr>
          <w:b/>
        </w:rPr>
      </w:pPr>
      <w:r w:rsidRPr="00AE7887">
        <w:rPr>
          <w:b/>
        </w:rPr>
        <w:t>Kas gali atlikti</w:t>
      </w:r>
    </w:p>
    <w:p w14:paraId="3FEF90E2" w14:textId="3517A759" w:rsidR="00AE7887" w:rsidRDefault="00AE7887" w:rsidP="00AE7887">
      <w:pPr>
        <w:pStyle w:val="Alnostext"/>
      </w:pPr>
      <w:r>
        <w:t>Peržiūrėti įrašus susijusius su skaitmenine byla gali:</w:t>
      </w:r>
    </w:p>
    <w:p w14:paraId="677BC943" w14:textId="629CC797" w:rsidR="00AE7887" w:rsidRPr="00AE7887" w:rsidRDefault="00AE7887" w:rsidP="00043555">
      <w:pPr>
        <w:pStyle w:val="Alnostext"/>
        <w:numPr>
          <w:ilvl w:val="0"/>
          <w:numId w:val="235"/>
        </w:numPr>
      </w:pPr>
      <w:r>
        <w:t>Naudotojas, kuriam suteiktos teisės tvarkyti skaitmeninių bylų duomenų bazę.</w:t>
      </w:r>
    </w:p>
    <w:p w14:paraId="6CC15F1C" w14:textId="33A1DC2D" w:rsidR="00AE7887" w:rsidRDefault="00AE7887" w:rsidP="00AE7887">
      <w:pPr>
        <w:pStyle w:val="Alnostext"/>
        <w:rPr>
          <w:b/>
        </w:rPr>
      </w:pPr>
      <w:r w:rsidRPr="00AE7887">
        <w:rPr>
          <w:b/>
        </w:rPr>
        <w:t>Kaip atlikti</w:t>
      </w:r>
    </w:p>
    <w:p w14:paraId="63886889" w14:textId="38DD0916" w:rsidR="00AE7887" w:rsidRDefault="00AE7887" w:rsidP="00AE7887">
      <w:pPr>
        <w:pStyle w:val="Alnostext"/>
      </w:pPr>
      <w:r>
        <w:t>Norėdami peržiūrėti įrašus susijusius su skaitmenine byla, atlikite šiuos veiksmus:</w:t>
      </w:r>
    </w:p>
    <w:p w14:paraId="12B2539B" w14:textId="5F9FA832" w:rsidR="00AE7887" w:rsidRPr="0073640E" w:rsidRDefault="0073640E" w:rsidP="00043555">
      <w:pPr>
        <w:pStyle w:val="Alnostext"/>
        <w:numPr>
          <w:ilvl w:val="0"/>
          <w:numId w:val="238"/>
        </w:numPr>
        <w:jc w:val="left"/>
      </w:pPr>
      <w:r>
        <w:t>Suraskite norimą skaitmeninę bylą.</w:t>
      </w:r>
      <w:r>
        <w:br/>
        <w:t xml:space="preserve">Kaip atlikti skaitykite skyrelyje </w:t>
      </w:r>
      <w:hyperlink w:anchor="_Surasti_skaitmeninę_bylą" w:history="1">
        <w:r w:rsidRPr="0073640E">
          <w:rPr>
            <w:rStyle w:val="Hyperlink"/>
            <w:i/>
            <w:color w:val="auto"/>
            <w:u w:val="none"/>
            <w:lang w:val="lt-LT"/>
          </w:rPr>
          <w:t>Surasti skaitmeninę bylą (164 psl.)</w:t>
        </w:r>
      </w:hyperlink>
      <w:r>
        <w:rPr>
          <w:i/>
        </w:rPr>
        <w:t>.</w:t>
      </w:r>
    </w:p>
    <w:p w14:paraId="6A726DB1" w14:textId="1557CB04" w:rsidR="0073640E" w:rsidRPr="00BD2C14" w:rsidRDefault="0073640E" w:rsidP="00043555">
      <w:pPr>
        <w:pStyle w:val="Alnostext"/>
        <w:numPr>
          <w:ilvl w:val="0"/>
          <w:numId w:val="238"/>
        </w:numPr>
        <w:jc w:val="left"/>
      </w:pPr>
      <w:r>
        <w:t>Lange Skaitmeninių</w:t>
      </w:r>
      <w:r w:rsidR="003D4E75">
        <w:t xml:space="preserve"> bylų paieška, rezultatų lentelėje, stulpelyje </w:t>
      </w:r>
      <w:r w:rsidR="003D4E75" w:rsidRPr="003D4E75">
        <w:rPr>
          <w:b/>
        </w:rPr>
        <w:t>Susiję įrašai</w:t>
      </w:r>
      <w:r w:rsidR="003D4E75">
        <w:t xml:space="preserve">, spauskite ant </w:t>
      </w:r>
      <w:r w:rsidR="003D4E75" w:rsidRPr="003D4E75">
        <w:rPr>
          <w:noProof/>
        </w:rPr>
        <w:drawing>
          <wp:inline distT="0" distB="0" distL="0" distR="0" wp14:anchorId="34E1DC55" wp14:editId="57CE7B86">
            <wp:extent cx="167655" cy="129551"/>
            <wp:effectExtent l="0" t="0" r="3810" b="381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67655" cy="129551"/>
                    </a:xfrm>
                    <a:prstGeom prst="rect">
                      <a:avLst/>
                    </a:prstGeom>
                  </pic:spPr>
                </pic:pic>
              </a:graphicData>
            </a:graphic>
          </wp:inline>
        </w:drawing>
      </w:r>
      <w:r w:rsidR="003D4E75">
        <w:t xml:space="preserve"> ikonos.</w:t>
      </w:r>
      <w:r w:rsidR="00BD2C14">
        <w:br/>
        <w:t xml:space="preserve">Atsiveria langas </w:t>
      </w:r>
      <w:r w:rsidR="00BD2C14" w:rsidRPr="00BD2C14">
        <w:rPr>
          <w:i/>
        </w:rPr>
        <w:t>Skaitmeninių bylų paieška &gt; Susiję eksponatai / kt. vertybės.</w:t>
      </w:r>
    </w:p>
    <w:p w14:paraId="7264B0E4" w14:textId="74A0BE9E" w:rsidR="002B2563" w:rsidRDefault="00BD2C14" w:rsidP="00043555">
      <w:pPr>
        <w:pStyle w:val="Alnostext"/>
        <w:numPr>
          <w:ilvl w:val="0"/>
          <w:numId w:val="238"/>
        </w:numPr>
        <w:jc w:val="left"/>
      </w:pPr>
      <w:r>
        <w:t xml:space="preserve">Lange </w:t>
      </w:r>
      <w:r w:rsidRPr="003163F5">
        <w:rPr>
          <w:i/>
        </w:rPr>
        <w:t>Susiję eksponatai / kt. vertybės</w:t>
      </w:r>
      <w:r>
        <w:t xml:space="preserve">, rezultatų lentelėje rodomi visi eksponatai ar kitos vertybės, kuriose yra naudojama pasirinkta skaitmeninė bylą. Paspaudus ant </w:t>
      </w:r>
      <w:r w:rsidR="001D42DB">
        <w:t>eksponato ar vertybės pavadinimo, galėsite peržiūrėti eksponato ar kt. vertybės duomenis sistemoje.</w:t>
      </w:r>
    </w:p>
    <w:p w14:paraId="733D4BE4" w14:textId="72191E5D" w:rsidR="002B2563" w:rsidRPr="00AE7887" w:rsidRDefault="003163F5" w:rsidP="003163F5">
      <w:pPr>
        <w:pStyle w:val="Pastaba"/>
        <w:keepNext/>
      </w:pPr>
      <w:r>
        <w:t>Į sąrašą bendrai traukiami eksponatai ir kt. vertybės, su kuriais susieta skaitmeninė byla.</w:t>
      </w:r>
    </w:p>
    <w:p w14:paraId="59DD4DBC" w14:textId="463B8C02" w:rsidR="009E4343" w:rsidRDefault="009E4343" w:rsidP="009E4343">
      <w:pPr>
        <w:pStyle w:val="Heading3"/>
      </w:pPr>
      <w:bookmarkStart w:id="646" w:name="_Redaguoti_skaitmeninę_bylą"/>
      <w:bookmarkStart w:id="647" w:name="_Toc169621886"/>
      <w:bookmarkEnd w:id="646"/>
      <w:r>
        <w:t>Redaguoti skaitmeninę bylą</w:t>
      </w:r>
      <w:bookmarkEnd w:id="647"/>
    </w:p>
    <w:p w14:paraId="71E6A3A1" w14:textId="22DA747C" w:rsidR="009E4343" w:rsidRDefault="009E4343" w:rsidP="009E4343">
      <w:pPr>
        <w:pStyle w:val="Alnostext"/>
      </w:pPr>
      <w:r>
        <w:t>Paskirtis</w:t>
      </w:r>
      <w:r w:rsidR="00C8346D">
        <w:t xml:space="preserve"> – keisti skaitmeninės bylos duomenis sistemoje.</w:t>
      </w:r>
    </w:p>
    <w:p w14:paraId="38204D80" w14:textId="31B36B06" w:rsidR="009E4343" w:rsidRDefault="009E4343" w:rsidP="009E4343">
      <w:pPr>
        <w:pStyle w:val="Alnostext"/>
        <w:rPr>
          <w:b/>
        </w:rPr>
      </w:pPr>
      <w:r w:rsidRPr="009E4343">
        <w:rPr>
          <w:b/>
        </w:rPr>
        <w:t>Kas gali atlikti</w:t>
      </w:r>
    </w:p>
    <w:p w14:paraId="4B1DA4F0" w14:textId="36DFF530" w:rsidR="00C8346D" w:rsidRDefault="00C8346D" w:rsidP="009E4343">
      <w:pPr>
        <w:pStyle w:val="Alnostext"/>
      </w:pPr>
      <w:r>
        <w:t xml:space="preserve">Redaguoti skaitmeninės bylos duomenis gali: </w:t>
      </w:r>
    </w:p>
    <w:p w14:paraId="48CE0083" w14:textId="53B91C1A" w:rsidR="00C8346D" w:rsidRPr="00C8346D" w:rsidRDefault="00C8346D" w:rsidP="00043555">
      <w:pPr>
        <w:pStyle w:val="Alnostext"/>
        <w:numPr>
          <w:ilvl w:val="0"/>
          <w:numId w:val="235"/>
        </w:numPr>
      </w:pPr>
      <w:r>
        <w:t>Naudotojas, kuriam suteikta teisė tvarkyti skaitmeninių bylų duomenų bazę.</w:t>
      </w:r>
    </w:p>
    <w:p w14:paraId="4A4A04A3" w14:textId="7F7801D6" w:rsidR="009E4343" w:rsidRDefault="009E4343" w:rsidP="009E4343">
      <w:pPr>
        <w:pStyle w:val="Alnostext"/>
        <w:rPr>
          <w:b/>
        </w:rPr>
      </w:pPr>
      <w:r w:rsidRPr="009E4343">
        <w:rPr>
          <w:b/>
        </w:rPr>
        <w:t>Kaip atlikti</w:t>
      </w:r>
    </w:p>
    <w:p w14:paraId="39EB5A44" w14:textId="657DC614" w:rsidR="00C8346D" w:rsidRDefault="00C8346D" w:rsidP="009E4343">
      <w:pPr>
        <w:pStyle w:val="Alnostext"/>
      </w:pPr>
      <w:r>
        <w:lastRenderedPageBreak/>
        <w:t>Norėdami</w:t>
      </w:r>
      <w:r w:rsidR="00B73550">
        <w:t xml:space="preserve"> keisti skaitmeninės bylos duomenis, atlikite šiuos veiksmus:</w:t>
      </w:r>
    </w:p>
    <w:p w14:paraId="2524D245" w14:textId="0B047330" w:rsidR="00B73550" w:rsidRDefault="00B73550" w:rsidP="00043555">
      <w:pPr>
        <w:pStyle w:val="Alnostext"/>
        <w:numPr>
          <w:ilvl w:val="0"/>
          <w:numId w:val="237"/>
        </w:numPr>
        <w:jc w:val="left"/>
      </w:pPr>
      <w:r>
        <w:t>Suraskite norimą skaitmeninę bylą.</w:t>
      </w:r>
      <w:r>
        <w:br/>
        <w:t xml:space="preserve">Kaip atlikti skaitykite skyrelyje </w:t>
      </w:r>
      <w:hyperlink w:anchor="_Surasti_skaitmeninę_bylą" w:history="1">
        <w:r w:rsidRPr="00B73550">
          <w:rPr>
            <w:rStyle w:val="Hyperlink"/>
            <w:i/>
            <w:color w:val="auto"/>
            <w:u w:val="none"/>
            <w:lang w:val="lt-LT"/>
          </w:rPr>
          <w:t>Surasti skaitmeninę bylą (164 psl.)</w:t>
        </w:r>
      </w:hyperlink>
      <w:r>
        <w:t>.</w:t>
      </w:r>
    </w:p>
    <w:p w14:paraId="275556F2" w14:textId="39CC2949" w:rsidR="00AE7887" w:rsidRDefault="00AE7887" w:rsidP="00043555">
      <w:pPr>
        <w:pStyle w:val="Alnostext"/>
        <w:numPr>
          <w:ilvl w:val="0"/>
          <w:numId w:val="237"/>
        </w:numPr>
        <w:jc w:val="left"/>
      </w:pPr>
      <w:r>
        <w:t xml:space="preserve">Rezultatų lentelėje stulpelyje </w:t>
      </w:r>
      <w:r w:rsidRPr="00AE7887">
        <w:rPr>
          <w:b/>
        </w:rPr>
        <w:t>Veiksmai</w:t>
      </w:r>
      <w:r>
        <w:t xml:space="preserve"> spauskite piktogramą </w:t>
      </w:r>
      <w:r w:rsidRPr="00AE7887">
        <w:rPr>
          <w:noProof/>
        </w:rPr>
        <w:drawing>
          <wp:inline distT="0" distB="0" distL="0" distR="0" wp14:anchorId="377B2A5D" wp14:editId="0B150C14">
            <wp:extent cx="121931" cy="129551"/>
            <wp:effectExtent l="0" t="0" r="0" b="381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121931" cy="129551"/>
                    </a:xfrm>
                    <a:prstGeom prst="rect">
                      <a:avLst/>
                    </a:prstGeom>
                  </pic:spPr>
                </pic:pic>
              </a:graphicData>
            </a:graphic>
          </wp:inline>
        </w:drawing>
      </w:r>
      <w:r>
        <w:t>.</w:t>
      </w:r>
      <w:r>
        <w:br/>
        <w:t xml:space="preserve">Atsiveria langas </w:t>
      </w:r>
      <w:r w:rsidRPr="00AE7887">
        <w:rPr>
          <w:i/>
        </w:rPr>
        <w:t>Skaitmeninių bylų paieška &gt; Skaitmeninė byla</w:t>
      </w:r>
      <w:r>
        <w:t>.</w:t>
      </w:r>
    </w:p>
    <w:p w14:paraId="6858AD69" w14:textId="44C3B6ED" w:rsidR="00AE7887" w:rsidRDefault="00AE7887" w:rsidP="00043555">
      <w:pPr>
        <w:pStyle w:val="Alnostext"/>
        <w:numPr>
          <w:ilvl w:val="0"/>
          <w:numId w:val="237"/>
        </w:numPr>
        <w:jc w:val="left"/>
      </w:pPr>
      <w:r>
        <w:t>Redaguoti norimus aprašo duomenis.</w:t>
      </w:r>
      <w:r>
        <w:br/>
        <w:t xml:space="preserve">Kaip įvesti duomenis skaitykite skyrelyje </w:t>
      </w:r>
      <w:hyperlink w:anchor="_Duomenų_pildymo_taisyklės" w:history="1">
        <w:r w:rsidRPr="00AE7887">
          <w:rPr>
            <w:rStyle w:val="Hyperlink"/>
            <w:i/>
            <w:color w:val="auto"/>
            <w:u w:val="none"/>
            <w:lang w:val="lt-LT"/>
          </w:rPr>
          <w:t>Duomenų pildymo taisyklės (12 psl.)</w:t>
        </w:r>
      </w:hyperlink>
      <w:r>
        <w:t>.</w:t>
      </w:r>
    </w:p>
    <w:p w14:paraId="0F9C6B01" w14:textId="2123E2A7" w:rsidR="00AE7887" w:rsidRDefault="00AE7887" w:rsidP="00043555">
      <w:pPr>
        <w:pStyle w:val="Alnostext"/>
        <w:numPr>
          <w:ilvl w:val="0"/>
          <w:numId w:val="237"/>
        </w:numPr>
        <w:jc w:val="left"/>
      </w:pPr>
      <w:r>
        <w:t xml:space="preserve">Spauskite </w:t>
      </w:r>
      <w:r w:rsidRPr="00AE7887">
        <w:rPr>
          <w:b/>
        </w:rPr>
        <w:t>[Išsaugoti]</w:t>
      </w:r>
      <w:r>
        <w:t>.</w:t>
      </w:r>
      <w:r>
        <w:br/>
        <w:t>Sistema patikrina ar duomenys korektiški ir išsaugoja.</w:t>
      </w:r>
    </w:p>
    <w:p w14:paraId="6C66590A" w14:textId="480AB94C" w:rsidR="00AE7887" w:rsidRPr="00C8346D" w:rsidRDefault="00AE7887" w:rsidP="00AE7887">
      <w:pPr>
        <w:pStyle w:val="Pastaba"/>
        <w:keepNext/>
      </w:pPr>
      <w:r>
        <w:t>Jei skaitmeninė byla yra susieta su kitais įrašais atlikti pakeitimai nebus automatiškai atnaujinami prie susietų įrašų.</w:t>
      </w:r>
    </w:p>
    <w:p w14:paraId="3A270645" w14:textId="14A0B297" w:rsidR="009E4343" w:rsidRDefault="009E4343" w:rsidP="009E4343">
      <w:pPr>
        <w:pStyle w:val="Heading3"/>
      </w:pPr>
      <w:bookmarkStart w:id="648" w:name="_Šalinti_skaitmeninę_bylą"/>
      <w:bookmarkStart w:id="649" w:name="_Toc169621887"/>
      <w:bookmarkEnd w:id="648"/>
      <w:r>
        <w:t>Šalinti skaitmeninę bylą</w:t>
      </w:r>
      <w:bookmarkEnd w:id="649"/>
    </w:p>
    <w:p w14:paraId="5A7E0338" w14:textId="7C7084B7" w:rsidR="009E4343" w:rsidRDefault="009E4343" w:rsidP="009E4343">
      <w:pPr>
        <w:pStyle w:val="Alnostext"/>
      </w:pPr>
      <w:r>
        <w:t>Paskirtis</w:t>
      </w:r>
      <w:r w:rsidR="001D42DB">
        <w:t xml:space="preserve"> – šalinti skaitmeninę bylą iš sistemos.</w:t>
      </w:r>
    </w:p>
    <w:p w14:paraId="2F4E6BF6" w14:textId="03A04A49" w:rsidR="009E4343" w:rsidRDefault="009E4343" w:rsidP="009E4343">
      <w:pPr>
        <w:pStyle w:val="Alnostext"/>
        <w:rPr>
          <w:b/>
        </w:rPr>
      </w:pPr>
      <w:r w:rsidRPr="009E4343">
        <w:rPr>
          <w:b/>
        </w:rPr>
        <w:t>Kas gali atlikti</w:t>
      </w:r>
    </w:p>
    <w:p w14:paraId="374E71EA" w14:textId="2D9C82AB" w:rsidR="001D42DB" w:rsidRDefault="001D42DB" w:rsidP="009E4343">
      <w:pPr>
        <w:pStyle w:val="Alnostext"/>
      </w:pPr>
      <w:r>
        <w:t>Šalinti skaitmeninę bylą gali:</w:t>
      </w:r>
    </w:p>
    <w:p w14:paraId="684DA13A" w14:textId="71EE585F" w:rsidR="001D42DB" w:rsidRPr="001D42DB" w:rsidRDefault="001D42DB" w:rsidP="00043555">
      <w:pPr>
        <w:pStyle w:val="Alnostext"/>
        <w:numPr>
          <w:ilvl w:val="0"/>
          <w:numId w:val="239"/>
        </w:numPr>
      </w:pPr>
      <w:r>
        <w:t>Naudotojas, kuriam suteikta teisė tvarkyti skaitmeninių bylų DB.</w:t>
      </w:r>
    </w:p>
    <w:p w14:paraId="73F0085E" w14:textId="5FC128F3" w:rsidR="009E4343" w:rsidRDefault="009E4343" w:rsidP="009E4343">
      <w:pPr>
        <w:pStyle w:val="Alnostext"/>
        <w:rPr>
          <w:b/>
        </w:rPr>
      </w:pPr>
      <w:r w:rsidRPr="009E4343">
        <w:rPr>
          <w:b/>
        </w:rPr>
        <w:t>Kaip atlikti</w:t>
      </w:r>
    </w:p>
    <w:p w14:paraId="104CD69C" w14:textId="407F9883" w:rsidR="001D42DB" w:rsidRDefault="001D42DB" w:rsidP="009E4343">
      <w:pPr>
        <w:pStyle w:val="Alnostext"/>
      </w:pPr>
      <w:r>
        <w:t>Norėdami šalinti skaitmeninę bylą, atlikite šiuos veiksmus:</w:t>
      </w:r>
    </w:p>
    <w:p w14:paraId="7A0AB034" w14:textId="234D8EAC" w:rsidR="001D42DB" w:rsidRPr="00F60328" w:rsidRDefault="001D42DB" w:rsidP="00043555">
      <w:pPr>
        <w:pStyle w:val="Alnostext"/>
        <w:numPr>
          <w:ilvl w:val="0"/>
          <w:numId w:val="240"/>
        </w:numPr>
        <w:jc w:val="left"/>
      </w:pPr>
      <w:r>
        <w:t>Suraskite norimą</w:t>
      </w:r>
      <w:r w:rsidR="00F60328">
        <w:t xml:space="preserve"> skaitmeninę bylą.</w:t>
      </w:r>
      <w:r w:rsidR="00F60328">
        <w:br/>
        <w:t xml:space="preserve">Kaip atlikti skaitykite skyrelyje </w:t>
      </w:r>
      <w:hyperlink w:anchor="_Surasti_skaitmeninę_bylą" w:history="1">
        <w:r w:rsidR="00F60328" w:rsidRPr="00F60328">
          <w:rPr>
            <w:rStyle w:val="Hyperlink"/>
            <w:i/>
            <w:color w:val="auto"/>
            <w:u w:val="none"/>
            <w:lang w:val="lt-LT"/>
          </w:rPr>
          <w:t>Surasti skaitmeninę bylą (164 psl.)</w:t>
        </w:r>
      </w:hyperlink>
      <w:r w:rsidR="00F60328">
        <w:rPr>
          <w:i/>
        </w:rPr>
        <w:t>.</w:t>
      </w:r>
    </w:p>
    <w:p w14:paraId="004AB28D" w14:textId="726E1361" w:rsidR="00F60328" w:rsidRDefault="00F60328" w:rsidP="00043555">
      <w:pPr>
        <w:pStyle w:val="Alnostext"/>
        <w:numPr>
          <w:ilvl w:val="0"/>
          <w:numId w:val="240"/>
        </w:numPr>
        <w:jc w:val="left"/>
      </w:pPr>
      <w:r>
        <w:t xml:space="preserve">Rezultatų lentelėje stulpelyje </w:t>
      </w:r>
      <w:r w:rsidRPr="00F60328">
        <w:rPr>
          <w:b/>
        </w:rPr>
        <w:t>Veiksmai</w:t>
      </w:r>
      <w:r>
        <w:t xml:space="preserve"> spauskite ikoną </w:t>
      </w:r>
      <w:r w:rsidRPr="00F60328">
        <w:rPr>
          <w:noProof/>
        </w:rPr>
        <w:drawing>
          <wp:inline distT="0" distB="0" distL="0" distR="0" wp14:anchorId="7B54630A" wp14:editId="6F68673F">
            <wp:extent cx="152413" cy="144793"/>
            <wp:effectExtent l="0" t="0" r="0" b="762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152413" cy="144793"/>
                    </a:xfrm>
                    <a:prstGeom prst="rect">
                      <a:avLst/>
                    </a:prstGeom>
                  </pic:spPr>
                </pic:pic>
              </a:graphicData>
            </a:graphic>
          </wp:inline>
        </w:drawing>
      </w:r>
      <w:r>
        <w:t>.</w:t>
      </w:r>
      <w:r>
        <w:br/>
        <w:t xml:space="preserve">Atsiveria langas </w:t>
      </w:r>
      <w:r w:rsidRPr="00F60328">
        <w:rPr>
          <w:i/>
        </w:rPr>
        <w:t>Skaitmeninių bylų paieška &gt; Skaitmeninė byla</w:t>
      </w:r>
      <w:r>
        <w:t>.</w:t>
      </w:r>
    </w:p>
    <w:p w14:paraId="085F2CD1" w14:textId="0350D542" w:rsidR="00F60328" w:rsidRDefault="00F60328" w:rsidP="00043555">
      <w:pPr>
        <w:pStyle w:val="Alnostext"/>
        <w:numPr>
          <w:ilvl w:val="0"/>
          <w:numId w:val="240"/>
        </w:numPr>
        <w:jc w:val="left"/>
      </w:pPr>
      <w:r>
        <w:t xml:space="preserve">Spauskite </w:t>
      </w:r>
      <w:r w:rsidRPr="00F60328">
        <w:rPr>
          <w:b/>
        </w:rPr>
        <w:t>[Trinti]</w:t>
      </w:r>
      <w:r>
        <w:t>.</w:t>
      </w:r>
      <w:r>
        <w:br/>
        <w:t>Sistema pašalina duomenis iš sistemos.</w:t>
      </w:r>
    </w:p>
    <w:p w14:paraId="023A56B5" w14:textId="2EC68D05" w:rsidR="00F60328" w:rsidRDefault="00F60328" w:rsidP="00F60328">
      <w:pPr>
        <w:pStyle w:val="Pastaba"/>
        <w:keepNext/>
      </w:pPr>
      <w:r>
        <w:t>Jei skaitmeninė byla yra susieta su eksponatu ar kt. vertybe – jos pašalinti nebus įmanoma. Sistema rodys pranešima, kad įrašo ištrinti negalima, nes jau naudojamas.</w:t>
      </w:r>
    </w:p>
    <w:p w14:paraId="4C27E81E" w14:textId="6834CDC0" w:rsidR="009D5D7C" w:rsidRPr="00BC3ECA" w:rsidRDefault="009D5D7C" w:rsidP="009D5D7C">
      <w:pPr>
        <w:pStyle w:val="Heading1"/>
        <w:rPr>
          <w:noProof w:val="0"/>
        </w:rPr>
      </w:pPr>
      <w:bookmarkStart w:id="650" w:name="_Toc169621888"/>
      <w:r w:rsidRPr="00BC3ECA">
        <w:rPr>
          <w:noProof w:val="0"/>
        </w:rPr>
        <w:lastRenderedPageBreak/>
        <w:t>Ataskaitų generavimas</w:t>
      </w:r>
      <w:bookmarkEnd w:id="650"/>
    </w:p>
    <w:p w14:paraId="3200AE87" w14:textId="77777777" w:rsidR="00B41ED7" w:rsidRPr="00BC3ECA" w:rsidRDefault="00B41ED7" w:rsidP="00B41ED7">
      <w:pPr>
        <w:pStyle w:val="Alnostext"/>
      </w:pPr>
      <w:r w:rsidRPr="00BC3ECA">
        <w:t>Sistemoje, priklausomai nuo Jums suteiktų teisių, galite atlikti šiuos veiksmus, susijusius su ataskaitų generavimu:</w:t>
      </w:r>
    </w:p>
    <w:p w14:paraId="5F342C89" w14:textId="6C57197F" w:rsidR="00B41ED7" w:rsidRPr="00BC3ECA" w:rsidRDefault="00B41ED7" w:rsidP="00B41ED7">
      <w:pPr>
        <w:pStyle w:val="AlnostextBuleted"/>
        <w:rPr>
          <w:i/>
        </w:rPr>
      </w:pPr>
      <w:r w:rsidRPr="00BC3ECA">
        <w:rPr>
          <w:i/>
        </w:rPr>
        <w:fldChar w:fldCharType="begin"/>
      </w:r>
      <w:r w:rsidRPr="00BC3ECA">
        <w:rPr>
          <w:i/>
        </w:rPr>
        <w:instrText xml:space="preserve"> REF _Ref335048803 \h </w:instrText>
      </w:r>
      <w:r w:rsidR="00C0589D" w:rsidRPr="00BC3ECA">
        <w:rPr>
          <w:i/>
        </w:rPr>
        <w:instrText xml:space="preserve"> \* MERGEFORMAT </w:instrText>
      </w:r>
      <w:r w:rsidRPr="00BC3ECA">
        <w:rPr>
          <w:i/>
        </w:rPr>
      </w:r>
      <w:r w:rsidRPr="00BC3ECA">
        <w:rPr>
          <w:i/>
        </w:rPr>
        <w:fldChar w:fldCharType="separate"/>
      </w:r>
      <w:r w:rsidR="000D676C" w:rsidRPr="000D676C">
        <w:rPr>
          <w:i/>
        </w:rPr>
        <w:t xml:space="preserve">Tvarkyti </w:t>
      </w:r>
      <w:proofErr w:type="spellStart"/>
      <w:r w:rsidR="000D676C" w:rsidRPr="000D676C">
        <w:rPr>
          <w:i/>
        </w:rPr>
        <w:t>bendramuziejines</w:t>
      </w:r>
      <w:proofErr w:type="spellEnd"/>
      <w:r w:rsidR="000D676C" w:rsidRPr="000D676C">
        <w:rPr>
          <w:i/>
        </w:rPr>
        <w:t xml:space="preserve"> ataskaitas</w:t>
      </w:r>
      <w:r w:rsidRPr="00BC3ECA">
        <w:rPr>
          <w:i/>
        </w:rPr>
        <w:fldChar w:fldCharType="end"/>
      </w:r>
      <w:r w:rsidRPr="00BC3ECA">
        <w:rPr>
          <w:i/>
        </w:rPr>
        <w:t xml:space="preserve"> (</w:t>
      </w:r>
      <w:r w:rsidRPr="00BC3ECA">
        <w:rPr>
          <w:i/>
        </w:rPr>
        <w:fldChar w:fldCharType="begin"/>
      </w:r>
      <w:r w:rsidRPr="00BC3ECA">
        <w:rPr>
          <w:i/>
        </w:rPr>
        <w:instrText xml:space="preserve"> PAGEREF _Ref335048803 \h </w:instrText>
      </w:r>
      <w:r w:rsidRPr="00BC3ECA">
        <w:rPr>
          <w:i/>
        </w:rPr>
      </w:r>
      <w:r w:rsidRPr="00BC3ECA">
        <w:rPr>
          <w:i/>
        </w:rPr>
        <w:fldChar w:fldCharType="separate"/>
      </w:r>
      <w:r w:rsidR="000D676C">
        <w:rPr>
          <w:i/>
          <w:noProof/>
        </w:rPr>
        <w:t>168</w:t>
      </w:r>
      <w:r w:rsidRPr="00BC3ECA">
        <w:rPr>
          <w:i/>
        </w:rPr>
        <w:fldChar w:fldCharType="end"/>
      </w:r>
      <w:r w:rsidRPr="00BC3ECA">
        <w:rPr>
          <w:i/>
        </w:rPr>
        <w:t xml:space="preserve"> psl.)</w:t>
      </w:r>
    </w:p>
    <w:p w14:paraId="6F9D6626" w14:textId="0382FCCC" w:rsidR="00B41ED7" w:rsidRPr="00BC3ECA" w:rsidRDefault="00B41ED7" w:rsidP="00B41ED7">
      <w:pPr>
        <w:pStyle w:val="AlnostextBuleted"/>
        <w:rPr>
          <w:i/>
        </w:rPr>
      </w:pPr>
      <w:r w:rsidRPr="00BC3ECA">
        <w:rPr>
          <w:i/>
        </w:rPr>
        <w:fldChar w:fldCharType="begin"/>
      </w:r>
      <w:r w:rsidRPr="00BC3ECA">
        <w:rPr>
          <w:i/>
        </w:rPr>
        <w:instrText xml:space="preserve"> REF _Ref335048808 \h </w:instrText>
      </w:r>
      <w:r w:rsidR="00C0589D" w:rsidRPr="00BC3ECA">
        <w:rPr>
          <w:i/>
        </w:rPr>
        <w:instrText xml:space="preserve"> \* MERGEFORMAT </w:instrText>
      </w:r>
      <w:r w:rsidRPr="00BC3ECA">
        <w:rPr>
          <w:i/>
        </w:rPr>
      </w:r>
      <w:r w:rsidRPr="00BC3ECA">
        <w:rPr>
          <w:i/>
        </w:rPr>
        <w:fldChar w:fldCharType="separate"/>
      </w:r>
      <w:r w:rsidR="000D676C" w:rsidRPr="000D676C">
        <w:rPr>
          <w:i/>
        </w:rPr>
        <w:t>Tvarkyti muziejaus ataskaitas</w:t>
      </w:r>
      <w:r w:rsidRPr="00BC3ECA">
        <w:rPr>
          <w:i/>
        </w:rPr>
        <w:fldChar w:fldCharType="end"/>
      </w:r>
      <w:r w:rsidRPr="00BC3ECA">
        <w:rPr>
          <w:i/>
        </w:rPr>
        <w:t xml:space="preserve"> (</w:t>
      </w:r>
      <w:r w:rsidRPr="00BC3ECA">
        <w:rPr>
          <w:i/>
        </w:rPr>
        <w:fldChar w:fldCharType="begin"/>
      </w:r>
      <w:r w:rsidRPr="00BC3ECA">
        <w:rPr>
          <w:i/>
        </w:rPr>
        <w:instrText xml:space="preserve"> PAGEREF _Ref335048808 \h </w:instrText>
      </w:r>
      <w:r w:rsidRPr="00BC3ECA">
        <w:rPr>
          <w:i/>
        </w:rPr>
      </w:r>
      <w:r w:rsidRPr="00BC3ECA">
        <w:rPr>
          <w:i/>
        </w:rPr>
        <w:fldChar w:fldCharType="separate"/>
      </w:r>
      <w:r w:rsidR="000D676C">
        <w:rPr>
          <w:i/>
          <w:noProof/>
        </w:rPr>
        <w:t>168</w:t>
      </w:r>
      <w:r w:rsidRPr="00BC3ECA">
        <w:rPr>
          <w:i/>
        </w:rPr>
        <w:fldChar w:fldCharType="end"/>
      </w:r>
      <w:r w:rsidRPr="00BC3ECA">
        <w:rPr>
          <w:i/>
        </w:rPr>
        <w:t xml:space="preserve"> psl.)</w:t>
      </w:r>
    </w:p>
    <w:p w14:paraId="0464AC9B" w14:textId="058D3EBE" w:rsidR="00B41ED7" w:rsidRPr="00BC3ECA" w:rsidRDefault="00B41ED7" w:rsidP="00B41ED7">
      <w:pPr>
        <w:pStyle w:val="AlnostextBuleted"/>
        <w:rPr>
          <w:i/>
        </w:rPr>
      </w:pPr>
      <w:r w:rsidRPr="00BC3ECA">
        <w:rPr>
          <w:i/>
        </w:rPr>
        <w:fldChar w:fldCharType="begin"/>
      </w:r>
      <w:r w:rsidRPr="00BC3ECA">
        <w:rPr>
          <w:i/>
        </w:rPr>
        <w:instrText xml:space="preserve"> REF _Ref335036315 \h </w:instrText>
      </w:r>
      <w:r w:rsidR="00C0589D" w:rsidRPr="00BC3ECA">
        <w:rPr>
          <w:i/>
        </w:rPr>
        <w:instrText xml:space="preserve"> \* MERGEFORMAT </w:instrText>
      </w:r>
      <w:r w:rsidRPr="00BC3ECA">
        <w:rPr>
          <w:i/>
        </w:rPr>
      </w:r>
      <w:r w:rsidRPr="00BC3ECA">
        <w:rPr>
          <w:i/>
        </w:rPr>
        <w:fldChar w:fldCharType="separate"/>
      </w:r>
      <w:r w:rsidR="000D676C" w:rsidRPr="000D676C">
        <w:rPr>
          <w:i/>
        </w:rPr>
        <w:t>Formuoti muziejaus/</w:t>
      </w:r>
      <w:proofErr w:type="spellStart"/>
      <w:r w:rsidR="000D676C" w:rsidRPr="000D676C">
        <w:rPr>
          <w:i/>
        </w:rPr>
        <w:t>bendramuziejinę</w:t>
      </w:r>
      <w:proofErr w:type="spellEnd"/>
      <w:r w:rsidR="000D676C" w:rsidRPr="000D676C">
        <w:rPr>
          <w:i/>
        </w:rPr>
        <w:t xml:space="preserve"> ataskaitą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_Ref335036315 \h </w:instrText>
      </w:r>
      <w:r w:rsidRPr="00BC3ECA">
        <w:rPr>
          <w:i/>
        </w:rPr>
      </w:r>
      <w:r w:rsidRPr="00BC3ECA">
        <w:rPr>
          <w:i/>
        </w:rPr>
        <w:fldChar w:fldCharType="separate"/>
      </w:r>
      <w:r w:rsidR="000D676C">
        <w:rPr>
          <w:i/>
          <w:noProof/>
        </w:rPr>
        <w:t>168</w:t>
      </w:r>
      <w:r w:rsidRPr="00BC3ECA">
        <w:rPr>
          <w:i/>
        </w:rPr>
        <w:fldChar w:fldCharType="end"/>
      </w:r>
      <w:r w:rsidRPr="00BC3ECA">
        <w:rPr>
          <w:i/>
        </w:rPr>
        <w:t xml:space="preserve"> psl.)</w:t>
      </w:r>
    </w:p>
    <w:p w14:paraId="253E5FE5" w14:textId="04AD4092" w:rsidR="00B41ED7" w:rsidRPr="00BC3ECA" w:rsidRDefault="00B41ED7" w:rsidP="00B41ED7">
      <w:pPr>
        <w:pStyle w:val="AlnostextBuleted"/>
        <w:rPr>
          <w:i/>
        </w:rPr>
      </w:pPr>
      <w:r w:rsidRPr="00BC3ECA">
        <w:rPr>
          <w:i/>
        </w:rPr>
        <w:fldChar w:fldCharType="begin"/>
      </w:r>
      <w:r w:rsidRPr="00BC3ECA">
        <w:rPr>
          <w:i/>
        </w:rPr>
        <w:instrText xml:space="preserve"> REF _Ref335048818 \h </w:instrText>
      </w:r>
      <w:r w:rsidR="00C0589D" w:rsidRPr="00BC3ECA">
        <w:rPr>
          <w:i/>
        </w:rPr>
        <w:instrText xml:space="preserve"> \* MERGEFORMAT </w:instrText>
      </w:r>
      <w:r w:rsidRPr="00BC3ECA">
        <w:rPr>
          <w:i/>
        </w:rPr>
      </w:r>
      <w:r w:rsidRPr="00BC3ECA">
        <w:rPr>
          <w:i/>
        </w:rPr>
        <w:fldChar w:fldCharType="separate"/>
      </w:r>
      <w:r w:rsidR="000D676C" w:rsidRPr="000D676C">
        <w:rPr>
          <w:i/>
        </w:rPr>
        <w:t>Pateikti ataskaitą į LIMIS-K</w:t>
      </w:r>
      <w:r w:rsidRPr="00BC3ECA">
        <w:rPr>
          <w:i/>
        </w:rPr>
        <w:fldChar w:fldCharType="end"/>
      </w:r>
      <w:r w:rsidRPr="00BC3ECA">
        <w:rPr>
          <w:i/>
        </w:rPr>
        <w:t xml:space="preserve"> (</w:t>
      </w:r>
      <w:r w:rsidRPr="00BC3ECA">
        <w:rPr>
          <w:i/>
        </w:rPr>
        <w:fldChar w:fldCharType="begin"/>
      </w:r>
      <w:r w:rsidRPr="00BC3ECA">
        <w:rPr>
          <w:i/>
        </w:rPr>
        <w:instrText xml:space="preserve"> PAGEREF _Ref335048818 \h </w:instrText>
      </w:r>
      <w:r w:rsidRPr="00BC3ECA">
        <w:rPr>
          <w:i/>
        </w:rPr>
      </w:r>
      <w:r w:rsidRPr="00BC3ECA">
        <w:rPr>
          <w:i/>
        </w:rPr>
        <w:fldChar w:fldCharType="separate"/>
      </w:r>
      <w:r w:rsidR="000D676C">
        <w:rPr>
          <w:i/>
          <w:noProof/>
        </w:rPr>
        <w:t>169</w:t>
      </w:r>
      <w:r w:rsidRPr="00BC3ECA">
        <w:rPr>
          <w:i/>
        </w:rPr>
        <w:fldChar w:fldCharType="end"/>
      </w:r>
      <w:r w:rsidRPr="00BC3ECA">
        <w:rPr>
          <w:i/>
        </w:rPr>
        <w:t xml:space="preserve"> psl.)</w:t>
      </w:r>
    </w:p>
    <w:p w14:paraId="64F1A6C3" w14:textId="60360B46" w:rsidR="00B41ED7" w:rsidRPr="00BC3ECA" w:rsidRDefault="00B41ED7" w:rsidP="00B41ED7">
      <w:pPr>
        <w:pStyle w:val="AlnostextBuleted"/>
        <w:rPr>
          <w:i/>
        </w:rPr>
      </w:pPr>
      <w:r w:rsidRPr="00BC3ECA">
        <w:rPr>
          <w:i/>
        </w:rPr>
        <w:fldChar w:fldCharType="begin"/>
      </w:r>
      <w:r w:rsidRPr="00BC3ECA">
        <w:rPr>
          <w:i/>
        </w:rPr>
        <w:instrText xml:space="preserve"> REF _Ref335047944 \h </w:instrText>
      </w:r>
      <w:r w:rsidR="00C0589D" w:rsidRPr="00BC3ECA">
        <w:rPr>
          <w:i/>
        </w:rPr>
        <w:instrText xml:space="preserve"> \* MERGEFORMAT </w:instrText>
      </w:r>
      <w:r w:rsidRPr="00BC3ECA">
        <w:rPr>
          <w:i/>
        </w:rPr>
      </w:r>
      <w:r w:rsidRPr="00BC3ECA">
        <w:rPr>
          <w:i/>
        </w:rPr>
        <w:fldChar w:fldCharType="separate"/>
      </w:r>
      <w:r w:rsidR="000D676C" w:rsidRPr="000D676C">
        <w:rPr>
          <w:i/>
        </w:rPr>
        <w:t>Surasti į LIMIS-K pateiktas ataskaitas</w:t>
      </w:r>
      <w:r w:rsidRPr="00BC3ECA">
        <w:rPr>
          <w:i/>
        </w:rPr>
        <w:fldChar w:fldCharType="end"/>
      </w:r>
      <w:r w:rsidRPr="00BC3ECA">
        <w:rPr>
          <w:i/>
        </w:rPr>
        <w:t xml:space="preserve"> (</w:t>
      </w:r>
      <w:r w:rsidRPr="00BC3ECA">
        <w:rPr>
          <w:i/>
        </w:rPr>
        <w:fldChar w:fldCharType="begin"/>
      </w:r>
      <w:r w:rsidRPr="00BC3ECA">
        <w:rPr>
          <w:i/>
        </w:rPr>
        <w:instrText xml:space="preserve"> PAGEREF _Ref335047944 \h </w:instrText>
      </w:r>
      <w:r w:rsidRPr="00BC3ECA">
        <w:rPr>
          <w:i/>
        </w:rPr>
      </w:r>
      <w:r w:rsidRPr="00BC3ECA">
        <w:rPr>
          <w:i/>
        </w:rPr>
        <w:fldChar w:fldCharType="separate"/>
      </w:r>
      <w:r w:rsidR="000D676C">
        <w:rPr>
          <w:i/>
          <w:noProof/>
        </w:rPr>
        <w:t>170</w:t>
      </w:r>
      <w:r w:rsidRPr="00BC3ECA">
        <w:rPr>
          <w:i/>
        </w:rPr>
        <w:fldChar w:fldCharType="end"/>
      </w:r>
      <w:r w:rsidRPr="00BC3ECA">
        <w:rPr>
          <w:i/>
        </w:rPr>
        <w:t xml:space="preserve"> psl.)</w:t>
      </w:r>
    </w:p>
    <w:p w14:paraId="25976720" w14:textId="17CC583A" w:rsidR="00B41ED7" w:rsidRPr="00BC3ECA" w:rsidRDefault="00B41ED7" w:rsidP="00B41ED7">
      <w:pPr>
        <w:pStyle w:val="AlnostextBuleted"/>
        <w:rPr>
          <w:i/>
        </w:rPr>
      </w:pPr>
      <w:r w:rsidRPr="00BC3ECA">
        <w:rPr>
          <w:i/>
        </w:rPr>
        <w:fldChar w:fldCharType="begin"/>
      </w:r>
      <w:r w:rsidRPr="00BC3ECA">
        <w:rPr>
          <w:i/>
        </w:rPr>
        <w:instrText xml:space="preserve"> REF _Ref335048728 \h </w:instrText>
      </w:r>
      <w:r w:rsidR="00C0589D" w:rsidRPr="00BC3ECA">
        <w:rPr>
          <w:i/>
        </w:rPr>
        <w:instrText xml:space="preserve"> \* MERGEFORMAT </w:instrText>
      </w:r>
      <w:r w:rsidRPr="00BC3ECA">
        <w:rPr>
          <w:i/>
        </w:rPr>
      </w:r>
      <w:r w:rsidRPr="00BC3ECA">
        <w:rPr>
          <w:i/>
        </w:rPr>
        <w:fldChar w:fldCharType="separate"/>
      </w:r>
      <w:r w:rsidR="000D676C" w:rsidRPr="000D676C">
        <w:rPr>
          <w:i/>
        </w:rPr>
        <w:t>Peržiūrėti į LIMIS-K pateiktos ataskaitos duomenis</w:t>
      </w:r>
      <w:r w:rsidRPr="00BC3ECA">
        <w:rPr>
          <w:i/>
        </w:rPr>
        <w:fldChar w:fldCharType="end"/>
      </w:r>
      <w:r w:rsidRPr="00BC3ECA">
        <w:rPr>
          <w:i/>
        </w:rPr>
        <w:t xml:space="preserve"> (</w:t>
      </w:r>
      <w:r w:rsidRPr="00BC3ECA">
        <w:rPr>
          <w:i/>
        </w:rPr>
        <w:fldChar w:fldCharType="begin"/>
      </w:r>
      <w:r w:rsidRPr="00BC3ECA">
        <w:rPr>
          <w:i/>
        </w:rPr>
        <w:instrText xml:space="preserve"> PAGEREF _Ref335048728 \h </w:instrText>
      </w:r>
      <w:r w:rsidRPr="00BC3ECA">
        <w:rPr>
          <w:i/>
        </w:rPr>
      </w:r>
      <w:r w:rsidRPr="00BC3ECA">
        <w:rPr>
          <w:i/>
        </w:rPr>
        <w:fldChar w:fldCharType="separate"/>
      </w:r>
      <w:r w:rsidR="000D676C">
        <w:rPr>
          <w:i/>
          <w:noProof/>
        </w:rPr>
        <w:t>170</w:t>
      </w:r>
      <w:r w:rsidRPr="00BC3ECA">
        <w:rPr>
          <w:i/>
        </w:rPr>
        <w:fldChar w:fldCharType="end"/>
      </w:r>
      <w:r w:rsidRPr="00BC3ECA">
        <w:rPr>
          <w:i/>
        </w:rPr>
        <w:t xml:space="preserve"> psl.)</w:t>
      </w:r>
    </w:p>
    <w:p w14:paraId="3C5BF9C3" w14:textId="7B080BE5" w:rsidR="00B41ED7" w:rsidRPr="00BC3ECA" w:rsidRDefault="00B41ED7" w:rsidP="00B41ED7">
      <w:pPr>
        <w:pStyle w:val="AlnostextBuleted"/>
        <w:rPr>
          <w:i/>
        </w:rPr>
      </w:pPr>
      <w:r w:rsidRPr="00BC3ECA">
        <w:rPr>
          <w:i/>
        </w:rPr>
        <w:fldChar w:fldCharType="begin"/>
      </w:r>
      <w:r w:rsidRPr="00BC3ECA">
        <w:rPr>
          <w:i/>
        </w:rPr>
        <w:instrText xml:space="preserve"> REF _Ref335048733 \h </w:instrText>
      </w:r>
      <w:r w:rsidR="00C0589D" w:rsidRPr="00BC3ECA">
        <w:rPr>
          <w:i/>
        </w:rPr>
        <w:instrText xml:space="preserve"> \* MERGEFORMAT </w:instrText>
      </w:r>
      <w:r w:rsidRPr="00BC3ECA">
        <w:rPr>
          <w:i/>
        </w:rPr>
      </w:r>
      <w:r w:rsidRPr="00BC3ECA">
        <w:rPr>
          <w:i/>
        </w:rPr>
        <w:fldChar w:fldCharType="separate"/>
      </w:r>
      <w:r w:rsidR="000D676C" w:rsidRPr="000D676C">
        <w:rPr>
          <w:i/>
        </w:rPr>
        <w:t>Pašalinti į LIMIS-K pateiktą ataskaitą</w:t>
      </w:r>
      <w:r w:rsidRPr="00BC3ECA">
        <w:rPr>
          <w:i/>
        </w:rPr>
        <w:fldChar w:fldCharType="end"/>
      </w:r>
      <w:r w:rsidRPr="00BC3ECA">
        <w:rPr>
          <w:i/>
        </w:rPr>
        <w:t xml:space="preserve"> (</w:t>
      </w:r>
      <w:r w:rsidRPr="00BC3ECA">
        <w:rPr>
          <w:i/>
        </w:rPr>
        <w:fldChar w:fldCharType="begin"/>
      </w:r>
      <w:r w:rsidRPr="00BC3ECA">
        <w:rPr>
          <w:i/>
        </w:rPr>
        <w:instrText xml:space="preserve"> PAGEREF _Ref335048733 \h </w:instrText>
      </w:r>
      <w:r w:rsidRPr="00BC3ECA">
        <w:rPr>
          <w:i/>
        </w:rPr>
      </w:r>
      <w:r w:rsidRPr="00BC3ECA">
        <w:rPr>
          <w:i/>
        </w:rPr>
        <w:fldChar w:fldCharType="separate"/>
      </w:r>
      <w:r w:rsidR="000D676C">
        <w:rPr>
          <w:i/>
          <w:noProof/>
        </w:rPr>
        <w:t>170</w:t>
      </w:r>
      <w:r w:rsidRPr="00BC3ECA">
        <w:rPr>
          <w:i/>
        </w:rPr>
        <w:fldChar w:fldCharType="end"/>
      </w:r>
      <w:r w:rsidRPr="00BC3ECA">
        <w:rPr>
          <w:i/>
        </w:rPr>
        <w:t xml:space="preserve"> psl.)</w:t>
      </w:r>
    </w:p>
    <w:p w14:paraId="2F897E17" w14:textId="77777777" w:rsidR="000D4CAC" w:rsidRPr="00BC3ECA" w:rsidRDefault="000D4CAC" w:rsidP="000D4CAC">
      <w:pPr>
        <w:pStyle w:val="Heading2"/>
      </w:pPr>
      <w:bookmarkStart w:id="651" w:name="_Ref335048803"/>
      <w:bookmarkStart w:id="652" w:name="_Toc169621889"/>
      <w:r w:rsidRPr="00BC3ECA">
        <w:t xml:space="preserve">Tvarkyti </w:t>
      </w:r>
      <w:proofErr w:type="spellStart"/>
      <w:r w:rsidRPr="00BC3ECA">
        <w:t>bendramuziejines</w:t>
      </w:r>
      <w:proofErr w:type="spellEnd"/>
      <w:r w:rsidRPr="00BC3ECA">
        <w:t xml:space="preserve"> ataskaitas</w:t>
      </w:r>
      <w:bookmarkEnd w:id="651"/>
      <w:bookmarkEnd w:id="652"/>
    </w:p>
    <w:p w14:paraId="48B70070" w14:textId="77777777" w:rsidR="000D4CAC" w:rsidRPr="00BC3ECA" w:rsidRDefault="000D4CAC" w:rsidP="000D4CAC">
      <w:pPr>
        <w:pStyle w:val="Alnostext"/>
      </w:pPr>
      <w:r w:rsidRPr="00BC3ECA">
        <w:t xml:space="preserve">Galite tvarkyti šias </w:t>
      </w:r>
      <w:proofErr w:type="spellStart"/>
      <w:r w:rsidRPr="00BC3ECA">
        <w:t>bendramuziejines</w:t>
      </w:r>
      <w:proofErr w:type="spellEnd"/>
      <w:r w:rsidRPr="00BC3ECA">
        <w:t xml:space="preserve"> ataskaitas:</w:t>
      </w:r>
    </w:p>
    <w:p w14:paraId="68253397" w14:textId="36BC5E52" w:rsidR="00A153AC" w:rsidRPr="00BC3ECA" w:rsidRDefault="00A153AC" w:rsidP="000D4CAC">
      <w:pPr>
        <w:pStyle w:val="AlnostextBuleted"/>
      </w:pPr>
      <w:r w:rsidRPr="00BC3ECA">
        <w:t>LIMIS objektų įvedimo / redagavimo ataskaita;</w:t>
      </w:r>
    </w:p>
    <w:p w14:paraId="58D3590B" w14:textId="01D2B724" w:rsidR="00A153AC" w:rsidRPr="00BC3ECA" w:rsidRDefault="00A153AC" w:rsidP="000D4CAC">
      <w:pPr>
        <w:pStyle w:val="AlnostextBuleted"/>
      </w:pPr>
      <w:r w:rsidRPr="00BC3ECA">
        <w:t>Archeologiniai radiniai;</w:t>
      </w:r>
    </w:p>
    <w:p w14:paraId="2AA04B71" w14:textId="4BB7F118" w:rsidR="00A153AC" w:rsidRPr="00BC3ECA" w:rsidRDefault="00A153AC" w:rsidP="000D4CAC">
      <w:pPr>
        <w:pStyle w:val="AlnostextBuleted"/>
      </w:pPr>
      <w:r w:rsidRPr="00BC3ECA">
        <w:t>Eksponatų / vertybių</w:t>
      </w:r>
      <w:r w:rsidR="00830959" w:rsidRPr="00BC3ECA">
        <w:t xml:space="preserve"> įvedimo ataskaita;</w:t>
      </w:r>
    </w:p>
    <w:p w14:paraId="717A95F2" w14:textId="0216D7B5" w:rsidR="00830959" w:rsidRPr="00BC3ECA" w:rsidRDefault="00830959" w:rsidP="000D4CAC">
      <w:pPr>
        <w:pStyle w:val="AlnostextBuleted"/>
      </w:pPr>
      <w:r w:rsidRPr="00BC3ECA">
        <w:t>Eksponatų įvertinimo ataskaita;</w:t>
      </w:r>
    </w:p>
    <w:p w14:paraId="48924140" w14:textId="371FB427" w:rsidR="00830959" w:rsidRPr="00BC3ECA" w:rsidRDefault="00830959" w:rsidP="000D4CAC">
      <w:pPr>
        <w:pStyle w:val="AlnostextBuleted"/>
      </w:pPr>
      <w:r w:rsidRPr="00BC3ECA">
        <w:t>Į muziejų priimtų laikinai saugoti negrąžintų eksponatų sąrašas;</w:t>
      </w:r>
    </w:p>
    <w:p w14:paraId="2F98987D" w14:textId="18073912" w:rsidR="000D4CAC" w:rsidRPr="00BC3ECA" w:rsidRDefault="000D4CAC" w:rsidP="000D4CAC">
      <w:pPr>
        <w:pStyle w:val="AlnostextBuleted"/>
      </w:pPr>
      <w:r w:rsidRPr="00BC3ECA">
        <w:t>Metinė ataskaita;</w:t>
      </w:r>
    </w:p>
    <w:p w14:paraId="0C1EB80C" w14:textId="77777777" w:rsidR="000D4CAC" w:rsidRPr="00BC3ECA" w:rsidRDefault="000D4CAC" w:rsidP="000D4CAC">
      <w:pPr>
        <w:pStyle w:val="AlnostextBuleted"/>
      </w:pPr>
      <w:r w:rsidRPr="00BC3ECA">
        <w:t>Muziejaus viduje perduotų laikinai saugoti negrąžintų eksponatų sąrašas;</w:t>
      </w:r>
    </w:p>
    <w:p w14:paraId="649DA9EF" w14:textId="7403CD1B" w:rsidR="00DA7717" w:rsidRPr="00BC3ECA" w:rsidRDefault="00DA7717" w:rsidP="000D4CAC">
      <w:pPr>
        <w:pStyle w:val="AlnostextBuleted"/>
      </w:pPr>
      <w:r w:rsidRPr="00BC3ECA">
        <w:t>Topografinis sąrašas;</w:t>
      </w:r>
    </w:p>
    <w:p w14:paraId="11876686" w14:textId="77777777" w:rsidR="000D4CAC" w:rsidRPr="00BC3ECA" w:rsidRDefault="000D4CAC" w:rsidP="000D4CAC">
      <w:pPr>
        <w:pStyle w:val="AlnostextBuleted"/>
      </w:pPr>
      <w:r w:rsidRPr="00BC3ECA">
        <w:t>Už muziejaus ribų perduotų laikinai saugoti negrąžintų eksponatų sąrašas.</w:t>
      </w:r>
    </w:p>
    <w:p w14:paraId="1274E512" w14:textId="77777777" w:rsidR="000D4CAC" w:rsidRPr="00BC3ECA" w:rsidRDefault="000D4CAC" w:rsidP="000D4CAC">
      <w:pPr>
        <w:pStyle w:val="Alnostext"/>
      </w:pPr>
      <w:r w:rsidRPr="00BC3ECA">
        <w:t xml:space="preserve">Su </w:t>
      </w:r>
      <w:proofErr w:type="spellStart"/>
      <w:r w:rsidR="000F2F4F" w:rsidRPr="00BC3ECA">
        <w:t>bendramuziejinėmis</w:t>
      </w:r>
      <w:proofErr w:type="spellEnd"/>
      <w:r w:rsidR="000F2F4F" w:rsidRPr="00BC3ECA">
        <w:t xml:space="preserve"> ataskaitomis</w:t>
      </w:r>
      <w:r w:rsidRPr="00BC3ECA">
        <w:t xml:space="preserve"> galite atlikti šiuos veiksmus:</w:t>
      </w:r>
    </w:p>
    <w:p w14:paraId="29849478" w14:textId="27B5B09E" w:rsidR="000D4CAC" w:rsidRPr="00BC3ECA" w:rsidRDefault="00DB3815" w:rsidP="000D4CAC">
      <w:pPr>
        <w:pStyle w:val="AlnostextBuleted"/>
        <w:rPr>
          <w:i/>
        </w:rPr>
      </w:pPr>
      <w:r w:rsidRPr="00BC3ECA">
        <w:rPr>
          <w:i/>
        </w:rPr>
        <w:fldChar w:fldCharType="begin"/>
      </w:r>
      <w:r w:rsidRPr="00BC3ECA">
        <w:rPr>
          <w:i/>
        </w:rPr>
        <w:instrText xml:space="preserve"> REF _Ref335036315 \h </w:instrText>
      </w:r>
      <w:r w:rsidR="00C0589D" w:rsidRPr="00BC3ECA">
        <w:rPr>
          <w:i/>
        </w:rPr>
        <w:instrText xml:space="preserve"> \* MERGEFORMAT </w:instrText>
      </w:r>
      <w:r w:rsidRPr="00BC3ECA">
        <w:rPr>
          <w:i/>
        </w:rPr>
      </w:r>
      <w:r w:rsidRPr="00BC3ECA">
        <w:rPr>
          <w:i/>
        </w:rPr>
        <w:fldChar w:fldCharType="separate"/>
      </w:r>
      <w:r w:rsidR="000D676C" w:rsidRPr="000D676C">
        <w:rPr>
          <w:i/>
        </w:rPr>
        <w:t>Formuoti muziejaus/</w:t>
      </w:r>
      <w:proofErr w:type="spellStart"/>
      <w:r w:rsidR="000D676C" w:rsidRPr="000D676C">
        <w:rPr>
          <w:i/>
        </w:rPr>
        <w:t>bendramuziejinę</w:t>
      </w:r>
      <w:proofErr w:type="spellEnd"/>
      <w:r w:rsidR="000D676C" w:rsidRPr="000D676C">
        <w:rPr>
          <w:i/>
        </w:rPr>
        <w:t xml:space="preserve"> ataskaitą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_Ref335036315 \h </w:instrText>
      </w:r>
      <w:r w:rsidRPr="00BC3ECA">
        <w:rPr>
          <w:i/>
        </w:rPr>
      </w:r>
      <w:r w:rsidRPr="00BC3ECA">
        <w:rPr>
          <w:i/>
        </w:rPr>
        <w:fldChar w:fldCharType="separate"/>
      </w:r>
      <w:r w:rsidR="000D676C">
        <w:rPr>
          <w:i/>
          <w:noProof/>
        </w:rPr>
        <w:t>168</w:t>
      </w:r>
      <w:r w:rsidRPr="00BC3ECA">
        <w:rPr>
          <w:i/>
        </w:rPr>
        <w:fldChar w:fldCharType="end"/>
      </w:r>
      <w:r w:rsidRPr="00BC3ECA">
        <w:rPr>
          <w:i/>
        </w:rPr>
        <w:t xml:space="preserve"> </w:t>
      </w:r>
      <w:r w:rsidR="000D4CAC" w:rsidRPr="00BC3ECA">
        <w:rPr>
          <w:i/>
        </w:rPr>
        <w:t>psl.)</w:t>
      </w:r>
    </w:p>
    <w:p w14:paraId="5E408A85" w14:textId="77777777" w:rsidR="001642CB" w:rsidRPr="00BC3ECA" w:rsidRDefault="001642CB" w:rsidP="001642CB">
      <w:pPr>
        <w:pStyle w:val="Heading2"/>
      </w:pPr>
      <w:bookmarkStart w:id="653" w:name="_Ref335048808"/>
      <w:bookmarkStart w:id="654" w:name="_Toc169621890"/>
      <w:r w:rsidRPr="00BC3ECA">
        <w:t>Tvarkyti muziej</w:t>
      </w:r>
      <w:r w:rsidR="00142303" w:rsidRPr="00BC3ECA">
        <w:t>au</w:t>
      </w:r>
      <w:r w:rsidRPr="00BC3ECA">
        <w:t>s ataskaitas</w:t>
      </w:r>
      <w:bookmarkEnd w:id="653"/>
      <w:bookmarkEnd w:id="654"/>
    </w:p>
    <w:p w14:paraId="6D0F02BB" w14:textId="77777777" w:rsidR="00F16936" w:rsidRPr="00BC3ECA" w:rsidRDefault="00F16936" w:rsidP="001642CB">
      <w:pPr>
        <w:pStyle w:val="Alnostext"/>
      </w:pPr>
      <w:r w:rsidRPr="00BC3ECA">
        <w:t xml:space="preserve">Muziejaus ataskaitų sąrašas priklauso nuo muziejaus veiklos specifikos bei poreikių. </w:t>
      </w:r>
    </w:p>
    <w:p w14:paraId="73E8A7C8" w14:textId="77777777" w:rsidR="001642CB" w:rsidRPr="00BC3ECA" w:rsidRDefault="001642CB" w:rsidP="001642CB">
      <w:pPr>
        <w:pStyle w:val="Alnostext"/>
      </w:pPr>
      <w:r w:rsidRPr="00BC3ECA">
        <w:t xml:space="preserve">Tam, kad galėtumėte tvarkyti šias muziejines ataskaitas, pirmiausiai </w:t>
      </w:r>
      <w:r w:rsidR="00E40302" w:rsidRPr="00BC3ECA">
        <w:t xml:space="preserve">administratorius </w:t>
      </w:r>
      <w:r w:rsidRPr="00BC3ECA">
        <w:t>turi įkelti ataskaitų šablonus į sistemą.</w:t>
      </w:r>
      <w:r w:rsidR="00E40302" w:rsidRPr="00BC3ECA">
        <w:t xml:space="preserve"> </w:t>
      </w:r>
    </w:p>
    <w:p w14:paraId="3F799A91" w14:textId="77777777" w:rsidR="001642CB" w:rsidRPr="00BC3ECA" w:rsidRDefault="001642CB" w:rsidP="001642CB">
      <w:pPr>
        <w:pStyle w:val="Alnostext"/>
      </w:pPr>
      <w:r w:rsidRPr="00BC3ECA">
        <w:t>Su muziej</w:t>
      </w:r>
      <w:r w:rsidR="00DB3815" w:rsidRPr="00BC3ECA">
        <w:t>au</w:t>
      </w:r>
      <w:r w:rsidRPr="00BC3ECA">
        <w:t>s ataskaitomis galite atlikti šiuos veiksmus:</w:t>
      </w:r>
    </w:p>
    <w:p w14:paraId="372B90B5" w14:textId="0D0A94B3" w:rsidR="00DB3815" w:rsidRPr="00BC3ECA" w:rsidRDefault="00DB3815" w:rsidP="00DB3815">
      <w:pPr>
        <w:pStyle w:val="AlnostextBuleted"/>
        <w:rPr>
          <w:i/>
        </w:rPr>
      </w:pPr>
      <w:r w:rsidRPr="00BC3ECA">
        <w:rPr>
          <w:i/>
        </w:rPr>
        <w:fldChar w:fldCharType="begin"/>
      </w:r>
      <w:r w:rsidRPr="00BC3ECA">
        <w:rPr>
          <w:i/>
        </w:rPr>
        <w:instrText xml:space="preserve"> REF _Ref335036315 \h </w:instrText>
      </w:r>
      <w:r w:rsidR="00C0589D" w:rsidRPr="00BC3ECA">
        <w:rPr>
          <w:i/>
        </w:rPr>
        <w:instrText xml:space="preserve"> \* MERGEFORMAT </w:instrText>
      </w:r>
      <w:r w:rsidRPr="00BC3ECA">
        <w:rPr>
          <w:i/>
        </w:rPr>
      </w:r>
      <w:r w:rsidRPr="00BC3ECA">
        <w:rPr>
          <w:i/>
        </w:rPr>
        <w:fldChar w:fldCharType="separate"/>
      </w:r>
      <w:r w:rsidR="000D676C" w:rsidRPr="000D676C">
        <w:rPr>
          <w:i/>
        </w:rPr>
        <w:t>Formuoti muziejaus/</w:t>
      </w:r>
      <w:proofErr w:type="spellStart"/>
      <w:r w:rsidR="000D676C" w:rsidRPr="000D676C">
        <w:rPr>
          <w:i/>
        </w:rPr>
        <w:t>bendramuziejinę</w:t>
      </w:r>
      <w:proofErr w:type="spellEnd"/>
      <w:r w:rsidR="000D676C" w:rsidRPr="000D676C">
        <w:rPr>
          <w:i/>
        </w:rPr>
        <w:t xml:space="preserve"> ataskaitą spausdinimui</w:t>
      </w:r>
      <w:r w:rsidRPr="00BC3ECA">
        <w:rPr>
          <w:i/>
        </w:rPr>
        <w:fldChar w:fldCharType="end"/>
      </w:r>
      <w:r w:rsidRPr="00BC3ECA">
        <w:rPr>
          <w:i/>
        </w:rPr>
        <w:t xml:space="preserve"> (</w:t>
      </w:r>
      <w:r w:rsidRPr="00BC3ECA">
        <w:rPr>
          <w:i/>
        </w:rPr>
        <w:fldChar w:fldCharType="begin"/>
      </w:r>
      <w:r w:rsidRPr="00BC3ECA">
        <w:rPr>
          <w:i/>
        </w:rPr>
        <w:instrText xml:space="preserve"> PAGEREF _Ref335036315 \h </w:instrText>
      </w:r>
      <w:r w:rsidRPr="00BC3ECA">
        <w:rPr>
          <w:i/>
        </w:rPr>
      </w:r>
      <w:r w:rsidRPr="00BC3ECA">
        <w:rPr>
          <w:i/>
        </w:rPr>
        <w:fldChar w:fldCharType="separate"/>
      </w:r>
      <w:r w:rsidR="000D676C">
        <w:rPr>
          <w:i/>
          <w:noProof/>
        </w:rPr>
        <w:t>168</w:t>
      </w:r>
      <w:r w:rsidRPr="00BC3ECA">
        <w:rPr>
          <w:i/>
        </w:rPr>
        <w:fldChar w:fldCharType="end"/>
      </w:r>
      <w:r w:rsidRPr="00BC3ECA">
        <w:rPr>
          <w:i/>
        </w:rPr>
        <w:t xml:space="preserve"> psl.)</w:t>
      </w:r>
    </w:p>
    <w:p w14:paraId="1D5B360A" w14:textId="77777777" w:rsidR="000D4CAC" w:rsidRPr="00BC3ECA" w:rsidRDefault="000D4CAC" w:rsidP="000D4CAC">
      <w:pPr>
        <w:pStyle w:val="Heading2"/>
      </w:pPr>
      <w:bookmarkStart w:id="655" w:name="_Ref335036315"/>
      <w:bookmarkStart w:id="656" w:name="_Toc169621891"/>
      <w:r w:rsidRPr="00BC3ECA">
        <w:t xml:space="preserve">Formuoti </w:t>
      </w:r>
      <w:r w:rsidR="000B0029" w:rsidRPr="00BC3ECA">
        <w:t>muziejaus/</w:t>
      </w:r>
      <w:proofErr w:type="spellStart"/>
      <w:r w:rsidRPr="00BC3ECA">
        <w:t>bendramuziejinę</w:t>
      </w:r>
      <w:proofErr w:type="spellEnd"/>
      <w:r w:rsidRPr="00BC3ECA">
        <w:t xml:space="preserve"> ataskaitą spausdinimui</w:t>
      </w:r>
      <w:bookmarkEnd w:id="655"/>
      <w:bookmarkEnd w:id="656"/>
    </w:p>
    <w:p w14:paraId="4F34DFA5" w14:textId="77777777" w:rsidR="000D4CAC" w:rsidRPr="00BC3ECA" w:rsidRDefault="000D4CAC" w:rsidP="000D4CAC">
      <w:pPr>
        <w:pStyle w:val="Alnostext"/>
        <w:keepNext/>
      </w:pPr>
      <w:r w:rsidRPr="00BC3ECA">
        <w:t xml:space="preserve">Paskirtis – </w:t>
      </w:r>
      <w:r w:rsidRPr="00BC3ECA">
        <w:rPr>
          <w:rFonts w:cs="Arial"/>
        </w:rPr>
        <w:t>suformuoti ataskaitą jos spausdinimui.</w:t>
      </w:r>
      <w:r w:rsidRPr="00BC3ECA">
        <w:t xml:space="preserve"> </w:t>
      </w:r>
    </w:p>
    <w:p w14:paraId="3A7497C1" w14:textId="77777777" w:rsidR="000D4CAC" w:rsidRPr="00BC3ECA" w:rsidRDefault="000D4CAC" w:rsidP="000D4CAC">
      <w:pPr>
        <w:pStyle w:val="HeadingB"/>
        <w:rPr>
          <w:noProof w:val="0"/>
        </w:rPr>
      </w:pPr>
      <w:r w:rsidRPr="00BC3ECA">
        <w:rPr>
          <w:noProof w:val="0"/>
        </w:rPr>
        <w:t>Kas gali atlikti</w:t>
      </w:r>
    </w:p>
    <w:p w14:paraId="25EEA6A6" w14:textId="77777777" w:rsidR="000D4CAC" w:rsidRPr="00BC3ECA" w:rsidRDefault="000D4CAC" w:rsidP="000D4CAC">
      <w:pPr>
        <w:pStyle w:val="Alnostext"/>
      </w:pPr>
      <w:r w:rsidRPr="00BC3ECA">
        <w:rPr>
          <w:rFonts w:cs="Arial"/>
        </w:rPr>
        <w:t xml:space="preserve">Formuoti </w:t>
      </w:r>
      <w:r w:rsidR="000F2F4F" w:rsidRPr="00BC3ECA">
        <w:rPr>
          <w:rFonts w:cs="Arial"/>
        </w:rPr>
        <w:t>ataskaitą</w:t>
      </w:r>
      <w:r w:rsidRPr="00BC3ECA">
        <w:rPr>
          <w:rFonts w:cs="Arial"/>
        </w:rPr>
        <w:t xml:space="preserve"> spausdinimui</w:t>
      </w:r>
      <w:r w:rsidRPr="00BC3ECA">
        <w:t xml:space="preserve"> gali:</w:t>
      </w:r>
    </w:p>
    <w:p w14:paraId="4F7BF87C" w14:textId="77777777" w:rsidR="000D4CAC" w:rsidRPr="00BC3ECA" w:rsidRDefault="000F2F4F" w:rsidP="000D4CAC">
      <w:pPr>
        <w:pStyle w:val="AlnostextBuleted"/>
      </w:pPr>
      <w:r w:rsidRPr="00BC3ECA">
        <w:t>Rinkinio saugotojas</w:t>
      </w:r>
      <w:r w:rsidR="000D4CAC" w:rsidRPr="00BC3ECA">
        <w:t>;</w:t>
      </w:r>
    </w:p>
    <w:p w14:paraId="61F88024" w14:textId="77777777" w:rsidR="000D4CAC" w:rsidRPr="00BC3ECA" w:rsidRDefault="000D4CAC" w:rsidP="000D4CAC">
      <w:pPr>
        <w:pStyle w:val="AlnostextBuleted"/>
      </w:pPr>
      <w:r w:rsidRPr="00BC3ECA">
        <w:t xml:space="preserve">Naudotojas, kuriam suteikta teisė formuoti </w:t>
      </w:r>
      <w:r w:rsidR="000F2F4F" w:rsidRPr="00BC3ECA">
        <w:t>ataskaitas</w:t>
      </w:r>
      <w:r w:rsidRPr="00BC3ECA">
        <w:t>.</w:t>
      </w:r>
    </w:p>
    <w:p w14:paraId="1558CFC7" w14:textId="77777777" w:rsidR="000D4CAC" w:rsidRPr="00BC3ECA" w:rsidRDefault="000D4CAC" w:rsidP="000D4CAC">
      <w:pPr>
        <w:pStyle w:val="HeadingB"/>
        <w:rPr>
          <w:noProof w:val="0"/>
        </w:rPr>
      </w:pPr>
      <w:r w:rsidRPr="00BC3ECA">
        <w:rPr>
          <w:noProof w:val="0"/>
        </w:rPr>
        <w:t>Kaip atlikti</w:t>
      </w:r>
    </w:p>
    <w:p w14:paraId="0B27D1F3" w14:textId="77777777" w:rsidR="000D4CAC" w:rsidRPr="00BC3ECA" w:rsidRDefault="000D4CAC" w:rsidP="000D4CAC">
      <w:pPr>
        <w:pStyle w:val="Alnostext"/>
        <w:keepNext/>
      </w:pPr>
      <w:r w:rsidRPr="00BC3ECA">
        <w:t xml:space="preserve">Norėdami formuoti </w:t>
      </w:r>
      <w:r w:rsidR="00A17CCF" w:rsidRPr="00BC3ECA">
        <w:rPr>
          <w:rFonts w:cs="Arial"/>
        </w:rPr>
        <w:t>ataskaitą</w:t>
      </w:r>
      <w:r w:rsidRPr="00BC3ECA">
        <w:rPr>
          <w:rFonts w:cs="Arial"/>
        </w:rPr>
        <w:t xml:space="preserve"> spausdinimui</w:t>
      </w:r>
      <w:r w:rsidRPr="00BC3ECA">
        <w:t>, atlikite šiuos veiksmus:</w:t>
      </w:r>
    </w:p>
    <w:p w14:paraId="11AE03CA" w14:textId="77777777" w:rsidR="000B0029" w:rsidRPr="00BC3ECA" w:rsidRDefault="000B0029" w:rsidP="007171F7">
      <w:pPr>
        <w:pStyle w:val="AlnosNumbered"/>
        <w:numPr>
          <w:ilvl w:val="0"/>
          <w:numId w:val="134"/>
        </w:numPr>
      </w:pPr>
      <w:r w:rsidRPr="00BC3ECA">
        <w:t>Iš meniu pasirinkite formuojamą ataskaitą:</w:t>
      </w:r>
    </w:p>
    <w:p w14:paraId="5BD40BD0" w14:textId="77777777" w:rsidR="000B0029" w:rsidRPr="00BC3ECA" w:rsidRDefault="000B0029" w:rsidP="007171F7">
      <w:pPr>
        <w:pStyle w:val="AlnosNumbered"/>
        <w:numPr>
          <w:ilvl w:val="1"/>
          <w:numId w:val="72"/>
        </w:numPr>
      </w:pPr>
      <w:r w:rsidRPr="00BC3ECA">
        <w:t xml:space="preserve">Jei norite formuoti </w:t>
      </w:r>
      <w:proofErr w:type="spellStart"/>
      <w:r w:rsidRPr="00BC3ECA">
        <w:t>bendramuziejinę</w:t>
      </w:r>
      <w:proofErr w:type="spellEnd"/>
      <w:r w:rsidRPr="00BC3ECA">
        <w:t xml:space="preserve"> ataskaitą, pasirinkite </w:t>
      </w:r>
      <w:r w:rsidRPr="00BC3ECA">
        <w:rPr>
          <w:rStyle w:val="CharMeniu"/>
        </w:rPr>
        <w:t xml:space="preserve">Ataskaitos -&gt; </w:t>
      </w:r>
      <w:proofErr w:type="spellStart"/>
      <w:r w:rsidRPr="00BC3ECA">
        <w:rPr>
          <w:rStyle w:val="CharMeniu"/>
        </w:rPr>
        <w:t>Bendramuziejinės</w:t>
      </w:r>
      <w:proofErr w:type="spellEnd"/>
      <w:r w:rsidRPr="00BC3ECA">
        <w:rPr>
          <w:rStyle w:val="CharMeniu"/>
        </w:rPr>
        <w:t xml:space="preserve"> ataskaitos</w:t>
      </w:r>
      <w:r w:rsidRPr="00BC3ECA">
        <w:rPr>
          <w:rStyle w:val="AlnostextChar"/>
        </w:rPr>
        <w:t>.</w:t>
      </w:r>
    </w:p>
    <w:p w14:paraId="70D60393" w14:textId="77777777" w:rsidR="000B0029" w:rsidRPr="00BC3ECA" w:rsidRDefault="000B0029" w:rsidP="00300735">
      <w:pPr>
        <w:pStyle w:val="BodyTextR2"/>
      </w:pPr>
      <w:r w:rsidRPr="00BC3ECA">
        <w:t xml:space="preserve">Atsiveria langas </w:t>
      </w:r>
      <w:proofErr w:type="spellStart"/>
      <w:r w:rsidRPr="00BC3ECA">
        <w:rPr>
          <w:rStyle w:val="CharLangas"/>
        </w:rPr>
        <w:t>Bendramuziejinės</w:t>
      </w:r>
      <w:proofErr w:type="spellEnd"/>
      <w:r w:rsidRPr="00BC3ECA">
        <w:rPr>
          <w:rStyle w:val="CharLangas"/>
        </w:rPr>
        <w:t xml:space="preserve"> ataskaitos</w:t>
      </w:r>
      <w:r w:rsidRPr="00BC3ECA">
        <w:t>.</w:t>
      </w:r>
    </w:p>
    <w:p w14:paraId="5D541683" w14:textId="77777777" w:rsidR="000B0029" w:rsidRPr="00BC3ECA" w:rsidRDefault="000B0029" w:rsidP="007171F7">
      <w:pPr>
        <w:pStyle w:val="AlnosNumbered"/>
        <w:numPr>
          <w:ilvl w:val="1"/>
          <w:numId w:val="72"/>
        </w:numPr>
      </w:pPr>
      <w:r w:rsidRPr="00BC3ECA">
        <w:t xml:space="preserve">Jei norite formuoti muziejaus ataskaitą, pasirinkite </w:t>
      </w:r>
      <w:r w:rsidRPr="00BC3ECA">
        <w:rPr>
          <w:rStyle w:val="CharMeniu"/>
        </w:rPr>
        <w:t>Ataskaitos -&gt; Muziejaus ataskaitos</w:t>
      </w:r>
      <w:r w:rsidRPr="00BC3ECA">
        <w:rPr>
          <w:rStyle w:val="AlnostextChar"/>
        </w:rPr>
        <w:t>.</w:t>
      </w:r>
    </w:p>
    <w:p w14:paraId="7DF08005" w14:textId="77777777" w:rsidR="000B0029" w:rsidRPr="00BC3ECA" w:rsidRDefault="000B0029" w:rsidP="005B3A8E">
      <w:pPr>
        <w:pStyle w:val="BodyTextR2"/>
      </w:pPr>
      <w:r w:rsidRPr="00BC3ECA">
        <w:t xml:space="preserve">Atsiveria langas </w:t>
      </w:r>
      <w:r w:rsidRPr="00BC3ECA">
        <w:rPr>
          <w:rStyle w:val="CharLangas"/>
        </w:rPr>
        <w:t>Muziejaus ataskaitos</w:t>
      </w:r>
      <w:r w:rsidRPr="00BC3ECA">
        <w:t>.</w:t>
      </w:r>
    </w:p>
    <w:p w14:paraId="0E6C3741" w14:textId="77777777" w:rsidR="000D4CAC" w:rsidRPr="00BC3ECA" w:rsidRDefault="000D4CAC" w:rsidP="00C0589D">
      <w:pPr>
        <w:pStyle w:val="AlnosNumbered"/>
      </w:pPr>
      <w:r w:rsidRPr="00BC3ECA">
        <w:t xml:space="preserve">Spauskite ant </w:t>
      </w:r>
      <w:r w:rsidR="00A17CCF" w:rsidRPr="00BC3ECA">
        <w:t>nuorodos</w:t>
      </w:r>
      <w:r w:rsidRPr="00BC3ECA">
        <w:t xml:space="preserve"> į norimą formuoti </w:t>
      </w:r>
      <w:r w:rsidR="00A17CCF" w:rsidRPr="00BC3ECA">
        <w:t>ataskaitą</w:t>
      </w:r>
      <w:r w:rsidRPr="00BC3ECA">
        <w:t>.</w:t>
      </w:r>
    </w:p>
    <w:p w14:paraId="689080C4" w14:textId="77777777" w:rsidR="000D4CAC" w:rsidRPr="00BC3ECA" w:rsidRDefault="000D4CAC" w:rsidP="005B3A8E">
      <w:pPr>
        <w:pStyle w:val="BodyText"/>
      </w:pPr>
      <w:r w:rsidRPr="00BC3ECA">
        <w:t>Atsiveria atitinkamos knygos formavimo langas.</w:t>
      </w:r>
    </w:p>
    <w:p w14:paraId="0AA8DC56" w14:textId="48161931" w:rsidR="000D4CAC" w:rsidRPr="00BC3ECA" w:rsidRDefault="00801784" w:rsidP="005B3A8E">
      <w:pPr>
        <w:pStyle w:val="Picture"/>
      </w:pPr>
      <w:r w:rsidRPr="00BC3ECA">
        <w:rPr>
          <w:noProof/>
        </w:rPr>
        <w:lastRenderedPageBreak/>
        <w:drawing>
          <wp:inline distT="0" distB="0" distL="0" distR="0" wp14:anchorId="12D14631" wp14:editId="649F7985">
            <wp:extent cx="5850890" cy="1195705"/>
            <wp:effectExtent l="19050" t="19050" r="1651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taskaita.pn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5850890" cy="1195705"/>
                    </a:xfrm>
                    <a:prstGeom prst="rect">
                      <a:avLst/>
                    </a:prstGeom>
                    <a:ln w="3175">
                      <a:solidFill>
                        <a:schemeClr val="tx1"/>
                      </a:solidFill>
                    </a:ln>
                  </pic:spPr>
                </pic:pic>
              </a:graphicData>
            </a:graphic>
          </wp:inline>
        </w:drawing>
      </w:r>
    </w:p>
    <w:p w14:paraId="0B198FC2" w14:textId="77777777" w:rsidR="000D4CAC" w:rsidRPr="00BC3ECA" w:rsidRDefault="000D4CAC" w:rsidP="00C0589D">
      <w:pPr>
        <w:pStyle w:val="Captionpicture"/>
      </w:pPr>
      <w:r w:rsidRPr="00BC3ECA">
        <w:t xml:space="preserve">Formavimo lango vaizdas, kai pasirinkta </w:t>
      </w:r>
      <w:proofErr w:type="spellStart"/>
      <w:r w:rsidR="001642CB" w:rsidRPr="00BC3ECA">
        <w:t>bendramuziejinė</w:t>
      </w:r>
      <w:proofErr w:type="spellEnd"/>
      <w:r w:rsidR="001642CB" w:rsidRPr="00BC3ECA">
        <w:t xml:space="preserve"> </w:t>
      </w:r>
      <w:r w:rsidR="00A17CCF" w:rsidRPr="00BC3ECA">
        <w:t>metinė ataskaita</w:t>
      </w:r>
    </w:p>
    <w:p w14:paraId="6EACC803" w14:textId="77777777" w:rsidR="000D4CAC" w:rsidRPr="00BC3ECA" w:rsidRDefault="000D4CAC" w:rsidP="000D4CAC">
      <w:pPr>
        <w:pStyle w:val="AlnosNumbered"/>
      </w:pPr>
      <w:r w:rsidRPr="00BC3ECA">
        <w:t>Įveskite kriterijus ataskaitai formuoti.</w:t>
      </w:r>
    </w:p>
    <w:p w14:paraId="75820051" w14:textId="3C48871F" w:rsidR="000D4CAC" w:rsidRPr="00BC3ECA" w:rsidRDefault="000D4CAC"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17530C8E" w14:textId="77777777" w:rsidR="000D4CAC" w:rsidRPr="00BC3ECA" w:rsidRDefault="000D4CAC" w:rsidP="000D4CAC">
      <w:pPr>
        <w:pStyle w:val="AlnosNumbered"/>
        <w:keepNext/>
        <w:rPr>
          <w:rStyle w:val="AlnostextChar"/>
        </w:rPr>
      </w:pPr>
      <w:r w:rsidRPr="00BC3ECA">
        <w:t xml:space="preserve">Nurodę duomenis, spauskite </w:t>
      </w:r>
      <w:r w:rsidRPr="00BC3ECA">
        <w:rPr>
          <w:rStyle w:val="CharLaukas"/>
        </w:rPr>
        <w:t>[Generuoti]</w:t>
      </w:r>
      <w:r w:rsidRPr="00BC3ECA">
        <w:rPr>
          <w:rStyle w:val="AlnostextChar"/>
        </w:rPr>
        <w:t>.</w:t>
      </w:r>
    </w:p>
    <w:p w14:paraId="68155111" w14:textId="77777777" w:rsidR="000D4CAC" w:rsidRPr="00BC3ECA" w:rsidRDefault="000D4CAC" w:rsidP="005B3A8E">
      <w:pPr>
        <w:pStyle w:val="BodyText"/>
      </w:pPr>
      <w:r w:rsidRPr="00BC3ECA">
        <w:t xml:space="preserve">Sistema pateikia sugeneruotą ataskaitą pasirinkto formato byla. </w:t>
      </w:r>
    </w:p>
    <w:p w14:paraId="14D3DCD5" w14:textId="77777777" w:rsidR="000D4CAC" w:rsidRPr="00BC3ECA" w:rsidRDefault="000D4CAC" w:rsidP="000D4CAC">
      <w:pPr>
        <w:pStyle w:val="AlnosNumbered"/>
      </w:pPr>
      <w:r w:rsidRPr="00BC3ECA">
        <w:t xml:space="preserve">Suformuotą </w:t>
      </w:r>
      <w:r w:rsidR="00590FEE" w:rsidRPr="00BC3ECA">
        <w:t>bylą</w:t>
      </w:r>
      <w:r w:rsidRPr="00BC3ECA">
        <w:t xml:space="preserve"> galite peržiūrėti, išsisaugoti kompiuteryje ir atspausdinti.</w:t>
      </w:r>
    </w:p>
    <w:p w14:paraId="1ECBA130" w14:textId="77777777" w:rsidR="000D4CAC" w:rsidRPr="00BC3ECA" w:rsidRDefault="000D4CAC" w:rsidP="005B3A8E">
      <w:pPr>
        <w:pStyle w:val="BodyText"/>
      </w:pPr>
      <w:r w:rsidRPr="00BC3ECA">
        <w:t>Šių funkcijų vykdymas priklauso nuo to, kokio tipo byla buvo formuojama.</w:t>
      </w:r>
    </w:p>
    <w:p w14:paraId="04F35EB2" w14:textId="5A7B1007" w:rsidR="00CB39C2" w:rsidRPr="00BC3ECA" w:rsidRDefault="00CB39C2" w:rsidP="00CB39C2">
      <w:pPr>
        <w:pStyle w:val="Heading2"/>
      </w:pPr>
      <w:bookmarkStart w:id="657" w:name="_Ref335048818"/>
      <w:bookmarkStart w:id="658" w:name="_Toc169621892"/>
      <w:r w:rsidRPr="00BC3ECA">
        <w:t>Pateikti ataskaitą į LIMIS-K</w:t>
      </w:r>
      <w:bookmarkEnd w:id="657"/>
      <w:bookmarkEnd w:id="658"/>
    </w:p>
    <w:p w14:paraId="0784853F" w14:textId="77777777" w:rsidR="00CB39C2" w:rsidRPr="00BC3ECA" w:rsidRDefault="00CB39C2" w:rsidP="00CB39C2">
      <w:pPr>
        <w:pStyle w:val="Alnostext"/>
        <w:keepNext/>
      </w:pPr>
      <w:r w:rsidRPr="00BC3ECA">
        <w:t xml:space="preserve">Paskirtis – leisti </w:t>
      </w:r>
      <w:r w:rsidRPr="00BC3ECA">
        <w:rPr>
          <w:rFonts w:cs="Arial"/>
        </w:rPr>
        <w:t>vyr. fondų saugotojui pateikti ataskaitą į LIMIS-K.</w:t>
      </w:r>
      <w:r w:rsidRPr="00BC3ECA">
        <w:t xml:space="preserve"> </w:t>
      </w:r>
    </w:p>
    <w:p w14:paraId="01F8664E" w14:textId="77777777" w:rsidR="00CB39C2" w:rsidRPr="00BC3ECA" w:rsidRDefault="00CB39C2" w:rsidP="00CB39C2">
      <w:pPr>
        <w:pStyle w:val="HeadingB"/>
        <w:rPr>
          <w:noProof w:val="0"/>
        </w:rPr>
      </w:pPr>
      <w:r w:rsidRPr="00BC3ECA">
        <w:rPr>
          <w:noProof w:val="0"/>
        </w:rPr>
        <w:t>Kas gali atlikti</w:t>
      </w:r>
    </w:p>
    <w:p w14:paraId="31797C74" w14:textId="77777777" w:rsidR="00CB39C2" w:rsidRPr="00BC3ECA" w:rsidRDefault="00CB39C2" w:rsidP="00CB39C2">
      <w:pPr>
        <w:pStyle w:val="Alnostext"/>
      </w:pPr>
      <w:r w:rsidRPr="00BC3ECA">
        <w:rPr>
          <w:rFonts w:cs="Arial"/>
        </w:rPr>
        <w:t>Pateikti ataskaitą į LIMIS-K</w:t>
      </w:r>
      <w:r w:rsidRPr="00BC3ECA">
        <w:t xml:space="preserve"> gali:</w:t>
      </w:r>
    </w:p>
    <w:p w14:paraId="1CA837E0" w14:textId="77777777" w:rsidR="00CB39C2" w:rsidRPr="00BC3ECA" w:rsidRDefault="00CB39C2" w:rsidP="00CB39C2">
      <w:pPr>
        <w:pStyle w:val="AlnostextBuleted"/>
      </w:pPr>
      <w:r w:rsidRPr="00BC3ECA">
        <w:rPr>
          <w:rFonts w:cs="Arial"/>
        </w:rPr>
        <w:t>Vyr. fondų saugotojas</w:t>
      </w:r>
      <w:r w:rsidRPr="00BC3ECA">
        <w:t>;</w:t>
      </w:r>
    </w:p>
    <w:p w14:paraId="7C744CA9" w14:textId="77777777" w:rsidR="00CB39C2" w:rsidRPr="00BC3ECA" w:rsidRDefault="00CB39C2" w:rsidP="00CB39C2">
      <w:pPr>
        <w:pStyle w:val="AlnostextBuleted"/>
      </w:pPr>
      <w:r w:rsidRPr="00BC3ECA">
        <w:t>Naudotojas, kuriam suteikta teisė tvarkyti į LIMIS-K pateikiamas ataskaitas.</w:t>
      </w:r>
    </w:p>
    <w:p w14:paraId="14ADE9C1" w14:textId="77777777" w:rsidR="00CB39C2" w:rsidRPr="00BC3ECA" w:rsidRDefault="00CB39C2" w:rsidP="00CB39C2">
      <w:pPr>
        <w:pStyle w:val="HeadingB"/>
        <w:rPr>
          <w:noProof w:val="0"/>
        </w:rPr>
      </w:pPr>
      <w:r w:rsidRPr="00BC3ECA">
        <w:rPr>
          <w:noProof w:val="0"/>
        </w:rPr>
        <w:t>Kaip atlikti</w:t>
      </w:r>
    </w:p>
    <w:p w14:paraId="6EED5C6A" w14:textId="77777777" w:rsidR="00CB39C2" w:rsidRPr="00BC3ECA" w:rsidRDefault="00CB39C2" w:rsidP="00CB39C2">
      <w:pPr>
        <w:pStyle w:val="Alnostext"/>
        <w:keepNext/>
      </w:pPr>
      <w:r w:rsidRPr="00BC3ECA">
        <w:t xml:space="preserve">Norėdami </w:t>
      </w:r>
      <w:r w:rsidRPr="00BC3ECA">
        <w:rPr>
          <w:rFonts w:cs="Arial"/>
        </w:rPr>
        <w:t>pateikti ataskaitą į LIMIS-K</w:t>
      </w:r>
      <w:r w:rsidRPr="00BC3ECA">
        <w:t>, atlikite šiuos veiksmus:</w:t>
      </w:r>
    </w:p>
    <w:p w14:paraId="22FF3D67" w14:textId="77777777" w:rsidR="00CB39C2" w:rsidRPr="00BC3ECA" w:rsidRDefault="00CB39C2" w:rsidP="00DB10CD">
      <w:pPr>
        <w:pStyle w:val="AlnosNumbered"/>
        <w:numPr>
          <w:ilvl w:val="0"/>
          <w:numId w:val="172"/>
        </w:numPr>
      </w:pPr>
      <w:r w:rsidRPr="00BC3ECA">
        <w:t xml:space="preserve">Iš meniu pasirinkite </w:t>
      </w:r>
      <w:r w:rsidRPr="00BC3ECA">
        <w:rPr>
          <w:rStyle w:val="CharMeniu"/>
        </w:rPr>
        <w:t xml:space="preserve">Ataskaitos -&gt; </w:t>
      </w:r>
      <w:r w:rsidR="00402762" w:rsidRPr="00BC3ECA">
        <w:rPr>
          <w:rStyle w:val="CharMeniu"/>
        </w:rPr>
        <w:t>Ataskaitos pateikimas</w:t>
      </w:r>
      <w:r w:rsidRPr="00BC3ECA">
        <w:rPr>
          <w:rStyle w:val="AlnostextChar"/>
        </w:rPr>
        <w:t>.</w:t>
      </w:r>
    </w:p>
    <w:p w14:paraId="34E36BAA" w14:textId="77777777" w:rsidR="00CB39C2" w:rsidRPr="00BC3ECA" w:rsidRDefault="00CB39C2" w:rsidP="005B3A8E">
      <w:pPr>
        <w:pStyle w:val="BodyText"/>
      </w:pPr>
      <w:r w:rsidRPr="00BC3ECA">
        <w:t xml:space="preserve">Atsiveria langas </w:t>
      </w:r>
      <w:r w:rsidR="00402762" w:rsidRPr="00BC3ECA">
        <w:rPr>
          <w:rStyle w:val="CharLangas"/>
        </w:rPr>
        <w:t>Ataskaitos pateikimas</w:t>
      </w:r>
      <w:r w:rsidRPr="00BC3ECA">
        <w:t>.</w:t>
      </w:r>
    </w:p>
    <w:p w14:paraId="13A62B08" w14:textId="3B7CB1BB" w:rsidR="00CB39C2" w:rsidRPr="00BC3ECA" w:rsidRDefault="00893DD6" w:rsidP="00FE66FF">
      <w:pPr>
        <w:pStyle w:val="Picture"/>
      </w:pPr>
      <w:r w:rsidRPr="00BC3ECA">
        <w:rPr>
          <w:noProof/>
        </w:rPr>
        <w:drawing>
          <wp:inline distT="0" distB="0" distL="0" distR="0" wp14:anchorId="39BB2D4C" wp14:editId="2B1F2371">
            <wp:extent cx="5850890" cy="990600"/>
            <wp:effectExtent l="19050" t="19050" r="1651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taskaita2.pn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5850890" cy="990600"/>
                    </a:xfrm>
                    <a:prstGeom prst="rect">
                      <a:avLst/>
                    </a:prstGeom>
                    <a:ln w="3175">
                      <a:solidFill>
                        <a:schemeClr val="tx1"/>
                      </a:solidFill>
                    </a:ln>
                  </pic:spPr>
                </pic:pic>
              </a:graphicData>
            </a:graphic>
          </wp:inline>
        </w:drawing>
      </w:r>
    </w:p>
    <w:p w14:paraId="68CD9650" w14:textId="77777777" w:rsidR="00CB39C2" w:rsidRPr="00BC3ECA" w:rsidRDefault="00CB39C2" w:rsidP="00CB39C2">
      <w:pPr>
        <w:pStyle w:val="AlnosNumbered"/>
      </w:pPr>
      <w:r w:rsidRPr="00BC3ECA">
        <w:t xml:space="preserve">Įveskite </w:t>
      </w:r>
      <w:r w:rsidR="00142303" w:rsidRPr="00BC3ECA">
        <w:t>naujos ataskaitos pateikimo duomenis</w:t>
      </w:r>
      <w:r w:rsidRPr="00BC3ECA">
        <w:t>.</w:t>
      </w:r>
    </w:p>
    <w:p w14:paraId="320C750C" w14:textId="16ABDBB8" w:rsidR="00CB39C2" w:rsidRPr="00BC3ECA" w:rsidRDefault="00CB39C2"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22F31C1C" w14:textId="77777777" w:rsidR="00142303" w:rsidRPr="00BC3ECA" w:rsidRDefault="00142303" w:rsidP="00CB39C2">
      <w:pPr>
        <w:pStyle w:val="AlnosNumbered"/>
        <w:keepNext/>
      </w:pPr>
      <w:r w:rsidRPr="00BC3ECA">
        <w:t>Įkelkite ataskaitos bylą, saugomą kompiuteryje:</w:t>
      </w:r>
    </w:p>
    <w:p w14:paraId="638A3456" w14:textId="22C88F87" w:rsidR="00142303" w:rsidRPr="00BC3ECA" w:rsidRDefault="00142303" w:rsidP="007171F7">
      <w:pPr>
        <w:pStyle w:val="AlnosNumbered"/>
        <w:keepNext/>
        <w:numPr>
          <w:ilvl w:val="1"/>
          <w:numId w:val="1"/>
        </w:numPr>
      </w:pPr>
      <w:r w:rsidRPr="00BC3ECA">
        <w:t xml:space="preserve">Šalia lauko </w:t>
      </w:r>
      <w:r w:rsidRPr="00BC3ECA">
        <w:rPr>
          <w:rStyle w:val="CharLaukas"/>
        </w:rPr>
        <w:t>{Ataskaitos byla}</w:t>
      </w:r>
      <w:r w:rsidRPr="00BC3ECA">
        <w:t xml:space="preserve"> spauskite piktogramą </w:t>
      </w:r>
      <w:r w:rsidR="00424185" w:rsidRPr="00BC3ECA">
        <w:rPr>
          <w:noProof/>
          <w:lang w:eastAsia="lt-LT"/>
        </w:rPr>
        <w:drawing>
          <wp:inline distT="0" distB="0" distL="0" distR="0" wp14:anchorId="4F8FA95D" wp14:editId="351286C2">
            <wp:extent cx="144780" cy="160020"/>
            <wp:effectExtent l="0" t="0" r="0" b="0"/>
            <wp:docPr id="2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BC3ECA">
        <w:t>.</w:t>
      </w:r>
    </w:p>
    <w:p w14:paraId="4806C319" w14:textId="77777777" w:rsidR="00142303" w:rsidRPr="00BC3ECA" w:rsidRDefault="00142303" w:rsidP="00300735">
      <w:pPr>
        <w:pStyle w:val="BodyTextR2"/>
      </w:pPr>
      <w:r w:rsidRPr="00BC3ECA">
        <w:t xml:space="preserve">Atsiveria papildomas langelis </w:t>
      </w:r>
      <w:r w:rsidRPr="00BC3ECA">
        <w:rPr>
          <w:rStyle w:val="CharLangas"/>
        </w:rPr>
        <w:t>Ataskaitos byla</w:t>
      </w:r>
      <w:r w:rsidRPr="00BC3ECA">
        <w:t>.</w:t>
      </w:r>
    </w:p>
    <w:p w14:paraId="46777996" w14:textId="3FE73DDF" w:rsidR="00142303" w:rsidRPr="00BC3ECA" w:rsidRDefault="00142303" w:rsidP="007171F7">
      <w:pPr>
        <w:pStyle w:val="AlnosNumbered"/>
        <w:numPr>
          <w:ilvl w:val="1"/>
          <w:numId w:val="1"/>
        </w:numPr>
      </w:pPr>
      <w:r w:rsidRPr="00BC3ECA">
        <w:t xml:space="preserve">Spauskite </w:t>
      </w:r>
      <w:r w:rsidR="00424185" w:rsidRPr="00BC3ECA">
        <w:rPr>
          <w:noProof/>
          <w:lang w:eastAsia="lt-LT"/>
        </w:rPr>
        <w:drawing>
          <wp:inline distT="0" distB="0" distL="0" distR="0" wp14:anchorId="55613EBC" wp14:editId="1EF1DE3B">
            <wp:extent cx="541020" cy="160020"/>
            <wp:effectExtent l="0" t="0" r="0" b="0"/>
            <wp:docPr id="29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41020" cy="160020"/>
                    </a:xfrm>
                    <a:prstGeom prst="rect">
                      <a:avLst/>
                    </a:prstGeom>
                    <a:noFill/>
                    <a:ln>
                      <a:noFill/>
                    </a:ln>
                  </pic:spPr>
                </pic:pic>
              </a:graphicData>
            </a:graphic>
          </wp:inline>
        </w:drawing>
      </w:r>
      <w:r w:rsidRPr="00BC3ECA">
        <w:t>.</w:t>
      </w:r>
    </w:p>
    <w:p w14:paraId="708051B8" w14:textId="77777777" w:rsidR="00142303" w:rsidRPr="00BC3ECA" w:rsidRDefault="00142303" w:rsidP="005B3A8E">
      <w:pPr>
        <w:pStyle w:val="BodyTextR2"/>
      </w:pPr>
      <w:r w:rsidRPr="00BC3ECA">
        <w:t>Sistema atveria standartinį langą keliui iki bylos kompiuteryje nurodyti.</w:t>
      </w:r>
    </w:p>
    <w:p w14:paraId="05CC0512" w14:textId="77777777" w:rsidR="00142303" w:rsidRPr="00BC3ECA" w:rsidRDefault="00142303" w:rsidP="007171F7">
      <w:pPr>
        <w:pStyle w:val="AlnosNumbered"/>
        <w:numPr>
          <w:ilvl w:val="1"/>
          <w:numId w:val="1"/>
        </w:numPr>
      </w:pPr>
      <w:r w:rsidRPr="00BC3ECA">
        <w:t xml:space="preserve">Nurodykite ataskaitos bylą ir spauskite </w:t>
      </w:r>
      <w:r w:rsidRPr="00BC3ECA">
        <w:rPr>
          <w:rStyle w:val="CharLaukas"/>
        </w:rPr>
        <w:t>[</w:t>
      </w:r>
      <w:proofErr w:type="spellStart"/>
      <w:r w:rsidRPr="00BC3ECA">
        <w:rPr>
          <w:rStyle w:val="CharLaukas"/>
        </w:rPr>
        <w:t>Open</w:t>
      </w:r>
      <w:proofErr w:type="spellEnd"/>
      <w:r w:rsidRPr="00BC3ECA">
        <w:rPr>
          <w:rStyle w:val="CharLaukas"/>
        </w:rPr>
        <w:t>]</w:t>
      </w:r>
      <w:r w:rsidRPr="00BC3ECA">
        <w:t xml:space="preserve">. </w:t>
      </w:r>
    </w:p>
    <w:p w14:paraId="7EEB3583" w14:textId="77777777" w:rsidR="00142303" w:rsidRPr="00BC3ECA" w:rsidRDefault="00142303" w:rsidP="007171F7">
      <w:pPr>
        <w:pStyle w:val="AlnosNumbered"/>
        <w:keepNext/>
        <w:numPr>
          <w:ilvl w:val="1"/>
          <w:numId w:val="1"/>
        </w:numPr>
        <w:rPr>
          <w:rStyle w:val="AlnostextChar"/>
        </w:rPr>
      </w:pPr>
      <w:r w:rsidRPr="00BC3ECA">
        <w:t xml:space="preserve">Spauskite </w:t>
      </w:r>
      <w:r w:rsidRPr="00BC3ECA">
        <w:rPr>
          <w:rStyle w:val="CharLaukas"/>
        </w:rPr>
        <w:t>[Išsaugoti]</w:t>
      </w:r>
      <w:r w:rsidRPr="00BC3ECA">
        <w:rPr>
          <w:rStyle w:val="AlnostextChar"/>
        </w:rPr>
        <w:t>.</w:t>
      </w:r>
    </w:p>
    <w:p w14:paraId="2070E8B7" w14:textId="77777777" w:rsidR="00142303" w:rsidRPr="00BC3ECA" w:rsidRDefault="00142303" w:rsidP="005B3A8E">
      <w:pPr>
        <w:pStyle w:val="BodyTextR2"/>
      </w:pPr>
      <w:r w:rsidRPr="00BC3ECA">
        <w:t>Ataskaitos byla įkelta.</w:t>
      </w:r>
    </w:p>
    <w:p w14:paraId="269C6D5A" w14:textId="77777777" w:rsidR="00CB39C2" w:rsidRPr="00BC3ECA" w:rsidRDefault="00CB39C2" w:rsidP="00CB39C2">
      <w:pPr>
        <w:pStyle w:val="AlnosNumbered"/>
        <w:keepNext/>
        <w:rPr>
          <w:rStyle w:val="AlnostextChar"/>
        </w:rPr>
      </w:pPr>
      <w:r w:rsidRPr="00BC3ECA">
        <w:t xml:space="preserve">Nurodę duomenis, spauskite </w:t>
      </w:r>
      <w:r w:rsidRPr="00BC3ECA">
        <w:rPr>
          <w:rStyle w:val="CharLaukas"/>
        </w:rPr>
        <w:t>[</w:t>
      </w:r>
      <w:r w:rsidR="00142303" w:rsidRPr="00BC3ECA">
        <w:rPr>
          <w:rStyle w:val="CharLaukas"/>
        </w:rPr>
        <w:t>Pateikti</w:t>
      </w:r>
      <w:r w:rsidRPr="00BC3ECA">
        <w:rPr>
          <w:rStyle w:val="CharLaukas"/>
        </w:rPr>
        <w:t>]</w:t>
      </w:r>
      <w:r w:rsidRPr="00BC3ECA">
        <w:rPr>
          <w:rStyle w:val="AlnostextChar"/>
        </w:rPr>
        <w:t>.</w:t>
      </w:r>
    </w:p>
    <w:p w14:paraId="5A1BEA5D" w14:textId="77777777" w:rsidR="00CB39C2" w:rsidRPr="00BC3ECA" w:rsidRDefault="00CB39C2" w:rsidP="005B3A8E">
      <w:pPr>
        <w:pStyle w:val="BodyText"/>
      </w:pPr>
      <w:r w:rsidRPr="00BC3ECA">
        <w:t xml:space="preserve">Sistema </w:t>
      </w:r>
      <w:r w:rsidR="00142303" w:rsidRPr="00BC3ECA">
        <w:t>pateikia ataskaitą į LIMIS-K</w:t>
      </w:r>
      <w:r w:rsidRPr="00BC3ECA">
        <w:t xml:space="preserve">. </w:t>
      </w:r>
    </w:p>
    <w:p w14:paraId="7BFAD55D" w14:textId="1B758C1B" w:rsidR="00710DC3" w:rsidRPr="00BC3ECA" w:rsidRDefault="00710DC3" w:rsidP="00710DC3">
      <w:pPr>
        <w:pStyle w:val="Heading2"/>
      </w:pPr>
      <w:bookmarkStart w:id="659" w:name="_Ref335047944"/>
      <w:bookmarkStart w:id="660" w:name="_Toc169621893"/>
      <w:r w:rsidRPr="00BC3ECA">
        <w:lastRenderedPageBreak/>
        <w:t>Surasti į LIMIS-K pateiktas ataskaitas</w:t>
      </w:r>
      <w:bookmarkEnd w:id="659"/>
      <w:bookmarkEnd w:id="660"/>
    </w:p>
    <w:p w14:paraId="60D839FC" w14:textId="77777777" w:rsidR="00710DC3" w:rsidRPr="00BC3ECA" w:rsidRDefault="00710DC3" w:rsidP="00710DC3">
      <w:pPr>
        <w:pStyle w:val="Alnostext"/>
        <w:keepNext/>
      </w:pPr>
      <w:r w:rsidRPr="00BC3ECA">
        <w:t xml:space="preserve">Paskirtis – </w:t>
      </w:r>
      <w:r w:rsidRPr="00BC3ECA">
        <w:rPr>
          <w:rFonts w:cs="Arial"/>
        </w:rPr>
        <w:t>surasti į LIMIS-K pateiktą ataskaitą sistemoje.</w:t>
      </w:r>
      <w:r w:rsidRPr="00BC3ECA">
        <w:t xml:space="preserve"> </w:t>
      </w:r>
    </w:p>
    <w:p w14:paraId="62355349" w14:textId="77777777" w:rsidR="00710DC3" w:rsidRPr="00BC3ECA" w:rsidRDefault="00710DC3" w:rsidP="00710DC3">
      <w:pPr>
        <w:pStyle w:val="HeadingB"/>
        <w:rPr>
          <w:noProof w:val="0"/>
        </w:rPr>
      </w:pPr>
      <w:r w:rsidRPr="00BC3ECA">
        <w:rPr>
          <w:noProof w:val="0"/>
        </w:rPr>
        <w:t>Kas gali atlikti</w:t>
      </w:r>
    </w:p>
    <w:p w14:paraId="32C8F016" w14:textId="77777777" w:rsidR="00710DC3" w:rsidRPr="00BC3ECA" w:rsidRDefault="00710DC3" w:rsidP="00710DC3">
      <w:pPr>
        <w:pStyle w:val="Alnostext"/>
      </w:pPr>
      <w:r w:rsidRPr="00BC3ECA">
        <w:rPr>
          <w:rFonts w:cs="Arial"/>
        </w:rPr>
        <w:t>Pateikti ataskaitą į LIMIS-K</w:t>
      </w:r>
      <w:r w:rsidRPr="00BC3ECA">
        <w:t xml:space="preserve"> gali:</w:t>
      </w:r>
    </w:p>
    <w:p w14:paraId="61AF4A4A" w14:textId="77777777" w:rsidR="00710DC3" w:rsidRPr="00BC3ECA" w:rsidRDefault="00710DC3" w:rsidP="00710DC3">
      <w:pPr>
        <w:pStyle w:val="AlnostextBuleted"/>
      </w:pPr>
      <w:r w:rsidRPr="00BC3ECA">
        <w:rPr>
          <w:rFonts w:cs="Arial"/>
        </w:rPr>
        <w:t>Vyr. fondų saugotojas</w:t>
      </w:r>
      <w:r w:rsidRPr="00BC3ECA">
        <w:t>;</w:t>
      </w:r>
    </w:p>
    <w:p w14:paraId="1CC1F1F8" w14:textId="77777777" w:rsidR="00710DC3" w:rsidRPr="00BC3ECA" w:rsidRDefault="00710DC3" w:rsidP="00710DC3">
      <w:pPr>
        <w:pStyle w:val="AlnostextBuleted"/>
      </w:pPr>
      <w:r w:rsidRPr="00BC3ECA">
        <w:t>Naudotojas, kuriam suteiktos teisės peržiūrėti ir tvarkyti į LIMIS-K pateikiamas ataskaitas.</w:t>
      </w:r>
    </w:p>
    <w:p w14:paraId="576C7EF3" w14:textId="77777777" w:rsidR="00710DC3" w:rsidRPr="00BC3ECA" w:rsidRDefault="00710DC3" w:rsidP="00710DC3">
      <w:pPr>
        <w:pStyle w:val="HeadingB"/>
        <w:rPr>
          <w:noProof w:val="0"/>
        </w:rPr>
      </w:pPr>
      <w:r w:rsidRPr="00BC3ECA">
        <w:rPr>
          <w:noProof w:val="0"/>
        </w:rPr>
        <w:t>Kaip atlikti</w:t>
      </w:r>
    </w:p>
    <w:p w14:paraId="784F1188" w14:textId="77777777" w:rsidR="00710DC3" w:rsidRPr="00BC3ECA" w:rsidRDefault="00710DC3" w:rsidP="00710DC3">
      <w:pPr>
        <w:pStyle w:val="Alnostext"/>
        <w:keepNext/>
      </w:pPr>
      <w:r w:rsidRPr="00BC3ECA">
        <w:t xml:space="preserve">Norėdami </w:t>
      </w:r>
      <w:r w:rsidRPr="00BC3ECA">
        <w:rPr>
          <w:rFonts w:cs="Arial"/>
        </w:rPr>
        <w:t>surasti į LIMIS-K pateiktą ataskaitą sistemoje</w:t>
      </w:r>
      <w:r w:rsidRPr="00BC3ECA">
        <w:t>, atlikite šiuos veiksmus:</w:t>
      </w:r>
    </w:p>
    <w:p w14:paraId="0C6085C5" w14:textId="77777777" w:rsidR="00710DC3" w:rsidRPr="00BC3ECA" w:rsidRDefault="00710DC3" w:rsidP="007171F7">
      <w:pPr>
        <w:pStyle w:val="AlnosNumbered"/>
        <w:numPr>
          <w:ilvl w:val="0"/>
          <w:numId w:val="136"/>
        </w:numPr>
      </w:pPr>
      <w:r w:rsidRPr="00BC3ECA">
        <w:t xml:space="preserve">Iš meniu pasirinkite </w:t>
      </w:r>
      <w:r w:rsidRPr="00BC3ECA">
        <w:rPr>
          <w:rStyle w:val="CharMeniu"/>
        </w:rPr>
        <w:t>Ataskaitos -&gt; Pateiktų ataskaitų paieška</w:t>
      </w:r>
      <w:r w:rsidRPr="00BC3ECA">
        <w:rPr>
          <w:rStyle w:val="AlnostextChar"/>
        </w:rPr>
        <w:t>.</w:t>
      </w:r>
    </w:p>
    <w:p w14:paraId="6DF897AD" w14:textId="77777777" w:rsidR="00710DC3" w:rsidRPr="00BC3ECA" w:rsidRDefault="00710DC3" w:rsidP="005B3A8E">
      <w:pPr>
        <w:pStyle w:val="BodyText"/>
      </w:pPr>
      <w:r w:rsidRPr="00BC3ECA">
        <w:t xml:space="preserve">Atsiveria langas </w:t>
      </w:r>
      <w:r w:rsidRPr="00BC3ECA">
        <w:rPr>
          <w:rStyle w:val="CharLangas"/>
        </w:rPr>
        <w:t>Pateiktų ataskaitų paieška</w:t>
      </w:r>
      <w:r w:rsidRPr="00BC3ECA">
        <w:t>.</w:t>
      </w:r>
    </w:p>
    <w:p w14:paraId="74DFC221" w14:textId="4E672188" w:rsidR="00710DC3" w:rsidRPr="00BC3ECA" w:rsidRDefault="00A01D28" w:rsidP="00FE66FF">
      <w:pPr>
        <w:pStyle w:val="Picture"/>
      </w:pPr>
      <w:r w:rsidRPr="00BC3ECA">
        <w:rPr>
          <w:noProof/>
        </w:rPr>
        <w:drawing>
          <wp:inline distT="0" distB="0" distL="0" distR="0" wp14:anchorId="657E3A0B" wp14:editId="1552F8CA">
            <wp:extent cx="4794637" cy="654098"/>
            <wp:effectExtent l="19050" t="19050" r="25400" b="1270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ateiktų ataskaitų paieška (ataskaitos).pn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4905463" cy="669217"/>
                    </a:xfrm>
                    <a:prstGeom prst="rect">
                      <a:avLst/>
                    </a:prstGeom>
                    <a:ln w="3175">
                      <a:solidFill>
                        <a:schemeClr val="tx1"/>
                      </a:solidFill>
                    </a:ln>
                  </pic:spPr>
                </pic:pic>
              </a:graphicData>
            </a:graphic>
          </wp:inline>
        </w:drawing>
      </w:r>
    </w:p>
    <w:p w14:paraId="4727569C" w14:textId="77777777" w:rsidR="00704056" w:rsidRPr="00BC3ECA" w:rsidRDefault="00704056" w:rsidP="00704056">
      <w:pPr>
        <w:pStyle w:val="AlnosNumbered"/>
        <w:keepNext/>
      </w:pPr>
      <w:r w:rsidRPr="00BC3ECA">
        <w:t xml:space="preserve">Nurodykite žinomus duomenis apie </w:t>
      </w:r>
      <w:r w:rsidRPr="00BC3ECA">
        <w:rPr>
          <w:rFonts w:cs="Arial"/>
        </w:rPr>
        <w:t>pateiktą ataskaitą</w:t>
      </w:r>
      <w:r w:rsidRPr="00BC3ECA">
        <w:t>.</w:t>
      </w:r>
    </w:p>
    <w:p w14:paraId="4B328ACB" w14:textId="1855869C" w:rsidR="00704056" w:rsidRPr="00BC3ECA" w:rsidRDefault="00704056" w:rsidP="005B3A8E">
      <w:pPr>
        <w:pStyle w:val="BodyText"/>
      </w:pPr>
      <w:r w:rsidRPr="00BC3ECA">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psl.)</w:t>
      </w:r>
      <w:r w:rsidRPr="00BC3ECA">
        <w:t>.</w:t>
      </w:r>
    </w:p>
    <w:p w14:paraId="6D036BB4" w14:textId="77777777" w:rsidR="00704056" w:rsidRPr="00BC3ECA" w:rsidRDefault="00704056" w:rsidP="00704056">
      <w:pPr>
        <w:pStyle w:val="AlnosNumbered"/>
      </w:pPr>
      <w:r w:rsidRPr="00BC3ECA">
        <w:t xml:space="preserve">Spauskite </w:t>
      </w:r>
      <w:r w:rsidRPr="00BC3ECA">
        <w:rPr>
          <w:rStyle w:val="CharLaukas"/>
        </w:rPr>
        <w:t>[Ieškoti]</w:t>
      </w:r>
      <w:r w:rsidRPr="00BC3ECA">
        <w:t>.</w:t>
      </w:r>
    </w:p>
    <w:p w14:paraId="3747D00D" w14:textId="77777777" w:rsidR="00704056" w:rsidRPr="00BC3ECA" w:rsidRDefault="00704056" w:rsidP="005B3A8E">
      <w:pPr>
        <w:pStyle w:val="BodyText"/>
      </w:pPr>
      <w:r w:rsidRPr="00BC3ECA">
        <w:t>Sistema pateikia paieškos kriterijus atitinkančių įrašų sąrašą.</w:t>
      </w:r>
    </w:p>
    <w:p w14:paraId="59055FB5" w14:textId="77777777" w:rsidR="00704056" w:rsidRPr="00BC3ECA" w:rsidRDefault="00704056" w:rsidP="00704056">
      <w:pPr>
        <w:pStyle w:val="AlnosNumbered"/>
      </w:pPr>
      <w:r w:rsidRPr="00BC3ECA">
        <w:t>Toliau, priklausomai nuo Jums suteiktų teisių, galite atlikti šiuos veiksmus:</w:t>
      </w:r>
    </w:p>
    <w:p w14:paraId="3E358C8E" w14:textId="7B719F41" w:rsidR="00CB7968" w:rsidRPr="00BC3ECA" w:rsidRDefault="00CB7968" w:rsidP="00704056">
      <w:pPr>
        <w:pStyle w:val="buletedafternumber"/>
        <w:rPr>
          <w:i/>
        </w:rPr>
      </w:pPr>
      <w:r w:rsidRPr="00BC3ECA">
        <w:rPr>
          <w:i/>
        </w:rPr>
        <w:fldChar w:fldCharType="begin"/>
      </w:r>
      <w:r w:rsidRPr="00BC3ECA">
        <w:rPr>
          <w:i/>
        </w:rPr>
        <w:instrText xml:space="preserve"> REF _Ref335048728 \h </w:instrText>
      </w:r>
      <w:r w:rsidR="00E373E8" w:rsidRPr="00BC3ECA">
        <w:rPr>
          <w:i/>
        </w:rPr>
        <w:instrText xml:space="preserve"> \* MERGEFORMAT </w:instrText>
      </w:r>
      <w:r w:rsidRPr="00BC3ECA">
        <w:rPr>
          <w:i/>
        </w:rPr>
      </w:r>
      <w:r w:rsidRPr="00BC3ECA">
        <w:rPr>
          <w:i/>
        </w:rPr>
        <w:fldChar w:fldCharType="separate"/>
      </w:r>
      <w:r w:rsidR="000D676C" w:rsidRPr="000D676C">
        <w:rPr>
          <w:i/>
        </w:rPr>
        <w:t>Peržiūrėti į LIMIS-K pateiktos ataskaitos duomenis</w:t>
      </w:r>
      <w:r w:rsidRPr="00BC3ECA">
        <w:rPr>
          <w:i/>
        </w:rPr>
        <w:fldChar w:fldCharType="end"/>
      </w:r>
      <w:r w:rsidRPr="00BC3ECA">
        <w:rPr>
          <w:i/>
        </w:rPr>
        <w:t xml:space="preserve"> (</w:t>
      </w:r>
      <w:r w:rsidRPr="00BC3ECA">
        <w:rPr>
          <w:i/>
        </w:rPr>
        <w:fldChar w:fldCharType="begin"/>
      </w:r>
      <w:r w:rsidRPr="00BC3ECA">
        <w:rPr>
          <w:i/>
        </w:rPr>
        <w:instrText xml:space="preserve"> PAGEREF _Ref335048728 \h </w:instrText>
      </w:r>
      <w:r w:rsidRPr="00BC3ECA">
        <w:rPr>
          <w:i/>
        </w:rPr>
      </w:r>
      <w:r w:rsidRPr="00BC3ECA">
        <w:rPr>
          <w:i/>
        </w:rPr>
        <w:fldChar w:fldCharType="separate"/>
      </w:r>
      <w:r w:rsidR="000D676C">
        <w:rPr>
          <w:i/>
          <w:noProof/>
        </w:rPr>
        <w:t>170</w:t>
      </w:r>
      <w:r w:rsidRPr="00BC3ECA">
        <w:rPr>
          <w:i/>
        </w:rPr>
        <w:fldChar w:fldCharType="end"/>
      </w:r>
      <w:r w:rsidRPr="00BC3ECA">
        <w:rPr>
          <w:i/>
        </w:rPr>
        <w:t xml:space="preserve"> psl.)</w:t>
      </w:r>
    </w:p>
    <w:p w14:paraId="275DE959" w14:textId="164BED4D" w:rsidR="00704056" w:rsidRPr="00BC3ECA" w:rsidRDefault="00CB7968" w:rsidP="00704056">
      <w:pPr>
        <w:pStyle w:val="buletedafternumber"/>
        <w:rPr>
          <w:i/>
        </w:rPr>
      </w:pPr>
      <w:r w:rsidRPr="00BC3ECA">
        <w:rPr>
          <w:i/>
        </w:rPr>
        <w:fldChar w:fldCharType="begin"/>
      </w:r>
      <w:r w:rsidRPr="00BC3ECA">
        <w:rPr>
          <w:i/>
        </w:rPr>
        <w:instrText xml:space="preserve"> REF _Ref335048733 \h </w:instrText>
      </w:r>
      <w:r w:rsidR="00E373E8" w:rsidRPr="00BC3ECA">
        <w:rPr>
          <w:i/>
        </w:rPr>
        <w:instrText xml:space="preserve"> \* MERGEFORMAT </w:instrText>
      </w:r>
      <w:r w:rsidRPr="00BC3ECA">
        <w:rPr>
          <w:i/>
        </w:rPr>
      </w:r>
      <w:r w:rsidRPr="00BC3ECA">
        <w:rPr>
          <w:i/>
        </w:rPr>
        <w:fldChar w:fldCharType="separate"/>
      </w:r>
      <w:r w:rsidR="000D676C" w:rsidRPr="000D676C">
        <w:rPr>
          <w:i/>
        </w:rPr>
        <w:t>Pašalinti į LIMIS-K pateiktą ataskaitą</w:t>
      </w:r>
      <w:r w:rsidRPr="00BC3ECA">
        <w:rPr>
          <w:i/>
        </w:rPr>
        <w:fldChar w:fldCharType="end"/>
      </w:r>
      <w:r w:rsidRPr="00BC3ECA">
        <w:rPr>
          <w:i/>
        </w:rPr>
        <w:t xml:space="preserve"> (</w:t>
      </w:r>
      <w:r w:rsidRPr="00BC3ECA">
        <w:rPr>
          <w:i/>
        </w:rPr>
        <w:fldChar w:fldCharType="begin"/>
      </w:r>
      <w:r w:rsidRPr="00BC3ECA">
        <w:rPr>
          <w:i/>
        </w:rPr>
        <w:instrText xml:space="preserve"> PAGEREF _Ref335048733 \h </w:instrText>
      </w:r>
      <w:r w:rsidRPr="00BC3ECA">
        <w:rPr>
          <w:i/>
        </w:rPr>
      </w:r>
      <w:r w:rsidRPr="00BC3ECA">
        <w:rPr>
          <w:i/>
        </w:rPr>
        <w:fldChar w:fldCharType="separate"/>
      </w:r>
      <w:r w:rsidR="000D676C">
        <w:rPr>
          <w:i/>
          <w:noProof/>
        </w:rPr>
        <w:t>170</w:t>
      </w:r>
      <w:r w:rsidRPr="00BC3ECA">
        <w:rPr>
          <w:i/>
        </w:rPr>
        <w:fldChar w:fldCharType="end"/>
      </w:r>
      <w:r w:rsidR="00B9245A" w:rsidRPr="00BC3ECA">
        <w:rPr>
          <w:i/>
        </w:rPr>
        <w:t xml:space="preserve"> </w:t>
      </w:r>
      <w:r w:rsidR="00704056" w:rsidRPr="00BC3ECA">
        <w:rPr>
          <w:i/>
        </w:rPr>
        <w:t>psl.)</w:t>
      </w:r>
    </w:p>
    <w:p w14:paraId="58CDB2ED" w14:textId="77777777" w:rsidR="00710DC3" w:rsidRPr="00BC3ECA" w:rsidRDefault="00710DC3" w:rsidP="00E13454">
      <w:pPr>
        <w:pStyle w:val="Heading2"/>
      </w:pPr>
      <w:bookmarkStart w:id="661" w:name="_Ref335048728"/>
      <w:bookmarkStart w:id="662" w:name="_Toc169621894"/>
      <w:r w:rsidRPr="00BC3ECA">
        <w:t>Peržiūrėti į LIMIS-K pateiktos ataskaitos duomenis</w:t>
      </w:r>
      <w:bookmarkEnd w:id="661"/>
      <w:bookmarkEnd w:id="662"/>
    </w:p>
    <w:p w14:paraId="665625C2" w14:textId="77777777" w:rsidR="00E13454" w:rsidRPr="00BC3ECA" w:rsidRDefault="00E13454" w:rsidP="00E13454">
      <w:pPr>
        <w:pStyle w:val="Alnostext"/>
        <w:keepNext/>
      </w:pPr>
      <w:r w:rsidRPr="00BC3ECA">
        <w:t xml:space="preserve">Paskirtis – </w:t>
      </w:r>
      <w:r w:rsidR="00704056" w:rsidRPr="00BC3ECA">
        <w:rPr>
          <w:rFonts w:cs="Arial"/>
        </w:rPr>
        <w:t>peržiūrėti</w:t>
      </w:r>
      <w:r w:rsidRPr="00BC3ECA">
        <w:rPr>
          <w:rFonts w:cs="Arial"/>
        </w:rPr>
        <w:t xml:space="preserve"> į LIMIS-K pateiktą ataskaitą sistemoje.</w:t>
      </w:r>
      <w:r w:rsidRPr="00BC3ECA">
        <w:t xml:space="preserve"> </w:t>
      </w:r>
    </w:p>
    <w:p w14:paraId="11F36064" w14:textId="77777777" w:rsidR="00E13454" w:rsidRPr="00BC3ECA" w:rsidRDefault="00E13454" w:rsidP="00E13454">
      <w:pPr>
        <w:pStyle w:val="HeadingB"/>
        <w:rPr>
          <w:noProof w:val="0"/>
        </w:rPr>
      </w:pPr>
      <w:r w:rsidRPr="00BC3ECA">
        <w:rPr>
          <w:noProof w:val="0"/>
        </w:rPr>
        <w:t>Kas gali atlikti</w:t>
      </w:r>
    </w:p>
    <w:p w14:paraId="40C598CC" w14:textId="77777777" w:rsidR="00E13454" w:rsidRPr="00BC3ECA" w:rsidRDefault="00E13454" w:rsidP="00E13454">
      <w:pPr>
        <w:pStyle w:val="Alnostext"/>
      </w:pPr>
      <w:r w:rsidRPr="00BC3ECA">
        <w:rPr>
          <w:rFonts w:cs="Arial"/>
        </w:rPr>
        <w:t>Pateikti ataskaitą į LIMIS-K</w:t>
      </w:r>
      <w:r w:rsidRPr="00BC3ECA">
        <w:t xml:space="preserve"> gali:</w:t>
      </w:r>
    </w:p>
    <w:p w14:paraId="778393FC" w14:textId="77777777" w:rsidR="00E13454" w:rsidRPr="00BC3ECA" w:rsidRDefault="00E13454" w:rsidP="00E13454">
      <w:pPr>
        <w:pStyle w:val="AlnostextBuleted"/>
      </w:pPr>
      <w:r w:rsidRPr="00BC3ECA">
        <w:rPr>
          <w:rFonts w:cs="Arial"/>
        </w:rPr>
        <w:t>Vyr. fondų saugotojas</w:t>
      </w:r>
      <w:r w:rsidRPr="00BC3ECA">
        <w:t>;</w:t>
      </w:r>
    </w:p>
    <w:p w14:paraId="0DD12E80" w14:textId="77777777" w:rsidR="00E13454" w:rsidRPr="00BC3ECA" w:rsidRDefault="00E13454" w:rsidP="00E13454">
      <w:pPr>
        <w:pStyle w:val="AlnostextBuleted"/>
      </w:pPr>
      <w:r w:rsidRPr="00BC3ECA">
        <w:t>Naudotojas, kuriam suteiktos teisės peržiūrėti ir tvarkyti į LIMIS-K pateikiamas ataskaitas.</w:t>
      </w:r>
    </w:p>
    <w:p w14:paraId="2CF19308" w14:textId="77777777" w:rsidR="00E13454" w:rsidRPr="00BC3ECA" w:rsidRDefault="00E13454" w:rsidP="00E13454">
      <w:pPr>
        <w:pStyle w:val="HeadingB"/>
        <w:rPr>
          <w:noProof w:val="0"/>
        </w:rPr>
      </w:pPr>
      <w:r w:rsidRPr="00BC3ECA">
        <w:rPr>
          <w:noProof w:val="0"/>
        </w:rPr>
        <w:t>Kaip atlikti</w:t>
      </w:r>
    </w:p>
    <w:p w14:paraId="4AA26C07" w14:textId="77777777" w:rsidR="00E13454" w:rsidRPr="00BC3ECA" w:rsidRDefault="00E13454" w:rsidP="00E13454">
      <w:pPr>
        <w:pStyle w:val="Alnostext"/>
        <w:keepNext/>
      </w:pPr>
      <w:r w:rsidRPr="00BC3ECA">
        <w:t xml:space="preserve">Norėdami </w:t>
      </w:r>
      <w:r w:rsidRPr="00BC3ECA">
        <w:rPr>
          <w:rFonts w:cs="Arial"/>
        </w:rPr>
        <w:t>surasti į LIMIS-K pateiktą ataskaitą sistemoje</w:t>
      </w:r>
      <w:r w:rsidRPr="00BC3ECA">
        <w:t>, atlikite šiuos veiksmus:</w:t>
      </w:r>
    </w:p>
    <w:p w14:paraId="54172561" w14:textId="77777777" w:rsidR="00350748" w:rsidRPr="00BC3ECA" w:rsidRDefault="00350748" w:rsidP="007171F7">
      <w:pPr>
        <w:pStyle w:val="AlnosNumbered"/>
        <w:numPr>
          <w:ilvl w:val="0"/>
          <w:numId w:val="137"/>
        </w:numPr>
      </w:pPr>
      <w:r w:rsidRPr="00BC3ECA">
        <w:t xml:space="preserve">Suraskite norimą </w:t>
      </w:r>
      <w:r w:rsidRPr="00BC3ECA">
        <w:rPr>
          <w:rFonts w:cs="Arial"/>
        </w:rPr>
        <w:t>pateiktą ataskaitą</w:t>
      </w:r>
      <w:r w:rsidRPr="00BC3ECA">
        <w:t>.</w:t>
      </w:r>
    </w:p>
    <w:p w14:paraId="1701D61A" w14:textId="28184BFA" w:rsidR="00350748" w:rsidRPr="00BC3ECA" w:rsidRDefault="00350748"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_Ref335047944 \h  \* MERGEFORMAT </w:instrText>
      </w:r>
      <w:r w:rsidRPr="00BC3ECA">
        <w:rPr>
          <w:rStyle w:val="CharLangas"/>
        </w:rPr>
      </w:r>
      <w:r w:rsidRPr="00BC3ECA">
        <w:rPr>
          <w:rStyle w:val="CharLangas"/>
        </w:rPr>
        <w:fldChar w:fldCharType="separate"/>
      </w:r>
      <w:r w:rsidR="000D676C" w:rsidRPr="000D676C">
        <w:rPr>
          <w:rStyle w:val="CharLangas"/>
        </w:rPr>
        <w:t>Surasti į LIMIS-K pateiktas ataskaitas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_Ref335047944 \h </w:instrText>
      </w:r>
      <w:r w:rsidRPr="00BC3ECA">
        <w:rPr>
          <w:rStyle w:val="CharLangas"/>
        </w:rPr>
      </w:r>
      <w:r w:rsidRPr="00BC3ECA">
        <w:rPr>
          <w:rStyle w:val="CharLangas"/>
        </w:rPr>
        <w:fldChar w:fldCharType="separate"/>
      </w:r>
      <w:r w:rsidR="000D676C">
        <w:rPr>
          <w:rStyle w:val="CharLangas"/>
          <w:noProof/>
        </w:rPr>
        <w:t>170</w:t>
      </w:r>
      <w:r w:rsidRPr="00BC3ECA">
        <w:rPr>
          <w:rStyle w:val="CharLangas"/>
        </w:rPr>
        <w:fldChar w:fldCharType="end"/>
      </w:r>
      <w:r w:rsidRPr="00BC3ECA">
        <w:rPr>
          <w:rStyle w:val="CharLangas"/>
        </w:rPr>
        <w:t xml:space="preserve"> psl.)</w:t>
      </w:r>
      <w:r w:rsidRPr="00BC3ECA">
        <w:t>.</w:t>
      </w:r>
    </w:p>
    <w:p w14:paraId="3C7F7172" w14:textId="77777777" w:rsidR="00E13454" w:rsidRPr="00BC3ECA" w:rsidRDefault="00E13454" w:rsidP="00911A2D">
      <w:pPr>
        <w:pStyle w:val="AlnosNumbered"/>
      </w:pPr>
      <w:r w:rsidRPr="00BC3ECA">
        <w:t xml:space="preserve">Rezultatų lentelėje stulpelyje </w:t>
      </w:r>
      <w:r w:rsidRPr="00BC3ECA">
        <w:rPr>
          <w:b/>
        </w:rPr>
        <w:t>Pavadinimas</w:t>
      </w:r>
      <w:r w:rsidRPr="00BC3ECA">
        <w:t xml:space="preserve"> spauskite </w:t>
      </w:r>
      <w:r w:rsidRPr="00BC3ECA">
        <w:rPr>
          <w:lang w:eastAsia="lt-LT"/>
        </w:rPr>
        <w:t>nuorodą</w:t>
      </w:r>
      <w:r w:rsidRPr="00BC3ECA">
        <w:t>.</w:t>
      </w:r>
    </w:p>
    <w:p w14:paraId="002FFFA1" w14:textId="77777777" w:rsidR="00E13454" w:rsidRPr="00BC3ECA" w:rsidRDefault="00E13454" w:rsidP="005B3A8E">
      <w:pPr>
        <w:pStyle w:val="BodyText"/>
      </w:pPr>
      <w:r w:rsidRPr="00BC3ECA">
        <w:t xml:space="preserve">Atsiveria langas </w:t>
      </w:r>
      <w:r w:rsidRPr="00BC3ECA">
        <w:rPr>
          <w:rStyle w:val="CharLangas"/>
        </w:rPr>
        <w:t>Pateiktų ataskaitų paieška &gt; Ataskaitos pateikimas</w:t>
      </w:r>
      <w:r w:rsidRPr="00BC3ECA">
        <w:t>.</w:t>
      </w:r>
    </w:p>
    <w:p w14:paraId="4C6E7577" w14:textId="77777777" w:rsidR="00E13454" w:rsidRPr="00BC3ECA" w:rsidRDefault="00E13454" w:rsidP="00080D6D">
      <w:pPr>
        <w:pStyle w:val="AlnosNumbered"/>
        <w:keepNext/>
      </w:pPr>
      <w:r w:rsidRPr="00BC3ECA">
        <w:t xml:space="preserve">Peržiūrėkite </w:t>
      </w:r>
      <w:r w:rsidRPr="00BC3ECA">
        <w:rPr>
          <w:rFonts w:cs="Arial"/>
        </w:rPr>
        <w:t>ataskaitos pateikimo</w:t>
      </w:r>
      <w:r w:rsidRPr="00BC3ECA">
        <w:t xml:space="preserve"> duomenis.</w:t>
      </w:r>
    </w:p>
    <w:p w14:paraId="449D35FE" w14:textId="77777777" w:rsidR="00E13454" w:rsidRPr="00BC3ECA" w:rsidRDefault="00E13454" w:rsidP="00080D6D">
      <w:pPr>
        <w:pStyle w:val="Pastaba"/>
        <w:keepNext/>
      </w:pPr>
      <w:r w:rsidRPr="00BC3ECA">
        <w:t xml:space="preserve">Keisti </w:t>
      </w:r>
      <w:r w:rsidRPr="00BC3ECA">
        <w:rPr>
          <w:rFonts w:cs="Arial"/>
        </w:rPr>
        <w:t xml:space="preserve">ataskaitos pateikimo duomenų </w:t>
      </w:r>
      <w:r w:rsidRPr="00BC3ECA">
        <w:t>peržiūros lange negalite.</w:t>
      </w:r>
    </w:p>
    <w:p w14:paraId="5E2D1861" w14:textId="77777777" w:rsidR="00710DC3" w:rsidRPr="00BC3ECA" w:rsidRDefault="00710DC3" w:rsidP="00350748">
      <w:pPr>
        <w:pStyle w:val="Heading2"/>
      </w:pPr>
      <w:bookmarkStart w:id="663" w:name="_Ref335048733"/>
      <w:bookmarkStart w:id="664" w:name="_Toc169621895"/>
      <w:r w:rsidRPr="00BC3ECA">
        <w:t>Pašalinti į LIMIS-K pateiktą ataskaitą</w:t>
      </w:r>
      <w:bookmarkEnd w:id="663"/>
      <w:bookmarkEnd w:id="664"/>
    </w:p>
    <w:p w14:paraId="030D298B" w14:textId="77777777" w:rsidR="00350748" w:rsidRPr="00BC3ECA" w:rsidRDefault="00350748" w:rsidP="00350748">
      <w:pPr>
        <w:pStyle w:val="Alnostext"/>
        <w:keepNext/>
      </w:pPr>
      <w:r w:rsidRPr="00BC3ECA">
        <w:t xml:space="preserve">Paskirtis – </w:t>
      </w:r>
      <w:r w:rsidRPr="00BC3ECA">
        <w:rPr>
          <w:rFonts w:cs="Arial"/>
        </w:rPr>
        <w:t>pašalinti į LIMIS-K pateiktą ataskaitą iš sistemos.</w:t>
      </w:r>
      <w:r w:rsidRPr="00BC3ECA">
        <w:t xml:space="preserve"> </w:t>
      </w:r>
    </w:p>
    <w:p w14:paraId="2AFF66FB" w14:textId="77777777" w:rsidR="00350748" w:rsidRPr="00BC3ECA" w:rsidRDefault="00350748" w:rsidP="00350748">
      <w:pPr>
        <w:pStyle w:val="HeadingB"/>
        <w:rPr>
          <w:noProof w:val="0"/>
        </w:rPr>
      </w:pPr>
      <w:r w:rsidRPr="00BC3ECA">
        <w:rPr>
          <w:noProof w:val="0"/>
        </w:rPr>
        <w:t>Kas gali atlikti</w:t>
      </w:r>
    </w:p>
    <w:p w14:paraId="231E687B" w14:textId="77777777" w:rsidR="00350748" w:rsidRPr="00BC3ECA" w:rsidRDefault="00350748" w:rsidP="00350748">
      <w:pPr>
        <w:pStyle w:val="Alnostext"/>
      </w:pPr>
      <w:r w:rsidRPr="00BC3ECA">
        <w:rPr>
          <w:rFonts w:cs="Arial"/>
        </w:rPr>
        <w:t>Pateikti ataskaitą į LIMIS-K</w:t>
      </w:r>
      <w:r w:rsidRPr="00BC3ECA">
        <w:t xml:space="preserve"> gali:</w:t>
      </w:r>
    </w:p>
    <w:p w14:paraId="609AF120" w14:textId="77777777" w:rsidR="00350748" w:rsidRPr="00BC3ECA" w:rsidRDefault="00350748" w:rsidP="00350748">
      <w:pPr>
        <w:pStyle w:val="AlnostextBuleted"/>
      </w:pPr>
      <w:r w:rsidRPr="00BC3ECA">
        <w:rPr>
          <w:rFonts w:cs="Arial"/>
        </w:rPr>
        <w:t>Vyr. fondų saugotojas</w:t>
      </w:r>
      <w:r w:rsidRPr="00BC3ECA">
        <w:t>;</w:t>
      </w:r>
    </w:p>
    <w:p w14:paraId="33214C8A" w14:textId="77777777" w:rsidR="00350748" w:rsidRPr="00BC3ECA" w:rsidRDefault="00350748" w:rsidP="00350748">
      <w:pPr>
        <w:pStyle w:val="AlnostextBuleted"/>
      </w:pPr>
      <w:r w:rsidRPr="00BC3ECA">
        <w:t>Naudotojas, kuriam suteiktos teisės peržiūrėti ir tvarkyti į LIMIS-K pateikiamas ataskaitas.</w:t>
      </w:r>
    </w:p>
    <w:p w14:paraId="1F8223E6" w14:textId="77777777" w:rsidR="00350748" w:rsidRPr="00BC3ECA" w:rsidRDefault="00350748" w:rsidP="00350748">
      <w:pPr>
        <w:pStyle w:val="HeadingB"/>
        <w:rPr>
          <w:noProof w:val="0"/>
        </w:rPr>
      </w:pPr>
      <w:r w:rsidRPr="00BC3ECA">
        <w:rPr>
          <w:noProof w:val="0"/>
        </w:rPr>
        <w:lastRenderedPageBreak/>
        <w:t>Kaip atlikti</w:t>
      </w:r>
    </w:p>
    <w:p w14:paraId="5EA7F942" w14:textId="77777777" w:rsidR="00350748" w:rsidRPr="00BC3ECA" w:rsidRDefault="00350748" w:rsidP="00350748">
      <w:pPr>
        <w:pStyle w:val="Alnostext"/>
        <w:keepNext/>
      </w:pPr>
      <w:r w:rsidRPr="00BC3ECA">
        <w:t xml:space="preserve">Norėdami </w:t>
      </w:r>
      <w:r w:rsidR="00147BE0" w:rsidRPr="00BC3ECA">
        <w:rPr>
          <w:rFonts w:cs="Arial"/>
        </w:rPr>
        <w:t>pašalinti</w:t>
      </w:r>
      <w:r w:rsidRPr="00BC3ECA">
        <w:rPr>
          <w:rFonts w:cs="Arial"/>
        </w:rPr>
        <w:t xml:space="preserve"> į LIMIS-K pateiktą ataskaitą sistemoje</w:t>
      </w:r>
      <w:r w:rsidRPr="00BC3ECA">
        <w:t>, atlikite šiuos veiksmus:</w:t>
      </w:r>
    </w:p>
    <w:p w14:paraId="6D12367C" w14:textId="77777777" w:rsidR="00350748" w:rsidRPr="00BC3ECA" w:rsidRDefault="00350748" w:rsidP="007171F7">
      <w:pPr>
        <w:pStyle w:val="AlnosNumbered"/>
        <w:keepNext/>
        <w:keepLines/>
        <w:numPr>
          <w:ilvl w:val="0"/>
          <w:numId w:val="138"/>
        </w:numPr>
      </w:pPr>
      <w:r w:rsidRPr="00BC3ECA">
        <w:t xml:space="preserve">Suraskite norimą </w:t>
      </w:r>
      <w:r w:rsidRPr="00BC3ECA">
        <w:rPr>
          <w:rFonts w:cs="Arial"/>
        </w:rPr>
        <w:t>pateiktą ataskaitą</w:t>
      </w:r>
      <w:r w:rsidRPr="00BC3ECA">
        <w:t>.</w:t>
      </w:r>
    </w:p>
    <w:p w14:paraId="6EC12742" w14:textId="64DD8B03" w:rsidR="00350748" w:rsidRPr="00BC3ECA" w:rsidRDefault="00350748"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_Ref335047944 \h  \* MERGEFORMAT </w:instrText>
      </w:r>
      <w:r w:rsidRPr="00BC3ECA">
        <w:rPr>
          <w:rStyle w:val="CharLangas"/>
        </w:rPr>
      </w:r>
      <w:r w:rsidRPr="00BC3ECA">
        <w:rPr>
          <w:rStyle w:val="CharLangas"/>
        </w:rPr>
        <w:fldChar w:fldCharType="separate"/>
      </w:r>
      <w:r w:rsidR="000D676C" w:rsidRPr="000D676C">
        <w:rPr>
          <w:rStyle w:val="CharLangas"/>
        </w:rPr>
        <w:t>Surasti į LIMIS-K pateiktas ataskaitas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_Ref335047944 \h </w:instrText>
      </w:r>
      <w:r w:rsidRPr="00BC3ECA">
        <w:rPr>
          <w:rStyle w:val="CharLangas"/>
        </w:rPr>
      </w:r>
      <w:r w:rsidRPr="00BC3ECA">
        <w:rPr>
          <w:rStyle w:val="CharLangas"/>
        </w:rPr>
        <w:fldChar w:fldCharType="separate"/>
      </w:r>
      <w:r w:rsidR="000D676C">
        <w:rPr>
          <w:rStyle w:val="CharLangas"/>
          <w:noProof/>
        </w:rPr>
        <w:t>170</w:t>
      </w:r>
      <w:r w:rsidRPr="00BC3ECA">
        <w:rPr>
          <w:rStyle w:val="CharLangas"/>
        </w:rPr>
        <w:fldChar w:fldCharType="end"/>
      </w:r>
      <w:r w:rsidRPr="00BC3ECA">
        <w:rPr>
          <w:rStyle w:val="CharLangas"/>
        </w:rPr>
        <w:t xml:space="preserve"> psl.)</w:t>
      </w:r>
      <w:r w:rsidRPr="00BC3ECA">
        <w:t>.</w:t>
      </w:r>
    </w:p>
    <w:p w14:paraId="030C04B1" w14:textId="33375208" w:rsidR="00350748" w:rsidRPr="00BC3ECA" w:rsidRDefault="00350748" w:rsidP="00350748">
      <w:pPr>
        <w:pStyle w:val="AlnosNumbered"/>
      </w:pPr>
      <w:r w:rsidRPr="00BC3ECA">
        <w:t xml:space="preserve">Rezultatų lentelėje stulpelyje </w:t>
      </w:r>
      <w:r w:rsidR="00147BE0" w:rsidRPr="00BC3ECA">
        <w:rPr>
          <w:b/>
        </w:rPr>
        <w:t>Veiksmai</w:t>
      </w:r>
      <w:r w:rsidRPr="00BC3ECA">
        <w:t xml:space="preserve"> spauskite </w:t>
      </w:r>
      <w:r w:rsidR="00147BE0" w:rsidRPr="00BC3ECA">
        <w:rPr>
          <w:lang w:eastAsia="lt-LT"/>
        </w:rPr>
        <w:t xml:space="preserve">piktogramą </w:t>
      </w:r>
      <w:r w:rsidR="00424185" w:rsidRPr="00BC3ECA">
        <w:rPr>
          <w:noProof/>
          <w:lang w:eastAsia="lt-LT"/>
        </w:rPr>
        <w:drawing>
          <wp:inline distT="0" distB="0" distL="0" distR="0" wp14:anchorId="251136FE" wp14:editId="6DF0353D">
            <wp:extent cx="129540" cy="129540"/>
            <wp:effectExtent l="0" t="0" r="0" b="0"/>
            <wp:docPr id="29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p>
    <w:p w14:paraId="7F1CBB8F" w14:textId="77777777" w:rsidR="00350748" w:rsidRPr="00BC3ECA" w:rsidRDefault="00350748" w:rsidP="005B3A8E">
      <w:pPr>
        <w:pStyle w:val="BodyText"/>
      </w:pPr>
      <w:r w:rsidRPr="00BC3ECA">
        <w:t xml:space="preserve">Atsiveria langas </w:t>
      </w:r>
      <w:r w:rsidRPr="00BC3ECA">
        <w:rPr>
          <w:rStyle w:val="CharLangas"/>
        </w:rPr>
        <w:t>Pateiktų ataskaitų paieška &gt; Ataskaitos pateikimas</w:t>
      </w:r>
      <w:r w:rsidRPr="00BC3ECA">
        <w:t>.</w:t>
      </w:r>
    </w:p>
    <w:p w14:paraId="0C54652D" w14:textId="77777777" w:rsidR="00350748" w:rsidRPr="00BC3ECA" w:rsidRDefault="00350748" w:rsidP="00350748">
      <w:pPr>
        <w:pStyle w:val="AlnosNumbered"/>
      </w:pPr>
      <w:r w:rsidRPr="00BC3ECA">
        <w:t xml:space="preserve">Peržiūrėkite </w:t>
      </w:r>
      <w:r w:rsidRPr="00BC3ECA">
        <w:rPr>
          <w:rFonts w:cs="Arial"/>
        </w:rPr>
        <w:t>ataskaitos pateikimo</w:t>
      </w:r>
      <w:r w:rsidRPr="00BC3ECA">
        <w:t xml:space="preserve"> duomenis.</w:t>
      </w:r>
    </w:p>
    <w:p w14:paraId="1CBA1C15" w14:textId="77777777" w:rsidR="00147BE0" w:rsidRPr="00BC3ECA" w:rsidRDefault="00147BE0" w:rsidP="00147BE0">
      <w:pPr>
        <w:pStyle w:val="AlnosNumbered"/>
      </w:pPr>
      <w:r w:rsidRPr="00BC3ECA">
        <w:t xml:space="preserve">Spauskite </w:t>
      </w:r>
      <w:r w:rsidRPr="00BC3ECA">
        <w:rPr>
          <w:rStyle w:val="CharLaukas"/>
        </w:rPr>
        <w:t>[Trinti]</w:t>
      </w:r>
      <w:r w:rsidRPr="00BC3ECA">
        <w:t>.</w:t>
      </w:r>
    </w:p>
    <w:p w14:paraId="2AD415F7" w14:textId="77777777" w:rsidR="008C592F" w:rsidRPr="00BC3ECA" w:rsidRDefault="00147BE0" w:rsidP="005B3A8E">
      <w:pPr>
        <w:pStyle w:val="BodyText"/>
      </w:pPr>
      <w:r w:rsidRPr="00BC3ECA">
        <w:t>Siste</w:t>
      </w:r>
      <w:r w:rsidR="00E40302" w:rsidRPr="00BC3ECA">
        <w:t>ma pašalina pateiktą ataskaitą.</w:t>
      </w:r>
    </w:p>
    <w:p w14:paraId="255B7162" w14:textId="436A0B4A" w:rsidR="008A35FC" w:rsidRPr="00BC3ECA" w:rsidRDefault="008A35FC" w:rsidP="008A35FC">
      <w:pPr>
        <w:pStyle w:val="Heading1"/>
        <w:rPr>
          <w:noProof w:val="0"/>
        </w:rPr>
      </w:pPr>
      <w:bookmarkStart w:id="665" w:name="_Toc169621896"/>
      <w:r w:rsidRPr="00BC3ECA">
        <w:rPr>
          <w:noProof w:val="0"/>
        </w:rPr>
        <w:lastRenderedPageBreak/>
        <w:t>Kolekcijų eksportui tvarkymas</w:t>
      </w:r>
      <w:bookmarkEnd w:id="665"/>
    </w:p>
    <w:p w14:paraId="40198F79" w14:textId="77777777" w:rsidR="00943624" w:rsidRPr="00BC3ECA" w:rsidRDefault="00943624" w:rsidP="00943624">
      <w:pPr>
        <w:pStyle w:val="Alnostext"/>
      </w:pPr>
      <w:r w:rsidRPr="00BC3ECA">
        <w:t>Sistemoje, priklausomai nuo Jums suteiktų teisių, galite atlikti šiuos veiksmus, susijusius su kolekcijomis eksportui:</w:t>
      </w:r>
    </w:p>
    <w:p w14:paraId="2FA1EAC0" w14:textId="33DF0CBD" w:rsidR="00943624" w:rsidRPr="00BC3ECA" w:rsidRDefault="00943624" w:rsidP="00943624">
      <w:pPr>
        <w:pStyle w:val="AlnostextBuleted"/>
        <w:rPr>
          <w:i/>
        </w:rPr>
      </w:pPr>
      <w:r w:rsidRPr="00BC3ECA">
        <w:rPr>
          <w:i/>
        </w:rPr>
        <w:fldChar w:fldCharType="begin"/>
      </w:r>
      <w:r w:rsidRPr="00BC3ECA">
        <w:rPr>
          <w:i/>
        </w:rPr>
        <w:instrText xml:space="preserve"> REF _Ref334689501 \h </w:instrText>
      </w:r>
      <w:r w:rsidR="00911A2D" w:rsidRPr="00BC3ECA">
        <w:rPr>
          <w:i/>
        </w:rPr>
        <w:instrText xml:space="preserve"> \* MERGEFORMAT </w:instrText>
      </w:r>
      <w:r w:rsidRPr="00BC3ECA">
        <w:rPr>
          <w:i/>
        </w:rPr>
      </w:r>
      <w:r w:rsidRPr="00BC3ECA">
        <w:rPr>
          <w:i/>
        </w:rPr>
        <w:fldChar w:fldCharType="separate"/>
      </w:r>
      <w:r w:rsidR="000D676C" w:rsidRPr="000D676C">
        <w:rPr>
          <w:i/>
        </w:rPr>
        <w:t>Įvesti naują kolekciją eksportui</w:t>
      </w:r>
      <w:r w:rsidRPr="00BC3ECA">
        <w:rPr>
          <w:i/>
        </w:rPr>
        <w:fldChar w:fldCharType="end"/>
      </w:r>
      <w:r w:rsidR="00CA4DBD" w:rsidRPr="00BC3ECA">
        <w:rPr>
          <w:i/>
        </w:rPr>
        <w:t xml:space="preserve"> (</w:t>
      </w:r>
      <w:r w:rsidRPr="00BC3ECA">
        <w:rPr>
          <w:i/>
        </w:rPr>
        <w:fldChar w:fldCharType="begin"/>
      </w:r>
      <w:r w:rsidRPr="00BC3ECA">
        <w:rPr>
          <w:i/>
        </w:rPr>
        <w:instrText xml:space="preserve"> PAGEREF _Ref334689501 \h </w:instrText>
      </w:r>
      <w:r w:rsidRPr="00BC3ECA">
        <w:rPr>
          <w:i/>
        </w:rPr>
      </w:r>
      <w:r w:rsidRPr="00BC3ECA">
        <w:rPr>
          <w:i/>
        </w:rPr>
        <w:fldChar w:fldCharType="separate"/>
      </w:r>
      <w:r w:rsidR="000D676C">
        <w:rPr>
          <w:i/>
          <w:noProof/>
        </w:rPr>
        <w:t>172</w:t>
      </w:r>
      <w:r w:rsidRPr="00BC3ECA">
        <w:rPr>
          <w:i/>
        </w:rPr>
        <w:fldChar w:fldCharType="end"/>
      </w:r>
      <w:r w:rsidRPr="00BC3ECA">
        <w:rPr>
          <w:i/>
        </w:rPr>
        <w:t xml:space="preserve"> psl.)</w:t>
      </w:r>
    </w:p>
    <w:p w14:paraId="71B7A0C3" w14:textId="190CED54" w:rsidR="00943624" w:rsidRPr="00BC3ECA" w:rsidRDefault="00943624" w:rsidP="00943624">
      <w:pPr>
        <w:pStyle w:val="AlnostextBuleted"/>
        <w:rPr>
          <w:i/>
        </w:rPr>
      </w:pPr>
      <w:r w:rsidRPr="00BC3ECA">
        <w:rPr>
          <w:i/>
        </w:rPr>
        <w:fldChar w:fldCharType="begin"/>
      </w:r>
      <w:r w:rsidRPr="00BC3ECA">
        <w:rPr>
          <w:i/>
        </w:rPr>
        <w:instrText xml:space="preserve"> REF _Ref334688033 \h </w:instrText>
      </w:r>
      <w:r w:rsidR="00911A2D" w:rsidRPr="00BC3ECA">
        <w:rPr>
          <w:i/>
        </w:rPr>
        <w:instrText xml:space="preserve"> \* MERGEFORMAT </w:instrText>
      </w:r>
      <w:r w:rsidRPr="00BC3ECA">
        <w:rPr>
          <w:i/>
        </w:rPr>
      </w:r>
      <w:r w:rsidRPr="00BC3ECA">
        <w:rPr>
          <w:i/>
        </w:rPr>
        <w:fldChar w:fldCharType="separate"/>
      </w:r>
      <w:r w:rsidR="000D676C" w:rsidRPr="000D676C">
        <w:rPr>
          <w:i/>
        </w:rPr>
        <w:t>Surasti kolekciją eksportui</w:t>
      </w:r>
      <w:r w:rsidRPr="00BC3ECA">
        <w:rPr>
          <w:i/>
        </w:rPr>
        <w:fldChar w:fldCharType="end"/>
      </w:r>
      <w:r w:rsidRPr="00BC3ECA">
        <w:rPr>
          <w:i/>
        </w:rPr>
        <w:t xml:space="preserve"> (</w:t>
      </w:r>
      <w:r w:rsidRPr="00BC3ECA">
        <w:rPr>
          <w:i/>
        </w:rPr>
        <w:fldChar w:fldCharType="begin"/>
      </w:r>
      <w:r w:rsidRPr="00BC3ECA">
        <w:rPr>
          <w:i/>
        </w:rPr>
        <w:instrText xml:space="preserve"> PAGEREF _Ref334688033 \h </w:instrText>
      </w:r>
      <w:r w:rsidRPr="00BC3ECA">
        <w:rPr>
          <w:i/>
        </w:rPr>
      </w:r>
      <w:r w:rsidRPr="00BC3ECA">
        <w:rPr>
          <w:i/>
        </w:rPr>
        <w:fldChar w:fldCharType="separate"/>
      </w:r>
      <w:r w:rsidR="000D676C">
        <w:rPr>
          <w:i/>
          <w:noProof/>
        </w:rPr>
        <w:t>174</w:t>
      </w:r>
      <w:r w:rsidRPr="00BC3ECA">
        <w:rPr>
          <w:i/>
        </w:rPr>
        <w:fldChar w:fldCharType="end"/>
      </w:r>
      <w:r w:rsidRPr="00BC3ECA">
        <w:rPr>
          <w:i/>
        </w:rPr>
        <w:t xml:space="preserve"> psl.)</w:t>
      </w:r>
    </w:p>
    <w:p w14:paraId="2C9F50F4" w14:textId="5DA6B8D2" w:rsidR="00943624" w:rsidRPr="00BC3ECA" w:rsidRDefault="00943624" w:rsidP="00943624">
      <w:pPr>
        <w:pStyle w:val="AlnostextBuleted"/>
        <w:rPr>
          <w:i/>
        </w:rPr>
      </w:pPr>
      <w:r w:rsidRPr="00BC3ECA">
        <w:rPr>
          <w:i/>
        </w:rPr>
        <w:fldChar w:fldCharType="begin"/>
      </w:r>
      <w:r w:rsidRPr="00BC3ECA">
        <w:rPr>
          <w:i/>
        </w:rPr>
        <w:instrText xml:space="preserve"> REF _Ref334691264 \h </w:instrText>
      </w:r>
      <w:r w:rsidR="00911A2D" w:rsidRPr="00BC3ECA">
        <w:rPr>
          <w:i/>
        </w:rPr>
        <w:instrText xml:space="preserve"> \* MERGEFORMAT </w:instrText>
      </w:r>
      <w:r w:rsidRPr="00BC3ECA">
        <w:rPr>
          <w:i/>
        </w:rPr>
      </w:r>
      <w:r w:rsidRPr="00BC3ECA">
        <w:rPr>
          <w:i/>
        </w:rPr>
        <w:fldChar w:fldCharType="separate"/>
      </w:r>
      <w:r w:rsidR="000D676C" w:rsidRPr="000D676C">
        <w:rPr>
          <w:i/>
        </w:rPr>
        <w:t>Peržiūrėti kolekcijos eksportui duomenis</w:t>
      </w:r>
      <w:r w:rsidRPr="00BC3ECA">
        <w:rPr>
          <w:i/>
        </w:rPr>
        <w:fldChar w:fldCharType="end"/>
      </w:r>
      <w:r w:rsidRPr="00BC3ECA">
        <w:rPr>
          <w:i/>
        </w:rPr>
        <w:t xml:space="preserve"> (</w:t>
      </w:r>
      <w:r w:rsidRPr="00BC3ECA">
        <w:rPr>
          <w:i/>
        </w:rPr>
        <w:fldChar w:fldCharType="begin"/>
      </w:r>
      <w:r w:rsidRPr="00BC3ECA">
        <w:rPr>
          <w:i/>
        </w:rPr>
        <w:instrText xml:space="preserve"> PAGEREF _Ref334691264 \h </w:instrText>
      </w:r>
      <w:r w:rsidRPr="00BC3ECA">
        <w:rPr>
          <w:i/>
        </w:rPr>
      </w:r>
      <w:r w:rsidRPr="00BC3ECA">
        <w:rPr>
          <w:i/>
        </w:rPr>
        <w:fldChar w:fldCharType="separate"/>
      </w:r>
      <w:r w:rsidR="000D676C">
        <w:rPr>
          <w:i/>
          <w:noProof/>
        </w:rPr>
        <w:t>175</w:t>
      </w:r>
      <w:r w:rsidRPr="00BC3ECA">
        <w:rPr>
          <w:i/>
        </w:rPr>
        <w:fldChar w:fldCharType="end"/>
      </w:r>
      <w:r w:rsidRPr="00BC3ECA">
        <w:rPr>
          <w:i/>
        </w:rPr>
        <w:t xml:space="preserve"> psl.)</w:t>
      </w:r>
    </w:p>
    <w:p w14:paraId="76F15AB5" w14:textId="36E6F24A" w:rsidR="00943624" w:rsidRPr="00BC3ECA" w:rsidRDefault="00943624" w:rsidP="00943624">
      <w:pPr>
        <w:pStyle w:val="AlnostextBuleted"/>
        <w:rPr>
          <w:i/>
        </w:rPr>
      </w:pPr>
      <w:r w:rsidRPr="00BC3ECA">
        <w:rPr>
          <w:i/>
        </w:rPr>
        <w:fldChar w:fldCharType="begin"/>
      </w:r>
      <w:r w:rsidRPr="00BC3ECA">
        <w:rPr>
          <w:i/>
        </w:rPr>
        <w:instrText xml:space="preserve"> REF _Ref334691270 \h </w:instrText>
      </w:r>
      <w:r w:rsidR="00911A2D" w:rsidRPr="00BC3ECA">
        <w:rPr>
          <w:i/>
        </w:rPr>
        <w:instrText xml:space="preserve"> \* MERGEFORMAT </w:instrText>
      </w:r>
      <w:r w:rsidRPr="00BC3ECA">
        <w:rPr>
          <w:i/>
        </w:rPr>
      </w:r>
      <w:r w:rsidRPr="00BC3ECA">
        <w:rPr>
          <w:i/>
        </w:rPr>
        <w:fldChar w:fldCharType="separate"/>
      </w:r>
      <w:r w:rsidR="000D676C" w:rsidRPr="000D676C">
        <w:rPr>
          <w:i/>
        </w:rPr>
        <w:t>Keisti kolekcijos eksportui duomenis</w:t>
      </w:r>
      <w:r w:rsidRPr="00BC3ECA">
        <w:rPr>
          <w:i/>
        </w:rPr>
        <w:fldChar w:fldCharType="end"/>
      </w:r>
      <w:r w:rsidRPr="00BC3ECA">
        <w:rPr>
          <w:i/>
        </w:rPr>
        <w:t xml:space="preserve"> (</w:t>
      </w:r>
      <w:r w:rsidRPr="00BC3ECA">
        <w:rPr>
          <w:i/>
        </w:rPr>
        <w:fldChar w:fldCharType="begin"/>
      </w:r>
      <w:r w:rsidRPr="00BC3ECA">
        <w:rPr>
          <w:i/>
        </w:rPr>
        <w:instrText xml:space="preserve"> PAGEREF _Ref334691270 \h </w:instrText>
      </w:r>
      <w:r w:rsidRPr="00BC3ECA">
        <w:rPr>
          <w:i/>
        </w:rPr>
      </w:r>
      <w:r w:rsidRPr="00BC3ECA">
        <w:rPr>
          <w:i/>
        </w:rPr>
        <w:fldChar w:fldCharType="separate"/>
      </w:r>
      <w:r w:rsidR="000D676C">
        <w:rPr>
          <w:i/>
          <w:noProof/>
        </w:rPr>
        <w:t>175</w:t>
      </w:r>
      <w:r w:rsidRPr="00BC3ECA">
        <w:rPr>
          <w:i/>
        </w:rPr>
        <w:fldChar w:fldCharType="end"/>
      </w:r>
      <w:r w:rsidRPr="00BC3ECA">
        <w:rPr>
          <w:i/>
        </w:rPr>
        <w:t xml:space="preserve"> psl.)</w:t>
      </w:r>
    </w:p>
    <w:p w14:paraId="2431C931" w14:textId="1ECB6B39" w:rsidR="00943624" w:rsidRPr="00BC3ECA" w:rsidRDefault="00943624" w:rsidP="00943624">
      <w:pPr>
        <w:pStyle w:val="AlnostextBuleted"/>
        <w:rPr>
          <w:i/>
        </w:rPr>
      </w:pPr>
      <w:r w:rsidRPr="00BC3ECA">
        <w:rPr>
          <w:i/>
        </w:rPr>
        <w:fldChar w:fldCharType="begin"/>
      </w:r>
      <w:r w:rsidRPr="00BC3ECA">
        <w:rPr>
          <w:i/>
        </w:rPr>
        <w:instrText xml:space="preserve"> REF _Ref334691276 \h </w:instrText>
      </w:r>
      <w:r w:rsidR="00911A2D" w:rsidRPr="00BC3ECA">
        <w:rPr>
          <w:i/>
        </w:rPr>
        <w:instrText xml:space="preserve"> \* MERGEFORMAT </w:instrText>
      </w:r>
      <w:r w:rsidRPr="00BC3ECA">
        <w:rPr>
          <w:i/>
        </w:rPr>
      </w:r>
      <w:r w:rsidRPr="00BC3ECA">
        <w:rPr>
          <w:i/>
        </w:rPr>
        <w:fldChar w:fldCharType="separate"/>
      </w:r>
      <w:r w:rsidR="000D676C" w:rsidRPr="000D676C">
        <w:rPr>
          <w:i/>
        </w:rPr>
        <w:t>Pašalinti kolekciją eksportui</w:t>
      </w:r>
      <w:r w:rsidRPr="00BC3ECA">
        <w:rPr>
          <w:i/>
        </w:rPr>
        <w:fldChar w:fldCharType="end"/>
      </w:r>
      <w:r w:rsidRPr="00BC3ECA">
        <w:rPr>
          <w:i/>
        </w:rPr>
        <w:t xml:space="preserve"> (</w:t>
      </w:r>
      <w:r w:rsidRPr="00BC3ECA">
        <w:rPr>
          <w:i/>
        </w:rPr>
        <w:fldChar w:fldCharType="begin"/>
      </w:r>
      <w:r w:rsidRPr="00BC3ECA">
        <w:rPr>
          <w:i/>
        </w:rPr>
        <w:instrText xml:space="preserve"> PAGEREF _Ref334691276 \h </w:instrText>
      </w:r>
      <w:r w:rsidRPr="00BC3ECA">
        <w:rPr>
          <w:i/>
        </w:rPr>
      </w:r>
      <w:r w:rsidRPr="00BC3ECA">
        <w:rPr>
          <w:i/>
        </w:rPr>
        <w:fldChar w:fldCharType="separate"/>
      </w:r>
      <w:r w:rsidR="000D676C">
        <w:rPr>
          <w:i/>
          <w:noProof/>
        </w:rPr>
        <w:t>176</w:t>
      </w:r>
      <w:r w:rsidRPr="00BC3ECA">
        <w:rPr>
          <w:i/>
        </w:rPr>
        <w:fldChar w:fldCharType="end"/>
      </w:r>
      <w:r w:rsidRPr="00BC3ECA">
        <w:rPr>
          <w:i/>
        </w:rPr>
        <w:t xml:space="preserve"> psl.)</w:t>
      </w:r>
    </w:p>
    <w:p w14:paraId="250024F5" w14:textId="6ACEE2A0" w:rsidR="00943624" w:rsidRPr="00BC3ECA" w:rsidRDefault="00943624" w:rsidP="00943624">
      <w:pPr>
        <w:pStyle w:val="AlnostextBuleted"/>
        <w:rPr>
          <w:i/>
        </w:rPr>
      </w:pPr>
      <w:r w:rsidRPr="00BC3ECA">
        <w:rPr>
          <w:i/>
        </w:rPr>
        <w:fldChar w:fldCharType="begin"/>
      </w:r>
      <w:r w:rsidRPr="00BC3ECA">
        <w:rPr>
          <w:i/>
        </w:rPr>
        <w:instrText xml:space="preserve"> REF _Ref334691283 \h </w:instrText>
      </w:r>
      <w:r w:rsidR="00911A2D" w:rsidRPr="00BC3ECA">
        <w:rPr>
          <w:i/>
        </w:rPr>
        <w:instrText xml:space="preserve"> \* MERGEFORMAT </w:instrText>
      </w:r>
      <w:r w:rsidRPr="00BC3ECA">
        <w:rPr>
          <w:i/>
        </w:rPr>
      </w:r>
      <w:r w:rsidRPr="00BC3ECA">
        <w:rPr>
          <w:i/>
        </w:rPr>
        <w:fldChar w:fldCharType="separate"/>
      </w:r>
      <w:r w:rsidR="000D676C" w:rsidRPr="000D676C">
        <w:rPr>
          <w:i/>
        </w:rPr>
        <w:t>Eksportuoti kolekciją eksportui</w:t>
      </w:r>
      <w:r w:rsidRPr="00BC3ECA">
        <w:rPr>
          <w:i/>
        </w:rPr>
        <w:fldChar w:fldCharType="end"/>
      </w:r>
      <w:r w:rsidRPr="00BC3ECA">
        <w:rPr>
          <w:i/>
        </w:rPr>
        <w:t xml:space="preserve"> (</w:t>
      </w:r>
      <w:r w:rsidRPr="00BC3ECA">
        <w:rPr>
          <w:i/>
        </w:rPr>
        <w:fldChar w:fldCharType="begin"/>
      </w:r>
      <w:r w:rsidRPr="00BC3ECA">
        <w:rPr>
          <w:i/>
        </w:rPr>
        <w:instrText xml:space="preserve"> PAGEREF _Ref334691283 \h </w:instrText>
      </w:r>
      <w:r w:rsidRPr="00BC3ECA">
        <w:rPr>
          <w:i/>
        </w:rPr>
      </w:r>
      <w:r w:rsidRPr="00BC3ECA">
        <w:rPr>
          <w:i/>
        </w:rPr>
        <w:fldChar w:fldCharType="separate"/>
      </w:r>
      <w:r w:rsidR="000D676C">
        <w:rPr>
          <w:i/>
          <w:noProof/>
        </w:rPr>
        <w:t>176</w:t>
      </w:r>
      <w:r w:rsidRPr="00BC3ECA">
        <w:rPr>
          <w:i/>
        </w:rPr>
        <w:fldChar w:fldCharType="end"/>
      </w:r>
      <w:r w:rsidRPr="00BC3ECA">
        <w:rPr>
          <w:i/>
        </w:rPr>
        <w:t xml:space="preserve"> psl.)</w:t>
      </w:r>
    </w:p>
    <w:p w14:paraId="1196A1C6" w14:textId="77777777" w:rsidR="00E86869" w:rsidRPr="00BC3ECA" w:rsidRDefault="00E86869" w:rsidP="004766D0">
      <w:pPr>
        <w:pStyle w:val="Heading2"/>
      </w:pPr>
      <w:bookmarkStart w:id="666" w:name="_Ref334689501"/>
      <w:bookmarkStart w:id="667" w:name="_Toc169621897"/>
      <w:r w:rsidRPr="00BC3ECA">
        <w:t>Įvesti naują kolekciją eksportui</w:t>
      </w:r>
      <w:bookmarkEnd w:id="666"/>
      <w:bookmarkEnd w:id="667"/>
    </w:p>
    <w:p w14:paraId="5AC8E971" w14:textId="77777777" w:rsidR="00A84577" w:rsidRPr="00BC3ECA" w:rsidRDefault="00A84577" w:rsidP="00A84577">
      <w:pPr>
        <w:pStyle w:val="Alnostext"/>
      </w:pPr>
      <w:r w:rsidRPr="00BC3ECA">
        <w:t xml:space="preserve">Paskirtis – leisti </w:t>
      </w:r>
      <w:r w:rsidRPr="00BC3ECA">
        <w:rPr>
          <w:rFonts w:cs="Arial"/>
        </w:rPr>
        <w:t>sistemos naudotojui įvesti naują kolekciją eksportui sistemoje</w:t>
      </w:r>
      <w:r w:rsidRPr="00BC3ECA">
        <w:t xml:space="preserve">. </w:t>
      </w:r>
    </w:p>
    <w:p w14:paraId="68B07CF3" w14:textId="77777777" w:rsidR="00A84577" w:rsidRPr="00BC3ECA" w:rsidRDefault="00A84577" w:rsidP="00A84577">
      <w:pPr>
        <w:pStyle w:val="Alnostext"/>
      </w:pPr>
      <w:r w:rsidRPr="00BC3ECA">
        <w:t>Kolekcija – rinkinys eksponatų ar kitų muziejinių vertybių aprašų, skirtų pateikti išorinėms sistemoms.</w:t>
      </w:r>
    </w:p>
    <w:p w14:paraId="55B65B81" w14:textId="77777777" w:rsidR="00A84577" w:rsidRPr="00BC3ECA" w:rsidRDefault="00A84577" w:rsidP="00A84577">
      <w:pPr>
        <w:pStyle w:val="Alnostext"/>
      </w:pPr>
      <w:r w:rsidRPr="00BC3ECA">
        <w:t>Įtraukti į kolekcijas eksportui galite ne tik eksponatus, bet ir archyvo, audiotekos / videotekos, bibliotekos, fototekos vertybes.</w:t>
      </w:r>
    </w:p>
    <w:p w14:paraId="4FE14CE9" w14:textId="77777777" w:rsidR="00E55442" w:rsidRPr="00BC3ECA" w:rsidRDefault="009352B1" w:rsidP="00667BE8">
      <w:pPr>
        <w:pStyle w:val="Pastaba"/>
      </w:pPr>
      <w:r w:rsidRPr="00BC3ECA">
        <w:t>Į kolekcijas įtrauktų</w:t>
      </w:r>
      <w:r w:rsidR="001630A3" w:rsidRPr="00BC3ECA">
        <w:t xml:space="preserve"> eksponatų bei kitų muziejinių vertybių aprašai automatiškai papildomi duomenų kortele Kolekcijos, kurioje galite peržiūrėti sąrašą visų kolekcijų, į kurias įtrauktas eksponatas ar vertybė.</w:t>
      </w:r>
    </w:p>
    <w:p w14:paraId="115079D0" w14:textId="77777777" w:rsidR="00134FA7" w:rsidRPr="00BC3ECA" w:rsidRDefault="00134FA7" w:rsidP="00134FA7">
      <w:pPr>
        <w:pStyle w:val="HeadingB"/>
        <w:rPr>
          <w:noProof w:val="0"/>
        </w:rPr>
      </w:pPr>
      <w:r w:rsidRPr="00BC3ECA">
        <w:rPr>
          <w:noProof w:val="0"/>
        </w:rPr>
        <w:t>Kas gali atlikti</w:t>
      </w:r>
    </w:p>
    <w:p w14:paraId="575DDB01" w14:textId="77777777" w:rsidR="00134FA7" w:rsidRPr="00BC3ECA" w:rsidRDefault="00134FA7" w:rsidP="00134FA7">
      <w:pPr>
        <w:pStyle w:val="Alnostext"/>
      </w:pPr>
      <w:r w:rsidRPr="00BC3ECA">
        <w:t xml:space="preserve">Įvesti </w:t>
      </w:r>
      <w:r w:rsidRPr="00BC3ECA">
        <w:rPr>
          <w:rFonts w:cs="Arial"/>
        </w:rPr>
        <w:t xml:space="preserve">naują kolekciją eksportui </w:t>
      </w:r>
      <w:r w:rsidRPr="00BC3ECA">
        <w:t>gali:</w:t>
      </w:r>
    </w:p>
    <w:p w14:paraId="46A7A947" w14:textId="77777777" w:rsidR="00134FA7" w:rsidRPr="00BC3ECA" w:rsidRDefault="00134FA7" w:rsidP="00134FA7">
      <w:pPr>
        <w:pStyle w:val="AlnostextBuleted"/>
      </w:pPr>
      <w:r w:rsidRPr="00BC3ECA">
        <w:t xml:space="preserve">Naudotojas, kuriam suteikta teisė tvarkyti </w:t>
      </w:r>
      <w:r w:rsidRPr="00BC3ECA">
        <w:rPr>
          <w:rFonts w:cs="Arial"/>
        </w:rPr>
        <w:t>kolekcijas eksportui</w:t>
      </w:r>
      <w:r w:rsidRPr="00BC3ECA">
        <w:t>.</w:t>
      </w:r>
    </w:p>
    <w:p w14:paraId="2915E28F" w14:textId="77777777" w:rsidR="00134FA7" w:rsidRPr="00BC3ECA" w:rsidRDefault="00134FA7" w:rsidP="00134FA7">
      <w:pPr>
        <w:pStyle w:val="HeadingB"/>
        <w:rPr>
          <w:noProof w:val="0"/>
        </w:rPr>
      </w:pPr>
      <w:r w:rsidRPr="00BC3ECA">
        <w:rPr>
          <w:noProof w:val="0"/>
        </w:rPr>
        <w:t>Kaip atlikti</w:t>
      </w:r>
    </w:p>
    <w:p w14:paraId="47A152A7" w14:textId="77777777" w:rsidR="00134FA7" w:rsidRPr="00BC3ECA" w:rsidRDefault="00134FA7" w:rsidP="00134FA7">
      <w:pPr>
        <w:pStyle w:val="Alnostext"/>
      </w:pPr>
      <w:r w:rsidRPr="00BC3ECA">
        <w:t xml:space="preserve">Norėdami įvesti </w:t>
      </w:r>
      <w:r w:rsidR="002C2219" w:rsidRPr="00BC3ECA">
        <w:rPr>
          <w:rFonts w:cs="Arial"/>
        </w:rPr>
        <w:t>naują kolekciją eksportui</w:t>
      </w:r>
      <w:r w:rsidRPr="00BC3ECA">
        <w:t>, atlikite šiuos veiksmus:</w:t>
      </w:r>
    </w:p>
    <w:p w14:paraId="12ECAE2E" w14:textId="529E5A80" w:rsidR="00134FA7" w:rsidRPr="00BC3ECA" w:rsidRDefault="00134FA7" w:rsidP="007171F7">
      <w:pPr>
        <w:pStyle w:val="AlnosNumbered"/>
        <w:numPr>
          <w:ilvl w:val="0"/>
          <w:numId w:val="127"/>
        </w:numPr>
      </w:pPr>
      <w:r w:rsidRPr="00BC3ECA">
        <w:t xml:space="preserve">Iš meniu pasirinkite </w:t>
      </w:r>
      <w:r w:rsidR="002C2219" w:rsidRPr="00BC3ECA">
        <w:rPr>
          <w:rStyle w:val="CharMeniu"/>
        </w:rPr>
        <w:t>Kolekcijos eksportui</w:t>
      </w:r>
      <w:r w:rsidRPr="00BC3ECA">
        <w:t>.</w:t>
      </w:r>
    </w:p>
    <w:p w14:paraId="1CE2E890" w14:textId="5AAFC4CD" w:rsidR="00134FA7" w:rsidRPr="00BC3ECA" w:rsidRDefault="00134FA7" w:rsidP="005B3A8E">
      <w:pPr>
        <w:pStyle w:val="BodyText"/>
      </w:pPr>
      <w:r w:rsidRPr="00BC3ECA">
        <w:t xml:space="preserve">Atsiveria langas </w:t>
      </w:r>
      <w:r w:rsidR="002C2219" w:rsidRPr="00BC3ECA">
        <w:rPr>
          <w:rStyle w:val="CharLangas"/>
        </w:rPr>
        <w:t>Kolekcij</w:t>
      </w:r>
      <w:r w:rsidR="00007FFA" w:rsidRPr="00BC3ECA">
        <w:rPr>
          <w:rStyle w:val="CharLangas"/>
        </w:rPr>
        <w:t>os</w:t>
      </w:r>
      <w:r w:rsidR="002C2219" w:rsidRPr="00BC3ECA">
        <w:rPr>
          <w:rStyle w:val="CharLangas"/>
        </w:rPr>
        <w:t xml:space="preserve"> eksportui</w:t>
      </w:r>
      <w:r w:rsidRPr="00BC3ECA">
        <w:t>.</w:t>
      </w:r>
    </w:p>
    <w:p w14:paraId="272305B5" w14:textId="0E8702AC" w:rsidR="00007FFA" w:rsidRPr="00BC3ECA" w:rsidRDefault="00007FFA" w:rsidP="00007FFA">
      <w:pPr>
        <w:pStyle w:val="AlnosNumbered"/>
      </w:pPr>
      <w:r w:rsidRPr="00BC3ECA">
        <w:t xml:space="preserve">Paspauskite mygtuką </w:t>
      </w:r>
      <w:r w:rsidRPr="00BC3ECA">
        <w:rPr>
          <w:b/>
        </w:rPr>
        <w:t>[Naujas]</w:t>
      </w:r>
      <w:r w:rsidRPr="00BC3ECA">
        <w:t>.</w:t>
      </w:r>
    </w:p>
    <w:p w14:paraId="6C7E2C64" w14:textId="66466BD3" w:rsidR="00007FFA" w:rsidRPr="00BC3ECA" w:rsidRDefault="00007FFA" w:rsidP="00007FFA">
      <w:pPr>
        <w:pStyle w:val="AlnosNumbered"/>
        <w:numPr>
          <w:ilvl w:val="0"/>
          <w:numId w:val="0"/>
        </w:numPr>
        <w:ind w:left="794"/>
        <w:rPr>
          <w:i/>
        </w:rPr>
      </w:pPr>
      <w:r w:rsidRPr="00BC3ECA">
        <w:t xml:space="preserve">Atsiveria langas </w:t>
      </w:r>
      <w:r w:rsidRPr="00BC3ECA">
        <w:rPr>
          <w:i/>
        </w:rPr>
        <w:t>Kolekcija eksportui.</w:t>
      </w:r>
    </w:p>
    <w:p w14:paraId="4800AB96" w14:textId="29754CE3" w:rsidR="00F7388F" w:rsidRPr="00BC3ECA" w:rsidRDefault="00007FFA" w:rsidP="005B3A8E">
      <w:pPr>
        <w:pStyle w:val="Picture"/>
      </w:pPr>
      <w:r w:rsidRPr="00BC3ECA">
        <w:rPr>
          <w:noProof/>
        </w:rPr>
        <w:lastRenderedPageBreak/>
        <w:drawing>
          <wp:inline distT="0" distB="0" distL="0" distR="0" wp14:anchorId="14135D3C" wp14:editId="5798A2C3">
            <wp:extent cx="5850890" cy="3352800"/>
            <wp:effectExtent l="19050" t="19050" r="16510" b="190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Kolekcijos eksportui.png"/>
                    <pic:cNvPicPr/>
                  </pic:nvPicPr>
                  <pic:blipFill>
                    <a:blip r:embed="rId283">
                      <a:extLst>
                        <a:ext uri="{28A0092B-C50C-407E-A947-70E740481C1C}">
                          <a14:useLocalDpi xmlns:a14="http://schemas.microsoft.com/office/drawing/2010/main" val="0"/>
                        </a:ext>
                      </a:extLst>
                    </a:blip>
                    <a:stretch>
                      <a:fillRect/>
                    </a:stretch>
                  </pic:blipFill>
                  <pic:spPr>
                    <a:xfrm>
                      <a:off x="0" y="0"/>
                      <a:ext cx="5850890" cy="3352800"/>
                    </a:xfrm>
                    <a:prstGeom prst="rect">
                      <a:avLst/>
                    </a:prstGeom>
                    <a:ln w="3175">
                      <a:solidFill>
                        <a:schemeClr val="tx1"/>
                      </a:solidFill>
                    </a:ln>
                  </pic:spPr>
                </pic:pic>
              </a:graphicData>
            </a:graphic>
          </wp:inline>
        </w:drawing>
      </w:r>
    </w:p>
    <w:p w14:paraId="5CC37A13" w14:textId="77777777" w:rsidR="00134FA7" w:rsidRPr="00BC3ECA" w:rsidRDefault="00134FA7" w:rsidP="00911A2D">
      <w:pPr>
        <w:pStyle w:val="AlnosNumbered"/>
      </w:pPr>
      <w:r w:rsidRPr="00BC3ECA">
        <w:t xml:space="preserve">Įveskite </w:t>
      </w:r>
      <w:r w:rsidR="00816BD7" w:rsidRPr="00BC3ECA">
        <w:t xml:space="preserve">pagrindinius </w:t>
      </w:r>
      <w:r w:rsidRPr="00BC3ECA">
        <w:t xml:space="preserve">duomenis apie </w:t>
      </w:r>
      <w:r w:rsidR="007F289E" w:rsidRPr="00BC3ECA">
        <w:rPr>
          <w:rFonts w:cs="Arial"/>
        </w:rPr>
        <w:t>naują kolekciją eksportui</w:t>
      </w:r>
      <w:r w:rsidRPr="00BC3ECA">
        <w:t>.</w:t>
      </w:r>
    </w:p>
    <w:p w14:paraId="522F09E9" w14:textId="515071B7" w:rsidR="00134FA7" w:rsidRPr="00BC3ECA" w:rsidRDefault="00134FA7"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719C15C5" w14:textId="77777777" w:rsidR="00BA60B6" w:rsidRPr="00BC3ECA" w:rsidRDefault="00BA60B6" w:rsidP="00BA60B6">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0BFC1683" w14:textId="77777777" w:rsidR="00BA60B6" w:rsidRPr="00BC3ECA" w:rsidRDefault="00BA60B6" w:rsidP="005B3A8E">
      <w:pPr>
        <w:pStyle w:val="BodyText"/>
      </w:pPr>
      <w:r w:rsidRPr="00BC3ECA">
        <w:t xml:space="preserve">Sistema patikrina, ar duomenys korektiški ir išsaugoja. </w:t>
      </w:r>
    </w:p>
    <w:p w14:paraId="60F86173" w14:textId="77777777" w:rsidR="00541F00" w:rsidRPr="00BC3ECA" w:rsidRDefault="00A84577" w:rsidP="00080D6D">
      <w:pPr>
        <w:pStyle w:val="AlnosNumbered"/>
        <w:keepNext/>
      </w:pPr>
      <w:r w:rsidRPr="00BC3ECA">
        <w:t>Jei norite pridėti</w:t>
      </w:r>
      <w:r w:rsidR="00541F00" w:rsidRPr="00BC3ECA">
        <w:t xml:space="preserve"> eksponatus</w:t>
      </w:r>
      <w:r w:rsidR="003700FE" w:rsidRPr="00BC3ECA">
        <w:t>, kurių aprašai turi būti eksportuojami</w:t>
      </w:r>
      <w:r w:rsidR="00541F00" w:rsidRPr="00BC3ECA">
        <w:t>:</w:t>
      </w:r>
    </w:p>
    <w:p w14:paraId="33BF6C05" w14:textId="77777777" w:rsidR="00A84577" w:rsidRPr="00BC3ECA" w:rsidRDefault="00A84577" w:rsidP="007171F7">
      <w:pPr>
        <w:pStyle w:val="AlnosNumbered"/>
        <w:keepNext/>
        <w:numPr>
          <w:ilvl w:val="1"/>
          <w:numId w:val="122"/>
        </w:numPr>
      </w:pPr>
      <w:r w:rsidRPr="00BC3ECA">
        <w:t xml:space="preserve">Veiksmus atlikite kortelėje </w:t>
      </w:r>
      <w:r w:rsidRPr="00BC3ECA">
        <w:rPr>
          <w:rStyle w:val="CharLaukas"/>
        </w:rPr>
        <w:t>Eksponatai</w:t>
      </w:r>
      <w:r w:rsidRPr="00BC3ECA">
        <w:t>.</w:t>
      </w:r>
    </w:p>
    <w:p w14:paraId="519FBD3A" w14:textId="29625623" w:rsidR="008F5BB4" w:rsidRPr="00BC3ECA" w:rsidRDefault="008F5BB4" w:rsidP="007171F7">
      <w:pPr>
        <w:pStyle w:val="AlnosNumbered"/>
        <w:keepNext/>
        <w:numPr>
          <w:ilvl w:val="1"/>
          <w:numId w:val="122"/>
        </w:numPr>
      </w:pPr>
      <w:r w:rsidRPr="00BC3ECA">
        <w:t xml:space="preserve">Bloke </w:t>
      </w:r>
      <w:r w:rsidR="00F34DC5" w:rsidRPr="00BC3ECA">
        <w:rPr>
          <w:rStyle w:val="CharLaukas"/>
        </w:rPr>
        <w:t>Į kolekciją įtraukti</w:t>
      </w:r>
      <w:r w:rsidRPr="00BC3ECA">
        <w:rPr>
          <w:rStyle w:val="CharLaukas"/>
        </w:rPr>
        <w:t xml:space="preserve"> eksponatai</w:t>
      </w:r>
      <w:r w:rsidRPr="00BC3ECA">
        <w:t xml:space="preserve"> spauskite nuorodą </w:t>
      </w:r>
      <w:r w:rsidRPr="00BC3ECA">
        <w:rPr>
          <w:rStyle w:val="CharLangas"/>
        </w:rPr>
        <w:t>Pasirinkti eksponatą</w:t>
      </w:r>
      <w:r w:rsidRPr="00BC3ECA">
        <w:t>.</w:t>
      </w:r>
    </w:p>
    <w:p w14:paraId="782B49DC" w14:textId="77777777" w:rsidR="008F5BB4" w:rsidRPr="00BC3ECA" w:rsidRDefault="008F5BB4" w:rsidP="00300735">
      <w:pPr>
        <w:pStyle w:val="BodyTextR2"/>
      </w:pPr>
      <w:r w:rsidRPr="00BC3ECA">
        <w:t xml:space="preserve">Atsiveria langas </w:t>
      </w:r>
      <w:r w:rsidRPr="00BC3ECA">
        <w:rPr>
          <w:rStyle w:val="CharLangas"/>
        </w:rPr>
        <w:t xml:space="preserve">Kolekcijos eksportui &gt; Kolekcija eksportui &gt; </w:t>
      </w:r>
      <w:r w:rsidR="003700FE" w:rsidRPr="00BC3ECA">
        <w:rPr>
          <w:rStyle w:val="CharLangas"/>
        </w:rPr>
        <w:t>Eksponatas</w:t>
      </w:r>
      <w:r w:rsidRPr="00BC3ECA">
        <w:rPr>
          <w:rStyle w:val="CharLangas"/>
        </w:rPr>
        <w:t>.</w:t>
      </w:r>
    </w:p>
    <w:p w14:paraId="2FBD7D6D" w14:textId="77777777" w:rsidR="008F5BB4" w:rsidRPr="00BC3ECA" w:rsidRDefault="008F5BB4" w:rsidP="007171F7">
      <w:pPr>
        <w:pStyle w:val="AlnosNumbered"/>
        <w:keepNext/>
        <w:numPr>
          <w:ilvl w:val="1"/>
          <w:numId w:val="1"/>
        </w:numPr>
      </w:pPr>
      <w:r w:rsidRPr="00BC3ECA">
        <w:t>Nurodykite žinomus duomenis apie eksponatą</w:t>
      </w:r>
      <w:r w:rsidR="00816BD7" w:rsidRPr="00BC3ECA">
        <w:t>.</w:t>
      </w:r>
    </w:p>
    <w:p w14:paraId="138185DC" w14:textId="32980C8C" w:rsidR="008F5BB4" w:rsidRPr="00BC3ECA" w:rsidRDefault="008F5BB4" w:rsidP="005B3A8E">
      <w:pPr>
        <w:pStyle w:val="BodyTextR2"/>
      </w:pPr>
      <w:r w:rsidRPr="00BC3ECA">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00A03112" w:rsidRPr="00BC3ECA">
        <w:rPr>
          <w:rStyle w:val="CharLangas"/>
        </w:rPr>
        <w:t xml:space="preserve"> </w:t>
      </w:r>
      <w:r w:rsidRPr="00BC3ECA">
        <w:rPr>
          <w:rStyle w:val="CharLangas"/>
        </w:rPr>
        <w:t>psl.)</w:t>
      </w:r>
      <w:r w:rsidRPr="00BC3ECA">
        <w:t>.</w:t>
      </w:r>
    </w:p>
    <w:p w14:paraId="6AF8F26E" w14:textId="77777777" w:rsidR="008F5BB4" w:rsidRPr="00BC3ECA" w:rsidRDefault="008F5BB4" w:rsidP="007171F7">
      <w:pPr>
        <w:pStyle w:val="AlnosNumbered"/>
        <w:numPr>
          <w:ilvl w:val="1"/>
          <w:numId w:val="1"/>
        </w:numPr>
      </w:pPr>
      <w:r w:rsidRPr="00BC3ECA">
        <w:t xml:space="preserve">Spauskite </w:t>
      </w:r>
      <w:r w:rsidRPr="00BC3ECA">
        <w:rPr>
          <w:rStyle w:val="CharLaukas"/>
        </w:rPr>
        <w:t>[Ieškoti]</w:t>
      </w:r>
      <w:r w:rsidRPr="00BC3ECA">
        <w:t>.</w:t>
      </w:r>
    </w:p>
    <w:p w14:paraId="6B7957ED" w14:textId="77777777" w:rsidR="008F5BB4" w:rsidRPr="00BC3ECA" w:rsidRDefault="008F5BB4" w:rsidP="005B3A8E">
      <w:pPr>
        <w:pStyle w:val="BodyTextR2"/>
      </w:pPr>
      <w:r w:rsidRPr="00BC3ECA">
        <w:t>Sistema pateikia paieškos kriterijus atitinkančių įrašų sąrašą.</w:t>
      </w:r>
    </w:p>
    <w:p w14:paraId="292F0394" w14:textId="77777777" w:rsidR="008F5BB4" w:rsidRPr="00BC3ECA" w:rsidRDefault="008F5BB4" w:rsidP="007171F7">
      <w:pPr>
        <w:pStyle w:val="AlnosNumbered"/>
        <w:keepNext/>
        <w:numPr>
          <w:ilvl w:val="1"/>
          <w:numId w:val="1"/>
        </w:numPr>
      </w:pPr>
      <w:r w:rsidRPr="00BC3ECA">
        <w:t>Rezultatų sąraše pažymėkite varnele norimą eksponatą</w:t>
      </w:r>
      <w:r w:rsidR="00C957D0" w:rsidRPr="00BC3ECA">
        <w:t xml:space="preserve"> (-</w:t>
      </w:r>
      <w:proofErr w:type="spellStart"/>
      <w:r w:rsidR="00C957D0" w:rsidRPr="00BC3ECA">
        <w:t>us</w:t>
      </w:r>
      <w:proofErr w:type="spellEnd"/>
      <w:r w:rsidR="00C957D0" w:rsidRPr="00BC3ECA">
        <w:t>)</w:t>
      </w:r>
      <w:r w:rsidR="001C0504" w:rsidRPr="00BC3ECA">
        <w:t xml:space="preserve"> ir s</w:t>
      </w:r>
      <w:r w:rsidRPr="00BC3ECA">
        <w:t xml:space="preserve">pauskite </w:t>
      </w:r>
      <w:r w:rsidRPr="00BC3ECA">
        <w:rPr>
          <w:rStyle w:val="CharLaukas"/>
        </w:rPr>
        <w:t>[Pasirinkti]</w:t>
      </w:r>
      <w:r w:rsidRPr="00BC3ECA">
        <w:t>.</w:t>
      </w:r>
    </w:p>
    <w:p w14:paraId="0BA90E93" w14:textId="77777777" w:rsidR="008F5BB4" w:rsidRPr="00BC3ECA" w:rsidRDefault="008F5BB4" w:rsidP="005B3A8E">
      <w:pPr>
        <w:pStyle w:val="BodyTextR2"/>
      </w:pPr>
      <w:r w:rsidRPr="00BC3ECA">
        <w:t xml:space="preserve">Pasirinkto </w:t>
      </w:r>
      <w:r w:rsidR="00541F00" w:rsidRPr="00BC3ECA">
        <w:t>eksponato</w:t>
      </w:r>
      <w:r w:rsidR="00C957D0" w:rsidRPr="00BC3ECA">
        <w:t xml:space="preserve"> (-ų)</w:t>
      </w:r>
      <w:r w:rsidRPr="00BC3ECA">
        <w:t xml:space="preserve"> duomenys įtraukiami į aktą.</w:t>
      </w:r>
    </w:p>
    <w:p w14:paraId="6FA0CDA7" w14:textId="77777777" w:rsidR="00C957D0" w:rsidRPr="00BC3ECA" w:rsidRDefault="00C957D0" w:rsidP="00C957D0">
      <w:pPr>
        <w:pStyle w:val="AlnosNumbered"/>
        <w:keepNext/>
      </w:pPr>
      <w:r w:rsidRPr="00BC3ECA">
        <w:t>Jei norite pridėti archyv</w:t>
      </w:r>
      <w:r w:rsidR="009A5094" w:rsidRPr="00BC3ECA">
        <w:t>o</w:t>
      </w:r>
      <w:r w:rsidRPr="00BC3ECA">
        <w:t xml:space="preserve"> vertybes, kurių aprašai turi būti eksportuojami:</w:t>
      </w:r>
    </w:p>
    <w:p w14:paraId="06FE7EFA" w14:textId="77777777" w:rsidR="00C957D0" w:rsidRPr="00BC3ECA" w:rsidRDefault="00C957D0" w:rsidP="007171F7">
      <w:pPr>
        <w:pStyle w:val="AlnosNumbered"/>
        <w:keepNext/>
        <w:numPr>
          <w:ilvl w:val="1"/>
          <w:numId w:val="122"/>
        </w:numPr>
      </w:pPr>
      <w:r w:rsidRPr="00BC3ECA">
        <w:t xml:space="preserve">Veiksmus atlikite kortelėje </w:t>
      </w:r>
      <w:r w:rsidRPr="00BC3ECA">
        <w:rPr>
          <w:rStyle w:val="CharLaukas"/>
        </w:rPr>
        <w:t>Archyvo vertybės</w:t>
      </w:r>
      <w:r w:rsidRPr="00BC3ECA">
        <w:t>.</w:t>
      </w:r>
    </w:p>
    <w:p w14:paraId="6C59E14F" w14:textId="58A2DFDB" w:rsidR="00C957D0" w:rsidRPr="00BC3ECA" w:rsidRDefault="00C957D0" w:rsidP="007171F7">
      <w:pPr>
        <w:pStyle w:val="AlnosNumbered"/>
        <w:keepNext/>
        <w:numPr>
          <w:ilvl w:val="1"/>
          <w:numId w:val="122"/>
        </w:numPr>
      </w:pPr>
      <w:bookmarkStart w:id="668" w:name="_Ref367796783"/>
      <w:r w:rsidRPr="00BC3ECA">
        <w:t xml:space="preserve">Bloke </w:t>
      </w:r>
      <w:r w:rsidR="00F40664" w:rsidRPr="00BC3ECA">
        <w:rPr>
          <w:rStyle w:val="CharLaukas"/>
        </w:rPr>
        <w:t>Į kolekciją įtrauktos</w:t>
      </w:r>
      <w:r w:rsidR="00A004FB" w:rsidRPr="00BC3ECA">
        <w:rPr>
          <w:rStyle w:val="CharLaukas"/>
        </w:rPr>
        <w:t xml:space="preserve"> archyvo </w:t>
      </w:r>
      <w:r w:rsidRPr="00BC3ECA">
        <w:rPr>
          <w:rStyle w:val="CharLaukas"/>
        </w:rPr>
        <w:t>vertybės</w:t>
      </w:r>
      <w:r w:rsidRPr="00BC3ECA">
        <w:t xml:space="preserve"> spauskite nuorodą </w:t>
      </w:r>
      <w:r w:rsidRPr="00BC3ECA">
        <w:rPr>
          <w:rStyle w:val="CharLangas"/>
        </w:rPr>
        <w:t>Pasirinkti archyvo vertybę</w:t>
      </w:r>
      <w:r w:rsidRPr="00BC3ECA">
        <w:t>.</w:t>
      </w:r>
      <w:bookmarkEnd w:id="668"/>
    </w:p>
    <w:p w14:paraId="4F257F25" w14:textId="77777777" w:rsidR="00C957D0" w:rsidRPr="00BC3ECA" w:rsidRDefault="00C957D0" w:rsidP="005B3A8E">
      <w:pPr>
        <w:pStyle w:val="BodyTextR2"/>
      </w:pPr>
      <w:r w:rsidRPr="00BC3ECA">
        <w:t xml:space="preserve">Atsiveria langas </w:t>
      </w:r>
      <w:r w:rsidRPr="00BC3ECA">
        <w:rPr>
          <w:rStyle w:val="CharLangas"/>
        </w:rPr>
        <w:t>Kolekcija eksportui &gt; Archyvo vertybės pasirinkimas.</w:t>
      </w:r>
    </w:p>
    <w:p w14:paraId="6C8B9A8F" w14:textId="77777777" w:rsidR="00C957D0" w:rsidRPr="00BC3ECA" w:rsidRDefault="00C957D0" w:rsidP="007171F7">
      <w:pPr>
        <w:pStyle w:val="AlnosNumbered"/>
        <w:keepNext/>
        <w:numPr>
          <w:ilvl w:val="1"/>
          <w:numId w:val="1"/>
        </w:numPr>
      </w:pPr>
      <w:r w:rsidRPr="00BC3ECA">
        <w:t>Nurodykite žinomus duomenis apie vertybę.</w:t>
      </w:r>
    </w:p>
    <w:p w14:paraId="42B56446" w14:textId="3F9E2AB9" w:rsidR="00C957D0" w:rsidRPr="00BC3ECA" w:rsidRDefault="00C957D0" w:rsidP="005B3A8E">
      <w:pPr>
        <w:pStyle w:val="BodyTextR2"/>
      </w:pPr>
      <w:r w:rsidRPr="00BC3ECA">
        <w:t xml:space="preserve">Kaip atlikti skaitykite skyriuje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43D4A2E0" w14:textId="77777777" w:rsidR="00C957D0" w:rsidRPr="00BC3ECA" w:rsidRDefault="00C957D0" w:rsidP="007171F7">
      <w:pPr>
        <w:pStyle w:val="AlnosNumbered"/>
        <w:numPr>
          <w:ilvl w:val="1"/>
          <w:numId w:val="1"/>
        </w:numPr>
      </w:pPr>
      <w:r w:rsidRPr="00BC3ECA">
        <w:t xml:space="preserve">Spauskite </w:t>
      </w:r>
      <w:r w:rsidRPr="00BC3ECA">
        <w:rPr>
          <w:rStyle w:val="CharLaukas"/>
        </w:rPr>
        <w:t>[Ieškoti]</w:t>
      </w:r>
      <w:r w:rsidRPr="00BC3ECA">
        <w:t>.</w:t>
      </w:r>
    </w:p>
    <w:p w14:paraId="4F795639" w14:textId="77777777" w:rsidR="00C957D0" w:rsidRPr="00BC3ECA" w:rsidRDefault="00C957D0" w:rsidP="005B3A8E">
      <w:pPr>
        <w:pStyle w:val="BodyTextR2"/>
      </w:pPr>
      <w:r w:rsidRPr="00BC3ECA">
        <w:t>Sistema pateikia paieškos kriterijus atitinkančių įrašų sąrašą.</w:t>
      </w:r>
    </w:p>
    <w:p w14:paraId="7CEDA34B" w14:textId="2CFF317B" w:rsidR="00C957D0" w:rsidRPr="00BC3ECA" w:rsidRDefault="00C957D0" w:rsidP="007171F7">
      <w:pPr>
        <w:pStyle w:val="AlnosNumbered"/>
        <w:keepNext/>
        <w:numPr>
          <w:ilvl w:val="1"/>
          <w:numId w:val="1"/>
        </w:numPr>
      </w:pPr>
      <w:bookmarkStart w:id="669" w:name="_Ref367796787"/>
      <w:r w:rsidRPr="00BC3ECA">
        <w:t>Rezultatų sąraše pažymėkite varnele norimą vertybę (-</w:t>
      </w:r>
      <w:proofErr w:type="spellStart"/>
      <w:r w:rsidRPr="00BC3ECA">
        <w:t>es</w:t>
      </w:r>
      <w:proofErr w:type="spellEnd"/>
      <w:r w:rsidRPr="00BC3ECA">
        <w:t xml:space="preserve">) ir spauskite </w:t>
      </w:r>
      <w:r w:rsidRPr="00BC3ECA">
        <w:rPr>
          <w:rStyle w:val="CharLaukas"/>
        </w:rPr>
        <w:t>[Pasirinkti]</w:t>
      </w:r>
      <w:r w:rsidRPr="00BC3ECA">
        <w:t>.</w:t>
      </w:r>
      <w:bookmarkEnd w:id="669"/>
    </w:p>
    <w:p w14:paraId="439E653D" w14:textId="77777777" w:rsidR="00C957D0" w:rsidRPr="00BC3ECA" w:rsidRDefault="00C957D0" w:rsidP="005B3A8E">
      <w:pPr>
        <w:pStyle w:val="BodyTextR2"/>
      </w:pPr>
      <w:r w:rsidRPr="00BC3ECA">
        <w:t>Pasirinktos vertybės (-</w:t>
      </w:r>
      <w:proofErr w:type="spellStart"/>
      <w:r w:rsidRPr="00BC3ECA">
        <w:t>ių</w:t>
      </w:r>
      <w:proofErr w:type="spellEnd"/>
      <w:r w:rsidRPr="00BC3ECA">
        <w:t>) duomenys įtraukiami į aktą.</w:t>
      </w:r>
    </w:p>
    <w:p w14:paraId="223361B7" w14:textId="1B9FA759" w:rsidR="008D197A" w:rsidRPr="00BC3ECA" w:rsidRDefault="008B046A" w:rsidP="009A5094">
      <w:pPr>
        <w:pStyle w:val="AlnosNumbered"/>
        <w:keepNext/>
      </w:pPr>
      <w:r w:rsidRPr="00BC3ECA">
        <w:lastRenderedPageBreak/>
        <w:t>Jei norite pridėti archyvo bylas, kurių aprašai turi būti eksportuojami:</w:t>
      </w:r>
    </w:p>
    <w:p w14:paraId="7834BF86" w14:textId="1664B5BF" w:rsidR="008B046A" w:rsidRPr="00BC3ECA" w:rsidRDefault="00FC5AF3" w:rsidP="008B046A">
      <w:pPr>
        <w:pStyle w:val="AlnosNumbered"/>
        <w:keepNext/>
        <w:numPr>
          <w:ilvl w:val="1"/>
          <w:numId w:val="1"/>
        </w:numPr>
      </w:pPr>
      <w:r w:rsidRPr="00BC3ECA">
        <w:t xml:space="preserve">Veiksmus atlikite kortelėje </w:t>
      </w:r>
      <w:r w:rsidRPr="00BC3ECA">
        <w:rPr>
          <w:b/>
        </w:rPr>
        <w:t>Archyvo bylos</w:t>
      </w:r>
      <w:r w:rsidRPr="00BC3ECA">
        <w:t>.</w:t>
      </w:r>
    </w:p>
    <w:p w14:paraId="1843121A" w14:textId="12D2EB31" w:rsidR="00FC5AF3" w:rsidRPr="00BC3ECA" w:rsidRDefault="00FC5AF3" w:rsidP="008B046A">
      <w:pPr>
        <w:pStyle w:val="AlnosNumbered"/>
        <w:keepNext/>
        <w:numPr>
          <w:ilvl w:val="1"/>
          <w:numId w:val="1"/>
        </w:numPr>
      </w:pPr>
      <w:r w:rsidRPr="00BC3ECA">
        <w:t>Tolesni veiksmai identiški aprašytiems aukščiau (žingsniai nuo 5.2 iki 5.5)</w:t>
      </w:r>
    </w:p>
    <w:p w14:paraId="2E9EABB4" w14:textId="243F0F1C" w:rsidR="009A5094" w:rsidRPr="00BC3ECA" w:rsidRDefault="009A5094" w:rsidP="009A5094">
      <w:pPr>
        <w:pStyle w:val="AlnosNumbered"/>
        <w:keepNext/>
      </w:pPr>
      <w:r w:rsidRPr="00BC3ECA">
        <w:t>Jei norite pridėti audiotekos ir videotekos vertybes, kurių aprašai turi būti eksportuojami:</w:t>
      </w:r>
    </w:p>
    <w:p w14:paraId="182DEA5D" w14:textId="77777777" w:rsidR="009A5094" w:rsidRPr="00BC3ECA" w:rsidRDefault="009A5094" w:rsidP="007171F7">
      <w:pPr>
        <w:pStyle w:val="AlnosNumbered"/>
        <w:keepNext/>
        <w:numPr>
          <w:ilvl w:val="1"/>
          <w:numId w:val="122"/>
        </w:numPr>
      </w:pPr>
      <w:r w:rsidRPr="00BC3ECA">
        <w:t xml:space="preserve">Veiksmus atlikite kortelėje </w:t>
      </w:r>
      <w:r w:rsidRPr="00BC3ECA">
        <w:rPr>
          <w:rStyle w:val="CharLaukas"/>
        </w:rPr>
        <w:t>Audiotekos ir videotekos vertybės</w:t>
      </w:r>
      <w:r w:rsidRPr="00BC3ECA">
        <w:t>.</w:t>
      </w:r>
    </w:p>
    <w:p w14:paraId="3484C0B0" w14:textId="44475DFF" w:rsidR="00C957D0" w:rsidRPr="00BC3ECA" w:rsidRDefault="009A5094" w:rsidP="007171F7">
      <w:pPr>
        <w:pStyle w:val="AlnosNumbered"/>
        <w:keepNext/>
        <w:numPr>
          <w:ilvl w:val="1"/>
          <w:numId w:val="1"/>
        </w:numPr>
      </w:pPr>
      <w:r w:rsidRPr="00BC3ECA">
        <w:t xml:space="preserve">Tolesni veiksmai identiški aprašytiems aukščiau (žingsniai nuo </w:t>
      </w:r>
      <w:r w:rsidRPr="00BC3ECA">
        <w:fldChar w:fldCharType="begin"/>
      </w:r>
      <w:r w:rsidRPr="00BC3ECA">
        <w:instrText xml:space="preserve"> REF _Ref367796783 \r \h </w:instrText>
      </w:r>
      <w:r w:rsidR="00F20B2B" w:rsidRPr="00BC3ECA">
        <w:instrText xml:space="preserve"> \* MERGEFORMAT </w:instrText>
      </w:r>
      <w:r w:rsidRPr="00BC3ECA">
        <w:fldChar w:fldCharType="separate"/>
      </w:r>
      <w:r w:rsidR="000D676C">
        <w:t>6.2</w:t>
      </w:r>
      <w:r w:rsidRPr="00BC3ECA">
        <w:fldChar w:fldCharType="end"/>
      </w:r>
      <w:r w:rsidRPr="00BC3ECA">
        <w:t xml:space="preserve"> iki </w:t>
      </w:r>
      <w:r w:rsidRPr="00BC3ECA">
        <w:fldChar w:fldCharType="begin"/>
      </w:r>
      <w:r w:rsidRPr="00BC3ECA">
        <w:instrText xml:space="preserve"> REF _Ref367796787 \r \h </w:instrText>
      </w:r>
      <w:r w:rsidR="00F20B2B" w:rsidRPr="00BC3ECA">
        <w:instrText xml:space="preserve"> \* MERGEFORMAT </w:instrText>
      </w:r>
      <w:r w:rsidRPr="00BC3ECA">
        <w:fldChar w:fldCharType="separate"/>
      </w:r>
      <w:r w:rsidR="000D676C">
        <w:t>6.5</w:t>
      </w:r>
      <w:r w:rsidRPr="00BC3ECA">
        <w:fldChar w:fldCharType="end"/>
      </w:r>
      <w:r w:rsidRPr="00BC3ECA">
        <w:t>)</w:t>
      </w:r>
    </w:p>
    <w:p w14:paraId="63E0DDAD" w14:textId="77777777" w:rsidR="009A5094" w:rsidRPr="00BC3ECA" w:rsidRDefault="009A5094" w:rsidP="009A5094">
      <w:pPr>
        <w:pStyle w:val="AlnosNumbered"/>
        <w:keepNext/>
      </w:pPr>
      <w:r w:rsidRPr="00BC3ECA">
        <w:t>Jei norite pridėti bibliotekos vertybes, kurių aprašai turi būti eksportuojami:</w:t>
      </w:r>
    </w:p>
    <w:p w14:paraId="44A52976" w14:textId="77777777" w:rsidR="009A5094" w:rsidRPr="00BC3ECA" w:rsidRDefault="009A5094" w:rsidP="007171F7">
      <w:pPr>
        <w:pStyle w:val="AlnosNumbered"/>
        <w:keepNext/>
        <w:numPr>
          <w:ilvl w:val="1"/>
          <w:numId w:val="122"/>
        </w:numPr>
      </w:pPr>
      <w:r w:rsidRPr="00BC3ECA">
        <w:t xml:space="preserve">Veiksmus atlikite kortelėje </w:t>
      </w:r>
      <w:r w:rsidRPr="00BC3ECA">
        <w:rPr>
          <w:rStyle w:val="CharLaukas"/>
        </w:rPr>
        <w:t>Bibliotekos vertybės</w:t>
      </w:r>
      <w:r w:rsidRPr="00BC3ECA">
        <w:t>.</w:t>
      </w:r>
    </w:p>
    <w:p w14:paraId="0F347820" w14:textId="2447D673" w:rsidR="009A5094" w:rsidRPr="00BC3ECA" w:rsidRDefault="009A5094" w:rsidP="007171F7">
      <w:pPr>
        <w:pStyle w:val="AlnosNumbered"/>
        <w:keepNext/>
        <w:numPr>
          <w:ilvl w:val="1"/>
          <w:numId w:val="1"/>
        </w:numPr>
      </w:pPr>
      <w:r w:rsidRPr="00BC3ECA">
        <w:t xml:space="preserve">Tolesni veiksmai identiški aprašytiems aukščiau (žingsniai nuo </w:t>
      </w:r>
      <w:r w:rsidRPr="00BC3ECA">
        <w:fldChar w:fldCharType="begin"/>
      </w:r>
      <w:r w:rsidRPr="00BC3ECA">
        <w:instrText xml:space="preserve"> REF _Ref367796783 \r \h </w:instrText>
      </w:r>
      <w:r w:rsidR="00F20B2B" w:rsidRPr="00BC3ECA">
        <w:instrText xml:space="preserve"> \* MERGEFORMAT </w:instrText>
      </w:r>
      <w:r w:rsidRPr="00BC3ECA">
        <w:fldChar w:fldCharType="separate"/>
      </w:r>
      <w:r w:rsidR="000D676C">
        <w:t>6.2</w:t>
      </w:r>
      <w:r w:rsidRPr="00BC3ECA">
        <w:fldChar w:fldCharType="end"/>
      </w:r>
      <w:r w:rsidRPr="00BC3ECA">
        <w:t xml:space="preserve"> iki </w:t>
      </w:r>
      <w:r w:rsidRPr="00BC3ECA">
        <w:fldChar w:fldCharType="begin"/>
      </w:r>
      <w:r w:rsidRPr="00BC3ECA">
        <w:instrText xml:space="preserve"> REF _Ref367796787 \r \h </w:instrText>
      </w:r>
      <w:r w:rsidR="00F20B2B" w:rsidRPr="00BC3ECA">
        <w:instrText xml:space="preserve"> \* MERGEFORMAT </w:instrText>
      </w:r>
      <w:r w:rsidRPr="00BC3ECA">
        <w:fldChar w:fldCharType="separate"/>
      </w:r>
      <w:r w:rsidR="000D676C">
        <w:t>6.5</w:t>
      </w:r>
      <w:r w:rsidRPr="00BC3ECA">
        <w:fldChar w:fldCharType="end"/>
      </w:r>
      <w:r w:rsidRPr="00BC3ECA">
        <w:t>)</w:t>
      </w:r>
    </w:p>
    <w:p w14:paraId="6AF11872" w14:textId="77777777" w:rsidR="009A5094" w:rsidRPr="00BC3ECA" w:rsidRDefault="009A5094" w:rsidP="009A5094">
      <w:pPr>
        <w:pStyle w:val="AlnosNumbered"/>
        <w:keepNext/>
      </w:pPr>
      <w:r w:rsidRPr="00BC3ECA">
        <w:t>Jei norite pridėti Fototekos vertybes, kurių aprašai turi būti eksportuojami:</w:t>
      </w:r>
    </w:p>
    <w:p w14:paraId="3E43CFCA" w14:textId="77777777" w:rsidR="009A5094" w:rsidRPr="00BC3ECA" w:rsidRDefault="009A5094" w:rsidP="007171F7">
      <w:pPr>
        <w:pStyle w:val="AlnosNumbered"/>
        <w:keepNext/>
        <w:numPr>
          <w:ilvl w:val="1"/>
          <w:numId w:val="122"/>
        </w:numPr>
      </w:pPr>
      <w:r w:rsidRPr="00BC3ECA">
        <w:t xml:space="preserve">Veiksmus atlikite kortelėje </w:t>
      </w:r>
      <w:r w:rsidRPr="00BC3ECA">
        <w:rPr>
          <w:rStyle w:val="CharLaukas"/>
        </w:rPr>
        <w:t>Fototekos vertybės</w:t>
      </w:r>
      <w:r w:rsidRPr="00BC3ECA">
        <w:t>.</w:t>
      </w:r>
    </w:p>
    <w:p w14:paraId="4A875452" w14:textId="10B341BE" w:rsidR="009A5094" w:rsidRPr="00BC3ECA" w:rsidRDefault="009A5094" w:rsidP="007171F7">
      <w:pPr>
        <w:pStyle w:val="AlnosNumbered"/>
        <w:keepNext/>
        <w:numPr>
          <w:ilvl w:val="1"/>
          <w:numId w:val="1"/>
        </w:numPr>
      </w:pPr>
      <w:r w:rsidRPr="00BC3ECA">
        <w:t xml:space="preserve">Tolesni veiksmai identiški aprašytiems aukščiau (žingsniai nuo </w:t>
      </w:r>
      <w:r w:rsidRPr="00BC3ECA">
        <w:fldChar w:fldCharType="begin"/>
      </w:r>
      <w:r w:rsidRPr="00BC3ECA">
        <w:instrText xml:space="preserve"> REF _Ref367796783 \r \h </w:instrText>
      </w:r>
      <w:r w:rsidR="00F20B2B" w:rsidRPr="00BC3ECA">
        <w:instrText xml:space="preserve"> \* MERGEFORMAT </w:instrText>
      </w:r>
      <w:r w:rsidRPr="00BC3ECA">
        <w:fldChar w:fldCharType="separate"/>
      </w:r>
      <w:r w:rsidR="000D676C">
        <w:t>6.2</w:t>
      </w:r>
      <w:r w:rsidRPr="00BC3ECA">
        <w:fldChar w:fldCharType="end"/>
      </w:r>
      <w:r w:rsidRPr="00BC3ECA">
        <w:t xml:space="preserve"> iki </w:t>
      </w:r>
      <w:r w:rsidRPr="00BC3ECA">
        <w:fldChar w:fldCharType="begin"/>
      </w:r>
      <w:r w:rsidRPr="00BC3ECA">
        <w:instrText xml:space="preserve"> REF _Ref367796787 \r \h </w:instrText>
      </w:r>
      <w:r w:rsidR="00F20B2B" w:rsidRPr="00BC3ECA">
        <w:instrText xml:space="preserve"> \* MERGEFORMAT </w:instrText>
      </w:r>
      <w:r w:rsidRPr="00BC3ECA">
        <w:fldChar w:fldCharType="separate"/>
      </w:r>
      <w:r w:rsidR="000D676C">
        <w:t>6.5</w:t>
      </w:r>
      <w:r w:rsidRPr="00BC3ECA">
        <w:fldChar w:fldCharType="end"/>
      </w:r>
      <w:r w:rsidRPr="00BC3ECA">
        <w:t>)</w:t>
      </w:r>
    </w:p>
    <w:p w14:paraId="44BAA2C2" w14:textId="77777777" w:rsidR="005F1B58" w:rsidRPr="00BC3ECA" w:rsidRDefault="005F1B58" w:rsidP="005F1B58">
      <w:pPr>
        <w:pStyle w:val="AlnosNumbered"/>
        <w:keepNext/>
      </w:pPr>
      <w:r w:rsidRPr="00BC3ECA">
        <w:t>Pažymėkite varnelėmis eksponatus</w:t>
      </w:r>
      <w:r w:rsidR="009A5094" w:rsidRPr="00BC3ECA">
        <w:t xml:space="preserve"> ar kitas muziejines vertybes</w:t>
      </w:r>
      <w:r w:rsidRPr="00BC3ECA">
        <w:t>, kurių duomenis norite eksportuoti.</w:t>
      </w:r>
    </w:p>
    <w:p w14:paraId="4702C591" w14:textId="77777777" w:rsidR="005F1B58" w:rsidRPr="00BC3ECA" w:rsidRDefault="005F1B58" w:rsidP="005F1B58">
      <w:pPr>
        <w:pStyle w:val="AlnosNumbered"/>
        <w:keepNext/>
        <w:rPr>
          <w:rStyle w:val="AlnostextChar"/>
        </w:rPr>
      </w:pPr>
      <w:r w:rsidRPr="00BC3ECA">
        <w:t xml:space="preserve">Spauskite </w:t>
      </w:r>
      <w:r w:rsidRPr="00BC3ECA">
        <w:rPr>
          <w:rStyle w:val="CharLaukas"/>
        </w:rPr>
        <w:t>[Eksportuoti]</w:t>
      </w:r>
      <w:r w:rsidRPr="00BC3ECA">
        <w:rPr>
          <w:rStyle w:val="AlnostextChar"/>
        </w:rPr>
        <w:t>.</w:t>
      </w:r>
    </w:p>
    <w:p w14:paraId="50622464" w14:textId="77777777" w:rsidR="005F1B58" w:rsidRPr="00BC3ECA" w:rsidRDefault="005F1B58" w:rsidP="005B3A8E">
      <w:pPr>
        <w:pStyle w:val="BodyText"/>
      </w:pPr>
      <w:r w:rsidRPr="00BC3ECA">
        <w:t xml:space="preserve">Sistema pateikia papildomą langą </w:t>
      </w:r>
      <w:r w:rsidRPr="00BC3ECA">
        <w:rPr>
          <w:rStyle w:val="CharLangas"/>
        </w:rPr>
        <w:t>Eksporto parametrai</w:t>
      </w:r>
      <w:r w:rsidRPr="00BC3ECA">
        <w:t xml:space="preserve">. </w:t>
      </w:r>
    </w:p>
    <w:p w14:paraId="601AEC90" w14:textId="152329F4" w:rsidR="00816BD7" w:rsidRPr="00BC3ECA" w:rsidRDefault="00270181" w:rsidP="00FE66FF">
      <w:pPr>
        <w:pStyle w:val="Picture"/>
      </w:pPr>
      <w:r w:rsidRPr="00BC3ECA">
        <w:rPr>
          <w:noProof/>
        </w:rPr>
        <w:drawing>
          <wp:inline distT="0" distB="0" distL="0" distR="0" wp14:anchorId="010D3808" wp14:editId="4488928B">
            <wp:extent cx="4841631" cy="1165340"/>
            <wp:effectExtent l="19050" t="19050" r="1651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ksportas.png"/>
                    <pic:cNvPicPr/>
                  </pic:nvPicPr>
                  <pic:blipFill>
                    <a:blip r:embed="rId284">
                      <a:extLst>
                        <a:ext uri="{28A0092B-C50C-407E-A947-70E740481C1C}">
                          <a14:useLocalDpi xmlns:a14="http://schemas.microsoft.com/office/drawing/2010/main" val="0"/>
                        </a:ext>
                      </a:extLst>
                    </a:blip>
                    <a:stretch>
                      <a:fillRect/>
                    </a:stretch>
                  </pic:blipFill>
                  <pic:spPr>
                    <a:xfrm>
                      <a:off x="0" y="0"/>
                      <a:ext cx="4897488" cy="1178784"/>
                    </a:xfrm>
                    <a:prstGeom prst="rect">
                      <a:avLst/>
                    </a:prstGeom>
                    <a:ln w="3175">
                      <a:solidFill>
                        <a:schemeClr val="tx1"/>
                      </a:solidFill>
                    </a:ln>
                  </pic:spPr>
                </pic:pic>
              </a:graphicData>
            </a:graphic>
          </wp:inline>
        </w:drawing>
      </w:r>
    </w:p>
    <w:p w14:paraId="03F24129" w14:textId="77777777" w:rsidR="005F1B58" w:rsidRPr="00BC3ECA" w:rsidRDefault="005F1B58" w:rsidP="00667BE8">
      <w:pPr>
        <w:pStyle w:val="AlnosNumbered"/>
        <w:keepNext/>
        <w:keepLines/>
        <w:rPr>
          <w:rStyle w:val="AlnostextChar"/>
        </w:rPr>
      </w:pPr>
      <w:r w:rsidRPr="00BC3ECA">
        <w:t xml:space="preserve">Nurodykite eksporto parametrus ir spauskite </w:t>
      </w:r>
      <w:r w:rsidRPr="00BC3ECA">
        <w:rPr>
          <w:rStyle w:val="CharLaukas"/>
        </w:rPr>
        <w:t>[Eksportuoti]</w:t>
      </w:r>
      <w:r w:rsidRPr="00BC3ECA">
        <w:rPr>
          <w:rStyle w:val="AlnostextChar"/>
        </w:rPr>
        <w:t>.</w:t>
      </w:r>
    </w:p>
    <w:p w14:paraId="7FBA6422" w14:textId="77777777" w:rsidR="005F1B58" w:rsidRPr="00BC3ECA" w:rsidRDefault="005F1B58" w:rsidP="00300735">
      <w:pPr>
        <w:pStyle w:val="BodyText"/>
      </w:pPr>
      <w:r w:rsidRPr="00BC3ECA">
        <w:t xml:space="preserve">Sistema pažymėtų eksponatų duomenis eksportuoja į </w:t>
      </w:r>
      <w:proofErr w:type="spellStart"/>
      <w:r w:rsidRPr="00BC3ECA">
        <w:t>zip</w:t>
      </w:r>
      <w:proofErr w:type="spellEnd"/>
      <w:r w:rsidRPr="00BC3ECA">
        <w:t xml:space="preserve"> tipo failą ir suteikia galimybę jį peržiūrėti/išsaugoti kompiuteryje.</w:t>
      </w:r>
    </w:p>
    <w:p w14:paraId="2CA06CEE" w14:textId="1F45006A" w:rsidR="00E86869" w:rsidRPr="00BC3ECA" w:rsidRDefault="00E86869" w:rsidP="004766D0">
      <w:pPr>
        <w:pStyle w:val="Heading2"/>
      </w:pPr>
      <w:bookmarkStart w:id="670" w:name="_Toc367965627"/>
      <w:bookmarkStart w:id="671" w:name="_Toc368321662"/>
      <w:bookmarkStart w:id="672" w:name="_Ref334688033"/>
      <w:bookmarkStart w:id="673" w:name="_Toc169621898"/>
      <w:bookmarkEnd w:id="670"/>
      <w:bookmarkEnd w:id="671"/>
      <w:r w:rsidRPr="00BC3ECA">
        <w:t>Surasti kolekciją eksportui</w:t>
      </w:r>
      <w:bookmarkEnd w:id="672"/>
      <w:bookmarkEnd w:id="673"/>
    </w:p>
    <w:p w14:paraId="217FB49D" w14:textId="77777777" w:rsidR="00935F19" w:rsidRPr="00BC3ECA" w:rsidRDefault="00935F19" w:rsidP="00935F19">
      <w:pPr>
        <w:pStyle w:val="Alnostext"/>
        <w:rPr>
          <w:rFonts w:cs="Arial"/>
        </w:rPr>
      </w:pPr>
      <w:r w:rsidRPr="00BC3ECA">
        <w:t xml:space="preserve">Paskirtis – </w:t>
      </w:r>
      <w:r w:rsidRPr="00BC3ECA">
        <w:rPr>
          <w:rFonts w:cs="Arial"/>
        </w:rPr>
        <w:t xml:space="preserve">surasti kolekciją eksportui sistemoje. </w:t>
      </w:r>
    </w:p>
    <w:p w14:paraId="3B40AFD2" w14:textId="77777777" w:rsidR="00935F19" w:rsidRPr="00BC3ECA" w:rsidRDefault="00935F19" w:rsidP="00935F19">
      <w:pPr>
        <w:pStyle w:val="Alnostext"/>
      </w:pPr>
      <w:r w:rsidRPr="00BC3ECA">
        <w:rPr>
          <w:rFonts w:cs="Arial"/>
        </w:rPr>
        <w:t>Paieška vykdoma tik tarp atitinkamame muziejuje sukurtų kolekcijų eksportui.</w:t>
      </w:r>
      <w:r w:rsidRPr="00BC3ECA">
        <w:t xml:space="preserve"> </w:t>
      </w:r>
    </w:p>
    <w:p w14:paraId="3BA5DB63" w14:textId="77777777" w:rsidR="00935F19" w:rsidRPr="00BC3ECA" w:rsidRDefault="00935F19" w:rsidP="00935F19">
      <w:pPr>
        <w:pStyle w:val="HeadingB"/>
        <w:keepNext w:val="0"/>
        <w:rPr>
          <w:noProof w:val="0"/>
        </w:rPr>
      </w:pPr>
      <w:r w:rsidRPr="00BC3ECA">
        <w:rPr>
          <w:noProof w:val="0"/>
        </w:rPr>
        <w:t>Kas gali atlikti</w:t>
      </w:r>
    </w:p>
    <w:p w14:paraId="64DE4578" w14:textId="77777777" w:rsidR="00935F19" w:rsidRPr="00BC3ECA" w:rsidRDefault="00935F19" w:rsidP="00935F19">
      <w:pPr>
        <w:pStyle w:val="Alnostext"/>
      </w:pPr>
      <w:r w:rsidRPr="00BC3ECA">
        <w:t>Surasti akto duomenis sistemoje gali:</w:t>
      </w:r>
    </w:p>
    <w:p w14:paraId="3E1C0B00" w14:textId="77777777" w:rsidR="00E7689A" w:rsidRPr="00BC3ECA" w:rsidRDefault="00E7689A" w:rsidP="00E7689A">
      <w:pPr>
        <w:pStyle w:val="AlnostextBuleted"/>
      </w:pPr>
      <w:r w:rsidRPr="00BC3ECA">
        <w:t xml:space="preserve">Naudotojas, kuriam suteikta teisės peržiūrėti ir tvarkyti </w:t>
      </w:r>
      <w:r w:rsidRPr="00BC3ECA">
        <w:rPr>
          <w:rFonts w:cs="Arial"/>
        </w:rPr>
        <w:t>kolekcijas eksportui</w:t>
      </w:r>
      <w:r w:rsidRPr="00BC3ECA">
        <w:t>.</w:t>
      </w:r>
    </w:p>
    <w:p w14:paraId="54DEC2E2" w14:textId="77777777" w:rsidR="00935F19" w:rsidRPr="00BC3ECA" w:rsidRDefault="00935F19" w:rsidP="00935F19">
      <w:pPr>
        <w:pStyle w:val="HeadingB"/>
        <w:rPr>
          <w:noProof w:val="0"/>
        </w:rPr>
      </w:pPr>
      <w:r w:rsidRPr="00BC3ECA">
        <w:rPr>
          <w:noProof w:val="0"/>
        </w:rPr>
        <w:t>Kaip atlikti</w:t>
      </w:r>
    </w:p>
    <w:p w14:paraId="00E747AD" w14:textId="77777777" w:rsidR="00935F19" w:rsidRPr="00BC3ECA" w:rsidRDefault="00935F19" w:rsidP="00935F19">
      <w:pPr>
        <w:pStyle w:val="Alnostext"/>
      </w:pPr>
      <w:r w:rsidRPr="00BC3ECA">
        <w:t xml:space="preserve">Norėdami </w:t>
      </w:r>
      <w:r w:rsidRPr="00BC3ECA">
        <w:rPr>
          <w:rFonts w:cs="Arial"/>
        </w:rPr>
        <w:t xml:space="preserve">surasti </w:t>
      </w:r>
      <w:r w:rsidR="00E7689A" w:rsidRPr="00BC3ECA">
        <w:rPr>
          <w:rFonts w:cs="Arial"/>
        </w:rPr>
        <w:t xml:space="preserve">kolekciją eksportui </w:t>
      </w:r>
      <w:r w:rsidRPr="00BC3ECA">
        <w:t>atlikite šiuos veiksmus:</w:t>
      </w:r>
    </w:p>
    <w:p w14:paraId="43B556B8" w14:textId="0F6A1F36" w:rsidR="00935F19" w:rsidRPr="00BC3ECA" w:rsidRDefault="00935F19" w:rsidP="007171F7">
      <w:pPr>
        <w:pStyle w:val="AlnosNumbered"/>
        <w:numPr>
          <w:ilvl w:val="0"/>
          <w:numId w:val="128"/>
        </w:numPr>
      </w:pPr>
      <w:r w:rsidRPr="00BC3ECA">
        <w:t xml:space="preserve">Iš meniu pasirinkite </w:t>
      </w:r>
      <w:r w:rsidR="00E7689A" w:rsidRPr="00BC3ECA">
        <w:rPr>
          <w:rStyle w:val="CharMeniu"/>
        </w:rPr>
        <w:t>Kolekcijos eksportui</w:t>
      </w:r>
      <w:r w:rsidRPr="00BC3ECA">
        <w:t>.</w:t>
      </w:r>
    </w:p>
    <w:p w14:paraId="1ECCA464" w14:textId="77777777" w:rsidR="00935F19" w:rsidRPr="00BC3ECA" w:rsidRDefault="00935F19" w:rsidP="005B3A8E">
      <w:pPr>
        <w:pStyle w:val="BodyText"/>
      </w:pPr>
      <w:r w:rsidRPr="00BC3ECA">
        <w:t xml:space="preserve">Atsiveria langas </w:t>
      </w:r>
      <w:r w:rsidR="00F5136E" w:rsidRPr="00BC3ECA">
        <w:rPr>
          <w:rStyle w:val="CharLangas"/>
        </w:rPr>
        <w:t>Kolekcijos eksportui</w:t>
      </w:r>
      <w:r w:rsidRPr="00BC3ECA">
        <w:t>.</w:t>
      </w:r>
    </w:p>
    <w:p w14:paraId="2BCB6393" w14:textId="638531B7" w:rsidR="00935F19" w:rsidRPr="00BC3ECA" w:rsidRDefault="00007FFA" w:rsidP="00FE66FF">
      <w:pPr>
        <w:pStyle w:val="Picture"/>
      </w:pPr>
      <w:r w:rsidRPr="00BC3ECA">
        <w:rPr>
          <w:noProof/>
        </w:rPr>
        <w:drawing>
          <wp:inline distT="0" distB="0" distL="0" distR="0" wp14:anchorId="07D115CC" wp14:editId="400184DD">
            <wp:extent cx="4834393" cy="715138"/>
            <wp:effectExtent l="19050" t="19050" r="23495" b="279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Kolekcijos eksportui2.pn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4872628" cy="720794"/>
                    </a:xfrm>
                    <a:prstGeom prst="rect">
                      <a:avLst/>
                    </a:prstGeom>
                    <a:ln w="3175">
                      <a:solidFill>
                        <a:schemeClr val="tx1"/>
                      </a:solidFill>
                    </a:ln>
                  </pic:spPr>
                </pic:pic>
              </a:graphicData>
            </a:graphic>
          </wp:inline>
        </w:drawing>
      </w:r>
    </w:p>
    <w:p w14:paraId="34B7D0AD" w14:textId="77777777" w:rsidR="00935F19" w:rsidRPr="00BC3ECA" w:rsidRDefault="00935F19" w:rsidP="00C61A0B">
      <w:pPr>
        <w:pStyle w:val="AlnosNumbered"/>
      </w:pPr>
      <w:r w:rsidRPr="00BC3ECA">
        <w:t xml:space="preserve">Nurodykite </w:t>
      </w:r>
      <w:r w:rsidR="00E556FA" w:rsidRPr="00BC3ECA">
        <w:rPr>
          <w:rFonts w:cs="Arial"/>
        </w:rPr>
        <w:t>kolekcijos eksporto</w:t>
      </w:r>
      <w:r w:rsidRPr="00BC3ECA">
        <w:t xml:space="preserve"> </w:t>
      </w:r>
      <w:r w:rsidR="00E556FA" w:rsidRPr="00BC3ECA">
        <w:t>pavadinimą ir s</w:t>
      </w:r>
      <w:r w:rsidRPr="00BC3ECA">
        <w:t xml:space="preserve">pauskite </w:t>
      </w:r>
      <w:r w:rsidRPr="00BC3ECA">
        <w:rPr>
          <w:rStyle w:val="CharLaukas"/>
        </w:rPr>
        <w:t>[Ieškoti]</w:t>
      </w:r>
      <w:r w:rsidRPr="00BC3ECA">
        <w:t>.</w:t>
      </w:r>
    </w:p>
    <w:p w14:paraId="0ACD4143" w14:textId="77777777" w:rsidR="00935F19" w:rsidRPr="00BC3ECA" w:rsidRDefault="00935F19" w:rsidP="005B3A8E">
      <w:pPr>
        <w:pStyle w:val="BodyText"/>
      </w:pPr>
      <w:r w:rsidRPr="00BC3ECA">
        <w:t>Sistema pateikia paieškos kriterijus atitinkančių įrašų sąrašą.</w:t>
      </w:r>
    </w:p>
    <w:p w14:paraId="7F4D5498" w14:textId="77777777" w:rsidR="00935F19" w:rsidRPr="00BC3ECA" w:rsidRDefault="00935F19" w:rsidP="00C61A0B">
      <w:pPr>
        <w:pStyle w:val="AlnosNumbered"/>
        <w:keepNext/>
      </w:pPr>
      <w:r w:rsidRPr="00BC3ECA">
        <w:lastRenderedPageBreak/>
        <w:t>Toliau, priklausomai nuo Jums suteiktų teisių, galite atlikti šiuos veiksmus:</w:t>
      </w:r>
    </w:p>
    <w:p w14:paraId="54B34055" w14:textId="354E8581" w:rsidR="00D04F55" w:rsidRPr="00BC3ECA" w:rsidRDefault="00D04F55" w:rsidP="00C61A0B">
      <w:pPr>
        <w:pStyle w:val="buletedafternumber"/>
        <w:keepNext/>
        <w:rPr>
          <w:i/>
        </w:rPr>
      </w:pPr>
      <w:r w:rsidRPr="00BC3ECA">
        <w:rPr>
          <w:i/>
        </w:rPr>
        <w:fldChar w:fldCharType="begin"/>
      </w:r>
      <w:r w:rsidRPr="00BC3ECA">
        <w:rPr>
          <w:i/>
        </w:rPr>
        <w:instrText xml:space="preserve"> REF _Ref334691264 \h  \* MERGEFORMAT </w:instrText>
      </w:r>
      <w:r w:rsidRPr="00BC3ECA">
        <w:rPr>
          <w:i/>
        </w:rPr>
      </w:r>
      <w:r w:rsidRPr="00BC3ECA">
        <w:rPr>
          <w:i/>
        </w:rPr>
        <w:fldChar w:fldCharType="separate"/>
      </w:r>
      <w:r w:rsidR="000D676C" w:rsidRPr="000D676C">
        <w:rPr>
          <w:i/>
        </w:rPr>
        <w:t>Peržiūrėti kolekcijos eksportui duomenis</w:t>
      </w:r>
      <w:r w:rsidRPr="00BC3ECA">
        <w:rPr>
          <w:i/>
        </w:rPr>
        <w:fldChar w:fldCharType="end"/>
      </w:r>
      <w:r w:rsidRPr="00BC3ECA">
        <w:rPr>
          <w:i/>
        </w:rPr>
        <w:t xml:space="preserve"> (</w:t>
      </w:r>
      <w:r w:rsidRPr="00BC3ECA">
        <w:rPr>
          <w:i/>
        </w:rPr>
        <w:fldChar w:fldCharType="begin"/>
      </w:r>
      <w:r w:rsidRPr="00BC3ECA">
        <w:rPr>
          <w:i/>
        </w:rPr>
        <w:instrText xml:space="preserve"> PAGEREF _Ref334691264 \h </w:instrText>
      </w:r>
      <w:r w:rsidRPr="00BC3ECA">
        <w:rPr>
          <w:i/>
        </w:rPr>
      </w:r>
      <w:r w:rsidRPr="00BC3ECA">
        <w:rPr>
          <w:i/>
        </w:rPr>
        <w:fldChar w:fldCharType="separate"/>
      </w:r>
      <w:r w:rsidR="000D676C">
        <w:rPr>
          <w:i/>
          <w:noProof/>
        </w:rPr>
        <w:t>175</w:t>
      </w:r>
      <w:r w:rsidRPr="00BC3ECA">
        <w:rPr>
          <w:i/>
        </w:rPr>
        <w:fldChar w:fldCharType="end"/>
      </w:r>
      <w:r w:rsidRPr="00BC3ECA">
        <w:rPr>
          <w:i/>
        </w:rPr>
        <w:t xml:space="preserve"> psl.)</w:t>
      </w:r>
    </w:p>
    <w:p w14:paraId="7BB7D31E" w14:textId="3D836B34" w:rsidR="00D04F55" w:rsidRPr="00BC3ECA" w:rsidRDefault="00D04F55" w:rsidP="00C61A0B">
      <w:pPr>
        <w:pStyle w:val="buletedafternumber"/>
        <w:keepNext/>
        <w:rPr>
          <w:i/>
        </w:rPr>
      </w:pPr>
      <w:r w:rsidRPr="00BC3ECA">
        <w:rPr>
          <w:i/>
        </w:rPr>
        <w:fldChar w:fldCharType="begin"/>
      </w:r>
      <w:r w:rsidRPr="00BC3ECA">
        <w:rPr>
          <w:i/>
        </w:rPr>
        <w:instrText xml:space="preserve"> REF _Ref334691270 \h  \* MERGEFORMAT </w:instrText>
      </w:r>
      <w:r w:rsidRPr="00BC3ECA">
        <w:rPr>
          <w:i/>
        </w:rPr>
      </w:r>
      <w:r w:rsidRPr="00BC3ECA">
        <w:rPr>
          <w:i/>
        </w:rPr>
        <w:fldChar w:fldCharType="separate"/>
      </w:r>
      <w:r w:rsidR="000D676C" w:rsidRPr="000D676C">
        <w:rPr>
          <w:i/>
        </w:rPr>
        <w:t>Keisti kolekcijos eksportui duomenis</w:t>
      </w:r>
      <w:r w:rsidRPr="00BC3ECA">
        <w:rPr>
          <w:i/>
        </w:rPr>
        <w:fldChar w:fldCharType="end"/>
      </w:r>
      <w:r w:rsidRPr="00BC3ECA">
        <w:rPr>
          <w:i/>
        </w:rPr>
        <w:t xml:space="preserve"> (</w:t>
      </w:r>
      <w:r w:rsidRPr="00BC3ECA">
        <w:rPr>
          <w:i/>
        </w:rPr>
        <w:fldChar w:fldCharType="begin"/>
      </w:r>
      <w:r w:rsidRPr="00BC3ECA">
        <w:rPr>
          <w:i/>
        </w:rPr>
        <w:instrText xml:space="preserve"> PAGEREF _Ref334691270 \h </w:instrText>
      </w:r>
      <w:r w:rsidRPr="00BC3ECA">
        <w:rPr>
          <w:i/>
        </w:rPr>
      </w:r>
      <w:r w:rsidRPr="00BC3ECA">
        <w:rPr>
          <w:i/>
        </w:rPr>
        <w:fldChar w:fldCharType="separate"/>
      </w:r>
      <w:r w:rsidR="000D676C">
        <w:rPr>
          <w:i/>
          <w:noProof/>
        </w:rPr>
        <w:t>175</w:t>
      </w:r>
      <w:r w:rsidRPr="00BC3ECA">
        <w:rPr>
          <w:i/>
        </w:rPr>
        <w:fldChar w:fldCharType="end"/>
      </w:r>
      <w:r w:rsidRPr="00BC3ECA">
        <w:rPr>
          <w:i/>
        </w:rPr>
        <w:t xml:space="preserve"> psl.)</w:t>
      </w:r>
    </w:p>
    <w:p w14:paraId="562B28B9" w14:textId="2176D9F6" w:rsidR="00D04F55" w:rsidRPr="00BC3ECA" w:rsidRDefault="00D04F55" w:rsidP="00C61A0B">
      <w:pPr>
        <w:pStyle w:val="buletedafternumber"/>
        <w:keepNext/>
        <w:rPr>
          <w:i/>
        </w:rPr>
      </w:pPr>
      <w:r w:rsidRPr="00BC3ECA">
        <w:rPr>
          <w:i/>
        </w:rPr>
        <w:fldChar w:fldCharType="begin"/>
      </w:r>
      <w:r w:rsidRPr="00BC3ECA">
        <w:rPr>
          <w:i/>
        </w:rPr>
        <w:instrText xml:space="preserve"> REF _Ref334691276 \h  \* MERGEFORMAT </w:instrText>
      </w:r>
      <w:r w:rsidRPr="00BC3ECA">
        <w:rPr>
          <w:i/>
        </w:rPr>
      </w:r>
      <w:r w:rsidRPr="00BC3ECA">
        <w:rPr>
          <w:i/>
        </w:rPr>
        <w:fldChar w:fldCharType="separate"/>
      </w:r>
      <w:r w:rsidR="000D676C" w:rsidRPr="000D676C">
        <w:rPr>
          <w:i/>
        </w:rPr>
        <w:t>Pašalinti kolekciją eksportui</w:t>
      </w:r>
      <w:r w:rsidRPr="00BC3ECA">
        <w:rPr>
          <w:i/>
        </w:rPr>
        <w:fldChar w:fldCharType="end"/>
      </w:r>
      <w:r w:rsidRPr="00BC3ECA">
        <w:rPr>
          <w:i/>
        </w:rPr>
        <w:t xml:space="preserve"> (</w:t>
      </w:r>
      <w:r w:rsidRPr="00BC3ECA">
        <w:rPr>
          <w:i/>
        </w:rPr>
        <w:fldChar w:fldCharType="begin"/>
      </w:r>
      <w:r w:rsidRPr="00BC3ECA">
        <w:rPr>
          <w:i/>
        </w:rPr>
        <w:instrText xml:space="preserve"> PAGEREF _Ref334691276 \h </w:instrText>
      </w:r>
      <w:r w:rsidRPr="00BC3ECA">
        <w:rPr>
          <w:i/>
        </w:rPr>
      </w:r>
      <w:r w:rsidRPr="00BC3ECA">
        <w:rPr>
          <w:i/>
        </w:rPr>
        <w:fldChar w:fldCharType="separate"/>
      </w:r>
      <w:r w:rsidR="000D676C">
        <w:rPr>
          <w:i/>
          <w:noProof/>
        </w:rPr>
        <w:t>176</w:t>
      </w:r>
      <w:r w:rsidRPr="00BC3ECA">
        <w:rPr>
          <w:i/>
        </w:rPr>
        <w:fldChar w:fldCharType="end"/>
      </w:r>
      <w:r w:rsidRPr="00BC3ECA">
        <w:rPr>
          <w:i/>
        </w:rPr>
        <w:t xml:space="preserve"> psl.)</w:t>
      </w:r>
    </w:p>
    <w:p w14:paraId="50C620BD" w14:textId="46F4AF78" w:rsidR="00D04F55" w:rsidRPr="00BC3ECA" w:rsidRDefault="00D04F55" w:rsidP="00C61A0B">
      <w:pPr>
        <w:pStyle w:val="buletedafternumber"/>
        <w:keepNext/>
        <w:rPr>
          <w:i/>
        </w:rPr>
      </w:pPr>
      <w:r w:rsidRPr="00BC3ECA">
        <w:rPr>
          <w:i/>
        </w:rPr>
        <w:fldChar w:fldCharType="begin"/>
      </w:r>
      <w:r w:rsidRPr="00BC3ECA">
        <w:rPr>
          <w:i/>
        </w:rPr>
        <w:instrText xml:space="preserve"> REF _Ref334691283 \h  \* MERGEFORMAT </w:instrText>
      </w:r>
      <w:r w:rsidRPr="00BC3ECA">
        <w:rPr>
          <w:i/>
        </w:rPr>
      </w:r>
      <w:r w:rsidRPr="00BC3ECA">
        <w:rPr>
          <w:i/>
        </w:rPr>
        <w:fldChar w:fldCharType="separate"/>
      </w:r>
      <w:r w:rsidR="000D676C" w:rsidRPr="000D676C">
        <w:rPr>
          <w:i/>
        </w:rPr>
        <w:t>Eksportuoti kolekciją eksportui</w:t>
      </w:r>
      <w:r w:rsidRPr="00BC3ECA">
        <w:rPr>
          <w:i/>
        </w:rPr>
        <w:fldChar w:fldCharType="end"/>
      </w:r>
      <w:r w:rsidRPr="00BC3ECA">
        <w:rPr>
          <w:i/>
        </w:rPr>
        <w:t xml:space="preserve"> (</w:t>
      </w:r>
      <w:r w:rsidRPr="00BC3ECA">
        <w:rPr>
          <w:i/>
        </w:rPr>
        <w:fldChar w:fldCharType="begin"/>
      </w:r>
      <w:r w:rsidRPr="00BC3ECA">
        <w:rPr>
          <w:i/>
        </w:rPr>
        <w:instrText xml:space="preserve"> PAGEREF _Ref334691283 \h </w:instrText>
      </w:r>
      <w:r w:rsidRPr="00BC3ECA">
        <w:rPr>
          <w:i/>
        </w:rPr>
      </w:r>
      <w:r w:rsidRPr="00BC3ECA">
        <w:rPr>
          <w:i/>
        </w:rPr>
        <w:fldChar w:fldCharType="separate"/>
      </w:r>
      <w:r w:rsidR="000D676C">
        <w:rPr>
          <w:i/>
          <w:noProof/>
        </w:rPr>
        <w:t>176</w:t>
      </w:r>
      <w:r w:rsidRPr="00BC3ECA">
        <w:rPr>
          <w:i/>
        </w:rPr>
        <w:fldChar w:fldCharType="end"/>
      </w:r>
      <w:r w:rsidRPr="00BC3ECA">
        <w:rPr>
          <w:i/>
        </w:rPr>
        <w:t xml:space="preserve"> psl.)</w:t>
      </w:r>
    </w:p>
    <w:p w14:paraId="5BE2E333" w14:textId="77777777" w:rsidR="00E86869" w:rsidRPr="00BC3ECA" w:rsidRDefault="00E86869" w:rsidP="004766D0">
      <w:pPr>
        <w:pStyle w:val="Heading2"/>
      </w:pPr>
      <w:bookmarkStart w:id="674" w:name="_Ref334691264"/>
      <w:bookmarkStart w:id="675" w:name="_Toc169621899"/>
      <w:r w:rsidRPr="00BC3ECA">
        <w:t>Peržiūrėti kolekcijos eksportui duomenis</w:t>
      </w:r>
      <w:bookmarkEnd w:id="674"/>
      <w:bookmarkEnd w:id="675"/>
    </w:p>
    <w:p w14:paraId="2A3314FD" w14:textId="77777777" w:rsidR="00352BDC" w:rsidRPr="00BC3ECA" w:rsidRDefault="00352BDC" w:rsidP="00352BDC">
      <w:pPr>
        <w:pStyle w:val="Alnostext"/>
        <w:keepNext/>
      </w:pPr>
      <w:r w:rsidRPr="00BC3ECA">
        <w:t xml:space="preserve">Paskirtis – </w:t>
      </w:r>
      <w:r w:rsidRPr="00BC3ECA">
        <w:rPr>
          <w:rFonts w:cs="Arial"/>
        </w:rPr>
        <w:t>peržiūrėti kolekcijos eksportui duomenis sistemoje</w:t>
      </w:r>
      <w:r w:rsidRPr="00BC3ECA">
        <w:t xml:space="preserve">. </w:t>
      </w:r>
    </w:p>
    <w:p w14:paraId="04B8F240" w14:textId="77777777" w:rsidR="00352BDC" w:rsidRPr="00BC3ECA" w:rsidRDefault="00352BDC" w:rsidP="00352BDC">
      <w:pPr>
        <w:pStyle w:val="HeadingB"/>
        <w:rPr>
          <w:noProof w:val="0"/>
        </w:rPr>
      </w:pPr>
      <w:r w:rsidRPr="00BC3ECA">
        <w:rPr>
          <w:noProof w:val="0"/>
        </w:rPr>
        <w:t>Kas gali atlikti</w:t>
      </w:r>
    </w:p>
    <w:p w14:paraId="4632278A" w14:textId="77777777" w:rsidR="00352BDC" w:rsidRPr="00BC3ECA" w:rsidRDefault="00352BDC" w:rsidP="00352BDC">
      <w:pPr>
        <w:pStyle w:val="Alnostext"/>
        <w:keepNext/>
      </w:pPr>
      <w:r w:rsidRPr="00BC3ECA">
        <w:rPr>
          <w:rFonts w:cs="Arial"/>
        </w:rPr>
        <w:t xml:space="preserve">Peržiūrėti </w:t>
      </w:r>
      <w:r w:rsidR="00A53CC6" w:rsidRPr="00BC3ECA">
        <w:rPr>
          <w:rFonts w:cs="Arial"/>
        </w:rPr>
        <w:t xml:space="preserve">kolekcijos eksportui </w:t>
      </w:r>
      <w:r w:rsidRPr="00BC3ECA">
        <w:rPr>
          <w:rFonts w:cs="Arial"/>
        </w:rPr>
        <w:t xml:space="preserve">duomenis </w:t>
      </w:r>
      <w:r w:rsidRPr="00BC3ECA">
        <w:t>gali:</w:t>
      </w:r>
    </w:p>
    <w:p w14:paraId="0D23AC02" w14:textId="77777777" w:rsidR="00352BDC" w:rsidRPr="00BC3ECA" w:rsidRDefault="00352BDC" w:rsidP="00352BDC">
      <w:pPr>
        <w:pStyle w:val="AlnostextBuleted"/>
      </w:pPr>
      <w:r w:rsidRPr="00BC3ECA">
        <w:t xml:space="preserve">Naudotojas, kuriam suteikta teisės peržiūrėti ir tvarkyti </w:t>
      </w:r>
      <w:r w:rsidRPr="00BC3ECA">
        <w:rPr>
          <w:rFonts w:cs="Arial"/>
        </w:rPr>
        <w:t>kolekcijas eksportui</w:t>
      </w:r>
      <w:r w:rsidRPr="00BC3ECA">
        <w:t>.</w:t>
      </w:r>
    </w:p>
    <w:p w14:paraId="2C8A7828" w14:textId="77777777" w:rsidR="00352BDC" w:rsidRPr="00BC3ECA" w:rsidRDefault="00352BDC" w:rsidP="00352BDC">
      <w:pPr>
        <w:pStyle w:val="HeadingB"/>
        <w:tabs>
          <w:tab w:val="left" w:pos="3093"/>
        </w:tabs>
        <w:rPr>
          <w:noProof w:val="0"/>
        </w:rPr>
      </w:pPr>
      <w:r w:rsidRPr="00BC3ECA">
        <w:rPr>
          <w:noProof w:val="0"/>
        </w:rPr>
        <w:t>Kaip atlikti</w:t>
      </w:r>
    </w:p>
    <w:p w14:paraId="57306F8C" w14:textId="77777777" w:rsidR="00352BDC" w:rsidRPr="00BC3ECA" w:rsidRDefault="00352BDC" w:rsidP="00352BDC">
      <w:pPr>
        <w:pStyle w:val="Alnostext"/>
      </w:pPr>
      <w:r w:rsidRPr="00BC3ECA">
        <w:t xml:space="preserve">Norėdami </w:t>
      </w:r>
      <w:r w:rsidRPr="00BC3ECA">
        <w:rPr>
          <w:rFonts w:cs="Arial"/>
        </w:rPr>
        <w:t>peržiūrėti kolekcijos eksportui duomenis, atlikite šiuos veiksmus:</w:t>
      </w:r>
    </w:p>
    <w:p w14:paraId="78341F9A" w14:textId="77777777" w:rsidR="00352BDC" w:rsidRPr="00BC3ECA" w:rsidRDefault="00352BDC" w:rsidP="007171F7">
      <w:pPr>
        <w:pStyle w:val="AlnosNumbered"/>
        <w:numPr>
          <w:ilvl w:val="0"/>
          <w:numId w:val="129"/>
        </w:numPr>
      </w:pPr>
      <w:r w:rsidRPr="00BC3ECA">
        <w:t xml:space="preserve">Suraskite norimos </w:t>
      </w:r>
      <w:r w:rsidRPr="00BC3ECA">
        <w:rPr>
          <w:rFonts w:cs="Arial"/>
        </w:rPr>
        <w:t>kolekcijos eksportui duomenis</w:t>
      </w:r>
      <w:r w:rsidRPr="00BC3ECA">
        <w:t>.</w:t>
      </w:r>
    </w:p>
    <w:p w14:paraId="02AD5DAC" w14:textId="35BC6889" w:rsidR="00352BDC" w:rsidRPr="00BC3ECA" w:rsidRDefault="00352BDC"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_Ref334688033 \h  \* MERGEFORMAT </w:instrText>
      </w:r>
      <w:r w:rsidRPr="00BC3ECA">
        <w:rPr>
          <w:rStyle w:val="CharLangas"/>
        </w:rPr>
      </w:r>
      <w:r w:rsidRPr="00BC3ECA">
        <w:rPr>
          <w:rStyle w:val="CharLangas"/>
        </w:rPr>
        <w:fldChar w:fldCharType="separate"/>
      </w:r>
      <w:r w:rsidR="000D676C" w:rsidRPr="000D676C">
        <w:rPr>
          <w:rStyle w:val="CharLangas"/>
        </w:rPr>
        <w:t>Surasti kolekciją eksportui</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_Ref334688033 \h </w:instrText>
      </w:r>
      <w:r w:rsidRPr="00BC3ECA">
        <w:rPr>
          <w:rStyle w:val="CharLangas"/>
        </w:rPr>
      </w:r>
      <w:r w:rsidRPr="00BC3ECA">
        <w:rPr>
          <w:rStyle w:val="CharLangas"/>
        </w:rPr>
        <w:fldChar w:fldCharType="separate"/>
      </w:r>
      <w:r w:rsidR="000D676C">
        <w:rPr>
          <w:rStyle w:val="CharLangas"/>
          <w:noProof/>
        </w:rPr>
        <w:t>174</w:t>
      </w:r>
      <w:r w:rsidRPr="00BC3ECA">
        <w:rPr>
          <w:rStyle w:val="CharLangas"/>
        </w:rPr>
        <w:fldChar w:fldCharType="end"/>
      </w:r>
      <w:r w:rsidRPr="00BC3ECA">
        <w:rPr>
          <w:rStyle w:val="CharLangas"/>
        </w:rPr>
        <w:t xml:space="preserve"> psl.)</w:t>
      </w:r>
      <w:r w:rsidRPr="00BC3ECA">
        <w:t>.</w:t>
      </w:r>
    </w:p>
    <w:p w14:paraId="4FEF3360" w14:textId="77777777" w:rsidR="00352BDC" w:rsidRPr="00BC3ECA" w:rsidRDefault="00352BDC" w:rsidP="00667BE8">
      <w:pPr>
        <w:pStyle w:val="AlnosNumbered"/>
        <w:keepNext/>
        <w:keepLines/>
      </w:pPr>
      <w:r w:rsidRPr="00BC3ECA">
        <w:t xml:space="preserve">Rezultatų lentelėje stulpelyje </w:t>
      </w:r>
      <w:r w:rsidR="000B2DED" w:rsidRPr="00BC3ECA">
        <w:rPr>
          <w:b/>
        </w:rPr>
        <w:t>Trumpas pavadinimas</w:t>
      </w:r>
      <w:r w:rsidRPr="00BC3ECA">
        <w:t xml:space="preserve"> spauskite</w:t>
      </w:r>
      <w:r w:rsidRPr="00BC3ECA">
        <w:rPr>
          <w:lang w:eastAsia="lt-LT"/>
        </w:rPr>
        <w:t xml:space="preserve"> nuorodą</w:t>
      </w:r>
      <w:r w:rsidRPr="00BC3ECA">
        <w:t>.</w:t>
      </w:r>
    </w:p>
    <w:p w14:paraId="2692C3F1" w14:textId="77777777" w:rsidR="00352BDC" w:rsidRPr="00BC3ECA" w:rsidRDefault="00352BDC" w:rsidP="00300735">
      <w:pPr>
        <w:pStyle w:val="BodyText"/>
      </w:pPr>
      <w:r w:rsidRPr="00BC3ECA">
        <w:t xml:space="preserve">Atsiveria langas </w:t>
      </w:r>
      <w:r w:rsidR="000B2DED" w:rsidRPr="00BC3ECA">
        <w:rPr>
          <w:rStyle w:val="CharLangas"/>
        </w:rPr>
        <w:t>Kolekcijos eksportui &gt; Kolekcija eksportui</w:t>
      </w:r>
      <w:r w:rsidRPr="00BC3ECA">
        <w:t>.</w:t>
      </w:r>
    </w:p>
    <w:p w14:paraId="6773CBC4" w14:textId="77777777" w:rsidR="00352BDC" w:rsidRPr="00BC3ECA" w:rsidRDefault="00352BDC" w:rsidP="00352BDC">
      <w:pPr>
        <w:pStyle w:val="AlnosNumbered"/>
      </w:pPr>
      <w:r w:rsidRPr="00BC3ECA">
        <w:t xml:space="preserve">Peržiūrėkite </w:t>
      </w:r>
      <w:r w:rsidR="000B2DED" w:rsidRPr="00BC3ECA">
        <w:t>kolekcijos pagrindinius</w:t>
      </w:r>
      <w:r w:rsidRPr="00BC3ECA">
        <w:t xml:space="preserve"> duomenis.</w:t>
      </w:r>
    </w:p>
    <w:p w14:paraId="605D0886" w14:textId="77777777" w:rsidR="00214E23" w:rsidRPr="00BC3ECA" w:rsidRDefault="00352BDC" w:rsidP="000B2DED">
      <w:pPr>
        <w:pStyle w:val="AlnosNumbered"/>
      </w:pPr>
      <w:r w:rsidRPr="00BC3ECA">
        <w:t xml:space="preserve">Norėdami peržiūrėti </w:t>
      </w:r>
      <w:r w:rsidR="000B2DED" w:rsidRPr="00BC3ECA">
        <w:t xml:space="preserve">į kolekciją </w:t>
      </w:r>
      <w:r w:rsidR="00D034A6" w:rsidRPr="00BC3ECA">
        <w:t xml:space="preserve">įtrauktų eksponatų ir / arba kitų vertybių </w:t>
      </w:r>
      <w:r w:rsidRPr="00BC3ECA">
        <w:t>duomenis</w:t>
      </w:r>
      <w:r w:rsidR="00214E23" w:rsidRPr="00BC3ECA">
        <w:t>:</w:t>
      </w:r>
    </w:p>
    <w:p w14:paraId="6C1CF337" w14:textId="77777777" w:rsidR="00214E23" w:rsidRPr="00BC3ECA" w:rsidRDefault="00214E23" w:rsidP="007171F7">
      <w:pPr>
        <w:pStyle w:val="AlnosNumbered"/>
        <w:numPr>
          <w:ilvl w:val="1"/>
          <w:numId w:val="1"/>
        </w:numPr>
      </w:pPr>
      <w:r w:rsidRPr="00BC3ECA">
        <w:t>Spauskite ant atitinkamos duomenų kortelės pavadinimo</w:t>
      </w:r>
    </w:p>
    <w:p w14:paraId="2DAB6C75" w14:textId="63606F94" w:rsidR="00352BDC" w:rsidRPr="00BC3ECA" w:rsidRDefault="00214E23" w:rsidP="007171F7">
      <w:pPr>
        <w:pStyle w:val="AlnosNumbered"/>
        <w:numPr>
          <w:ilvl w:val="1"/>
          <w:numId w:val="1"/>
        </w:numPr>
      </w:pPr>
      <w:r w:rsidRPr="00BC3ECA">
        <w:t>B</w:t>
      </w:r>
      <w:r w:rsidR="00352BDC" w:rsidRPr="00BC3ECA">
        <w:t xml:space="preserve">loke </w:t>
      </w:r>
      <w:r w:rsidR="009F538D" w:rsidRPr="00BC3ECA">
        <w:rPr>
          <w:rStyle w:val="CharLaukas"/>
        </w:rPr>
        <w:t>Į kolekciją įtraukti eksponatai</w:t>
      </w:r>
      <w:r w:rsidR="000B2DED" w:rsidRPr="00BC3ECA">
        <w:rPr>
          <w:rStyle w:val="CharLaukas"/>
        </w:rPr>
        <w:t xml:space="preserve"> </w:t>
      </w:r>
      <w:r w:rsidRPr="00BC3ECA">
        <w:rPr>
          <w:rStyle w:val="CharLangas"/>
        </w:rPr>
        <w:t>&lt; eksponatas ar vertybė &gt;</w:t>
      </w:r>
      <w:r w:rsidRPr="00BC3ECA">
        <w:t xml:space="preserve"> </w:t>
      </w:r>
      <w:r w:rsidR="00352BDC" w:rsidRPr="00BC3ECA">
        <w:t xml:space="preserve">spauskite </w:t>
      </w:r>
      <w:r w:rsidR="000B2DED" w:rsidRPr="00BC3ECA">
        <w:t>nuorodą į pavadinimą</w:t>
      </w:r>
      <w:r w:rsidR="00352BDC" w:rsidRPr="00BC3ECA">
        <w:t>.</w:t>
      </w:r>
    </w:p>
    <w:p w14:paraId="246C9880" w14:textId="77777777" w:rsidR="00352BDC" w:rsidRPr="00BC3ECA" w:rsidRDefault="00352BDC" w:rsidP="00300735">
      <w:pPr>
        <w:pStyle w:val="BodyTextR2"/>
      </w:pPr>
      <w:r w:rsidRPr="00BC3ECA">
        <w:t xml:space="preserve">Atsiveria </w:t>
      </w:r>
      <w:r w:rsidR="000B2DED" w:rsidRPr="00BC3ECA">
        <w:t>eksponato</w:t>
      </w:r>
      <w:r w:rsidR="00214E23" w:rsidRPr="00BC3ECA">
        <w:t xml:space="preserve"> / muziejinės vertybės</w:t>
      </w:r>
      <w:r w:rsidR="000B2DED" w:rsidRPr="00BC3ECA">
        <w:t xml:space="preserve"> aprašo forma</w:t>
      </w:r>
      <w:r w:rsidRPr="00BC3ECA">
        <w:t>.</w:t>
      </w:r>
    </w:p>
    <w:p w14:paraId="752331BA" w14:textId="448755B9" w:rsidR="00352BDC" w:rsidRPr="00BC3ECA" w:rsidRDefault="00352BDC" w:rsidP="00667BE8">
      <w:pPr>
        <w:pStyle w:val="AlnosNumbered"/>
        <w:keepNext/>
      </w:pPr>
      <w:r w:rsidRPr="00BC3ECA">
        <w:t xml:space="preserve">Norėdami grįžti į ankstesnį langą, spauskite </w:t>
      </w:r>
      <w:r w:rsidR="00424185" w:rsidRPr="00BC3ECA">
        <w:rPr>
          <w:noProof/>
          <w:lang w:eastAsia="lt-LT"/>
        </w:rPr>
        <w:drawing>
          <wp:inline distT="0" distB="0" distL="0" distR="0" wp14:anchorId="0FBFF715" wp14:editId="18565F01">
            <wp:extent cx="350520" cy="129540"/>
            <wp:effectExtent l="0" t="0" r="0" b="0"/>
            <wp:docPr id="29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50520" cy="129540"/>
                    </a:xfrm>
                    <a:prstGeom prst="rect">
                      <a:avLst/>
                    </a:prstGeom>
                    <a:noFill/>
                    <a:ln>
                      <a:noFill/>
                    </a:ln>
                  </pic:spPr>
                </pic:pic>
              </a:graphicData>
            </a:graphic>
          </wp:inline>
        </w:drawing>
      </w:r>
      <w:r w:rsidRPr="00BC3ECA">
        <w:t>.</w:t>
      </w:r>
    </w:p>
    <w:p w14:paraId="6237947E" w14:textId="77777777" w:rsidR="00352BDC" w:rsidRPr="00BC3ECA" w:rsidRDefault="00214E23" w:rsidP="00667BE8">
      <w:pPr>
        <w:pStyle w:val="Pastaba"/>
        <w:keepNext/>
      </w:pPr>
      <w:r w:rsidRPr="00BC3ECA">
        <w:t xml:space="preserve">Duomenų keisti </w:t>
      </w:r>
      <w:r w:rsidR="00352BDC" w:rsidRPr="00BC3ECA">
        <w:t>peržiūros lange negalite.</w:t>
      </w:r>
    </w:p>
    <w:p w14:paraId="0948A395" w14:textId="77777777" w:rsidR="00E86869" w:rsidRPr="00BC3ECA" w:rsidRDefault="00E86869" w:rsidP="004766D0">
      <w:pPr>
        <w:pStyle w:val="Heading2"/>
      </w:pPr>
      <w:bookmarkStart w:id="676" w:name="_Ref334691270"/>
      <w:bookmarkStart w:id="677" w:name="_Toc169621900"/>
      <w:r w:rsidRPr="00BC3ECA">
        <w:t>Keisti kolekcijos eksportui duomenis</w:t>
      </w:r>
      <w:bookmarkEnd w:id="676"/>
      <w:bookmarkEnd w:id="677"/>
    </w:p>
    <w:p w14:paraId="42B83DA1" w14:textId="77777777" w:rsidR="000B2DED" w:rsidRPr="00BC3ECA" w:rsidRDefault="000B2DED" w:rsidP="000B2DED">
      <w:pPr>
        <w:pStyle w:val="Alnostext"/>
      </w:pPr>
      <w:r w:rsidRPr="00BC3ECA">
        <w:t xml:space="preserve">Paskirtis – sudaryti sąlygas </w:t>
      </w:r>
      <w:r w:rsidRPr="00BC3ECA">
        <w:rPr>
          <w:rFonts w:cs="Arial"/>
        </w:rPr>
        <w:t xml:space="preserve">sistemos naudotojui </w:t>
      </w:r>
      <w:r w:rsidR="00A53CC6" w:rsidRPr="00BC3ECA">
        <w:rPr>
          <w:rFonts w:cs="Arial"/>
        </w:rPr>
        <w:t>keisti kolekcijos eksportui duomenis sistemoje</w:t>
      </w:r>
      <w:r w:rsidRPr="00BC3ECA">
        <w:t xml:space="preserve">. </w:t>
      </w:r>
    </w:p>
    <w:p w14:paraId="312133AA" w14:textId="77777777" w:rsidR="000B2DED" w:rsidRPr="00BC3ECA" w:rsidRDefault="000B2DED" w:rsidP="000B2DED">
      <w:pPr>
        <w:pStyle w:val="HeadingB"/>
        <w:rPr>
          <w:noProof w:val="0"/>
        </w:rPr>
      </w:pPr>
      <w:r w:rsidRPr="00BC3ECA">
        <w:rPr>
          <w:noProof w:val="0"/>
        </w:rPr>
        <w:t>Kas gali atlikti</w:t>
      </w:r>
    </w:p>
    <w:p w14:paraId="61C7C2FE" w14:textId="77777777" w:rsidR="000B2DED" w:rsidRPr="00BC3ECA" w:rsidRDefault="000B2DED" w:rsidP="000B2DED">
      <w:pPr>
        <w:pStyle w:val="Alnostext"/>
      </w:pPr>
      <w:r w:rsidRPr="00BC3ECA">
        <w:t xml:space="preserve">Keisti </w:t>
      </w:r>
      <w:r w:rsidR="00A53CC6" w:rsidRPr="00BC3ECA">
        <w:rPr>
          <w:rFonts w:cs="Arial"/>
        </w:rPr>
        <w:t xml:space="preserve">kolekcijos eksportui </w:t>
      </w:r>
      <w:r w:rsidRPr="00BC3ECA">
        <w:t>duomenis gali:</w:t>
      </w:r>
    </w:p>
    <w:p w14:paraId="479079FE" w14:textId="77777777" w:rsidR="00A53CC6" w:rsidRPr="00BC3ECA" w:rsidRDefault="00A53CC6" w:rsidP="00A53CC6">
      <w:pPr>
        <w:pStyle w:val="AlnostextBuleted"/>
      </w:pPr>
      <w:r w:rsidRPr="00BC3ECA">
        <w:t xml:space="preserve">Naudotojas, kuriam suteikta teisės peržiūrėti ir tvarkyti </w:t>
      </w:r>
      <w:r w:rsidRPr="00BC3ECA">
        <w:rPr>
          <w:rFonts w:cs="Arial"/>
        </w:rPr>
        <w:t>kolekcijas eksportui</w:t>
      </w:r>
      <w:r w:rsidRPr="00BC3ECA">
        <w:t>.</w:t>
      </w:r>
    </w:p>
    <w:p w14:paraId="0CA4D873" w14:textId="77777777" w:rsidR="000B2DED" w:rsidRPr="00BC3ECA" w:rsidRDefault="000B2DED" w:rsidP="000B2DED">
      <w:pPr>
        <w:pStyle w:val="HeadingB"/>
        <w:rPr>
          <w:noProof w:val="0"/>
        </w:rPr>
      </w:pPr>
      <w:r w:rsidRPr="00BC3ECA">
        <w:rPr>
          <w:noProof w:val="0"/>
        </w:rPr>
        <w:t>Kaip atlikti</w:t>
      </w:r>
    </w:p>
    <w:p w14:paraId="2B1058B8" w14:textId="77777777" w:rsidR="000B2DED" w:rsidRPr="00BC3ECA" w:rsidRDefault="000B2DED" w:rsidP="000B2DED">
      <w:pPr>
        <w:pStyle w:val="Alnostext"/>
        <w:keepNext/>
      </w:pPr>
      <w:r w:rsidRPr="00BC3ECA">
        <w:t xml:space="preserve">Norėdami </w:t>
      </w:r>
      <w:r w:rsidR="00A53CC6" w:rsidRPr="00BC3ECA">
        <w:rPr>
          <w:rFonts w:cs="Arial"/>
        </w:rPr>
        <w:t xml:space="preserve">keisti kolekcijos eksportui </w:t>
      </w:r>
      <w:r w:rsidRPr="00BC3ECA">
        <w:t>duomenis atlikite šiuos veiksmus:</w:t>
      </w:r>
    </w:p>
    <w:p w14:paraId="2D285360" w14:textId="77777777" w:rsidR="00A53CC6" w:rsidRPr="00BC3ECA" w:rsidRDefault="00A53CC6" w:rsidP="007171F7">
      <w:pPr>
        <w:pStyle w:val="AlnosNumbered"/>
        <w:numPr>
          <w:ilvl w:val="0"/>
          <w:numId w:val="130"/>
        </w:numPr>
      </w:pPr>
      <w:r w:rsidRPr="00BC3ECA">
        <w:t xml:space="preserve">Suraskite norimos </w:t>
      </w:r>
      <w:r w:rsidRPr="00BC3ECA">
        <w:rPr>
          <w:rFonts w:cs="Arial"/>
        </w:rPr>
        <w:t>kolekcijos eksportui duomenis</w:t>
      </w:r>
      <w:r w:rsidRPr="00BC3ECA">
        <w:t>.</w:t>
      </w:r>
    </w:p>
    <w:p w14:paraId="7F135D1E" w14:textId="182E8DDC" w:rsidR="00A53CC6" w:rsidRPr="00BC3ECA" w:rsidRDefault="00A53CC6"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_Ref334688033 \h  \* MERGEFORMAT </w:instrText>
      </w:r>
      <w:r w:rsidRPr="00BC3ECA">
        <w:rPr>
          <w:rStyle w:val="CharLangas"/>
        </w:rPr>
      </w:r>
      <w:r w:rsidRPr="00BC3ECA">
        <w:rPr>
          <w:rStyle w:val="CharLangas"/>
        </w:rPr>
        <w:fldChar w:fldCharType="separate"/>
      </w:r>
      <w:r w:rsidR="000D676C" w:rsidRPr="000D676C">
        <w:rPr>
          <w:rStyle w:val="CharLangas"/>
        </w:rPr>
        <w:t>Surasti kolekciją eksportui</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_Ref334688033 \h </w:instrText>
      </w:r>
      <w:r w:rsidRPr="00BC3ECA">
        <w:rPr>
          <w:rStyle w:val="CharLangas"/>
        </w:rPr>
      </w:r>
      <w:r w:rsidRPr="00BC3ECA">
        <w:rPr>
          <w:rStyle w:val="CharLangas"/>
        </w:rPr>
        <w:fldChar w:fldCharType="separate"/>
      </w:r>
      <w:r w:rsidR="000D676C">
        <w:rPr>
          <w:rStyle w:val="CharLangas"/>
          <w:noProof/>
        </w:rPr>
        <w:t>174</w:t>
      </w:r>
      <w:r w:rsidRPr="00BC3ECA">
        <w:rPr>
          <w:rStyle w:val="CharLangas"/>
        </w:rPr>
        <w:fldChar w:fldCharType="end"/>
      </w:r>
      <w:r w:rsidRPr="00BC3ECA">
        <w:rPr>
          <w:rStyle w:val="CharLangas"/>
        </w:rPr>
        <w:t xml:space="preserve"> psl.)</w:t>
      </w:r>
      <w:r w:rsidRPr="00BC3ECA">
        <w:t>.</w:t>
      </w:r>
    </w:p>
    <w:p w14:paraId="24E84089" w14:textId="033F6C39" w:rsidR="000B2DED" w:rsidRPr="00BC3ECA" w:rsidRDefault="000B2DED" w:rsidP="000B2DED">
      <w:pPr>
        <w:pStyle w:val="AlnosNumbered"/>
      </w:pPr>
      <w:r w:rsidRPr="00BC3ECA">
        <w:t>Rezultatų sąraše</w:t>
      </w:r>
      <w:r w:rsidRPr="00BC3ECA">
        <w:rPr>
          <w:rStyle w:val="CharLangas"/>
        </w:rPr>
        <w:t>,</w:t>
      </w:r>
      <w:r w:rsidRPr="00BC3ECA">
        <w:t xml:space="preserve"> šalia norimo</w:t>
      </w:r>
      <w:r w:rsidR="00A53CC6" w:rsidRPr="00BC3ECA">
        <w:t>s kolekcijos</w:t>
      </w:r>
      <w:r w:rsidRPr="00BC3ECA">
        <w:t xml:space="preserve">, stulpelyje </w:t>
      </w:r>
      <w:r w:rsidRPr="00BC3ECA">
        <w:rPr>
          <w:b/>
        </w:rPr>
        <w:t>Veiksmai</w:t>
      </w:r>
      <w:r w:rsidRPr="00BC3ECA">
        <w:t xml:space="preserve"> spauskite </w:t>
      </w:r>
      <w:r w:rsidR="00424185" w:rsidRPr="00BC3ECA">
        <w:rPr>
          <w:noProof/>
          <w:lang w:eastAsia="lt-LT"/>
        </w:rPr>
        <w:drawing>
          <wp:inline distT="0" distB="0" distL="0" distR="0" wp14:anchorId="52769AFF" wp14:editId="3D1900C5">
            <wp:extent cx="137160" cy="160020"/>
            <wp:effectExtent l="0" t="0" r="0" b="0"/>
            <wp:docPr id="30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p w14:paraId="7D008C53" w14:textId="77777777" w:rsidR="000B2DED" w:rsidRPr="00BC3ECA" w:rsidRDefault="000B2DED" w:rsidP="005B3A8E">
      <w:pPr>
        <w:pStyle w:val="BodyText"/>
      </w:pPr>
      <w:r w:rsidRPr="00BC3ECA">
        <w:t xml:space="preserve">Atsiveria langas </w:t>
      </w:r>
      <w:r w:rsidR="00A53CC6" w:rsidRPr="00BC3ECA">
        <w:rPr>
          <w:rStyle w:val="CharLangas"/>
        </w:rPr>
        <w:t>Kolekcijos eksportui &gt; Kolekcija eksportui</w:t>
      </w:r>
      <w:r w:rsidRPr="00BC3ECA">
        <w:t>.</w:t>
      </w:r>
    </w:p>
    <w:p w14:paraId="19145413" w14:textId="77777777" w:rsidR="000B2DED" w:rsidRPr="00BC3ECA" w:rsidRDefault="000B2DED" w:rsidP="000B2DED">
      <w:pPr>
        <w:pStyle w:val="AlnosNumbered"/>
      </w:pPr>
      <w:r w:rsidRPr="00BC3ECA">
        <w:t xml:space="preserve">Redaguokite norimus </w:t>
      </w:r>
      <w:r w:rsidR="00A53CC6" w:rsidRPr="00BC3ECA">
        <w:t>kolekcijos</w:t>
      </w:r>
      <w:r w:rsidRPr="00BC3ECA">
        <w:t xml:space="preserve"> duomenis.</w:t>
      </w:r>
    </w:p>
    <w:p w14:paraId="3BEA238F" w14:textId="2163D766" w:rsidR="000B2DED" w:rsidRPr="00BC3ECA" w:rsidRDefault="000B2DED"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206309CE" w14:textId="77777777" w:rsidR="00214E23" w:rsidRPr="00BC3ECA" w:rsidRDefault="000B2DED" w:rsidP="00D735DA">
      <w:pPr>
        <w:pStyle w:val="AlnosNumbered"/>
        <w:keepNext/>
      </w:pPr>
      <w:r w:rsidRPr="00BC3ECA">
        <w:t xml:space="preserve">Galite keisti prie </w:t>
      </w:r>
      <w:r w:rsidR="00A53CC6" w:rsidRPr="00BC3ECA">
        <w:t>kolekcijos</w:t>
      </w:r>
      <w:r w:rsidRPr="00BC3ECA">
        <w:t xml:space="preserve"> pridėtų </w:t>
      </w:r>
      <w:r w:rsidR="00A53CC6" w:rsidRPr="00BC3ECA">
        <w:t>eksponatų</w:t>
      </w:r>
      <w:r w:rsidR="00214E23" w:rsidRPr="00BC3ECA">
        <w:t xml:space="preserve"> ar kitų vertybių</w:t>
      </w:r>
      <w:r w:rsidRPr="00BC3ECA">
        <w:t xml:space="preserve"> kiekį</w:t>
      </w:r>
      <w:r w:rsidR="00214E23" w:rsidRPr="00BC3ECA">
        <w:t>:</w:t>
      </w:r>
    </w:p>
    <w:p w14:paraId="127BEA0C" w14:textId="77777777" w:rsidR="00214E23" w:rsidRPr="00BC3ECA" w:rsidRDefault="00214E23" w:rsidP="007171F7">
      <w:pPr>
        <w:pStyle w:val="AlnosNumbered"/>
        <w:keepNext/>
        <w:numPr>
          <w:ilvl w:val="1"/>
          <w:numId w:val="1"/>
        </w:numPr>
      </w:pPr>
      <w:r w:rsidRPr="00BC3ECA">
        <w:t>Atsiverskite kortelę, kurioje įtraukti duomenys apie eksponatus ar vertybes</w:t>
      </w:r>
    </w:p>
    <w:p w14:paraId="36CE8967" w14:textId="3F8BC622" w:rsidR="000B2DED" w:rsidRPr="00BC3ECA" w:rsidRDefault="00214E23" w:rsidP="007171F7">
      <w:pPr>
        <w:pStyle w:val="AlnosNumbered"/>
        <w:keepNext/>
        <w:numPr>
          <w:ilvl w:val="1"/>
          <w:numId w:val="1"/>
        </w:numPr>
      </w:pPr>
      <w:r w:rsidRPr="00BC3ECA">
        <w:t>B</w:t>
      </w:r>
      <w:r w:rsidR="000B2DED" w:rsidRPr="00BC3ECA">
        <w:t xml:space="preserve">loke </w:t>
      </w:r>
      <w:r w:rsidR="00BA068B" w:rsidRPr="00BC3ECA">
        <w:rPr>
          <w:rStyle w:val="CharLaukas"/>
        </w:rPr>
        <w:t>Į kolekciją įtraukti eksponatai</w:t>
      </w:r>
      <w:r w:rsidR="004B4574" w:rsidRPr="00BC3ECA">
        <w:rPr>
          <w:rStyle w:val="CharLaukas"/>
        </w:rPr>
        <w:t xml:space="preserve"> </w:t>
      </w:r>
      <w:r w:rsidRPr="00BC3ECA">
        <w:rPr>
          <w:rStyle w:val="CharLangas"/>
        </w:rPr>
        <w:t>&lt; eksponatas ar vertybė &gt;</w:t>
      </w:r>
      <w:r w:rsidRPr="00BC3ECA">
        <w:t>:</w:t>
      </w:r>
    </w:p>
    <w:p w14:paraId="2C7A135B" w14:textId="77777777" w:rsidR="000B2DED" w:rsidRPr="00BC3ECA" w:rsidRDefault="000B2DED" w:rsidP="00D735DA">
      <w:pPr>
        <w:pStyle w:val="buletedafternumber"/>
        <w:keepNext/>
      </w:pPr>
      <w:r w:rsidRPr="00BC3ECA">
        <w:t xml:space="preserve">Norėdami pašalinti </w:t>
      </w:r>
      <w:r w:rsidR="00214E23" w:rsidRPr="00BC3ECA">
        <w:t xml:space="preserve">įtrauktus duomenis </w:t>
      </w:r>
      <w:r w:rsidR="00D26707" w:rsidRPr="00BC3ECA">
        <w:t>iš kolekcijos</w:t>
      </w:r>
      <w:r w:rsidRPr="00BC3ECA">
        <w:t xml:space="preserve">, </w:t>
      </w:r>
      <w:r w:rsidR="00D26707" w:rsidRPr="00BC3ECA">
        <w:t xml:space="preserve">pažymėkite varnele </w:t>
      </w:r>
      <w:r w:rsidR="00214E23" w:rsidRPr="00BC3ECA">
        <w:t xml:space="preserve">juos </w:t>
      </w:r>
      <w:r w:rsidR="00D26707" w:rsidRPr="00BC3ECA">
        <w:t xml:space="preserve">ir spauskite nuorodą </w:t>
      </w:r>
      <w:r w:rsidR="00D26707" w:rsidRPr="00BC3ECA">
        <w:rPr>
          <w:rStyle w:val="CharLangas"/>
        </w:rPr>
        <w:t xml:space="preserve">Pašalinti pažymėtus </w:t>
      </w:r>
      <w:r w:rsidR="00214E23" w:rsidRPr="00BC3ECA">
        <w:rPr>
          <w:rStyle w:val="CharLangas"/>
        </w:rPr>
        <w:t>&lt;...&gt;</w:t>
      </w:r>
      <w:r w:rsidRPr="00BC3ECA">
        <w:rPr>
          <w:lang w:eastAsia="lt-LT"/>
        </w:rPr>
        <w:t>.</w:t>
      </w:r>
    </w:p>
    <w:p w14:paraId="624542DA" w14:textId="78EA14EE" w:rsidR="000B2DED" w:rsidRPr="00BC3ECA" w:rsidRDefault="000B2DED" w:rsidP="00D735DA">
      <w:pPr>
        <w:pStyle w:val="buletedafternumber"/>
        <w:keepNext/>
      </w:pPr>
      <w:r w:rsidRPr="00BC3ECA">
        <w:t xml:space="preserve">Norėdami pridėti </w:t>
      </w:r>
      <w:r w:rsidR="00214E23" w:rsidRPr="00BC3ECA">
        <w:t>naujus duomenis</w:t>
      </w:r>
      <w:r w:rsidRPr="00BC3ECA">
        <w:t xml:space="preserve">, </w:t>
      </w:r>
      <w:r w:rsidR="00103CA3" w:rsidRPr="00BC3ECA">
        <w:t xml:space="preserve">spauskite nuorodą </w:t>
      </w:r>
      <w:r w:rsidR="00103CA3" w:rsidRPr="00BC3ECA">
        <w:rPr>
          <w:rStyle w:val="CharLangas"/>
        </w:rPr>
        <w:t xml:space="preserve">Pasirinkti </w:t>
      </w:r>
      <w:r w:rsidR="00214E23" w:rsidRPr="00BC3ECA">
        <w:rPr>
          <w:rStyle w:val="CharLangas"/>
        </w:rPr>
        <w:t>&lt;...&gt;</w:t>
      </w:r>
      <w:r w:rsidR="00214E23" w:rsidRPr="00BC3ECA">
        <w:t xml:space="preserve"> </w:t>
      </w:r>
      <w:r w:rsidR="00103CA3" w:rsidRPr="00BC3ECA">
        <w:rPr>
          <w:rStyle w:val="AlnostextChar"/>
        </w:rPr>
        <w:t xml:space="preserve">ir atlikite skyrelyje </w:t>
      </w:r>
      <w:r w:rsidR="00103CA3" w:rsidRPr="00BC3ECA">
        <w:rPr>
          <w:rStyle w:val="CharLangas"/>
        </w:rPr>
        <w:fldChar w:fldCharType="begin"/>
      </w:r>
      <w:r w:rsidR="00103CA3" w:rsidRPr="00BC3ECA">
        <w:rPr>
          <w:rStyle w:val="CharLangas"/>
        </w:rPr>
        <w:instrText xml:space="preserve"> REF _Ref334689501 \h  \* MERGEFORMAT </w:instrText>
      </w:r>
      <w:r w:rsidR="00103CA3" w:rsidRPr="00BC3ECA">
        <w:rPr>
          <w:rStyle w:val="CharLangas"/>
        </w:rPr>
      </w:r>
      <w:r w:rsidR="00103CA3" w:rsidRPr="00BC3ECA">
        <w:rPr>
          <w:rStyle w:val="CharLangas"/>
        </w:rPr>
        <w:fldChar w:fldCharType="separate"/>
      </w:r>
      <w:r w:rsidR="000D676C" w:rsidRPr="000D676C">
        <w:rPr>
          <w:rStyle w:val="CharLangas"/>
        </w:rPr>
        <w:t>Įvesti naują kolekciją eksportui</w:t>
      </w:r>
      <w:r w:rsidR="00103CA3" w:rsidRPr="00BC3ECA">
        <w:rPr>
          <w:rStyle w:val="CharLangas"/>
        </w:rPr>
        <w:fldChar w:fldCharType="end"/>
      </w:r>
      <w:r w:rsidR="00103CA3" w:rsidRPr="00BC3ECA">
        <w:rPr>
          <w:rStyle w:val="CharLangas"/>
        </w:rPr>
        <w:t xml:space="preserve"> (</w:t>
      </w:r>
      <w:r w:rsidR="00103CA3" w:rsidRPr="00BC3ECA">
        <w:rPr>
          <w:rStyle w:val="CharLangas"/>
        </w:rPr>
        <w:fldChar w:fldCharType="begin"/>
      </w:r>
      <w:r w:rsidR="00103CA3" w:rsidRPr="00BC3ECA">
        <w:rPr>
          <w:rStyle w:val="CharLangas"/>
        </w:rPr>
        <w:instrText xml:space="preserve"> PAGEREF _Ref334689501 \h </w:instrText>
      </w:r>
      <w:r w:rsidR="00103CA3" w:rsidRPr="00BC3ECA">
        <w:rPr>
          <w:rStyle w:val="CharLangas"/>
        </w:rPr>
      </w:r>
      <w:r w:rsidR="00103CA3" w:rsidRPr="00BC3ECA">
        <w:rPr>
          <w:rStyle w:val="CharLangas"/>
        </w:rPr>
        <w:fldChar w:fldCharType="separate"/>
      </w:r>
      <w:r w:rsidR="000D676C">
        <w:rPr>
          <w:rStyle w:val="CharLangas"/>
          <w:noProof/>
        </w:rPr>
        <w:t>172</w:t>
      </w:r>
      <w:r w:rsidR="00103CA3" w:rsidRPr="00BC3ECA">
        <w:rPr>
          <w:rStyle w:val="CharLangas"/>
        </w:rPr>
        <w:fldChar w:fldCharType="end"/>
      </w:r>
      <w:r w:rsidR="00103CA3" w:rsidRPr="00BC3ECA">
        <w:rPr>
          <w:rStyle w:val="CharLangas"/>
        </w:rPr>
        <w:t xml:space="preserve"> psl.) </w:t>
      </w:r>
      <w:r w:rsidR="00103CA3" w:rsidRPr="00BC3ECA">
        <w:rPr>
          <w:rStyle w:val="AlnostextChar"/>
        </w:rPr>
        <w:t>a</w:t>
      </w:r>
      <w:r w:rsidRPr="00BC3ECA">
        <w:t>prašytus veiksmus.</w:t>
      </w:r>
    </w:p>
    <w:p w14:paraId="16229943" w14:textId="77777777" w:rsidR="000B2DED" w:rsidRPr="00BC3ECA" w:rsidRDefault="000B2DED" w:rsidP="00D735DA">
      <w:pPr>
        <w:pStyle w:val="AlnosNumbered"/>
        <w:rPr>
          <w:rStyle w:val="AlnostextChar"/>
        </w:rPr>
      </w:pPr>
      <w:r w:rsidRPr="00BC3ECA">
        <w:t xml:space="preserve">Spauskite </w:t>
      </w:r>
      <w:r w:rsidRPr="00BC3ECA">
        <w:rPr>
          <w:rStyle w:val="CharLaukas"/>
        </w:rPr>
        <w:t>[Išsaugoti]</w:t>
      </w:r>
      <w:r w:rsidRPr="00BC3ECA">
        <w:rPr>
          <w:rStyle w:val="AlnostextChar"/>
        </w:rPr>
        <w:t>.</w:t>
      </w:r>
    </w:p>
    <w:p w14:paraId="485E60AD" w14:textId="77777777" w:rsidR="000B2DED" w:rsidRPr="00BC3ECA" w:rsidRDefault="000B2DED" w:rsidP="005B3A8E">
      <w:pPr>
        <w:pStyle w:val="BodyText"/>
      </w:pPr>
      <w:r w:rsidRPr="00BC3ECA">
        <w:lastRenderedPageBreak/>
        <w:t>Sistema patikrina, ar duomenys korektiški ir išsaugoja.</w:t>
      </w:r>
    </w:p>
    <w:p w14:paraId="67AFB5AC" w14:textId="31349DC8" w:rsidR="00E86869" w:rsidRPr="00BC3ECA" w:rsidRDefault="00E86869" w:rsidP="004766D0">
      <w:pPr>
        <w:pStyle w:val="Heading2"/>
      </w:pPr>
      <w:bookmarkStart w:id="678" w:name="_Ref334691276"/>
      <w:bookmarkStart w:id="679" w:name="_Toc169621901"/>
      <w:r w:rsidRPr="00BC3ECA">
        <w:t>Pašalinti kolekciją eksportui</w:t>
      </w:r>
      <w:bookmarkEnd w:id="678"/>
      <w:bookmarkEnd w:id="679"/>
    </w:p>
    <w:p w14:paraId="5AD965BE" w14:textId="77777777" w:rsidR="00103CA3" w:rsidRPr="00BC3ECA" w:rsidRDefault="00103CA3" w:rsidP="00103CA3">
      <w:pPr>
        <w:pStyle w:val="Alnostext"/>
      </w:pPr>
      <w:r w:rsidRPr="00BC3ECA">
        <w:t xml:space="preserve">Paskirtis – sudaryti sąlygas </w:t>
      </w:r>
      <w:r w:rsidRPr="00BC3ECA">
        <w:rPr>
          <w:rFonts w:cs="Arial"/>
        </w:rPr>
        <w:t>sistemos naudotojui pašalinti kolekcijos eksportui duomenis iš sistemos</w:t>
      </w:r>
      <w:r w:rsidRPr="00BC3ECA">
        <w:t xml:space="preserve">. </w:t>
      </w:r>
    </w:p>
    <w:p w14:paraId="61211731" w14:textId="77777777" w:rsidR="00103CA3" w:rsidRPr="00BC3ECA" w:rsidRDefault="00103CA3" w:rsidP="00103CA3">
      <w:pPr>
        <w:pStyle w:val="HeadingB"/>
        <w:rPr>
          <w:noProof w:val="0"/>
        </w:rPr>
      </w:pPr>
      <w:r w:rsidRPr="00BC3ECA">
        <w:rPr>
          <w:noProof w:val="0"/>
        </w:rPr>
        <w:t>Kas gali atlikti</w:t>
      </w:r>
    </w:p>
    <w:p w14:paraId="4D83A597" w14:textId="77777777" w:rsidR="00103CA3" w:rsidRPr="00BC3ECA" w:rsidRDefault="00103CA3" w:rsidP="00103CA3">
      <w:pPr>
        <w:pStyle w:val="Alnostext"/>
      </w:pPr>
      <w:r w:rsidRPr="00BC3ECA">
        <w:t xml:space="preserve">Pašalinti </w:t>
      </w:r>
      <w:r w:rsidRPr="00BC3ECA">
        <w:rPr>
          <w:rFonts w:cs="Arial"/>
        </w:rPr>
        <w:t xml:space="preserve">kolekcijos eksportui </w:t>
      </w:r>
      <w:r w:rsidRPr="00BC3ECA">
        <w:t>duomenis gali:</w:t>
      </w:r>
    </w:p>
    <w:p w14:paraId="4E74762F" w14:textId="77777777" w:rsidR="00103CA3" w:rsidRPr="00BC3ECA" w:rsidRDefault="00103CA3" w:rsidP="00103CA3">
      <w:pPr>
        <w:pStyle w:val="AlnostextBuleted"/>
      </w:pPr>
      <w:r w:rsidRPr="00BC3ECA">
        <w:t xml:space="preserve">Naudotojas, kuriam suteikta teisės peržiūrėti ir tvarkyti </w:t>
      </w:r>
      <w:r w:rsidRPr="00BC3ECA">
        <w:rPr>
          <w:rFonts w:cs="Arial"/>
        </w:rPr>
        <w:t>kolekcijas eksportui</w:t>
      </w:r>
      <w:r w:rsidRPr="00BC3ECA">
        <w:t>.</w:t>
      </w:r>
    </w:p>
    <w:p w14:paraId="64E6CB3A" w14:textId="77777777" w:rsidR="00103CA3" w:rsidRPr="00BC3ECA" w:rsidRDefault="00103CA3" w:rsidP="00103CA3">
      <w:pPr>
        <w:pStyle w:val="HeadingB"/>
        <w:rPr>
          <w:noProof w:val="0"/>
        </w:rPr>
      </w:pPr>
      <w:r w:rsidRPr="00BC3ECA">
        <w:rPr>
          <w:noProof w:val="0"/>
        </w:rPr>
        <w:t>Kaip atlikti</w:t>
      </w:r>
    </w:p>
    <w:p w14:paraId="050F6E54" w14:textId="77777777" w:rsidR="00103CA3" w:rsidRPr="00BC3ECA" w:rsidRDefault="00103CA3" w:rsidP="00103CA3">
      <w:pPr>
        <w:pStyle w:val="Alnostext"/>
        <w:keepNext/>
      </w:pPr>
      <w:r w:rsidRPr="00BC3ECA">
        <w:t xml:space="preserve">Norėdami </w:t>
      </w:r>
      <w:r w:rsidRPr="00BC3ECA">
        <w:rPr>
          <w:rFonts w:cs="Arial"/>
        </w:rPr>
        <w:t xml:space="preserve">pašalinti kolekcijos eksportui </w:t>
      </w:r>
      <w:r w:rsidRPr="00BC3ECA">
        <w:t>duomenis atlikite šiuos veiksmus:</w:t>
      </w:r>
    </w:p>
    <w:p w14:paraId="3C084277" w14:textId="77777777" w:rsidR="00103CA3" w:rsidRPr="00BC3ECA" w:rsidRDefault="00103CA3" w:rsidP="007171F7">
      <w:pPr>
        <w:pStyle w:val="AlnosNumbered"/>
        <w:numPr>
          <w:ilvl w:val="0"/>
          <w:numId w:val="131"/>
        </w:numPr>
      </w:pPr>
      <w:r w:rsidRPr="00BC3ECA">
        <w:t xml:space="preserve">Suraskite norimos </w:t>
      </w:r>
      <w:r w:rsidRPr="00BC3ECA">
        <w:rPr>
          <w:rFonts w:cs="Arial"/>
        </w:rPr>
        <w:t>kolekcijos eksportui duomenis</w:t>
      </w:r>
      <w:r w:rsidRPr="00BC3ECA">
        <w:t>.</w:t>
      </w:r>
    </w:p>
    <w:p w14:paraId="23EAA0AE" w14:textId="4847B7F6" w:rsidR="00103CA3" w:rsidRPr="00BC3ECA" w:rsidRDefault="00103CA3"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_Ref334688033 \h  \* MERGEFORMAT </w:instrText>
      </w:r>
      <w:r w:rsidRPr="00BC3ECA">
        <w:rPr>
          <w:rStyle w:val="CharLangas"/>
        </w:rPr>
      </w:r>
      <w:r w:rsidRPr="00BC3ECA">
        <w:rPr>
          <w:rStyle w:val="CharLangas"/>
        </w:rPr>
        <w:fldChar w:fldCharType="separate"/>
      </w:r>
      <w:r w:rsidR="000D676C" w:rsidRPr="000D676C">
        <w:rPr>
          <w:rStyle w:val="CharLangas"/>
        </w:rPr>
        <w:t>Surasti kolekciją eksportui</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_Ref334688033 \h </w:instrText>
      </w:r>
      <w:r w:rsidRPr="00BC3ECA">
        <w:rPr>
          <w:rStyle w:val="CharLangas"/>
        </w:rPr>
      </w:r>
      <w:r w:rsidRPr="00BC3ECA">
        <w:rPr>
          <w:rStyle w:val="CharLangas"/>
        </w:rPr>
        <w:fldChar w:fldCharType="separate"/>
      </w:r>
      <w:r w:rsidR="000D676C">
        <w:rPr>
          <w:rStyle w:val="CharLangas"/>
          <w:noProof/>
        </w:rPr>
        <w:t>174</w:t>
      </w:r>
      <w:r w:rsidRPr="00BC3ECA">
        <w:rPr>
          <w:rStyle w:val="CharLangas"/>
        </w:rPr>
        <w:fldChar w:fldCharType="end"/>
      </w:r>
      <w:r w:rsidRPr="00BC3ECA">
        <w:rPr>
          <w:rStyle w:val="CharLangas"/>
        </w:rPr>
        <w:t xml:space="preserve"> psl.)</w:t>
      </w:r>
      <w:r w:rsidRPr="00BC3ECA">
        <w:t>.</w:t>
      </w:r>
    </w:p>
    <w:p w14:paraId="7B22F7B1" w14:textId="48E815E6" w:rsidR="00103CA3" w:rsidRPr="00BC3ECA" w:rsidRDefault="00103CA3" w:rsidP="00103CA3">
      <w:pPr>
        <w:pStyle w:val="AlnosNumbered"/>
      </w:pPr>
      <w:r w:rsidRPr="00BC3ECA">
        <w:t>Rezultatų sąraše</w:t>
      </w:r>
      <w:r w:rsidRPr="00BC3ECA">
        <w:rPr>
          <w:rStyle w:val="CharLangas"/>
        </w:rPr>
        <w:t>,</w:t>
      </w:r>
      <w:r w:rsidRPr="00BC3ECA">
        <w:t xml:space="preserve"> šalia norimos kolekcijos, stulpelyje </w:t>
      </w:r>
      <w:r w:rsidRPr="00BC3ECA">
        <w:rPr>
          <w:b/>
        </w:rPr>
        <w:t>Veiksmai</w:t>
      </w:r>
      <w:r w:rsidRPr="00BC3ECA">
        <w:t xml:space="preserve"> spauskite </w:t>
      </w:r>
      <w:r w:rsidR="00424185" w:rsidRPr="00BC3ECA">
        <w:rPr>
          <w:noProof/>
          <w:lang w:eastAsia="lt-LT"/>
        </w:rPr>
        <w:drawing>
          <wp:inline distT="0" distB="0" distL="0" distR="0" wp14:anchorId="2B251596" wp14:editId="5E499BBA">
            <wp:extent cx="152400" cy="144780"/>
            <wp:effectExtent l="0" t="0" r="0" b="0"/>
            <wp:docPr id="301"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BC3ECA">
        <w:t>.</w:t>
      </w:r>
    </w:p>
    <w:p w14:paraId="07854242" w14:textId="77777777" w:rsidR="00103CA3" w:rsidRPr="00BC3ECA" w:rsidRDefault="00103CA3" w:rsidP="005B3A8E">
      <w:pPr>
        <w:pStyle w:val="BodyText"/>
      </w:pPr>
      <w:r w:rsidRPr="00BC3ECA">
        <w:t xml:space="preserve">Atsiveria langas </w:t>
      </w:r>
      <w:r w:rsidRPr="00BC3ECA">
        <w:rPr>
          <w:rStyle w:val="CharLangas"/>
        </w:rPr>
        <w:t>Kolekcijos eksportui &gt; Kolekcija eksportui</w:t>
      </w:r>
      <w:r w:rsidRPr="00BC3ECA">
        <w:t>.</w:t>
      </w:r>
    </w:p>
    <w:p w14:paraId="1E4B8252" w14:textId="77777777" w:rsidR="00103CA3" w:rsidRPr="00BC3ECA" w:rsidRDefault="00103CA3" w:rsidP="00103CA3">
      <w:pPr>
        <w:pStyle w:val="AlnosNumbered"/>
      </w:pPr>
      <w:r w:rsidRPr="00BC3ECA">
        <w:t>Peržiūrėkite kolekcijos duomenis.</w:t>
      </w:r>
    </w:p>
    <w:p w14:paraId="51D33AEF" w14:textId="77777777" w:rsidR="00103CA3" w:rsidRPr="00BC3ECA" w:rsidRDefault="00103CA3" w:rsidP="00103CA3">
      <w:pPr>
        <w:pStyle w:val="AlnosNumbered"/>
      </w:pPr>
      <w:r w:rsidRPr="00BC3ECA">
        <w:t xml:space="preserve">Spauskite </w:t>
      </w:r>
      <w:r w:rsidRPr="00BC3ECA">
        <w:rPr>
          <w:rStyle w:val="CharLaukas"/>
        </w:rPr>
        <w:t>[Trinti]</w:t>
      </w:r>
      <w:r w:rsidRPr="00BC3ECA">
        <w:t>.</w:t>
      </w:r>
    </w:p>
    <w:p w14:paraId="2F88D70A" w14:textId="77777777" w:rsidR="00103CA3" w:rsidRPr="00BC3ECA" w:rsidRDefault="00103CA3" w:rsidP="005B3A8E">
      <w:pPr>
        <w:pStyle w:val="BodyText"/>
      </w:pPr>
      <w:r w:rsidRPr="00BC3ECA">
        <w:t xml:space="preserve">Sistema pašalina aktą iš sistemos. </w:t>
      </w:r>
      <w:r w:rsidRPr="00BC3ECA">
        <w:br/>
        <w:t>Apie sėkmingai atliktą veiksmą pateikiamas pranešimas.</w:t>
      </w:r>
    </w:p>
    <w:p w14:paraId="2FAE69E9" w14:textId="4A3F6E9D" w:rsidR="00E86869" w:rsidRPr="00BC3ECA" w:rsidRDefault="00E86869" w:rsidP="004766D0">
      <w:pPr>
        <w:pStyle w:val="Heading2"/>
      </w:pPr>
      <w:bookmarkStart w:id="680" w:name="_Ref334691283"/>
      <w:bookmarkStart w:id="681" w:name="_Toc169621902"/>
      <w:r w:rsidRPr="00BC3ECA">
        <w:t>Eksportuoti kolekciją eksportui</w:t>
      </w:r>
      <w:bookmarkEnd w:id="680"/>
      <w:bookmarkEnd w:id="681"/>
    </w:p>
    <w:p w14:paraId="5121C9DD" w14:textId="77777777" w:rsidR="00103CA3" w:rsidRPr="00BC3ECA" w:rsidRDefault="00103CA3" w:rsidP="00103CA3">
      <w:pPr>
        <w:pStyle w:val="Alnostext"/>
        <w:keepNext/>
      </w:pPr>
      <w:r w:rsidRPr="00BC3ECA">
        <w:t>Paskirtis –</w:t>
      </w:r>
      <w:r w:rsidR="009D721E" w:rsidRPr="00BC3ECA">
        <w:t xml:space="preserve"> </w:t>
      </w:r>
      <w:r w:rsidR="009D721E" w:rsidRPr="00BC3ECA">
        <w:rPr>
          <w:rFonts w:cs="Arial"/>
        </w:rPr>
        <w:t>išeksportuoti kolekciją eksportui</w:t>
      </w:r>
      <w:r w:rsidRPr="00BC3ECA">
        <w:t xml:space="preserve">. </w:t>
      </w:r>
    </w:p>
    <w:p w14:paraId="184A024C" w14:textId="77777777" w:rsidR="00103CA3" w:rsidRPr="00BC3ECA" w:rsidRDefault="00103CA3" w:rsidP="00103CA3">
      <w:pPr>
        <w:pStyle w:val="HeadingB"/>
        <w:rPr>
          <w:noProof w:val="0"/>
        </w:rPr>
      </w:pPr>
      <w:r w:rsidRPr="00BC3ECA">
        <w:rPr>
          <w:noProof w:val="0"/>
        </w:rPr>
        <w:t>Kas gali atlikti</w:t>
      </w:r>
    </w:p>
    <w:p w14:paraId="6A46DD5F" w14:textId="77777777" w:rsidR="00103CA3" w:rsidRPr="00BC3ECA" w:rsidRDefault="00103CA3" w:rsidP="00103CA3">
      <w:pPr>
        <w:pStyle w:val="Alnostext"/>
        <w:keepNext/>
      </w:pPr>
      <w:r w:rsidRPr="00BC3ECA">
        <w:t>Eksportuoti gali:</w:t>
      </w:r>
    </w:p>
    <w:p w14:paraId="3BA77575" w14:textId="77777777" w:rsidR="009D721E" w:rsidRPr="00BC3ECA" w:rsidRDefault="009D721E" w:rsidP="009D721E">
      <w:pPr>
        <w:pStyle w:val="AlnostextBuleted"/>
      </w:pPr>
      <w:r w:rsidRPr="00BC3ECA">
        <w:t xml:space="preserve">Naudotojas, kuriam suteikta teisės peržiūrėti ir tvarkyti </w:t>
      </w:r>
      <w:r w:rsidRPr="00BC3ECA">
        <w:rPr>
          <w:rFonts w:cs="Arial"/>
        </w:rPr>
        <w:t>kolekcijas eksportui</w:t>
      </w:r>
      <w:r w:rsidRPr="00BC3ECA">
        <w:t>.</w:t>
      </w:r>
    </w:p>
    <w:p w14:paraId="2251CB38" w14:textId="77777777" w:rsidR="00103CA3" w:rsidRPr="00BC3ECA" w:rsidRDefault="00103CA3" w:rsidP="00103CA3">
      <w:pPr>
        <w:pStyle w:val="HeadingB"/>
        <w:rPr>
          <w:noProof w:val="0"/>
        </w:rPr>
      </w:pPr>
      <w:r w:rsidRPr="00BC3ECA">
        <w:rPr>
          <w:noProof w:val="0"/>
        </w:rPr>
        <w:t>Kaip atlikti</w:t>
      </w:r>
    </w:p>
    <w:p w14:paraId="36EDE249" w14:textId="77777777" w:rsidR="00103CA3" w:rsidRPr="00BC3ECA" w:rsidRDefault="00103CA3" w:rsidP="00103CA3">
      <w:pPr>
        <w:pStyle w:val="Alnostext"/>
      </w:pPr>
      <w:r w:rsidRPr="00BC3ECA">
        <w:t>Norėdami eksportuoti duomenis į failą atlikite šiuos veiksmus:</w:t>
      </w:r>
    </w:p>
    <w:p w14:paraId="5F0ED42C" w14:textId="77777777" w:rsidR="00943624" w:rsidRPr="00BC3ECA" w:rsidRDefault="00943624" w:rsidP="007171F7">
      <w:pPr>
        <w:pStyle w:val="AlnosNumbered"/>
        <w:numPr>
          <w:ilvl w:val="0"/>
          <w:numId w:val="132"/>
        </w:numPr>
      </w:pPr>
      <w:r w:rsidRPr="00BC3ECA">
        <w:t xml:space="preserve">Suraskite norimos </w:t>
      </w:r>
      <w:r w:rsidRPr="00BC3ECA">
        <w:rPr>
          <w:rFonts w:cs="Arial"/>
        </w:rPr>
        <w:t>kolekcijos eksportui duomenis</w:t>
      </w:r>
      <w:r w:rsidRPr="00BC3ECA">
        <w:t>.</w:t>
      </w:r>
    </w:p>
    <w:p w14:paraId="56EE8B07" w14:textId="3B0DB85C" w:rsidR="00943624" w:rsidRPr="00BC3ECA" w:rsidRDefault="00943624"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_Ref334688033 \h  \* MERGEFORMAT </w:instrText>
      </w:r>
      <w:r w:rsidRPr="00BC3ECA">
        <w:rPr>
          <w:rStyle w:val="CharLangas"/>
        </w:rPr>
      </w:r>
      <w:r w:rsidRPr="00BC3ECA">
        <w:rPr>
          <w:rStyle w:val="CharLangas"/>
        </w:rPr>
        <w:fldChar w:fldCharType="separate"/>
      </w:r>
      <w:r w:rsidR="000D676C" w:rsidRPr="000D676C">
        <w:rPr>
          <w:rStyle w:val="CharLangas"/>
        </w:rPr>
        <w:t>Surasti kolekciją eksportui</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_Ref334688033 \h </w:instrText>
      </w:r>
      <w:r w:rsidRPr="00BC3ECA">
        <w:rPr>
          <w:rStyle w:val="CharLangas"/>
        </w:rPr>
      </w:r>
      <w:r w:rsidRPr="00BC3ECA">
        <w:rPr>
          <w:rStyle w:val="CharLangas"/>
        </w:rPr>
        <w:fldChar w:fldCharType="separate"/>
      </w:r>
      <w:r w:rsidR="000D676C">
        <w:rPr>
          <w:rStyle w:val="CharLangas"/>
          <w:noProof/>
        </w:rPr>
        <w:t>174</w:t>
      </w:r>
      <w:r w:rsidRPr="00BC3ECA">
        <w:rPr>
          <w:rStyle w:val="CharLangas"/>
        </w:rPr>
        <w:fldChar w:fldCharType="end"/>
      </w:r>
      <w:r w:rsidRPr="00BC3ECA">
        <w:rPr>
          <w:rStyle w:val="CharLangas"/>
        </w:rPr>
        <w:t xml:space="preserve"> psl.)</w:t>
      </w:r>
      <w:r w:rsidRPr="00BC3ECA">
        <w:t>.</w:t>
      </w:r>
    </w:p>
    <w:p w14:paraId="18586CBA" w14:textId="614C7A26" w:rsidR="00103CA3" w:rsidRPr="00BC3ECA" w:rsidRDefault="00D54F69" w:rsidP="005B3A8E">
      <w:pPr>
        <w:pStyle w:val="Picture"/>
      </w:pPr>
      <w:r w:rsidRPr="00BC3ECA">
        <w:rPr>
          <w:noProof/>
        </w:rPr>
        <w:drawing>
          <wp:inline distT="0" distB="0" distL="0" distR="0" wp14:anchorId="4DF6EB0E" wp14:editId="079D7E43">
            <wp:extent cx="4818491" cy="963803"/>
            <wp:effectExtent l="19050" t="19050" r="20320" b="273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Kolekcijos eksportui3.pn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4863565" cy="972819"/>
                    </a:xfrm>
                    <a:prstGeom prst="rect">
                      <a:avLst/>
                    </a:prstGeom>
                    <a:ln w="3175">
                      <a:solidFill>
                        <a:schemeClr val="tx1"/>
                      </a:solidFill>
                    </a:ln>
                  </pic:spPr>
                </pic:pic>
              </a:graphicData>
            </a:graphic>
          </wp:inline>
        </w:drawing>
      </w:r>
    </w:p>
    <w:p w14:paraId="134FE59A" w14:textId="77777777" w:rsidR="008A413C" w:rsidRPr="00BC3ECA" w:rsidRDefault="008A413C" w:rsidP="008A413C">
      <w:pPr>
        <w:pStyle w:val="AlnosNumbered"/>
      </w:pPr>
      <w:r w:rsidRPr="00BC3ECA">
        <w:t>Jei norite eksportuoti visas kolekcijas, atlikite:</w:t>
      </w:r>
    </w:p>
    <w:p w14:paraId="7B280A1A" w14:textId="77777777" w:rsidR="008A413C" w:rsidRPr="00BC3ECA" w:rsidRDefault="008A413C" w:rsidP="007171F7">
      <w:pPr>
        <w:pStyle w:val="AlnosNumbered"/>
        <w:numPr>
          <w:ilvl w:val="1"/>
          <w:numId w:val="1"/>
        </w:numPr>
      </w:pPr>
      <w:r w:rsidRPr="00BC3ECA">
        <w:t xml:space="preserve">Laukelyje </w:t>
      </w:r>
      <w:r w:rsidRPr="00BC3ECA">
        <w:rPr>
          <w:rStyle w:val="CharLaukas"/>
        </w:rPr>
        <w:t>{Formatas}</w:t>
      </w:r>
      <w:r w:rsidRPr="00BC3ECA">
        <w:t xml:space="preserve"> pasirinkite norimą formatą, į kurį turi būti eksportuoti duomenys.</w:t>
      </w:r>
    </w:p>
    <w:p w14:paraId="4A187A63" w14:textId="77777777" w:rsidR="008A413C" w:rsidRPr="00BC3ECA" w:rsidRDefault="008A413C" w:rsidP="007171F7">
      <w:pPr>
        <w:pStyle w:val="AlnosNumbered"/>
        <w:numPr>
          <w:ilvl w:val="1"/>
          <w:numId w:val="1"/>
        </w:numPr>
      </w:pPr>
      <w:r w:rsidRPr="00BC3ECA">
        <w:t xml:space="preserve">Spauskite nuorodą </w:t>
      </w:r>
      <w:r w:rsidRPr="00BC3ECA">
        <w:rPr>
          <w:rStyle w:val="CharLangas"/>
        </w:rPr>
        <w:t>Eksportuoti visus</w:t>
      </w:r>
      <w:r w:rsidRPr="00BC3ECA">
        <w:t>.</w:t>
      </w:r>
    </w:p>
    <w:p w14:paraId="281BF405" w14:textId="77777777" w:rsidR="008A413C" w:rsidRPr="00BC3ECA" w:rsidRDefault="008A413C" w:rsidP="005B3A8E">
      <w:pPr>
        <w:pStyle w:val="BodyTextR2"/>
      </w:pPr>
      <w:r w:rsidRPr="00BC3ECA">
        <w:t>Sistema eksportuoja duomenis į pasirinkto tipo failą ir leidžia jį išsaugoti kompiuteryje.</w:t>
      </w:r>
    </w:p>
    <w:p w14:paraId="536D254E" w14:textId="77777777" w:rsidR="008A413C" w:rsidRPr="00BC3ECA" w:rsidRDefault="008A413C" w:rsidP="008A413C">
      <w:pPr>
        <w:pStyle w:val="AlnosNumbered"/>
      </w:pPr>
      <w:r w:rsidRPr="00BC3ECA">
        <w:t>Jei norite eksportuoti pasirinktas kolekcijas iš sąrašo, atlikite:</w:t>
      </w:r>
    </w:p>
    <w:p w14:paraId="1D3CF1BD" w14:textId="77777777" w:rsidR="008A413C" w:rsidRPr="00BC3ECA" w:rsidRDefault="008A413C" w:rsidP="007171F7">
      <w:pPr>
        <w:pStyle w:val="AlnosNumbered"/>
        <w:numPr>
          <w:ilvl w:val="1"/>
          <w:numId w:val="1"/>
        </w:numPr>
      </w:pPr>
      <w:r w:rsidRPr="00BC3ECA">
        <w:t xml:space="preserve">Laukelyje </w:t>
      </w:r>
      <w:r w:rsidRPr="00BC3ECA">
        <w:rPr>
          <w:rStyle w:val="CharLaukas"/>
        </w:rPr>
        <w:t>{Formatas}</w:t>
      </w:r>
      <w:r w:rsidRPr="00BC3ECA">
        <w:t xml:space="preserve"> pasirinkite norimą formatą, į kurį turi būti eksportuoti duomenys.</w:t>
      </w:r>
    </w:p>
    <w:p w14:paraId="46128F51" w14:textId="77777777" w:rsidR="008A413C" w:rsidRPr="00BC3ECA" w:rsidRDefault="008A413C" w:rsidP="007171F7">
      <w:pPr>
        <w:pStyle w:val="AlnosNumbered"/>
        <w:numPr>
          <w:ilvl w:val="1"/>
          <w:numId w:val="1"/>
        </w:numPr>
      </w:pPr>
      <w:r w:rsidRPr="00BC3ECA">
        <w:t>Varnelėmis pažymėkite, kurias kolekcijas norite eksportuoti.</w:t>
      </w:r>
    </w:p>
    <w:p w14:paraId="5110DDFB" w14:textId="77777777" w:rsidR="008A413C" w:rsidRPr="00BC3ECA" w:rsidRDefault="008A413C" w:rsidP="007171F7">
      <w:pPr>
        <w:pStyle w:val="AlnosNumbered"/>
        <w:numPr>
          <w:ilvl w:val="1"/>
          <w:numId w:val="1"/>
        </w:numPr>
      </w:pPr>
      <w:r w:rsidRPr="00BC3ECA">
        <w:t xml:space="preserve">Spauskite nuorodą </w:t>
      </w:r>
      <w:r w:rsidRPr="00BC3ECA">
        <w:rPr>
          <w:rStyle w:val="CharLangas"/>
        </w:rPr>
        <w:t>Eksportuoti pasirinktus</w:t>
      </w:r>
      <w:r w:rsidRPr="00BC3ECA">
        <w:t>.</w:t>
      </w:r>
    </w:p>
    <w:p w14:paraId="10C37C37" w14:textId="77777777" w:rsidR="000910AA" w:rsidRPr="00BC3ECA" w:rsidRDefault="008A413C" w:rsidP="007A5F79">
      <w:pPr>
        <w:pStyle w:val="BodyTextR2"/>
      </w:pPr>
      <w:r w:rsidRPr="00BC3ECA">
        <w:t>Sistema pažymėtų kolekcijų duomenis eksportuoja į pasirinkto tipo failą ir leidžia jį</w:t>
      </w:r>
    </w:p>
    <w:p w14:paraId="0F20D1EF" w14:textId="37E2BEEE" w:rsidR="008A413C" w:rsidRPr="00BC3ECA" w:rsidRDefault="008A413C" w:rsidP="005B3A8E">
      <w:pPr>
        <w:pStyle w:val="BodyTextR2"/>
      </w:pPr>
      <w:r w:rsidRPr="00BC3ECA">
        <w:t>išsaugoti kompiuteryje.</w:t>
      </w:r>
    </w:p>
    <w:p w14:paraId="792278F1" w14:textId="147CEF0C" w:rsidR="00C436B4" w:rsidRPr="00BC3ECA" w:rsidRDefault="00C436B4" w:rsidP="00C436B4">
      <w:pPr>
        <w:pStyle w:val="Heading1"/>
        <w:rPr>
          <w:noProof w:val="0"/>
        </w:rPr>
      </w:pPr>
      <w:bookmarkStart w:id="682" w:name="_Toc396808640"/>
      <w:bookmarkStart w:id="683" w:name="_Toc396811120"/>
      <w:bookmarkStart w:id="684" w:name="_Toc396808642"/>
      <w:bookmarkStart w:id="685" w:name="_Toc396811122"/>
      <w:bookmarkStart w:id="686" w:name="_Toc343240477"/>
      <w:bookmarkStart w:id="687" w:name="_Toc169621903"/>
      <w:bookmarkEnd w:id="682"/>
      <w:bookmarkEnd w:id="683"/>
      <w:bookmarkEnd w:id="684"/>
      <w:bookmarkEnd w:id="685"/>
      <w:r w:rsidRPr="00BC3ECA">
        <w:rPr>
          <w:noProof w:val="0"/>
        </w:rPr>
        <w:lastRenderedPageBreak/>
        <w:t>Administravimas</w:t>
      </w:r>
      <w:bookmarkEnd w:id="686"/>
      <w:bookmarkEnd w:id="687"/>
    </w:p>
    <w:p w14:paraId="3A869B74" w14:textId="77777777" w:rsidR="00C436B4" w:rsidRPr="00BC3ECA" w:rsidRDefault="00C436B4" w:rsidP="00C436B4">
      <w:pPr>
        <w:pStyle w:val="Alnostext"/>
      </w:pPr>
      <w:r w:rsidRPr="00BC3ECA">
        <w:t>Sistemoje, priklausomai nuo Jums suteiktų teisių, galite:</w:t>
      </w:r>
    </w:p>
    <w:p w14:paraId="59068C2D" w14:textId="46218065" w:rsidR="00C436B4" w:rsidRPr="00BC3ECA" w:rsidRDefault="00C436B4" w:rsidP="00C436B4">
      <w:pPr>
        <w:pStyle w:val="AlnostextBuleted"/>
        <w:rPr>
          <w:i/>
        </w:rPr>
      </w:pPr>
      <w:r w:rsidRPr="00BC3ECA">
        <w:rPr>
          <w:i/>
        </w:rPr>
        <w:fldChar w:fldCharType="begin"/>
      </w:r>
      <w:r w:rsidRPr="00BC3ECA">
        <w:rPr>
          <w:i/>
        </w:rPr>
        <w:instrText xml:space="preserve"> REF _Ref335032699 \h  \* MERGEFORMAT </w:instrText>
      </w:r>
      <w:r w:rsidRPr="00BC3ECA">
        <w:rPr>
          <w:i/>
        </w:rPr>
      </w:r>
      <w:r w:rsidRPr="00BC3ECA">
        <w:rPr>
          <w:i/>
        </w:rPr>
        <w:fldChar w:fldCharType="separate"/>
      </w:r>
      <w:r w:rsidR="000D676C" w:rsidRPr="000D676C">
        <w:rPr>
          <w:i/>
        </w:rPr>
        <w:t>Tvarkyti sistemos naudotojus</w:t>
      </w:r>
      <w:r w:rsidRPr="00BC3ECA">
        <w:rPr>
          <w:i/>
        </w:rPr>
        <w:fldChar w:fldCharType="end"/>
      </w:r>
      <w:r w:rsidRPr="00BC3ECA">
        <w:rPr>
          <w:i/>
        </w:rPr>
        <w:t xml:space="preserve"> (</w:t>
      </w:r>
      <w:r w:rsidRPr="00BC3ECA">
        <w:rPr>
          <w:i/>
        </w:rPr>
        <w:fldChar w:fldCharType="begin"/>
      </w:r>
      <w:r w:rsidRPr="00BC3ECA">
        <w:rPr>
          <w:i/>
        </w:rPr>
        <w:instrText xml:space="preserve"> PAGEREF _Ref335032702 \h </w:instrText>
      </w:r>
      <w:r w:rsidRPr="00BC3ECA">
        <w:rPr>
          <w:i/>
        </w:rPr>
      </w:r>
      <w:r w:rsidRPr="00BC3ECA">
        <w:rPr>
          <w:i/>
        </w:rPr>
        <w:fldChar w:fldCharType="separate"/>
      </w:r>
      <w:r w:rsidR="000D676C">
        <w:rPr>
          <w:i/>
          <w:noProof/>
        </w:rPr>
        <w:t>177</w:t>
      </w:r>
      <w:r w:rsidRPr="00BC3ECA">
        <w:rPr>
          <w:i/>
        </w:rPr>
        <w:fldChar w:fldCharType="end"/>
      </w:r>
      <w:r w:rsidRPr="00BC3ECA">
        <w:rPr>
          <w:i/>
        </w:rPr>
        <w:t xml:space="preserve"> psl.)</w:t>
      </w:r>
    </w:p>
    <w:p w14:paraId="433809C0" w14:textId="7577D375" w:rsidR="00AB63C7" w:rsidRPr="00BC3ECA" w:rsidRDefault="00A34EB9" w:rsidP="00C436B4">
      <w:pPr>
        <w:pStyle w:val="AlnostextBuleted"/>
        <w:rPr>
          <w:i/>
        </w:rPr>
      </w:pPr>
      <w:r w:rsidRPr="00BC3ECA">
        <w:rPr>
          <w:i/>
        </w:rPr>
        <w:fldChar w:fldCharType="begin"/>
      </w:r>
      <w:r w:rsidRPr="00BC3ECA">
        <w:rPr>
          <w:i/>
        </w:rPr>
        <w:instrText xml:space="preserve"> REF _Ref123137457 \h </w:instrText>
      </w:r>
      <w:r w:rsidR="001533A5" w:rsidRPr="00BC3ECA">
        <w:rPr>
          <w:i/>
        </w:rPr>
        <w:instrText xml:space="preserve"> \* MERGEFORMAT </w:instrText>
      </w:r>
      <w:r w:rsidRPr="00BC3ECA">
        <w:rPr>
          <w:i/>
        </w:rPr>
      </w:r>
      <w:r w:rsidRPr="00BC3ECA">
        <w:rPr>
          <w:i/>
        </w:rPr>
        <w:fldChar w:fldCharType="separate"/>
      </w:r>
      <w:r w:rsidR="000D676C" w:rsidRPr="000D676C">
        <w:rPr>
          <w:i/>
        </w:rPr>
        <w:t>Tvarkyti aktų registracijos knygų nustatymus</w:t>
      </w:r>
      <w:r w:rsidRPr="00BC3ECA">
        <w:rPr>
          <w:i/>
        </w:rPr>
        <w:fldChar w:fldCharType="end"/>
      </w:r>
      <w:r w:rsidRPr="00BC3ECA">
        <w:rPr>
          <w:i/>
        </w:rPr>
        <w:t xml:space="preserve"> (</w:t>
      </w:r>
      <w:r w:rsidRPr="00BC3ECA">
        <w:rPr>
          <w:i/>
        </w:rPr>
        <w:fldChar w:fldCharType="begin"/>
      </w:r>
      <w:r w:rsidRPr="00BC3ECA">
        <w:rPr>
          <w:i/>
        </w:rPr>
        <w:instrText xml:space="preserve"> PAGEREF _Ref123137465 \h </w:instrText>
      </w:r>
      <w:r w:rsidRPr="00BC3ECA">
        <w:rPr>
          <w:i/>
        </w:rPr>
      </w:r>
      <w:r w:rsidRPr="00BC3ECA">
        <w:rPr>
          <w:i/>
        </w:rPr>
        <w:fldChar w:fldCharType="separate"/>
      </w:r>
      <w:r w:rsidR="000D676C">
        <w:rPr>
          <w:i/>
          <w:noProof/>
        </w:rPr>
        <w:t>180</w:t>
      </w:r>
      <w:r w:rsidRPr="00BC3ECA">
        <w:rPr>
          <w:i/>
        </w:rPr>
        <w:fldChar w:fldCharType="end"/>
      </w:r>
      <w:r w:rsidRPr="00BC3ECA">
        <w:rPr>
          <w:i/>
        </w:rPr>
        <w:t xml:space="preserve"> psl.)</w:t>
      </w:r>
    </w:p>
    <w:p w14:paraId="49221CCA" w14:textId="4EE0862B" w:rsidR="007D1234" w:rsidRPr="00BC3ECA" w:rsidRDefault="007D1234" w:rsidP="00C436B4">
      <w:pPr>
        <w:pStyle w:val="AlnostextBuleted"/>
        <w:rPr>
          <w:i/>
        </w:rPr>
      </w:pPr>
      <w:r w:rsidRPr="00BC3ECA">
        <w:rPr>
          <w:i/>
        </w:rPr>
        <w:fldChar w:fldCharType="begin"/>
      </w:r>
      <w:r w:rsidRPr="00BC3ECA">
        <w:rPr>
          <w:i/>
        </w:rPr>
        <w:instrText xml:space="preserve"> REF _Ref123137483 \h </w:instrText>
      </w:r>
      <w:r w:rsidR="001533A5" w:rsidRPr="00BC3ECA">
        <w:rPr>
          <w:i/>
        </w:rPr>
        <w:instrText xml:space="preserve"> \* MERGEFORMAT </w:instrText>
      </w:r>
      <w:r w:rsidRPr="00BC3ECA">
        <w:rPr>
          <w:i/>
        </w:rPr>
      </w:r>
      <w:r w:rsidRPr="00BC3ECA">
        <w:rPr>
          <w:i/>
        </w:rPr>
        <w:fldChar w:fldCharType="separate"/>
      </w:r>
      <w:r w:rsidR="000D676C" w:rsidRPr="000D676C">
        <w:rPr>
          <w:i/>
        </w:rPr>
        <w:t>Tvarkyti aktų numeracijos nustatymus</w:t>
      </w:r>
      <w:r w:rsidRPr="00BC3ECA">
        <w:rPr>
          <w:i/>
        </w:rPr>
        <w:fldChar w:fldCharType="end"/>
      </w:r>
      <w:r w:rsidRPr="00BC3ECA">
        <w:rPr>
          <w:i/>
        </w:rPr>
        <w:t xml:space="preserve"> (</w:t>
      </w:r>
      <w:r w:rsidRPr="00BC3ECA">
        <w:rPr>
          <w:i/>
        </w:rPr>
        <w:fldChar w:fldCharType="begin"/>
      </w:r>
      <w:r w:rsidRPr="00BC3ECA">
        <w:rPr>
          <w:i/>
        </w:rPr>
        <w:instrText xml:space="preserve"> PAGEREF _Ref123137490 \h </w:instrText>
      </w:r>
      <w:r w:rsidRPr="00BC3ECA">
        <w:rPr>
          <w:i/>
        </w:rPr>
      </w:r>
      <w:r w:rsidRPr="00BC3ECA">
        <w:rPr>
          <w:i/>
        </w:rPr>
        <w:fldChar w:fldCharType="separate"/>
      </w:r>
      <w:r w:rsidR="000D676C">
        <w:rPr>
          <w:i/>
          <w:noProof/>
        </w:rPr>
        <w:t>186</w:t>
      </w:r>
      <w:r w:rsidRPr="00BC3ECA">
        <w:rPr>
          <w:i/>
        </w:rPr>
        <w:fldChar w:fldCharType="end"/>
      </w:r>
      <w:r w:rsidRPr="00BC3ECA">
        <w:rPr>
          <w:i/>
        </w:rPr>
        <w:t xml:space="preserve"> psl.)</w:t>
      </w:r>
    </w:p>
    <w:p w14:paraId="771B3B27" w14:textId="451A1272" w:rsidR="00674637" w:rsidRPr="00BC3ECA" w:rsidRDefault="00674637" w:rsidP="00C436B4">
      <w:pPr>
        <w:pStyle w:val="AlnostextBuleted"/>
        <w:rPr>
          <w:i/>
        </w:rPr>
      </w:pPr>
      <w:r w:rsidRPr="00BC3ECA">
        <w:rPr>
          <w:i/>
        </w:rPr>
        <w:fldChar w:fldCharType="begin"/>
      </w:r>
      <w:r w:rsidRPr="00BC3ECA">
        <w:rPr>
          <w:i/>
        </w:rPr>
        <w:instrText xml:space="preserve"> REF _Ref123137506 \h </w:instrText>
      </w:r>
      <w:r w:rsidR="001533A5" w:rsidRPr="00BC3ECA">
        <w:rPr>
          <w:i/>
        </w:rPr>
        <w:instrText xml:space="preserve"> \* MERGEFORMAT </w:instrText>
      </w:r>
      <w:r w:rsidRPr="00BC3ECA">
        <w:rPr>
          <w:i/>
        </w:rPr>
      </w:r>
      <w:r w:rsidRPr="00BC3ECA">
        <w:rPr>
          <w:i/>
        </w:rPr>
        <w:fldChar w:fldCharType="separate"/>
      </w:r>
      <w:r w:rsidR="000D676C" w:rsidRPr="000D676C">
        <w:rPr>
          <w:i/>
        </w:rPr>
        <w:t>Tvarkyti aktų duomenų formos nustatymus</w:t>
      </w:r>
      <w:r w:rsidRPr="00BC3ECA">
        <w:rPr>
          <w:i/>
        </w:rPr>
        <w:fldChar w:fldCharType="end"/>
      </w:r>
      <w:r w:rsidRPr="00BC3ECA">
        <w:rPr>
          <w:i/>
        </w:rPr>
        <w:t xml:space="preserve"> (</w:t>
      </w:r>
      <w:r w:rsidRPr="00BC3ECA">
        <w:rPr>
          <w:i/>
        </w:rPr>
        <w:fldChar w:fldCharType="begin"/>
      </w:r>
      <w:r w:rsidRPr="00BC3ECA">
        <w:rPr>
          <w:i/>
        </w:rPr>
        <w:instrText xml:space="preserve"> PAGEREF _Ref123137515 \h </w:instrText>
      </w:r>
      <w:r w:rsidRPr="00BC3ECA">
        <w:rPr>
          <w:i/>
        </w:rPr>
      </w:r>
      <w:r w:rsidRPr="00BC3ECA">
        <w:rPr>
          <w:i/>
        </w:rPr>
        <w:fldChar w:fldCharType="separate"/>
      </w:r>
      <w:r w:rsidR="000D676C">
        <w:rPr>
          <w:i/>
          <w:noProof/>
        </w:rPr>
        <w:t>187</w:t>
      </w:r>
      <w:r w:rsidRPr="00BC3ECA">
        <w:rPr>
          <w:i/>
        </w:rPr>
        <w:fldChar w:fldCharType="end"/>
      </w:r>
      <w:r w:rsidRPr="00BC3ECA">
        <w:rPr>
          <w:i/>
        </w:rPr>
        <w:t xml:space="preserve"> psl.)</w:t>
      </w:r>
    </w:p>
    <w:p w14:paraId="25DF5974" w14:textId="46C643B2" w:rsidR="0094162C" w:rsidRPr="00BC3ECA" w:rsidRDefault="0094162C" w:rsidP="00C436B4">
      <w:pPr>
        <w:pStyle w:val="AlnostextBuleted"/>
        <w:rPr>
          <w:i/>
        </w:rPr>
      </w:pPr>
      <w:r w:rsidRPr="00BC3ECA">
        <w:rPr>
          <w:i/>
        </w:rPr>
        <w:fldChar w:fldCharType="begin"/>
      </w:r>
      <w:r w:rsidRPr="00BC3ECA">
        <w:rPr>
          <w:i/>
        </w:rPr>
        <w:instrText xml:space="preserve"> REF _Ref123288793 \h </w:instrText>
      </w:r>
      <w:r w:rsidR="001533A5" w:rsidRPr="00BC3ECA">
        <w:rPr>
          <w:i/>
        </w:rPr>
        <w:instrText xml:space="preserve"> \* MERGEFORMAT </w:instrText>
      </w:r>
      <w:r w:rsidRPr="00BC3ECA">
        <w:rPr>
          <w:i/>
        </w:rPr>
      </w:r>
      <w:r w:rsidRPr="00BC3ECA">
        <w:rPr>
          <w:i/>
        </w:rPr>
        <w:fldChar w:fldCharType="separate"/>
      </w:r>
      <w:r w:rsidR="000D676C" w:rsidRPr="000D676C">
        <w:rPr>
          <w:i/>
        </w:rPr>
        <w:t>Tvarkyti apskaitos knygų nustatymus</w:t>
      </w:r>
      <w:r w:rsidRPr="00BC3ECA">
        <w:rPr>
          <w:i/>
        </w:rPr>
        <w:fldChar w:fldCharType="end"/>
      </w:r>
      <w:r w:rsidRPr="00BC3ECA">
        <w:rPr>
          <w:i/>
        </w:rPr>
        <w:t xml:space="preserve"> (</w:t>
      </w:r>
      <w:r w:rsidRPr="00BC3ECA">
        <w:rPr>
          <w:i/>
        </w:rPr>
        <w:fldChar w:fldCharType="begin"/>
      </w:r>
      <w:r w:rsidRPr="00BC3ECA">
        <w:rPr>
          <w:i/>
        </w:rPr>
        <w:instrText xml:space="preserve"> PAGEREF _Ref123288793 \h </w:instrText>
      </w:r>
      <w:r w:rsidRPr="00BC3ECA">
        <w:rPr>
          <w:i/>
        </w:rPr>
      </w:r>
      <w:r w:rsidRPr="00BC3ECA">
        <w:rPr>
          <w:i/>
        </w:rPr>
        <w:fldChar w:fldCharType="separate"/>
      </w:r>
      <w:r w:rsidR="000D676C">
        <w:rPr>
          <w:i/>
          <w:noProof/>
        </w:rPr>
        <w:t>189</w:t>
      </w:r>
      <w:r w:rsidRPr="00BC3ECA">
        <w:rPr>
          <w:i/>
        </w:rPr>
        <w:fldChar w:fldCharType="end"/>
      </w:r>
      <w:r w:rsidRPr="00BC3ECA">
        <w:rPr>
          <w:i/>
        </w:rPr>
        <w:t xml:space="preserve"> psl.)</w:t>
      </w:r>
    </w:p>
    <w:p w14:paraId="57C0495F" w14:textId="73507C24" w:rsidR="00302687" w:rsidRPr="00BC3ECA" w:rsidRDefault="00302687" w:rsidP="00C436B4">
      <w:pPr>
        <w:pStyle w:val="AlnostextBuleted"/>
        <w:rPr>
          <w:i/>
        </w:rPr>
      </w:pPr>
      <w:r w:rsidRPr="00BC3ECA">
        <w:rPr>
          <w:i/>
        </w:rPr>
        <w:fldChar w:fldCharType="begin"/>
      </w:r>
      <w:r w:rsidRPr="00BC3ECA">
        <w:rPr>
          <w:i/>
        </w:rPr>
        <w:instrText xml:space="preserve"> REF _Ref123137592 \h </w:instrText>
      </w:r>
      <w:r w:rsidR="001533A5" w:rsidRPr="00BC3ECA">
        <w:rPr>
          <w:i/>
        </w:rPr>
        <w:instrText xml:space="preserve"> \* MERGEFORMAT </w:instrText>
      </w:r>
      <w:r w:rsidRPr="00BC3ECA">
        <w:rPr>
          <w:i/>
        </w:rPr>
      </w:r>
      <w:r w:rsidRPr="00BC3ECA">
        <w:rPr>
          <w:i/>
        </w:rPr>
        <w:fldChar w:fldCharType="separate"/>
      </w:r>
      <w:r w:rsidR="000D676C" w:rsidRPr="000D676C">
        <w:rPr>
          <w:i/>
        </w:rPr>
        <w:t>Tvarkyti muziejaus ataskaitų šablonus</w:t>
      </w:r>
      <w:r w:rsidRPr="00BC3ECA">
        <w:rPr>
          <w:i/>
        </w:rPr>
        <w:fldChar w:fldCharType="end"/>
      </w:r>
      <w:r w:rsidRPr="00BC3ECA">
        <w:rPr>
          <w:i/>
        </w:rPr>
        <w:t xml:space="preserve"> (</w:t>
      </w:r>
      <w:r w:rsidRPr="00BC3ECA">
        <w:rPr>
          <w:i/>
        </w:rPr>
        <w:fldChar w:fldCharType="begin"/>
      </w:r>
      <w:r w:rsidRPr="00BC3ECA">
        <w:rPr>
          <w:i/>
        </w:rPr>
        <w:instrText xml:space="preserve"> PAGEREF _Ref123137599 \h </w:instrText>
      </w:r>
      <w:r w:rsidRPr="00BC3ECA">
        <w:rPr>
          <w:i/>
        </w:rPr>
      </w:r>
      <w:r w:rsidRPr="00BC3ECA">
        <w:rPr>
          <w:i/>
        </w:rPr>
        <w:fldChar w:fldCharType="separate"/>
      </w:r>
      <w:r w:rsidR="000D676C">
        <w:rPr>
          <w:i/>
          <w:noProof/>
        </w:rPr>
        <w:t>190</w:t>
      </w:r>
      <w:r w:rsidRPr="00BC3ECA">
        <w:rPr>
          <w:i/>
        </w:rPr>
        <w:fldChar w:fldCharType="end"/>
      </w:r>
      <w:r w:rsidR="00D46558" w:rsidRPr="00BC3ECA">
        <w:rPr>
          <w:i/>
        </w:rPr>
        <w:t xml:space="preserve"> psl.</w:t>
      </w:r>
      <w:r w:rsidRPr="00BC3ECA">
        <w:rPr>
          <w:i/>
        </w:rPr>
        <w:t>)</w:t>
      </w:r>
    </w:p>
    <w:p w14:paraId="4AA58188" w14:textId="30F2CE2B" w:rsidR="00C436B4" w:rsidRPr="00BC3ECA" w:rsidRDefault="00C436B4" w:rsidP="00C436B4">
      <w:pPr>
        <w:pStyle w:val="AlnostextBuleted"/>
        <w:rPr>
          <w:i/>
        </w:rPr>
      </w:pPr>
      <w:r w:rsidRPr="00BC3ECA">
        <w:rPr>
          <w:i/>
        </w:rPr>
        <w:fldChar w:fldCharType="begin"/>
      </w:r>
      <w:r w:rsidRPr="00BC3ECA">
        <w:rPr>
          <w:i/>
        </w:rPr>
        <w:instrText xml:space="preserve"> REF _Ref335032738 \h  \* MERGEFORMAT </w:instrText>
      </w:r>
      <w:r w:rsidRPr="00BC3ECA">
        <w:rPr>
          <w:i/>
        </w:rPr>
      </w:r>
      <w:r w:rsidRPr="00BC3ECA">
        <w:rPr>
          <w:i/>
        </w:rPr>
        <w:fldChar w:fldCharType="separate"/>
      </w:r>
      <w:r w:rsidR="000D676C" w:rsidRPr="000D676C">
        <w:rPr>
          <w:i/>
        </w:rPr>
        <w:t>Tvarkyti sistemos parametrus</w:t>
      </w:r>
      <w:r w:rsidRPr="00BC3ECA">
        <w:rPr>
          <w:i/>
        </w:rPr>
        <w:fldChar w:fldCharType="end"/>
      </w:r>
      <w:r w:rsidRPr="00BC3ECA">
        <w:rPr>
          <w:i/>
        </w:rPr>
        <w:t xml:space="preserve"> (</w:t>
      </w:r>
      <w:r w:rsidRPr="00BC3ECA">
        <w:rPr>
          <w:i/>
        </w:rPr>
        <w:fldChar w:fldCharType="begin"/>
      </w:r>
      <w:r w:rsidRPr="00BC3ECA">
        <w:rPr>
          <w:i/>
        </w:rPr>
        <w:instrText xml:space="preserve"> PAGEREF _Ref335032740 \h </w:instrText>
      </w:r>
      <w:r w:rsidRPr="00BC3ECA">
        <w:rPr>
          <w:i/>
        </w:rPr>
      </w:r>
      <w:r w:rsidRPr="00BC3ECA">
        <w:rPr>
          <w:i/>
        </w:rPr>
        <w:fldChar w:fldCharType="separate"/>
      </w:r>
      <w:r w:rsidR="000D676C">
        <w:rPr>
          <w:i/>
          <w:noProof/>
        </w:rPr>
        <w:t>192</w:t>
      </w:r>
      <w:r w:rsidRPr="00BC3ECA">
        <w:rPr>
          <w:i/>
        </w:rPr>
        <w:fldChar w:fldCharType="end"/>
      </w:r>
      <w:r w:rsidRPr="00BC3ECA">
        <w:rPr>
          <w:i/>
        </w:rPr>
        <w:t xml:space="preserve"> psl.)</w:t>
      </w:r>
    </w:p>
    <w:p w14:paraId="4A6725E2" w14:textId="68BDDAA5" w:rsidR="00C436B4" w:rsidRPr="00BC3ECA" w:rsidRDefault="0098314A" w:rsidP="00C436B4">
      <w:pPr>
        <w:pStyle w:val="AlnostextBuleted"/>
        <w:rPr>
          <w:i/>
        </w:rPr>
      </w:pPr>
      <w:r w:rsidRPr="00BC3ECA">
        <w:rPr>
          <w:i/>
        </w:rPr>
        <w:fldChar w:fldCharType="begin"/>
      </w:r>
      <w:r w:rsidRPr="00BC3ECA">
        <w:rPr>
          <w:i/>
        </w:rPr>
        <w:instrText xml:space="preserve"> REF _Ref125995613 \h </w:instrText>
      </w:r>
      <w:r w:rsidRPr="00BC3ECA">
        <w:rPr>
          <w:i/>
        </w:rPr>
      </w:r>
      <w:r w:rsidRPr="00BC3ECA">
        <w:rPr>
          <w:i/>
        </w:rPr>
        <w:fldChar w:fldCharType="separate"/>
      </w:r>
      <w:r w:rsidR="000D676C" w:rsidRPr="00BC3ECA">
        <w:t>Tvarkyti eksponatų apskaitos numerių nustatymus</w:t>
      </w:r>
      <w:r w:rsidRPr="00BC3ECA">
        <w:rPr>
          <w:i/>
        </w:rPr>
        <w:fldChar w:fldCharType="end"/>
      </w:r>
      <w:r w:rsidRPr="00BC3ECA">
        <w:rPr>
          <w:i/>
        </w:rPr>
        <w:t xml:space="preserve"> (</w:t>
      </w:r>
      <w:r w:rsidRPr="00BC3ECA">
        <w:rPr>
          <w:i/>
        </w:rPr>
        <w:fldChar w:fldCharType="begin"/>
      </w:r>
      <w:r w:rsidRPr="00BC3ECA">
        <w:rPr>
          <w:i/>
        </w:rPr>
        <w:instrText xml:space="preserve"> PAGEREF _Ref125995629 \h </w:instrText>
      </w:r>
      <w:r w:rsidRPr="00BC3ECA">
        <w:rPr>
          <w:i/>
        </w:rPr>
      </w:r>
      <w:r w:rsidRPr="00BC3ECA">
        <w:rPr>
          <w:i/>
        </w:rPr>
        <w:fldChar w:fldCharType="separate"/>
      </w:r>
      <w:r w:rsidR="000D676C">
        <w:rPr>
          <w:i/>
          <w:noProof/>
        </w:rPr>
        <w:t>193</w:t>
      </w:r>
      <w:r w:rsidRPr="00BC3ECA">
        <w:rPr>
          <w:i/>
        </w:rPr>
        <w:fldChar w:fldCharType="end"/>
      </w:r>
      <w:r w:rsidRPr="00BC3ECA">
        <w:rPr>
          <w:i/>
        </w:rPr>
        <w:t xml:space="preserve"> psl.)</w:t>
      </w:r>
    </w:p>
    <w:p w14:paraId="52D17CA0" w14:textId="68C17A47" w:rsidR="0098314A" w:rsidRPr="00BC3ECA" w:rsidRDefault="0098314A" w:rsidP="00C436B4">
      <w:pPr>
        <w:pStyle w:val="AlnostextBuleted"/>
        <w:rPr>
          <w:i/>
        </w:rPr>
      </w:pPr>
      <w:r w:rsidRPr="00BC3ECA">
        <w:rPr>
          <w:i/>
        </w:rPr>
        <w:fldChar w:fldCharType="begin"/>
      </w:r>
      <w:r w:rsidRPr="00BC3ECA">
        <w:rPr>
          <w:i/>
        </w:rPr>
        <w:instrText xml:space="preserve"> REF _Ref125995637 \h </w:instrText>
      </w:r>
      <w:r w:rsidRPr="00BC3ECA">
        <w:rPr>
          <w:i/>
        </w:rPr>
      </w:r>
      <w:r w:rsidRPr="00BC3ECA">
        <w:rPr>
          <w:i/>
        </w:rPr>
        <w:fldChar w:fldCharType="separate"/>
      </w:r>
      <w:r w:rsidR="000D676C" w:rsidRPr="00BC3ECA">
        <w:t>Peržiūrėti sistemos audito duomenis</w:t>
      </w:r>
      <w:r w:rsidRPr="00BC3ECA">
        <w:rPr>
          <w:i/>
        </w:rPr>
        <w:fldChar w:fldCharType="end"/>
      </w:r>
      <w:r w:rsidRPr="00BC3ECA">
        <w:rPr>
          <w:i/>
        </w:rPr>
        <w:t xml:space="preserve"> (</w:t>
      </w:r>
      <w:r w:rsidRPr="00BC3ECA">
        <w:rPr>
          <w:i/>
        </w:rPr>
        <w:fldChar w:fldCharType="begin"/>
      </w:r>
      <w:r w:rsidRPr="00BC3ECA">
        <w:rPr>
          <w:i/>
        </w:rPr>
        <w:instrText xml:space="preserve"> PAGEREF _Ref125995645 \h </w:instrText>
      </w:r>
      <w:r w:rsidRPr="00BC3ECA">
        <w:rPr>
          <w:i/>
        </w:rPr>
      </w:r>
      <w:r w:rsidRPr="00BC3ECA">
        <w:rPr>
          <w:i/>
        </w:rPr>
        <w:fldChar w:fldCharType="separate"/>
      </w:r>
      <w:r w:rsidR="000D676C">
        <w:rPr>
          <w:i/>
          <w:noProof/>
        </w:rPr>
        <w:t>194</w:t>
      </w:r>
      <w:r w:rsidRPr="00BC3ECA">
        <w:rPr>
          <w:i/>
        </w:rPr>
        <w:fldChar w:fldCharType="end"/>
      </w:r>
      <w:r w:rsidRPr="00BC3ECA">
        <w:rPr>
          <w:i/>
        </w:rPr>
        <w:t xml:space="preserve"> psl.)</w:t>
      </w:r>
    </w:p>
    <w:p w14:paraId="72252305" w14:textId="77777777" w:rsidR="00C436B4" w:rsidRPr="00BC3ECA" w:rsidRDefault="00C436B4" w:rsidP="00C436B4">
      <w:pPr>
        <w:pStyle w:val="Heading2"/>
      </w:pPr>
      <w:bookmarkStart w:id="688" w:name="_Ref335032699"/>
      <w:bookmarkStart w:id="689" w:name="_Ref335032702"/>
      <w:bookmarkStart w:id="690" w:name="_Toc343240478"/>
      <w:bookmarkStart w:id="691" w:name="_Toc169621904"/>
      <w:r w:rsidRPr="00BC3ECA">
        <w:t>Tvarkyti sistemos naudotojus</w:t>
      </w:r>
      <w:bookmarkEnd w:id="688"/>
      <w:bookmarkEnd w:id="689"/>
      <w:bookmarkEnd w:id="690"/>
      <w:bookmarkEnd w:id="691"/>
    </w:p>
    <w:p w14:paraId="15BD6171" w14:textId="77777777" w:rsidR="00C436B4" w:rsidRPr="00BC3ECA" w:rsidRDefault="00C436B4" w:rsidP="00C436B4">
      <w:pPr>
        <w:pStyle w:val="Alnostext"/>
      </w:pPr>
      <w:r w:rsidRPr="00BC3ECA">
        <w:t>Sistemoje, priklausomai nuo Jums suteiktų teisių, galite atlikti šiuos veiksmus, susijusius su sistemos naudotojų duomenų tvarkymu:</w:t>
      </w:r>
    </w:p>
    <w:p w14:paraId="1D4FF1D0" w14:textId="5E69A8A1" w:rsidR="00C436B4" w:rsidRPr="00BC3ECA" w:rsidRDefault="00C436B4" w:rsidP="00C436B4">
      <w:pPr>
        <w:pStyle w:val="AlnostextBuleted"/>
        <w:rPr>
          <w:i/>
        </w:rPr>
      </w:pPr>
      <w:r w:rsidRPr="00BC3ECA">
        <w:rPr>
          <w:i/>
        </w:rPr>
        <w:fldChar w:fldCharType="begin"/>
      </w:r>
      <w:r w:rsidRPr="00BC3ECA">
        <w:rPr>
          <w:i/>
        </w:rPr>
        <w:instrText xml:space="preserve"> REF _Ref334708274 \h  \* MERGEFORMAT </w:instrText>
      </w:r>
      <w:r w:rsidRPr="00BC3ECA">
        <w:rPr>
          <w:i/>
        </w:rPr>
      </w:r>
      <w:r w:rsidRPr="00BC3ECA">
        <w:rPr>
          <w:i/>
        </w:rPr>
        <w:fldChar w:fldCharType="separate"/>
      </w:r>
      <w:r w:rsidR="000D676C" w:rsidRPr="000D676C">
        <w:rPr>
          <w:i/>
        </w:rPr>
        <w:t>Įvesti naują sistemos naudotoją</w:t>
      </w:r>
      <w:r w:rsidRPr="00BC3ECA">
        <w:rPr>
          <w:i/>
        </w:rPr>
        <w:fldChar w:fldCharType="end"/>
      </w:r>
      <w:r w:rsidRPr="00BC3ECA">
        <w:rPr>
          <w:i/>
        </w:rPr>
        <w:t xml:space="preserve"> (</w:t>
      </w:r>
      <w:r w:rsidRPr="00BC3ECA">
        <w:rPr>
          <w:i/>
        </w:rPr>
        <w:fldChar w:fldCharType="begin"/>
      </w:r>
      <w:r w:rsidRPr="00BC3ECA">
        <w:rPr>
          <w:i/>
        </w:rPr>
        <w:instrText xml:space="preserve"> PAGEREF _Ref334708274 \h </w:instrText>
      </w:r>
      <w:r w:rsidRPr="00BC3ECA">
        <w:rPr>
          <w:i/>
        </w:rPr>
      </w:r>
      <w:r w:rsidRPr="00BC3ECA">
        <w:rPr>
          <w:i/>
        </w:rPr>
        <w:fldChar w:fldCharType="separate"/>
      </w:r>
      <w:r w:rsidR="000D676C">
        <w:rPr>
          <w:i/>
          <w:noProof/>
        </w:rPr>
        <w:t>177</w:t>
      </w:r>
      <w:r w:rsidRPr="00BC3ECA">
        <w:rPr>
          <w:i/>
        </w:rPr>
        <w:fldChar w:fldCharType="end"/>
      </w:r>
      <w:r w:rsidRPr="00BC3ECA">
        <w:rPr>
          <w:i/>
        </w:rPr>
        <w:t xml:space="preserve"> psl.)</w:t>
      </w:r>
    </w:p>
    <w:p w14:paraId="1EFC7029" w14:textId="27E83841" w:rsidR="00C436B4" w:rsidRPr="00BC3ECA" w:rsidRDefault="00C436B4" w:rsidP="00C436B4">
      <w:pPr>
        <w:pStyle w:val="AlnostextBuleted"/>
        <w:rPr>
          <w:i/>
        </w:rPr>
      </w:pPr>
      <w:r w:rsidRPr="00BC3ECA">
        <w:rPr>
          <w:i/>
        </w:rPr>
        <w:fldChar w:fldCharType="begin"/>
      </w:r>
      <w:r w:rsidRPr="00BC3ECA">
        <w:rPr>
          <w:i/>
        </w:rPr>
        <w:instrText xml:space="preserve"> REF _Ref334702473 \h  \* MERGEFORMAT </w:instrText>
      </w:r>
      <w:r w:rsidRPr="00BC3ECA">
        <w:rPr>
          <w:i/>
        </w:rPr>
      </w:r>
      <w:r w:rsidRPr="00BC3ECA">
        <w:rPr>
          <w:i/>
        </w:rPr>
        <w:fldChar w:fldCharType="separate"/>
      </w:r>
      <w:r w:rsidR="000D676C" w:rsidRPr="000D676C">
        <w:rPr>
          <w:i/>
        </w:rPr>
        <w:t>Surasti sistemos naudotoją</w:t>
      </w:r>
      <w:r w:rsidRPr="00BC3ECA">
        <w:rPr>
          <w:i/>
        </w:rPr>
        <w:fldChar w:fldCharType="end"/>
      </w:r>
      <w:r w:rsidRPr="00BC3ECA">
        <w:rPr>
          <w:i/>
        </w:rPr>
        <w:t xml:space="preserve"> (</w:t>
      </w:r>
      <w:r w:rsidRPr="00BC3ECA">
        <w:rPr>
          <w:i/>
        </w:rPr>
        <w:fldChar w:fldCharType="begin"/>
      </w:r>
      <w:r w:rsidRPr="00BC3ECA">
        <w:rPr>
          <w:i/>
        </w:rPr>
        <w:instrText xml:space="preserve"> PAGEREF _Ref334702473 \h </w:instrText>
      </w:r>
      <w:r w:rsidRPr="00BC3ECA">
        <w:rPr>
          <w:i/>
        </w:rPr>
      </w:r>
      <w:r w:rsidRPr="00BC3ECA">
        <w:rPr>
          <w:i/>
        </w:rPr>
        <w:fldChar w:fldCharType="separate"/>
      </w:r>
      <w:r w:rsidR="000D676C">
        <w:rPr>
          <w:i/>
          <w:noProof/>
        </w:rPr>
        <w:t>178</w:t>
      </w:r>
      <w:r w:rsidRPr="00BC3ECA">
        <w:rPr>
          <w:i/>
        </w:rPr>
        <w:fldChar w:fldCharType="end"/>
      </w:r>
      <w:r w:rsidRPr="00BC3ECA">
        <w:rPr>
          <w:i/>
        </w:rPr>
        <w:t xml:space="preserve"> psl.)</w:t>
      </w:r>
    </w:p>
    <w:bookmarkStart w:id="692" w:name="_Ref334708096"/>
    <w:bookmarkStart w:id="693" w:name="_Ref334708099"/>
    <w:p w14:paraId="5567A631" w14:textId="212DA336" w:rsidR="00C436B4" w:rsidRPr="00BC3ECA" w:rsidRDefault="00C436B4" w:rsidP="00C436B4">
      <w:pPr>
        <w:pStyle w:val="AlnostextBuleted"/>
        <w:rPr>
          <w:i/>
        </w:rPr>
      </w:pPr>
      <w:r w:rsidRPr="00BC3ECA">
        <w:rPr>
          <w:i/>
        </w:rPr>
        <w:fldChar w:fldCharType="begin"/>
      </w:r>
      <w:r w:rsidRPr="00BC3ECA">
        <w:rPr>
          <w:i/>
        </w:rPr>
        <w:instrText xml:space="preserve"> REF _Ref334708107 \h  \* MERGEFORMAT </w:instrText>
      </w:r>
      <w:r w:rsidRPr="00BC3ECA">
        <w:rPr>
          <w:i/>
        </w:rPr>
      </w:r>
      <w:r w:rsidRPr="00BC3ECA">
        <w:rPr>
          <w:i/>
        </w:rPr>
        <w:fldChar w:fldCharType="separate"/>
      </w:r>
      <w:r w:rsidR="000D676C" w:rsidRPr="000D676C">
        <w:rPr>
          <w:i/>
        </w:rPr>
        <w:t>Peržiūrėti sistemos naudotojo duomenis</w:t>
      </w:r>
      <w:r w:rsidRPr="00BC3ECA">
        <w:rPr>
          <w:i/>
        </w:rPr>
        <w:fldChar w:fldCharType="end"/>
      </w:r>
      <w:r w:rsidRPr="00BC3ECA">
        <w:rPr>
          <w:i/>
        </w:rPr>
        <w:t xml:space="preserve"> (</w:t>
      </w:r>
      <w:r w:rsidRPr="00BC3ECA">
        <w:rPr>
          <w:i/>
        </w:rPr>
        <w:fldChar w:fldCharType="begin"/>
      </w:r>
      <w:r w:rsidRPr="00BC3ECA">
        <w:rPr>
          <w:i/>
        </w:rPr>
        <w:instrText xml:space="preserve"> PAGEREF _Ref334708109 \h </w:instrText>
      </w:r>
      <w:r w:rsidRPr="00BC3ECA">
        <w:rPr>
          <w:i/>
        </w:rPr>
      </w:r>
      <w:r w:rsidRPr="00BC3ECA">
        <w:rPr>
          <w:i/>
        </w:rPr>
        <w:fldChar w:fldCharType="separate"/>
      </w:r>
      <w:r w:rsidR="000D676C">
        <w:rPr>
          <w:i/>
          <w:noProof/>
        </w:rPr>
        <w:t>179</w:t>
      </w:r>
      <w:r w:rsidRPr="00BC3ECA">
        <w:rPr>
          <w:i/>
        </w:rPr>
        <w:fldChar w:fldCharType="end"/>
      </w:r>
      <w:r w:rsidRPr="00BC3ECA">
        <w:rPr>
          <w:i/>
        </w:rPr>
        <w:t xml:space="preserve"> psl.)</w:t>
      </w:r>
    </w:p>
    <w:p w14:paraId="045F82B7" w14:textId="30EE7F97" w:rsidR="00C436B4" w:rsidRPr="00BC3ECA" w:rsidRDefault="00C436B4" w:rsidP="00C436B4">
      <w:pPr>
        <w:pStyle w:val="AlnostextBuleted"/>
        <w:rPr>
          <w:i/>
        </w:rPr>
      </w:pPr>
      <w:r w:rsidRPr="00BC3ECA">
        <w:rPr>
          <w:i/>
        </w:rPr>
        <w:fldChar w:fldCharType="begin"/>
      </w:r>
      <w:r w:rsidRPr="00BC3ECA">
        <w:rPr>
          <w:i/>
        </w:rPr>
        <w:instrText xml:space="preserve"> REF _Ref334708112 \h  \* MERGEFORMAT </w:instrText>
      </w:r>
      <w:r w:rsidRPr="00BC3ECA">
        <w:rPr>
          <w:i/>
        </w:rPr>
      </w:r>
      <w:r w:rsidRPr="00BC3ECA">
        <w:rPr>
          <w:i/>
        </w:rPr>
        <w:fldChar w:fldCharType="separate"/>
      </w:r>
      <w:r w:rsidR="000D676C" w:rsidRPr="000D676C">
        <w:rPr>
          <w:i/>
        </w:rPr>
        <w:t>Keisti sistemos naudotojo duomenis</w:t>
      </w:r>
      <w:r w:rsidRPr="00BC3ECA">
        <w:rPr>
          <w:i/>
        </w:rPr>
        <w:fldChar w:fldCharType="end"/>
      </w:r>
      <w:r w:rsidRPr="00BC3ECA">
        <w:rPr>
          <w:i/>
        </w:rPr>
        <w:t xml:space="preserve"> (</w:t>
      </w:r>
      <w:r w:rsidRPr="00BC3ECA">
        <w:rPr>
          <w:i/>
        </w:rPr>
        <w:fldChar w:fldCharType="begin"/>
      </w:r>
      <w:r w:rsidRPr="00BC3ECA">
        <w:rPr>
          <w:i/>
        </w:rPr>
        <w:instrText xml:space="preserve"> PAGEREF _Ref334708114 \h </w:instrText>
      </w:r>
      <w:r w:rsidRPr="00BC3ECA">
        <w:rPr>
          <w:i/>
        </w:rPr>
      </w:r>
      <w:r w:rsidRPr="00BC3ECA">
        <w:rPr>
          <w:i/>
        </w:rPr>
        <w:fldChar w:fldCharType="separate"/>
      </w:r>
      <w:r w:rsidR="000D676C">
        <w:rPr>
          <w:i/>
          <w:noProof/>
        </w:rPr>
        <w:t>179</w:t>
      </w:r>
      <w:r w:rsidRPr="00BC3ECA">
        <w:rPr>
          <w:i/>
        </w:rPr>
        <w:fldChar w:fldCharType="end"/>
      </w:r>
      <w:r w:rsidRPr="00BC3ECA">
        <w:rPr>
          <w:i/>
        </w:rPr>
        <w:t xml:space="preserve"> psl.)</w:t>
      </w:r>
    </w:p>
    <w:p w14:paraId="5F2662F2" w14:textId="24746BFF" w:rsidR="00C436B4" w:rsidRPr="00BC3ECA" w:rsidRDefault="00C436B4" w:rsidP="00C436B4">
      <w:pPr>
        <w:pStyle w:val="AlnostextBuleted"/>
        <w:rPr>
          <w:i/>
        </w:rPr>
      </w:pPr>
      <w:r w:rsidRPr="00BC3ECA">
        <w:rPr>
          <w:i/>
        </w:rPr>
        <w:fldChar w:fldCharType="begin"/>
      </w:r>
      <w:r w:rsidRPr="00BC3ECA">
        <w:rPr>
          <w:i/>
        </w:rPr>
        <w:instrText xml:space="preserve"> REF _Ref334708117 \h  \* MERGEFORMAT </w:instrText>
      </w:r>
      <w:r w:rsidRPr="00BC3ECA">
        <w:rPr>
          <w:i/>
        </w:rPr>
      </w:r>
      <w:r w:rsidRPr="00BC3ECA">
        <w:rPr>
          <w:i/>
        </w:rPr>
        <w:fldChar w:fldCharType="separate"/>
      </w:r>
      <w:r w:rsidR="000D676C" w:rsidRPr="000D676C">
        <w:rPr>
          <w:i/>
        </w:rPr>
        <w:t>Pašalinti sistemos naudotoją</w:t>
      </w:r>
      <w:r w:rsidRPr="00BC3ECA">
        <w:rPr>
          <w:i/>
        </w:rPr>
        <w:fldChar w:fldCharType="end"/>
      </w:r>
      <w:r w:rsidRPr="00BC3ECA">
        <w:rPr>
          <w:i/>
        </w:rPr>
        <w:t xml:space="preserve"> (</w:t>
      </w:r>
      <w:r w:rsidRPr="00BC3ECA">
        <w:rPr>
          <w:i/>
        </w:rPr>
        <w:fldChar w:fldCharType="begin"/>
      </w:r>
      <w:r w:rsidRPr="00BC3ECA">
        <w:rPr>
          <w:i/>
        </w:rPr>
        <w:instrText xml:space="preserve"> PAGEREF _Ref334708119 \h </w:instrText>
      </w:r>
      <w:r w:rsidRPr="00BC3ECA">
        <w:rPr>
          <w:i/>
        </w:rPr>
      </w:r>
      <w:r w:rsidRPr="00BC3ECA">
        <w:rPr>
          <w:i/>
        </w:rPr>
        <w:fldChar w:fldCharType="separate"/>
      </w:r>
      <w:r w:rsidR="000D676C">
        <w:rPr>
          <w:i/>
          <w:noProof/>
        </w:rPr>
        <w:t>180</w:t>
      </w:r>
      <w:r w:rsidRPr="00BC3ECA">
        <w:rPr>
          <w:i/>
        </w:rPr>
        <w:fldChar w:fldCharType="end"/>
      </w:r>
      <w:r w:rsidRPr="00BC3ECA">
        <w:rPr>
          <w:i/>
        </w:rPr>
        <w:t xml:space="preserve"> psl.)</w:t>
      </w:r>
    </w:p>
    <w:p w14:paraId="5EAECE28" w14:textId="77777777" w:rsidR="00C436B4" w:rsidRPr="00BC3ECA" w:rsidRDefault="00C436B4" w:rsidP="00C436B4">
      <w:pPr>
        <w:pStyle w:val="Heading3"/>
        <w:rPr>
          <w:noProof w:val="0"/>
        </w:rPr>
      </w:pPr>
      <w:bookmarkStart w:id="694" w:name="_Ref334708274"/>
      <w:bookmarkStart w:id="695" w:name="_Toc343240479"/>
      <w:bookmarkStart w:id="696" w:name="_Toc169621905"/>
      <w:r w:rsidRPr="00BC3ECA">
        <w:rPr>
          <w:noProof w:val="0"/>
        </w:rPr>
        <w:t>Įvesti naują sistemos naudotoją</w:t>
      </w:r>
      <w:bookmarkEnd w:id="692"/>
      <w:bookmarkEnd w:id="693"/>
      <w:bookmarkEnd w:id="694"/>
      <w:bookmarkEnd w:id="695"/>
      <w:bookmarkEnd w:id="696"/>
    </w:p>
    <w:p w14:paraId="7327B21D" w14:textId="77777777" w:rsidR="00C436B4" w:rsidRPr="00BC3ECA" w:rsidRDefault="00C436B4" w:rsidP="00C436B4">
      <w:pPr>
        <w:pStyle w:val="Alnostext"/>
      </w:pPr>
      <w:r w:rsidRPr="00BC3ECA">
        <w:t xml:space="preserve">Paskirtis – leisti </w:t>
      </w:r>
      <w:r w:rsidRPr="00BC3ECA">
        <w:rPr>
          <w:rFonts w:cs="Arial"/>
        </w:rPr>
        <w:t>LIMIS administratoriui įvesti naują sistemos naudotoją sistemoje</w:t>
      </w:r>
      <w:r w:rsidRPr="00BC3ECA">
        <w:t xml:space="preserve">. </w:t>
      </w:r>
    </w:p>
    <w:p w14:paraId="54E8FDB7" w14:textId="77777777" w:rsidR="00C436B4" w:rsidRPr="00BC3ECA" w:rsidRDefault="00C436B4" w:rsidP="00C436B4">
      <w:pPr>
        <w:pStyle w:val="HeadingB"/>
        <w:rPr>
          <w:noProof w:val="0"/>
        </w:rPr>
      </w:pPr>
      <w:r w:rsidRPr="00BC3ECA">
        <w:rPr>
          <w:noProof w:val="0"/>
        </w:rPr>
        <w:t>Kas gali atlikti</w:t>
      </w:r>
    </w:p>
    <w:p w14:paraId="095A4700" w14:textId="77777777" w:rsidR="00C436B4" w:rsidRPr="00BC3ECA" w:rsidRDefault="00C436B4" w:rsidP="00C436B4">
      <w:pPr>
        <w:pStyle w:val="Alnostext"/>
      </w:pPr>
      <w:r w:rsidRPr="00BC3ECA">
        <w:t xml:space="preserve">Įvesti </w:t>
      </w:r>
      <w:r w:rsidRPr="00BC3ECA">
        <w:rPr>
          <w:rFonts w:cs="Arial"/>
        </w:rPr>
        <w:t xml:space="preserve">naują sistemos naudotoją </w:t>
      </w:r>
      <w:r w:rsidRPr="00BC3ECA">
        <w:t>gali:</w:t>
      </w:r>
    </w:p>
    <w:p w14:paraId="67628598" w14:textId="77777777" w:rsidR="00C436B4" w:rsidRPr="00BC3ECA" w:rsidRDefault="00C436B4" w:rsidP="00C436B4">
      <w:pPr>
        <w:pStyle w:val="AlnostextBuleted"/>
        <w:rPr>
          <w:rFonts w:cs="Arial"/>
        </w:rPr>
      </w:pPr>
      <w:r w:rsidRPr="00BC3ECA">
        <w:rPr>
          <w:rFonts w:cs="Arial"/>
        </w:rPr>
        <w:t>LIMIS-C administratorius;</w:t>
      </w:r>
    </w:p>
    <w:p w14:paraId="49ABF3B5" w14:textId="77777777" w:rsidR="00C436B4" w:rsidRPr="00BC3ECA" w:rsidRDefault="00C436B4" w:rsidP="00C436B4">
      <w:pPr>
        <w:pStyle w:val="AlnostextBuleted"/>
        <w:rPr>
          <w:rFonts w:cs="Arial"/>
        </w:rPr>
      </w:pPr>
      <w:r w:rsidRPr="00BC3ECA">
        <w:rPr>
          <w:rFonts w:cs="Arial"/>
        </w:rPr>
        <w:t>LIMIS-M administratorius;</w:t>
      </w:r>
    </w:p>
    <w:p w14:paraId="64B13846" w14:textId="77777777" w:rsidR="00C436B4" w:rsidRPr="00BC3ECA" w:rsidRDefault="00C436B4" w:rsidP="00C436B4">
      <w:pPr>
        <w:pStyle w:val="AlnostextBuleted"/>
      </w:pPr>
      <w:r w:rsidRPr="00BC3ECA">
        <w:t xml:space="preserve">Naudotojas, kuriam suteikta teisė tvarkyti </w:t>
      </w:r>
      <w:r w:rsidRPr="00BC3ECA">
        <w:rPr>
          <w:rFonts w:cs="Arial"/>
        </w:rPr>
        <w:t>sistemos naudotojus</w:t>
      </w:r>
      <w:r w:rsidRPr="00BC3ECA">
        <w:t>.</w:t>
      </w:r>
    </w:p>
    <w:p w14:paraId="7DC8C73E" w14:textId="77777777" w:rsidR="00C436B4" w:rsidRPr="00BC3ECA" w:rsidRDefault="00C436B4" w:rsidP="00C436B4">
      <w:pPr>
        <w:pStyle w:val="HeadingB"/>
        <w:rPr>
          <w:noProof w:val="0"/>
        </w:rPr>
      </w:pPr>
      <w:r w:rsidRPr="00BC3ECA">
        <w:rPr>
          <w:noProof w:val="0"/>
        </w:rPr>
        <w:t>Prieš pradedant</w:t>
      </w:r>
    </w:p>
    <w:p w14:paraId="1A90925B" w14:textId="77777777" w:rsidR="00C436B4" w:rsidRPr="00BC3ECA" w:rsidRDefault="00C436B4" w:rsidP="00C436B4">
      <w:pPr>
        <w:pStyle w:val="Alnostext"/>
      </w:pPr>
      <w:r w:rsidRPr="00BC3ECA">
        <w:t>Prieš įvedant sistemos naudotoją, turi būti atlikta:</w:t>
      </w:r>
    </w:p>
    <w:p w14:paraId="374B7836" w14:textId="77777777" w:rsidR="00C436B4" w:rsidRPr="00BC3ECA" w:rsidRDefault="00C436B4" w:rsidP="00C436B4">
      <w:pPr>
        <w:pStyle w:val="AlnostextBuleted"/>
        <w:rPr>
          <w:rFonts w:cs="Arial"/>
        </w:rPr>
      </w:pPr>
      <w:r w:rsidRPr="00BC3ECA">
        <w:rPr>
          <w:rFonts w:cs="Arial"/>
        </w:rPr>
        <w:t xml:space="preserve">Darbuotojo duomenys įtraukti į </w:t>
      </w:r>
      <w:proofErr w:type="spellStart"/>
      <w:r w:rsidRPr="00BC3ECA">
        <w:rPr>
          <w:rFonts w:cs="Arial"/>
        </w:rPr>
        <w:t>bendramuziejinį</w:t>
      </w:r>
      <w:proofErr w:type="spellEnd"/>
      <w:r w:rsidRPr="00BC3ECA">
        <w:rPr>
          <w:rFonts w:cs="Arial"/>
        </w:rPr>
        <w:t xml:space="preserve"> klasifikatorių </w:t>
      </w:r>
      <w:r w:rsidRPr="00BC3ECA">
        <w:rPr>
          <w:rStyle w:val="CharLangas"/>
        </w:rPr>
        <w:t>Darbuotojai</w:t>
      </w:r>
      <w:r w:rsidRPr="00BC3ECA">
        <w:rPr>
          <w:rFonts w:cs="Arial"/>
        </w:rPr>
        <w:t>.</w:t>
      </w:r>
    </w:p>
    <w:p w14:paraId="654F9093" w14:textId="563F7B37" w:rsidR="00C436B4" w:rsidRPr="00BC3ECA" w:rsidRDefault="00C436B4" w:rsidP="00C436B4">
      <w:pPr>
        <w:pStyle w:val="Bodytextafterbuleted"/>
      </w:pPr>
      <w:r w:rsidRPr="00BC3ECA">
        <w:t xml:space="preserve">Kaip atlikti skaitykite skyrelyje </w:t>
      </w:r>
      <w:r w:rsidRPr="00BC3ECA">
        <w:rPr>
          <w:rStyle w:val="CharLangas"/>
        </w:rPr>
        <w:fldChar w:fldCharType="begin"/>
      </w:r>
      <w:r w:rsidRPr="00BC3ECA">
        <w:rPr>
          <w:rStyle w:val="CharLangas"/>
        </w:rPr>
        <w:instrText xml:space="preserve"> REF _Ref320114210 \h  \* MERGEFORMAT </w:instrText>
      </w:r>
      <w:r w:rsidRPr="00BC3ECA">
        <w:rPr>
          <w:rStyle w:val="CharLangas"/>
        </w:rPr>
      </w:r>
      <w:r w:rsidRPr="00BC3ECA">
        <w:rPr>
          <w:rStyle w:val="CharLangas"/>
        </w:rPr>
        <w:fldChar w:fldCharType="separate"/>
      </w:r>
      <w:r w:rsidR="000D676C" w:rsidRPr="000D676C">
        <w:rPr>
          <w:rStyle w:val="CharLangas"/>
        </w:rPr>
        <w:t>Įtraukti naują reikšmę į klasifikatorių</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_Ref320114210 \h </w:instrText>
      </w:r>
      <w:r w:rsidRPr="00BC3ECA">
        <w:rPr>
          <w:rStyle w:val="CharLangas"/>
        </w:rPr>
      </w:r>
      <w:r w:rsidRPr="00BC3ECA">
        <w:rPr>
          <w:rStyle w:val="CharLangas"/>
        </w:rPr>
        <w:fldChar w:fldCharType="separate"/>
      </w:r>
      <w:r w:rsidR="000D676C">
        <w:rPr>
          <w:rStyle w:val="CharLangas"/>
          <w:noProof/>
        </w:rPr>
        <w:t>148</w:t>
      </w:r>
      <w:r w:rsidRPr="00BC3ECA">
        <w:rPr>
          <w:rStyle w:val="CharLangas"/>
        </w:rPr>
        <w:fldChar w:fldCharType="end"/>
      </w:r>
      <w:r w:rsidRPr="00BC3ECA">
        <w:rPr>
          <w:rStyle w:val="CharLangas"/>
        </w:rPr>
        <w:t xml:space="preserve"> psl.)</w:t>
      </w:r>
      <w:r w:rsidRPr="00BC3ECA">
        <w:t>.</w:t>
      </w:r>
    </w:p>
    <w:p w14:paraId="386A32E4" w14:textId="77777777" w:rsidR="00C436B4" w:rsidRPr="00BC3ECA" w:rsidRDefault="00C436B4" w:rsidP="00C436B4">
      <w:pPr>
        <w:pStyle w:val="HeadingB"/>
        <w:rPr>
          <w:noProof w:val="0"/>
        </w:rPr>
      </w:pPr>
      <w:r w:rsidRPr="00BC3ECA">
        <w:rPr>
          <w:noProof w:val="0"/>
        </w:rPr>
        <w:t>Kaip atlikti</w:t>
      </w:r>
    </w:p>
    <w:p w14:paraId="5D2F2659" w14:textId="77777777" w:rsidR="00C436B4" w:rsidRPr="00BC3ECA" w:rsidRDefault="00C436B4" w:rsidP="00C436B4">
      <w:pPr>
        <w:pStyle w:val="Alnostext"/>
      </w:pPr>
      <w:r w:rsidRPr="00BC3ECA">
        <w:t xml:space="preserve">Norėdami įvesti </w:t>
      </w:r>
      <w:r w:rsidRPr="00BC3ECA">
        <w:rPr>
          <w:rFonts w:cs="Arial"/>
        </w:rPr>
        <w:t>naują sistemos naudotoją</w:t>
      </w:r>
      <w:r w:rsidRPr="00BC3ECA">
        <w:t>, atlikite šiuos veiksmus:</w:t>
      </w:r>
    </w:p>
    <w:p w14:paraId="74DF1625" w14:textId="77777777" w:rsidR="00C436B4" w:rsidRPr="00BC3ECA" w:rsidRDefault="00C436B4" w:rsidP="00DB10CD">
      <w:pPr>
        <w:pStyle w:val="AlnosNumbered"/>
        <w:numPr>
          <w:ilvl w:val="0"/>
          <w:numId w:val="150"/>
        </w:numPr>
      </w:pPr>
      <w:r w:rsidRPr="00BC3ECA">
        <w:t xml:space="preserve">Iš meniu pasirinkite </w:t>
      </w:r>
      <w:r w:rsidRPr="00BC3ECA">
        <w:rPr>
          <w:rStyle w:val="CharMeniu"/>
        </w:rPr>
        <w:t>Administravimas -&gt; Sistemos naudotojai</w:t>
      </w:r>
      <w:r w:rsidRPr="00BC3ECA">
        <w:t>.</w:t>
      </w:r>
    </w:p>
    <w:p w14:paraId="2D618646" w14:textId="77777777" w:rsidR="00C436B4" w:rsidRPr="00BC3ECA" w:rsidRDefault="00C436B4" w:rsidP="005B3A8E">
      <w:pPr>
        <w:pStyle w:val="BodyText"/>
      </w:pPr>
      <w:r w:rsidRPr="00BC3ECA">
        <w:t xml:space="preserve">Atsiveria langas </w:t>
      </w:r>
      <w:r w:rsidRPr="00BC3ECA">
        <w:rPr>
          <w:rStyle w:val="CharLangas"/>
        </w:rPr>
        <w:t>Sistemos naudotojai</w:t>
      </w:r>
      <w:r w:rsidRPr="00BC3ECA">
        <w:t>.</w:t>
      </w:r>
    </w:p>
    <w:p w14:paraId="1168F696" w14:textId="77777777" w:rsidR="00C436B4" w:rsidRPr="00BC3ECA" w:rsidRDefault="00C436B4" w:rsidP="00C436B4">
      <w:pPr>
        <w:pStyle w:val="AlnosNumbered"/>
        <w:rPr>
          <w:rStyle w:val="AlnostextChar"/>
        </w:rPr>
      </w:pPr>
      <w:r w:rsidRPr="00BC3ECA">
        <w:t xml:space="preserve">Spauskite </w:t>
      </w:r>
      <w:r w:rsidRPr="00BC3ECA">
        <w:rPr>
          <w:rStyle w:val="CharLaukas"/>
        </w:rPr>
        <w:t>[Naujas]</w:t>
      </w:r>
      <w:r w:rsidRPr="00BC3ECA">
        <w:rPr>
          <w:rStyle w:val="AlnostextChar"/>
        </w:rPr>
        <w:t>.</w:t>
      </w:r>
    </w:p>
    <w:p w14:paraId="02C89317" w14:textId="77777777" w:rsidR="00C436B4" w:rsidRPr="00BC3ECA" w:rsidRDefault="00C436B4" w:rsidP="005B3A8E">
      <w:pPr>
        <w:pStyle w:val="BodyText"/>
      </w:pPr>
      <w:r w:rsidRPr="00BC3ECA">
        <w:t xml:space="preserve">Atsiveria langas </w:t>
      </w:r>
      <w:r w:rsidRPr="00BC3ECA">
        <w:rPr>
          <w:rStyle w:val="AlnostextChar"/>
        </w:rPr>
        <w:t>naudotojo duomenims įvesti</w:t>
      </w:r>
      <w:r w:rsidRPr="00BC3ECA">
        <w:t>.</w:t>
      </w:r>
    </w:p>
    <w:p w14:paraId="63BF8E7A" w14:textId="363BC8E3" w:rsidR="00C436B4" w:rsidRPr="00BC3ECA" w:rsidRDefault="00700BE2" w:rsidP="00FE66FF">
      <w:pPr>
        <w:pStyle w:val="Picture"/>
      </w:pPr>
      <w:r w:rsidRPr="00BC3ECA">
        <w:rPr>
          <w:noProof/>
        </w:rPr>
        <w:drawing>
          <wp:inline distT="0" distB="0" distL="0" distR="0" wp14:anchorId="2E967931" wp14:editId="5C8F7C39">
            <wp:extent cx="5850890" cy="858520"/>
            <wp:effectExtent l="19050" t="19050" r="16510"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dministravimas.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5850890" cy="858520"/>
                    </a:xfrm>
                    <a:prstGeom prst="rect">
                      <a:avLst/>
                    </a:prstGeom>
                    <a:ln w="3175">
                      <a:solidFill>
                        <a:schemeClr val="tx1"/>
                      </a:solidFill>
                    </a:ln>
                  </pic:spPr>
                </pic:pic>
              </a:graphicData>
            </a:graphic>
          </wp:inline>
        </w:drawing>
      </w:r>
    </w:p>
    <w:p w14:paraId="46C9D635" w14:textId="77777777" w:rsidR="00C436B4" w:rsidRPr="00BC3ECA" w:rsidRDefault="00C436B4" w:rsidP="00C436B4">
      <w:pPr>
        <w:pStyle w:val="AlnosNumbered"/>
      </w:pPr>
      <w:r w:rsidRPr="00BC3ECA">
        <w:t xml:space="preserve">Įveskite duomenis apie </w:t>
      </w:r>
      <w:r w:rsidRPr="00BC3ECA">
        <w:rPr>
          <w:rFonts w:cs="Arial"/>
        </w:rPr>
        <w:t>naują naudotoją</w:t>
      </w:r>
      <w:r w:rsidRPr="00BC3ECA">
        <w:t>.</w:t>
      </w:r>
    </w:p>
    <w:p w14:paraId="482B91B6" w14:textId="110402BB" w:rsidR="00C436B4" w:rsidRPr="00BC3ECA" w:rsidRDefault="00C436B4"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4A81C085" w14:textId="77777777" w:rsidR="00C436B4" w:rsidRPr="00BC3ECA" w:rsidRDefault="00C436B4" w:rsidP="00C436B4">
      <w:pPr>
        <w:pStyle w:val="AlnosNumbered"/>
        <w:keepNext/>
      </w:pPr>
      <w:r w:rsidRPr="00BC3ECA">
        <w:t>Nurodykite naudotojui suteikiamas teises:</w:t>
      </w:r>
    </w:p>
    <w:p w14:paraId="6EC37A24" w14:textId="6D1E1696" w:rsidR="00C436B4" w:rsidRPr="00BC3ECA" w:rsidRDefault="00C436B4" w:rsidP="007171F7">
      <w:pPr>
        <w:pStyle w:val="AlnosNumbered"/>
        <w:keepNext/>
        <w:numPr>
          <w:ilvl w:val="1"/>
          <w:numId w:val="1"/>
        </w:numPr>
      </w:pPr>
      <w:r w:rsidRPr="00BC3ECA">
        <w:t xml:space="preserve">Bloke </w:t>
      </w:r>
      <w:r w:rsidRPr="00BC3ECA">
        <w:rPr>
          <w:rStyle w:val="CharLaukas"/>
        </w:rPr>
        <w:t xml:space="preserve">Dirbama vieta </w:t>
      </w:r>
      <w:r w:rsidRPr="00BC3ECA">
        <w:rPr>
          <w:rFonts w:cs="Arial"/>
        </w:rPr>
        <w:t xml:space="preserve">prie norimos darbovietės spauskite piktogramą </w:t>
      </w:r>
      <w:r w:rsidR="00424185" w:rsidRPr="00BC3ECA">
        <w:rPr>
          <w:rFonts w:cs="Arial"/>
          <w:noProof/>
          <w:lang w:eastAsia="lt-LT"/>
        </w:rPr>
        <w:drawing>
          <wp:inline distT="0" distB="0" distL="0" distR="0" wp14:anchorId="479679E8" wp14:editId="5704C59E">
            <wp:extent cx="167640" cy="144780"/>
            <wp:effectExtent l="0" t="0" r="0" b="0"/>
            <wp:docPr id="327"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BC3ECA">
        <w:rPr>
          <w:rFonts w:cs="Arial"/>
        </w:rPr>
        <w:t>.</w:t>
      </w:r>
    </w:p>
    <w:p w14:paraId="5C31B063" w14:textId="77777777" w:rsidR="00C436B4" w:rsidRPr="00BC3ECA" w:rsidRDefault="00C436B4" w:rsidP="00300735">
      <w:pPr>
        <w:pStyle w:val="BodyTextR2"/>
      </w:pPr>
      <w:r w:rsidRPr="00BC3ECA">
        <w:t xml:space="preserve">Sistema atveria langą </w:t>
      </w:r>
      <w:r w:rsidRPr="00BC3ECA">
        <w:rPr>
          <w:rStyle w:val="CharLangas"/>
        </w:rPr>
        <w:t>Sistemos naudotojo teisės</w:t>
      </w:r>
      <w:r w:rsidRPr="00BC3ECA">
        <w:t>.</w:t>
      </w:r>
    </w:p>
    <w:p w14:paraId="7948A2CC" w14:textId="56CB609E" w:rsidR="00C436B4" w:rsidRPr="00BC3ECA" w:rsidRDefault="00F84CA4" w:rsidP="00300735">
      <w:pPr>
        <w:pStyle w:val="Picture"/>
      </w:pPr>
      <w:r w:rsidRPr="00F84CA4">
        <w:rPr>
          <w:noProof/>
        </w:rPr>
        <w:lastRenderedPageBreak/>
        <w:drawing>
          <wp:inline distT="0" distB="0" distL="0" distR="0" wp14:anchorId="5346770C" wp14:editId="2509A55C">
            <wp:extent cx="5850890" cy="28822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850890" cy="2882265"/>
                    </a:xfrm>
                    <a:prstGeom prst="rect">
                      <a:avLst/>
                    </a:prstGeom>
                  </pic:spPr>
                </pic:pic>
              </a:graphicData>
            </a:graphic>
          </wp:inline>
        </w:drawing>
      </w:r>
    </w:p>
    <w:p w14:paraId="729A6E55" w14:textId="77777777" w:rsidR="00C436B4" w:rsidRPr="00BC3ECA" w:rsidRDefault="00C436B4" w:rsidP="007171F7">
      <w:pPr>
        <w:pStyle w:val="AlnosNumbered"/>
        <w:numPr>
          <w:ilvl w:val="1"/>
          <w:numId w:val="1"/>
        </w:numPr>
      </w:pPr>
      <w:r w:rsidRPr="00BC3ECA">
        <w:t>Išskleiskite teisių kategorijas ir varnelėmis pažymėkite suteikiamas teises.</w:t>
      </w:r>
    </w:p>
    <w:p w14:paraId="2987A765" w14:textId="77777777" w:rsidR="00C436B4" w:rsidRPr="00BC3ECA" w:rsidRDefault="00C436B4" w:rsidP="007171F7">
      <w:pPr>
        <w:pStyle w:val="AlnosNumbered"/>
        <w:keepNext/>
        <w:numPr>
          <w:ilvl w:val="1"/>
          <w:numId w:val="1"/>
        </w:numPr>
        <w:rPr>
          <w:rStyle w:val="AlnostextChar"/>
        </w:rPr>
      </w:pPr>
      <w:r w:rsidRPr="00BC3ECA">
        <w:t xml:space="preserve">Spauskite </w:t>
      </w:r>
      <w:r w:rsidRPr="00BC3ECA">
        <w:rPr>
          <w:rStyle w:val="CharLaukas"/>
        </w:rPr>
        <w:t>[Pasirinkti]</w:t>
      </w:r>
      <w:r w:rsidRPr="00BC3ECA">
        <w:rPr>
          <w:rStyle w:val="AlnostextChar"/>
        </w:rPr>
        <w:t>.</w:t>
      </w:r>
    </w:p>
    <w:p w14:paraId="542D928D" w14:textId="77777777" w:rsidR="00C436B4" w:rsidRPr="00BC3ECA" w:rsidRDefault="00C436B4" w:rsidP="005B3A8E">
      <w:pPr>
        <w:pStyle w:val="BodyTextR2"/>
      </w:pPr>
      <w:r w:rsidRPr="00BC3ECA">
        <w:t>Atitinkamame muziejuje sistemos naudotojui suteiktos teisės atlikti veiksmus sistemoje.</w:t>
      </w:r>
    </w:p>
    <w:p w14:paraId="735C0249" w14:textId="77777777" w:rsidR="00C436B4" w:rsidRPr="00BC3ECA" w:rsidRDefault="00C436B4" w:rsidP="00C436B4">
      <w:pPr>
        <w:pStyle w:val="Pastaba"/>
      </w:pPr>
      <w:r w:rsidRPr="00BC3ECA">
        <w:t>Jei naudotojas dirba keliose darbovietėse, teises nurodyti privalėsite kiekvienai darbovietei atskirai.</w:t>
      </w:r>
    </w:p>
    <w:p w14:paraId="2BD0AD45" w14:textId="77777777" w:rsidR="00C436B4" w:rsidRPr="00BC3ECA" w:rsidRDefault="00C436B4" w:rsidP="00C436B4">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7F94088E" w14:textId="77777777" w:rsidR="00C436B4" w:rsidRPr="00BC3ECA" w:rsidRDefault="00C436B4" w:rsidP="005B3A8E">
      <w:pPr>
        <w:pStyle w:val="BodyText"/>
      </w:pPr>
      <w:r w:rsidRPr="00BC3ECA">
        <w:t>Naujas sistemos naudotojas sukurtas.</w:t>
      </w:r>
    </w:p>
    <w:p w14:paraId="6D191D47" w14:textId="7373614C" w:rsidR="00C436B4" w:rsidRPr="00BC3ECA" w:rsidRDefault="00C436B4" w:rsidP="00C436B4">
      <w:pPr>
        <w:pStyle w:val="Heading3"/>
        <w:rPr>
          <w:noProof w:val="0"/>
        </w:rPr>
      </w:pPr>
      <w:bookmarkStart w:id="697" w:name="_Ref334702473"/>
      <w:bookmarkStart w:id="698" w:name="_Toc343240480"/>
      <w:bookmarkStart w:id="699" w:name="_Toc169621906"/>
      <w:r w:rsidRPr="00BC3ECA">
        <w:rPr>
          <w:noProof w:val="0"/>
        </w:rPr>
        <w:t>Surasti sistemos naudotoją</w:t>
      </w:r>
      <w:bookmarkEnd w:id="697"/>
      <w:bookmarkEnd w:id="698"/>
      <w:bookmarkEnd w:id="699"/>
    </w:p>
    <w:p w14:paraId="778529FF" w14:textId="77777777" w:rsidR="00C436B4" w:rsidRPr="00BC3ECA" w:rsidRDefault="00C436B4" w:rsidP="00C436B4">
      <w:pPr>
        <w:pStyle w:val="Alnostext"/>
      </w:pPr>
      <w:r w:rsidRPr="00BC3ECA">
        <w:t xml:space="preserve">Paskirtis – leisti </w:t>
      </w:r>
      <w:r w:rsidRPr="00BC3ECA">
        <w:rPr>
          <w:rFonts w:cs="Arial"/>
        </w:rPr>
        <w:t>LIMIS administratoriui sistemoje surasti sistemos naudotoją</w:t>
      </w:r>
      <w:r w:rsidRPr="00BC3ECA">
        <w:t xml:space="preserve">. </w:t>
      </w:r>
    </w:p>
    <w:p w14:paraId="4AA9098E" w14:textId="77777777" w:rsidR="00C436B4" w:rsidRPr="00BC3ECA" w:rsidRDefault="00C436B4" w:rsidP="00C436B4">
      <w:pPr>
        <w:pStyle w:val="HeadingB"/>
        <w:rPr>
          <w:noProof w:val="0"/>
        </w:rPr>
      </w:pPr>
      <w:r w:rsidRPr="00BC3ECA">
        <w:rPr>
          <w:noProof w:val="0"/>
        </w:rPr>
        <w:t>Kas gali atlikti</w:t>
      </w:r>
    </w:p>
    <w:p w14:paraId="51E07868" w14:textId="77777777" w:rsidR="00C436B4" w:rsidRPr="00BC3ECA" w:rsidRDefault="00C436B4" w:rsidP="00C436B4">
      <w:pPr>
        <w:pStyle w:val="Alnostext"/>
      </w:pPr>
      <w:r w:rsidRPr="00BC3ECA">
        <w:t xml:space="preserve">Surasti </w:t>
      </w:r>
      <w:r w:rsidRPr="00BC3ECA">
        <w:rPr>
          <w:rFonts w:cs="Arial"/>
        </w:rPr>
        <w:t xml:space="preserve">sistemos naudotoją </w:t>
      </w:r>
      <w:r w:rsidRPr="00BC3ECA">
        <w:t>gali:</w:t>
      </w:r>
    </w:p>
    <w:p w14:paraId="2B78163C" w14:textId="77777777" w:rsidR="00C436B4" w:rsidRPr="00BC3ECA" w:rsidRDefault="00C436B4" w:rsidP="00C436B4">
      <w:pPr>
        <w:pStyle w:val="AlnostextBuleted"/>
        <w:rPr>
          <w:rFonts w:cs="Arial"/>
        </w:rPr>
      </w:pPr>
      <w:r w:rsidRPr="00BC3ECA">
        <w:rPr>
          <w:rFonts w:cs="Arial"/>
        </w:rPr>
        <w:t>LIMIS-C administratorius;</w:t>
      </w:r>
    </w:p>
    <w:p w14:paraId="38F9B737" w14:textId="77777777" w:rsidR="00C436B4" w:rsidRPr="00BC3ECA" w:rsidRDefault="00C436B4" w:rsidP="00C436B4">
      <w:pPr>
        <w:pStyle w:val="AlnostextBuleted"/>
        <w:rPr>
          <w:rFonts w:cs="Arial"/>
        </w:rPr>
      </w:pPr>
      <w:r w:rsidRPr="00BC3ECA">
        <w:rPr>
          <w:rFonts w:cs="Arial"/>
        </w:rPr>
        <w:t>LIMIS-M administratorius;</w:t>
      </w:r>
    </w:p>
    <w:p w14:paraId="5EF69464" w14:textId="77777777" w:rsidR="00C436B4" w:rsidRPr="00BC3ECA" w:rsidRDefault="00C436B4" w:rsidP="00C436B4">
      <w:pPr>
        <w:pStyle w:val="AlnostextBuleted"/>
      </w:pPr>
      <w:r w:rsidRPr="00BC3ECA">
        <w:t xml:space="preserve">Naudotojas, kuriam suteikta teisė tvarkyti </w:t>
      </w:r>
      <w:r w:rsidRPr="00BC3ECA">
        <w:rPr>
          <w:rFonts w:cs="Arial"/>
        </w:rPr>
        <w:t>sistemos naudotojus</w:t>
      </w:r>
      <w:r w:rsidRPr="00BC3ECA">
        <w:t>.</w:t>
      </w:r>
    </w:p>
    <w:p w14:paraId="34A7B13F" w14:textId="77777777" w:rsidR="00C436B4" w:rsidRPr="00BC3ECA" w:rsidRDefault="00C436B4" w:rsidP="00C436B4">
      <w:pPr>
        <w:pStyle w:val="HeadingB"/>
        <w:rPr>
          <w:noProof w:val="0"/>
        </w:rPr>
      </w:pPr>
      <w:r w:rsidRPr="00BC3ECA">
        <w:rPr>
          <w:noProof w:val="0"/>
        </w:rPr>
        <w:t>Kaip atlikti</w:t>
      </w:r>
    </w:p>
    <w:p w14:paraId="20478D76" w14:textId="77777777" w:rsidR="00C436B4" w:rsidRPr="00BC3ECA" w:rsidRDefault="00C436B4" w:rsidP="00C436B4">
      <w:pPr>
        <w:pStyle w:val="Alnostext"/>
      </w:pPr>
      <w:r w:rsidRPr="00BC3ECA">
        <w:t xml:space="preserve">Norėdami surasti </w:t>
      </w:r>
      <w:r w:rsidRPr="00BC3ECA">
        <w:rPr>
          <w:rFonts w:cs="Arial"/>
        </w:rPr>
        <w:t>sistemos naudotoją</w:t>
      </w:r>
      <w:r w:rsidRPr="00BC3ECA">
        <w:t>, atlikite šiuos veiksmus:</w:t>
      </w:r>
    </w:p>
    <w:p w14:paraId="740ABDF5" w14:textId="77777777" w:rsidR="00C436B4" w:rsidRPr="00BC3ECA" w:rsidRDefault="00C436B4" w:rsidP="00DB10CD">
      <w:pPr>
        <w:pStyle w:val="AlnosNumbered"/>
        <w:numPr>
          <w:ilvl w:val="0"/>
          <w:numId w:val="151"/>
        </w:numPr>
      </w:pPr>
      <w:r w:rsidRPr="00BC3ECA">
        <w:t xml:space="preserve">Iš meniu pasirinkite </w:t>
      </w:r>
      <w:r w:rsidRPr="00BC3ECA">
        <w:rPr>
          <w:rStyle w:val="CharMeniu"/>
        </w:rPr>
        <w:t>Administravimas -&gt; Sistemos naudotojai</w:t>
      </w:r>
      <w:r w:rsidRPr="00BC3ECA">
        <w:t>.</w:t>
      </w:r>
    </w:p>
    <w:p w14:paraId="5B2654E4" w14:textId="77777777" w:rsidR="00C436B4" w:rsidRPr="00BC3ECA" w:rsidRDefault="00C436B4" w:rsidP="005B3A8E">
      <w:pPr>
        <w:pStyle w:val="BodyText"/>
      </w:pPr>
      <w:r w:rsidRPr="00BC3ECA">
        <w:t xml:space="preserve">Atsiveria langas </w:t>
      </w:r>
      <w:r w:rsidRPr="00BC3ECA">
        <w:rPr>
          <w:rStyle w:val="CharLangas"/>
        </w:rPr>
        <w:t>Sistemos naudotojai</w:t>
      </w:r>
      <w:r w:rsidRPr="00BC3ECA">
        <w:t>.</w:t>
      </w:r>
    </w:p>
    <w:p w14:paraId="68939674" w14:textId="01EB0561" w:rsidR="00C436B4" w:rsidRPr="00BC3ECA" w:rsidRDefault="00DD42C4" w:rsidP="005B3A8E">
      <w:pPr>
        <w:pStyle w:val="Picture"/>
        <w:rPr>
          <w:bdr w:val="single" w:sz="2" w:space="0" w:color="A6A6A6"/>
        </w:rPr>
      </w:pPr>
      <w:r w:rsidRPr="00BC3ECA">
        <w:rPr>
          <w:noProof/>
          <w:bdr w:val="single" w:sz="2" w:space="0" w:color="A6A6A6"/>
        </w:rPr>
        <w:drawing>
          <wp:inline distT="0" distB="0" distL="0" distR="0" wp14:anchorId="303A16DB" wp14:editId="7CE72ED5">
            <wp:extent cx="4820716" cy="1455310"/>
            <wp:effectExtent l="19050" t="19050" r="18415" b="1206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istemos naudotojai.png"/>
                    <pic:cNvPicPr/>
                  </pic:nvPicPr>
                  <pic:blipFill>
                    <a:blip r:embed="rId290">
                      <a:extLst>
                        <a:ext uri="{28A0092B-C50C-407E-A947-70E740481C1C}">
                          <a14:useLocalDpi xmlns:a14="http://schemas.microsoft.com/office/drawing/2010/main" val="0"/>
                        </a:ext>
                      </a:extLst>
                    </a:blip>
                    <a:stretch>
                      <a:fillRect/>
                    </a:stretch>
                  </pic:blipFill>
                  <pic:spPr>
                    <a:xfrm>
                      <a:off x="0" y="0"/>
                      <a:ext cx="4850781" cy="1464386"/>
                    </a:xfrm>
                    <a:prstGeom prst="rect">
                      <a:avLst/>
                    </a:prstGeom>
                    <a:ln w="3175">
                      <a:solidFill>
                        <a:schemeClr val="tx1"/>
                      </a:solidFill>
                    </a:ln>
                  </pic:spPr>
                </pic:pic>
              </a:graphicData>
            </a:graphic>
          </wp:inline>
        </w:drawing>
      </w:r>
    </w:p>
    <w:p w14:paraId="00FFC200" w14:textId="77777777" w:rsidR="00C436B4" w:rsidRPr="00BC3ECA" w:rsidRDefault="00C436B4" w:rsidP="00F347BD">
      <w:pPr>
        <w:pStyle w:val="AlnosNumbered"/>
        <w:keepNext/>
      </w:pPr>
      <w:r w:rsidRPr="00BC3ECA">
        <w:t xml:space="preserve">Nurodykite </w:t>
      </w:r>
      <w:r w:rsidRPr="00BC3ECA">
        <w:rPr>
          <w:rFonts w:cs="Arial"/>
        </w:rPr>
        <w:t>sistemos naudotojo duomenis</w:t>
      </w:r>
      <w:r w:rsidRPr="00BC3ECA">
        <w:t xml:space="preserve"> ir spauskite </w:t>
      </w:r>
      <w:r w:rsidRPr="00BC3ECA">
        <w:rPr>
          <w:rStyle w:val="CharLaukas"/>
        </w:rPr>
        <w:t>[Ieškoti]</w:t>
      </w:r>
      <w:r w:rsidRPr="00BC3ECA">
        <w:t>.</w:t>
      </w:r>
    </w:p>
    <w:p w14:paraId="6EC23604" w14:textId="77777777" w:rsidR="00C436B4" w:rsidRPr="00BC3ECA" w:rsidRDefault="00C436B4" w:rsidP="00300735">
      <w:pPr>
        <w:pStyle w:val="BodyText"/>
      </w:pPr>
      <w:r w:rsidRPr="00BC3ECA">
        <w:t>Sistema pateikia paieškos kriterijus atitinkančių įrašų sąrašą.</w:t>
      </w:r>
    </w:p>
    <w:p w14:paraId="67A523D9" w14:textId="3BABE342" w:rsidR="000539D4" w:rsidRPr="00BC3ECA" w:rsidRDefault="000539D4" w:rsidP="00DB10CD">
      <w:pPr>
        <w:pStyle w:val="AlnosNumbered"/>
        <w:numPr>
          <w:ilvl w:val="0"/>
          <w:numId w:val="209"/>
        </w:numPr>
      </w:pPr>
      <w:r w:rsidRPr="00BC3ECA">
        <w:t xml:space="preserve">Galite pasirinkti ar sistema </w:t>
      </w:r>
      <w:r w:rsidR="007A5F79" w:rsidRPr="00BC3ECA">
        <w:t>turi atlikti paiešką</w:t>
      </w:r>
      <w:r w:rsidRPr="00BC3ECA">
        <w:t xml:space="preserve"> tarp</w:t>
      </w:r>
      <w:r w:rsidR="007A5F79" w:rsidRPr="00BC3ECA">
        <w:t xml:space="preserve"> blokuotų/neblokuotų naudotojų.</w:t>
      </w:r>
    </w:p>
    <w:p w14:paraId="2B9F2440" w14:textId="77777777" w:rsidR="00C436B4" w:rsidRPr="00BC3ECA" w:rsidRDefault="00C436B4" w:rsidP="00C436B4">
      <w:pPr>
        <w:pStyle w:val="AlnosNumbered"/>
      </w:pPr>
      <w:r w:rsidRPr="00BC3ECA">
        <w:lastRenderedPageBreak/>
        <w:t>Toliau, priklausomai nuo Jums suteiktų teisių, galite atlikti šiuos veiksmus:</w:t>
      </w:r>
    </w:p>
    <w:p w14:paraId="133E86BE" w14:textId="5E097DBB" w:rsidR="00C436B4" w:rsidRPr="00BC3ECA" w:rsidRDefault="00C436B4" w:rsidP="00C436B4">
      <w:pPr>
        <w:pStyle w:val="buletedafternumber"/>
        <w:rPr>
          <w:i/>
        </w:rPr>
      </w:pPr>
      <w:r w:rsidRPr="00BC3ECA">
        <w:rPr>
          <w:i/>
        </w:rPr>
        <w:fldChar w:fldCharType="begin"/>
      </w:r>
      <w:r w:rsidRPr="00BC3ECA">
        <w:rPr>
          <w:i/>
        </w:rPr>
        <w:instrText xml:space="preserve"> REF _Ref334708107 \h  \* MERGEFORMAT </w:instrText>
      </w:r>
      <w:r w:rsidRPr="00BC3ECA">
        <w:rPr>
          <w:i/>
        </w:rPr>
      </w:r>
      <w:r w:rsidRPr="00BC3ECA">
        <w:rPr>
          <w:i/>
        </w:rPr>
        <w:fldChar w:fldCharType="separate"/>
      </w:r>
      <w:r w:rsidR="000D676C" w:rsidRPr="000D676C">
        <w:rPr>
          <w:i/>
        </w:rPr>
        <w:t>Peržiūrėti sistemos naudotojo duomenis</w:t>
      </w:r>
      <w:r w:rsidRPr="00BC3ECA">
        <w:rPr>
          <w:i/>
        </w:rPr>
        <w:fldChar w:fldCharType="end"/>
      </w:r>
      <w:r w:rsidRPr="00BC3ECA">
        <w:rPr>
          <w:i/>
        </w:rPr>
        <w:t xml:space="preserve"> (</w:t>
      </w:r>
      <w:r w:rsidRPr="00BC3ECA">
        <w:rPr>
          <w:i/>
        </w:rPr>
        <w:fldChar w:fldCharType="begin"/>
      </w:r>
      <w:r w:rsidRPr="00BC3ECA">
        <w:rPr>
          <w:i/>
        </w:rPr>
        <w:instrText xml:space="preserve"> PAGEREF _Ref334708109 \h </w:instrText>
      </w:r>
      <w:r w:rsidRPr="00BC3ECA">
        <w:rPr>
          <w:i/>
        </w:rPr>
      </w:r>
      <w:r w:rsidRPr="00BC3ECA">
        <w:rPr>
          <w:i/>
        </w:rPr>
        <w:fldChar w:fldCharType="separate"/>
      </w:r>
      <w:r w:rsidR="000D676C">
        <w:rPr>
          <w:i/>
          <w:noProof/>
        </w:rPr>
        <w:t>179</w:t>
      </w:r>
      <w:r w:rsidRPr="00BC3ECA">
        <w:rPr>
          <w:i/>
        </w:rPr>
        <w:fldChar w:fldCharType="end"/>
      </w:r>
      <w:r w:rsidRPr="00BC3ECA">
        <w:rPr>
          <w:i/>
        </w:rPr>
        <w:t xml:space="preserve"> psl.)</w:t>
      </w:r>
    </w:p>
    <w:p w14:paraId="60C3D22E" w14:textId="58EA81B6" w:rsidR="00C436B4" w:rsidRPr="00BC3ECA" w:rsidRDefault="00C436B4" w:rsidP="00C436B4">
      <w:pPr>
        <w:pStyle w:val="buletedafternumber"/>
        <w:rPr>
          <w:i/>
        </w:rPr>
      </w:pPr>
      <w:r w:rsidRPr="00BC3ECA">
        <w:rPr>
          <w:i/>
        </w:rPr>
        <w:fldChar w:fldCharType="begin"/>
      </w:r>
      <w:r w:rsidRPr="00BC3ECA">
        <w:rPr>
          <w:i/>
        </w:rPr>
        <w:instrText xml:space="preserve"> REF _Ref334708112 \h  \* MERGEFORMAT </w:instrText>
      </w:r>
      <w:r w:rsidRPr="00BC3ECA">
        <w:rPr>
          <w:i/>
        </w:rPr>
      </w:r>
      <w:r w:rsidRPr="00BC3ECA">
        <w:rPr>
          <w:i/>
        </w:rPr>
        <w:fldChar w:fldCharType="separate"/>
      </w:r>
      <w:r w:rsidR="000D676C" w:rsidRPr="000D676C">
        <w:rPr>
          <w:i/>
        </w:rPr>
        <w:t>Keisti sistemos naudotojo duomenis</w:t>
      </w:r>
      <w:r w:rsidRPr="00BC3ECA">
        <w:rPr>
          <w:i/>
        </w:rPr>
        <w:fldChar w:fldCharType="end"/>
      </w:r>
      <w:r w:rsidRPr="00BC3ECA">
        <w:rPr>
          <w:i/>
        </w:rPr>
        <w:t xml:space="preserve"> (</w:t>
      </w:r>
      <w:r w:rsidRPr="00BC3ECA">
        <w:rPr>
          <w:i/>
        </w:rPr>
        <w:fldChar w:fldCharType="begin"/>
      </w:r>
      <w:r w:rsidRPr="00BC3ECA">
        <w:rPr>
          <w:i/>
        </w:rPr>
        <w:instrText xml:space="preserve"> PAGEREF _Ref334708114 \h </w:instrText>
      </w:r>
      <w:r w:rsidRPr="00BC3ECA">
        <w:rPr>
          <w:i/>
        </w:rPr>
      </w:r>
      <w:r w:rsidRPr="00BC3ECA">
        <w:rPr>
          <w:i/>
        </w:rPr>
        <w:fldChar w:fldCharType="separate"/>
      </w:r>
      <w:r w:rsidR="000D676C">
        <w:rPr>
          <w:i/>
          <w:noProof/>
        </w:rPr>
        <w:t>179</w:t>
      </w:r>
      <w:r w:rsidRPr="00BC3ECA">
        <w:rPr>
          <w:i/>
        </w:rPr>
        <w:fldChar w:fldCharType="end"/>
      </w:r>
      <w:r w:rsidRPr="00BC3ECA">
        <w:rPr>
          <w:i/>
        </w:rPr>
        <w:t xml:space="preserve"> psl.)</w:t>
      </w:r>
    </w:p>
    <w:p w14:paraId="53632087" w14:textId="16FD3777" w:rsidR="00C436B4" w:rsidRPr="00BC3ECA" w:rsidRDefault="00C436B4" w:rsidP="00C436B4">
      <w:pPr>
        <w:pStyle w:val="buletedafternumber"/>
        <w:rPr>
          <w:i/>
        </w:rPr>
      </w:pPr>
      <w:r w:rsidRPr="00BC3ECA">
        <w:rPr>
          <w:i/>
        </w:rPr>
        <w:fldChar w:fldCharType="begin"/>
      </w:r>
      <w:r w:rsidRPr="00BC3ECA">
        <w:rPr>
          <w:i/>
        </w:rPr>
        <w:instrText xml:space="preserve"> REF _Ref334708117 \h  \* MERGEFORMAT </w:instrText>
      </w:r>
      <w:r w:rsidRPr="00BC3ECA">
        <w:rPr>
          <w:i/>
        </w:rPr>
      </w:r>
      <w:r w:rsidRPr="00BC3ECA">
        <w:rPr>
          <w:i/>
        </w:rPr>
        <w:fldChar w:fldCharType="separate"/>
      </w:r>
      <w:r w:rsidR="000D676C" w:rsidRPr="000D676C">
        <w:rPr>
          <w:i/>
        </w:rPr>
        <w:t>Pašalinti sistemos naudotoją</w:t>
      </w:r>
      <w:r w:rsidRPr="00BC3ECA">
        <w:rPr>
          <w:i/>
        </w:rPr>
        <w:fldChar w:fldCharType="end"/>
      </w:r>
      <w:r w:rsidRPr="00BC3ECA">
        <w:rPr>
          <w:i/>
        </w:rPr>
        <w:t xml:space="preserve"> (</w:t>
      </w:r>
      <w:r w:rsidRPr="00BC3ECA">
        <w:rPr>
          <w:i/>
        </w:rPr>
        <w:fldChar w:fldCharType="begin"/>
      </w:r>
      <w:r w:rsidRPr="00BC3ECA">
        <w:rPr>
          <w:i/>
        </w:rPr>
        <w:instrText xml:space="preserve"> PAGEREF _Ref334708119 \h </w:instrText>
      </w:r>
      <w:r w:rsidRPr="00BC3ECA">
        <w:rPr>
          <w:i/>
        </w:rPr>
      </w:r>
      <w:r w:rsidRPr="00BC3ECA">
        <w:rPr>
          <w:i/>
        </w:rPr>
        <w:fldChar w:fldCharType="separate"/>
      </w:r>
      <w:r w:rsidR="000D676C">
        <w:rPr>
          <w:i/>
          <w:noProof/>
        </w:rPr>
        <w:t>180</w:t>
      </w:r>
      <w:r w:rsidRPr="00BC3ECA">
        <w:rPr>
          <w:i/>
        </w:rPr>
        <w:fldChar w:fldCharType="end"/>
      </w:r>
      <w:r w:rsidRPr="00BC3ECA">
        <w:rPr>
          <w:i/>
        </w:rPr>
        <w:t xml:space="preserve"> psl.)</w:t>
      </w:r>
    </w:p>
    <w:p w14:paraId="1CE3B183" w14:textId="77777777" w:rsidR="00C436B4" w:rsidRPr="00BC3ECA" w:rsidRDefault="00C436B4" w:rsidP="00C436B4">
      <w:pPr>
        <w:pStyle w:val="Heading3"/>
        <w:rPr>
          <w:noProof w:val="0"/>
        </w:rPr>
      </w:pPr>
      <w:bookmarkStart w:id="700" w:name="_Ref334708107"/>
      <w:bookmarkStart w:id="701" w:name="_Ref334708109"/>
      <w:bookmarkStart w:id="702" w:name="_Toc343240481"/>
      <w:bookmarkStart w:id="703" w:name="_Toc169621907"/>
      <w:r w:rsidRPr="00BC3ECA">
        <w:rPr>
          <w:noProof w:val="0"/>
        </w:rPr>
        <w:t>Peržiūrėti sistemos naudotojo duomenis</w:t>
      </w:r>
      <w:bookmarkEnd w:id="700"/>
      <w:bookmarkEnd w:id="701"/>
      <w:bookmarkEnd w:id="702"/>
      <w:bookmarkEnd w:id="703"/>
    </w:p>
    <w:p w14:paraId="661DB997" w14:textId="77777777" w:rsidR="00C436B4" w:rsidRPr="00BC3ECA" w:rsidRDefault="00C436B4" w:rsidP="00C436B4">
      <w:pPr>
        <w:pStyle w:val="Alnostext"/>
        <w:keepNext/>
      </w:pPr>
      <w:r w:rsidRPr="00BC3ECA">
        <w:t xml:space="preserve">Paskirtis – </w:t>
      </w:r>
      <w:r w:rsidRPr="00BC3ECA">
        <w:rPr>
          <w:rFonts w:cs="Arial"/>
        </w:rPr>
        <w:t>peržiūrėti sistemos naudotojo duomenis sistemoje</w:t>
      </w:r>
      <w:r w:rsidRPr="00BC3ECA">
        <w:t xml:space="preserve">. </w:t>
      </w:r>
    </w:p>
    <w:p w14:paraId="1D65CF3E" w14:textId="77777777" w:rsidR="00C436B4" w:rsidRPr="00BC3ECA" w:rsidRDefault="00C436B4" w:rsidP="00C436B4">
      <w:pPr>
        <w:pStyle w:val="HeadingB"/>
        <w:rPr>
          <w:noProof w:val="0"/>
        </w:rPr>
      </w:pPr>
      <w:r w:rsidRPr="00BC3ECA">
        <w:rPr>
          <w:noProof w:val="0"/>
        </w:rPr>
        <w:t>Kas gali atlikti</w:t>
      </w:r>
    </w:p>
    <w:p w14:paraId="65CC3AE3" w14:textId="77777777" w:rsidR="00C436B4" w:rsidRPr="00BC3ECA" w:rsidRDefault="00C436B4" w:rsidP="00C436B4">
      <w:pPr>
        <w:pStyle w:val="Alnostext"/>
        <w:keepNext/>
      </w:pPr>
      <w:r w:rsidRPr="00BC3ECA">
        <w:rPr>
          <w:rFonts w:cs="Arial"/>
        </w:rPr>
        <w:t xml:space="preserve">Peržiūrėti sistemos naudotojo duomenis </w:t>
      </w:r>
      <w:r w:rsidRPr="00BC3ECA">
        <w:t>gali:</w:t>
      </w:r>
    </w:p>
    <w:p w14:paraId="66FC0D99" w14:textId="77777777" w:rsidR="00C436B4" w:rsidRPr="00BC3ECA" w:rsidRDefault="00C436B4" w:rsidP="00C436B4">
      <w:pPr>
        <w:pStyle w:val="AlnostextBuleted"/>
        <w:rPr>
          <w:rFonts w:cs="Arial"/>
        </w:rPr>
      </w:pPr>
      <w:r w:rsidRPr="00BC3ECA">
        <w:rPr>
          <w:rFonts w:cs="Arial"/>
        </w:rPr>
        <w:t>LIMIS-C administratorius;</w:t>
      </w:r>
    </w:p>
    <w:p w14:paraId="6EA29F70" w14:textId="77777777" w:rsidR="00C436B4" w:rsidRPr="00BC3ECA" w:rsidRDefault="00C436B4" w:rsidP="00C436B4">
      <w:pPr>
        <w:pStyle w:val="AlnostextBuleted"/>
        <w:rPr>
          <w:rFonts w:cs="Arial"/>
        </w:rPr>
      </w:pPr>
      <w:r w:rsidRPr="00BC3ECA">
        <w:rPr>
          <w:rFonts w:cs="Arial"/>
        </w:rPr>
        <w:t>LIMIS-M administratorius;</w:t>
      </w:r>
    </w:p>
    <w:p w14:paraId="6FCB8B5D" w14:textId="77777777" w:rsidR="00C436B4" w:rsidRPr="00BC3ECA" w:rsidRDefault="00C436B4" w:rsidP="00C436B4">
      <w:pPr>
        <w:pStyle w:val="AlnostextBuleted"/>
      </w:pPr>
      <w:r w:rsidRPr="00BC3ECA">
        <w:t xml:space="preserve">Naudotojas, kuriam suteiktos teisės peržiūrėti ir tvarkyti </w:t>
      </w:r>
      <w:r w:rsidRPr="00BC3ECA">
        <w:rPr>
          <w:rFonts w:cs="Arial"/>
        </w:rPr>
        <w:t>sistemos naudotojus</w:t>
      </w:r>
      <w:r w:rsidRPr="00BC3ECA">
        <w:t>.</w:t>
      </w:r>
    </w:p>
    <w:p w14:paraId="6EAE5C67" w14:textId="77777777" w:rsidR="00C436B4" w:rsidRPr="00BC3ECA" w:rsidRDefault="00C436B4" w:rsidP="00C436B4">
      <w:pPr>
        <w:pStyle w:val="HeadingB"/>
        <w:tabs>
          <w:tab w:val="left" w:pos="3093"/>
        </w:tabs>
        <w:rPr>
          <w:noProof w:val="0"/>
        </w:rPr>
      </w:pPr>
      <w:r w:rsidRPr="00BC3ECA">
        <w:rPr>
          <w:noProof w:val="0"/>
        </w:rPr>
        <w:t>Kaip atlikti</w:t>
      </w:r>
    </w:p>
    <w:p w14:paraId="321BD1BB" w14:textId="77777777" w:rsidR="00C436B4" w:rsidRPr="00BC3ECA" w:rsidRDefault="00C436B4" w:rsidP="00C436B4">
      <w:pPr>
        <w:pStyle w:val="Alnostext"/>
      </w:pPr>
      <w:r w:rsidRPr="00BC3ECA">
        <w:t xml:space="preserve">Norėdami </w:t>
      </w:r>
      <w:r w:rsidRPr="00BC3ECA">
        <w:rPr>
          <w:rFonts w:cs="Arial"/>
        </w:rPr>
        <w:t>peržiūrėti sistemos naudotojo duomenis, atlikite šiuos veiksmus:</w:t>
      </w:r>
    </w:p>
    <w:p w14:paraId="7049C594" w14:textId="77777777" w:rsidR="00C436B4" w:rsidRPr="00BC3ECA" w:rsidRDefault="00C436B4" w:rsidP="00DB10CD">
      <w:pPr>
        <w:pStyle w:val="AlnosNumbered"/>
        <w:numPr>
          <w:ilvl w:val="0"/>
          <w:numId w:val="152"/>
        </w:numPr>
      </w:pPr>
      <w:r w:rsidRPr="00BC3ECA">
        <w:t xml:space="preserve">Suraskite norimo </w:t>
      </w:r>
      <w:r w:rsidRPr="00BC3ECA">
        <w:rPr>
          <w:rFonts w:cs="Arial"/>
        </w:rPr>
        <w:t>naudotojo duomenis</w:t>
      </w:r>
      <w:r w:rsidRPr="00BC3ECA">
        <w:t>.</w:t>
      </w:r>
    </w:p>
    <w:p w14:paraId="592DA604" w14:textId="3D00FDD7" w:rsidR="00C436B4" w:rsidRPr="00BC3ECA" w:rsidRDefault="00C436B4"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_Ref334702473 \h  \* MERGEFORMAT </w:instrText>
      </w:r>
      <w:r w:rsidRPr="00BC3ECA">
        <w:rPr>
          <w:rStyle w:val="CharLangas"/>
        </w:rPr>
      </w:r>
      <w:r w:rsidRPr="00BC3ECA">
        <w:rPr>
          <w:rStyle w:val="CharLangas"/>
        </w:rPr>
        <w:fldChar w:fldCharType="separate"/>
      </w:r>
      <w:r w:rsidR="000D676C" w:rsidRPr="000D676C">
        <w:rPr>
          <w:rStyle w:val="CharLangas"/>
        </w:rPr>
        <w:t>Surasti sistemos naudotoją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_Ref334702473 \h </w:instrText>
      </w:r>
      <w:r w:rsidRPr="00BC3ECA">
        <w:rPr>
          <w:rStyle w:val="CharLangas"/>
        </w:rPr>
      </w:r>
      <w:r w:rsidRPr="00BC3ECA">
        <w:rPr>
          <w:rStyle w:val="CharLangas"/>
        </w:rPr>
        <w:fldChar w:fldCharType="separate"/>
      </w:r>
      <w:r w:rsidR="000D676C">
        <w:rPr>
          <w:rStyle w:val="CharLangas"/>
          <w:noProof/>
        </w:rPr>
        <w:t>178</w:t>
      </w:r>
      <w:r w:rsidRPr="00BC3ECA">
        <w:rPr>
          <w:rStyle w:val="CharLangas"/>
        </w:rPr>
        <w:fldChar w:fldCharType="end"/>
      </w:r>
      <w:r w:rsidRPr="00BC3ECA">
        <w:rPr>
          <w:rStyle w:val="CharLangas"/>
        </w:rPr>
        <w:t xml:space="preserve"> psl.)</w:t>
      </w:r>
      <w:r w:rsidRPr="00BC3ECA">
        <w:t>.</w:t>
      </w:r>
    </w:p>
    <w:p w14:paraId="4746CCFB" w14:textId="77777777" w:rsidR="00C436B4" w:rsidRPr="00BC3ECA" w:rsidRDefault="00C436B4" w:rsidP="00C436B4">
      <w:pPr>
        <w:pStyle w:val="AlnosNumbered"/>
      </w:pPr>
      <w:r w:rsidRPr="00BC3ECA">
        <w:t xml:space="preserve">Rezultatų lentelėje stulpelyje </w:t>
      </w:r>
      <w:r w:rsidRPr="00BC3ECA">
        <w:rPr>
          <w:b/>
        </w:rPr>
        <w:t>Prisijungimo vardas</w:t>
      </w:r>
      <w:r w:rsidRPr="00BC3ECA">
        <w:t xml:space="preserve"> spauskite</w:t>
      </w:r>
      <w:r w:rsidRPr="00BC3ECA">
        <w:rPr>
          <w:lang w:eastAsia="lt-LT"/>
        </w:rPr>
        <w:t xml:space="preserve"> nuorodą</w:t>
      </w:r>
      <w:r w:rsidRPr="00BC3ECA">
        <w:t>.</w:t>
      </w:r>
    </w:p>
    <w:p w14:paraId="023297BF" w14:textId="77777777" w:rsidR="00C436B4" w:rsidRPr="00BC3ECA" w:rsidRDefault="00C436B4" w:rsidP="005B3A8E">
      <w:pPr>
        <w:pStyle w:val="BodyText"/>
      </w:pPr>
      <w:r w:rsidRPr="00BC3ECA">
        <w:t xml:space="preserve">Atsiveria langas </w:t>
      </w:r>
      <w:r w:rsidRPr="00BC3ECA">
        <w:rPr>
          <w:rStyle w:val="CharLangas"/>
        </w:rPr>
        <w:t>Sistemos naudotojai</w:t>
      </w:r>
      <w:r w:rsidRPr="00BC3ECA">
        <w:t>.</w:t>
      </w:r>
    </w:p>
    <w:p w14:paraId="69F436B4" w14:textId="77777777" w:rsidR="00C436B4" w:rsidRPr="00BC3ECA" w:rsidRDefault="00C436B4" w:rsidP="00C436B4">
      <w:pPr>
        <w:pStyle w:val="AlnosNumbered"/>
      </w:pPr>
      <w:r w:rsidRPr="00BC3ECA">
        <w:t>Peržiūrėkite naudotojo pagrindinius duomenis.</w:t>
      </w:r>
    </w:p>
    <w:p w14:paraId="58E379B3" w14:textId="1C21DA97" w:rsidR="00C436B4" w:rsidRPr="00BC3ECA" w:rsidRDefault="00C436B4" w:rsidP="00C436B4">
      <w:pPr>
        <w:pStyle w:val="AlnosNumbered"/>
      </w:pPr>
      <w:r w:rsidRPr="00BC3ECA">
        <w:t xml:space="preserve">Norėdami peržiūrėti naudotojui suteiktas teises, bloke </w:t>
      </w:r>
      <w:r w:rsidRPr="00BC3ECA">
        <w:rPr>
          <w:rStyle w:val="CharLaukas"/>
        </w:rPr>
        <w:t>Dirbama vieta</w:t>
      </w:r>
      <w:r w:rsidRPr="00BC3ECA">
        <w:t xml:space="preserve"> ties atitinkamos darbovietės įrašu spauskite piktogramą </w:t>
      </w:r>
      <w:r w:rsidR="00424185" w:rsidRPr="00BC3ECA">
        <w:rPr>
          <w:noProof/>
          <w:lang w:eastAsia="lt-LT"/>
        </w:rPr>
        <w:drawing>
          <wp:inline distT="0" distB="0" distL="0" distR="0" wp14:anchorId="1DB912BD" wp14:editId="05940F76">
            <wp:extent cx="137160" cy="137160"/>
            <wp:effectExtent l="0" t="0" r="0" b="0"/>
            <wp:docPr id="33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BC3ECA">
        <w:t>.</w:t>
      </w:r>
    </w:p>
    <w:p w14:paraId="29C09E7F" w14:textId="77777777" w:rsidR="00C436B4" w:rsidRPr="00BC3ECA" w:rsidRDefault="00C436B4" w:rsidP="005B3A8E">
      <w:pPr>
        <w:pStyle w:val="BodyText"/>
      </w:pPr>
      <w:r w:rsidRPr="00BC3ECA">
        <w:t xml:space="preserve">Atsiveria langas </w:t>
      </w:r>
      <w:r w:rsidRPr="00BC3ECA">
        <w:rPr>
          <w:rStyle w:val="CharLangas"/>
        </w:rPr>
        <w:t>Sistemos naudotojo teisės</w:t>
      </w:r>
      <w:r w:rsidRPr="00BC3ECA">
        <w:t>.</w:t>
      </w:r>
    </w:p>
    <w:p w14:paraId="5D8D3923" w14:textId="77777777" w:rsidR="00C436B4" w:rsidRPr="00BC3ECA" w:rsidRDefault="00C436B4" w:rsidP="00C436B4">
      <w:pPr>
        <w:pStyle w:val="Pastaba"/>
      </w:pPr>
      <w:r w:rsidRPr="00BC3ECA">
        <w:t>Keisti naudotojo duomenų peržiūros languose negalite.</w:t>
      </w:r>
    </w:p>
    <w:p w14:paraId="0DD5ED1A" w14:textId="77777777" w:rsidR="00C436B4" w:rsidRPr="00BC3ECA" w:rsidRDefault="00C436B4" w:rsidP="00C436B4">
      <w:pPr>
        <w:pStyle w:val="Heading3"/>
        <w:rPr>
          <w:noProof w:val="0"/>
        </w:rPr>
      </w:pPr>
      <w:bookmarkStart w:id="704" w:name="_Ref334708112"/>
      <w:bookmarkStart w:id="705" w:name="_Ref334708114"/>
      <w:bookmarkStart w:id="706" w:name="_Toc343240482"/>
      <w:bookmarkStart w:id="707" w:name="_Toc169621908"/>
      <w:r w:rsidRPr="00BC3ECA">
        <w:rPr>
          <w:noProof w:val="0"/>
        </w:rPr>
        <w:t>Keisti sistemos naudotojo duomenis</w:t>
      </w:r>
      <w:bookmarkEnd w:id="704"/>
      <w:bookmarkEnd w:id="705"/>
      <w:bookmarkEnd w:id="706"/>
      <w:bookmarkEnd w:id="707"/>
    </w:p>
    <w:p w14:paraId="62F5BBCF" w14:textId="77777777" w:rsidR="00C436B4" w:rsidRPr="00BC3ECA" w:rsidRDefault="00C436B4" w:rsidP="00C436B4">
      <w:pPr>
        <w:pStyle w:val="Alnostext"/>
        <w:keepNext/>
      </w:pPr>
      <w:r w:rsidRPr="00BC3ECA">
        <w:t xml:space="preserve">Paskirtis – </w:t>
      </w:r>
      <w:r w:rsidRPr="00BC3ECA">
        <w:rPr>
          <w:rFonts w:cs="Arial"/>
        </w:rPr>
        <w:t>keisti sistemos naudotojo duomenis sistemoje</w:t>
      </w:r>
      <w:r w:rsidRPr="00BC3ECA">
        <w:t xml:space="preserve">. </w:t>
      </w:r>
    </w:p>
    <w:p w14:paraId="0832EB57" w14:textId="77777777" w:rsidR="00C436B4" w:rsidRPr="00BC3ECA" w:rsidRDefault="00C436B4" w:rsidP="00C436B4">
      <w:pPr>
        <w:pStyle w:val="HeadingB"/>
        <w:rPr>
          <w:noProof w:val="0"/>
        </w:rPr>
      </w:pPr>
      <w:r w:rsidRPr="00BC3ECA">
        <w:rPr>
          <w:noProof w:val="0"/>
        </w:rPr>
        <w:t>Kas gali atlikti</w:t>
      </w:r>
    </w:p>
    <w:p w14:paraId="247B14BE" w14:textId="77777777" w:rsidR="00C436B4" w:rsidRPr="00BC3ECA" w:rsidRDefault="00C436B4" w:rsidP="00C436B4">
      <w:pPr>
        <w:pStyle w:val="Alnostext"/>
        <w:keepNext/>
      </w:pPr>
      <w:r w:rsidRPr="00BC3ECA">
        <w:rPr>
          <w:rFonts w:cs="Arial"/>
        </w:rPr>
        <w:t xml:space="preserve">Keisti sistemos naudotojo duomenis </w:t>
      </w:r>
      <w:r w:rsidRPr="00BC3ECA">
        <w:t>gali:</w:t>
      </w:r>
    </w:p>
    <w:p w14:paraId="20D76FFA" w14:textId="77777777" w:rsidR="00C436B4" w:rsidRPr="00BC3ECA" w:rsidRDefault="00C436B4" w:rsidP="00C436B4">
      <w:pPr>
        <w:pStyle w:val="AlnostextBuleted"/>
        <w:rPr>
          <w:rFonts w:cs="Arial"/>
        </w:rPr>
      </w:pPr>
      <w:r w:rsidRPr="00BC3ECA">
        <w:rPr>
          <w:rFonts w:cs="Arial"/>
        </w:rPr>
        <w:t>LIMIS-C administratorius;</w:t>
      </w:r>
    </w:p>
    <w:p w14:paraId="03EF9115" w14:textId="77777777" w:rsidR="00C436B4" w:rsidRPr="00BC3ECA" w:rsidRDefault="00C436B4" w:rsidP="00C436B4">
      <w:pPr>
        <w:pStyle w:val="AlnostextBuleted"/>
        <w:rPr>
          <w:rFonts w:cs="Arial"/>
        </w:rPr>
      </w:pPr>
      <w:r w:rsidRPr="00BC3ECA">
        <w:rPr>
          <w:rFonts w:cs="Arial"/>
        </w:rPr>
        <w:t>LIMIS-M administratorius;</w:t>
      </w:r>
    </w:p>
    <w:p w14:paraId="189D7C24" w14:textId="77777777" w:rsidR="00C436B4" w:rsidRPr="00BC3ECA" w:rsidRDefault="00C436B4" w:rsidP="00C436B4">
      <w:pPr>
        <w:pStyle w:val="AlnostextBuleted"/>
      </w:pPr>
      <w:r w:rsidRPr="00BC3ECA">
        <w:t xml:space="preserve">Naudotojas, kuriam suteiktos teisės peržiūrėti ir tvarkyti </w:t>
      </w:r>
      <w:r w:rsidRPr="00BC3ECA">
        <w:rPr>
          <w:rFonts w:cs="Arial"/>
        </w:rPr>
        <w:t>sistemos naudotojus</w:t>
      </w:r>
      <w:r w:rsidRPr="00BC3ECA">
        <w:t>.</w:t>
      </w:r>
    </w:p>
    <w:p w14:paraId="6CB03CAE" w14:textId="77777777" w:rsidR="00C436B4" w:rsidRPr="00BC3ECA" w:rsidRDefault="00C436B4" w:rsidP="00C436B4">
      <w:pPr>
        <w:pStyle w:val="HeadingB"/>
        <w:tabs>
          <w:tab w:val="left" w:pos="3093"/>
        </w:tabs>
        <w:rPr>
          <w:noProof w:val="0"/>
        </w:rPr>
      </w:pPr>
      <w:r w:rsidRPr="00BC3ECA">
        <w:rPr>
          <w:noProof w:val="0"/>
        </w:rPr>
        <w:t>Kaip atlikti</w:t>
      </w:r>
    </w:p>
    <w:p w14:paraId="4014C39D" w14:textId="77777777" w:rsidR="00C436B4" w:rsidRPr="00BC3ECA" w:rsidRDefault="00C436B4" w:rsidP="00C436B4">
      <w:pPr>
        <w:pStyle w:val="Alnostext"/>
      </w:pPr>
      <w:r w:rsidRPr="00BC3ECA">
        <w:t xml:space="preserve">Norėdami </w:t>
      </w:r>
      <w:r w:rsidRPr="00BC3ECA">
        <w:rPr>
          <w:rFonts w:cs="Arial"/>
        </w:rPr>
        <w:t>keisti sistemos naudotojo duomenis, atlikite šiuos veiksmus:</w:t>
      </w:r>
    </w:p>
    <w:p w14:paraId="77A14728" w14:textId="77777777" w:rsidR="00C436B4" w:rsidRPr="00BC3ECA" w:rsidRDefault="00C436B4" w:rsidP="00DB10CD">
      <w:pPr>
        <w:pStyle w:val="AlnosNumbered"/>
        <w:numPr>
          <w:ilvl w:val="0"/>
          <w:numId w:val="153"/>
        </w:numPr>
      </w:pPr>
      <w:r w:rsidRPr="00BC3ECA">
        <w:t xml:space="preserve">Suraskite norimo </w:t>
      </w:r>
      <w:r w:rsidRPr="00BC3ECA">
        <w:rPr>
          <w:rFonts w:cs="Arial"/>
        </w:rPr>
        <w:t>naudotojo duomenis</w:t>
      </w:r>
      <w:r w:rsidRPr="00BC3ECA">
        <w:t>.</w:t>
      </w:r>
    </w:p>
    <w:p w14:paraId="0133C3AB" w14:textId="5CEF0481" w:rsidR="00C436B4" w:rsidRPr="00BC3ECA" w:rsidRDefault="00C436B4"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_Ref334702473 \h  \* MERGEFORMAT </w:instrText>
      </w:r>
      <w:r w:rsidRPr="00BC3ECA">
        <w:rPr>
          <w:rStyle w:val="CharLangas"/>
        </w:rPr>
      </w:r>
      <w:r w:rsidRPr="00BC3ECA">
        <w:rPr>
          <w:rStyle w:val="CharLangas"/>
        </w:rPr>
        <w:fldChar w:fldCharType="separate"/>
      </w:r>
      <w:r w:rsidR="000D676C" w:rsidRPr="000D676C">
        <w:rPr>
          <w:rStyle w:val="CharLangas"/>
        </w:rPr>
        <w:t>Surasti sistemos naudotoją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_Ref334702473 \h </w:instrText>
      </w:r>
      <w:r w:rsidRPr="00BC3ECA">
        <w:rPr>
          <w:rStyle w:val="CharLangas"/>
        </w:rPr>
      </w:r>
      <w:r w:rsidRPr="00BC3ECA">
        <w:rPr>
          <w:rStyle w:val="CharLangas"/>
        </w:rPr>
        <w:fldChar w:fldCharType="separate"/>
      </w:r>
      <w:r w:rsidR="000D676C">
        <w:rPr>
          <w:rStyle w:val="CharLangas"/>
          <w:noProof/>
        </w:rPr>
        <w:t>178</w:t>
      </w:r>
      <w:r w:rsidRPr="00BC3ECA">
        <w:rPr>
          <w:rStyle w:val="CharLangas"/>
        </w:rPr>
        <w:fldChar w:fldCharType="end"/>
      </w:r>
      <w:r w:rsidRPr="00BC3ECA">
        <w:rPr>
          <w:rStyle w:val="CharLangas"/>
        </w:rPr>
        <w:t xml:space="preserve"> psl.)</w:t>
      </w:r>
      <w:r w:rsidRPr="00BC3ECA">
        <w:t>.</w:t>
      </w:r>
    </w:p>
    <w:p w14:paraId="39E62D98" w14:textId="72A40A8A" w:rsidR="00C436B4" w:rsidRPr="00BC3ECA" w:rsidRDefault="00C436B4" w:rsidP="00C436B4">
      <w:pPr>
        <w:pStyle w:val="AlnosNumbered"/>
        <w:keepNext/>
      </w:pPr>
      <w:r w:rsidRPr="00BC3ECA">
        <w:t>Rezultatų sąraše</w:t>
      </w:r>
      <w:r w:rsidRPr="00BC3ECA">
        <w:rPr>
          <w:rStyle w:val="CharLangas"/>
        </w:rPr>
        <w:t>,</w:t>
      </w:r>
      <w:r w:rsidRPr="00BC3ECA">
        <w:t xml:space="preserve"> šalia norimo naudotojo, stulpelyje </w:t>
      </w:r>
      <w:r w:rsidRPr="00BC3ECA">
        <w:rPr>
          <w:b/>
        </w:rPr>
        <w:t>Veiksmai</w:t>
      </w:r>
      <w:r w:rsidRPr="00BC3ECA">
        <w:t xml:space="preserve"> spauskite </w:t>
      </w:r>
      <w:r w:rsidR="00424185" w:rsidRPr="00BC3ECA">
        <w:rPr>
          <w:noProof/>
          <w:lang w:eastAsia="lt-LT"/>
        </w:rPr>
        <w:drawing>
          <wp:inline distT="0" distB="0" distL="0" distR="0" wp14:anchorId="6010AA22" wp14:editId="3C6E684C">
            <wp:extent cx="137160" cy="160020"/>
            <wp:effectExtent l="0" t="0" r="0" b="0"/>
            <wp:docPr id="33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p w14:paraId="4E6FFC15" w14:textId="77777777" w:rsidR="00C436B4" w:rsidRPr="00BC3ECA" w:rsidRDefault="00C436B4" w:rsidP="005B3A8E">
      <w:pPr>
        <w:pStyle w:val="BodyText"/>
      </w:pPr>
      <w:r w:rsidRPr="00BC3ECA">
        <w:t xml:space="preserve">Atsiveria langas </w:t>
      </w:r>
      <w:r w:rsidRPr="00BC3ECA">
        <w:rPr>
          <w:rStyle w:val="CharLangas"/>
        </w:rPr>
        <w:t>Sistemos naudotojai</w:t>
      </w:r>
      <w:r w:rsidRPr="00BC3ECA">
        <w:t>.</w:t>
      </w:r>
    </w:p>
    <w:p w14:paraId="13454A2C" w14:textId="66AF03F8" w:rsidR="00F665B4" w:rsidRPr="00BC3ECA" w:rsidRDefault="00F665B4" w:rsidP="00653763">
      <w:pPr>
        <w:pStyle w:val="AlnosNumbered"/>
        <w:numPr>
          <w:ilvl w:val="1"/>
          <w:numId w:val="1"/>
        </w:numPr>
        <w:spacing w:before="0"/>
      </w:pPr>
      <w:r w:rsidRPr="00BC3ECA">
        <w:t>Jei reikia galite redaguoti naudotojo prisijungimo vardą;</w:t>
      </w:r>
    </w:p>
    <w:p w14:paraId="2AA26C5A" w14:textId="038141F2" w:rsidR="0066687A" w:rsidRPr="00BC3ECA" w:rsidRDefault="00901041" w:rsidP="00653763">
      <w:pPr>
        <w:pStyle w:val="AlnosNumbered"/>
        <w:numPr>
          <w:ilvl w:val="1"/>
          <w:numId w:val="1"/>
        </w:numPr>
        <w:spacing w:before="0"/>
      </w:pPr>
      <w:r w:rsidRPr="00BC3ECA">
        <w:t xml:space="preserve">Jei reikia galite </w:t>
      </w:r>
      <w:r w:rsidR="00B55384" w:rsidRPr="00BC3ECA">
        <w:t>nurodyti prisijungimo slaptažodį;</w:t>
      </w:r>
    </w:p>
    <w:p w14:paraId="6A0354C9" w14:textId="4C52192B" w:rsidR="00B55384" w:rsidRPr="00BC3ECA" w:rsidRDefault="00B55384" w:rsidP="00653763">
      <w:pPr>
        <w:pStyle w:val="AlnosNumbered"/>
        <w:numPr>
          <w:ilvl w:val="1"/>
          <w:numId w:val="1"/>
        </w:numPr>
        <w:spacing w:before="0"/>
      </w:pPr>
      <w:r w:rsidRPr="00BC3ECA">
        <w:t>Jei reikia galite užblokuoti/atblokuoti naudotoją uždedami</w:t>
      </w:r>
      <w:r w:rsidR="00653763" w:rsidRPr="00BC3ECA">
        <w:t>/nuimdami</w:t>
      </w:r>
      <w:r w:rsidRPr="00BC3ECA">
        <w:t xml:space="preserve"> </w:t>
      </w:r>
      <w:r w:rsidR="00653763" w:rsidRPr="00BC3ECA">
        <w:t>varnelę.</w:t>
      </w:r>
    </w:p>
    <w:p w14:paraId="39268B18" w14:textId="77777777" w:rsidR="00C436B4" w:rsidRPr="00BC3ECA" w:rsidRDefault="00C436B4" w:rsidP="00C436B4">
      <w:pPr>
        <w:pStyle w:val="AlnosNumbered"/>
      </w:pPr>
      <w:r w:rsidRPr="00BC3ECA">
        <w:t>Jei reikia, keiskite slaptažodį.</w:t>
      </w:r>
    </w:p>
    <w:p w14:paraId="16B2ECEA" w14:textId="77777777" w:rsidR="00C436B4" w:rsidRPr="00BC3ECA" w:rsidRDefault="00C436B4" w:rsidP="00C436B4">
      <w:pPr>
        <w:pStyle w:val="AlnosNumbered"/>
        <w:keepNext/>
        <w:rPr>
          <w:rStyle w:val="AlnostextChar"/>
        </w:rPr>
      </w:pPr>
      <w:r w:rsidRPr="00BC3ECA">
        <w:t xml:space="preserve">Galite keisti naudotojui konkrečioje darbo vietoje priskirtų teisių rinkinį bloke </w:t>
      </w:r>
      <w:r w:rsidRPr="00BC3ECA">
        <w:rPr>
          <w:rStyle w:val="CharLaukas"/>
        </w:rPr>
        <w:t>Dirbama vieta</w:t>
      </w:r>
      <w:r w:rsidRPr="00BC3ECA">
        <w:rPr>
          <w:rStyle w:val="AlnostextChar"/>
        </w:rPr>
        <w:t>:</w:t>
      </w:r>
    </w:p>
    <w:p w14:paraId="693794A3" w14:textId="5762F13F" w:rsidR="00C436B4" w:rsidRPr="00BC3ECA" w:rsidRDefault="00C436B4" w:rsidP="007171F7">
      <w:pPr>
        <w:pStyle w:val="AlnosNumbered"/>
        <w:keepNext/>
        <w:numPr>
          <w:ilvl w:val="1"/>
          <w:numId w:val="1"/>
        </w:numPr>
      </w:pPr>
      <w:r w:rsidRPr="00BC3ECA">
        <w:rPr>
          <w:rFonts w:cs="Arial"/>
        </w:rPr>
        <w:t xml:space="preserve">Prie norimos darbovietės spauskite piktogramą </w:t>
      </w:r>
      <w:r w:rsidR="00424185" w:rsidRPr="00BC3ECA">
        <w:rPr>
          <w:rFonts w:cs="Arial"/>
          <w:noProof/>
          <w:lang w:eastAsia="lt-LT"/>
        </w:rPr>
        <w:drawing>
          <wp:inline distT="0" distB="0" distL="0" distR="0" wp14:anchorId="7A5BD382" wp14:editId="18D5A68B">
            <wp:extent cx="167640" cy="144780"/>
            <wp:effectExtent l="0" t="0" r="0" b="0"/>
            <wp:docPr id="33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BC3ECA">
        <w:rPr>
          <w:rFonts w:cs="Arial"/>
        </w:rPr>
        <w:t>.</w:t>
      </w:r>
    </w:p>
    <w:p w14:paraId="144E23EF" w14:textId="77777777" w:rsidR="00C436B4" w:rsidRPr="00BC3ECA" w:rsidRDefault="00C436B4" w:rsidP="00300735">
      <w:pPr>
        <w:pStyle w:val="BodyTextR2"/>
      </w:pPr>
      <w:r w:rsidRPr="00BC3ECA">
        <w:t xml:space="preserve">Sistema atveria langą </w:t>
      </w:r>
      <w:r w:rsidRPr="00BC3ECA">
        <w:rPr>
          <w:rStyle w:val="CharLangas"/>
        </w:rPr>
        <w:t>Sistemos naudotojo teisės</w:t>
      </w:r>
      <w:r w:rsidRPr="00BC3ECA">
        <w:t>.</w:t>
      </w:r>
    </w:p>
    <w:p w14:paraId="14C53ED3" w14:textId="77777777" w:rsidR="00C436B4" w:rsidRPr="00BC3ECA" w:rsidRDefault="00C436B4" w:rsidP="007171F7">
      <w:pPr>
        <w:pStyle w:val="AlnosNumbered"/>
        <w:keepNext/>
        <w:numPr>
          <w:ilvl w:val="1"/>
          <w:numId w:val="1"/>
        </w:numPr>
      </w:pPr>
      <w:r w:rsidRPr="00BC3ECA">
        <w:lastRenderedPageBreak/>
        <w:t>Sužymėkite varnelėmis teises/teisių grupes, kurias norite priskirti naudotojui ir/arba nuimkite pažymėjimus nuo teisių/teisių grupių, kurios nebebus prieinamos naudotojui.</w:t>
      </w:r>
    </w:p>
    <w:p w14:paraId="6E07E490" w14:textId="77777777" w:rsidR="00C436B4" w:rsidRPr="00BC3ECA" w:rsidRDefault="00C436B4" w:rsidP="007171F7">
      <w:pPr>
        <w:pStyle w:val="AlnosNumbered"/>
        <w:keepNext/>
        <w:numPr>
          <w:ilvl w:val="1"/>
          <w:numId w:val="1"/>
        </w:numPr>
        <w:rPr>
          <w:rStyle w:val="AlnostextChar"/>
        </w:rPr>
      </w:pPr>
      <w:r w:rsidRPr="00BC3ECA">
        <w:t xml:space="preserve">Spauskite </w:t>
      </w:r>
      <w:r w:rsidRPr="00BC3ECA">
        <w:rPr>
          <w:rStyle w:val="CharLaukas"/>
        </w:rPr>
        <w:t>[Pasirinkti]</w:t>
      </w:r>
      <w:r w:rsidRPr="00BC3ECA">
        <w:rPr>
          <w:rStyle w:val="AlnostextChar"/>
        </w:rPr>
        <w:t>.</w:t>
      </w:r>
    </w:p>
    <w:p w14:paraId="3FD86631" w14:textId="77777777" w:rsidR="00C436B4" w:rsidRPr="00BC3ECA" w:rsidRDefault="00C436B4" w:rsidP="005B3A8E">
      <w:pPr>
        <w:pStyle w:val="BodyTextR2"/>
      </w:pPr>
      <w:r w:rsidRPr="00BC3ECA">
        <w:t>Atitinkamame muziejuje sistemos naudotojui suteiktos teisės atlikti veiksmus sistemoje.</w:t>
      </w:r>
    </w:p>
    <w:p w14:paraId="6BD545A2" w14:textId="77777777" w:rsidR="00C436B4" w:rsidRPr="00BC3ECA" w:rsidRDefault="00C436B4" w:rsidP="00C436B4">
      <w:pPr>
        <w:pStyle w:val="AlnosNumbered"/>
        <w:rPr>
          <w:rStyle w:val="AlnostextChar"/>
        </w:rPr>
      </w:pPr>
      <w:r w:rsidRPr="00BC3ECA">
        <w:t xml:space="preserve">Spauskite </w:t>
      </w:r>
      <w:r w:rsidRPr="00BC3ECA">
        <w:rPr>
          <w:rStyle w:val="CharLaukas"/>
        </w:rPr>
        <w:t>[Išsaugoti]</w:t>
      </w:r>
      <w:r w:rsidRPr="00BC3ECA">
        <w:rPr>
          <w:rStyle w:val="AlnostextChar"/>
        </w:rPr>
        <w:t>.</w:t>
      </w:r>
    </w:p>
    <w:p w14:paraId="6FDD3DE7" w14:textId="77777777" w:rsidR="00C436B4" w:rsidRPr="00BC3ECA" w:rsidRDefault="00C436B4" w:rsidP="005B3A8E">
      <w:pPr>
        <w:pStyle w:val="BodyText"/>
      </w:pPr>
      <w:r w:rsidRPr="00BC3ECA">
        <w:t>Sistema patikrina, ar duomenys korektiški ir išsaugoja.</w:t>
      </w:r>
    </w:p>
    <w:p w14:paraId="159CB00C" w14:textId="112EC7EF" w:rsidR="00C436B4" w:rsidRPr="00BC3ECA" w:rsidRDefault="00C436B4" w:rsidP="00C436B4">
      <w:pPr>
        <w:pStyle w:val="Heading3"/>
        <w:rPr>
          <w:noProof w:val="0"/>
        </w:rPr>
      </w:pPr>
      <w:bookmarkStart w:id="708" w:name="_Ref334708117"/>
      <w:bookmarkStart w:id="709" w:name="_Ref334708119"/>
      <w:bookmarkStart w:id="710" w:name="_Toc343240483"/>
      <w:bookmarkStart w:id="711" w:name="_Toc169621909"/>
      <w:r w:rsidRPr="00BC3ECA">
        <w:rPr>
          <w:noProof w:val="0"/>
        </w:rPr>
        <w:t>Pašalinti sistemos naudotoją</w:t>
      </w:r>
      <w:bookmarkEnd w:id="708"/>
      <w:bookmarkEnd w:id="709"/>
      <w:bookmarkEnd w:id="710"/>
      <w:bookmarkEnd w:id="711"/>
    </w:p>
    <w:p w14:paraId="371A69D7" w14:textId="77777777" w:rsidR="00C436B4" w:rsidRPr="00BC3ECA" w:rsidRDefault="00C436B4" w:rsidP="00C436B4">
      <w:pPr>
        <w:pStyle w:val="Alnostext"/>
      </w:pPr>
      <w:r w:rsidRPr="00BC3ECA">
        <w:t xml:space="preserve">Paskirtis – sudaryti sąlygas </w:t>
      </w:r>
      <w:r w:rsidRPr="00BC3ECA">
        <w:rPr>
          <w:rFonts w:cs="Arial"/>
        </w:rPr>
        <w:t>LIMIS administratoriui pašalinti sistemos naudotoją iš sistemos</w:t>
      </w:r>
      <w:r w:rsidRPr="00BC3ECA">
        <w:t xml:space="preserve">. </w:t>
      </w:r>
    </w:p>
    <w:p w14:paraId="0B5B40C3" w14:textId="77777777" w:rsidR="00C436B4" w:rsidRPr="00BC3ECA" w:rsidRDefault="00C436B4" w:rsidP="00C436B4">
      <w:pPr>
        <w:pStyle w:val="Pastaba"/>
      </w:pPr>
      <w:r w:rsidRPr="00BC3ECA">
        <w:t>Jei sistemos naudotojas bent kartą prisijungė prie sistemos, jo pašalinti nebegalėsite.</w:t>
      </w:r>
    </w:p>
    <w:p w14:paraId="46D042A5" w14:textId="77777777" w:rsidR="00C436B4" w:rsidRPr="00BC3ECA" w:rsidRDefault="00C436B4" w:rsidP="00C436B4">
      <w:pPr>
        <w:pStyle w:val="HeadingB"/>
        <w:rPr>
          <w:noProof w:val="0"/>
        </w:rPr>
      </w:pPr>
      <w:r w:rsidRPr="00BC3ECA">
        <w:rPr>
          <w:noProof w:val="0"/>
        </w:rPr>
        <w:t>Kas gali atlikti</w:t>
      </w:r>
    </w:p>
    <w:p w14:paraId="3E998A8F" w14:textId="77777777" w:rsidR="00C436B4" w:rsidRPr="00BC3ECA" w:rsidRDefault="00C436B4" w:rsidP="00C436B4">
      <w:pPr>
        <w:pStyle w:val="Alnostext"/>
      </w:pPr>
      <w:r w:rsidRPr="00BC3ECA">
        <w:t xml:space="preserve">Pašalinti </w:t>
      </w:r>
      <w:r w:rsidRPr="00BC3ECA">
        <w:rPr>
          <w:rFonts w:cs="Arial"/>
        </w:rPr>
        <w:t xml:space="preserve">sistemos naudotojo duomenis </w:t>
      </w:r>
      <w:r w:rsidRPr="00BC3ECA">
        <w:t>gali:</w:t>
      </w:r>
    </w:p>
    <w:p w14:paraId="236568E4" w14:textId="77777777" w:rsidR="00C436B4" w:rsidRPr="00BC3ECA" w:rsidRDefault="00C436B4" w:rsidP="00C436B4">
      <w:pPr>
        <w:pStyle w:val="AlnostextBuleted"/>
      </w:pPr>
      <w:r w:rsidRPr="00BC3ECA">
        <w:t>LIMIS-C administratorius;</w:t>
      </w:r>
    </w:p>
    <w:p w14:paraId="0475BD9C" w14:textId="77777777" w:rsidR="00C436B4" w:rsidRPr="00BC3ECA" w:rsidRDefault="00C436B4" w:rsidP="00C436B4">
      <w:pPr>
        <w:pStyle w:val="AlnostextBuleted"/>
      </w:pPr>
      <w:r w:rsidRPr="00BC3ECA">
        <w:t>LIMIS-M administratorius;</w:t>
      </w:r>
    </w:p>
    <w:p w14:paraId="33F7C7CA" w14:textId="77777777" w:rsidR="00C436B4" w:rsidRPr="00BC3ECA" w:rsidRDefault="00C436B4" w:rsidP="00C436B4">
      <w:pPr>
        <w:pStyle w:val="AlnostextBuleted"/>
      </w:pPr>
      <w:r w:rsidRPr="00BC3ECA">
        <w:t xml:space="preserve">Naudotojas, kuriam suteiktos teisės peržiūrėti ir tvarkyti </w:t>
      </w:r>
      <w:r w:rsidRPr="00BC3ECA">
        <w:rPr>
          <w:rFonts w:cs="Arial"/>
        </w:rPr>
        <w:t>sistemos naudotojus</w:t>
      </w:r>
      <w:r w:rsidRPr="00BC3ECA">
        <w:t>.</w:t>
      </w:r>
    </w:p>
    <w:p w14:paraId="43B85A1D" w14:textId="77777777" w:rsidR="00C436B4" w:rsidRPr="00BC3ECA" w:rsidRDefault="00C436B4" w:rsidP="00C436B4">
      <w:pPr>
        <w:pStyle w:val="HeadingB"/>
        <w:rPr>
          <w:noProof w:val="0"/>
        </w:rPr>
      </w:pPr>
      <w:r w:rsidRPr="00BC3ECA">
        <w:rPr>
          <w:noProof w:val="0"/>
        </w:rPr>
        <w:t>Kaip atlikti</w:t>
      </w:r>
    </w:p>
    <w:p w14:paraId="1265DA30" w14:textId="77777777" w:rsidR="00C436B4" w:rsidRPr="00BC3ECA" w:rsidRDefault="00C436B4" w:rsidP="00C436B4">
      <w:pPr>
        <w:pStyle w:val="Alnostext"/>
        <w:keepNext/>
      </w:pPr>
      <w:r w:rsidRPr="00BC3ECA">
        <w:t xml:space="preserve">Norėdami </w:t>
      </w:r>
      <w:r w:rsidRPr="00BC3ECA">
        <w:rPr>
          <w:rFonts w:cs="Arial"/>
        </w:rPr>
        <w:t>pašalinti sistemos naudotojo duomenis,</w:t>
      </w:r>
      <w:r w:rsidRPr="00BC3ECA">
        <w:t xml:space="preserve"> atlikite šiuos veiksmus:</w:t>
      </w:r>
    </w:p>
    <w:p w14:paraId="68701A22" w14:textId="77777777" w:rsidR="00C436B4" w:rsidRPr="00BC3ECA" w:rsidRDefault="00C436B4" w:rsidP="00DB10CD">
      <w:pPr>
        <w:pStyle w:val="AlnosNumbered"/>
        <w:numPr>
          <w:ilvl w:val="0"/>
          <w:numId w:val="154"/>
        </w:numPr>
      </w:pPr>
      <w:r w:rsidRPr="00BC3ECA">
        <w:t xml:space="preserve">Suraskite norimo </w:t>
      </w:r>
      <w:r w:rsidRPr="00BC3ECA">
        <w:rPr>
          <w:rFonts w:cs="Arial"/>
        </w:rPr>
        <w:t>naudotojo duomenis</w:t>
      </w:r>
      <w:r w:rsidRPr="00BC3ECA">
        <w:t>.</w:t>
      </w:r>
    </w:p>
    <w:p w14:paraId="2FA77B1F" w14:textId="1DFBFED8" w:rsidR="00C436B4" w:rsidRPr="00BC3ECA" w:rsidRDefault="00C436B4" w:rsidP="005B3A8E">
      <w:pPr>
        <w:pStyle w:val="BodyText"/>
      </w:pPr>
      <w:r w:rsidRPr="00BC3ECA">
        <w:t xml:space="preserve">Kaip atlikti skaitykite </w:t>
      </w:r>
      <w:r w:rsidRPr="00BC3ECA">
        <w:rPr>
          <w:rStyle w:val="CharLangas"/>
        </w:rPr>
        <w:fldChar w:fldCharType="begin"/>
      </w:r>
      <w:r w:rsidRPr="00BC3ECA">
        <w:rPr>
          <w:rStyle w:val="CharLangas"/>
        </w:rPr>
        <w:instrText xml:space="preserve"> REF _Ref334702473 \h  \* MERGEFORMAT </w:instrText>
      </w:r>
      <w:r w:rsidRPr="00BC3ECA">
        <w:rPr>
          <w:rStyle w:val="CharLangas"/>
        </w:rPr>
      </w:r>
      <w:r w:rsidRPr="00BC3ECA">
        <w:rPr>
          <w:rStyle w:val="CharLangas"/>
        </w:rPr>
        <w:fldChar w:fldCharType="separate"/>
      </w:r>
      <w:r w:rsidR="000D676C" w:rsidRPr="000D676C">
        <w:rPr>
          <w:rStyle w:val="CharLangas"/>
        </w:rPr>
        <w:t>Surasti sistemos naudotoją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_Ref334702473 \h </w:instrText>
      </w:r>
      <w:r w:rsidRPr="00BC3ECA">
        <w:rPr>
          <w:rStyle w:val="CharLangas"/>
        </w:rPr>
      </w:r>
      <w:r w:rsidRPr="00BC3ECA">
        <w:rPr>
          <w:rStyle w:val="CharLangas"/>
        </w:rPr>
        <w:fldChar w:fldCharType="separate"/>
      </w:r>
      <w:r w:rsidR="000D676C">
        <w:rPr>
          <w:rStyle w:val="CharLangas"/>
          <w:noProof/>
        </w:rPr>
        <w:t>178</w:t>
      </w:r>
      <w:r w:rsidRPr="00BC3ECA">
        <w:rPr>
          <w:rStyle w:val="CharLangas"/>
        </w:rPr>
        <w:fldChar w:fldCharType="end"/>
      </w:r>
      <w:r w:rsidRPr="00BC3ECA">
        <w:rPr>
          <w:rStyle w:val="CharLangas"/>
        </w:rPr>
        <w:t xml:space="preserve"> psl.)</w:t>
      </w:r>
      <w:r w:rsidRPr="00BC3ECA">
        <w:t>.</w:t>
      </w:r>
    </w:p>
    <w:p w14:paraId="472B15E6" w14:textId="0BA7E5B7" w:rsidR="00C436B4" w:rsidRPr="00BC3ECA" w:rsidRDefault="00C436B4" w:rsidP="00C436B4">
      <w:pPr>
        <w:pStyle w:val="AlnosNumbered"/>
      </w:pPr>
      <w:r w:rsidRPr="00BC3ECA">
        <w:t>Rezultatų sąraše</w:t>
      </w:r>
      <w:r w:rsidRPr="00BC3ECA">
        <w:rPr>
          <w:rStyle w:val="CharLangas"/>
        </w:rPr>
        <w:t>,</w:t>
      </w:r>
      <w:r w:rsidRPr="00BC3ECA">
        <w:t xml:space="preserve"> šalia norimo naudotojo, stulpelyje </w:t>
      </w:r>
      <w:r w:rsidRPr="00BC3ECA">
        <w:rPr>
          <w:b/>
        </w:rPr>
        <w:t>Veiksmai</w:t>
      </w:r>
      <w:r w:rsidRPr="00BC3ECA">
        <w:t xml:space="preserve"> spauskite </w:t>
      </w:r>
      <w:r w:rsidR="00424185" w:rsidRPr="00BC3ECA">
        <w:rPr>
          <w:noProof/>
          <w:lang w:eastAsia="lt-LT"/>
        </w:rPr>
        <w:drawing>
          <wp:inline distT="0" distB="0" distL="0" distR="0" wp14:anchorId="2FCE176A" wp14:editId="75BDC127">
            <wp:extent cx="152400" cy="144780"/>
            <wp:effectExtent l="0" t="0" r="0" b="0"/>
            <wp:docPr id="333"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BC3ECA">
        <w:t>.</w:t>
      </w:r>
    </w:p>
    <w:p w14:paraId="5AF3F6E3" w14:textId="77777777" w:rsidR="00C436B4" w:rsidRPr="00BC3ECA" w:rsidRDefault="00C436B4" w:rsidP="005B3A8E">
      <w:pPr>
        <w:pStyle w:val="BodyText"/>
      </w:pPr>
      <w:r w:rsidRPr="00BC3ECA">
        <w:t xml:space="preserve">Atsiveria langas </w:t>
      </w:r>
      <w:r w:rsidRPr="00BC3ECA">
        <w:rPr>
          <w:rStyle w:val="CharLangas"/>
        </w:rPr>
        <w:t>Sistemos naudotojai</w:t>
      </w:r>
      <w:r w:rsidRPr="00BC3ECA">
        <w:t>.</w:t>
      </w:r>
    </w:p>
    <w:p w14:paraId="5C53569A" w14:textId="77777777" w:rsidR="00C436B4" w:rsidRPr="00BC3ECA" w:rsidRDefault="00C436B4" w:rsidP="00C436B4">
      <w:pPr>
        <w:pStyle w:val="AlnosNumbered"/>
      </w:pPr>
      <w:r w:rsidRPr="00BC3ECA">
        <w:t xml:space="preserve">Peržiūrėkite </w:t>
      </w:r>
      <w:r w:rsidRPr="00BC3ECA">
        <w:rPr>
          <w:rFonts w:cs="Arial"/>
        </w:rPr>
        <w:t>naudotojo duomenis</w:t>
      </w:r>
      <w:r w:rsidRPr="00BC3ECA">
        <w:t>.</w:t>
      </w:r>
    </w:p>
    <w:p w14:paraId="042E409E" w14:textId="77777777" w:rsidR="00C436B4" w:rsidRPr="00BC3ECA" w:rsidRDefault="00C436B4" w:rsidP="00C436B4">
      <w:pPr>
        <w:pStyle w:val="AlnosNumbered"/>
      </w:pPr>
      <w:r w:rsidRPr="00BC3ECA">
        <w:t xml:space="preserve">Spauskite </w:t>
      </w:r>
      <w:r w:rsidRPr="00BC3ECA">
        <w:rPr>
          <w:rStyle w:val="CharLaukas"/>
        </w:rPr>
        <w:t>[Trinti]</w:t>
      </w:r>
      <w:r w:rsidRPr="00BC3ECA">
        <w:t>.</w:t>
      </w:r>
    </w:p>
    <w:p w14:paraId="7D71ABBC" w14:textId="77777777" w:rsidR="00C436B4" w:rsidRPr="00BC3ECA" w:rsidRDefault="00C436B4" w:rsidP="005B3A8E">
      <w:pPr>
        <w:pStyle w:val="BodyText"/>
      </w:pPr>
      <w:r w:rsidRPr="00BC3ECA">
        <w:t xml:space="preserve">Sistema pašalina </w:t>
      </w:r>
      <w:r w:rsidRPr="00BC3ECA">
        <w:rPr>
          <w:rFonts w:cs="Arial"/>
        </w:rPr>
        <w:t>naudotojo duomenis</w:t>
      </w:r>
      <w:r w:rsidRPr="00BC3ECA">
        <w:t xml:space="preserve"> iš sistemos.</w:t>
      </w:r>
    </w:p>
    <w:p w14:paraId="0CD6504C" w14:textId="77777777" w:rsidR="002D70D8" w:rsidRPr="00BC3ECA" w:rsidRDefault="002D70D8" w:rsidP="002D70D8">
      <w:pPr>
        <w:pStyle w:val="Heading2"/>
      </w:pPr>
      <w:bookmarkStart w:id="712" w:name="_Ref123137457"/>
      <w:bookmarkStart w:id="713" w:name="_Ref123137465"/>
      <w:bookmarkStart w:id="714" w:name="_Toc169621910"/>
      <w:bookmarkStart w:id="715" w:name="_Ref335032708"/>
      <w:bookmarkStart w:id="716" w:name="_Ref335032710"/>
      <w:bookmarkStart w:id="717" w:name="_Toc343240484"/>
      <w:r w:rsidRPr="00BC3ECA">
        <w:t>Tvarkyti aktų registracijos knygų nustatymus</w:t>
      </w:r>
      <w:bookmarkEnd w:id="712"/>
      <w:bookmarkEnd w:id="713"/>
      <w:bookmarkEnd w:id="714"/>
    </w:p>
    <w:p w14:paraId="14D336F9" w14:textId="77777777" w:rsidR="002D70D8" w:rsidRPr="00BC3ECA" w:rsidRDefault="002D70D8" w:rsidP="002D70D8">
      <w:pPr>
        <w:jc w:val="both"/>
        <w:rPr>
          <w:rFonts w:cs="Arial"/>
          <w:szCs w:val="20"/>
        </w:rPr>
      </w:pPr>
      <w:r w:rsidRPr="00BC3ECA">
        <w:rPr>
          <w:rFonts w:cs="Arial"/>
          <w:szCs w:val="20"/>
        </w:rPr>
        <w:t xml:space="preserve">Aktų registracijos knygų nustatymai yra pasiekiami per meniu </w:t>
      </w:r>
      <w:r w:rsidRPr="00BC3ECA">
        <w:rPr>
          <w:rFonts w:cs="Arial"/>
          <w:b/>
          <w:szCs w:val="20"/>
        </w:rPr>
        <w:t>Administravimas</w:t>
      </w:r>
      <w:r w:rsidRPr="00BC3ECA">
        <w:rPr>
          <w:rFonts w:cs="Arial"/>
          <w:szCs w:val="20"/>
        </w:rPr>
        <w:t xml:space="preserve"> -&gt; </w:t>
      </w:r>
      <w:r w:rsidRPr="00BC3ECA">
        <w:rPr>
          <w:rFonts w:cs="Arial"/>
          <w:b/>
          <w:szCs w:val="20"/>
        </w:rPr>
        <w:t>Aktų registracijos knygų nustatymai</w:t>
      </w:r>
      <w:r w:rsidRPr="00BC3ECA">
        <w:rPr>
          <w:rFonts w:cs="Arial"/>
          <w:szCs w:val="20"/>
        </w:rPr>
        <w:t>. Tam, kad naudotojas galėtų matyti ir atlikti aktų registracijos knygų nustatymus, jam turi būti suteiktos atitinkamos teisės:</w:t>
      </w:r>
    </w:p>
    <w:p w14:paraId="05F0AD40" w14:textId="32600DCB" w:rsidR="002D70D8" w:rsidRPr="00BC3ECA" w:rsidRDefault="002D70D8" w:rsidP="00DB10CD">
      <w:pPr>
        <w:pStyle w:val="ListParagraph"/>
        <w:numPr>
          <w:ilvl w:val="0"/>
          <w:numId w:val="177"/>
        </w:numPr>
        <w:jc w:val="both"/>
        <w:rPr>
          <w:rFonts w:ascii="Arial" w:hAnsi="Arial" w:cs="Arial"/>
          <w:sz w:val="20"/>
          <w:szCs w:val="20"/>
        </w:rPr>
      </w:pPr>
      <w:r w:rsidRPr="00BC3ECA">
        <w:rPr>
          <w:rFonts w:ascii="Arial" w:hAnsi="Arial" w:cs="Arial"/>
          <w:sz w:val="20"/>
          <w:szCs w:val="20"/>
        </w:rPr>
        <w:t>Peržiūrėti aktų registracijos knygų nustatymus;</w:t>
      </w:r>
    </w:p>
    <w:p w14:paraId="7D332BF7" w14:textId="29FDFF30" w:rsidR="002D70D8" w:rsidRPr="00BC3ECA" w:rsidRDefault="002D70D8" w:rsidP="00DB10CD">
      <w:pPr>
        <w:pStyle w:val="ListParagraph"/>
        <w:numPr>
          <w:ilvl w:val="0"/>
          <w:numId w:val="177"/>
        </w:numPr>
        <w:jc w:val="both"/>
        <w:rPr>
          <w:rFonts w:ascii="Arial" w:hAnsi="Arial" w:cs="Arial"/>
          <w:sz w:val="20"/>
          <w:szCs w:val="20"/>
        </w:rPr>
      </w:pPr>
      <w:r w:rsidRPr="00BC3ECA">
        <w:rPr>
          <w:rFonts w:ascii="Arial" w:hAnsi="Arial" w:cs="Arial"/>
          <w:sz w:val="20"/>
          <w:szCs w:val="20"/>
        </w:rPr>
        <w:t>Tvarkyti aktų registracijos knygų nustatymus.</w:t>
      </w:r>
    </w:p>
    <w:p w14:paraId="2F2A9A05" w14:textId="7E1979BC" w:rsidR="002D70D8" w:rsidRPr="00BC3ECA" w:rsidRDefault="002D70D8" w:rsidP="002D70D8">
      <w:pPr>
        <w:jc w:val="both"/>
        <w:rPr>
          <w:rFonts w:cs="Arial"/>
          <w:szCs w:val="20"/>
        </w:rPr>
      </w:pPr>
    </w:p>
    <w:p w14:paraId="10636BE4" w14:textId="77777777" w:rsidR="002D70D8" w:rsidRPr="00BC3ECA" w:rsidRDefault="002D70D8" w:rsidP="00306D13">
      <w:pPr>
        <w:spacing w:before="240"/>
        <w:jc w:val="both"/>
        <w:rPr>
          <w:rFonts w:cs="Arial"/>
          <w:szCs w:val="20"/>
        </w:rPr>
      </w:pPr>
      <w:r w:rsidRPr="00BC3ECA">
        <w:rPr>
          <w:rFonts w:cs="Arial"/>
          <w:szCs w:val="20"/>
        </w:rPr>
        <w:t>Aktų registracijos knygų nustatymų sąraše yra pateikiamos visos naujos galimos nustatyti aktų registracijos knygų formos, kurias kiekvienas muziejus gali naudoti, nustatyti pagal savo poreikius:</w:t>
      </w:r>
    </w:p>
    <w:p w14:paraId="512EB489"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Eksponatų judėjimo muziejuje aktų registracijos knyga;</w:t>
      </w:r>
    </w:p>
    <w:p w14:paraId="07D0DA25"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Eksponatų judėjimo muziejuje aktų registracijos knyga (bendra);</w:t>
      </w:r>
    </w:p>
    <w:p w14:paraId="724D5FE8"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Grąžintų eksponatų aktų registracijos knyga;</w:t>
      </w:r>
    </w:p>
    <w:p w14:paraId="1D653667"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Grąžintų eksponatų muziejaus viduje aktų registracijos knyga;</w:t>
      </w:r>
    </w:p>
    <w:p w14:paraId="4EE4CF48"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Laikinai saugoti perduotų eksponatų aktų registracijos knyga;</w:t>
      </w:r>
    </w:p>
    <w:p w14:paraId="3AF0CA09"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Laikinai saugoti priimtų eksponatų aktų registracijos knyga;</w:t>
      </w:r>
    </w:p>
    <w:p w14:paraId="42837CAF"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Laikinai saugoti priimtų-perduotų eksponatų aktų registracijos knyga;</w:t>
      </w:r>
    </w:p>
    <w:p w14:paraId="49530F01"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Nuolat saugoti perduotų eksponatų aktų registracijos knyga;</w:t>
      </w:r>
    </w:p>
    <w:p w14:paraId="12737381"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Nuolat saugoti priimtų eksponatų aktų registracijos knyga;</w:t>
      </w:r>
    </w:p>
    <w:p w14:paraId="7222E30B" w14:textId="77777777" w:rsidR="002D70D8" w:rsidRPr="00BC3ECA" w:rsidRDefault="002D70D8" w:rsidP="00DB10CD">
      <w:pPr>
        <w:pStyle w:val="ListParagraph"/>
        <w:numPr>
          <w:ilvl w:val="0"/>
          <w:numId w:val="215"/>
        </w:numPr>
        <w:jc w:val="both"/>
        <w:rPr>
          <w:rFonts w:ascii="Arial" w:hAnsi="Arial" w:cs="Arial"/>
          <w:sz w:val="20"/>
          <w:szCs w:val="20"/>
        </w:rPr>
      </w:pPr>
      <w:r w:rsidRPr="00BC3ECA">
        <w:rPr>
          <w:rFonts w:ascii="Arial" w:hAnsi="Arial" w:cs="Arial"/>
          <w:sz w:val="20"/>
          <w:szCs w:val="20"/>
        </w:rPr>
        <w:t>Nuolat saugoti priimtų-perduotų eksponatų aktų registracijos knyga.</w:t>
      </w:r>
    </w:p>
    <w:p w14:paraId="3F6D0C44" w14:textId="77777777" w:rsidR="002D70D8" w:rsidRPr="00BC3ECA" w:rsidRDefault="002D70D8" w:rsidP="002D70D8">
      <w:pPr>
        <w:jc w:val="both"/>
        <w:rPr>
          <w:rFonts w:cs="Arial"/>
          <w:szCs w:val="20"/>
        </w:rPr>
      </w:pPr>
      <w:r w:rsidRPr="00BC3ECA">
        <w:rPr>
          <w:rFonts w:cs="Arial"/>
          <w:szCs w:val="20"/>
        </w:rPr>
        <w:t>Aktų registracijos knygos sąraše pateikiamos abėcėlės tvarka pagal pavadinimą. Taip pat pateikiami knygų nustatymai: registruojami aktai, kurie nustatyti registruoti konkrečioje knygoje, bei tam tikroms knygoms nustatyti papildomi požymiai.</w:t>
      </w:r>
    </w:p>
    <w:p w14:paraId="557C5C80" w14:textId="293AA2BE" w:rsidR="002D70D8" w:rsidRPr="00BC3ECA" w:rsidRDefault="00424185" w:rsidP="002D70D8">
      <w:pPr>
        <w:jc w:val="both"/>
        <w:rPr>
          <w:rFonts w:cs="Arial"/>
          <w:szCs w:val="20"/>
        </w:rPr>
      </w:pPr>
      <w:r w:rsidRPr="00BC3ECA">
        <w:rPr>
          <w:rFonts w:cs="Arial"/>
          <w:noProof/>
          <w:szCs w:val="20"/>
          <w:lang w:eastAsia="lt-LT"/>
        </w:rPr>
        <w:lastRenderedPageBreak/>
        <w:drawing>
          <wp:inline distT="0" distB="0" distL="0" distR="0" wp14:anchorId="11BBFD51" wp14:editId="122CD261">
            <wp:extent cx="6111240" cy="2682240"/>
            <wp:effectExtent l="19050" t="19050" r="22860" b="22860"/>
            <wp:docPr id="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111240" cy="2682240"/>
                    </a:xfrm>
                    <a:prstGeom prst="rect">
                      <a:avLst/>
                    </a:prstGeom>
                    <a:noFill/>
                    <a:ln w="3175">
                      <a:solidFill>
                        <a:schemeClr val="tx1"/>
                      </a:solidFill>
                    </a:ln>
                  </pic:spPr>
                </pic:pic>
              </a:graphicData>
            </a:graphic>
          </wp:inline>
        </w:drawing>
      </w:r>
    </w:p>
    <w:p w14:paraId="1EF58580" w14:textId="77777777" w:rsidR="002D70D8" w:rsidRPr="00BC3ECA" w:rsidRDefault="002D70D8" w:rsidP="00427AF2">
      <w:pPr>
        <w:spacing w:before="240"/>
        <w:jc w:val="both"/>
        <w:rPr>
          <w:rFonts w:cs="Arial"/>
          <w:szCs w:val="20"/>
        </w:rPr>
      </w:pPr>
      <w:r w:rsidRPr="00BC3ECA">
        <w:rPr>
          <w:rFonts w:cs="Arial"/>
          <w:szCs w:val="20"/>
        </w:rPr>
        <w:t>Aktų registracijos knygos, kurioms yra nustatytas bent vienas registruojamas aktas, yra pateikiamos naudotis muziejaus darbuotojams (turintiems teisę formuoti tas knygas), pasiekiamos per meniu punktą Knygos -&gt; Aktų registracijos knygos. Kitos aktų registracijos knygos, kurioms nėra nustatytas nė vienas registruojamo akto tipas, nėra matomos minėtame meniu punkte, jų muziejus formuoti negali.</w:t>
      </w:r>
    </w:p>
    <w:p w14:paraId="4C0F41A9" w14:textId="77777777" w:rsidR="002D70D8" w:rsidRPr="00BC3ECA" w:rsidRDefault="002D70D8" w:rsidP="00427AF2">
      <w:pPr>
        <w:spacing w:before="240"/>
        <w:jc w:val="both"/>
        <w:rPr>
          <w:rFonts w:cs="Arial"/>
          <w:szCs w:val="20"/>
        </w:rPr>
      </w:pPr>
      <w:r w:rsidRPr="00BC3ECA">
        <w:rPr>
          <w:rFonts w:cs="Arial"/>
          <w:szCs w:val="20"/>
        </w:rPr>
        <w:t>Naujoms aktų registracijoms knygoms yra skirtos atskiros teisės, jas reikia suteikti naudotojams, kurie formuos knygas:</w:t>
      </w:r>
    </w:p>
    <w:p w14:paraId="0056D926" w14:textId="10339122" w:rsidR="002D70D8" w:rsidRPr="00BC3ECA" w:rsidRDefault="002D70D8" w:rsidP="002D70D8">
      <w:pPr>
        <w:jc w:val="both"/>
        <w:rPr>
          <w:rFonts w:cs="Arial"/>
          <w:szCs w:val="20"/>
        </w:rPr>
      </w:pPr>
    </w:p>
    <w:p w14:paraId="1ED537BC" w14:textId="77777777" w:rsidR="002D70D8" w:rsidRPr="00BC3ECA" w:rsidRDefault="002D70D8" w:rsidP="002D70D8">
      <w:pPr>
        <w:jc w:val="both"/>
        <w:rPr>
          <w:rFonts w:cs="Arial"/>
          <w:szCs w:val="20"/>
        </w:rPr>
      </w:pPr>
      <w:r w:rsidRPr="00BC3ECA">
        <w:rPr>
          <w:rFonts w:cs="Arial"/>
          <w:szCs w:val="20"/>
        </w:rPr>
        <w:t>Pagal nutylėjimą visiems muziejams yra nustatytos 3 aktų registracijos knygos, analogiškos, kaip buvo naudojamos iki šiol (tik su atnaujintomis duomenų lentelėmis):</w:t>
      </w:r>
    </w:p>
    <w:p w14:paraId="74C7F239" w14:textId="77777777" w:rsidR="002D70D8" w:rsidRPr="00BC3ECA" w:rsidRDefault="002D70D8" w:rsidP="00DB10CD">
      <w:pPr>
        <w:pStyle w:val="ListParagraph"/>
        <w:numPr>
          <w:ilvl w:val="0"/>
          <w:numId w:val="178"/>
        </w:numPr>
        <w:jc w:val="both"/>
        <w:rPr>
          <w:rFonts w:ascii="Arial" w:hAnsi="Arial" w:cs="Arial"/>
          <w:sz w:val="20"/>
          <w:szCs w:val="20"/>
        </w:rPr>
      </w:pPr>
      <w:r w:rsidRPr="00BC3ECA">
        <w:rPr>
          <w:rFonts w:ascii="Arial" w:hAnsi="Arial" w:cs="Arial"/>
          <w:sz w:val="20"/>
          <w:szCs w:val="20"/>
        </w:rPr>
        <w:t>Eksponatų judėjimo muziejuje aktų registracijos knyga (bendra);</w:t>
      </w:r>
    </w:p>
    <w:p w14:paraId="35A47582" w14:textId="77777777" w:rsidR="002D70D8" w:rsidRPr="00BC3ECA" w:rsidRDefault="002D70D8" w:rsidP="00DB10CD">
      <w:pPr>
        <w:pStyle w:val="ListParagraph"/>
        <w:numPr>
          <w:ilvl w:val="0"/>
          <w:numId w:val="178"/>
        </w:numPr>
        <w:jc w:val="both"/>
        <w:rPr>
          <w:rFonts w:ascii="Arial" w:hAnsi="Arial" w:cs="Arial"/>
          <w:sz w:val="20"/>
          <w:szCs w:val="20"/>
        </w:rPr>
      </w:pPr>
      <w:r w:rsidRPr="00BC3ECA">
        <w:rPr>
          <w:rFonts w:ascii="Arial" w:hAnsi="Arial" w:cs="Arial"/>
          <w:sz w:val="20"/>
          <w:szCs w:val="20"/>
        </w:rPr>
        <w:t>Laikinai saugoti priimtų-perduotų eksponatų aktų registracijos knyga;</w:t>
      </w:r>
    </w:p>
    <w:p w14:paraId="013CDF5C" w14:textId="77777777" w:rsidR="002D70D8" w:rsidRPr="00BC3ECA" w:rsidRDefault="002D70D8" w:rsidP="00DB10CD">
      <w:pPr>
        <w:pStyle w:val="ListParagraph"/>
        <w:numPr>
          <w:ilvl w:val="0"/>
          <w:numId w:val="178"/>
        </w:numPr>
        <w:jc w:val="both"/>
        <w:rPr>
          <w:rFonts w:ascii="Arial" w:hAnsi="Arial" w:cs="Arial"/>
          <w:sz w:val="20"/>
          <w:szCs w:val="20"/>
        </w:rPr>
      </w:pPr>
      <w:r w:rsidRPr="00BC3ECA">
        <w:rPr>
          <w:rFonts w:ascii="Arial" w:hAnsi="Arial" w:cs="Arial"/>
          <w:sz w:val="20"/>
          <w:szCs w:val="20"/>
        </w:rPr>
        <w:t>Nuolat saugoti priimtų-perduotų eksponatų aktų registracijos knyga.</w:t>
      </w:r>
    </w:p>
    <w:p w14:paraId="17518BD0" w14:textId="43D507F4"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1DDD0143" wp14:editId="7E6C5D08">
            <wp:extent cx="6111240" cy="2651760"/>
            <wp:effectExtent l="19050" t="19050" r="22860" b="15240"/>
            <wp:docPr id="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111240" cy="2651760"/>
                    </a:xfrm>
                    <a:prstGeom prst="rect">
                      <a:avLst/>
                    </a:prstGeom>
                    <a:noFill/>
                    <a:ln w="3175">
                      <a:solidFill>
                        <a:schemeClr val="tx1"/>
                      </a:solidFill>
                    </a:ln>
                  </pic:spPr>
                </pic:pic>
              </a:graphicData>
            </a:graphic>
          </wp:inline>
        </w:drawing>
      </w:r>
    </w:p>
    <w:p w14:paraId="2E6D77AB" w14:textId="77777777" w:rsidR="002D70D8" w:rsidRPr="00BC3ECA" w:rsidRDefault="002D70D8" w:rsidP="00AD4312">
      <w:pPr>
        <w:spacing w:before="240"/>
        <w:jc w:val="both"/>
        <w:rPr>
          <w:rFonts w:cs="Arial"/>
          <w:szCs w:val="20"/>
        </w:rPr>
      </w:pPr>
      <w:r w:rsidRPr="00BC3ECA">
        <w:rPr>
          <w:rFonts w:cs="Arial"/>
          <w:szCs w:val="20"/>
        </w:rPr>
        <w:t>Jeigu muziejus ir toliau planuoja naudoti šias aktų registracijos knygas, taip kaip anksčiau, tai tokiu atveju nustatymų keisti nereikia. Jeigu pagal muziejaus poreikius reikia naudoti kitas aktų registracijos knygas, arba kitokia tvarka registruoti aktus, tada muziejus gali atlikti aktų registracijų knygų nustatymus.</w:t>
      </w:r>
    </w:p>
    <w:p w14:paraId="38949694" w14:textId="77777777" w:rsidR="002D70D8" w:rsidRPr="00BC3ECA" w:rsidRDefault="002D70D8" w:rsidP="00AD4312">
      <w:pPr>
        <w:spacing w:before="240"/>
        <w:jc w:val="both"/>
        <w:rPr>
          <w:rFonts w:cs="Arial"/>
          <w:szCs w:val="20"/>
        </w:rPr>
      </w:pPr>
      <w:r w:rsidRPr="00BC3ECA">
        <w:rPr>
          <w:rFonts w:cs="Arial"/>
          <w:szCs w:val="20"/>
        </w:rPr>
        <w:t xml:space="preserve">Kiekvienai aktų registracijos knygai galima nustatyti registruojamus aktus, renkantis iš tai knygai aktualių aktų tipų. Pavyzdžiui, judėjimo muziejuje aktų registracijos knygose galima nustatyti registruojamus aktus, </w:t>
      </w:r>
      <w:r w:rsidRPr="00BC3ECA">
        <w:rPr>
          <w:rFonts w:cs="Arial"/>
          <w:szCs w:val="20"/>
        </w:rPr>
        <w:lastRenderedPageBreak/>
        <w:t>renkantis tik iš judėjimo aktų tipų, nuolatinio saugojimo aktų registracijos knygose – iš nuolatinio saugojimo aktų tipų, o laikino saugojimo – iš laikino saugojimo aktų tipų. Ir atitinkamai pagal prasmę: perduotų prie perduotų, priimtų prie priimtų ir gražintų prie gražintų.</w:t>
      </w:r>
    </w:p>
    <w:p w14:paraId="3761777B" w14:textId="77777777" w:rsidR="002D70D8" w:rsidRPr="00BC3ECA" w:rsidRDefault="002D70D8" w:rsidP="006E5D49">
      <w:pPr>
        <w:spacing w:before="240"/>
        <w:jc w:val="both"/>
        <w:rPr>
          <w:rFonts w:cs="Arial"/>
          <w:szCs w:val="20"/>
        </w:rPr>
      </w:pPr>
      <w:r w:rsidRPr="00BC3ECA">
        <w:rPr>
          <w:rFonts w:cs="Arial"/>
          <w:szCs w:val="20"/>
        </w:rPr>
        <w:t>Jeigu visus judėjimo muziejuje aktus norima registruoti vienoje bendroje aktų registracijos knygoje, tai knygai „Eksponatų judėjimo muziejuje aktų registracijos knyga (bendra)“ reikia „Registruojami aktai“ pažymėti visus tris aktų tipus (toks nustatymas dabar yra pagal nutylėjimą) bei atitinkamai visiems trims aktų tipams nustatyti bendrą numeraciją (žr. skyriuje „Aktų numeracijos nustatymas“):</w:t>
      </w:r>
    </w:p>
    <w:p w14:paraId="31318566" w14:textId="77777777" w:rsidR="002D70D8" w:rsidRPr="00BC3ECA" w:rsidRDefault="002D70D8" w:rsidP="00DB10CD">
      <w:pPr>
        <w:pStyle w:val="ListParagraph"/>
        <w:numPr>
          <w:ilvl w:val="0"/>
          <w:numId w:val="179"/>
        </w:numPr>
        <w:jc w:val="both"/>
        <w:rPr>
          <w:rFonts w:ascii="Arial" w:hAnsi="Arial" w:cs="Arial"/>
          <w:sz w:val="20"/>
          <w:szCs w:val="20"/>
        </w:rPr>
      </w:pPr>
      <w:r w:rsidRPr="00BC3ECA">
        <w:rPr>
          <w:rFonts w:ascii="Arial" w:hAnsi="Arial" w:cs="Arial"/>
          <w:sz w:val="20"/>
          <w:szCs w:val="20"/>
        </w:rPr>
        <w:t>Eksponatų grąžinimo muziejaus viduje aktas;</w:t>
      </w:r>
    </w:p>
    <w:p w14:paraId="53D75A1E" w14:textId="77777777" w:rsidR="002D70D8" w:rsidRPr="00BC3ECA" w:rsidRDefault="002D70D8" w:rsidP="00DB10CD">
      <w:pPr>
        <w:pStyle w:val="ListParagraph"/>
        <w:numPr>
          <w:ilvl w:val="0"/>
          <w:numId w:val="179"/>
        </w:numPr>
        <w:jc w:val="both"/>
        <w:rPr>
          <w:rFonts w:ascii="Arial" w:hAnsi="Arial" w:cs="Arial"/>
          <w:sz w:val="20"/>
          <w:szCs w:val="20"/>
        </w:rPr>
      </w:pPr>
      <w:r w:rsidRPr="00BC3ECA">
        <w:rPr>
          <w:rFonts w:ascii="Arial" w:hAnsi="Arial" w:cs="Arial"/>
          <w:sz w:val="20"/>
          <w:szCs w:val="20"/>
        </w:rPr>
        <w:t>Eksponatų judėjimo muziejuje aktas (laikinas perdavimas);</w:t>
      </w:r>
    </w:p>
    <w:p w14:paraId="07A9165B" w14:textId="77777777" w:rsidR="002D70D8" w:rsidRPr="00BC3ECA" w:rsidRDefault="002D70D8" w:rsidP="00DB10CD">
      <w:pPr>
        <w:pStyle w:val="ListParagraph"/>
        <w:numPr>
          <w:ilvl w:val="0"/>
          <w:numId w:val="179"/>
        </w:numPr>
        <w:jc w:val="both"/>
        <w:rPr>
          <w:rFonts w:ascii="Arial" w:hAnsi="Arial" w:cs="Arial"/>
          <w:sz w:val="20"/>
          <w:szCs w:val="20"/>
        </w:rPr>
      </w:pPr>
      <w:r w:rsidRPr="00BC3ECA">
        <w:rPr>
          <w:rFonts w:ascii="Arial" w:hAnsi="Arial" w:cs="Arial"/>
          <w:sz w:val="20"/>
          <w:szCs w:val="20"/>
        </w:rPr>
        <w:t>Eksponatų judėjimo muziejuje aktas (nuolatinis perdavimas).</w:t>
      </w:r>
    </w:p>
    <w:p w14:paraId="7CCB5248" w14:textId="152B2CC4"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42863198" wp14:editId="715DC341">
            <wp:extent cx="6118860" cy="1455420"/>
            <wp:effectExtent l="19050" t="19050" r="15240" b="11430"/>
            <wp:docPr id="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18860" cy="1455420"/>
                    </a:xfrm>
                    <a:prstGeom prst="rect">
                      <a:avLst/>
                    </a:prstGeom>
                    <a:noFill/>
                    <a:ln w="3175">
                      <a:solidFill>
                        <a:schemeClr val="tx1"/>
                      </a:solidFill>
                    </a:ln>
                  </pic:spPr>
                </pic:pic>
              </a:graphicData>
            </a:graphic>
          </wp:inline>
        </w:drawing>
      </w:r>
    </w:p>
    <w:p w14:paraId="1F20A153" w14:textId="77777777" w:rsidR="002D70D8" w:rsidRPr="00BC3ECA" w:rsidRDefault="002D70D8" w:rsidP="002D70D8">
      <w:pPr>
        <w:jc w:val="both"/>
        <w:rPr>
          <w:rFonts w:cs="Arial"/>
          <w:szCs w:val="20"/>
        </w:rPr>
      </w:pPr>
      <w:r w:rsidRPr="00BC3ECA">
        <w:rPr>
          <w:rFonts w:cs="Arial"/>
          <w:szCs w:val="20"/>
        </w:rPr>
        <w:t>Jeigu poreikis yra grąžinimo muziejaus viduje aktus registruoti atskiroje aktų registracijos knygoje, tai reikia naudoti dvi atskiras aktų registracijos knygas, ir joms atlikti tokius nustatymus (bei atitinkamai nustatyti ir aktų numeraciją, žr. skyriuje „Aktų numeracijos nustatymas“):</w:t>
      </w:r>
    </w:p>
    <w:p w14:paraId="41D9A8B8"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Eksponatų judėjimo muziejuje aktų registracijos knyga;</w:t>
      </w:r>
    </w:p>
    <w:p w14:paraId="562A8431" w14:textId="635D0EFF"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31296E49" wp14:editId="0FF10FE5">
            <wp:extent cx="6111240" cy="1348740"/>
            <wp:effectExtent l="19050" t="19050" r="22860" b="22860"/>
            <wp:docPr id="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11240" cy="1348740"/>
                    </a:xfrm>
                    <a:prstGeom prst="rect">
                      <a:avLst/>
                    </a:prstGeom>
                    <a:noFill/>
                    <a:ln w="3175">
                      <a:solidFill>
                        <a:schemeClr val="tx1"/>
                      </a:solidFill>
                    </a:ln>
                  </pic:spPr>
                </pic:pic>
              </a:graphicData>
            </a:graphic>
          </wp:inline>
        </w:drawing>
      </w:r>
    </w:p>
    <w:p w14:paraId="381E347A"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Grąžintų eksponatų muziejaus viduje aktų registracijos knyga.</w:t>
      </w:r>
    </w:p>
    <w:p w14:paraId="79CFFCA4" w14:textId="75313135"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1D78A6BC" wp14:editId="60BFEFC1">
            <wp:extent cx="6111240" cy="1196340"/>
            <wp:effectExtent l="19050" t="19050" r="22860" b="22860"/>
            <wp:docPr id="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11240" cy="1196340"/>
                    </a:xfrm>
                    <a:prstGeom prst="rect">
                      <a:avLst/>
                    </a:prstGeom>
                    <a:noFill/>
                    <a:ln w="3175">
                      <a:solidFill>
                        <a:schemeClr val="tx1"/>
                      </a:solidFill>
                    </a:ln>
                  </pic:spPr>
                </pic:pic>
              </a:graphicData>
            </a:graphic>
          </wp:inline>
        </w:drawing>
      </w:r>
    </w:p>
    <w:p w14:paraId="3B1C14FE" w14:textId="77777777" w:rsidR="002D70D8" w:rsidRPr="00BC3ECA" w:rsidRDefault="002D70D8" w:rsidP="002D70D8">
      <w:pPr>
        <w:jc w:val="both"/>
        <w:rPr>
          <w:rFonts w:cs="Arial"/>
          <w:szCs w:val="20"/>
        </w:rPr>
      </w:pPr>
      <w:r w:rsidRPr="00BC3ECA">
        <w:rPr>
          <w:rFonts w:cs="Arial"/>
          <w:szCs w:val="20"/>
        </w:rPr>
        <w:t>Analogiškai ir kitoms aktų registracijos knygoms galima atlikti reikiamus nustatymus. Svarbu: vienas akto tipas vienu metu gali būti registruojamas tik vienoje aktų registracijos knygoje. Todėl, jei norima kitoje aktų registracijos knygoje pradėti registruoti vieno ar kito tipo aktus, tai pirma reikia nuimti „varnelę“ tam tipui ankstesnėje knygoje ir tik po to galima nustatyti registruoti kitoje knygoje.</w:t>
      </w:r>
    </w:p>
    <w:p w14:paraId="3F5E2007" w14:textId="77777777" w:rsidR="002D70D8" w:rsidRPr="00BC3ECA" w:rsidRDefault="002D70D8" w:rsidP="0040058D">
      <w:pPr>
        <w:spacing w:before="240" w:after="240"/>
        <w:jc w:val="both"/>
        <w:rPr>
          <w:rFonts w:cs="Arial"/>
          <w:szCs w:val="20"/>
        </w:rPr>
      </w:pPr>
      <w:r w:rsidRPr="00BC3ECA">
        <w:rPr>
          <w:rFonts w:cs="Arial"/>
          <w:szCs w:val="20"/>
        </w:rPr>
        <w:t>Nuolatinio saugojimo aktai gali būti kaip ir anksčiau registruojami vienoje aktų registracijos knygoje, ir jiems toliau naudojama bendra numeracija. Tačiau galima atskirose knygose registruoti priėmimo bei perdavimo aktus, tuo tikslu reikia knygoje „Nuolat saugoti priimtų-perduotų eksponatų aktų registracijos knyga“ nuimti žymėjimą (nuimti „varneles“) visiems aktų tipams:</w:t>
      </w:r>
    </w:p>
    <w:p w14:paraId="18FF7886" w14:textId="4BE2D82A" w:rsidR="002D70D8" w:rsidRPr="00BC3ECA" w:rsidRDefault="00424185" w:rsidP="002D70D8">
      <w:pPr>
        <w:jc w:val="both"/>
        <w:rPr>
          <w:rFonts w:cs="Arial"/>
          <w:szCs w:val="20"/>
        </w:rPr>
      </w:pPr>
      <w:r w:rsidRPr="00BC3ECA">
        <w:rPr>
          <w:rFonts w:cs="Arial"/>
          <w:noProof/>
          <w:szCs w:val="20"/>
          <w:lang w:eastAsia="lt-LT"/>
        </w:rPr>
        <w:lastRenderedPageBreak/>
        <w:drawing>
          <wp:inline distT="0" distB="0" distL="0" distR="0" wp14:anchorId="38A14753" wp14:editId="6EAB8CDF">
            <wp:extent cx="6111240" cy="2141220"/>
            <wp:effectExtent l="19050" t="19050" r="22860" b="1143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111240" cy="2141220"/>
                    </a:xfrm>
                    <a:prstGeom prst="rect">
                      <a:avLst/>
                    </a:prstGeom>
                    <a:noFill/>
                    <a:ln w="3175">
                      <a:solidFill>
                        <a:schemeClr val="tx1"/>
                      </a:solidFill>
                    </a:ln>
                  </pic:spPr>
                </pic:pic>
              </a:graphicData>
            </a:graphic>
          </wp:inline>
        </w:drawing>
      </w:r>
    </w:p>
    <w:p w14:paraId="1BBF6734" w14:textId="77777777" w:rsidR="002D70D8" w:rsidRPr="00BC3ECA" w:rsidRDefault="002D70D8" w:rsidP="002D70D8">
      <w:pPr>
        <w:jc w:val="both"/>
        <w:rPr>
          <w:rFonts w:cs="Arial"/>
          <w:szCs w:val="20"/>
        </w:rPr>
      </w:pPr>
      <w:r w:rsidRPr="00BC3ECA">
        <w:rPr>
          <w:rFonts w:cs="Arial"/>
          <w:szCs w:val="20"/>
        </w:rPr>
        <w:t>O atitinkamai atskirose knygose nustatyti registruojamų aktų tipus:</w:t>
      </w:r>
    </w:p>
    <w:p w14:paraId="18E6E40D" w14:textId="5A2A033C"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1E3A0A81" wp14:editId="7665B3FE">
            <wp:extent cx="6111240" cy="2004060"/>
            <wp:effectExtent l="19050" t="19050" r="22860" b="15240"/>
            <wp:docPr id="3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11240" cy="2004060"/>
                    </a:xfrm>
                    <a:prstGeom prst="rect">
                      <a:avLst/>
                    </a:prstGeom>
                    <a:noFill/>
                    <a:ln w="3175">
                      <a:solidFill>
                        <a:schemeClr val="tx1"/>
                      </a:solidFill>
                    </a:ln>
                  </pic:spPr>
                </pic:pic>
              </a:graphicData>
            </a:graphic>
          </wp:inline>
        </w:drawing>
      </w:r>
    </w:p>
    <w:p w14:paraId="6CC77600" w14:textId="2127A502"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33B1B80D" wp14:editId="71811B85">
            <wp:extent cx="6111240" cy="1196340"/>
            <wp:effectExtent l="19050" t="19050" r="22860" b="22860"/>
            <wp:docPr id="3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111240" cy="1196340"/>
                    </a:xfrm>
                    <a:prstGeom prst="rect">
                      <a:avLst/>
                    </a:prstGeom>
                    <a:noFill/>
                    <a:ln w="3175">
                      <a:solidFill>
                        <a:schemeClr val="tx1"/>
                      </a:solidFill>
                    </a:ln>
                  </pic:spPr>
                </pic:pic>
              </a:graphicData>
            </a:graphic>
          </wp:inline>
        </w:drawing>
      </w:r>
    </w:p>
    <w:p w14:paraId="3B06CF71" w14:textId="3CD59D64" w:rsidR="002D70D8" w:rsidRPr="00BC3ECA" w:rsidRDefault="002D70D8" w:rsidP="0040058D">
      <w:pPr>
        <w:spacing w:after="240"/>
        <w:jc w:val="both"/>
        <w:rPr>
          <w:rFonts w:cs="Arial"/>
          <w:szCs w:val="20"/>
        </w:rPr>
      </w:pPr>
      <w:r w:rsidRPr="00BC3ECA">
        <w:rPr>
          <w:rFonts w:cs="Arial"/>
          <w:szCs w:val="20"/>
        </w:rPr>
        <w:t xml:space="preserve">Taip pat nuolat saugoti priimtų eksponatų aktų registracijos knyga gali būti formuojama atskirai pagal fondus, tam reikia nustatyti papildomą požymį (bei atitinkamai atskiras aktų numeracijas pagal fondus, </w:t>
      </w:r>
      <w:r w:rsidR="00743DB6" w:rsidRPr="00BC3ECA">
        <w:rPr>
          <w:rFonts w:cs="Arial"/>
          <w:szCs w:val="20"/>
        </w:rPr>
        <w:t>skaitykite</w:t>
      </w:r>
      <w:r w:rsidRPr="00BC3ECA">
        <w:rPr>
          <w:rFonts w:cs="Arial"/>
          <w:szCs w:val="20"/>
        </w:rPr>
        <w:t xml:space="preserve"> skyriuje </w:t>
      </w:r>
      <w:r w:rsidR="00385883" w:rsidRPr="00BC3ECA">
        <w:rPr>
          <w:rFonts w:cs="Arial"/>
          <w:i/>
          <w:szCs w:val="20"/>
        </w:rPr>
        <w:fldChar w:fldCharType="begin"/>
      </w:r>
      <w:r w:rsidR="00385883" w:rsidRPr="00BC3ECA">
        <w:rPr>
          <w:rFonts w:cs="Arial"/>
          <w:i/>
          <w:szCs w:val="20"/>
        </w:rPr>
        <w:instrText xml:space="preserve"> REF _Ref123137483 \h  \* MERGEFORMAT </w:instrText>
      </w:r>
      <w:r w:rsidR="00385883" w:rsidRPr="00BC3ECA">
        <w:rPr>
          <w:rFonts w:cs="Arial"/>
          <w:i/>
          <w:szCs w:val="20"/>
        </w:rPr>
      </w:r>
      <w:r w:rsidR="00385883" w:rsidRPr="00BC3ECA">
        <w:rPr>
          <w:rFonts w:cs="Arial"/>
          <w:i/>
          <w:szCs w:val="20"/>
        </w:rPr>
        <w:fldChar w:fldCharType="separate"/>
      </w:r>
      <w:r w:rsidR="000D676C" w:rsidRPr="000D676C">
        <w:rPr>
          <w:i/>
        </w:rPr>
        <w:t>Tvarkyti aktų numeracijos nustatymus</w:t>
      </w:r>
      <w:r w:rsidR="00385883" w:rsidRPr="00BC3ECA">
        <w:rPr>
          <w:rFonts w:cs="Arial"/>
          <w:i/>
          <w:szCs w:val="20"/>
        </w:rPr>
        <w:fldChar w:fldCharType="end"/>
      </w:r>
      <w:r w:rsidR="00385883" w:rsidRPr="00BC3ECA">
        <w:rPr>
          <w:rFonts w:cs="Arial"/>
          <w:i/>
          <w:szCs w:val="20"/>
        </w:rPr>
        <w:t xml:space="preserve"> (</w:t>
      </w:r>
      <w:r w:rsidR="00385883" w:rsidRPr="00BC3ECA">
        <w:rPr>
          <w:rFonts w:cs="Arial"/>
          <w:szCs w:val="20"/>
        </w:rPr>
        <w:fldChar w:fldCharType="begin"/>
      </w:r>
      <w:r w:rsidR="00385883" w:rsidRPr="00BC3ECA">
        <w:rPr>
          <w:rFonts w:cs="Arial"/>
          <w:szCs w:val="20"/>
        </w:rPr>
        <w:instrText xml:space="preserve"> PAGEREF _Ref123137483 \h </w:instrText>
      </w:r>
      <w:r w:rsidR="00385883" w:rsidRPr="00BC3ECA">
        <w:rPr>
          <w:rFonts w:cs="Arial"/>
          <w:szCs w:val="20"/>
        </w:rPr>
      </w:r>
      <w:r w:rsidR="00385883" w:rsidRPr="00BC3ECA">
        <w:rPr>
          <w:rFonts w:cs="Arial"/>
          <w:szCs w:val="20"/>
        </w:rPr>
        <w:fldChar w:fldCharType="separate"/>
      </w:r>
      <w:r w:rsidR="000D676C">
        <w:rPr>
          <w:rFonts w:cs="Arial"/>
          <w:noProof/>
          <w:szCs w:val="20"/>
        </w:rPr>
        <w:t>186</w:t>
      </w:r>
      <w:r w:rsidR="00385883" w:rsidRPr="00BC3ECA">
        <w:rPr>
          <w:rFonts w:cs="Arial"/>
          <w:szCs w:val="20"/>
        </w:rPr>
        <w:fldChar w:fldCharType="end"/>
      </w:r>
      <w:r w:rsidR="00385883" w:rsidRPr="00BC3ECA">
        <w:rPr>
          <w:rFonts w:cs="Arial"/>
          <w:szCs w:val="20"/>
        </w:rPr>
        <w:t xml:space="preserve"> psl.).</w:t>
      </w:r>
    </w:p>
    <w:p w14:paraId="0F50FC31" w14:textId="1EC50F14"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43EEA59C" wp14:editId="7F02734B">
            <wp:extent cx="6111240" cy="2004060"/>
            <wp:effectExtent l="19050" t="19050" r="22860" b="15240"/>
            <wp:docPr id="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111240" cy="2004060"/>
                    </a:xfrm>
                    <a:prstGeom prst="rect">
                      <a:avLst/>
                    </a:prstGeom>
                    <a:noFill/>
                    <a:ln w="3175">
                      <a:solidFill>
                        <a:schemeClr val="tx1"/>
                      </a:solidFill>
                    </a:ln>
                  </pic:spPr>
                </pic:pic>
              </a:graphicData>
            </a:graphic>
          </wp:inline>
        </w:drawing>
      </w:r>
    </w:p>
    <w:p w14:paraId="30E7AAFC" w14:textId="77777777" w:rsidR="002D70D8" w:rsidRPr="00BC3ECA" w:rsidRDefault="002D70D8" w:rsidP="002D70D8">
      <w:pPr>
        <w:jc w:val="both"/>
        <w:rPr>
          <w:rFonts w:cs="Arial"/>
          <w:szCs w:val="20"/>
        </w:rPr>
      </w:pPr>
      <w:r w:rsidRPr="00BC3ECA">
        <w:rPr>
          <w:rFonts w:cs="Arial"/>
          <w:szCs w:val="20"/>
        </w:rPr>
        <w:t>Kai šis papildomas požymis yra nustatytas, formuojant knygą „Nuolat saugoti priimtų eksponatų aktų registracijos knyga“ parametruose galima pasirinkti fondo tipą, ir tokiu būdu sugeneruoti atskiras knygas pagal fondus:</w:t>
      </w:r>
    </w:p>
    <w:p w14:paraId="42974E74" w14:textId="7C7DD67D" w:rsidR="002D70D8" w:rsidRPr="00BC3ECA" w:rsidRDefault="00424185" w:rsidP="002D70D8">
      <w:pPr>
        <w:jc w:val="both"/>
        <w:rPr>
          <w:rFonts w:cs="Arial"/>
          <w:szCs w:val="20"/>
        </w:rPr>
      </w:pPr>
      <w:r w:rsidRPr="00BC3ECA">
        <w:rPr>
          <w:rFonts w:cs="Arial"/>
          <w:noProof/>
          <w:szCs w:val="20"/>
          <w:lang w:eastAsia="lt-LT"/>
        </w:rPr>
        <w:lastRenderedPageBreak/>
        <w:drawing>
          <wp:inline distT="0" distB="0" distL="0" distR="0" wp14:anchorId="3554382D" wp14:editId="113E2C8D">
            <wp:extent cx="6111240" cy="3048000"/>
            <wp:effectExtent l="19050" t="19050" r="22860" b="19050"/>
            <wp:docPr id="3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111240" cy="3048000"/>
                    </a:xfrm>
                    <a:prstGeom prst="rect">
                      <a:avLst/>
                    </a:prstGeom>
                    <a:noFill/>
                    <a:ln w="3175">
                      <a:solidFill>
                        <a:schemeClr val="tx1"/>
                      </a:solidFill>
                    </a:ln>
                  </pic:spPr>
                </pic:pic>
              </a:graphicData>
            </a:graphic>
          </wp:inline>
        </w:drawing>
      </w:r>
    </w:p>
    <w:p w14:paraId="41A987DD" w14:textId="77777777" w:rsidR="002D70D8" w:rsidRPr="00BC3ECA" w:rsidRDefault="002D70D8" w:rsidP="00385883">
      <w:pPr>
        <w:spacing w:before="240" w:after="240"/>
        <w:jc w:val="both"/>
        <w:rPr>
          <w:rFonts w:cs="Arial"/>
          <w:szCs w:val="20"/>
        </w:rPr>
      </w:pPr>
      <w:r w:rsidRPr="00BC3ECA">
        <w:rPr>
          <w:rFonts w:cs="Arial"/>
          <w:szCs w:val="20"/>
        </w:rPr>
        <w:t>Atitinkamai laikino saugojimo aktus galima registruoti vienoje bendroje aktų registracijos knygoje, taip kaip anksčiau (nustatyta pagal nutylėjimą):</w:t>
      </w:r>
    </w:p>
    <w:p w14:paraId="1FCE0D51" w14:textId="13C486BE"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7AFBDC67" wp14:editId="39ABBCD3">
            <wp:extent cx="6118860" cy="2316480"/>
            <wp:effectExtent l="19050" t="19050" r="15240" b="26670"/>
            <wp:docPr id="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118860" cy="2316480"/>
                    </a:xfrm>
                    <a:prstGeom prst="rect">
                      <a:avLst/>
                    </a:prstGeom>
                    <a:noFill/>
                    <a:ln w="3175">
                      <a:solidFill>
                        <a:schemeClr val="tx1"/>
                      </a:solidFill>
                    </a:ln>
                  </pic:spPr>
                </pic:pic>
              </a:graphicData>
            </a:graphic>
          </wp:inline>
        </w:drawing>
      </w:r>
    </w:p>
    <w:p w14:paraId="3EE1A2B5" w14:textId="77777777" w:rsidR="002D70D8" w:rsidRPr="00BC3ECA" w:rsidRDefault="002D70D8" w:rsidP="002D70D8">
      <w:pPr>
        <w:jc w:val="both"/>
        <w:rPr>
          <w:rFonts w:cs="Arial"/>
          <w:szCs w:val="20"/>
        </w:rPr>
      </w:pPr>
      <w:r w:rsidRPr="00BC3ECA">
        <w:rPr>
          <w:rFonts w:cs="Arial"/>
          <w:szCs w:val="20"/>
        </w:rPr>
        <w:t>Arba galima atskirai registruoti laikinai priimtų, atskirai laikinai perduotų eksponatų ir atskirai grąžinimo aktus, tuo tikslu reikia trims naujoms aktų registracijos knygoms atlikti nustatymus:</w:t>
      </w:r>
    </w:p>
    <w:p w14:paraId="712BE220"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Laikinai saugoti priimtų eksponatų aktų registracijos knyga;</w:t>
      </w:r>
    </w:p>
    <w:p w14:paraId="3B8EE6CD" w14:textId="0B92F72D"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2B435541" wp14:editId="121ADF0E">
            <wp:extent cx="6111240" cy="1546860"/>
            <wp:effectExtent l="19050" t="19050" r="22860" b="15240"/>
            <wp:docPr id="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11240" cy="1546860"/>
                    </a:xfrm>
                    <a:prstGeom prst="rect">
                      <a:avLst/>
                    </a:prstGeom>
                    <a:noFill/>
                    <a:ln w="3175">
                      <a:solidFill>
                        <a:schemeClr val="tx1"/>
                      </a:solidFill>
                    </a:ln>
                  </pic:spPr>
                </pic:pic>
              </a:graphicData>
            </a:graphic>
          </wp:inline>
        </w:drawing>
      </w:r>
    </w:p>
    <w:p w14:paraId="74392601"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Laikinai saugoti perduotų eksponatų aktų registracijos knyga;</w:t>
      </w:r>
    </w:p>
    <w:p w14:paraId="4F73E4E8" w14:textId="0018DAEB" w:rsidR="002D70D8" w:rsidRPr="00BC3ECA" w:rsidRDefault="00424185" w:rsidP="002D70D8">
      <w:pPr>
        <w:jc w:val="both"/>
        <w:rPr>
          <w:rFonts w:cs="Arial"/>
          <w:szCs w:val="20"/>
        </w:rPr>
      </w:pPr>
      <w:r w:rsidRPr="00BC3ECA">
        <w:rPr>
          <w:rFonts w:cs="Arial"/>
          <w:noProof/>
          <w:szCs w:val="20"/>
          <w:lang w:eastAsia="lt-LT"/>
        </w:rPr>
        <w:lastRenderedPageBreak/>
        <w:drawing>
          <wp:inline distT="0" distB="0" distL="0" distR="0" wp14:anchorId="512A5F93" wp14:editId="5C183CA0">
            <wp:extent cx="6111240" cy="1958340"/>
            <wp:effectExtent l="19050" t="19050" r="22860" b="22860"/>
            <wp:docPr id="3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11240" cy="1958340"/>
                    </a:xfrm>
                    <a:prstGeom prst="rect">
                      <a:avLst/>
                    </a:prstGeom>
                    <a:noFill/>
                    <a:ln w="3175">
                      <a:solidFill>
                        <a:schemeClr val="tx1"/>
                      </a:solidFill>
                    </a:ln>
                  </pic:spPr>
                </pic:pic>
              </a:graphicData>
            </a:graphic>
          </wp:inline>
        </w:drawing>
      </w:r>
    </w:p>
    <w:p w14:paraId="2C216B87"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Grąžintų eksponatų aktų registracijos knyga.</w:t>
      </w:r>
    </w:p>
    <w:p w14:paraId="1926EC51" w14:textId="78A4E012"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61A176BF" wp14:editId="3A5A6CDB">
            <wp:extent cx="6111240" cy="1226820"/>
            <wp:effectExtent l="19050" t="19050" r="22860" b="11430"/>
            <wp:docPr id="3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111240" cy="1226820"/>
                    </a:xfrm>
                    <a:prstGeom prst="rect">
                      <a:avLst/>
                    </a:prstGeom>
                    <a:noFill/>
                    <a:ln w="3175">
                      <a:solidFill>
                        <a:schemeClr val="tx1"/>
                      </a:solidFill>
                    </a:ln>
                  </pic:spPr>
                </pic:pic>
              </a:graphicData>
            </a:graphic>
          </wp:inline>
        </w:drawing>
      </w:r>
    </w:p>
    <w:p w14:paraId="0544A3D7" w14:textId="77777777" w:rsidR="002D70D8" w:rsidRPr="00BC3ECA" w:rsidRDefault="002D70D8" w:rsidP="00740C8F">
      <w:pPr>
        <w:spacing w:before="240" w:after="240"/>
        <w:jc w:val="both"/>
        <w:rPr>
          <w:rFonts w:cs="Arial"/>
          <w:szCs w:val="20"/>
        </w:rPr>
      </w:pPr>
      <w:r w:rsidRPr="00BC3ECA">
        <w:rPr>
          <w:rFonts w:cs="Arial"/>
          <w:szCs w:val="20"/>
        </w:rPr>
        <w:t>Taip pat laikino saugojimo aktų registracijos knygoms galima nustatyti papildomą požymį „Atskira trumpalaikio ir ilgalaikio saugojimo aktų registracija“ (bei atitinkamai atskirą numeraciją, žr. skyriuje „Aktų numeracijos nustatymas“):</w:t>
      </w:r>
    </w:p>
    <w:p w14:paraId="354E1C5D" w14:textId="16972E76"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0A557041" wp14:editId="701AC5B2">
            <wp:extent cx="6118860" cy="1485900"/>
            <wp:effectExtent l="19050" t="19050" r="15240" b="19050"/>
            <wp:docPr id="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18860" cy="1485900"/>
                    </a:xfrm>
                    <a:prstGeom prst="rect">
                      <a:avLst/>
                    </a:prstGeom>
                    <a:noFill/>
                    <a:ln w="3175">
                      <a:solidFill>
                        <a:schemeClr val="tx1"/>
                      </a:solidFill>
                    </a:ln>
                  </pic:spPr>
                </pic:pic>
              </a:graphicData>
            </a:graphic>
          </wp:inline>
        </w:drawing>
      </w:r>
    </w:p>
    <w:p w14:paraId="10A2EA8A" w14:textId="77777777" w:rsidR="002D70D8" w:rsidRPr="00BC3ECA" w:rsidRDefault="002D70D8" w:rsidP="00740C8F">
      <w:pPr>
        <w:spacing w:before="240" w:after="240"/>
        <w:jc w:val="both"/>
        <w:rPr>
          <w:rFonts w:cs="Arial"/>
          <w:szCs w:val="20"/>
        </w:rPr>
      </w:pPr>
      <w:r w:rsidRPr="00BC3ECA">
        <w:rPr>
          <w:rFonts w:cs="Arial"/>
          <w:szCs w:val="20"/>
        </w:rPr>
        <w:t>Kai šis požymis nustatytas, galima formuoti atskiras laikinai priimtų eksponatų aktų registracijos knygas pagal saugojimo trukmę: atskirai trumpalaikio bei atskirai ilgalaikio saugojimo.</w:t>
      </w:r>
    </w:p>
    <w:p w14:paraId="550C5FF0" w14:textId="50313946"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0AC0328D" wp14:editId="65402FC0">
            <wp:extent cx="6118860" cy="1813560"/>
            <wp:effectExtent l="19050" t="19050" r="15240" b="15240"/>
            <wp:docPr id="3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18860" cy="1813560"/>
                    </a:xfrm>
                    <a:prstGeom prst="rect">
                      <a:avLst/>
                    </a:prstGeom>
                    <a:noFill/>
                    <a:ln w="3175">
                      <a:solidFill>
                        <a:schemeClr val="tx1"/>
                      </a:solidFill>
                    </a:ln>
                  </pic:spPr>
                </pic:pic>
              </a:graphicData>
            </a:graphic>
          </wp:inline>
        </w:drawing>
      </w:r>
    </w:p>
    <w:p w14:paraId="56C94FAE" w14:textId="77777777" w:rsidR="002D70D8" w:rsidRPr="00BC3ECA" w:rsidRDefault="002D70D8" w:rsidP="002D70D8">
      <w:pPr>
        <w:pStyle w:val="Heading2"/>
      </w:pPr>
      <w:bookmarkStart w:id="718" w:name="_Ref123137483"/>
      <w:bookmarkStart w:id="719" w:name="_Ref123137490"/>
      <w:bookmarkStart w:id="720" w:name="_Toc169621911"/>
      <w:r w:rsidRPr="00BC3ECA">
        <w:lastRenderedPageBreak/>
        <w:t>Tvarkyti aktų numeracijos nustatymus</w:t>
      </w:r>
      <w:bookmarkEnd w:id="718"/>
      <w:bookmarkEnd w:id="719"/>
      <w:bookmarkEnd w:id="720"/>
    </w:p>
    <w:p w14:paraId="0402A9B8" w14:textId="77777777" w:rsidR="002D70D8" w:rsidRPr="00BC3ECA" w:rsidRDefault="002D70D8" w:rsidP="003A5172">
      <w:pPr>
        <w:spacing w:after="240"/>
        <w:jc w:val="both"/>
        <w:rPr>
          <w:rFonts w:cs="Arial"/>
          <w:szCs w:val="20"/>
        </w:rPr>
      </w:pPr>
      <w:r w:rsidRPr="00BC3ECA">
        <w:rPr>
          <w:rFonts w:cs="Arial"/>
          <w:szCs w:val="20"/>
        </w:rPr>
        <w:t xml:space="preserve">Aktų numeracijos nustatymai kaip ir kiti aktų šablonų nustatymai yra pasiekiami per meniu punktą </w:t>
      </w:r>
      <w:r w:rsidRPr="00BC3ECA">
        <w:rPr>
          <w:rFonts w:cs="Arial"/>
          <w:b/>
          <w:szCs w:val="20"/>
        </w:rPr>
        <w:t>Klasifikatoriai</w:t>
      </w:r>
      <w:r w:rsidRPr="00BC3ECA">
        <w:rPr>
          <w:rFonts w:cs="Arial"/>
          <w:szCs w:val="20"/>
        </w:rPr>
        <w:t xml:space="preserve"> -&gt; </w:t>
      </w:r>
      <w:r w:rsidRPr="00BC3ECA">
        <w:rPr>
          <w:rFonts w:cs="Arial"/>
          <w:b/>
          <w:szCs w:val="20"/>
        </w:rPr>
        <w:t>Muziejaus klasifikatoriai</w:t>
      </w:r>
      <w:r w:rsidRPr="00BC3ECA">
        <w:rPr>
          <w:rFonts w:cs="Arial"/>
          <w:szCs w:val="20"/>
        </w:rPr>
        <w:t xml:space="preserve"> -&gt; </w:t>
      </w:r>
      <w:r w:rsidRPr="00BC3ECA">
        <w:rPr>
          <w:rFonts w:cs="Arial"/>
          <w:b/>
          <w:szCs w:val="20"/>
        </w:rPr>
        <w:t>Aktų šablonų duomenys</w:t>
      </w:r>
      <w:r w:rsidRPr="00BC3ECA">
        <w:rPr>
          <w:rFonts w:cs="Arial"/>
          <w:szCs w:val="20"/>
        </w:rPr>
        <w:t>:</w:t>
      </w:r>
    </w:p>
    <w:p w14:paraId="7535B3B5" w14:textId="3A591F93"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0A6002E6" wp14:editId="0D894DC4">
            <wp:extent cx="6118860" cy="1417320"/>
            <wp:effectExtent l="19050" t="19050" r="15240" b="11430"/>
            <wp:docPr id="3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118860" cy="1417320"/>
                    </a:xfrm>
                    <a:prstGeom prst="rect">
                      <a:avLst/>
                    </a:prstGeom>
                    <a:noFill/>
                    <a:ln w="3175">
                      <a:solidFill>
                        <a:schemeClr val="tx1"/>
                      </a:solidFill>
                    </a:ln>
                  </pic:spPr>
                </pic:pic>
              </a:graphicData>
            </a:graphic>
          </wp:inline>
        </w:drawing>
      </w:r>
    </w:p>
    <w:p w14:paraId="283C2BFA" w14:textId="77777777" w:rsidR="002D70D8" w:rsidRPr="00BC3ECA" w:rsidRDefault="002D70D8" w:rsidP="003A5172">
      <w:pPr>
        <w:spacing w:before="240" w:after="240"/>
        <w:jc w:val="both"/>
        <w:rPr>
          <w:rFonts w:cs="Arial"/>
          <w:szCs w:val="20"/>
        </w:rPr>
      </w:pPr>
      <w:r w:rsidRPr="00BC3ECA">
        <w:rPr>
          <w:rFonts w:cs="Arial"/>
          <w:szCs w:val="20"/>
        </w:rPr>
        <w:t>Sąraše pateikiami aktų pavadinimai bei nustatytas aktą tvirtinantis darbuotojas:</w:t>
      </w:r>
    </w:p>
    <w:p w14:paraId="276FEE2A" w14:textId="1002E94A" w:rsidR="002D70D8" w:rsidRPr="00BC3ECA" w:rsidRDefault="00157E4D" w:rsidP="002D70D8">
      <w:pPr>
        <w:jc w:val="both"/>
        <w:rPr>
          <w:rFonts w:cs="Arial"/>
          <w:szCs w:val="20"/>
        </w:rPr>
      </w:pPr>
      <w:r w:rsidRPr="00157E4D">
        <w:rPr>
          <w:rFonts w:cs="Arial"/>
          <w:noProof/>
          <w:szCs w:val="20"/>
        </w:rPr>
        <w:drawing>
          <wp:inline distT="0" distB="0" distL="0" distR="0" wp14:anchorId="5ABC6637" wp14:editId="4B62BA97">
            <wp:extent cx="5850890" cy="2228850"/>
            <wp:effectExtent l="0" t="0" r="0" b="0"/>
            <wp:docPr id="7118606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60625" name="Picture 1" descr="A screenshot of a computer&#10;&#10;Description automatically generated"/>
                    <pic:cNvPicPr/>
                  </pic:nvPicPr>
                  <pic:blipFill>
                    <a:blip r:embed="rId309"/>
                    <a:stretch>
                      <a:fillRect/>
                    </a:stretch>
                  </pic:blipFill>
                  <pic:spPr>
                    <a:xfrm>
                      <a:off x="0" y="0"/>
                      <a:ext cx="5850890" cy="2228850"/>
                    </a:xfrm>
                    <a:prstGeom prst="rect">
                      <a:avLst/>
                    </a:prstGeom>
                  </pic:spPr>
                </pic:pic>
              </a:graphicData>
            </a:graphic>
          </wp:inline>
        </w:drawing>
      </w:r>
    </w:p>
    <w:p w14:paraId="0C107AA8" w14:textId="77777777" w:rsidR="002D70D8" w:rsidRPr="00BC3ECA" w:rsidRDefault="002D70D8" w:rsidP="003E5EF8">
      <w:pPr>
        <w:spacing w:before="240" w:after="240"/>
        <w:jc w:val="both"/>
        <w:rPr>
          <w:rFonts w:cs="Arial"/>
          <w:szCs w:val="20"/>
        </w:rPr>
      </w:pPr>
      <w:r w:rsidRPr="00BC3ECA">
        <w:rPr>
          <w:rFonts w:cs="Arial"/>
          <w:szCs w:val="20"/>
        </w:rPr>
        <w:t>Akto numeraciją galima nustatyti kiekvienam aktui užėjus į jo nustatymų langą:</w:t>
      </w:r>
    </w:p>
    <w:p w14:paraId="6F3E37C0" w14:textId="48629FA0" w:rsidR="002D70D8" w:rsidRPr="00BC3ECA" w:rsidRDefault="00F84CA4" w:rsidP="002D70D8">
      <w:pPr>
        <w:jc w:val="both"/>
        <w:rPr>
          <w:rFonts w:cs="Arial"/>
          <w:szCs w:val="20"/>
        </w:rPr>
      </w:pPr>
      <w:r w:rsidRPr="00F84CA4">
        <w:rPr>
          <w:rFonts w:cs="Arial"/>
          <w:noProof/>
          <w:szCs w:val="20"/>
        </w:rPr>
        <w:drawing>
          <wp:inline distT="0" distB="0" distL="0" distR="0" wp14:anchorId="0A929432" wp14:editId="344BF830">
            <wp:extent cx="5744377" cy="267689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744377" cy="2676899"/>
                    </a:xfrm>
                    <a:prstGeom prst="rect">
                      <a:avLst/>
                    </a:prstGeom>
                  </pic:spPr>
                </pic:pic>
              </a:graphicData>
            </a:graphic>
          </wp:inline>
        </w:drawing>
      </w:r>
    </w:p>
    <w:p w14:paraId="40EDADD9" w14:textId="77777777" w:rsidR="002D70D8" w:rsidRPr="00BC3ECA" w:rsidRDefault="002D70D8" w:rsidP="002D70D8">
      <w:pPr>
        <w:jc w:val="both"/>
        <w:rPr>
          <w:rFonts w:cs="Arial"/>
          <w:szCs w:val="20"/>
        </w:rPr>
      </w:pPr>
      <w:r w:rsidRPr="00BC3ECA">
        <w:rPr>
          <w:rFonts w:cs="Arial"/>
          <w:szCs w:val="20"/>
        </w:rPr>
        <w:t>Lauke „Aktų numeracija“ kiekvienam akto tipui yra pateikiami logiškai jam galimi pasirinkimai:</w:t>
      </w:r>
    </w:p>
    <w:p w14:paraId="7933234A"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Kiekvienam akto tipui galima nustatyti atskirą numeraciją tik to tipo aktams pasirinkus „Atskira šiam tipui“ – to tipo aktai turės atskirą nuo visų kitų tipų aktų numeraciją.</w:t>
      </w:r>
    </w:p>
    <w:p w14:paraId="39DDB655"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Nuolatinio saugojimo aktų tipams:</w:t>
      </w:r>
    </w:p>
    <w:p w14:paraId="09A8BCD0" w14:textId="77777777" w:rsidR="002D70D8" w:rsidRPr="00BC3ECA" w:rsidRDefault="002D70D8" w:rsidP="00DB10CD">
      <w:pPr>
        <w:pStyle w:val="ListParagraph"/>
        <w:numPr>
          <w:ilvl w:val="1"/>
          <w:numId w:val="180"/>
        </w:numPr>
        <w:jc w:val="both"/>
        <w:rPr>
          <w:rFonts w:ascii="Arial" w:hAnsi="Arial" w:cs="Arial"/>
          <w:sz w:val="20"/>
          <w:szCs w:val="20"/>
        </w:rPr>
      </w:pPr>
      <w:r w:rsidRPr="00BC3ECA">
        <w:rPr>
          <w:rFonts w:ascii="Arial" w:hAnsi="Arial" w:cs="Arial"/>
          <w:sz w:val="20"/>
          <w:szCs w:val="20"/>
        </w:rPr>
        <w:lastRenderedPageBreak/>
        <w:t>galima nustatyti bendrą numeraciją grupėje „Nuolatinis saugojimas“ (nustatyta pagal nutylėjimą);</w:t>
      </w:r>
    </w:p>
    <w:p w14:paraId="29603A8D" w14:textId="77777777" w:rsidR="002D70D8" w:rsidRPr="00BC3ECA" w:rsidRDefault="002D70D8" w:rsidP="00DB10CD">
      <w:pPr>
        <w:pStyle w:val="ListParagraph"/>
        <w:numPr>
          <w:ilvl w:val="1"/>
          <w:numId w:val="180"/>
        </w:numPr>
        <w:jc w:val="both"/>
        <w:rPr>
          <w:rFonts w:ascii="Arial" w:hAnsi="Arial" w:cs="Arial"/>
          <w:sz w:val="20"/>
          <w:szCs w:val="20"/>
        </w:rPr>
      </w:pPr>
      <w:r w:rsidRPr="00BC3ECA">
        <w:rPr>
          <w:rFonts w:ascii="Arial" w:hAnsi="Arial" w:cs="Arial"/>
          <w:sz w:val="20"/>
          <w:szCs w:val="20"/>
        </w:rPr>
        <w:t>galima nustatyti atskirą numeraciją priėmimo aktams grupėje „Priėmimo aktai“, atskirai nuo perdavimo aktų;</w:t>
      </w:r>
    </w:p>
    <w:p w14:paraId="6BB2F588" w14:textId="77777777" w:rsidR="002D70D8" w:rsidRPr="00BC3ECA" w:rsidRDefault="002D70D8" w:rsidP="00DB10CD">
      <w:pPr>
        <w:pStyle w:val="ListParagraph"/>
        <w:numPr>
          <w:ilvl w:val="1"/>
          <w:numId w:val="180"/>
        </w:numPr>
        <w:jc w:val="both"/>
        <w:rPr>
          <w:rFonts w:ascii="Arial" w:hAnsi="Arial" w:cs="Arial"/>
          <w:sz w:val="20"/>
          <w:szCs w:val="20"/>
        </w:rPr>
      </w:pPr>
      <w:r w:rsidRPr="00BC3ECA">
        <w:rPr>
          <w:rFonts w:ascii="Arial" w:hAnsi="Arial" w:cs="Arial"/>
          <w:sz w:val="20"/>
          <w:szCs w:val="20"/>
        </w:rPr>
        <w:t>taip pat nuolatinio saugojimo priėmimo aktams galima nustatyti „Atskira numeracija pagal fondus“ – tada aktams numeris bus suteikiamas priklausomai nuo akte nurodyto fondo;</w:t>
      </w:r>
    </w:p>
    <w:p w14:paraId="4B825918"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Laikino saugojimo aktų tipams:</w:t>
      </w:r>
    </w:p>
    <w:p w14:paraId="62A0BCC4" w14:textId="77777777" w:rsidR="002D70D8" w:rsidRPr="00BC3ECA" w:rsidRDefault="002D70D8" w:rsidP="00DB10CD">
      <w:pPr>
        <w:pStyle w:val="ListParagraph"/>
        <w:numPr>
          <w:ilvl w:val="1"/>
          <w:numId w:val="180"/>
        </w:numPr>
        <w:jc w:val="both"/>
        <w:rPr>
          <w:rFonts w:ascii="Arial" w:hAnsi="Arial" w:cs="Arial"/>
          <w:sz w:val="20"/>
          <w:szCs w:val="20"/>
        </w:rPr>
      </w:pPr>
      <w:r w:rsidRPr="00BC3ECA">
        <w:rPr>
          <w:rFonts w:ascii="Arial" w:hAnsi="Arial" w:cs="Arial"/>
          <w:sz w:val="20"/>
          <w:szCs w:val="20"/>
        </w:rPr>
        <w:t>galima nustatyti bendrą numeraciją grupėje „Laikinas saugojimas“ (nustatyta pagal nutylėjimą);</w:t>
      </w:r>
    </w:p>
    <w:p w14:paraId="4B769D3E" w14:textId="77777777" w:rsidR="002D70D8" w:rsidRPr="00BC3ECA" w:rsidRDefault="002D70D8" w:rsidP="00DB10CD">
      <w:pPr>
        <w:pStyle w:val="ListParagraph"/>
        <w:numPr>
          <w:ilvl w:val="1"/>
          <w:numId w:val="180"/>
        </w:numPr>
        <w:jc w:val="both"/>
        <w:rPr>
          <w:rFonts w:ascii="Arial" w:hAnsi="Arial" w:cs="Arial"/>
          <w:sz w:val="20"/>
          <w:szCs w:val="20"/>
        </w:rPr>
      </w:pPr>
      <w:r w:rsidRPr="00BC3ECA">
        <w:rPr>
          <w:rFonts w:ascii="Arial" w:hAnsi="Arial" w:cs="Arial"/>
          <w:sz w:val="20"/>
          <w:szCs w:val="20"/>
        </w:rPr>
        <w:t>galima nustatyti atskiras numeracijas grupėse „Ilgo saugojimo aktai“ ir „Trumpo saugojimo aktai“;</w:t>
      </w:r>
    </w:p>
    <w:p w14:paraId="207B3EE6" w14:textId="77777777" w:rsidR="002D70D8" w:rsidRPr="00BC3ECA" w:rsidRDefault="002D70D8" w:rsidP="00DB10CD">
      <w:pPr>
        <w:pStyle w:val="ListParagraph"/>
        <w:numPr>
          <w:ilvl w:val="1"/>
          <w:numId w:val="180"/>
        </w:numPr>
        <w:jc w:val="both"/>
        <w:rPr>
          <w:rFonts w:ascii="Arial" w:hAnsi="Arial" w:cs="Arial"/>
          <w:sz w:val="20"/>
          <w:szCs w:val="20"/>
        </w:rPr>
      </w:pPr>
      <w:r w:rsidRPr="00BC3ECA">
        <w:rPr>
          <w:rFonts w:ascii="Arial" w:hAnsi="Arial" w:cs="Arial"/>
          <w:sz w:val="20"/>
          <w:szCs w:val="20"/>
        </w:rPr>
        <w:t>taip pat galima nustatyti atskiras numeracijas „Perdavimo aktai“ bei „Priėmimo aktai“.</w:t>
      </w:r>
    </w:p>
    <w:p w14:paraId="3328BC32" w14:textId="77777777" w:rsidR="002D70D8" w:rsidRPr="00BC3ECA" w:rsidRDefault="002D70D8" w:rsidP="00DB10CD">
      <w:pPr>
        <w:pStyle w:val="ListParagraph"/>
        <w:numPr>
          <w:ilvl w:val="0"/>
          <w:numId w:val="180"/>
        </w:numPr>
        <w:jc w:val="both"/>
        <w:rPr>
          <w:rFonts w:ascii="Arial" w:hAnsi="Arial" w:cs="Arial"/>
          <w:sz w:val="20"/>
          <w:szCs w:val="20"/>
        </w:rPr>
      </w:pPr>
      <w:r w:rsidRPr="00BC3ECA">
        <w:rPr>
          <w:rFonts w:ascii="Arial" w:hAnsi="Arial" w:cs="Arial"/>
          <w:sz w:val="20"/>
          <w:szCs w:val="20"/>
        </w:rPr>
        <w:t>Judėjimo muziejuje aktų tipams:</w:t>
      </w:r>
    </w:p>
    <w:p w14:paraId="3CC89E4F" w14:textId="77777777" w:rsidR="002D70D8" w:rsidRPr="00BC3ECA" w:rsidRDefault="002D70D8" w:rsidP="00DB10CD">
      <w:pPr>
        <w:pStyle w:val="ListParagraph"/>
        <w:numPr>
          <w:ilvl w:val="1"/>
          <w:numId w:val="180"/>
        </w:numPr>
        <w:jc w:val="both"/>
        <w:rPr>
          <w:rFonts w:ascii="Arial" w:hAnsi="Arial" w:cs="Arial"/>
          <w:sz w:val="20"/>
          <w:szCs w:val="20"/>
        </w:rPr>
      </w:pPr>
      <w:r w:rsidRPr="00BC3ECA">
        <w:rPr>
          <w:rFonts w:ascii="Arial" w:hAnsi="Arial" w:cs="Arial"/>
          <w:sz w:val="20"/>
          <w:szCs w:val="20"/>
        </w:rPr>
        <w:t>galima nustatyti bendrą numeraciją grupėje „Judėjimas muziejuje“ (nustatyta pagal nutylėjimą);</w:t>
      </w:r>
    </w:p>
    <w:p w14:paraId="776E15DC" w14:textId="77777777" w:rsidR="002D70D8" w:rsidRPr="00BC3ECA" w:rsidRDefault="002D70D8" w:rsidP="00DB10CD">
      <w:pPr>
        <w:pStyle w:val="ListParagraph"/>
        <w:numPr>
          <w:ilvl w:val="1"/>
          <w:numId w:val="180"/>
        </w:numPr>
        <w:jc w:val="both"/>
        <w:rPr>
          <w:rFonts w:ascii="Arial" w:hAnsi="Arial" w:cs="Arial"/>
          <w:sz w:val="20"/>
          <w:szCs w:val="20"/>
        </w:rPr>
      </w:pPr>
      <w:r w:rsidRPr="00BC3ECA">
        <w:rPr>
          <w:rFonts w:ascii="Arial" w:hAnsi="Arial" w:cs="Arial"/>
          <w:sz w:val="20"/>
          <w:szCs w:val="20"/>
        </w:rPr>
        <w:t>arba atskirai numeruoti grąžinimo aktus jiems nustatant „Atskira šiam tipui“.</w:t>
      </w:r>
    </w:p>
    <w:p w14:paraId="55499EF8" w14:textId="77777777" w:rsidR="002D70D8" w:rsidRPr="00BC3ECA" w:rsidRDefault="002D70D8" w:rsidP="002D70D8">
      <w:pPr>
        <w:jc w:val="both"/>
        <w:rPr>
          <w:rFonts w:cs="Arial"/>
          <w:szCs w:val="20"/>
        </w:rPr>
      </w:pPr>
      <w:r w:rsidRPr="00BC3ECA">
        <w:rPr>
          <w:rFonts w:cs="Arial"/>
          <w:szCs w:val="20"/>
        </w:rPr>
        <w:t>Visiems muziejams pagal nutylėjimą yra nustatyta tokia pati numeracijos tvarka, kokia LIMIS sistemoje buvo naudojama iki šiol – aktai numeruojami trijose atskirose grupėse: Nuolatinis saugojimas; Laikinas saugojimas ir Judėjimas muziejuje. Kiekvienas muziejus gali keisti aktų numeraciją pagal savo poreikius, atsižvelgiant į muziejuje naudojamas aktų registracijos knygas.</w:t>
      </w:r>
    </w:p>
    <w:p w14:paraId="0464684A" w14:textId="77777777" w:rsidR="002D70D8" w:rsidRPr="00BC3ECA" w:rsidRDefault="002D70D8" w:rsidP="00EF4E67">
      <w:pPr>
        <w:spacing w:before="240"/>
        <w:jc w:val="both"/>
        <w:rPr>
          <w:rFonts w:cs="Arial"/>
          <w:szCs w:val="20"/>
        </w:rPr>
      </w:pPr>
      <w:r w:rsidRPr="00BC3ECA">
        <w:rPr>
          <w:rFonts w:cs="Arial"/>
          <w:szCs w:val="20"/>
        </w:rPr>
        <w:t>Jeigu yra poreikis, kad kažkurių tipų aktų numeracija būtų bendra grupėje, tai visiems norimiems aktų tipams reikia nustatyti tą pačią grupę, pvz. “Trumpo saugojimo aktai” arba “Ilgo saugojimo aktai”. Kuriems aktų tipams tokia pati grupė bus nustatyta, tai tokių tipų aktams ir bus vykdoma bendra numeracija. Pavyzdžiui, jeigu aktų tipams „Eksponatų perdavimo-priėmimo trumpai saugoti aktas“, „Eksponatų perdavimo-priėmimo trumpai saugoti aktas (lietuvių-anglų kalba)“ ir „Priėmimo-perdavimo trumpai saugoti aktas“ (kiekvienam iš jų) nustatymų lauke „Aktų numeracija“ bus nurodyta „Trumpo saugojimo aktai“, tai visi šių trijų tipų aktai bus numeruojami vienoje bendroje numeracijos eilėje.</w:t>
      </w:r>
    </w:p>
    <w:p w14:paraId="1B018A58" w14:textId="77777777" w:rsidR="002D70D8" w:rsidRPr="00BC3ECA" w:rsidRDefault="002D70D8" w:rsidP="007D7ECA">
      <w:pPr>
        <w:spacing w:before="240" w:after="240"/>
        <w:jc w:val="both"/>
        <w:rPr>
          <w:rFonts w:cs="Arial"/>
          <w:szCs w:val="20"/>
        </w:rPr>
      </w:pPr>
      <w:r w:rsidRPr="00BC3ECA">
        <w:rPr>
          <w:rFonts w:cs="Arial"/>
          <w:szCs w:val="20"/>
        </w:rPr>
        <w:t>Aktų numeracijos nustatymus reikia atlikti atsižvelgiant į naudojamas aktų registracijos knygas ir jose registruojamus aktų tipus. Pavyzdžiui, jeigu nustatyta, kad naudojama „Eksponatų judėjimo muziejuje aktų registracijos knyga (bendra)“ ir nustatymuose „Registruojami aktai“ pažymėti visi trys aktų tipai:</w:t>
      </w:r>
    </w:p>
    <w:p w14:paraId="252512EF" w14:textId="2A96C870" w:rsidR="002D70D8" w:rsidRPr="00BC3ECA" w:rsidRDefault="00424185" w:rsidP="002D70D8">
      <w:pPr>
        <w:jc w:val="both"/>
        <w:rPr>
          <w:rFonts w:cs="Arial"/>
          <w:szCs w:val="20"/>
        </w:rPr>
      </w:pPr>
      <w:r w:rsidRPr="00BC3ECA">
        <w:rPr>
          <w:rFonts w:cs="Arial"/>
          <w:noProof/>
          <w:szCs w:val="20"/>
          <w:lang w:eastAsia="lt-LT"/>
        </w:rPr>
        <w:drawing>
          <wp:inline distT="0" distB="0" distL="0" distR="0" wp14:anchorId="13439874" wp14:editId="14E2255B">
            <wp:extent cx="6118860" cy="1455420"/>
            <wp:effectExtent l="19050" t="19050" r="15240" b="11430"/>
            <wp:docPr id="3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18860" cy="1455420"/>
                    </a:xfrm>
                    <a:prstGeom prst="rect">
                      <a:avLst/>
                    </a:prstGeom>
                    <a:noFill/>
                    <a:ln w="3175">
                      <a:solidFill>
                        <a:schemeClr val="tx1"/>
                      </a:solidFill>
                    </a:ln>
                  </pic:spPr>
                </pic:pic>
              </a:graphicData>
            </a:graphic>
          </wp:inline>
        </w:drawing>
      </w:r>
    </w:p>
    <w:p w14:paraId="1A5420CF" w14:textId="77777777" w:rsidR="002D70D8" w:rsidRPr="00BC3ECA" w:rsidRDefault="002D70D8" w:rsidP="002D70D8">
      <w:pPr>
        <w:jc w:val="both"/>
        <w:rPr>
          <w:rFonts w:cs="Arial"/>
          <w:szCs w:val="20"/>
        </w:rPr>
      </w:pPr>
      <w:r w:rsidRPr="00BC3ECA">
        <w:rPr>
          <w:rFonts w:cs="Arial"/>
          <w:szCs w:val="20"/>
        </w:rPr>
        <w:t>Tai atitinkamai ir visų šių trijų aktų tipų numeracija turi būti nustatyta bendra ir pažymėta (kiekvienam iš jų) „Judėjimas muziejuje“.</w:t>
      </w:r>
    </w:p>
    <w:p w14:paraId="287B71B4" w14:textId="77777777" w:rsidR="002D70D8" w:rsidRPr="00BC3ECA" w:rsidRDefault="002D70D8" w:rsidP="002D70D8">
      <w:pPr>
        <w:pStyle w:val="Heading2"/>
      </w:pPr>
      <w:bookmarkStart w:id="721" w:name="_Ref123137506"/>
      <w:bookmarkStart w:id="722" w:name="_Ref123137515"/>
      <w:bookmarkStart w:id="723" w:name="_Ref123137544"/>
      <w:bookmarkStart w:id="724" w:name="_Ref123137559"/>
      <w:bookmarkStart w:id="725" w:name="_Toc169621912"/>
      <w:r w:rsidRPr="00BC3ECA">
        <w:t>Tvarkyti aktų duomenų formos nustatymus</w:t>
      </w:r>
      <w:bookmarkEnd w:id="721"/>
      <w:bookmarkEnd w:id="722"/>
      <w:bookmarkEnd w:id="723"/>
      <w:bookmarkEnd w:id="724"/>
      <w:bookmarkEnd w:id="725"/>
    </w:p>
    <w:p w14:paraId="22C5CB54" w14:textId="26939699" w:rsidR="002D70D8" w:rsidRPr="00BC3ECA" w:rsidRDefault="002D70D8" w:rsidP="002D70D8">
      <w:pPr>
        <w:jc w:val="both"/>
        <w:rPr>
          <w:rFonts w:cs="Arial"/>
          <w:szCs w:val="20"/>
        </w:rPr>
      </w:pPr>
      <w:r w:rsidRPr="00BC3ECA">
        <w:rPr>
          <w:rFonts w:cs="Arial"/>
          <w:szCs w:val="20"/>
        </w:rPr>
        <w:t xml:space="preserve">Aktų duomenų formų nustatymai kaip ir kiti aktų šablonų nustatymai yra pasiekiami per meniu punktą </w:t>
      </w:r>
      <w:r w:rsidRPr="00BC3ECA">
        <w:rPr>
          <w:rFonts w:cs="Arial"/>
          <w:b/>
          <w:szCs w:val="20"/>
        </w:rPr>
        <w:t>Klasifikatoriai</w:t>
      </w:r>
      <w:r w:rsidRPr="00BC3ECA">
        <w:rPr>
          <w:rFonts w:cs="Arial"/>
          <w:szCs w:val="20"/>
        </w:rPr>
        <w:t xml:space="preserve"> -&gt; </w:t>
      </w:r>
      <w:r w:rsidRPr="00BC3ECA">
        <w:rPr>
          <w:rFonts w:cs="Arial"/>
          <w:b/>
          <w:szCs w:val="20"/>
        </w:rPr>
        <w:t>Muziejaus klasifikatoriai</w:t>
      </w:r>
      <w:r w:rsidRPr="00BC3ECA">
        <w:rPr>
          <w:rFonts w:cs="Arial"/>
          <w:szCs w:val="20"/>
        </w:rPr>
        <w:t xml:space="preserve"> -&gt; </w:t>
      </w:r>
      <w:r w:rsidRPr="00BC3ECA">
        <w:rPr>
          <w:rFonts w:cs="Arial"/>
          <w:b/>
          <w:szCs w:val="20"/>
        </w:rPr>
        <w:t>Aktų šablonų duomenys</w:t>
      </w:r>
      <w:r w:rsidRPr="00BC3ECA">
        <w:rPr>
          <w:rFonts w:cs="Arial"/>
          <w:szCs w:val="20"/>
        </w:rPr>
        <w:t>. Kiekvieno tipo aktui kiekvienas muziejus gali atlikti nustatymus pagal to muziejaus poreikius – gali nustatyti ar akto eksponatų lentelėje „Eksponatai arba muziejinės vertybės“ bus pateikiami duomenų stulpeliai „Būklė“, „Kaina“ bei „Vertė“, taip pat nustatyti iš kokių eksponatų duomenų ir kokiu eiliškumu bus sudarytas „Pavadiniams ir trumpas aprašymas“ bei kokie apskaitos numeriai ir kokiu eiliškumu bus parteikiami stulpelyje „Apskaitos numeriai“. Žemiau pateikiamas minėtų nustatymų administravimo langas su paaiškinimais.</w:t>
      </w:r>
    </w:p>
    <w:p w14:paraId="19160D31" w14:textId="259AC5DB" w:rsidR="002D70D8" w:rsidRPr="00BC3ECA" w:rsidRDefault="007325C8" w:rsidP="002D70D8">
      <w:pPr>
        <w:jc w:val="both"/>
        <w:rPr>
          <w:rFonts w:cs="Arial"/>
          <w:szCs w:val="20"/>
        </w:rPr>
      </w:pPr>
      <w:r w:rsidRPr="007325C8">
        <w:rPr>
          <w:rFonts w:cs="Arial"/>
          <w:noProof/>
          <w:szCs w:val="20"/>
        </w:rPr>
        <w:lastRenderedPageBreak/>
        <w:drawing>
          <wp:inline distT="0" distB="0" distL="0" distR="0" wp14:anchorId="3DA535CE" wp14:editId="57DCC7AB">
            <wp:extent cx="5850890" cy="3879215"/>
            <wp:effectExtent l="0" t="0" r="0" b="6985"/>
            <wp:docPr id="1155043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43458" name="Picture 1" descr="A screenshot of a computer&#10;&#10;Description automatically generated"/>
                    <pic:cNvPicPr/>
                  </pic:nvPicPr>
                  <pic:blipFill>
                    <a:blip r:embed="rId311"/>
                    <a:stretch>
                      <a:fillRect/>
                    </a:stretch>
                  </pic:blipFill>
                  <pic:spPr>
                    <a:xfrm>
                      <a:off x="0" y="0"/>
                      <a:ext cx="5850890" cy="3879215"/>
                    </a:xfrm>
                    <a:prstGeom prst="rect">
                      <a:avLst/>
                    </a:prstGeom>
                  </pic:spPr>
                </pic:pic>
              </a:graphicData>
            </a:graphic>
          </wp:inline>
        </w:drawing>
      </w:r>
    </w:p>
    <w:p w14:paraId="7E04C2B3" w14:textId="77777777" w:rsidR="002D70D8" w:rsidRPr="00BC3ECA" w:rsidRDefault="002D70D8" w:rsidP="002D70D8">
      <w:pPr>
        <w:jc w:val="both"/>
        <w:rPr>
          <w:rFonts w:cs="Arial"/>
          <w:szCs w:val="20"/>
        </w:rPr>
      </w:pPr>
      <w:r w:rsidRPr="00BC3ECA">
        <w:rPr>
          <w:rFonts w:cs="Arial"/>
          <w:szCs w:val="20"/>
        </w:rPr>
        <w:t>Minėtieji nustatymai aktų šablonų duomenų formoje prasideda nuo punkto „Eksponatų lentelės nustatymai“:</w:t>
      </w:r>
    </w:p>
    <w:p w14:paraId="17AE4C2F" w14:textId="77777777" w:rsidR="002D70D8" w:rsidRPr="00BC3ECA" w:rsidRDefault="002D70D8" w:rsidP="00DB10CD">
      <w:pPr>
        <w:numPr>
          <w:ilvl w:val="0"/>
          <w:numId w:val="181"/>
        </w:numPr>
        <w:jc w:val="both"/>
        <w:rPr>
          <w:rFonts w:cs="Arial"/>
          <w:szCs w:val="20"/>
        </w:rPr>
      </w:pPr>
      <w:r w:rsidRPr="00BC3ECA">
        <w:rPr>
          <w:rFonts w:cs="Arial"/>
          <w:szCs w:val="20"/>
        </w:rPr>
        <w:t>Pirmame nustatyme ties „Eksponatų lentelės nustatymai“ yra pateikiami 3 pasirinkimai, kuriais galima nustatyti, ar šio tipo aktams eksponatų duomenų lentelėje bus atvaizduojami stulpeliai:</w:t>
      </w:r>
    </w:p>
    <w:p w14:paraId="14AD63FE" w14:textId="77777777" w:rsidR="002D70D8" w:rsidRPr="00BC3ECA" w:rsidRDefault="002D70D8" w:rsidP="00DB10CD">
      <w:pPr>
        <w:numPr>
          <w:ilvl w:val="1"/>
          <w:numId w:val="181"/>
        </w:numPr>
        <w:jc w:val="both"/>
        <w:rPr>
          <w:rFonts w:cs="Arial"/>
          <w:szCs w:val="20"/>
        </w:rPr>
      </w:pPr>
      <w:r w:rsidRPr="00BC3ECA">
        <w:rPr>
          <w:rFonts w:cs="Arial"/>
          <w:szCs w:val="20"/>
        </w:rPr>
        <w:t>Būklė;</w:t>
      </w:r>
    </w:p>
    <w:p w14:paraId="5AE1D499" w14:textId="77777777" w:rsidR="002D70D8" w:rsidRPr="00BC3ECA" w:rsidRDefault="002D70D8" w:rsidP="00DB10CD">
      <w:pPr>
        <w:numPr>
          <w:ilvl w:val="1"/>
          <w:numId w:val="181"/>
        </w:numPr>
        <w:jc w:val="both"/>
        <w:rPr>
          <w:rFonts w:cs="Arial"/>
          <w:szCs w:val="20"/>
        </w:rPr>
      </w:pPr>
      <w:r w:rsidRPr="00BC3ECA">
        <w:rPr>
          <w:rFonts w:cs="Arial"/>
          <w:szCs w:val="20"/>
        </w:rPr>
        <w:t>Kaina;</w:t>
      </w:r>
    </w:p>
    <w:p w14:paraId="24A5DCCE" w14:textId="77777777" w:rsidR="002D70D8" w:rsidRPr="00BC3ECA" w:rsidRDefault="002D70D8" w:rsidP="00DB10CD">
      <w:pPr>
        <w:numPr>
          <w:ilvl w:val="1"/>
          <w:numId w:val="181"/>
        </w:numPr>
        <w:jc w:val="both"/>
        <w:rPr>
          <w:rFonts w:cs="Arial"/>
          <w:szCs w:val="20"/>
        </w:rPr>
      </w:pPr>
      <w:r w:rsidRPr="00BC3ECA">
        <w:rPr>
          <w:rFonts w:cs="Arial"/>
          <w:szCs w:val="20"/>
        </w:rPr>
        <w:t>Vertė.</w:t>
      </w:r>
    </w:p>
    <w:p w14:paraId="0A14A1E8" w14:textId="19CEBD7B" w:rsidR="002D70D8" w:rsidRPr="00BC3ECA" w:rsidRDefault="00A7629B" w:rsidP="00DB10CD">
      <w:pPr>
        <w:numPr>
          <w:ilvl w:val="0"/>
          <w:numId w:val="181"/>
        </w:numPr>
        <w:jc w:val="both"/>
        <w:rPr>
          <w:rFonts w:cs="Arial"/>
          <w:szCs w:val="20"/>
        </w:rPr>
      </w:pPr>
      <w:r w:rsidRPr="00BC3ECA">
        <w:rPr>
          <w:rFonts w:cs="Arial"/>
          <w:szCs w:val="20"/>
        </w:rPr>
        <w:t xml:space="preserve">Laukas </w:t>
      </w:r>
      <w:r w:rsidRPr="00BC3ECA">
        <w:rPr>
          <w:rFonts w:cs="Arial"/>
          <w:b/>
          <w:szCs w:val="20"/>
        </w:rPr>
        <w:t>{</w:t>
      </w:r>
      <w:r w:rsidR="002D70D8" w:rsidRPr="00BC3ECA">
        <w:rPr>
          <w:rFonts w:cs="Arial"/>
          <w:b/>
          <w:szCs w:val="20"/>
        </w:rPr>
        <w:t>Visų laukų pavadinimai eksponato aprašyme</w:t>
      </w:r>
      <w:r w:rsidRPr="00BC3ECA">
        <w:rPr>
          <w:rFonts w:cs="Arial"/>
          <w:b/>
          <w:szCs w:val="20"/>
        </w:rPr>
        <w:t>}</w:t>
      </w:r>
      <w:r w:rsidR="002D70D8" w:rsidRPr="00BC3ECA">
        <w:rPr>
          <w:rFonts w:cs="Arial"/>
          <w:szCs w:val="20"/>
        </w:rPr>
        <w:t xml:space="preserve"> reiškia, ar bus pateikiami eksponato duomenų laukų pavadinimai prieš kiekvieną duomenų lauką formuojant „Pavadinimas ir trumpas aprašymas“ akte. Tai yra vienas bendras nustatymas, taikomas visiems eksponato duomenų laukams pasirinktiems atvaizduoti akte, eksponatų duomenų lentelės stulpelyje „Pavadinimas ir trumpas aprašymas“.</w:t>
      </w:r>
    </w:p>
    <w:p w14:paraId="5493F74E" w14:textId="77777777" w:rsidR="002D70D8" w:rsidRPr="00BC3ECA" w:rsidRDefault="002D70D8" w:rsidP="00DB10CD">
      <w:pPr>
        <w:numPr>
          <w:ilvl w:val="0"/>
          <w:numId w:val="181"/>
        </w:numPr>
        <w:jc w:val="both"/>
        <w:rPr>
          <w:rFonts w:cs="Arial"/>
          <w:szCs w:val="20"/>
        </w:rPr>
      </w:pPr>
      <w:r w:rsidRPr="00BC3ECA">
        <w:rPr>
          <w:rFonts w:cs="Arial"/>
          <w:szCs w:val="20"/>
        </w:rPr>
        <w:t>Nustatyme „Eksponato aprašymo nustatymai“ yra pateikiami valdymo elementai, kurie leidžia pasirinkti, nustatyti, kokie eksponato duomenys ir kokiu eiliškumu bus pateikiami akto eksponatų duomenų lentelės stulpelyje „Pavadinimas ir trumpas aprašymas“.</w:t>
      </w:r>
    </w:p>
    <w:p w14:paraId="4B8343C0" w14:textId="77777777" w:rsidR="002D70D8" w:rsidRPr="00BC3ECA" w:rsidRDefault="002D70D8" w:rsidP="00DB10CD">
      <w:pPr>
        <w:numPr>
          <w:ilvl w:val="0"/>
          <w:numId w:val="181"/>
        </w:numPr>
        <w:jc w:val="both"/>
        <w:rPr>
          <w:rFonts w:cs="Arial"/>
          <w:szCs w:val="20"/>
        </w:rPr>
      </w:pPr>
      <w:r w:rsidRPr="00BC3ECA">
        <w:rPr>
          <w:rFonts w:cs="Arial"/>
          <w:szCs w:val="20"/>
        </w:rPr>
        <w:t>Nustatyme „Inventorinių numerių nustatymai“ yra pateikiami valdymo elementai, kurie leidžia pasirinkti, nustatyti, kokie eksponato apskaitos numeriai ir kokiu eiliškumu bus pateikiami akto eksponatų duomenų lentelės stulpelyje „Apskaitos numeriai“.</w:t>
      </w:r>
    </w:p>
    <w:p w14:paraId="05CB037B" w14:textId="77777777" w:rsidR="002D70D8" w:rsidRPr="00BC3ECA" w:rsidRDefault="002D70D8" w:rsidP="00DB10CD">
      <w:pPr>
        <w:numPr>
          <w:ilvl w:val="0"/>
          <w:numId w:val="181"/>
        </w:numPr>
        <w:jc w:val="both"/>
        <w:rPr>
          <w:rFonts w:cs="Arial"/>
          <w:szCs w:val="20"/>
        </w:rPr>
      </w:pPr>
      <w:r w:rsidRPr="00BC3ECA">
        <w:rPr>
          <w:rFonts w:cs="Arial"/>
          <w:szCs w:val="20"/>
        </w:rPr>
        <w:t>Lauke „Galimi pasirinkimai“ pateikiami visi galimi pasirinkti eksponatų duomenų laukai, kuriuos galima panaudoti formuojant eksponato „Pavadinimas ir trumpas aprašymas“ akte.</w:t>
      </w:r>
    </w:p>
    <w:p w14:paraId="58513A48" w14:textId="77777777" w:rsidR="002D70D8" w:rsidRPr="00BC3ECA" w:rsidRDefault="002D70D8" w:rsidP="00DB10CD">
      <w:pPr>
        <w:numPr>
          <w:ilvl w:val="0"/>
          <w:numId w:val="181"/>
        </w:numPr>
        <w:jc w:val="both"/>
        <w:rPr>
          <w:rFonts w:cs="Arial"/>
          <w:szCs w:val="20"/>
        </w:rPr>
      </w:pPr>
      <w:r w:rsidRPr="00BC3ECA">
        <w:rPr>
          <w:rFonts w:cs="Arial"/>
          <w:szCs w:val="20"/>
        </w:rPr>
        <w:t>Veiksmai leidžiantys keisti pasirinkimus:</w:t>
      </w:r>
    </w:p>
    <w:p w14:paraId="3F35C9A0" w14:textId="77777777" w:rsidR="002D70D8" w:rsidRPr="00BC3ECA" w:rsidRDefault="002D70D8" w:rsidP="00DB10CD">
      <w:pPr>
        <w:numPr>
          <w:ilvl w:val="1"/>
          <w:numId w:val="181"/>
        </w:numPr>
        <w:jc w:val="both"/>
        <w:rPr>
          <w:rFonts w:cs="Arial"/>
          <w:szCs w:val="20"/>
        </w:rPr>
      </w:pPr>
      <w:r w:rsidRPr="00BC3ECA">
        <w:rPr>
          <w:rFonts w:cs="Arial"/>
          <w:szCs w:val="20"/>
        </w:rPr>
        <w:t>„Pridėti visus“ – perkelia visus galimus pasirinkti eksponato duomenų laukus iš „Galimi pasirinkimai“ į „Pasirinkta“ (visi eksponato duomenų laukai bus atvaizduojami akte);</w:t>
      </w:r>
    </w:p>
    <w:p w14:paraId="0D84E76E" w14:textId="77777777" w:rsidR="002D70D8" w:rsidRPr="00BC3ECA" w:rsidRDefault="002D70D8" w:rsidP="00DB10CD">
      <w:pPr>
        <w:numPr>
          <w:ilvl w:val="1"/>
          <w:numId w:val="181"/>
        </w:numPr>
        <w:jc w:val="both"/>
        <w:rPr>
          <w:rFonts w:cs="Arial"/>
          <w:szCs w:val="20"/>
        </w:rPr>
      </w:pPr>
      <w:r w:rsidRPr="00BC3ECA">
        <w:rPr>
          <w:rFonts w:cs="Arial"/>
          <w:szCs w:val="20"/>
        </w:rPr>
        <w:t>„Pridėti“ – perkelia konkretų pasirinktą eksponato duomenų lauką iš „Galimi pasirinkimai“ į „Pasirinkta“ (pasirinktas duomenų laukas bus atvaizduojamas akte);</w:t>
      </w:r>
    </w:p>
    <w:p w14:paraId="3EAF1471" w14:textId="77777777" w:rsidR="002D70D8" w:rsidRPr="00BC3ECA" w:rsidRDefault="002D70D8" w:rsidP="00DB10CD">
      <w:pPr>
        <w:numPr>
          <w:ilvl w:val="1"/>
          <w:numId w:val="181"/>
        </w:numPr>
        <w:jc w:val="both"/>
        <w:rPr>
          <w:rFonts w:cs="Arial"/>
          <w:szCs w:val="20"/>
        </w:rPr>
      </w:pPr>
      <w:r w:rsidRPr="00BC3ECA">
        <w:rPr>
          <w:rFonts w:cs="Arial"/>
          <w:szCs w:val="20"/>
        </w:rPr>
        <w:t>„Pašalinti“ – pašalinta konkretų pasirinktą eksponato duomenų lauką iš „Pasirinkta“, pažymėtas laukas pašalinamas iš „Pasirinkta“ ir vėl rodomas dalyje „Galimi pasirinkimai“ (tas duomenų laukas daugiau nebus atvaizduojamas to tipo akte);</w:t>
      </w:r>
    </w:p>
    <w:p w14:paraId="5DB016B4" w14:textId="77777777" w:rsidR="002D70D8" w:rsidRPr="00BC3ECA" w:rsidRDefault="002D70D8" w:rsidP="00DB10CD">
      <w:pPr>
        <w:numPr>
          <w:ilvl w:val="1"/>
          <w:numId w:val="181"/>
        </w:numPr>
        <w:jc w:val="both"/>
        <w:rPr>
          <w:rFonts w:cs="Arial"/>
          <w:szCs w:val="20"/>
        </w:rPr>
      </w:pPr>
      <w:r w:rsidRPr="00BC3ECA">
        <w:rPr>
          <w:rFonts w:cs="Arial"/>
          <w:szCs w:val="20"/>
        </w:rPr>
        <w:t>„Pašalinti visus“ - pašalinta visus eksponato duomenų laukus iš „Pasirinkta“, jie vėl rodomi dalyje „Galimi pasirinkimai“;</w:t>
      </w:r>
    </w:p>
    <w:p w14:paraId="4763E78F" w14:textId="77777777" w:rsidR="002D70D8" w:rsidRPr="00BC3ECA" w:rsidRDefault="002D70D8" w:rsidP="00DB10CD">
      <w:pPr>
        <w:numPr>
          <w:ilvl w:val="0"/>
          <w:numId w:val="181"/>
        </w:numPr>
        <w:jc w:val="both"/>
        <w:rPr>
          <w:rFonts w:cs="Arial"/>
          <w:szCs w:val="20"/>
        </w:rPr>
      </w:pPr>
      <w:r w:rsidRPr="00BC3ECA">
        <w:rPr>
          <w:rFonts w:cs="Arial"/>
          <w:szCs w:val="20"/>
        </w:rPr>
        <w:t>Lauke „Pasirinkta“ pateikiami visi šio akto tipui šiame muziejuje pasirinkti eksponato duomenų laukai, kurie bus atvaizduojami akto stulpelyje „Pavadinimas ir trumpas aprašymas“, nustatytu eiliškumu.</w:t>
      </w:r>
    </w:p>
    <w:p w14:paraId="5EB72F91" w14:textId="77777777" w:rsidR="002D70D8" w:rsidRPr="00BC3ECA" w:rsidRDefault="002D70D8" w:rsidP="00DB10CD">
      <w:pPr>
        <w:numPr>
          <w:ilvl w:val="0"/>
          <w:numId w:val="181"/>
        </w:numPr>
        <w:jc w:val="both"/>
        <w:rPr>
          <w:rFonts w:cs="Arial"/>
          <w:szCs w:val="20"/>
        </w:rPr>
      </w:pPr>
      <w:r w:rsidRPr="00BC3ECA">
        <w:rPr>
          <w:rFonts w:cs="Arial"/>
          <w:szCs w:val="20"/>
        </w:rPr>
        <w:lastRenderedPageBreak/>
        <w:t>Veiksmai leidžiantys keisti pasirinktų atvaizduoti akte eksponato duomenų laukų eiliškumą – galima sudėlioti duomenų laukus reikiama tvarka pagal muziejaus poreikius to akto tipui (eiliškumas iš viršaus į apačią atitinka duomenų laukų išdėstymą akto duomenų stulpelyje „Pavadinimas ir trumpas aprašymas“ iš kairės į dešinę – nuo pirmo iki paskutinio):</w:t>
      </w:r>
    </w:p>
    <w:p w14:paraId="34A8A69E" w14:textId="77777777" w:rsidR="002D70D8" w:rsidRPr="00BC3ECA" w:rsidRDefault="002D70D8" w:rsidP="00DB10CD">
      <w:pPr>
        <w:numPr>
          <w:ilvl w:val="1"/>
          <w:numId w:val="181"/>
        </w:numPr>
        <w:jc w:val="both"/>
        <w:rPr>
          <w:rFonts w:cs="Arial"/>
          <w:szCs w:val="20"/>
        </w:rPr>
      </w:pPr>
      <w:r w:rsidRPr="00BC3ECA">
        <w:rPr>
          <w:rFonts w:cs="Arial"/>
          <w:szCs w:val="20"/>
        </w:rPr>
        <w:t>„Viršutinis“ – pasirinktą eksponato duomenų lauką perkelia į patį viršų į „Pavadinimas ir trumpas aprašymas“, jis bus pateikiamas pats pirmas;</w:t>
      </w:r>
    </w:p>
    <w:p w14:paraId="450CC62D" w14:textId="77777777" w:rsidR="002D70D8" w:rsidRPr="00BC3ECA" w:rsidRDefault="002D70D8" w:rsidP="00DB10CD">
      <w:pPr>
        <w:numPr>
          <w:ilvl w:val="1"/>
          <w:numId w:val="181"/>
        </w:numPr>
        <w:jc w:val="both"/>
        <w:rPr>
          <w:rFonts w:cs="Arial"/>
          <w:szCs w:val="20"/>
        </w:rPr>
      </w:pPr>
      <w:r w:rsidRPr="00BC3ECA">
        <w:rPr>
          <w:rFonts w:cs="Arial"/>
          <w:szCs w:val="20"/>
        </w:rPr>
        <w:t>„Aukštyn“ - pasirinktą eksponato duomenų lauką perkelia į viršų per vieną poziciją;</w:t>
      </w:r>
    </w:p>
    <w:p w14:paraId="161B90D4" w14:textId="77777777" w:rsidR="002D70D8" w:rsidRPr="00BC3ECA" w:rsidRDefault="002D70D8" w:rsidP="00DB10CD">
      <w:pPr>
        <w:numPr>
          <w:ilvl w:val="1"/>
          <w:numId w:val="181"/>
        </w:numPr>
        <w:jc w:val="both"/>
        <w:rPr>
          <w:rFonts w:cs="Arial"/>
          <w:szCs w:val="20"/>
        </w:rPr>
      </w:pPr>
      <w:r w:rsidRPr="00BC3ECA">
        <w:rPr>
          <w:rFonts w:cs="Arial"/>
          <w:szCs w:val="20"/>
        </w:rPr>
        <w:t>„Žemyn“ - pasirinktą eksponato duomenų lauką perkelia į viršų per vieną poziciją;</w:t>
      </w:r>
    </w:p>
    <w:p w14:paraId="3A8FDEBF" w14:textId="77777777" w:rsidR="002D70D8" w:rsidRPr="00BC3ECA" w:rsidRDefault="002D70D8" w:rsidP="00DB10CD">
      <w:pPr>
        <w:numPr>
          <w:ilvl w:val="1"/>
          <w:numId w:val="181"/>
        </w:numPr>
        <w:jc w:val="both"/>
        <w:rPr>
          <w:rFonts w:cs="Arial"/>
          <w:szCs w:val="20"/>
        </w:rPr>
      </w:pPr>
      <w:r w:rsidRPr="00BC3ECA">
        <w:rPr>
          <w:rFonts w:cs="Arial"/>
          <w:szCs w:val="20"/>
        </w:rPr>
        <w:t>„Apatinis“ – pasirinktą eksponato duomenų lauką perkelia į pačią apačią, formuojant „Pavadinimas ir trumpas aprašymas“ jis bus pateikiamas pats paskutinis.</w:t>
      </w:r>
    </w:p>
    <w:p w14:paraId="3C611509" w14:textId="77777777" w:rsidR="002D70D8" w:rsidRPr="00BC3ECA" w:rsidRDefault="002D70D8" w:rsidP="00DB10CD">
      <w:pPr>
        <w:numPr>
          <w:ilvl w:val="0"/>
          <w:numId w:val="181"/>
        </w:numPr>
        <w:jc w:val="both"/>
        <w:rPr>
          <w:rFonts w:cs="Arial"/>
          <w:szCs w:val="20"/>
        </w:rPr>
      </w:pPr>
      <w:r w:rsidRPr="00BC3ECA">
        <w:rPr>
          <w:rFonts w:cs="Arial"/>
          <w:szCs w:val="20"/>
        </w:rPr>
        <w:t>Tokios pačios nustatymo valdymo galimybės yra taikomos ir „Inventorinių numerių nustatymai“ (paveikslėlio 4 punktas).</w:t>
      </w:r>
    </w:p>
    <w:p w14:paraId="27D0EAD1" w14:textId="1681BB5F" w:rsidR="00F12D79" w:rsidRPr="00BC3ECA" w:rsidRDefault="002D70D8" w:rsidP="002D70D8">
      <w:pPr>
        <w:jc w:val="both"/>
        <w:rPr>
          <w:rFonts w:cs="Arial"/>
          <w:szCs w:val="20"/>
        </w:rPr>
      </w:pPr>
      <w:r w:rsidRPr="00BC3ECA">
        <w:rPr>
          <w:rFonts w:cs="Arial"/>
          <w:b/>
          <w:bCs/>
          <w:szCs w:val="20"/>
        </w:rPr>
        <w:t>Svarbu:</w:t>
      </w:r>
      <w:r w:rsidRPr="00BC3ECA">
        <w:rPr>
          <w:rFonts w:cs="Arial"/>
          <w:szCs w:val="20"/>
        </w:rPr>
        <w:t xml:space="preserve"> </w:t>
      </w:r>
      <w:r w:rsidRPr="00BC3ECA">
        <w:t xml:space="preserve">Kadangi aktų duomenyse eksponatų duomenų laukas </w:t>
      </w:r>
      <w:r w:rsidR="00531F6D" w:rsidRPr="00BC3ECA">
        <w:rPr>
          <w:b/>
        </w:rPr>
        <w:t>{</w:t>
      </w:r>
      <w:r w:rsidRPr="00BC3ECA">
        <w:rPr>
          <w:b/>
        </w:rPr>
        <w:t>Pavadinimas ir trumpas aprašymas</w:t>
      </w:r>
      <w:r w:rsidR="00531F6D" w:rsidRPr="00BC3ECA">
        <w:rPr>
          <w:b/>
        </w:rPr>
        <w:t>}</w:t>
      </w:r>
      <w:r w:rsidRPr="00BC3ECA">
        <w:t xml:space="preserve"> yra formuojamas iš daugelio eksponato duomenų laukų pagal eksponato įtraukimo į aktą metu esamus to muziejaus nustatymus šiam aktui, ir yra išsaugomas prie akto duomenų, tai pakeitus lauko </w:t>
      </w:r>
      <w:r w:rsidR="00686D0D" w:rsidRPr="00BC3ECA">
        <w:rPr>
          <w:b/>
        </w:rPr>
        <w:t>{</w:t>
      </w:r>
      <w:r w:rsidRPr="00BC3ECA">
        <w:rPr>
          <w:b/>
        </w:rPr>
        <w:t>Pavadinimas ir trumpas aprašymas</w:t>
      </w:r>
      <w:r w:rsidR="00686D0D" w:rsidRPr="00BC3ECA">
        <w:rPr>
          <w:b/>
        </w:rPr>
        <w:t>}</w:t>
      </w:r>
      <w:r w:rsidRPr="00BC3ECA">
        <w:t xml:space="preserve"> nustatymus, jie galios tik naujai į aktą įtraukiamiems eksponatams. Todėl aktų nustatymų keitimą muziejuje reikėtų atlikti suplanuotu momentu, kai jau baigiami formuoti dabartiniai aktai, prieš pradedant formuoti naujus.</w:t>
      </w:r>
    </w:p>
    <w:p w14:paraId="71D448EA" w14:textId="1A75E8B2" w:rsidR="00F12D79" w:rsidRPr="00BC3ECA" w:rsidRDefault="00F12D79" w:rsidP="00F12D79">
      <w:pPr>
        <w:pStyle w:val="Heading2"/>
      </w:pPr>
      <w:bookmarkStart w:id="726" w:name="_Ref123288793"/>
      <w:bookmarkStart w:id="727" w:name="_Toc169621913"/>
      <w:r w:rsidRPr="00BC3ECA">
        <w:t>Tvarkyti apskaitos knygų nustatymus</w:t>
      </w:r>
      <w:bookmarkEnd w:id="726"/>
      <w:bookmarkEnd w:id="727"/>
    </w:p>
    <w:p w14:paraId="7D1FC291" w14:textId="5EC10D9D" w:rsidR="001F32E7" w:rsidRPr="00BC3ECA" w:rsidRDefault="00746D08" w:rsidP="001F32E7">
      <w:pPr>
        <w:pStyle w:val="Alnostext"/>
      </w:pPr>
      <w:r w:rsidRPr="00BC3ECA">
        <w:t xml:space="preserve">Paskirtis </w:t>
      </w:r>
      <w:r w:rsidR="009D6E8A" w:rsidRPr="00BC3ECA">
        <w:t>–</w:t>
      </w:r>
      <w:r w:rsidR="00CF09F6" w:rsidRPr="00BC3ECA">
        <w:t xml:space="preserve"> </w:t>
      </w:r>
      <w:r w:rsidR="009D6E8A" w:rsidRPr="00BC3ECA">
        <w:t xml:space="preserve">visų sistemos sugeneruotų eksponatų apskaitos knygų pabaigoje turi būti atvaizduojamas bendras į knygą </w:t>
      </w:r>
      <w:r w:rsidR="00EE033B" w:rsidRPr="00BC3ECA">
        <w:t>įtrauktų eksponatų kiekis ir ek</w:t>
      </w:r>
      <w:r w:rsidR="00530867" w:rsidRPr="00BC3ECA">
        <w:t>s</w:t>
      </w:r>
      <w:r w:rsidR="00EE033B" w:rsidRPr="00BC3ECA">
        <w:t>ponatų kainų ir verčių sumos.</w:t>
      </w:r>
    </w:p>
    <w:p w14:paraId="5B6C6024" w14:textId="3B7F190F" w:rsidR="00746D08" w:rsidRPr="00BC3ECA" w:rsidRDefault="00746D08" w:rsidP="001F32E7">
      <w:pPr>
        <w:pStyle w:val="Alnostext"/>
        <w:rPr>
          <w:b/>
        </w:rPr>
      </w:pPr>
      <w:r w:rsidRPr="00BC3ECA">
        <w:rPr>
          <w:b/>
        </w:rPr>
        <w:t>Kas gali atlikti</w:t>
      </w:r>
    </w:p>
    <w:p w14:paraId="0B5A1831" w14:textId="73F4DB53" w:rsidR="00C9596E" w:rsidRPr="00BC3ECA" w:rsidRDefault="00EF01AC" w:rsidP="001F32E7">
      <w:pPr>
        <w:pStyle w:val="Alnostext"/>
      </w:pPr>
      <w:r w:rsidRPr="00BC3ECA">
        <w:t>Apskaitos knygų</w:t>
      </w:r>
      <w:r w:rsidR="00C9596E" w:rsidRPr="00BC3ECA">
        <w:t xml:space="preserve"> nustatymus gali redaguoti naudotojai, kurie turi teisę:</w:t>
      </w:r>
    </w:p>
    <w:p w14:paraId="1492CF00" w14:textId="138EF64B" w:rsidR="00F738DC" w:rsidRPr="00BC3ECA" w:rsidRDefault="00D829F6" w:rsidP="00DB10CD">
      <w:pPr>
        <w:pStyle w:val="Alnostext"/>
        <w:numPr>
          <w:ilvl w:val="0"/>
          <w:numId w:val="187"/>
        </w:numPr>
        <w:spacing w:before="0" w:after="0"/>
        <w:rPr>
          <w:b/>
        </w:rPr>
      </w:pPr>
      <w:r w:rsidRPr="00BC3ECA">
        <w:t>T1194 Tvarkyti apskaitos knygų nustatymus</w:t>
      </w:r>
      <w:r w:rsidR="00EF01AC" w:rsidRPr="00BC3ECA">
        <w:t>;</w:t>
      </w:r>
    </w:p>
    <w:p w14:paraId="7043ED4B" w14:textId="02DF77B4" w:rsidR="00EF01AC" w:rsidRPr="00BC3ECA" w:rsidRDefault="00EF01AC" w:rsidP="00DB10CD">
      <w:pPr>
        <w:pStyle w:val="Alnostext"/>
        <w:numPr>
          <w:ilvl w:val="0"/>
          <w:numId w:val="187"/>
        </w:numPr>
        <w:spacing w:before="0"/>
      </w:pPr>
      <w:r w:rsidRPr="00BC3ECA">
        <w:t>T1195 Peržiūrėti</w:t>
      </w:r>
      <w:r w:rsidR="00CF09F6" w:rsidRPr="00BC3ECA">
        <w:t xml:space="preserve"> apskaitos knygų nustatymus;</w:t>
      </w:r>
    </w:p>
    <w:p w14:paraId="61E84EC6" w14:textId="272907C4" w:rsidR="00746D08" w:rsidRPr="00BC3ECA" w:rsidRDefault="00746D08" w:rsidP="001F32E7">
      <w:pPr>
        <w:pStyle w:val="Alnostext"/>
        <w:rPr>
          <w:b/>
        </w:rPr>
      </w:pPr>
      <w:r w:rsidRPr="00BC3ECA">
        <w:rPr>
          <w:b/>
        </w:rPr>
        <w:t>Kaip atlikti</w:t>
      </w:r>
    </w:p>
    <w:p w14:paraId="33C09B86" w14:textId="319E52F3" w:rsidR="008E4CCE" w:rsidRPr="00BC3ECA" w:rsidRDefault="00AE55D5" w:rsidP="001F32E7">
      <w:pPr>
        <w:pStyle w:val="Alnostext"/>
      </w:pPr>
      <w:r w:rsidRPr="00BC3ECA">
        <w:t>Apskaitos knygų nustatymai</w:t>
      </w:r>
      <w:r w:rsidR="008E4CCE" w:rsidRPr="00BC3ECA">
        <w:t xml:space="preserve"> gali būti keičiami šioms </w:t>
      </w:r>
      <w:r w:rsidR="00544A39" w:rsidRPr="00BC3ECA">
        <w:t>apskaitos</w:t>
      </w:r>
      <w:r w:rsidR="008E4CCE" w:rsidRPr="00BC3ECA">
        <w:t xml:space="preserve"> knygoms:</w:t>
      </w:r>
    </w:p>
    <w:p w14:paraId="62F07D53" w14:textId="2F341AB3" w:rsidR="008E4CCE" w:rsidRPr="00BC3ECA" w:rsidRDefault="008E4CCE" w:rsidP="00DB10CD">
      <w:pPr>
        <w:pStyle w:val="Alnostext"/>
        <w:numPr>
          <w:ilvl w:val="0"/>
          <w:numId w:val="189"/>
        </w:numPr>
        <w:spacing w:before="0" w:after="0"/>
      </w:pPr>
      <w:r w:rsidRPr="00BC3ECA">
        <w:t>Ek</w:t>
      </w:r>
      <w:r w:rsidR="00530867" w:rsidRPr="00BC3ECA">
        <w:t>s</w:t>
      </w:r>
      <w:r w:rsidRPr="00BC3ECA">
        <w:t>ponatų inventorinė knyga;</w:t>
      </w:r>
    </w:p>
    <w:p w14:paraId="3B57D94E" w14:textId="4169CCCC" w:rsidR="008E4CCE" w:rsidRPr="00BC3ECA" w:rsidRDefault="008E4CCE" w:rsidP="00DB10CD">
      <w:pPr>
        <w:pStyle w:val="Alnostext"/>
        <w:numPr>
          <w:ilvl w:val="0"/>
          <w:numId w:val="189"/>
        </w:numPr>
        <w:spacing w:before="0" w:after="0"/>
      </w:pPr>
      <w:r w:rsidRPr="00BC3ECA">
        <w:t xml:space="preserve">Eksponatų inventorinė knyga (kultūros istorijos ir </w:t>
      </w:r>
      <w:r w:rsidR="00EB5889" w:rsidRPr="00BC3ECA">
        <w:t>gamtos muziejams)</w:t>
      </w:r>
      <w:r w:rsidR="00857467" w:rsidRPr="00BC3ECA">
        <w:t>;</w:t>
      </w:r>
    </w:p>
    <w:p w14:paraId="33AC72CF" w14:textId="12E297B0" w:rsidR="00EB5889" w:rsidRPr="00BC3ECA" w:rsidRDefault="00EB5889" w:rsidP="00DB10CD">
      <w:pPr>
        <w:pStyle w:val="Alnostext"/>
        <w:numPr>
          <w:ilvl w:val="0"/>
          <w:numId w:val="189"/>
        </w:numPr>
        <w:spacing w:before="0" w:after="0"/>
      </w:pPr>
      <w:r w:rsidRPr="00BC3ECA">
        <w:t>Eksponatų inventorinė knyga (meno muziejams)</w:t>
      </w:r>
      <w:r w:rsidR="00857467" w:rsidRPr="00BC3ECA">
        <w:t>;</w:t>
      </w:r>
    </w:p>
    <w:p w14:paraId="6395E653" w14:textId="4083487E" w:rsidR="00EB5889" w:rsidRPr="00BC3ECA" w:rsidRDefault="00EB5889" w:rsidP="00DB10CD">
      <w:pPr>
        <w:pStyle w:val="Alnostext"/>
        <w:numPr>
          <w:ilvl w:val="0"/>
          <w:numId w:val="189"/>
        </w:numPr>
        <w:spacing w:before="0" w:after="0"/>
      </w:pPr>
      <w:r w:rsidRPr="00BC3ECA">
        <w:t>Eksponatų iš brangiųjų metalų (arba bran</w:t>
      </w:r>
      <w:r w:rsidR="00EC43AB" w:rsidRPr="00BC3ECA">
        <w:t>gakmenių) speciali inventorinė knyga;</w:t>
      </w:r>
    </w:p>
    <w:p w14:paraId="73B4D1B8" w14:textId="5AFC5F18" w:rsidR="00EC43AB" w:rsidRPr="00BC3ECA" w:rsidRDefault="00EC43AB" w:rsidP="00DB10CD">
      <w:pPr>
        <w:pStyle w:val="Alnostext"/>
        <w:numPr>
          <w:ilvl w:val="0"/>
          <w:numId w:val="189"/>
        </w:numPr>
        <w:spacing w:before="0" w:after="0"/>
      </w:pPr>
      <w:r w:rsidRPr="00BC3ECA">
        <w:t>Ilgai saugoti priimtų muziejinių vertybių apskaitos knyga</w:t>
      </w:r>
      <w:r w:rsidR="00857467" w:rsidRPr="00BC3ECA">
        <w:t>;</w:t>
      </w:r>
    </w:p>
    <w:p w14:paraId="07032196" w14:textId="3E4A3F43" w:rsidR="00857467" w:rsidRPr="00BC3ECA" w:rsidRDefault="00857467" w:rsidP="00DB10CD">
      <w:pPr>
        <w:pStyle w:val="Alnostext"/>
        <w:numPr>
          <w:ilvl w:val="0"/>
          <w:numId w:val="189"/>
        </w:numPr>
        <w:spacing w:before="0"/>
      </w:pPr>
      <w:r w:rsidRPr="00BC3ECA">
        <w:t>Pirminės apskaitos knyga;</w:t>
      </w:r>
    </w:p>
    <w:p w14:paraId="46F7D741" w14:textId="1FA39DFC" w:rsidR="001903ED" w:rsidRPr="00BC3ECA" w:rsidRDefault="001903ED" w:rsidP="001F32E7">
      <w:pPr>
        <w:pStyle w:val="Alnostext"/>
      </w:pPr>
      <w:r w:rsidRPr="00BC3ECA">
        <w:t xml:space="preserve">Norėdami pakeisti apskaitos knygų nustatymus, atlikite šiuos veiksmus: </w:t>
      </w:r>
    </w:p>
    <w:p w14:paraId="1AAA3023" w14:textId="5E829F5F" w:rsidR="00EC62C4" w:rsidRPr="00BC3ECA" w:rsidRDefault="008C3244" w:rsidP="00DB10CD">
      <w:pPr>
        <w:pStyle w:val="Alnostext"/>
        <w:numPr>
          <w:ilvl w:val="0"/>
          <w:numId w:val="188"/>
        </w:numPr>
        <w:spacing w:before="0" w:after="0"/>
      </w:pPr>
      <w:r w:rsidRPr="00BC3ECA">
        <w:t xml:space="preserve">Iš meniu pasirinkite </w:t>
      </w:r>
      <w:r w:rsidRPr="00BC3ECA">
        <w:rPr>
          <w:b/>
          <w:i/>
        </w:rPr>
        <w:t xml:space="preserve">Administravimas -&gt; Apskaitos knygų </w:t>
      </w:r>
      <w:r w:rsidR="0023347D" w:rsidRPr="00BC3ECA">
        <w:rPr>
          <w:b/>
          <w:i/>
        </w:rPr>
        <w:t>nustatymai</w:t>
      </w:r>
    </w:p>
    <w:p w14:paraId="1022D5DC" w14:textId="459066F4" w:rsidR="00B912FD" w:rsidRPr="00BC3ECA" w:rsidRDefault="00B912FD" w:rsidP="00B912FD">
      <w:pPr>
        <w:pStyle w:val="Alnostext"/>
        <w:spacing w:before="0"/>
        <w:ind w:left="720"/>
        <w:rPr>
          <w:i/>
        </w:rPr>
      </w:pPr>
      <w:r w:rsidRPr="00BC3ECA">
        <w:t xml:space="preserve">Sistema atveria langą </w:t>
      </w:r>
      <w:r w:rsidRPr="00BC3ECA">
        <w:rPr>
          <w:i/>
        </w:rPr>
        <w:t>Apskaitos knygų nustatymai</w:t>
      </w:r>
    </w:p>
    <w:p w14:paraId="78A22E0A" w14:textId="4D59B70F" w:rsidR="00B912FD" w:rsidRPr="00BC3ECA" w:rsidRDefault="00196A89" w:rsidP="00B912FD">
      <w:pPr>
        <w:pStyle w:val="Alnostext"/>
        <w:spacing w:before="0"/>
        <w:ind w:left="720"/>
      </w:pPr>
      <w:r w:rsidRPr="00BC3ECA">
        <w:rPr>
          <w:noProof/>
        </w:rPr>
        <w:drawing>
          <wp:inline distT="0" distB="0" distL="0" distR="0" wp14:anchorId="05D08D66" wp14:editId="4A554C7B">
            <wp:extent cx="5414645" cy="682266"/>
            <wp:effectExtent l="19050" t="19050" r="1460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skaitos knygų nustatymai.png"/>
                    <pic:cNvPicPr/>
                  </pic:nvPicPr>
                  <pic:blipFill>
                    <a:blip r:embed="rId312">
                      <a:extLst>
                        <a:ext uri="{28A0092B-C50C-407E-A947-70E740481C1C}">
                          <a14:useLocalDpi xmlns:a14="http://schemas.microsoft.com/office/drawing/2010/main" val="0"/>
                        </a:ext>
                      </a:extLst>
                    </a:blip>
                    <a:stretch>
                      <a:fillRect/>
                    </a:stretch>
                  </pic:blipFill>
                  <pic:spPr>
                    <a:xfrm>
                      <a:off x="0" y="0"/>
                      <a:ext cx="5485322" cy="691172"/>
                    </a:xfrm>
                    <a:prstGeom prst="rect">
                      <a:avLst/>
                    </a:prstGeom>
                    <a:ln w="3175">
                      <a:solidFill>
                        <a:schemeClr val="tx1"/>
                      </a:solidFill>
                    </a:ln>
                  </pic:spPr>
                </pic:pic>
              </a:graphicData>
            </a:graphic>
          </wp:inline>
        </w:drawing>
      </w:r>
    </w:p>
    <w:p w14:paraId="6447872B" w14:textId="71A29279" w:rsidR="00B912FD" w:rsidRPr="00BC3ECA" w:rsidRDefault="00F143C1" w:rsidP="00DB10CD">
      <w:pPr>
        <w:pStyle w:val="Alnostext"/>
        <w:numPr>
          <w:ilvl w:val="0"/>
          <w:numId w:val="188"/>
        </w:numPr>
        <w:spacing w:before="0"/>
      </w:pPr>
      <w:r w:rsidRPr="00BC3ECA">
        <w:t>Norint pasirinktį</w:t>
      </w:r>
      <w:r w:rsidR="006D3641" w:rsidRPr="00BC3ECA">
        <w:t xml:space="preserve"> </w:t>
      </w:r>
      <w:r w:rsidR="002242F0" w:rsidRPr="00BC3ECA">
        <w:t>apskaitos</w:t>
      </w:r>
      <w:r w:rsidR="006D3641" w:rsidRPr="00BC3ECA">
        <w:t xml:space="preserve"> knygą, užveskite pelę ant norimos knygos ir spauskite </w:t>
      </w:r>
      <w:r w:rsidR="0099005F" w:rsidRPr="00BC3ECA">
        <w:t>kairį</w:t>
      </w:r>
      <w:r w:rsidR="008009B4" w:rsidRPr="00BC3ECA">
        <w:t>jį</w:t>
      </w:r>
      <w:r w:rsidR="006D3641" w:rsidRPr="00BC3ECA">
        <w:t xml:space="preserve"> pelės mygtuką.</w:t>
      </w:r>
      <w:r w:rsidR="00C425F7" w:rsidRPr="00BC3ECA">
        <w:t xml:space="preserve"> Atsiveria </w:t>
      </w:r>
      <w:r w:rsidR="002242F0" w:rsidRPr="00BC3ECA">
        <w:t>apskaitos</w:t>
      </w:r>
      <w:r w:rsidR="00C425F7" w:rsidRPr="00BC3ECA">
        <w:t xml:space="preserve"> knyg</w:t>
      </w:r>
      <w:r w:rsidR="008F5654" w:rsidRPr="00BC3ECA">
        <w:t xml:space="preserve">os </w:t>
      </w:r>
      <w:r w:rsidR="008F5654" w:rsidRPr="00BC3ECA">
        <w:rPr>
          <w:i/>
        </w:rPr>
        <w:t>nustatymų redagavimas</w:t>
      </w:r>
      <w:r w:rsidR="008F5654" w:rsidRPr="00BC3ECA">
        <w:t>.</w:t>
      </w:r>
    </w:p>
    <w:p w14:paraId="786C151A" w14:textId="46829DDA" w:rsidR="008F5654" w:rsidRPr="00BC3ECA" w:rsidRDefault="00D040D4" w:rsidP="008F5654">
      <w:pPr>
        <w:pStyle w:val="Alnostext"/>
        <w:spacing w:before="0"/>
        <w:ind w:left="720"/>
      </w:pPr>
      <w:r w:rsidRPr="00BC3ECA">
        <w:rPr>
          <w:noProof/>
        </w:rPr>
        <w:drawing>
          <wp:inline distT="0" distB="0" distL="0" distR="0" wp14:anchorId="1BEE875E" wp14:editId="5911988F">
            <wp:extent cx="5054860" cy="1079555"/>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skaitos knygų nustatymai1.png"/>
                    <pic:cNvPicPr/>
                  </pic:nvPicPr>
                  <pic:blipFill>
                    <a:blip r:embed="rId313">
                      <a:extLst>
                        <a:ext uri="{28A0092B-C50C-407E-A947-70E740481C1C}">
                          <a14:useLocalDpi xmlns:a14="http://schemas.microsoft.com/office/drawing/2010/main" val="0"/>
                        </a:ext>
                      </a:extLst>
                    </a:blip>
                    <a:stretch>
                      <a:fillRect/>
                    </a:stretch>
                  </pic:blipFill>
                  <pic:spPr>
                    <a:xfrm>
                      <a:off x="0" y="0"/>
                      <a:ext cx="5054860" cy="1079555"/>
                    </a:xfrm>
                    <a:prstGeom prst="rect">
                      <a:avLst/>
                    </a:prstGeom>
                    <a:ln w="3175">
                      <a:solidFill>
                        <a:schemeClr val="tx1"/>
                      </a:solidFill>
                    </a:ln>
                  </pic:spPr>
                </pic:pic>
              </a:graphicData>
            </a:graphic>
          </wp:inline>
        </w:drawing>
      </w:r>
    </w:p>
    <w:p w14:paraId="1114CCAB" w14:textId="50F75A1C" w:rsidR="00D040D4" w:rsidRPr="00BC3ECA" w:rsidRDefault="00D5491A" w:rsidP="00DB10CD">
      <w:pPr>
        <w:pStyle w:val="Alnostext"/>
        <w:numPr>
          <w:ilvl w:val="0"/>
          <w:numId w:val="188"/>
        </w:numPr>
        <w:spacing w:before="0"/>
      </w:pPr>
      <w:r w:rsidRPr="00BC3ECA">
        <w:lastRenderedPageBreak/>
        <w:t xml:space="preserve">Galite pasirinkti, kurie suminiai duomenys turi būti atvaizduoti </w:t>
      </w:r>
      <w:r w:rsidR="008F3B1E" w:rsidRPr="00BC3ECA">
        <w:t>eksponatų apskaitos knygos pabaigoje.</w:t>
      </w:r>
      <w:r w:rsidR="00367BD8" w:rsidRPr="00BC3ECA">
        <w:t xml:space="preserve"> </w:t>
      </w:r>
      <w:r w:rsidR="002D1EAF" w:rsidRPr="00BC3ECA">
        <w:t xml:space="preserve">Galite pasirinkti norimą kiekį iš siūlomų reikšmių. </w:t>
      </w:r>
      <w:r w:rsidR="00F472DE" w:rsidRPr="00BC3ECA">
        <w:t>Užvedė pelę ant norimo atvaizduoti duomenų</w:t>
      </w:r>
      <w:r w:rsidR="001D7014" w:rsidRPr="00BC3ECA">
        <w:t xml:space="preserve"> langelio pažymėkite</w:t>
      </w:r>
      <w:r w:rsidR="007E7127" w:rsidRPr="00BC3ECA">
        <w:t>/atžymėkite</w:t>
      </w:r>
      <w:r w:rsidR="001D7014" w:rsidRPr="00BC3ECA">
        <w:t xml:space="preserve"> varnel</w:t>
      </w:r>
      <w:r w:rsidR="007E7127" w:rsidRPr="00BC3ECA">
        <w:t>ę</w:t>
      </w:r>
      <w:r w:rsidR="001D7014" w:rsidRPr="00BC3ECA">
        <w:t xml:space="preserve">. </w:t>
      </w:r>
    </w:p>
    <w:p w14:paraId="6280DE65" w14:textId="68A1F1D6" w:rsidR="00714DC4" w:rsidRPr="00BC3ECA" w:rsidRDefault="00DC10C9" w:rsidP="00DB10CD">
      <w:pPr>
        <w:pStyle w:val="Alnostext"/>
        <w:numPr>
          <w:ilvl w:val="0"/>
          <w:numId w:val="188"/>
        </w:numPr>
        <w:spacing w:before="0" w:after="0"/>
      </w:pPr>
      <w:r w:rsidRPr="00BC3ECA">
        <w:t xml:space="preserve">Spauskite </w:t>
      </w:r>
      <w:r w:rsidRPr="00BC3ECA">
        <w:rPr>
          <w:b/>
        </w:rPr>
        <w:t>[Išsaugoti]</w:t>
      </w:r>
    </w:p>
    <w:p w14:paraId="2D499CB2" w14:textId="0071E826" w:rsidR="00DC10C9" w:rsidRPr="00BC3ECA" w:rsidRDefault="00DC10C9" w:rsidP="00DC10C9">
      <w:pPr>
        <w:pStyle w:val="Alnostext"/>
        <w:spacing w:before="0"/>
        <w:ind w:left="720"/>
      </w:pPr>
      <w:r w:rsidRPr="00BC3ECA">
        <w:t>Pakeisti suminiai duomenys, kurie bus atvaizduojami</w:t>
      </w:r>
      <w:r w:rsidR="00C60F09" w:rsidRPr="00BC3ECA">
        <w:t xml:space="preserve"> apskaitos knygos pabaigoje. Pakeitimą galite matyti </w:t>
      </w:r>
      <w:r w:rsidR="00093779" w:rsidRPr="00BC3ECA">
        <w:t>lentelės dešinėje pusėje.</w:t>
      </w:r>
    </w:p>
    <w:p w14:paraId="3364CCE3" w14:textId="1447DF8B" w:rsidR="00093779" w:rsidRPr="00BC3ECA" w:rsidRDefault="004120D7" w:rsidP="00DC10C9">
      <w:pPr>
        <w:pStyle w:val="Alnostext"/>
        <w:spacing w:before="0"/>
        <w:ind w:left="720"/>
      </w:pPr>
      <w:r w:rsidRPr="00BC3ECA">
        <w:rPr>
          <w:noProof/>
        </w:rPr>
        <w:drawing>
          <wp:inline distT="0" distB="0" distL="0" distR="0" wp14:anchorId="2457843B" wp14:editId="080E4B03">
            <wp:extent cx="5398935" cy="971687"/>
            <wp:effectExtent l="19050" t="19050" r="1143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skaitos knygų nustatymai2.png"/>
                    <pic:cNvPicPr/>
                  </pic:nvPicPr>
                  <pic:blipFill>
                    <a:blip r:embed="rId314">
                      <a:extLst>
                        <a:ext uri="{28A0092B-C50C-407E-A947-70E740481C1C}">
                          <a14:useLocalDpi xmlns:a14="http://schemas.microsoft.com/office/drawing/2010/main" val="0"/>
                        </a:ext>
                      </a:extLst>
                    </a:blip>
                    <a:stretch>
                      <a:fillRect/>
                    </a:stretch>
                  </pic:blipFill>
                  <pic:spPr>
                    <a:xfrm>
                      <a:off x="0" y="0"/>
                      <a:ext cx="5487892" cy="987697"/>
                    </a:xfrm>
                    <a:prstGeom prst="rect">
                      <a:avLst/>
                    </a:prstGeom>
                    <a:ln w="3175">
                      <a:solidFill>
                        <a:schemeClr val="tx1"/>
                      </a:solidFill>
                    </a:ln>
                  </pic:spPr>
                </pic:pic>
              </a:graphicData>
            </a:graphic>
          </wp:inline>
        </w:drawing>
      </w:r>
    </w:p>
    <w:p w14:paraId="4B01A248" w14:textId="22BCE73D" w:rsidR="00C436B4" w:rsidRPr="00BC3ECA" w:rsidRDefault="00C436B4" w:rsidP="00C436B4">
      <w:pPr>
        <w:pStyle w:val="Heading2"/>
      </w:pPr>
      <w:bookmarkStart w:id="728" w:name="_Ref123137592"/>
      <w:bookmarkStart w:id="729" w:name="_Ref123137599"/>
      <w:bookmarkStart w:id="730" w:name="_Toc169621914"/>
      <w:r w:rsidRPr="00BC3ECA">
        <w:t>Tvarkyti muziejaus ataskaitų šablonus</w:t>
      </w:r>
      <w:bookmarkEnd w:id="715"/>
      <w:bookmarkEnd w:id="716"/>
      <w:bookmarkEnd w:id="717"/>
      <w:bookmarkEnd w:id="728"/>
      <w:bookmarkEnd w:id="729"/>
      <w:bookmarkEnd w:id="730"/>
    </w:p>
    <w:p w14:paraId="18BB8C3C" w14:textId="77777777" w:rsidR="00C436B4" w:rsidRPr="00BC3ECA" w:rsidRDefault="00C436B4" w:rsidP="00C436B4">
      <w:pPr>
        <w:pStyle w:val="Alnostext"/>
      </w:pPr>
      <w:r w:rsidRPr="00BC3ECA">
        <w:t xml:space="preserve">Sistemoje, priklausomai nuo Jums suteiktų teisių, galite atlikti šiuos veiksmus, susijusius su </w:t>
      </w:r>
      <w:r w:rsidRPr="00BC3ECA">
        <w:rPr>
          <w:rFonts w:cs="Arial"/>
        </w:rPr>
        <w:t xml:space="preserve">muziejaus ataskaitų šablono </w:t>
      </w:r>
      <w:r w:rsidRPr="00BC3ECA">
        <w:t>duomenų tvarkymu:</w:t>
      </w:r>
    </w:p>
    <w:p w14:paraId="6DFF98BC" w14:textId="5B7E69CD" w:rsidR="00C436B4" w:rsidRPr="00BC3ECA" w:rsidRDefault="00C436B4" w:rsidP="00C436B4">
      <w:pPr>
        <w:pStyle w:val="AlnostextBuleted"/>
        <w:rPr>
          <w:i/>
        </w:rPr>
      </w:pPr>
      <w:r w:rsidRPr="00BC3ECA">
        <w:rPr>
          <w:i/>
        </w:rPr>
        <w:fldChar w:fldCharType="begin"/>
      </w:r>
      <w:r w:rsidRPr="00BC3ECA">
        <w:rPr>
          <w:i/>
        </w:rPr>
        <w:instrText xml:space="preserve"> REF _Ref334985075 \h  \* MERGEFORMAT </w:instrText>
      </w:r>
      <w:r w:rsidRPr="00BC3ECA">
        <w:rPr>
          <w:i/>
        </w:rPr>
      </w:r>
      <w:r w:rsidRPr="00BC3ECA">
        <w:rPr>
          <w:i/>
        </w:rPr>
        <w:fldChar w:fldCharType="separate"/>
      </w:r>
      <w:r w:rsidR="000D676C" w:rsidRPr="000D676C">
        <w:rPr>
          <w:i/>
        </w:rPr>
        <w:t>Įkelti naują muziejaus ataskaitų šabloną</w:t>
      </w:r>
      <w:r w:rsidRPr="00BC3ECA">
        <w:rPr>
          <w:i/>
        </w:rPr>
        <w:fldChar w:fldCharType="end"/>
      </w:r>
      <w:r w:rsidRPr="00BC3ECA">
        <w:rPr>
          <w:i/>
        </w:rPr>
        <w:t xml:space="preserve"> (</w:t>
      </w:r>
      <w:r w:rsidRPr="00BC3ECA">
        <w:rPr>
          <w:i/>
        </w:rPr>
        <w:fldChar w:fldCharType="begin"/>
      </w:r>
      <w:r w:rsidRPr="00BC3ECA">
        <w:rPr>
          <w:i/>
        </w:rPr>
        <w:instrText xml:space="preserve"> PAGEREF _Ref334985075 \h </w:instrText>
      </w:r>
      <w:r w:rsidRPr="00BC3ECA">
        <w:rPr>
          <w:i/>
        </w:rPr>
      </w:r>
      <w:r w:rsidRPr="00BC3ECA">
        <w:rPr>
          <w:i/>
        </w:rPr>
        <w:fldChar w:fldCharType="separate"/>
      </w:r>
      <w:r w:rsidR="000D676C">
        <w:rPr>
          <w:i/>
          <w:noProof/>
        </w:rPr>
        <w:t>190</w:t>
      </w:r>
      <w:r w:rsidRPr="00BC3ECA">
        <w:rPr>
          <w:i/>
        </w:rPr>
        <w:fldChar w:fldCharType="end"/>
      </w:r>
      <w:r w:rsidRPr="00BC3ECA">
        <w:rPr>
          <w:i/>
        </w:rPr>
        <w:t xml:space="preserve"> psl.)</w:t>
      </w:r>
    </w:p>
    <w:p w14:paraId="01935452" w14:textId="626FAB26" w:rsidR="00C436B4" w:rsidRPr="00BC3ECA" w:rsidRDefault="00C436B4" w:rsidP="00C436B4">
      <w:pPr>
        <w:pStyle w:val="AlnostextBuleted"/>
        <w:rPr>
          <w:i/>
        </w:rPr>
      </w:pPr>
      <w:r w:rsidRPr="00BC3ECA">
        <w:rPr>
          <w:i/>
        </w:rPr>
        <w:fldChar w:fldCharType="begin"/>
      </w:r>
      <w:r w:rsidRPr="00BC3ECA">
        <w:rPr>
          <w:i/>
        </w:rPr>
        <w:instrText xml:space="preserve"> REF _Ref334985082 \h  \* MERGEFORMAT </w:instrText>
      </w:r>
      <w:r w:rsidRPr="00BC3ECA">
        <w:rPr>
          <w:i/>
        </w:rPr>
      </w:r>
      <w:r w:rsidRPr="00BC3ECA">
        <w:rPr>
          <w:i/>
        </w:rPr>
        <w:fldChar w:fldCharType="separate"/>
      </w:r>
      <w:r w:rsidR="000D676C" w:rsidRPr="000D676C">
        <w:rPr>
          <w:i/>
        </w:rPr>
        <w:t>Surasti muziejaus ataskaitų šabloną</w:t>
      </w:r>
      <w:r w:rsidRPr="00BC3ECA">
        <w:rPr>
          <w:i/>
        </w:rPr>
        <w:fldChar w:fldCharType="end"/>
      </w:r>
      <w:r w:rsidRPr="00BC3ECA">
        <w:rPr>
          <w:i/>
        </w:rPr>
        <w:t>(</w:t>
      </w:r>
      <w:r w:rsidRPr="00BC3ECA">
        <w:rPr>
          <w:i/>
        </w:rPr>
        <w:fldChar w:fldCharType="begin"/>
      </w:r>
      <w:r w:rsidRPr="00BC3ECA">
        <w:rPr>
          <w:i/>
        </w:rPr>
        <w:instrText xml:space="preserve"> PAGEREF _Ref334985082 \h </w:instrText>
      </w:r>
      <w:r w:rsidRPr="00BC3ECA">
        <w:rPr>
          <w:i/>
        </w:rPr>
      </w:r>
      <w:r w:rsidRPr="00BC3ECA">
        <w:rPr>
          <w:i/>
        </w:rPr>
        <w:fldChar w:fldCharType="separate"/>
      </w:r>
      <w:r w:rsidR="000D676C">
        <w:rPr>
          <w:i/>
          <w:noProof/>
        </w:rPr>
        <w:t>191</w:t>
      </w:r>
      <w:r w:rsidRPr="00BC3ECA">
        <w:rPr>
          <w:i/>
        </w:rPr>
        <w:fldChar w:fldCharType="end"/>
      </w:r>
      <w:r w:rsidRPr="00BC3ECA">
        <w:rPr>
          <w:i/>
        </w:rPr>
        <w:t xml:space="preserve"> psl.)</w:t>
      </w:r>
    </w:p>
    <w:p w14:paraId="0C16702F" w14:textId="21167223" w:rsidR="00C436B4" w:rsidRPr="00BC3ECA" w:rsidRDefault="00C436B4" w:rsidP="00C436B4">
      <w:pPr>
        <w:pStyle w:val="AlnostextBuleted"/>
        <w:rPr>
          <w:i/>
        </w:rPr>
      </w:pPr>
      <w:r w:rsidRPr="00BC3ECA">
        <w:rPr>
          <w:i/>
        </w:rPr>
        <w:fldChar w:fldCharType="begin"/>
      </w:r>
      <w:r w:rsidRPr="00BC3ECA">
        <w:rPr>
          <w:i/>
        </w:rPr>
        <w:instrText xml:space="preserve"> REF _Ref334984993 \h  \* MERGEFORMAT </w:instrText>
      </w:r>
      <w:r w:rsidRPr="00BC3ECA">
        <w:rPr>
          <w:i/>
        </w:rPr>
      </w:r>
      <w:r w:rsidRPr="00BC3ECA">
        <w:rPr>
          <w:i/>
        </w:rPr>
        <w:fldChar w:fldCharType="separate"/>
      </w:r>
      <w:r w:rsidR="000D676C" w:rsidRPr="000D676C">
        <w:rPr>
          <w:i/>
        </w:rPr>
        <w:t>Peržiūrėti muziejaus ataskaitų šablono duomenis</w:t>
      </w:r>
      <w:r w:rsidRPr="00BC3ECA">
        <w:rPr>
          <w:i/>
        </w:rPr>
        <w:fldChar w:fldCharType="end"/>
      </w:r>
      <w:r w:rsidRPr="00BC3ECA">
        <w:rPr>
          <w:i/>
        </w:rPr>
        <w:t xml:space="preserve"> (</w:t>
      </w:r>
      <w:r w:rsidRPr="00BC3ECA">
        <w:rPr>
          <w:i/>
        </w:rPr>
        <w:fldChar w:fldCharType="begin"/>
      </w:r>
      <w:r w:rsidRPr="00BC3ECA">
        <w:rPr>
          <w:i/>
        </w:rPr>
        <w:instrText xml:space="preserve"> PAGEREF _Ref334984993 \h </w:instrText>
      </w:r>
      <w:r w:rsidRPr="00BC3ECA">
        <w:rPr>
          <w:i/>
        </w:rPr>
      </w:r>
      <w:r w:rsidRPr="00BC3ECA">
        <w:rPr>
          <w:i/>
        </w:rPr>
        <w:fldChar w:fldCharType="separate"/>
      </w:r>
      <w:r w:rsidR="000D676C">
        <w:rPr>
          <w:i/>
          <w:noProof/>
        </w:rPr>
        <w:t>191</w:t>
      </w:r>
      <w:r w:rsidRPr="00BC3ECA">
        <w:rPr>
          <w:i/>
        </w:rPr>
        <w:fldChar w:fldCharType="end"/>
      </w:r>
      <w:r w:rsidRPr="00BC3ECA">
        <w:rPr>
          <w:i/>
        </w:rPr>
        <w:t xml:space="preserve"> psl.)</w:t>
      </w:r>
    </w:p>
    <w:p w14:paraId="53DA7CDD" w14:textId="6E28E9D7" w:rsidR="00C436B4" w:rsidRPr="00BC3ECA" w:rsidRDefault="00C436B4" w:rsidP="00C436B4">
      <w:pPr>
        <w:pStyle w:val="AlnostextBuleted"/>
        <w:rPr>
          <w:i/>
        </w:rPr>
      </w:pPr>
      <w:r w:rsidRPr="00BC3ECA">
        <w:rPr>
          <w:i/>
        </w:rPr>
        <w:fldChar w:fldCharType="begin"/>
      </w:r>
      <w:r w:rsidRPr="00BC3ECA">
        <w:rPr>
          <w:i/>
        </w:rPr>
        <w:instrText xml:space="preserve"> REF _Ref334985003 \h  \* MERGEFORMAT </w:instrText>
      </w:r>
      <w:r w:rsidRPr="00BC3ECA">
        <w:rPr>
          <w:i/>
        </w:rPr>
      </w:r>
      <w:r w:rsidRPr="00BC3ECA">
        <w:rPr>
          <w:i/>
        </w:rPr>
        <w:fldChar w:fldCharType="separate"/>
      </w:r>
      <w:r w:rsidR="000D676C" w:rsidRPr="000D676C">
        <w:rPr>
          <w:i/>
        </w:rPr>
        <w:t>Redaguoti muziejaus ataskaitų šablono duomenis</w:t>
      </w:r>
      <w:r w:rsidRPr="00BC3ECA">
        <w:rPr>
          <w:i/>
        </w:rPr>
        <w:fldChar w:fldCharType="end"/>
      </w:r>
      <w:r w:rsidRPr="00BC3ECA">
        <w:rPr>
          <w:i/>
        </w:rPr>
        <w:t xml:space="preserve"> (</w:t>
      </w:r>
      <w:r w:rsidRPr="00BC3ECA">
        <w:rPr>
          <w:i/>
        </w:rPr>
        <w:fldChar w:fldCharType="begin"/>
      </w:r>
      <w:r w:rsidRPr="00BC3ECA">
        <w:rPr>
          <w:i/>
        </w:rPr>
        <w:instrText xml:space="preserve"> PAGEREF _Ref334985003 \h </w:instrText>
      </w:r>
      <w:r w:rsidRPr="00BC3ECA">
        <w:rPr>
          <w:i/>
        </w:rPr>
      </w:r>
      <w:r w:rsidRPr="00BC3ECA">
        <w:rPr>
          <w:i/>
        </w:rPr>
        <w:fldChar w:fldCharType="separate"/>
      </w:r>
      <w:r w:rsidR="000D676C">
        <w:rPr>
          <w:i/>
          <w:noProof/>
        </w:rPr>
        <w:t>192</w:t>
      </w:r>
      <w:r w:rsidRPr="00BC3ECA">
        <w:rPr>
          <w:i/>
        </w:rPr>
        <w:fldChar w:fldCharType="end"/>
      </w:r>
      <w:r w:rsidRPr="00BC3ECA">
        <w:rPr>
          <w:i/>
        </w:rPr>
        <w:t xml:space="preserve"> psl.)</w:t>
      </w:r>
    </w:p>
    <w:p w14:paraId="7FF4FBB1" w14:textId="7D07F96D" w:rsidR="00C436B4" w:rsidRPr="00BC3ECA" w:rsidRDefault="00C436B4" w:rsidP="00C436B4">
      <w:pPr>
        <w:pStyle w:val="AlnostextBuleted"/>
        <w:rPr>
          <w:i/>
        </w:rPr>
      </w:pPr>
      <w:r w:rsidRPr="00BC3ECA">
        <w:rPr>
          <w:i/>
        </w:rPr>
        <w:fldChar w:fldCharType="begin"/>
      </w:r>
      <w:r w:rsidRPr="00BC3ECA">
        <w:rPr>
          <w:i/>
        </w:rPr>
        <w:instrText xml:space="preserve"> REF _Ref334985009 \h  \* MERGEFORMAT </w:instrText>
      </w:r>
      <w:r w:rsidRPr="00BC3ECA">
        <w:rPr>
          <w:i/>
        </w:rPr>
      </w:r>
      <w:r w:rsidRPr="00BC3ECA">
        <w:rPr>
          <w:i/>
        </w:rPr>
        <w:fldChar w:fldCharType="separate"/>
      </w:r>
      <w:r w:rsidR="000D676C" w:rsidRPr="000D676C">
        <w:rPr>
          <w:i/>
        </w:rPr>
        <w:t>Šalinti muziejaus ataskaitų šabloną</w:t>
      </w:r>
      <w:r w:rsidRPr="00BC3ECA">
        <w:rPr>
          <w:i/>
        </w:rPr>
        <w:fldChar w:fldCharType="end"/>
      </w:r>
      <w:r w:rsidRPr="00BC3ECA">
        <w:rPr>
          <w:i/>
        </w:rPr>
        <w:t xml:space="preserve"> (</w:t>
      </w:r>
      <w:r w:rsidRPr="00BC3ECA">
        <w:rPr>
          <w:i/>
        </w:rPr>
        <w:fldChar w:fldCharType="begin"/>
      </w:r>
      <w:r w:rsidRPr="00BC3ECA">
        <w:rPr>
          <w:i/>
        </w:rPr>
        <w:instrText xml:space="preserve"> PAGEREF _Ref334985009 \h </w:instrText>
      </w:r>
      <w:r w:rsidRPr="00BC3ECA">
        <w:rPr>
          <w:i/>
        </w:rPr>
      </w:r>
      <w:r w:rsidRPr="00BC3ECA">
        <w:rPr>
          <w:i/>
        </w:rPr>
        <w:fldChar w:fldCharType="separate"/>
      </w:r>
      <w:r w:rsidR="000D676C">
        <w:rPr>
          <w:i/>
          <w:noProof/>
        </w:rPr>
        <w:t>192</w:t>
      </w:r>
      <w:r w:rsidRPr="00BC3ECA">
        <w:rPr>
          <w:i/>
        </w:rPr>
        <w:fldChar w:fldCharType="end"/>
      </w:r>
      <w:r w:rsidRPr="00BC3ECA">
        <w:rPr>
          <w:i/>
        </w:rPr>
        <w:t xml:space="preserve"> psl.)</w:t>
      </w:r>
    </w:p>
    <w:p w14:paraId="7468AFE1" w14:textId="77777777" w:rsidR="00C436B4" w:rsidRPr="00BC3ECA" w:rsidRDefault="00C436B4" w:rsidP="00C436B4">
      <w:pPr>
        <w:pStyle w:val="Heading3"/>
        <w:rPr>
          <w:noProof w:val="0"/>
        </w:rPr>
      </w:pPr>
      <w:bookmarkStart w:id="731" w:name="_Ref334985075"/>
      <w:bookmarkStart w:id="732" w:name="_Toc343240485"/>
      <w:bookmarkStart w:id="733" w:name="_Toc169621915"/>
      <w:r w:rsidRPr="00BC3ECA">
        <w:rPr>
          <w:noProof w:val="0"/>
        </w:rPr>
        <w:t>Įkelti naują muziejaus ataskaitų šabloną</w:t>
      </w:r>
      <w:bookmarkEnd w:id="731"/>
      <w:bookmarkEnd w:id="732"/>
      <w:bookmarkEnd w:id="733"/>
    </w:p>
    <w:p w14:paraId="6F30513B" w14:textId="77777777" w:rsidR="00C436B4" w:rsidRPr="00BC3ECA" w:rsidRDefault="00C436B4" w:rsidP="00C436B4">
      <w:pPr>
        <w:pStyle w:val="Alnostext"/>
        <w:keepNext/>
      </w:pPr>
      <w:r w:rsidRPr="00BC3ECA">
        <w:t xml:space="preserve">Paskirtis – į sistemą įkelti naują </w:t>
      </w:r>
      <w:r w:rsidRPr="00BC3ECA">
        <w:rPr>
          <w:rFonts w:cs="Arial"/>
        </w:rPr>
        <w:t>muziejaus ataskaitų šabloną</w:t>
      </w:r>
      <w:r w:rsidRPr="00BC3ECA">
        <w:t xml:space="preserve">, kuriuo  remiantis naudotojai galės </w:t>
      </w:r>
      <w:r w:rsidRPr="00BC3ECA">
        <w:rPr>
          <w:rFonts w:cs="Arial"/>
        </w:rPr>
        <w:t>suformuoti ataskaitą jos spausdinimui</w:t>
      </w:r>
      <w:r w:rsidRPr="00BC3ECA">
        <w:t xml:space="preserve">. </w:t>
      </w:r>
    </w:p>
    <w:p w14:paraId="2BA94670" w14:textId="77777777" w:rsidR="00C436B4" w:rsidRPr="00BC3ECA" w:rsidRDefault="00C436B4" w:rsidP="00C436B4">
      <w:pPr>
        <w:pStyle w:val="HeadingB"/>
        <w:rPr>
          <w:noProof w:val="0"/>
        </w:rPr>
      </w:pPr>
      <w:r w:rsidRPr="00BC3ECA">
        <w:rPr>
          <w:noProof w:val="0"/>
        </w:rPr>
        <w:t>Kaip atlikti</w:t>
      </w:r>
    </w:p>
    <w:p w14:paraId="17FFEFDC" w14:textId="77777777" w:rsidR="00C436B4" w:rsidRPr="00BC3ECA" w:rsidRDefault="00C436B4" w:rsidP="00C436B4">
      <w:pPr>
        <w:pStyle w:val="Alnostext"/>
        <w:keepNext/>
      </w:pPr>
      <w:r w:rsidRPr="00BC3ECA">
        <w:t xml:space="preserve">Norėdami įkelti </w:t>
      </w:r>
      <w:r w:rsidRPr="00BC3ECA">
        <w:rPr>
          <w:rFonts w:cs="Arial"/>
        </w:rPr>
        <w:t>muziejaus ataskaitų šabloną</w:t>
      </w:r>
      <w:r w:rsidRPr="00BC3ECA">
        <w:t>, atlikite šiuos veiksmus:</w:t>
      </w:r>
    </w:p>
    <w:p w14:paraId="50A1951A" w14:textId="77777777" w:rsidR="00C436B4" w:rsidRPr="00BC3ECA" w:rsidRDefault="00C436B4" w:rsidP="00DB10CD">
      <w:pPr>
        <w:pStyle w:val="AlnosNumbered"/>
        <w:numPr>
          <w:ilvl w:val="0"/>
          <w:numId w:val="155"/>
        </w:numPr>
      </w:pPr>
      <w:r w:rsidRPr="00BC3ECA">
        <w:t xml:space="preserve">Iš meniu pasirinkite </w:t>
      </w:r>
      <w:r w:rsidRPr="00BC3ECA">
        <w:rPr>
          <w:rStyle w:val="CharMeniu"/>
        </w:rPr>
        <w:t>Administravimas -&gt; Muziejaus ataskaitų šablonai</w:t>
      </w:r>
      <w:r w:rsidRPr="00BC3ECA">
        <w:t>.</w:t>
      </w:r>
    </w:p>
    <w:p w14:paraId="61E1D98A" w14:textId="77777777" w:rsidR="00C436B4" w:rsidRPr="00BC3ECA" w:rsidRDefault="00C436B4" w:rsidP="005B3A8E">
      <w:pPr>
        <w:pStyle w:val="BodyText"/>
      </w:pPr>
      <w:r w:rsidRPr="00BC3ECA">
        <w:t xml:space="preserve">Sistema atveria langą </w:t>
      </w:r>
      <w:r w:rsidRPr="00BC3ECA">
        <w:rPr>
          <w:rStyle w:val="CharLangas"/>
        </w:rPr>
        <w:t>Muziejaus ataskaitų šablonai</w:t>
      </w:r>
      <w:r w:rsidRPr="00BC3ECA">
        <w:t>.</w:t>
      </w:r>
    </w:p>
    <w:p w14:paraId="30636DD5" w14:textId="77777777" w:rsidR="00C436B4" w:rsidRPr="00BC3ECA" w:rsidRDefault="00C436B4" w:rsidP="00986E8B">
      <w:pPr>
        <w:pStyle w:val="AlnosNumbered"/>
        <w:keepNext/>
        <w:rPr>
          <w:rStyle w:val="AlnostextChar"/>
        </w:rPr>
      </w:pPr>
      <w:r w:rsidRPr="00BC3ECA">
        <w:t xml:space="preserve">Spauskite </w:t>
      </w:r>
      <w:r w:rsidRPr="00BC3ECA">
        <w:rPr>
          <w:rStyle w:val="CharLaukas"/>
        </w:rPr>
        <w:t>[Naujas]</w:t>
      </w:r>
      <w:r w:rsidRPr="00BC3ECA">
        <w:rPr>
          <w:rStyle w:val="AlnostextChar"/>
        </w:rPr>
        <w:t>.</w:t>
      </w:r>
    </w:p>
    <w:p w14:paraId="71795107" w14:textId="77777777" w:rsidR="00C436B4" w:rsidRPr="00BC3ECA" w:rsidRDefault="00C436B4" w:rsidP="00300735">
      <w:pPr>
        <w:pStyle w:val="BodyText"/>
      </w:pPr>
      <w:r w:rsidRPr="00BC3ECA">
        <w:t xml:space="preserve">Atsiveria langas </w:t>
      </w:r>
      <w:r w:rsidRPr="00BC3ECA">
        <w:rPr>
          <w:rStyle w:val="AlnostextChar"/>
        </w:rPr>
        <w:t>šablono duomenims įvesti</w:t>
      </w:r>
      <w:r w:rsidRPr="00BC3ECA">
        <w:t>.</w:t>
      </w:r>
    </w:p>
    <w:p w14:paraId="562672C7" w14:textId="1194FC39" w:rsidR="00C436B4" w:rsidRPr="00BC3ECA" w:rsidRDefault="00424185" w:rsidP="005B3A8E">
      <w:pPr>
        <w:pStyle w:val="Picture"/>
      </w:pPr>
      <w:r w:rsidRPr="00BC3ECA">
        <w:rPr>
          <w:noProof/>
          <w:lang w:eastAsia="lt-LT"/>
        </w:rPr>
        <w:drawing>
          <wp:inline distT="0" distB="0" distL="0" distR="0" wp14:anchorId="5E4EE5D9" wp14:editId="310772D2">
            <wp:extent cx="5036820" cy="1722120"/>
            <wp:effectExtent l="19050" t="19050" r="11430" b="11430"/>
            <wp:docPr id="35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036820" cy="1722120"/>
                    </a:xfrm>
                    <a:prstGeom prst="rect">
                      <a:avLst/>
                    </a:prstGeom>
                    <a:noFill/>
                    <a:ln w="3175" cmpd="sng">
                      <a:solidFill>
                        <a:srgbClr val="BFBFBF"/>
                      </a:solidFill>
                      <a:miter lim="800000"/>
                      <a:headEnd/>
                      <a:tailEnd/>
                    </a:ln>
                    <a:effectLst/>
                  </pic:spPr>
                </pic:pic>
              </a:graphicData>
            </a:graphic>
          </wp:inline>
        </w:drawing>
      </w:r>
    </w:p>
    <w:p w14:paraId="1C0E123D" w14:textId="77777777" w:rsidR="00C436B4" w:rsidRPr="00BC3ECA" w:rsidRDefault="00C436B4" w:rsidP="00C436B4">
      <w:pPr>
        <w:pStyle w:val="AlnosNumbered"/>
      </w:pPr>
      <w:r w:rsidRPr="00BC3ECA">
        <w:t xml:space="preserve">Įveskite duomenis apie </w:t>
      </w:r>
      <w:r w:rsidRPr="00BC3ECA">
        <w:rPr>
          <w:rFonts w:cs="Arial"/>
        </w:rPr>
        <w:t>naują ataskaitą</w:t>
      </w:r>
      <w:r w:rsidRPr="00BC3ECA">
        <w:t>.</w:t>
      </w:r>
    </w:p>
    <w:p w14:paraId="62DE6EBF" w14:textId="5784A087" w:rsidR="00C436B4" w:rsidRPr="00BC3ECA" w:rsidRDefault="00C436B4"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0A4B8542" w14:textId="77777777" w:rsidR="00C436B4" w:rsidRPr="00BC3ECA" w:rsidRDefault="00C436B4" w:rsidP="00C436B4">
      <w:pPr>
        <w:pStyle w:val="AlnosNumbered"/>
        <w:keepNext/>
      </w:pPr>
      <w:r w:rsidRPr="00BC3ECA">
        <w:t>Įkelkite ataskaitos šabloną:</w:t>
      </w:r>
    </w:p>
    <w:p w14:paraId="0E43EFB9" w14:textId="22DB8D9A" w:rsidR="00C436B4" w:rsidRPr="00BC3ECA" w:rsidRDefault="00C436B4" w:rsidP="007171F7">
      <w:pPr>
        <w:pStyle w:val="AlnosNumbered"/>
        <w:keepNext/>
        <w:numPr>
          <w:ilvl w:val="1"/>
          <w:numId w:val="1"/>
        </w:numPr>
      </w:pPr>
      <w:r w:rsidRPr="00BC3ECA">
        <w:t xml:space="preserve">Šalia lauko </w:t>
      </w:r>
      <w:r w:rsidRPr="00BC3ECA">
        <w:rPr>
          <w:rStyle w:val="CharLaukas"/>
        </w:rPr>
        <w:t>{Ataskaitos šablono įkėlimas}</w:t>
      </w:r>
      <w:r w:rsidRPr="00BC3ECA">
        <w:t xml:space="preserve"> spauskite piktogramą </w:t>
      </w:r>
      <w:r w:rsidR="00424185" w:rsidRPr="00BC3ECA">
        <w:rPr>
          <w:noProof/>
          <w:lang w:eastAsia="lt-LT"/>
        </w:rPr>
        <w:drawing>
          <wp:inline distT="0" distB="0" distL="0" distR="0" wp14:anchorId="13D48F99" wp14:editId="324BD949">
            <wp:extent cx="144780" cy="160020"/>
            <wp:effectExtent l="0" t="0" r="0" b="0"/>
            <wp:docPr id="358"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BC3ECA">
        <w:t>.</w:t>
      </w:r>
    </w:p>
    <w:p w14:paraId="5F504F44" w14:textId="77777777" w:rsidR="00C436B4" w:rsidRPr="00BC3ECA" w:rsidRDefault="00C436B4" w:rsidP="00300735">
      <w:pPr>
        <w:pStyle w:val="BodyTextR2"/>
      </w:pPr>
      <w:r w:rsidRPr="00BC3ECA">
        <w:t xml:space="preserve">Atsiveria papildomas langelis </w:t>
      </w:r>
      <w:r w:rsidRPr="00BC3ECA">
        <w:rPr>
          <w:rStyle w:val="CharLangas"/>
        </w:rPr>
        <w:t>Ataskaitos šablono įkėlimas</w:t>
      </w:r>
      <w:r w:rsidRPr="00BC3ECA">
        <w:t>.</w:t>
      </w:r>
    </w:p>
    <w:p w14:paraId="26FDD359" w14:textId="730664B1" w:rsidR="00C436B4" w:rsidRPr="00BC3ECA" w:rsidRDefault="00C436B4" w:rsidP="007171F7">
      <w:pPr>
        <w:pStyle w:val="AlnosNumbered"/>
        <w:numPr>
          <w:ilvl w:val="1"/>
          <w:numId w:val="1"/>
        </w:numPr>
      </w:pPr>
      <w:r w:rsidRPr="00BC3ECA">
        <w:t xml:space="preserve">Spauskite </w:t>
      </w:r>
      <w:r w:rsidR="00424185" w:rsidRPr="00BC3ECA">
        <w:rPr>
          <w:noProof/>
          <w:lang w:eastAsia="lt-LT"/>
        </w:rPr>
        <w:drawing>
          <wp:inline distT="0" distB="0" distL="0" distR="0" wp14:anchorId="5C95AB49" wp14:editId="52D93D02">
            <wp:extent cx="541020" cy="160020"/>
            <wp:effectExtent l="0" t="0" r="0" b="0"/>
            <wp:docPr id="35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41020" cy="160020"/>
                    </a:xfrm>
                    <a:prstGeom prst="rect">
                      <a:avLst/>
                    </a:prstGeom>
                    <a:noFill/>
                    <a:ln>
                      <a:noFill/>
                    </a:ln>
                  </pic:spPr>
                </pic:pic>
              </a:graphicData>
            </a:graphic>
          </wp:inline>
        </w:drawing>
      </w:r>
      <w:r w:rsidRPr="00BC3ECA">
        <w:t>.</w:t>
      </w:r>
    </w:p>
    <w:p w14:paraId="72A1C988" w14:textId="77777777" w:rsidR="00C436B4" w:rsidRPr="00BC3ECA" w:rsidRDefault="00C436B4" w:rsidP="005B3A8E">
      <w:pPr>
        <w:pStyle w:val="BodyTextR2"/>
      </w:pPr>
      <w:r w:rsidRPr="00BC3ECA">
        <w:t>Sistema atveria standartinį langą keliui iki failo kompiuteryje nurodyti.</w:t>
      </w:r>
    </w:p>
    <w:p w14:paraId="43BD5C32" w14:textId="77777777" w:rsidR="00C436B4" w:rsidRPr="00BC3ECA" w:rsidRDefault="00C436B4" w:rsidP="007171F7">
      <w:pPr>
        <w:pStyle w:val="AlnosNumbered"/>
        <w:numPr>
          <w:ilvl w:val="1"/>
          <w:numId w:val="1"/>
        </w:numPr>
      </w:pPr>
      <w:r w:rsidRPr="00BC3ECA">
        <w:lastRenderedPageBreak/>
        <w:t xml:space="preserve">Nurodykite ataskaitos šablono failą ir spauskite </w:t>
      </w:r>
      <w:r w:rsidRPr="00BC3ECA">
        <w:rPr>
          <w:rStyle w:val="CharLaukas"/>
        </w:rPr>
        <w:t>[</w:t>
      </w:r>
      <w:proofErr w:type="spellStart"/>
      <w:r w:rsidRPr="00BC3ECA">
        <w:rPr>
          <w:rStyle w:val="CharLaukas"/>
        </w:rPr>
        <w:t>Open</w:t>
      </w:r>
      <w:proofErr w:type="spellEnd"/>
      <w:r w:rsidRPr="00BC3ECA">
        <w:rPr>
          <w:rStyle w:val="CharLaukas"/>
        </w:rPr>
        <w:t>]</w:t>
      </w:r>
      <w:r w:rsidRPr="00BC3ECA">
        <w:t xml:space="preserve">. </w:t>
      </w:r>
    </w:p>
    <w:p w14:paraId="5286B252" w14:textId="77777777" w:rsidR="00C436B4" w:rsidRPr="00BC3ECA" w:rsidRDefault="00C436B4" w:rsidP="00C436B4">
      <w:pPr>
        <w:pStyle w:val="Pastaba"/>
      </w:pPr>
      <w:r w:rsidRPr="00BC3ECA">
        <w:t>Galite įkelti tik *.</w:t>
      </w:r>
      <w:proofErr w:type="spellStart"/>
      <w:r w:rsidRPr="00BC3ECA">
        <w:t>jrxml</w:t>
      </w:r>
      <w:proofErr w:type="spellEnd"/>
      <w:r w:rsidRPr="00BC3ECA">
        <w:t xml:space="preserve"> tipo ataskaitų šablonų failus.</w:t>
      </w:r>
    </w:p>
    <w:p w14:paraId="1473CA8F" w14:textId="77777777" w:rsidR="00C436B4" w:rsidRPr="00BC3ECA" w:rsidRDefault="00C436B4" w:rsidP="007171F7">
      <w:pPr>
        <w:pStyle w:val="AlnosNumbered"/>
        <w:numPr>
          <w:ilvl w:val="1"/>
          <w:numId w:val="1"/>
        </w:numPr>
        <w:rPr>
          <w:rStyle w:val="AlnostextChar"/>
        </w:rPr>
      </w:pPr>
      <w:r w:rsidRPr="00BC3ECA">
        <w:t xml:space="preserve">Spauskite </w:t>
      </w:r>
      <w:r w:rsidRPr="00BC3ECA">
        <w:rPr>
          <w:rStyle w:val="CharLaukas"/>
        </w:rPr>
        <w:t>[Išsaugoti]</w:t>
      </w:r>
      <w:r w:rsidRPr="00BC3ECA">
        <w:rPr>
          <w:rStyle w:val="AlnostextChar"/>
        </w:rPr>
        <w:t>.</w:t>
      </w:r>
    </w:p>
    <w:p w14:paraId="392E9077" w14:textId="77777777" w:rsidR="00C436B4" w:rsidRPr="00BC3ECA" w:rsidRDefault="00C436B4" w:rsidP="005B3A8E">
      <w:pPr>
        <w:pStyle w:val="BodyTextR2"/>
      </w:pPr>
      <w:r w:rsidRPr="00BC3ECA">
        <w:t>Šablono failas įkeltas į ataskaitos duomenis.</w:t>
      </w:r>
    </w:p>
    <w:p w14:paraId="4A68E7C4" w14:textId="77777777" w:rsidR="00C436B4" w:rsidRPr="00BC3ECA" w:rsidRDefault="00C436B4" w:rsidP="00C436B4">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35902F6F" w14:textId="77777777" w:rsidR="00C436B4" w:rsidRPr="00BC3ECA" w:rsidRDefault="00C436B4" w:rsidP="005B3A8E">
      <w:pPr>
        <w:pStyle w:val="BodyText"/>
      </w:pPr>
      <w:r w:rsidRPr="00BC3ECA">
        <w:t>Naujas ataskaitos šablonas išsaugotas sistemoje.</w:t>
      </w:r>
    </w:p>
    <w:p w14:paraId="77787802" w14:textId="15634FE2" w:rsidR="00C436B4" w:rsidRPr="00BC3ECA" w:rsidRDefault="00C436B4" w:rsidP="00C436B4">
      <w:pPr>
        <w:pStyle w:val="Heading3"/>
        <w:rPr>
          <w:noProof w:val="0"/>
        </w:rPr>
      </w:pPr>
      <w:bookmarkStart w:id="734" w:name="_Ref334985082"/>
      <w:bookmarkStart w:id="735" w:name="_Toc343240486"/>
      <w:bookmarkStart w:id="736" w:name="_Toc169621916"/>
      <w:r w:rsidRPr="00BC3ECA">
        <w:rPr>
          <w:noProof w:val="0"/>
        </w:rPr>
        <w:t>Surasti muziejaus ataskaitų šabloną</w:t>
      </w:r>
      <w:bookmarkEnd w:id="734"/>
      <w:bookmarkEnd w:id="735"/>
      <w:bookmarkEnd w:id="736"/>
    </w:p>
    <w:p w14:paraId="63A0D7E4" w14:textId="77777777" w:rsidR="00C436B4" w:rsidRPr="00BC3ECA" w:rsidRDefault="00C436B4" w:rsidP="00C436B4">
      <w:pPr>
        <w:pStyle w:val="Alnostext"/>
        <w:keepNext/>
      </w:pPr>
      <w:r w:rsidRPr="00BC3ECA">
        <w:t xml:space="preserve">Paskirtis – </w:t>
      </w:r>
      <w:r w:rsidRPr="00BC3ECA">
        <w:rPr>
          <w:rFonts w:cs="Arial"/>
        </w:rPr>
        <w:t>surasti muziejaus ataskaitų šabloną sistemoje</w:t>
      </w:r>
      <w:r w:rsidRPr="00BC3ECA">
        <w:t xml:space="preserve">. </w:t>
      </w:r>
    </w:p>
    <w:p w14:paraId="2C8726B6" w14:textId="77777777" w:rsidR="00C436B4" w:rsidRPr="00BC3ECA" w:rsidRDefault="00C436B4" w:rsidP="00C436B4">
      <w:pPr>
        <w:pStyle w:val="HeadingB"/>
        <w:tabs>
          <w:tab w:val="left" w:pos="3093"/>
        </w:tabs>
        <w:rPr>
          <w:noProof w:val="0"/>
        </w:rPr>
      </w:pPr>
      <w:r w:rsidRPr="00BC3ECA">
        <w:rPr>
          <w:noProof w:val="0"/>
        </w:rPr>
        <w:t>Kaip atlikti</w:t>
      </w:r>
    </w:p>
    <w:p w14:paraId="57E4E8A3" w14:textId="77777777" w:rsidR="00C436B4" w:rsidRPr="00BC3ECA" w:rsidRDefault="00C436B4" w:rsidP="00C436B4">
      <w:pPr>
        <w:pStyle w:val="Alnostext"/>
      </w:pPr>
      <w:r w:rsidRPr="00BC3ECA">
        <w:t>Norėdami surasti ataskaitų šabloną atlikite šiuos veiksmus:</w:t>
      </w:r>
    </w:p>
    <w:p w14:paraId="03BD8ADD" w14:textId="77777777" w:rsidR="00C436B4" w:rsidRPr="00BC3ECA" w:rsidRDefault="00C436B4" w:rsidP="00DB10CD">
      <w:pPr>
        <w:pStyle w:val="AlnosNumbered"/>
        <w:numPr>
          <w:ilvl w:val="0"/>
          <w:numId w:val="156"/>
        </w:numPr>
      </w:pPr>
      <w:r w:rsidRPr="00BC3ECA">
        <w:t xml:space="preserve">Iš meniu pasirinkite </w:t>
      </w:r>
      <w:r w:rsidRPr="00BC3ECA">
        <w:rPr>
          <w:rStyle w:val="CharMeniu"/>
        </w:rPr>
        <w:t>Administravimas -&gt; Muziejaus ataskaitų šablonai</w:t>
      </w:r>
      <w:r w:rsidRPr="00BC3ECA">
        <w:t>.</w:t>
      </w:r>
    </w:p>
    <w:p w14:paraId="1984E501" w14:textId="77777777" w:rsidR="00C436B4" w:rsidRPr="00BC3ECA" w:rsidRDefault="00C436B4" w:rsidP="005B3A8E">
      <w:pPr>
        <w:pStyle w:val="BodyText"/>
      </w:pPr>
      <w:r w:rsidRPr="00BC3ECA">
        <w:t xml:space="preserve">Sistema atveria langą </w:t>
      </w:r>
      <w:r w:rsidRPr="00BC3ECA">
        <w:rPr>
          <w:rStyle w:val="CharLangas"/>
        </w:rPr>
        <w:t>Muziejaus ataskaitų šablonai</w:t>
      </w:r>
      <w:r w:rsidRPr="00BC3ECA">
        <w:t>.</w:t>
      </w:r>
    </w:p>
    <w:p w14:paraId="1A520AFE" w14:textId="2C0A864B" w:rsidR="00C436B4" w:rsidRPr="00BC3ECA" w:rsidRDefault="00BB703D" w:rsidP="00FE66FF">
      <w:pPr>
        <w:pStyle w:val="Picture"/>
      </w:pPr>
      <w:r w:rsidRPr="00BC3ECA">
        <w:rPr>
          <w:noProof/>
        </w:rPr>
        <w:drawing>
          <wp:inline distT="0" distB="0" distL="0" distR="0" wp14:anchorId="2ACEAE29" wp14:editId="2AB65B3E">
            <wp:extent cx="4876800" cy="1157009"/>
            <wp:effectExtent l="19050" t="19050" r="19050"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dministravimas2.png"/>
                    <pic:cNvPicPr/>
                  </pic:nvPicPr>
                  <pic:blipFill>
                    <a:blip r:embed="rId316">
                      <a:extLst>
                        <a:ext uri="{28A0092B-C50C-407E-A947-70E740481C1C}">
                          <a14:useLocalDpi xmlns:a14="http://schemas.microsoft.com/office/drawing/2010/main" val="0"/>
                        </a:ext>
                      </a:extLst>
                    </a:blip>
                    <a:stretch>
                      <a:fillRect/>
                    </a:stretch>
                  </pic:blipFill>
                  <pic:spPr>
                    <a:xfrm>
                      <a:off x="0" y="0"/>
                      <a:ext cx="4907149" cy="1164209"/>
                    </a:xfrm>
                    <a:prstGeom prst="rect">
                      <a:avLst/>
                    </a:prstGeom>
                    <a:ln w="3175">
                      <a:solidFill>
                        <a:schemeClr val="tx1"/>
                      </a:solidFill>
                    </a:ln>
                  </pic:spPr>
                </pic:pic>
              </a:graphicData>
            </a:graphic>
          </wp:inline>
        </w:drawing>
      </w:r>
    </w:p>
    <w:p w14:paraId="587C6B84" w14:textId="77777777" w:rsidR="00C436B4" w:rsidRPr="00BC3ECA" w:rsidRDefault="00C436B4" w:rsidP="00C436B4">
      <w:pPr>
        <w:pStyle w:val="AlnosNumbered"/>
      </w:pPr>
      <w:r w:rsidRPr="00BC3ECA">
        <w:t xml:space="preserve">Nurodykite žinomus duomenis apie </w:t>
      </w:r>
      <w:r w:rsidRPr="00BC3ECA">
        <w:rPr>
          <w:rFonts w:cs="Arial"/>
        </w:rPr>
        <w:t>šabloną</w:t>
      </w:r>
      <w:r w:rsidRPr="00BC3ECA">
        <w:t>:</w:t>
      </w:r>
    </w:p>
    <w:p w14:paraId="38359E77" w14:textId="77777777" w:rsidR="00C436B4" w:rsidRPr="00BC3ECA" w:rsidRDefault="00C436B4" w:rsidP="00C436B4">
      <w:pPr>
        <w:pStyle w:val="AlnosNumbered"/>
      </w:pPr>
      <w:r w:rsidRPr="00BC3ECA">
        <w:t xml:space="preserve">Spauskite </w:t>
      </w:r>
      <w:r w:rsidRPr="00BC3ECA">
        <w:rPr>
          <w:rStyle w:val="CharLaukas"/>
        </w:rPr>
        <w:t>[Ieškoti]</w:t>
      </w:r>
      <w:r w:rsidRPr="00BC3ECA">
        <w:t>.</w:t>
      </w:r>
    </w:p>
    <w:p w14:paraId="7C0D0A34" w14:textId="77777777" w:rsidR="00C436B4" w:rsidRPr="00BC3ECA" w:rsidRDefault="00C436B4" w:rsidP="005B3A8E">
      <w:pPr>
        <w:pStyle w:val="BodyText"/>
      </w:pPr>
      <w:r w:rsidRPr="00BC3ECA">
        <w:t>Sistema pateikia paieškos kriterijus atitinkančių įrašų sąrašą.</w:t>
      </w:r>
    </w:p>
    <w:p w14:paraId="1B4D57F7" w14:textId="77777777" w:rsidR="00C436B4" w:rsidRPr="00BC3ECA" w:rsidRDefault="00C436B4" w:rsidP="00F347BD">
      <w:pPr>
        <w:pStyle w:val="AlnosNumbered"/>
        <w:keepNext/>
      </w:pPr>
      <w:r w:rsidRPr="00BC3ECA">
        <w:t>Toliau, priklausomai nuo Jums suteiktų teisių, galite atlikti šiuos veiksmus:</w:t>
      </w:r>
    </w:p>
    <w:p w14:paraId="013467F1" w14:textId="3DC42D1E" w:rsidR="00C436B4" w:rsidRPr="00BC3ECA" w:rsidRDefault="00C436B4" w:rsidP="00F347BD">
      <w:pPr>
        <w:pStyle w:val="buletedafternumber"/>
        <w:keepNext/>
        <w:rPr>
          <w:i/>
        </w:rPr>
      </w:pPr>
      <w:r w:rsidRPr="00BC3ECA">
        <w:rPr>
          <w:i/>
        </w:rPr>
        <w:fldChar w:fldCharType="begin"/>
      </w:r>
      <w:r w:rsidRPr="00BC3ECA">
        <w:rPr>
          <w:i/>
        </w:rPr>
        <w:instrText xml:space="preserve"> REF _Ref334984993 \h  \* MERGEFORMAT </w:instrText>
      </w:r>
      <w:r w:rsidRPr="00BC3ECA">
        <w:rPr>
          <w:i/>
        </w:rPr>
      </w:r>
      <w:r w:rsidRPr="00BC3ECA">
        <w:rPr>
          <w:i/>
        </w:rPr>
        <w:fldChar w:fldCharType="separate"/>
      </w:r>
      <w:r w:rsidR="000D676C" w:rsidRPr="000D676C">
        <w:rPr>
          <w:i/>
        </w:rPr>
        <w:t>Peržiūrėti muziejaus ataskaitų šablono duomenis</w:t>
      </w:r>
      <w:r w:rsidRPr="00BC3ECA">
        <w:rPr>
          <w:i/>
        </w:rPr>
        <w:fldChar w:fldCharType="end"/>
      </w:r>
      <w:r w:rsidRPr="00BC3ECA">
        <w:rPr>
          <w:i/>
        </w:rPr>
        <w:t xml:space="preserve"> (</w:t>
      </w:r>
      <w:r w:rsidRPr="00BC3ECA">
        <w:rPr>
          <w:i/>
        </w:rPr>
        <w:fldChar w:fldCharType="begin"/>
      </w:r>
      <w:r w:rsidRPr="00BC3ECA">
        <w:rPr>
          <w:i/>
        </w:rPr>
        <w:instrText xml:space="preserve"> PAGEREF _Ref334984993 \h </w:instrText>
      </w:r>
      <w:r w:rsidRPr="00BC3ECA">
        <w:rPr>
          <w:i/>
        </w:rPr>
      </w:r>
      <w:r w:rsidRPr="00BC3ECA">
        <w:rPr>
          <w:i/>
        </w:rPr>
        <w:fldChar w:fldCharType="separate"/>
      </w:r>
      <w:r w:rsidR="000D676C">
        <w:rPr>
          <w:i/>
          <w:noProof/>
        </w:rPr>
        <w:t>191</w:t>
      </w:r>
      <w:r w:rsidRPr="00BC3ECA">
        <w:rPr>
          <w:i/>
        </w:rPr>
        <w:fldChar w:fldCharType="end"/>
      </w:r>
      <w:r w:rsidRPr="00BC3ECA">
        <w:rPr>
          <w:i/>
        </w:rPr>
        <w:t xml:space="preserve"> psl.)</w:t>
      </w:r>
    </w:p>
    <w:p w14:paraId="5284276C" w14:textId="38E43092" w:rsidR="00C436B4" w:rsidRPr="00BC3ECA" w:rsidRDefault="00C436B4" w:rsidP="00F347BD">
      <w:pPr>
        <w:pStyle w:val="buletedafternumber"/>
        <w:keepNext/>
        <w:rPr>
          <w:i/>
        </w:rPr>
      </w:pPr>
      <w:r w:rsidRPr="00BC3ECA">
        <w:rPr>
          <w:i/>
        </w:rPr>
        <w:fldChar w:fldCharType="begin"/>
      </w:r>
      <w:r w:rsidRPr="00BC3ECA">
        <w:rPr>
          <w:i/>
        </w:rPr>
        <w:instrText xml:space="preserve"> REF _Ref334985003 \h  \* MERGEFORMAT </w:instrText>
      </w:r>
      <w:r w:rsidRPr="00BC3ECA">
        <w:rPr>
          <w:i/>
        </w:rPr>
      </w:r>
      <w:r w:rsidRPr="00BC3ECA">
        <w:rPr>
          <w:i/>
        </w:rPr>
        <w:fldChar w:fldCharType="separate"/>
      </w:r>
      <w:r w:rsidR="000D676C" w:rsidRPr="000D676C">
        <w:rPr>
          <w:i/>
        </w:rPr>
        <w:t>Redaguoti muziejaus ataskaitų šablono duomenis</w:t>
      </w:r>
      <w:r w:rsidRPr="00BC3ECA">
        <w:rPr>
          <w:i/>
        </w:rPr>
        <w:fldChar w:fldCharType="end"/>
      </w:r>
      <w:r w:rsidRPr="00BC3ECA">
        <w:rPr>
          <w:i/>
        </w:rPr>
        <w:t xml:space="preserve"> (</w:t>
      </w:r>
      <w:r w:rsidRPr="00BC3ECA">
        <w:rPr>
          <w:i/>
        </w:rPr>
        <w:fldChar w:fldCharType="begin"/>
      </w:r>
      <w:r w:rsidRPr="00BC3ECA">
        <w:rPr>
          <w:i/>
        </w:rPr>
        <w:instrText xml:space="preserve"> PAGEREF _Ref334985003 \h </w:instrText>
      </w:r>
      <w:r w:rsidRPr="00BC3ECA">
        <w:rPr>
          <w:i/>
        </w:rPr>
      </w:r>
      <w:r w:rsidRPr="00BC3ECA">
        <w:rPr>
          <w:i/>
        </w:rPr>
        <w:fldChar w:fldCharType="separate"/>
      </w:r>
      <w:r w:rsidR="000D676C">
        <w:rPr>
          <w:i/>
          <w:noProof/>
        </w:rPr>
        <w:t>192</w:t>
      </w:r>
      <w:r w:rsidRPr="00BC3ECA">
        <w:rPr>
          <w:i/>
        </w:rPr>
        <w:fldChar w:fldCharType="end"/>
      </w:r>
      <w:r w:rsidRPr="00BC3ECA">
        <w:rPr>
          <w:i/>
        </w:rPr>
        <w:t xml:space="preserve"> psl.)</w:t>
      </w:r>
    </w:p>
    <w:p w14:paraId="32E92DC8" w14:textId="0C86EBDA" w:rsidR="00C436B4" w:rsidRPr="00BC3ECA" w:rsidRDefault="00C436B4" w:rsidP="00F347BD">
      <w:pPr>
        <w:pStyle w:val="buletedafternumber"/>
        <w:keepNext/>
        <w:rPr>
          <w:i/>
        </w:rPr>
      </w:pPr>
      <w:r w:rsidRPr="00BC3ECA">
        <w:rPr>
          <w:i/>
        </w:rPr>
        <w:fldChar w:fldCharType="begin"/>
      </w:r>
      <w:r w:rsidRPr="00BC3ECA">
        <w:rPr>
          <w:i/>
        </w:rPr>
        <w:instrText xml:space="preserve"> REF _Ref334985009 \h  \* MERGEFORMAT </w:instrText>
      </w:r>
      <w:r w:rsidRPr="00BC3ECA">
        <w:rPr>
          <w:i/>
        </w:rPr>
      </w:r>
      <w:r w:rsidRPr="00BC3ECA">
        <w:rPr>
          <w:i/>
        </w:rPr>
        <w:fldChar w:fldCharType="separate"/>
      </w:r>
      <w:r w:rsidR="000D676C" w:rsidRPr="000D676C">
        <w:rPr>
          <w:i/>
        </w:rPr>
        <w:t>Šalinti muziejaus ataskaitų šabloną</w:t>
      </w:r>
      <w:r w:rsidRPr="00BC3ECA">
        <w:rPr>
          <w:i/>
        </w:rPr>
        <w:fldChar w:fldCharType="end"/>
      </w:r>
      <w:r w:rsidRPr="00BC3ECA">
        <w:rPr>
          <w:i/>
        </w:rPr>
        <w:t xml:space="preserve"> (</w:t>
      </w:r>
      <w:r w:rsidRPr="00BC3ECA">
        <w:rPr>
          <w:i/>
        </w:rPr>
        <w:fldChar w:fldCharType="begin"/>
      </w:r>
      <w:r w:rsidRPr="00BC3ECA">
        <w:rPr>
          <w:i/>
        </w:rPr>
        <w:instrText xml:space="preserve"> PAGEREF _Ref334985009 \h </w:instrText>
      </w:r>
      <w:r w:rsidRPr="00BC3ECA">
        <w:rPr>
          <w:i/>
        </w:rPr>
      </w:r>
      <w:r w:rsidRPr="00BC3ECA">
        <w:rPr>
          <w:i/>
        </w:rPr>
        <w:fldChar w:fldCharType="separate"/>
      </w:r>
      <w:r w:rsidR="000D676C">
        <w:rPr>
          <w:i/>
          <w:noProof/>
        </w:rPr>
        <w:t>192</w:t>
      </w:r>
      <w:r w:rsidRPr="00BC3ECA">
        <w:rPr>
          <w:i/>
        </w:rPr>
        <w:fldChar w:fldCharType="end"/>
      </w:r>
      <w:r w:rsidRPr="00BC3ECA">
        <w:rPr>
          <w:i/>
        </w:rPr>
        <w:t xml:space="preserve"> psl.)</w:t>
      </w:r>
    </w:p>
    <w:p w14:paraId="368E24E7" w14:textId="77777777" w:rsidR="00C436B4" w:rsidRPr="00BC3ECA" w:rsidRDefault="00C436B4" w:rsidP="00C436B4">
      <w:pPr>
        <w:pStyle w:val="Heading3"/>
        <w:rPr>
          <w:noProof w:val="0"/>
        </w:rPr>
      </w:pPr>
      <w:bookmarkStart w:id="737" w:name="_Ref334984993"/>
      <w:bookmarkStart w:id="738" w:name="_Toc343240487"/>
      <w:bookmarkStart w:id="739" w:name="_Toc169621917"/>
      <w:r w:rsidRPr="00BC3ECA">
        <w:rPr>
          <w:noProof w:val="0"/>
        </w:rPr>
        <w:t>Peržiūrėti muziejaus ataskaitų šablono duomenis</w:t>
      </w:r>
      <w:bookmarkEnd w:id="737"/>
      <w:bookmarkEnd w:id="738"/>
      <w:bookmarkEnd w:id="739"/>
    </w:p>
    <w:p w14:paraId="062A8431" w14:textId="77777777" w:rsidR="00C436B4" w:rsidRPr="00BC3ECA" w:rsidRDefault="00C436B4" w:rsidP="00C436B4">
      <w:pPr>
        <w:pStyle w:val="Alnostext"/>
        <w:keepNext/>
      </w:pPr>
      <w:r w:rsidRPr="00BC3ECA">
        <w:t xml:space="preserve">Paskirtis – </w:t>
      </w:r>
      <w:r w:rsidRPr="00BC3ECA">
        <w:rPr>
          <w:rFonts w:cs="Arial"/>
        </w:rPr>
        <w:t>peržiūrėti muziejaus ataskaitų šablono duomenis sistemoje</w:t>
      </w:r>
      <w:r w:rsidRPr="00BC3ECA">
        <w:t xml:space="preserve">. </w:t>
      </w:r>
    </w:p>
    <w:p w14:paraId="281E1036" w14:textId="77777777" w:rsidR="00C436B4" w:rsidRPr="00BC3ECA" w:rsidRDefault="00C436B4" w:rsidP="00C436B4">
      <w:pPr>
        <w:pStyle w:val="HeadingB"/>
        <w:tabs>
          <w:tab w:val="left" w:pos="3093"/>
        </w:tabs>
        <w:rPr>
          <w:noProof w:val="0"/>
        </w:rPr>
      </w:pPr>
      <w:r w:rsidRPr="00BC3ECA">
        <w:rPr>
          <w:noProof w:val="0"/>
        </w:rPr>
        <w:t>Kaip atlikti</w:t>
      </w:r>
    </w:p>
    <w:p w14:paraId="2460BB3D" w14:textId="77777777" w:rsidR="00C436B4" w:rsidRPr="00BC3ECA" w:rsidRDefault="00C436B4" w:rsidP="00C436B4">
      <w:pPr>
        <w:pStyle w:val="Alnostext"/>
        <w:keepNext/>
      </w:pPr>
      <w:r w:rsidRPr="00BC3ECA">
        <w:t xml:space="preserve">Norėdami </w:t>
      </w:r>
      <w:r w:rsidRPr="00BC3ECA">
        <w:rPr>
          <w:rFonts w:cs="Arial"/>
        </w:rPr>
        <w:t xml:space="preserve">peržiūrėti muziejaus </w:t>
      </w:r>
      <w:r w:rsidRPr="00BC3ECA">
        <w:t>ataskaitų šablono</w:t>
      </w:r>
      <w:r w:rsidRPr="00BC3ECA">
        <w:rPr>
          <w:rFonts w:cs="Arial"/>
        </w:rPr>
        <w:t xml:space="preserve"> duomenis, atlikite šiuos veiksmus:</w:t>
      </w:r>
    </w:p>
    <w:p w14:paraId="2DFBE1E9" w14:textId="77777777" w:rsidR="00C436B4" w:rsidRPr="00BC3ECA" w:rsidRDefault="00C436B4" w:rsidP="00DB10CD">
      <w:pPr>
        <w:pStyle w:val="AlnosNumbered"/>
        <w:keepNext/>
        <w:numPr>
          <w:ilvl w:val="0"/>
          <w:numId w:val="157"/>
        </w:numPr>
      </w:pPr>
      <w:r w:rsidRPr="00BC3ECA">
        <w:t xml:space="preserve">Suraskite norimą </w:t>
      </w:r>
      <w:r w:rsidRPr="00BC3ECA">
        <w:rPr>
          <w:rFonts w:cs="Arial"/>
        </w:rPr>
        <w:t>šabloną</w:t>
      </w:r>
      <w:r w:rsidRPr="00BC3ECA">
        <w:t>.</w:t>
      </w:r>
    </w:p>
    <w:p w14:paraId="33167DD0" w14:textId="571BBB14" w:rsidR="00C436B4" w:rsidRPr="00BC3ECA" w:rsidRDefault="00C436B4"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_Ref334985082 \h  \* MERGEFORMAT </w:instrText>
      </w:r>
      <w:r w:rsidRPr="00BC3ECA">
        <w:rPr>
          <w:rStyle w:val="CharLangas"/>
        </w:rPr>
      </w:r>
      <w:r w:rsidRPr="00BC3ECA">
        <w:rPr>
          <w:rStyle w:val="CharLangas"/>
        </w:rPr>
        <w:fldChar w:fldCharType="separate"/>
      </w:r>
      <w:r w:rsidR="000D676C" w:rsidRPr="000D676C">
        <w:rPr>
          <w:rStyle w:val="CharLangas"/>
        </w:rPr>
        <w:t>Surasti muziejaus ataskaitų šabloną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_Ref334985082 \h </w:instrText>
      </w:r>
      <w:r w:rsidRPr="00BC3ECA">
        <w:rPr>
          <w:rStyle w:val="CharLangas"/>
        </w:rPr>
      </w:r>
      <w:r w:rsidRPr="00BC3ECA">
        <w:rPr>
          <w:rStyle w:val="CharLangas"/>
        </w:rPr>
        <w:fldChar w:fldCharType="separate"/>
      </w:r>
      <w:r w:rsidR="000D676C">
        <w:rPr>
          <w:rStyle w:val="CharLangas"/>
          <w:noProof/>
        </w:rPr>
        <w:t>191</w:t>
      </w:r>
      <w:r w:rsidRPr="00BC3ECA">
        <w:rPr>
          <w:rStyle w:val="CharLangas"/>
        </w:rPr>
        <w:fldChar w:fldCharType="end"/>
      </w:r>
      <w:r w:rsidRPr="00BC3ECA">
        <w:rPr>
          <w:rStyle w:val="CharLangas"/>
        </w:rPr>
        <w:t xml:space="preserve"> psl.)</w:t>
      </w:r>
      <w:r w:rsidRPr="00BC3ECA">
        <w:t>.</w:t>
      </w:r>
    </w:p>
    <w:p w14:paraId="00E56A0F" w14:textId="77777777" w:rsidR="00C436B4" w:rsidRPr="00BC3ECA" w:rsidRDefault="00C436B4" w:rsidP="00C436B4">
      <w:pPr>
        <w:pStyle w:val="AlnosNumbered"/>
      </w:pPr>
      <w:r w:rsidRPr="00BC3ECA">
        <w:t xml:space="preserve">Rezultatų lentelėje stulpelyje </w:t>
      </w:r>
      <w:r w:rsidRPr="00BC3ECA">
        <w:rPr>
          <w:b/>
        </w:rPr>
        <w:t>Ataskaitos pavadinimas</w:t>
      </w:r>
      <w:r w:rsidRPr="00BC3ECA">
        <w:t xml:space="preserve"> spauskite </w:t>
      </w:r>
      <w:r w:rsidRPr="00BC3ECA">
        <w:rPr>
          <w:lang w:eastAsia="lt-LT"/>
        </w:rPr>
        <w:t>nuorodą</w:t>
      </w:r>
      <w:r w:rsidRPr="00BC3ECA">
        <w:t>.</w:t>
      </w:r>
    </w:p>
    <w:p w14:paraId="7C227E96" w14:textId="77777777" w:rsidR="00C436B4" w:rsidRPr="00BC3ECA" w:rsidRDefault="00C436B4" w:rsidP="005B3A8E">
      <w:pPr>
        <w:pStyle w:val="BodyText"/>
      </w:pPr>
      <w:r w:rsidRPr="00BC3ECA">
        <w:t xml:space="preserve">Atsiveria langas </w:t>
      </w:r>
      <w:r w:rsidRPr="00BC3ECA">
        <w:rPr>
          <w:rStyle w:val="CharLangas"/>
        </w:rPr>
        <w:t>Muziejaus ataskaitų šablonai</w:t>
      </w:r>
      <w:r w:rsidRPr="00BC3ECA">
        <w:t>.</w:t>
      </w:r>
    </w:p>
    <w:p w14:paraId="525F4916" w14:textId="77777777" w:rsidR="00C436B4" w:rsidRPr="00BC3ECA" w:rsidRDefault="00C436B4" w:rsidP="00C436B4">
      <w:pPr>
        <w:pStyle w:val="AlnosNumbered"/>
      </w:pPr>
      <w:r w:rsidRPr="00BC3ECA">
        <w:t xml:space="preserve">Peržiūrėkite </w:t>
      </w:r>
      <w:r w:rsidRPr="00BC3ECA">
        <w:rPr>
          <w:rFonts w:cs="Arial"/>
        </w:rPr>
        <w:t>šablono</w:t>
      </w:r>
      <w:r w:rsidRPr="00BC3ECA">
        <w:t xml:space="preserve"> duomenis.</w:t>
      </w:r>
    </w:p>
    <w:p w14:paraId="2C83BB78" w14:textId="77777777" w:rsidR="00C436B4" w:rsidRPr="00BC3ECA" w:rsidRDefault="00C436B4" w:rsidP="00C436B4">
      <w:pPr>
        <w:pStyle w:val="Pastaba"/>
      </w:pPr>
      <w:r w:rsidRPr="00BC3ECA">
        <w:t xml:space="preserve">Keisti </w:t>
      </w:r>
      <w:r w:rsidRPr="00BC3ECA">
        <w:rPr>
          <w:rFonts w:cs="Arial"/>
        </w:rPr>
        <w:t xml:space="preserve">šablono duomenų </w:t>
      </w:r>
      <w:r w:rsidRPr="00BC3ECA">
        <w:t>peržiūros lange negalite.</w:t>
      </w:r>
    </w:p>
    <w:p w14:paraId="54BBA257" w14:textId="77777777" w:rsidR="00C436B4" w:rsidRPr="00BC3ECA" w:rsidRDefault="00C436B4" w:rsidP="00C436B4">
      <w:pPr>
        <w:pStyle w:val="Heading3"/>
        <w:rPr>
          <w:noProof w:val="0"/>
        </w:rPr>
      </w:pPr>
      <w:bookmarkStart w:id="740" w:name="_Ref334985003"/>
      <w:bookmarkStart w:id="741" w:name="_Toc343240488"/>
      <w:bookmarkStart w:id="742" w:name="_Toc169621918"/>
      <w:r w:rsidRPr="00BC3ECA">
        <w:rPr>
          <w:noProof w:val="0"/>
        </w:rPr>
        <w:t>Redaguoti muziejaus ataskaitų šablono duomenis</w:t>
      </w:r>
      <w:bookmarkEnd w:id="740"/>
      <w:bookmarkEnd w:id="741"/>
      <w:bookmarkEnd w:id="742"/>
    </w:p>
    <w:p w14:paraId="3D4FC2D7" w14:textId="77777777" w:rsidR="00C436B4" w:rsidRPr="00BC3ECA" w:rsidRDefault="00C436B4" w:rsidP="00C436B4">
      <w:pPr>
        <w:pStyle w:val="Alnostext"/>
        <w:keepNext/>
      </w:pPr>
      <w:r w:rsidRPr="00BC3ECA">
        <w:t xml:space="preserve">Paskirtis – </w:t>
      </w:r>
      <w:r w:rsidRPr="00BC3ECA">
        <w:rPr>
          <w:rFonts w:cs="Arial"/>
        </w:rPr>
        <w:t>keisti muziejaus ataskaitų šablono duomenis sistemoje</w:t>
      </w:r>
      <w:r w:rsidRPr="00BC3ECA">
        <w:t xml:space="preserve">. </w:t>
      </w:r>
    </w:p>
    <w:p w14:paraId="37F286C6" w14:textId="77777777" w:rsidR="00C436B4" w:rsidRPr="00BC3ECA" w:rsidRDefault="00C436B4" w:rsidP="00C436B4">
      <w:pPr>
        <w:pStyle w:val="HeadingB"/>
        <w:tabs>
          <w:tab w:val="left" w:pos="3093"/>
        </w:tabs>
        <w:rPr>
          <w:noProof w:val="0"/>
        </w:rPr>
      </w:pPr>
      <w:r w:rsidRPr="00BC3ECA">
        <w:rPr>
          <w:noProof w:val="0"/>
        </w:rPr>
        <w:t>Kaip atlikti</w:t>
      </w:r>
    </w:p>
    <w:p w14:paraId="6E293D82" w14:textId="77777777" w:rsidR="00C436B4" w:rsidRPr="00BC3ECA" w:rsidRDefault="00C436B4" w:rsidP="00C436B4">
      <w:pPr>
        <w:pStyle w:val="Alnostext"/>
      </w:pPr>
      <w:r w:rsidRPr="00BC3ECA">
        <w:t xml:space="preserve">Norėdami </w:t>
      </w:r>
      <w:r w:rsidRPr="00BC3ECA">
        <w:rPr>
          <w:rFonts w:cs="Arial"/>
        </w:rPr>
        <w:t>keisti muziejaus ataskaitų šablono duomenis, atlikite šiuos veiksmus:</w:t>
      </w:r>
    </w:p>
    <w:p w14:paraId="3F298D6D" w14:textId="77777777" w:rsidR="00C436B4" w:rsidRPr="00BC3ECA" w:rsidRDefault="00C436B4" w:rsidP="00DB10CD">
      <w:pPr>
        <w:pStyle w:val="AlnosNumbered"/>
        <w:numPr>
          <w:ilvl w:val="0"/>
          <w:numId w:val="158"/>
        </w:numPr>
      </w:pPr>
      <w:r w:rsidRPr="00BC3ECA">
        <w:t xml:space="preserve">Suraskite norimą </w:t>
      </w:r>
      <w:r w:rsidRPr="00BC3ECA">
        <w:rPr>
          <w:rFonts w:cs="Arial"/>
        </w:rPr>
        <w:t>šabloną</w:t>
      </w:r>
      <w:r w:rsidRPr="00BC3ECA">
        <w:t>.</w:t>
      </w:r>
    </w:p>
    <w:p w14:paraId="38236956" w14:textId="59DC17B1" w:rsidR="00C436B4" w:rsidRPr="00BC3ECA" w:rsidRDefault="00C436B4"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_Ref334985082 \h  \* MERGEFORMAT </w:instrText>
      </w:r>
      <w:r w:rsidRPr="00BC3ECA">
        <w:rPr>
          <w:rStyle w:val="CharLangas"/>
        </w:rPr>
      </w:r>
      <w:r w:rsidRPr="00BC3ECA">
        <w:rPr>
          <w:rStyle w:val="CharLangas"/>
        </w:rPr>
        <w:fldChar w:fldCharType="separate"/>
      </w:r>
      <w:r w:rsidR="000D676C" w:rsidRPr="000D676C">
        <w:rPr>
          <w:rStyle w:val="CharLangas"/>
        </w:rPr>
        <w:t>Surasti muziejaus ataskaitų šabloną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_Ref334985082 \h </w:instrText>
      </w:r>
      <w:r w:rsidRPr="00BC3ECA">
        <w:rPr>
          <w:rStyle w:val="CharLangas"/>
        </w:rPr>
      </w:r>
      <w:r w:rsidRPr="00BC3ECA">
        <w:rPr>
          <w:rStyle w:val="CharLangas"/>
        </w:rPr>
        <w:fldChar w:fldCharType="separate"/>
      </w:r>
      <w:r w:rsidR="000D676C">
        <w:rPr>
          <w:rStyle w:val="CharLangas"/>
          <w:noProof/>
        </w:rPr>
        <w:t>191</w:t>
      </w:r>
      <w:r w:rsidRPr="00BC3ECA">
        <w:rPr>
          <w:rStyle w:val="CharLangas"/>
        </w:rPr>
        <w:fldChar w:fldCharType="end"/>
      </w:r>
      <w:r w:rsidRPr="00BC3ECA">
        <w:rPr>
          <w:rStyle w:val="CharLangas"/>
        </w:rPr>
        <w:t xml:space="preserve"> psl.)</w:t>
      </w:r>
      <w:r w:rsidRPr="00BC3ECA">
        <w:t>.</w:t>
      </w:r>
    </w:p>
    <w:p w14:paraId="418CE0CF" w14:textId="22076C2D" w:rsidR="00C436B4" w:rsidRPr="00BC3ECA" w:rsidRDefault="00C436B4" w:rsidP="00C436B4">
      <w:pPr>
        <w:pStyle w:val="AlnosNumbered"/>
      </w:pPr>
      <w:r w:rsidRPr="00BC3ECA">
        <w:lastRenderedPageBreak/>
        <w:t xml:space="preserve">Rezultatų lentelėje stulpelyje </w:t>
      </w:r>
      <w:r w:rsidRPr="00BC3ECA">
        <w:rPr>
          <w:b/>
        </w:rPr>
        <w:t>Veiksmai</w:t>
      </w:r>
      <w:r w:rsidRPr="00BC3ECA">
        <w:t xml:space="preserve"> spauskite</w:t>
      </w:r>
      <w:r w:rsidRPr="00BC3ECA">
        <w:rPr>
          <w:lang w:eastAsia="lt-LT"/>
        </w:rPr>
        <w:t xml:space="preserve"> piktogramą </w:t>
      </w:r>
      <w:r w:rsidR="00424185" w:rsidRPr="00BC3ECA">
        <w:rPr>
          <w:noProof/>
          <w:lang w:eastAsia="lt-LT"/>
        </w:rPr>
        <w:drawing>
          <wp:inline distT="0" distB="0" distL="0" distR="0" wp14:anchorId="410A19C2" wp14:editId="76AB3B1B">
            <wp:extent cx="144780" cy="160020"/>
            <wp:effectExtent l="0" t="0" r="0" b="0"/>
            <wp:docPr id="36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BC3ECA">
        <w:t>.</w:t>
      </w:r>
    </w:p>
    <w:p w14:paraId="54993380" w14:textId="77777777" w:rsidR="00C436B4" w:rsidRPr="00BC3ECA" w:rsidRDefault="00C436B4" w:rsidP="005B3A8E">
      <w:pPr>
        <w:pStyle w:val="BodyText"/>
      </w:pPr>
      <w:r w:rsidRPr="00BC3ECA">
        <w:t xml:space="preserve">Atsiveria langas </w:t>
      </w:r>
      <w:r w:rsidRPr="00BC3ECA">
        <w:rPr>
          <w:rStyle w:val="CharLangas"/>
        </w:rPr>
        <w:t>Muziejaus ataskaitų šablonai</w:t>
      </w:r>
      <w:r w:rsidRPr="00BC3ECA">
        <w:t>.</w:t>
      </w:r>
    </w:p>
    <w:p w14:paraId="14598839" w14:textId="77777777" w:rsidR="00C436B4" w:rsidRPr="00BC3ECA" w:rsidRDefault="00C436B4" w:rsidP="00C436B4">
      <w:pPr>
        <w:pStyle w:val="AlnosNumbered"/>
        <w:keepNext/>
      </w:pPr>
      <w:r w:rsidRPr="00BC3ECA">
        <w:t>Redaguokite norimus aprašo duomenis.</w:t>
      </w:r>
    </w:p>
    <w:p w14:paraId="49CBBA90" w14:textId="1A260403" w:rsidR="00C436B4" w:rsidRPr="00BC3ECA" w:rsidRDefault="00C436B4"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27C10792" w14:textId="77777777" w:rsidR="00C436B4" w:rsidRPr="00BC3ECA" w:rsidRDefault="00C436B4" w:rsidP="00C436B4">
      <w:pPr>
        <w:pStyle w:val="AlnosNumbered"/>
        <w:keepNext/>
        <w:rPr>
          <w:rStyle w:val="AlnostextChar"/>
        </w:rPr>
      </w:pPr>
      <w:r w:rsidRPr="00BC3ECA">
        <w:t xml:space="preserve">Spauskite </w:t>
      </w:r>
      <w:r w:rsidRPr="00BC3ECA">
        <w:rPr>
          <w:rStyle w:val="CharLaukas"/>
        </w:rPr>
        <w:t>[Išsaugoti]</w:t>
      </w:r>
      <w:r w:rsidRPr="00BC3ECA">
        <w:rPr>
          <w:rStyle w:val="AlnostextChar"/>
        </w:rPr>
        <w:t>.</w:t>
      </w:r>
    </w:p>
    <w:p w14:paraId="334C3D0A" w14:textId="77777777" w:rsidR="00C436B4" w:rsidRPr="00BC3ECA" w:rsidRDefault="00C436B4" w:rsidP="005B3A8E">
      <w:pPr>
        <w:pStyle w:val="BodyText"/>
      </w:pPr>
      <w:r w:rsidRPr="00BC3ECA">
        <w:t>Pakeisti ataskaitos šablono duomenys išsaugoti sistemoje.</w:t>
      </w:r>
    </w:p>
    <w:p w14:paraId="0ECE69AD" w14:textId="482C6E08" w:rsidR="00C436B4" w:rsidRPr="00BC3ECA" w:rsidRDefault="00C436B4" w:rsidP="00C436B4">
      <w:pPr>
        <w:pStyle w:val="Heading3"/>
        <w:rPr>
          <w:noProof w:val="0"/>
        </w:rPr>
      </w:pPr>
      <w:bookmarkStart w:id="743" w:name="_Ref334985009"/>
      <w:bookmarkStart w:id="744" w:name="_Toc343240489"/>
      <w:bookmarkStart w:id="745" w:name="_Toc169621919"/>
      <w:r w:rsidRPr="00BC3ECA">
        <w:rPr>
          <w:noProof w:val="0"/>
        </w:rPr>
        <w:t>Šalinti muziejaus ataskaitų šabloną</w:t>
      </w:r>
      <w:bookmarkEnd w:id="743"/>
      <w:bookmarkEnd w:id="744"/>
      <w:bookmarkEnd w:id="745"/>
    </w:p>
    <w:p w14:paraId="1FB8B870" w14:textId="77777777" w:rsidR="00C436B4" w:rsidRPr="00BC3ECA" w:rsidRDefault="00C436B4" w:rsidP="00C436B4">
      <w:pPr>
        <w:pStyle w:val="Alnostext"/>
        <w:keepNext/>
      </w:pPr>
      <w:r w:rsidRPr="00BC3ECA">
        <w:t xml:space="preserve">Paskirtis – </w:t>
      </w:r>
      <w:r w:rsidRPr="00BC3ECA">
        <w:rPr>
          <w:rFonts w:cs="Arial"/>
        </w:rPr>
        <w:t>šalinti muziejaus ataskaitų šablono duomenis iš sistemos</w:t>
      </w:r>
      <w:r w:rsidRPr="00BC3ECA">
        <w:t xml:space="preserve">. </w:t>
      </w:r>
    </w:p>
    <w:p w14:paraId="0C886912" w14:textId="77777777" w:rsidR="00C436B4" w:rsidRPr="00BC3ECA" w:rsidRDefault="00C436B4" w:rsidP="00C436B4">
      <w:pPr>
        <w:pStyle w:val="HeadingB"/>
        <w:tabs>
          <w:tab w:val="left" w:pos="3093"/>
        </w:tabs>
        <w:rPr>
          <w:noProof w:val="0"/>
        </w:rPr>
      </w:pPr>
      <w:r w:rsidRPr="00BC3ECA">
        <w:rPr>
          <w:noProof w:val="0"/>
        </w:rPr>
        <w:t>Kaip atlikti</w:t>
      </w:r>
    </w:p>
    <w:p w14:paraId="68339CD8" w14:textId="77777777" w:rsidR="00C436B4" w:rsidRPr="00BC3ECA" w:rsidRDefault="00C436B4" w:rsidP="00C436B4">
      <w:pPr>
        <w:pStyle w:val="Alnostext"/>
      </w:pPr>
      <w:r w:rsidRPr="00BC3ECA">
        <w:t xml:space="preserve">Norėdami </w:t>
      </w:r>
      <w:r w:rsidRPr="00BC3ECA">
        <w:rPr>
          <w:rFonts w:cs="Arial"/>
        </w:rPr>
        <w:t>šalinti muziejaus duomenis, atlikite šiuos veiksmus:</w:t>
      </w:r>
    </w:p>
    <w:p w14:paraId="1F150B59" w14:textId="77777777" w:rsidR="00C436B4" w:rsidRPr="00BC3ECA" w:rsidRDefault="00C436B4" w:rsidP="00DB10CD">
      <w:pPr>
        <w:pStyle w:val="AlnosNumbered"/>
        <w:keepNext/>
        <w:numPr>
          <w:ilvl w:val="0"/>
          <w:numId w:val="159"/>
        </w:numPr>
      </w:pPr>
      <w:r w:rsidRPr="00BC3ECA">
        <w:t xml:space="preserve">Suraskite norimą </w:t>
      </w:r>
      <w:r w:rsidRPr="00BC3ECA">
        <w:rPr>
          <w:rFonts w:cs="Arial"/>
        </w:rPr>
        <w:t>šabloną</w:t>
      </w:r>
      <w:r w:rsidRPr="00BC3ECA">
        <w:t>.</w:t>
      </w:r>
    </w:p>
    <w:p w14:paraId="056118FF" w14:textId="6F88D57C" w:rsidR="00C436B4" w:rsidRPr="00BC3ECA" w:rsidRDefault="00C436B4" w:rsidP="005B3A8E">
      <w:pPr>
        <w:pStyle w:val="BodyText"/>
      </w:pPr>
      <w:r w:rsidRPr="00BC3ECA">
        <w:t xml:space="preserve">Kaip atlikti skaitykite skyrelyje </w:t>
      </w:r>
      <w:r w:rsidRPr="00BC3ECA">
        <w:rPr>
          <w:rStyle w:val="CharLangas"/>
        </w:rPr>
        <w:fldChar w:fldCharType="begin"/>
      </w:r>
      <w:r w:rsidRPr="00BC3ECA">
        <w:rPr>
          <w:rStyle w:val="CharLangas"/>
        </w:rPr>
        <w:instrText xml:space="preserve"> REF _Ref334985082 \h  \* MERGEFORMAT </w:instrText>
      </w:r>
      <w:r w:rsidRPr="00BC3ECA">
        <w:rPr>
          <w:rStyle w:val="CharLangas"/>
        </w:rPr>
      </w:r>
      <w:r w:rsidRPr="00BC3ECA">
        <w:rPr>
          <w:rStyle w:val="CharLangas"/>
        </w:rPr>
        <w:fldChar w:fldCharType="separate"/>
      </w:r>
      <w:r w:rsidR="000D676C" w:rsidRPr="000D676C">
        <w:rPr>
          <w:rStyle w:val="CharLangas"/>
        </w:rPr>
        <w:t>Surasti muziejaus ataskaitų šabloną</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_Ref334985082 \h </w:instrText>
      </w:r>
      <w:r w:rsidRPr="00BC3ECA">
        <w:rPr>
          <w:rStyle w:val="CharLangas"/>
        </w:rPr>
      </w:r>
      <w:r w:rsidRPr="00BC3ECA">
        <w:rPr>
          <w:rStyle w:val="CharLangas"/>
        </w:rPr>
        <w:fldChar w:fldCharType="separate"/>
      </w:r>
      <w:r w:rsidR="000D676C">
        <w:rPr>
          <w:rStyle w:val="CharLangas"/>
          <w:noProof/>
        </w:rPr>
        <w:t>191</w:t>
      </w:r>
      <w:r w:rsidRPr="00BC3ECA">
        <w:rPr>
          <w:rStyle w:val="CharLangas"/>
        </w:rPr>
        <w:fldChar w:fldCharType="end"/>
      </w:r>
      <w:r w:rsidRPr="00BC3ECA">
        <w:rPr>
          <w:rStyle w:val="CharLangas"/>
        </w:rPr>
        <w:t xml:space="preserve"> psl.)</w:t>
      </w:r>
      <w:r w:rsidRPr="00BC3ECA">
        <w:t>.</w:t>
      </w:r>
    </w:p>
    <w:p w14:paraId="7908A2EF" w14:textId="3324E389" w:rsidR="00C436B4" w:rsidRPr="00BC3ECA" w:rsidRDefault="00C436B4" w:rsidP="00C436B4">
      <w:pPr>
        <w:pStyle w:val="AlnosNumbered"/>
      </w:pPr>
      <w:r w:rsidRPr="00BC3ECA">
        <w:t xml:space="preserve">Rezultatų lentelėje stulpelyje </w:t>
      </w:r>
      <w:r w:rsidRPr="00BC3ECA">
        <w:rPr>
          <w:b/>
        </w:rPr>
        <w:t xml:space="preserve">Veiksmai </w:t>
      </w:r>
      <w:r w:rsidRPr="00BC3ECA">
        <w:t>spauskite</w:t>
      </w:r>
      <w:r w:rsidRPr="00BC3ECA">
        <w:rPr>
          <w:lang w:eastAsia="lt-LT"/>
        </w:rPr>
        <w:t xml:space="preserve"> piktogramą </w:t>
      </w:r>
      <w:r w:rsidR="00424185" w:rsidRPr="00BC3ECA">
        <w:rPr>
          <w:noProof/>
          <w:lang w:eastAsia="lt-LT"/>
        </w:rPr>
        <w:drawing>
          <wp:inline distT="0" distB="0" distL="0" distR="0" wp14:anchorId="3B8AF6D4" wp14:editId="09483BA5">
            <wp:extent cx="129540" cy="129540"/>
            <wp:effectExtent l="0" t="0" r="0" b="0"/>
            <wp:docPr id="36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C3ECA">
        <w:t>.</w:t>
      </w:r>
    </w:p>
    <w:p w14:paraId="5B5FA2C8" w14:textId="77777777" w:rsidR="00C436B4" w:rsidRPr="00BC3ECA" w:rsidRDefault="00C436B4" w:rsidP="005B3A8E">
      <w:pPr>
        <w:pStyle w:val="BodyText"/>
      </w:pPr>
      <w:r w:rsidRPr="00BC3ECA">
        <w:t xml:space="preserve">Atsiveria langas </w:t>
      </w:r>
      <w:r w:rsidRPr="00BC3ECA">
        <w:rPr>
          <w:rStyle w:val="CharLangas"/>
        </w:rPr>
        <w:t>Muziejaus ataskaitų šablonai</w:t>
      </w:r>
      <w:r w:rsidRPr="00BC3ECA">
        <w:t>.</w:t>
      </w:r>
    </w:p>
    <w:p w14:paraId="7EF4CB83" w14:textId="77777777" w:rsidR="00C436B4" w:rsidRPr="00BC3ECA" w:rsidRDefault="00C436B4" w:rsidP="00C436B4">
      <w:pPr>
        <w:pStyle w:val="AlnosNumbered"/>
      </w:pPr>
      <w:r w:rsidRPr="00BC3ECA">
        <w:t xml:space="preserve">Spauskite </w:t>
      </w:r>
      <w:r w:rsidRPr="00BC3ECA">
        <w:rPr>
          <w:rStyle w:val="CharLaukas"/>
        </w:rPr>
        <w:t>[Trinti]</w:t>
      </w:r>
      <w:r w:rsidRPr="00BC3ECA">
        <w:t>.</w:t>
      </w:r>
    </w:p>
    <w:p w14:paraId="10306045" w14:textId="77777777" w:rsidR="00C436B4" w:rsidRPr="00BC3ECA" w:rsidRDefault="00C436B4" w:rsidP="005B3A8E">
      <w:pPr>
        <w:pStyle w:val="BodyText"/>
      </w:pPr>
      <w:r w:rsidRPr="00BC3ECA">
        <w:t>Sistema pašalina duomenis iš sistemos.</w:t>
      </w:r>
    </w:p>
    <w:p w14:paraId="2AE9FE53" w14:textId="295356A4" w:rsidR="00BC3AD8" w:rsidRPr="00BC3ECA" w:rsidRDefault="00BC3AD8" w:rsidP="00986E8B">
      <w:pPr>
        <w:pStyle w:val="Heading2"/>
      </w:pPr>
      <w:bookmarkStart w:id="746" w:name="_Tvarkyti_sistemos_parametrus"/>
      <w:bookmarkStart w:id="747" w:name="_Ref335032738"/>
      <w:bookmarkStart w:id="748" w:name="_Ref335032740"/>
      <w:bookmarkStart w:id="749" w:name="_Toc343240506"/>
      <w:bookmarkStart w:id="750" w:name="_Toc169621920"/>
      <w:bookmarkEnd w:id="746"/>
      <w:r w:rsidRPr="00BC3ECA">
        <w:t>Tvarkyti sistemos parametrus</w:t>
      </w:r>
      <w:bookmarkEnd w:id="747"/>
      <w:bookmarkEnd w:id="748"/>
      <w:bookmarkEnd w:id="749"/>
      <w:bookmarkEnd w:id="750"/>
    </w:p>
    <w:p w14:paraId="6DCE8606" w14:textId="0E632F68" w:rsidR="00BC3AD8" w:rsidRPr="00BC3ECA" w:rsidRDefault="00BC3AD8" w:rsidP="00986E8B">
      <w:pPr>
        <w:pStyle w:val="Alnostext"/>
        <w:keepNext/>
      </w:pPr>
      <w:r w:rsidRPr="00BC3ECA">
        <w:t xml:space="preserve">Paskirtis – leisti </w:t>
      </w:r>
      <w:r w:rsidRPr="00BC3ECA">
        <w:rPr>
          <w:rFonts w:cs="Arial"/>
        </w:rPr>
        <w:t>sistemos naudotojui tvarkyti sistemos parametrus sistemoje</w:t>
      </w:r>
      <w:r w:rsidRPr="00BC3ECA">
        <w:t>.</w:t>
      </w:r>
    </w:p>
    <w:p w14:paraId="3DFCBF31" w14:textId="229B228A" w:rsidR="004A6204" w:rsidRPr="00BC3ECA" w:rsidRDefault="00A32F7B" w:rsidP="00986E8B">
      <w:pPr>
        <w:pStyle w:val="Alnostext"/>
        <w:keepNext/>
      </w:pPr>
      <w:r w:rsidRPr="00BC3ECA">
        <w:t>Pakeisti galima tokius sistemos parametrus:</w:t>
      </w:r>
    </w:p>
    <w:p w14:paraId="687BE23A" w14:textId="2837C000" w:rsidR="00A32F7B" w:rsidRPr="00BC3ECA" w:rsidRDefault="00A32F7B" w:rsidP="00DB10CD">
      <w:pPr>
        <w:pStyle w:val="Alnostext"/>
        <w:keepNext/>
        <w:numPr>
          <w:ilvl w:val="0"/>
          <w:numId w:val="190"/>
        </w:numPr>
        <w:spacing w:before="0" w:after="0"/>
      </w:pPr>
      <w:r w:rsidRPr="00BC3ECA">
        <w:t>Ar atvaizduoti laukų pavadinimus apskaitos knygose</w:t>
      </w:r>
      <w:r w:rsidR="00532E4B" w:rsidRPr="00BC3ECA">
        <w:t>;</w:t>
      </w:r>
    </w:p>
    <w:p w14:paraId="4E581B0B" w14:textId="2EE9D754" w:rsidR="00532E4B" w:rsidRPr="00BC3ECA" w:rsidRDefault="002952DD" w:rsidP="00DB10CD">
      <w:pPr>
        <w:pStyle w:val="Alnostext"/>
        <w:keepNext/>
        <w:numPr>
          <w:ilvl w:val="0"/>
          <w:numId w:val="190"/>
        </w:numPr>
        <w:spacing w:before="0" w:after="0"/>
      </w:pPr>
      <w:r w:rsidRPr="00BC3ECA">
        <w:t>Ar muziejuje naudojamas Buhalterinės apskaitos numeris;</w:t>
      </w:r>
    </w:p>
    <w:p w14:paraId="1D162AAE" w14:textId="5AB6C305" w:rsidR="002952DD" w:rsidRPr="00BC3ECA" w:rsidRDefault="002952DD" w:rsidP="00DB10CD">
      <w:pPr>
        <w:pStyle w:val="Alnostext"/>
        <w:keepNext/>
        <w:numPr>
          <w:ilvl w:val="0"/>
          <w:numId w:val="190"/>
        </w:numPr>
        <w:spacing w:before="0" w:after="0"/>
      </w:pPr>
      <w:r w:rsidRPr="00BC3ECA">
        <w:t xml:space="preserve">Ar muziejuje naudojamas Laikinas </w:t>
      </w:r>
      <w:proofErr w:type="spellStart"/>
      <w:r w:rsidRPr="00BC3ECA">
        <w:t>apsk</w:t>
      </w:r>
      <w:proofErr w:type="spellEnd"/>
      <w:r w:rsidRPr="00BC3ECA">
        <w:t>. Numeris;</w:t>
      </w:r>
    </w:p>
    <w:p w14:paraId="1C6FFE99" w14:textId="06C0DFD3" w:rsidR="002952DD" w:rsidRPr="00BC3ECA" w:rsidRDefault="002952DD" w:rsidP="00DB10CD">
      <w:pPr>
        <w:pStyle w:val="Alnostext"/>
        <w:keepNext/>
        <w:numPr>
          <w:ilvl w:val="0"/>
          <w:numId w:val="190"/>
        </w:numPr>
        <w:spacing w:before="0" w:after="0"/>
      </w:pPr>
      <w:r w:rsidRPr="00BC3ECA">
        <w:t>Ar muziejuje naudojamas Rinkinio apskaitos numeris;</w:t>
      </w:r>
    </w:p>
    <w:p w14:paraId="23AE4A8A" w14:textId="6B327853" w:rsidR="002952DD" w:rsidRPr="00BC3ECA" w:rsidRDefault="00BF2F6C" w:rsidP="00DB10CD">
      <w:pPr>
        <w:pStyle w:val="Alnostext"/>
        <w:keepNext/>
        <w:numPr>
          <w:ilvl w:val="0"/>
          <w:numId w:val="190"/>
        </w:numPr>
        <w:spacing w:before="0" w:after="0"/>
      </w:pPr>
      <w:r w:rsidRPr="00BC3ECA">
        <w:t>Ar muziejuje naudojamas Spec. inventorinis numeris;</w:t>
      </w:r>
    </w:p>
    <w:p w14:paraId="2DCBECD8" w14:textId="7CACF940" w:rsidR="00BF2F6C" w:rsidRPr="00BC3ECA" w:rsidRDefault="00BF2F6C" w:rsidP="00DB10CD">
      <w:pPr>
        <w:pStyle w:val="Alnostext"/>
        <w:keepNext/>
        <w:numPr>
          <w:ilvl w:val="0"/>
          <w:numId w:val="190"/>
        </w:numPr>
        <w:spacing w:before="0" w:after="0"/>
      </w:pPr>
      <w:r w:rsidRPr="00BC3ECA">
        <w:t>Ar privaloma nurodyti bent vieną apskaitos numerį;</w:t>
      </w:r>
    </w:p>
    <w:p w14:paraId="2C5BA4B6" w14:textId="5FB46479" w:rsidR="00BF2F6C" w:rsidRPr="00BC3ECA" w:rsidRDefault="00BF2F6C" w:rsidP="00DB10CD">
      <w:pPr>
        <w:pStyle w:val="Alnostext"/>
        <w:keepNext/>
        <w:numPr>
          <w:ilvl w:val="0"/>
          <w:numId w:val="190"/>
        </w:numPr>
        <w:spacing w:before="0" w:after="0"/>
      </w:pPr>
      <w:r w:rsidRPr="00BC3ECA">
        <w:t>Ar privaloma nurodyti bent vieną sritį eksponate</w:t>
      </w:r>
      <w:r w:rsidR="00B2106D" w:rsidRPr="00BC3ECA">
        <w:t>;</w:t>
      </w:r>
    </w:p>
    <w:p w14:paraId="007230C3" w14:textId="0AD1D29D" w:rsidR="00B2106D" w:rsidRPr="00BC3ECA" w:rsidRDefault="00B2106D" w:rsidP="00DB10CD">
      <w:pPr>
        <w:pStyle w:val="Alnostext"/>
        <w:keepNext/>
        <w:numPr>
          <w:ilvl w:val="0"/>
          <w:numId w:val="190"/>
        </w:numPr>
        <w:spacing w:before="0" w:after="0"/>
      </w:pPr>
      <w:r w:rsidRPr="00BC3ECA">
        <w:t>Data, nuo kada sistema veikia;</w:t>
      </w:r>
    </w:p>
    <w:p w14:paraId="6A7A009B" w14:textId="3031EA5A" w:rsidR="00B2106D" w:rsidRPr="00BC3ECA" w:rsidRDefault="00B2106D" w:rsidP="00DB10CD">
      <w:pPr>
        <w:pStyle w:val="Alnostext"/>
        <w:keepNext/>
        <w:numPr>
          <w:ilvl w:val="0"/>
          <w:numId w:val="190"/>
        </w:numPr>
        <w:spacing w:before="0" w:after="0"/>
      </w:pPr>
      <w:r w:rsidRPr="00BC3ECA">
        <w:t>Įrašų skaičius puslapyje;</w:t>
      </w:r>
    </w:p>
    <w:p w14:paraId="201677B9" w14:textId="2C3263D9" w:rsidR="00B2106D" w:rsidRPr="00BC3ECA" w:rsidRDefault="00B2106D" w:rsidP="00DB10CD">
      <w:pPr>
        <w:pStyle w:val="Alnostext"/>
        <w:keepNext/>
        <w:numPr>
          <w:ilvl w:val="0"/>
          <w:numId w:val="190"/>
        </w:numPr>
        <w:spacing w:before="0" w:after="0"/>
      </w:pPr>
      <w:r w:rsidRPr="00BC3ECA">
        <w:t>Maksimalus įrašų skaičius, kurį galima atvaizduoti ekrane;</w:t>
      </w:r>
    </w:p>
    <w:p w14:paraId="789A3BF8" w14:textId="09BF9951" w:rsidR="00B2106D" w:rsidRPr="00BC3ECA" w:rsidRDefault="00EE172F" w:rsidP="00DB10CD">
      <w:pPr>
        <w:pStyle w:val="Alnostext"/>
        <w:keepNext/>
        <w:numPr>
          <w:ilvl w:val="0"/>
          <w:numId w:val="190"/>
        </w:numPr>
        <w:spacing w:before="0" w:after="0"/>
      </w:pPr>
      <w:r w:rsidRPr="00BC3ECA">
        <w:t>Restauravimo knygos šablonas;</w:t>
      </w:r>
    </w:p>
    <w:p w14:paraId="6329E7F0" w14:textId="39EB7531" w:rsidR="00EE172F" w:rsidRPr="00BC3ECA" w:rsidRDefault="00EE172F" w:rsidP="00DB10CD">
      <w:pPr>
        <w:pStyle w:val="Alnostext"/>
        <w:keepNext/>
        <w:numPr>
          <w:ilvl w:val="0"/>
          <w:numId w:val="190"/>
        </w:numPr>
        <w:spacing w:before="0" w:after="0"/>
      </w:pPr>
      <w:r w:rsidRPr="00BC3ECA">
        <w:t>Sistemos tipas (nurodo ar LIMIS_M, ar LIMIS_M Alternatyvusis);</w:t>
      </w:r>
    </w:p>
    <w:p w14:paraId="090A05E3" w14:textId="643068A4" w:rsidR="00EE172F" w:rsidRPr="00BC3ECA" w:rsidRDefault="00EE172F" w:rsidP="00DB10CD">
      <w:pPr>
        <w:pStyle w:val="Alnostext"/>
        <w:keepNext/>
        <w:numPr>
          <w:ilvl w:val="0"/>
          <w:numId w:val="190"/>
        </w:numPr>
        <w:spacing w:before="0" w:after="0"/>
      </w:pPr>
      <w:r w:rsidRPr="00BC3ECA">
        <w:t>Siuntėjo adresas;</w:t>
      </w:r>
    </w:p>
    <w:p w14:paraId="06848656" w14:textId="01B985FD" w:rsidR="00EE172F" w:rsidRPr="00BC3ECA" w:rsidRDefault="00EE172F" w:rsidP="00DB10CD">
      <w:pPr>
        <w:pStyle w:val="Alnostext"/>
        <w:keepNext/>
        <w:numPr>
          <w:ilvl w:val="0"/>
          <w:numId w:val="190"/>
        </w:numPr>
        <w:spacing w:before="0"/>
      </w:pPr>
      <w:r w:rsidRPr="00BC3ECA">
        <w:t>SMTP (el. pašto) serverio pavadinimas</w:t>
      </w:r>
      <w:r w:rsidR="00FC64EB" w:rsidRPr="00BC3ECA">
        <w:t>.</w:t>
      </w:r>
    </w:p>
    <w:p w14:paraId="26F88626" w14:textId="77777777" w:rsidR="00BC3AD8" w:rsidRPr="00BC3ECA" w:rsidRDefault="00BC3AD8" w:rsidP="00986E8B">
      <w:pPr>
        <w:pStyle w:val="HeadingB"/>
        <w:rPr>
          <w:noProof w:val="0"/>
        </w:rPr>
      </w:pPr>
      <w:r w:rsidRPr="00BC3ECA">
        <w:rPr>
          <w:noProof w:val="0"/>
        </w:rPr>
        <w:t>Kas gali atlikti</w:t>
      </w:r>
    </w:p>
    <w:p w14:paraId="273F1DEC" w14:textId="77777777" w:rsidR="00BC3AD8" w:rsidRPr="00BC3ECA" w:rsidRDefault="00BC3AD8" w:rsidP="00986E8B">
      <w:pPr>
        <w:pStyle w:val="Alnostext"/>
        <w:keepNext/>
      </w:pPr>
      <w:r w:rsidRPr="00BC3ECA">
        <w:t>Tvarkyti sistemos parametrus gali:</w:t>
      </w:r>
    </w:p>
    <w:p w14:paraId="3B6BB077" w14:textId="77777777" w:rsidR="00BC3AD8" w:rsidRPr="00BC3ECA" w:rsidRDefault="00BC3AD8" w:rsidP="00986E8B">
      <w:pPr>
        <w:pStyle w:val="AlnostextBuleted"/>
        <w:keepNext/>
        <w:rPr>
          <w:rFonts w:cs="Arial"/>
        </w:rPr>
      </w:pPr>
      <w:r w:rsidRPr="00BC3ECA">
        <w:rPr>
          <w:rFonts w:cs="Arial"/>
        </w:rPr>
        <w:t>LIMIS-C administratorius;</w:t>
      </w:r>
    </w:p>
    <w:p w14:paraId="2D5D94E1" w14:textId="77777777" w:rsidR="00BC3AD8" w:rsidRPr="00BC3ECA" w:rsidRDefault="00BC3AD8" w:rsidP="00986E8B">
      <w:pPr>
        <w:pStyle w:val="AlnostextBuleted"/>
        <w:keepNext/>
        <w:rPr>
          <w:rFonts w:cs="Arial"/>
        </w:rPr>
      </w:pPr>
      <w:r w:rsidRPr="00BC3ECA">
        <w:rPr>
          <w:rFonts w:cs="Arial"/>
        </w:rPr>
        <w:t>LIMIS-M administratorius;</w:t>
      </w:r>
    </w:p>
    <w:p w14:paraId="7A2558CC" w14:textId="77777777" w:rsidR="00BC3AD8" w:rsidRPr="00BC3ECA" w:rsidRDefault="00BC3AD8" w:rsidP="00BC3AD8">
      <w:pPr>
        <w:pStyle w:val="AlnostextBuleted"/>
      </w:pPr>
      <w:r w:rsidRPr="00BC3ECA">
        <w:t>Naudotojas, kuriam suteiktos teisės peržiūrėti ir tvarkyti sistemos parametrus.</w:t>
      </w:r>
    </w:p>
    <w:p w14:paraId="05CC7AE1" w14:textId="77777777" w:rsidR="00BC3AD8" w:rsidRPr="00BC3ECA" w:rsidRDefault="00BC3AD8" w:rsidP="00BC3AD8">
      <w:pPr>
        <w:pStyle w:val="HeadingB"/>
        <w:rPr>
          <w:noProof w:val="0"/>
        </w:rPr>
      </w:pPr>
      <w:r w:rsidRPr="00BC3ECA">
        <w:rPr>
          <w:noProof w:val="0"/>
        </w:rPr>
        <w:t>Kaip atlikti</w:t>
      </w:r>
    </w:p>
    <w:p w14:paraId="1092CB74" w14:textId="77777777" w:rsidR="00BC3AD8" w:rsidRPr="00BC3ECA" w:rsidRDefault="00BC3AD8" w:rsidP="00BC3AD8">
      <w:pPr>
        <w:pStyle w:val="Alnostext"/>
        <w:keepNext/>
      </w:pPr>
      <w:r w:rsidRPr="00BC3ECA">
        <w:t xml:space="preserve">Norėdami </w:t>
      </w:r>
      <w:r w:rsidRPr="00BC3ECA">
        <w:rPr>
          <w:rFonts w:cs="Arial"/>
        </w:rPr>
        <w:t>tvarkyti sistemos parametrus</w:t>
      </w:r>
      <w:r w:rsidRPr="00BC3ECA">
        <w:t>, atlikite šiuos veiksmus:</w:t>
      </w:r>
    </w:p>
    <w:p w14:paraId="6A93E014" w14:textId="77777777" w:rsidR="00BC3AD8" w:rsidRPr="00BC3ECA" w:rsidRDefault="00BC3AD8" w:rsidP="00DB10CD">
      <w:pPr>
        <w:pStyle w:val="AlnosNumbered"/>
        <w:keepNext/>
        <w:numPr>
          <w:ilvl w:val="0"/>
          <w:numId w:val="160"/>
        </w:numPr>
      </w:pPr>
      <w:r w:rsidRPr="00BC3ECA">
        <w:t xml:space="preserve">Iš meniu pasirinkite </w:t>
      </w:r>
      <w:r w:rsidRPr="00BC3ECA">
        <w:rPr>
          <w:rStyle w:val="CharMeniu"/>
        </w:rPr>
        <w:t>Administravimas -&gt; Sistemos parametrai</w:t>
      </w:r>
      <w:r w:rsidRPr="00BC3ECA">
        <w:t>.</w:t>
      </w:r>
    </w:p>
    <w:p w14:paraId="47D66C33" w14:textId="1372AF99" w:rsidR="00BC3AD8" w:rsidRPr="00BC3ECA" w:rsidRDefault="00BC3AD8" w:rsidP="00C64515">
      <w:pPr>
        <w:pStyle w:val="BodyText"/>
      </w:pPr>
      <w:r w:rsidRPr="00BC3ECA">
        <w:t>Sistema automatiškai atrenka atitinkamo muziejaus sistemos parametrus ir pateikia jų sąrašą.</w:t>
      </w:r>
    </w:p>
    <w:p w14:paraId="1DC217CA" w14:textId="2C9149BE" w:rsidR="00C64515" w:rsidRPr="00BC3ECA" w:rsidRDefault="00C64515" w:rsidP="00691D63">
      <w:pPr>
        <w:pStyle w:val="AlnosNumbered"/>
        <w:numPr>
          <w:ilvl w:val="0"/>
          <w:numId w:val="0"/>
        </w:numPr>
        <w:ind w:left="794"/>
        <w:jc w:val="center"/>
      </w:pPr>
      <w:r w:rsidRPr="00BC3ECA">
        <w:rPr>
          <w:noProof/>
        </w:rPr>
        <w:lastRenderedPageBreak/>
        <w:drawing>
          <wp:inline distT="0" distB="0" distL="0" distR="0" wp14:anchorId="5CC6BCD0" wp14:editId="20E9D7AC">
            <wp:extent cx="5850890" cy="1375410"/>
            <wp:effectExtent l="19050" t="19050" r="1651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stemos parametrai.png"/>
                    <pic:cNvPicPr/>
                  </pic:nvPicPr>
                  <pic:blipFill>
                    <a:blip r:embed="rId317">
                      <a:extLst>
                        <a:ext uri="{28A0092B-C50C-407E-A947-70E740481C1C}">
                          <a14:useLocalDpi xmlns:a14="http://schemas.microsoft.com/office/drawing/2010/main" val="0"/>
                        </a:ext>
                      </a:extLst>
                    </a:blip>
                    <a:stretch>
                      <a:fillRect/>
                    </a:stretch>
                  </pic:blipFill>
                  <pic:spPr>
                    <a:xfrm>
                      <a:off x="0" y="0"/>
                      <a:ext cx="5850890" cy="1375410"/>
                    </a:xfrm>
                    <a:prstGeom prst="rect">
                      <a:avLst/>
                    </a:prstGeom>
                    <a:ln w="3175">
                      <a:solidFill>
                        <a:schemeClr val="tx1"/>
                      </a:solidFill>
                    </a:ln>
                  </pic:spPr>
                </pic:pic>
              </a:graphicData>
            </a:graphic>
          </wp:inline>
        </w:drawing>
      </w:r>
    </w:p>
    <w:p w14:paraId="0801C1B7" w14:textId="362AA9D5" w:rsidR="00BC3AD8" w:rsidRPr="00BC3ECA" w:rsidRDefault="00BC3AD8" w:rsidP="00C64515">
      <w:pPr>
        <w:pStyle w:val="AlnosNumbered"/>
        <w:numPr>
          <w:ilvl w:val="0"/>
          <w:numId w:val="0"/>
        </w:numPr>
        <w:ind w:left="794"/>
      </w:pPr>
      <w:r w:rsidRPr="00BC3ECA">
        <w:t>Spauskite nuorodą į norimą parametrą.</w:t>
      </w:r>
    </w:p>
    <w:p w14:paraId="46712D25" w14:textId="77777777" w:rsidR="00BC3AD8" w:rsidRPr="00BC3ECA" w:rsidRDefault="00BC3AD8" w:rsidP="005B3A8E">
      <w:pPr>
        <w:pStyle w:val="BodyText"/>
      </w:pPr>
      <w:r w:rsidRPr="00BC3ECA">
        <w:t xml:space="preserve">Atsiveria langas </w:t>
      </w:r>
      <w:r w:rsidRPr="00BC3ECA">
        <w:rPr>
          <w:rStyle w:val="CharLangas"/>
        </w:rPr>
        <w:t>Parametro reikšmės redagavimas</w:t>
      </w:r>
      <w:r w:rsidRPr="00BC3ECA">
        <w:t>.</w:t>
      </w:r>
    </w:p>
    <w:p w14:paraId="7EDDCFF6" w14:textId="77777777" w:rsidR="00BC3AD8" w:rsidRPr="00BC3ECA" w:rsidRDefault="00BC3AD8" w:rsidP="00BC3AD8">
      <w:pPr>
        <w:pStyle w:val="AlnosNumbered"/>
      </w:pPr>
      <w:r w:rsidRPr="00BC3ECA">
        <w:t xml:space="preserve">Jei reikia, pakeiskite reikšmę ir spauskite </w:t>
      </w:r>
      <w:r w:rsidRPr="00BC3ECA">
        <w:rPr>
          <w:rStyle w:val="CharLaukas"/>
        </w:rPr>
        <w:t>[Išsaugoti]</w:t>
      </w:r>
      <w:r w:rsidRPr="00BC3ECA">
        <w:t>.</w:t>
      </w:r>
    </w:p>
    <w:p w14:paraId="1E80034F" w14:textId="022C79B0" w:rsidR="00BC3AD8" w:rsidRPr="00BC3ECA" w:rsidRDefault="00BC3AD8" w:rsidP="009505AA">
      <w:pPr>
        <w:pStyle w:val="BodyText"/>
        <w:ind w:left="0" w:firstLine="681"/>
      </w:pPr>
      <w:r w:rsidRPr="00BC3ECA">
        <w:t>Sistema patikrina, ar duomenys korektiški ir juos išsaugo.</w:t>
      </w:r>
    </w:p>
    <w:p w14:paraId="345771C1" w14:textId="77340B4B" w:rsidR="001350A9" w:rsidRPr="00BC3ECA" w:rsidRDefault="00150113" w:rsidP="00BC3AD8">
      <w:pPr>
        <w:pStyle w:val="Heading2"/>
      </w:pPr>
      <w:bookmarkStart w:id="751" w:name="_Ref125995613"/>
      <w:bookmarkStart w:id="752" w:name="_Ref125995629"/>
      <w:bookmarkStart w:id="753" w:name="_Toc169621921"/>
      <w:bookmarkStart w:id="754" w:name="_Ref335032742"/>
      <w:bookmarkStart w:id="755" w:name="_Ref335032745"/>
      <w:bookmarkStart w:id="756" w:name="_Toc343240507"/>
      <w:r w:rsidRPr="00BC3ECA">
        <w:t>Tvarkyti eksponatų apskaitos numerių nustatymus</w:t>
      </w:r>
      <w:bookmarkEnd w:id="751"/>
      <w:bookmarkEnd w:id="752"/>
      <w:bookmarkEnd w:id="753"/>
    </w:p>
    <w:p w14:paraId="22A23615" w14:textId="27B9B231" w:rsidR="00150113" w:rsidRPr="00BC3ECA" w:rsidRDefault="00150113" w:rsidP="00150113">
      <w:pPr>
        <w:pStyle w:val="Alnostext"/>
      </w:pPr>
      <w:r w:rsidRPr="00BC3ECA">
        <w:t xml:space="preserve">Paskirtis – </w:t>
      </w:r>
      <w:r w:rsidR="006A329C" w:rsidRPr="00BC3ECA">
        <w:t>galimybė muziejams nusistatyti automatinį (pagal eilę) eksponatų apskaitos numerių suteikimą naujai įvedamiems eksponatų aprašams ir duomenų teikėjui matyti jam Sistemos automatiškai primenamus paskutiniuosius sistemoje aprašytų eksponatų – pirminės apskaitos ir inventorinius (kiekvieno rinkinio) numerius.</w:t>
      </w:r>
      <w:r w:rsidR="000B51CF" w:rsidRPr="00BC3ECA">
        <w:t xml:space="preserve"> </w:t>
      </w:r>
    </w:p>
    <w:p w14:paraId="0D48B53C" w14:textId="77777777" w:rsidR="00150113" w:rsidRPr="00BC3ECA" w:rsidRDefault="00150113" w:rsidP="00150113">
      <w:pPr>
        <w:pStyle w:val="HeadingB"/>
        <w:rPr>
          <w:noProof w:val="0"/>
        </w:rPr>
      </w:pPr>
      <w:r w:rsidRPr="00BC3ECA">
        <w:rPr>
          <w:noProof w:val="0"/>
        </w:rPr>
        <w:t>Kas gali atlikti</w:t>
      </w:r>
    </w:p>
    <w:p w14:paraId="136279D3" w14:textId="3BCFFD33" w:rsidR="00762068" w:rsidRPr="00BC3ECA" w:rsidRDefault="00EB6FAC" w:rsidP="00762068">
      <w:pPr>
        <w:pStyle w:val="Alnostext"/>
      </w:pPr>
      <w:r w:rsidRPr="00BC3ECA">
        <w:t>Sistemos administratorius ir muziejaus darbuotojas</w:t>
      </w:r>
      <w:r w:rsidR="00D872AE" w:rsidRPr="00BC3ECA">
        <w:t>, turintys teisę „T1196_Tvarkyti apskaitos numerių nustatymus“ (Pridėta šakoje „Bendri“).</w:t>
      </w:r>
    </w:p>
    <w:p w14:paraId="2D921E1B" w14:textId="3E9E89EC" w:rsidR="00150113" w:rsidRPr="00BC3ECA" w:rsidRDefault="00150113" w:rsidP="00150113">
      <w:pPr>
        <w:pStyle w:val="HeadingB"/>
        <w:rPr>
          <w:noProof w:val="0"/>
        </w:rPr>
      </w:pPr>
      <w:r w:rsidRPr="00BC3ECA">
        <w:rPr>
          <w:noProof w:val="0"/>
        </w:rPr>
        <w:t>Kaip atlikti</w:t>
      </w:r>
    </w:p>
    <w:p w14:paraId="07CD33BC" w14:textId="64B569C5" w:rsidR="00262DD3" w:rsidRPr="00BC3ECA" w:rsidRDefault="00EE5DCA" w:rsidP="00EE5DCA">
      <w:pPr>
        <w:pStyle w:val="Alnostext"/>
      </w:pPr>
      <w:r w:rsidRPr="00BC3ECA">
        <w:t xml:space="preserve">Norėdami redaguoti eksponatų apskaitos numerių automatinį generavimą, atlikite šiuos veiksmus: </w:t>
      </w:r>
    </w:p>
    <w:p w14:paraId="298220EC" w14:textId="7EE20FE5" w:rsidR="00784308" w:rsidRPr="00BC3ECA" w:rsidRDefault="00D872AE" w:rsidP="00DB10CD">
      <w:pPr>
        <w:pStyle w:val="Alnostext"/>
        <w:numPr>
          <w:ilvl w:val="0"/>
          <w:numId w:val="201"/>
        </w:numPr>
      </w:pPr>
      <w:r w:rsidRPr="00BC3ECA">
        <w:t>Iš meniu</w:t>
      </w:r>
      <w:r w:rsidR="00E16D18" w:rsidRPr="00BC3ECA">
        <w:t xml:space="preserve"> pasirinkite </w:t>
      </w:r>
      <w:r w:rsidR="00E16D18" w:rsidRPr="00BC3ECA">
        <w:rPr>
          <w:b/>
          <w:i/>
        </w:rPr>
        <w:t xml:space="preserve">Administravimas -&gt; Eksponatų apskaitos </w:t>
      </w:r>
      <w:proofErr w:type="spellStart"/>
      <w:r w:rsidR="00E16D18" w:rsidRPr="00BC3ECA">
        <w:rPr>
          <w:b/>
          <w:i/>
        </w:rPr>
        <w:t>nr.</w:t>
      </w:r>
      <w:proofErr w:type="spellEnd"/>
      <w:r w:rsidR="00E16D18" w:rsidRPr="00BC3ECA">
        <w:rPr>
          <w:b/>
          <w:i/>
        </w:rPr>
        <w:t xml:space="preserve"> nustatymai</w:t>
      </w:r>
      <w:r w:rsidR="00E16D18" w:rsidRPr="00BC3ECA">
        <w:t>.</w:t>
      </w:r>
      <w:r w:rsidR="00B06714" w:rsidRPr="00BC3ECA">
        <w:t xml:space="preserve"> </w:t>
      </w:r>
      <w:r w:rsidR="00E16D18" w:rsidRPr="00BC3ECA">
        <w:t>Atveria</w:t>
      </w:r>
      <w:r w:rsidR="0041043A" w:rsidRPr="00BC3ECA">
        <w:t>mas</w:t>
      </w:r>
      <w:r w:rsidR="00E16D18" w:rsidRPr="00BC3ECA">
        <w:t xml:space="preserve"> langas </w:t>
      </w:r>
      <w:r w:rsidR="00B06714" w:rsidRPr="00BC3ECA">
        <w:rPr>
          <w:i/>
        </w:rPr>
        <w:t xml:space="preserve">Eksponatų apskaitos </w:t>
      </w:r>
      <w:proofErr w:type="spellStart"/>
      <w:r w:rsidR="00B06714" w:rsidRPr="00BC3ECA">
        <w:rPr>
          <w:i/>
        </w:rPr>
        <w:t>nr.</w:t>
      </w:r>
      <w:proofErr w:type="spellEnd"/>
      <w:r w:rsidR="00B06714" w:rsidRPr="00BC3ECA">
        <w:rPr>
          <w:i/>
        </w:rPr>
        <w:t xml:space="preserve"> nustatymai</w:t>
      </w:r>
      <w:r w:rsidR="0041043A" w:rsidRPr="00BC3ECA">
        <w:t>.</w:t>
      </w:r>
    </w:p>
    <w:p w14:paraId="7CD1049F" w14:textId="3EC50B80" w:rsidR="00826DED" w:rsidRPr="00BC3ECA" w:rsidRDefault="007C41CE" w:rsidP="007C41CE">
      <w:pPr>
        <w:pStyle w:val="Alnostext"/>
        <w:ind w:left="720"/>
      </w:pPr>
      <w:r w:rsidRPr="00BC3ECA">
        <w:rPr>
          <w:noProof/>
        </w:rPr>
        <w:drawing>
          <wp:inline distT="0" distB="0" distL="0" distR="0" wp14:anchorId="2856FA3A" wp14:editId="5729A30E">
            <wp:extent cx="5850890" cy="2548890"/>
            <wp:effectExtent l="19050" t="19050" r="16510" b="228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850890" cy="2548890"/>
                    </a:xfrm>
                    <a:prstGeom prst="rect">
                      <a:avLst/>
                    </a:prstGeom>
                    <a:ln w="3175">
                      <a:solidFill>
                        <a:schemeClr val="tx1"/>
                      </a:solidFill>
                    </a:ln>
                  </pic:spPr>
                </pic:pic>
              </a:graphicData>
            </a:graphic>
          </wp:inline>
        </w:drawing>
      </w:r>
    </w:p>
    <w:p w14:paraId="5CD0ED74" w14:textId="51EB4E97" w:rsidR="00F36CF0" w:rsidRPr="00BC3ECA" w:rsidRDefault="004241AD" w:rsidP="00DB10CD">
      <w:pPr>
        <w:pStyle w:val="Alnostext"/>
        <w:numPr>
          <w:ilvl w:val="0"/>
          <w:numId w:val="201"/>
        </w:numPr>
      </w:pPr>
      <w:r w:rsidRPr="00BC3ECA">
        <w:t xml:space="preserve">Paspauskite mygtuką </w:t>
      </w:r>
      <w:r w:rsidR="00AF64D6" w:rsidRPr="00BC3ECA">
        <w:rPr>
          <w:b/>
        </w:rPr>
        <w:t>[Redaguoti]</w:t>
      </w:r>
    </w:p>
    <w:p w14:paraId="62CC5B53" w14:textId="6D4FB215" w:rsidR="00492466" w:rsidRPr="00BC3ECA" w:rsidRDefault="00C53E56" w:rsidP="00DB10CD">
      <w:pPr>
        <w:pStyle w:val="Alnostext"/>
        <w:numPr>
          <w:ilvl w:val="0"/>
          <w:numId w:val="201"/>
        </w:numPr>
      </w:pPr>
      <w:r w:rsidRPr="00BC3ECA">
        <w:t xml:space="preserve">Lauke </w:t>
      </w:r>
      <w:r w:rsidRPr="00BC3ECA">
        <w:rPr>
          <w:b/>
          <w:i/>
        </w:rPr>
        <w:t>Paskutinis naudotas numeris</w:t>
      </w:r>
      <w:r w:rsidR="00956E80" w:rsidRPr="00BC3ECA">
        <w:t xml:space="preserve"> įrašykite šifro numerį, kuris buvo sistemoje naudotas paskutinį kartą</w:t>
      </w:r>
      <w:r w:rsidR="008C2624" w:rsidRPr="00BC3ECA">
        <w:t>.</w:t>
      </w:r>
    </w:p>
    <w:p w14:paraId="5FC86F86" w14:textId="6F46422B" w:rsidR="00184091" w:rsidRPr="00BC3ECA" w:rsidRDefault="00DD4197" w:rsidP="00DB10CD">
      <w:pPr>
        <w:pStyle w:val="Alnostext"/>
        <w:numPr>
          <w:ilvl w:val="0"/>
          <w:numId w:val="201"/>
        </w:numPr>
      </w:pPr>
      <w:r w:rsidRPr="00BC3ECA">
        <w:t>Pakeitimams išsaugoti l</w:t>
      </w:r>
      <w:r w:rsidR="00704245" w:rsidRPr="00BC3ECA">
        <w:t xml:space="preserve">ango apačioje </w:t>
      </w:r>
      <w:r w:rsidRPr="00BC3ECA">
        <w:t xml:space="preserve">paspauskite mygtuką </w:t>
      </w:r>
      <w:r w:rsidRPr="00BC3ECA">
        <w:rPr>
          <w:b/>
        </w:rPr>
        <w:t>[Išsaugoti]</w:t>
      </w:r>
      <w:r w:rsidR="0084771E" w:rsidRPr="00BC3ECA">
        <w:t>.</w:t>
      </w:r>
    </w:p>
    <w:p w14:paraId="4DC6DC55" w14:textId="7CF1169F" w:rsidR="00784308" w:rsidRPr="00BC3ECA" w:rsidRDefault="00D67069" w:rsidP="00DB10CD">
      <w:pPr>
        <w:pStyle w:val="Alnostext"/>
        <w:numPr>
          <w:ilvl w:val="0"/>
          <w:numId w:val="201"/>
        </w:numPr>
      </w:pPr>
      <w:r w:rsidRPr="00BC3ECA">
        <w:t>Kuriant/redaguojant eks</w:t>
      </w:r>
      <w:r w:rsidR="00530867" w:rsidRPr="00BC3ECA">
        <w:t>p</w:t>
      </w:r>
      <w:r w:rsidRPr="00BC3ECA">
        <w:t xml:space="preserve">onatą </w:t>
      </w:r>
      <w:r w:rsidR="00B5235F" w:rsidRPr="00BC3ECA">
        <w:t>ir pasirinkus šifrą, automatiškai pateikiamas</w:t>
      </w:r>
      <w:r w:rsidR="00555778" w:rsidRPr="00BC3ECA">
        <w:t xml:space="preserve"> numeris</w:t>
      </w:r>
      <w:r w:rsidR="00E63B05" w:rsidRPr="00BC3ECA">
        <w:t xml:space="preserve"> atsižvelgiant į paskutinį naudotą ir pridedant vieną</w:t>
      </w:r>
      <w:r w:rsidR="00B140D7" w:rsidRPr="00BC3ECA">
        <w:t>.</w:t>
      </w:r>
      <w:r w:rsidR="0025552A" w:rsidRPr="00BC3ECA">
        <w:t xml:space="preserve"> </w:t>
      </w:r>
      <w:r w:rsidR="007D457C" w:rsidRPr="00BC3ECA">
        <w:t xml:space="preserve">Paspaudus duomenų </w:t>
      </w:r>
      <w:r w:rsidR="00043614" w:rsidRPr="00BC3ECA">
        <w:t>išsaugojimo mygtuką ir sėkmingai išsaugojus eksponato duomenis</w:t>
      </w:r>
      <w:r w:rsidR="00954D8E" w:rsidRPr="00BC3ECA">
        <w:t xml:space="preserve">, LIMIS atnaujina paskutinio panaudoto numerio lauką </w:t>
      </w:r>
      <w:r w:rsidR="00954D8E" w:rsidRPr="00BC3ECA">
        <w:lastRenderedPageBreak/>
        <w:t>nustatymuose užpildydamas</w:t>
      </w:r>
      <w:r w:rsidR="005306B6" w:rsidRPr="00BC3ECA">
        <w:t xml:space="preserve"> ką tik išsaugotu numeriu, kad kuriant sekantį objektą</w:t>
      </w:r>
      <w:r w:rsidR="002C0190" w:rsidRPr="00BC3ECA">
        <w:t xml:space="preserve"> vėl teisingai suteiktų vienetu didesnį numerį.</w:t>
      </w:r>
    </w:p>
    <w:p w14:paraId="00FB3EBC" w14:textId="3501BF74" w:rsidR="00262DD3" w:rsidRPr="00BC3ECA" w:rsidRDefault="00CC4F33" w:rsidP="00DB10CD">
      <w:pPr>
        <w:pStyle w:val="Alnostext"/>
        <w:numPr>
          <w:ilvl w:val="0"/>
          <w:numId w:val="201"/>
        </w:numPr>
      </w:pPr>
      <w:r w:rsidRPr="00BC3ECA">
        <w:t xml:space="preserve">Atitinkamus pakeitimus atlikite ir kortelėje </w:t>
      </w:r>
      <w:r w:rsidR="00BD6D31" w:rsidRPr="00BC3ECA">
        <w:rPr>
          <w:b/>
          <w:i/>
        </w:rPr>
        <w:t>Rinkiniai</w:t>
      </w:r>
      <w:r w:rsidR="00BD6D31" w:rsidRPr="00BC3ECA">
        <w:t>.</w:t>
      </w:r>
    </w:p>
    <w:p w14:paraId="066CEF97" w14:textId="2D5F588E" w:rsidR="00262DD3" w:rsidRPr="00BC3ECA" w:rsidRDefault="00262DD3" w:rsidP="00262DD3">
      <w:pPr>
        <w:pStyle w:val="Pastaba"/>
      </w:pPr>
      <w:r w:rsidRPr="00BC3ECA">
        <w:t xml:space="preserve">Šiose kortelėse galima įvesti numerius, bet negalima įvesti naujų šifrų. Tai padaryti galite per </w:t>
      </w:r>
      <w:r w:rsidR="00B464EB" w:rsidRPr="00BC3ECA">
        <w:t>klasifikatorius.</w:t>
      </w:r>
    </w:p>
    <w:p w14:paraId="361D174A" w14:textId="45BFAA77" w:rsidR="00262DD3" w:rsidRPr="00BC3ECA" w:rsidRDefault="00B464EB" w:rsidP="00262DD3">
      <w:pPr>
        <w:pStyle w:val="Pastaba"/>
      </w:pPr>
      <w:r w:rsidRPr="00BC3ECA">
        <w:t>Automatinis numeravimas veikia tik pirmoje numerio dalyje.</w:t>
      </w:r>
    </w:p>
    <w:p w14:paraId="300BB9C1" w14:textId="5CA81E0D" w:rsidR="00BC3AD8" w:rsidRPr="00BC3ECA" w:rsidRDefault="00BC3AD8" w:rsidP="00BC3AD8">
      <w:pPr>
        <w:pStyle w:val="Heading2"/>
      </w:pPr>
      <w:bookmarkStart w:id="757" w:name="_Ref125995637"/>
      <w:bookmarkStart w:id="758" w:name="_Ref125995645"/>
      <w:bookmarkStart w:id="759" w:name="_Toc169621922"/>
      <w:r w:rsidRPr="00BC3ECA">
        <w:t>Peržiūrėti sistemos audito duomenis</w:t>
      </w:r>
      <w:bookmarkEnd w:id="754"/>
      <w:bookmarkEnd w:id="755"/>
      <w:bookmarkEnd w:id="756"/>
      <w:bookmarkEnd w:id="757"/>
      <w:bookmarkEnd w:id="758"/>
      <w:bookmarkEnd w:id="759"/>
    </w:p>
    <w:p w14:paraId="4CE1E29A" w14:textId="77777777" w:rsidR="00BC3AD8" w:rsidRPr="00BC3ECA" w:rsidRDefault="00BC3AD8" w:rsidP="00BC3AD8">
      <w:pPr>
        <w:pStyle w:val="Alnostext"/>
      </w:pPr>
      <w:r w:rsidRPr="00BC3ECA">
        <w:t xml:space="preserve">Paskirtis – leisti </w:t>
      </w:r>
      <w:r w:rsidRPr="00BC3ECA">
        <w:rPr>
          <w:rFonts w:cs="Arial"/>
        </w:rPr>
        <w:t>sistemos naudotojui peržiūrėti sistemos audito (pavyzdžiui, sistemos naudotojų prisijungimo prie sistemos, slaptažodžio keitimo veiksmus ir pan.) duomenis sistemoje</w:t>
      </w:r>
      <w:r w:rsidRPr="00BC3ECA">
        <w:t xml:space="preserve">. </w:t>
      </w:r>
    </w:p>
    <w:p w14:paraId="10BEFE59" w14:textId="77777777" w:rsidR="00BC3AD8" w:rsidRPr="00BC3ECA" w:rsidRDefault="00BC3AD8" w:rsidP="00BC3AD8">
      <w:pPr>
        <w:pStyle w:val="HeadingB"/>
        <w:rPr>
          <w:noProof w:val="0"/>
        </w:rPr>
      </w:pPr>
      <w:r w:rsidRPr="00BC3ECA">
        <w:rPr>
          <w:noProof w:val="0"/>
        </w:rPr>
        <w:t>Kas gali atlikti</w:t>
      </w:r>
    </w:p>
    <w:p w14:paraId="0A304BFD" w14:textId="77777777" w:rsidR="00BC3AD8" w:rsidRPr="00BC3ECA" w:rsidRDefault="00BC3AD8" w:rsidP="00BC3AD8">
      <w:pPr>
        <w:pStyle w:val="Alnostext"/>
      </w:pPr>
      <w:r w:rsidRPr="00BC3ECA">
        <w:t>Peržiūrėti sistemos audito duomenis gali:</w:t>
      </w:r>
    </w:p>
    <w:p w14:paraId="79DFF077" w14:textId="77777777" w:rsidR="00BC3AD8" w:rsidRPr="00BC3ECA" w:rsidRDefault="00BC3AD8" w:rsidP="00BC3AD8">
      <w:pPr>
        <w:pStyle w:val="AlnostextBuleted"/>
        <w:rPr>
          <w:rFonts w:cs="Arial"/>
        </w:rPr>
      </w:pPr>
      <w:r w:rsidRPr="00BC3ECA">
        <w:rPr>
          <w:rFonts w:cs="Arial"/>
        </w:rPr>
        <w:t>LIMIS-C administratorius;</w:t>
      </w:r>
    </w:p>
    <w:p w14:paraId="1F18F0FB" w14:textId="77777777" w:rsidR="00BC3AD8" w:rsidRPr="00BC3ECA" w:rsidRDefault="00BC3AD8" w:rsidP="00BC3AD8">
      <w:pPr>
        <w:pStyle w:val="AlnostextBuleted"/>
        <w:rPr>
          <w:rFonts w:cs="Arial"/>
        </w:rPr>
      </w:pPr>
      <w:r w:rsidRPr="00BC3ECA">
        <w:rPr>
          <w:rFonts w:cs="Arial"/>
        </w:rPr>
        <w:t>LIMIS-M administratorius;</w:t>
      </w:r>
    </w:p>
    <w:p w14:paraId="1AE18874" w14:textId="77777777" w:rsidR="00BC3AD8" w:rsidRPr="00BC3ECA" w:rsidRDefault="00BC3AD8" w:rsidP="00BC3AD8">
      <w:pPr>
        <w:pStyle w:val="AlnostextBuleted"/>
      </w:pPr>
      <w:r w:rsidRPr="00BC3ECA">
        <w:t>Naudotojas, kuriam suteikta teisė peržiūrėti sistemos audito duomenis.</w:t>
      </w:r>
    </w:p>
    <w:p w14:paraId="593C979E" w14:textId="77777777" w:rsidR="00BC3AD8" w:rsidRPr="00BC3ECA" w:rsidRDefault="00BC3AD8" w:rsidP="00BC3AD8">
      <w:pPr>
        <w:pStyle w:val="HeadingB"/>
        <w:rPr>
          <w:noProof w:val="0"/>
        </w:rPr>
      </w:pPr>
      <w:r w:rsidRPr="00BC3ECA">
        <w:rPr>
          <w:noProof w:val="0"/>
        </w:rPr>
        <w:t>Kaip atlikti</w:t>
      </w:r>
    </w:p>
    <w:p w14:paraId="04915B33" w14:textId="77777777" w:rsidR="00BC3AD8" w:rsidRPr="00BC3ECA" w:rsidRDefault="00BC3AD8" w:rsidP="00BC3AD8">
      <w:pPr>
        <w:pStyle w:val="Alnostext"/>
        <w:keepNext/>
      </w:pPr>
      <w:r w:rsidRPr="00BC3ECA">
        <w:t xml:space="preserve">Norėdami </w:t>
      </w:r>
      <w:r w:rsidRPr="00BC3ECA">
        <w:rPr>
          <w:rFonts w:cs="Arial"/>
        </w:rPr>
        <w:t>peržiūrėti sistemos audito duomenis</w:t>
      </w:r>
      <w:r w:rsidRPr="00BC3ECA">
        <w:t>, atlikite šiuos veiksmus:</w:t>
      </w:r>
    </w:p>
    <w:p w14:paraId="57645BFD" w14:textId="77777777" w:rsidR="00BC3AD8" w:rsidRPr="00BC3ECA" w:rsidRDefault="00BC3AD8" w:rsidP="00DB10CD">
      <w:pPr>
        <w:pStyle w:val="AlnosNumbered"/>
        <w:keepNext/>
        <w:numPr>
          <w:ilvl w:val="0"/>
          <w:numId w:val="161"/>
        </w:numPr>
      </w:pPr>
      <w:r w:rsidRPr="00BC3ECA">
        <w:t xml:space="preserve">Iš meniu pasirinkite </w:t>
      </w:r>
      <w:r w:rsidRPr="00BC3ECA">
        <w:rPr>
          <w:rStyle w:val="CharMeniu"/>
        </w:rPr>
        <w:t>Administravimas -&gt; Auditas</w:t>
      </w:r>
      <w:r w:rsidRPr="00BC3ECA">
        <w:t>.</w:t>
      </w:r>
    </w:p>
    <w:p w14:paraId="4029D60C" w14:textId="77777777" w:rsidR="00BC3AD8" w:rsidRPr="00BC3ECA" w:rsidRDefault="00BC3AD8" w:rsidP="005B3A8E">
      <w:pPr>
        <w:pStyle w:val="BodyText"/>
      </w:pPr>
      <w:r w:rsidRPr="00BC3ECA">
        <w:t xml:space="preserve">Atsiveria langas </w:t>
      </w:r>
      <w:r w:rsidRPr="00BC3ECA">
        <w:rPr>
          <w:rStyle w:val="CharLangas"/>
        </w:rPr>
        <w:t>Auditas</w:t>
      </w:r>
      <w:r w:rsidRPr="00BC3ECA">
        <w:t>.</w:t>
      </w:r>
    </w:p>
    <w:p w14:paraId="20055BBC" w14:textId="46F1EF84" w:rsidR="00F347BD" w:rsidRPr="00BC3ECA" w:rsidRDefault="00A075CF" w:rsidP="005B3A8E">
      <w:pPr>
        <w:pStyle w:val="Picture"/>
      </w:pPr>
      <w:r w:rsidRPr="00BC3ECA">
        <w:rPr>
          <w:noProof/>
        </w:rPr>
        <w:drawing>
          <wp:inline distT="0" distB="0" distL="0" distR="0" wp14:anchorId="4A7E679B" wp14:editId="0B5780C9">
            <wp:extent cx="4343776" cy="1440305"/>
            <wp:effectExtent l="19050" t="19050" r="19050" b="266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ministravimas3.png"/>
                    <pic:cNvPicPr/>
                  </pic:nvPicPr>
                  <pic:blipFill>
                    <a:blip r:embed="rId319">
                      <a:extLst>
                        <a:ext uri="{28A0092B-C50C-407E-A947-70E740481C1C}">
                          <a14:useLocalDpi xmlns:a14="http://schemas.microsoft.com/office/drawing/2010/main" val="0"/>
                        </a:ext>
                      </a:extLst>
                    </a:blip>
                    <a:stretch>
                      <a:fillRect/>
                    </a:stretch>
                  </pic:blipFill>
                  <pic:spPr>
                    <a:xfrm>
                      <a:off x="0" y="0"/>
                      <a:ext cx="4343776" cy="1440305"/>
                    </a:xfrm>
                    <a:prstGeom prst="rect">
                      <a:avLst/>
                    </a:prstGeom>
                    <a:ln w="3175">
                      <a:solidFill>
                        <a:schemeClr val="tx1"/>
                      </a:solidFill>
                    </a:ln>
                  </pic:spPr>
                </pic:pic>
              </a:graphicData>
            </a:graphic>
          </wp:inline>
        </w:drawing>
      </w:r>
    </w:p>
    <w:p w14:paraId="089CF8D1" w14:textId="77777777" w:rsidR="00BC3AD8" w:rsidRPr="00BC3ECA" w:rsidRDefault="00BC3AD8" w:rsidP="007171F7">
      <w:pPr>
        <w:pStyle w:val="AlnosNumbered"/>
        <w:keepNext/>
      </w:pPr>
      <w:r w:rsidRPr="00BC3ECA">
        <w:t xml:space="preserve">Nurodykite </w:t>
      </w:r>
      <w:r w:rsidRPr="00BC3ECA">
        <w:rPr>
          <w:rFonts w:cs="Arial"/>
        </w:rPr>
        <w:t>audituojamų duomenų kriterijus.</w:t>
      </w:r>
    </w:p>
    <w:p w14:paraId="09022247" w14:textId="60686235" w:rsidR="00BC3AD8" w:rsidRPr="00BC3ECA" w:rsidRDefault="00BC3AD8" w:rsidP="005B3A8E">
      <w:pPr>
        <w:pStyle w:val="BodyText"/>
      </w:pPr>
      <w:r w:rsidRPr="00BC3ECA">
        <w:t xml:space="preserve">Kaip įvesti duomenis skaitykite skyrelyje </w:t>
      </w:r>
      <w:r w:rsidRPr="00BC3ECA">
        <w:rPr>
          <w:rStyle w:val="CharLangas"/>
        </w:rPr>
        <w:fldChar w:fldCharType="begin"/>
      </w:r>
      <w:r w:rsidRPr="00BC3ECA">
        <w:rPr>
          <w:rStyle w:val="CharLangas"/>
        </w:rPr>
        <w:instrText xml:space="preserve"> REF _Ref306891146 \h  \* MERGEFORMAT </w:instrText>
      </w:r>
      <w:r w:rsidRPr="00BC3ECA">
        <w:rPr>
          <w:rStyle w:val="CharLangas"/>
        </w:rPr>
      </w:r>
      <w:r w:rsidRPr="00BC3ECA">
        <w:rPr>
          <w:rStyle w:val="CharLangas"/>
        </w:rPr>
        <w:fldChar w:fldCharType="separate"/>
      </w:r>
      <w:r w:rsidR="000D676C" w:rsidRPr="000D676C">
        <w:rPr>
          <w:rStyle w:val="CharLangas"/>
        </w:rPr>
        <w:t>Duomenų pildymo taisyklės</w:t>
      </w:r>
      <w:r w:rsidRPr="00BC3ECA">
        <w:rPr>
          <w:rStyle w:val="CharLangas"/>
        </w:rPr>
        <w:fldChar w:fldCharType="end"/>
      </w:r>
      <w:r w:rsidRPr="00BC3ECA">
        <w:rPr>
          <w:rStyle w:val="CharLangas"/>
        </w:rPr>
        <w:t xml:space="preserve"> (</w:t>
      </w:r>
      <w:r w:rsidRPr="00BC3ECA">
        <w:rPr>
          <w:rStyle w:val="CharLangas"/>
        </w:rPr>
        <w:fldChar w:fldCharType="begin"/>
      </w:r>
      <w:r w:rsidRPr="00BC3ECA">
        <w:rPr>
          <w:rStyle w:val="CharLangas"/>
        </w:rPr>
        <w:instrText xml:space="preserve"> PAGEREF _Ref306891146 \h </w:instrText>
      </w:r>
      <w:r w:rsidRPr="00BC3ECA">
        <w:rPr>
          <w:rStyle w:val="CharLangas"/>
        </w:rPr>
      </w:r>
      <w:r w:rsidRPr="00BC3ECA">
        <w:rPr>
          <w:rStyle w:val="CharLangas"/>
        </w:rPr>
        <w:fldChar w:fldCharType="separate"/>
      </w:r>
      <w:r w:rsidR="000D676C">
        <w:rPr>
          <w:rStyle w:val="CharLangas"/>
          <w:noProof/>
        </w:rPr>
        <w:t>11</w:t>
      </w:r>
      <w:r w:rsidRPr="00BC3ECA">
        <w:rPr>
          <w:rStyle w:val="CharLangas"/>
        </w:rPr>
        <w:fldChar w:fldCharType="end"/>
      </w:r>
      <w:r w:rsidRPr="00BC3ECA">
        <w:rPr>
          <w:rStyle w:val="CharLangas"/>
        </w:rPr>
        <w:t xml:space="preserve"> psl.)</w:t>
      </w:r>
      <w:r w:rsidRPr="00BC3ECA">
        <w:t>.</w:t>
      </w:r>
    </w:p>
    <w:p w14:paraId="31E9A1AF" w14:textId="77777777" w:rsidR="00BC3AD8" w:rsidRPr="00BC3ECA" w:rsidRDefault="00BC3AD8" w:rsidP="007171F7">
      <w:pPr>
        <w:pStyle w:val="AlnosNumbered"/>
      </w:pPr>
      <w:r w:rsidRPr="00BC3ECA">
        <w:t xml:space="preserve">Spauskite </w:t>
      </w:r>
      <w:r w:rsidRPr="00BC3ECA">
        <w:rPr>
          <w:rStyle w:val="CharLaukas"/>
        </w:rPr>
        <w:t>[Ieškoti]</w:t>
      </w:r>
      <w:r w:rsidRPr="00BC3ECA">
        <w:t>.</w:t>
      </w:r>
    </w:p>
    <w:p w14:paraId="6AEC90A3" w14:textId="77777777" w:rsidR="00BC3AD8" w:rsidRPr="00BC3ECA" w:rsidRDefault="00BC3AD8" w:rsidP="005B3A8E">
      <w:pPr>
        <w:pStyle w:val="BodyText"/>
      </w:pPr>
      <w:r w:rsidRPr="00BC3ECA">
        <w:t>Sistema pateikia įrašų sąrašą.</w:t>
      </w:r>
    </w:p>
    <w:p w14:paraId="1075A3CB" w14:textId="77777777" w:rsidR="00BC3AD8" w:rsidRPr="00BC3ECA" w:rsidRDefault="00BC3AD8" w:rsidP="00BC3AD8">
      <w:pPr>
        <w:pStyle w:val="AlnosNumbered"/>
      </w:pPr>
      <w:r w:rsidRPr="00BC3ECA">
        <w:t>Peržiūrėkite pateiktus sistemos audito duomenis.</w:t>
      </w:r>
    </w:p>
    <w:p w14:paraId="0C196FDA" w14:textId="77777777" w:rsidR="00C436B4" w:rsidRPr="00BC3ECA" w:rsidRDefault="00C436B4" w:rsidP="00C436B4">
      <w:pPr>
        <w:pStyle w:val="Alnostext"/>
      </w:pPr>
    </w:p>
    <w:p w14:paraId="46E4AE26" w14:textId="620E185A" w:rsidR="00856F7E" w:rsidRPr="00BC3ECA" w:rsidRDefault="1D634E91" w:rsidP="00856F7E">
      <w:pPr>
        <w:pStyle w:val="Heading1"/>
        <w:rPr>
          <w:noProof w:val="0"/>
        </w:rPr>
      </w:pPr>
      <w:bookmarkStart w:id="760" w:name="_Toc169621923"/>
      <w:r w:rsidRPr="00BC3ECA">
        <w:rPr>
          <w:noProof w:val="0"/>
        </w:rPr>
        <w:lastRenderedPageBreak/>
        <w:t>Sistemos naudotojo nustatymai</w:t>
      </w:r>
      <w:bookmarkEnd w:id="760"/>
    </w:p>
    <w:p w14:paraId="0C07C62F" w14:textId="77777777" w:rsidR="00D13C95" w:rsidRPr="00BC3ECA" w:rsidRDefault="00D13C95" w:rsidP="00D13C95">
      <w:pPr>
        <w:pStyle w:val="Alnostext"/>
      </w:pPr>
      <w:r w:rsidRPr="00BC3ECA">
        <w:t>Sistemoje, priklausomai nuo Jums suteiktų teisių, galite:</w:t>
      </w:r>
    </w:p>
    <w:p w14:paraId="11F7524C" w14:textId="19BEA682" w:rsidR="00CE5406" w:rsidRPr="00BC3ECA" w:rsidRDefault="00CE5406" w:rsidP="00DB10CD">
      <w:pPr>
        <w:pStyle w:val="Alnostext"/>
        <w:numPr>
          <w:ilvl w:val="0"/>
          <w:numId w:val="186"/>
        </w:numPr>
        <w:spacing w:before="0" w:after="0"/>
        <w:rPr>
          <w:i/>
        </w:rPr>
      </w:pPr>
      <w:r w:rsidRPr="00BC3ECA">
        <w:rPr>
          <w:i/>
        </w:rPr>
        <w:fldChar w:fldCharType="begin"/>
      </w:r>
      <w:r w:rsidRPr="00BC3ECA">
        <w:rPr>
          <w:i/>
        </w:rPr>
        <w:instrText xml:space="preserve"> REF _Ref123221477 \h </w:instrText>
      </w:r>
      <w:r w:rsidR="00BE52BF" w:rsidRPr="00BC3ECA">
        <w:rPr>
          <w:i/>
        </w:rPr>
        <w:instrText xml:space="preserve"> \* MERGEFORMAT </w:instrText>
      </w:r>
      <w:r w:rsidRPr="00BC3ECA">
        <w:rPr>
          <w:i/>
        </w:rPr>
      </w:r>
      <w:r w:rsidRPr="00BC3ECA">
        <w:rPr>
          <w:i/>
        </w:rPr>
        <w:fldChar w:fldCharType="separate"/>
      </w:r>
      <w:r w:rsidR="000D676C" w:rsidRPr="000D676C">
        <w:rPr>
          <w:i/>
        </w:rPr>
        <w:t>Redaguoti mano sąrašus</w:t>
      </w:r>
      <w:r w:rsidRPr="00BC3ECA">
        <w:rPr>
          <w:i/>
        </w:rPr>
        <w:fldChar w:fldCharType="end"/>
      </w:r>
      <w:r w:rsidRPr="00BC3ECA">
        <w:rPr>
          <w:i/>
        </w:rPr>
        <w:t xml:space="preserve"> (</w:t>
      </w:r>
      <w:r w:rsidRPr="00BC3ECA">
        <w:rPr>
          <w:i/>
        </w:rPr>
        <w:fldChar w:fldCharType="begin"/>
      </w:r>
      <w:r w:rsidRPr="00BC3ECA">
        <w:rPr>
          <w:i/>
        </w:rPr>
        <w:instrText xml:space="preserve"> PAGEREF _Ref123221497 \h </w:instrText>
      </w:r>
      <w:r w:rsidRPr="00BC3ECA">
        <w:rPr>
          <w:i/>
        </w:rPr>
      </w:r>
      <w:r w:rsidRPr="00BC3ECA">
        <w:rPr>
          <w:i/>
        </w:rPr>
        <w:fldChar w:fldCharType="separate"/>
      </w:r>
      <w:r w:rsidR="000D676C">
        <w:rPr>
          <w:i/>
          <w:noProof/>
        </w:rPr>
        <w:t>195</w:t>
      </w:r>
      <w:r w:rsidRPr="00BC3ECA">
        <w:rPr>
          <w:i/>
        </w:rPr>
        <w:fldChar w:fldCharType="end"/>
      </w:r>
      <w:r w:rsidRPr="00BC3ECA">
        <w:rPr>
          <w:i/>
        </w:rPr>
        <w:t xml:space="preserve"> psl.)</w:t>
      </w:r>
    </w:p>
    <w:p w14:paraId="536D5881" w14:textId="7AEFCF28" w:rsidR="00CE5406" w:rsidRPr="00BC3ECA" w:rsidRDefault="00CE5406" w:rsidP="00DB10CD">
      <w:pPr>
        <w:pStyle w:val="Alnostext"/>
        <w:numPr>
          <w:ilvl w:val="0"/>
          <w:numId w:val="186"/>
        </w:numPr>
        <w:spacing w:before="0" w:after="0"/>
        <w:rPr>
          <w:i/>
        </w:rPr>
      </w:pPr>
      <w:r w:rsidRPr="00BC3ECA">
        <w:rPr>
          <w:i/>
        </w:rPr>
        <w:fldChar w:fldCharType="begin"/>
      </w:r>
      <w:r w:rsidRPr="00BC3ECA">
        <w:rPr>
          <w:i/>
        </w:rPr>
        <w:instrText xml:space="preserve"> REF _Ref123221555 \h </w:instrText>
      </w:r>
      <w:r w:rsidR="00BE52BF" w:rsidRPr="00BC3ECA">
        <w:rPr>
          <w:i/>
        </w:rPr>
        <w:instrText xml:space="preserve"> \* MERGEFORMAT </w:instrText>
      </w:r>
      <w:r w:rsidRPr="00BC3ECA">
        <w:rPr>
          <w:i/>
        </w:rPr>
      </w:r>
      <w:r w:rsidRPr="00BC3ECA">
        <w:rPr>
          <w:i/>
        </w:rPr>
        <w:fldChar w:fldCharType="separate"/>
      </w:r>
      <w:r w:rsidR="000D676C" w:rsidRPr="000D676C">
        <w:rPr>
          <w:i/>
        </w:rPr>
        <w:t>Keisti eksponatų kortelių nustatymus</w:t>
      </w:r>
      <w:r w:rsidRPr="00BC3ECA">
        <w:rPr>
          <w:i/>
        </w:rPr>
        <w:fldChar w:fldCharType="end"/>
      </w:r>
      <w:r w:rsidRPr="00BC3ECA">
        <w:rPr>
          <w:i/>
        </w:rPr>
        <w:t xml:space="preserve"> (</w:t>
      </w:r>
      <w:r w:rsidRPr="00BC3ECA">
        <w:rPr>
          <w:i/>
        </w:rPr>
        <w:fldChar w:fldCharType="begin"/>
      </w:r>
      <w:r w:rsidRPr="00BC3ECA">
        <w:rPr>
          <w:i/>
        </w:rPr>
        <w:instrText xml:space="preserve"> PAGEREF _Ref123221555 \h </w:instrText>
      </w:r>
      <w:r w:rsidRPr="00BC3ECA">
        <w:rPr>
          <w:i/>
        </w:rPr>
      </w:r>
      <w:r w:rsidRPr="00BC3ECA">
        <w:rPr>
          <w:i/>
        </w:rPr>
        <w:fldChar w:fldCharType="separate"/>
      </w:r>
      <w:r w:rsidR="000D676C">
        <w:rPr>
          <w:i/>
          <w:noProof/>
        </w:rPr>
        <w:t>197</w:t>
      </w:r>
      <w:r w:rsidRPr="00BC3ECA">
        <w:rPr>
          <w:i/>
        </w:rPr>
        <w:fldChar w:fldCharType="end"/>
      </w:r>
      <w:r w:rsidRPr="00BC3ECA">
        <w:rPr>
          <w:i/>
        </w:rPr>
        <w:t xml:space="preserve"> psl.)</w:t>
      </w:r>
    </w:p>
    <w:p w14:paraId="0AB029AC" w14:textId="158ADC1B" w:rsidR="00CE5406" w:rsidRPr="00BC3ECA" w:rsidRDefault="00CE5406" w:rsidP="00DB10CD">
      <w:pPr>
        <w:pStyle w:val="Alnostext"/>
        <w:numPr>
          <w:ilvl w:val="0"/>
          <w:numId w:val="186"/>
        </w:numPr>
        <w:spacing w:before="0" w:after="0"/>
        <w:rPr>
          <w:i/>
        </w:rPr>
      </w:pPr>
      <w:r w:rsidRPr="00BC3ECA">
        <w:rPr>
          <w:i/>
        </w:rPr>
        <w:fldChar w:fldCharType="begin"/>
      </w:r>
      <w:r w:rsidRPr="00BC3ECA">
        <w:rPr>
          <w:i/>
        </w:rPr>
        <w:instrText xml:space="preserve"> REF _Ref123221668 \h </w:instrText>
      </w:r>
      <w:r w:rsidR="00BE52BF" w:rsidRPr="00BC3ECA">
        <w:rPr>
          <w:i/>
        </w:rPr>
        <w:instrText xml:space="preserve"> \* MERGEFORMAT </w:instrText>
      </w:r>
      <w:r w:rsidRPr="00BC3ECA">
        <w:rPr>
          <w:i/>
        </w:rPr>
      </w:r>
      <w:r w:rsidRPr="00BC3ECA">
        <w:rPr>
          <w:i/>
        </w:rPr>
        <w:fldChar w:fldCharType="separate"/>
      </w:r>
      <w:r w:rsidR="000D676C" w:rsidRPr="000D676C">
        <w:rPr>
          <w:i/>
        </w:rPr>
        <w:t>Keisti eksponatų paieškos kriterijų nustatymus</w:t>
      </w:r>
      <w:r w:rsidRPr="00BC3ECA">
        <w:rPr>
          <w:i/>
        </w:rPr>
        <w:fldChar w:fldCharType="end"/>
      </w:r>
      <w:r w:rsidRPr="00BC3ECA">
        <w:rPr>
          <w:i/>
        </w:rPr>
        <w:t xml:space="preserve"> (</w:t>
      </w:r>
      <w:r w:rsidRPr="00BC3ECA">
        <w:rPr>
          <w:i/>
        </w:rPr>
        <w:fldChar w:fldCharType="begin"/>
      </w:r>
      <w:r w:rsidRPr="00BC3ECA">
        <w:rPr>
          <w:i/>
        </w:rPr>
        <w:instrText xml:space="preserve"> PAGEREF _Ref123221668 \h </w:instrText>
      </w:r>
      <w:r w:rsidRPr="00BC3ECA">
        <w:rPr>
          <w:i/>
        </w:rPr>
      </w:r>
      <w:r w:rsidRPr="00BC3ECA">
        <w:rPr>
          <w:i/>
        </w:rPr>
        <w:fldChar w:fldCharType="separate"/>
      </w:r>
      <w:r w:rsidR="000D676C">
        <w:rPr>
          <w:i/>
          <w:noProof/>
        </w:rPr>
        <w:t>198</w:t>
      </w:r>
      <w:r w:rsidRPr="00BC3ECA">
        <w:rPr>
          <w:i/>
        </w:rPr>
        <w:fldChar w:fldCharType="end"/>
      </w:r>
      <w:r w:rsidRPr="00BC3ECA">
        <w:rPr>
          <w:i/>
        </w:rPr>
        <w:t xml:space="preserve"> psl.)</w:t>
      </w:r>
    </w:p>
    <w:p w14:paraId="24206C07" w14:textId="09928F90" w:rsidR="00CE5406" w:rsidRPr="00BC3ECA" w:rsidRDefault="00CE5406" w:rsidP="00DB10CD">
      <w:pPr>
        <w:pStyle w:val="Alnostext"/>
        <w:numPr>
          <w:ilvl w:val="0"/>
          <w:numId w:val="186"/>
        </w:numPr>
        <w:spacing w:before="0" w:after="0"/>
        <w:rPr>
          <w:i/>
        </w:rPr>
      </w:pPr>
      <w:r w:rsidRPr="00BC3ECA">
        <w:rPr>
          <w:i/>
        </w:rPr>
        <w:fldChar w:fldCharType="begin"/>
      </w:r>
      <w:r w:rsidRPr="00BC3ECA">
        <w:rPr>
          <w:i/>
        </w:rPr>
        <w:instrText xml:space="preserve"> REF _Ref123221714 \h </w:instrText>
      </w:r>
      <w:r w:rsidR="00BE52BF" w:rsidRPr="00BC3ECA">
        <w:rPr>
          <w:i/>
        </w:rPr>
        <w:instrText xml:space="preserve"> \* MERGEFORMAT </w:instrText>
      </w:r>
      <w:r w:rsidRPr="00BC3ECA">
        <w:rPr>
          <w:i/>
        </w:rPr>
      </w:r>
      <w:r w:rsidRPr="00BC3ECA">
        <w:rPr>
          <w:i/>
        </w:rPr>
        <w:fldChar w:fldCharType="separate"/>
      </w:r>
      <w:r w:rsidR="000D676C" w:rsidRPr="000D676C">
        <w:rPr>
          <w:i/>
        </w:rPr>
        <w:t>Keisti paieškos rezultatų lentelės stulpelių nustatymus</w:t>
      </w:r>
      <w:r w:rsidRPr="00BC3ECA">
        <w:rPr>
          <w:i/>
        </w:rPr>
        <w:fldChar w:fldCharType="end"/>
      </w:r>
      <w:r w:rsidRPr="00BC3ECA">
        <w:rPr>
          <w:i/>
        </w:rPr>
        <w:t xml:space="preserve"> (</w:t>
      </w:r>
      <w:r w:rsidRPr="00BC3ECA">
        <w:rPr>
          <w:i/>
        </w:rPr>
        <w:fldChar w:fldCharType="begin"/>
      </w:r>
      <w:r w:rsidRPr="00BC3ECA">
        <w:rPr>
          <w:i/>
        </w:rPr>
        <w:instrText xml:space="preserve"> PAGEREF _Ref123221714 \h </w:instrText>
      </w:r>
      <w:r w:rsidRPr="00BC3ECA">
        <w:rPr>
          <w:i/>
        </w:rPr>
      </w:r>
      <w:r w:rsidRPr="00BC3ECA">
        <w:rPr>
          <w:i/>
        </w:rPr>
        <w:fldChar w:fldCharType="separate"/>
      </w:r>
      <w:r w:rsidR="000D676C">
        <w:rPr>
          <w:i/>
          <w:noProof/>
        </w:rPr>
        <w:t>200</w:t>
      </w:r>
      <w:r w:rsidRPr="00BC3ECA">
        <w:rPr>
          <w:i/>
        </w:rPr>
        <w:fldChar w:fldCharType="end"/>
      </w:r>
      <w:r w:rsidRPr="00BC3ECA">
        <w:rPr>
          <w:i/>
        </w:rPr>
        <w:t xml:space="preserve"> psl.)</w:t>
      </w:r>
    </w:p>
    <w:p w14:paraId="433F0DDE" w14:textId="7CCA3990" w:rsidR="00CE5406" w:rsidRPr="00BC3ECA" w:rsidRDefault="00CE5406" w:rsidP="00DB10CD">
      <w:pPr>
        <w:pStyle w:val="Alnostext"/>
        <w:numPr>
          <w:ilvl w:val="0"/>
          <w:numId w:val="186"/>
        </w:numPr>
        <w:spacing w:before="0" w:after="0"/>
        <w:rPr>
          <w:i/>
        </w:rPr>
      </w:pPr>
      <w:r w:rsidRPr="00BC3ECA">
        <w:rPr>
          <w:i/>
        </w:rPr>
        <w:fldChar w:fldCharType="begin"/>
      </w:r>
      <w:r w:rsidRPr="00BC3ECA">
        <w:rPr>
          <w:i/>
        </w:rPr>
        <w:instrText xml:space="preserve"> REF _Ref123221739 \h </w:instrText>
      </w:r>
      <w:r w:rsidR="00BE52BF" w:rsidRPr="00BC3ECA">
        <w:rPr>
          <w:i/>
        </w:rPr>
        <w:instrText xml:space="preserve"> \* MERGEFORMAT </w:instrText>
      </w:r>
      <w:r w:rsidRPr="00BC3ECA">
        <w:rPr>
          <w:i/>
        </w:rPr>
      </w:r>
      <w:r w:rsidRPr="00BC3ECA">
        <w:rPr>
          <w:i/>
        </w:rPr>
        <w:fldChar w:fldCharType="separate"/>
      </w:r>
      <w:r w:rsidR="000D676C" w:rsidRPr="000D676C">
        <w:rPr>
          <w:i/>
        </w:rPr>
        <w:t>Keisti slaptažodį</w:t>
      </w:r>
      <w:r w:rsidRPr="00BC3ECA">
        <w:rPr>
          <w:i/>
        </w:rPr>
        <w:fldChar w:fldCharType="end"/>
      </w:r>
      <w:r w:rsidRPr="00BC3ECA">
        <w:rPr>
          <w:i/>
        </w:rPr>
        <w:t xml:space="preserve"> (</w:t>
      </w:r>
      <w:r w:rsidRPr="00BC3ECA">
        <w:rPr>
          <w:i/>
        </w:rPr>
        <w:fldChar w:fldCharType="begin"/>
      </w:r>
      <w:r w:rsidRPr="00BC3ECA">
        <w:rPr>
          <w:i/>
        </w:rPr>
        <w:instrText xml:space="preserve"> PAGEREF _Ref123221739 \h </w:instrText>
      </w:r>
      <w:r w:rsidRPr="00BC3ECA">
        <w:rPr>
          <w:i/>
        </w:rPr>
      </w:r>
      <w:r w:rsidRPr="00BC3ECA">
        <w:rPr>
          <w:i/>
        </w:rPr>
        <w:fldChar w:fldCharType="separate"/>
      </w:r>
      <w:r w:rsidR="000D676C">
        <w:rPr>
          <w:i/>
          <w:noProof/>
        </w:rPr>
        <w:t>203</w:t>
      </w:r>
      <w:r w:rsidRPr="00BC3ECA">
        <w:rPr>
          <w:i/>
        </w:rPr>
        <w:fldChar w:fldCharType="end"/>
      </w:r>
      <w:r w:rsidRPr="00BC3ECA">
        <w:rPr>
          <w:i/>
        </w:rPr>
        <w:t xml:space="preserve"> psl.)</w:t>
      </w:r>
    </w:p>
    <w:p w14:paraId="06842894" w14:textId="5818A772" w:rsidR="00750137" w:rsidRPr="00BC3ECA" w:rsidRDefault="00CE5406" w:rsidP="009A1D94">
      <w:pPr>
        <w:pStyle w:val="Heading2"/>
      </w:pPr>
      <w:bookmarkStart w:id="761" w:name="_Ref123221360"/>
      <w:bookmarkStart w:id="762" w:name="_Ref123221477"/>
      <w:bookmarkStart w:id="763" w:name="_Ref123221497"/>
      <w:bookmarkStart w:id="764" w:name="_Toc169621924"/>
      <w:r w:rsidRPr="00BC3ECA">
        <w:t>Redaguoti m</w:t>
      </w:r>
      <w:r w:rsidR="00925ACE" w:rsidRPr="00BC3ECA">
        <w:t xml:space="preserve">ano </w:t>
      </w:r>
      <w:r w:rsidR="001A57B5" w:rsidRPr="00BC3ECA">
        <w:t>sąrašus</w:t>
      </w:r>
      <w:bookmarkEnd w:id="761"/>
      <w:bookmarkEnd w:id="762"/>
      <w:bookmarkEnd w:id="763"/>
      <w:bookmarkEnd w:id="764"/>
    </w:p>
    <w:p w14:paraId="184FBBBA" w14:textId="663F2627" w:rsidR="00934A34" w:rsidRPr="00BC3ECA" w:rsidRDefault="00332125" w:rsidP="5332C516">
      <w:pPr>
        <w:pStyle w:val="Alnostext"/>
      </w:pPr>
      <w:r w:rsidRPr="00BC3ECA">
        <w:t xml:space="preserve">Paskirtis </w:t>
      </w:r>
      <w:r w:rsidR="00F41864" w:rsidRPr="00BC3ECA">
        <w:t>–</w:t>
      </w:r>
      <w:r w:rsidRPr="00BC3ECA">
        <w:t xml:space="preserve"> </w:t>
      </w:r>
      <w:r w:rsidR="00F41864" w:rsidRPr="00BC3ECA">
        <w:t xml:space="preserve">formuoti ir valdyti </w:t>
      </w:r>
      <w:r w:rsidR="00F06605" w:rsidRPr="00BC3ECA">
        <w:t xml:space="preserve">individualius </w:t>
      </w:r>
      <w:r w:rsidR="001B07B0" w:rsidRPr="00BC3ECA">
        <w:t>eksponatų arba vertybių sąrašus</w:t>
      </w:r>
      <w:r w:rsidR="00CA5CE6" w:rsidRPr="00BC3ECA">
        <w:t>.</w:t>
      </w:r>
      <w:r w:rsidR="001677F0" w:rsidRPr="00BC3ECA">
        <w:t xml:space="preserve"> </w:t>
      </w:r>
      <w:r w:rsidR="000410AF" w:rsidRPr="00BC3ECA">
        <w:t xml:space="preserve">Jei naudotojas neturi tam tikro </w:t>
      </w:r>
      <w:r w:rsidR="008B339C" w:rsidRPr="00BC3ECA">
        <w:t>tipo nei vieno sąrašo</w:t>
      </w:r>
      <w:r w:rsidR="00374923" w:rsidRPr="00BC3ECA">
        <w:t xml:space="preserve">, tuomet nerodomas paieškos kriterijus </w:t>
      </w:r>
      <w:r w:rsidR="00A840E4" w:rsidRPr="00BC3ECA">
        <w:rPr>
          <w:b/>
          <w:i/>
        </w:rPr>
        <w:t>Mano sąrašai</w:t>
      </w:r>
      <w:r w:rsidR="00056A8D" w:rsidRPr="00BC3ECA">
        <w:t xml:space="preserve">. </w:t>
      </w:r>
      <w:r w:rsidR="00AD54C4" w:rsidRPr="00BC3ECA">
        <w:t>Nustatytas maksimalus KPO kiekis sąraše</w:t>
      </w:r>
      <w:r w:rsidR="003A352B" w:rsidRPr="00BC3ECA">
        <w:t xml:space="preserve"> 500.</w:t>
      </w:r>
    </w:p>
    <w:p w14:paraId="2ED37A7D" w14:textId="77777777" w:rsidR="00CA5CE6" w:rsidRPr="00BC3ECA" w:rsidRDefault="00CA5CE6" w:rsidP="00CA5CE6">
      <w:pPr>
        <w:pStyle w:val="Alnostext"/>
        <w:rPr>
          <w:b/>
        </w:rPr>
      </w:pPr>
      <w:r w:rsidRPr="00BC3ECA">
        <w:rPr>
          <w:b/>
        </w:rPr>
        <w:t>Kas gali atlikti</w:t>
      </w:r>
    </w:p>
    <w:p w14:paraId="4F7DCCBB" w14:textId="0F7BBD36" w:rsidR="00876235" w:rsidRPr="00BC3ECA" w:rsidRDefault="008C0755" w:rsidP="00CA5CE6">
      <w:pPr>
        <w:pStyle w:val="Alnostext"/>
        <w:rPr>
          <w:b/>
        </w:rPr>
      </w:pPr>
      <w:r w:rsidRPr="00BC3ECA">
        <w:t>Kiekvienas sistemos naudotojas</w:t>
      </w:r>
      <w:r w:rsidR="00AE76D1" w:rsidRPr="00BC3ECA">
        <w:t>.</w:t>
      </w:r>
    </w:p>
    <w:p w14:paraId="39A1840E" w14:textId="518669FD" w:rsidR="00AE5E26" w:rsidRPr="00BC3ECA" w:rsidRDefault="00CA5CE6" w:rsidP="00AE5E26">
      <w:pPr>
        <w:pStyle w:val="Alnostext"/>
        <w:rPr>
          <w:b/>
        </w:rPr>
      </w:pPr>
      <w:r w:rsidRPr="00BC3ECA">
        <w:rPr>
          <w:b/>
        </w:rPr>
        <w:t>Kaip atlikti</w:t>
      </w:r>
    </w:p>
    <w:p w14:paraId="5399E95A" w14:textId="68E2EF51" w:rsidR="00274E92" w:rsidRPr="00BC3ECA" w:rsidRDefault="001F61BD" w:rsidP="00DB10CD">
      <w:pPr>
        <w:pStyle w:val="Alnostext"/>
        <w:numPr>
          <w:ilvl w:val="0"/>
          <w:numId w:val="182"/>
        </w:numPr>
        <w:spacing w:before="0" w:after="0"/>
        <w:rPr>
          <w:b/>
        </w:rPr>
      </w:pPr>
      <w:r w:rsidRPr="00BC3ECA">
        <w:t xml:space="preserve">Meniu sąraše pasirinkite </w:t>
      </w:r>
      <w:r w:rsidRPr="00BC3ECA">
        <w:rPr>
          <w:b/>
          <w:i/>
        </w:rPr>
        <w:t>Naudotojo nustatymai -&gt; Mano sąrašai</w:t>
      </w:r>
      <w:r w:rsidR="00C97C7D" w:rsidRPr="00BC3ECA">
        <w:rPr>
          <w:b/>
          <w:i/>
        </w:rPr>
        <w:t xml:space="preserve"> </w:t>
      </w:r>
      <w:r w:rsidR="00EB0D72" w:rsidRPr="00BC3ECA">
        <w:rPr>
          <w:b/>
          <w:i/>
        </w:rPr>
        <w:t xml:space="preserve">-&gt; </w:t>
      </w:r>
      <w:r w:rsidR="0012393B" w:rsidRPr="00BC3ECA">
        <w:rPr>
          <w:b/>
        </w:rPr>
        <w:t>[</w:t>
      </w:r>
      <w:r w:rsidR="00EB0D72" w:rsidRPr="00BC3ECA">
        <w:rPr>
          <w:b/>
        </w:rPr>
        <w:t>Naujas</w:t>
      </w:r>
      <w:r w:rsidR="0012393B" w:rsidRPr="00BC3ECA">
        <w:rPr>
          <w:b/>
        </w:rPr>
        <w:t>]</w:t>
      </w:r>
    </w:p>
    <w:p w14:paraId="2C6E75AB" w14:textId="1CE9A714" w:rsidR="00274E92" w:rsidRPr="00BC3ECA" w:rsidRDefault="00274E92" w:rsidP="00DB10CD">
      <w:pPr>
        <w:pStyle w:val="Alnostext"/>
        <w:numPr>
          <w:ilvl w:val="0"/>
          <w:numId w:val="182"/>
        </w:numPr>
        <w:spacing w:before="0" w:after="0"/>
      </w:pPr>
      <w:r w:rsidRPr="00BC3ECA">
        <w:t xml:space="preserve">Atvertame </w:t>
      </w:r>
      <w:r w:rsidRPr="00BC3ECA">
        <w:rPr>
          <w:i/>
        </w:rPr>
        <w:t>Sąrašas</w:t>
      </w:r>
      <w:r w:rsidRPr="00BC3ECA">
        <w:t xml:space="preserve"> lange užpild</w:t>
      </w:r>
      <w:r w:rsidR="00784D73" w:rsidRPr="00BC3ECA">
        <w:t>ykite</w:t>
      </w:r>
      <w:r w:rsidRPr="00BC3ECA">
        <w:t xml:space="preserve"> privalomus </w:t>
      </w:r>
      <w:r w:rsidR="00784D73" w:rsidRPr="00BC3ECA">
        <w:t>laukus</w:t>
      </w:r>
      <w:r w:rsidR="00356E0A" w:rsidRPr="00BC3ECA">
        <w:t xml:space="preserve">. </w:t>
      </w:r>
      <w:r w:rsidR="003E1D78" w:rsidRPr="00BC3ECA">
        <w:t xml:space="preserve">Leistinas maksimalus lauko </w:t>
      </w:r>
      <w:r w:rsidR="003E1D78" w:rsidRPr="00BC3ECA">
        <w:rPr>
          <w:b/>
          <w:i/>
        </w:rPr>
        <w:t>Pavadinimas</w:t>
      </w:r>
      <w:r w:rsidR="003E1D78" w:rsidRPr="00BC3ECA">
        <w:t xml:space="preserve"> simbolių kiekis 100. </w:t>
      </w:r>
      <w:r w:rsidR="00356E0A" w:rsidRPr="00BC3ECA">
        <w:t xml:space="preserve">Lauke </w:t>
      </w:r>
      <w:r w:rsidR="00356E0A" w:rsidRPr="00BC3ECA">
        <w:rPr>
          <w:b/>
          <w:i/>
        </w:rPr>
        <w:t xml:space="preserve">Tipas </w:t>
      </w:r>
      <w:r w:rsidR="00356E0A" w:rsidRPr="00BC3ECA">
        <w:t>pasirinkite vertybės tipą kuriai norite sukurti savo sąrašą.</w:t>
      </w:r>
    </w:p>
    <w:p w14:paraId="0556D014" w14:textId="7783F17E" w:rsidR="00274E92" w:rsidRPr="00BC3ECA" w:rsidRDefault="00274E92" w:rsidP="00274E92">
      <w:pPr>
        <w:pStyle w:val="Alnostext"/>
        <w:spacing w:before="0" w:after="0"/>
      </w:pPr>
      <w:r w:rsidRPr="00BC3ECA">
        <w:rPr>
          <w:noProof/>
        </w:rPr>
        <w:drawing>
          <wp:inline distT="0" distB="0" distL="0" distR="0" wp14:anchorId="1BD477F8" wp14:editId="78CF8880">
            <wp:extent cx="5850890" cy="2167255"/>
            <wp:effectExtent l="19050" t="19050" r="16510" b="2349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850890" cy="2167255"/>
                    </a:xfrm>
                    <a:prstGeom prst="rect">
                      <a:avLst/>
                    </a:prstGeom>
                    <a:ln w="3175">
                      <a:solidFill>
                        <a:schemeClr val="tx1"/>
                      </a:solidFill>
                    </a:ln>
                  </pic:spPr>
                </pic:pic>
              </a:graphicData>
            </a:graphic>
          </wp:inline>
        </w:drawing>
      </w:r>
    </w:p>
    <w:p w14:paraId="26CFA5C9" w14:textId="342871BB" w:rsidR="0012393B" w:rsidRPr="00BC3ECA" w:rsidRDefault="00784D73" w:rsidP="00DB10CD">
      <w:pPr>
        <w:pStyle w:val="Alnostext"/>
        <w:numPr>
          <w:ilvl w:val="0"/>
          <w:numId w:val="182"/>
        </w:numPr>
        <w:spacing w:before="0" w:after="0"/>
      </w:pPr>
      <w:r w:rsidRPr="00BC3ECA">
        <w:t xml:space="preserve">Spauskite </w:t>
      </w:r>
      <w:r w:rsidRPr="00BC3ECA">
        <w:rPr>
          <w:b/>
        </w:rPr>
        <w:t>[Išsaugoti]</w:t>
      </w:r>
    </w:p>
    <w:p w14:paraId="0E9FEAE7" w14:textId="32EC27B8" w:rsidR="00356E0A" w:rsidRPr="00BC3ECA" w:rsidRDefault="00356E0A" w:rsidP="00DB10CD">
      <w:pPr>
        <w:pStyle w:val="Alnostext"/>
        <w:numPr>
          <w:ilvl w:val="0"/>
          <w:numId w:val="182"/>
        </w:numPr>
        <w:spacing w:before="0" w:after="0"/>
      </w:pPr>
      <w:r w:rsidRPr="00BC3ECA">
        <w:t>Sukuriamas nurodytam vertybės tipui sąrašas, kuris bus matomas ir galimas valdyti tik šiam naudotojui ir kuriam bus galima priskirti norimas nurodyto tipo vertybes. Šiame lange turite galimybę redaguoti sąrašą, ištrinti ir peržiūrėti jam priskirtų vertybių sąrašą.</w:t>
      </w:r>
    </w:p>
    <w:p w14:paraId="7B1CB968" w14:textId="29B2E5EE" w:rsidR="00E87AA1" w:rsidRPr="00BC3ECA" w:rsidRDefault="00E87AA1" w:rsidP="00DB10CD">
      <w:pPr>
        <w:pStyle w:val="Alnostext"/>
        <w:numPr>
          <w:ilvl w:val="0"/>
          <w:numId w:val="182"/>
        </w:numPr>
        <w:spacing w:before="0" w:after="0"/>
      </w:pPr>
      <w:r w:rsidRPr="00BC3ECA">
        <w:t xml:space="preserve">Sukurti norimo tipo vertybių sąrašą galite ir vertybės, kuriai sąrašą norite sukurti, paieškos lange. Paieškos lango </w:t>
      </w:r>
      <w:r w:rsidR="00A3046D" w:rsidRPr="00BC3ECA">
        <w:t>rezultatų sąraše pažymėkite norimą(-</w:t>
      </w:r>
      <w:proofErr w:type="spellStart"/>
      <w:r w:rsidR="00A3046D" w:rsidRPr="00BC3ECA">
        <w:t>as</w:t>
      </w:r>
      <w:proofErr w:type="spellEnd"/>
      <w:r w:rsidR="00A3046D" w:rsidRPr="00BC3ECA">
        <w:t>) į sąrašą įtraukti vertybę(-</w:t>
      </w:r>
      <w:proofErr w:type="spellStart"/>
      <w:r w:rsidR="00A3046D" w:rsidRPr="00BC3ECA">
        <w:t>as</w:t>
      </w:r>
      <w:proofErr w:type="spellEnd"/>
      <w:r w:rsidR="00A3046D" w:rsidRPr="00BC3ECA">
        <w:t xml:space="preserve">) ir pasirinkite </w:t>
      </w:r>
      <w:r w:rsidR="00A3046D" w:rsidRPr="00BC3ECA">
        <w:rPr>
          <w:b/>
          <w:i/>
        </w:rPr>
        <w:t>Mano sąrašai -&gt; Įtraukti į sąrašą -&gt; Naujas sąrašas</w:t>
      </w:r>
      <w:r w:rsidR="00A3046D" w:rsidRPr="00BC3ECA">
        <w:rPr>
          <w:b/>
        </w:rPr>
        <w:t xml:space="preserve"> </w:t>
      </w:r>
      <w:r w:rsidR="00A3046D" w:rsidRPr="00BC3ECA">
        <w:t>(</w:t>
      </w:r>
      <w:r w:rsidR="00A3046D" w:rsidRPr="00BC3ECA">
        <w:rPr>
          <w:noProof/>
        </w:rPr>
        <w:drawing>
          <wp:inline distT="0" distB="0" distL="0" distR="0" wp14:anchorId="371D36F4" wp14:editId="76D1F7B1">
            <wp:extent cx="180975" cy="190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80975" cy="190500"/>
                    </a:xfrm>
                    <a:prstGeom prst="rect">
                      <a:avLst/>
                    </a:prstGeom>
                  </pic:spPr>
                </pic:pic>
              </a:graphicData>
            </a:graphic>
          </wp:inline>
        </w:drawing>
      </w:r>
      <w:r w:rsidR="00A3046D" w:rsidRPr="00BC3ECA">
        <w:t>)</w:t>
      </w:r>
    </w:p>
    <w:p w14:paraId="4F2BB41A" w14:textId="6EE82D1F" w:rsidR="00A3046D" w:rsidRPr="00BC3ECA" w:rsidRDefault="00D137F8" w:rsidP="00A3046D">
      <w:pPr>
        <w:pStyle w:val="Alnostext"/>
        <w:spacing w:before="0" w:after="0"/>
      </w:pPr>
      <w:r w:rsidRPr="00BC3ECA">
        <w:rPr>
          <w:noProof/>
        </w:rPr>
        <w:lastRenderedPageBreak/>
        <w:drawing>
          <wp:inline distT="0" distB="0" distL="0" distR="0" wp14:anchorId="5C17E463" wp14:editId="263C5C19">
            <wp:extent cx="5850890" cy="3447415"/>
            <wp:effectExtent l="19050" t="19050" r="16510" b="196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850890" cy="3447415"/>
                    </a:xfrm>
                    <a:prstGeom prst="rect">
                      <a:avLst/>
                    </a:prstGeom>
                    <a:ln w="3175">
                      <a:solidFill>
                        <a:schemeClr val="tx1"/>
                      </a:solidFill>
                    </a:ln>
                  </pic:spPr>
                </pic:pic>
              </a:graphicData>
            </a:graphic>
          </wp:inline>
        </w:drawing>
      </w:r>
    </w:p>
    <w:p w14:paraId="6E285D16" w14:textId="6482297A" w:rsidR="00A3046D" w:rsidRPr="00BC3ECA" w:rsidRDefault="00A3046D" w:rsidP="00DB10CD">
      <w:pPr>
        <w:pStyle w:val="Alnostext"/>
        <w:numPr>
          <w:ilvl w:val="0"/>
          <w:numId w:val="182"/>
        </w:numPr>
        <w:spacing w:after="0"/>
      </w:pPr>
      <w:r w:rsidRPr="00BC3ECA">
        <w:t xml:space="preserve">Norint </w:t>
      </w:r>
      <w:r w:rsidR="00D2557B" w:rsidRPr="00BC3ECA">
        <w:t>pažymėtą(-</w:t>
      </w:r>
      <w:proofErr w:type="spellStart"/>
      <w:r w:rsidR="00D2557B" w:rsidRPr="00BC3ECA">
        <w:t>as</w:t>
      </w:r>
      <w:proofErr w:type="spellEnd"/>
      <w:r w:rsidR="00D2557B" w:rsidRPr="00BC3ECA">
        <w:t>) vertybę(-</w:t>
      </w:r>
      <w:proofErr w:type="spellStart"/>
      <w:r w:rsidR="00D2557B" w:rsidRPr="00BC3ECA">
        <w:t>es</w:t>
      </w:r>
      <w:proofErr w:type="spellEnd"/>
      <w:r w:rsidR="00D2557B" w:rsidRPr="00BC3ECA">
        <w:t xml:space="preserve">) įtraukti į jau egzistuojantį mano sąrašą, tame pačiame modaliniame lange pasirinkite iš sukurtų Mano sąrašų norimą sąrašą ir paspaudus ant jo paspauskite mygtuką </w:t>
      </w:r>
      <w:r w:rsidR="00D2557B" w:rsidRPr="00BC3ECA">
        <w:rPr>
          <w:b/>
        </w:rPr>
        <w:t>[Išsaugoti]</w:t>
      </w:r>
      <w:r w:rsidR="00D2557B" w:rsidRPr="00BC3ECA">
        <w:t>.</w:t>
      </w:r>
    </w:p>
    <w:p w14:paraId="707E213B" w14:textId="3C19913D" w:rsidR="00AB3026" w:rsidRPr="00BC3ECA" w:rsidRDefault="00AB3026" w:rsidP="00DB10CD">
      <w:pPr>
        <w:pStyle w:val="Alnostext"/>
        <w:numPr>
          <w:ilvl w:val="0"/>
          <w:numId w:val="182"/>
        </w:numPr>
        <w:spacing w:before="0"/>
      </w:pPr>
      <w:r w:rsidRPr="00BC3ECA">
        <w:t xml:space="preserve">Norint iš sąrašo įtrauktą vertybę pašalinti, pasirinkite </w:t>
      </w:r>
      <w:r w:rsidRPr="00BC3ECA">
        <w:rPr>
          <w:b/>
          <w:i/>
        </w:rPr>
        <w:t>Naudotojo nustatymai</w:t>
      </w:r>
      <w:r w:rsidRPr="00BC3ECA">
        <w:t xml:space="preserve"> -&gt; </w:t>
      </w:r>
      <w:r w:rsidRPr="00BC3ECA">
        <w:rPr>
          <w:b/>
          <w:i/>
        </w:rPr>
        <w:t>Mano sąrašai</w:t>
      </w:r>
      <w:r w:rsidRPr="00BC3ECA">
        <w:t xml:space="preserve"> -&gt; prie sąrašo, iš kurio norima pašalinti paspauskite ikoną </w:t>
      </w:r>
      <w:r w:rsidRPr="00BC3ECA">
        <w:rPr>
          <w:b/>
        </w:rPr>
        <w:t>[Peržiūrėti]</w:t>
      </w:r>
    </w:p>
    <w:p w14:paraId="3BE5AD66" w14:textId="4A49D432" w:rsidR="00AB3026" w:rsidRPr="00BC3ECA" w:rsidRDefault="00D137F8" w:rsidP="00AB3026">
      <w:pPr>
        <w:pStyle w:val="Alnostext"/>
        <w:spacing w:before="0" w:after="0"/>
      </w:pPr>
      <w:r w:rsidRPr="00BC3ECA">
        <w:rPr>
          <w:noProof/>
        </w:rPr>
        <w:drawing>
          <wp:inline distT="0" distB="0" distL="0" distR="0" wp14:anchorId="0D5E4C0C" wp14:editId="1906C802">
            <wp:extent cx="5850890" cy="2752725"/>
            <wp:effectExtent l="19050" t="19050" r="16510" b="285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850890" cy="2752725"/>
                    </a:xfrm>
                    <a:prstGeom prst="rect">
                      <a:avLst/>
                    </a:prstGeom>
                    <a:ln w="3175">
                      <a:solidFill>
                        <a:schemeClr val="tx1"/>
                      </a:solidFill>
                    </a:ln>
                  </pic:spPr>
                </pic:pic>
              </a:graphicData>
            </a:graphic>
          </wp:inline>
        </w:drawing>
      </w:r>
    </w:p>
    <w:p w14:paraId="23C3B5B3" w14:textId="2AC35C2D" w:rsidR="00AB3026" w:rsidRPr="00BC3ECA" w:rsidRDefault="00AB3026" w:rsidP="00DB10CD">
      <w:pPr>
        <w:pStyle w:val="Alnostext"/>
        <w:numPr>
          <w:ilvl w:val="0"/>
          <w:numId w:val="182"/>
        </w:numPr>
        <w:spacing w:after="0"/>
      </w:pPr>
      <w:r w:rsidRPr="00BC3ECA">
        <w:t>Vertybių sąraše pažymėkite norimą pašalinti vertybę ir pas</w:t>
      </w:r>
      <w:r w:rsidR="00ED5196" w:rsidRPr="00BC3ECA">
        <w:t xml:space="preserve">irinkite </w:t>
      </w:r>
      <w:r w:rsidR="00ED5196" w:rsidRPr="00BC3ECA">
        <w:rPr>
          <w:b/>
          <w:i/>
        </w:rPr>
        <w:t>Mano sąrašai</w:t>
      </w:r>
      <w:r w:rsidR="00ED5196" w:rsidRPr="00BC3ECA">
        <w:t xml:space="preserve"> -&gt; </w:t>
      </w:r>
      <w:r w:rsidR="00ED5196" w:rsidRPr="00BC3ECA">
        <w:rPr>
          <w:b/>
          <w:i/>
        </w:rPr>
        <w:t>Pašalinti iš sąrašo</w:t>
      </w:r>
      <w:r w:rsidR="00ED5196" w:rsidRPr="00BC3ECA">
        <w:t>.</w:t>
      </w:r>
      <w:r w:rsidRPr="00BC3ECA">
        <w:t xml:space="preserve"> </w:t>
      </w:r>
    </w:p>
    <w:p w14:paraId="3D3B0DF8" w14:textId="7FF3E33C" w:rsidR="00AB3026" w:rsidRPr="00BC3ECA" w:rsidRDefault="00AB3026" w:rsidP="00AB3026">
      <w:pPr>
        <w:pStyle w:val="Alnostext"/>
        <w:spacing w:before="0" w:after="0"/>
      </w:pPr>
      <w:r w:rsidRPr="00BC3ECA">
        <w:rPr>
          <w:noProof/>
        </w:rPr>
        <w:lastRenderedPageBreak/>
        <w:drawing>
          <wp:inline distT="0" distB="0" distL="0" distR="0" wp14:anchorId="4A618230" wp14:editId="2E6C89BC">
            <wp:extent cx="5850890" cy="2531745"/>
            <wp:effectExtent l="19050" t="19050" r="16510" b="209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5850890" cy="2531745"/>
                    </a:xfrm>
                    <a:prstGeom prst="rect">
                      <a:avLst/>
                    </a:prstGeom>
                    <a:ln w="3175">
                      <a:solidFill>
                        <a:schemeClr val="tx1"/>
                      </a:solidFill>
                    </a:ln>
                  </pic:spPr>
                </pic:pic>
              </a:graphicData>
            </a:graphic>
          </wp:inline>
        </w:drawing>
      </w:r>
    </w:p>
    <w:p w14:paraId="27DE8D3A" w14:textId="30994C51" w:rsidR="00841B4D" w:rsidRPr="00BC3ECA" w:rsidRDefault="00CE5406" w:rsidP="009A1D94">
      <w:pPr>
        <w:pStyle w:val="Heading2"/>
      </w:pPr>
      <w:bookmarkStart w:id="765" w:name="_Ref123221555"/>
      <w:bookmarkStart w:id="766" w:name="_Toc169621925"/>
      <w:r w:rsidRPr="00BC3ECA">
        <w:t>Keisti e</w:t>
      </w:r>
      <w:r w:rsidR="2998F5EF" w:rsidRPr="00BC3ECA">
        <w:t>ksponatų kortelių nustatym</w:t>
      </w:r>
      <w:r w:rsidRPr="00BC3ECA">
        <w:t>us</w:t>
      </w:r>
      <w:bookmarkEnd w:id="765"/>
      <w:bookmarkEnd w:id="766"/>
    </w:p>
    <w:p w14:paraId="7182A8D0" w14:textId="33B82EF9" w:rsidR="00DC3A3F" w:rsidRPr="00BC3ECA" w:rsidRDefault="0069494C" w:rsidP="00DC3A3F">
      <w:pPr>
        <w:pStyle w:val="Alnostext"/>
      </w:pPr>
      <w:r w:rsidRPr="00BC3ECA">
        <w:t>Paskirtis – leisti sistemos vartotojui pasirinkti iš išvardintų eksponato kortelių, kurios turi būti atidarytos įvedant eksponatą (</w:t>
      </w:r>
      <w:proofErr w:type="spellStart"/>
      <w:r w:rsidRPr="00BC3ECA">
        <w:t>t.y</w:t>
      </w:r>
      <w:proofErr w:type="spellEnd"/>
      <w:r w:rsidRPr="00BC3ECA">
        <w:t xml:space="preserve">. paspaudus mygtuką </w:t>
      </w:r>
      <w:r w:rsidRPr="00BC3ECA">
        <w:rPr>
          <w:b/>
        </w:rPr>
        <w:t>[Naujas eksponatas]</w:t>
      </w:r>
      <w:r w:rsidRPr="00BC3ECA">
        <w:t>)</w:t>
      </w:r>
      <w:r w:rsidR="00EF4AFA" w:rsidRPr="00BC3ECA">
        <w:t xml:space="preserve"> i</w:t>
      </w:r>
      <w:r w:rsidRPr="00BC3ECA">
        <w:t>r</w:t>
      </w:r>
      <w:r w:rsidR="00EF4AFA" w:rsidRPr="00BC3ECA">
        <w:t>,</w:t>
      </w:r>
      <w:r w:rsidRPr="00BC3ECA">
        <w:t xml:space="preserve"> kurie kortelės </w:t>
      </w:r>
      <w:r w:rsidRPr="00BC3ECA">
        <w:rPr>
          <w:b/>
        </w:rPr>
        <w:t>Pagrindiniai duomenys</w:t>
      </w:r>
      <w:r w:rsidRPr="00BC3ECA">
        <w:t xml:space="preserve"> </w:t>
      </w:r>
      <w:r w:rsidR="00D33A44" w:rsidRPr="00BC3ECA">
        <w:t xml:space="preserve">laukų </w:t>
      </w:r>
      <w:r w:rsidRPr="00BC3ECA">
        <w:t>blok</w:t>
      </w:r>
      <w:r w:rsidR="00D33A44" w:rsidRPr="00BC3ECA">
        <w:t xml:space="preserve">ai </w:t>
      </w:r>
      <w:r w:rsidRPr="00BC3ECA">
        <w:t>bus naudojami ir išskleisti.</w:t>
      </w:r>
    </w:p>
    <w:p w14:paraId="7E2892EA" w14:textId="4578C763" w:rsidR="004E111F" w:rsidRPr="00BC3ECA" w:rsidRDefault="00180A25" w:rsidP="00DC3A3F">
      <w:pPr>
        <w:pStyle w:val="Alnostext"/>
        <w:rPr>
          <w:b/>
        </w:rPr>
      </w:pPr>
      <w:r w:rsidRPr="00BC3ECA">
        <w:rPr>
          <w:b/>
        </w:rPr>
        <w:t>Kas gali atlikti</w:t>
      </w:r>
    </w:p>
    <w:p w14:paraId="435E573B" w14:textId="24B187B0" w:rsidR="002242F0" w:rsidRPr="00BC3ECA" w:rsidRDefault="002242F0" w:rsidP="00DC3A3F">
      <w:pPr>
        <w:pStyle w:val="Alnostext"/>
        <w:rPr>
          <w:b/>
        </w:rPr>
      </w:pPr>
      <w:r w:rsidRPr="00BC3ECA">
        <w:t>Kiekvienas sistemos naudotojas gali matyti ir valdyti eksponatų kortelių nustatymus.</w:t>
      </w:r>
    </w:p>
    <w:p w14:paraId="52F925C1" w14:textId="458CBDE8" w:rsidR="0069494C" w:rsidRPr="00BC3ECA" w:rsidRDefault="0069494C" w:rsidP="00DC3A3F">
      <w:pPr>
        <w:pStyle w:val="Alnostext"/>
        <w:rPr>
          <w:b/>
        </w:rPr>
      </w:pPr>
      <w:r w:rsidRPr="00BC3ECA">
        <w:rPr>
          <w:b/>
        </w:rPr>
        <w:t>Kaip atlikti</w:t>
      </w:r>
    </w:p>
    <w:p w14:paraId="51E6B086" w14:textId="1AD1E496" w:rsidR="0069494C" w:rsidRPr="00BC3ECA" w:rsidRDefault="00EF4AFA" w:rsidP="00DB10CD">
      <w:pPr>
        <w:pStyle w:val="Alnostext"/>
        <w:numPr>
          <w:ilvl w:val="0"/>
          <w:numId w:val="182"/>
        </w:numPr>
        <w:spacing w:before="0" w:after="0"/>
      </w:pPr>
      <w:r w:rsidRPr="00BC3ECA">
        <w:t xml:space="preserve">Iš meniu pasirinkite </w:t>
      </w:r>
      <w:r w:rsidRPr="00BC3ECA">
        <w:rPr>
          <w:b/>
          <w:i/>
        </w:rPr>
        <w:t>Naudotojo nustatymai -&gt; Eksponatų kortelių nustatymai</w:t>
      </w:r>
    </w:p>
    <w:p w14:paraId="7C816E08" w14:textId="2FA846A8" w:rsidR="00EF4AFA" w:rsidRPr="00BC3ECA" w:rsidRDefault="00EF4AFA" w:rsidP="00A02945">
      <w:pPr>
        <w:pStyle w:val="Alnostext"/>
        <w:spacing w:before="0"/>
        <w:ind w:left="720"/>
        <w:rPr>
          <w:i/>
        </w:rPr>
      </w:pPr>
      <w:r w:rsidRPr="00BC3ECA">
        <w:t xml:space="preserve">Atsiveria langas </w:t>
      </w:r>
      <w:r w:rsidRPr="00BC3ECA">
        <w:rPr>
          <w:i/>
        </w:rPr>
        <w:t>Eksponatų kortelių nustatymai</w:t>
      </w:r>
    </w:p>
    <w:p w14:paraId="3306BB5B" w14:textId="7664A2F9" w:rsidR="00A02945" w:rsidRPr="00BC3ECA" w:rsidRDefault="00A02945" w:rsidP="00EF4AFA">
      <w:pPr>
        <w:pStyle w:val="Alnostext"/>
        <w:ind w:left="720"/>
        <w:rPr>
          <w:i/>
        </w:rPr>
      </w:pPr>
      <w:r w:rsidRPr="00BC3ECA">
        <w:rPr>
          <w:i/>
          <w:noProof/>
        </w:rPr>
        <w:lastRenderedPageBreak/>
        <w:drawing>
          <wp:inline distT="0" distB="0" distL="0" distR="0" wp14:anchorId="0DCD196E" wp14:editId="62A13062">
            <wp:extent cx="4381725" cy="5162815"/>
            <wp:effectExtent l="19050" t="19050" r="19050" b="1905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Eksponatų kortelių nustatymai2.png"/>
                    <pic:cNvPicPr/>
                  </pic:nvPicPr>
                  <pic:blipFill>
                    <a:blip r:embed="rId325">
                      <a:extLst>
                        <a:ext uri="{28A0092B-C50C-407E-A947-70E740481C1C}">
                          <a14:useLocalDpi xmlns:a14="http://schemas.microsoft.com/office/drawing/2010/main" val="0"/>
                        </a:ext>
                      </a:extLst>
                    </a:blip>
                    <a:stretch>
                      <a:fillRect/>
                    </a:stretch>
                  </pic:blipFill>
                  <pic:spPr>
                    <a:xfrm>
                      <a:off x="0" y="0"/>
                      <a:ext cx="4381725" cy="5162815"/>
                    </a:xfrm>
                    <a:prstGeom prst="rect">
                      <a:avLst/>
                    </a:prstGeom>
                    <a:ln w="3175">
                      <a:solidFill>
                        <a:schemeClr val="tx1"/>
                      </a:solidFill>
                    </a:ln>
                  </pic:spPr>
                </pic:pic>
              </a:graphicData>
            </a:graphic>
          </wp:inline>
        </w:drawing>
      </w:r>
    </w:p>
    <w:p w14:paraId="4583E984" w14:textId="28DD5E9C" w:rsidR="00AD2680" w:rsidRPr="00BC3ECA" w:rsidRDefault="00A02945" w:rsidP="00DB10CD">
      <w:pPr>
        <w:pStyle w:val="Alnostext"/>
        <w:numPr>
          <w:ilvl w:val="0"/>
          <w:numId w:val="182"/>
        </w:numPr>
      </w:pPr>
      <w:r w:rsidRPr="00BC3ECA">
        <w:t>Pažymėkite korteles, kurios visada turi būti atvertos įvedamų eksponatų aprašuose. Galite pasirinkti norimą kiekį iš siūlomų reikšmių.</w:t>
      </w:r>
    </w:p>
    <w:p w14:paraId="707C7348" w14:textId="3639A2C4" w:rsidR="00180A25" w:rsidRPr="00BC3ECA" w:rsidRDefault="00AD2680" w:rsidP="007E0E87">
      <w:pPr>
        <w:pStyle w:val="Pastaba"/>
      </w:pPr>
      <w:r w:rsidRPr="00BC3ECA">
        <w:t>Kortelių Pagrindiniai duomenys, Pavadinimai, Saugojimas ir judėjimas žymėti/nužymėti negalima, nes jos sudaro įveda</w:t>
      </w:r>
      <w:r w:rsidR="007E0E87" w:rsidRPr="00BC3ECA">
        <w:t>mo eksponato nekeičiamą pagrindą.</w:t>
      </w:r>
    </w:p>
    <w:p w14:paraId="7E650FE5" w14:textId="050B7A6F" w:rsidR="007E0E87" w:rsidRPr="00BC3ECA" w:rsidRDefault="00417390" w:rsidP="00DB10CD">
      <w:pPr>
        <w:pStyle w:val="Alnostext"/>
        <w:numPr>
          <w:ilvl w:val="0"/>
          <w:numId w:val="182"/>
        </w:numPr>
      </w:pPr>
      <w:r w:rsidRPr="00BC3ECA">
        <w:t xml:space="preserve">Kortelėje </w:t>
      </w:r>
      <w:r w:rsidRPr="00BC3ECA">
        <w:rPr>
          <w:b/>
        </w:rPr>
        <w:t>Pagrindiniai duomenys</w:t>
      </w:r>
      <w:r w:rsidRPr="00BC3ECA">
        <w:t xml:space="preserve"> pažymėkite naudojamus</w:t>
      </w:r>
      <w:r w:rsidR="00E057F7" w:rsidRPr="00BC3ECA">
        <w:t xml:space="preserve"> </w:t>
      </w:r>
      <w:r w:rsidR="00D33A44" w:rsidRPr="00BC3ECA">
        <w:t xml:space="preserve">laukų </w:t>
      </w:r>
      <w:r w:rsidR="00E057F7" w:rsidRPr="00BC3ECA">
        <w:t>blok</w:t>
      </w:r>
      <w:r w:rsidR="00D33A44" w:rsidRPr="00BC3ECA">
        <w:t>us</w:t>
      </w:r>
      <w:r w:rsidRPr="00BC3ECA">
        <w:t>. Galite pasirinkti norimą kiekį iš siūlomų reikšmių.</w:t>
      </w:r>
    </w:p>
    <w:p w14:paraId="3988B942" w14:textId="457F1880" w:rsidR="007E0E87" w:rsidRPr="00BC3ECA" w:rsidRDefault="007E0E87" w:rsidP="007E0E87">
      <w:pPr>
        <w:pStyle w:val="Pastaba"/>
      </w:pPr>
      <w:r w:rsidRPr="00BC3ECA">
        <w:t>Laukų blokų „Apskaita“ ir „Pagrindinis aprašas“ nėra galimybės išjungti (paslėpti), nes juose yra privalomų duomenų laukų.</w:t>
      </w:r>
    </w:p>
    <w:p w14:paraId="070024A4" w14:textId="61B5AC55" w:rsidR="00A02945" w:rsidRPr="00BC3ECA" w:rsidRDefault="00417390" w:rsidP="00DB10CD">
      <w:pPr>
        <w:pStyle w:val="Alnostext"/>
        <w:numPr>
          <w:ilvl w:val="0"/>
          <w:numId w:val="216"/>
        </w:numPr>
      </w:pPr>
      <w:r w:rsidRPr="00BC3ECA">
        <w:t xml:space="preserve">Pasirinkę naudojamus </w:t>
      </w:r>
      <w:r w:rsidR="00D77888" w:rsidRPr="00BC3ECA">
        <w:t>bloko laukus</w:t>
      </w:r>
      <w:r w:rsidRPr="00BC3ECA">
        <w:t xml:space="preserve"> galite pasirinkti ar atitinkamas </w:t>
      </w:r>
      <w:r w:rsidR="00D77888" w:rsidRPr="00BC3ECA">
        <w:t>bloko laukas</w:t>
      </w:r>
      <w:r w:rsidRPr="00BC3ECA">
        <w:t xml:space="preserve"> turi būti išskleistas ar </w:t>
      </w:r>
      <w:r w:rsidR="00180A25" w:rsidRPr="00BC3ECA">
        <w:t>suskleistas.</w:t>
      </w:r>
    </w:p>
    <w:p w14:paraId="2ADC8C5A" w14:textId="4F340A44" w:rsidR="00417390" w:rsidRPr="00BC3ECA" w:rsidRDefault="006C1C28" w:rsidP="00DB10CD">
      <w:pPr>
        <w:pStyle w:val="Alnostext"/>
        <w:numPr>
          <w:ilvl w:val="0"/>
          <w:numId w:val="217"/>
        </w:numPr>
        <w:spacing w:before="0" w:after="0"/>
      </w:pPr>
      <w:r w:rsidRPr="00BC3ECA">
        <w:t xml:space="preserve">Spauskite </w:t>
      </w:r>
      <w:r w:rsidRPr="00BC3ECA">
        <w:rPr>
          <w:b/>
        </w:rPr>
        <w:t>[Išsaugoti]</w:t>
      </w:r>
    </w:p>
    <w:p w14:paraId="6FE8D4B4" w14:textId="3E7423CD" w:rsidR="0069494C" w:rsidRPr="00BC3ECA" w:rsidRDefault="006C1C28" w:rsidP="00D5529C">
      <w:pPr>
        <w:pStyle w:val="Alnostext"/>
        <w:spacing w:before="0" w:after="0"/>
        <w:ind w:left="720"/>
      </w:pPr>
      <w:r w:rsidRPr="00BC3ECA">
        <w:t xml:space="preserve">Pakeistos atveriamos kortelės įvedamų eksponatų aprašuose ir kortelėje </w:t>
      </w:r>
      <w:r w:rsidRPr="00BC3ECA">
        <w:rPr>
          <w:b/>
        </w:rPr>
        <w:t>Pagrindiniai duomenys</w:t>
      </w:r>
      <w:r w:rsidRPr="00BC3ECA">
        <w:t xml:space="preserve"> naudojami laukų blokai. </w:t>
      </w:r>
    </w:p>
    <w:p w14:paraId="7DB75AE6" w14:textId="0A033CE3" w:rsidR="001E6414" w:rsidRPr="00BC3ECA" w:rsidRDefault="00CE5406" w:rsidP="009A1D94">
      <w:pPr>
        <w:pStyle w:val="Heading2"/>
      </w:pPr>
      <w:bookmarkStart w:id="767" w:name="_Ref123137183"/>
      <w:bookmarkStart w:id="768" w:name="_Ref123137184"/>
      <w:bookmarkStart w:id="769" w:name="_Ref123221668"/>
      <w:bookmarkStart w:id="770" w:name="_Toc169621926"/>
      <w:r w:rsidRPr="00BC3ECA">
        <w:t>Keisti e</w:t>
      </w:r>
      <w:r w:rsidR="000A4B89" w:rsidRPr="00BC3ECA">
        <w:t>ksponatų paieškos kriterijų nustatym</w:t>
      </w:r>
      <w:bookmarkEnd w:id="767"/>
      <w:bookmarkEnd w:id="768"/>
      <w:r w:rsidRPr="00BC3ECA">
        <w:t>us</w:t>
      </w:r>
      <w:bookmarkEnd w:id="769"/>
      <w:bookmarkEnd w:id="770"/>
    </w:p>
    <w:p w14:paraId="10AAFB2B" w14:textId="44B8FE6D" w:rsidR="000A4B89" w:rsidRPr="00BC3ECA" w:rsidRDefault="002C3228" w:rsidP="000A4B89">
      <w:pPr>
        <w:pStyle w:val="Alnostext"/>
      </w:pPr>
      <w:r w:rsidRPr="00BC3ECA">
        <w:t xml:space="preserve">Paskirtis – </w:t>
      </w:r>
      <w:r w:rsidR="00A72A4C" w:rsidRPr="00BC3ECA">
        <w:t xml:space="preserve">galimybė </w:t>
      </w:r>
      <w:r w:rsidR="008B39D5" w:rsidRPr="00BC3ECA">
        <w:t xml:space="preserve">duomenų teikėjams vykdant eksponatų paiešką patiems iš Sistemoje nustatytų galimų paieškos kriterijų aibės, pasirinkti tuos paieškos kriterijus, kurie yra reikalingi norint paieškos </w:t>
      </w:r>
      <w:r w:rsidR="00367BF0" w:rsidRPr="00BC3ECA">
        <w:t>rezultatuose gauti konkrečius paieškos rezultatus.</w:t>
      </w:r>
    </w:p>
    <w:p w14:paraId="08056CC0" w14:textId="02BF82C2" w:rsidR="002242F0" w:rsidRPr="00BC3ECA" w:rsidRDefault="002242F0" w:rsidP="000A4B89">
      <w:pPr>
        <w:pStyle w:val="Alnostext"/>
        <w:rPr>
          <w:b/>
        </w:rPr>
      </w:pPr>
      <w:r w:rsidRPr="00BC3ECA">
        <w:rPr>
          <w:b/>
        </w:rPr>
        <w:t>Kas gali atlikti</w:t>
      </w:r>
    </w:p>
    <w:p w14:paraId="0807FAC9" w14:textId="31464CAD" w:rsidR="002242F0" w:rsidRPr="00BC3ECA" w:rsidRDefault="002242F0" w:rsidP="000A4B89">
      <w:pPr>
        <w:pStyle w:val="Alnostext"/>
        <w:rPr>
          <w:b/>
        </w:rPr>
      </w:pPr>
      <w:r w:rsidRPr="00BC3ECA">
        <w:lastRenderedPageBreak/>
        <w:t>Kiekvienas sistemos naudotojas gali matyti ir valdyti eksponatų paieškos kriterijų nustatymus.</w:t>
      </w:r>
    </w:p>
    <w:p w14:paraId="079BCCE0" w14:textId="78147D53" w:rsidR="002C3228" w:rsidRPr="00BC3ECA" w:rsidRDefault="002C3228" w:rsidP="000A4B89">
      <w:pPr>
        <w:pStyle w:val="Alnostext"/>
        <w:rPr>
          <w:b/>
        </w:rPr>
      </w:pPr>
      <w:r w:rsidRPr="00BC3ECA">
        <w:rPr>
          <w:b/>
        </w:rPr>
        <w:t>Kaip atlikti</w:t>
      </w:r>
    </w:p>
    <w:p w14:paraId="4518E3B2" w14:textId="2529D768" w:rsidR="002C3228" w:rsidRPr="00BC3ECA" w:rsidRDefault="00367BF0" w:rsidP="00DB10CD">
      <w:pPr>
        <w:pStyle w:val="Alnostext"/>
        <w:numPr>
          <w:ilvl w:val="0"/>
          <w:numId w:val="183"/>
        </w:numPr>
        <w:spacing w:before="0" w:after="0"/>
        <w:rPr>
          <w:i/>
        </w:rPr>
      </w:pPr>
      <w:r w:rsidRPr="00BC3ECA">
        <w:t xml:space="preserve">Iš meniu pasirinkite </w:t>
      </w:r>
      <w:r w:rsidRPr="00BC3ECA">
        <w:rPr>
          <w:b/>
          <w:i/>
        </w:rPr>
        <w:t>Naudotojo nustatymai -&gt;</w:t>
      </w:r>
      <w:r w:rsidRPr="00BC3ECA">
        <w:rPr>
          <w:i/>
        </w:rPr>
        <w:t xml:space="preserve"> </w:t>
      </w:r>
      <w:r w:rsidRPr="00BC3ECA">
        <w:rPr>
          <w:b/>
          <w:i/>
        </w:rPr>
        <w:t>Eksponatų paieškos kriterijų nustatymai</w:t>
      </w:r>
    </w:p>
    <w:p w14:paraId="51398A18" w14:textId="63BBC151" w:rsidR="00367BF0" w:rsidRPr="00BC3ECA" w:rsidRDefault="00367BF0" w:rsidP="00367BF0">
      <w:pPr>
        <w:pStyle w:val="Alnostext"/>
        <w:spacing w:before="0" w:after="0"/>
        <w:ind w:left="720"/>
      </w:pPr>
      <w:r w:rsidRPr="00BC3ECA">
        <w:t xml:space="preserve">Atsiveria langas </w:t>
      </w:r>
      <w:r w:rsidRPr="00BC3ECA">
        <w:rPr>
          <w:i/>
        </w:rPr>
        <w:t>Eksponatų paieškos kriterijų nustatymai</w:t>
      </w:r>
      <w:r w:rsidR="00250E40" w:rsidRPr="00BC3ECA">
        <w:rPr>
          <w:i/>
        </w:rPr>
        <w:t>.</w:t>
      </w:r>
    </w:p>
    <w:p w14:paraId="483DBC08" w14:textId="0263C00E" w:rsidR="00367BF0" w:rsidRPr="00BC3ECA" w:rsidRDefault="00367BF0" w:rsidP="00367BF0">
      <w:pPr>
        <w:pStyle w:val="Alnostext"/>
        <w:ind w:left="720"/>
      </w:pPr>
      <w:r w:rsidRPr="00BC3ECA">
        <w:rPr>
          <w:noProof/>
        </w:rPr>
        <w:drawing>
          <wp:inline distT="0" distB="0" distL="0" distR="0" wp14:anchorId="166FB60A" wp14:editId="347BF32D">
            <wp:extent cx="4317629" cy="4639554"/>
            <wp:effectExtent l="19050" t="19050" r="26035" b="2794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Eksponatų paieškos kriterijų nustatymai.png"/>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4334944" cy="4658160"/>
                    </a:xfrm>
                    <a:prstGeom prst="rect">
                      <a:avLst/>
                    </a:prstGeom>
                    <a:ln w="3175">
                      <a:solidFill>
                        <a:schemeClr val="tx1"/>
                      </a:solidFill>
                    </a:ln>
                  </pic:spPr>
                </pic:pic>
              </a:graphicData>
            </a:graphic>
          </wp:inline>
        </w:drawing>
      </w:r>
    </w:p>
    <w:p w14:paraId="7619AE93" w14:textId="6887945E" w:rsidR="00664F5A" w:rsidRPr="00BC3ECA" w:rsidRDefault="00367BF0" w:rsidP="00DB10CD">
      <w:pPr>
        <w:pStyle w:val="Alnostext"/>
        <w:numPr>
          <w:ilvl w:val="0"/>
          <w:numId w:val="183"/>
        </w:numPr>
      </w:pPr>
      <w:r w:rsidRPr="00BC3ECA">
        <w:t>Pažymėkite paieškos kriterijus, kurie visada turėtų būti pateikti</w:t>
      </w:r>
      <w:r w:rsidR="000E036C" w:rsidRPr="00BC3ECA">
        <w:t xml:space="preserve"> paieškoje, pasiekiamoje per meniu punktą </w:t>
      </w:r>
      <w:r w:rsidR="000E036C" w:rsidRPr="00BC3ECA">
        <w:rPr>
          <w:b/>
          <w:i/>
        </w:rPr>
        <w:t xml:space="preserve">Eksponatai. </w:t>
      </w:r>
      <w:r w:rsidR="000E036C" w:rsidRPr="00BC3ECA">
        <w:t>Galite pasirinkti norimą kiekį paieškos kriterijų iš siūlomų reikšmių.</w:t>
      </w:r>
    </w:p>
    <w:p w14:paraId="6A57492C" w14:textId="021FBA3F" w:rsidR="00664F5A" w:rsidRPr="00BC3ECA" w:rsidRDefault="00664F5A" w:rsidP="00664F5A">
      <w:pPr>
        <w:pStyle w:val="Pastaba"/>
      </w:pPr>
      <w:r w:rsidRPr="00BC3ECA">
        <w:t>Pažymėjus žymimąjį langelį „Pažymėti visus“ bus pažymėti/atžymėti visi galima paieškos kriterijai.</w:t>
      </w:r>
    </w:p>
    <w:p w14:paraId="3AADC30D" w14:textId="748B5055" w:rsidR="000E036C" w:rsidRPr="00BC3ECA" w:rsidRDefault="000E036C" w:rsidP="00DB10CD">
      <w:pPr>
        <w:pStyle w:val="Alnostext"/>
        <w:numPr>
          <w:ilvl w:val="0"/>
          <w:numId w:val="183"/>
        </w:numPr>
      </w:pPr>
      <w:r w:rsidRPr="00BC3ECA">
        <w:rPr>
          <w:b/>
        </w:rPr>
        <w:t>Kilmė</w:t>
      </w:r>
      <w:r w:rsidRPr="00BC3ECA">
        <w:t xml:space="preserve">, </w:t>
      </w:r>
      <w:r w:rsidRPr="00BC3ECA">
        <w:rPr>
          <w:b/>
        </w:rPr>
        <w:t>Įsigijimas, saugojimas, įvertinimas</w:t>
      </w:r>
      <w:r w:rsidRPr="00BC3ECA">
        <w:t xml:space="preserve"> ir </w:t>
      </w:r>
      <w:r w:rsidRPr="00BC3ECA">
        <w:rPr>
          <w:b/>
        </w:rPr>
        <w:t>Kiti duomenys</w:t>
      </w:r>
      <w:r w:rsidRPr="00BC3ECA">
        <w:t xml:space="preserve"> blokai, paieškos lange gali būti rodomi išskleisti arba suskleisti. </w:t>
      </w:r>
      <w:r w:rsidR="004A30F6" w:rsidRPr="00BC3ECA">
        <w:t>Norint pasirinkti išskleista/suskleista rodymą reikia spragtelti ant atitinkamo žymim</w:t>
      </w:r>
      <w:r w:rsidR="00D5529C" w:rsidRPr="00BC3ECA">
        <w:t>o</w:t>
      </w:r>
      <w:r w:rsidR="004A30F6" w:rsidRPr="00BC3ECA">
        <w:t>jo langelio.</w:t>
      </w:r>
    </w:p>
    <w:p w14:paraId="34654B62" w14:textId="2EABBB78" w:rsidR="004A30F6" w:rsidRPr="00BC3ECA" w:rsidRDefault="00D5529C" w:rsidP="004A30F6">
      <w:pPr>
        <w:pStyle w:val="Alnostext"/>
        <w:ind w:left="720"/>
      </w:pPr>
      <w:r w:rsidRPr="00BC3ECA">
        <w:rPr>
          <w:noProof/>
        </w:rPr>
        <w:lastRenderedPageBreak/>
        <w:drawing>
          <wp:inline distT="0" distB="0" distL="0" distR="0" wp14:anchorId="0D43BD8B" wp14:editId="08CCD816">
            <wp:extent cx="5389338" cy="3851031"/>
            <wp:effectExtent l="19050" t="19050" r="20955" b="1651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Eksponatų paieškos kriterijų nustatymai (išskleista, suskleista)2.png"/>
                    <pic:cNvPicPr/>
                  </pic:nvPicPr>
                  <pic:blipFill>
                    <a:blip r:embed="rId327">
                      <a:extLst>
                        <a:ext uri="{28A0092B-C50C-407E-A947-70E740481C1C}">
                          <a14:useLocalDpi xmlns:a14="http://schemas.microsoft.com/office/drawing/2010/main" val="0"/>
                        </a:ext>
                      </a:extLst>
                    </a:blip>
                    <a:stretch>
                      <a:fillRect/>
                    </a:stretch>
                  </pic:blipFill>
                  <pic:spPr>
                    <a:xfrm>
                      <a:off x="0" y="0"/>
                      <a:ext cx="5414820" cy="3869240"/>
                    </a:xfrm>
                    <a:prstGeom prst="rect">
                      <a:avLst/>
                    </a:prstGeom>
                    <a:ln w="3175">
                      <a:solidFill>
                        <a:schemeClr val="tx1"/>
                      </a:solidFill>
                    </a:ln>
                  </pic:spPr>
                </pic:pic>
              </a:graphicData>
            </a:graphic>
          </wp:inline>
        </w:drawing>
      </w:r>
    </w:p>
    <w:p w14:paraId="570F522B" w14:textId="7CB536D6" w:rsidR="004A30F6" w:rsidRPr="00BC3ECA" w:rsidRDefault="00D5529C" w:rsidP="00DB10CD">
      <w:pPr>
        <w:pStyle w:val="Alnostext"/>
        <w:numPr>
          <w:ilvl w:val="0"/>
          <w:numId w:val="183"/>
        </w:numPr>
        <w:spacing w:before="0" w:after="0"/>
      </w:pPr>
      <w:r w:rsidRPr="00BC3ECA">
        <w:t xml:space="preserve">Spauskite </w:t>
      </w:r>
      <w:r w:rsidRPr="00BC3ECA">
        <w:rPr>
          <w:b/>
        </w:rPr>
        <w:t>[Išsaugoti]</w:t>
      </w:r>
    </w:p>
    <w:p w14:paraId="4F059FFC" w14:textId="0CBE3923" w:rsidR="00D5529C" w:rsidRPr="00BC3ECA" w:rsidRDefault="00D5529C" w:rsidP="00D5529C">
      <w:pPr>
        <w:pStyle w:val="Alnostext"/>
        <w:spacing w:before="0"/>
        <w:ind w:left="720"/>
      </w:pPr>
      <w:r w:rsidRPr="00BC3ECA">
        <w:t>Pakeisti paieškos kriterijai yra išsaugomi ir matomi kiekvieną kartą įjungus paiešką.</w:t>
      </w:r>
    </w:p>
    <w:p w14:paraId="0D2ACEF9" w14:textId="67B74F83" w:rsidR="000A4B89" w:rsidRPr="00BC3ECA" w:rsidRDefault="00CE5406" w:rsidP="009A1D94">
      <w:pPr>
        <w:pStyle w:val="Heading2"/>
      </w:pPr>
      <w:bookmarkStart w:id="771" w:name="_Ref123221714"/>
      <w:bookmarkStart w:id="772" w:name="_Toc169621927"/>
      <w:r w:rsidRPr="00BC3ECA">
        <w:t>Keisti p</w:t>
      </w:r>
      <w:r w:rsidR="000A4B89" w:rsidRPr="00BC3ECA">
        <w:t>aieškos rezultatų lentelės stulpelių nustaty</w:t>
      </w:r>
      <w:r w:rsidRPr="00BC3ECA">
        <w:t>mus</w:t>
      </w:r>
      <w:bookmarkEnd w:id="771"/>
      <w:bookmarkEnd w:id="772"/>
    </w:p>
    <w:p w14:paraId="41B2CAC2" w14:textId="3BB7047A" w:rsidR="000A4B89" w:rsidRPr="00BC3ECA" w:rsidRDefault="001C00C5" w:rsidP="000A4B89">
      <w:pPr>
        <w:pStyle w:val="Alnostext"/>
      </w:pPr>
      <w:r w:rsidRPr="00BC3ECA">
        <w:t xml:space="preserve">Paskirtis – </w:t>
      </w:r>
      <w:r w:rsidR="00F23F7B" w:rsidRPr="00BC3ECA">
        <w:t>galimybė sistemos administratoriui, naudotojui</w:t>
      </w:r>
      <w:r w:rsidR="00B73610" w:rsidRPr="00BC3ECA">
        <w:t>,</w:t>
      </w:r>
      <w:r w:rsidR="00F23F7B" w:rsidRPr="00BC3ECA">
        <w:t xml:space="preserve"> pačiam pažymėti, kokią informaciją jis nori matyti paieškos rezultat</w:t>
      </w:r>
      <w:r w:rsidR="00CC1B20" w:rsidRPr="00BC3ECA">
        <w:t>ų lentelėje, keičiant duomenų stulpelius ir jų eiliškumą</w:t>
      </w:r>
      <w:r w:rsidR="00F23F7B" w:rsidRPr="00BC3ECA">
        <w:t>.</w:t>
      </w:r>
    </w:p>
    <w:p w14:paraId="0062747B" w14:textId="23805A1C" w:rsidR="002242F0" w:rsidRPr="00BC3ECA" w:rsidRDefault="002242F0" w:rsidP="000A4B89">
      <w:pPr>
        <w:pStyle w:val="Alnostext"/>
        <w:rPr>
          <w:b/>
        </w:rPr>
      </w:pPr>
      <w:r w:rsidRPr="00BC3ECA">
        <w:rPr>
          <w:b/>
        </w:rPr>
        <w:t>Kas gali atlikti</w:t>
      </w:r>
    </w:p>
    <w:p w14:paraId="0E0DA3F0" w14:textId="034B798D" w:rsidR="002242F0" w:rsidRPr="00BC3ECA" w:rsidRDefault="002242F0" w:rsidP="000A4B89">
      <w:pPr>
        <w:pStyle w:val="Alnostext"/>
        <w:rPr>
          <w:b/>
        </w:rPr>
      </w:pPr>
      <w:r w:rsidRPr="00BC3ECA">
        <w:t>Kiekvienas sistemos naudotojas gali matyti ir valdyti paieškos rezultatų lentelės stulpelių nustatymus.</w:t>
      </w:r>
    </w:p>
    <w:p w14:paraId="4C4D6FC7" w14:textId="70F84B02" w:rsidR="001C00C5" w:rsidRPr="00BC3ECA" w:rsidRDefault="001C00C5" w:rsidP="000A4B89">
      <w:pPr>
        <w:pStyle w:val="Alnostext"/>
        <w:rPr>
          <w:b/>
        </w:rPr>
      </w:pPr>
      <w:r w:rsidRPr="00BC3ECA">
        <w:rPr>
          <w:b/>
        </w:rPr>
        <w:t>Kaip atlikti</w:t>
      </w:r>
    </w:p>
    <w:p w14:paraId="3610D609" w14:textId="2F5C0C53" w:rsidR="007917A5" w:rsidRPr="00BC3ECA" w:rsidRDefault="007917A5" w:rsidP="00DB10CD">
      <w:pPr>
        <w:pStyle w:val="Alnostext"/>
        <w:numPr>
          <w:ilvl w:val="0"/>
          <w:numId w:val="185"/>
        </w:numPr>
        <w:spacing w:before="0" w:after="0"/>
      </w:pPr>
      <w:r w:rsidRPr="00BC3ECA">
        <w:t xml:space="preserve">Iš meniu pasirinkite </w:t>
      </w:r>
      <w:r w:rsidRPr="00BC3ECA">
        <w:rPr>
          <w:b/>
          <w:i/>
        </w:rPr>
        <w:t>Naudotojo nustatymai</w:t>
      </w:r>
      <w:r w:rsidRPr="00BC3ECA">
        <w:t xml:space="preserve"> </w:t>
      </w:r>
      <w:r w:rsidRPr="00BC3ECA">
        <w:rPr>
          <w:b/>
          <w:i/>
        </w:rPr>
        <w:t>-&gt; Paieškos rezultatų lentelės stulpelių nustatymai</w:t>
      </w:r>
    </w:p>
    <w:p w14:paraId="795186D1" w14:textId="0A896B09" w:rsidR="00B73610" w:rsidRPr="00BC3ECA" w:rsidRDefault="00B73610" w:rsidP="00B73610">
      <w:pPr>
        <w:pStyle w:val="Alnostext"/>
        <w:spacing w:before="0"/>
        <w:ind w:left="720"/>
        <w:rPr>
          <w:i/>
        </w:rPr>
      </w:pPr>
      <w:r w:rsidRPr="00BC3ECA">
        <w:t xml:space="preserve">Atsiveria langas </w:t>
      </w:r>
      <w:r w:rsidRPr="00BC3ECA">
        <w:rPr>
          <w:i/>
        </w:rPr>
        <w:t>Paieškos rezultatų lentelės stulpelių nustatymai</w:t>
      </w:r>
      <w:r w:rsidR="00E7527B" w:rsidRPr="00BC3ECA">
        <w:rPr>
          <w:i/>
        </w:rPr>
        <w:t>.</w:t>
      </w:r>
    </w:p>
    <w:p w14:paraId="291C60CD" w14:textId="6EF9EF24" w:rsidR="00B73610" w:rsidRPr="00BC3ECA" w:rsidRDefault="00B73610" w:rsidP="00B73610">
      <w:pPr>
        <w:pStyle w:val="Alnostext"/>
        <w:spacing w:before="0"/>
        <w:ind w:left="720"/>
      </w:pPr>
      <w:r w:rsidRPr="00BC3ECA">
        <w:rPr>
          <w:noProof/>
        </w:rPr>
        <w:lastRenderedPageBreak/>
        <w:drawing>
          <wp:inline distT="0" distB="0" distL="0" distR="0" wp14:anchorId="5481BFCF" wp14:editId="5A0AC0B3">
            <wp:extent cx="4673840" cy="7626742"/>
            <wp:effectExtent l="19050" t="19050" r="12700" b="1270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aieškos rezultatų lentelės stulpelių nustatymai.png"/>
                    <pic:cNvPicPr/>
                  </pic:nvPicPr>
                  <pic:blipFill>
                    <a:blip r:embed="rId328">
                      <a:extLst>
                        <a:ext uri="{28A0092B-C50C-407E-A947-70E740481C1C}">
                          <a14:useLocalDpi xmlns:a14="http://schemas.microsoft.com/office/drawing/2010/main" val="0"/>
                        </a:ext>
                      </a:extLst>
                    </a:blip>
                    <a:stretch>
                      <a:fillRect/>
                    </a:stretch>
                  </pic:blipFill>
                  <pic:spPr>
                    <a:xfrm>
                      <a:off x="0" y="0"/>
                      <a:ext cx="4673840" cy="7626742"/>
                    </a:xfrm>
                    <a:prstGeom prst="rect">
                      <a:avLst/>
                    </a:prstGeom>
                    <a:ln w="3175">
                      <a:solidFill>
                        <a:schemeClr val="tx1"/>
                      </a:solidFill>
                    </a:ln>
                  </pic:spPr>
                </pic:pic>
              </a:graphicData>
            </a:graphic>
          </wp:inline>
        </w:drawing>
      </w:r>
    </w:p>
    <w:p w14:paraId="33A6035A" w14:textId="20DBEF66" w:rsidR="00B73610" w:rsidRPr="00BC3ECA" w:rsidRDefault="00B73610" w:rsidP="00DB10CD">
      <w:pPr>
        <w:pStyle w:val="Alnostext"/>
        <w:numPr>
          <w:ilvl w:val="0"/>
          <w:numId w:val="185"/>
        </w:numPr>
        <w:spacing w:before="0"/>
      </w:pPr>
      <w:r w:rsidRPr="00BC3ECA">
        <w:t xml:space="preserve">Paieškos rezultatų lentelės stulpelių nustatymai yra taikomi šioms paieškoms: </w:t>
      </w:r>
    </w:p>
    <w:p w14:paraId="307BCEDB" w14:textId="74E4CF1B" w:rsidR="00B73610" w:rsidRPr="00BC3ECA" w:rsidRDefault="00B73610" w:rsidP="00DB10CD">
      <w:pPr>
        <w:pStyle w:val="Alnostext"/>
        <w:numPr>
          <w:ilvl w:val="1"/>
          <w:numId w:val="184"/>
        </w:numPr>
        <w:spacing w:before="0" w:after="0"/>
      </w:pPr>
      <w:r w:rsidRPr="00BC3ECA">
        <w:t>Eksponatų paieška;</w:t>
      </w:r>
    </w:p>
    <w:p w14:paraId="08EA460F" w14:textId="180CDAA2" w:rsidR="00B73610" w:rsidRPr="00BC3ECA" w:rsidRDefault="00B73610" w:rsidP="00DB10CD">
      <w:pPr>
        <w:pStyle w:val="Alnostext"/>
        <w:numPr>
          <w:ilvl w:val="1"/>
          <w:numId w:val="184"/>
        </w:numPr>
        <w:spacing w:before="0" w:after="0"/>
      </w:pPr>
      <w:r w:rsidRPr="00BC3ECA">
        <w:t>Paieška iš aktų, susijusių eksponatų</w:t>
      </w:r>
      <w:r w:rsidR="00D34CB8" w:rsidRPr="00BC3ECA">
        <w:t>, komplektų, grupių;</w:t>
      </w:r>
    </w:p>
    <w:p w14:paraId="402C286E" w14:textId="75782747" w:rsidR="00D34CB8" w:rsidRPr="00BC3ECA" w:rsidRDefault="00D34CB8" w:rsidP="00DB10CD">
      <w:pPr>
        <w:pStyle w:val="Alnostext"/>
        <w:numPr>
          <w:ilvl w:val="1"/>
          <w:numId w:val="184"/>
        </w:numPr>
        <w:spacing w:before="0" w:after="0"/>
      </w:pPr>
      <w:r w:rsidRPr="00BC3ECA">
        <w:t>Archyvo vertybių paieška;</w:t>
      </w:r>
    </w:p>
    <w:p w14:paraId="1D87B2E6" w14:textId="14F51018" w:rsidR="00D34CB8" w:rsidRPr="00BC3ECA" w:rsidRDefault="00D34CB8" w:rsidP="00DB10CD">
      <w:pPr>
        <w:pStyle w:val="Alnostext"/>
        <w:numPr>
          <w:ilvl w:val="1"/>
          <w:numId w:val="184"/>
        </w:numPr>
        <w:spacing w:before="0" w:after="0"/>
      </w:pPr>
      <w:r w:rsidRPr="00BC3ECA">
        <w:t>Audiotekos ir videotekos vertybių paieška;</w:t>
      </w:r>
    </w:p>
    <w:p w14:paraId="1877324D" w14:textId="6F61A722" w:rsidR="00D34CB8" w:rsidRPr="00BC3ECA" w:rsidRDefault="00D34CB8" w:rsidP="00DB10CD">
      <w:pPr>
        <w:pStyle w:val="Alnostext"/>
        <w:numPr>
          <w:ilvl w:val="1"/>
          <w:numId w:val="184"/>
        </w:numPr>
        <w:spacing w:before="0" w:after="0"/>
      </w:pPr>
      <w:r w:rsidRPr="00BC3ECA">
        <w:t>Bibliotekos vertybių paieška;</w:t>
      </w:r>
    </w:p>
    <w:p w14:paraId="1055AA02" w14:textId="424350A4" w:rsidR="00D34CB8" w:rsidRPr="00BC3ECA" w:rsidRDefault="00D34CB8" w:rsidP="00DB10CD">
      <w:pPr>
        <w:pStyle w:val="Alnostext"/>
        <w:numPr>
          <w:ilvl w:val="1"/>
          <w:numId w:val="184"/>
        </w:numPr>
        <w:spacing w:before="0" w:after="0"/>
      </w:pPr>
      <w:r w:rsidRPr="00BC3ECA">
        <w:lastRenderedPageBreak/>
        <w:t>Fototekos vertybių paieška;</w:t>
      </w:r>
    </w:p>
    <w:p w14:paraId="2B7978B3" w14:textId="1C2F523E" w:rsidR="00D34CB8" w:rsidRPr="00BC3ECA" w:rsidRDefault="00D34CB8" w:rsidP="00DB10CD">
      <w:pPr>
        <w:pStyle w:val="Alnostext"/>
        <w:numPr>
          <w:ilvl w:val="1"/>
          <w:numId w:val="184"/>
        </w:numPr>
        <w:spacing w:before="0"/>
      </w:pPr>
      <w:r w:rsidRPr="00BC3ECA">
        <w:t>Personalijų žodyno paieška;</w:t>
      </w:r>
    </w:p>
    <w:p w14:paraId="5A975563" w14:textId="23C5B486" w:rsidR="005208D3" w:rsidRPr="00BC3ECA" w:rsidRDefault="00B73610" w:rsidP="00DB10CD">
      <w:pPr>
        <w:pStyle w:val="Alnostext"/>
        <w:numPr>
          <w:ilvl w:val="0"/>
          <w:numId w:val="185"/>
        </w:numPr>
        <w:spacing w:before="0"/>
      </w:pPr>
      <w:r w:rsidRPr="00BC3ECA">
        <w:t xml:space="preserve">Langelyje </w:t>
      </w:r>
      <w:r w:rsidRPr="00BC3ECA">
        <w:rPr>
          <w:b/>
        </w:rPr>
        <w:t>Pasirinkta</w:t>
      </w:r>
      <w:r w:rsidRPr="00BC3ECA">
        <w:t xml:space="preserve"> yra </w:t>
      </w:r>
      <w:r w:rsidR="00D34CB8" w:rsidRPr="00BC3ECA">
        <w:t xml:space="preserve">pagal nutylėjimą </w:t>
      </w:r>
      <w:r w:rsidRPr="00BC3ECA">
        <w:t>pateikta laukų aibė.</w:t>
      </w:r>
      <w:r w:rsidR="00D34CB8" w:rsidRPr="00BC3ECA">
        <w:t xml:space="preserve"> </w:t>
      </w:r>
      <w:r w:rsidR="005208D3" w:rsidRPr="00BC3ECA">
        <w:t xml:space="preserve">Langelyje </w:t>
      </w:r>
      <w:r w:rsidR="005208D3" w:rsidRPr="00BC3ECA">
        <w:rPr>
          <w:b/>
        </w:rPr>
        <w:t>Galimi pasirinkimai</w:t>
      </w:r>
      <w:r w:rsidR="005208D3" w:rsidRPr="00BC3ECA">
        <w:t xml:space="preserve"> galima matyti papildomus duomenų stulpelius, kurie gali būti įtraukti į paieškos rezultatų lentelę.</w:t>
      </w:r>
      <w:r w:rsidR="64FDA50F" w:rsidRPr="00BC3ECA">
        <w:rPr>
          <w:noProof/>
        </w:rPr>
        <w:drawing>
          <wp:inline distT="0" distB="0" distL="0" distR="0" wp14:anchorId="459E5F35" wp14:editId="79BC94C5">
            <wp:extent cx="4937760" cy="1002030"/>
            <wp:effectExtent l="19050" t="19050" r="15240" b="266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329">
                      <a:extLst>
                        <a:ext uri="{28A0092B-C50C-407E-A947-70E740481C1C}">
                          <a14:useLocalDpi xmlns:a14="http://schemas.microsoft.com/office/drawing/2010/main" val="0"/>
                        </a:ext>
                      </a:extLst>
                    </a:blip>
                    <a:stretch>
                      <a:fillRect/>
                    </a:stretch>
                  </pic:blipFill>
                  <pic:spPr>
                    <a:xfrm>
                      <a:off x="0" y="0"/>
                      <a:ext cx="4937760" cy="1002030"/>
                    </a:xfrm>
                    <a:prstGeom prst="rect">
                      <a:avLst/>
                    </a:prstGeom>
                    <a:ln w="3175">
                      <a:solidFill>
                        <a:schemeClr val="tx1"/>
                      </a:solidFill>
                    </a:ln>
                  </pic:spPr>
                </pic:pic>
              </a:graphicData>
            </a:graphic>
          </wp:inline>
        </w:drawing>
      </w:r>
    </w:p>
    <w:p w14:paraId="28E6C7C5" w14:textId="6C23FF88" w:rsidR="005208D3" w:rsidRPr="00BC3ECA" w:rsidRDefault="005208D3" w:rsidP="00DB10CD">
      <w:pPr>
        <w:pStyle w:val="Alnostext"/>
        <w:numPr>
          <w:ilvl w:val="1"/>
          <w:numId w:val="185"/>
        </w:numPr>
        <w:spacing w:before="0"/>
      </w:pPr>
      <w:r w:rsidRPr="00BC3ECA">
        <w:rPr>
          <w:b/>
        </w:rPr>
        <w:t>PRIDĖTI</w:t>
      </w:r>
      <w:r w:rsidRPr="00BC3ECA">
        <w:t xml:space="preserve"> papildomus duomenis į paieškos rezultatų lentelę</w:t>
      </w:r>
    </w:p>
    <w:p w14:paraId="67D4D6B6" w14:textId="5680AD06" w:rsidR="00D31AFD" w:rsidRPr="00BC3ECA" w:rsidRDefault="00B36F73" w:rsidP="64E5ECE8">
      <w:pPr>
        <w:pStyle w:val="Alnostext"/>
        <w:spacing w:before="0"/>
        <w:ind w:left="1440"/>
        <w:rPr>
          <w:b/>
        </w:rPr>
      </w:pPr>
      <w:r w:rsidRPr="00BC3ECA">
        <w:t xml:space="preserve">Norint pridėti papildomą </w:t>
      </w:r>
      <w:r w:rsidR="005208D3" w:rsidRPr="00BC3ECA">
        <w:t xml:space="preserve">duomenų </w:t>
      </w:r>
      <w:r w:rsidRPr="00BC3ECA">
        <w:t xml:space="preserve">stulpelį į paieškos rezultatų lentelę, pasirinkite reikšmę, ją pažymėkite ir </w:t>
      </w:r>
      <w:r w:rsidR="00D34CB8" w:rsidRPr="00BC3ECA">
        <w:t xml:space="preserve"> spauskite mygtuką </w:t>
      </w:r>
      <w:r w:rsidR="00D34CB8" w:rsidRPr="00BC3ECA">
        <w:rPr>
          <w:b/>
        </w:rPr>
        <w:t>[Pridėti].</w:t>
      </w:r>
    </w:p>
    <w:p w14:paraId="43144102" w14:textId="1E3A765F" w:rsidR="00D31AFD" w:rsidRPr="00BC3ECA" w:rsidRDefault="00D31AFD" w:rsidP="64E5ECE8">
      <w:pPr>
        <w:pStyle w:val="Alnostext"/>
        <w:spacing w:before="0"/>
        <w:ind w:left="1440"/>
      </w:pPr>
      <w:r w:rsidRPr="00BC3ECA">
        <w:t xml:space="preserve">Paspaudus mygtuką </w:t>
      </w:r>
      <w:r w:rsidRPr="00BC3ECA">
        <w:rPr>
          <w:b/>
        </w:rPr>
        <w:t>[Pridėti visus]</w:t>
      </w:r>
      <w:r w:rsidRPr="00BC3ECA">
        <w:t xml:space="preserve"> visos reikšmės iš </w:t>
      </w:r>
      <w:r w:rsidRPr="00BC3ECA">
        <w:rPr>
          <w:b/>
        </w:rPr>
        <w:t>Galimi pasirinkimai</w:t>
      </w:r>
      <w:r w:rsidRPr="00BC3ECA">
        <w:t xml:space="preserve"> bus sukeltos į langelį </w:t>
      </w:r>
      <w:r w:rsidRPr="00BC3ECA">
        <w:rPr>
          <w:b/>
        </w:rPr>
        <w:t>Pasirinkta</w:t>
      </w:r>
      <w:r w:rsidRPr="00BC3ECA">
        <w:t xml:space="preserve"> ir atsiras paieškos rezultatų lentelėje.</w:t>
      </w:r>
    </w:p>
    <w:p w14:paraId="5559B79B" w14:textId="72AA1D1D" w:rsidR="00D31AFD" w:rsidRPr="00BC3ECA" w:rsidRDefault="00D31AFD" w:rsidP="00DB10CD">
      <w:pPr>
        <w:pStyle w:val="Alnostext"/>
        <w:numPr>
          <w:ilvl w:val="1"/>
          <w:numId w:val="185"/>
        </w:numPr>
        <w:spacing w:before="0"/>
      </w:pPr>
      <w:r w:rsidRPr="00BC3ECA">
        <w:rPr>
          <w:b/>
        </w:rPr>
        <w:t>IŠTRINTI</w:t>
      </w:r>
      <w:r w:rsidRPr="00BC3ECA">
        <w:t xml:space="preserve"> papildomus duomenis iš paieškos rezultatų lentelės</w:t>
      </w:r>
    </w:p>
    <w:p w14:paraId="289B4D27" w14:textId="77777777" w:rsidR="00D31AFD" w:rsidRPr="00BC3ECA" w:rsidRDefault="00D34CB8" w:rsidP="00D31AFD">
      <w:pPr>
        <w:pStyle w:val="Alnostext"/>
        <w:spacing w:before="0"/>
        <w:ind w:left="1440"/>
      </w:pPr>
      <w:r w:rsidRPr="00BC3ECA">
        <w:t xml:space="preserve">Norint </w:t>
      </w:r>
      <w:r w:rsidR="004D0102" w:rsidRPr="00BC3ECA">
        <w:t xml:space="preserve">ištrinti </w:t>
      </w:r>
      <w:r w:rsidRPr="00BC3ECA">
        <w:t>papildomą</w:t>
      </w:r>
      <w:r w:rsidR="005208D3" w:rsidRPr="00BC3ECA">
        <w:t xml:space="preserve"> duomenų</w:t>
      </w:r>
      <w:r w:rsidRPr="00BC3ECA">
        <w:t xml:space="preserve"> stulpelį iš paieškos rezultatų lentelės, pasirinkite reikšmę, ją pažymėkite ir spauskite mygtuką </w:t>
      </w:r>
      <w:r w:rsidRPr="00BC3ECA">
        <w:rPr>
          <w:b/>
        </w:rPr>
        <w:t>[Pašalinti]</w:t>
      </w:r>
      <w:r w:rsidRPr="00BC3ECA">
        <w:t>.</w:t>
      </w:r>
    </w:p>
    <w:p w14:paraId="6B30BF96" w14:textId="77777777" w:rsidR="00D31AFD" w:rsidRPr="00BC3ECA" w:rsidRDefault="00D31AFD" w:rsidP="00D31AFD">
      <w:pPr>
        <w:pStyle w:val="Alnostext"/>
        <w:spacing w:before="0"/>
        <w:ind w:left="1440"/>
      </w:pPr>
      <w:r w:rsidRPr="00BC3ECA">
        <w:rPr>
          <w:noProof/>
        </w:rPr>
        <w:drawing>
          <wp:inline distT="0" distB="0" distL="0" distR="0" wp14:anchorId="55CD36A0" wp14:editId="5DD413D6">
            <wp:extent cx="4946650" cy="1052830"/>
            <wp:effectExtent l="19050" t="19050" r="25400" b="139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aieškos rezultatų lentelės stulpelių nustatymai5.png"/>
                    <pic:cNvPicPr/>
                  </pic:nvPicPr>
                  <pic:blipFill>
                    <a:blip r:embed="rId330">
                      <a:extLst>
                        <a:ext uri="{28A0092B-C50C-407E-A947-70E740481C1C}">
                          <a14:useLocalDpi xmlns:a14="http://schemas.microsoft.com/office/drawing/2010/main" val="0"/>
                        </a:ext>
                      </a:extLst>
                    </a:blip>
                    <a:stretch>
                      <a:fillRect/>
                    </a:stretch>
                  </pic:blipFill>
                  <pic:spPr>
                    <a:xfrm>
                      <a:off x="0" y="0"/>
                      <a:ext cx="4946650" cy="1052830"/>
                    </a:xfrm>
                    <a:prstGeom prst="rect">
                      <a:avLst/>
                    </a:prstGeom>
                    <a:ln w="3175">
                      <a:solidFill>
                        <a:schemeClr val="tx1"/>
                      </a:solidFill>
                    </a:ln>
                  </pic:spPr>
                </pic:pic>
              </a:graphicData>
            </a:graphic>
          </wp:inline>
        </w:drawing>
      </w:r>
    </w:p>
    <w:p w14:paraId="18B8147B" w14:textId="0FD21383" w:rsidR="00D34CB8" w:rsidRPr="00BC3ECA" w:rsidRDefault="00D31AFD" w:rsidP="00D31AFD">
      <w:pPr>
        <w:pStyle w:val="Alnostext"/>
        <w:spacing w:before="0"/>
        <w:ind w:left="1440"/>
      </w:pPr>
      <w:r w:rsidRPr="00BC3ECA">
        <w:t xml:space="preserve">Paspaudus mygtuką </w:t>
      </w:r>
      <w:r w:rsidRPr="00BC3ECA">
        <w:rPr>
          <w:b/>
        </w:rPr>
        <w:t>[Pašalinti visus]</w:t>
      </w:r>
      <w:r w:rsidRPr="00BC3ECA">
        <w:t xml:space="preserve"> visos reikšmės iš </w:t>
      </w:r>
      <w:r w:rsidRPr="00BC3ECA">
        <w:rPr>
          <w:b/>
        </w:rPr>
        <w:t>Pasirinkta</w:t>
      </w:r>
      <w:r w:rsidRPr="00BC3ECA">
        <w:t xml:space="preserve"> bus perkeltos į langelį Galimi pasirinkimai.</w:t>
      </w:r>
    </w:p>
    <w:p w14:paraId="6B28E232" w14:textId="77777777" w:rsidR="0031371D" w:rsidRPr="00BC3ECA" w:rsidRDefault="007976D3" w:rsidP="0031371D">
      <w:pPr>
        <w:pStyle w:val="Alnostext"/>
        <w:spacing w:before="0"/>
        <w:ind w:left="1440"/>
      </w:pPr>
      <w:r w:rsidRPr="00BC3ECA">
        <w:rPr>
          <w:noProof/>
        </w:rPr>
        <w:drawing>
          <wp:inline distT="0" distB="0" distL="0" distR="0" wp14:anchorId="694B091C" wp14:editId="2BD4246A">
            <wp:extent cx="4976446" cy="1022223"/>
            <wp:effectExtent l="19050" t="19050" r="15240" b="260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aieškos rezultatų lentelės stulpelių nustatymai7.png"/>
                    <pic:cNvPicPr/>
                  </pic:nvPicPr>
                  <pic:blipFill>
                    <a:blip r:embed="rId331">
                      <a:extLst>
                        <a:ext uri="{28A0092B-C50C-407E-A947-70E740481C1C}">
                          <a14:useLocalDpi xmlns:a14="http://schemas.microsoft.com/office/drawing/2010/main" val="0"/>
                        </a:ext>
                      </a:extLst>
                    </a:blip>
                    <a:stretch>
                      <a:fillRect/>
                    </a:stretch>
                  </pic:blipFill>
                  <pic:spPr>
                    <a:xfrm>
                      <a:off x="0" y="0"/>
                      <a:ext cx="5155244" cy="1058950"/>
                    </a:xfrm>
                    <a:prstGeom prst="rect">
                      <a:avLst/>
                    </a:prstGeom>
                    <a:ln w="3175">
                      <a:solidFill>
                        <a:schemeClr val="tx1"/>
                      </a:solidFill>
                    </a:ln>
                  </pic:spPr>
                </pic:pic>
              </a:graphicData>
            </a:graphic>
          </wp:inline>
        </w:drawing>
      </w:r>
    </w:p>
    <w:p w14:paraId="1A7A7707" w14:textId="39CFF317" w:rsidR="0031371D" w:rsidRPr="00BC3ECA" w:rsidRDefault="000F68C3" w:rsidP="0031371D">
      <w:pPr>
        <w:pStyle w:val="Pastaba"/>
      </w:pPr>
      <w:r w:rsidRPr="00BC3ECA">
        <w:t>Nepasirinkus nei vienos reikšmės, išsaugojimo metu stulpeliai bus atstatyti į numatytąją aibę.</w:t>
      </w:r>
    </w:p>
    <w:p w14:paraId="61789288" w14:textId="258DEB97" w:rsidR="00D31AFD" w:rsidRPr="00BC3ECA" w:rsidRDefault="007976D3" w:rsidP="00DB10CD">
      <w:pPr>
        <w:pStyle w:val="Alnostext"/>
        <w:numPr>
          <w:ilvl w:val="0"/>
          <w:numId w:val="185"/>
        </w:numPr>
        <w:spacing w:before="0"/>
        <w:ind w:left="360"/>
      </w:pPr>
      <w:r w:rsidRPr="00BC3ECA">
        <w:t>Galima keisti</w:t>
      </w:r>
      <w:r w:rsidRPr="00BC3ECA">
        <w:rPr>
          <w:b/>
        </w:rPr>
        <w:t xml:space="preserve"> Pasirinktų</w:t>
      </w:r>
      <w:r w:rsidRPr="00BC3ECA">
        <w:t xml:space="preserve"> paieškos rezultatų lentelės stulpelių eiliškumą. Norint, kad pasirinktą reikšmę paieškos rezultatų lentelėje rodytų pirmą, reikia paspausti mygtuką </w:t>
      </w:r>
      <w:r w:rsidRPr="00BC3ECA">
        <w:rPr>
          <w:b/>
        </w:rPr>
        <w:t>[Viršutinis]</w:t>
      </w:r>
      <w:r w:rsidRPr="00BC3ECA">
        <w:t xml:space="preserve">. </w:t>
      </w:r>
    </w:p>
    <w:p w14:paraId="17464DAB" w14:textId="2C7C42CA" w:rsidR="007976D3" w:rsidRPr="00BC3ECA" w:rsidRDefault="007976D3" w:rsidP="007976D3">
      <w:pPr>
        <w:pStyle w:val="Alnostext"/>
        <w:spacing w:before="0"/>
        <w:ind w:left="360"/>
      </w:pPr>
      <w:r w:rsidRPr="00BC3ECA">
        <w:rPr>
          <w:noProof/>
        </w:rPr>
        <w:drawing>
          <wp:inline distT="0" distB="0" distL="0" distR="0" wp14:anchorId="361AFACD" wp14:editId="7B5D9126">
            <wp:extent cx="5004344" cy="1043353"/>
            <wp:effectExtent l="19050" t="19050" r="25400" b="2349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aieškos rezultatų lentelės stulpelių nustatymai8.png"/>
                    <pic:cNvPicPr/>
                  </pic:nvPicPr>
                  <pic:blipFill>
                    <a:blip r:embed="rId332">
                      <a:extLst>
                        <a:ext uri="{28A0092B-C50C-407E-A947-70E740481C1C}">
                          <a14:useLocalDpi xmlns:a14="http://schemas.microsoft.com/office/drawing/2010/main" val="0"/>
                        </a:ext>
                      </a:extLst>
                    </a:blip>
                    <a:stretch>
                      <a:fillRect/>
                    </a:stretch>
                  </pic:blipFill>
                  <pic:spPr>
                    <a:xfrm>
                      <a:off x="0" y="0"/>
                      <a:ext cx="5179579" cy="1079888"/>
                    </a:xfrm>
                    <a:prstGeom prst="rect">
                      <a:avLst/>
                    </a:prstGeom>
                    <a:ln w="3175">
                      <a:solidFill>
                        <a:schemeClr val="tx1"/>
                      </a:solidFill>
                    </a:ln>
                  </pic:spPr>
                </pic:pic>
              </a:graphicData>
            </a:graphic>
          </wp:inline>
        </w:drawing>
      </w:r>
    </w:p>
    <w:p w14:paraId="7EDC6EFD" w14:textId="512DBAF8" w:rsidR="007976D3" w:rsidRPr="00BC3ECA" w:rsidRDefault="005514F0" w:rsidP="007976D3">
      <w:pPr>
        <w:pStyle w:val="Alnostext"/>
        <w:spacing w:before="0"/>
        <w:ind w:left="360"/>
      </w:pPr>
      <w:r w:rsidRPr="00BC3ECA">
        <w:t>Tokiu atveju, pasirinkta reikšmė bus atvaizduojama pirma paieškos rezultatų lentelėje.</w:t>
      </w:r>
    </w:p>
    <w:p w14:paraId="626AA691" w14:textId="148319FA" w:rsidR="005514F0" w:rsidRPr="00BC3ECA" w:rsidRDefault="005514F0" w:rsidP="007976D3">
      <w:pPr>
        <w:pStyle w:val="Alnostext"/>
        <w:spacing w:before="0"/>
        <w:ind w:left="360"/>
      </w:pPr>
      <w:r w:rsidRPr="00BC3ECA">
        <w:rPr>
          <w:noProof/>
        </w:rPr>
        <w:lastRenderedPageBreak/>
        <w:drawing>
          <wp:inline distT="0" distB="0" distL="0" distR="0" wp14:anchorId="2B8F6E49" wp14:editId="62A0236D">
            <wp:extent cx="5003800" cy="972087"/>
            <wp:effectExtent l="19050" t="19050" r="25400" b="1905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aieškos rezultatų lentelės stulpelių nustatymai9.png"/>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5111416" cy="992994"/>
                    </a:xfrm>
                    <a:prstGeom prst="rect">
                      <a:avLst/>
                    </a:prstGeom>
                    <a:ln w="3175">
                      <a:solidFill>
                        <a:schemeClr val="tx1"/>
                      </a:solidFill>
                    </a:ln>
                  </pic:spPr>
                </pic:pic>
              </a:graphicData>
            </a:graphic>
          </wp:inline>
        </w:drawing>
      </w:r>
    </w:p>
    <w:p w14:paraId="0488376F" w14:textId="577A641E" w:rsidR="005514F0" w:rsidRPr="00BC3ECA" w:rsidRDefault="005514F0" w:rsidP="007976D3">
      <w:pPr>
        <w:pStyle w:val="Alnostext"/>
        <w:spacing w:before="0"/>
        <w:ind w:left="360"/>
      </w:pPr>
      <w:r w:rsidRPr="00BC3ECA">
        <w:t xml:space="preserve">Norint, kad pasirinktos reikšmės duomenų stulpelis būtų rodomos paieškos rezultatų lentelės gale, pasirinkus reikšmę, spauskite mygtuką </w:t>
      </w:r>
      <w:r w:rsidRPr="00BC3ECA">
        <w:rPr>
          <w:b/>
        </w:rPr>
        <w:t xml:space="preserve">[Apatinis]. </w:t>
      </w:r>
      <w:r w:rsidRPr="00BC3ECA">
        <w:t>Tokiu atveju, pasirinkta reikšmė bus atvaizduojama paskutinė paieškos rezultatų lentelėje.</w:t>
      </w:r>
    </w:p>
    <w:p w14:paraId="0D5FA4A6" w14:textId="779F2DA5" w:rsidR="005514F0" w:rsidRPr="00BC3ECA" w:rsidRDefault="005514F0" w:rsidP="007976D3">
      <w:pPr>
        <w:pStyle w:val="Alnostext"/>
        <w:spacing w:before="0"/>
        <w:ind w:left="360"/>
      </w:pPr>
      <w:r w:rsidRPr="00BC3ECA">
        <w:rPr>
          <w:noProof/>
        </w:rPr>
        <w:drawing>
          <wp:inline distT="0" distB="0" distL="0" distR="0" wp14:anchorId="2F946D65" wp14:editId="2374BA07">
            <wp:extent cx="4988169" cy="1055070"/>
            <wp:effectExtent l="19050" t="19050" r="22225" b="1206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aieškos rezultatų lentelės stulpelių nustatymai10.png"/>
                    <pic:cNvPicPr/>
                  </pic:nvPicPr>
                  <pic:blipFill>
                    <a:blip r:embed="rId334">
                      <a:extLst>
                        <a:ext uri="{28A0092B-C50C-407E-A947-70E740481C1C}">
                          <a14:useLocalDpi xmlns:a14="http://schemas.microsoft.com/office/drawing/2010/main" val="0"/>
                        </a:ext>
                      </a:extLst>
                    </a:blip>
                    <a:stretch>
                      <a:fillRect/>
                    </a:stretch>
                  </pic:blipFill>
                  <pic:spPr>
                    <a:xfrm>
                      <a:off x="0" y="0"/>
                      <a:ext cx="5095723" cy="1077819"/>
                    </a:xfrm>
                    <a:prstGeom prst="rect">
                      <a:avLst/>
                    </a:prstGeom>
                    <a:ln w="3175">
                      <a:solidFill>
                        <a:schemeClr val="tx1"/>
                      </a:solidFill>
                    </a:ln>
                  </pic:spPr>
                </pic:pic>
              </a:graphicData>
            </a:graphic>
          </wp:inline>
        </w:drawing>
      </w:r>
    </w:p>
    <w:p w14:paraId="30A7183D" w14:textId="6967CA3E" w:rsidR="006E5505" w:rsidRPr="00BC3ECA" w:rsidRDefault="006E5505" w:rsidP="007976D3">
      <w:pPr>
        <w:pStyle w:val="Alnostext"/>
        <w:spacing w:before="0"/>
        <w:ind w:left="360"/>
      </w:pPr>
      <w:r w:rsidRPr="00BC3ECA">
        <w:t xml:space="preserve">Duomenų stulpelių eiliškumą galima keisti spaudžiant mygtukus </w:t>
      </w:r>
      <w:r w:rsidRPr="00BC3ECA">
        <w:rPr>
          <w:b/>
        </w:rPr>
        <w:t>[Aukštyn]</w:t>
      </w:r>
      <w:r w:rsidRPr="00BC3ECA">
        <w:t xml:space="preserve"> ir </w:t>
      </w:r>
      <w:r w:rsidRPr="00BC3ECA">
        <w:rPr>
          <w:b/>
        </w:rPr>
        <w:t>[Žemyn]</w:t>
      </w:r>
      <w:r w:rsidRPr="00BC3ECA">
        <w:t>. Atitinkamai paieškos rezultatų lentelėje pasikeis pasirinktos reikšmės stulpelio vieta.</w:t>
      </w:r>
    </w:p>
    <w:p w14:paraId="750A121B" w14:textId="3D01CDF6" w:rsidR="006E5505" w:rsidRPr="00BC3ECA" w:rsidRDefault="006E5505" w:rsidP="00DB10CD">
      <w:pPr>
        <w:pStyle w:val="Alnostext"/>
        <w:numPr>
          <w:ilvl w:val="0"/>
          <w:numId w:val="185"/>
        </w:numPr>
        <w:spacing w:before="0"/>
        <w:ind w:left="360"/>
        <w:jc w:val="left"/>
      </w:pPr>
      <w:r w:rsidRPr="00BC3ECA">
        <w:t>Spauskite</w:t>
      </w:r>
      <w:r w:rsidR="00C7599C" w:rsidRPr="00BC3ECA">
        <w:t xml:space="preserve"> </w:t>
      </w:r>
      <w:r w:rsidRPr="00BC3ECA">
        <w:rPr>
          <w:b/>
        </w:rPr>
        <w:t>[Išsaugoti]</w:t>
      </w:r>
      <w:r w:rsidR="00C7599C" w:rsidRPr="00BC3ECA">
        <w:t>.</w:t>
      </w:r>
      <w:r w:rsidRPr="00BC3ECA">
        <w:br/>
        <w:t>Pakeisti paieškos rezultatų lentelės stulpeliai</w:t>
      </w:r>
      <w:r w:rsidR="00CC1B20" w:rsidRPr="00BC3ECA">
        <w:t xml:space="preserve"> ir jų eiliškumas</w:t>
      </w:r>
      <w:r w:rsidRPr="00BC3ECA">
        <w:t xml:space="preserve"> yra išsaugomi.</w:t>
      </w:r>
    </w:p>
    <w:p w14:paraId="4DF9CB3C" w14:textId="20EE862B" w:rsidR="00203C56" w:rsidRPr="00BC3ECA" w:rsidRDefault="00CE5406" w:rsidP="009A1D94">
      <w:pPr>
        <w:pStyle w:val="Heading2"/>
      </w:pPr>
      <w:bookmarkStart w:id="773" w:name="_Ref123221739"/>
      <w:bookmarkStart w:id="774" w:name="_Toc169621928"/>
      <w:r w:rsidRPr="00BC3ECA">
        <w:t>Keisti s</w:t>
      </w:r>
      <w:r w:rsidR="009A1D94" w:rsidRPr="00BC3ECA">
        <w:t>laptažod</w:t>
      </w:r>
      <w:r w:rsidRPr="00BC3ECA">
        <w:t>į</w:t>
      </w:r>
      <w:bookmarkEnd w:id="773"/>
      <w:bookmarkEnd w:id="774"/>
    </w:p>
    <w:p w14:paraId="02F69810" w14:textId="77777777" w:rsidR="009A1D94" w:rsidRPr="00BC3ECA" w:rsidRDefault="009A1D94" w:rsidP="001B3F09">
      <w:pPr>
        <w:pStyle w:val="Alnostext"/>
        <w:keepNext/>
        <w:keepLines/>
      </w:pPr>
      <w:r w:rsidRPr="00BC3ECA">
        <w:t xml:space="preserve">Paskirtis – įvesti naują slaptažodį prisijungimui prie sistemos. </w:t>
      </w:r>
    </w:p>
    <w:p w14:paraId="49345A6E" w14:textId="77777777" w:rsidR="009A1D94" w:rsidRPr="00BC3ECA" w:rsidRDefault="009A1D94" w:rsidP="001B3F09">
      <w:pPr>
        <w:pStyle w:val="HeadingB"/>
        <w:keepLines/>
        <w:rPr>
          <w:noProof w:val="0"/>
        </w:rPr>
      </w:pPr>
      <w:r w:rsidRPr="00BC3ECA">
        <w:rPr>
          <w:noProof w:val="0"/>
        </w:rPr>
        <w:t>Kaip atlikti</w:t>
      </w:r>
    </w:p>
    <w:p w14:paraId="787E05C7" w14:textId="77777777" w:rsidR="009A1D94" w:rsidRPr="00BC3ECA" w:rsidRDefault="009A1D94" w:rsidP="001B3F09">
      <w:pPr>
        <w:pStyle w:val="Alnostext"/>
        <w:keepNext/>
        <w:keepLines/>
      </w:pPr>
      <w:r w:rsidRPr="00BC3ECA">
        <w:t>Norėdami pakeisti esamą prisijungimo prie sistemos slaptažodį</w:t>
      </w:r>
      <w:r w:rsidR="00183DC6" w:rsidRPr="00BC3ECA">
        <w:t>,</w:t>
      </w:r>
      <w:r w:rsidRPr="00BC3ECA">
        <w:t xml:space="preserve"> atlikite šiuos veiksmus:</w:t>
      </w:r>
    </w:p>
    <w:p w14:paraId="15B08FA4" w14:textId="77777777" w:rsidR="009A1D94" w:rsidRPr="00BC3ECA" w:rsidRDefault="009A1D94" w:rsidP="007171F7">
      <w:pPr>
        <w:pStyle w:val="AlnosNumbered"/>
        <w:keepNext/>
        <w:keepLines/>
        <w:numPr>
          <w:ilvl w:val="0"/>
          <w:numId w:val="29"/>
        </w:numPr>
      </w:pPr>
      <w:r w:rsidRPr="00BC3ECA">
        <w:t xml:space="preserve">Iš meniu pasirinkite </w:t>
      </w:r>
      <w:r w:rsidR="00345253" w:rsidRPr="00BC3ECA">
        <w:rPr>
          <w:rStyle w:val="CharMeniu"/>
        </w:rPr>
        <w:t>Sistemos naudotojo nustatymai</w:t>
      </w:r>
      <w:r w:rsidRPr="00BC3ECA">
        <w:rPr>
          <w:rStyle w:val="CharMeniu"/>
        </w:rPr>
        <w:t xml:space="preserve"> -&gt; Keisti slaptažodį</w:t>
      </w:r>
      <w:r w:rsidRPr="00BC3ECA">
        <w:t>.</w:t>
      </w:r>
    </w:p>
    <w:p w14:paraId="3183533B" w14:textId="77777777" w:rsidR="009A1D94" w:rsidRPr="00BC3ECA" w:rsidRDefault="009A1D94" w:rsidP="00300735">
      <w:pPr>
        <w:pStyle w:val="BodyText"/>
      </w:pPr>
      <w:r w:rsidRPr="00BC3ECA">
        <w:t xml:space="preserve">Atsiveria langas </w:t>
      </w:r>
      <w:r w:rsidRPr="00BC3ECA">
        <w:rPr>
          <w:rStyle w:val="CharLangas"/>
        </w:rPr>
        <w:t>Keisti slaptažodį</w:t>
      </w:r>
      <w:r w:rsidRPr="00BC3ECA">
        <w:t>.</w:t>
      </w:r>
    </w:p>
    <w:p w14:paraId="161CD14F" w14:textId="310A1292" w:rsidR="009A1D94" w:rsidRPr="00BC3ECA" w:rsidRDefault="00424185" w:rsidP="00300735">
      <w:pPr>
        <w:pStyle w:val="Picture"/>
      </w:pPr>
      <w:r w:rsidRPr="00BC3ECA">
        <w:rPr>
          <w:noProof/>
          <w:lang w:eastAsia="lt-LT"/>
        </w:rPr>
        <w:drawing>
          <wp:inline distT="0" distB="0" distL="0" distR="0" wp14:anchorId="2CF2ADCC" wp14:editId="055ACB93">
            <wp:extent cx="5257800" cy="1409700"/>
            <wp:effectExtent l="19050" t="19050" r="19050" b="19050"/>
            <wp:docPr id="365"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257800" cy="1409700"/>
                    </a:xfrm>
                    <a:prstGeom prst="rect">
                      <a:avLst/>
                    </a:prstGeom>
                    <a:noFill/>
                    <a:ln w="3175" cmpd="sng">
                      <a:solidFill>
                        <a:srgbClr val="A6A6A6"/>
                      </a:solidFill>
                      <a:miter lim="800000"/>
                      <a:headEnd/>
                      <a:tailEnd/>
                    </a:ln>
                    <a:effectLst/>
                  </pic:spPr>
                </pic:pic>
              </a:graphicData>
            </a:graphic>
          </wp:inline>
        </w:drawing>
      </w:r>
    </w:p>
    <w:p w14:paraId="6A967320" w14:textId="77777777" w:rsidR="009A1D94" w:rsidRPr="00BC3ECA" w:rsidRDefault="009A1D94" w:rsidP="001B3F09">
      <w:pPr>
        <w:pStyle w:val="AlnosNumbered"/>
        <w:keepNext/>
        <w:keepLines/>
      </w:pPr>
      <w:r w:rsidRPr="00BC3ECA">
        <w:t>Įveskite esamą slaptažodį bei pageidaujamą slaptažodį.</w:t>
      </w:r>
    </w:p>
    <w:p w14:paraId="28CB9201" w14:textId="77777777" w:rsidR="009A1D94" w:rsidRPr="00BC3ECA" w:rsidRDefault="009A1D94" w:rsidP="001B3F09">
      <w:pPr>
        <w:pStyle w:val="AlnosNumbered"/>
        <w:keepNext/>
        <w:keepLines/>
      </w:pPr>
      <w:r w:rsidRPr="00BC3ECA">
        <w:t xml:space="preserve">Spauskite </w:t>
      </w:r>
      <w:r w:rsidRPr="00BC3ECA">
        <w:rPr>
          <w:rStyle w:val="CharLaukas"/>
        </w:rPr>
        <w:t>[Išsaugoti]</w:t>
      </w:r>
      <w:r w:rsidRPr="00BC3ECA">
        <w:t>.</w:t>
      </w:r>
    </w:p>
    <w:p w14:paraId="1C36CC88" w14:textId="6BF73E50" w:rsidR="00300735" w:rsidRDefault="009A1D94" w:rsidP="00AF1145">
      <w:pPr>
        <w:pStyle w:val="BodyText"/>
      </w:pPr>
      <w:r w:rsidRPr="00BC3ECA">
        <w:t xml:space="preserve">Sistema patikrina, ar pageidaujamas slaptažodis atitinka keliamus saugumo reikalavimus. Jei </w:t>
      </w:r>
      <w:r w:rsidR="00BE71F9" w:rsidRPr="00BC3ECA">
        <w:t>atitinka</w:t>
      </w:r>
      <w:r w:rsidRPr="00BC3ECA">
        <w:t>, patvirtina ir išsaugo.</w:t>
      </w:r>
    </w:p>
    <w:p w14:paraId="071E690B" w14:textId="620C5479" w:rsidR="009E0BCD" w:rsidRDefault="009E0BCD" w:rsidP="009E0BCD">
      <w:pPr>
        <w:pStyle w:val="Heading1"/>
      </w:pPr>
      <w:bookmarkStart w:id="775" w:name="_Toc169621929"/>
      <w:r>
        <w:lastRenderedPageBreak/>
        <w:t>Pranešimai LIMIS administratoriui</w:t>
      </w:r>
      <w:bookmarkEnd w:id="775"/>
    </w:p>
    <w:p w14:paraId="0E11A02B" w14:textId="28D2A985" w:rsidR="009E0BCD" w:rsidRDefault="009E0BCD" w:rsidP="009E0BCD">
      <w:pPr>
        <w:pStyle w:val="Alnostext"/>
      </w:pPr>
      <w:r>
        <w:t>Paskirtis - prie sistemos prisijungęs LIMIS naudotojas turi galimybę iš sistemos išsiųsti pranešimus LIMIS administratoriui apie netikėtai iškilusias LIMIS problemas ar pastebėtas klaidas, pranešime įterpiant klaidos ekrano vaizdą.</w:t>
      </w:r>
    </w:p>
    <w:p w14:paraId="34BE1747" w14:textId="6ABD6CA0" w:rsidR="009E0BCD" w:rsidRDefault="009E0BCD" w:rsidP="009E0BCD">
      <w:pPr>
        <w:pStyle w:val="Alnostext"/>
        <w:rPr>
          <w:b/>
        </w:rPr>
      </w:pPr>
      <w:r w:rsidRPr="009E0BCD">
        <w:rPr>
          <w:b/>
        </w:rPr>
        <w:t>Kas gali atlikti</w:t>
      </w:r>
    </w:p>
    <w:p w14:paraId="7FFD2ED5" w14:textId="58691A02" w:rsidR="009E0BCD" w:rsidRPr="009E0BCD" w:rsidRDefault="009E0BCD" w:rsidP="009E0BCD">
      <w:pPr>
        <w:pStyle w:val="Alnostext"/>
      </w:pPr>
      <w:r>
        <w:t>Išsiųsti pranešimą LIMIS administratoriui gali visi prisijungę prie sistemos naudotojai.</w:t>
      </w:r>
    </w:p>
    <w:p w14:paraId="6ED04F6B" w14:textId="0E5512A1" w:rsidR="009E0BCD" w:rsidRPr="009E0BCD" w:rsidRDefault="009E0BCD" w:rsidP="009E0BCD">
      <w:pPr>
        <w:pStyle w:val="Alnostext"/>
        <w:rPr>
          <w:b/>
        </w:rPr>
      </w:pPr>
      <w:r w:rsidRPr="009E0BCD">
        <w:rPr>
          <w:b/>
        </w:rPr>
        <w:t>Kaip atlikti</w:t>
      </w:r>
    </w:p>
    <w:p w14:paraId="70B855B8" w14:textId="2B178EFE" w:rsidR="009E0BCD" w:rsidRDefault="009E0BCD" w:rsidP="009E0BCD">
      <w:pPr>
        <w:pStyle w:val="Alnostext"/>
      </w:pPr>
      <w:r>
        <w:t>Norėdami išsiųsti pranešimą LIMIS administratoriui, atlikite šiuos veiksmus:</w:t>
      </w:r>
    </w:p>
    <w:p w14:paraId="41D56A75" w14:textId="27B4B8E0" w:rsidR="009E0BCD" w:rsidRDefault="009E0BCD" w:rsidP="00043555">
      <w:pPr>
        <w:pStyle w:val="AlnosNumbered"/>
        <w:numPr>
          <w:ilvl w:val="0"/>
          <w:numId w:val="246"/>
        </w:numPr>
      </w:pPr>
      <w:r>
        <w:t xml:space="preserve">Prisijungę prie sistemos, LIMIS pagrindinio ekrano viršutiniame dešiniame kampe spauskite aktyvią nuorodą </w:t>
      </w:r>
      <w:r w:rsidRPr="009E0BCD">
        <w:rPr>
          <w:b/>
        </w:rPr>
        <w:t>[Pranešti administratoriui]</w:t>
      </w:r>
      <w:r>
        <w:t>.</w:t>
      </w:r>
    </w:p>
    <w:p w14:paraId="5D0AD7F8" w14:textId="0C693E80" w:rsidR="009E0BCD" w:rsidRDefault="009E0BCD" w:rsidP="009E0BCD">
      <w:pPr>
        <w:pStyle w:val="AlnosNumbered"/>
        <w:numPr>
          <w:ilvl w:val="0"/>
          <w:numId w:val="0"/>
        </w:numPr>
      </w:pPr>
      <w:r w:rsidRPr="009E0BCD">
        <w:rPr>
          <w:noProof/>
        </w:rPr>
        <w:drawing>
          <wp:inline distT="0" distB="0" distL="0" distR="0" wp14:anchorId="19E006E4" wp14:editId="4377CBEE">
            <wp:extent cx="5850890" cy="2869565"/>
            <wp:effectExtent l="19050" t="19050" r="16510" b="260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5850890" cy="2869565"/>
                    </a:xfrm>
                    <a:prstGeom prst="rect">
                      <a:avLst/>
                    </a:prstGeom>
                    <a:ln w="3175">
                      <a:solidFill>
                        <a:schemeClr val="tx1"/>
                      </a:solidFill>
                    </a:ln>
                  </pic:spPr>
                </pic:pic>
              </a:graphicData>
            </a:graphic>
          </wp:inline>
        </w:drawing>
      </w:r>
    </w:p>
    <w:p w14:paraId="3C8F6128" w14:textId="138BBD18" w:rsidR="009E0BCD" w:rsidRDefault="009E0BCD" w:rsidP="009E0BCD">
      <w:pPr>
        <w:pStyle w:val="AlnosNumbered"/>
      </w:pPr>
      <w:r>
        <w:t>Atsiveria modalinis langas</w:t>
      </w:r>
      <w:r w:rsidR="00B54E7A">
        <w:t>, su forma, kurią sistemos naudotojas turi užpildyti detalizuojant ir aprašant iškilusią problemą.</w:t>
      </w:r>
    </w:p>
    <w:p w14:paraId="35CE3601" w14:textId="4D3D37DD" w:rsidR="00B54E7A" w:rsidRDefault="00B54E7A" w:rsidP="00B54E7A">
      <w:pPr>
        <w:pStyle w:val="AlnosNumbered"/>
        <w:numPr>
          <w:ilvl w:val="0"/>
          <w:numId w:val="0"/>
        </w:numPr>
        <w:ind w:left="284"/>
      </w:pPr>
      <w:r w:rsidRPr="00B54E7A">
        <w:rPr>
          <w:noProof/>
        </w:rPr>
        <w:drawing>
          <wp:anchor distT="0" distB="0" distL="114300" distR="114300" simplePos="0" relativeHeight="251658249" behindDoc="1" locked="0" layoutInCell="1" allowOverlap="1" wp14:anchorId="3494635C" wp14:editId="349E3366">
            <wp:simplePos x="0" y="0"/>
            <wp:positionH relativeFrom="column">
              <wp:posOffset>441427</wp:posOffset>
            </wp:positionH>
            <wp:positionV relativeFrom="paragraph">
              <wp:posOffset>67640</wp:posOffset>
            </wp:positionV>
            <wp:extent cx="3306471" cy="1240503"/>
            <wp:effectExtent l="19050" t="19050" r="27305" b="17145"/>
            <wp:wrapTight wrapText="bothSides">
              <wp:wrapPolygon edited="0">
                <wp:start x="-124" y="-332"/>
                <wp:lineTo x="-124" y="21567"/>
                <wp:lineTo x="21654" y="21567"/>
                <wp:lineTo x="21654" y="-332"/>
                <wp:lineTo x="-124" y="-332"/>
              </wp:wrapPolygon>
            </wp:wrapTight>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28A0092B-C50C-407E-A947-70E740481C1C}">
                          <a14:useLocalDpi xmlns:a14="http://schemas.microsoft.com/office/drawing/2010/main" val="0"/>
                        </a:ext>
                      </a:extLst>
                    </a:blip>
                    <a:stretch>
                      <a:fillRect/>
                    </a:stretch>
                  </pic:blipFill>
                  <pic:spPr>
                    <a:xfrm>
                      <a:off x="0" y="0"/>
                      <a:ext cx="3306471" cy="124050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409505A2" w14:textId="252BE270" w:rsidR="00543FC0" w:rsidRDefault="00543FC0" w:rsidP="00B54E7A">
      <w:pPr>
        <w:pStyle w:val="AlnosNumbered"/>
        <w:numPr>
          <w:ilvl w:val="0"/>
          <w:numId w:val="0"/>
        </w:numPr>
        <w:ind w:left="284"/>
      </w:pPr>
    </w:p>
    <w:p w14:paraId="244E59EB" w14:textId="77777777" w:rsidR="00543FC0" w:rsidRPr="00543FC0" w:rsidRDefault="00543FC0" w:rsidP="00543FC0"/>
    <w:p w14:paraId="58D21645" w14:textId="77777777" w:rsidR="00543FC0" w:rsidRPr="00543FC0" w:rsidRDefault="00543FC0" w:rsidP="00543FC0"/>
    <w:p w14:paraId="26ADB7C8" w14:textId="77777777" w:rsidR="00543FC0" w:rsidRPr="00543FC0" w:rsidRDefault="00543FC0" w:rsidP="00543FC0"/>
    <w:p w14:paraId="77ED45C3" w14:textId="77777777" w:rsidR="00543FC0" w:rsidRPr="00543FC0" w:rsidRDefault="00543FC0" w:rsidP="00543FC0"/>
    <w:p w14:paraId="0A238745" w14:textId="77777777" w:rsidR="00543FC0" w:rsidRPr="00543FC0" w:rsidRDefault="00543FC0" w:rsidP="00543FC0"/>
    <w:p w14:paraId="1F9A98DD" w14:textId="100914DF" w:rsidR="00543FC0" w:rsidRDefault="00543FC0" w:rsidP="00543FC0"/>
    <w:p w14:paraId="47726855" w14:textId="0B195D00" w:rsidR="00B54E7A" w:rsidRDefault="00B54E7A" w:rsidP="00543FC0"/>
    <w:p w14:paraId="67116D7D" w14:textId="42019FAA" w:rsidR="00543FC0" w:rsidRDefault="00B175F7" w:rsidP="00043555">
      <w:pPr>
        <w:pStyle w:val="ListParagraph"/>
        <w:numPr>
          <w:ilvl w:val="0"/>
          <w:numId w:val="247"/>
        </w:numPr>
        <w:spacing w:after="0"/>
        <w:ind w:left="993" w:hanging="284"/>
      </w:pPr>
      <w:r>
        <w:t>Naudotojas – užsipildo automatiškai pagal prisijungusį naudotoją;</w:t>
      </w:r>
    </w:p>
    <w:p w14:paraId="5357055D" w14:textId="281D8147" w:rsidR="00B175F7" w:rsidRDefault="00B175F7" w:rsidP="00043555">
      <w:pPr>
        <w:pStyle w:val="ListParagraph"/>
        <w:numPr>
          <w:ilvl w:val="0"/>
          <w:numId w:val="247"/>
        </w:numPr>
        <w:spacing w:after="0"/>
        <w:ind w:left="993" w:hanging="284"/>
      </w:pPr>
      <w:r>
        <w:t>Muziejus – užsipildo automatiškai pagal tai, prie kokio muziejaus prisijungus siunčiamas pranešimas</w:t>
      </w:r>
      <w:r w:rsidR="0032166C">
        <w:t>;</w:t>
      </w:r>
    </w:p>
    <w:p w14:paraId="4125D1C9" w14:textId="4874405A" w:rsidR="00B175F7" w:rsidRDefault="00B175F7" w:rsidP="00043555">
      <w:pPr>
        <w:pStyle w:val="ListParagraph"/>
        <w:numPr>
          <w:ilvl w:val="0"/>
          <w:numId w:val="247"/>
        </w:numPr>
        <w:spacing w:after="0"/>
        <w:ind w:left="993" w:hanging="284"/>
      </w:pPr>
      <w:r>
        <w:t>Tema – 200 simbolių ilgio laisvai vedamas laukas, kuriame sistemos naudotojas gali nurodyti temą.</w:t>
      </w:r>
    </w:p>
    <w:p w14:paraId="2ED59988" w14:textId="7D63924B" w:rsidR="00B175F7" w:rsidRDefault="00B175F7" w:rsidP="00043555">
      <w:pPr>
        <w:pStyle w:val="ListParagraph"/>
        <w:numPr>
          <w:ilvl w:val="0"/>
          <w:numId w:val="247"/>
        </w:numPr>
        <w:spacing w:after="0"/>
        <w:ind w:left="993" w:hanging="284"/>
      </w:pPr>
      <w:r>
        <w:t>Detalus aprašymas – 2000 simbolių ilgio laisvai vedamas laukas, kuriame naudotojas detalizuoja ir aprašo iškilusią problemą;</w:t>
      </w:r>
    </w:p>
    <w:p w14:paraId="6FF04041" w14:textId="31013C4F" w:rsidR="00B175F7" w:rsidRDefault="00B175F7" w:rsidP="00043555">
      <w:pPr>
        <w:pStyle w:val="ListParagraph"/>
        <w:numPr>
          <w:ilvl w:val="0"/>
          <w:numId w:val="247"/>
        </w:numPr>
        <w:spacing w:after="0"/>
        <w:ind w:left="993" w:hanging="284"/>
      </w:pPr>
      <w:r>
        <w:t>Priedai – laukas, skirtas prisegti papildomoms byloms, ekranų vaizdams ir pan.</w:t>
      </w:r>
      <w:r w:rsidR="0032166C">
        <w:t xml:space="preserve"> Paspaudus ikoną </w:t>
      </w:r>
      <w:r w:rsidR="0032166C" w:rsidRPr="0032166C">
        <w:rPr>
          <w:noProof/>
        </w:rPr>
        <w:drawing>
          <wp:inline distT="0" distB="0" distL="0" distR="0" wp14:anchorId="3205FB4F" wp14:editId="2A86D546">
            <wp:extent cx="144793" cy="160034"/>
            <wp:effectExtent l="0" t="0" r="762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44793" cy="160034"/>
                    </a:xfrm>
                    <a:prstGeom prst="rect">
                      <a:avLst/>
                    </a:prstGeom>
                  </pic:spPr>
                </pic:pic>
              </a:graphicData>
            </a:graphic>
          </wp:inline>
        </w:drawing>
      </w:r>
      <w:r w:rsidR="0032166C">
        <w:t xml:space="preserve">, spauskite mygtuką </w:t>
      </w:r>
      <w:r w:rsidR="0032166C" w:rsidRPr="0032166C">
        <w:rPr>
          <w:b/>
        </w:rPr>
        <w:t>[Pridėti]</w:t>
      </w:r>
      <w:r w:rsidR="0032166C">
        <w:t xml:space="preserve">, pasirinkite bylą iš savo įrenginio ir spauskite </w:t>
      </w:r>
      <w:r w:rsidR="0032166C" w:rsidRPr="0032166C">
        <w:rPr>
          <w:b/>
        </w:rPr>
        <w:t>[Atidaryti]</w:t>
      </w:r>
      <w:r w:rsidR="0032166C">
        <w:t xml:space="preserve">. </w:t>
      </w:r>
    </w:p>
    <w:p w14:paraId="51879CB7" w14:textId="2AA88F11" w:rsidR="00FD6F63" w:rsidRPr="00543FC0" w:rsidRDefault="00FD6F63" w:rsidP="00FD6F63">
      <w:pPr>
        <w:pStyle w:val="AlnosNumbered"/>
        <w:jc w:val="left"/>
      </w:pPr>
      <w:r>
        <w:lastRenderedPageBreak/>
        <w:t xml:space="preserve">Baigę užpildyti forma, spauskite </w:t>
      </w:r>
      <w:r w:rsidRPr="00FD6F63">
        <w:rPr>
          <w:b/>
        </w:rPr>
        <w:t>[Išsiųsti]</w:t>
      </w:r>
      <w:r>
        <w:t>.</w:t>
      </w:r>
      <w:r>
        <w:br/>
        <w:t>Sistema patikrina ar duomenys užpildyti korektiškai ir išsiunčia pranešimą administratoriui.</w:t>
      </w:r>
    </w:p>
    <w:sectPr w:rsidR="00FD6F63" w:rsidRPr="00543FC0" w:rsidSect="00CF131D">
      <w:headerReference w:type="default" r:id="rId339"/>
      <w:footerReference w:type="default" r:id="rId340"/>
      <w:pgSz w:w="11906" w:h="16838"/>
      <w:pgMar w:top="1701" w:right="991"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140EE" w14:textId="77777777" w:rsidR="00CD62CB" w:rsidRDefault="00CD62CB" w:rsidP="002835EB">
      <w:r>
        <w:separator/>
      </w:r>
    </w:p>
  </w:endnote>
  <w:endnote w:type="continuationSeparator" w:id="0">
    <w:p w14:paraId="499E2F33" w14:textId="77777777" w:rsidR="00CD62CB" w:rsidRDefault="00CD62CB" w:rsidP="002835EB">
      <w:r>
        <w:continuationSeparator/>
      </w:r>
    </w:p>
  </w:endnote>
  <w:endnote w:type="continuationNotice" w:id="1">
    <w:p w14:paraId="244BC7A2" w14:textId="77777777" w:rsidR="00CD62CB" w:rsidRDefault="00CD6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Helv">
    <w:panose1 w:val="020B060402020203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B1CB6" w14:textId="55415501" w:rsidR="00F84CA4" w:rsidRDefault="00F84CA4"/>
  <w:tbl>
    <w:tblPr>
      <w:tblW w:w="0" w:type="auto"/>
      <w:tblLook w:val="04A0" w:firstRow="1" w:lastRow="0" w:firstColumn="1" w:lastColumn="0" w:noHBand="0" w:noVBand="1"/>
    </w:tblPr>
    <w:tblGrid>
      <w:gridCol w:w="8547"/>
      <w:gridCol w:w="667"/>
    </w:tblGrid>
    <w:tr w:rsidR="00F84CA4" w14:paraId="7411891F" w14:textId="77777777" w:rsidTr="00876E62">
      <w:tc>
        <w:tcPr>
          <w:tcW w:w="8755" w:type="dxa"/>
        </w:tcPr>
        <w:p w14:paraId="2A094271" w14:textId="475A9FE1" w:rsidR="00F84CA4" w:rsidRPr="00524BE2" w:rsidRDefault="00F84CA4" w:rsidP="00203C56">
          <w:pPr>
            <w:pStyle w:val="Footer"/>
            <w:spacing w:before="120"/>
            <w:rPr>
              <w:sz w:val="24"/>
              <w:lang w:eastAsia="lt-LT"/>
            </w:rPr>
          </w:pPr>
        </w:p>
      </w:tc>
      <w:tc>
        <w:tcPr>
          <w:tcW w:w="675" w:type="dxa"/>
        </w:tcPr>
        <w:p w14:paraId="4046B81A" w14:textId="77777777" w:rsidR="00F84CA4" w:rsidRPr="00524BE2" w:rsidRDefault="00F84CA4" w:rsidP="00203C56">
          <w:pPr>
            <w:pStyle w:val="Footer"/>
            <w:spacing w:before="120"/>
            <w:jc w:val="right"/>
            <w:rPr>
              <w:sz w:val="24"/>
              <w:lang w:eastAsia="lt-LT"/>
            </w:rPr>
          </w:pPr>
          <w:r w:rsidRPr="00524BE2">
            <w:rPr>
              <w:noProof/>
              <w:sz w:val="24"/>
              <w:lang w:eastAsia="lt-LT"/>
            </w:rPr>
            <w:fldChar w:fldCharType="begin"/>
          </w:r>
          <w:r w:rsidRPr="00524BE2">
            <w:rPr>
              <w:noProof/>
              <w:sz w:val="24"/>
              <w:lang w:eastAsia="lt-LT"/>
            </w:rPr>
            <w:instrText>PAGE   \* MERGEFORMAT</w:instrText>
          </w:r>
          <w:r w:rsidRPr="00524BE2">
            <w:rPr>
              <w:noProof/>
              <w:sz w:val="24"/>
              <w:lang w:eastAsia="lt-LT"/>
            </w:rPr>
            <w:fldChar w:fldCharType="separate"/>
          </w:r>
          <w:r>
            <w:rPr>
              <w:noProof/>
              <w:sz w:val="24"/>
              <w:lang w:eastAsia="lt-LT"/>
            </w:rPr>
            <w:t>65</w:t>
          </w:r>
          <w:r w:rsidRPr="00524BE2">
            <w:rPr>
              <w:noProof/>
              <w:sz w:val="24"/>
              <w:lang w:eastAsia="lt-LT"/>
            </w:rPr>
            <w:fldChar w:fldCharType="end"/>
          </w:r>
        </w:p>
      </w:tc>
    </w:tr>
  </w:tbl>
  <w:p w14:paraId="5FC655A2" w14:textId="77777777" w:rsidR="00F84CA4" w:rsidRDefault="00F84CA4" w:rsidP="003E0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74EAC" w14:textId="77777777" w:rsidR="00CD62CB" w:rsidRDefault="00CD62CB" w:rsidP="002835EB">
      <w:r>
        <w:separator/>
      </w:r>
    </w:p>
  </w:footnote>
  <w:footnote w:type="continuationSeparator" w:id="0">
    <w:p w14:paraId="41222670" w14:textId="77777777" w:rsidR="00CD62CB" w:rsidRDefault="00CD62CB" w:rsidP="002835EB">
      <w:r>
        <w:continuationSeparator/>
      </w:r>
    </w:p>
  </w:footnote>
  <w:footnote w:type="continuationNotice" w:id="1">
    <w:p w14:paraId="0CBDD484" w14:textId="77777777" w:rsidR="00CD62CB" w:rsidRDefault="00CD62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0" w:type="dxa"/>
      <w:jc w:val="center"/>
      <w:tblLayout w:type="fixed"/>
      <w:tblLook w:val="0000" w:firstRow="0" w:lastRow="0" w:firstColumn="0" w:lastColumn="0" w:noHBand="0" w:noVBand="0"/>
    </w:tblPr>
    <w:tblGrid>
      <w:gridCol w:w="10080"/>
    </w:tblGrid>
    <w:tr w:rsidR="00F84CA4" w14:paraId="1690895F" w14:textId="77777777" w:rsidTr="007A1691">
      <w:trPr>
        <w:cantSplit/>
        <w:jc w:val="center"/>
      </w:trPr>
      <w:tc>
        <w:tcPr>
          <w:tcW w:w="10080" w:type="dxa"/>
          <w:tcBorders>
            <w:top w:val="single" w:sz="6" w:space="0" w:color="auto"/>
            <w:left w:val="single" w:sz="6" w:space="0" w:color="auto"/>
            <w:bottom w:val="single" w:sz="6" w:space="0" w:color="auto"/>
            <w:right w:val="single" w:sz="6" w:space="0" w:color="auto"/>
          </w:tcBorders>
        </w:tcPr>
        <w:p w14:paraId="3CC2C1C5" w14:textId="4A77343D" w:rsidR="00F84CA4" w:rsidRPr="00290D8E" w:rsidRDefault="00F84CA4" w:rsidP="00876DF4">
          <w:pPr>
            <w:pStyle w:val="NormalItem"/>
            <w:spacing w:before="0" w:after="0"/>
            <w:ind w:hanging="1134"/>
            <w:jc w:val="center"/>
            <w:rPr>
              <w:rFonts w:ascii="Arial" w:hAnsi="Arial" w:cs="Arial"/>
              <w:lang w:val="lt-LT"/>
            </w:rPr>
          </w:pPr>
          <w:r>
            <w:rPr>
              <w:rFonts w:ascii="Arial" w:hAnsi="Arial" w:cs="Arial"/>
              <w:lang w:val="lt-LT"/>
            </w:rPr>
            <w:t>LIMIS naudotojo vadovas (v.4.01)</w:t>
          </w:r>
        </w:p>
      </w:tc>
    </w:tr>
  </w:tbl>
  <w:p w14:paraId="41F2BD14" w14:textId="77777777" w:rsidR="00F84CA4" w:rsidRDefault="00F84CA4" w:rsidP="00876D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A35"/>
    <w:multiLevelType w:val="hybridMultilevel"/>
    <w:tmpl w:val="88246B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F31C9C"/>
    <w:multiLevelType w:val="hybridMultilevel"/>
    <w:tmpl w:val="75886A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52F7A79"/>
    <w:multiLevelType w:val="hybridMultilevel"/>
    <w:tmpl w:val="77EC2310"/>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6EF40C6"/>
    <w:multiLevelType w:val="hybridMultilevel"/>
    <w:tmpl w:val="3CF8502C"/>
    <w:lvl w:ilvl="0" w:tplc="9A727AEC">
      <w:start w:val="1"/>
      <w:numFmt w:val="bullet"/>
      <w:pStyle w:val="TableBuleted1"/>
      <w:lvlText w:val=""/>
      <w:lvlJc w:val="left"/>
      <w:pPr>
        <w:tabs>
          <w:tab w:val="num" w:pos="227"/>
        </w:tabs>
        <w:ind w:left="227" w:hanging="227"/>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60DF1"/>
    <w:multiLevelType w:val="hybridMultilevel"/>
    <w:tmpl w:val="24D6AE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7266A21"/>
    <w:multiLevelType w:val="hybridMultilevel"/>
    <w:tmpl w:val="8C342AC6"/>
    <w:lvl w:ilvl="0" w:tplc="04270005">
      <w:start w:val="1"/>
      <w:numFmt w:val="bullet"/>
      <w:lvlText w:val=""/>
      <w:lvlJc w:val="left"/>
      <w:pPr>
        <w:ind w:left="1494" w:hanging="360"/>
      </w:pPr>
      <w:rPr>
        <w:rFonts w:ascii="Wingdings" w:hAnsi="Wingdings" w:hint="default"/>
      </w:rPr>
    </w:lvl>
    <w:lvl w:ilvl="1" w:tplc="04270001">
      <w:start w:val="1"/>
      <w:numFmt w:val="bullet"/>
      <w:lvlText w:val=""/>
      <w:lvlJc w:val="left"/>
      <w:pPr>
        <w:ind w:left="2214" w:hanging="360"/>
      </w:pPr>
      <w:rPr>
        <w:rFonts w:ascii="Symbol" w:hAnsi="Symbol"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6" w15:restartNumberingAfterBreak="0">
    <w:nsid w:val="07A627A5"/>
    <w:multiLevelType w:val="hybridMultilevel"/>
    <w:tmpl w:val="09CAEAB8"/>
    <w:lvl w:ilvl="0" w:tplc="89DC2ACA">
      <w:start w:val="1"/>
      <w:numFmt w:val="none"/>
      <w:pStyle w:val="Pastaba"/>
      <w:lvlText w:val="Pastaba:"/>
      <w:lvlJc w:val="left"/>
      <w:pPr>
        <w:tabs>
          <w:tab w:val="num" w:pos="1134"/>
        </w:tabs>
        <w:ind w:left="1134" w:hanging="1134"/>
      </w:pPr>
      <w:rPr>
        <w:rFonts w:ascii="Arial" w:hAnsi="Arial" w:hint="default"/>
        <w:b/>
        <w:i w:val="0"/>
        <w:sz w:val="20"/>
        <w:szCs w:val="2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08F83BE0"/>
    <w:multiLevelType w:val="hybridMultilevel"/>
    <w:tmpl w:val="8DA8ED32"/>
    <w:lvl w:ilvl="0" w:tplc="04270001">
      <w:start w:val="1"/>
      <w:numFmt w:val="bullet"/>
      <w:lvlText w:val=""/>
      <w:lvlJc w:val="left"/>
      <w:pPr>
        <w:ind w:left="1911" w:hanging="360"/>
      </w:pPr>
      <w:rPr>
        <w:rFonts w:ascii="Symbol" w:hAnsi="Symbol" w:hint="default"/>
      </w:rPr>
    </w:lvl>
    <w:lvl w:ilvl="1" w:tplc="04270003" w:tentative="1">
      <w:start w:val="1"/>
      <w:numFmt w:val="bullet"/>
      <w:lvlText w:val="o"/>
      <w:lvlJc w:val="left"/>
      <w:pPr>
        <w:ind w:left="2631" w:hanging="360"/>
      </w:pPr>
      <w:rPr>
        <w:rFonts w:ascii="Courier New" w:hAnsi="Courier New" w:cs="Courier New" w:hint="default"/>
      </w:rPr>
    </w:lvl>
    <w:lvl w:ilvl="2" w:tplc="04270005" w:tentative="1">
      <w:start w:val="1"/>
      <w:numFmt w:val="bullet"/>
      <w:lvlText w:val=""/>
      <w:lvlJc w:val="left"/>
      <w:pPr>
        <w:ind w:left="3351" w:hanging="360"/>
      </w:pPr>
      <w:rPr>
        <w:rFonts w:ascii="Wingdings" w:hAnsi="Wingdings" w:hint="default"/>
      </w:rPr>
    </w:lvl>
    <w:lvl w:ilvl="3" w:tplc="04270001" w:tentative="1">
      <w:start w:val="1"/>
      <w:numFmt w:val="bullet"/>
      <w:lvlText w:val=""/>
      <w:lvlJc w:val="left"/>
      <w:pPr>
        <w:ind w:left="4071" w:hanging="360"/>
      </w:pPr>
      <w:rPr>
        <w:rFonts w:ascii="Symbol" w:hAnsi="Symbol" w:hint="default"/>
      </w:rPr>
    </w:lvl>
    <w:lvl w:ilvl="4" w:tplc="04270003" w:tentative="1">
      <w:start w:val="1"/>
      <w:numFmt w:val="bullet"/>
      <w:lvlText w:val="o"/>
      <w:lvlJc w:val="left"/>
      <w:pPr>
        <w:ind w:left="4791" w:hanging="360"/>
      </w:pPr>
      <w:rPr>
        <w:rFonts w:ascii="Courier New" w:hAnsi="Courier New" w:cs="Courier New" w:hint="default"/>
      </w:rPr>
    </w:lvl>
    <w:lvl w:ilvl="5" w:tplc="04270005" w:tentative="1">
      <w:start w:val="1"/>
      <w:numFmt w:val="bullet"/>
      <w:lvlText w:val=""/>
      <w:lvlJc w:val="left"/>
      <w:pPr>
        <w:ind w:left="5511" w:hanging="360"/>
      </w:pPr>
      <w:rPr>
        <w:rFonts w:ascii="Wingdings" w:hAnsi="Wingdings" w:hint="default"/>
      </w:rPr>
    </w:lvl>
    <w:lvl w:ilvl="6" w:tplc="04270001" w:tentative="1">
      <w:start w:val="1"/>
      <w:numFmt w:val="bullet"/>
      <w:lvlText w:val=""/>
      <w:lvlJc w:val="left"/>
      <w:pPr>
        <w:ind w:left="6231" w:hanging="360"/>
      </w:pPr>
      <w:rPr>
        <w:rFonts w:ascii="Symbol" w:hAnsi="Symbol" w:hint="default"/>
      </w:rPr>
    </w:lvl>
    <w:lvl w:ilvl="7" w:tplc="04270003" w:tentative="1">
      <w:start w:val="1"/>
      <w:numFmt w:val="bullet"/>
      <w:lvlText w:val="o"/>
      <w:lvlJc w:val="left"/>
      <w:pPr>
        <w:ind w:left="6951" w:hanging="360"/>
      </w:pPr>
      <w:rPr>
        <w:rFonts w:ascii="Courier New" w:hAnsi="Courier New" w:cs="Courier New" w:hint="default"/>
      </w:rPr>
    </w:lvl>
    <w:lvl w:ilvl="8" w:tplc="04270005" w:tentative="1">
      <w:start w:val="1"/>
      <w:numFmt w:val="bullet"/>
      <w:lvlText w:val=""/>
      <w:lvlJc w:val="left"/>
      <w:pPr>
        <w:ind w:left="7671" w:hanging="360"/>
      </w:pPr>
      <w:rPr>
        <w:rFonts w:ascii="Wingdings" w:hAnsi="Wingdings" w:hint="default"/>
      </w:rPr>
    </w:lvl>
  </w:abstractNum>
  <w:abstractNum w:abstractNumId="8" w15:restartNumberingAfterBreak="0">
    <w:nsid w:val="0A1C7666"/>
    <w:multiLevelType w:val="hybridMultilevel"/>
    <w:tmpl w:val="F0463692"/>
    <w:lvl w:ilvl="0" w:tplc="8B7EC12A">
      <w:start w:val="1"/>
      <w:numFmt w:val="bullet"/>
      <w:lvlText w:val=" "/>
      <w:lvlJc w:val="left"/>
      <w:pPr>
        <w:tabs>
          <w:tab w:val="num" w:pos="1077"/>
        </w:tabs>
        <w:ind w:left="1080" w:hanging="720"/>
      </w:pPr>
      <w:rPr>
        <w:rFonts w:ascii="Arial" w:hAnsi="Arial" w:hint="default"/>
      </w:rPr>
    </w:lvl>
    <w:lvl w:ilvl="1" w:tplc="1F94BD7E">
      <w:start w:val="1"/>
      <w:numFmt w:val="bullet"/>
      <w:lvlText w:val="o"/>
      <w:lvlJc w:val="left"/>
      <w:pPr>
        <w:tabs>
          <w:tab w:val="num" w:pos="1440"/>
        </w:tabs>
        <w:ind w:left="1440" w:hanging="360"/>
      </w:pPr>
      <w:rPr>
        <w:rFonts w:ascii="Courier New" w:hAnsi="Courier New" w:cs="Courier New" w:hint="default"/>
      </w:rPr>
    </w:lvl>
    <w:lvl w:ilvl="2" w:tplc="360246D6">
      <w:start w:val="1"/>
      <w:numFmt w:val="bullet"/>
      <w:lvlText w:val=""/>
      <w:lvlJc w:val="left"/>
      <w:pPr>
        <w:tabs>
          <w:tab w:val="num" w:pos="2160"/>
        </w:tabs>
        <w:ind w:left="2160" w:hanging="360"/>
      </w:pPr>
      <w:rPr>
        <w:rFonts w:ascii="Wingdings" w:hAnsi="Wingdings" w:hint="default"/>
      </w:rPr>
    </w:lvl>
    <w:lvl w:ilvl="3" w:tplc="DEE22B28">
      <w:start w:val="1"/>
      <w:numFmt w:val="bullet"/>
      <w:lvlText w:val=""/>
      <w:lvlJc w:val="left"/>
      <w:pPr>
        <w:tabs>
          <w:tab w:val="num" w:pos="2880"/>
        </w:tabs>
        <w:ind w:left="2880" w:hanging="360"/>
      </w:pPr>
      <w:rPr>
        <w:rFonts w:ascii="Symbol" w:hAnsi="Symbol" w:hint="default"/>
      </w:rPr>
    </w:lvl>
    <w:lvl w:ilvl="4" w:tplc="1082989A">
      <w:start w:val="1"/>
      <w:numFmt w:val="bullet"/>
      <w:lvlText w:val="o"/>
      <w:lvlJc w:val="left"/>
      <w:pPr>
        <w:tabs>
          <w:tab w:val="num" w:pos="3600"/>
        </w:tabs>
        <w:ind w:left="3600" w:hanging="360"/>
      </w:pPr>
      <w:rPr>
        <w:rFonts w:ascii="Courier New" w:hAnsi="Courier New" w:cs="Courier New" w:hint="default"/>
      </w:rPr>
    </w:lvl>
    <w:lvl w:ilvl="5" w:tplc="D9041ACC">
      <w:start w:val="1"/>
      <w:numFmt w:val="bullet"/>
      <w:lvlText w:val=""/>
      <w:lvlJc w:val="left"/>
      <w:pPr>
        <w:tabs>
          <w:tab w:val="num" w:pos="4320"/>
        </w:tabs>
        <w:ind w:left="4320" w:hanging="360"/>
      </w:pPr>
      <w:rPr>
        <w:rFonts w:ascii="Wingdings" w:hAnsi="Wingdings" w:hint="default"/>
      </w:rPr>
    </w:lvl>
    <w:lvl w:ilvl="6" w:tplc="81041C3E">
      <w:start w:val="1"/>
      <w:numFmt w:val="bullet"/>
      <w:lvlText w:val=""/>
      <w:lvlJc w:val="left"/>
      <w:pPr>
        <w:tabs>
          <w:tab w:val="num" w:pos="5040"/>
        </w:tabs>
        <w:ind w:left="5040" w:hanging="360"/>
      </w:pPr>
      <w:rPr>
        <w:rFonts w:ascii="Symbol" w:hAnsi="Symbol" w:hint="default"/>
      </w:rPr>
    </w:lvl>
    <w:lvl w:ilvl="7" w:tplc="F208BA60">
      <w:start w:val="1"/>
      <w:numFmt w:val="bullet"/>
      <w:lvlText w:val="o"/>
      <w:lvlJc w:val="left"/>
      <w:pPr>
        <w:tabs>
          <w:tab w:val="num" w:pos="5760"/>
        </w:tabs>
        <w:ind w:left="5760" w:hanging="360"/>
      </w:pPr>
      <w:rPr>
        <w:rFonts w:ascii="Courier New" w:hAnsi="Courier New" w:cs="Courier New" w:hint="default"/>
      </w:rPr>
    </w:lvl>
    <w:lvl w:ilvl="8" w:tplc="67FA3C1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9A5C19"/>
    <w:multiLevelType w:val="hybridMultilevel"/>
    <w:tmpl w:val="E0244D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CEA30D1"/>
    <w:multiLevelType w:val="hybridMultilevel"/>
    <w:tmpl w:val="46FE0406"/>
    <w:lvl w:ilvl="0" w:tplc="11AA007E">
      <w:start w:val="1"/>
      <w:numFmt w:val="decimal"/>
      <w:pStyle w:val="Captiondiagram"/>
      <w:lvlText w:val="%1 diagrama. "/>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0D8305F7"/>
    <w:multiLevelType w:val="hybridMultilevel"/>
    <w:tmpl w:val="85DA8DD8"/>
    <w:lvl w:ilvl="0" w:tplc="6C6832AE">
      <w:start w:val="1"/>
      <w:numFmt w:val="lowerLetter"/>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2" w15:restartNumberingAfterBreak="0">
    <w:nsid w:val="0ED36C9D"/>
    <w:multiLevelType w:val="multilevel"/>
    <w:tmpl w:val="3782EC4E"/>
    <w:lvl w:ilvl="0">
      <w:start w:val="1"/>
      <w:numFmt w:val="decimal"/>
      <w:lvlText w:val="%1."/>
      <w:lvlJc w:val="left"/>
      <w:pPr>
        <w:ind w:left="720" w:hanging="360"/>
      </w:pPr>
    </w:lvl>
    <w:lvl w:ilvl="1">
      <w:start w:val="1"/>
      <w:numFmt w:val="decimal"/>
      <w:lvlText w:val="%1.%2."/>
      <w:lvlJc w:val="left"/>
      <w:pPr>
        <w:ind w:left="1440" w:hanging="360"/>
      </w:p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13" w15:restartNumberingAfterBreak="0">
    <w:nsid w:val="0F3C255E"/>
    <w:multiLevelType w:val="hybridMultilevel"/>
    <w:tmpl w:val="73840568"/>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F7077CB"/>
    <w:multiLevelType w:val="hybridMultilevel"/>
    <w:tmpl w:val="E0DE3B58"/>
    <w:lvl w:ilvl="0" w:tplc="04270005">
      <w:start w:val="1"/>
      <w:numFmt w:val="bullet"/>
      <w:lvlText w:val=""/>
      <w:lvlJc w:val="left"/>
      <w:pPr>
        <w:ind w:left="1514" w:hanging="360"/>
      </w:pPr>
      <w:rPr>
        <w:rFonts w:ascii="Wingdings" w:hAnsi="Wingdings" w:hint="default"/>
      </w:rPr>
    </w:lvl>
    <w:lvl w:ilvl="1" w:tplc="04270003" w:tentative="1">
      <w:start w:val="1"/>
      <w:numFmt w:val="bullet"/>
      <w:lvlText w:val="o"/>
      <w:lvlJc w:val="left"/>
      <w:pPr>
        <w:ind w:left="2234" w:hanging="360"/>
      </w:pPr>
      <w:rPr>
        <w:rFonts w:ascii="Courier New" w:hAnsi="Courier New" w:cs="Courier New" w:hint="default"/>
      </w:rPr>
    </w:lvl>
    <w:lvl w:ilvl="2" w:tplc="04270005" w:tentative="1">
      <w:start w:val="1"/>
      <w:numFmt w:val="bullet"/>
      <w:lvlText w:val=""/>
      <w:lvlJc w:val="left"/>
      <w:pPr>
        <w:ind w:left="2954" w:hanging="360"/>
      </w:pPr>
      <w:rPr>
        <w:rFonts w:ascii="Wingdings" w:hAnsi="Wingdings" w:hint="default"/>
      </w:rPr>
    </w:lvl>
    <w:lvl w:ilvl="3" w:tplc="04270001" w:tentative="1">
      <w:start w:val="1"/>
      <w:numFmt w:val="bullet"/>
      <w:lvlText w:val=""/>
      <w:lvlJc w:val="left"/>
      <w:pPr>
        <w:ind w:left="3674" w:hanging="360"/>
      </w:pPr>
      <w:rPr>
        <w:rFonts w:ascii="Symbol" w:hAnsi="Symbol" w:hint="default"/>
      </w:rPr>
    </w:lvl>
    <w:lvl w:ilvl="4" w:tplc="04270003" w:tentative="1">
      <w:start w:val="1"/>
      <w:numFmt w:val="bullet"/>
      <w:lvlText w:val="o"/>
      <w:lvlJc w:val="left"/>
      <w:pPr>
        <w:ind w:left="4394" w:hanging="360"/>
      </w:pPr>
      <w:rPr>
        <w:rFonts w:ascii="Courier New" w:hAnsi="Courier New" w:cs="Courier New" w:hint="default"/>
      </w:rPr>
    </w:lvl>
    <w:lvl w:ilvl="5" w:tplc="04270005" w:tentative="1">
      <w:start w:val="1"/>
      <w:numFmt w:val="bullet"/>
      <w:lvlText w:val=""/>
      <w:lvlJc w:val="left"/>
      <w:pPr>
        <w:ind w:left="5114" w:hanging="360"/>
      </w:pPr>
      <w:rPr>
        <w:rFonts w:ascii="Wingdings" w:hAnsi="Wingdings" w:hint="default"/>
      </w:rPr>
    </w:lvl>
    <w:lvl w:ilvl="6" w:tplc="04270001" w:tentative="1">
      <w:start w:val="1"/>
      <w:numFmt w:val="bullet"/>
      <w:lvlText w:val=""/>
      <w:lvlJc w:val="left"/>
      <w:pPr>
        <w:ind w:left="5834" w:hanging="360"/>
      </w:pPr>
      <w:rPr>
        <w:rFonts w:ascii="Symbol" w:hAnsi="Symbol" w:hint="default"/>
      </w:rPr>
    </w:lvl>
    <w:lvl w:ilvl="7" w:tplc="04270003" w:tentative="1">
      <w:start w:val="1"/>
      <w:numFmt w:val="bullet"/>
      <w:lvlText w:val="o"/>
      <w:lvlJc w:val="left"/>
      <w:pPr>
        <w:ind w:left="6554" w:hanging="360"/>
      </w:pPr>
      <w:rPr>
        <w:rFonts w:ascii="Courier New" w:hAnsi="Courier New" w:cs="Courier New" w:hint="default"/>
      </w:rPr>
    </w:lvl>
    <w:lvl w:ilvl="8" w:tplc="04270005" w:tentative="1">
      <w:start w:val="1"/>
      <w:numFmt w:val="bullet"/>
      <w:lvlText w:val=""/>
      <w:lvlJc w:val="left"/>
      <w:pPr>
        <w:ind w:left="7274" w:hanging="360"/>
      </w:pPr>
      <w:rPr>
        <w:rFonts w:ascii="Wingdings" w:hAnsi="Wingdings" w:hint="default"/>
      </w:rPr>
    </w:lvl>
  </w:abstractNum>
  <w:abstractNum w:abstractNumId="15" w15:restartNumberingAfterBreak="0">
    <w:nsid w:val="10664445"/>
    <w:multiLevelType w:val="hybridMultilevel"/>
    <w:tmpl w:val="82903238"/>
    <w:lvl w:ilvl="0" w:tplc="04270005">
      <w:start w:val="1"/>
      <w:numFmt w:val="bullet"/>
      <w:lvlText w:val=""/>
      <w:lvlJc w:val="left"/>
      <w:pPr>
        <w:ind w:left="770" w:hanging="360"/>
      </w:pPr>
      <w:rPr>
        <w:rFonts w:ascii="Wingdings" w:hAnsi="Wingdings"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16" w15:restartNumberingAfterBreak="0">
    <w:nsid w:val="10A369D3"/>
    <w:multiLevelType w:val="hybridMultilevel"/>
    <w:tmpl w:val="2C3A27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0F12944"/>
    <w:multiLevelType w:val="hybridMultilevel"/>
    <w:tmpl w:val="6A98BABC"/>
    <w:lvl w:ilvl="0" w:tplc="894478BC">
      <w:start w:val="1"/>
      <w:numFmt w:val="decimal"/>
      <w:pStyle w:val="Captionpicture"/>
      <w:lvlText w:val="%1 pav. "/>
      <w:lvlJc w:val="left"/>
      <w:pPr>
        <w:tabs>
          <w:tab w:val="num" w:pos="1418"/>
        </w:tabs>
        <w:ind w:left="1418" w:hanging="1418"/>
      </w:pPr>
      <w:rPr>
        <w:rFonts w:ascii="Arial" w:hAnsi="Arial" w:hint="default"/>
        <w:b/>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11076F11"/>
    <w:multiLevelType w:val="hybridMultilevel"/>
    <w:tmpl w:val="1994B912"/>
    <w:lvl w:ilvl="0" w:tplc="04270005">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9" w15:restartNumberingAfterBreak="0">
    <w:nsid w:val="1261441D"/>
    <w:multiLevelType w:val="hybridMultilevel"/>
    <w:tmpl w:val="705CE66A"/>
    <w:lvl w:ilvl="0" w:tplc="0427000F">
      <w:start w:val="1"/>
      <w:numFmt w:val="decimal"/>
      <w:lvlText w:val="%1."/>
      <w:lvlJc w:val="left"/>
      <w:pPr>
        <w:ind w:left="757" w:hanging="360"/>
      </w:pPr>
    </w:lvl>
    <w:lvl w:ilvl="1" w:tplc="04270019">
      <w:start w:val="1"/>
      <w:numFmt w:val="lowerLetter"/>
      <w:lvlText w:val="%2."/>
      <w:lvlJc w:val="left"/>
      <w:pPr>
        <w:ind w:left="541" w:hanging="360"/>
      </w:pPr>
    </w:lvl>
    <w:lvl w:ilvl="2" w:tplc="0427001B">
      <w:start w:val="1"/>
      <w:numFmt w:val="lowerRoman"/>
      <w:lvlText w:val="%3."/>
      <w:lvlJc w:val="right"/>
      <w:pPr>
        <w:ind w:left="1261" w:hanging="180"/>
      </w:pPr>
    </w:lvl>
    <w:lvl w:ilvl="3" w:tplc="0427000F" w:tentative="1">
      <w:start w:val="1"/>
      <w:numFmt w:val="decimal"/>
      <w:lvlText w:val="%4."/>
      <w:lvlJc w:val="left"/>
      <w:pPr>
        <w:ind w:left="1981" w:hanging="360"/>
      </w:pPr>
    </w:lvl>
    <w:lvl w:ilvl="4" w:tplc="04270019" w:tentative="1">
      <w:start w:val="1"/>
      <w:numFmt w:val="lowerLetter"/>
      <w:lvlText w:val="%5."/>
      <w:lvlJc w:val="left"/>
      <w:pPr>
        <w:ind w:left="2701" w:hanging="360"/>
      </w:pPr>
    </w:lvl>
    <w:lvl w:ilvl="5" w:tplc="0427001B" w:tentative="1">
      <w:start w:val="1"/>
      <w:numFmt w:val="lowerRoman"/>
      <w:lvlText w:val="%6."/>
      <w:lvlJc w:val="right"/>
      <w:pPr>
        <w:ind w:left="3421" w:hanging="180"/>
      </w:pPr>
    </w:lvl>
    <w:lvl w:ilvl="6" w:tplc="0427000F" w:tentative="1">
      <w:start w:val="1"/>
      <w:numFmt w:val="decimal"/>
      <w:lvlText w:val="%7."/>
      <w:lvlJc w:val="left"/>
      <w:pPr>
        <w:ind w:left="4141" w:hanging="360"/>
      </w:pPr>
    </w:lvl>
    <w:lvl w:ilvl="7" w:tplc="04270019" w:tentative="1">
      <w:start w:val="1"/>
      <w:numFmt w:val="lowerLetter"/>
      <w:lvlText w:val="%8."/>
      <w:lvlJc w:val="left"/>
      <w:pPr>
        <w:ind w:left="4861" w:hanging="360"/>
      </w:pPr>
    </w:lvl>
    <w:lvl w:ilvl="8" w:tplc="0427001B" w:tentative="1">
      <w:start w:val="1"/>
      <w:numFmt w:val="lowerRoman"/>
      <w:lvlText w:val="%9."/>
      <w:lvlJc w:val="right"/>
      <w:pPr>
        <w:ind w:left="5581" w:hanging="180"/>
      </w:pPr>
    </w:lvl>
  </w:abstractNum>
  <w:abstractNum w:abstractNumId="20" w15:restartNumberingAfterBreak="0">
    <w:nsid w:val="13025BA2"/>
    <w:multiLevelType w:val="hybridMultilevel"/>
    <w:tmpl w:val="A99EAD24"/>
    <w:lvl w:ilvl="0" w:tplc="029C86A0">
      <w:start w:val="1"/>
      <w:numFmt w:val="bullet"/>
      <w:pStyle w:val="buletedafternumber"/>
      <w:lvlText w:val=""/>
      <w:lvlJc w:val="left"/>
      <w:pPr>
        <w:tabs>
          <w:tab w:val="num" w:pos="1038"/>
        </w:tabs>
        <w:ind w:left="1038" w:hanging="244"/>
      </w:pPr>
      <w:rPr>
        <w:rFonts w:ascii="Wingdings" w:hAnsi="Wingdings"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072C5A"/>
    <w:multiLevelType w:val="hybridMultilevel"/>
    <w:tmpl w:val="7B3C10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39A4139"/>
    <w:multiLevelType w:val="hybridMultilevel"/>
    <w:tmpl w:val="6CB4C006"/>
    <w:lvl w:ilvl="0" w:tplc="0427000F">
      <w:start w:val="1"/>
      <w:numFmt w:val="decimal"/>
      <w:lvlText w:val="%1."/>
      <w:lvlJc w:val="left"/>
      <w:pPr>
        <w:ind w:left="757" w:hanging="360"/>
      </w:pPr>
    </w:lvl>
    <w:lvl w:ilvl="1" w:tplc="04270019">
      <w:start w:val="1"/>
      <w:numFmt w:val="lowerLetter"/>
      <w:lvlText w:val="%2."/>
      <w:lvlJc w:val="left"/>
      <w:pPr>
        <w:ind w:left="541" w:hanging="360"/>
      </w:pPr>
    </w:lvl>
    <w:lvl w:ilvl="2" w:tplc="0427001B">
      <w:start w:val="1"/>
      <w:numFmt w:val="lowerRoman"/>
      <w:lvlText w:val="%3."/>
      <w:lvlJc w:val="right"/>
      <w:pPr>
        <w:ind w:left="1261" w:hanging="180"/>
      </w:pPr>
    </w:lvl>
    <w:lvl w:ilvl="3" w:tplc="0427000F" w:tentative="1">
      <w:start w:val="1"/>
      <w:numFmt w:val="decimal"/>
      <w:lvlText w:val="%4."/>
      <w:lvlJc w:val="left"/>
      <w:pPr>
        <w:ind w:left="1981" w:hanging="360"/>
      </w:pPr>
    </w:lvl>
    <w:lvl w:ilvl="4" w:tplc="04270019" w:tentative="1">
      <w:start w:val="1"/>
      <w:numFmt w:val="lowerLetter"/>
      <w:lvlText w:val="%5."/>
      <w:lvlJc w:val="left"/>
      <w:pPr>
        <w:ind w:left="2701" w:hanging="360"/>
      </w:pPr>
    </w:lvl>
    <w:lvl w:ilvl="5" w:tplc="0427001B" w:tentative="1">
      <w:start w:val="1"/>
      <w:numFmt w:val="lowerRoman"/>
      <w:lvlText w:val="%6."/>
      <w:lvlJc w:val="right"/>
      <w:pPr>
        <w:ind w:left="3421" w:hanging="180"/>
      </w:pPr>
    </w:lvl>
    <w:lvl w:ilvl="6" w:tplc="0427000F" w:tentative="1">
      <w:start w:val="1"/>
      <w:numFmt w:val="decimal"/>
      <w:lvlText w:val="%7."/>
      <w:lvlJc w:val="left"/>
      <w:pPr>
        <w:ind w:left="4141" w:hanging="360"/>
      </w:pPr>
    </w:lvl>
    <w:lvl w:ilvl="7" w:tplc="04270019" w:tentative="1">
      <w:start w:val="1"/>
      <w:numFmt w:val="lowerLetter"/>
      <w:lvlText w:val="%8."/>
      <w:lvlJc w:val="left"/>
      <w:pPr>
        <w:ind w:left="4861" w:hanging="360"/>
      </w:pPr>
    </w:lvl>
    <w:lvl w:ilvl="8" w:tplc="0427001B" w:tentative="1">
      <w:start w:val="1"/>
      <w:numFmt w:val="lowerRoman"/>
      <w:lvlText w:val="%9."/>
      <w:lvlJc w:val="right"/>
      <w:pPr>
        <w:ind w:left="5581" w:hanging="180"/>
      </w:pPr>
    </w:lvl>
  </w:abstractNum>
  <w:abstractNum w:abstractNumId="23" w15:restartNumberingAfterBreak="0">
    <w:nsid w:val="153C598D"/>
    <w:multiLevelType w:val="hybridMultilevel"/>
    <w:tmpl w:val="42203FF8"/>
    <w:lvl w:ilvl="0" w:tplc="0427000F">
      <w:start w:val="1"/>
      <w:numFmt w:val="decimal"/>
      <w:lvlText w:val="%1."/>
      <w:lvlJc w:val="left"/>
      <w:pPr>
        <w:ind w:left="757" w:hanging="360"/>
      </w:pPr>
    </w:lvl>
    <w:lvl w:ilvl="1" w:tplc="04270019">
      <w:start w:val="1"/>
      <w:numFmt w:val="lowerLetter"/>
      <w:lvlText w:val="%2."/>
      <w:lvlJc w:val="left"/>
      <w:pPr>
        <w:ind w:left="541" w:hanging="360"/>
      </w:pPr>
    </w:lvl>
    <w:lvl w:ilvl="2" w:tplc="0427001B">
      <w:start w:val="1"/>
      <w:numFmt w:val="lowerRoman"/>
      <w:lvlText w:val="%3."/>
      <w:lvlJc w:val="right"/>
      <w:pPr>
        <w:ind w:left="1261" w:hanging="180"/>
      </w:pPr>
    </w:lvl>
    <w:lvl w:ilvl="3" w:tplc="0427000F" w:tentative="1">
      <w:start w:val="1"/>
      <w:numFmt w:val="decimal"/>
      <w:lvlText w:val="%4."/>
      <w:lvlJc w:val="left"/>
      <w:pPr>
        <w:ind w:left="1981" w:hanging="360"/>
      </w:pPr>
    </w:lvl>
    <w:lvl w:ilvl="4" w:tplc="04270019" w:tentative="1">
      <w:start w:val="1"/>
      <w:numFmt w:val="lowerLetter"/>
      <w:lvlText w:val="%5."/>
      <w:lvlJc w:val="left"/>
      <w:pPr>
        <w:ind w:left="2701" w:hanging="360"/>
      </w:pPr>
    </w:lvl>
    <w:lvl w:ilvl="5" w:tplc="0427001B" w:tentative="1">
      <w:start w:val="1"/>
      <w:numFmt w:val="lowerRoman"/>
      <w:lvlText w:val="%6."/>
      <w:lvlJc w:val="right"/>
      <w:pPr>
        <w:ind w:left="3421" w:hanging="180"/>
      </w:pPr>
    </w:lvl>
    <w:lvl w:ilvl="6" w:tplc="0427000F" w:tentative="1">
      <w:start w:val="1"/>
      <w:numFmt w:val="decimal"/>
      <w:lvlText w:val="%7."/>
      <w:lvlJc w:val="left"/>
      <w:pPr>
        <w:ind w:left="4141" w:hanging="360"/>
      </w:pPr>
    </w:lvl>
    <w:lvl w:ilvl="7" w:tplc="04270019" w:tentative="1">
      <w:start w:val="1"/>
      <w:numFmt w:val="lowerLetter"/>
      <w:lvlText w:val="%8."/>
      <w:lvlJc w:val="left"/>
      <w:pPr>
        <w:ind w:left="4861" w:hanging="360"/>
      </w:pPr>
    </w:lvl>
    <w:lvl w:ilvl="8" w:tplc="0427001B" w:tentative="1">
      <w:start w:val="1"/>
      <w:numFmt w:val="lowerRoman"/>
      <w:lvlText w:val="%9."/>
      <w:lvlJc w:val="right"/>
      <w:pPr>
        <w:ind w:left="5581" w:hanging="180"/>
      </w:pPr>
    </w:lvl>
  </w:abstractNum>
  <w:abstractNum w:abstractNumId="24" w15:restartNumberingAfterBreak="0">
    <w:nsid w:val="16FE3240"/>
    <w:multiLevelType w:val="hybridMultilevel"/>
    <w:tmpl w:val="16344A74"/>
    <w:lvl w:ilvl="0" w:tplc="B2BC5586">
      <w:start w:val="1"/>
      <w:numFmt w:val="decimal"/>
      <w:pStyle w:val="Paveikslas"/>
      <w:lvlText w:val="%1 pav."/>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5" w15:restartNumberingAfterBreak="0">
    <w:nsid w:val="170D7EB4"/>
    <w:multiLevelType w:val="hybridMultilevel"/>
    <w:tmpl w:val="38AA2E42"/>
    <w:lvl w:ilvl="0" w:tplc="04090017">
      <w:start w:val="1"/>
      <w:numFmt w:val="lowerLetter"/>
      <w:lvlText w:val="%1)"/>
      <w:lvlJc w:val="left"/>
      <w:pPr>
        <w:tabs>
          <w:tab w:val="num" w:pos="1038"/>
        </w:tabs>
        <w:ind w:left="1038" w:hanging="244"/>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F348B5"/>
    <w:multiLevelType w:val="hybridMultilevel"/>
    <w:tmpl w:val="FA426BC4"/>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19F57AD7"/>
    <w:multiLevelType w:val="hybridMultilevel"/>
    <w:tmpl w:val="9BD82F52"/>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A9046E8"/>
    <w:multiLevelType w:val="hybridMultilevel"/>
    <w:tmpl w:val="F3081068"/>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D2138DB"/>
    <w:multiLevelType w:val="hybridMultilevel"/>
    <w:tmpl w:val="C1B4C31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DDA720C"/>
    <w:multiLevelType w:val="hybridMultilevel"/>
    <w:tmpl w:val="B1A44D2C"/>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1DE51EDA"/>
    <w:multiLevelType w:val="hybridMultilevel"/>
    <w:tmpl w:val="414ECB9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E072079"/>
    <w:multiLevelType w:val="hybridMultilevel"/>
    <w:tmpl w:val="D24EB35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1F425FE1"/>
    <w:multiLevelType w:val="hybridMultilevel"/>
    <w:tmpl w:val="F7AC0B94"/>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15E4B75"/>
    <w:multiLevelType w:val="hybridMultilevel"/>
    <w:tmpl w:val="20FA7AA0"/>
    <w:lvl w:ilvl="0" w:tplc="358E1822">
      <w:start w:val="1"/>
      <w:numFmt w:val="decimal"/>
      <w:pStyle w:val="Captiontable"/>
      <w:lvlText w:val="%1 lentelė."/>
      <w:lvlJc w:val="left"/>
      <w:pPr>
        <w:tabs>
          <w:tab w:val="num" w:pos="1134"/>
        </w:tabs>
        <w:ind w:left="1134" w:hanging="1134"/>
      </w:pPr>
      <w:rPr>
        <w:rFonts w:ascii="Arial" w:hAnsi="Arial" w:hint="default"/>
        <w:b/>
        <w:i w:val="0"/>
        <w:sz w:val="20"/>
        <w:szCs w:val="2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5" w15:restartNumberingAfterBreak="0">
    <w:nsid w:val="21CF343F"/>
    <w:multiLevelType w:val="hybridMultilevel"/>
    <w:tmpl w:val="2A205786"/>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22B071C9"/>
    <w:multiLevelType w:val="multilevel"/>
    <w:tmpl w:val="E4A0662A"/>
    <w:lvl w:ilvl="0">
      <w:start w:val="1"/>
      <w:numFmt w:val="decimal"/>
      <w:pStyle w:val="AlnosNumbered"/>
      <w:lvlText w:val="%1."/>
      <w:lvlJc w:val="left"/>
      <w:pPr>
        <w:tabs>
          <w:tab w:val="num" w:pos="681"/>
        </w:tabs>
        <w:ind w:left="681" w:hanging="397"/>
      </w:pPr>
      <w:rPr>
        <w:rFonts w:hint="default"/>
      </w:rPr>
    </w:lvl>
    <w:lvl w:ilvl="1">
      <w:start w:val="1"/>
      <w:numFmt w:val="decimal"/>
      <w:lvlText w:val="%1.%2."/>
      <w:lvlJc w:val="left"/>
      <w:pPr>
        <w:tabs>
          <w:tab w:val="num" w:pos="1191"/>
        </w:tabs>
        <w:ind w:left="1191" w:hanging="397"/>
      </w:pPr>
      <w:rPr>
        <w:rFonts w:hint="default"/>
      </w:rPr>
    </w:lvl>
    <w:lvl w:ilvl="2">
      <w:start w:val="1"/>
      <w:numFmt w:val="decimal"/>
      <w:lvlText w:val="%1.%2.%3."/>
      <w:lvlJc w:val="left"/>
      <w:pPr>
        <w:tabs>
          <w:tab w:val="num" w:pos="1588"/>
        </w:tabs>
        <w:ind w:left="1588" w:hanging="624"/>
      </w:pPr>
      <w:rPr>
        <w:rFonts w:hint="default"/>
      </w:rPr>
    </w:lvl>
    <w:lvl w:ilvl="3">
      <w:start w:val="1"/>
      <w:numFmt w:val="decimal"/>
      <w:lvlText w:val="%1.%2.%3.%4."/>
      <w:lvlJc w:val="left"/>
      <w:pPr>
        <w:tabs>
          <w:tab w:val="num" w:pos="2125"/>
        </w:tabs>
        <w:ind w:left="2125" w:hanging="648"/>
      </w:pPr>
      <w:rPr>
        <w:rFonts w:hint="default"/>
      </w:rPr>
    </w:lvl>
    <w:lvl w:ilvl="4">
      <w:start w:val="1"/>
      <w:numFmt w:val="decimal"/>
      <w:lvlText w:val="%1.%2.%3.%4.%5."/>
      <w:lvlJc w:val="left"/>
      <w:pPr>
        <w:tabs>
          <w:tab w:val="num" w:pos="2629"/>
        </w:tabs>
        <w:ind w:left="2629" w:hanging="792"/>
      </w:pPr>
      <w:rPr>
        <w:rFonts w:hint="default"/>
      </w:rPr>
    </w:lvl>
    <w:lvl w:ilvl="5">
      <w:start w:val="1"/>
      <w:numFmt w:val="decimal"/>
      <w:lvlText w:val="%1.%2.%3.%4.%5.%6."/>
      <w:lvlJc w:val="left"/>
      <w:pPr>
        <w:tabs>
          <w:tab w:val="num" w:pos="3133"/>
        </w:tabs>
        <w:ind w:left="3133" w:hanging="936"/>
      </w:pPr>
      <w:rPr>
        <w:rFonts w:hint="default"/>
      </w:rPr>
    </w:lvl>
    <w:lvl w:ilvl="6">
      <w:start w:val="1"/>
      <w:numFmt w:val="decimal"/>
      <w:lvlText w:val="%1.%2.%3.%4.%5.%6.%7."/>
      <w:lvlJc w:val="left"/>
      <w:pPr>
        <w:tabs>
          <w:tab w:val="num" w:pos="3637"/>
        </w:tabs>
        <w:ind w:left="3637" w:hanging="1080"/>
      </w:pPr>
      <w:rPr>
        <w:rFonts w:hint="default"/>
      </w:rPr>
    </w:lvl>
    <w:lvl w:ilvl="7">
      <w:start w:val="1"/>
      <w:numFmt w:val="decimal"/>
      <w:lvlText w:val="%1.%2.%3.%4.%5.%6.%7.%8."/>
      <w:lvlJc w:val="left"/>
      <w:pPr>
        <w:tabs>
          <w:tab w:val="num" w:pos="4141"/>
        </w:tabs>
        <w:ind w:left="4141" w:hanging="1224"/>
      </w:pPr>
      <w:rPr>
        <w:rFonts w:hint="default"/>
      </w:rPr>
    </w:lvl>
    <w:lvl w:ilvl="8">
      <w:start w:val="1"/>
      <w:numFmt w:val="decimal"/>
      <w:lvlText w:val="%1.%2.%3.%4.%5.%6.%7.%8.%9."/>
      <w:lvlJc w:val="left"/>
      <w:pPr>
        <w:tabs>
          <w:tab w:val="num" w:pos="4717"/>
        </w:tabs>
        <w:ind w:left="4717" w:hanging="1440"/>
      </w:pPr>
      <w:rPr>
        <w:rFonts w:hint="default"/>
      </w:rPr>
    </w:lvl>
  </w:abstractNum>
  <w:abstractNum w:abstractNumId="37" w15:restartNumberingAfterBreak="0">
    <w:nsid w:val="22D923E4"/>
    <w:multiLevelType w:val="hybridMultilevel"/>
    <w:tmpl w:val="AAC0155A"/>
    <w:lvl w:ilvl="0" w:tplc="0427000F">
      <w:start w:val="1"/>
      <w:numFmt w:val="decimal"/>
      <w:lvlText w:val="%1."/>
      <w:lvlJc w:val="left"/>
      <w:pPr>
        <w:ind w:left="757" w:hanging="360"/>
      </w:pPr>
    </w:lvl>
    <w:lvl w:ilvl="1" w:tplc="04270019">
      <w:start w:val="1"/>
      <w:numFmt w:val="lowerLetter"/>
      <w:lvlText w:val="%2."/>
      <w:lvlJc w:val="left"/>
      <w:pPr>
        <w:ind w:left="541" w:hanging="360"/>
      </w:pPr>
    </w:lvl>
    <w:lvl w:ilvl="2" w:tplc="0427001B">
      <w:start w:val="1"/>
      <w:numFmt w:val="lowerRoman"/>
      <w:lvlText w:val="%3."/>
      <w:lvlJc w:val="right"/>
      <w:pPr>
        <w:ind w:left="1261" w:hanging="180"/>
      </w:pPr>
    </w:lvl>
    <w:lvl w:ilvl="3" w:tplc="0427000F" w:tentative="1">
      <w:start w:val="1"/>
      <w:numFmt w:val="decimal"/>
      <w:lvlText w:val="%4."/>
      <w:lvlJc w:val="left"/>
      <w:pPr>
        <w:ind w:left="1981" w:hanging="360"/>
      </w:pPr>
    </w:lvl>
    <w:lvl w:ilvl="4" w:tplc="04270019" w:tentative="1">
      <w:start w:val="1"/>
      <w:numFmt w:val="lowerLetter"/>
      <w:lvlText w:val="%5."/>
      <w:lvlJc w:val="left"/>
      <w:pPr>
        <w:ind w:left="2701" w:hanging="360"/>
      </w:pPr>
    </w:lvl>
    <w:lvl w:ilvl="5" w:tplc="0427001B" w:tentative="1">
      <w:start w:val="1"/>
      <w:numFmt w:val="lowerRoman"/>
      <w:lvlText w:val="%6."/>
      <w:lvlJc w:val="right"/>
      <w:pPr>
        <w:ind w:left="3421" w:hanging="180"/>
      </w:pPr>
    </w:lvl>
    <w:lvl w:ilvl="6" w:tplc="0427000F" w:tentative="1">
      <w:start w:val="1"/>
      <w:numFmt w:val="decimal"/>
      <w:lvlText w:val="%7."/>
      <w:lvlJc w:val="left"/>
      <w:pPr>
        <w:ind w:left="4141" w:hanging="360"/>
      </w:pPr>
    </w:lvl>
    <w:lvl w:ilvl="7" w:tplc="04270019" w:tentative="1">
      <w:start w:val="1"/>
      <w:numFmt w:val="lowerLetter"/>
      <w:lvlText w:val="%8."/>
      <w:lvlJc w:val="left"/>
      <w:pPr>
        <w:ind w:left="4861" w:hanging="360"/>
      </w:pPr>
    </w:lvl>
    <w:lvl w:ilvl="8" w:tplc="0427001B" w:tentative="1">
      <w:start w:val="1"/>
      <w:numFmt w:val="lowerRoman"/>
      <w:lvlText w:val="%9."/>
      <w:lvlJc w:val="right"/>
      <w:pPr>
        <w:ind w:left="5581" w:hanging="180"/>
      </w:pPr>
    </w:lvl>
  </w:abstractNum>
  <w:abstractNum w:abstractNumId="38" w15:restartNumberingAfterBreak="0">
    <w:nsid w:val="2609586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641367D"/>
    <w:multiLevelType w:val="hybridMultilevel"/>
    <w:tmpl w:val="0D34C69E"/>
    <w:lvl w:ilvl="0" w:tplc="572A40CC">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40" w15:restartNumberingAfterBreak="0">
    <w:nsid w:val="27DC55C7"/>
    <w:multiLevelType w:val="hybridMultilevel"/>
    <w:tmpl w:val="37C6370C"/>
    <w:lvl w:ilvl="0" w:tplc="04270001">
      <w:start w:val="1"/>
      <w:numFmt w:val="bullet"/>
      <w:lvlText w:val=""/>
      <w:lvlJc w:val="left"/>
      <w:pPr>
        <w:ind w:left="2138" w:hanging="360"/>
      </w:pPr>
      <w:rPr>
        <w:rFonts w:ascii="Symbol" w:hAnsi="Symbol" w:hint="default"/>
      </w:rPr>
    </w:lvl>
    <w:lvl w:ilvl="1" w:tplc="04270019" w:tentative="1">
      <w:start w:val="1"/>
      <w:numFmt w:val="lowerLetter"/>
      <w:lvlText w:val="%2."/>
      <w:lvlJc w:val="left"/>
      <w:pPr>
        <w:ind w:left="2858" w:hanging="360"/>
      </w:pPr>
    </w:lvl>
    <w:lvl w:ilvl="2" w:tplc="0427001B" w:tentative="1">
      <w:start w:val="1"/>
      <w:numFmt w:val="lowerRoman"/>
      <w:lvlText w:val="%3."/>
      <w:lvlJc w:val="right"/>
      <w:pPr>
        <w:ind w:left="3578" w:hanging="180"/>
      </w:pPr>
    </w:lvl>
    <w:lvl w:ilvl="3" w:tplc="0427000F" w:tentative="1">
      <w:start w:val="1"/>
      <w:numFmt w:val="decimal"/>
      <w:lvlText w:val="%4."/>
      <w:lvlJc w:val="left"/>
      <w:pPr>
        <w:ind w:left="4298" w:hanging="360"/>
      </w:pPr>
    </w:lvl>
    <w:lvl w:ilvl="4" w:tplc="04270019" w:tentative="1">
      <w:start w:val="1"/>
      <w:numFmt w:val="lowerLetter"/>
      <w:lvlText w:val="%5."/>
      <w:lvlJc w:val="left"/>
      <w:pPr>
        <w:ind w:left="5018" w:hanging="360"/>
      </w:pPr>
    </w:lvl>
    <w:lvl w:ilvl="5" w:tplc="0427001B" w:tentative="1">
      <w:start w:val="1"/>
      <w:numFmt w:val="lowerRoman"/>
      <w:lvlText w:val="%6."/>
      <w:lvlJc w:val="right"/>
      <w:pPr>
        <w:ind w:left="5738" w:hanging="180"/>
      </w:pPr>
    </w:lvl>
    <w:lvl w:ilvl="6" w:tplc="0427000F" w:tentative="1">
      <w:start w:val="1"/>
      <w:numFmt w:val="decimal"/>
      <w:lvlText w:val="%7."/>
      <w:lvlJc w:val="left"/>
      <w:pPr>
        <w:ind w:left="6458" w:hanging="360"/>
      </w:pPr>
    </w:lvl>
    <w:lvl w:ilvl="7" w:tplc="04270019" w:tentative="1">
      <w:start w:val="1"/>
      <w:numFmt w:val="lowerLetter"/>
      <w:lvlText w:val="%8."/>
      <w:lvlJc w:val="left"/>
      <w:pPr>
        <w:ind w:left="7178" w:hanging="360"/>
      </w:pPr>
    </w:lvl>
    <w:lvl w:ilvl="8" w:tplc="0427001B" w:tentative="1">
      <w:start w:val="1"/>
      <w:numFmt w:val="lowerRoman"/>
      <w:lvlText w:val="%9."/>
      <w:lvlJc w:val="right"/>
      <w:pPr>
        <w:ind w:left="7898" w:hanging="180"/>
      </w:pPr>
    </w:lvl>
  </w:abstractNum>
  <w:abstractNum w:abstractNumId="41" w15:restartNumberingAfterBreak="0">
    <w:nsid w:val="288477EE"/>
    <w:multiLevelType w:val="hybridMultilevel"/>
    <w:tmpl w:val="7DEC5B8E"/>
    <w:lvl w:ilvl="0" w:tplc="04270005">
      <w:start w:val="1"/>
      <w:numFmt w:val="bullet"/>
      <w:lvlText w:val=""/>
      <w:lvlJc w:val="left"/>
      <w:pPr>
        <w:ind w:left="1514" w:hanging="360"/>
      </w:pPr>
      <w:rPr>
        <w:rFonts w:ascii="Wingdings" w:hAnsi="Wingdings" w:hint="default"/>
      </w:rPr>
    </w:lvl>
    <w:lvl w:ilvl="1" w:tplc="04270003" w:tentative="1">
      <w:start w:val="1"/>
      <w:numFmt w:val="bullet"/>
      <w:lvlText w:val="o"/>
      <w:lvlJc w:val="left"/>
      <w:pPr>
        <w:ind w:left="2234" w:hanging="360"/>
      </w:pPr>
      <w:rPr>
        <w:rFonts w:ascii="Courier New" w:hAnsi="Courier New" w:cs="Courier New" w:hint="default"/>
      </w:rPr>
    </w:lvl>
    <w:lvl w:ilvl="2" w:tplc="04270005" w:tentative="1">
      <w:start w:val="1"/>
      <w:numFmt w:val="bullet"/>
      <w:lvlText w:val=""/>
      <w:lvlJc w:val="left"/>
      <w:pPr>
        <w:ind w:left="2954" w:hanging="360"/>
      </w:pPr>
      <w:rPr>
        <w:rFonts w:ascii="Wingdings" w:hAnsi="Wingdings" w:hint="default"/>
      </w:rPr>
    </w:lvl>
    <w:lvl w:ilvl="3" w:tplc="04270001" w:tentative="1">
      <w:start w:val="1"/>
      <w:numFmt w:val="bullet"/>
      <w:lvlText w:val=""/>
      <w:lvlJc w:val="left"/>
      <w:pPr>
        <w:ind w:left="3674" w:hanging="360"/>
      </w:pPr>
      <w:rPr>
        <w:rFonts w:ascii="Symbol" w:hAnsi="Symbol" w:hint="default"/>
      </w:rPr>
    </w:lvl>
    <w:lvl w:ilvl="4" w:tplc="04270003" w:tentative="1">
      <w:start w:val="1"/>
      <w:numFmt w:val="bullet"/>
      <w:lvlText w:val="o"/>
      <w:lvlJc w:val="left"/>
      <w:pPr>
        <w:ind w:left="4394" w:hanging="360"/>
      </w:pPr>
      <w:rPr>
        <w:rFonts w:ascii="Courier New" w:hAnsi="Courier New" w:cs="Courier New" w:hint="default"/>
      </w:rPr>
    </w:lvl>
    <w:lvl w:ilvl="5" w:tplc="04270005" w:tentative="1">
      <w:start w:val="1"/>
      <w:numFmt w:val="bullet"/>
      <w:lvlText w:val=""/>
      <w:lvlJc w:val="left"/>
      <w:pPr>
        <w:ind w:left="5114" w:hanging="360"/>
      </w:pPr>
      <w:rPr>
        <w:rFonts w:ascii="Wingdings" w:hAnsi="Wingdings" w:hint="default"/>
      </w:rPr>
    </w:lvl>
    <w:lvl w:ilvl="6" w:tplc="04270001" w:tentative="1">
      <w:start w:val="1"/>
      <w:numFmt w:val="bullet"/>
      <w:lvlText w:val=""/>
      <w:lvlJc w:val="left"/>
      <w:pPr>
        <w:ind w:left="5834" w:hanging="360"/>
      </w:pPr>
      <w:rPr>
        <w:rFonts w:ascii="Symbol" w:hAnsi="Symbol" w:hint="default"/>
      </w:rPr>
    </w:lvl>
    <w:lvl w:ilvl="7" w:tplc="04270003" w:tentative="1">
      <w:start w:val="1"/>
      <w:numFmt w:val="bullet"/>
      <w:lvlText w:val="o"/>
      <w:lvlJc w:val="left"/>
      <w:pPr>
        <w:ind w:left="6554" w:hanging="360"/>
      </w:pPr>
      <w:rPr>
        <w:rFonts w:ascii="Courier New" w:hAnsi="Courier New" w:cs="Courier New" w:hint="default"/>
      </w:rPr>
    </w:lvl>
    <w:lvl w:ilvl="8" w:tplc="04270005" w:tentative="1">
      <w:start w:val="1"/>
      <w:numFmt w:val="bullet"/>
      <w:lvlText w:val=""/>
      <w:lvlJc w:val="left"/>
      <w:pPr>
        <w:ind w:left="7274" w:hanging="360"/>
      </w:pPr>
      <w:rPr>
        <w:rFonts w:ascii="Wingdings" w:hAnsi="Wingdings" w:hint="default"/>
      </w:rPr>
    </w:lvl>
  </w:abstractNum>
  <w:abstractNum w:abstractNumId="42" w15:restartNumberingAfterBreak="0">
    <w:nsid w:val="288F2309"/>
    <w:multiLevelType w:val="hybridMultilevel"/>
    <w:tmpl w:val="A1AE13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2FCE3965"/>
    <w:multiLevelType w:val="hybridMultilevel"/>
    <w:tmpl w:val="8FD8FD92"/>
    <w:lvl w:ilvl="0" w:tplc="572A40CC">
      <w:start w:val="1"/>
      <w:numFmt w:val="bullet"/>
      <w:lvlText w:val=""/>
      <w:lvlJc w:val="left"/>
      <w:pPr>
        <w:ind w:left="720" w:hanging="360"/>
      </w:pPr>
      <w:rPr>
        <w:rFonts w:ascii="Wingdings" w:hAnsi="Wingdings" w:hint="default"/>
      </w:rPr>
    </w:lvl>
    <w:lvl w:ilvl="1" w:tplc="572A40CC">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2F52C6F"/>
    <w:multiLevelType w:val="hybridMultilevel"/>
    <w:tmpl w:val="A47E28C4"/>
    <w:lvl w:ilvl="0" w:tplc="04270005">
      <w:start w:val="1"/>
      <w:numFmt w:val="bullet"/>
      <w:lvlText w:val=""/>
      <w:lvlJc w:val="left"/>
      <w:pPr>
        <w:ind w:left="1911" w:hanging="360"/>
      </w:pPr>
      <w:rPr>
        <w:rFonts w:ascii="Wingdings" w:hAnsi="Wingdings" w:hint="default"/>
      </w:rPr>
    </w:lvl>
    <w:lvl w:ilvl="1" w:tplc="04270003" w:tentative="1">
      <w:start w:val="1"/>
      <w:numFmt w:val="bullet"/>
      <w:lvlText w:val="o"/>
      <w:lvlJc w:val="left"/>
      <w:pPr>
        <w:ind w:left="2631" w:hanging="360"/>
      </w:pPr>
      <w:rPr>
        <w:rFonts w:ascii="Courier New" w:hAnsi="Courier New" w:cs="Courier New" w:hint="default"/>
      </w:rPr>
    </w:lvl>
    <w:lvl w:ilvl="2" w:tplc="04270005" w:tentative="1">
      <w:start w:val="1"/>
      <w:numFmt w:val="bullet"/>
      <w:lvlText w:val=""/>
      <w:lvlJc w:val="left"/>
      <w:pPr>
        <w:ind w:left="3351" w:hanging="360"/>
      </w:pPr>
      <w:rPr>
        <w:rFonts w:ascii="Wingdings" w:hAnsi="Wingdings" w:hint="default"/>
      </w:rPr>
    </w:lvl>
    <w:lvl w:ilvl="3" w:tplc="04270001" w:tentative="1">
      <w:start w:val="1"/>
      <w:numFmt w:val="bullet"/>
      <w:lvlText w:val=""/>
      <w:lvlJc w:val="left"/>
      <w:pPr>
        <w:ind w:left="4071" w:hanging="360"/>
      </w:pPr>
      <w:rPr>
        <w:rFonts w:ascii="Symbol" w:hAnsi="Symbol" w:hint="default"/>
      </w:rPr>
    </w:lvl>
    <w:lvl w:ilvl="4" w:tplc="04270003" w:tentative="1">
      <w:start w:val="1"/>
      <w:numFmt w:val="bullet"/>
      <w:lvlText w:val="o"/>
      <w:lvlJc w:val="left"/>
      <w:pPr>
        <w:ind w:left="4791" w:hanging="360"/>
      </w:pPr>
      <w:rPr>
        <w:rFonts w:ascii="Courier New" w:hAnsi="Courier New" w:cs="Courier New" w:hint="default"/>
      </w:rPr>
    </w:lvl>
    <w:lvl w:ilvl="5" w:tplc="04270005" w:tentative="1">
      <w:start w:val="1"/>
      <w:numFmt w:val="bullet"/>
      <w:lvlText w:val=""/>
      <w:lvlJc w:val="left"/>
      <w:pPr>
        <w:ind w:left="5511" w:hanging="360"/>
      </w:pPr>
      <w:rPr>
        <w:rFonts w:ascii="Wingdings" w:hAnsi="Wingdings" w:hint="default"/>
      </w:rPr>
    </w:lvl>
    <w:lvl w:ilvl="6" w:tplc="04270001" w:tentative="1">
      <w:start w:val="1"/>
      <w:numFmt w:val="bullet"/>
      <w:lvlText w:val=""/>
      <w:lvlJc w:val="left"/>
      <w:pPr>
        <w:ind w:left="6231" w:hanging="360"/>
      </w:pPr>
      <w:rPr>
        <w:rFonts w:ascii="Symbol" w:hAnsi="Symbol" w:hint="default"/>
      </w:rPr>
    </w:lvl>
    <w:lvl w:ilvl="7" w:tplc="04270003" w:tentative="1">
      <w:start w:val="1"/>
      <w:numFmt w:val="bullet"/>
      <w:lvlText w:val="o"/>
      <w:lvlJc w:val="left"/>
      <w:pPr>
        <w:ind w:left="6951" w:hanging="360"/>
      </w:pPr>
      <w:rPr>
        <w:rFonts w:ascii="Courier New" w:hAnsi="Courier New" w:cs="Courier New" w:hint="default"/>
      </w:rPr>
    </w:lvl>
    <w:lvl w:ilvl="8" w:tplc="04270005" w:tentative="1">
      <w:start w:val="1"/>
      <w:numFmt w:val="bullet"/>
      <w:lvlText w:val=""/>
      <w:lvlJc w:val="left"/>
      <w:pPr>
        <w:ind w:left="7671" w:hanging="360"/>
      </w:pPr>
      <w:rPr>
        <w:rFonts w:ascii="Wingdings" w:hAnsi="Wingdings" w:hint="default"/>
      </w:rPr>
    </w:lvl>
  </w:abstractNum>
  <w:abstractNum w:abstractNumId="45" w15:restartNumberingAfterBreak="0">
    <w:nsid w:val="345718A5"/>
    <w:multiLevelType w:val="hybridMultilevel"/>
    <w:tmpl w:val="0D98EA8C"/>
    <w:lvl w:ilvl="0" w:tplc="0427000F">
      <w:start w:val="1"/>
      <w:numFmt w:val="decimal"/>
      <w:lvlText w:val="%1."/>
      <w:lvlJc w:val="left"/>
      <w:pPr>
        <w:ind w:left="757" w:hanging="360"/>
      </w:pPr>
    </w:lvl>
    <w:lvl w:ilvl="1" w:tplc="04270019" w:tentative="1">
      <w:start w:val="1"/>
      <w:numFmt w:val="lowerLetter"/>
      <w:lvlText w:val="%2."/>
      <w:lvlJc w:val="left"/>
      <w:pPr>
        <w:ind w:left="541" w:hanging="360"/>
      </w:pPr>
    </w:lvl>
    <w:lvl w:ilvl="2" w:tplc="0427001B" w:tentative="1">
      <w:start w:val="1"/>
      <w:numFmt w:val="lowerRoman"/>
      <w:lvlText w:val="%3."/>
      <w:lvlJc w:val="right"/>
      <w:pPr>
        <w:ind w:left="1261" w:hanging="180"/>
      </w:pPr>
    </w:lvl>
    <w:lvl w:ilvl="3" w:tplc="0427000F" w:tentative="1">
      <w:start w:val="1"/>
      <w:numFmt w:val="decimal"/>
      <w:lvlText w:val="%4."/>
      <w:lvlJc w:val="left"/>
      <w:pPr>
        <w:ind w:left="1981" w:hanging="360"/>
      </w:pPr>
    </w:lvl>
    <w:lvl w:ilvl="4" w:tplc="04270019" w:tentative="1">
      <w:start w:val="1"/>
      <w:numFmt w:val="lowerLetter"/>
      <w:lvlText w:val="%5."/>
      <w:lvlJc w:val="left"/>
      <w:pPr>
        <w:ind w:left="2701" w:hanging="360"/>
      </w:pPr>
    </w:lvl>
    <w:lvl w:ilvl="5" w:tplc="0427001B" w:tentative="1">
      <w:start w:val="1"/>
      <w:numFmt w:val="lowerRoman"/>
      <w:lvlText w:val="%6."/>
      <w:lvlJc w:val="right"/>
      <w:pPr>
        <w:ind w:left="3421" w:hanging="180"/>
      </w:pPr>
    </w:lvl>
    <w:lvl w:ilvl="6" w:tplc="0427000F" w:tentative="1">
      <w:start w:val="1"/>
      <w:numFmt w:val="decimal"/>
      <w:lvlText w:val="%7."/>
      <w:lvlJc w:val="left"/>
      <w:pPr>
        <w:ind w:left="4141" w:hanging="360"/>
      </w:pPr>
    </w:lvl>
    <w:lvl w:ilvl="7" w:tplc="04270019" w:tentative="1">
      <w:start w:val="1"/>
      <w:numFmt w:val="lowerLetter"/>
      <w:lvlText w:val="%8."/>
      <w:lvlJc w:val="left"/>
      <w:pPr>
        <w:ind w:left="4861" w:hanging="360"/>
      </w:pPr>
    </w:lvl>
    <w:lvl w:ilvl="8" w:tplc="0427001B" w:tentative="1">
      <w:start w:val="1"/>
      <w:numFmt w:val="lowerRoman"/>
      <w:lvlText w:val="%9."/>
      <w:lvlJc w:val="right"/>
      <w:pPr>
        <w:ind w:left="5581" w:hanging="180"/>
      </w:pPr>
    </w:lvl>
  </w:abstractNum>
  <w:abstractNum w:abstractNumId="46" w15:restartNumberingAfterBreak="0">
    <w:nsid w:val="37197B3B"/>
    <w:multiLevelType w:val="hybridMultilevel"/>
    <w:tmpl w:val="A40843BE"/>
    <w:lvl w:ilvl="0" w:tplc="572A40CC">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37864A8F"/>
    <w:multiLevelType w:val="hybridMultilevel"/>
    <w:tmpl w:val="8C2E2880"/>
    <w:lvl w:ilvl="0" w:tplc="04270005">
      <w:start w:val="1"/>
      <w:numFmt w:val="bullet"/>
      <w:lvlText w:val=""/>
      <w:lvlJc w:val="left"/>
      <w:pPr>
        <w:ind w:left="1401" w:hanging="360"/>
      </w:pPr>
      <w:rPr>
        <w:rFonts w:ascii="Wingdings" w:hAnsi="Wingdings" w:hint="default"/>
      </w:rPr>
    </w:lvl>
    <w:lvl w:ilvl="1" w:tplc="04270003" w:tentative="1">
      <w:start w:val="1"/>
      <w:numFmt w:val="bullet"/>
      <w:lvlText w:val="o"/>
      <w:lvlJc w:val="left"/>
      <w:pPr>
        <w:ind w:left="2121" w:hanging="360"/>
      </w:pPr>
      <w:rPr>
        <w:rFonts w:ascii="Courier New" w:hAnsi="Courier New" w:cs="Courier New" w:hint="default"/>
      </w:rPr>
    </w:lvl>
    <w:lvl w:ilvl="2" w:tplc="04270005" w:tentative="1">
      <w:start w:val="1"/>
      <w:numFmt w:val="bullet"/>
      <w:lvlText w:val=""/>
      <w:lvlJc w:val="left"/>
      <w:pPr>
        <w:ind w:left="2841" w:hanging="360"/>
      </w:pPr>
      <w:rPr>
        <w:rFonts w:ascii="Wingdings" w:hAnsi="Wingdings" w:hint="default"/>
      </w:rPr>
    </w:lvl>
    <w:lvl w:ilvl="3" w:tplc="04270001" w:tentative="1">
      <w:start w:val="1"/>
      <w:numFmt w:val="bullet"/>
      <w:lvlText w:val=""/>
      <w:lvlJc w:val="left"/>
      <w:pPr>
        <w:ind w:left="3561" w:hanging="360"/>
      </w:pPr>
      <w:rPr>
        <w:rFonts w:ascii="Symbol" w:hAnsi="Symbol" w:hint="default"/>
      </w:rPr>
    </w:lvl>
    <w:lvl w:ilvl="4" w:tplc="04270003" w:tentative="1">
      <w:start w:val="1"/>
      <w:numFmt w:val="bullet"/>
      <w:lvlText w:val="o"/>
      <w:lvlJc w:val="left"/>
      <w:pPr>
        <w:ind w:left="4281" w:hanging="360"/>
      </w:pPr>
      <w:rPr>
        <w:rFonts w:ascii="Courier New" w:hAnsi="Courier New" w:cs="Courier New" w:hint="default"/>
      </w:rPr>
    </w:lvl>
    <w:lvl w:ilvl="5" w:tplc="04270005" w:tentative="1">
      <w:start w:val="1"/>
      <w:numFmt w:val="bullet"/>
      <w:lvlText w:val=""/>
      <w:lvlJc w:val="left"/>
      <w:pPr>
        <w:ind w:left="5001" w:hanging="360"/>
      </w:pPr>
      <w:rPr>
        <w:rFonts w:ascii="Wingdings" w:hAnsi="Wingdings" w:hint="default"/>
      </w:rPr>
    </w:lvl>
    <w:lvl w:ilvl="6" w:tplc="04270001" w:tentative="1">
      <w:start w:val="1"/>
      <w:numFmt w:val="bullet"/>
      <w:lvlText w:val=""/>
      <w:lvlJc w:val="left"/>
      <w:pPr>
        <w:ind w:left="5721" w:hanging="360"/>
      </w:pPr>
      <w:rPr>
        <w:rFonts w:ascii="Symbol" w:hAnsi="Symbol" w:hint="default"/>
      </w:rPr>
    </w:lvl>
    <w:lvl w:ilvl="7" w:tplc="04270003" w:tentative="1">
      <w:start w:val="1"/>
      <w:numFmt w:val="bullet"/>
      <w:lvlText w:val="o"/>
      <w:lvlJc w:val="left"/>
      <w:pPr>
        <w:ind w:left="6441" w:hanging="360"/>
      </w:pPr>
      <w:rPr>
        <w:rFonts w:ascii="Courier New" w:hAnsi="Courier New" w:cs="Courier New" w:hint="default"/>
      </w:rPr>
    </w:lvl>
    <w:lvl w:ilvl="8" w:tplc="04270005" w:tentative="1">
      <w:start w:val="1"/>
      <w:numFmt w:val="bullet"/>
      <w:lvlText w:val=""/>
      <w:lvlJc w:val="left"/>
      <w:pPr>
        <w:ind w:left="7161" w:hanging="360"/>
      </w:pPr>
      <w:rPr>
        <w:rFonts w:ascii="Wingdings" w:hAnsi="Wingdings" w:hint="default"/>
      </w:rPr>
    </w:lvl>
  </w:abstractNum>
  <w:abstractNum w:abstractNumId="48" w15:restartNumberingAfterBreak="0">
    <w:nsid w:val="399F57C4"/>
    <w:multiLevelType w:val="hybridMultilevel"/>
    <w:tmpl w:val="A316E9F8"/>
    <w:lvl w:ilvl="0" w:tplc="04270005">
      <w:start w:val="1"/>
      <w:numFmt w:val="bullet"/>
      <w:lvlText w:val=""/>
      <w:lvlJc w:val="left"/>
      <w:pPr>
        <w:ind w:left="1514" w:hanging="360"/>
      </w:pPr>
      <w:rPr>
        <w:rFonts w:ascii="Wingdings" w:hAnsi="Wingdings" w:hint="default"/>
      </w:rPr>
    </w:lvl>
    <w:lvl w:ilvl="1" w:tplc="04270003" w:tentative="1">
      <w:start w:val="1"/>
      <w:numFmt w:val="bullet"/>
      <w:lvlText w:val="o"/>
      <w:lvlJc w:val="left"/>
      <w:pPr>
        <w:ind w:left="2234" w:hanging="360"/>
      </w:pPr>
      <w:rPr>
        <w:rFonts w:ascii="Courier New" w:hAnsi="Courier New" w:cs="Courier New" w:hint="default"/>
      </w:rPr>
    </w:lvl>
    <w:lvl w:ilvl="2" w:tplc="04270005" w:tentative="1">
      <w:start w:val="1"/>
      <w:numFmt w:val="bullet"/>
      <w:lvlText w:val=""/>
      <w:lvlJc w:val="left"/>
      <w:pPr>
        <w:ind w:left="2954" w:hanging="360"/>
      </w:pPr>
      <w:rPr>
        <w:rFonts w:ascii="Wingdings" w:hAnsi="Wingdings" w:hint="default"/>
      </w:rPr>
    </w:lvl>
    <w:lvl w:ilvl="3" w:tplc="04270001" w:tentative="1">
      <w:start w:val="1"/>
      <w:numFmt w:val="bullet"/>
      <w:lvlText w:val=""/>
      <w:lvlJc w:val="left"/>
      <w:pPr>
        <w:ind w:left="3674" w:hanging="360"/>
      </w:pPr>
      <w:rPr>
        <w:rFonts w:ascii="Symbol" w:hAnsi="Symbol" w:hint="default"/>
      </w:rPr>
    </w:lvl>
    <w:lvl w:ilvl="4" w:tplc="04270003" w:tentative="1">
      <w:start w:val="1"/>
      <w:numFmt w:val="bullet"/>
      <w:lvlText w:val="o"/>
      <w:lvlJc w:val="left"/>
      <w:pPr>
        <w:ind w:left="4394" w:hanging="360"/>
      </w:pPr>
      <w:rPr>
        <w:rFonts w:ascii="Courier New" w:hAnsi="Courier New" w:cs="Courier New" w:hint="default"/>
      </w:rPr>
    </w:lvl>
    <w:lvl w:ilvl="5" w:tplc="04270005" w:tentative="1">
      <w:start w:val="1"/>
      <w:numFmt w:val="bullet"/>
      <w:lvlText w:val=""/>
      <w:lvlJc w:val="left"/>
      <w:pPr>
        <w:ind w:left="5114" w:hanging="360"/>
      </w:pPr>
      <w:rPr>
        <w:rFonts w:ascii="Wingdings" w:hAnsi="Wingdings" w:hint="default"/>
      </w:rPr>
    </w:lvl>
    <w:lvl w:ilvl="6" w:tplc="04270001" w:tentative="1">
      <w:start w:val="1"/>
      <w:numFmt w:val="bullet"/>
      <w:lvlText w:val=""/>
      <w:lvlJc w:val="left"/>
      <w:pPr>
        <w:ind w:left="5834" w:hanging="360"/>
      </w:pPr>
      <w:rPr>
        <w:rFonts w:ascii="Symbol" w:hAnsi="Symbol" w:hint="default"/>
      </w:rPr>
    </w:lvl>
    <w:lvl w:ilvl="7" w:tplc="04270003" w:tentative="1">
      <w:start w:val="1"/>
      <w:numFmt w:val="bullet"/>
      <w:lvlText w:val="o"/>
      <w:lvlJc w:val="left"/>
      <w:pPr>
        <w:ind w:left="6554" w:hanging="360"/>
      </w:pPr>
      <w:rPr>
        <w:rFonts w:ascii="Courier New" w:hAnsi="Courier New" w:cs="Courier New" w:hint="default"/>
      </w:rPr>
    </w:lvl>
    <w:lvl w:ilvl="8" w:tplc="04270005" w:tentative="1">
      <w:start w:val="1"/>
      <w:numFmt w:val="bullet"/>
      <w:lvlText w:val=""/>
      <w:lvlJc w:val="left"/>
      <w:pPr>
        <w:ind w:left="7274" w:hanging="360"/>
      </w:pPr>
      <w:rPr>
        <w:rFonts w:ascii="Wingdings" w:hAnsi="Wingdings" w:hint="default"/>
      </w:rPr>
    </w:lvl>
  </w:abstractNum>
  <w:abstractNum w:abstractNumId="49" w15:restartNumberingAfterBreak="0">
    <w:nsid w:val="3AED574F"/>
    <w:multiLevelType w:val="hybridMultilevel"/>
    <w:tmpl w:val="77AC972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3C1A0438"/>
    <w:multiLevelType w:val="hybridMultilevel"/>
    <w:tmpl w:val="91F6F09A"/>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3C357BEE"/>
    <w:multiLevelType w:val="hybridMultilevel"/>
    <w:tmpl w:val="D48E09D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D180723"/>
    <w:multiLevelType w:val="hybridMultilevel"/>
    <w:tmpl w:val="17D222D2"/>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EF16A3D"/>
    <w:multiLevelType w:val="hybridMultilevel"/>
    <w:tmpl w:val="D422DCFE"/>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54" w15:restartNumberingAfterBreak="0">
    <w:nsid w:val="45DA765D"/>
    <w:multiLevelType w:val="multilevel"/>
    <w:tmpl w:val="BE044A5C"/>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55" w15:restartNumberingAfterBreak="0">
    <w:nsid w:val="47467E4D"/>
    <w:multiLevelType w:val="hybridMultilevel"/>
    <w:tmpl w:val="25C8E9F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49A621E3"/>
    <w:multiLevelType w:val="multilevel"/>
    <w:tmpl w:val="11AE87D8"/>
    <w:lvl w:ilvl="0">
      <w:start w:val="1"/>
      <w:numFmt w:val="decimal"/>
      <w:pStyle w:val="Alnostextatitrauktas"/>
      <w:lvlText w:val="%1."/>
      <w:lvlJc w:val="left"/>
      <w:pPr>
        <w:tabs>
          <w:tab w:val="num" w:pos="794"/>
        </w:tabs>
        <w:ind w:left="794" w:hanging="397"/>
      </w:pPr>
      <w:rPr>
        <w:rFonts w:hint="default"/>
      </w:rPr>
    </w:lvl>
    <w:lvl w:ilvl="1">
      <w:start w:val="1"/>
      <w:numFmt w:val="bullet"/>
      <w:lvlText w:val=""/>
      <w:lvlJc w:val="left"/>
      <w:pPr>
        <w:tabs>
          <w:tab w:val="num" w:pos="1154"/>
        </w:tabs>
        <w:ind w:left="1154" w:hanging="360"/>
      </w:pPr>
      <w:rPr>
        <w:rFonts w:ascii="Wingdings" w:hAnsi="Wingdings" w:hint="default"/>
        <w:sz w:val="16"/>
        <w:szCs w:val="16"/>
      </w:rPr>
    </w:lvl>
    <w:lvl w:ilvl="2">
      <w:start w:val="1"/>
      <w:numFmt w:val="bullet"/>
      <w:lvlText w:val=""/>
      <w:lvlJc w:val="left"/>
      <w:pPr>
        <w:tabs>
          <w:tab w:val="num" w:pos="1588"/>
        </w:tabs>
        <w:ind w:left="1588" w:hanging="624"/>
      </w:pPr>
      <w:rPr>
        <w:rFonts w:ascii="Symbol" w:hAnsi="Symbol" w:hint="default"/>
      </w:rPr>
    </w:lvl>
    <w:lvl w:ilvl="3">
      <w:start w:val="1"/>
      <w:numFmt w:val="bullet"/>
      <w:lvlText w:val=""/>
      <w:lvlJc w:val="left"/>
      <w:pPr>
        <w:tabs>
          <w:tab w:val="num" w:pos="2125"/>
        </w:tabs>
        <w:ind w:left="2125" w:hanging="648"/>
      </w:pPr>
      <w:rPr>
        <w:rFonts w:ascii="Wingdings" w:hAnsi="Wingdings" w:hint="default"/>
      </w:rPr>
    </w:lvl>
    <w:lvl w:ilvl="4">
      <w:start w:val="1"/>
      <w:numFmt w:val="decimal"/>
      <w:lvlText w:val="%1.%2.%3.%4.%5."/>
      <w:lvlJc w:val="left"/>
      <w:pPr>
        <w:tabs>
          <w:tab w:val="num" w:pos="2629"/>
        </w:tabs>
        <w:ind w:left="2629" w:hanging="792"/>
      </w:pPr>
      <w:rPr>
        <w:rFonts w:hint="default"/>
      </w:rPr>
    </w:lvl>
    <w:lvl w:ilvl="5">
      <w:start w:val="1"/>
      <w:numFmt w:val="decimal"/>
      <w:lvlText w:val="%1.%2.%3.%4.%5.%6."/>
      <w:lvlJc w:val="left"/>
      <w:pPr>
        <w:tabs>
          <w:tab w:val="num" w:pos="3133"/>
        </w:tabs>
        <w:ind w:left="3133" w:hanging="936"/>
      </w:pPr>
      <w:rPr>
        <w:rFonts w:hint="default"/>
      </w:rPr>
    </w:lvl>
    <w:lvl w:ilvl="6">
      <w:start w:val="1"/>
      <w:numFmt w:val="decimal"/>
      <w:lvlText w:val="%1.%2.%3.%4.%5.%6.%7."/>
      <w:lvlJc w:val="left"/>
      <w:pPr>
        <w:tabs>
          <w:tab w:val="num" w:pos="3637"/>
        </w:tabs>
        <w:ind w:left="3637" w:hanging="1080"/>
      </w:pPr>
      <w:rPr>
        <w:rFonts w:hint="default"/>
      </w:rPr>
    </w:lvl>
    <w:lvl w:ilvl="7">
      <w:start w:val="1"/>
      <w:numFmt w:val="decimal"/>
      <w:lvlText w:val="%1.%2.%3.%4.%5.%6.%7.%8."/>
      <w:lvlJc w:val="left"/>
      <w:pPr>
        <w:tabs>
          <w:tab w:val="num" w:pos="4141"/>
        </w:tabs>
        <w:ind w:left="4141" w:hanging="1224"/>
      </w:pPr>
      <w:rPr>
        <w:rFonts w:hint="default"/>
      </w:rPr>
    </w:lvl>
    <w:lvl w:ilvl="8">
      <w:start w:val="1"/>
      <w:numFmt w:val="decimal"/>
      <w:lvlText w:val="%1.%2.%3.%4.%5.%6.%7.%8.%9."/>
      <w:lvlJc w:val="left"/>
      <w:pPr>
        <w:tabs>
          <w:tab w:val="num" w:pos="4717"/>
        </w:tabs>
        <w:ind w:left="4717" w:hanging="1440"/>
      </w:pPr>
      <w:rPr>
        <w:rFonts w:hint="default"/>
      </w:rPr>
    </w:lvl>
  </w:abstractNum>
  <w:abstractNum w:abstractNumId="57" w15:restartNumberingAfterBreak="0">
    <w:nsid w:val="4B1E72CF"/>
    <w:multiLevelType w:val="hybridMultilevel"/>
    <w:tmpl w:val="A21CBC1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BAF2CFA"/>
    <w:multiLevelType w:val="hybridMultilevel"/>
    <w:tmpl w:val="14C2CA30"/>
    <w:lvl w:ilvl="0" w:tplc="04270005">
      <w:start w:val="1"/>
      <w:numFmt w:val="bullet"/>
      <w:lvlText w:val=""/>
      <w:lvlJc w:val="left"/>
      <w:pPr>
        <w:ind w:left="720" w:hanging="360"/>
      </w:pPr>
      <w:rPr>
        <w:rFonts w:ascii="Wingdings" w:hAnsi="Wingdings" w:hint="default"/>
      </w:rPr>
    </w:lvl>
    <w:lvl w:ilvl="1" w:tplc="04270005">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52A537D3"/>
    <w:multiLevelType w:val="hybridMultilevel"/>
    <w:tmpl w:val="C1B4AA6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53855AA1"/>
    <w:multiLevelType w:val="hybridMultilevel"/>
    <w:tmpl w:val="5DF04C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543A0397"/>
    <w:multiLevelType w:val="hybridMultilevel"/>
    <w:tmpl w:val="4948D0D2"/>
    <w:lvl w:ilvl="0" w:tplc="B12A0DF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57EB1EE2"/>
    <w:multiLevelType w:val="hybridMultilevel"/>
    <w:tmpl w:val="1960E8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596A05AD"/>
    <w:multiLevelType w:val="hybridMultilevel"/>
    <w:tmpl w:val="6F244E6E"/>
    <w:lvl w:ilvl="0" w:tplc="0427000F">
      <w:start w:val="1"/>
      <w:numFmt w:val="decimal"/>
      <w:lvlText w:val="%1."/>
      <w:lvlJc w:val="left"/>
      <w:pPr>
        <w:ind w:left="757" w:hanging="360"/>
      </w:pPr>
    </w:lvl>
    <w:lvl w:ilvl="1" w:tplc="04270019" w:tentative="1">
      <w:start w:val="1"/>
      <w:numFmt w:val="lowerLetter"/>
      <w:lvlText w:val="%2."/>
      <w:lvlJc w:val="left"/>
      <w:pPr>
        <w:ind w:left="541" w:hanging="360"/>
      </w:pPr>
    </w:lvl>
    <w:lvl w:ilvl="2" w:tplc="0427001B" w:tentative="1">
      <w:start w:val="1"/>
      <w:numFmt w:val="lowerRoman"/>
      <w:lvlText w:val="%3."/>
      <w:lvlJc w:val="right"/>
      <w:pPr>
        <w:ind w:left="1261" w:hanging="180"/>
      </w:pPr>
    </w:lvl>
    <w:lvl w:ilvl="3" w:tplc="0427000F" w:tentative="1">
      <w:start w:val="1"/>
      <w:numFmt w:val="decimal"/>
      <w:lvlText w:val="%4."/>
      <w:lvlJc w:val="left"/>
      <w:pPr>
        <w:ind w:left="1981" w:hanging="360"/>
      </w:pPr>
    </w:lvl>
    <w:lvl w:ilvl="4" w:tplc="04270019" w:tentative="1">
      <w:start w:val="1"/>
      <w:numFmt w:val="lowerLetter"/>
      <w:lvlText w:val="%5."/>
      <w:lvlJc w:val="left"/>
      <w:pPr>
        <w:ind w:left="2701" w:hanging="360"/>
      </w:pPr>
    </w:lvl>
    <w:lvl w:ilvl="5" w:tplc="0427001B" w:tentative="1">
      <w:start w:val="1"/>
      <w:numFmt w:val="lowerRoman"/>
      <w:lvlText w:val="%6."/>
      <w:lvlJc w:val="right"/>
      <w:pPr>
        <w:ind w:left="3421" w:hanging="180"/>
      </w:pPr>
    </w:lvl>
    <w:lvl w:ilvl="6" w:tplc="0427000F" w:tentative="1">
      <w:start w:val="1"/>
      <w:numFmt w:val="decimal"/>
      <w:lvlText w:val="%7."/>
      <w:lvlJc w:val="left"/>
      <w:pPr>
        <w:ind w:left="4141" w:hanging="360"/>
      </w:pPr>
    </w:lvl>
    <w:lvl w:ilvl="7" w:tplc="04270019" w:tentative="1">
      <w:start w:val="1"/>
      <w:numFmt w:val="lowerLetter"/>
      <w:lvlText w:val="%8."/>
      <w:lvlJc w:val="left"/>
      <w:pPr>
        <w:ind w:left="4861" w:hanging="360"/>
      </w:pPr>
    </w:lvl>
    <w:lvl w:ilvl="8" w:tplc="0427001B" w:tentative="1">
      <w:start w:val="1"/>
      <w:numFmt w:val="lowerRoman"/>
      <w:lvlText w:val="%9."/>
      <w:lvlJc w:val="right"/>
      <w:pPr>
        <w:ind w:left="5581" w:hanging="180"/>
      </w:pPr>
    </w:lvl>
  </w:abstractNum>
  <w:abstractNum w:abstractNumId="64" w15:restartNumberingAfterBreak="0">
    <w:nsid w:val="5B1B7188"/>
    <w:multiLevelType w:val="hybridMultilevel"/>
    <w:tmpl w:val="9CEC8902"/>
    <w:lvl w:ilvl="0" w:tplc="D1D67698">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5E3D1170"/>
    <w:multiLevelType w:val="hybridMultilevel"/>
    <w:tmpl w:val="448AC6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5E595747"/>
    <w:multiLevelType w:val="hybridMultilevel"/>
    <w:tmpl w:val="0FBAD08C"/>
    <w:lvl w:ilvl="0" w:tplc="1CF44230">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5ECF00E4"/>
    <w:multiLevelType w:val="hybridMultilevel"/>
    <w:tmpl w:val="8F08C7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6030637F"/>
    <w:multiLevelType w:val="hybridMultilevel"/>
    <w:tmpl w:val="6F487A3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60502D98"/>
    <w:multiLevelType w:val="multilevel"/>
    <w:tmpl w:val="D6762EBA"/>
    <w:lvl w:ilvl="0">
      <w:start w:val="1"/>
      <w:numFmt w:val="bullet"/>
      <w:pStyle w:val="AlnostextBuleted"/>
      <w:lvlText w:val=""/>
      <w:lvlJc w:val="left"/>
      <w:pPr>
        <w:tabs>
          <w:tab w:val="num" w:pos="357"/>
        </w:tabs>
        <w:ind w:left="720" w:hanging="363"/>
      </w:pPr>
      <w:rPr>
        <w:rFonts w:ascii="Wingdings" w:hAnsi="Wingdings" w:hint="default"/>
      </w:rPr>
    </w:lvl>
    <w:lvl w:ilvl="1">
      <w:start w:val="1"/>
      <w:numFmt w:val="bullet"/>
      <w:lvlText w:val=""/>
      <w:lvlJc w:val="left"/>
      <w:pPr>
        <w:tabs>
          <w:tab w:val="num" w:pos="357"/>
        </w:tabs>
        <w:ind w:left="1083" w:hanging="403"/>
      </w:pPr>
      <w:rPr>
        <w:rFonts w:ascii="Wingdings" w:hAnsi="Wingdings" w:hint="default"/>
      </w:rPr>
    </w:lvl>
    <w:lvl w:ilvl="2">
      <w:start w:val="1"/>
      <w:numFmt w:val="bullet"/>
      <w:lvlText w:val=""/>
      <w:lvlJc w:val="left"/>
      <w:pPr>
        <w:tabs>
          <w:tab w:val="num" w:pos="1083"/>
        </w:tabs>
        <w:ind w:left="1440" w:hanging="357"/>
      </w:pPr>
      <w:rPr>
        <w:rFonts w:ascii="Wingdings" w:hAnsi="Wingdings" w:hint="default"/>
      </w:rPr>
    </w:lvl>
    <w:lvl w:ilvl="3">
      <w:start w:val="1"/>
      <w:numFmt w:val="bullet"/>
      <w:lvlRestart w:val="0"/>
      <w:lvlText w:val=""/>
      <w:lvlJc w:val="left"/>
      <w:pPr>
        <w:tabs>
          <w:tab w:val="num" w:pos="357"/>
        </w:tabs>
        <w:ind w:left="1440" w:firstLine="0"/>
      </w:pPr>
      <w:rPr>
        <w:rFonts w:ascii="Wingdings" w:hAnsi="Wingdings" w:hint="default"/>
      </w:rPr>
    </w:lvl>
    <w:lvl w:ilvl="4">
      <w:start w:val="1"/>
      <w:numFmt w:val="bullet"/>
      <w:lvlText w:val="o"/>
      <w:lvlJc w:val="left"/>
      <w:pPr>
        <w:tabs>
          <w:tab w:val="num" w:pos="6135"/>
        </w:tabs>
        <w:ind w:left="6135" w:hanging="360"/>
      </w:pPr>
      <w:rPr>
        <w:rFonts w:ascii="Courier New" w:hAnsi="Courier New" w:hint="default"/>
      </w:rPr>
    </w:lvl>
    <w:lvl w:ilvl="5">
      <w:start w:val="1"/>
      <w:numFmt w:val="bullet"/>
      <w:lvlText w:val=""/>
      <w:lvlJc w:val="left"/>
      <w:pPr>
        <w:tabs>
          <w:tab w:val="num" w:pos="6855"/>
        </w:tabs>
        <w:ind w:left="6855" w:hanging="360"/>
      </w:pPr>
      <w:rPr>
        <w:rFonts w:ascii="Wingdings" w:hAnsi="Wingdings" w:hint="default"/>
      </w:rPr>
    </w:lvl>
    <w:lvl w:ilvl="6">
      <w:start w:val="1"/>
      <w:numFmt w:val="bullet"/>
      <w:lvlText w:val=""/>
      <w:lvlJc w:val="left"/>
      <w:pPr>
        <w:tabs>
          <w:tab w:val="num" w:pos="7575"/>
        </w:tabs>
        <w:ind w:left="7575" w:hanging="360"/>
      </w:pPr>
      <w:rPr>
        <w:rFonts w:ascii="Symbol" w:hAnsi="Symbol" w:hint="default"/>
      </w:rPr>
    </w:lvl>
    <w:lvl w:ilvl="7">
      <w:start w:val="1"/>
      <w:numFmt w:val="bullet"/>
      <w:lvlText w:val="o"/>
      <w:lvlJc w:val="left"/>
      <w:pPr>
        <w:tabs>
          <w:tab w:val="num" w:pos="8295"/>
        </w:tabs>
        <w:ind w:left="8295" w:hanging="360"/>
      </w:pPr>
      <w:rPr>
        <w:rFonts w:ascii="Courier New" w:hAnsi="Courier New" w:cs="Courier New" w:hint="default"/>
      </w:rPr>
    </w:lvl>
    <w:lvl w:ilvl="8">
      <w:start w:val="1"/>
      <w:numFmt w:val="bullet"/>
      <w:lvlText w:val=""/>
      <w:lvlJc w:val="left"/>
      <w:pPr>
        <w:tabs>
          <w:tab w:val="num" w:pos="9015"/>
        </w:tabs>
        <w:ind w:left="9015" w:hanging="360"/>
      </w:pPr>
      <w:rPr>
        <w:rFonts w:ascii="Wingdings" w:hAnsi="Wingdings" w:hint="default"/>
      </w:rPr>
    </w:lvl>
  </w:abstractNum>
  <w:abstractNum w:abstractNumId="70" w15:restartNumberingAfterBreak="0">
    <w:nsid w:val="611526ED"/>
    <w:multiLevelType w:val="hybridMultilevel"/>
    <w:tmpl w:val="3DE62A18"/>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612B020A"/>
    <w:multiLevelType w:val="hybridMultilevel"/>
    <w:tmpl w:val="AEB84C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62174B1F"/>
    <w:multiLevelType w:val="hybridMultilevel"/>
    <w:tmpl w:val="817291FE"/>
    <w:lvl w:ilvl="0" w:tplc="3DD2260E">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63767516"/>
    <w:multiLevelType w:val="hybridMultilevel"/>
    <w:tmpl w:val="B14E9D1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680C6152"/>
    <w:multiLevelType w:val="hybridMultilevel"/>
    <w:tmpl w:val="14CAD04A"/>
    <w:lvl w:ilvl="0" w:tplc="572A40CC">
      <w:start w:val="1"/>
      <w:numFmt w:val="bullet"/>
      <w:lvlText w:val=""/>
      <w:lvlJc w:val="left"/>
      <w:pPr>
        <w:tabs>
          <w:tab w:val="num" w:pos="720"/>
        </w:tabs>
        <w:ind w:left="720" w:hanging="360"/>
      </w:pPr>
      <w:rPr>
        <w:rFonts w:ascii="Wingdings" w:hAnsi="Wingdings" w:hint="default"/>
      </w:rPr>
    </w:lvl>
    <w:lvl w:ilvl="1" w:tplc="572A40CC">
      <w:start w:val="1"/>
      <w:numFmt w:val="bullet"/>
      <w:lvlText w:val=""/>
      <w:lvlJc w:val="left"/>
      <w:pPr>
        <w:tabs>
          <w:tab w:val="num" w:pos="1440"/>
        </w:tabs>
        <w:ind w:left="1440" w:hanging="360"/>
      </w:pPr>
      <w:rPr>
        <w:rFonts w:ascii="Wingdings" w:hAnsi="Wingdings" w:hint="default"/>
      </w:rPr>
    </w:lvl>
    <w:lvl w:ilvl="2" w:tplc="360246D6">
      <w:start w:val="1"/>
      <w:numFmt w:val="bullet"/>
      <w:lvlText w:val=""/>
      <w:lvlJc w:val="left"/>
      <w:pPr>
        <w:tabs>
          <w:tab w:val="num" w:pos="2160"/>
        </w:tabs>
        <w:ind w:left="2160" w:hanging="360"/>
      </w:pPr>
      <w:rPr>
        <w:rFonts w:ascii="Wingdings" w:hAnsi="Wingdings" w:hint="default"/>
      </w:rPr>
    </w:lvl>
    <w:lvl w:ilvl="3" w:tplc="DEE22B28">
      <w:start w:val="1"/>
      <w:numFmt w:val="bullet"/>
      <w:lvlText w:val=""/>
      <w:lvlJc w:val="left"/>
      <w:pPr>
        <w:tabs>
          <w:tab w:val="num" w:pos="2880"/>
        </w:tabs>
        <w:ind w:left="2880" w:hanging="360"/>
      </w:pPr>
      <w:rPr>
        <w:rFonts w:ascii="Symbol" w:hAnsi="Symbol" w:hint="default"/>
      </w:rPr>
    </w:lvl>
    <w:lvl w:ilvl="4" w:tplc="1082989A">
      <w:start w:val="1"/>
      <w:numFmt w:val="bullet"/>
      <w:lvlText w:val="o"/>
      <w:lvlJc w:val="left"/>
      <w:pPr>
        <w:tabs>
          <w:tab w:val="num" w:pos="3600"/>
        </w:tabs>
        <w:ind w:left="3600" w:hanging="360"/>
      </w:pPr>
      <w:rPr>
        <w:rFonts w:ascii="Courier New" w:hAnsi="Courier New" w:cs="Courier New" w:hint="default"/>
      </w:rPr>
    </w:lvl>
    <w:lvl w:ilvl="5" w:tplc="D9041ACC">
      <w:start w:val="1"/>
      <w:numFmt w:val="bullet"/>
      <w:lvlText w:val=""/>
      <w:lvlJc w:val="left"/>
      <w:pPr>
        <w:tabs>
          <w:tab w:val="num" w:pos="4320"/>
        </w:tabs>
        <w:ind w:left="4320" w:hanging="360"/>
      </w:pPr>
      <w:rPr>
        <w:rFonts w:ascii="Wingdings" w:hAnsi="Wingdings" w:hint="default"/>
      </w:rPr>
    </w:lvl>
    <w:lvl w:ilvl="6" w:tplc="81041C3E">
      <w:start w:val="1"/>
      <w:numFmt w:val="bullet"/>
      <w:lvlText w:val=""/>
      <w:lvlJc w:val="left"/>
      <w:pPr>
        <w:tabs>
          <w:tab w:val="num" w:pos="5040"/>
        </w:tabs>
        <w:ind w:left="5040" w:hanging="360"/>
      </w:pPr>
      <w:rPr>
        <w:rFonts w:ascii="Symbol" w:hAnsi="Symbol" w:hint="default"/>
      </w:rPr>
    </w:lvl>
    <w:lvl w:ilvl="7" w:tplc="F208BA60">
      <w:start w:val="1"/>
      <w:numFmt w:val="bullet"/>
      <w:lvlText w:val="o"/>
      <w:lvlJc w:val="left"/>
      <w:pPr>
        <w:tabs>
          <w:tab w:val="num" w:pos="5760"/>
        </w:tabs>
        <w:ind w:left="5760" w:hanging="360"/>
      </w:pPr>
      <w:rPr>
        <w:rFonts w:ascii="Courier New" w:hAnsi="Courier New" w:cs="Courier New" w:hint="default"/>
      </w:rPr>
    </w:lvl>
    <w:lvl w:ilvl="8" w:tplc="67FA3C1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9FC2D04"/>
    <w:multiLevelType w:val="hybridMultilevel"/>
    <w:tmpl w:val="65561DC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6A8A025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D3A084D"/>
    <w:multiLevelType w:val="hybridMultilevel"/>
    <w:tmpl w:val="411895B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6DDD0B51"/>
    <w:multiLevelType w:val="hybridMultilevel"/>
    <w:tmpl w:val="BE02F32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6DE424DB"/>
    <w:multiLevelType w:val="hybridMultilevel"/>
    <w:tmpl w:val="4ABCA2B2"/>
    <w:lvl w:ilvl="0" w:tplc="E162E6D4">
      <w:start w:val="13"/>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6EF27C6F"/>
    <w:multiLevelType w:val="hybridMultilevel"/>
    <w:tmpl w:val="DB9459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6F9E54F1"/>
    <w:multiLevelType w:val="hybridMultilevel"/>
    <w:tmpl w:val="C7E08700"/>
    <w:lvl w:ilvl="0" w:tplc="04270005">
      <w:start w:val="1"/>
      <w:numFmt w:val="bullet"/>
      <w:lvlText w:val=""/>
      <w:lvlJc w:val="left"/>
      <w:pPr>
        <w:ind w:left="1494" w:hanging="360"/>
      </w:pPr>
      <w:rPr>
        <w:rFonts w:ascii="Wingdings" w:hAnsi="Wingdings" w:hint="default"/>
      </w:rPr>
    </w:lvl>
    <w:lvl w:ilvl="1" w:tplc="04270001">
      <w:start w:val="1"/>
      <w:numFmt w:val="bullet"/>
      <w:lvlText w:val=""/>
      <w:lvlJc w:val="left"/>
      <w:pPr>
        <w:ind w:left="2214" w:hanging="360"/>
      </w:pPr>
      <w:rPr>
        <w:rFonts w:ascii="Symbol" w:hAnsi="Symbol" w:hint="default"/>
      </w:rPr>
    </w:lvl>
    <w:lvl w:ilvl="2" w:tplc="04270005">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82" w15:restartNumberingAfterBreak="0">
    <w:nsid w:val="743D0DEC"/>
    <w:multiLevelType w:val="hybridMultilevel"/>
    <w:tmpl w:val="F5961802"/>
    <w:lvl w:ilvl="0" w:tplc="BCEE7CE0">
      <w:start w:val="1"/>
      <w:numFmt w:val="none"/>
      <w:pStyle w:val="Dmesio"/>
      <w:lvlText w:val="Dėmesio!"/>
      <w:lvlJc w:val="left"/>
      <w:pPr>
        <w:tabs>
          <w:tab w:val="num" w:pos="1134"/>
        </w:tabs>
        <w:ind w:left="1134" w:hanging="1134"/>
      </w:pPr>
      <w:rPr>
        <w:rFonts w:ascii="Arial" w:hAnsi="Arial" w:hint="default"/>
        <w:b/>
        <w:i w:val="0"/>
        <w:sz w:val="20"/>
        <w:szCs w:val="20"/>
      </w:rPr>
    </w:lvl>
    <w:lvl w:ilvl="1" w:tplc="24D68618" w:tentative="1">
      <w:start w:val="1"/>
      <w:numFmt w:val="lowerLetter"/>
      <w:lvlText w:val="%2."/>
      <w:lvlJc w:val="left"/>
      <w:pPr>
        <w:tabs>
          <w:tab w:val="num" w:pos="1440"/>
        </w:tabs>
        <w:ind w:left="1440" w:hanging="360"/>
      </w:pPr>
    </w:lvl>
    <w:lvl w:ilvl="2" w:tplc="B80E6836" w:tentative="1">
      <w:start w:val="1"/>
      <w:numFmt w:val="lowerRoman"/>
      <w:lvlText w:val="%3."/>
      <w:lvlJc w:val="right"/>
      <w:pPr>
        <w:tabs>
          <w:tab w:val="num" w:pos="2160"/>
        </w:tabs>
        <w:ind w:left="2160" w:hanging="180"/>
      </w:pPr>
    </w:lvl>
    <w:lvl w:ilvl="3" w:tplc="64A0C7A2" w:tentative="1">
      <w:start w:val="1"/>
      <w:numFmt w:val="decimal"/>
      <w:lvlText w:val="%4."/>
      <w:lvlJc w:val="left"/>
      <w:pPr>
        <w:tabs>
          <w:tab w:val="num" w:pos="2880"/>
        </w:tabs>
        <w:ind w:left="2880" w:hanging="360"/>
      </w:pPr>
    </w:lvl>
    <w:lvl w:ilvl="4" w:tplc="47F87F3A" w:tentative="1">
      <w:start w:val="1"/>
      <w:numFmt w:val="lowerLetter"/>
      <w:lvlText w:val="%5."/>
      <w:lvlJc w:val="left"/>
      <w:pPr>
        <w:tabs>
          <w:tab w:val="num" w:pos="3600"/>
        </w:tabs>
        <w:ind w:left="3600" w:hanging="360"/>
      </w:pPr>
    </w:lvl>
    <w:lvl w:ilvl="5" w:tplc="78806246" w:tentative="1">
      <w:start w:val="1"/>
      <w:numFmt w:val="lowerRoman"/>
      <w:lvlText w:val="%6."/>
      <w:lvlJc w:val="right"/>
      <w:pPr>
        <w:tabs>
          <w:tab w:val="num" w:pos="4320"/>
        </w:tabs>
        <w:ind w:left="4320" w:hanging="180"/>
      </w:pPr>
    </w:lvl>
    <w:lvl w:ilvl="6" w:tplc="6FA8DBE2" w:tentative="1">
      <w:start w:val="1"/>
      <w:numFmt w:val="decimal"/>
      <w:lvlText w:val="%7."/>
      <w:lvlJc w:val="left"/>
      <w:pPr>
        <w:tabs>
          <w:tab w:val="num" w:pos="5040"/>
        </w:tabs>
        <w:ind w:left="5040" w:hanging="360"/>
      </w:pPr>
    </w:lvl>
    <w:lvl w:ilvl="7" w:tplc="EF3A250E" w:tentative="1">
      <w:start w:val="1"/>
      <w:numFmt w:val="lowerLetter"/>
      <w:lvlText w:val="%8."/>
      <w:lvlJc w:val="left"/>
      <w:pPr>
        <w:tabs>
          <w:tab w:val="num" w:pos="5760"/>
        </w:tabs>
        <w:ind w:left="5760" w:hanging="360"/>
      </w:pPr>
    </w:lvl>
    <w:lvl w:ilvl="8" w:tplc="F3D010FC" w:tentative="1">
      <w:start w:val="1"/>
      <w:numFmt w:val="lowerRoman"/>
      <w:lvlText w:val="%9."/>
      <w:lvlJc w:val="right"/>
      <w:pPr>
        <w:tabs>
          <w:tab w:val="num" w:pos="6480"/>
        </w:tabs>
        <w:ind w:left="6480" w:hanging="180"/>
      </w:pPr>
    </w:lvl>
  </w:abstractNum>
  <w:abstractNum w:abstractNumId="83" w15:restartNumberingAfterBreak="0">
    <w:nsid w:val="773B668B"/>
    <w:multiLevelType w:val="hybridMultilevel"/>
    <w:tmpl w:val="8D5C711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7E8F0808"/>
    <w:multiLevelType w:val="hybridMultilevel"/>
    <w:tmpl w:val="FEBCF712"/>
    <w:lvl w:ilvl="0" w:tplc="9D66FB02">
      <w:start w:val="1"/>
      <w:numFmt w:val="decimal"/>
      <w:lvlRestart w:val="0"/>
      <w:pStyle w:val="TableNumbered1"/>
      <w:lvlText w:val="%1."/>
      <w:lvlJc w:val="left"/>
      <w:pPr>
        <w:tabs>
          <w:tab w:val="num" w:pos="227"/>
        </w:tabs>
        <w:ind w:left="227" w:hanging="227"/>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5" w15:restartNumberingAfterBreak="0">
    <w:nsid w:val="7F6F217E"/>
    <w:multiLevelType w:val="hybridMultilevel"/>
    <w:tmpl w:val="8E4A2552"/>
    <w:lvl w:ilvl="0" w:tplc="B8AC48A4">
      <w:start w:val="1"/>
      <w:numFmt w:val="bullet"/>
      <w:pStyle w:val="ListBullet2"/>
      <w:lvlText w:val=""/>
      <w:lvlJc w:val="left"/>
      <w:pPr>
        <w:tabs>
          <w:tab w:val="num" w:pos="720"/>
        </w:tabs>
        <w:ind w:left="720" w:hanging="360"/>
      </w:pPr>
      <w:rPr>
        <w:rFonts w:ascii="Wingdings" w:hAnsi="Wingdings" w:hint="default"/>
      </w:rPr>
    </w:lvl>
    <w:lvl w:ilvl="1" w:tplc="43E64FAC">
      <w:start w:val="1"/>
      <w:numFmt w:val="decimal"/>
      <w:lvlText w:val="%2."/>
      <w:lvlJc w:val="left"/>
      <w:pPr>
        <w:tabs>
          <w:tab w:val="num" w:pos="1440"/>
        </w:tabs>
        <w:ind w:left="1440" w:hanging="360"/>
      </w:pPr>
      <w:rPr>
        <w:rFonts w:hint="default"/>
      </w:rPr>
    </w:lvl>
    <w:lvl w:ilvl="2" w:tplc="D9D2E5A2" w:tentative="1">
      <w:start w:val="1"/>
      <w:numFmt w:val="bullet"/>
      <w:lvlText w:val=""/>
      <w:lvlJc w:val="left"/>
      <w:pPr>
        <w:tabs>
          <w:tab w:val="num" w:pos="2160"/>
        </w:tabs>
        <w:ind w:left="2160" w:hanging="360"/>
      </w:pPr>
      <w:rPr>
        <w:rFonts w:ascii="Wingdings" w:hAnsi="Wingdings" w:hint="default"/>
      </w:rPr>
    </w:lvl>
    <w:lvl w:ilvl="3" w:tplc="1B0E291E" w:tentative="1">
      <w:start w:val="1"/>
      <w:numFmt w:val="bullet"/>
      <w:lvlText w:val=""/>
      <w:lvlJc w:val="left"/>
      <w:pPr>
        <w:tabs>
          <w:tab w:val="num" w:pos="2880"/>
        </w:tabs>
        <w:ind w:left="2880" w:hanging="360"/>
      </w:pPr>
      <w:rPr>
        <w:rFonts w:ascii="Symbol" w:hAnsi="Symbol" w:hint="default"/>
      </w:rPr>
    </w:lvl>
    <w:lvl w:ilvl="4" w:tplc="B448CC22" w:tentative="1">
      <w:start w:val="1"/>
      <w:numFmt w:val="bullet"/>
      <w:lvlText w:val="o"/>
      <w:lvlJc w:val="left"/>
      <w:pPr>
        <w:tabs>
          <w:tab w:val="num" w:pos="3600"/>
        </w:tabs>
        <w:ind w:left="3600" w:hanging="360"/>
      </w:pPr>
      <w:rPr>
        <w:rFonts w:ascii="Courier New" w:hAnsi="Courier New" w:cs="Courier New" w:hint="default"/>
      </w:rPr>
    </w:lvl>
    <w:lvl w:ilvl="5" w:tplc="E93EA644" w:tentative="1">
      <w:start w:val="1"/>
      <w:numFmt w:val="bullet"/>
      <w:lvlText w:val=""/>
      <w:lvlJc w:val="left"/>
      <w:pPr>
        <w:tabs>
          <w:tab w:val="num" w:pos="4320"/>
        </w:tabs>
        <w:ind w:left="4320" w:hanging="360"/>
      </w:pPr>
      <w:rPr>
        <w:rFonts w:ascii="Wingdings" w:hAnsi="Wingdings" w:hint="default"/>
      </w:rPr>
    </w:lvl>
    <w:lvl w:ilvl="6" w:tplc="FB127AE0" w:tentative="1">
      <w:start w:val="1"/>
      <w:numFmt w:val="bullet"/>
      <w:lvlText w:val=""/>
      <w:lvlJc w:val="left"/>
      <w:pPr>
        <w:tabs>
          <w:tab w:val="num" w:pos="5040"/>
        </w:tabs>
        <w:ind w:left="5040" w:hanging="360"/>
      </w:pPr>
      <w:rPr>
        <w:rFonts w:ascii="Symbol" w:hAnsi="Symbol" w:hint="default"/>
      </w:rPr>
    </w:lvl>
    <w:lvl w:ilvl="7" w:tplc="553445DA" w:tentative="1">
      <w:start w:val="1"/>
      <w:numFmt w:val="bullet"/>
      <w:lvlText w:val="o"/>
      <w:lvlJc w:val="left"/>
      <w:pPr>
        <w:tabs>
          <w:tab w:val="num" w:pos="5760"/>
        </w:tabs>
        <w:ind w:left="5760" w:hanging="360"/>
      </w:pPr>
      <w:rPr>
        <w:rFonts w:ascii="Courier New" w:hAnsi="Courier New" w:cs="Courier New" w:hint="default"/>
      </w:rPr>
    </w:lvl>
    <w:lvl w:ilvl="8" w:tplc="35FA2AC6"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74"/>
  </w:num>
  <w:num w:numId="3">
    <w:abstractNumId w:val="36"/>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56"/>
  </w:num>
  <w:num w:numId="38">
    <w:abstractNumId w:val="69"/>
  </w:num>
  <w:num w:numId="39">
    <w:abstractNumId w:val="20"/>
  </w:num>
  <w:num w:numId="40">
    <w:abstractNumId w:val="10"/>
  </w:num>
  <w:num w:numId="41">
    <w:abstractNumId w:val="17"/>
  </w:num>
  <w:num w:numId="42">
    <w:abstractNumId w:val="34"/>
  </w:num>
  <w:num w:numId="43">
    <w:abstractNumId w:val="6"/>
  </w:num>
  <w:num w:numId="44">
    <w:abstractNumId w:val="82"/>
  </w:num>
  <w:num w:numId="45">
    <w:abstractNumId w:val="85"/>
  </w:num>
  <w:num w:numId="46">
    <w:abstractNumId w:val="24"/>
  </w:num>
  <w:num w:numId="47">
    <w:abstractNumId w:val="3"/>
  </w:num>
  <w:num w:numId="48">
    <w:abstractNumId w:val="84"/>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4"/>
  </w:num>
  <w:num w:numId="177">
    <w:abstractNumId w:val="1"/>
  </w:num>
  <w:num w:numId="178">
    <w:abstractNumId w:val="0"/>
  </w:num>
  <w:num w:numId="179">
    <w:abstractNumId w:val="21"/>
  </w:num>
  <w:num w:numId="180">
    <w:abstractNumId w:val="51"/>
  </w:num>
  <w:num w:numId="181">
    <w:abstractNumId w:val="13"/>
  </w:num>
  <w:num w:numId="182">
    <w:abstractNumId w:val="61"/>
  </w:num>
  <w:num w:numId="183">
    <w:abstractNumId w:val="72"/>
  </w:num>
  <w:num w:numId="184">
    <w:abstractNumId w:val="58"/>
  </w:num>
  <w:num w:numId="185">
    <w:abstractNumId w:val="12"/>
  </w:num>
  <w:num w:numId="186">
    <w:abstractNumId w:val="75"/>
  </w:num>
  <w:num w:numId="187">
    <w:abstractNumId w:val="57"/>
  </w:num>
  <w:num w:numId="188">
    <w:abstractNumId w:val="31"/>
  </w:num>
  <w:num w:numId="189">
    <w:abstractNumId w:val="15"/>
  </w:num>
  <w:num w:numId="190">
    <w:abstractNumId w:val="59"/>
  </w:num>
  <w:num w:numId="191">
    <w:abstractNumId w:val="77"/>
  </w:num>
  <w:num w:numId="192">
    <w:abstractNumId w:val="45"/>
  </w:num>
  <w:num w:numId="193">
    <w:abstractNumId w:val="63"/>
  </w:num>
  <w:num w:numId="194">
    <w:abstractNumId w:val="23"/>
  </w:num>
  <w:num w:numId="195">
    <w:abstractNumId w:val="83"/>
  </w:num>
  <w:num w:numId="196">
    <w:abstractNumId w:val="42"/>
  </w:num>
  <w:num w:numId="197">
    <w:abstractNumId w:val="76"/>
  </w:num>
  <w:num w:numId="198">
    <w:abstractNumId w:val="7"/>
  </w:num>
  <w:num w:numId="199">
    <w:abstractNumId w:val="48"/>
  </w:num>
  <w:num w:numId="200">
    <w:abstractNumId w:val="44"/>
  </w:num>
  <w:num w:numId="201">
    <w:abstractNumId w:val="62"/>
  </w:num>
  <w:num w:numId="202">
    <w:abstractNumId w:val="43"/>
  </w:num>
  <w:num w:numId="203">
    <w:abstractNumId w:val="8"/>
  </w:num>
  <w:num w:numId="204">
    <w:abstractNumId w:val="5"/>
  </w:num>
  <w:num w:numId="205">
    <w:abstractNumId w:val="81"/>
  </w:num>
  <w:num w:numId="206">
    <w:abstractNumId w:val="40"/>
  </w:num>
  <w:num w:numId="207">
    <w:abstractNumId w:val="32"/>
  </w:num>
  <w:num w:numId="208">
    <w:abstractNumId w:val="29"/>
  </w:num>
  <w:num w:numId="209">
    <w:abstractNumId w:val="41"/>
  </w:num>
  <w:num w:numId="210">
    <w:abstractNumId w:val="78"/>
  </w:num>
  <w:num w:numId="211">
    <w:abstractNumId w:val="37"/>
  </w:num>
  <w:num w:numId="212">
    <w:abstractNumId w:val="14"/>
  </w:num>
  <w:num w:numId="213">
    <w:abstractNumId w:val="80"/>
  </w:num>
  <w:num w:numId="214">
    <w:abstractNumId w:val="73"/>
  </w:num>
  <w:num w:numId="215">
    <w:abstractNumId w:val="46"/>
  </w:num>
  <w:num w:numId="216">
    <w:abstractNumId w:val="66"/>
  </w:num>
  <w:num w:numId="217">
    <w:abstractNumId w:val="79"/>
  </w:num>
  <w:num w:numId="218">
    <w:abstractNumId w:val="11"/>
  </w:num>
  <w:num w:numId="219">
    <w:abstractNumId w:val="28"/>
  </w:num>
  <w:num w:numId="220">
    <w:abstractNumId w:val="26"/>
  </w:num>
  <w:num w:numId="221">
    <w:abstractNumId w:val="38"/>
  </w:num>
  <w:num w:numId="222">
    <w:abstractNumId w:val="27"/>
  </w:num>
  <w:num w:numId="223">
    <w:abstractNumId w:val="50"/>
  </w:num>
  <w:num w:numId="224">
    <w:abstractNumId w:val="9"/>
  </w:num>
  <w:num w:numId="225">
    <w:abstractNumId w:val="60"/>
  </w:num>
  <w:num w:numId="226">
    <w:abstractNumId w:val="71"/>
  </w:num>
  <w:num w:numId="227">
    <w:abstractNumId w:val="47"/>
  </w:num>
  <w:num w:numId="228">
    <w:abstractNumId w:val="68"/>
  </w:num>
  <w:num w:numId="229">
    <w:abstractNumId w:val="67"/>
  </w:num>
  <w:num w:numId="2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4"/>
  </w:num>
  <w:num w:numId="232">
    <w:abstractNumId w:val="19"/>
  </w:num>
  <w:num w:numId="233">
    <w:abstractNumId w:val="22"/>
  </w:num>
  <w:num w:numId="234">
    <w:abstractNumId w:val="18"/>
  </w:num>
  <w:num w:numId="235">
    <w:abstractNumId w:val="55"/>
  </w:num>
  <w:num w:numId="236">
    <w:abstractNumId w:val="49"/>
  </w:num>
  <w:num w:numId="237">
    <w:abstractNumId w:val="16"/>
  </w:num>
  <w:num w:numId="238">
    <w:abstractNumId w:val="65"/>
  </w:num>
  <w:num w:numId="239">
    <w:abstractNumId w:val="2"/>
  </w:num>
  <w:num w:numId="240">
    <w:abstractNumId w:val="4"/>
  </w:num>
  <w:num w:numId="2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9"/>
  </w:num>
  <w:num w:numId="244">
    <w:abstractNumId w:val="35"/>
  </w:num>
  <w:num w:numId="245">
    <w:abstractNumId w:val="36"/>
  </w:num>
  <w:num w:numId="2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3"/>
  </w:num>
  <w:num w:numId="248">
    <w:abstractNumId w:val="30"/>
  </w:num>
  <w:num w:numId="249">
    <w:abstractNumId w:val="52"/>
  </w:num>
  <w:num w:numId="250">
    <w:abstractNumId w:val="70"/>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attachedTemplate r:id="rId1"/>
  <w:defaultTabStop w:val="1296"/>
  <w:hyphenationZone w:val="396"/>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D99"/>
    <w:rsid w:val="0000015A"/>
    <w:rsid w:val="0000127D"/>
    <w:rsid w:val="00002DAA"/>
    <w:rsid w:val="00002FEB"/>
    <w:rsid w:val="00003009"/>
    <w:rsid w:val="0000304E"/>
    <w:rsid w:val="00003AE7"/>
    <w:rsid w:val="00004A6D"/>
    <w:rsid w:val="000053CD"/>
    <w:rsid w:val="00005DD6"/>
    <w:rsid w:val="00005FBB"/>
    <w:rsid w:val="0000639B"/>
    <w:rsid w:val="00006C82"/>
    <w:rsid w:val="0000703D"/>
    <w:rsid w:val="000076EF"/>
    <w:rsid w:val="000077F6"/>
    <w:rsid w:val="0000786A"/>
    <w:rsid w:val="00007FFA"/>
    <w:rsid w:val="0001069C"/>
    <w:rsid w:val="000109AD"/>
    <w:rsid w:val="00011170"/>
    <w:rsid w:val="00011335"/>
    <w:rsid w:val="0001154C"/>
    <w:rsid w:val="00011A64"/>
    <w:rsid w:val="00011EE3"/>
    <w:rsid w:val="0001268D"/>
    <w:rsid w:val="0001274B"/>
    <w:rsid w:val="00012769"/>
    <w:rsid w:val="0001295A"/>
    <w:rsid w:val="0001393B"/>
    <w:rsid w:val="00013D01"/>
    <w:rsid w:val="0001402D"/>
    <w:rsid w:val="00014195"/>
    <w:rsid w:val="00014836"/>
    <w:rsid w:val="00015176"/>
    <w:rsid w:val="0001563E"/>
    <w:rsid w:val="00015B7E"/>
    <w:rsid w:val="00015FB5"/>
    <w:rsid w:val="000161D7"/>
    <w:rsid w:val="0001625F"/>
    <w:rsid w:val="0001636C"/>
    <w:rsid w:val="00016869"/>
    <w:rsid w:val="00016C38"/>
    <w:rsid w:val="000175BE"/>
    <w:rsid w:val="0001772E"/>
    <w:rsid w:val="000202AA"/>
    <w:rsid w:val="00020B3C"/>
    <w:rsid w:val="00022B71"/>
    <w:rsid w:val="00022F8D"/>
    <w:rsid w:val="00023AA4"/>
    <w:rsid w:val="00023DC1"/>
    <w:rsid w:val="000246A5"/>
    <w:rsid w:val="00024CAF"/>
    <w:rsid w:val="00024D90"/>
    <w:rsid w:val="00024F51"/>
    <w:rsid w:val="000256E4"/>
    <w:rsid w:val="00025D76"/>
    <w:rsid w:val="00026574"/>
    <w:rsid w:val="00026B8F"/>
    <w:rsid w:val="000271A1"/>
    <w:rsid w:val="00030075"/>
    <w:rsid w:val="000305C9"/>
    <w:rsid w:val="000306CE"/>
    <w:rsid w:val="00030B5B"/>
    <w:rsid w:val="00030B9F"/>
    <w:rsid w:val="00030E4E"/>
    <w:rsid w:val="00030FEF"/>
    <w:rsid w:val="000313E0"/>
    <w:rsid w:val="00031F34"/>
    <w:rsid w:val="00032541"/>
    <w:rsid w:val="00032764"/>
    <w:rsid w:val="0003282C"/>
    <w:rsid w:val="00032830"/>
    <w:rsid w:val="00032C2B"/>
    <w:rsid w:val="00034369"/>
    <w:rsid w:val="00034989"/>
    <w:rsid w:val="0003612A"/>
    <w:rsid w:val="00036165"/>
    <w:rsid w:val="00036989"/>
    <w:rsid w:val="000369AD"/>
    <w:rsid w:val="00036A45"/>
    <w:rsid w:val="00036B8A"/>
    <w:rsid w:val="00036D52"/>
    <w:rsid w:val="00036DD5"/>
    <w:rsid w:val="000370DE"/>
    <w:rsid w:val="000379E0"/>
    <w:rsid w:val="000410AF"/>
    <w:rsid w:val="00041F93"/>
    <w:rsid w:val="000428E7"/>
    <w:rsid w:val="00043555"/>
    <w:rsid w:val="00043614"/>
    <w:rsid w:val="0004550A"/>
    <w:rsid w:val="0004565D"/>
    <w:rsid w:val="00045D8D"/>
    <w:rsid w:val="00045F04"/>
    <w:rsid w:val="00046114"/>
    <w:rsid w:val="0004617D"/>
    <w:rsid w:val="00046C5B"/>
    <w:rsid w:val="00046D1C"/>
    <w:rsid w:val="00046DA6"/>
    <w:rsid w:val="00047D54"/>
    <w:rsid w:val="000506AE"/>
    <w:rsid w:val="00050D4D"/>
    <w:rsid w:val="00050DE1"/>
    <w:rsid w:val="00050FF0"/>
    <w:rsid w:val="00051AC5"/>
    <w:rsid w:val="00051B74"/>
    <w:rsid w:val="00052330"/>
    <w:rsid w:val="000525ED"/>
    <w:rsid w:val="0005262B"/>
    <w:rsid w:val="00053372"/>
    <w:rsid w:val="000539D4"/>
    <w:rsid w:val="00053ECB"/>
    <w:rsid w:val="0005425D"/>
    <w:rsid w:val="000542C2"/>
    <w:rsid w:val="00054325"/>
    <w:rsid w:val="00055216"/>
    <w:rsid w:val="00055334"/>
    <w:rsid w:val="00055BBA"/>
    <w:rsid w:val="00056577"/>
    <w:rsid w:val="00056A8D"/>
    <w:rsid w:val="00057033"/>
    <w:rsid w:val="00057D59"/>
    <w:rsid w:val="00057DB4"/>
    <w:rsid w:val="00060755"/>
    <w:rsid w:val="0006118A"/>
    <w:rsid w:val="00061199"/>
    <w:rsid w:val="00061502"/>
    <w:rsid w:val="000634B1"/>
    <w:rsid w:val="00063D61"/>
    <w:rsid w:val="00063F33"/>
    <w:rsid w:val="00063F73"/>
    <w:rsid w:val="0006414F"/>
    <w:rsid w:val="0006472E"/>
    <w:rsid w:val="00064EF8"/>
    <w:rsid w:val="0006527D"/>
    <w:rsid w:val="000656D9"/>
    <w:rsid w:val="00065CC2"/>
    <w:rsid w:val="00065D13"/>
    <w:rsid w:val="00065F36"/>
    <w:rsid w:val="000660C2"/>
    <w:rsid w:val="00066D02"/>
    <w:rsid w:val="000674EC"/>
    <w:rsid w:val="00067545"/>
    <w:rsid w:val="00067F1B"/>
    <w:rsid w:val="00070638"/>
    <w:rsid w:val="00070987"/>
    <w:rsid w:val="000710A9"/>
    <w:rsid w:val="00071648"/>
    <w:rsid w:val="00071A30"/>
    <w:rsid w:val="00071BFA"/>
    <w:rsid w:val="00071CFF"/>
    <w:rsid w:val="00072572"/>
    <w:rsid w:val="00072B75"/>
    <w:rsid w:val="00072BA1"/>
    <w:rsid w:val="00072D74"/>
    <w:rsid w:val="00072E57"/>
    <w:rsid w:val="000741E8"/>
    <w:rsid w:val="00074680"/>
    <w:rsid w:val="00074E79"/>
    <w:rsid w:val="000751B3"/>
    <w:rsid w:val="000759BD"/>
    <w:rsid w:val="000760BB"/>
    <w:rsid w:val="000766AE"/>
    <w:rsid w:val="00077109"/>
    <w:rsid w:val="0007739F"/>
    <w:rsid w:val="0007792D"/>
    <w:rsid w:val="00077931"/>
    <w:rsid w:val="00077E96"/>
    <w:rsid w:val="0008042D"/>
    <w:rsid w:val="00080D6D"/>
    <w:rsid w:val="0008155A"/>
    <w:rsid w:val="0008161D"/>
    <w:rsid w:val="00081716"/>
    <w:rsid w:val="00082330"/>
    <w:rsid w:val="000823A0"/>
    <w:rsid w:val="00082417"/>
    <w:rsid w:val="0008423A"/>
    <w:rsid w:val="00084471"/>
    <w:rsid w:val="00084C26"/>
    <w:rsid w:val="0008583F"/>
    <w:rsid w:val="00086446"/>
    <w:rsid w:val="00086822"/>
    <w:rsid w:val="00086BA0"/>
    <w:rsid w:val="000872C4"/>
    <w:rsid w:val="0008738E"/>
    <w:rsid w:val="000873B2"/>
    <w:rsid w:val="00087BA6"/>
    <w:rsid w:val="00087C5C"/>
    <w:rsid w:val="000901C0"/>
    <w:rsid w:val="0009100D"/>
    <w:rsid w:val="000910AA"/>
    <w:rsid w:val="000912A1"/>
    <w:rsid w:val="0009223E"/>
    <w:rsid w:val="000927BF"/>
    <w:rsid w:val="00092DC9"/>
    <w:rsid w:val="0009344B"/>
    <w:rsid w:val="00093779"/>
    <w:rsid w:val="00093862"/>
    <w:rsid w:val="00093D31"/>
    <w:rsid w:val="0009582D"/>
    <w:rsid w:val="00095B24"/>
    <w:rsid w:val="000961B5"/>
    <w:rsid w:val="0009673C"/>
    <w:rsid w:val="00096861"/>
    <w:rsid w:val="00097917"/>
    <w:rsid w:val="00097A8F"/>
    <w:rsid w:val="000A0399"/>
    <w:rsid w:val="000A1314"/>
    <w:rsid w:val="000A18F5"/>
    <w:rsid w:val="000A21FA"/>
    <w:rsid w:val="000A3495"/>
    <w:rsid w:val="000A37D3"/>
    <w:rsid w:val="000A3F12"/>
    <w:rsid w:val="000A4210"/>
    <w:rsid w:val="000A493B"/>
    <w:rsid w:val="000A4B89"/>
    <w:rsid w:val="000A5732"/>
    <w:rsid w:val="000A6131"/>
    <w:rsid w:val="000A643F"/>
    <w:rsid w:val="000A66B7"/>
    <w:rsid w:val="000A6E38"/>
    <w:rsid w:val="000A731C"/>
    <w:rsid w:val="000A74E9"/>
    <w:rsid w:val="000A7BAB"/>
    <w:rsid w:val="000B0029"/>
    <w:rsid w:val="000B0221"/>
    <w:rsid w:val="000B0717"/>
    <w:rsid w:val="000B0AA0"/>
    <w:rsid w:val="000B0B6D"/>
    <w:rsid w:val="000B17FF"/>
    <w:rsid w:val="000B205F"/>
    <w:rsid w:val="000B2184"/>
    <w:rsid w:val="000B273E"/>
    <w:rsid w:val="000B2DED"/>
    <w:rsid w:val="000B3D42"/>
    <w:rsid w:val="000B3F77"/>
    <w:rsid w:val="000B471C"/>
    <w:rsid w:val="000B51CF"/>
    <w:rsid w:val="000B544D"/>
    <w:rsid w:val="000B66D7"/>
    <w:rsid w:val="000B6976"/>
    <w:rsid w:val="000B6CBC"/>
    <w:rsid w:val="000B6D28"/>
    <w:rsid w:val="000B74E5"/>
    <w:rsid w:val="000C01EF"/>
    <w:rsid w:val="000C0D05"/>
    <w:rsid w:val="000C2284"/>
    <w:rsid w:val="000C2357"/>
    <w:rsid w:val="000C2454"/>
    <w:rsid w:val="000C30BD"/>
    <w:rsid w:val="000C3487"/>
    <w:rsid w:val="000C383F"/>
    <w:rsid w:val="000C3DD2"/>
    <w:rsid w:val="000C46F6"/>
    <w:rsid w:val="000C4A1E"/>
    <w:rsid w:val="000C4F82"/>
    <w:rsid w:val="000C53A0"/>
    <w:rsid w:val="000C55CB"/>
    <w:rsid w:val="000C65AA"/>
    <w:rsid w:val="000C67C5"/>
    <w:rsid w:val="000C6E38"/>
    <w:rsid w:val="000C7142"/>
    <w:rsid w:val="000C7500"/>
    <w:rsid w:val="000D001F"/>
    <w:rsid w:val="000D0084"/>
    <w:rsid w:val="000D06E2"/>
    <w:rsid w:val="000D1CFC"/>
    <w:rsid w:val="000D2B2F"/>
    <w:rsid w:val="000D3519"/>
    <w:rsid w:val="000D37AF"/>
    <w:rsid w:val="000D3D95"/>
    <w:rsid w:val="000D3E2B"/>
    <w:rsid w:val="000D4388"/>
    <w:rsid w:val="000D4489"/>
    <w:rsid w:val="000D44AC"/>
    <w:rsid w:val="000D47C9"/>
    <w:rsid w:val="000D4BC9"/>
    <w:rsid w:val="000D4CAC"/>
    <w:rsid w:val="000D4E12"/>
    <w:rsid w:val="000D4FDC"/>
    <w:rsid w:val="000D54C0"/>
    <w:rsid w:val="000D676C"/>
    <w:rsid w:val="000D693E"/>
    <w:rsid w:val="000D6AE9"/>
    <w:rsid w:val="000D7B6D"/>
    <w:rsid w:val="000E036C"/>
    <w:rsid w:val="000E07F0"/>
    <w:rsid w:val="000E10CB"/>
    <w:rsid w:val="000E134C"/>
    <w:rsid w:val="000E1B31"/>
    <w:rsid w:val="000E1C37"/>
    <w:rsid w:val="000E1F3A"/>
    <w:rsid w:val="000E2561"/>
    <w:rsid w:val="000E2B9A"/>
    <w:rsid w:val="000E3517"/>
    <w:rsid w:val="000E385E"/>
    <w:rsid w:val="000E42C0"/>
    <w:rsid w:val="000E4784"/>
    <w:rsid w:val="000E4B30"/>
    <w:rsid w:val="000E4D73"/>
    <w:rsid w:val="000E52D8"/>
    <w:rsid w:val="000E53C2"/>
    <w:rsid w:val="000E55D1"/>
    <w:rsid w:val="000E669F"/>
    <w:rsid w:val="000E743C"/>
    <w:rsid w:val="000E7ECA"/>
    <w:rsid w:val="000F0246"/>
    <w:rsid w:val="000F1C3C"/>
    <w:rsid w:val="000F1CA5"/>
    <w:rsid w:val="000F23AF"/>
    <w:rsid w:val="000F26E5"/>
    <w:rsid w:val="000F2818"/>
    <w:rsid w:val="000F2C6A"/>
    <w:rsid w:val="000F2CAB"/>
    <w:rsid w:val="000F2F4F"/>
    <w:rsid w:val="000F3088"/>
    <w:rsid w:val="000F39C2"/>
    <w:rsid w:val="000F3BF1"/>
    <w:rsid w:val="000F3C1B"/>
    <w:rsid w:val="000F43D8"/>
    <w:rsid w:val="000F46E6"/>
    <w:rsid w:val="000F4B77"/>
    <w:rsid w:val="000F53CF"/>
    <w:rsid w:val="000F589D"/>
    <w:rsid w:val="000F5BAE"/>
    <w:rsid w:val="000F5E9A"/>
    <w:rsid w:val="000F5FAC"/>
    <w:rsid w:val="000F664A"/>
    <w:rsid w:val="000F68C3"/>
    <w:rsid w:val="000F68E3"/>
    <w:rsid w:val="000F6A91"/>
    <w:rsid w:val="000F6E67"/>
    <w:rsid w:val="000F6F0B"/>
    <w:rsid w:val="000F70F9"/>
    <w:rsid w:val="000F791F"/>
    <w:rsid w:val="001001BB"/>
    <w:rsid w:val="00101AF7"/>
    <w:rsid w:val="00101CC1"/>
    <w:rsid w:val="00102DD8"/>
    <w:rsid w:val="0010363D"/>
    <w:rsid w:val="00103CA3"/>
    <w:rsid w:val="001044F3"/>
    <w:rsid w:val="00104D9B"/>
    <w:rsid w:val="0010579D"/>
    <w:rsid w:val="001057AF"/>
    <w:rsid w:val="001059F4"/>
    <w:rsid w:val="001068E2"/>
    <w:rsid w:val="001076A2"/>
    <w:rsid w:val="00107733"/>
    <w:rsid w:val="001077A2"/>
    <w:rsid w:val="001079C0"/>
    <w:rsid w:val="00107C72"/>
    <w:rsid w:val="00110F3D"/>
    <w:rsid w:val="00110F47"/>
    <w:rsid w:val="001119D0"/>
    <w:rsid w:val="00111A2A"/>
    <w:rsid w:val="00112659"/>
    <w:rsid w:val="00112E67"/>
    <w:rsid w:val="0011312F"/>
    <w:rsid w:val="00114169"/>
    <w:rsid w:val="001159D0"/>
    <w:rsid w:val="00115A0C"/>
    <w:rsid w:val="00116240"/>
    <w:rsid w:val="00116592"/>
    <w:rsid w:val="001169EA"/>
    <w:rsid w:val="00116FF0"/>
    <w:rsid w:val="00117C18"/>
    <w:rsid w:val="00120016"/>
    <w:rsid w:val="00120347"/>
    <w:rsid w:val="00120A32"/>
    <w:rsid w:val="00121C57"/>
    <w:rsid w:val="00121E48"/>
    <w:rsid w:val="00122BF0"/>
    <w:rsid w:val="00122C14"/>
    <w:rsid w:val="0012393B"/>
    <w:rsid w:val="00123C1F"/>
    <w:rsid w:val="00123D83"/>
    <w:rsid w:val="00123E46"/>
    <w:rsid w:val="001240F7"/>
    <w:rsid w:val="0012486B"/>
    <w:rsid w:val="00124CA7"/>
    <w:rsid w:val="00125409"/>
    <w:rsid w:val="0012553B"/>
    <w:rsid w:val="00125DF9"/>
    <w:rsid w:val="00125FA4"/>
    <w:rsid w:val="0012692D"/>
    <w:rsid w:val="00127FE3"/>
    <w:rsid w:val="00130415"/>
    <w:rsid w:val="00131036"/>
    <w:rsid w:val="00131378"/>
    <w:rsid w:val="0013191A"/>
    <w:rsid w:val="001319E3"/>
    <w:rsid w:val="001319E9"/>
    <w:rsid w:val="00131D19"/>
    <w:rsid w:val="00132988"/>
    <w:rsid w:val="00132E49"/>
    <w:rsid w:val="00133453"/>
    <w:rsid w:val="00133697"/>
    <w:rsid w:val="00133701"/>
    <w:rsid w:val="00134A9A"/>
    <w:rsid w:val="00134FA7"/>
    <w:rsid w:val="001350A9"/>
    <w:rsid w:val="0013573B"/>
    <w:rsid w:val="0013585D"/>
    <w:rsid w:val="00135D56"/>
    <w:rsid w:val="001361C7"/>
    <w:rsid w:val="0013720E"/>
    <w:rsid w:val="00137724"/>
    <w:rsid w:val="0013780F"/>
    <w:rsid w:val="0014034F"/>
    <w:rsid w:val="00141A88"/>
    <w:rsid w:val="00141B16"/>
    <w:rsid w:val="00141CB8"/>
    <w:rsid w:val="00141E8A"/>
    <w:rsid w:val="00142303"/>
    <w:rsid w:val="0014237A"/>
    <w:rsid w:val="001423D5"/>
    <w:rsid w:val="00142461"/>
    <w:rsid w:val="001428B4"/>
    <w:rsid w:val="00142B6B"/>
    <w:rsid w:val="00142BB9"/>
    <w:rsid w:val="001437D4"/>
    <w:rsid w:val="001439D6"/>
    <w:rsid w:val="001441C5"/>
    <w:rsid w:val="0014441E"/>
    <w:rsid w:val="0014501A"/>
    <w:rsid w:val="00145B82"/>
    <w:rsid w:val="00145E94"/>
    <w:rsid w:val="00146771"/>
    <w:rsid w:val="00146A40"/>
    <w:rsid w:val="00146FAF"/>
    <w:rsid w:val="0014735B"/>
    <w:rsid w:val="00147BE0"/>
    <w:rsid w:val="00150113"/>
    <w:rsid w:val="00150E2C"/>
    <w:rsid w:val="00151548"/>
    <w:rsid w:val="00151D46"/>
    <w:rsid w:val="001524D1"/>
    <w:rsid w:val="001533A5"/>
    <w:rsid w:val="00153CFC"/>
    <w:rsid w:val="00154373"/>
    <w:rsid w:val="001545FA"/>
    <w:rsid w:val="00154B57"/>
    <w:rsid w:val="00154C86"/>
    <w:rsid w:val="00155367"/>
    <w:rsid w:val="001553D1"/>
    <w:rsid w:val="00155D7C"/>
    <w:rsid w:val="0015650F"/>
    <w:rsid w:val="00156808"/>
    <w:rsid w:val="0015688B"/>
    <w:rsid w:val="00156A7E"/>
    <w:rsid w:val="0015724B"/>
    <w:rsid w:val="00157260"/>
    <w:rsid w:val="0015740C"/>
    <w:rsid w:val="00157E4D"/>
    <w:rsid w:val="0016090F"/>
    <w:rsid w:val="00160C41"/>
    <w:rsid w:val="0016171D"/>
    <w:rsid w:val="00161820"/>
    <w:rsid w:val="00161D68"/>
    <w:rsid w:val="00162AEA"/>
    <w:rsid w:val="00162F9B"/>
    <w:rsid w:val="001630A3"/>
    <w:rsid w:val="0016360C"/>
    <w:rsid w:val="0016395C"/>
    <w:rsid w:val="00163C1F"/>
    <w:rsid w:val="001642CB"/>
    <w:rsid w:val="0016490C"/>
    <w:rsid w:val="001649E5"/>
    <w:rsid w:val="00164B5C"/>
    <w:rsid w:val="00164C7C"/>
    <w:rsid w:val="0016572A"/>
    <w:rsid w:val="001658D4"/>
    <w:rsid w:val="0016617B"/>
    <w:rsid w:val="00166586"/>
    <w:rsid w:val="0016681E"/>
    <w:rsid w:val="00167249"/>
    <w:rsid w:val="001676A8"/>
    <w:rsid w:val="001677F0"/>
    <w:rsid w:val="00167CE7"/>
    <w:rsid w:val="00167DCB"/>
    <w:rsid w:val="00170F4C"/>
    <w:rsid w:val="00171417"/>
    <w:rsid w:val="0017144A"/>
    <w:rsid w:val="00172508"/>
    <w:rsid w:val="001727E1"/>
    <w:rsid w:val="001731D5"/>
    <w:rsid w:val="00173680"/>
    <w:rsid w:val="00173AB7"/>
    <w:rsid w:val="001749A7"/>
    <w:rsid w:val="00174D44"/>
    <w:rsid w:val="00175775"/>
    <w:rsid w:val="00175E37"/>
    <w:rsid w:val="00176057"/>
    <w:rsid w:val="001769CE"/>
    <w:rsid w:val="00176FBF"/>
    <w:rsid w:val="0017773C"/>
    <w:rsid w:val="00180A25"/>
    <w:rsid w:val="00180DAB"/>
    <w:rsid w:val="0018184F"/>
    <w:rsid w:val="00182438"/>
    <w:rsid w:val="00182513"/>
    <w:rsid w:val="00183DC6"/>
    <w:rsid w:val="00184091"/>
    <w:rsid w:val="00184120"/>
    <w:rsid w:val="00184213"/>
    <w:rsid w:val="001845EB"/>
    <w:rsid w:val="00185038"/>
    <w:rsid w:val="0018530F"/>
    <w:rsid w:val="0018532D"/>
    <w:rsid w:val="0018587C"/>
    <w:rsid w:val="00185D21"/>
    <w:rsid w:val="00185F2A"/>
    <w:rsid w:val="00186069"/>
    <w:rsid w:val="001865B8"/>
    <w:rsid w:val="0018770C"/>
    <w:rsid w:val="001878E2"/>
    <w:rsid w:val="00187CA7"/>
    <w:rsid w:val="00190337"/>
    <w:rsid w:val="001903ED"/>
    <w:rsid w:val="001918E8"/>
    <w:rsid w:val="0019193C"/>
    <w:rsid w:val="00192613"/>
    <w:rsid w:val="0019272D"/>
    <w:rsid w:val="00192B29"/>
    <w:rsid w:val="00193058"/>
    <w:rsid w:val="00193601"/>
    <w:rsid w:val="00193683"/>
    <w:rsid w:val="001937AA"/>
    <w:rsid w:val="00193875"/>
    <w:rsid w:val="00193C7A"/>
    <w:rsid w:val="0019416F"/>
    <w:rsid w:val="00194C1C"/>
    <w:rsid w:val="00194D86"/>
    <w:rsid w:val="00195604"/>
    <w:rsid w:val="00195629"/>
    <w:rsid w:val="00195F42"/>
    <w:rsid w:val="001969AA"/>
    <w:rsid w:val="00196A89"/>
    <w:rsid w:val="0019709F"/>
    <w:rsid w:val="001971A7"/>
    <w:rsid w:val="00197D0C"/>
    <w:rsid w:val="00197D2E"/>
    <w:rsid w:val="001A02A8"/>
    <w:rsid w:val="001A09A2"/>
    <w:rsid w:val="001A0F4B"/>
    <w:rsid w:val="001A2450"/>
    <w:rsid w:val="001A263F"/>
    <w:rsid w:val="001A2F01"/>
    <w:rsid w:val="001A30D1"/>
    <w:rsid w:val="001A39B9"/>
    <w:rsid w:val="001A41F7"/>
    <w:rsid w:val="001A4412"/>
    <w:rsid w:val="001A491C"/>
    <w:rsid w:val="001A504F"/>
    <w:rsid w:val="001A5734"/>
    <w:rsid w:val="001A57B5"/>
    <w:rsid w:val="001A58B4"/>
    <w:rsid w:val="001A61C6"/>
    <w:rsid w:val="001A65DA"/>
    <w:rsid w:val="001A6B56"/>
    <w:rsid w:val="001A6F7C"/>
    <w:rsid w:val="001A7E25"/>
    <w:rsid w:val="001A7F25"/>
    <w:rsid w:val="001A7FDB"/>
    <w:rsid w:val="001B07B0"/>
    <w:rsid w:val="001B0AA3"/>
    <w:rsid w:val="001B0D3D"/>
    <w:rsid w:val="001B0F48"/>
    <w:rsid w:val="001B11A7"/>
    <w:rsid w:val="001B1354"/>
    <w:rsid w:val="001B180C"/>
    <w:rsid w:val="001B1AA2"/>
    <w:rsid w:val="001B2437"/>
    <w:rsid w:val="001B26CA"/>
    <w:rsid w:val="001B294F"/>
    <w:rsid w:val="001B2951"/>
    <w:rsid w:val="001B361C"/>
    <w:rsid w:val="001B38CB"/>
    <w:rsid w:val="001B3F09"/>
    <w:rsid w:val="001B4995"/>
    <w:rsid w:val="001B4C8C"/>
    <w:rsid w:val="001B5237"/>
    <w:rsid w:val="001B611C"/>
    <w:rsid w:val="001B66F8"/>
    <w:rsid w:val="001B6E15"/>
    <w:rsid w:val="001B76B0"/>
    <w:rsid w:val="001C00C5"/>
    <w:rsid w:val="001C039C"/>
    <w:rsid w:val="001C0504"/>
    <w:rsid w:val="001C06EF"/>
    <w:rsid w:val="001C0B48"/>
    <w:rsid w:val="001C0E34"/>
    <w:rsid w:val="001C1081"/>
    <w:rsid w:val="001C1CC1"/>
    <w:rsid w:val="001C2317"/>
    <w:rsid w:val="001C2769"/>
    <w:rsid w:val="001C3B39"/>
    <w:rsid w:val="001C40D8"/>
    <w:rsid w:val="001C490A"/>
    <w:rsid w:val="001C6F2F"/>
    <w:rsid w:val="001C738B"/>
    <w:rsid w:val="001C7937"/>
    <w:rsid w:val="001C7F88"/>
    <w:rsid w:val="001D060A"/>
    <w:rsid w:val="001D0F8C"/>
    <w:rsid w:val="001D16BC"/>
    <w:rsid w:val="001D1856"/>
    <w:rsid w:val="001D206D"/>
    <w:rsid w:val="001D2342"/>
    <w:rsid w:val="001D3428"/>
    <w:rsid w:val="001D3BDB"/>
    <w:rsid w:val="001D3F8A"/>
    <w:rsid w:val="001D3FA6"/>
    <w:rsid w:val="001D42DB"/>
    <w:rsid w:val="001D4A5E"/>
    <w:rsid w:val="001D4ACA"/>
    <w:rsid w:val="001D4B1C"/>
    <w:rsid w:val="001D5723"/>
    <w:rsid w:val="001D6587"/>
    <w:rsid w:val="001D6EA3"/>
    <w:rsid w:val="001D7014"/>
    <w:rsid w:val="001E0936"/>
    <w:rsid w:val="001E0980"/>
    <w:rsid w:val="001E0986"/>
    <w:rsid w:val="001E134E"/>
    <w:rsid w:val="001E18E5"/>
    <w:rsid w:val="001E1D58"/>
    <w:rsid w:val="001E282E"/>
    <w:rsid w:val="001E2A8E"/>
    <w:rsid w:val="001E2D1E"/>
    <w:rsid w:val="001E2FEE"/>
    <w:rsid w:val="001E3C44"/>
    <w:rsid w:val="001E415F"/>
    <w:rsid w:val="001E4D5A"/>
    <w:rsid w:val="001E59CA"/>
    <w:rsid w:val="001E60DC"/>
    <w:rsid w:val="001E612D"/>
    <w:rsid w:val="001E6414"/>
    <w:rsid w:val="001E6A16"/>
    <w:rsid w:val="001E6AAA"/>
    <w:rsid w:val="001E7016"/>
    <w:rsid w:val="001E71E6"/>
    <w:rsid w:val="001E73E6"/>
    <w:rsid w:val="001E7621"/>
    <w:rsid w:val="001E791E"/>
    <w:rsid w:val="001E7BE5"/>
    <w:rsid w:val="001E7EF9"/>
    <w:rsid w:val="001F036B"/>
    <w:rsid w:val="001F08B1"/>
    <w:rsid w:val="001F0E76"/>
    <w:rsid w:val="001F1AF8"/>
    <w:rsid w:val="001F23F3"/>
    <w:rsid w:val="001F247C"/>
    <w:rsid w:val="001F29B5"/>
    <w:rsid w:val="001F2A35"/>
    <w:rsid w:val="001F2D54"/>
    <w:rsid w:val="001F32E7"/>
    <w:rsid w:val="001F3D7C"/>
    <w:rsid w:val="001F400C"/>
    <w:rsid w:val="001F4485"/>
    <w:rsid w:val="001F484C"/>
    <w:rsid w:val="001F4D7B"/>
    <w:rsid w:val="001F50BF"/>
    <w:rsid w:val="001F5DA9"/>
    <w:rsid w:val="001F5E21"/>
    <w:rsid w:val="001F5E92"/>
    <w:rsid w:val="001F61BD"/>
    <w:rsid w:val="001F64D5"/>
    <w:rsid w:val="001F6924"/>
    <w:rsid w:val="001F6AEC"/>
    <w:rsid w:val="001F73D0"/>
    <w:rsid w:val="001F7D11"/>
    <w:rsid w:val="001F7E46"/>
    <w:rsid w:val="001F7EFB"/>
    <w:rsid w:val="001F7F13"/>
    <w:rsid w:val="0020000F"/>
    <w:rsid w:val="00200091"/>
    <w:rsid w:val="00200177"/>
    <w:rsid w:val="002004F1"/>
    <w:rsid w:val="00200814"/>
    <w:rsid w:val="00200E44"/>
    <w:rsid w:val="00201946"/>
    <w:rsid w:val="00201EDC"/>
    <w:rsid w:val="00201F6D"/>
    <w:rsid w:val="0020324A"/>
    <w:rsid w:val="00203444"/>
    <w:rsid w:val="00203564"/>
    <w:rsid w:val="002035EA"/>
    <w:rsid w:val="00203689"/>
    <w:rsid w:val="002036B2"/>
    <w:rsid w:val="00203752"/>
    <w:rsid w:val="0020395B"/>
    <w:rsid w:val="00203C56"/>
    <w:rsid w:val="00203E7A"/>
    <w:rsid w:val="00203FF6"/>
    <w:rsid w:val="002047A8"/>
    <w:rsid w:val="00204F13"/>
    <w:rsid w:val="0020565F"/>
    <w:rsid w:val="00205BB0"/>
    <w:rsid w:val="00206219"/>
    <w:rsid w:val="0020653D"/>
    <w:rsid w:val="00206E77"/>
    <w:rsid w:val="00207394"/>
    <w:rsid w:val="00207534"/>
    <w:rsid w:val="00207AFB"/>
    <w:rsid w:val="002106C9"/>
    <w:rsid w:val="00210AC4"/>
    <w:rsid w:val="00210C5A"/>
    <w:rsid w:val="00210F37"/>
    <w:rsid w:val="0021119D"/>
    <w:rsid w:val="002113DB"/>
    <w:rsid w:val="00211D84"/>
    <w:rsid w:val="00212219"/>
    <w:rsid w:val="0021273C"/>
    <w:rsid w:val="00213A6A"/>
    <w:rsid w:val="002144D6"/>
    <w:rsid w:val="00214A78"/>
    <w:rsid w:val="00214D42"/>
    <w:rsid w:val="00214E23"/>
    <w:rsid w:val="00214F39"/>
    <w:rsid w:val="00215312"/>
    <w:rsid w:val="002154A6"/>
    <w:rsid w:val="00215ACE"/>
    <w:rsid w:val="00215E39"/>
    <w:rsid w:val="0021683B"/>
    <w:rsid w:val="00216C04"/>
    <w:rsid w:val="00217D9B"/>
    <w:rsid w:val="00217E42"/>
    <w:rsid w:val="00220B4D"/>
    <w:rsid w:val="00220DDF"/>
    <w:rsid w:val="00222166"/>
    <w:rsid w:val="00223311"/>
    <w:rsid w:val="002238BB"/>
    <w:rsid w:val="00223CAA"/>
    <w:rsid w:val="00223D91"/>
    <w:rsid w:val="002240A3"/>
    <w:rsid w:val="002242F0"/>
    <w:rsid w:val="002247C1"/>
    <w:rsid w:val="002249E0"/>
    <w:rsid w:val="00224C56"/>
    <w:rsid w:val="00224DA6"/>
    <w:rsid w:val="00225051"/>
    <w:rsid w:val="00225432"/>
    <w:rsid w:val="00225B85"/>
    <w:rsid w:val="002263A7"/>
    <w:rsid w:val="0022655A"/>
    <w:rsid w:val="00226755"/>
    <w:rsid w:val="00226CC9"/>
    <w:rsid w:val="0022742E"/>
    <w:rsid w:val="002276C6"/>
    <w:rsid w:val="00227A4E"/>
    <w:rsid w:val="0023002E"/>
    <w:rsid w:val="0023033D"/>
    <w:rsid w:val="00230711"/>
    <w:rsid w:val="002308B8"/>
    <w:rsid w:val="00230A5A"/>
    <w:rsid w:val="00230B52"/>
    <w:rsid w:val="00230E6B"/>
    <w:rsid w:val="002313E0"/>
    <w:rsid w:val="00231BEA"/>
    <w:rsid w:val="00232E6C"/>
    <w:rsid w:val="00232FFF"/>
    <w:rsid w:val="002330F4"/>
    <w:rsid w:val="002332FD"/>
    <w:rsid w:val="0023347D"/>
    <w:rsid w:val="00234646"/>
    <w:rsid w:val="00235B5B"/>
    <w:rsid w:val="00236256"/>
    <w:rsid w:val="00236D20"/>
    <w:rsid w:val="00237A1D"/>
    <w:rsid w:val="00237E32"/>
    <w:rsid w:val="00240850"/>
    <w:rsid w:val="00240B5B"/>
    <w:rsid w:val="00240CA0"/>
    <w:rsid w:val="00240DB9"/>
    <w:rsid w:val="00241F37"/>
    <w:rsid w:val="002422F0"/>
    <w:rsid w:val="002423A3"/>
    <w:rsid w:val="00242AA3"/>
    <w:rsid w:val="00242B2A"/>
    <w:rsid w:val="00242C2D"/>
    <w:rsid w:val="002436B4"/>
    <w:rsid w:val="00243933"/>
    <w:rsid w:val="00243D8E"/>
    <w:rsid w:val="0024499F"/>
    <w:rsid w:val="00245D51"/>
    <w:rsid w:val="00245FE9"/>
    <w:rsid w:val="00247A3D"/>
    <w:rsid w:val="00250E40"/>
    <w:rsid w:val="002512B4"/>
    <w:rsid w:val="00252D9E"/>
    <w:rsid w:val="00253C26"/>
    <w:rsid w:val="0025433D"/>
    <w:rsid w:val="002546A3"/>
    <w:rsid w:val="0025500E"/>
    <w:rsid w:val="002551A8"/>
    <w:rsid w:val="0025552A"/>
    <w:rsid w:val="0025560F"/>
    <w:rsid w:val="00255A91"/>
    <w:rsid w:val="00255B2D"/>
    <w:rsid w:val="002560EA"/>
    <w:rsid w:val="00256708"/>
    <w:rsid w:val="00256CD0"/>
    <w:rsid w:val="00257F02"/>
    <w:rsid w:val="00257F75"/>
    <w:rsid w:val="0026017F"/>
    <w:rsid w:val="00260831"/>
    <w:rsid w:val="00260AE7"/>
    <w:rsid w:val="00260F24"/>
    <w:rsid w:val="00261049"/>
    <w:rsid w:val="002610BB"/>
    <w:rsid w:val="00262157"/>
    <w:rsid w:val="00262CCD"/>
    <w:rsid w:val="00262DD3"/>
    <w:rsid w:val="00262DF4"/>
    <w:rsid w:val="00262EBE"/>
    <w:rsid w:val="00263529"/>
    <w:rsid w:val="002637DD"/>
    <w:rsid w:val="00263ABF"/>
    <w:rsid w:val="00263C1F"/>
    <w:rsid w:val="00264255"/>
    <w:rsid w:val="0026476F"/>
    <w:rsid w:val="00264BA0"/>
    <w:rsid w:val="002652A6"/>
    <w:rsid w:val="0026552D"/>
    <w:rsid w:val="002660A7"/>
    <w:rsid w:val="00266406"/>
    <w:rsid w:val="0026703C"/>
    <w:rsid w:val="00267BB4"/>
    <w:rsid w:val="00267F73"/>
    <w:rsid w:val="00270181"/>
    <w:rsid w:val="00270334"/>
    <w:rsid w:val="00270358"/>
    <w:rsid w:val="002704D8"/>
    <w:rsid w:val="0027086F"/>
    <w:rsid w:val="00270B6B"/>
    <w:rsid w:val="002728FE"/>
    <w:rsid w:val="00272FCD"/>
    <w:rsid w:val="002739B3"/>
    <w:rsid w:val="00273A13"/>
    <w:rsid w:val="00273A7B"/>
    <w:rsid w:val="00273D6C"/>
    <w:rsid w:val="00274CAD"/>
    <w:rsid w:val="00274E40"/>
    <w:rsid w:val="00274E92"/>
    <w:rsid w:val="00274EB2"/>
    <w:rsid w:val="0027546B"/>
    <w:rsid w:val="002759E7"/>
    <w:rsid w:val="00275F49"/>
    <w:rsid w:val="0027756A"/>
    <w:rsid w:val="002804FC"/>
    <w:rsid w:val="00280535"/>
    <w:rsid w:val="002809DB"/>
    <w:rsid w:val="00280A27"/>
    <w:rsid w:val="00280A84"/>
    <w:rsid w:val="002818DD"/>
    <w:rsid w:val="00281ABF"/>
    <w:rsid w:val="00282876"/>
    <w:rsid w:val="00282A8F"/>
    <w:rsid w:val="002835EB"/>
    <w:rsid w:val="0028388F"/>
    <w:rsid w:val="002838B5"/>
    <w:rsid w:val="00283B8F"/>
    <w:rsid w:val="00283C13"/>
    <w:rsid w:val="00284467"/>
    <w:rsid w:val="00284D37"/>
    <w:rsid w:val="0028553F"/>
    <w:rsid w:val="002855E2"/>
    <w:rsid w:val="0028561C"/>
    <w:rsid w:val="00285A1E"/>
    <w:rsid w:val="00285AAB"/>
    <w:rsid w:val="00285DF7"/>
    <w:rsid w:val="00286FC4"/>
    <w:rsid w:val="0028720F"/>
    <w:rsid w:val="00290118"/>
    <w:rsid w:val="00290491"/>
    <w:rsid w:val="00290685"/>
    <w:rsid w:val="0029069C"/>
    <w:rsid w:val="00290A14"/>
    <w:rsid w:val="00290BCD"/>
    <w:rsid w:val="00290CBE"/>
    <w:rsid w:val="00290D8E"/>
    <w:rsid w:val="00290F2E"/>
    <w:rsid w:val="00291B85"/>
    <w:rsid w:val="00291BC4"/>
    <w:rsid w:val="00291C11"/>
    <w:rsid w:val="00291FDB"/>
    <w:rsid w:val="00292A1E"/>
    <w:rsid w:val="00292B63"/>
    <w:rsid w:val="0029387C"/>
    <w:rsid w:val="00293972"/>
    <w:rsid w:val="00293D85"/>
    <w:rsid w:val="00294839"/>
    <w:rsid w:val="002948BC"/>
    <w:rsid w:val="00294A8A"/>
    <w:rsid w:val="002952DD"/>
    <w:rsid w:val="002955E3"/>
    <w:rsid w:val="00295CD1"/>
    <w:rsid w:val="002962BE"/>
    <w:rsid w:val="00296A6B"/>
    <w:rsid w:val="00297271"/>
    <w:rsid w:val="00297DD6"/>
    <w:rsid w:val="002A070A"/>
    <w:rsid w:val="002A163C"/>
    <w:rsid w:val="002A16A2"/>
    <w:rsid w:val="002A1E1B"/>
    <w:rsid w:val="002A1EBA"/>
    <w:rsid w:val="002A201B"/>
    <w:rsid w:val="002A291C"/>
    <w:rsid w:val="002A3FDF"/>
    <w:rsid w:val="002A40ED"/>
    <w:rsid w:val="002A4E89"/>
    <w:rsid w:val="002A5049"/>
    <w:rsid w:val="002A508D"/>
    <w:rsid w:val="002A5655"/>
    <w:rsid w:val="002A613A"/>
    <w:rsid w:val="002A6FCD"/>
    <w:rsid w:val="002A71D4"/>
    <w:rsid w:val="002A73E0"/>
    <w:rsid w:val="002A7B27"/>
    <w:rsid w:val="002A7C3D"/>
    <w:rsid w:val="002A7C86"/>
    <w:rsid w:val="002B029B"/>
    <w:rsid w:val="002B03AC"/>
    <w:rsid w:val="002B0D78"/>
    <w:rsid w:val="002B101F"/>
    <w:rsid w:val="002B1595"/>
    <w:rsid w:val="002B1E27"/>
    <w:rsid w:val="002B21B8"/>
    <w:rsid w:val="002B2563"/>
    <w:rsid w:val="002B3C25"/>
    <w:rsid w:val="002B4848"/>
    <w:rsid w:val="002B4F14"/>
    <w:rsid w:val="002B5819"/>
    <w:rsid w:val="002B5A08"/>
    <w:rsid w:val="002B631C"/>
    <w:rsid w:val="002B6612"/>
    <w:rsid w:val="002B6812"/>
    <w:rsid w:val="002C0190"/>
    <w:rsid w:val="002C03FA"/>
    <w:rsid w:val="002C168C"/>
    <w:rsid w:val="002C19C6"/>
    <w:rsid w:val="002C1D24"/>
    <w:rsid w:val="002C1E4C"/>
    <w:rsid w:val="002C2219"/>
    <w:rsid w:val="002C2367"/>
    <w:rsid w:val="002C3228"/>
    <w:rsid w:val="002C34D5"/>
    <w:rsid w:val="002C37D5"/>
    <w:rsid w:val="002C4616"/>
    <w:rsid w:val="002C4C11"/>
    <w:rsid w:val="002C511C"/>
    <w:rsid w:val="002C525F"/>
    <w:rsid w:val="002C53D2"/>
    <w:rsid w:val="002C57F8"/>
    <w:rsid w:val="002C6301"/>
    <w:rsid w:val="002C6BCB"/>
    <w:rsid w:val="002C6E19"/>
    <w:rsid w:val="002C75AB"/>
    <w:rsid w:val="002C7DCF"/>
    <w:rsid w:val="002D06C6"/>
    <w:rsid w:val="002D0B82"/>
    <w:rsid w:val="002D0DB8"/>
    <w:rsid w:val="002D1EAF"/>
    <w:rsid w:val="002D26D2"/>
    <w:rsid w:val="002D272A"/>
    <w:rsid w:val="002D3116"/>
    <w:rsid w:val="002D3AB6"/>
    <w:rsid w:val="002D42F3"/>
    <w:rsid w:val="002D470C"/>
    <w:rsid w:val="002D4D39"/>
    <w:rsid w:val="002D70D8"/>
    <w:rsid w:val="002D72BB"/>
    <w:rsid w:val="002D7346"/>
    <w:rsid w:val="002E096B"/>
    <w:rsid w:val="002E0B53"/>
    <w:rsid w:val="002E0CE3"/>
    <w:rsid w:val="002E16E9"/>
    <w:rsid w:val="002E2413"/>
    <w:rsid w:val="002E28FF"/>
    <w:rsid w:val="002E29B3"/>
    <w:rsid w:val="002E2B27"/>
    <w:rsid w:val="002E3A07"/>
    <w:rsid w:val="002E42A3"/>
    <w:rsid w:val="002E59D7"/>
    <w:rsid w:val="002E5C6C"/>
    <w:rsid w:val="002E5DF7"/>
    <w:rsid w:val="002E6669"/>
    <w:rsid w:val="002E6889"/>
    <w:rsid w:val="002E6B9B"/>
    <w:rsid w:val="002E71DE"/>
    <w:rsid w:val="002E7379"/>
    <w:rsid w:val="002F0571"/>
    <w:rsid w:val="002F05B4"/>
    <w:rsid w:val="002F0843"/>
    <w:rsid w:val="002F0E07"/>
    <w:rsid w:val="002F141E"/>
    <w:rsid w:val="002F17B5"/>
    <w:rsid w:val="002F263E"/>
    <w:rsid w:val="002F2B7C"/>
    <w:rsid w:val="002F3088"/>
    <w:rsid w:val="002F37BA"/>
    <w:rsid w:val="002F473E"/>
    <w:rsid w:val="002F4B0A"/>
    <w:rsid w:val="002F5607"/>
    <w:rsid w:val="002F57E0"/>
    <w:rsid w:val="002F5EA7"/>
    <w:rsid w:val="002F6455"/>
    <w:rsid w:val="002F663D"/>
    <w:rsid w:val="002F66F0"/>
    <w:rsid w:val="002F6755"/>
    <w:rsid w:val="002F6A82"/>
    <w:rsid w:val="002F6C86"/>
    <w:rsid w:val="002F72C6"/>
    <w:rsid w:val="002F7495"/>
    <w:rsid w:val="002F7CF8"/>
    <w:rsid w:val="00300735"/>
    <w:rsid w:val="00301047"/>
    <w:rsid w:val="00301BCE"/>
    <w:rsid w:val="00301E71"/>
    <w:rsid w:val="0030252C"/>
    <w:rsid w:val="00302687"/>
    <w:rsid w:val="003028CF"/>
    <w:rsid w:val="00302A04"/>
    <w:rsid w:val="00302AD2"/>
    <w:rsid w:val="003030D5"/>
    <w:rsid w:val="003037DB"/>
    <w:rsid w:val="00303959"/>
    <w:rsid w:val="00303E8A"/>
    <w:rsid w:val="00304E2A"/>
    <w:rsid w:val="0030529B"/>
    <w:rsid w:val="00305477"/>
    <w:rsid w:val="003057C5"/>
    <w:rsid w:val="003068A6"/>
    <w:rsid w:val="00306A48"/>
    <w:rsid w:val="00306D13"/>
    <w:rsid w:val="003077F3"/>
    <w:rsid w:val="00307AFD"/>
    <w:rsid w:val="00307C90"/>
    <w:rsid w:val="00307E6B"/>
    <w:rsid w:val="003101FD"/>
    <w:rsid w:val="00310B6B"/>
    <w:rsid w:val="003116F1"/>
    <w:rsid w:val="00311F9F"/>
    <w:rsid w:val="0031204B"/>
    <w:rsid w:val="0031273D"/>
    <w:rsid w:val="0031280E"/>
    <w:rsid w:val="00312985"/>
    <w:rsid w:val="00312B58"/>
    <w:rsid w:val="00312E1B"/>
    <w:rsid w:val="0031371D"/>
    <w:rsid w:val="0031381E"/>
    <w:rsid w:val="00313868"/>
    <w:rsid w:val="00313919"/>
    <w:rsid w:val="00313967"/>
    <w:rsid w:val="00313C84"/>
    <w:rsid w:val="00313F30"/>
    <w:rsid w:val="003141C8"/>
    <w:rsid w:val="003153AF"/>
    <w:rsid w:val="00315653"/>
    <w:rsid w:val="0031583D"/>
    <w:rsid w:val="00316138"/>
    <w:rsid w:val="003163F5"/>
    <w:rsid w:val="0031644D"/>
    <w:rsid w:val="003168A7"/>
    <w:rsid w:val="003169C0"/>
    <w:rsid w:val="00316D55"/>
    <w:rsid w:val="0031725C"/>
    <w:rsid w:val="003172A1"/>
    <w:rsid w:val="00317432"/>
    <w:rsid w:val="003178C8"/>
    <w:rsid w:val="003200BD"/>
    <w:rsid w:val="0032076A"/>
    <w:rsid w:val="00320863"/>
    <w:rsid w:val="0032125C"/>
    <w:rsid w:val="0032166C"/>
    <w:rsid w:val="0032174A"/>
    <w:rsid w:val="0032190C"/>
    <w:rsid w:val="00322A2D"/>
    <w:rsid w:val="0032321C"/>
    <w:rsid w:val="0032337A"/>
    <w:rsid w:val="00324102"/>
    <w:rsid w:val="0032461B"/>
    <w:rsid w:val="00324699"/>
    <w:rsid w:val="00324E1F"/>
    <w:rsid w:val="00325163"/>
    <w:rsid w:val="00325EB5"/>
    <w:rsid w:val="003266F0"/>
    <w:rsid w:val="003269AE"/>
    <w:rsid w:val="00326A84"/>
    <w:rsid w:val="0032759F"/>
    <w:rsid w:val="00327879"/>
    <w:rsid w:val="00327A5D"/>
    <w:rsid w:val="00327CE7"/>
    <w:rsid w:val="00330016"/>
    <w:rsid w:val="003301DA"/>
    <w:rsid w:val="003305C1"/>
    <w:rsid w:val="00330DD5"/>
    <w:rsid w:val="0033127E"/>
    <w:rsid w:val="00331F3E"/>
    <w:rsid w:val="00331F8B"/>
    <w:rsid w:val="00332125"/>
    <w:rsid w:val="003326A2"/>
    <w:rsid w:val="003329A1"/>
    <w:rsid w:val="00332B74"/>
    <w:rsid w:val="00334153"/>
    <w:rsid w:val="003343E1"/>
    <w:rsid w:val="0033446E"/>
    <w:rsid w:val="003345CA"/>
    <w:rsid w:val="0033469C"/>
    <w:rsid w:val="0033531E"/>
    <w:rsid w:val="00335703"/>
    <w:rsid w:val="003359BD"/>
    <w:rsid w:val="00335A5B"/>
    <w:rsid w:val="0033672E"/>
    <w:rsid w:val="00337046"/>
    <w:rsid w:val="003370BA"/>
    <w:rsid w:val="00337329"/>
    <w:rsid w:val="003374E0"/>
    <w:rsid w:val="003376BA"/>
    <w:rsid w:val="00337E95"/>
    <w:rsid w:val="00340325"/>
    <w:rsid w:val="00341AE7"/>
    <w:rsid w:val="00341F09"/>
    <w:rsid w:val="00341F87"/>
    <w:rsid w:val="00342185"/>
    <w:rsid w:val="00342236"/>
    <w:rsid w:val="003428B4"/>
    <w:rsid w:val="00342A26"/>
    <w:rsid w:val="00344035"/>
    <w:rsid w:val="0034421B"/>
    <w:rsid w:val="00344C71"/>
    <w:rsid w:val="00344F77"/>
    <w:rsid w:val="00345253"/>
    <w:rsid w:val="00345D04"/>
    <w:rsid w:val="003468E6"/>
    <w:rsid w:val="00350748"/>
    <w:rsid w:val="00350F83"/>
    <w:rsid w:val="0035111D"/>
    <w:rsid w:val="003511D2"/>
    <w:rsid w:val="00351201"/>
    <w:rsid w:val="00351CC0"/>
    <w:rsid w:val="00351ED9"/>
    <w:rsid w:val="00352590"/>
    <w:rsid w:val="003525B0"/>
    <w:rsid w:val="003527C4"/>
    <w:rsid w:val="00352870"/>
    <w:rsid w:val="00352BDC"/>
    <w:rsid w:val="00353447"/>
    <w:rsid w:val="003538E3"/>
    <w:rsid w:val="00353CF4"/>
    <w:rsid w:val="0035454B"/>
    <w:rsid w:val="00354566"/>
    <w:rsid w:val="00354F53"/>
    <w:rsid w:val="00356E0A"/>
    <w:rsid w:val="00357A56"/>
    <w:rsid w:val="00357B40"/>
    <w:rsid w:val="00357F52"/>
    <w:rsid w:val="00360164"/>
    <w:rsid w:val="0036029F"/>
    <w:rsid w:val="00360B45"/>
    <w:rsid w:val="00360D97"/>
    <w:rsid w:val="00361F8F"/>
    <w:rsid w:val="00362209"/>
    <w:rsid w:val="00362D74"/>
    <w:rsid w:val="00362FD7"/>
    <w:rsid w:val="00363D74"/>
    <w:rsid w:val="003641ED"/>
    <w:rsid w:val="0036438D"/>
    <w:rsid w:val="003663F6"/>
    <w:rsid w:val="0036662B"/>
    <w:rsid w:val="00367047"/>
    <w:rsid w:val="00367AE2"/>
    <w:rsid w:val="00367BC3"/>
    <w:rsid w:val="00367BD8"/>
    <w:rsid w:val="00367BF0"/>
    <w:rsid w:val="00367BF4"/>
    <w:rsid w:val="003700FE"/>
    <w:rsid w:val="003703D0"/>
    <w:rsid w:val="0037088C"/>
    <w:rsid w:val="0037115E"/>
    <w:rsid w:val="0037121B"/>
    <w:rsid w:val="003712AB"/>
    <w:rsid w:val="00372B86"/>
    <w:rsid w:val="00372B8E"/>
    <w:rsid w:val="00372E44"/>
    <w:rsid w:val="00373625"/>
    <w:rsid w:val="00373DA3"/>
    <w:rsid w:val="00374212"/>
    <w:rsid w:val="00374226"/>
    <w:rsid w:val="00374773"/>
    <w:rsid w:val="00374923"/>
    <w:rsid w:val="00374A98"/>
    <w:rsid w:val="003750B0"/>
    <w:rsid w:val="00375C43"/>
    <w:rsid w:val="00375ECA"/>
    <w:rsid w:val="00376397"/>
    <w:rsid w:val="003764BB"/>
    <w:rsid w:val="0037665B"/>
    <w:rsid w:val="003768CB"/>
    <w:rsid w:val="00376BAA"/>
    <w:rsid w:val="00376D40"/>
    <w:rsid w:val="00377330"/>
    <w:rsid w:val="003804E7"/>
    <w:rsid w:val="003805CC"/>
    <w:rsid w:val="00380EFF"/>
    <w:rsid w:val="00381111"/>
    <w:rsid w:val="0038116A"/>
    <w:rsid w:val="003814D8"/>
    <w:rsid w:val="0038209B"/>
    <w:rsid w:val="0038222F"/>
    <w:rsid w:val="0038276D"/>
    <w:rsid w:val="00383920"/>
    <w:rsid w:val="003840D8"/>
    <w:rsid w:val="00384853"/>
    <w:rsid w:val="00384A9F"/>
    <w:rsid w:val="00385007"/>
    <w:rsid w:val="00385477"/>
    <w:rsid w:val="00385883"/>
    <w:rsid w:val="00386052"/>
    <w:rsid w:val="003865F6"/>
    <w:rsid w:val="00386A86"/>
    <w:rsid w:val="00387C24"/>
    <w:rsid w:val="00390597"/>
    <w:rsid w:val="003910AA"/>
    <w:rsid w:val="00391379"/>
    <w:rsid w:val="00391607"/>
    <w:rsid w:val="00393222"/>
    <w:rsid w:val="00393E79"/>
    <w:rsid w:val="00394166"/>
    <w:rsid w:val="00394EF9"/>
    <w:rsid w:val="003952F0"/>
    <w:rsid w:val="00396237"/>
    <w:rsid w:val="003967C4"/>
    <w:rsid w:val="00397655"/>
    <w:rsid w:val="0039794A"/>
    <w:rsid w:val="00397D0B"/>
    <w:rsid w:val="003A01AC"/>
    <w:rsid w:val="003A0B32"/>
    <w:rsid w:val="003A2110"/>
    <w:rsid w:val="003A24F1"/>
    <w:rsid w:val="003A2CA4"/>
    <w:rsid w:val="003A2D01"/>
    <w:rsid w:val="003A3252"/>
    <w:rsid w:val="003A352B"/>
    <w:rsid w:val="003A3F34"/>
    <w:rsid w:val="003A49CB"/>
    <w:rsid w:val="003A4CC2"/>
    <w:rsid w:val="003A5021"/>
    <w:rsid w:val="003A5172"/>
    <w:rsid w:val="003A569E"/>
    <w:rsid w:val="003A57B3"/>
    <w:rsid w:val="003A5CC2"/>
    <w:rsid w:val="003A5D23"/>
    <w:rsid w:val="003A5FEA"/>
    <w:rsid w:val="003A6143"/>
    <w:rsid w:val="003A685E"/>
    <w:rsid w:val="003A715A"/>
    <w:rsid w:val="003A71C9"/>
    <w:rsid w:val="003A75DB"/>
    <w:rsid w:val="003A7D5F"/>
    <w:rsid w:val="003A7EE6"/>
    <w:rsid w:val="003B0A27"/>
    <w:rsid w:val="003B1EA3"/>
    <w:rsid w:val="003B2426"/>
    <w:rsid w:val="003B251F"/>
    <w:rsid w:val="003B271D"/>
    <w:rsid w:val="003B28A5"/>
    <w:rsid w:val="003B2ED6"/>
    <w:rsid w:val="003B2F54"/>
    <w:rsid w:val="003B2F7D"/>
    <w:rsid w:val="003B2FAF"/>
    <w:rsid w:val="003B31B9"/>
    <w:rsid w:val="003B34FA"/>
    <w:rsid w:val="003B3E23"/>
    <w:rsid w:val="003B3EAA"/>
    <w:rsid w:val="003B3FC8"/>
    <w:rsid w:val="003B44A0"/>
    <w:rsid w:val="003B44AA"/>
    <w:rsid w:val="003B44FC"/>
    <w:rsid w:val="003B49DF"/>
    <w:rsid w:val="003B4DDF"/>
    <w:rsid w:val="003B4FCE"/>
    <w:rsid w:val="003B5C06"/>
    <w:rsid w:val="003B5E35"/>
    <w:rsid w:val="003B60E3"/>
    <w:rsid w:val="003B61D5"/>
    <w:rsid w:val="003B6868"/>
    <w:rsid w:val="003B708E"/>
    <w:rsid w:val="003B760F"/>
    <w:rsid w:val="003B77C6"/>
    <w:rsid w:val="003C09C3"/>
    <w:rsid w:val="003C0BB1"/>
    <w:rsid w:val="003C145C"/>
    <w:rsid w:val="003C15E4"/>
    <w:rsid w:val="003C2137"/>
    <w:rsid w:val="003C2214"/>
    <w:rsid w:val="003C2C66"/>
    <w:rsid w:val="003C3396"/>
    <w:rsid w:val="003C34E7"/>
    <w:rsid w:val="003C3643"/>
    <w:rsid w:val="003C381D"/>
    <w:rsid w:val="003C3906"/>
    <w:rsid w:val="003C3EC3"/>
    <w:rsid w:val="003C431E"/>
    <w:rsid w:val="003C44F4"/>
    <w:rsid w:val="003C4594"/>
    <w:rsid w:val="003C4818"/>
    <w:rsid w:val="003C49AE"/>
    <w:rsid w:val="003C6175"/>
    <w:rsid w:val="003C6683"/>
    <w:rsid w:val="003C6753"/>
    <w:rsid w:val="003C6ED2"/>
    <w:rsid w:val="003C7BEE"/>
    <w:rsid w:val="003C7C68"/>
    <w:rsid w:val="003C7FB8"/>
    <w:rsid w:val="003C7FC2"/>
    <w:rsid w:val="003D0D4E"/>
    <w:rsid w:val="003D109E"/>
    <w:rsid w:val="003D2005"/>
    <w:rsid w:val="003D2106"/>
    <w:rsid w:val="003D215C"/>
    <w:rsid w:val="003D304E"/>
    <w:rsid w:val="003D35E0"/>
    <w:rsid w:val="003D49A8"/>
    <w:rsid w:val="003D4B9A"/>
    <w:rsid w:val="003D4E75"/>
    <w:rsid w:val="003D539B"/>
    <w:rsid w:val="003D5527"/>
    <w:rsid w:val="003D554D"/>
    <w:rsid w:val="003D57E9"/>
    <w:rsid w:val="003D63B8"/>
    <w:rsid w:val="003D6DCA"/>
    <w:rsid w:val="003D7056"/>
    <w:rsid w:val="003D7B8E"/>
    <w:rsid w:val="003E0542"/>
    <w:rsid w:val="003E0993"/>
    <w:rsid w:val="003E0A23"/>
    <w:rsid w:val="003E1189"/>
    <w:rsid w:val="003E1D78"/>
    <w:rsid w:val="003E207F"/>
    <w:rsid w:val="003E2DD1"/>
    <w:rsid w:val="003E2FCD"/>
    <w:rsid w:val="003E3AEC"/>
    <w:rsid w:val="003E3E26"/>
    <w:rsid w:val="003E3E71"/>
    <w:rsid w:val="003E4CBE"/>
    <w:rsid w:val="003E5056"/>
    <w:rsid w:val="003E559E"/>
    <w:rsid w:val="003E5BF7"/>
    <w:rsid w:val="003E5D01"/>
    <w:rsid w:val="003E5EEB"/>
    <w:rsid w:val="003E5EF8"/>
    <w:rsid w:val="003E5F1E"/>
    <w:rsid w:val="003E63E9"/>
    <w:rsid w:val="003E6B3D"/>
    <w:rsid w:val="003E6D75"/>
    <w:rsid w:val="003E7107"/>
    <w:rsid w:val="003E73E4"/>
    <w:rsid w:val="003E764C"/>
    <w:rsid w:val="003E7CD5"/>
    <w:rsid w:val="003E7DAC"/>
    <w:rsid w:val="003F0292"/>
    <w:rsid w:val="003F0412"/>
    <w:rsid w:val="003F078F"/>
    <w:rsid w:val="003F11FE"/>
    <w:rsid w:val="003F1813"/>
    <w:rsid w:val="003F19B9"/>
    <w:rsid w:val="003F1FB4"/>
    <w:rsid w:val="003F1FCD"/>
    <w:rsid w:val="003F286E"/>
    <w:rsid w:val="003F403E"/>
    <w:rsid w:val="003F4779"/>
    <w:rsid w:val="003F4A26"/>
    <w:rsid w:val="003F5AE2"/>
    <w:rsid w:val="003F653B"/>
    <w:rsid w:val="003F6B4C"/>
    <w:rsid w:val="003F7083"/>
    <w:rsid w:val="003F70FC"/>
    <w:rsid w:val="003F7AFD"/>
    <w:rsid w:val="003F7B30"/>
    <w:rsid w:val="003F7E8E"/>
    <w:rsid w:val="004003C3"/>
    <w:rsid w:val="0040058D"/>
    <w:rsid w:val="00400DB5"/>
    <w:rsid w:val="00402762"/>
    <w:rsid w:val="00402A65"/>
    <w:rsid w:val="0040318D"/>
    <w:rsid w:val="004034DF"/>
    <w:rsid w:val="00403DA7"/>
    <w:rsid w:val="00404009"/>
    <w:rsid w:val="004049BB"/>
    <w:rsid w:val="00404D79"/>
    <w:rsid w:val="00405320"/>
    <w:rsid w:val="00406B74"/>
    <w:rsid w:val="00406E45"/>
    <w:rsid w:val="004071BC"/>
    <w:rsid w:val="0040738C"/>
    <w:rsid w:val="004078A9"/>
    <w:rsid w:val="00407EEC"/>
    <w:rsid w:val="0041043A"/>
    <w:rsid w:val="00410632"/>
    <w:rsid w:val="00410EE6"/>
    <w:rsid w:val="004120D7"/>
    <w:rsid w:val="00412206"/>
    <w:rsid w:val="00412835"/>
    <w:rsid w:val="00412951"/>
    <w:rsid w:val="004129D6"/>
    <w:rsid w:val="004130E2"/>
    <w:rsid w:val="0041330F"/>
    <w:rsid w:val="00414896"/>
    <w:rsid w:val="00414DA2"/>
    <w:rsid w:val="004150F6"/>
    <w:rsid w:val="0041557D"/>
    <w:rsid w:val="00415C22"/>
    <w:rsid w:val="00416294"/>
    <w:rsid w:val="004169B8"/>
    <w:rsid w:val="004171E3"/>
    <w:rsid w:val="00417390"/>
    <w:rsid w:val="00417662"/>
    <w:rsid w:val="004176D9"/>
    <w:rsid w:val="004179AA"/>
    <w:rsid w:val="00417BAE"/>
    <w:rsid w:val="00417C12"/>
    <w:rsid w:val="00417E7B"/>
    <w:rsid w:val="00417FEE"/>
    <w:rsid w:val="0042008D"/>
    <w:rsid w:val="004207F6"/>
    <w:rsid w:val="0042080E"/>
    <w:rsid w:val="00420CF1"/>
    <w:rsid w:val="00421BB3"/>
    <w:rsid w:val="00421D83"/>
    <w:rsid w:val="00421DB0"/>
    <w:rsid w:val="00422304"/>
    <w:rsid w:val="004224DB"/>
    <w:rsid w:val="00422525"/>
    <w:rsid w:val="004226A6"/>
    <w:rsid w:val="0042279D"/>
    <w:rsid w:val="00422974"/>
    <w:rsid w:val="004229E1"/>
    <w:rsid w:val="00422BDA"/>
    <w:rsid w:val="00422FCF"/>
    <w:rsid w:val="00423300"/>
    <w:rsid w:val="00423AD4"/>
    <w:rsid w:val="00424013"/>
    <w:rsid w:val="00424185"/>
    <w:rsid w:val="004241AD"/>
    <w:rsid w:val="00424744"/>
    <w:rsid w:val="0042480D"/>
    <w:rsid w:val="00424DBE"/>
    <w:rsid w:val="00424DE9"/>
    <w:rsid w:val="00424FA5"/>
    <w:rsid w:val="00425114"/>
    <w:rsid w:val="00425AB1"/>
    <w:rsid w:val="00425AB5"/>
    <w:rsid w:val="00425DBE"/>
    <w:rsid w:val="00426326"/>
    <w:rsid w:val="00426434"/>
    <w:rsid w:val="00426683"/>
    <w:rsid w:val="004269FD"/>
    <w:rsid w:val="00427218"/>
    <w:rsid w:val="00427365"/>
    <w:rsid w:val="00427AF2"/>
    <w:rsid w:val="0043020D"/>
    <w:rsid w:val="0043098C"/>
    <w:rsid w:val="00430C4C"/>
    <w:rsid w:val="00432C62"/>
    <w:rsid w:val="00432D02"/>
    <w:rsid w:val="004331B0"/>
    <w:rsid w:val="00433335"/>
    <w:rsid w:val="004339EE"/>
    <w:rsid w:val="00434617"/>
    <w:rsid w:val="00434BFE"/>
    <w:rsid w:val="00435B59"/>
    <w:rsid w:val="00435F47"/>
    <w:rsid w:val="004363EE"/>
    <w:rsid w:val="00436881"/>
    <w:rsid w:val="004375AE"/>
    <w:rsid w:val="004379C3"/>
    <w:rsid w:val="004400A5"/>
    <w:rsid w:val="0044034B"/>
    <w:rsid w:val="004404E0"/>
    <w:rsid w:val="00440677"/>
    <w:rsid w:val="0044067F"/>
    <w:rsid w:val="004407AA"/>
    <w:rsid w:val="00440F81"/>
    <w:rsid w:val="00440F9E"/>
    <w:rsid w:val="00442510"/>
    <w:rsid w:val="00442AD6"/>
    <w:rsid w:val="00442AE9"/>
    <w:rsid w:val="00442B0C"/>
    <w:rsid w:val="00442ED7"/>
    <w:rsid w:val="0044306E"/>
    <w:rsid w:val="00443087"/>
    <w:rsid w:val="00443A54"/>
    <w:rsid w:val="00443CC2"/>
    <w:rsid w:val="0044427F"/>
    <w:rsid w:val="004442A1"/>
    <w:rsid w:val="004445B9"/>
    <w:rsid w:val="00444F6D"/>
    <w:rsid w:val="00445497"/>
    <w:rsid w:val="00445629"/>
    <w:rsid w:val="004456E5"/>
    <w:rsid w:val="004463AD"/>
    <w:rsid w:val="004464FE"/>
    <w:rsid w:val="00446A9F"/>
    <w:rsid w:val="004471E6"/>
    <w:rsid w:val="004474D3"/>
    <w:rsid w:val="00447C51"/>
    <w:rsid w:val="00447EB4"/>
    <w:rsid w:val="00450445"/>
    <w:rsid w:val="004516A2"/>
    <w:rsid w:val="00451E31"/>
    <w:rsid w:val="00451F29"/>
    <w:rsid w:val="004520D9"/>
    <w:rsid w:val="0045229E"/>
    <w:rsid w:val="00453BAC"/>
    <w:rsid w:val="0045408F"/>
    <w:rsid w:val="004540AA"/>
    <w:rsid w:val="0045436A"/>
    <w:rsid w:val="0045452A"/>
    <w:rsid w:val="00454A97"/>
    <w:rsid w:val="00454AE7"/>
    <w:rsid w:val="00454F48"/>
    <w:rsid w:val="0045555D"/>
    <w:rsid w:val="00455918"/>
    <w:rsid w:val="00456021"/>
    <w:rsid w:val="0045667E"/>
    <w:rsid w:val="004566C5"/>
    <w:rsid w:val="004603E7"/>
    <w:rsid w:val="0046120D"/>
    <w:rsid w:val="0046144D"/>
    <w:rsid w:val="00461B2A"/>
    <w:rsid w:val="00461EDB"/>
    <w:rsid w:val="0046201C"/>
    <w:rsid w:val="00462D8C"/>
    <w:rsid w:val="00463885"/>
    <w:rsid w:val="0046400B"/>
    <w:rsid w:val="004640B7"/>
    <w:rsid w:val="004645F1"/>
    <w:rsid w:val="0046497B"/>
    <w:rsid w:val="00464F4B"/>
    <w:rsid w:val="00465DBB"/>
    <w:rsid w:val="00466012"/>
    <w:rsid w:val="00466287"/>
    <w:rsid w:val="004664AF"/>
    <w:rsid w:val="00467436"/>
    <w:rsid w:val="00467548"/>
    <w:rsid w:val="0046767A"/>
    <w:rsid w:val="0047037E"/>
    <w:rsid w:val="004703E0"/>
    <w:rsid w:val="004705EC"/>
    <w:rsid w:val="00470A20"/>
    <w:rsid w:val="00470C26"/>
    <w:rsid w:val="00471961"/>
    <w:rsid w:val="00471F59"/>
    <w:rsid w:val="00472535"/>
    <w:rsid w:val="004732FE"/>
    <w:rsid w:val="0047393E"/>
    <w:rsid w:val="00473DEE"/>
    <w:rsid w:val="0047446C"/>
    <w:rsid w:val="00474579"/>
    <w:rsid w:val="004745FC"/>
    <w:rsid w:val="004747FB"/>
    <w:rsid w:val="00474BD4"/>
    <w:rsid w:val="00474D33"/>
    <w:rsid w:val="004750E0"/>
    <w:rsid w:val="004751DE"/>
    <w:rsid w:val="00475B7D"/>
    <w:rsid w:val="004764D6"/>
    <w:rsid w:val="004766D0"/>
    <w:rsid w:val="0047676A"/>
    <w:rsid w:val="0047725B"/>
    <w:rsid w:val="00477447"/>
    <w:rsid w:val="004777E0"/>
    <w:rsid w:val="004804D1"/>
    <w:rsid w:val="0048075D"/>
    <w:rsid w:val="004810AF"/>
    <w:rsid w:val="004813C3"/>
    <w:rsid w:val="0048192B"/>
    <w:rsid w:val="00481ECC"/>
    <w:rsid w:val="004821C7"/>
    <w:rsid w:val="00482BFB"/>
    <w:rsid w:val="00482C38"/>
    <w:rsid w:val="0048337F"/>
    <w:rsid w:val="004836BB"/>
    <w:rsid w:val="004836D3"/>
    <w:rsid w:val="00483CCA"/>
    <w:rsid w:val="004842E0"/>
    <w:rsid w:val="00484629"/>
    <w:rsid w:val="00485328"/>
    <w:rsid w:val="00485548"/>
    <w:rsid w:val="00487CED"/>
    <w:rsid w:val="00490110"/>
    <w:rsid w:val="00490EA9"/>
    <w:rsid w:val="0049101C"/>
    <w:rsid w:val="00491142"/>
    <w:rsid w:val="00492466"/>
    <w:rsid w:val="0049252C"/>
    <w:rsid w:val="00492BF4"/>
    <w:rsid w:val="00492DBD"/>
    <w:rsid w:val="00493528"/>
    <w:rsid w:val="00493A0B"/>
    <w:rsid w:val="00493DB5"/>
    <w:rsid w:val="00494036"/>
    <w:rsid w:val="00494343"/>
    <w:rsid w:val="00494E19"/>
    <w:rsid w:val="00495047"/>
    <w:rsid w:val="00495372"/>
    <w:rsid w:val="004956F0"/>
    <w:rsid w:val="00495890"/>
    <w:rsid w:val="0049614B"/>
    <w:rsid w:val="00496C4C"/>
    <w:rsid w:val="00497A59"/>
    <w:rsid w:val="004A0029"/>
    <w:rsid w:val="004A1427"/>
    <w:rsid w:val="004A1FEE"/>
    <w:rsid w:val="004A21A7"/>
    <w:rsid w:val="004A253E"/>
    <w:rsid w:val="004A30F6"/>
    <w:rsid w:val="004A3407"/>
    <w:rsid w:val="004A3701"/>
    <w:rsid w:val="004A3A9F"/>
    <w:rsid w:val="004A3BA2"/>
    <w:rsid w:val="004A3CDE"/>
    <w:rsid w:val="004A4286"/>
    <w:rsid w:val="004A480E"/>
    <w:rsid w:val="004A4949"/>
    <w:rsid w:val="004A4F9E"/>
    <w:rsid w:val="004A5812"/>
    <w:rsid w:val="004A6204"/>
    <w:rsid w:val="004A6266"/>
    <w:rsid w:val="004A62E3"/>
    <w:rsid w:val="004A6C08"/>
    <w:rsid w:val="004A6E45"/>
    <w:rsid w:val="004A76FF"/>
    <w:rsid w:val="004A7BFF"/>
    <w:rsid w:val="004B042C"/>
    <w:rsid w:val="004B0505"/>
    <w:rsid w:val="004B06AD"/>
    <w:rsid w:val="004B0AD3"/>
    <w:rsid w:val="004B0EEE"/>
    <w:rsid w:val="004B2A36"/>
    <w:rsid w:val="004B2A65"/>
    <w:rsid w:val="004B2C0F"/>
    <w:rsid w:val="004B34A5"/>
    <w:rsid w:val="004B38BA"/>
    <w:rsid w:val="004B4082"/>
    <w:rsid w:val="004B43D8"/>
    <w:rsid w:val="004B4574"/>
    <w:rsid w:val="004B4957"/>
    <w:rsid w:val="004B4CAB"/>
    <w:rsid w:val="004B4EEC"/>
    <w:rsid w:val="004B5707"/>
    <w:rsid w:val="004B6141"/>
    <w:rsid w:val="004B632A"/>
    <w:rsid w:val="004B6E60"/>
    <w:rsid w:val="004B6EC5"/>
    <w:rsid w:val="004B79CD"/>
    <w:rsid w:val="004B7A1C"/>
    <w:rsid w:val="004B7C59"/>
    <w:rsid w:val="004C047F"/>
    <w:rsid w:val="004C0EC8"/>
    <w:rsid w:val="004C15A8"/>
    <w:rsid w:val="004C1C8B"/>
    <w:rsid w:val="004C1F68"/>
    <w:rsid w:val="004C22F7"/>
    <w:rsid w:val="004C27F0"/>
    <w:rsid w:val="004C2C69"/>
    <w:rsid w:val="004C4469"/>
    <w:rsid w:val="004C482D"/>
    <w:rsid w:val="004C50C9"/>
    <w:rsid w:val="004C59CE"/>
    <w:rsid w:val="004C5BAE"/>
    <w:rsid w:val="004C5E8C"/>
    <w:rsid w:val="004C6AC6"/>
    <w:rsid w:val="004C6EDD"/>
    <w:rsid w:val="004C6F84"/>
    <w:rsid w:val="004C730E"/>
    <w:rsid w:val="004C7409"/>
    <w:rsid w:val="004C7B77"/>
    <w:rsid w:val="004C7C5D"/>
    <w:rsid w:val="004C7DA2"/>
    <w:rsid w:val="004D0046"/>
    <w:rsid w:val="004D0102"/>
    <w:rsid w:val="004D039B"/>
    <w:rsid w:val="004D1224"/>
    <w:rsid w:val="004D1C16"/>
    <w:rsid w:val="004D1FDF"/>
    <w:rsid w:val="004D2098"/>
    <w:rsid w:val="004D28E8"/>
    <w:rsid w:val="004D2920"/>
    <w:rsid w:val="004D2AFA"/>
    <w:rsid w:val="004D3072"/>
    <w:rsid w:val="004D374E"/>
    <w:rsid w:val="004D3D7F"/>
    <w:rsid w:val="004D3EB3"/>
    <w:rsid w:val="004D4716"/>
    <w:rsid w:val="004D4786"/>
    <w:rsid w:val="004D4C58"/>
    <w:rsid w:val="004D63AF"/>
    <w:rsid w:val="004D683B"/>
    <w:rsid w:val="004D6A91"/>
    <w:rsid w:val="004D6B50"/>
    <w:rsid w:val="004D6D0A"/>
    <w:rsid w:val="004D7D4B"/>
    <w:rsid w:val="004E0691"/>
    <w:rsid w:val="004E087C"/>
    <w:rsid w:val="004E111F"/>
    <w:rsid w:val="004E1422"/>
    <w:rsid w:val="004E1A09"/>
    <w:rsid w:val="004E1AD3"/>
    <w:rsid w:val="004E1D53"/>
    <w:rsid w:val="004E20E9"/>
    <w:rsid w:val="004E28B2"/>
    <w:rsid w:val="004E2C59"/>
    <w:rsid w:val="004E3ED6"/>
    <w:rsid w:val="004E404C"/>
    <w:rsid w:val="004E43F6"/>
    <w:rsid w:val="004E444B"/>
    <w:rsid w:val="004E4564"/>
    <w:rsid w:val="004E4821"/>
    <w:rsid w:val="004E4A92"/>
    <w:rsid w:val="004E4AD8"/>
    <w:rsid w:val="004E4AE7"/>
    <w:rsid w:val="004E5DCA"/>
    <w:rsid w:val="004E66FF"/>
    <w:rsid w:val="004E68C5"/>
    <w:rsid w:val="004E6A05"/>
    <w:rsid w:val="004E6D6F"/>
    <w:rsid w:val="004E701A"/>
    <w:rsid w:val="004E71B6"/>
    <w:rsid w:val="004E7552"/>
    <w:rsid w:val="004E7A60"/>
    <w:rsid w:val="004E7D79"/>
    <w:rsid w:val="004F0111"/>
    <w:rsid w:val="004F09D1"/>
    <w:rsid w:val="004F23EB"/>
    <w:rsid w:val="004F2476"/>
    <w:rsid w:val="004F3233"/>
    <w:rsid w:val="004F3E81"/>
    <w:rsid w:val="004F4109"/>
    <w:rsid w:val="004F42F8"/>
    <w:rsid w:val="004F5AE7"/>
    <w:rsid w:val="004F6272"/>
    <w:rsid w:val="004F6D50"/>
    <w:rsid w:val="004F7587"/>
    <w:rsid w:val="004F7848"/>
    <w:rsid w:val="00501597"/>
    <w:rsid w:val="00501E29"/>
    <w:rsid w:val="005023B3"/>
    <w:rsid w:val="00502E81"/>
    <w:rsid w:val="005030F1"/>
    <w:rsid w:val="005035BA"/>
    <w:rsid w:val="0050390E"/>
    <w:rsid w:val="00503D51"/>
    <w:rsid w:val="00504182"/>
    <w:rsid w:val="005049DC"/>
    <w:rsid w:val="00504B7E"/>
    <w:rsid w:val="005051D8"/>
    <w:rsid w:val="00505632"/>
    <w:rsid w:val="00505F2D"/>
    <w:rsid w:val="00506A48"/>
    <w:rsid w:val="005075D3"/>
    <w:rsid w:val="00507639"/>
    <w:rsid w:val="00507653"/>
    <w:rsid w:val="00507D8D"/>
    <w:rsid w:val="005101F0"/>
    <w:rsid w:val="005101F9"/>
    <w:rsid w:val="0051035C"/>
    <w:rsid w:val="005105C4"/>
    <w:rsid w:val="00510963"/>
    <w:rsid w:val="00510B99"/>
    <w:rsid w:val="00510FA2"/>
    <w:rsid w:val="00511387"/>
    <w:rsid w:val="005117DB"/>
    <w:rsid w:val="00512286"/>
    <w:rsid w:val="0051324F"/>
    <w:rsid w:val="005134D7"/>
    <w:rsid w:val="005139D4"/>
    <w:rsid w:val="00514BDC"/>
    <w:rsid w:val="00514C6A"/>
    <w:rsid w:val="00514FA6"/>
    <w:rsid w:val="005167FA"/>
    <w:rsid w:val="00516E06"/>
    <w:rsid w:val="00516FC6"/>
    <w:rsid w:val="0051751C"/>
    <w:rsid w:val="00517D68"/>
    <w:rsid w:val="00517F45"/>
    <w:rsid w:val="005200A0"/>
    <w:rsid w:val="005208D3"/>
    <w:rsid w:val="005208FD"/>
    <w:rsid w:val="00520B8D"/>
    <w:rsid w:val="00520DB7"/>
    <w:rsid w:val="00521AED"/>
    <w:rsid w:val="00521DF5"/>
    <w:rsid w:val="005227BF"/>
    <w:rsid w:val="0052347C"/>
    <w:rsid w:val="00523921"/>
    <w:rsid w:val="00523E8D"/>
    <w:rsid w:val="0052463E"/>
    <w:rsid w:val="00524BE2"/>
    <w:rsid w:val="00524F8B"/>
    <w:rsid w:val="005257D7"/>
    <w:rsid w:val="00526249"/>
    <w:rsid w:val="0052631F"/>
    <w:rsid w:val="005275EB"/>
    <w:rsid w:val="005278BF"/>
    <w:rsid w:val="00527D62"/>
    <w:rsid w:val="00527F59"/>
    <w:rsid w:val="005306B6"/>
    <w:rsid w:val="00530752"/>
    <w:rsid w:val="00530867"/>
    <w:rsid w:val="005309E1"/>
    <w:rsid w:val="00531414"/>
    <w:rsid w:val="00531D2B"/>
    <w:rsid w:val="00531F6D"/>
    <w:rsid w:val="00532AD0"/>
    <w:rsid w:val="00532E4B"/>
    <w:rsid w:val="00532EE6"/>
    <w:rsid w:val="00533162"/>
    <w:rsid w:val="00533839"/>
    <w:rsid w:val="005339D6"/>
    <w:rsid w:val="00534029"/>
    <w:rsid w:val="005344B2"/>
    <w:rsid w:val="00534535"/>
    <w:rsid w:val="0053456A"/>
    <w:rsid w:val="00534726"/>
    <w:rsid w:val="005348B7"/>
    <w:rsid w:val="00534BFA"/>
    <w:rsid w:val="00535AB0"/>
    <w:rsid w:val="0053631B"/>
    <w:rsid w:val="00536C90"/>
    <w:rsid w:val="005378B9"/>
    <w:rsid w:val="00537937"/>
    <w:rsid w:val="00537998"/>
    <w:rsid w:val="00537B64"/>
    <w:rsid w:val="00540220"/>
    <w:rsid w:val="0054029A"/>
    <w:rsid w:val="00540B58"/>
    <w:rsid w:val="00541F00"/>
    <w:rsid w:val="00542931"/>
    <w:rsid w:val="005430BD"/>
    <w:rsid w:val="005435F1"/>
    <w:rsid w:val="00543613"/>
    <w:rsid w:val="00543FC0"/>
    <w:rsid w:val="0054475D"/>
    <w:rsid w:val="00544930"/>
    <w:rsid w:val="00544A39"/>
    <w:rsid w:val="00544D63"/>
    <w:rsid w:val="0054523C"/>
    <w:rsid w:val="00545F8D"/>
    <w:rsid w:val="00545FB2"/>
    <w:rsid w:val="00546F73"/>
    <w:rsid w:val="00547496"/>
    <w:rsid w:val="00547701"/>
    <w:rsid w:val="00547AB9"/>
    <w:rsid w:val="00550368"/>
    <w:rsid w:val="005504AD"/>
    <w:rsid w:val="00550607"/>
    <w:rsid w:val="0055073E"/>
    <w:rsid w:val="00550AF2"/>
    <w:rsid w:val="00550EE7"/>
    <w:rsid w:val="00550F63"/>
    <w:rsid w:val="00551145"/>
    <w:rsid w:val="005514F0"/>
    <w:rsid w:val="0055166E"/>
    <w:rsid w:val="00551877"/>
    <w:rsid w:val="005529BB"/>
    <w:rsid w:val="00552C4A"/>
    <w:rsid w:val="0055342F"/>
    <w:rsid w:val="005535A5"/>
    <w:rsid w:val="00553802"/>
    <w:rsid w:val="00553B55"/>
    <w:rsid w:val="005541D6"/>
    <w:rsid w:val="00555125"/>
    <w:rsid w:val="00555225"/>
    <w:rsid w:val="00555299"/>
    <w:rsid w:val="00555778"/>
    <w:rsid w:val="0055589E"/>
    <w:rsid w:val="00555BD8"/>
    <w:rsid w:val="0055634F"/>
    <w:rsid w:val="00556378"/>
    <w:rsid w:val="0055647B"/>
    <w:rsid w:val="005566AE"/>
    <w:rsid w:val="005567BE"/>
    <w:rsid w:val="005569A9"/>
    <w:rsid w:val="0055722D"/>
    <w:rsid w:val="00557CF8"/>
    <w:rsid w:val="00557EFB"/>
    <w:rsid w:val="00560057"/>
    <w:rsid w:val="005602EE"/>
    <w:rsid w:val="005602FF"/>
    <w:rsid w:val="00560418"/>
    <w:rsid w:val="00561AAA"/>
    <w:rsid w:val="00562162"/>
    <w:rsid w:val="00562295"/>
    <w:rsid w:val="005626EB"/>
    <w:rsid w:val="00562756"/>
    <w:rsid w:val="00563885"/>
    <w:rsid w:val="00563C05"/>
    <w:rsid w:val="00563FB5"/>
    <w:rsid w:val="00566E9B"/>
    <w:rsid w:val="00567448"/>
    <w:rsid w:val="005702AA"/>
    <w:rsid w:val="0057068F"/>
    <w:rsid w:val="005706CA"/>
    <w:rsid w:val="00571496"/>
    <w:rsid w:val="00571695"/>
    <w:rsid w:val="00571F1F"/>
    <w:rsid w:val="005726B5"/>
    <w:rsid w:val="0057283F"/>
    <w:rsid w:val="00572EB9"/>
    <w:rsid w:val="0057307C"/>
    <w:rsid w:val="005738D2"/>
    <w:rsid w:val="00574743"/>
    <w:rsid w:val="005749CB"/>
    <w:rsid w:val="00574F57"/>
    <w:rsid w:val="00575602"/>
    <w:rsid w:val="00576BB0"/>
    <w:rsid w:val="0057705B"/>
    <w:rsid w:val="00577FB8"/>
    <w:rsid w:val="00580C05"/>
    <w:rsid w:val="00580E81"/>
    <w:rsid w:val="00581374"/>
    <w:rsid w:val="00581B72"/>
    <w:rsid w:val="0058245A"/>
    <w:rsid w:val="00582B7E"/>
    <w:rsid w:val="005833EF"/>
    <w:rsid w:val="0058375A"/>
    <w:rsid w:val="00583E6A"/>
    <w:rsid w:val="00584176"/>
    <w:rsid w:val="00584A74"/>
    <w:rsid w:val="0058518D"/>
    <w:rsid w:val="005851D0"/>
    <w:rsid w:val="00585420"/>
    <w:rsid w:val="00585772"/>
    <w:rsid w:val="005857ED"/>
    <w:rsid w:val="00585B3F"/>
    <w:rsid w:val="00586830"/>
    <w:rsid w:val="00586B54"/>
    <w:rsid w:val="00586FFC"/>
    <w:rsid w:val="00587354"/>
    <w:rsid w:val="005903ED"/>
    <w:rsid w:val="00590FEE"/>
    <w:rsid w:val="00591D04"/>
    <w:rsid w:val="005921CF"/>
    <w:rsid w:val="005921F5"/>
    <w:rsid w:val="005922EA"/>
    <w:rsid w:val="00592797"/>
    <w:rsid w:val="00592D53"/>
    <w:rsid w:val="005931C0"/>
    <w:rsid w:val="005931D3"/>
    <w:rsid w:val="00593D5F"/>
    <w:rsid w:val="00593ED3"/>
    <w:rsid w:val="00594211"/>
    <w:rsid w:val="005943B7"/>
    <w:rsid w:val="00594747"/>
    <w:rsid w:val="00595836"/>
    <w:rsid w:val="005958D2"/>
    <w:rsid w:val="00595992"/>
    <w:rsid w:val="00595F4F"/>
    <w:rsid w:val="0059698C"/>
    <w:rsid w:val="00596A2C"/>
    <w:rsid w:val="00596F61"/>
    <w:rsid w:val="00597250"/>
    <w:rsid w:val="00597EB0"/>
    <w:rsid w:val="005A06A3"/>
    <w:rsid w:val="005A111B"/>
    <w:rsid w:val="005A1869"/>
    <w:rsid w:val="005A1DA6"/>
    <w:rsid w:val="005A1DE0"/>
    <w:rsid w:val="005A217D"/>
    <w:rsid w:val="005A2702"/>
    <w:rsid w:val="005A3655"/>
    <w:rsid w:val="005A3A93"/>
    <w:rsid w:val="005A458A"/>
    <w:rsid w:val="005A4685"/>
    <w:rsid w:val="005A49B3"/>
    <w:rsid w:val="005A4E81"/>
    <w:rsid w:val="005A500E"/>
    <w:rsid w:val="005A5098"/>
    <w:rsid w:val="005A52C5"/>
    <w:rsid w:val="005A52EC"/>
    <w:rsid w:val="005A566D"/>
    <w:rsid w:val="005A5F61"/>
    <w:rsid w:val="005A7A52"/>
    <w:rsid w:val="005A7BAC"/>
    <w:rsid w:val="005A7E3A"/>
    <w:rsid w:val="005B0E5A"/>
    <w:rsid w:val="005B0F35"/>
    <w:rsid w:val="005B12E1"/>
    <w:rsid w:val="005B130A"/>
    <w:rsid w:val="005B1C29"/>
    <w:rsid w:val="005B1C43"/>
    <w:rsid w:val="005B2AF6"/>
    <w:rsid w:val="005B3946"/>
    <w:rsid w:val="005B3A8E"/>
    <w:rsid w:val="005B41DD"/>
    <w:rsid w:val="005B4469"/>
    <w:rsid w:val="005B4906"/>
    <w:rsid w:val="005B4B07"/>
    <w:rsid w:val="005B51A7"/>
    <w:rsid w:val="005B51F6"/>
    <w:rsid w:val="005B696B"/>
    <w:rsid w:val="005B6BAE"/>
    <w:rsid w:val="005B6DE2"/>
    <w:rsid w:val="005B74E4"/>
    <w:rsid w:val="005B7E83"/>
    <w:rsid w:val="005C0206"/>
    <w:rsid w:val="005C0993"/>
    <w:rsid w:val="005C0C06"/>
    <w:rsid w:val="005C12B4"/>
    <w:rsid w:val="005C1559"/>
    <w:rsid w:val="005C1C87"/>
    <w:rsid w:val="005C1FFC"/>
    <w:rsid w:val="005C258E"/>
    <w:rsid w:val="005C42BE"/>
    <w:rsid w:val="005C4D39"/>
    <w:rsid w:val="005C4D6A"/>
    <w:rsid w:val="005C4EEA"/>
    <w:rsid w:val="005C50BD"/>
    <w:rsid w:val="005C5533"/>
    <w:rsid w:val="005C5D2D"/>
    <w:rsid w:val="005C615E"/>
    <w:rsid w:val="005C689B"/>
    <w:rsid w:val="005C74B0"/>
    <w:rsid w:val="005C7920"/>
    <w:rsid w:val="005C7ACB"/>
    <w:rsid w:val="005C7B40"/>
    <w:rsid w:val="005D02AA"/>
    <w:rsid w:val="005D1528"/>
    <w:rsid w:val="005D153A"/>
    <w:rsid w:val="005D17BF"/>
    <w:rsid w:val="005D1C17"/>
    <w:rsid w:val="005D1FAE"/>
    <w:rsid w:val="005D2440"/>
    <w:rsid w:val="005D3B64"/>
    <w:rsid w:val="005D3CB8"/>
    <w:rsid w:val="005D3FB2"/>
    <w:rsid w:val="005D44F2"/>
    <w:rsid w:val="005D50AA"/>
    <w:rsid w:val="005D513D"/>
    <w:rsid w:val="005D5177"/>
    <w:rsid w:val="005D525F"/>
    <w:rsid w:val="005D5395"/>
    <w:rsid w:val="005D55F6"/>
    <w:rsid w:val="005D586A"/>
    <w:rsid w:val="005D6506"/>
    <w:rsid w:val="005D6B94"/>
    <w:rsid w:val="005D7711"/>
    <w:rsid w:val="005D7ADA"/>
    <w:rsid w:val="005E00B9"/>
    <w:rsid w:val="005E0E90"/>
    <w:rsid w:val="005E174E"/>
    <w:rsid w:val="005E1B92"/>
    <w:rsid w:val="005E21FA"/>
    <w:rsid w:val="005E23F2"/>
    <w:rsid w:val="005E248B"/>
    <w:rsid w:val="005E2C39"/>
    <w:rsid w:val="005E34BE"/>
    <w:rsid w:val="005E37D7"/>
    <w:rsid w:val="005E37E4"/>
    <w:rsid w:val="005E3C75"/>
    <w:rsid w:val="005E4893"/>
    <w:rsid w:val="005E5052"/>
    <w:rsid w:val="005E5176"/>
    <w:rsid w:val="005E5587"/>
    <w:rsid w:val="005E5746"/>
    <w:rsid w:val="005E59B9"/>
    <w:rsid w:val="005E5C20"/>
    <w:rsid w:val="005E6429"/>
    <w:rsid w:val="005E66EB"/>
    <w:rsid w:val="005E6979"/>
    <w:rsid w:val="005E6C55"/>
    <w:rsid w:val="005E7ABD"/>
    <w:rsid w:val="005F00A3"/>
    <w:rsid w:val="005F1661"/>
    <w:rsid w:val="005F1B58"/>
    <w:rsid w:val="005F1F1A"/>
    <w:rsid w:val="005F2317"/>
    <w:rsid w:val="005F2997"/>
    <w:rsid w:val="005F2FA2"/>
    <w:rsid w:val="005F363C"/>
    <w:rsid w:val="005F36AF"/>
    <w:rsid w:val="005F3D54"/>
    <w:rsid w:val="005F3D55"/>
    <w:rsid w:val="005F504F"/>
    <w:rsid w:val="005F56BF"/>
    <w:rsid w:val="005F5FDE"/>
    <w:rsid w:val="005F6592"/>
    <w:rsid w:val="005F6BAD"/>
    <w:rsid w:val="005F6BC4"/>
    <w:rsid w:val="005F7518"/>
    <w:rsid w:val="005F7659"/>
    <w:rsid w:val="005F7796"/>
    <w:rsid w:val="005F7843"/>
    <w:rsid w:val="006009E4"/>
    <w:rsid w:val="006011CD"/>
    <w:rsid w:val="00601A50"/>
    <w:rsid w:val="00601A6B"/>
    <w:rsid w:val="006029FA"/>
    <w:rsid w:val="00602D54"/>
    <w:rsid w:val="00602F49"/>
    <w:rsid w:val="00602F94"/>
    <w:rsid w:val="00604BBA"/>
    <w:rsid w:val="00604DB5"/>
    <w:rsid w:val="00605782"/>
    <w:rsid w:val="00605A13"/>
    <w:rsid w:val="00606522"/>
    <w:rsid w:val="00607147"/>
    <w:rsid w:val="00607224"/>
    <w:rsid w:val="00607926"/>
    <w:rsid w:val="00610B9E"/>
    <w:rsid w:val="00611709"/>
    <w:rsid w:val="00612A10"/>
    <w:rsid w:val="00612E01"/>
    <w:rsid w:val="006134FE"/>
    <w:rsid w:val="0061370D"/>
    <w:rsid w:val="0061389D"/>
    <w:rsid w:val="00613D20"/>
    <w:rsid w:val="00614479"/>
    <w:rsid w:val="00615076"/>
    <w:rsid w:val="00616270"/>
    <w:rsid w:val="00616AD6"/>
    <w:rsid w:val="00616C14"/>
    <w:rsid w:val="006176DA"/>
    <w:rsid w:val="0061798B"/>
    <w:rsid w:val="00617A7D"/>
    <w:rsid w:val="00620152"/>
    <w:rsid w:val="006209C8"/>
    <w:rsid w:val="00620A1D"/>
    <w:rsid w:val="0062173A"/>
    <w:rsid w:val="006217B5"/>
    <w:rsid w:val="006217E9"/>
    <w:rsid w:val="00621890"/>
    <w:rsid w:val="006220B9"/>
    <w:rsid w:val="006223F3"/>
    <w:rsid w:val="00623656"/>
    <w:rsid w:val="0062481D"/>
    <w:rsid w:val="0062501B"/>
    <w:rsid w:val="00625D9A"/>
    <w:rsid w:val="0062616A"/>
    <w:rsid w:val="00627333"/>
    <w:rsid w:val="00627643"/>
    <w:rsid w:val="006278ED"/>
    <w:rsid w:val="00630B81"/>
    <w:rsid w:val="00631D73"/>
    <w:rsid w:val="006326B5"/>
    <w:rsid w:val="00633075"/>
    <w:rsid w:val="0063364A"/>
    <w:rsid w:val="00634DAA"/>
    <w:rsid w:val="00635505"/>
    <w:rsid w:val="0063559D"/>
    <w:rsid w:val="006357C8"/>
    <w:rsid w:val="00635DF9"/>
    <w:rsid w:val="00635E6B"/>
    <w:rsid w:val="0064088F"/>
    <w:rsid w:val="00640C42"/>
    <w:rsid w:val="006412CF"/>
    <w:rsid w:val="0064141B"/>
    <w:rsid w:val="006415AA"/>
    <w:rsid w:val="00641898"/>
    <w:rsid w:val="0064246C"/>
    <w:rsid w:val="00642B32"/>
    <w:rsid w:val="00643A71"/>
    <w:rsid w:val="0064450E"/>
    <w:rsid w:val="0064453F"/>
    <w:rsid w:val="00644B41"/>
    <w:rsid w:val="0064556D"/>
    <w:rsid w:val="00645974"/>
    <w:rsid w:val="0064712E"/>
    <w:rsid w:val="00647141"/>
    <w:rsid w:val="00647497"/>
    <w:rsid w:val="00647D75"/>
    <w:rsid w:val="006502B9"/>
    <w:rsid w:val="00650A57"/>
    <w:rsid w:val="00651F3F"/>
    <w:rsid w:val="00652123"/>
    <w:rsid w:val="00653763"/>
    <w:rsid w:val="00653A45"/>
    <w:rsid w:val="006545BB"/>
    <w:rsid w:val="0065463E"/>
    <w:rsid w:val="006549B0"/>
    <w:rsid w:val="00655726"/>
    <w:rsid w:val="00655917"/>
    <w:rsid w:val="00656524"/>
    <w:rsid w:val="00656BAF"/>
    <w:rsid w:val="00656FF8"/>
    <w:rsid w:val="00657F08"/>
    <w:rsid w:val="0066028E"/>
    <w:rsid w:val="00660334"/>
    <w:rsid w:val="00660AEB"/>
    <w:rsid w:val="006611B4"/>
    <w:rsid w:val="00661575"/>
    <w:rsid w:val="00661684"/>
    <w:rsid w:val="00661A69"/>
    <w:rsid w:val="00662BDD"/>
    <w:rsid w:val="0066303C"/>
    <w:rsid w:val="006637EB"/>
    <w:rsid w:val="006638DA"/>
    <w:rsid w:val="00664F5A"/>
    <w:rsid w:val="006655A7"/>
    <w:rsid w:val="00665908"/>
    <w:rsid w:val="00665E6C"/>
    <w:rsid w:val="006663D6"/>
    <w:rsid w:val="0066687A"/>
    <w:rsid w:val="00667593"/>
    <w:rsid w:val="00667875"/>
    <w:rsid w:val="00667AB4"/>
    <w:rsid w:val="00667B03"/>
    <w:rsid w:val="00667BE8"/>
    <w:rsid w:val="00670905"/>
    <w:rsid w:val="0067094E"/>
    <w:rsid w:val="00671C83"/>
    <w:rsid w:val="00672657"/>
    <w:rsid w:val="00673774"/>
    <w:rsid w:val="00673C3C"/>
    <w:rsid w:val="00673E8A"/>
    <w:rsid w:val="00673F0F"/>
    <w:rsid w:val="00674248"/>
    <w:rsid w:val="00674498"/>
    <w:rsid w:val="00674637"/>
    <w:rsid w:val="00674C12"/>
    <w:rsid w:val="00674DF4"/>
    <w:rsid w:val="00674E3D"/>
    <w:rsid w:val="00675444"/>
    <w:rsid w:val="00676298"/>
    <w:rsid w:val="006769C2"/>
    <w:rsid w:val="00676A6A"/>
    <w:rsid w:val="00677645"/>
    <w:rsid w:val="00677917"/>
    <w:rsid w:val="00677B9C"/>
    <w:rsid w:val="00677D56"/>
    <w:rsid w:val="006806B9"/>
    <w:rsid w:val="0068105F"/>
    <w:rsid w:val="006810E6"/>
    <w:rsid w:val="00681181"/>
    <w:rsid w:val="00681412"/>
    <w:rsid w:val="006821A1"/>
    <w:rsid w:val="0068311D"/>
    <w:rsid w:val="006835A8"/>
    <w:rsid w:val="0068367E"/>
    <w:rsid w:val="006843EB"/>
    <w:rsid w:val="00684911"/>
    <w:rsid w:val="00684ADA"/>
    <w:rsid w:val="006864A0"/>
    <w:rsid w:val="00686D0D"/>
    <w:rsid w:val="006877FB"/>
    <w:rsid w:val="006900A0"/>
    <w:rsid w:val="006914B0"/>
    <w:rsid w:val="0069158D"/>
    <w:rsid w:val="0069192F"/>
    <w:rsid w:val="006919CA"/>
    <w:rsid w:val="00691C2A"/>
    <w:rsid w:val="00691D63"/>
    <w:rsid w:val="00692320"/>
    <w:rsid w:val="00692917"/>
    <w:rsid w:val="00692941"/>
    <w:rsid w:val="006929A2"/>
    <w:rsid w:val="00692E7E"/>
    <w:rsid w:val="006938EB"/>
    <w:rsid w:val="006938FD"/>
    <w:rsid w:val="0069494C"/>
    <w:rsid w:val="00694AB1"/>
    <w:rsid w:val="00695058"/>
    <w:rsid w:val="006962EA"/>
    <w:rsid w:val="00697953"/>
    <w:rsid w:val="00697D22"/>
    <w:rsid w:val="006A0F49"/>
    <w:rsid w:val="006A1EAF"/>
    <w:rsid w:val="006A20B7"/>
    <w:rsid w:val="006A329C"/>
    <w:rsid w:val="006A3872"/>
    <w:rsid w:val="006A389F"/>
    <w:rsid w:val="006A3BA9"/>
    <w:rsid w:val="006A45B1"/>
    <w:rsid w:val="006A4642"/>
    <w:rsid w:val="006A4B1B"/>
    <w:rsid w:val="006A533D"/>
    <w:rsid w:val="006A586A"/>
    <w:rsid w:val="006A6EBC"/>
    <w:rsid w:val="006A707F"/>
    <w:rsid w:val="006A76D5"/>
    <w:rsid w:val="006B035C"/>
    <w:rsid w:val="006B08E2"/>
    <w:rsid w:val="006B0B61"/>
    <w:rsid w:val="006B2228"/>
    <w:rsid w:val="006B2238"/>
    <w:rsid w:val="006B27EB"/>
    <w:rsid w:val="006B3975"/>
    <w:rsid w:val="006B3F7E"/>
    <w:rsid w:val="006B548A"/>
    <w:rsid w:val="006B61BE"/>
    <w:rsid w:val="006B63B5"/>
    <w:rsid w:val="006B6EBA"/>
    <w:rsid w:val="006B7C56"/>
    <w:rsid w:val="006C03D4"/>
    <w:rsid w:val="006C0435"/>
    <w:rsid w:val="006C043F"/>
    <w:rsid w:val="006C0D9C"/>
    <w:rsid w:val="006C0E21"/>
    <w:rsid w:val="006C1480"/>
    <w:rsid w:val="006C161F"/>
    <w:rsid w:val="006C1C28"/>
    <w:rsid w:val="006C1CBA"/>
    <w:rsid w:val="006C26E5"/>
    <w:rsid w:val="006C2BF4"/>
    <w:rsid w:val="006C2C83"/>
    <w:rsid w:val="006C2ED2"/>
    <w:rsid w:val="006C2F2D"/>
    <w:rsid w:val="006C3031"/>
    <w:rsid w:val="006C3958"/>
    <w:rsid w:val="006C579B"/>
    <w:rsid w:val="006C57D0"/>
    <w:rsid w:val="006C5E9C"/>
    <w:rsid w:val="006C5FDA"/>
    <w:rsid w:val="006C6124"/>
    <w:rsid w:val="006C6AFB"/>
    <w:rsid w:val="006C7040"/>
    <w:rsid w:val="006C7677"/>
    <w:rsid w:val="006D0B59"/>
    <w:rsid w:val="006D1473"/>
    <w:rsid w:val="006D1657"/>
    <w:rsid w:val="006D167F"/>
    <w:rsid w:val="006D16C6"/>
    <w:rsid w:val="006D1BCF"/>
    <w:rsid w:val="006D1EA3"/>
    <w:rsid w:val="006D24B5"/>
    <w:rsid w:val="006D2EF2"/>
    <w:rsid w:val="006D3641"/>
    <w:rsid w:val="006D36B5"/>
    <w:rsid w:val="006D3959"/>
    <w:rsid w:val="006D442A"/>
    <w:rsid w:val="006D461F"/>
    <w:rsid w:val="006D489A"/>
    <w:rsid w:val="006D4B6F"/>
    <w:rsid w:val="006D69AC"/>
    <w:rsid w:val="006D70B9"/>
    <w:rsid w:val="006D70C7"/>
    <w:rsid w:val="006D7463"/>
    <w:rsid w:val="006D75F0"/>
    <w:rsid w:val="006E00B5"/>
    <w:rsid w:val="006E0A39"/>
    <w:rsid w:val="006E147D"/>
    <w:rsid w:val="006E14AC"/>
    <w:rsid w:val="006E19CC"/>
    <w:rsid w:val="006E23E4"/>
    <w:rsid w:val="006E24F0"/>
    <w:rsid w:val="006E292D"/>
    <w:rsid w:val="006E2C01"/>
    <w:rsid w:val="006E2D94"/>
    <w:rsid w:val="006E33D3"/>
    <w:rsid w:val="006E366B"/>
    <w:rsid w:val="006E37DB"/>
    <w:rsid w:val="006E3C28"/>
    <w:rsid w:val="006E48D1"/>
    <w:rsid w:val="006E4BFC"/>
    <w:rsid w:val="006E5505"/>
    <w:rsid w:val="006E55CE"/>
    <w:rsid w:val="006E5929"/>
    <w:rsid w:val="006E5963"/>
    <w:rsid w:val="006E5BFE"/>
    <w:rsid w:val="006E5D49"/>
    <w:rsid w:val="006E5FBE"/>
    <w:rsid w:val="006E631E"/>
    <w:rsid w:val="006E6440"/>
    <w:rsid w:val="006E6BEE"/>
    <w:rsid w:val="006E6FCF"/>
    <w:rsid w:val="006E70B7"/>
    <w:rsid w:val="006E73EA"/>
    <w:rsid w:val="006F0E6A"/>
    <w:rsid w:val="006F109F"/>
    <w:rsid w:val="006F10D3"/>
    <w:rsid w:val="006F14C1"/>
    <w:rsid w:val="006F1545"/>
    <w:rsid w:val="006F1B6D"/>
    <w:rsid w:val="006F1C8B"/>
    <w:rsid w:val="006F26DF"/>
    <w:rsid w:val="006F2BF2"/>
    <w:rsid w:val="006F2BF7"/>
    <w:rsid w:val="006F2FA4"/>
    <w:rsid w:val="006F393B"/>
    <w:rsid w:val="006F40AA"/>
    <w:rsid w:val="006F515F"/>
    <w:rsid w:val="006F544B"/>
    <w:rsid w:val="006F5BBB"/>
    <w:rsid w:val="006F5E89"/>
    <w:rsid w:val="006F64B8"/>
    <w:rsid w:val="006F66FB"/>
    <w:rsid w:val="006F6F8F"/>
    <w:rsid w:val="006F7A17"/>
    <w:rsid w:val="006F7FC9"/>
    <w:rsid w:val="007006CA"/>
    <w:rsid w:val="00700BE2"/>
    <w:rsid w:val="00701013"/>
    <w:rsid w:val="00701FE5"/>
    <w:rsid w:val="007024AE"/>
    <w:rsid w:val="00702597"/>
    <w:rsid w:val="0070269E"/>
    <w:rsid w:val="007029AD"/>
    <w:rsid w:val="00702B75"/>
    <w:rsid w:val="0070313C"/>
    <w:rsid w:val="00704056"/>
    <w:rsid w:val="00704245"/>
    <w:rsid w:val="00704436"/>
    <w:rsid w:val="007044AC"/>
    <w:rsid w:val="00704591"/>
    <w:rsid w:val="007048A2"/>
    <w:rsid w:val="00704D56"/>
    <w:rsid w:val="00704E4F"/>
    <w:rsid w:val="00704FFD"/>
    <w:rsid w:val="007056CD"/>
    <w:rsid w:val="00705EBB"/>
    <w:rsid w:val="00706194"/>
    <w:rsid w:val="00706543"/>
    <w:rsid w:val="00706917"/>
    <w:rsid w:val="007069AE"/>
    <w:rsid w:val="00706F70"/>
    <w:rsid w:val="00706FEE"/>
    <w:rsid w:val="00706FEF"/>
    <w:rsid w:val="0070734A"/>
    <w:rsid w:val="00707B45"/>
    <w:rsid w:val="00707C3C"/>
    <w:rsid w:val="00710324"/>
    <w:rsid w:val="00710DB4"/>
    <w:rsid w:val="00710DC3"/>
    <w:rsid w:val="007110D8"/>
    <w:rsid w:val="007113C2"/>
    <w:rsid w:val="007118F5"/>
    <w:rsid w:val="00711C59"/>
    <w:rsid w:val="00711F4B"/>
    <w:rsid w:val="00712302"/>
    <w:rsid w:val="007128FF"/>
    <w:rsid w:val="00712E0D"/>
    <w:rsid w:val="00713075"/>
    <w:rsid w:val="007130B9"/>
    <w:rsid w:val="007131A9"/>
    <w:rsid w:val="00713B50"/>
    <w:rsid w:val="00713E23"/>
    <w:rsid w:val="00713EF7"/>
    <w:rsid w:val="007143C3"/>
    <w:rsid w:val="00714916"/>
    <w:rsid w:val="00714B43"/>
    <w:rsid w:val="00714DC4"/>
    <w:rsid w:val="00715217"/>
    <w:rsid w:val="007155A0"/>
    <w:rsid w:val="007159FC"/>
    <w:rsid w:val="00716510"/>
    <w:rsid w:val="00716AD8"/>
    <w:rsid w:val="00716F8E"/>
    <w:rsid w:val="007171F7"/>
    <w:rsid w:val="007179BA"/>
    <w:rsid w:val="00717A24"/>
    <w:rsid w:val="00717AD5"/>
    <w:rsid w:val="00720342"/>
    <w:rsid w:val="00720644"/>
    <w:rsid w:val="00720B96"/>
    <w:rsid w:val="00720F06"/>
    <w:rsid w:val="00720FEB"/>
    <w:rsid w:val="00721E6D"/>
    <w:rsid w:val="00722685"/>
    <w:rsid w:val="00722FE2"/>
    <w:rsid w:val="00723384"/>
    <w:rsid w:val="00723410"/>
    <w:rsid w:val="00723E69"/>
    <w:rsid w:val="0072580E"/>
    <w:rsid w:val="00725900"/>
    <w:rsid w:val="00725A97"/>
    <w:rsid w:val="00726045"/>
    <w:rsid w:val="007263EF"/>
    <w:rsid w:val="007271FD"/>
    <w:rsid w:val="00727471"/>
    <w:rsid w:val="00727716"/>
    <w:rsid w:val="00727881"/>
    <w:rsid w:val="00727C2F"/>
    <w:rsid w:val="00727C73"/>
    <w:rsid w:val="00727F61"/>
    <w:rsid w:val="007300A6"/>
    <w:rsid w:val="007301B5"/>
    <w:rsid w:val="00731025"/>
    <w:rsid w:val="00731308"/>
    <w:rsid w:val="0073196C"/>
    <w:rsid w:val="00731D8D"/>
    <w:rsid w:val="007325C8"/>
    <w:rsid w:val="0073277D"/>
    <w:rsid w:val="0073291D"/>
    <w:rsid w:val="00732A7D"/>
    <w:rsid w:val="00732F95"/>
    <w:rsid w:val="007336D9"/>
    <w:rsid w:val="00733EAD"/>
    <w:rsid w:val="00734385"/>
    <w:rsid w:val="00734F58"/>
    <w:rsid w:val="00736374"/>
    <w:rsid w:val="0073640E"/>
    <w:rsid w:val="00736455"/>
    <w:rsid w:val="00736D46"/>
    <w:rsid w:val="007372D2"/>
    <w:rsid w:val="00740628"/>
    <w:rsid w:val="00740912"/>
    <w:rsid w:val="00740C8F"/>
    <w:rsid w:val="007410EC"/>
    <w:rsid w:val="00741329"/>
    <w:rsid w:val="00741B5D"/>
    <w:rsid w:val="0074258F"/>
    <w:rsid w:val="007429E2"/>
    <w:rsid w:val="00743DB6"/>
    <w:rsid w:val="00743F12"/>
    <w:rsid w:val="00744081"/>
    <w:rsid w:val="00744966"/>
    <w:rsid w:val="0074498C"/>
    <w:rsid w:val="0074499F"/>
    <w:rsid w:val="00744AC0"/>
    <w:rsid w:val="00744C5C"/>
    <w:rsid w:val="0074510F"/>
    <w:rsid w:val="00745D5B"/>
    <w:rsid w:val="00745E73"/>
    <w:rsid w:val="00746680"/>
    <w:rsid w:val="00746A1E"/>
    <w:rsid w:val="00746D08"/>
    <w:rsid w:val="00746DD7"/>
    <w:rsid w:val="0074702F"/>
    <w:rsid w:val="00747704"/>
    <w:rsid w:val="007478AE"/>
    <w:rsid w:val="00747B8F"/>
    <w:rsid w:val="00750137"/>
    <w:rsid w:val="00750DCF"/>
    <w:rsid w:val="007514BB"/>
    <w:rsid w:val="00751CF6"/>
    <w:rsid w:val="0075231C"/>
    <w:rsid w:val="00752B6D"/>
    <w:rsid w:val="00753D53"/>
    <w:rsid w:val="0075408D"/>
    <w:rsid w:val="00754598"/>
    <w:rsid w:val="0075473F"/>
    <w:rsid w:val="00754E12"/>
    <w:rsid w:val="0075500E"/>
    <w:rsid w:val="007553E6"/>
    <w:rsid w:val="00755B75"/>
    <w:rsid w:val="00756097"/>
    <w:rsid w:val="007560FE"/>
    <w:rsid w:val="00756681"/>
    <w:rsid w:val="00756700"/>
    <w:rsid w:val="00757445"/>
    <w:rsid w:val="00757752"/>
    <w:rsid w:val="00757790"/>
    <w:rsid w:val="007579E0"/>
    <w:rsid w:val="00760082"/>
    <w:rsid w:val="00760CBC"/>
    <w:rsid w:val="00761541"/>
    <w:rsid w:val="00761BFF"/>
    <w:rsid w:val="00761DB5"/>
    <w:rsid w:val="00761F70"/>
    <w:rsid w:val="00762068"/>
    <w:rsid w:val="007621B5"/>
    <w:rsid w:val="00763E09"/>
    <w:rsid w:val="0076423A"/>
    <w:rsid w:val="0076469E"/>
    <w:rsid w:val="00764F4D"/>
    <w:rsid w:val="00765341"/>
    <w:rsid w:val="00765F9D"/>
    <w:rsid w:val="00766B5C"/>
    <w:rsid w:val="00766C2A"/>
    <w:rsid w:val="0076719B"/>
    <w:rsid w:val="007671B7"/>
    <w:rsid w:val="007673DD"/>
    <w:rsid w:val="0076749C"/>
    <w:rsid w:val="00767C83"/>
    <w:rsid w:val="00767CED"/>
    <w:rsid w:val="00767D94"/>
    <w:rsid w:val="0077009D"/>
    <w:rsid w:val="007700F6"/>
    <w:rsid w:val="007703E0"/>
    <w:rsid w:val="00770966"/>
    <w:rsid w:val="00770969"/>
    <w:rsid w:val="007709D6"/>
    <w:rsid w:val="00770D9D"/>
    <w:rsid w:val="00770E69"/>
    <w:rsid w:val="00770EE6"/>
    <w:rsid w:val="00771759"/>
    <w:rsid w:val="00771D46"/>
    <w:rsid w:val="00771E71"/>
    <w:rsid w:val="00772853"/>
    <w:rsid w:val="007728F8"/>
    <w:rsid w:val="00772B07"/>
    <w:rsid w:val="00772BED"/>
    <w:rsid w:val="00772D30"/>
    <w:rsid w:val="00772F64"/>
    <w:rsid w:val="007744A0"/>
    <w:rsid w:val="0077458B"/>
    <w:rsid w:val="00774B65"/>
    <w:rsid w:val="00774FED"/>
    <w:rsid w:val="007755A6"/>
    <w:rsid w:val="00775DB8"/>
    <w:rsid w:val="00775EE9"/>
    <w:rsid w:val="00776343"/>
    <w:rsid w:val="007764EA"/>
    <w:rsid w:val="0077743C"/>
    <w:rsid w:val="007775A4"/>
    <w:rsid w:val="007775DC"/>
    <w:rsid w:val="007779BE"/>
    <w:rsid w:val="00777D71"/>
    <w:rsid w:val="0078004C"/>
    <w:rsid w:val="00780580"/>
    <w:rsid w:val="007820D3"/>
    <w:rsid w:val="0078288A"/>
    <w:rsid w:val="00782C45"/>
    <w:rsid w:val="00783044"/>
    <w:rsid w:val="007833CA"/>
    <w:rsid w:val="007833F7"/>
    <w:rsid w:val="00783747"/>
    <w:rsid w:val="007842EF"/>
    <w:rsid w:val="00784308"/>
    <w:rsid w:val="0078447D"/>
    <w:rsid w:val="00784675"/>
    <w:rsid w:val="007848EF"/>
    <w:rsid w:val="00784D73"/>
    <w:rsid w:val="00784F7A"/>
    <w:rsid w:val="007850A8"/>
    <w:rsid w:val="0078530B"/>
    <w:rsid w:val="007858C2"/>
    <w:rsid w:val="00785A26"/>
    <w:rsid w:val="00785FD5"/>
    <w:rsid w:val="007867A3"/>
    <w:rsid w:val="00786D5C"/>
    <w:rsid w:val="00787178"/>
    <w:rsid w:val="007878D8"/>
    <w:rsid w:val="00790009"/>
    <w:rsid w:val="007900CC"/>
    <w:rsid w:val="00791431"/>
    <w:rsid w:val="007915E0"/>
    <w:rsid w:val="00791736"/>
    <w:rsid w:val="007917A5"/>
    <w:rsid w:val="00792611"/>
    <w:rsid w:val="007926A4"/>
    <w:rsid w:val="007927C9"/>
    <w:rsid w:val="00792910"/>
    <w:rsid w:val="007931A4"/>
    <w:rsid w:val="00793348"/>
    <w:rsid w:val="00793829"/>
    <w:rsid w:val="007952DF"/>
    <w:rsid w:val="007959FE"/>
    <w:rsid w:val="007960C6"/>
    <w:rsid w:val="00796819"/>
    <w:rsid w:val="00796822"/>
    <w:rsid w:val="007976D3"/>
    <w:rsid w:val="007A01C2"/>
    <w:rsid w:val="007A0458"/>
    <w:rsid w:val="007A05DC"/>
    <w:rsid w:val="007A078D"/>
    <w:rsid w:val="007A0BD1"/>
    <w:rsid w:val="007A1691"/>
    <w:rsid w:val="007A17CF"/>
    <w:rsid w:val="007A2418"/>
    <w:rsid w:val="007A25EF"/>
    <w:rsid w:val="007A362C"/>
    <w:rsid w:val="007A36D3"/>
    <w:rsid w:val="007A381A"/>
    <w:rsid w:val="007A38A6"/>
    <w:rsid w:val="007A44BD"/>
    <w:rsid w:val="007A48F4"/>
    <w:rsid w:val="007A5488"/>
    <w:rsid w:val="007A558E"/>
    <w:rsid w:val="007A5F79"/>
    <w:rsid w:val="007A7015"/>
    <w:rsid w:val="007A7077"/>
    <w:rsid w:val="007A73CA"/>
    <w:rsid w:val="007A7654"/>
    <w:rsid w:val="007A7C46"/>
    <w:rsid w:val="007A7D1A"/>
    <w:rsid w:val="007A7D50"/>
    <w:rsid w:val="007B002C"/>
    <w:rsid w:val="007B0DE6"/>
    <w:rsid w:val="007B1097"/>
    <w:rsid w:val="007B224C"/>
    <w:rsid w:val="007B25FD"/>
    <w:rsid w:val="007B33E6"/>
    <w:rsid w:val="007B3441"/>
    <w:rsid w:val="007B3794"/>
    <w:rsid w:val="007B3DC1"/>
    <w:rsid w:val="007B4473"/>
    <w:rsid w:val="007B53CA"/>
    <w:rsid w:val="007B540C"/>
    <w:rsid w:val="007B5472"/>
    <w:rsid w:val="007B592D"/>
    <w:rsid w:val="007B5E1B"/>
    <w:rsid w:val="007B6B22"/>
    <w:rsid w:val="007B730E"/>
    <w:rsid w:val="007B748B"/>
    <w:rsid w:val="007B783A"/>
    <w:rsid w:val="007B7CFA"/>
    <w:rsid w:val="007C0C8E"/>
    <w:rsid w:val="007C10D4"/>
    <w:rsid w:val="007C16D0"/>
    <w:rsid w:val="007C173C"/>
    <w:rsid w:val="007C1B7E"/>
    <w:rsid w:val="007C1C9E"/>
    <w:rsid w:val="007C24DD"/>
    <w:rsid w:val="007C276F"/>
    <w:rsid w:val="007C2784"/>
    <w:rsid w:val="007C2D5A"/>
    <w:rsid w:val="007C3811"/>
    <w:rsid w:val="007C41CE"/>
    <w:rsid w:val="007C4659"/>
    <w:rsid w:val="007C4F69"/>
    <w:rsid w:val="007C5D2D"/>
    <w:rsid w:val="007C6161"/>
    <w:rsid w:val="007C6268"/>
    <w:rsid w:val="007C669C"/>
    <w:rsid w:val="007C6866"/>
    <w:rsid w:val="007C7E1C"/>
    <w:rsid w:val="007C7E3E"/>
    <w:rsid w:val="007D043F"/>
    <w:rsid w:val="007D0F68"/>
    <w:rsid w:val="007D1234"/>
    <w:rsid w:val="007D21EC"/>
    <w:rsid w:val="007D23F5"/>
    <w:rsid w:val="007D27AF"/>
    <w:rsid w:val="007D309A"/>
    <w:rsid w:val="007D32EB"/>
    <w:rsid w:val="007D35D8"/>
    <w:rsid w:val="007D4222"/>
    <w:rsid w:val="007D457C"/>
    <w:rsid w:val="007D4954"/>
    <w:rsid w:val="007D4A63"/>
    <w:rsid w:val="007D4AB3"/>
    <w:rsid w:val="007D542D"/>
    <w:rsid w:val="007D57C9"/>
    <w:rsid w:val="007D6142"/>
    <w:rsid w:val="007D64D5"/>
    <w:rsid w:val="007D6B4B"/>
    <w:rsid w:val="007D6C3E"/>
    <w:rsid w:val="007D70FD"/>
    <w:rsid w:val="007D7174"/>
    <w:rsid w:val="007D72FA"/>
    <w:rsid w:val="007D77F8"/>
    <w:rsid w:val="007D789B"/>
    <w:rsid w:val="007D7CCD"/>
    <w:rsid w:val="007D7ECA"/>
    <w:rsid w:val="007E07FF"/>
    <w:rsid w:val="007E09F5"/>
    <w:rsid w:val="007E0E87"/>
    <w:rsid w:val="007E12F1"/>
    <w:rsid w:val="007E146A"/>
    <w:rsid w:val="007E1A3A"/>
    <w:rsid w:val="007E1F6C"/>
    <w:rsid w:val="007E2787"/>
    <w:rsid w:val="007E2F36"/>
    <w:rsid w:val="007E3672"/>
    <w:rsid w:val="007E39CB"/>
    <w:rsid w:val="007E60FA"/>
    <w:rsid w:val="007E7127"/>
    <w:rsid w:val="007E7CDB"/>
    <w:rsid w:val="007F0718"/>
    <w:rsid w:val="007F1DB9"/>
    <w:rsid w:val="007F1EAC"/>
    <w:rsid w:val="007F1F47"/>
    <w:rsid w:val="007F289E"/>
    <w:rsid w:val="007F3033"/>
    <w:rsid w:val="007F3216"/>
    <w:rsid w:val="007F3377"/>
    <w:rsid w:val="007F42D7"/>
    <w:rsid w:val="007F4417"/>
    <w:rsid w:val="007F4A54"/>
    <w:rsid w:val="007F4CA9"/>
    <w:rsid w:val="007F4FBC"/>
    <w:rsid w:val="007F5BEE"/>
    <w:rsid w:val="007F62A9"/>
    <w:rsid w:val="007F636C"/>
    <w:rsid w:val="007F639B"/>
    <w:rsid w:val="007F723C"/>
    <w:rsid w:val="007F76A6"/>
    <w:rsid w:val="007F7A99"/>
    <w:rsid w:val="008009B4"/>
    <w:rsid w:val="00801252"/>
    <w:rsid w:val="008013E6"/>
    <w:rsid w:val="00801784"/>
    <w:rsid w:val="0080183D"/>
    <w:rsid w:val="00801D86"/>
    <w:rsid w:val="008020E7"/>
    <w:rsid w:val="00802FD7"/>
    <w:rsid w:val="008033CC"/>
    <w:rsid w:val="00803840"/>
    <w:rsid w:val="00803867"/>
    <w:rsid w:val="00803CFF"/>
    <w:rsid w:val="00803D49"/>
    <w:rsid w:val="008041D5"/>
    <w:rsid w:val="008043C7"/>
    <w:rsid w:val="00804B25"/>
    <w:rsid w:val="00805009"/>
    <w:rsid w:val="00805090"/>
    <w:rsid w:val="0080574A"/>
    <w:rsid w:val="00805818"/>
    <w:rsid w:val="0080582D"/>
    <w:rsid w:val="00805A9B"/>
    <w:rsid w:val="00805F27"/>
    <w:rsid w:val="00806385"/>
    <w:rsid w:val="00806D74"/>
    <w:rsid w:val="0080796D"/>
    <w:rsid w:val="00807C9F"/>
    <w:rsid w:val="00807DA9"/>
    <w:rsid w:val="00810E30"/>
    <w:rsid w:val="00811096"/>
    <w:rsid w:val="008114DE"/>
    <w:rsid w:val="00811A38"/>
    <w:rsid w:val="00811B26"/>
    <w:rsid w:val="00813C82"/>
    <w:rsid w:val="0081525E"/>
    <w:rsid w:val="0081577B"/>
    <w:rsid w:val="00815C09"/>
    <w:rsid w:val="008165EE"/>
    <w:rsid w:val="00816BD7"/>
    <w:rsid w:val="00816D90"/>
    <w:rsid w:val="0081716C"/>
    <w:rsid w:val="008176DD"/>
    <w:rsid w:val="008178EC"/>
    <w:rsid w:val="00820213"/>
    <w:rsid w:val="0082034E"/>
    <w:rsid w:val="00820BB6"/>
    <w:rsid w:val="00820CE2"/>
    <w:rsid w:val="00820F8F"/>
    <w:rsid w:val="00821009"/>
    <w:rsid w:val="008211AF"/>
    <w:rsid w:val="00821A3C"/>
    <w:rsid w:val="008226B5"/>
    <w:rsid w:val="00822801"/>
    <w:rsid w:val="00822982"/>
    <w:rsid w:val="008230A2"/>
    <w:rsid w:val="00823CBB"/>
    <w:rsid w:val="00823CCF"/>
    <w:rsid w:val="008240B4"/>
    <w:rsid w:val="00824EC5"/>
    <w:rsid w:val="00825C95"/>
    <w:rsid w:val="00825FEE"/>
    <w:rsid w:val="008261B8"/>
    <w:rsid w:val="008262E3"/>
    <w:rsid w:val="00826DED"/>
    <w:rsid w:val="0082726E"/>
    <w:rsid w:val="008275D2"/>
    <w:rsid w:val="00827E81"/>
    <w:rsid w:val="00830551"/>
    <w:rsid w:val="008305EE"/>
    <w:rsid w:val="00830959"/>
    <w:rsid w:val="008311E2"/>
    <w:rsid w:val="008319E9"/>
    <w:rsid w:val="00831CCB"/>
    <w:rsid w:val="0083213E"/>
    <w:rsid w:val="00832180"/>
    <w:rsid w:val="00833038"/>
    <w:rsid w:val="00833118"/>
    <w:rsid w:val="008331B7"/>
    <w:rsid w:val="008332A9"/>
    <w:rsid w:val="00833300"/>
    <w:rsid w:val="00833C7F"/>
    <w:rsid w:val="00833E37"/>
    <w:rsid w:val="00834BCE"/>
    <w:rsid w:val="00834F0D"/>
    <w:rsid w:val="008351C9"/>
    <w:rsid w:val="00835963"/>
    <w:rsid w:val="00836970"/>
    <w:rsid w:val="00836B19"/>
    <w:rsid w:val="00836CC4"/>
    <w:rsid w:val="00836F12"/>
    <w:rsid w:val="008371D3"/>
    <w:rsid w:val="00837505"/>
    <w:rsid w:val="008379B6"/>
    <w:rsid w:val="00837FE7"/>
    <w:rsid w:val="00840315"/>
    <w:rsid w:val="00840A61"/>
    <w:rsid w:val="008414FF"/>
    <w:rsid w:val="00841B4D"/>
    <w:rsid w:val="00841DA2"/>
    <w:rsid w:val="00842011"/>
    <w:rsid w:val="008432FB"/>
    <w:rsid w:val="00843815"/>
    <w:rsid w:val="00843AEE"/>
    <w:rsid w:val="008447BC"/>
    <w:rsid w:val="00844E12"/>
    <w:rsid w:val="008456D0"/>
    <w:rsid w:val="0084592D"/>
    <w:rsid w:val="008463D0"/>
    <w:rsid w:val="008466AB"/>
    <w:rsid w:val="008466DC"/>
    <w:rsid w:val="008475A1"/>
    <w:rsid w:val="0084764F"/>
    <w:rsid w:val="0084771E"/>
    <w:rsid w:val="00851D19"/>
    <w:rsid w:val="00852225"/>
    <w:rsid w:val="00852563"/>
    <w:rsid w:val="008528C7"/>
    <w:rsid w:val="00852AB8"/>
    <w:rsid w:val="00853B1E"/>
    <w:rsid w:val="0085434F"/>
    <w:rsid w:val="00854773"/>
    <w:rsid w:val="00854D42"/>
    <w:rsid w:val="00855478"/>
    <w:rsid w:val="00855A1E"/>
    <w:rsid w:val="00856964"/>
    <w:rsid w:val="00856F7E"/>
    <w:rsid w:val="008571D3"/>
    <w:rsid w:val="00857467"/>
    <w:rsid w:val="0085799A"/>
    <w:rsid w:val="0086028F"/>
    <w:rsid w:val="00860389"/>
    <w:rsid w:val="00860531"/>
    <w:rsid w:val="00860566"/>
    <w:rsid w:val="0086076F"/>
    <w:rsid w:val="00861151"/>
    <w:rsid w:val="00861D78"/>
    <w:rsid w:val="00861E7D"/>
    <w:rsid w:val="008621E7"/>
    <w:rsid w:val="00862444"/>
    <w:rsid w:val="008626CA"/>
    <w:rsid w:val="00862F69"/>
    <w:rsid w:val="008632AD"/>
    <w:rsid w:val="0086371D"/>
    <w:rsid w:val="008638D0"/>
    <w:rsid w:val="00863DA7"/>
    <w:rsid w:val="008640F5"/>
    <w:rsid w:val="0086413B"/>
    <w:rsid w:val="00864689"/>
    <w:rsid w:val="00864BC7"/>
    <w:rsid w:val="008650AD"/>
    <w:rsid w:val="00865C1B"/>
    <w:rsid w:val="00865D5A"/>
    <w:rsid w:val="00870192"/>
    <w:rsid w:val="008709B3"/>
    <w:rsid w:val="00871160"/>
    <w:rsid w:val="008712C8"/>
    <w:rsid w:val="00872A50"/>
    <w:rsid w:val="008733CE"/>
    <w:rsid w:val="008738F0"/>
    <w:rsid w:val="00873922"/>
    <w:rsid w:val="008740F4"/>
    <w:rsid w:val="008748CE"/>
    <w:rsid w:val="008748D4"/>
    <w:rsid w:val="00875123"/>
    <w:rsid w:val="00875B9E"/>
    <w:rsid w:val="00875F04"/>
    <w:rsid w:val="00876235"/>
    <w:rsid w:val="008763D9"/>
    <w:rsid w:val="00876DF4"/>
    <w:rsid w:val="00876E62"/>
    <w:rsid w:val="0087732F"/>
    <w:rsid w:val="00877542"/>
    <w:rsid w:val="00877F96"/>
    <w:rsid w:val="0088015E"/>
    <w:rsid w:val="00880B75"/>
    <w:rsid w:val="00880E0C"/>
    <w:rsid w:val="0088257C"/>
    <w:rsid w:val="00882F29"/>
    <w:rsid w:val="008830BA"/>
    <w:rsid w:val="00883757"/>
    <w:rsid w:val="00883BFD"/>
    <w:rsid w:val="00884046"/>
    <w:rsid w:val="00884460"/>
    <w:rsid w:val="008848DA"/>
    <w:rsid w:val="00884EC3"/>
    <w:rsid w:val="0088505A"/>
    <w:rsid w:val="008861C4"/>
    <w:rsid w:val="00886386"/>
    <w:rsid w:val="00886A8D"/>
    <w:rsid w:val="00886DF6"/>
    <w:rsid w:val="00886E5D"/>
    <w:rsid w:val="0088718F"/>
    <w:rsid w:val="00887AB5"/>
    <w:rsid w:val="00887C18"/>
    <w:rsid w:val="00890B99"/>
    <w:rsid w:val="00891AAE"/>
    <w:rsid w:val="0089281B"/>
    <w:rsid w:val="008931FA"/>
    <w:rsid w:val="00893DD6"/>
    <w:rsid w:val="0089483A"/>
    <w:rsid w:val="00894B5F"/>
    <w:rsid w:val="00895F20"/>
    <w:rsid w:val="00896074"/>
    <w:rsid w:val="008963E4"/>
    <w:rsid w:val="00896EB3"/>
    <w:rsid w:val="00896F6C"/>
    <w:rsid w:val="00897258"/>
    <w:rsid w:val="00897CA4"/>
    <w:rsid w:val="008A0033"/>
    <w:rsid w:val="008A0613"/>
    <w:rsid w:val="008A0AE5"/>
    <w:rsid w:val="008A0F1E"/>
    <w:rsid w:val="008A1174"/>
    <w:rsid w:val="008A12B7"/>
    <w:rsid w:val="008A13BC"/>
    <w:rsid w:val="008A1549"/>
    <w:rsid w:val="008A18EF"/>
    <w:rsid w:val="008A26B6"/>
    <w:rsid w:val="008A2AE4"/>
    <w:rsid w:val="008A2EB3"/>
    <w:rsid w:val="008A2F5E"/>
    <w:rsid w:val="008A35FC"/>
    <w:rsid w:val="008A36DA"/>
    <w:rsid w:val="008A413C"/>
    <w:rsid w:val="008A46BD"/>
    <w:rsid w:val="008A4862"/>
    <w:rsid w:val="008A4FD1"/>
    <w:rsid w:val="008A588F"/>
    <w:rsid w:val="008A5D10"/>
    <w:rsid w:val="008A5DAF"/>
    <w:rsid w:val="008A652E"/>
    <w:rsid w:val="008A69D8"/>
    <w:rsid w:val="008A6BC4"/>
    <w:rsid w:val="008A6C82"/>
    <w:rsid w:val="008A7C54"/>
    <w:rsid w:val="008A7EE1"/>
    <w:rsid w:val="008B046A"/>
    <w:rsid w:val="008B1210"/>
    <w:rsid w:val="008B13A3"/>
    <w:rsid w:val="008B1A72"/>
    <w:rsid w:val="008B1AF6"/>
    <w:rsid w:val="008B29E0"/>
    <w:rsid w:val="008B2BC2"/>
    <w:rsid w:val="008B2F02"/>
    <w:rsid w:val="008B3031"/>
    <w:rsid w:val="008B32D1"/>
    <w:rsid w:val="008B339C"/>
    <w:rsid w:val="008B39D5"/>
    <w:rsid w:val="008B3DFE"/>
    <w:rsid w:val="008B43EB"/>
    <w:rsid w:val="008B49C1"/>
    <w:rsid w:val="008B5E39"/>
    <w:rsid w:val="008B5F4C"/>
    <w:rsid w:val="008B6798"/>
    <w:rsid w:val="008B6FB3"/>
    <w:rsid w:val="008B712A"/>
    <w:rsid w:val="008B769C"/>
    <w:rsid w:val="008B7872"/>
    <w:rsid w:val="008C006F"/>
    <w:rsid w:val="008C0755"/>
    <w:rsid w:val="008C0E6B"/>
    <w:rsid w:val="008C0F89"/>
    <w:rsid w:val="008C12FA"/>
    <w:rsid w:val="008C1709"/>
    <w:rsid w:val="008C187A"/>
    <w:rsid w:val="008C1A4F"/>
    <w:rsid w:val="008C1C48"/>
    <w:rsid w:val="008C1EC7"/>
    <w:rsid w:val="008C2624"/>
    <w:rsid w:val="008C3232"/>
    <w:rsid w:val="008C3244"/>
    <w:rsid w:val="008C3724"/>
    <w:rsid w:val="008C3955"/>
    <w:rsid w:val="008C39EB"/>
    <w:rsid w:val="008C4046"/>
    <w:rsid w:val="008C4F1F"/>
    <w:rsid w:val="008C5154"/>
    <w:rsid w:val="008C5669"/>
    <w:rsid w:val="008C592F"/>
    <w:rsid w:val="008C6B7F"/>
    <w:rsid w:val="008C7C86"/>
    <w:rsid w:val="008C7DEA"/>
    <w:rsid w:val="008D0908"/>
    <w:rsid w:val="008D0A22"/>
    <w:rsid w:val="008D0F6B"/>
    <w:rsid w:val="008D15B8"/>
    <w:rsid w:val="008D197A"/>
    <w:rsid w:val="008D25BF"/>
    <w:rsid w:val="008D309B"/>
    <w:rsid w:val="008D3548"/>
    <w:rsid w:val="008D36C4"/>
    <w:rsid w:val="008D36FA"/>
    <w:rsid w:val="008D3750"/>
    <w:rsid w:val="008D3B67"/>
    <w:rsid w:val="008D3FBC"/>
    <w:rsid w:val="008D5904"/>
    <w:rsid w:val="008D61FE"/>
    <w:rsid w:val="008D631F"/>
    <w:rsid w:val="008D745A"/>
    <w:rsid w:val="008D797E"/>
    <w:rsid w:val="008E014C"/>
    <w:rsid w:val="008E04DE"/>
    <w:rsid w:val="008E0846"/>
    <w:rsid w:val="008E0930"/>
    <w:rsid w:val="008E1839"/>
    <w:rsid w:val="008E19AD"/>
    <w:rsid w:val="008E2AE9"/>
    <w:rsid w:val="008E2D2B"/>
    <w:rsid w:val="008E3137"/>
    <w:rsid w:val="008E3909"/>
    <w:rsid w:val="008E3CAC"/>
    <w:rsid w:val="008E406F"/>
    <w:rsid w:val="008E41EC"/>
    <w:rsid w:val="008E423B"/>
    <w:rsid w:val="008E45FF"/>
    <w:rsid w:val="008E4612"/>
    <w:rsid w:val="008E4883"/>
    <w:rsid w:val="008E4931"/>
    <w:rsid w:val="008E4CCE"/>
    <w:rsid w:val="008E5021"/>
    <w:rsid w:val="008E5803"/>
    <w:rsid w:val="008E683D"/>
    <w:rsid w:val="008E7075"/>
    <w:rsid w:val="008E7949"/>
    <w:rsid w:val="008E7CC7"/>
    <w:rsid w:val="008F039B"/>
    <w:rsid w:val="008F0924"/>
    <w:rsid w:val="008F10EE"/>
    <w:rsid w:val="008F123F"/>
    <w:rsid w:val="008F1DC9"/>
    <w:rsid w:val="008F1EF6"/>
    <w:rsid w:val="008F21A4"/>
    <w:rsid w:val="008F3323"/>
    <w:rsid w:val="008F3A2C"/>
    <w:rsid w:val="008F3B1E"/>
    <w:rsid w:val="008F3E4E"/>
    <w:rsid w:val="008F3F76"/>
    <w:rsid w:val="008F4448"/>
    <w:rsid w:val="008F4574"/>
    <w:rsid w:val="008F4616"/>
    <w:rsid w:val="008F468C"/>
    <w:rsid w:val="008F49EB"/>
    <w:rsid w:val="008F4B5E"/>
    <w:rsid w:val="008F5089"/>
    <w:rsid w:val="008F50EE"/>
    <w:rsid w:val="008F5563"/>
    <w:rsid w:val="008F5654"/>
    <w:rsid w:val="008F570E"/>
    <w:rsid w:val="008F5B1B"/>
    <w:rsid w:val="008F5BB4"/>
    <w:rsid w:val="008F6760"/>
    <w:rsid w:val="008F7049"/>
    <w:rsid w:val="008F723C"/>
    <w:rsid w:val="008F7B00"/>
    <w:rsid w:val="0090020A"/>
    <w:rsid w:val="00900325"/>
    <w:rsid w:val="00900434"/>
    <w:rsid w:val="009006C7"/>
    <w:rsid w:val="00900A9B"/>
    <w:rsid w:val="00901041"/>
    <w:rsid w:val="009012D6"/>
    <w:rsid w:val="00901416"/>
    <w:rsid w:val="00901B19"/>
    <w:rsid w:val="00901FB3"/>
    <w:rsid w:val="009034AD"/>
    <w:rsid w:val="009035D8"/>
    <w:rsid w:val="00903B1B"/>
    <w:rsid w:val="00905017"/>
    <w:rsid w:val="009054CD"/>
    <w:rsid w:val="00905B57"/>
    <w:rsid w:val="0090673E"/>
    <w:rsid w:val="009068F8"/>
    <w:rsid w:val="00906F31"/>
    <w:rsid w:val="00907233"/>
    <w:rsid w:val="00907854"/>
    <w:rsid w:val="00907F15"/>
    <w:rsid w:val="009105D1"/>
    <w:rsid w:val="00910657"/>
    <w:rsid w:val="009118F1"/>
    <w:rsid w:val="00911A2D"/>
    <w:rsid w:val="0091200C"/>
    <w:rsid w:val="009129B7"/>
    <w:rsid w:val="00912E80"/>
    <w:rsid w:val="009139AA"/>
    <w:rsid w:val="00913AF8"/>
    <w:rsid w:val="00914E50"/>
    <w:rsid w:val="00915207"/>
    <w:rsid w:val="009153A9"/>
    <w:rsid w:val="00915757"/>
    <w:rsid w:val="00915C0A"/>
    <w:rsid w:val="00915EE7"/>
    <w:rsid w:val="00916E15"/>
    <w:rsid w:val="0092041B"/>
    <w:rsid w:val="00920C2D"/>
    <w:rsid w:val="00920F0F"/>
    <w:rsid w:val="0092148A"/>
    <w:rsid w:val="00921916"/>
    <w:rsid w:val="00921CA7"/>
    <w:rsid w:val="00921FAE"/>
    <w:rsid w:val="009221A3"/>
    <w:rsid w:val="009223EA"/>
    <w:rsid w:val="009229B6"/>
    <w:rsid w:val="00922D25"/>
    <w:rsid w:val="009235DF"/>
    <w:rsid w:val="00923987"/>
    <w:rsid w:val="00923D3E"/>
    <w:rsid w:val="00923D5E"/>
    <w:rsid w:val="00924242"/>
    <w:rsid w:val="009243BD"/>
    <w:rsid w:val="00925604"/>
    <w:rsid w:val="0092565A"/>
    <w:rsid w:val="009256DF"/>
    <w:rsid w:val="00925ACE"/>
    <w:rsid w:val="009266E6"/>
    <w:rsid w:val="009273F1"/>
    <w:rsid w:val="00927414"/>
    <w:rsid w:val="00927B72"/>
    <w:rsid w:val="0093091A"/>
    <w:rsid w:val="00930AFC"/>
    <w:rsid w:val="00931A76"/>
    <w:rsid w:val="00931DC7"/>
    <w:rsid w:val="0093238B"/>
    <w:rsid w:val="00932443"/>
    <w:rsid w:val="009325EC"/>
    <w:rsid w:val="00932B2D"/>
    <w:rsid w:val="00932C5C"/>
    <w:rsid w:val="0093385B"/>
    <w:rsid w:val="009339AE"/>
    <w:rsid w:val="00934789"/>
    <w:rsid w:val="0093495E"/>
    <w:rsid w:val="00934995"/>
    <w:rsid w:val="00934A34"/>
    <w:rsid w:val="009352B1"/>
    <w:rsid w:val="00935972"/>
    <w:rsid w:val="00935F19"/>
    <w:rsid w:val="009360FB"/>
    <w:rsid w:val="0093612E"/>
    <w:rsid w:val="00936262"/>
    <w:rsid w:val="00936435"/>
    <w:rsid w:val="00936904"/>
    <w:rsid w:val="00936C21"/>
    <w:rsid w:val="00936D50"/>
    <w:rsid w:val="009379DD"/>
    <w:rsid w:val="00937AB1"/>
    <w:rsid w:val="00937ED7"/>
    <w:rsid w:val="00937EE9"/>
    <w:rsid w:val="00940005"/>
    <w:rsid w:val="00941021"/>
    <w:rsid w:val="00941085"/>
    <w:rsid w:val="009414F2"/>
    <w:rsid w:val="0094162C"/>
    <w:rsid w:val="00941BFD"/>
    <w:rsid w:val="00942177"/>
    <w:rsid w:val="00942A3A"/>
    <w:rsid w:val="0094305F"/>
    <w:rsid w:val="009431F3"/>
    <w:rsid w:val="00943624"/>
    <w:rsid w:val="0094396C"/>
    <w:rsid w:val="00944C1A"/>
    <w:rsid w:val="00944E81"/>
    <w:rsid w:val="00945A07"/>
    <w:rsid w:val="00947948"/>
    <w:rsid w:val="00947C28"/>
    <w:rsid w:val="009504F9"/>
    <w:rsid w:val="009505AA"/>
    <w:rsid w:val="009509DB"/>
    <w:rsid w:val="00950FF9"/>
    <w:rsid w:val="00951AED"/>
    <w:rsid w:val="00952C49"/>
    <w:rsid w:val="00952D2F"/>
    <w:rsid w:val="009536F9"/>
    <w:rsid w:val="00954D8E"/>
    <w:rsid w:val="00954E79"/>
    <w:rsid w:val="0095537C"/>
    <w:rsid w:val="00955476"/>
    <w:rsid w:val="00955682"/>
    <w:rsid w:val="00956E80"/>
    <w:rsid w:val="00957366"/>
    <w:rsid w:val="00957425"/>
    <w:rsid w:val="00960E52"/>
    <w:rsid w:val="009617EF"/>
    <w:rsid w:val="00961CC7"/>
    <w:rsid w:val="00961D1A"/>
    <w:rsid w:val="009626E8"/>
    <w:rsid w:val="0096285A"/>
    <w:rsid w:val="009629B1"/>
    <w:rsid w:val="00962E58"/>
    <w:rsid w:val="00963604"/>
    <w:rsid w:val="009636AA"/>
    <w:rsid w:val="00964DAB"/>
    <w:rsid w:val="00965B98"/>
    <w:rsid w:val="00966265"/>
    <w:rsid w:val="00967102"/>
    <w:rsid w:val="00967266"/>
    <w:rsid w:val="00967990"/>
    <w:rsid w:val="00967C38"/>
    <w:rsid w:val="009706BB"/>
    <w:rsid w:val="0097095B"/>
    <w:rsid w:val="00970EC9"/>
    <w:rsid w:val="009717DB"/>
    <w:rsid w:val="00971969"/>
    <w:rsid w:val="00971B8D"/>
    <w:rsid w:val="00972284"/>
    <w:rsid w:val="009727EF"/>
    <w:rsid w:val="00972801"/>
    <w:rsid w:val="0097284F"/>
    <w:rsid w:val="00972AA0"/>
    <w:rsid w:val="00972AB0"/>
    <w:rsid w:val="00973222"/>
    <w:rsid w:val="009732F2"/>
    <w:rsid w:val="009735E3"/>
    <w:rsid w:val="00973FBE"/>
    <w:rsid w:val="0097489C"/>
    <w:rsid w:val="00974D03"/>
    <w:rsid w:val="00974EE7"/>
    <w:rsid w:val="009750C9"/>
    <w:rsid w:val="009756EE"/>
    <w:rsid w:val="00975A96"/>
    <w:rsid w:val="00975B34"/>
    <w:rsid w:val="00975F21"/>
    <w:rsid w:val="00976D22"/>
    <w:rsid w:val="009773B4"/>
    <w:rsid w:val="0097750C"/>
    <w:rsid w:val="00977B8A"/>
    <w:rsid w:val="00977BA0"/>
    <w:rsid w:val="00980B60"/>
    <w:rsid w:val="00980E91"/>
    <w:rsid w:val="00981997"/>
    <w:rsid w:val="0098199A"/>
    <w:rsid w:val="00981C01"/>
    <w:rsid w:val="0098297B"/>
    <w:rsid w:val="00982BAB"/>
    <w:rsid w:val="00982C33"/>
    <w:rsid w:val="00982E2D"/>
    <w:rsid w:val="0098314A"/>
    <w:rsid w:val="009832E1"/>
    <w:rsid w:val="00983991"/>
    <w:rsid w:val="00983BDB"/>
    <w:rsid w:val="00983DE8"/>
    <w:rsid w:val="00983E99"/>
    <w:rsid w:val="00984219"/>
    <w:rsid w:val="009845FE"/>
    <w:rsid w:val="0098484A"/>
    <w:rsid w:val="00984F6F"/>
    <w:rsid w:val="0098541B"/>
    <w:rsid w:val="00985433"/>
    <w:rsid w:val="00985605"/>
    <w:rsid w:val="00985840"/>
    <w:rsid w:val="00985D11"/>
    <w:rsid w:val="009864F5"/>
    <w:rsid w:val="00986BEA"/>
    <w:rsid w:val="00986E8B"/>
    <w:rsid w:val="00986F04"/>
    <w:rsid w:val="00987AF1"/>
    <w:rsid w:val="0099005F"/>
    <w:rsid w:val="00990295"/>
    <w:rsid w:val="00990A3A"/>
    <w:rsid w:val="00990A54"/>
    <w:rsid w:val="00990D19"/>
    <w:rsid w:val="009911CF"/>
    <w:rsid w:val="009911FD"/>
    <w:rsid w:val="009918A0"/>
    <w:rsid w:val="00992253"/>
    <w:rsid w:val="009922B5"/>
    <w:rsid w:val="00992FF9"/>
    <w:rsid w:val="0099302C"/>
    <w:rsid w:val="0099422B"/>
    <w:rsid w:val="00994A8F"/>
    <w:rsid w:val="00994BB7"/>
    <w:rsid w:val="00994D37"/>
    <w:rsid w:val="00995361"/>
    <w:rsid w:val="009953FB"/>
    <w:rsid w:val="00997ABE"/>
    <w:rsid w:val="009A0338"/>
    <w:rsid w:val="009A0721"/>
    <w:rsid w:val="009A0BA4"/>
    <w:rsid w:val="009A108E"/>
    <w:rsid w:val="009A1D94"/>
    <w:rsid w:val="009A1F41"/>
    <w:rsid w:val="009A2122"/>
    <w:rsid w:val="009A2573"/>
    <w:rsid w:val="009A31A6"/>
    <w:rsid w:val="009A3CD9"/>
    <w:rsid w:val="009A3F9C"/>
    <w:rsid w:val="009A417D"/>
    <w:rsid w:val="009A4830"/>
    <w:rsid w:val="009A4FC6"/>
    <w:rsid w:val="009A5094"/>
    <w:rsid w:val="009A5EDC"/>
    <w:rsid w:val="009A683A"/>
    <w:rsid w:val="009A6AD4"/>
    <w:rsid w:val="009A74DC"/>
    <w:rsid w:val="009B0002"/>
    <w:rsid w:val="009B0186"/>
    <w:rsid w:val="009B08B6"/>
    <w:rsid w:val="009B0AF1"/>
    <w:rsid w:val="009B0BE9"/>
    <w:rsid w:val="009B0EF9"/>
    <w:rsid w:val="009B179C"/>
    <w:rsid w:val="009B1A5A"/>
    <w:rsid w:val="009B1D5E"/>
    <w:rsid w:val="009B1EC9"/>
    <w:rsid w:val="009B1EDB"/>
    <w:rsid w:val="009B21D0"/>
    <w:rsid w:val="009B26CA"/>
    <w:rsid w:val="009B2BFE"/>
    <w:rsid w:val="009B34F0"/>
    <w:rsid w:val="009B43FC"/>
    <w:rsid w:val="009B5CBF"/>
    <w:rsid w:val="009B5E02"/>
    <w:rsid w:val="009B604F"/>
    <w:rsid w:val="009B605A"/>
    <w:rsid w:val="009B68BD"/>
    <w:rsid w:val="009B6C71"/>
    <w:rsid w:val="009B73D4"/>
    <w:rsid w:val="009B7549"/>
    <w:rsid w:val="009B7D07"/>
    <w:rsid w:val="009B7E1E"/>
    <w:rsid w:val="009B7E30"/>
    <w:rsid w:val="009C0ADE"/>
    <w:rsid w:val="009C0AF4"/>
    <w:rsid w:val="009C0CF7"/>
    <w:rsid w:val="009C16DC"/>
    <w:rsid w:val="009C1AD0"/>
    <w:rsid w:val="009C30A9"/>
    <w:rsid w:val="009C32EB"/>
    <w:rsid w:val="009C35F9"/>
    <w:rsid w:val="009C38D5"/>
    <w:rsid w:val="009C39C0"/>
    <w:rsid w:val="009C3E62"/>
    <w:rsid w:val="009C3E72"/>
    <w:rsid w:val="009C3E83"/>
    <w:rsid w:val="009C3F0F"/>
    <w:rsid w:val="009C3FC4"/>
    <w:rsid w:val="009C42D9"/>
    <w:rsid w:val="009C464F"/>
    <w:rsid w:val="009C4C7B"/>
    <w:rsid w:val="009C4E66"/>
    <w:rsid w:val="009C4F59"/>
    <w:rsid w:val="009C52AF"/>
    <w:rsid w:val="009C5338"/>
    <w:rsid w:val="009C647F"/>
    <w:rsid w:val="009C7518"/>
    <w:rsid w:val="009C7629"/>
    <w:rsid w:val="009C7CA7"/>
    <w:rsid w:val="009D023B"/>
    <w:rsid w:val="009D0719"/>
    <w:rsid w:val="009D0D46"/>
    <w:rsid w:val="009D0EA0"/>
    <w:rsid w:val="009D118E"/>
    <w:rsid w:val="009D1769"/>
    <w:rsid w:val="009D180F"/>
    <w:rsid w:val="009D19DF"/>
    <w:rsid w:val="009D1A8E"/>
    <w:rsid w:val="009D1BE7"/>
    <w:rsid w:val="009D1C28"/>
    <w:rsid w:val="009D1E8D"/>
    <w:rsid w:val="009D23E3"/>
    <w:rsid w:val="009D2D17"/>
    <w:rsid w:val="009D3EDD"/>
    <w:rsid w:val="009D4722"/>
    <w:rsid w:val="009D4738"/>
    <w:rsid w:val="009D4785"/>
    <w:rsid w:val="009D4B45"/>
    <w:rsid w:val="009D5468"/>
    <w:rsid w:val="009D5D16"/>
    <w:rsid w:val="009D5D7C"/>
    <w:rsid w:val="009D6046"/>
    <w:rsid w:val="009D6BA7"/>
    <w:rsid w:val="009D6BEF"/>
    <w:rsid w:val="009D6E8A"/>
    <w:rsid w:val="009D721E"/>
    <w:rsid w:val="009D734B"/>
    <w:rsid w:val="009D75D4"/>
    <w:rsid w:val="009D76C1"/>
    <w:rsid w:val="009D7A30"/>
    <w:rsid w:val="009E013D"/>
    <w:rsid w:val="009E09DE"/>
    <w:rsid w:val="009E0BCD"/>
    <w:rsid w:val="009E1FA1"/>
    <w:rsid w:val="009E209F"/>
    <w:rsid w:val="009E2771"/>
    <w:rsid w:val="009E2C13"/>
    <w:rsid w:val="009E2E65"/>
    <w:rsid w:val="009E3349"/>
    <w:rsid w:val="009E37B5"/>
    <w:rsid w:val="009E3DEF"/>
    <w:rsid w:val="009E3E60"/>
    <w:rsid w:val="009E4343"/>
    <w:rsid w:val="009E4491"/>
    <w:rsid w:val="009E4D16"/>
    <w:rsid w:val="009E5B16"/>
    <w:rsid w:val="009E6B4D"/>
    <w:rsid w:val="009E6D21"/>
    <w:rsid w:val="009E7247"/>
    <w:rsid w:val="009E7C7E"/>
    <w:rsid w:val="009F0AD0"/>
    <w:rsid w:val="009F0C26"/>
    <w:rsid w:val="009F0CC7"/>
    <w:rsid w:val="009F0D32"/>
    <w:rsid w:val="009F1789"/>
    <w:rsid w:val="009F373C"/>
    <w:rsid w:val="009F3A2A"/>
    <w:rsid w:val="009F3B22"/>
    <w:rsid w:val="009F3BAC"/>
    <w:rsid w:val="009F493D"/>
    <w:rsid w:val="009F4BE9"/>
    <w:rsid w:val="009F534B"/>
    <w:rsid w:val="009F538D"/>
    <w:rsid w:val="009F6316"/>
    <w:rsid w:val="009F6372"/>
    <w:rsid w:val="009F6B70"/>
    <w:rsid w:val="009F6CED"/>
    <w:rsid w:val="009F7093"/>
    <w:rsid w:val="009F7A7E"/>
    <w:rsid w:val="009F7B38"/>
    <w:rsid w:val="009F7FAB"/>
    <w:rsid w:val="00A0010F"/>
    <w:rsid w:val="00A0024B"/>
    <w:rsid w:val="00A004FB"/>
    <w:rsid w:val="00A006C5"/>
    <w:rsid w:val="00A00AAF"/>
    <w:rsid w:val="00A00DA1"/>
    <w:rsid w:val="00A01031"/>
    <w:rsid w:val="00A01C51"/>
    <w:rsid w:val="00A01D28"/>
    <w:rsid w:val="00A01E6E"/>
    <w:rsid w:val="00A02945"/>
    <w:rsid w:val="00A02BE9"/>
    <w:rsid w:val="00A02D24"/>
    <w:rsid w:val="00A02DB4"/>
    <w:rsid w:val="00A02E11"/>
    <w:rsid w:val="00A02F04"/>
    <w:rsid w:val="00A03112"/>
    <w:rsid w:val="00A0348E"/>
    <w:rsid w:val="00A03535"/>
    <w:rsid w:val="00A03D44"/>
    <w:rsid w:val="00A03D89"/>
    <w:rsid w:val="00A040CC"/>
    <w:rsid w:val="00A045E1"/>
    <w:rsid w:val="00A06222"/>
    <w:rsid w:val="00A06B3E"/>
    <w:rsid w:val="00A06D34"/>
    <w:rsid w:val="00A070C7"/>
    <w:rsid w:val="00A07502"/>
    <w:rsid w:val="00A075A4"/>
    <w:rsid w:val="00A075CF"/>
    <w:rsid w:val="00A07BD5"/>
    <w:rsid w:val="00A07EEF"/>
    <w:rsid w:val="00A107B9"/>
    <w:rsid w:val="00A10B9E"/>
    <w:rsid w:val="00A10CB4"/>
    <w:rsid w:val="00A11F65"/>
    <w:rsid w:val="00A124F6"/>
    <w:rsid w:val="00A12692"/>
    <w:rsid w:val="00A12735"/>
    <w:rsid w:val="00A1286D"/>
    <w:rsid w:val="00A13172"/>
    <w:rsid w:val="00A131F6"/>
    <w:rsid w:val="00A14AAB"/>
    <w:rsid w:val="00A14DD8"/>
    <w:rsid w:val="00A15147"/>
    <w:rsid w:val="00A151A5"/>
    <w:rsid w:val="00A153AC"/>
    <w:rsid w:val="00A15585"/>
    <w:rsid w:val="00A16422"/>
    <w:rsid w:val="00A16FDD"/>
    <w:rsid w:val="00A17777"/>
    <w:rsid w:val="00A17BA7"/>
    <w:rsid w:val="00A17CCF"/>
    <w:rsid w:val="00A209FB"/>
    <w:rsid w:val="00A20BD8"/>
    <w:rsid w:val="00A21A0B"/>
    <w:rsid w:val="00A21A84"/>
    <w:rsid w:val="00A21A85"/>
    <w:rsid w:val="00A2253D"/>
    <w:rsid w:val="00A22D9F"/>
    <w:rsid w:val="00A24DA3"/>
    <w:rsid w:val="00A26196"/>
    <w:rsid w:val="00A26B88"/>
    <w:rsid w:val="00A26CAC"/>
    <w:rsid w:val="00A26D5A"/>
    <w:rsid w:val="00A26F84"/>
    <w:rsid w:val="00A2737D"/>
    <w:rsid w:val="00A27849"/>
    <w:rsid w:val="00A278A4"/>
    <w:rsid w:val="00A3046D"/>
    <w:rsid w:val="00A307B3"/>
    <w:rsid w:val="00A315F2"/>
    <w:rsid w:val="00A318FC"/>
    <w:rsid w:val="00A31E81"/>
    <w:rsid w:val="00A32174"/>
    <w:rsid w:val="00A321BD"/>
    <w:rsid w:val="00A32F7B"/>
    <w:rsid w:val="00A33060"/>
    <w:rsid w:val="00A332C3"/>
    <w:rsid w:val="00A3339D"/>
    <w:rsid w:val="00A339EA"/>
    <w:rsid w:val="00A33A70"/>
    <w:rsid w:val="00A3437D"/>
    <w:rsid w:val="00A34403"/>
    <w:rsid w:val="00A3455D"/>
    <w:rsid w:val="00A34885"/>
    <w:rsid w:val="00A348F2"/>
    <w:rsid w:val="00A34EB9"/>
    <w:rsid w:val="00A35275"/>
    <w:rsid w:val="00A3562A"/>
    <w:rsid w:val="00A35AAA"/>
    <w:rsid w:val="00A36276"/>
    <w:rsid w:val="00A362F3"/>
    <w:rsid w:val="00A3687C"/>
    <w:rsid w:val="00A37320"/>
    <w:rsid w:val="00A375B8"/>
    <w:rsid w:val="00A37D9E"/>
    <w:rsid w:val="00A405EE"/>
    <w:rsid w:val="00A406BF"/>
    <w:rsid w:val="00A40DCE"/>
    <w:rsid w:val="00A4141B"/>
    <w:rsid w:val="00A41965"/>
    <w:rsid w:val="00A4244F"/>
    <w:rsid w:val="00A42609"/>
    <w:rsid w:val="00A42685"/>
    <w:rsid w:val="00A42D93"/>
    <w:rsid w:val="00A42F32"/>
    <w:rsid w:val="00A431C3"/>
    <w:rsid w:val="00A434B2"/>
    <w:rsid w:val="00A43737"/>
    <w:rsid w:val="00A4462C"/>
    <w:rsid w:val="00A44B9B"/>
    <w:rsid w:val="00A4510D"/>
    <w:rsid w:val="00A45B01"/>
    <w:rsid w:val="00A45B13"/>
    <w:rsid w:val="00A463DB"/>
    <w:rsid w:val="00A46A2B"/>
    <w:rsid w:val="00A476E9"/>
    <w:rsid w:val="00A50259"/>
    <w:rsid w:val="00A503AE"/>
    <w:rsid w:val="00A50735"/>
    <w:rsid w:val="00A5119E"/>
    <w:rsid w:val="00A5189F"/>
    <w:rsid w:val="00A518A8"/>
    <w:rsid w:val="00A51F93"/>
    <w:rsid w:val="00A52419"/>
    <w:rsid w:val="00A52AD2"/>
    <w:rsid w:val="00A53CC6"/>
    <w:rsid w:val="00A53D1A"/>
    <w:rsid w:val="00A5406F"/>
    <w:rsid w:val="00A543C3"/>
    <w:rsid w:val="00A544B2"/>
    <w:rsid w:val="00A54A16"/>
    <w:rsid w:val="00A558E3"/>
    <w:rsid w:val="00A5643A"/>
    <w:rsid w:val="00A56564"/>
    <w:rsid w:val="00A56A51"/>
    <w:rsid w:val="00A56BA5"/>
    <w:rsid w:val="00A57075"/>
    <w:rsid w:val="00A575B1"/>
    <w:rsid w:val="00A60DFA"/>
    <w:rsid w:val="00A60E7C"/>
    <w:rsid w:val="00A6177B"/>
    <w:rsid w:val="00A617D7"/>
    <w:rsid w:val="00A6272B"/>
    <w:rsid w:val="00A62876"/>
    <w:rsid w:val="00A6358B"/>
    <w:rsid w:val="00A63805"/>
    <w:rsid w:val="00A6394F"/>
    <w:rsid w:val="00A64A8E"/>
    <w:rsid w:val="00A64E99"/>
    <w:rsid w:val="00A658F7"/>
    <w:rsid w:val="00A6607B"/>
    <w:rsid w:val="00A66170"/>
    <w:rsid w:val="00A66527"/>
    <w:rsid w:val="00A667AC"/>
    <w:rsid w:val="00A66B79"/>
    <w:rsid w:val="00A67619"/>
    <w:rsid w:val="00A67D02"/>
    <w:rsid w:val="00A67D0D"/>
    <w:rsid w:val="00A67D99"/>
    <w:rsid w:val="00A67FF0"/>
    <w:rsid w:val="00A700AF"/>
    <w:rsid w:val="00A701AC"/>
    <w:rsid w:val="00A71C87"/>
    <w:rsid w:val="00A71CE7"/>
    <w:rsid w:val="00A71E8C"/>
    <w:rsid w:val="00A71F79"/>
    <w:rsid w:val="00A7277D"/>
    <w:rsid w:val="00A72A4C"/>
    <w:rsid w:val="00A72B91"/>
    <w:rsid w:val="00A72E3A"/>
    <w:rsid w:val="00A73049"/>
    <w:rsid w:val="00A7324E"/>
    <w:rsid w:val="00A73980"/>
    <w:rsid w:val="00A73D50"/>
    <w:rsid w:val="00A74ED1"/>
    <w:rsid w:val="00A750E0"/>
    <w:rsid w:val="00A754FA"/>
    <w:rsid w:val="00A75D79"/>
    <w:rsid w:val="00A76045"/>
    <w:rsid w:val="00A7629B"/>
    <w:rsid w:val="00A76405"/>
    <w:rsid w:val="00A76486"/>
    <w:rsid w:val="00A767FE"/>
    <w:rsid w:val="00A7705B"/>
    <w:rsid w:val="00A77BA6"/>
    <w:rsid w:val="00A802C3"/>
    <w:rsid w:val="00A80A10"/>
    <w:rsid w:val="00A80FDD"/>
    <w:rsid w:val="00A8132D"/>
    <w:rsid w:val="00A813F4"/>
    <w:rsid w:val="00A81480"/>
    <w:rsid w:val="00A829B9"/>
    <w:rsid w:val="00A82F8F"/>
    <w:rsid w:val="00A840E4"/>
    <w:rsid w:val="00A84577"/>
    <w:rsid w:val="00A848F6"/>
    <w:rsid w:val="00A84A91"/>
    <w:rsid w:val="00A8526D"/>
    <w:rsid w:val="00A85A15"/>
    <w:rsid w:val="00A86CC9"/>
    <w:rsid w:val="00A87FA2"/>
    <w:rsid w:val="00A9060E"/>
    <w:rsid w:val="00A90678"/>
    <w:rsid w:val="00A91005"/>
    <w:rsid w:val="00A91265"/>
    <w:rsid w:val="00A921B7"/>
    <w:rsid w:val="00A92486"/>
    <w:rsid w:val="00A92C4B"/>
    <w:rsid w:val="00A93B54"/>
    <w:rsid w:val="00A93F77"/>
    <w:rsid w:val="00A95055"/>
    <w:rsid w:val="00A95284"/>
    <w:rsid w:val="00A95DA1"/>
    <w:rsid w:val="00A95F00"/>
    <w:rsid w:val="00A96118"/>
    <w:rsid w:val="00A96484"/>
    <w:rsid w:val="00A9678A"/>
    <w:rsid w:val="00A96C02"/>
    <w:rsid w:val="00A970BD"/>
    <w:rsid w:val="00A97A66"/>
    <w:rsid w:val="00AA02EE"/>
    <w:rsid w:val="00AA0D65"/>
    <w:rsid w:val="00AA1216"/>
    <w:rsid w:val="00AA12B7"/>
    <w:rsid w:val="00AA1342"/>
    <w:rsid w:val="00AA187C"/>
    <w:rsid w:val="00AA22DF"/>
    <w:rsid w:val="00AA25CD"/>
    <w:rsid w:val="00AA378D"/>
    <w:rsid w:val="00AA3827"/>
    <w:rsid w:val="00AA39FA"/>
    <w:rsid w:val="00AA3C81"/>
    <w:rsid w:val="00AA3F0B"/>
    <w:rsid w:val="00AA416F"/>
    <w:rsid w:val="00AA481C"/>
    <w:rsid w:val="00AA4A0A"/>
    <w:rsid w:val="00AA4CA5"/>
    <w:rsid w:val="00AA4E55"/>
    <w:rsid w:val="00AA5290"/>
    <w:rsid w:val="00AA5FEB"/>
    <w:rsid w:val="00AA641A"/>
    <w:rsid w:val="00AA6902"/>
    <w:rsid w:val="00AA6B84"/>
    <w:rsid w:val="00AA6F01"/>
    <w:rsid w:val="00AA7007"/>
    <w:rsid w:val="00AA7350"/>
    <w:rsid w:val="00AA74A7"/>
    <w:rsid w:val="00AA7656"/>
    <w:rsid w:val="00AB02EC"/>
    <w:rsid w:val="00AB0684"/>
    <w:rsid w:val="00AB0832"/>
    <w:rsid w:val="00AB0984"/>
    <w:rsid w:val="00AB0D84"/>
    <w:rsid w:val="00AB12DC"/>
    <w:rsid w:val="00AB1520"/>
    <w:rsid w:val="00AB1585"/>
    <w:rsid w:val="00AB1AE9"/>
    <w:rsid w:val="00AB1DA5"/>
    <w:rsid w:val="00AB1F3A"/>
    <w:rsid w:val="00AB20E0"/>
    <w:rsid w:val="00AB2C32"/>
    <w:rsid w:val="00AB3026"/>
    <w:rsid w:val="00AB34C7"/>
    <w:rsid w:val="00AB3711"/>
    <w:rsid w:val="00AB39D0"/>
    <w:rsid w:val="00AB3BC5"/>
    <w:rsid w:val="00AB3C0F"/>
    <w:rsid w:val="00AB3D2A"/>
    <w:rsid w:val="00AB4AF9"/>
    <w:rsid w:val="00AB4BFA"/>
    <w:rsid w:val="00AB555A"/>
    <w:rsid w:val="00AB5740"/>
    <w:rsid w:val="00AB59CD"/>
    <w:rsid w:val="00AB5B0F"/>
    <w:rsid w:val="00AB5DD3"/>
    <w:rsid w:val="00AB6031"/>
    <w:rsid w:val="00AB6131"/>
    <w:rsid w:val="00AB63C7"/>
    <w:rsid w:val="00AB79F3"/>
    <w:rsid w:val="00AB7ED5"/>
    <w:rsid w:val="00AC00AA"/>
    <w:rsid w:val="00AC059F"/>
    <w:rsid w:val="00AC05AD"/>
    <w:rsid w:val="00AC0A54"/>
    <w:rsid w:val="00AC0DEA"/>
    <w:rsid w:val="00AC0F06"/>
    <w:rsid w:val="00AC0FE6"/>
    <w:rsid w:val="00AC1A9E"/>
    <w:rsid w:val="00AC2337"/>
    <w:rsid w:val="00AC25E2"/>
    <w:rsid w:val="00AC2BCC"/>
    <w:rsid w:val="00AC3A59"/>
    <w:rsid w:val="00AC3ACC"/>
    <w:rsid w:val="00AC4198"/>
    <w:rsid w:val="00AC4505"/>
    <w:rsid w:val="00AC49D4"/>
    <w:rsid w:val="00AC575C"/>
    <w:rsid w:val="00AC5902"/>
    <w:rsid w:val="00AC63A3"/>
    <w:rsid w:val="00AC6596"/>
    <w:rsid w:val="00AC70BE"/>
    <w:rsid w:val="00AC7E37"/>
    <w:rsid w:val="00AC7EDA"/>
    <w:rsid w:val="00AD0206"/>
    <w:rsid w:val="00AD1220"/>
    <w:rsid w:val="00AD13C9"/>
    <w:rsid w:val="00AD175A"/>
    <w:rsid w:val="00AD1871"/>
    <w:rsid w:val="00AD1F9F"/>
    <w:rsid w:val="00AD2680"/>
    <w:rsid w:val="00AD2724"/>
    <w:rsid w:val="00AD273F"/>
    <w:rsid w:val="00AD2ADF"/>
    <w:rsid w:val="00AD2C88"/>
    <w:rsid w:val="00AD382A"/>
    <w:rsid w:val="00AD3880"/>
    <w:rsid w:val="00AD3B49"/>
    <w:rsid w:val="00AD3FEA"/>
    <w:rsid w:val="00AD4312"/>
    <w:rsid w:val="00AD4649"/>
    <w:rsid w:val="00AD54C4"/>
    <w:rsid w:val="00AD6896"/>
    <w:rsid w:val="00AD6B30"/>
    <w:rsid w:val="00AD7139"/>
    <w:rsid w:val="00AD776F"/>
    <w:rsid w:val="00AD790D"/>
    <w:rsid w:val="00AD7B17"/>
    <w:rsid w:val="00AD7BCC"/>
    <w:rsid w:val="00AE01BE"/>
    <w:rsid w:val="00AE0C21"/>
    <w:rsid w:val="00AE1604"/>
    <w:rsid w:val="00AE215D"/>
    <w:rsid w:val="00AE300D"/>
    <w:rsid w:val="00AE3604"/>
    <w:rsid w:val="00AE41E8"/>
    <w:rsid w:val="00AE55D5"/>
    <w:rsid w:val="00AE5B62"/>
    <w:rsid w:val="00AE5E26"/>
    <w:rsid w:val="00AE5E70"/>
    <w:rsid w:val="00AE5FFC"/>
    <w:rsid w:val="00AE6206"/>
    <w:rsid w:val="00AE62DE"/>
    <w:rsid w:val="00AE76D1"/>
    <w:rsid w:val="00AE7887"/>
    <w:rsid w:val="00AE7EF2"/>
    <w:rsid w:val="00AF04D3"/>
    <w:rsid w:val="00AF061D"/>
    <w:rsid w:val="00AF084E"/>
    <w:rsid w:val="00AF0E72"/>
    <w:rsid w:val="00AF1091"/>
    <w:rsid w:val="00AF1145"/>
    <w:rsid w:val="00AF18EA"/>
    <w:rsid w:val="00AF1E8A"/>
    <w:rsid w:val="00AF1F30"/>
    <w:rsid w:val="00AF3653"/>
    <w:rsid w:val="00AF386C"/>
    <w:rsid w:val="00AF38DF"/>
    <w:rsid w:val="00AF3C06"/>
    <w:rsid w:val="00AF52CC"/>
    <w:rsid w:val="00AF5324"/>
    <w:rsid w:val="00AF5673"/>
    <w:rsid w:val="00AF57C7"/>
    <w:rsid w:val="00AF5ABE"/>
    <w:rsid w:val="00AF64D6"/>
    <w:rsid w:val="00AF6D5E"/>
    <w:rsid w:val="00AF7053"/>
    <w:rsid w:val="00AF7055"/>
    <w:rsid w:val="00AF7424"/>
    <w:rsid w:val="00AF7533"/>
    <w:rsid w:val="00AF776D"/>
    <w:rsid w:val="00B0060F"/>
    <w:rsid w:val="00B00C53"/>
    <w:rsid w:val="00B017F8"/>
    <w:rsid w:val="00B01867"/>
    <w:rsid w:val="00B01884"/>
    <w:rsid w:val="00B019B5"/>
    <w:rsid w:val="00B01C6D"/>
    <w:rsid w:val="00B02086"/>
    <w:rsid w:val="00B02263"/>
    <w:rsid w:val="00B02702"/>
    <w:rsid w:val="00B0324B"/>
    <w:rsid w:val="00B048D6"/>
    <w:rsid w:val="00B04E6E"/>
    <w:rsid w:val="00B06714"/>
    <w:rsid w:val="00B06A22"/>
    <w:rsid w:val="00B06D11"/>
    <w:rsid w:val="00B06F57"/>
    <w:rsid w:val="00B0701F"/>
    <w:rsid w:val="00B0785F"/>
    <w:rsid w:val="00B1072A"/>
    <w:rsid w:val="00B108BE"/>
    <w:rsid w:val="00B1094A"/>
    <w:rsid w:val="00B10B00"/>
    <w:rsid w:val="00B11559"/>
    <w:rsid w:val="00B115CD"/>
    <w:rsid w:val="00B119C4"/>
    <w:rsid w:val="00B11A55"/>
    <w:rsid w:val="00B13E4F"/>
    <w:rsid w:val="00B14037"/>
    <w:rsid w:val="00B140D7"/>
    <w:rsid w:val="00B14485"/>
    <w:rsid w:val="00B1461F"/>
    <w:rsid w:val="00B14861"/>
    <w:rsid w:val="00B14E70"/>
    <w:rsid w:val="00B15412"/>
    <w:rsid w:val="00B157FF"/>
    <w:rsid w:val="00B16BD8"/>
    <w:rsid w:val="00B175F7"/>
    <w:rsid w:val="00B17DDD"/>
    <w:rsid w:val="00B2039E"/>
    <w:rsid w:val="00B20636"/>
    <w:rsid w:val="00B209CA"/>
    <w:rsid w:val="00B20F5B"/>
    <w:rsid w:val="00B2106D"/>
    <w:rsid w:val="00B21430"/>
    <w:rsid w:val="00B21852"/>
    <w:rsid w:val="00B221FC"/>
    <w:rsid w:val="00B224E8"/>
    <w:rsid w:val="00B22572"/>
    <w:rsid w:val="00B22B3A"/>
    <w:rsid w:val="00B23ECC"/>
    <w:rsid w:val="00B242FC"/>
    <w:rsid w:val="00B24735"/>
    <w:rsid w:val="00B24EBD"/>
    <w:rsid w:val="00B26375"/>
    <w:rsid w:val="00B26EE9"/>
    <w:rsid w:val="00B26F0F"/>
    <w:rsid w:val="00B26FCC"/>
    <w:rsid w:val="00B277EF"/>
    <w:rsid w:val="00B30364"/>
    <w:rsid w:val="00B30A9D"/>
    <w:rsid w:val="00B30BB6"/>
    <w:rsid w:val="00B30E5C"/>
    <w:rsid w:val="00B3153D"/>
    <w:rsid w:val="00B315EA"/>
    <w:rsid w:val="00B31673"/>
    <w:rsid w:val="00B3219F"/>
    <w:rsid w:val="00B32BB4"/>
    <w:rsid w:val="00B330EE"/>
    <w:rsid w:val="00B33D84"/>
    <w:rsid w:val="00B34803"/>
    <w:rsid w:val="00B349BB"/>
    <w:rsid w:val="00B35175"/>
    <w:rsid w:val="00B35567"/>
    <w:rsid w:val="00B3595A"/>
    <w:rsid w:val="00B35B7E"/>
    <w:rsid w:val="00B36D77"/>
    <w:rsid w:val="00B36F73"/>
    <w:rsid w:val="00B36FFB"/>
    <w:rsid w:val="00B37646"/>
    <w:rsid w:val="00B37725"/>
    <w:rsid w:val="00B403CE"/>
    <w:rsid w:val="00B40F37"/>
    <w:rsid w:val="00B41221"/>
    <w:rsid w:val="00B41379"/>
    <w:rsid w:val="00B4155B"/>
    <w:rsid w:val="00B416E4"/>
    <w:rsid w:val="00B417AA"/>
    <w:rsid w:val="00B418FA"/>
    <w:rsid w:val="00B41CFC"/>
    <w:rsid w:val="00B41ED7"/>
    <w:rsid w:val="00B42D8B"/>
    <w:rsid w:val="00B42E5F"/>
    <w:rsid w:val="00B42E73"/>
    <w:rsid w:val="00B42FB6"/>
    <w:rsid w:val="00B434FE"/>
    <w:rsid w:val="00B439D0"/>
    <w:rsid w:val="00B43BBB"/>
    <w:rsid w:val="00B43BF7"/>
    <w:rsid w:val="00B44343"/>
    <w:rsid w:val="00B4498D"/>
    <w:rsid w:val="00B44E86"/>
    <w:rsid w:val="00B44F49"/>
    <w:rsid w:val="00B4634A"/>
    <w:rsid w:val="00B464EB"/>
    <w:rsid w:val="00B46787"/>
    <w:rsid w:val="00B46946"/>
    <w:rsid w:val="00B471EA"/>
    <w:rsid w:val="00B47992"/>
    <w:rsid w:val="00B47B01"/>
    <w:rsid w:val="00B514C1"/>
    <w:rsid w:val="00B517D4"/>
    <w:rsid w:val="00B5205C"/>
    <w:rsid w:val="00B5235F"/>
    <w:rsid w:val="00B52D57"/>
    <w:rsid w:val="00B52D7F"/>
    <w:rsid w:val="00B535B5"/>
    <w:rsid w:val="00B53D52"/>
    <w:rsid w:val="00B54024"/>
    <w:rsid w:val="00B543D8"/>
    <w:rsid w:val="00B54661"/>
    <w:rsid w:val="00B548D0"/>
    <w:rsid w:val="00B54E7A"/>
    <w:rsid w:val="00B5516C"/>
    <w:rsid w:val="00B55384"/>
    <w:rsid w:val="00B554D0"/>
    <w:rsid w:val="00B55596"/>
    <w:rsid w:val="00B555EC"/>
    <w:rsid w:val="00B55D82"/>
    <w:rsid w:val="00B5637D"/>
    <w:rsid w:val="00B564D4"/>
    <w:rsid w:val="00B56BE6"/>
    <w:rsid w:val="00B56FCB"/>
    <w:rsid w:val="00B570E1"/>
    <w:rsid w:val="00B57312"/>
    <w:rsid w:val="00B5754C"/>
    <w:rsid w:val="00B5778F"/>
    <w:rsid w:val="00B602A8"/>
    <w:rsid w:val="00B606EC"/>
    <w:rsid w:val="00B60771"/>
    <w:rsid w:val="00B61107"/>
    <w:rsid w:val="00B61578"/>
    <w:rsid w:val="00B6170A"/>
    <w:rsid w:val="00B6171B"/>
    <w:rsid w:val="00B6174C"/>
    <w:rsid w:val="00B61B81"/>
    <w:rsid w:val="00B61C2D"/>
    <w:rsid w:val="00B625F0"/>
    <w:rsid w:val="00B62C56"/>
    <w:rsid w:val="00B62FC1"/>
    <w:rsid w:val="00B639A5"/>
    <w:rsid w:val="00B63B12"/>
    <w:rsid w:val="00B64A52"/>
    <w:rsid w:val="00B64F95"/>
    <w:rsid w:val="00B652D6"/>
    <w:rsid w:val="00B6548A"/>
    <w:rsid w:val="00B65CEF"/>
    <w:rsid w:val="00B66F41"/>
    <w:rsid w:val="00B673E8"/>
    <w:rsid w:val="00B678F9"/>
    <w:rsid w:val="00B67C09"/>
    <w:rsid w:val="00B7057F"/>
    <w:rsid w:val="00B70AA3"/>
    <w:rsid w:val="00B70C93"/>
    <w:rsid w:val="00B70F71"/>
    <w:rsid w:val="00B71073"/>
    <w:rsid w:val="00B71DF5"/>
    <w:rsid w:val="00B71F17"/>
    <w:rsid w:val="00B723B8"/>
    <w:rsid w:val="00B72695"/>
    <w:rsid w:val="00B72C0E"/>
    <w:rsid w:val="00B72CAB"/>
    <w:rsid w:val="00B73550"/>
    <w:rsid w:val="00B73610"/>
    <w:rsid w:val="00B73C0B"/>
    <w:rsid w:val="00B73E4A"/>
    <w:rsid w:val="00B73ED5"/>
    <w:rsid w:val="00B74842"/>
    <w:rsid w:val="00B74CF0"/>
    <w:rsid w:val="00B761D2"/>
    <w:rsid w:val="00B76942"/>
    <w:rsid w:val="00B769CE"/>
    <w:rsid w:val="00B7701D"/>
    <w:rsid w:val="00B7731B"/>
    <w:rsid w:val="00B8001B"/>
    <w:rsid w:val="00B80A8F"/>
    <w:rsid w:val="00B80E5D"/>
    <w:rsid w:val="00B823A8"/>
    <w:rsid w:val="00B82E48"/>
    <w:rsid w:val="00B835CB"/>
    <w:rsid w:val="00B8388F"/>
    <w:rsid w:val="00B839BB"/>
    <w:rsid w:val="00B83B2B"/>
    <w:rsid w:val="00B83C26"/>
    <w:rsid w:val="00B83C54"/>
    <w:rsid w:val="00B83F2F"/>
    <w:rsid w:val="00B8421A"/>
    <w:rsid w:val="00B84F4F"/>
    <w:rsid w:val="00B85524"/>
    <w:rsid w:val="00B85D64"/>
    <w:rsid w:val="00B85E59"/>
    <w:rsid w:val="00B86229"/>
    <w:rsid w:val="00B86A56"/>
    <w:rsid w:val="00B86BFD"/>
    <w:rsid w:val="00B86D25"/>
    <w:rsid w:val="00B870A9"/>
    <w:rsid w:val="00B8735A"/>
    <w:rsid w:val="00B877D9"/>
    <w:rsid w:val="00B878BB"/>
    <w:rsid w:val="00B87EAC"/>
    <w:rsid w:val="00B90016"/>
    <w:rsid w:val="00B90513"/>
    <w:rsid w:val="00B90EEE"/>
    <w:rsid w:val="00B912FD"/>
    <w:rsid w:val="00B91569"/>
    <w:rsid w:val="00B9245A"/>
    <w:rsid w:val="00B92672"/>
    <w:rsid w:val="00B926A5"/>
    <w:rsid w:val="00B9276A"/>
    <w:rsid w:val="00B92B30"/>
    <w:rsid w:val="00B92C7F"/>
    <w:rsid w:val="00B92CB2"/>
    <w:rsid w:val="00B92F27"/>
    <w:rsid w:val="00B931C1"/>
    <w:rsid w:val="00B934DE"/>
    <w:rsid w:val="00B938D7"/>
    <w:rsid w:val="00B94113"/>
    <w:rsid w:val="00B94434"/>
    <w:rsid w:val="00B94932"/>
    <w:rsid w:val="00B9523E"/>
    <w:rsid w:val="00B953C9"/>
    <w:rsid w:val="00B95536"/>
    <w:rsid w:val="00B9568D"/>
    <w:rsid w:val="00B956DB"/>
    <w:rsid w:val="00B95837"/>
    <w:rsid w:val="00B95A9B"/>
    <w:rsid w:val="00B95AA8"/>
    <w:rsid w:val="00B95BDB"/>
    <w:rsid w:val="00B961D7"/>
    <w:rsid w:val="00B962BA"/>
    <w:rsid w:val="00B97428"/>
    <w:rsid w:val="00B9759A"/>
    <w:rsid w:val="00B97A08"/>
    <w:rsid w:val="00B97AC1"/>
    <w:rsid w:val="00BA0253"/>
    <w:rsid w:val="00BA068B"/>
    <w:rsid w:val="00BA0A1E"/>
    <w:rsid w:val="00BA1295"/>
    <w:rsid w:val="00BA12AA"/>
    <w:rsid w:val="00BA1398"/>
    <w:rsid w:val="00BA1B37"/>
    <w:rsid w:val="00BA1F65"/>
    <w:rsid w:val="00BA2D23"/>
    <w:rsid w:val="00BA2F11"/>
    <w:rsid w:val="00BA3927"/>
    <w:rsid w:val="00BA3A53"/>
    <w:rsid w:val="00BA3AC9"/>
    <w:rsid w:val="00BA3BCC"/>
    <w:rsid w:val="00BA3F69"/>
    <w:rsid w:val="00BA4464"/>
    <w:rsid w:val="00BA4A28"/>
    <w:rsid w:val="00BA4A33"/>
    <w:rsid w:val="00BA4D4D"/>
    <w:rsid w:val="00BA56AC"/>
    <w:rsid w:val="00BA6067"/>
    <w:rsid w:val="00BA60B6"/>
    <w:rsid w:val="00BA6C0D"/>
    <w:rsid w:val="00BA7013"/>
    <w:rsid w:val="00BA792A"/>
    <w:rsid w:val="00BA7E62"/>
    <w:rsid w:val="00BA7E9D"/>
    <w:rsid w:val="00BB055D"/>
    <w:rsid w:val="00BB0E38"/>
    <w:rsid w:val="00BB0E40"/>
    <w:rsid w:val="00BB15A9"/>
    <w:rsid w:val="00BB2031"/>
    <w:rsid w:val="00BB2C65"/>
    <w:rsid w:val="00BB32B5"/>
    <w:rsid w:val="00BB351B"/>
    <w:rsid w:val="00BB3688"/>
    <w:rsid w:val="00BB3836"/>
    <w:rsid w:val="00BB3E6E"/>
    <w:rsid w:val="00BB4C87"/>
    <w:rsid w:val="00BB4CEA"/>
    <w:rsid w:val="00BB50F3"/>
    <w:rsid w:val="00BB5822"/>
    <w:rsid w:val="00BB5FC8"/>
    <w:rsid w:val="00BB65F6"/>
    <w:rsid w:val="00BB6940"/>
    <w:rsid w:val="00BB703D"/>
    <w:rsid w:val="00BB7372"/>
    <w:rsid w:val="00BB7787"/>
    <w:rsid w:val="00BB7B5C"/>
    <w:rsid w:val="00BB7D9E"/>
    <w:rsid w:val="00BC00DE"/>
    <w:rsid w:val="00BC045D"/>
    <w:rsid w:val="00BC05BC"/>
    <w:rsid w:val="00BC063C"/>
    <w:rsid w:val="00BC1B4D"/>
    <w:rsid w:val="00BC1F06"/>
    <w:rsid w:val="00BC2A2B"/>
    <w:rsid w:val="00BC2F30"/>
    <w:rsid w:val="00BC3207"/>
    <w:rsid w:val="00BC3861"/>
    <w:rsid w:val="00BC3AD8"/>
    <w:rsid w:val="00BC3D7E"/>
    <w:rsid w:val="00BC3ECA"/>
    <w:rsid w:val="00BC4149"/>
    <w:rsid w:val="00BC4788"/>
    <w:rsid w:val="00BC5364"/>
    <w:rsid w:val="00BC562B"/>
    <w:rsid w:val="00BC5B57"/>
    <w:rsid w:val="00BC66E2"/>
    <w:rsid w:val="00BC68C2"/>
    <w:rsid w:val="00BC69B3"/>
    <w:rsid w:val="00BC73A3"/>
    <w:rsid w:val="00BD0323"/>
    <w:rsid w:val="00BD0DD7"/>
    <w:rsid w:val="00BD11AE"/>
    <w:rsid w:val="00BD11B8"/>
    <w:rsid w:val="00BD19FF"/>
    <w:rsid w:val="00BD1ECA"/>
    <w:rsid w:val="00BD1EF1"/>
    <w:rsid w:val="00BD1FC6"/>
    <w:rsid w:val="00BD2368"/>
    <w:rsid w:val="00BD26BC"/>
    <w:rsid w:val="00BD2C14"/>
    <w:rsid w:val="00BD2DB2"/>
    <w:rsid w:val="00BD314E"/>
    <w:rsid w:val="00BD34E9"/>
    <w:rsid w:val="00BD354B"/>
    <w:rsid w:val="00BD35A0"/>
    <w:rsid w:val="00BD3D69"/>
    <w:rsid w:val="00BD3DC5"/>
    <w:rsid w:val="00BD3F85"/>
    <w:rsid w:val="00BD44EE"/>
    <w:rsid w:val="00BD523C"/>
    <w:rsid w:val="00BD53E2"/>
    <w:rsid w:val="00BD53E9"/>
    <w:rsid w:val="00BD5E5A"/>
    <w:rsid w:val="00BD5F6D"/>
    <w:rsid w:val="00BD5FA1"/>
    <w:rsid w:val="00BD6211"/>
    <w:rsid w:val="00BD64FA"/>
    <w:rsid w:val="00BD6BC5"/>
    <w:rsid w:val="00BD6D31"/>
    <w:rsid w:val="00BD6D4A"/>
    <w:rsid w:val="00BD6E8D"/>
    <w:rsid w:val="00BD7CCF"/>
    <w:rsid w:val="00BE0437"/>
    <w:rsid w:val="00BE0861"/>
    <w:rsid w:val="00BE0B8D"/>
    <w:rsid w:val="00BE1AB1"/>
    <w:rsid w:val="00BE267B"/>
    <w:rsid w:val="00BE28A4"/>
    <w:rsid w:val="00BE44B8"/>
    <w:rsid w:val="00BE47F0"/>
    <w:rsid w:val="00BE52BF"/>
    <w:rsid w:val="00BE5B2A"/>
    <w:rsid w:val="00BE5D0B"/>
    <w:rsid w:val="00BE6631"/>
    <w:rsid w:val="00BE71F9"/>
    <w:rsid w:val="00BE739C"/>
    <w:rsid w:val="00BE7DD3"/>
    <w:rsid w:val="00BF034F"/>
    <w:rsid w:val="00BF0905"/>
    <w:rsid w:val="00BF1C0D"/>
    <w:rsid w:val="00BF1D1E"/>
    <w:rsid w:val="00BF26DD"/>
    <w:rsid w:val="00BF29D2"/>
    <w:rsid w:val="00BF2DA9"/>
    <w:rsid w:val="00BF2F6C"/>
    <w:rsid w:val="00BF3ABE"/>
    <w:rsid w:val="00BF4CBE"/>
    <w:rsid w:val="00BF4D19"/>
    <w:rsid w:val="00BF4E43"/>
    <w:rsid w:val="00BF526F"/>
    <w:rsid w:val="00BF619B"/>
    <w:rsid w:val="00BF6A06"/>
    <w:rsid w:val="00BF7519"/>
    <w:rsid w:val="00BF79B2"/>
    <w:rsid w:val="00BF7AD0"/>
    <w:rsid w:val="00BF7C7E"/>
    <w:rsid w:val="00BF7CD6"/>
    <w:rsid w:val="00C0028F"/>
    <w:rsid w:val="00C01F13"/>
    <w:rsid w:val="00C023DB"/>
    <w:rsid w:val="00C02584"/>
    <w:rsid w:val="00C03808"/>
    <w:rsid w:val="00C041BE"/>
    <w:rsid w:val="00C0420B"/>
    <w:rsid w:val="00C04630"/>
    <w:rsid w:val="00C057B3"/>
    <w:rsid w:val="00C0589D"/>
    <w:rsid w:val="00C068B8"/>
    <w:rsid w:val="00C071E3"/>
    <w:rsid w:val="00C07FDE"/>
    <w:rsid w:val="00C10099"/>
    <w:rsid w:val="00C10549"/>
    <w:rsid w:val="00C105AF"/>
    <w:rsid w:val="00C10A1C"/>
    <w:rsid w:val="00C10BD7"/>
    <w:rsid w:val="00C10BE4"/>
    <w:rsid w:val="00C10EB6"/>
    <w:rsid w:val="00C125DA"/>
    <w:rsid w:val="00C12B3C"/>
    <w:rsid w:val="00C1398B"/>
    <w:rsid w:val="00C13EFC"/>
    <w:rsid w:val="00C14DB9"/>
    <w:rsid w:val="00C1509C"/>
    <w:rsid w:val="00C15BB9"/>
    <w:rsid w:val="00C162A2"/>
    <w:rsid w:val="00C171DB"/>
    <w:rsid w:val="00C1795C"/>
    <w:rsid w:val="00C17A16"/>
    <w:rsid w:val="00C17C32"/>
    <w:rsid w:val="00C20B27"/>
    <w:rsid w:val="00C20D30"/>
    <w:rsid w:val="00C20F3E"/>
    <w:rsid w:val="00C215B9"/>
    <w:rsid w:val="00C219C2"/>
    <w:rsid w:val="00C22060"/>
    <w:rsid w:val="00C2240A"/>
    <w:rsid w:val="00C2275A"/>
    <w:rsid w:val="00C227A5"/>
    <w:rsid w:val="00C22FE4"/>
    <w:rsid w:val="00C23E3F"/>
    <w:rsid w:val="00C242A6"/>
    <w:rsid w:val="00C2455E"/>
    <w:rsid w:val="00C24673"/>
    <w:rsid w:val="00C24A14"/>
    <w:rsid w:val="00C24C88"/>
    <w:rsid w:val="00C24FE5"/>
    <w:rsid w:val="00C2511F"/>
    <w:rsid w:val="00C255A1"/>
    <w:rsid w:val="00C26069"/>
    <w:rsid w:val="00C264C9"/>
    <w:rsid w:val="00C26EBE"/>
    <w:rsid w:val="00C27064"/>
    <w:rsid w:val="00C272AB"/>
    <w:rsid w:val="00C27AC6"/>
    <w:rsid w:val="00C27C57"/>
    <w:rsid w:val="00C30336"/>
    <w:rsid w:val="00C30BFB"/>
    <w:rsid w:val="00C310D0"/>
    <w:rsid w:val="00C31344"/>
    <w:rsid w:val="00C31AE3"/>
    <w:rsid w:val="00C32036"/>
    <w:rsid w:val="00C32DB4"/>
    <w:rsid w:val="00C342DC"/>
    <w:rsid w:val="00C349C7"/>
    <w:rsid w:val="00C349F3"/>
    <w:rsid w:val="00C34A16"/>
    <w:rsid w:val="00C34B4E"/>
    <w:rsid w:val="00C355BD"/>
    <w:rsid w:val="00C357E5"/>
    <w:rsid w:val="00C35B85"/>
    <w:rsid w:val="00C35FB9"/>
    <w:rsid w:val="00C3618C"/>
    <w:rsid w:val="00C3654B"/>
    <w:rsid w:val="00C36868"/>
    <w:rsid w:val="00C37169"/>
    <w:rsid w:val="00C3742E"/>
    <w:rsid w:val="00C3785F"/>
    <w:rsid w:val="00C37E15"/>
    <w:rsid w:val="00C415E4"/>
    <w:rsid w:val="00C422D2"/>
    <w:rsid w:val="00C425F7"/>
    <w:rsid w:val="00C432F5"/>
    <w:rsid w:val="00C436B4"/>
    <w:rsid w:val="00C436FA"/>
    <w:rsid w:val="00C440D2"/>
    <w:rsid w:val="00C4492E"/>
    <w:rsid w:val="00C46401"/>
    <w:rsid w:val="00C4651E"/>
    <w:rsid w:val="00C46CEA"/>
    <w:rsid w:val="00C46D8B"/>
    <w:rsid w:val="00C47AB4"/>
    <w:rsid w:val="00C50247"/>
    <w:rsid w:val="00C50380"/>
    <w:rsid w:val="00C5074A"/>
    <w:rsid w:val="00C51353"/>
    <w:rsid w:val="00C513F5"/>
    <w:rsid w:val="00C5169F"/>
    <w:rsid w:val="00C517D8"/>
    <w:rsid w:val="00C52615"/>
    <w:rsid w:val="00C52977"/>
    <w:rsid w:val="00C53825"/>
    <w:rsid w:val="00C53E56"/>
    <w:rsid w:val="00C54206"/>
    <w:rsid w:val="00C54549"/>
    <w:rsid w:val="00C55E57"/>
    <w:rsid w:val="00C564FE"/>
    <w:rsid w:val="00C56A37"/>
    <w:rsid w:val="00C56B97"/>
    <w:rsid w:val="00C57341"/>
    <w:rsid w:val="00C57640"/>
    <w:rsid w:val="00C578D8"/>
    <w:rsid w:val="00C6050E"/>
    <w:rsid w:val="00C60E9B"/>
    <w:rsid w:val="00C60F09"/>
    <w:rsid w:val="00C615E1"/>
    <w:rsid w:val="00C615E4"/>
    <w:rsid w:val="00C616CD"/>
    <w:rsid w:val="00C619D8"/>
    <w:rsid w:val="00C61A0B"/>
    <w:rsid w:val="00C61EAE"/>
    <w:rsid w:val="00C6332B"/>
    <w:rsid w:val="00C63565"/>
    <w:rsid w:val="00C63F60"/>
    <w:rsid w:val="00C64515"/>
    <w:rsid w:val="00C64780"/>
    <w:rsid w:val="00C64B29"/>
    <w:rsid w:val="00C65118"/>
    <w:rsid w:val="00C655E7"/>
    <w:rsid w:val="00C65C3E"/>
    <w:rsid w:val="00C66C14"/>
    <w:rsid w:val="00C66E2E"/>
    <w:rsid w:val="00C66E39"/>
    <w:rsid w:val="00C67328"/>
    <w:rsid w:val="00C675C8"/>
    <w:rsid w:val="00C67828"/>
    <w:rsid w:val="00C678E3"/>
    <w:rsid w:val="00C7078A"/>
    <w:rsid w:val="00C708A5"/>
    <w:rsid w:val="00C70999"/>
    <w:rsid w:val="00C70D8A"/>
    <w:rsid w:val="00C70E8B"/>
    <w:rsid w:val="00C71A5B"/>
    <w:rsid w:val="00C71E7A"/>
    <w:rsid w:val="00C71F17"/>
    <w:rsid w:val="00C721A6"/>
    <w:rsid w:val="00C73A62"/>
    <w:rsid w:val="00C744ED"/>
    <w:rsid w:val="00C746A2"/>
    <w:rsid w:val="00C7480D"/>
    <w:rsid w:val="00C752D3"/>
    <w:rsid w:val="00C75336"/>
    <w:rsid w:val="00C7599C"/>
    <w:rsid w:val="00C759BB"/>
    <w:rsid w:val="00C75BDD"/>
    <w:rsid w:val="00C75E58"/>
    <w:rsid w:val="00C76003"/>
    <w:rsid w:val="00C77115"/>
    <w:rsid w:val="00C77771"/>
    <w:rsid w:val="00C8197D"/>
    <w:rsid w:val="00C828D6"/>
    <w:rsid w:val="00C82939"/>
    <w:rsid w:val="00C829F4"/>
    <w:rsid w:val="00C83093"/>
    <w:rsid w:val="00C8346D"/>
    <w:rsid w:val="00C8361D"/>
    <w:rsid w:val="00C83A56"/>
    <w:rsid w:val="00C83BF5"/>
    <w:rsid w:val="00C84053"/>
    <w:rsid w:val="00C843B8"/>
    <w:rsid w:val="00C84E6A"/>
    <w:rsid w:val="00C85F84"/>
    <w:rsid w:val="00C860F4"/>
    <w:rsid w:val="00C86223"/>
    <w:rsid w:val="00C86280"/>
    <w:rsid w:val="00C866F4"/>
    <w:rsid w:val="00C86714"/>
    <w:rsid w:val="00C86B48"/>
    <w:rsid w:val="00C86CF7"/>
    <w:rsid w:val="00C86FD8"/>
    <w:rsid w:val="00C8794E"/>
    <w:rsid w:val="00C91846"/>
    <w:rsid w:val="00C91B8D"/>
    <w:rsid w:val="00C91DF7"/>
    <w:rsid w:val="00C9203F"/>
    <w:rsid w:val="00C925F9"/>
    <w:rsid w:val="00C92F1F"/>
    <w:rsid w:val="00C934B1"/>
    <w:rsid w:val="00C949A1"/>
    <w:rsid w:val="00C94DD3"/>
    <w:rsid w:val="00C954F8"/>
    <w:rsid w:val="00C95518"/>
    <w:rsid w:val="00C957D0"/>
    <w:rsid w:val="00C9596E"/>
    <w:rsid w:val="00C95B34"/>
    <w:rsid w:val="00C95F09"/>
    <w:rsid w:val="00C97172"/>
    <w:rsid w:val="00C971BE"/>
    <w:rsid w:val="00C9724F"/>
    <w:rsid w:val="00C97C7D"/>
    <w:rsid w:val="00CA0974"/>
    <w:rsid w:val="00CA0B5E"/>
    <w:rsid w:val="00CA0F75"/>
    <w:rsid w:val="00CA0FAB"/>
    <w:rsid w:val="00CA17EB"/>
    <w:rsid w:val="00CA1890"/>
    <w:rsid w:val="00CA27EE"/>
    <w:rsid w:val="00CA2B05"/>
    <w:rsid w:val="00CA2F44"/>
    <w:rsid w:val="00CA3A21"/>
    <w:rsid w:val="00CA490D"/>
    <w:rsid w:val="00CA4C49"/>
    <w:rsid w:val="00CA4DA1"/>
    <w:rsid w:val="00CA4DBD"/>
    <w:rsid w:val="00CA4FEF"/>
    <w:rsid w:val="00CA550F"/>
    <w:rsid w:val="00CA5830"/>
    <w:rsid w:val="00CA5CE6"/>
    <w:rsid w:val="00CA6474"/>
    <w:rsid w:val="00CA66D8"/>
    <w:rsid w:val="00CA69CD"/>
    <w:rsid w:val="00CA6C17"/>
    <w:rsid w:val="00CA6FA8"/>
    <w:rsid w:val="00CA771D"/>
    <w:rsid w:val="00CA77B1"/>
    <w:rsid w:val="00CB0C87"/>
    <w:rsid w:val="00CB16DB"/>
    <w:rsid w:val="00CB1BF9"/>
    <w:rsid w:val="00CB21A1"/>
    <w:rsid w:val="00CB22FF"/>
    <w:rsid w:val="00CB2EE0"/>
    <w:rsid w:val="00CB2FD3"/>
    <w:rsid w:val="00CB3299"/>
    <w:rsid w:val="00CB3488"/>
    <w:rsid w:val="00CB39C2"/>
    <w:rsid w:val="00CB3A91"/>
    <w:rsid w:val="00CB3CB5"/>
    <w:rsid w:val="00CB430E"/>
    <w:rsid w:val="00CB4977"/>
    <w:rsid w:val="00CB5087"/>
    <w:rsid w:val="00CB5741"/>
    <w:rsid w:val="00CB5C5A"/>
    <w:rsid w:val="00CB613E"/>
    <w:rsid w:val="00CB6873"/>
    <w:rsid w:val="00CB7426"/>
    <w:rsid w:val="00CB78DB"/>
    <w:rsid w:val="00CB7968"/>
    <w:rsid w:val="00CC0886"/>
    <w:rsid w:val="00CC11C7"/>
    <w:rsid w:val="00CC1688"/>
    <w:rsid w:val="00CC1B20"/>
    <w:rsid w:val="00CC20B8"/>
    <w:rsid w:val="00CC21FC"/>
    <w:rsid w:val="00CC235C"/>
    <w:rsid w:val="00CC2AFB"/>
    <w:rsid w:val="00CC36D3"/>
    <w:rsid w:val="00CC3C64"/>
    <w:rsid w:val="00CC3DB4"/>
    <w:rsid w:val="00CC3EC9"/>
    <w:rsid w:val="00CC4285"/>
    <w:rsid w:val="00CC449A"/>
    <w:rsid w:val="00CC4DC0"/>
    <w:rsid w:val="00CC4F33"/>
    <w:rsid w:val="00CC55DE"/>
    <w:rsid w:val="00CC57B2"/>
    <w:rsid w:val="00CC59F3"/>
    <w:rsid w:val="00CC5B0E"/>
    <w:rsid w:val="00CC5DC8"/>
    <w:rsid w:val="00CC5F43"/>
    <w:rsid w:val="00CC6E85"/>
    <w:rsid w:val="00CD057F"/>
    <w:rsid w:val="00CD05BE"/>
    <w:rsid w:val="00CD098D"/>
    <w:rsid w:val="00CD1C88"/>
    <w:rsid w:val="00CD269D"/>
    <w:rsid w:val="00CD2833"/>
    <w:rsid w:val="00CD32C9"/>
    <w:rsid w:val="00CD3BDF"/>
    <w:rsid w:val="00CD3F07"/>
    <w:rsid w:val="00CD4FBA"/>
    <w:rsid w:val="00CD544F"/>
    <w:rsid w:val="00CD5A58"/>
    <w:rsid w:val="00CD5AA2"/>
    <w:rsid w:val="00CD5EF3"/>
    <w:rsid w:val="00CD623C"/>
    <w:rsid w:val="00CD62CB"/>
    <w:rsid w:val="00CD6836"/>
    <w:rsid w:val="00CD7DE6"/>
    <w:rsid w:val="00CE0A3A"/>
    <w:rsid w:val="00CE0C20"/>
    <w:rsid w:val="00CE0D93"/>
    <w:rsid w:val="00CE0E1C"/>
    <w:rsid w:val="00CE161B"/>
    <w:rsid w:val="00CE16AF"/>
    <w:rsid w:val="00CE2244"/>
    <w:rsid w:val="00CE313E"/>
    <w:rsid w:val="00CE3C2B"/>
    <w:rsid w:val="00CE42AC"/>
    <w:rsid w:val="00CE4AFE"/>
    <w:rsid w:val="00CE4C98"/>
    <w:rsid w:val="00CE505D"/>
    <w:rsid w:val="00CE5406"/>
    <w:rsid w:val="00CE5F56"/>
    <w:rsid w:val="00CE61D2"/>
    <w:rsid w:val="00CE6F76"/>
    <w:rsid w:val="00CF08FC"/>
    <w:rsid w:val="00CF09F6"/>
    <w:rsid w:val="00CF0D29"/>
    <w:rsid w:val="00CF11AA"/>
    <w:rsid w:val="00CF131D"/>
    <w:rsid w:val="00CF18BD"/>
    <w:rsid w:val="00CF19CE"/>
    <w:rsid w:val="00CF1D08"/>
    <w:rsid w:val="00CF2A50"/>
    <w:rsid w:val="00CF2EEC"/>
    <w:rsid w:val="00CF32A8"/>
    <w:rsid w:val="00CF3655"/>
    <w:rsid w:val="00CF36AF"/>
    <w:rsid w:val="00CF3CFD"/>
    <w:rsid w:val="00CF3EA3"/>
    <w:rsid w:val="00CF4403"/>
    <w:rsid w:val="00CF4C79"/>
    <w:rsid w:val="00CF53CD"/>
    <w:rsid w:val="00CF573E"/>
    <w:rsid w:val="00CF5FA9"/>
    <w:rsid w:val="00CF603A"/>
    <w:rsid w:val="00CF628E"/>
    <w:rsid w:val="00CF6899"/>
    <w:rsid w:val="00CF7053"/>
    <w:rsid w:val="00CF73C6"/>
    <w:rsid w:val="00CF7611"/>
    <w:rsid w:val="00D00E32"/>
    <w:rsid w:val="00D01013"/>
    <w:rsid w:val="00D01584"/>
    <w:rsid w:val="00D016E7"/>
    <w:rsid w:val="00D01986"/>
    <w:rsid w:val="00D02679"/>
    <w:rsid w:val="00D034A6"/>
    <w:rsid w:val="00D03841"/>
    <w:rsid w:val="00D039B3"/>
    <w:rsid w:val="00D040B2"/>
    <w:rsid w:val="00D040D4"/>
    <w:rsid w:val="00D04269"/>
    <w:rsid w:val="00D04C8D"/>
    <w:rsid w:val="00D04F46"/>
    <w:rsid w:val="00D04F55"/>
    <w:rsid w:val="00D05239"/>
    <w:rsid w:val="00D05557"/>
    <w:rsid w:val="00D05DD7"/>
    <w:rsid w:val="00D05FFA"/>
    <w:rsid w:val="00D0610F"/>
    <w:rsid w:val="00D06928"/>
    <w:rsid w:val="00D06CF6"/>
    <w:rsid w:val="00D07841"/>
    <w:rsid w:val="00D07C50"/>
    <w:rsid w:val="00D100F3"/>
    <w:rsid w:val="00D105D6"/>
    <w:rsid w:val="00D10DF1"/>
    <w:rsid w:val="00D11049"/>
    <w:rsid w:val="00D11EE3"/>
    <w:rsid w:val="00D1207B"/>
    <w:rsid w:val="00D12E8E"/>
    <w:rsid w:val="00D1333F"/>
    <w:rsid w:val="00D13437"/>
    <w:rsid w:val="00D13640"/>
    <w:rsid w:val="00D137F8"/>
    <w:rsid w:val="00D13C95"/>
    <w:rsid w:val="00D15711"/>
    <w:rsid w:val="00D168DB"/>
    <w:rsid w:val="00D16ABC"/>
    <w:rsid w:val="00D171E7"/>
    <w:rsid w:val="00D174BD"/>
    <w:rsid w:val="00D17EC5"/>
    <w:rsid w:val="00D20123"/>
    <w:rsid w:val="00D2049A"/>
    <w:rsid w:val="00D21133"/>
    <w:rsid w:val="00D2131B"/>
    <w:rsid w:val="00D218F7"/>
    <w:rsid w:val="00D22B21"/>
    <w:rsid w:val="00D22B27"/>
    <w:rsid w:val="00D22E41"/>
    <w:rsid w:val="00D240DA"/>
    <w:rsid w:val="00D245C6"/>
    <w:rsid w:val="00D24B2A"/>
    <w:rsid w:val="00D24F3C"/>
    <w:rsid w:val="00D25489"/>
    <w:rsid w:val="00D2557B"/>
    <w:rsid w:val="00D259C5"/>
    <w:rsid w:val="00D25A55"/>
    <w:rsid w:val="00D25C29"/>
    <w:rsid w:val="00D2608C"/>
    <w:rsid w:val="00D260A4"/>
    <w:rsid w:val="00D260DA"/>
    <w:rsid w:val="00D2664D"/>
    <w:rsid w:val="00D26707"/>
    <w:rsid w:val="00D26D29"/>
    <w:rsid w:val="00D27388"/>
    <w:rsid w:val="00D27CFD"/>
    <w:rsid w:val="00D30299"/>
    <w:rsid w:val="00D30452"/>
    <w:rsid w:val="00D30724"/>
    <w:rsid w:val="00D30D59"/>
    <w:rsid w:val="00D30F16"/>
    <w:rsid w:val="00D31003"/>
    <w:rsid w:val="00D314CE"/>
    <w:rsid w:val="00D318CF"/>
    <w:rsid w:val="00D31955"/>
    <w:rsid w:val="00D31A8A"/>
    <w:rsid w:val="00D31AE2"/>
    <w:rsid w:val="00D31AFD"/>
    <w:rsid w:val="00D31B54"/>
    <w:rsid w:val="00D31E87"/>
    <w:rsid w:val="00D3229F"/>
    <w:rsid w:val="00D32D09"/>
    <w:rsid w:val="00D32F41"/>
    <w:rsid w:val="00D3365F"/>
    <w:rsid w:val="00D33A44"/>
    <w:rsid w:val="00D33D8D"/>
    <w:rsid w:val="00D3446A"/>
    <w:rsid w:val="00D347B6"/>
    <w:rsid w:val="00D34976"/>
    <w:rsid w:val="00D34CB8"/>
    <w:rsid w:val="00D352E8"/>
    <w:rsid w:val="00D35644"/>
    <w:rsid w:val="00D357F3"/>
    <w:rsid w:val="00D35C13"/>
    <w:rsid w:val="00D35FAC"/>
    <w:rsid w:val="00D36BA7"/>
    <w:rsid w:val="00D37054"/>
    <w:rsid w:val="00D373B9"/>
    <w:rsid w:val="00D3768F"/>
    <w:rsid w:val="00D376FE"/>
    <w:rsid w:val="00D37A48"/>
    <w:rsid w:val="00D40314"/>
    <w:rsid w:val="00D4071F"/>
    <w:rsid w:val="00D41590"/>
    <w:rsid w:val="00D41C0C"/>
    <w:rsid w:val="00D4222D"/>
    <w:rsid w:val="00D4344C"/>
    <w:rsid w:val="00D43647"/>
    <w:rsid w:val="00D438A0"/>
    <w:rsid w:val="00D44DBF"/>
    <w:rsid w:val="00D44F37"/>
    <w:rsid w:val="00D454BA"/>
    <w:rsid w:val="00D45A7B"/>
    <w:rsid w:val="00D45D51"/>
    <w:rsid w:val="00D45F91"/>
    <w:rsid w:val="00D462C9"/>
    <w:rsid w:val="00D46558"/>
    <w:rsid w:val="00D46B41"/>
    <w:rsid w:val="00D46C73"/>
    <w:rsid w:val="00D46D11"/>
    <w:rsid w:val="00D475CE"/>
    <w:rsid w:val="00D47BD5"/>
    <w:rsid w:val="00D47DB0"/>
    <w:rsid w:val="00D47EB8"/>
    <w:rsid w:val="00D47ED4"/>
    <w:rsid w:val="00D5004E"/>
    <w:rsid w:val="00D500E5"/>
    <w:rsid w:val="00D502B1"/>
    <w:rsid w:val="00D502E6"/>
    <w:rsid w:val="00D50C9A"/>
    <w:rsid w:val="00D51116"/>
    <w:rsid w:val="00D520CE"/>
    <w:rsid w:val="00D52331"/>
    <w:rsid w:val="00D526F1"/>
    <w:rsid w:val="00D52772"/>
    <w:rsid w:val="00D53529"/>
    <w:rsid w:val="00D53709"/>
    <w:rsid w:val="00D537AA"/>
    <w:rsid w:val="00D53A38"/>
    <w:rsid w:val="00D5491A"/>
    <w:rsid w:val="00D54F69"/>
    <w:rsid w:val="00D5529C"/>
    <w:rsid w:val="00D5543D"/>
    <w:rsid w:val="00D55457"/>
    <w:rsid w:val="00D556BB"/>
    <w:rsid w:val="00D55A66"/>
    <w:rsid w:val="00D5751B"/>
    <w:rsid w:val="00D5784D"/>
    <w:rsid w:val="00D60A8D"/>
    <w:rsid w:val="00D60C97"/>
    <w:rsid w:val="00D611A1"/>
    <w:rsid w:val="00D61DD1"/>
    <w:rsid w:val="00D61EA1"/>
    <w:rsid w:val="00D62624"/>
    <w:rsid w:val="00D6336D"/>
    <w:rsid w:val="00D639B2"/>
    <w:rsid w:val="00D63FA9"/>
    <w:rsid w:val="00D642A0"/>
    <w:rsid w:val="00D64B89"/>
    <w:rsid w:val="00D64C79"/>
    <w:rsid w:val="00D64E55"/>
    <w:rsid w:val="00D6531F"/>
    <w:rsid w:val="00D655E0"/>
    <w:rsid w:val="00D65B0E"/>
    <w:rsid w:val="00D65BD1"/>
    <w:rsid w:val="00D6608C"/>
    <w:rsid w:val="00D67069"/>
    <w:rsid w:val="00D671E0"/>
    <w:rsid w:val="00D67662"/>
    <w:rsid w:val="00D67AE7"/>
    <w:rsid w:val="00D67C63"/>
    <w:rsid w:val="00D67CCB"/>
    <w:rsid w:val="00D70413"/>
    <w:rsid w:val="00D70539"/>
    <w:rsid w:val="00D70693"/>
    <w:rsid w:val="00D709F0"/>
    <w:rsid w:val="00D70B3F"/>
    <w:rsid w:val="00D70B9D"/>
    <w:rsid w:val="00D711A1"/>
    <w:rsid w:val="00D717AF"/>
    <w:rsid w:val="00D71956"/>
    <w:rsid w:val="00D71A7D"/>
    <w:rsid w:val="00D725C5"/>
    <w:rsid w:val="00D72963"/>
    <w:rsid w:val="00D72B20"/>
    <w:rsid w:val="00D72EE0"/>
    <w:rsid w:val="00D735DA"/>
    <w:rsid w:val="00D737A2"/>
    <w:rsid w:val="00D73B39"/>
    <w:rsid w:val="00D73FCD"/>
    <w:rsid w:val="00D74C2F"/>
    <w:rsid w:val="00D74E50"/>
    <w:rsid w:val="00D750E8"/>
    <w:rsid w:val="00D76476"/>
    <w:rsid w:val="00D764A1"/>
    <w:rsid w:val="00D76AC3"/>
    <w:rsid w:val="00D76D53"/>
    <w:rsid w:val="00D76EF3"/>
    <w:rsid w:val="00D76F21"/>
    <w:rsid w:val="00D770B3"/>
    <w:rsid w:val="00D772B6"/>
    <w:rsid w:val="00D77516"/>
    <w:rsid w:val="00D775EC"/>
    <w:rsid w:val="00D77888"/>
    <w:rsid w:val="00D8021D"/>
    <w:rsid w:val="00D804E4"/>
    <w:rsid w:val="00D80FD7"/>
    <w:rsid w:val="00D81438"/>
    <w:rsid w:val="00D826D7"/>
    <w:rsid w:val="00D829F6"/>
    <w:rsid w:val="00D82CC3"/>
    <w:rsid w:val="00D8304D"/>
    <w:rsid w:val="00D830B8"/>
    <w:rsid w:val="00D833DB"/>
    <w:rsid w:val="00D838EF"/>
    <w:rsid w:val="00D83E68"/>
    <w:rsid w:val="00D8476A"/>
    <w:rsid w:val="00D84A0C"/>
    <w:rsid w:val="00D84B2A"/>
    <w:rsid w:val="00D858E5"/>
    <w:rsid w:val="00D85D89"/>
    <w:rsid w:val="00D86AC7"/>
    <w:rsid w:val="00D872AE"/>
    <w:rsid w:val="00D873A7"/>
    <w:rsid w:val="00D87487"/>
    <w:rsid w:val="00D90543"/>
    <w:rsid w:val="00D90639"/>
    <w:rsid w:val="00D90753"/>
    <w:rsid w:val="00D907D8"/>
    <w:rsid w:val="00D91E88"/>
    <w:rsid w:val="00D92D6E"/>
    <w:rsid w:val="00D92F7F"/>
    <w:rsid w:val="00D9377D"/>
    <w:rsid w:val="00D9379D"/>
    <w:rsid w:val="00D93979"/>
    <w:rsid w:val="00D941CC"/>
    <w:rsid w:val="00D94B8E"/>
    <w:rsid w:val="00D94C34"/>
    <w:rsid w:val="00D94D09"/>
    <w:rsid w:val="00D95A46"/>
    <w:rsid w:val="00D965E3"/>
    <w:rsid w:val="00D9682B"/>
    <w:rsid w:val="00D9774A"/>
    <w:rsid w:val="00D97A3C"/>
    <w:rsid w:val="00D97F75"/>
    <w:rsid w:val="00DA00EB"/>
    <w:rsid w:val="00DA01A1"/>
    <w:rsid w:val="00DA0557"/>
    <w:rsid w:val="00DA0B95"/>
    <w:rsid w:val="00DA0FCE"/>
    <w:rsid w:val="00DA134D"/>
    <w:rsid w:val="00DA1766"/>
    <w:rsid w:val="00DA1A8B"/>
    <w:rsid w:val="00DA1B8C"/>
    <w:rsid w:val="00DA1FEF"/>
    <w:rsid w:val="00DA222C"/>
    <w:rsid w:val="00DA23A9"/>
    <w:rsid w:val="00DA241C"/>
    <w:rsid w:val="00DA2FEC"/>
    <w:rsid w:val="00DA351D"/>
    <w:rsid w:val="00DA3CFF"/>
    <w:rsid w:val="00DA3F85"/>
    <w:rsid w:val="00DA4258"/>
    <w:rsid w:val="00DA427F"/>
    <w:rsid w:val="00DA4514"/>
    <w:rsid w:val="00DA4725"/>
    <w:rsid w:val="00DA485A"/>
    <w:rsid w:val="00DA519D"/>
    <w:rsid w:val="00DA53F9"/>
    <w:rsid w:val="00DA5A62"/>
    <w:rsid w:val="00DA5FCE"/>
    <w:rsid w:val="00DA61D4"/>
    <w:rsid w:val="00DA61F5"/>
    <w:rsid w:val="00DA6858"/>
    <w:rsid w:val="00DA6ACB"/>
    <w:rsid w:val="00DA7717"/>
    <w:rsid w:val="00DA77EB"/>
    <w:rsid w:val="00DA793B"/>
    <w:rsid w:val="00DB0586"/>
    <w:rsid w:val="00DB0E43"/>
    <w:rsid w:val="00DB0F1B"/>
    <w:rsid w:val="00DB10AD"/>
    <w:rsid w:val="00DB10CD"/>
    <w:rsid w:val="00DB1188"/>
    <w:rsid w:val="00DB14E9"/>
    <w:rsid w:val="00DB169C"/>
    <w:rsid w:val="00DB1E46"/>
    <w:rsid w:val="00DB275F"/>
    <w:rsid w:val="00DB2797"/>
    <w:rsid w:val="00DB2918"/>
    <w:rsid w:val="00DB29ED"/>
    <w:rsid w:val="00DB305B"/>
    <w:rsid w:val="00DB3815"/>
    <w:rsid w:val="00DB38EC"/>
    <w:rsid w:val="00DB42F8"/>
    <w:rsid w:val="00DB448D"/>
    <w:rsid w:val="00DB4BD4"/>
    <w:rsid w:val="00DB4E2D"/>
    <w:rsid w:val="00DB5111"/>
    <w:rsid w:val="00DB5B91"/>
    <w:rsid w:val="00DB5BF6"/>
    <w:rsid w:val="00DB5E0B"/>
    <w:rsid w:val="00DB62E7"/>
    <w:rsid w:val="00DB66BE"/>
    <w:rsid w:val="00DB723C"/>
    <w:rsid w:val="00DB74E4"/>
    <w:rsid w:val="00DB76D5"/>
    <w:rsid w:val="00DC10C9"/>
    <w:rsid w:val="00DC1B3B"/>
    <w:rsid w:val="00DC1C30"/>
    <w:rsid w:val="00DC1D07"/>
    <w:rsid w:val="00DC1E1D"/>
    <w:rsid w:val="00DC1F76"/>
    <w:rsid w:val="00DC2B0B"/>
    <w:rsid w:val="00DC3A3F"/>
    <w:rsid w:val="00DC58FB"/>
    <w:rsid w:val="00DC58FD"/>
    <w:rsid w:val="00DC5C57"/>
    <w:rsid w:val="00DC5E3D"/>
    <w:rsid w:val="00DC6F4A"/>
    <w:rsid w:val="00DD0302"/>
    <w:rsid w:val="00DD0999"/>
    <w:rsid w:val="00DD119B"/>
    <w:rsid w:val="00DD15F4"/>
    <w:rsid w:val="00DD1A20"/>
    <w:rsid w:val="00DD1B5C"/>
    <w:rsid w:val="00DD1C72"/>
    <w:rsid w:val="00DD1D4B"/>
    <w:rsid w:val="00DD25E8"/>
    <w:rsid w:val="00DD2A25"/>
    <w:rsid w:val="00DD2A6F"/>
    <w:rsid w:val="00DD3CDE"/>
    <w:rsid w:val="00DD3E41"/>
    <w:rsid w:val="00DD3FA1"/>
    <w:rsid w:val="00DD4197"/>
    <w:rsid w:val="00DD42C4"/>
    <w:rsid w:val="00DD44D0"/>
    <w:rsid w:val="00DD4AED"/>
    <w:rsid w:val="00DD50C2"/>
    <w:rsid w:val="00DD569B"/>
    <w:rsid w:val="00DD5CE5"/>
    <w:rsid w:val="00DD6062"/>
    <w:rsid w:val="00DD60A4"/>
    <w:rsid w:val="00DD6384"/>
    <w:rsid w:val="00DD63D0"/>
    <w:rsid w:val="00DD7553"/>
    <w:rsid w:val="00DD7603"/>
    <w:rsid w:val="00DD7636"/>
    <w:rsid w:val="00DD7F66"/>
    <w:rsid w:val="00DE0098"/>
    <w:rsid w:val="00DE0327"/>
    <w:rsid w:val="00DE1105"/>
    <w:rsid w:val="00DE1458"/>
    <w:rsid w:val="00DE1A49"/>
    <w:rsid w:val="00DE20EA"/>
    <w:rsid w:val="00DE2A06"/>
    <w:rsid w:val="00DE2A0E"/>
    <w:rsid w:val="00DE2EA6"/>
    <w:rsid w:val="00DE3486"/>
    <w:rsid w:val="00DE35AA"/>
    <w:rsid w:val="00DE36C8"/>
    <w:rsid w:val="00DE3CA5"/>
    <w:rsid w:val="00DE41F3"/>
    <w:rsid w:val="00DE4487"/>
    <w:rsid w:val="00DE54E1"/>
    <w:rsid w:val="00DE5DC9"/>
    <w:rsid w:val="00DE5F98"/>
    <w:rsid w:val="00DE60F7"/>
    <w:rsid w:val="00DE6234"/>
    <w:rsid w:val="00DE62AE"/>
    <w:rsid w:val="00DE6372"/>
    <w:rsid w:val="00DE65FF"/>
    <w:rsid w:val="00DE6DFA"/>
    <w:rsid w:val="00DE7B1E"/>
    <w:rsid w:val="00DF0674"/>
    <w:rsid w:val="00DF073D"/>
    <w:rsid w:val="00DF1BB8"/>
    <w:rsid w:val="00DF22EF"/>
    <w:rsid w:val="00DF2617"/>
    <w:rsid w:val="00DF2980"/>
    <w:rsid w:val="00DF319C"/>
    <w:rsid w:val="00DF3216"/>
    <w:rsid w:val="00DF32FB"/>
    <w:rsid w:val="00DF38AD"/>
    <w:rsid w:val="00DF3B43"/>
    <w:rsid w:val="00DF3BAD"/>
    <w:rsid w:val="00DF42C7"/>
    <w:rsid w:val="00DF4A93"/>
    <w:rsid w:val="00DF4C85"/>
    <w:rsid w:val="00DF5156"/>
    <w:rsid w:val="00DF5E69"/>
    <w:rsid w:val="00DF5F6E"/>
    <w:rsid w:val="00DF6C8C"/>
    <w:rsid w:val="00DF6E8C"/>
    <w:rsid w:val="00DF7494"/>
    <w:rsid w:val="00DF7BAF"/>
    <w:rsid w:val="00E00AC7"/>
    <w:rsid w:val="00E00BA4"/>
    <w:rsid w:val="00E018CE"/>
    <w:rsid w:val="00E02431"/>
    <w:rsid w:val="00E025AD"/>
    <w:rsid w:val="00E026B8"/>
    <w:rsid w:val="00E02819"/>
    <w:rsid w:val="00E0292B"/>
    <w:rsid w:val="00E03077"/>
    <w:rsid w:val="00E0327C"/>
    <w:rsid w:val="00E049FF"/>
    <w:rsid w:val="00E05030"/>
    <w:rsid w:val="00E0554D"/>
    <w:rsid w:val="00E056B7"/>
    <w:rsid w:val="00E057F7"/>
    <w:rsid w:val="00E066F3"/>
    <w:rsid w:val="00E0699E"/>
    <w:rsid w:val="00E07210"/>
    <w:rsid w:val="00E073C3"/>
    <w:rsid w:val="00E078C2"/>
    <w:rsid w:val="00E079AB"/>
    <w:rsid w:val="00E07A83"/>
    <w:rsid w:val="00E07D0E"/>
    <w:rsid w:val="00E101B0"/>
    <w:rsid w:val="00E1020C"/>
    <w:rsid w:val="00E10B80"/>
    <w:rsid w:val="00E11160"/>
    <w:rsid w:val="00E11586"/>
    <w:rsid w:val="00E12099"/>
    <w:rsid w:val="00E12130"/>
    <w:rsid w:val="00E121BE"/>
    <w:rsid w:val="00E128DF"/>
    <w:rsid w:val="00E1307B"/>
    <w:rsid w:val="00E131E5"/>
    <w:rsid w:val="00E13454"/>
    <w:rsid w:val="00E143EA"/>
    <w:rsid w:val="00E1512B"/>
    <w:rsid w:val="00E15993"/>
    <w:rsid w:val="00E16805"/>
    <w:rsid w:val="00E16A4D"/>
    <w:rsid w:val="00E16D18"/>
    <w:rsid w:val="00E178E3"/>
    <w:rsid w:val="00E208AF"/>
    <w:rsid w:val="00E20AA2"/>
    <w:rsid w:val="00E20CA9"/>
    <w:rsid w:val="00E210A2"/>
    <w:rsid w:val="00E211BF"/>
    <w:rsid w:val="00E213DA"/>
    <w:rsid w:val="00E21462"/>
    <w:rsid w:val="00E214A5"/>
    <w:rsid w:val="00E22A45"/>
    <w:rsid w:val="00E22EC9"/>
    <w:rsid w:val="00E22FC9"/>
    <w:rsid w:val="00E2433F"/>
    <w:rsid w:val="00E24858"/>
    <w:rsid w:val="00E24AA7"/>
    <w:rsid w:val="00E2501D"/>
    <w:rsid w:val="00E2528C"/>
    <w:rsid w:val="00E2646B"/>
    <w:rsid w:val="00E27219"/>
    <w:rsid w:val="00E27588"/>
    <w:rsid w:val="00E276F6"/>
    <w:rsid w:val="00E27B0B"/>
    <w:rsid w:val="00E301EF"/>
    <w:rsid w:val="00E30202"/>
    <w:rsid w:val="00E3094A"/>
    <w:rsid w:val="00E315F6"/>
    <w:rsid w:val="00E32533"/>
    <w:rsid w:val="00E326CE"/>
    <w:rsid w:val="00E329DC"/>
    <w:rsid w:val="00E33870"/>
    <w:rsid w:val="00E33ED2"/>
    <w:rsid w:val="00E343D8"/>
    <w:rsid w:val="00E35223"/>
    <w:rsid w:val="00E35802"/>
    <w:rsid w:val="00E35BE1"/>
    <w:rsid w:val="00E36153"/>
    <w:rsid w:val="00E362D6"/>
    <w:rsid w:val="00E369CE"/>
    <w:rsid w:val="00E373E8"/>
    <w:rsid w:val="00E375EA"/>
    <w:rsid w:val="00E40302"/>
    <w:rsid w:val="00E405DA"/>
    <w:rsid w:val="00E4068B"/>
    <w:rsid w:val="00E40B66"/>
    <w:rsid w:val="00E4235D"/>
    <w:rsid w:val="00E42369"/>
    <w:rsid w:val="00E42E66"/>
    <w:rsid w:val="00E431D7"/>
    <w:rsid w:val="00E43831"/>
    <w:rsid w:val="00E43C77"/>
    <w:rsid w:val="00E442EE"/>
    <w:rsid w:val="00E445D1"/>
    <w:rsid w:val="00E447B8"/>
    <w:rsid w:val="00E45E4C"/>
    <w:rsid w:val="00E46676"/>
    <w:rsid w:val="00E4698E"/>
    <w:rsid w:val="00E46CAC"/>
    <w:rsid w:val="00E46F29"/>
    <w:rsid w:val="00E5091A"/>
    <w:rsid w:val="00E50DE9"/>
    <w:rsid w:val="00E5180A"/>
    <w:rsid w:val="00E51F0C"/>
    <w:rsid w:val="00E5269D"/>
    <w:rsid w:val="00E52FB1"/>
    <w:rsid w:val="00E534D7"/>
    <w:rsid w:val="00E53C1C"/>
    <w:rsid w:val="00E541A4"/>
    <w:rsid w:val="00E547FE"/>
    <w:rsid w:val="00E54B38"/>
    <w:rsid w:val="00E55353"/>
    <w:rsid w:val="00E55442"/>
    <w:rsid w:val="00E556FA"/>
    <w:rsid w:val="00E558A4"/>
    <w:rsid w:val="00E56BC7"/>
    <w:rsid w:val="00E56D02"/>
    <w:rsid w:val="00E56DE0"/>
    <w:rsid w:val="00E570AD"/>
    <w:rsid w:val="00E57492"/>
    <w:rsid w:val="00E57616"/>
    <w:rsid w:val="00E576CE"/>
    <w:rsid w:val="00E5796D"/>
    <w:rsid w:val="00E57B9E"/>
    <w:rsid w:val="00E60510"/>
    <w:rsid w:val="00E60639"/>
    <w:rsid w:val="00E60678"/>
    <w:rsid w:val="00E60A6A"/>
    <w:rsid w:val="00E60D88"/>
    <w:rsid w:val="00E60EB6"/>
    <w:rsid w:val="00E616F8"/>
    <w:rsid w:val="00E61755"/>
    <w:rsid w:val="00E61776"/>
    <w:rsid w:val="00E619BC"/>
    <w:rsid w:val="00E61B65"/>
    <w:rsid w:val="00E62114"/>
    <w:rsid w:val="00E63025"/>
    <w:rsid w:val="00E6329F"/>
    <w:rsid w:val="00E63853"/>
    <w:rsid w:val="00E63B05"/>
    <w:rsid w:val="00E64041"/>
    <w:rsid w:val="00E652DD"/>
    <w:rsid w:val="00E65C60"/>
    <w:rsid w:val="00E6757C"/>
    <w:rsid w:val="00E677BB"/>
    <w:rsid w:val="00E67D32"/>
    <w:rsid w:val="00E706A8"/>
    <w:rsid w:val="00E71791"/>
    <w:rsid w:val="00E72BB6"/>
    <w:rsid w:val="00E730CA"/>
    <w:rsid w:val="00E73204"/>
    <w:rsid w:val="00E73217"/>
    <w:rsid w:val="00E7342F"/>
    <w:rsid w:val="00E736E6"/>
    <w:rsid w:val="00E73ACD"/>
    <w:rsid w:val="00E73B7A"/>
    <w:rsid w:val="00E73C9F"/>
    <w:rsid w:val="00E73E0B"/>
    <w:rsid w:val="00E7441F"/>
    <w:rsid w:val="00E74761"/>
    <w:rsid w:val="00E74B86"/>
    <w:rsid w:val="00E7527B"/>
    <w:rsid w:val="00E757D5"/>
    <w:rsid w:val="00E757EA"/>
    <w:rsid w:val="00E75888"/>
    <w:rsid w:val="00E7616A"/>
    <w:rsid w:val="00E7689A"/>
    <w:rsid w:val="00E76F30"/>
    <w:rsid w:val="00E801D4"/>
    <w:rsid w:val="00E80E80"/>
    <w:rsid w:val="00E80FB5"/>
    <w:rsid w:val="00E8107B"/>
    <w:rsid w:val="00E81B38"/>
    <w:rsid w:val="00E82D86"/>
    <w:rsid w:val="00E831F8"/>
    <w:rsid w:val="00E833DE"/>
    <w:rsid w:val="00E84177"/>
    <w:rsid w:val="00E84BC2"/>
    <w:rsid w:val="00E85216"/>
    <w:rsid w:val="00E852BE"/>
    <w:rsid w:val="00E85945"/>
    <w:rsid w:val="00E85EFF"/>
    <w:rsid w:val="00E85FDF"/>
    <w:rsid w:val="00E86869"/>
    <w:rsid w:val="00E8718F"/>
    <w:rsid w:val="00E87484"/>
    <w:rsid w:val="00E87594"/>
    <w:rsid w:val="00E87AA1"/>
    <w:rsid w:val="00E9003F"/>
    <w:rsid w:val="00E90304"/>
    <w:rsid w:val="00E904BF"/>
    <w:rsid w:val="00E90675"/>
    <w:rsid w:val="00E90699"/>
    <w:rsid w:val="00E9163E"/>
    <w:rsid w:val="00E92115"/>
    <w:rsid w:val="00E929D1"/>
    <w:rsid w:val="00E92D8C"/>
    <w:rsid w:val="00E92E1B"/>
    <w:rsid w:val="00E93BEF"/>
    <w:rsid w:val="00E93C52"/>
    <w:rsid w:val="00E94118"/>
    <w:rsid w:val="00E9439E"/>
    <w:rsid w:val="00E95423"/>
    <w:rsid w:val="00E95426"/>
    <w:rsid w:val="00E9572A"/>
    <w:rsid w:val="00E9616B"/>
    <w:rsid w:val="00E96B57"/>
    <w:rsid w:val="00EA00F9"/>
    <w:rsid w:val="00EA031A"/>
    <w:rsid w:val="00EA05E9"/>
    <w:rsid w:val="00EA0ED3"/>
    <w:rsid w:val="00EA1247"/>
    <w:rsid w:val="00EA13C2"/>
    <w:rsid w:val="00EA1546"/>
    <w:rsid w:val="00EA1EFF"/>
    <w:rsid w:val="00EA281F"/>
    <w:rsid w:val="00EA2B72"/>
    <w:rsid w:val="00EA2CE7"/>
    <w:rsid w:val="00EA3ADB"/>
    <w:rsid w:val="00EA3B5B"/>
    <w:rsid w:val="00EA51EE"/>
    <w:rsid w:val="00EA562A"/>
    <w:rsid w:val="00EA5997"/>
    <w:rsid w:val="00EA5ADB"/>
    <w:rsid w:val="00EA5EAC"/>
    <w:rsid w:val="00EA6AC1"/>
    <w:rsid w:val="00EA714A"/>
    <w:rsid w:val="00EA75F3"/>
    <w:rsid w:val="00EA7B83"/>
    <w:rsid w:val="00EA7E97"/>
    <w:rsid w:val="00EB0C1C"/>
    <w:rsid w:val="00EB0D72"/>
    <w:rsid w:val="00EB129D"/>
    <w:rsid w:val="00EB14D2"/>
    <w:rsid w:val="00EB1916"/>
    <w:rsid w:val="00EB2714"/>
    <w:rsid w:val="00EB30B9"/>
    <w:rsid w:val="00EB33FC"/>
    <w:rsid w:val="00EB356E"/>
    <w:rsid w:val="00EB3D86"/>
    <w:rsid w:val="00EB42DD"/>
    <w:rsid w:val="00EB4330"/>
    <w:rsid w:val="00EB44DF"/>
    <w:rsid w:val="00EB482B"/>
    <w:rsid w:val="00EB4A64"/>
    <w:rsid w:val="00EB4C39"/>
    <w:rsid w:val="00EB4DD8"/>
    <w:rsid w:val="00EB4F9A"/>
    <w:rsid w:val="00EB55C2"/>
    <w:rsid w:val="00EB5889"/>
    <w:rsid w:val="00EB60A7"/>
    <w:rsid w:val="00EB6784"/>
    <w:rsid w:val="00EB6F5A"/>
    <w:rsid w:val="00EB6FAC"/>
    <w:rsid w:val="00EB781C"/>
    <w:rsid w:val="00EB7A08"/>
    <w:rsid w:val="00EB7D4A"/>
    <w:rsid w:val="00EC0020"/>
    <w:rsid w:val="00EC0164"/>
    <w:rsid w:val="00EC05EB"/>
    <w:rsid w:val="00EC0AEF"/>
    <w:rsid w:val="00EC0FC8"/>
    <w:rsid w:val="00EC12E9"/>
    <w:rsid w:val="00EC18BC"/>
    <w:rsid w:val="00EC1C3D"/>
    <w:rsid w:val="00EC31A5"/>
    <w:rsid w:val="00EC3C1D"/>
    <w:rsid w:val="00EC4092"/>
    <w:rsid w:val="00EC4301"/>
    <w:rsid w:val="00EC43AB"/>
    <w:rsid w:val="00EC46CA"/>
    <w:rsid w:val="00EC4C13"/>
    <w:rsid w:val="00EC55A0"/>
    <w:rsid w:val="00EC586C"/>
    <w:rsid w:val="00EC5C37"/>
    <w:rsid w:val="00EC5E76"/>
    <w:rsid w:val="00EC62C4"/>
    <w:rsid w:val="00EC6353"/>
    <w:rsid w:val="00EC70C2"/>
    <w:rsid w:val="00EC70EC"/>
    <w:rsid w:val="00EC7D0D"/>
    <w:rsid w:val="00ED0722"/>
    <w:rsid w:val="00ED0DF7"/>
    <w:rsid w:val="00ED10F5"/>
    <w:rsid w:val="00ED18D5"/>
    <w:rsid w:val="00ED2AE5"/>
    <w:rsid w:val="00ED2EE2"/>
    <w:rsid w:val="00ED3A91"/>
    <w:rsid w:val="00ED46A9"/>
    <w:rsid w:val="00ED5196"/>
    <w:rsid w:val="00ED51E1"/>
    <w:rsid w:val="00ED5D61"/>
    <w:rsid w:val="00ED63AE"/>
    <w:rsid w:val="00ED6DB7"/>
    <w:rsid w:val="00ED6E29"/>
    <w:rsid w:val="00ED7359"/>
    <w:rsid w:val="00EE033B"/>
    <w:rsid w:val="00EE172F"/>
    <w:rsid w:val="00EE187D"/>
    <w:rsid w:val="00EE3C67"/>
    <w:rsid w:val="00EE46A2"/>
    <w:rsid w:val="00EE487E"/>
    <w:rsid w:val="00EE56AA"/>
    <w:rsid w:val="00EE5CEB"/>
    <w:rsid w:val="00EE5DCA"/>
    <w:rsid w:val="00EE5DF9"/>
    <w:rsid w:val="00EE5EB7"/>
    <w:rsid w:val="00EE6FBD"/>
    <w:rsid w:val="00EE7110"/>
    <w:rsid w:val="00EE7ED3"/>
    <w:rsid w:val="00EF0155"/>
    <w:rsid w:val="00EF01AC"/>
    <w:rsid w:val="00EF0562"/>
    <w:rsid w:val="00EF080F"/>
    <w:rsid w:val="00EF0C9A"/>
    <w:rsid w:val="00EF1732"/>
    <w:rsid w:val="00EF23B1"/>
    <w:rsid w:val="00EF3846"/>
    <w:rsid w:val="00EF4AFA"/>
    <w:rsid w:val="00EF4E67"/>
    <w:rsid w:val="00EF4ECD"/>
    <w:rsid w:val="00EF5F07"/>
    <w:rsid w:val="00EF6352"/>
    <w:rsid w:val="00EF64C0"/>
    <w:rsid w:val="00EF65A9"/>
    <w:rsid w:val="00EF65DB"/>
    <w:rsid w:val="00EF69DE"/>
    <w:rsid w:val="00EF6EB8"/>
    <w:rsid w:val="00F00098"/>
    <w:rsid w:val="00F008AF"/>
    <w:rsid w:val="00F00D66"/>
    <w:rsid w:val="00F010E0"/>
    <w:rsid w:val="00F016E7"/>
    <w:rsid w:val="00F01796"/>
    <w:rsid w:val="00F017DD"/>
    <w:rsid w:val="00F02244"/>
    <w:rsid w:val="00F0269F"/>
    <w:rsid w:val="00F026A9"/>
    <w:rsid w:val="00F028E8"/>
    <w:rsid w:val="00F02966"/>
    <w:rsid w:val="00F02C08"/>
    <w:rsid w:val="00F02C1B"/>
    <w:rsid w:val="00F02C58"/>
    <w:rsid w:val="00F04914"/>
    <w:rsid w:val="00F0505D"/>
    <w:rsid w:val="00F050A7"/>
    <w:rsid w:val="00F06605"/>
    <w:rsid w:val="00F06A0F"/>
    <w:rsid w:val="00F073D1"/>
    <w:rsid w:val="00F07C30"/>
    <w:rsid w:val="00F07CC0"/>
    <w:rsid w:val="00F10358"/>
    <w:rsid w:val="00F109D6"/>
    <w:rsid w:val="00F112EB"/>
    <w:rsid w:val="00F11451"/>
    <w:rsid w:val="00F116A4"/>
    <w:rsid w:val="00F12075"/>
    <w:rsid w:val="00F12146"/>
    <w:rsid w:val="00F123A3"/>
    <w:rsid w:val="00F12562"/>
    <w:rsid w:val="00F12746"/>
    <w:rsid w:val="00F12D79"/>
    <w:rsid w:val="00F12DCC"/>
    <w:rsid w:val="00F13028"/>
    <w:rsid w:val="00F1423B"/>
    <w:rsid w:val="00F143C1"/>
    <w:rsid w:val="00F1469F"/>
    <w:rsid w:val="00F147AC"/>
    <w:rsid w:val="00F15442"/>
    <w:rsid w:val="00F155B2"/>
    <w:rsid w:val="00F157F1"/>
    <w:rsid w:val="00F157FA"/>
    <w:rsid w:val="00F15D91"/>
    <w:rsid w:val="00F162B4"/>
    <w:rsid w:val="00F16578"/>
    <w:rsid w:val="00F16936"/>
    <w:rsid w:val="00F16E27"/>
    <w:rsid w:val="00F1758C"/>
    <w:rsid w:val="00F17781"/>
    <w:rsid w:val="00F17A88"/>
    <w:rsid w:val="00F20130"/>
    <w:rsid w:val="00F20956"/>
    <w:rsid w:val="00F20B2B"/>
    <w:rsid w:val="00F20C89"/>
    <w:rsid w:val="00F21081"/>
    <w:rsid w:val="00F213D8"/>
    <w:rsid w:val="00F2219C"/>
    <w:rsid w:val="00F22510"/>
    <w:rsid w:val="00F228EA"/>
    <w:rsid w:val="00F23354"/>
    <w:rsid w:val="00F23435"/>
    <w:rsid w:val="00F23756"/>
    <w:rsid w:val="00F23AFB"/>
    <w:rsid w:val="00F23F7B"/>
    <w:rsid w:val="00F24BB6"/>
    <w:rsid w:val="00F25555"/>
    <w:rsid w:val="00F25A8D"/>
    <w:rsid w:val="00F25C26"/>
    <w:rsid w:val="00F2632A"/>
    <w:rsid w:val="00F2672A"/>
    <w:rsid w:val="00F277AF"/>
    <w:rsid w:val="00F27936"/>
    <w:rsid w:val="00F30746"/>
    <w:rsid w:val="00F317AF"/>
    <w:rsid w:val="00F31F35"/>
    <w:rsid w:val="00F32511"/>
    <w:rsid w:val="00F3266B"/>
    <w:rsid w:val="00F32E5D"/>
    <w:rsid w:val="00F3393B"/>
    <w:rsid w:val="00F347BD"/>
    <w:rsid w:val="00F34C8B"/>
    <w:rsid w:val="00F34DC5"/>
    <w:rsid w:val="00F34E7D"/>
    <w:rsid w:val="00F354EB"/>
    <w:rsid w:val="00F3572A"/>
    <w:rsid w:val="00F36B36"/>
    <w:rsid w:val="00F36CBC"/>
    <w:rsid w:val="00F36CF0"/>
    <w:rsid w:val="00F36E41"/>
    <w:rsid w:val="00F378D7"/>
    <w:rsid w:val="00F37A0C"/>
    <w:rsid w:val="00F37A53"/>
    <w:rsid w:val="00F401FD"/>
    <w:rsid w:val="00F404C9"/>
    <w:rsid w:val="00F40664"/>
    <w:rsid w:val="00F40B84"/>
    <w:rsid w:val="00F411B1"/>
    <w:rsid w:val="00F41576"/>
    <w:rsid w:val="00F4165C"/>
    <w:rsid w:val="00F41864"/>
    <w:rsid w:val="00F419B7"/>
    <w:rsid w:val="00F420CB"/>
    <w:rsid w:val="00F4228E"/>
    <w:rsid w:val="00F4246D"/>
    <w:rsid w:val="00F4342E"/>
    <w:rsid w:val="00F43DFD"/>
    <w:rsid w:val="00F440D2"/>
    <w:rsid w:val="00F446E8"/>
    <w:rsid w:val="00F44706"/>
    <w:rsid w:val="00F45780"/>
    <w:rsid w:val="00F46080"/>
    <w:rsid w:val="00F460D2"/>
    <w:rsid w:val="00F461AE"/>
    <w:rsid w:val="00F462F2"/>
    <w:rsid w:val="00F47179"/>
    <w:rsid w:val="00F472DE"/>
    <w:rsid w:val="00F47A67"/>
    <w:rsid w:val="00F50329"/>
    <w:rsid w:val="00F50398"/>
    <w:rsid w:val="00F509F5"/>
    <w:rsid w:val="00F50E57"/>
    <w:rsid w:val="00F50EE6"/>
    <w:rsid w:val="00F5136E"/>
    <w:rsid w:val="00F5146A"/>
    <w:rsid w:val="00F51A89"/>
    <w:rsid w:val="00F51BDD"/>
    <w:rsid w:val="00F5203B"/>
    <w:rsid w:val="00F523DE"/>
    <w:rsid w:val="00F52779"/>
    <w:rsid w:val="00F52BCC"/>
    <w:rsid w:val="00F52EDA"/>
    <w:rsid w:val="00F53705"/>
    <w:rsid w:val="00F53716"/>
    <w:rsid w:val="00F54482"/>
    <w:rsid w:val="00F54743"/>
    <w:rsid w:val="00F550B0"/>
    <w:rsid w:val="00F55E0F"/>
    <w:rsid w:val="00F56344"/>
    <w:rsid w:val="00F568D8"/>
    <w:rsid w:val="00F56CD5"/>
    <w:rsid w:val="00F570F9"/>
    <w:rsid w:val="00F573C8"/>
    <w:rsid w:val="00F57DAA"/>
    <w:rsid w:val="00F6005D"/>
    <w:rsid w:val="00F60328"/>
    <w:rsid w:val="00F604E0"/>
    <w:rsid w:val="00F6062E"/>
    <w:rsid w:val="00F608B7"/>
    <w:rsid w:val="00F60F4F"/>
    <w:rsid w:val="00F61896"/>
    <w:rsid w:val="00F61D10"/>
    <w:rsid w:val="00F61F29"/>
    <w:rsid w:val="00F62FAF"/>
    <w:rsid w:val="00F63260"/>
    <w:rsid w:val="00F6344E"/>
    <w:rsid w:val="00F640E8"/>
    <w:rsid w:val="00F64497"/>
    <w:rsid w:val="00F6556A"/>
    <w:rsid w:val="00F66288"/>
    <w:rsid w:val="00F665B4"/>
    <w:rsid w:val="00F66D95"/>
    <w:rsid w:val="00F66FAC"/>
    <w:rsid w:val="00F67173"/>
    <w:rsid w:val="00F671C6"/>
    <w:rsid w:val="00F67477"/>
    <w:rsid w:val="00F67879"/>
    <w:rsid w:val="00F70249"/>
    <w:rsid w:val="00F71738"/>
    <w:rsid w:val="00F71F64"/>
    <w:rsid w:val="00F722C3"/>
    <w:rsid w:val="00F728B2"/>
    <w:rsid w:val="00F73724"/>
    <w:rsid w:val="00F7388F"/>
    <w:rsid w:val="00F738DC"/>
    <w:rsid w:val="00F73B0E"/>
    <w:rsid w:val="00F740EF"/>
    <w:rsid w:val="00F745CC"/>
    <w:rsid w:val="00F74D8D"/>
    <w:rsid w:val="00F75218"/>
    <w:rsid w:val="00F7528D"/>
    <w:rsid w:val="00F765ED"/>
    <w:rsid w:val="00F77316"/>
    <w:rsid w:val="00F8087F"/>
    <w:rsid w:val="00F81B8D"/>
    <w:rsid w:val="00F8226F"/>
    <w:rsid w:val="00F824AF"/>
    <w:rsid w:val="00F826A2"/>
    <w:rsid w:val="00F827D7"/>
    <w:rsid w:val="00F833F4"/>
    <w:rsid w:val="00F8345D"/>
    <w:rsid w:val="00F84138"/>
    <w:rsid w:val="00F84CA4"/>
    <w:rsid w:val="00F8543C"/>
    <w:rsid w:val="00F85D28"/>
    <w:rsid w:val="00F86826"/>
    <w:rsid w:val="00F86956"/>
    <w:rsid w:val="00F86C7E"/>
    <w:rsid w:val="00F86EA0"/>
    <w:rsid w:val="00F86FED"/>
    <w:rsid w:val="00F875A0"/>
    <w:rsid w:val="00F87617"/>
    <w:rsid w:val="00F87838"/>
    <w:rsid w:val="00F87AEB"/>
    <w:rsid w:val="00F9027B"/>
    <w:rsid w:val="00F9030F"/>
    <w:rsid w:val="00F90B92"/>
    <w:rsid w:val="00F91450"/>
    <w:rsid w:val="00F91697"/>
    <w:rsid w:val="00F91D5B"/>
    <w:rsid w:val="00F92294"/>
    <w:rsid w:val="00F92796"/>
    <w:rsid w:val="00F92B81"/>
    <w:rsid w:val="00F92DAF"/>
    <w:rsid w:val="00F92FEB"/>
    <w:rsid w:val="00F93035"/>
    <w:rsid w:val="00F9505C"/>
    <w:rsid w:val="00F95345"/>
    <w:rsid w:val="00F9558A"/>
    <w:rsid w:val="00F95683"/>
    <w:rsid w:val="00F96354"/>
    <w:rsid w:val="00F963A1"/>
    <w:rsid w:val="00F96596"/>
    <w:rsid w:val="00F97777"/>
    <w:rsid w:val="00F97984"/>
    <w:rsid w:val="00FA0279"/>
    <w:rsid w:val="00FA13A1"/>
    <w:rsid w:val="00FA154D"/>
    <w:rsid w:val="00FA1A22"/>
    <w:rsid w:val="00FA1C2C"/>
    <w:rsid w:val="00FA1C70"/>
    <w:rsid w:val="00FA2334"/>
    <w:rsid w:val="00FA29C7"/>
    <w:rsid w:val="00FA2E9F"/>
    <w:rsid w:val="00FA3695"/>
    <w:rsid w:val="00FA4E9C"/>
    <w:rsid w:val="00FA57BF"/>
    <w:rsid w:val="00FA5ECA"/>
    <w:rsid w:val="00FA5FF8"/>
    <w:rsid w:val="00FA6494"/>
    <w:rsid w:val="00FA6665"/>
    <w:rsid w:val="00FA68B7"/>
    <w:rsid w:val="00FA6BA1"/>
    <w:rsid w:val="00FA6C34"/>
    <w:rsid w:val="00FA736B"/>
    <w:rsid w:val="00FA7486"/>
    <w:rsid w:val="00FB0F99"/>
    <w:rsid w:val="00FB15F0"/>
    <w:rsid w:val="00FB1D39"/>
    <w:rsid w:val="00FB25BA"/>
    <w:rsid w:val="00FB313E"/>
    <w:rsid w:val="00FB34A2"/>
    <w:rsid w:val="00FB4145"/>
    <w:rsid w:val="00FB4622"/>
    <w:rsid w:val="00FB4926"/>
    <w:rsid w:val="00FB4B78"/>
    <w:rsid w:val="00FB4FF7"/>
    <w:rsid w:val="00FB5342"/>
    <w:rsid w:val="00FB5EE4"/>
    <w:rsid w:val="00FB6334"/>
    <w:rsid w:val="00FB6B02"/>
    <w:rsid w:val="00FB7717"/>
    <w:rsid w:val="00FB7F14"/>
    <w:rsid w:val="00FC0321"/>
    <w:rsid w:val="00FC18BF"/>
    <w:rsid w:val="00FC24F4"/>
    <w:rsid w:val="00FC2EE9"/>
    <w:rsid w:val="00FC307D"/>
    <w:rsid w:val="00FC3478"/>
    <w:rsid w:val="00FC3700"/>
    <w:rsid w:val="00FC3C5C"/>
    <w:rsid w:val="00FC3EB4"/>
    <w:rsid w:val="00FC44F7"/>
    <w:rsid w:val="00FC560A"/>
    <w:rsid w:val="00FC5665"/>
    <w:rsid w:val="00FC5AF3"/>
    <w:rsid w:val="00FC5FEE"/>
    <w:rsid w:val="00FC64EB"/>
    <w:rsid w:val="00FC6FF6"/>
    <w:rsid w:val="00FC75E2"/>
    <w:rsid w:val="00FD0082"/>
    <w:rsid w:val="00FD0478"/>
    <w:rsid w:val="00FD0C49"/>
    <w:rsid w:val="00FD0C7F"/>
    <w:rsid w:val="00FD0DDE"/>
    <w:rsid w:val="00FD191D"/>
    <w:rsid w:val="00FD2F67"/>
    <w:rsid w:val="00FD30D7"/>
    <w:rsid w:val="00FD319F"/>
    <w:rsid w:val="00FD31FF"/>
    <w:rsid w:val="00FD324E"/>
    <w:rsid w:val="00FD3954"/>
    <w:rsid w:val="00FD3B5E"/>
    <w:rsid w:val="00FD4297"/>
    <w:rsid w:val="00FD54F7"/>
    <w:rsid w:val="00FD5609"/>
    <w:rsid w:val="00FD5B3A"/>
    <w:rsid w:val="00FD5D81"/>
    <w:rsid w:val="00FD6039"/>
    <w:rsid w:val="00FD6842"/>
    <w:rsid w:val="00FD68B7"/>
    <w:rsid w:val="00FD6B36"/>
    <w:rsid w:val="00FD6E4F"/>
    <w:rsid w:val="00FD6F63"/>
    <w:rsid w:val="00FD729C"/>
    <w:rsid w:val="00FD7603"/>
    <w:rsid w:val="00FD7B44"/>
    <w:rsid w:val="00FD7D85"/>
    <w:rsid w:val="00FE0183"/>
    <w:rsid w:val="00FE09B6"/>
    <w:rsid w:val="00FE14DD"/>
    <w:rsid w:val="00FE175A"/>
    <w:rsid w:val="00FE1930"/>
    <w:rsid w:val="00FE1C8A"/>
    <w:rsid w:val="00FE1E38"/>
    <w:rsid w:val="00FE24F4"/>
    <w:rsid w:val="00FE26BD"/>
    <w:rsid w:val="00FE2DAE"/>
    <w:rsid w:val="00FE36FE"/>
    <w:rsid w:val="00FE3943"/>
    <w:rsid w:val="00FE409A"/>
    <w:rsid w:val="00FE4406"/>
    <w:rsid w:val="00FE48A8"/>
    <w:rsid w:val="00FE4BA9"/>
    <w:rsid w:val="00FE5244"/>
    <w:rsid w:val="00FE5517"/>
    <w:rsid w:val="00FE55E6"/>
    <w:rsid w:val="00FE5F1A"/>
    <w:rsid w:val="00FE66FF"/>
    <w:rsid w:val="00FE76F4"/>
    <w:rsid w:val="00FE79B6"/>
    <w:rsid w:val="00FF03AE"/>
    <w:rsid w:val="00FF0C6D"/>
    <w:rsid w:val="00FF10B6"/>
    <w:rsid w:val="00FF11A3"/>
    <w:rsid w:val="00FF12AB"/>
    <w:rsid w:val="00FF1A5C"/>
    <w:rsid w:val="00FF1AF2"/>
    <w:rsid w:val="00FF1CF3"/>
    <w:rsid w:val="00FF27EF"/>
    <w:rsid w:val="00FF3A5C"/>
    <w:rsid w:val="00FF4622"/>
    <w:rsid w:val="00FF49F0"/>
    <w:rsid w:val="00FF4A3A"/>
    <w:rsid w:val="00FF5869"/>
    <w:rsid w:val="00FF5B2C"/>
    <w:rsid w:val="00FF6B01"/>
    <w:rsid w:val="00FF6F03"/>
    <w:rsid w:val="00FF7B69"/>
    <w:rsid w:val="0224D90A"/>
    <w:rsid w:val="10E3BDC5"/>
    <w:rsid w:val="157A8B1C"/>
    <w:rsid w:val="1D634E91"/>
    <w:rsid w:val="2354478F"/>
    <w:rsid w:val="27A4769A"/>
    <w:rsid w:val="2998F5EF"/>
    <w:rsid w:val="2B8071B0"/>
    <w:rsid w:val="2BA99F4F"/>
    <w:rsid w:val="2C5C81B4"/>
    <w:rsid w:val="316A3424"/>
    <w:rsid w:val="443A8AE4"/>
    <w:rsid w:val="45D65B45"/>
    <w:rsid w:val="4654ADF9"/>
    <w:rsid w:val="49E73BE6"/>
    <w:rsid w:val="4AA9CC68"/>
    <w:rsid w:val="4C459CC9"/>
    <w:rsid w:val="5332C516"/>
    <w:rsid w:val="57903CF6"/>
    <w:rsid w:val="64E5ECE8"/>
    <w:rsid w:val="64FDA50F"/>
    <w:rsid w:val="665990B7"/>
    <w:rsid w:val="6A55B4DE"/>
    <w:rsid w:val="76B786C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298A79"/>
  <w15:chartTrackingRefBased/>
  <w15:docId w15:val="{13CF05DB-D2CA-4343-8F0B-353D7267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946"/>
    <w:rPr>
      <w:rFonts w:ascii="Arial" w:eastAsia="Times New Roman" w:hAnsi="Arial"/>
      <w:szCs w:val="24"/>
      <w:lang w:eastAsia="en-US"/>
    </w:rPr>
  </w:style>
  <w:style w:type="paragraph" w:styleId="Heading1">
    <w:name w:val="heading 1"/>
    <w:aliases w:val="Alna (1.)"/>
    <w:next w:val="Alnostext"/>
    <w:link w:val="Heading1Char"/>
    <w:qFormat/>
    <w:rsid w:val="00B46946"/>
    <w:pPr>
      <w:keepNext/>
      <w:pageBreakBefore/>
      <w:numPr>
        <w:numId w:val="176"/>
      </w:numPr>
      <w:spacing w:before="240" w:after="120"/>
      <w:outlineLvl w:val="0"/>
    </w:pPr>
    <w:rPr>
      <w:rFonts w:ascii="Arial" w:eastAsia="Times New Roman" w:hAnsi="Arial" w:cs="Arial"/>
      <w:b/>
      <w:bCs/>
      <w:noProof/>
      <w:kern w:val="32"/>
      <w:sz w:val="24"/>
      <w:szCs w:val="32"/>
      <w:lang w:eastAsia="en-US"/>
    </w:rPr>
  </w:style>
  <w:style w:type="paragraph" w:styleId="Heading2">
    <w:name w:val="heading 2"/>
    <w:aliases w:val="Alna (1.1.)"/>
    <w:next w:val="Alnostext"/>
    <w:link w:val="Heading2Char"/>
    <w:qFormat/>
    <w:rsid w:val="00D16ABC"/>
    <w:pPr>
      <w:keepNext/>
      <w:numPr>
        <w:ilvl w:val="1"/>
        <w:numId w:val="176"/>
      </w:numPr>
      <w:spacing w:before="240" w:after="60"/>
      <w:outlineLvl w:val="1"/>
    </w:pPr>
    <w:rPr>
      <w:rFonts w:ascii="Arial" w:eastAsia="Times New Roman" w:hAnsi="Arial" w:cs="Arial"/>
      <w:b/>
      <w:bCs/>
      <w:iCs/>
      <w:sz w:val="22"/>
      <w:szCs w:val="28"/>
      <w:lang w:eastAsia="en-US"/>
    </w:rPr>
  </w:style>
  <w:style w:type="paragraph" w:styleId="Heading3">
    <w:name w:val="heading 3"/>
    <w:aliases w:val="Alna (1.1.1.)"/>
    <w:basedOn w:val="Heading1"/>
    <w:next w:val="Alnostext"/>
    <w:link w:val="Heading3Char"/>
    <w:qFormat/>
    <w:rsid w:val="00B46946"/>
    <w:pPr>
      <w:pageBreakBefore w:val="0"/>
      <w:numPr>
        <w:ilvl w:val="2"/>
      </w:numPr>
      <w:spacing w:before="360" w:after="60"/>
      <w:outlineLvl w:val="2"/>
    </w:pPr>
    <w:rPr>
      <w:bCs w:val="0"/>
      <w:sz w:val="20"/>
      <w:szCs w:val="26"/>
    </w:rPr>
  </w:style>
  <w:style w:type="paragraph" w:styleId="Heading4">
    <w:name w:val="heading 4"/>
    <w:basedOn w:val="Normal"/>
    <w:next w:val="Alnostext"/>
    <w:link w:val="Heading4Char"/>
    <w:qFormat/>
    <w:rsid w:val="00B46946"/>
    <w:pPr>
      <w:keepNext/>
      <w:numPr>
        <w:ilvl w:val="3"/>
        <w:numId w:val="176"/>
      </w:numPr>
      <w:spacing w:before="240" w:after="60"/>
      <w:outlineLvl w:val="3"/>
    </w:pPr>
    <w:rPr>
      <w:bCs/>
      <w:szCs w:val="28"/>
      <w:u w:val="single"/>
    </w:rPr>
  </w:style>
  <w:style w:type="paragraph" w:styleId="Heading5">
    <w:name w:val="heading 5"/>
    <w:basedOn w:val="Normal"/>
    <w:next w:val="Alnostext"/>
    <w:link w:val="Heading5Char"/>
    <w:qFormat/>
    <w:rsid w:val="00B46946"/>
    <w:pPr>
      <w:keepNext/>
      <w:numPr>
        <w:ilvl w:val="4"/>
        <w:numId w:val="176"/>
      </w:numPr>
      <w:spacing w:before="240" w:after="60"/>
      <w:outlineLvl w:val="4"/>
    </w:pPr>
    <w:rPr>
      <w:bCs/>
      <w:i/>
      <w:iCs/>
      <w:szCs w:val="26"/>
    </w:rPr>
  </w:style>
  <w:style w:type="paragraph" w:styleId="Heading6">
    <w:name w:val="heading 6"/>
    <w:basedOn w:val="Normal"/>
    <w:next w:val="Normal"/>
    <w:link w:val="Heading6Char"/>
    <w:qFormat/>
    <w:rsid w:val="00CD623C"/>
    <w:pPr>
      <w:spacing w:before="240" w:after="60"/>
      <w:outlineLvl w:val="5"/>
    </w:pPr>
    <w:rPr>
      <w:b/>
      <w:bCs/>
      <w:szCs w:val="22"/>
    </w:rPr>
  </w:style>
  <w:style w:type="paragraph" w:styleId="Heading7">
    <w:name w:val="heading 7"/>
    <w:basedOn w:val="Normal"/>
    <w:next w:val="Normal"/>
    <w:link w:val="Heading7Char"/>
    <w:qFormat/>
    <w:rsid w:val="00CD623C"/>
    <w:pPr>
      <w:spacing w:before="240" w:after="60"/>
      <w:outlineLvl w:val="6"/>
    </w:pPr>
    <w:rPr>
      <w:rFonts w:ascii="Times New Roman" w:hAnsi="Times New Roman"/>
      <w:sz w:val="24"/>
    </w:rPr>
  </w:style>
  <w:style w:type="paragraph" w:styleId="Heading8">
    <w:name w:val="heading 8"/>
    <w:basedOn w:val="Normal"/>
    <w:next w:val="Normal"/>
    <w:link w:val="Heading8Char"/>
    <w:qFormat/>
    <w:rsid w:val="00CD623C"/>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CD623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nosKamtextenenaudoti">
    <w:name w:val="Alnos Kam (texte nenaudoti)"/>
    <w:semiHidden/>
    <w:rsid w:val="00B46946"/>
    <w:rPr>
      <w:rFonts w:ascii="Arial" w:eastAsia="Times New Roman" w:hAnsi="Arial"/>
      <w:b/>
      <w:bCs/>
      <w:kern w:val="32"/>
      <w:lang w:val="en-GB" w:eastAsia="en-US"/>
    </w:rPr>
  </w:style>
  <w:style w:type="paragraph" w:customStyle="1" w:styleId="AlnostextasBoldChar">
    <w:name w:val="Alnos textas Bold Char"/>
    <w:basedOn w:val="AlnosKamtextenenaudoti"/>
    <w:semiHidden/>
    <w:rsid w:val="00B46946"/>
    <w:rPr>
      <w:lang w:val="en-US"/>
    </w:rPr>
  </w:style>
  <w:style w:type="paragraph" w:customStyle="1" w:styleId="AlnacapsBold">
    <w:name w:val="Alna caps Bold"/>
    <w:basedOn w:val="AlnostextasBoldChar"/>
    <w:semiHidden/>
    <w:rsid w:val="00B46946"/>
    <w:pPr>
      <w:jc w:val="right"/>
    </w:pPr>
    <w:rPr>
      <w:caps/>
    </w:rPr>
  </w:style>
  <w:style w:type="table" w:styleId="TableGrid">
    <w:name w:val="Table Grid"/>
    <w:basedOn w:val="TableNormal"/>
    <w:rsid w:val="00B46946"/>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naMelyna">
    <w:name w:val="Alna. Melyna"/>
    <w:basedOn w:val="TableGrid"/>
    <w:rsid w:val="00B46946"/>
    <w:rPr>
      <w:rFonts w:ascii="Arial" w:hAnsi="Arial"/>
    </w:rPr>
    <w:tblPr/>
    <w:trPr>
      <w:cantSplit/>
    </w:trPr>
    <w:tcPr>
      <w:shd w:val="clear" w:color="auto" w:fill="FFFFFF"/>
      <w:vAlign w:val="center"/>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3399"/>
      </w:tcPr>
    </w:tblStylePr>
  </w:style>
  <w:style w:type="table" w:customStyle="1" w:styleId="AlnaZalia">
    <w:name w:val="Alna. Zalia"/>
    <w:basedOn w:val="AlnaMelyna"/>
    <w:rsid w:val="00B46946"/>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9999"/>
      </w:tcPr>
    </w:tblStylePr>
  </w:style>
  <w:style w:type="table" w:customStyle="1" w:styleId="AlnaGeltona">
    <w:name w:val="Alna. Geltona"/>
    <w:basedOn w:val="AlnaZalia"/>
    <w:rsid w:val="00B46946"/>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8AB00"/>
      </w:tcPr>
    </w:tblStylePr>
  </w:style>
  <w:style w:type="table" w:customStyle="1" w:styleId="AlnaPilka">
    <w:name w:val="Alna. Pilka"/>
    <w:basedOn w:val="AlnaZalia"/>
    <w:rsid w:val="00B46946"/>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6A6A6"/>
      </w:tcPr>
    </w:tblStylePr>
  </w:style>
  <w:style w:type="table" w:customStyle="1" w:styleId="AlnaRaudona">
    <w:name w:val="Alna. Raudona"/>
    <w:basedOn w:val="AlnaMelyna"/>
    <w:rsid w:val="00B46946"/>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0000"/>
      </w:tcPr>
    </w:tblStylePr>
  </w:style>
  <w:style w:type="table" w:customStyle="1" w:styleId="AlnaRuda">
    <w:name w:val="Alna. Ruda"/>
    <w:basedOn w:val="AlnaZalia"/>
    <w:rsid w:val="00B46946"/>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824100"/>
      </w:tcPr>
    </w:tblStylePr>
  </w:style>
  <w:style w:type="table" w:customStyle="1" w:styleId="AlnaZydra">
    <w:name w:val="Alna. Zydra"/>
    <w:basedOn w:val="TableGrid"/>
    <w:rsid w:val="00B46946"/>
    <w:pPr>
      <w:jc w:val="left"/>
    </w:pPr>
    <w:rPr>
      <w:rFonts w:ascii="Arial" w:hAnsi="Arial"/>
    </w:rPr>
    <w:tblPr/>
    <w:trPr>
      <w:cantSplit/>
    </w:trPr>
    <w:tcPr>
      <w:shd w:val="clear" w:color="auto" w:fill="FFFFFF"/>
    </w:tcPr>
    <w:tblStylePr w:type="firstRow">
      <w:pPr>
        <w:keepNext/>
        <w:wordWrap/>
      </w:pPr>
      <w:rPr>
        <w:rFonts w:ascii="Yu Gothic" w:hAnsi="Yu Gothic"/>
        <w:b/>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6699FF"/>
      </w:tcPr>
    </w:tblStylePr>
  </w:style>
  <w:style w:type="paragraph" w:styleId="Header">
    <w:name w:val="header"/>
    <w:basedOn w:val="Normal"/>
    <w:link w:val="HeaderChar"/>
    <w:rsid w:val="00B46946"/>
    <w:pPr>
      <w:tabs>
        <w:tab w:val="center" w:pos="4153"/>
        <w:tab w:val="right" w:pos="8306"/>
      </w:tabs>
    </w:pPr>
  </w:style>
  <w:style w:type="character" w:customStyle="1" w:styleId="HeaderChar">
    <w:name w:val="Header Char"/>
    <w:link w:val="Header"/>
    <w:rsid w:val="003B77C6"/>
    <w:rPr>
      <w:rFonts w:ascii="Arial" w:eastAsia="Times New Roman" w:hAnsi="Arial"/>
      <w:szCs w:val="24"/>
      <w:lang w:eastAsia="en-US"/>
    </w:rPr>
  </w:style>
  <w:style w:type="paragraph" w:customStyle="1" w:styleId="Alnosantraste">
    <w:name w:val="Alnos antraste"/>
    <w:basedOn w:val="Header"/>
    <w:semiHidden/>
    <w:rsid w:val="00B46946"/>
    <w:pPr>
      <w:spacing w:before="120" w:after="120"/>
    </w:pPr>
    <w:rPr>
      <w:b/>
    </w:rPr>
  </w:style>
  <w:style w:type="paragraph" w:styleId="Title">
    <w:name w:val="Title"/>
    <w:basedOn w:val="Normal"/>
    <w:link w:val="TitleChar"/>
    <w:qFormat/>
    <w:rsid w:val="00B46946"/>
    <w:pPr>
      <w:spacing w:before="240" w:after="60"/>
      <w:jc w:val="center"/>
    </w:pPr>
    <w:rPr>
      <w:rFonts w:cs="Arial"/>
      <w:b/>
      <w:bCs/>
      <w:kern w:val="28"/>
      <w:sz w:val="32"/>
      <w:szCs w:val="32"/>
    </w:rPr>
  </w:style>
  <w:style w:type="character" w:customStyle="1" w:styleId="TitleChar">
    <w:name w:val="Title Char"/>
    <w:link w:val="Title"/>
    <w:rsid w:val="003B77C6"/>
    <w:rPr>
      <w:rFonts w:ascii="Arial" w:eastAsia="Times New Roman" w:hAnsi="Arial" w:cs="Arial"/>
      <w:b/>
      <w:bCs/>
      <w:kern w:val="28"/>
      <w:sz w:val="32"/>
      <w:szCs w:val="32"/>
      <w:lang w:eastAsia="en-US"/>
    </w:rPr>
  </w:style>
  <w:style w:type="paragraph" w:customStyle="1" w:styleId="Alnosdidelispav">
    <w:name w:val="Alnos didelis pav."/>
    <w:basedOn w:val="Title"/>
    <w:rsid w:val="00B46946"/>
    <w:pPr>
      <w:spacing w:before="60"/>
      <w:jc w:val="left"/>
    </w:pPr>
    <w:rPr>
      <w:rFonts w:ascii="Arial Narrow" w:hAnsi="Arial Narrow"/>
      <w:sz w:val="52"/>
    </w:rPr>
  </w:style>
  <w:style w:type="paragraph" w:customStyle="1" w:styleId="Alnosraudona">
    <w:name w:val="Alnos raudona"/>
    <w:basedOn w:val="Normal"/>
    <w:rsid w:val="00B46946"/>
    <w:pPr>
      <w:jc w:val="both"/>
    </w:pPr>
    <w:rPr>
      <w:b/>
      <w:color w:val="CC0000"/>
    </w:rPr>
  </w:style>
  <w:style w:type="paragraph" w:customStyle="1" w:styleId="Alnosmelyna">
    <w:name w:val="Alnos melyna"/>
    <w:basedOn w:val="Alnosraudona"/>
    <w:rsid w:val="00B46946"/>
    <w:rPr>
      <w:color w:val="003399"/>
    </w:rPr>
  </w:style>
  <w:style w:type="paragraph" w:customStyle="1" w:styleId="Alnoszydra">
    <w:name w:val="Alnos zydra"/>
    <w:basedOn w:val="Alnosmelyna"/>
    <w:rsid w:val="00B46946"/>
    <w:rPr>
      <w:color w:val="99CCFF"/>
    </w:rPr>
  </w:style>
  <w:style w:type="paragraph" w:customStyle="1" w:styleId="Alnosgeltona">
    <w:name w:val="Alnos geltona"/>
    <w:basedOn w:val="Alnoszydra"/>
    <w:rsid w:val="00B46946"/>
    <w:rPr>
      <w:color w:val="E8AB00"/>
    </w:rPr>
  </w:style>
  <w:style w:type="paragraph" w:customStyle="1" w:styleId="AlnosKam1txtenenaudoti">
    <w:name w:val="Alnos Kam1 (txte nenaudoti)"/>
    <w:basedOn w:val="AlnosKamtextenenaudoti"/>
    <w:next w:val="Alnostext"/>
    <w:semiHidden/>
    <w:rsid w:val="00B46946"/>
    <w:pPr>
      <w:jc w:val="both"/>
    </w:pPr>
    <w:rPr>
      <w:lang w:val="lt-LT"/>
    </w:rPr>
  </w:style>
  <w:style w:type="paragraph" w:customStyle="1" w:styleId="ALnosKastextenenaudoti">
    <w:name w:val="ALnos Kas (texte nenaudoti)"/>
    <w:basedOn w:val="Normal"/>
    <w:semiHidden/>
    <w:rsid w:val="00B46946"/>
    <w:rPr>
      <w:szCs w:val="20"/>
      <w:lang w:val="en-GB"/>
    </w:rPr>
  </w:style>
  <w:style w:type="paragraph" w:customStyle="1" w:styleId="ALnosKastextenenaudotiChar">
    <w:name w:val="ALnos Kas (texte nenaudoti) Char"/>
    <w:basedOn w:val="Normal"/>
    <w:semiHidden/>
    <w:rsid w:val="00B46946"/>
    <w:pPr>
      <w:ind w:left="116"/>
    </w:pPr>
    <w:rPr>
      <w:szCs w:val="20"/>
    </w:rPr>
  </w:style>
  <w:style w:type="paragraph" w:customStyle="1" w:styleId="AlnosKas1Textenenaudoti">
    <w:name w:val="Alnos Kas1 (Texte nenaudoti)"/>
    <w:basedOn w:val="ALnosKastextenenaudoti"/>
    <w:semiHidden/>
    <w:rsid w:val="00B46946"/>
  </w:style>
  <w:style w:type="paragraph" w:customStyle="1" w:styleId="AlnosNumbered">
    <w:name w:val="Alnos Numbered"/>
    <w:basedOn w:val="Normal"/>
    <w:link w:val="AlnosNumberedCharChar"/>
    <w:rsid w:val="00B46946"/>
    <w:pPr>
      <w:numPr>
        <w:numId w:val="245"/>
      </w:numPr>
      <w:spacing w:before="60"/>
      <w:jc w:val="both"/>
    </w:pPr>
  </w:style>
  <w:style w:type="paragraph" w:customStyle="1" w:styleId="Alnosparaste">
    <w:name w:val="Alnos paraste"/>
    <w:basedOn w:val="Normal"/>
    <w:semiHidden/>
    <w:rsid w:val="00B46946"/>
    <w:rPr>
      <w:sz w:val="18"/>
    </w:rPr>
  </w:style>
  <w:style w:type="paragraph" w:styleId="Subtitle">
    <w:name w:val="Subtitle"/>
    <w:basedOn w:val="Normal"/>
    <w:link w:val="SubtitleChar"/>
    <w:qFormat/>
    <w:rsid w:val="00B46946"/>
    <w:pPr>
      <w:spacing w:after="60"/>
      <w:jc w:val="center"/>
    </w:pPr>
    <w:rPr>
      <w:rFonts w:cs="Arial"/>
      <w:sz w:val="24"/>
    </w:rPr>
  </w:style>
  <w:style w:type="character" w:customStyle="1" w:styleId="SubtitleChar">
    <w:name w:val="Subtitle Char"/>
    <w:link w:val="Subtitle"/>
    <w:rsid w:val="003B77C6"/>
    <w:rPr>
      <w:rFonts w:ascii="Arial" w:eastAsia="Times New Roman" w:hAnsi="Arial" w:cs="Arial"/>
      <w:sz w:val="24"/>
      <w:szCs w:val="24"/>
      <w:lang w:eastAsia="en-US"/>
    </w:rPr>
  </w:style>
  <w:style w:type="paragraph" w:customStyle="1" w:styleId="Alnospavadinimas">
    <w:name w:val="Alnos pavadinimas"/>
    <w:basedOn w:val="Subtitle"/>
    <w:rsid w:val="00B46946"/>
    <w:pPr>
      <w:spacing w:before="60"/>
      <w:jc w:val="left"/>
    </w:pPr>
    <w:rPr>
      <w:rFonts w:ascii="Arial Narrow" w:hAnsi="Arial Narrow"/>
      <w:sz w:val="40"/>
    </w:rPr>
  </w:style>
  <w:style w:type="paragraph" w:customStyle="1" w:styleId="Alnostext">
    <w:name w:val="Alnos text"/>
    <w:basedOn w:val="Normal"/>
    <w:link w:val="AlnostextChar"/>
    <w:rsid w:val="00B46946"/>
    <w:pPr>
      <w:spacing w:before="120" w:after="120"/>
      <w:jc w:val="both"/>
    </w:pPr>
  </w:style>
  <w:style w:type="character" w:customStyle="1" w:styleId="AlnostextChar">
    <w:name w:val="Alnos text Char"/>
    <w:link w:val="Alnostext"/>
    <w:rsid w:val="00B46946"/>
    <w:rPr>
      <w:rFonts w:ascii="Arial" w:eastAsia="Times New Roman" w:hAnsi="Arial"/>
      <w:szCs w:val="24"/>
      <w:lang w:eastAsia="en-US"/>
    </w:rPr>
  </w:style>
  <w:style w:type="paragraph" w:customStyle="1" w:styleId="AlnostextBuleted">
    <w:name w:val="Alnos text Buleted"/>
    <w:basedOn w:val="Alnostext"/>
    <w:link w:val="AlnostextBuletedChar"/>
    <w:rsid w:val="00B46946"/>
    <w:pPr>
      <w:numPr>
        <w:numId w:val="38"/>
      </w:numPr>
      <w:spacing w:after="0"/>
      <w:contextualSpacing/>
    </w:pPr>
  </w:style>
  <w:style w:type="paragraph" w:customStyle="1" w:styleId="Alnostextgelt">
    <w:name w:val="Alnos text gelt"/>
    <w:basedOn w:val="Alnostext"/>
    <w:next w:val="Alnostext"/>
    <w:link w:val="AlnostextgeltCharChar"/>
    <w:rsid w:val="00B46946"/>
    <w:pPr>
      <w:shd w:val="clear" w:color="auto" w:fill="FFFF00"/>
      <w:jc w:val="left"/>
    </w:pPr>
    <w:rPr>
      <w:rFonts w:ascii="Calibri" w:eastAsia="Calibri" w:hAnsi="Calibri"/>
      <w:szCs w:val="20"/>
      <w:lang w:eastAsia="lt-LT"/>
    </w:rPr>
  </w:style>
  <w:style w:type="character" w:customStyle="1" w:styleId="AlnostextgeltCharChar">
    <w:name w:val="Alnos text gelt Char Char"/>
    <w:link w:val="Alnostextgelt"/>
    <w:rsid w:val="00B46946"/>
    <w:rPr>
      <w:shd w:val="clear" w:color="auto" w:fill="FFFF00"/>
    </w:rPr>
  </w:style>
  <w:style w:type="paragraph" w:customStyle="1" w:styleId="AlnostextasBold">
    <w:name w:val="Alnos textas Bold"/>
    <w:basedOn w:val="Alnosantraste"/>
    <w:semiHidden/>
    <w:rsid w:val="00B46946"/>
    <w:pPr>
      <w:keepNext/>
      <w:tabs>
        <w:tab w:val="clear" w:pos="4153"/>
        <w:tab w:val="clear" w:pos="8306"/>
      </w:tabs>
      <w:spacing w:before="0" w:after="0"/>
    </w:pPr>
    <w:rPr>
      <w:rFonts w:cs="Arial"/>
      <w:bCs/>
      <w:kern w:val="32"/>
      <w:szCs w:val="32"/>
    </w:rPr>
  </w:style>
  <w:style w:type="paragraph" w:customStyle="1" w:styleId="Alnosturinys">
    <w:name w:val="Alnos turinys"/>
    <w:basedOn w:val="Normal"/>
    <w:next w:val="Alnostext"/>
    <w:rsid w:val="00B46946"/>
    <w:pPr>
      <w:keepNext/>
      <w:pageBreakBefore/>
      <w:spacing w:before="120" w:after="120"/>
      <w:jc w:val="both"/>
    </w:pPr>
    <w:rPr>
      <w:rFonts w:cs="Arial"/>
      <w:b/>
      <w:bCs/>
      <w:kern w:val="32"/>
      <w:sz w:val="28"/>
    </w:rPr>
  </w:style>
  <w:style w:type="paragraph" w:customStyle="1" w:styleId="Alnoszalia">
    <w:name w:val="Alnos zalia"/>
    <w:basedOn w:val="Alnoszydra"/>
    <w:rsid w:val="00B46946"/>
    <w:rPr>
      <w:color w:val="009999"/>
    </w:rPr>
  </w:style>
  <w:style w:type="paragraph" w:styleId="BalloonText">
    <w:name w:val="Balloon Text"/>
    <w:basedOn w:val="Normal"/>
    <w:link w:val="BalloonTextChar"/>
    <w:semiHidden/>
    <w:rsid w:val="00B46946"/>
    <w:rPr>
      <w:rFonts w:ascii="Tahoma" w:hAnsi="Tahoma" w:cs="Tahoma"/>
      <w:sz w:val="16"/>
      <w:szCs w:val="16"/>
    </w:rPr>
  </w:style>
  <w:style w:type="character" w:customStyle="1" w:styleId="BalloonTextChar">
    <w:name w:val="Balloon Text Char"/>
    <w:link w:val="BalloonText"/>
    <w:semiHidden/>
    <w:rsid w:val="003B77C6"/>
    <w:rPr>
      <w:rFonts w:ascii="Tahoma" w:eastAsia="Times New Roman" w:hAnsi="Tahoma" w:cs="Tahoma"/>
      <w:sz w:val="16"/>
      <w:szCs w:val="16"/>
      <w:lang w:eastAsia="en-US"/>
    </w:rPr>
  </w:style>
  <w:style w:type="paragraph" w:styleId="BodyText">
    <w:name w:val="Body Text"/>
    <w:basedOn w:val="Normal"/>
    <w:next w:val="AlnosNumbered"/>
    <w:link w:val="BodyTextChar"/>
    <w:autoRedefine/>
    <w:rsid w:val="007A5F79"/>
    <w:pPr>
      <w:ind w:left="792"/>
    </w:pPr>
  </w:style>
  <w:style w:type="character" w:customStyle="1" w:styleId="BodyTextChar">
    <w:name w:val="Body Text Char"/>
    <w:link w:val="BodyText"/>
    <w:rsid w:val="00B46946"/>
    <w:rPr>
      <w:rFonts w:ascii="Arial" w:eastAsia="Times New Roman" w:hAnsi="Arial"/>
      <w:szCs w:val="24"/>
      <w:lang w:eastAsia="en-US"/>
    </w:rPr>
  </w:style>
  <w:style w:type="paragraph" w:customStyle="1" w:styleId="Bodytextafterbuleted">
    <w:name w:val="Body text after buleted"/>
    <w:basedOn w:val="Normal"/>
    <w:rsid w:val="00B46946"/>
    <w:pPr>
      <w:tabs>
        <w:tab w:val="left" w:pos="737"/>
      </w:tabs>
      <w:spacing w:after="120"/>
      <w:ind w:left="737"/>
      <w:contextualSpacing/>
    </w:pPr>
  </w:style>
  <w:style w:type="paragraph" w:customStyle="1" w:styleId="BodyTextR2">
    <w:name w:val="Body Text R2"/>
    <w:basedOn w:val="BodyText"/>
    <w:rsid w:val="00B46946"/>
    <w:pPr>
      <w:tabs>
        <w:tab w:val="left" w:pos="1191"/>
        <w:tab w:val="left" w:pos="1418"/>
      </w:tabs>
      <w:ind w:left="1418" w:hanging="227"/>
      <w:contextualSpacing/>
    </w:pPr>
  </w:style>
  <w:style w:type="paragraph" w:customStyle="1" w:styleId="buletedafternumber">
    <w:name w:val="buleted after number"/>
    <w:basedOn w:val="Normal"/>
    <w:rsid w:val="00B46946"/>
    <w:pPr>
      <w:numPr>
        <w:numId w:val="39"/>
      </w:numPr>
      <w:spacing w:before="60" w:after="120"/>
      <w:contextualSpacing/>
    </w:pPr>
  </w:style>
  <w:style w:type="paragraph" w:styleId="Caption">
    <w:name w:val="caption"/>
    <w:basedOn w:val="Normal"/>
    <w:next w:val="Alnostext"/>
    <w:link w:val="CaptionChar"/>
    <w:qFormat/>
    <w:rsid w:val="00B46946"/>
    <w:pPr>
      <w:spacing w:before="240" w:after="120"/>
      <w:jc w:val="center"/>
    </w:pPr>
    <w:rPr>
      <w:b/>
      <w:bCs/>
      <w:szCs w:val="20"/>
    </w:rPr>
  </w:style>
  <w:style w:type="character" w:customStyle="1" w:styleId="CaptionChar">
    <w:name w:val="Caption Char"/>
    <w:link w:val="Caption"/>
    <w:rsid w:val="00B46946"/>
    <w:rPr>
      <w:rFonts w:ascii="Arial" w:eastAsia="Times New Roman" w:hAnsi="Arial"/>
      <w:b/>
      <w:bCs/>
      <w:lang w:eastAsia="en-US"/>
    </w:rPr>
  </w:style>
  <w:style w:type="paragraph" w:customStyle="1" w:styleId="Captiondiagram">
    <w:name w:val="Caption diagram"/>
    <w:basedOn w:val="Caption"/>
    <w:next w:val="Alnostext"/>
    <w:rsid w:val="00B46946"/>
    <w:pPr>
      <w:numPr>
        <w:numId w:val="40"/>
      </w:numPr>
      <w:spacing w:before="120"/>
    </w:pPr>
    <w:rPr>
      <w:i/>
    </w:rPr>
  </w:style>
  <w:style w:type="paragraph" w:customStyle="1" w:styleId="Captionpicture">
    <w:name w:val="Caption picture"/>
    <w:basedOn w:val="Caption"/>
    <w:next w:val="Alnostext"/>
    <w:rsid w:val="00B46946"/>
    <w:pPr>
      <w:numPr>
        <w:numId w:val="41"/>
      </w:numPr>
      <w:tabs>
        <w:tab w:val="left" w:pos="902"/>
      </w:tabs>
      <w:spacing w:before="120"/>
    </w:pPr>
    <w:rPr>
      <w:i/>
    </w:rPr>
  </w:style>
  <w:style w:type="paragraph" w:customStyle="1" w:styleId="Captiontable">
    <w:name w:val="Caption table"/>
    <w:basedOn w:val="Caption"/>
    <w:next w:val="Alnostext"/>
    <w:rsid w:val="00B46946"/>
    <w:pPr>
      <w:keepNext/>
      <w:numPr>
        <w:numId w:val="42"/>
      </w:numPr>
      <w:jc w:val="left"/>
    </w:pPr>
    <w:rPr>
      <w:i/>
    </w:rPr>
  </w:style>
  <w:style w:type="character" w:customStyle="1" w:styleId="CharLangas">
    <w:name w:val="Char Langas"/>
    <w:rsid w:val="00B46946"/>
    <w:rPr>
      <w:i/>
    </w:rPr>
  </w:style>
  <w:style w:type="character" w:customStyle="1" w:styleId="CharLaukas">
    <w:name w:val="Char Laukas"/>
    <w:rsid w:val="00B46946"/>
    <w:rPr>
      <w:b/>
      <w:lang w:val="lt-LT"/>
    </w:rPr>
  </w:style>
  <w:style w:type="character" w:customStyle="1" w:styleId="CharMeniu">
    <w:name w:val="Char Meniu"/>
    <w:rsid w:val="00B46946"/>
    <w:rPr>
      <w:rFonts w:cs="Arial"/>
      <w:b/>
      <w:i/>
    </w:rPr>
  </w:style>
  <w:style w:type="character" w:styleId="CommentReference">
    <w:name w:val="annotation reference"/>
    <w:semiHidden/>
    <w:rsid w:val="00B46946"/>
    <w:rPr>
      <w:sz w:val="16"/>
      <w:szCs w:val="16"/>
    </w:rPr>
  </w:style>
  <w:style w:type="paragraph" w:styleId="CommentText">
    <w:name w:val="annotation text"/>
    <w:basedOn w:val="Normal"/>
    <w:link w:val="CommentTextChar"/>
    <w:semiHidden/>
    <w:rsid w:val="00B46946"/>
    <w:rPr>
      <w:szCs w:val="20"/>
    </w:rPr>
  </w:style>
  <w:style w:type="character" w:customStyle="1" w:styleId="CommentTextChar">
    <w:name w:val="Comment Text Char"/>
    <w:link w:val="CommentText"/>
    <w:semiHidden/>
    <w:rsid w:val="003B77C6"/>
    <w:rPr>
      <w:rFonts w:ascii="Arial" w:eastAsia="Times New Roman" w:hAnsi="Arial"/>
      <w:lang w:eastAsia="en-US"/>
    </w:rPr>
  </w:style>
  <w:style w:type="paragraph" w:styleId="CommentSubject">
    <w:name w:val="annotation subject"/>
    <w:basedOn w:val="CommentText"/>
    <w:next w:val="CommentText"/>
    <w:link w:val="CommentSubjectChar"/>
    <w:semiHidden/>
    <w:rsid w:val="00B46946"/>
    <w:rPr>
      <w:b/>
      <w:bCs/>
    </w:rPr>
  </w:style>
  <w:style w:type="character" w:customStyle="1" w:styleId="CommentSubjectChar">
    <w:name w:val="Comment Subject Char"/>
    <w:link w:val="CommentSubject"/>
    <w:semiHidden/>
    <w:rsid w:val="003B77C6"/>
    <w:rPr>
      <w:rFonts w:ascii="Arial" w:eastAsia="Times New Roman" w:hAnsi="Arial"/>
      <w:b/>
      <w:bCs/>
      <w:lang w:eastAsia="en-US"/>
    </w:rPr>
  </w:style>
  <w:style w:type="paragraph" w:customStyle="1" w:styleId="Pastaba">
    <w:name w:val="Pastaba"/>
    <w:basedOn w:val="Alnostext"/>
    <w:next w:val="Alnostext"/>
    <w:link w:val="PastabaCharChar"/>
    <w:rsid w:val="00B46946"/>
    <w:pPr>
      <w:numPr>
        <w:numId w:val="43"/>
      </w:numPr>
    </w:pPr>
  </w:style>
  <w:style w:type="character" w:customStyle="1" w:styleId="PastabaCharChar">
    <w:name w:val="Pastaba Char Char"/>
    <w:link w:val="Pastaba"/>
    <w:rsid w:val="00B46946"/>
    <w:rPr>
      <w:rFonts w:ascii="Arial" w:eastAsia="Times New Roman" w:hAnsi="Arial"/>
      <w:szCs w:val="24"/>
      <w:lang w:eastAsia="en-US"/>
    </w:rPr>
  </w:style>
  <w:style w:type="paragraph" w:customStyle="1" w:styleId="Dmesio">
    <w:name w:val="Dėmesio"/>
    <w:basedOn w:val="Pastaba"/>
    <w:rsid w:val="00B46946"/>
    <w:pPr>
      <w:numPr>
        <w:numId w:val="44"/>
      </w:numPr>
    </w:pPr>
  </w:style>
  <w:style w:type="paragraph" w:styleId="DocumentMap">
    <w:name w:val="Document Map"/>
    <w:basedOn w:val="Normal"/>
    <w:link w:val="DocumentMapChar"/>
    <w:semiHidden/>
    <w:rsid w:val="00B46946"/>
    <w:pPr>
      <w:shd w:val="clear" w:color="auto" w:fill="000080"/>
    </w:pPr>
    <w:rPr>
      <w:rFonts w:ascii="Tahoma" w:hAnsi="Tahoma" w:cs="Tahoma"/>
      <w:szCs w:val="20"/>
    </w:rPr>
  </w:style>
  <w:style w:type="character" w:customStyle="1" w:styleId="DocumentMapChar">
    <w:name w:val="Document Map Char"/>
    <w:link w:val="DocumentMap"/>
    <w:semiHidden/>
    <w:rsid w:val="003B77C6"/>
    <w:rPr>
      <w:rFonts w:ascii="Tahoma" w:eastAsia="Times New Roman" w:hAnsi="Tahoma" w:cs="Tahoma"/>
      <w:shd w:val="clear" w:color="auto" w:fill="000080"/>
      <w:lang w:eastAsia="en-US"/>
    </w:rPr>
  </w:style>
  <w:style w:type="paragraph" w:styleId="Footer">
    <w:name w:val="footer"/>
    <w:basedOn w:val="Normal"/>
    <w:link w:val="FooterChar"/>
    <w:rsid w:val="00B46946"/>
    <w:pPr>
      <w:tabs>
        <w:tab w:val="center" w:pos="4153"/>
        <w:tab w:val="right" w:pos="8306"/>
      </w:tabs>
    </w:pPr>
  </w:style>
  <w:style w:type="character" w:customStyle="1" w:styleId="FooterChar">
    <w:name w:val="Footer Char"/>
    <w:link w:val="Footer"/>
    <w:rsid w:val="003B77C6"/>
    <w:rPr>
      <w:rFonts w:ascii="Arial" w:eastAsia="Times New Roman" w:hAnsi="Arial"/>
      <w:szCs w:val="24"/>
      <w:lang w:eastAsia="en-US"/>
    </w:rPr>
  </w:style>
  <w:style w:type="character" w:customStyle="1" w:styleId="Heading1Char">
    <w:name w:val="Heading 1 Char"/>
    <w:aliases w:val="Alna (1.) Char"/>
    <w:link w:val="Heading1"/>
    <w:rsid w:val="003B77C6"/>
    <w:rPr>
      <w:rFonts w:ascii="Arial" w:eastAsia="Times New Roman" w:hAnsi="Arial" w:cs="Arial"/>
      <w:b/>
      <w:bCs/>
      <w:noProof/>
      <w:kern w:val="32"/>
      <w:sz w:val="24"/>
      <w:szCs w:val="32"/>
      <w:lang w:eastAsia="en-US"/>
    </w:rPr>
  </w:style>
  <w:style w:type="character" w:customStyle="1" w:styleId="Heading2Char">
    <w:name w:val="Heading 2 Char"/>
    <w:aliases w:val="Alna (1.1.) Char"/>
    <w:link w:val="Heading2"/>
    <w:rsid w:val="00D16ABC"/>
    <w:rPr>
      <w:rFonts w:ascii="Arial" w:eastAsia="Times New Roman" w:hAnsi="Arial" w:cs="Arial"/>
      <w:b/>
      <w:bCs/>
      <w:iCs/>
      <w:sz w:val="22"/>
      <w:szCs w:val="28"/>
      <w:lang w:eastAsia="en-US"/>
    </w:rPr>
  </w:style>
  <w:style w:type="character" w:customStyle="1" w:styleId="Heading3Char">
    <w:name w:val="Heading 3 Char"/>
    <w:aliases w:val="Alna (1.1.1.) Char"/>
    <w:link w:val="Heading3"/>
    <w:rsid w:val="003B77C6"/>
    <w:rPr>
      <w:rFonts w:ascii="Arial" w:eastAsia="Times New Roman" w:hAnsi="Arial" w:cs="Arial"/>
      <w:b/>
      <w:noProof/>
      <w:kern w:val="32"/>
      <w:szCs w:val="26"/>
      <w:lang w:eastAsia="en-US"/>
    </w:rPr>
  </w:style>
  <w:style w:type="character" w:customStyle="1" w:styleId="Heading4Char">
    <w:name w:val="Heading 4 Char"/>
    <w:link w:val="Heading4"/>
    <w:rsid w:val="003B77C6"/>
    <w:rPr>
      <w:rFonts w:ascii="Arial" w:eastAsia="Times New Roman" w:hAnsi="Arial"/>
      <w:bCs/>
      <w:szCs w:val="28"/>
      <w:u w:val="single"/>
      <w:lang w:eastAsia="en-US"/>
    </w:rPr>
  </w:style>
  <w:style w:type="character" w:customStyle="1" w:styleId="Heading5Char">
    <w:name w:val="Heading 5 Char"/>
    <w:link w:val="Heading5"/>
    <w:rsid w:val="00CD623C"/>
    <w:rPr>
      <w:rFonts w:ascii="Arial" w:eastAsia="Times New Roman" w:hAnsi="Arial"/>
      <w:bCs/>
      <w:i/>
      <w:iCs/>
      <w:szCs w:val="26"/>
      <w:lang w:eastAsia="en-US"/>
    </w:rPr>
  </w:style>
  <w:style w:type="paragraph" w:customStyle="1" w:styleId="HeadingB">
    <w:name w:val="Heading B"/>
    <w:next w:val="Alnostext"/>
    <w:link w:val="HeadingBChar"/>
    <w:rsid w:val="00B46946"/>
    <w:pPr>
      <w:keepNext/>
      <w:spacing w:before="120" w:after="120"/>
    </w:pPr>
    <w:rPr>
      <w:rFonts w:ascii="Arial" w:eastAsia="Times New Roman" w:hAnsi="Arial" w:cs="Arial"/>
      <w:b/>
      <w:bCs/>
      <w:noProof/>
      <w:kern w:val="32"/>
      <w:szCs w:val="32"/>
      <w:lang w:eastAsia="en-US"/>
    </w:rPr>
  </w:style>
  <w:style w:type="character" w:styleId="Hyperlink">
    <w:name w:val="Hyperlink"/>
    <w:aliases w:val="Alna"/>
    <w:uiPriority w:val="99"/>
    <w:rsid w:val="00B46946"/>
    <w:rPr>
      <w:color w:val="0000FF"/>
      <w:u w:val="single"/>
      <w:lang w:val="en-US"/>
    </w:rPr>
  </w:style>
  <w:style w:type="paragraph" w:styleId="Index1">
    <w:name w:val="index 1"/>
    <w:basedOn w:val="Normal"/>
    <w:next w:val="Normal"/>
    <w:autoRedefine/>
    <w:semiHidden/>
    <w:rsid w:val="00B46946"/>
    <w:pPr>
      <w:ind w:left="200" w:hanging="200"/>
    </w:pPr>
  </w:style>
  <w:style w:type="paragraph" w:styleId="ListBullet2">
    <w:name w:val="List Bullet 2"/>
    <w:basedOn w:val="Normal"/>
    <w:autoRedefine/>
    <w:rsid w:val="00B46946"/>
    <w:pPr>
      <w:numPr>
        <w:numId w:val="45"/>
      </w:numPr>
      <w:tabs>
        <w:tab w:val="num" w:pos="360"/>
      </w:tabs>
      <w:ind w:left="0" w:firstLine="0"/>
    </w:pPr>
  </w:style>
  <w:style w:type="character" w:styleId="PageNumber">
    <w:name w:val="page number"/>
    <w:rsid w:val="00B46946"/>
    <w:rPr>
      <w:lang w:val="en-US"/>
    </w:rPr>
  </w:style>
  <w:style w:type="paragraph" w:customStyle="1" w:styleId="Picture">
    <w:name w:val="Picture"/>
    <w:basedOn w:val="Normal"/>
    <w:next w:val="Captionpicture"/>
    <w:autoRedefine/>
    <w:rsid w:val="00B46946"/>
    <w:pPr>
      <w:keepNext/>
      <w:spacing w:before="240"/>
      <w:jc w:val="center"/>
    </w:pPr>
  </w:style>
  <w:style w:type="paragraph" w:customStyle="1" w:styleId="StyleAlnosdidelispavArialBefore108pt">
    <w:name w:val="Style Alnos didelis pav. + Arial Before:  108 pt"/>
    <w:basedOn w:val="Alnosdidelispav"/>
    <w:autoRedefine/>
    <w:rsid w:val="00B46946"/>
    <w:pPr>
      <w:spacing w:before="2160"/>
    </w:pPr>
    <w:rPr>
      <w:rFonts w:cs="Times New Roman"/>
      <w:szCs w:val="20"/>
    </w:rPr>
  </w:style>
  <w:style w:type="paragraph" w:customStyle="1" w:styleId="StyleAlnostextBold">
    <w:name w:val="Style Alnos text + Bold"/>
    <w:basedOn w:val="Alnostext"/>
    <w:semiHidden/>
    <w:rsid w:val="00B46946"/>
    <w:rPr>
      <w:b/>
      <w:bCs/>
    </w:rPr>
  </w:style>
  <w:style w:type="paragraph" w:customStyle="1" w:styleId="TableBuleted1">
    <w:name w:val="Table Buleted 1"/>
    <w:basedOn w:val="Normal"/>
    <w:rsid w:val="00B46946"/>
    <w:pPr>
      <w:numPr>
        <w:numId w:val="47"/>
      </w:numPr>
    </w:pPr>
  </w:style>
  <w:style w:type="paragraph" w:customStyle="1" w:styleId="TableNumbered1">
    <w:name w:val="Table Numbered 1"/>
    <w:basedOn w:val="Normal"/>
    <w:rsid w:val="00B46946"/>
    <w:pPr>
      <w:numPr>
        <w:numId w:val="48"/>
      </w:numPr>
      <w:tabs>
        <w:tab w:val="left" w:pos="284"/>
      </w:tabs>
    </w:pPr>
  </w:style>
  <w:style w:type="paragraph" w:styleId="TableofFigures">
    <w:name w:val="table of figures"/>
    <w:basedOn w:val="Normal"/>
    <w:next w:val="Normal"/>
    <w:semiHidden/>
    <w:rsid w:val="00B46946"/>
  </w:style>
  <w:style w:type="paragraph" w:customStyle="1" w:styleId="Tabletext">
    <w:name w:val="Table text"/>
    <w:basedOn w:val="Normal"/>
    <w:rsid w:val="00B46946"/>
    <w:pPr>
      <w:spacing w:before="20"/>
    </w:pPr>
  </w:style>
  <w:style w:type="paragraph" w:styleId="TOC1">
    <w:name w:val="toc 1"/>
    <w:basedOn w:val="Normal"/>
    <w:next w:val="Normal"/>
    <w:autoRedefine/>
    <w:uiPriority w:val="39"/>
    <w:rsid w:val="00B46946"/>
  </w:style>
  <w:style w:type="paragraph" w:styleId="TOC2">
    <w:name w:val="toc 2"/>
    <w:basedOn w:val="Normal"/>
    <w:next w:val="Normal"/>
    <w:autoRedefine/>
    <w:uiPriority w:val="39"/>
    <w:rsid w:val="00B46946"/>
    <w:pPr>
      <w:ind w:left="200"/>
    </w:pPr>
  </w:style>
  <w:style w:type="paragraph" w:styleId="TOC3">
    <w:name w:val="toc 3"/>
    <w:basedOn w:val="Normal"/>
    <w:next w:val="Normal"/>
    <w:autoRedefine/>
    <w:uiPriority w:val="39"/>
    <w:rsid w:val="00B46946"/>
    <w:pPr>
      <w:ind w:left="400"/>
    </w:pPr>
  </w:style>
  <w:style w:type="paragraph" w:styleId="TOC4">
    <w:name w:val="toc 4"/>
    <w:basedOn w:val="Normal"/>
    <w:next w:val="Normal"/>
    <w:autoRedefine/>
    <w:uiPriority w:val="39"/>
    <w:rsid w:val="00B46946"/>
    <w:pPr>
      <w:ind w:left="600"/>
    </w:pPr>
  </w:style>
  <w:style w:type="paragraph" w:styleId="TOC5">
    <w:name w:val="toc 5"/>
    <w:basedOn w:val="Normal"/>
    <w:next w:val="Normal"/>
    <w:autoRedefine/>
    <w:uiPriority w:val="39"/>
    <w:rsid w:val="00B46946"/>
    <w:pPr>
      <w:ind w:left="800"/>
    </w:pPr>
  </w:style>
  <w:style w:type="paragraph" w:styleId="TOC6">
    <w:name w:val="toc 6"/>
    <w:basedOn w:val="Normal"/>
    <w:next w:val="Normal"/>
    <w:autoRedefine/>
    <w:uiPriority w:val="39"/>
    <w:rsid w:val="00B46946"/>
    <w:pPr>
      <w:ind w:left="1000"/>
    </w:pPr>
  </w:style>
  <w:style w:type="paragraph" w:styleId="TOC7">
    <w:name w:val="toc 7"/>
    <w:basedOn w:val="Normal"/>
    <w:next w:val="Normal"/>
    <w:autoRedefine/>
    <w:uiPriority w:val="39"/>
    <w:rsid w:val="00B46946"/>
    <w:pPr>
      <w:ind w:left="1200"/>
    </w:pPr>
  </w:style>
  <w:style w:type="paragraph" w:styleId="TOC8">
    <w:name w:val="toc 8"/>
    <w:basedOn w:val="Normal"/>
    <w:next w:val="Normal"/>
    <w:autoRedefine/>
    <w:uiPriority w:val="39"/>
    <w:rsid w:val="00B46946"/>
    <w:pPr>
      <w:ind w:left="1400"/>
    </w:pPr>
  </w:style>
  <w:style w:type="paragraph" w:styleId="TOC9">
    <w:name w:val="toc 9"/>
    <w:basedOn w:val="Normal"/>
    <w:next w:val="Normal"/>
    <w:autoRedefine/>
    <w:uiPriority w:val="39"/>
    <w:rsid w:val="00B46946"/>
    <w:pPr>
      <w:ind w:left="1600"/>
    </w:pPr>
  </w:style>
  <w:style w:type="paragraph" w:customStyle="1" w:styleId="NormalItem">
    <w:name w:val="Normal Item"/>
    <w:basedOn w:val="Normal"/>
    <w:uiPriority w:val="99"/>
    <w:rsid w:val="003B77C6"/>
    <w:pPr>
      <w:spacing w:before="60" w:after="60"/>
      <w:ind w:left="1134" w:hanging="284"/>
    </w:pPr>
    <w:rPr>
      <w:rFonts w:ascii="Times New Roman" w:eastAsia="MS Mincho" w:hAnsi="Times New Roman"/>
      <w:sz w:val="24"/>
      <w:szCs w:val="20"/>
      <w:lang w:val="en-GB"/>
    </w:rPr>
  </w:style>
  <w:style w:type="character" w:customStyle="1" w:styleId="AlnostextBuletedChar">
    <w:name w:val="Alnos text Buleted Char"/>
    <w:link w:val="AlnostextBuleted"/>
    <w:rsid w:val="00CD623C"/>
    <w:rPr>
      <w:rFonts w:ascii="Arial" w:eastAsia="Times New Roman" w:hAnsi="Arial"/>
      <w:szCs w:val="24"/>
      <w:lang w:eastAsia="en-US"/>
    </w:rPr>
  </w:style>
  <w:style w:type="character" w:customStyle="1" w:styleId="AlnosNumberedCharChar">
    <w:name w:val="Alnos Numbered Char Char"/>
    <w:link w:val="AlnosNumbered"/>
    <w:rsid w:val="00CD623C"/>
    <w:rPr>
      <w:rFonts w:ascii="Arial" w:eastAsia="Times New Roman" w:hAnsi="Arial"/>
      <w:szCs w:val="24"/>
      <w:lang w:eastAsia="en-US"/>
    </w:rPr>
  </w:style>
  <w:style w:type="paragraph" w:customStyle="1" w:styleId="ASSECOStopka">
    <w:name w:val="ASSECO Stopka"/>
    <w:basedOn w:val="Normal"/>
    <w:uiPriority w:val="99"/>
    <w:rsid w:val="00915207"/>
    <w:pPr>
      <w:jc w:val="both"/>
    </w:pPr>
    <w:rPr>
      <w:rFonts w:ascii="Verdana" w:hAnsi="Verdana" w:cs="Arial"/>
      <w:color w:val="004B85"/>
      <w:sz w:val="14"/>
      <w:szCs w:val="14"/>
      <w:lang w:val="pl-PL" w:eastAsia="pl-PL"/>
    </w:rPr>
  </w:style>
  <w:style w:type="character" w:styleId="FollowedHyperlink">
    <w:name w:val="FollowedHyperlink"/>
    <w:rsid w:val="00CD623C"/>
    <w:rPr>
      <w:color w:val="800080"/>
      <w:u w:val="single"/>
    </w:rPr>
  </w:style>
  <w:style w:type="table" w:customStyle="1" w:styleId="Table">
    <w:name w:val="Table"/>
    <w:basedOn w:val="TableNormal"/>
    <w:rsid w:val="00262EBE"/>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rPr>
      <w:tblPr/>
      <w:tcPr>
        <w:shd w:val="clear" w:color="auto" w:fill="595959"/>
      </w:tcPr>
    </w:tblStylePr>
  </w:style>
  <w:style w:type="paragraph" w:customStyle="1" w:styleId="Alnalentelem">
    <w:name w:val="Alna lentelem"/>
    <w:basedOn w:val="Alnostext"/>
    <w:rsid w:val="00CD623C"/>
    <w:pPr>
      <w:spacing w:before="40" w:after="40"/>
      <w:jc w:val="left"/>
    </w:pPr>
  </w:style>
  <w:style w:type="paragraph" w:customStyle="1" w:styleId="Alnostextatitrauktas">
    <w:name w:val="Alnos text atitrauktas"/>
    <w:basedOn w:val="Alnostext"/>
    <w:next w:val="Alnostext"/>
    <w:rsid w:val="00CD623C"/>
    <w:pPr>
      <w:numPr>
        <w:numId w:val="37"/>
      </w:numPr>
      <w:spacing w:before="240" w:after="240"/>
    </w:pPr>
  </w:style>
  <w:style w:type="paragraph" w:styleId="ListParagraph">
    <w:name w:val="List Paragraph"/>
    <w:basedOn w:val="Normal"/>
    <w:uiPriority w:val="34"/>
    <w:qFormat/>
    <w:rsid w:val="002D70D8"/>
    <w:pPr>
      <w:spacing w:after="160" w:line="259" w:lineRule="auto"/>
      <w:ind w:left="720"/>
      <w:contextualSpacing/>
    </w:pPr>
    <w:rPr>
      <w:rFonts w:ascii="Calibri" w:eastAsia="Calibri" w:hAnsi="Calibri"/>
      <w:sz w:val="22"/>
      <w:szCs w:val="22"/>
    </w:rPr>
  </w:style>
  <w:style w:type="character" w:customStyle="1" w:styleId="ChapterTitle">
    <w:name w:val="Chapter Title"/>
    <w:basedOn w:val="DefaultParagraphFont"/>
    <w:rsid w:val="00CD623C"/>
  </w:style>
  <w:style w:type="character" w:styleId="FootnoteReference">
    <w:name w:val="footnote reference"/>
    <w:semiHidden/>
    <w:rsid w:val="00CD623C"/>
    <w:rPr>
      <w:vertAlign w:val="superscript"/>
    </w:rPr>
  </w:style>
  <w:style w:type="paragraph" w:styleId="FootnoteText">
    <w:name w:val="footnote text"/>
    <w:basedOn w:val="Normal"/>
    <w:link w:val="FootnoteTextChar"/>
    <w:semiHidden/>
    <w:rsid w:val="00CD623C"/>
    <w:rPr>
      <w:szCs w:val="20"/>
    </w:rPr>
  </w:style>
  <w:style w:type="character" w:customStyle="1" w:styleId="FootnoteTextChar">
    <w:name w:val="Footnote Text Char"/>
    <w:link w:val="FootnoteText"/>
    <w:semiHidden/>
    <w:rsid w:val="00CD623C"/>
    <w:rPr>
      <w:rFonts w:ascii="Arial" w:eastAsia="Times New Roman" w:hAnsi="Arial"/>
      <w:lang w:eastAsia="en-US"/>
    </w:rPr>
  </w:style>
  <w:style w:type="character" w:customStyle="1" w:styleId="Heading6Char">
    <w:name w:val="Heading 6 Char"/>
    <w:link w:val="Heading6"/>
    <w:rsid w:val="00CD623C"/>
    <w:rPr>
      <w:rFonts w:ascii="Arial" w:eastAsia="Times New Roman" w:hAnsi="Arial"/>
      <w:b/>
      <w:bCs/>
      <w:szCs w:val="22"/>
      <w:lang w:eastAsia="en-US"/>
    </w:rPr>
  </w:style>
  <w:style w:type="character" w:customStyle="1" w:styleId="Heading7Char">
    <w:name w:val="Heading 7 Char"/>
    <w:link w:val="Heading7"/>
    <w:rsid w:val="00CD623C"/>
    <w:rPr>
      <w:rFonts w:ascii="Times New Roman" w:eastAsia="Times New Roman" w:hAnsi="Times New Roman"/>
      <w:sz w:val="24"/>
      <w:szCs w:val="24"/>
      <w:lang w:eastAsia="en-US"/>
    </w:rPr>
  </w:style>
  <w:style w:type="character" w:customStyle="1" w:styleId="Heading8Char">
    <w:name w:val="Heading 8 Char"/>
    <w:link w:val="Heading8"/>
    <w:rsid w:val="00CD623C"/>
    <w:rPr>
      <w:rFonts w:ascii="Times New Roman" w:eastAsia="Times New Roman" w:hAnsi="Times New Roman"/>
      <w:i/>
      <w:iCs/>
      <w:sz w:val="24"/>
      <w:szCs w:val="24"/>
      <w:lang w:eastAsia="en-US"/>
    </w:rPr>
  </w:style>
  <w:style w:type="character" w:customStyle="1" w:styleId="Heading9Char">
    <w:name w:val="Heading 9 Char"/>
    <w:link w:val="Heading9"/>
    <w:rsid w:val="00CD623C"/>
    <w:rPr>
      <w:rFonts w:ascii="Arial" w:eastAsia="Times New Roman" w:hAnsi="Arial" w:cs="Arial"/>
      <w:sz w:val="22"/>
      <w:szCs w:val="22"/>
      <w:lang w:eastAsia="en-US"/>
    </w:rPr>
  </w:style>
  <w:style w:type="character" w:customStyle="1" w:styleId="HeadingBChar">
    <w:name w:val="Heading B Char"/>
    <w:link w:val="HeadingB"/>
    <w:rsid w:val="00CD623C"/>
    <w:rPr>
      <w:rFonts w:ascii="Arial" w:eastAsia="Times New Roman" w:hAnsi="Arial" w:cs="Arial"/>
      <w:b/>
      <w:bCs/>
      <w:noProof/>
      <w:kern w:val="32"/>
      <w:szCs w:val="32"/>
      <w:lang w:eastAsia="en-US"/>
    </w:rPr>
  </w:style>
  <w:style w:type="paragraph" w:customStyle="1" w:styleId="Paveikslas">
    <w:name w:val="Paveikslas"/>
    <w:basedOn w:val="Normal"/>
    <w:rsid w:val="00CD623C"/>
    <w:pPr>
      <w:numPr>
        <w:numId w:val="46"/>
      </w:numPr>
      <w:jc w:val="center"/>
    </w:pPr>
    <w:rPr>
      <w:b/>
      <w:sz w:val="18"/>
      <w:szCs w:val="18"/>
    </w:rPr>
  </w:style>
  <w:style w:type="paragraph" w:customStyle="1" w:styleId="ReferencesList">
    <w:name w:val="References List"/>
    <w:basedOn w:val="Normal"/>
    <w:rsid w:val="00CD623C"/>
    <w:pPr>
      <w:tabs>
        <w:tab w:val="left" w:pos="567"/>
      </w:tabs>
      <w:spacing w:after="60"/>
      <w:jc w:val="both"/>
    </w:pPr>
    <w:rPr>
      <w:rFonts w:ascii="Times New Roman" w:hAnsi="Times New Roman"/>
      <w:i/>
      <w:szCs w:val="20"/>
    </w:rPr>
  </w:style>
  <w:style w:type="paragraph" w:customStyle="1" w:styleId="StyleReferencesListLeft">
    <w:name w:val="Style References List + Left"/>
    <w:basedOn w:val="Normal"/>
    <w:rsid w:val="00CD623C"/>
    <w:pPr>
      <w:tabs>
        <w:tab w:val="left" w:pos="567"/>
      </w:tabs>
      <w:spacing w:after="60"/>
    </w:pPr>
    <w:rPr>
      <w:i/>
      <w:iCs/>
      <w:szCs w:val="20"/>
    </w:rPr>
  </w:style>
  <w:style w:type="paragraph" w:customStyle="1" w:styleId="Style1">
    <w:name w:val="Style1"/>
    <w:basedOn w:val="Alnostext"/>
    <w:next w:val="Alnostext"/>
    <w:rsid w:val="00CD623C"/>
    <w:pPr>
      <w:keepNext/>
      <w:jc w:val="left"/>
    </w:pPr>
    <w:rPr>
      <w:b/>
    </w:rPr>
  </w:style>
  <w:style w:type="paragraph" w:customStyle="1" w:styleId="TableAlna">
    <w:name w:val="Table_Alna"/>
    <w:basedOn w:val="Normal"/>
    <w:rsid w:val="00CD623C"/>
    <w:pPr>
      <w:spacing w:before="60" w:after="60"/>
    </w:pPr>
  </w:style>
  <w:style w:type="character" w:customStyle="1" w:styleId="panelheader1">
    <w:name w:val="panelheader1"/>
    <w:rsid w:val="000B0221"/>
    <w:rPr>
      <w:b/>
      <w:bCs/>
      <w:vanish w:val="0"/>
      <w:webHidden w:val="0"/>
      <w:color w:val="333333"/>
      <w:specVanish w:val="0"/>
    </w:rPr>
  </w:style>
  <w:style w:type="character" w:styleId="UnresolvedMention">
    <w:name w:val="Unresolved Mention"/>
    <w:uiPriority w:val="99"/>
    <w:semiHidden/>
    <w:unhideWhenUsed/>
    <w:rsid w:val="002D70D8"/>
    <w:rPr>
      <w:color w:val="605E5C"/>
      <w:shd w:val="clear" w:color="auto" w:fill="E1DFDD"/>
    </w:rPr>
  </w:style>
  <w:style w:type="paragraph" w:styleId="Revision">
    <w:name w:val="Revision"/>
    <w:hidden/>
    <w:uiPriority w:val="99"/>
    <w:semiHidden/>
    <w:rsid w:val="00990D19"/>
    <w:rPr>
      <w:rFonts w:ascii="Arial" w:eastAsia="Times New Roman" w:hAnsi="Arial"/>
      <w:szCs w:val="24"/>
      <w:lang w:eastAsia="en-US"/>
    </w:rPr>
  </w:style>
  <w:style w:type="paragraph" w:customStyle="1" w:styleId="paragraph">
    <w:name w:val="paragraph"/>
    <w:basedOn w:val="Normal"/>
    <w:rsid w:val="00616AD6"/>
    <w:pPr>
      <w:spacing w:before="100" w:beforeAutospacing="1" w:after="100" w:afterAutospacing="1"/>
    </w:pPr>
    <w:rPr>
      <w:rFonts w:ascii="Times New Roman" w:hAnsi="Times New Roman"/>
      <w:sz w:val="24"/>
      <w:lang w:eastAsia="lt-LT"/>
    </w:rPr>
  </w:style>
  <w:style w:type="character" w:customStyle="1" w:styleId="normaltextrun">
    <w:name w:val="normaltextrun"/>
    <w:basedOn w:val="DefaultParagraphFont"/>
    <w:rsid w:val="00616AD6"/>
  </w:style>
  <w:style w:type="character" w:customStyle="1" w:styleId="eop">
    <w:name w:val="eop"/>
    <w:basedOn w:val="DefaultParagraphFont"/>
    <w:rsid w:val="00616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099560">
      <w:bodyDiv w:val="1"/>
      <w:marLeft w:val="0"/>
      <w:marRight w:val="0"/>
      <w:marTop w:val="0"/>
      <w:marBottom w:val="0"/>
      <w:divBdr>
        <w:top w:val="none" w:sz="0" w:space="0" w:color="auto"/>
        <w:left w:val="none" w:sz="0" w:space="0" w:color="auto"/>
        <w:bottom w:val="none" w:sz="0" w:space="0" w:color="auto"/>
        <w:right w:val="none" w:sz="0" w:space="0" w:color="auto"/>
      </w:divBdr>
    </w:div>
    <w:div w:id="381255488">
      <w:bodyDiv w:val="1"/>
      <w:marLeft w:val="0"/>
      <w:marRight w:val="0"/>
      <w:marTop w:val="0"/>
      <w:marBottom w:val="0"/>
      <w:divBdr>
        <w:top w:val="none" w:sz="0" w:space="0" w:color="auto"/>
        <w:left w:val="none" w:sz="0" w:space="0" w:color="auto"/>
        <w:bottom w:val="none" w:sz="0" w:space="0" w:color="auto"/>
        <w:right w:val="none" w:sz="0" w:space="0" w:color="auto"/>
      </w:divBdr>
    </w:div>
    <w:div w:id="798378082">
      <w:bodyDiv w:val="1"/>
      <w:marLeft w:val="0"/>
      <w:marRight w:val="0"/>
      <w:marTop w:val="0"/>
      <w:marBottom w:val="0"/>
      <w:divBdr>
        <w:top w:val="none" w:sz="0" w:space="0" w:color="auto"/>
        <w:left w:val="none" w:sz="0" w:space="0" w:color="auto"/>
        <w:bottom w:val="none" w:sz="0" w:space="0" w:color="auto"/>
        <w:right w:val="none" w:sz="0" w:space="0" w:color="auto"/>
      </w:divBdr>
      <w:divsChild>
        <w:div w:id="1624187206">
          <w:marLeft w:val="0"/>
          <w:marRight w:val="0"/>
          <w:marTop w:val="0"/>
          <w:marBottom w:val="0"/>
          <w:divBdr>
            <w:top w:val="none" w:sz="0" w:space="0" w:color="auto"/>
            <w:left w:val="none" w:sz="0" w:space="0" w:color="auto"/>
            <w:bottom w:val="none" w:sz="0" w:space="0" w:color="auto"/>
            <w:right w:val="none" w:sz="0" w:space="0" w:color="auto"/>
          </w:divBdr>
        </w:div>
        <w:div w:id="2094736631">
          <w:marLeft w:val="0"/>
          <w:marRight w:val="0"/>
          <w:marTop w:val="0"/>
          <w:marBottom w:val="0"/>
          <w:divBdr>
            <w:top w:val="none" w:sz="0" w:space="0" w:color="auto"/>
            <w:left w:val="none" w:sz="0" w:space="0" w:color="auto"/>
            <w:bottom w:val="none" w:sz="0" w:space="0" w:color="auto"/>
            <w:right w:val="none" w:sz="0" w:space="0" w:color="auto"/>
          </w:divBdr>
        </w:div>
      </w:divsChild>
    </w:div>
    <w:div w:id="1101142256">
      <w:bodyDiv w:val="1"/>
      <w:marLeft w:val="0"/>
      <w:marRight w:val="0"/>
      <w:marTop w:val="0"/>
      <w:marBottom w:val="0"/>
      <w:divBdr>
        <w:top w:val="none" w:sz="0" w:space="0" w:color="auto"/>
        <w:left w:val="none" w:sz="0" w:space="0" w:color="auto"/>
        <w:bottom w:val="none" w:sz="0" w:space="0" w:color="auto"/>
        <w:right w:val="none" w:sz="0" w:space="0" w:color="auto"/>
      </w:divBdr>
      <w:divsChild>
        <w:div w:id="176191925">
          <w:marLeft w:val="0"/>
          <w:marRight w:val="0"/>
          <w:marTop w:val="0"/>
          <w:marBottom w:val="0"/>
          <w:divBdr>
            <w:top w:val="none" w:sz="0" w:space="0" w:color="auto"/>
            <w:left w:val="none" w:sz="0" w:space="0" w:color="auto"/>
            <w:bottom w:val="none" w:sz="0" w:space="0" w:color="auto"/>
            <w:right w:val="none" w:sz="0" w:space="0" w:color="auto"/>
          </w:divBdr>
          <w:divsChild>
            <w:div w:id="1983652243">
              <w:marLeft w:val="0"/>
              <w:marRight w:val="750"/>
              <w:marTop w:val="0"/>
              <w:marBottom w:val="0"/>
              <w:divBdr>
                <w:top w:val="none" w:sz="0" w:space="0" w:color="auto"/>
                <w:left w:val="none" w:sz="0" w:space="0" w:color="auto"/>
                <w:bottom w:val="none" w:sz="0" w:space="0" w:color="auto"/>
                <w:right w:val="none" w:sz="0" w:space="0" w:color="auto"/>
              </w:divBdr>
              <w:divsChild>
                <w:div w:id="174996737">
                  <w:marLeft w:val="4350"/>
                  <w:marRight w:val="0"/>
                  <w:marTop w:val="0"/>
                  <w:marBottom w:val="0"/>
                  <w:divBdr>
                    <w:top w:val="none" w:sz="0" w:space="0" w:color="auto"/>
                    <w:left w:val="none" w:sz="0" w:space="0" w:color="auto"/>
                    <w:bottom w:val="none" w:sz="0" w:space="0" w:color="auto"/>
                    <w:right w:val="none" w:sz="0" w:space="0" w:color="auto"/>
                  </w:divBdr>
                  <w:divsChild>
                    <w:div w:id="874075349">
                      <w:marLeft w:val="0"/>
                      <w:marRight w:val="0"/>
                      <w:marTop w:val="0"/>
                      <w:marBottom w:val="0"/>
                      <w:divBdr>
                        <w:top w:val="none" w:sz="0" w:space="0" w:color="auto"/>
                        <w:left w:val="none" w:sz="0" w:space="0" w:color="auto"/>
                        <w:bottom w:val="none" w:sz="0" w:space="0" w:color="auto"/>
                        <w:right w:val="none" w:sz="0" w:space="0" w:color="auto"/>
                      </w:divBdr>
                      <w:divsChild>
                        <w:div w:id="1628974912">
                          <w:marLeft w:val="0"/>
                          <w:marRight w:val="0"/>
                          <w:marTop w:val="0"/>
                          <w:marBottom w:val="150"/>
                          <w:divBdr>
                            <w:top w:val="none" w:sz="0" w:space="0" w:color="auto"/>
                            <w:left w:val="none" w:sz="0" w:space="0" w:color="auto"/>
                            <w:bottom w:val="single" w:sz="8" w:space="4" w:color="B7B7B7"/>
                            <w:right w:val="none" w:sz="0" w:space="0" w:color="auto"/>
                          </w:divBdr>
                        </w:div>
                      </w:divsChild>
                    </w:div>
                  </w:divsChild>
                </w:div>
              </w:divsChild>
            </w:div>
          </w:divsChild>
        </w:div>
      </w:divsChild>
    </w:div>
    <w:div w:id="1380205971">
      <w:bodyDiv w:val="1"/>
      <w:marLeft w:val="0"/>
      <w:marRight w:val="0"/>
      <w:marTop w:val="0"/>
      <w:marBottom w:val="0"/>
      <w:divBdr>
        <w:top w:val="none" w:sz="0" w:space="0" w:color="auto"/>
        <w:left w:val="none" w:sz="0" w:space="0" w:color="auto"/>
        <w:bottom w:val="none" w:sz="0" w:space="0" w:color="auto"/>
        <w:right w:val="none" w:sz="0" w:space="0" w:color="auto"/>
      </w:divBdr>
    </w:div>
    <w:div w:id="1664118290">
      <w:bodyDiv w:val="1"/>
      <w:marLeft w:val="0"/>
      <w:marRight w:val="0"/>
      <w:marTop w:val="0"/>
      <w:marBottom w:val="0"/>
      <w:divBdr>
        <w:top w:val="none" w:sz="0" w:space="0" w:color="auto"/>
        <w:left w:val="none" w:sz="0" w:space="0" w:color="auto"/>
        <w:bottom w:val="none" w:sz="0" w:space="0" w:color="auto"/>
        <w:right w:val="none" w:sz="0" w:space="0" w:color="auto"/>
      </w:divBdr>
      <w:divsChild>
        <w:div w:id="1482431489">
          <w:marLeft w:val="0"/>
          <w:marRight w:val="0"/>
          <w:marTop w:val="0"/>
          <w:marBottom w:val="0"/>
          <w:divBdr>
            <w:top w:val="none" w:sz="0" w:space="0" w:color="auto"/>
            <w:left w:val="none" w:sz="0" w:space="0" w:color="auto"/>
            <w:bottom w:val="none" w:sz="0" w:space="0" w:color="auto"/>
            <w:right w:val="none" w:sz="0" w:space="0" w:color="auto"/>
          </w:divBdr>
          <w:divsChild>
            <w:div w:id="5131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99" Type="http://schemas.openxmlformats.org/officeDocument/2006/relationships/image" Target="media/image271.png"/><Relationship Id="rId21" Type="http://schemas.openxmlformats.org/officeDocument/2006/relationships/oleObject" Target="embeddings/oleObject3.bin"/><Relationship Id="rId63" Type="http://schemas.openxmlformats.org/officeDocument/2006/relationships/image" Target="media/image40.png"/><Relationship Id="rId159" Type="http://schemas.openxmlformats.org/officeDocument/2006/relationships/image" Target="media/image133.png"/><Relationship Id="rId324" Type="http://schemas.openxmlformats.org/officeDocument/2006/relationships/image" Target="media/image296.png"/><Relationship Id="rId170" Type="http://schemas.openxmlformats.org/officeDocument/2006/relationships/image" Target="media/image142.png"/><Relationship Id="rId226" Type="http://schemas.openxmlformats.org/officeDocument/2006/relationships/image" Target="media/image198.png"/><Relationship Id="rId268" Type="http://schemas.openxmlformats.org/officeDocument/2006/relationships/image" Target="media/image240.png"/><Relationship Id="rId32" Type="http://schemas.openxmlformats.org/officeDocument/2006/relationships/oleObject" Target="embeddings/oleObject8.bin"/><Relationship Id="rId74" Type="http://schemas.openxmlformats.org/officeDocument/2006/relationships/image" Target="media/image51.png"/><Relationship Id="rId128" Type="http://schemas.openxmlformats.org/officeDocument/2006/relationships/image" Target="media/image102.png"/><Relationship Id="rId335" Type="http://schemas.openxmlformats.org/officeDocument/2006/relationships/image" Target="media/image307.png"/><Relationship Id="rId5" Type="http://schemas.openxmlformats.org/officeDocument/2006/relationships/numbering" Target="numbering.xml"/><Relationship Id="rId181" Type="http://schemas.openxmlformats.org/officeDocument/2006/relationships/image" Target="media/image153.png"/><Relationship Id="rId237" Type="http://schemas.openxmlformats.org/officeDocument/2006/relationships/image" Target="media/image209.png"/><Relationship Id="rId279" Type="http://schemas.openxmlformats.org/officeDocument/2006/relationships/image" Target="media/image251.png"/><Relationship Id="rId43" Type="http://schemas.openxmlformats.org/officeDocument/2006/relationships/image" Target="media/image22.png"/><Relationship Id="rId139" Type="http://schemas.openxmlformats.org/officeDocument/2006/relationships/image" Target="media/image113.png"/><Relationship Id="rId290" Type="http://schemas.openxmlformats.org/officeDocument/2006/relationships/image" Target="media/image262.png"/><Relationship Id="rId304" Type="http://schemas.openxmlformats.org/officeDocument/2006/relationships/image" Target="media/image276.png"/><Relationship Id="rId85" Type="http://schemas.openxmlformats.org/officeDocument/2006/relationships/image" Target="media/image61.png"/><Relationship Id="rId150" Type="http://schemas.openxmlformats.org/officeDocument/2006/relationships/image" Target="media/image124.png"/><Relationship Id="rId192" Type="http://schemas.openxmlformats.org/officeDocument/2006/relationships/image" Target="media/image164.png"/><Relationship Id="rId206" Type="http://schemas.openxmlformats.org/officeDocument/2006/relationships/image" Target="media/image178.png"/><Relationship Id="rId248" Type="http://schemas.openxmlformats.org/officeDocument/2006/relationships/image" Target="media/image220.png"/><Relationship Id="rId12" Type="http://schemas.openxmlformats.org/officeDocument/2006/relationships/image" Target="media/image2.png"/><Relationship Id="rId108" Type="http://schemas.openxmlformats.org/officeDocument/2006/relationships/image" Target="media/image82.png"/><Relationship Id="rId315" Type="http://schemas.openxmlformats.org/officeDocument/2006/relationships/image" Target="media/image287.png"/><Relationship Id="rId54" Type="http://schemas.openxmlformats.org/officeDocument/2006/relationships/image" Target="media/image31.png"/><Relationship Id="rId96" Type="http://schemas.openxmlformats.org/officeDocument/2006/relationships/image" Target="media/image70.png"/><Relationship Id="rId161" Type="http://schemas.openxmlformats.org/officeDocument/2006/relationships/image" Target="media/image135.png"/><Relationship Id="rId217" Type="http://schemas.openxmlformats.org/officeDocument/2006/relationships/image" Target="media/image189.png"/><Relationship Id="rId259" Type="http://schemas.openxmlformats.org/officeDocument/2006/relationships/image" Target="media/image231.png"/><Relationship Id="rId23" Type="http://schemas.openxmlformats.org/officeDocument/2006/relationships/oleObject" Target="embeddings/oleObject4.bin"/><Relationship Id="rId119" Type="http://schemas.openxmlformats.org/officeDocument/2006/relationships/image" Target="media/image93.png"/><Relationship Id="rId270" Type="http://schemas.openxmlformats.org/officeDocument/2006/relationships/image" Target="media/image242.png"/><Relationship Id="rId326" Type="http://schemas.openxmlformats.org/officeDocument/2006/relationships/image" Target="media/image298.png"/><Relationship Id="rId65" Type="http://schemas.openxmlformats.org/officeDocument/2006/relationships/image" Target="media/image42.png"/><Relationship Id="rId130" Type="http://schemas.openxmlformats.org/officeDocument/2006/relationships/image" Target="media/image104.png"/><Relationship Id="rId172" Type="http://schemas.openxmlformats.org/officeDocument/2006/relationships/image" Target="media/image144.png"/><Relationship Id="rId228" Type="http://schemas.openxmlformats.org/officeDocument/2006/relationships/image" Target="media/image200.png"/><Relationship Id="rId281" Type="http://schemas.openxmlformats.org/officeDocument/2006/relationships/image" Target="media/image253.png"/><Relationship Id="rId337" Type="http://schemas.openxmlformats.org/officeDocument/2006/relationships/image" Target="media/image309.png"/><Relationship Id="rId34" Type="http://schemas.openxmlformats.org/officeDocument/2006/relationships/image" Target="media/image15.png"/><Relationship Id="rId76" Type="http://schemas.openxmlformats.org/officeDocument/2006/relationships/image" Target="media/image53.png"/><Relationship Id="rId141" Type="http://schemas.openxmlformats.org/officeDocument/2006/relationships/image" Target="media/image115.png"/><Relationship Id="rId7" Type="http://schemas.openxmlformats.org/officeDocument/2006/relationships/settings" Target="settings.xml"/><Relationship Id="rId183" Type="http://schemas.openxmlformats.org/officeDocument/2006/relationships/image" Target="media/image155.png"/><Relationship Id="rId239" Type="http://schemas.openxmlformats.org/officeDocument/2006/relationships/image" Target="media/image211.png"/><Relationship Id="rId250" Type="http://schemas.openxmlformats.org/officeDocument/2006/relationships/image" Target="media/image222.png"/><Relationship Id="rId292" Type="http://schemas.openxmlformats.org/officeDocument/2006/relationships/image" Target="media/image264.png"/><Relationship Id="rId306" Type="http://schemas.openxmlformats.org/officeDocument/2006/relationships/image" Target="media/image278.png"/><Relationship Id="rId45" Type="http://schemas.openxmlformats.org/officeDocument/2006/relationships/image" Target="media/image23.png"/><Relationship Id="rId87" Type="http://schemas.openxmlformats.org/officeDocument/2006/relationships/oleObject" Target="embeddings/oleObject14.bin"/><Relationship Id="rId110" Type="http://schemas.openxmlformats.org/officeDocument/2006/relationships/image" Target="media/image84.png"/><Relationship Id="rId152" Type="http://schemas.openxmlformats.org/officeDocument/2006/relationships/image" Target="media/image126.png"/><Relationship Id="rId194" Type="http://schemas.openxmlformats.org/officeDocument/2006/relationships/image" Target="media/image166.png"/><Relationship Id="rId208" Type="http://schemas.openxmlformats.org/officeDocument/2006/relationships/image" Target="media/image180.png"/><Relationship Id="rId240" Type="http://schemas.openxmlformats.org/officeDocument/2006/relationships/image" Target="media/image212.png"/><Relationship Id="rId261" Type="http://schemas.openxmlformats.org/officeDocument/2006/relationships/image" Target="media/image233.png"/><Relationship Id="rId14" Type="http://schemas.openxmlformats.org/officeDocument/2006/relationships/hyperlink" Target="http://localhost:8080/limis" TargetMode="External"/><Relationship Id="rId35" Type="http://schemas.openxmlformats.org/officeDocument/2006/relationships/image" Target="media/image16.png"/><Relationship Id="rId56" Type="http://schemas.openxmlformats.org/officeDocument/2006/relationships/image" Target="media/image33.gif"/><Relationship Id="rId77" Type="http://schemas.openxmlformats.org/officeDocument/2006/relationships/image" Target="media/image54.png"/><Relationship Id="rId100" Type="http://schemas.openxmlformats.org/officeDocument/2006/relationships/image" Target="media/image74.png"/><Relationship Id="rId282" Type="http://schemas.openxmlformats.org/officeDocument/2006/relationships/image" Target="media/image254.png"/><Relationship Id="rId317" Type="http://schemas.openxmlformats.org/officeDocument/2006/relationships/image" Target="media/image289.png"/><Relationship Id="rId338" Type="http://schemas.openxmlformats.org/officeDocument/2006/relationships/image" Target="media/image310.png"/><Relationship Id="rId8" Type="http://schemas.openxmlformats.org/officeDocument/2006/relationships/webSettings" Target="webSettings.xml"/><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7.png"/><Relationship Id="rId184" Type="http://schemas.openxmlformats.org/officeDocument/2006/relationships/image" Target="media/image156.png"/><Relationship Id="rId219" Type="http://schemas.openxmlformats.org/officeDocument/2006/relationships/image" Target="media/image191.png"/><Relationship Id="rId230" Type="http://schemas.openxmlformats.org/officeDocument/2006/relationships/image" Target="media/image202.png"/><Relationship Id="rId251" Type="http://schemas.openxmlformats.org/officeDocument/2006/relationships/image" Target="media/image223.png"/><Relationship Id="rId25" Type="http://schemas.openxmlformats.org/officeDocument/2006/relationships/oleObject" Target="embeddings/oleObject5.bin"/><Relationship Id="rId46" Type="http://schemas.openxmlformats.org/officeDocument/2006/relationships/oleObject" Target="embeddings/oleObject12.bin"/><Relationship Id="rId67" Type="http://schemas.openxmlformats.org/officeDocument/2006/relationships/image" Target="media/image44.png"/><Relationship Id="rId272" Type="http://schemas.openxmlformats.org/officeDocument/2006/relationships/image" Target="media/image244.png"/><Relationship Id="rId293" Type="http://schemas.openxmlformats.org/officeDocument/2006/relationships/image" Target="media/image265.png"/><Relationship Id="rId307" Type="http://schemas.openxmlformats.org/officeDocument/2006/relationships/image" Target="media/image279.png"/><Relationship Id="rId328" Type="http://schemas.openxmlformats.org/officeDocument/2006/relationships/image" Target="media/image300.png"/><Relationship Id="rId88" Type="http://schemas.openxmlformats.org/officeDocument/2006/relationships/image" Target="media/image63.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6.png"/><Relationship Id="rId195" Type="http://schemas.openxmlformats.org/officeDocument/2006/relationships/image" Target="media/image167.png"/><Relationship Id="rId209" Type="http://schemas.openxmlformats.org/officeDocument/2006/relationships/image" Target="media/image181.png"/><Relationship Id="rId220" Type="http://schemas.openxmlformats.org/officeDocument/2006/relationships/image" Target="media/image192.png"/><Relationship Id="rId241" Type="http://schemas.openxmlformats.org/officeDocument/2006/relationships/image" Target="media/image213.png"/><Relationship Id="rId15" Type="http://schemas.openxmlformats.org/officeDocument/2006/relationships/image" Target="media/image4.png"/><Relationship Id="rId36" Type="http://schemas.openxmlformats.org/officeDocument/2006/relationships/image" Target="media/image17.png"/><Relationship Id="rId57" Type="http://schemas.openxmlformats.org/officeDocument/2006/relationships/image" Target="media/image34.png"/><Relationship Id="rId262" Type="http://schemas.openxmlformats.org/officeDocument/2006/relationships/image" Target="media/image234.png"/><Relationship Id="rId283" Type="http://schemas.openxmlformats.org/officeDocument/2006/relationships/image" Target="media/image255.png"/><Relationship Id="rId318" Type="http://schemas.openxmlformats.org/officeDocument/2006/relationships/image" Target="media/image290.png"/><Relationship Id="rId339" Type="http://schemas.openxmlformats.org/officeDocument/2006/relationships/header" Target="header1.xml"/><Relationship Id="rId78" Type="http://schemas.openxmlformats.org/officeDocument/2006/relationships/image" Target="media/image55.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3" Type="http://schemas.openxmlformats.org/officeDocument/2006/relationships/image" Target="media/image117.png"/><Relationship Id="rId164" Type="http://schemas.openxmlformats.org/officeDocument/2006/relationships/oleObject" Target="embeddings/oleObject16.bin"/><Relationship Id="rId185" Type="http://schemas.openxmlformats.org/officeDocument/2006/relationships/image" Target="media/image157.png"/><Relationship Id="rId9" Type="http://schemas.openxmlformats.org/officeDocument/2006/relationships/footnotes" Target="footnotes.xml"/><Relationship Id="rId210" Type="http://schemas.openxmlformats.org/officeDocument/2006/relationships/image" Target="media/image182.png"/><Relationship Id="rId26" Type="http://schemas.openxmlformats.org/officeDocument/2006/relationships/image" Target="media/image10.png"/><Relationship Id="rId231" Type="http://schemas.openxmlformats.org/officeDocument/2006/relationships/image" Target="media/image203.png"/><Relationship Id="rId252" Type="http://schemas.openxmlformats.org/officeDocument/2006/relationships/image" Target="media/image224.png"/><Relationship Id="rId273" Type="http://schemas.openxmlformats.org/officeDocument/2006/relationships/image" Target="media/image245.png"/><Relationship Id="rId294" Type="http://schemas.openxmlformats.org/officeDocument/2006/relationships/image" Target="media/image266.png"/><Relationship Id="rId308" Type="http://schemas.openxmlformats.org/officeDocument/2006/relationships/image" Target="media/image280.png"/><Relationship Id="rId329" Type="http://schemas.openxmlformats.org/officeDocument/2006/relationships/image" Target="media/image301.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oleObject" Target="embeddings/oleObject15.bin"/><Relationship Id="rId112" Type="http://schemas.openxmlformats.org/officeDocument/2006/relationships/image" Target="media/image86.png"/><Relationship Id="rId133" Type="http://schemas.openxmlformats.org/officeDocument/2006/relationships/image" Target="media/image107.png"/><Relationship Id="rId154" Type="http://schemas.openxmlformats.org/officeDocument/2006/relationships/image" Target="media/image128.png"/><Relationship Id="rId175" Type="http://schemas.openxmlformats.org/officeDocument/2006/relationships/image" Target="media/image147.png"/><Relationship Id="rId340" Type="http://schemas.openxmlformats.org/officeDocument/2006/relationships/footer" Target="footer1.xml"/><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5.png"/><Relationship Id="rId221" Type="http://schemas.openxmlformats.org/officeDocument/2006/relationships/image" Target="media/image193.png"/><Relationship Id="rId242" Type="http://schemas.openxmlformats.org/officeDocument/2006/relationships/image" Target="media/image214.png"/><Relationship Id="rId263" Type="http://schemas.openxmlformats.org/officeDocument/2006/relationships/image" Target="media/image235.png"/><Relationship Id="rId284" Type="http://schemas.openxmlformats.org/officeDocument/2006/relationships/image" Target="media/image256.png"/><Relationship Id="rId319" Type="http://schemas.openxmlformats.org/officeDocument/2006/relationships/image" Target="media/image291.png"/><Relationship Id="rId37" Type="http://schemas.openxmlformats.org/officeDocument/2006/relationships/image" Target="media/image18.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6.png"/><Relationship Id="rId123" Type="http://schemas.openxmlformats.org/officeDocument/2006/relationships/image" Target="media/image97.png"/><Relationship Id="rId144" Type="http://schemas.openxmlformats.org/officeDocument/2006/relationships/image" Target="media/image118.png"/><Relationship Id="rId330" Type="http://schemas.openxmlformats.org/officeDocument/2006/relationships/image" Target="media/image302.png"/><Relationship Id="rId90" Type="http://schemas.openxmlformats.org/officeDocument/2006/relationships/image" Target="media/image64.png"/><Relationship Id="rId165" Type="http://schemas.openxmlformats.org/officeDocument/2006/relationships/image" Target="media/image138.png"/><Relationship Id="rId186" Type="http://schemas.openxmlformats.org/officeDocument/2006/relationships/image" Target="media/image158.png"/><Relationship Id="rId211" Type="http://schemas.openxmlformats.org/officeDocument/2006/relationships/image" Target="media/image183.png"/><Relationship Id="rId232" Type="http://schemas.openxmlformats.org/officeDocument/2006/relationships/image" Target="media/image204.png"/><Relationship Id="rId253" Type="http://schemas.openxmlformats.org/officeDocument/2006/relationships/image" Target="media/image225.png"/><Relationship Id="rId274" Type="http://schemas.openxmlformats.org/officeDocument/2006/relationships/image" Target="media/image246.png"/><Relationship Id="rId295" Type="http://schemas.openxmlformats.org/officeDocument/2006/relationships/image" Target="media/image267.png"/><Relationship Id="rId309" Type="http://schemas.openxmlformats.org/officeDocument/2006/relationships/image" Target="media/image281.png"/><Relationship Id="rId27" Type="http://schemas.openxmlformats.org/officeDocument/2006/relationships/oleObject" Target="embeddings/oleObject6.bin"/><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image" Target="media/image87.png"/><Relationship Id="rId134" Type="http://schemas.openxmlformats.org/officeDocument/2006/relationships/image" Target="media/image108.png"/><Relationship Id="rId320" Type="http://schemas.openxmlformats.org/officeDocument/2006/relationships/image" Target="media/image292.png"/><Relationship Id="rId80" Type="http://schemas.openxmlformats.org/officeDocument/2006/relationships/image" Target="media/image57.png"/><Relationship Id="rId155" Type="http://schemas.openxmlformats.org/officeDocument/2006/relationships/image" Target="media/image129.png"/><Relationship Id="rId176" Type="http://schemas.openxmlformats.org/officeDocument/2006/relationships/image" Target="media/image148.png"/><Relationship Id="rId197" Type="http://schemas.openxmlformats.org/officeDocument/2006/relationships/image" Target="media/image169.png"/><Relationship Id="rId341" Type="http://schemas.openxmlformats.org/officeDocument/2006/relationships/fontTable" Target="fontTable.xml"/><Relationship Id="rId201" Type="http://schemas.openxmlformats.org/officeDocument/2006/relationships/image" Target="media/image173.png"/><Relationship Id="rId222" Type="http://schemas.openxmlformats.org/officeDocument/2006/relationships/image" Target="media/image194.png"/><Relationship Id="rId243" Type="http://schemas.openxmlformats.org/officeDocument/2006/relationships/image" Target="media/image215.png"/><Relationship Id="rId264" Type="http://schemas.openxmlformats.org/officeDocument/2006/relationships/image" Target="media/image236.png"/><Relationship Id="rId285" Type="http://schemas.openxmlformats.org/officeDocument/2006/relationships/image" Target="media/image257.png"/><Relationship Id="rId17" Type="http://schemas.openxmlformats.org/officeDocument/2006/relationships/image" Target="media/image6.png"/><Relationship Id="rId38" Type="http://schemas.openxmlformats.org/officeDocument/2006/relationships/image" Target="media/image19.png"/><Relationship Id="rId59" Type="http://schemas.openxmlformats.org/officeDocument/2006/relationships/image" Target="media/image36.png"/><Relationship Id="rId103" Type="http://schemas.openxmlformats.org/officeDocument/2006/relationships/image" Target="media/image77.png"/><Relationship Id="rId124" Type="http://schemas.openxmlformats.org/officeDocument/2006/relationships/image" Target="media/image98.png"/><Relationship Id="rId310" Type="http://schemas.openxmlformats.org/officeDocument/2006/relationships/image" Target="media/image282.png"/><Relationship Id="rId70" Type="http://schemas.openxmlformats.org/officeDocument/2006/relationships/image" Target="media/image47.png"/><Relationship Id="rId91" Type="http://schemas.openxmlformats.org/officeDocument/2006/relationships/image" Target="media/image65.png"/><Relationship Id="rId145" Type="http://schemas.openxmlformats.org/officeDocument/2006/relationships/image" Target="media/image119.png"/><Relationship Id="rId166" Type="http://schemas.openxmlformats.org/officeDocument/2006/relationships/image" Target="media/image139.png"/><Relationship Id="rId187" Type="http://schemas.openxmlformats.org/officeDocument/2006/relationships/image" Target="media/image159.png"/><Relationship Id="rId331" Type="http://schemas.openxmlformats.org/officeDocument/2006/relationships/image" Target="media/image303.png"/><Relationship Id="rId1" Type="http://schemas.openxmlformats.org/officeDocument/2006/relationships/customXml" Target="../customXml/item1.xml"/><Relationship Id="rId212" Type="http://schemas.openxmlformats.org/officeDocument/2006/relationships/image" Target="media/image184.png"/><Relationship Id="rId233" Type="http://schemas.openxmlformats.org/officeDocument/2006/relationships/image" Target="media/image205.png"/><Relationship Id="rId254" Type="http://schemas.openxmlformats.org/officeDocument/2006/relationships/image" Target="media/image226.png"/><Relationship Id="rId28" Type="http://schemas.openxmlformats.org/officeDocument/2006/relationships/image" Target="media/image11.png"/><Relationship Id="rId49" Type="http://schemas.openxmlformats.org/officeDocument/2006/relationships/image" Target="media/image26.png"/><Relationship Id="rId114" Type="http://schemas.openxmlformats.org/officeDocument/2006/relationships/image" Target="media/image88.png"/><Relationship Id="rId275" Type="http://schemas.openxmlformats.org/officeDocument/2006/relationships/image" Target="media/image247.png"/><Relationship Id="rId296" Type="http://schemas.openxmlformats.org/officeDocument/2006/relationships/image" Target="media/image268.png"/><Relationship Id="rId300" Type="http://schemas.openxmlformats.org/officeDocument/2006/relationships/image" Target="media/image272.png"/><Relationship Id="rId60" Type="http://schemas.openxmlformats.org/officeDocument/2006/relationships/image" Target="media/image37.png"/><Relationship Id="rId81" Type="http://schemas.openxmlformats.org/officeDocument/2006/relationships/image" Target="media/image58.pn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image" Target="media/image149.png"/><Relationship Id="rId198" Type="http://schemas.openxmlformats.org/officeDocument/2006/relationships/image" Target="media/image170.png"/><Relationship Id="rId321" Type="http://schemas.openxmlformats.org/officeDocument/2006/relationships/image" Target="media/image293.png"/><Relationship Id="rId342" Type="http://schemas.openxmlformats.org/officeDocument/2006/relationships/theme" Target="theme/theme1.xml"/><Relationship Id="rId202" Type="http://schemas.openxmlformats.org/officeDocument/2006/relationships/image" Target="media/image174.png"/><Relationship Id="rId223" Type="http://schemas.openxmlformats.org/officeDocument/2006/relationships/image" Target="media/image195.png"/><Relationship Id="rId244" Type="http://schemas.openxmlformats.org/officeDocument/2006/relationships/image" Target="media/image216.png"/><Relationship Id="rId18" Type="http://schemas.openxmlformats.org/officeDocument/2006/relationships/oleObject" Target="embeddings/oleObject1.bin"/><Relationship Id="rId39" Type="http://schemas.openxmlformats.org/officeDocument/2006/relationships/oleObject" Target="embeddings/oleObject9.bin"/><Relationship Id="rId265" Type="http://schemas.openxmlformats.org/officeDocument/2006/relationships/image" Target="media/image237.png"/><Relationship Id="rId286" Type="http://schemas.openxmlformats.org/officeDocument/2006/relationships/image" Target="media/image258.png"/><Relationship Id="rId50" Type="http://schemas.openxmlformats.org/officeDocument/2006/relationships/image" Target="media/image27.png"/><Relationship Id="rId104" Type="http://schemas.openxmlformats.org/officeDocument/2006/relationships/image" Target="media/image78.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image" Target="media/image140.png"/><Relationship Id="rId188" Type="http://schemas.openxmlformats.org/officeDocument/2006/relationships/image" Target="media/image160.png"/><Relationship Id="rId311" Type="http://schemas.openxmlformats.org/officeDocument/2006/relationships/image" Target="media/image283.png"/><Relationship Id="rId332" Type="http://schemas.openxmlformats.org/officeDocument/2006/relationships/image" Target="media/image304.png"/><Relationship Id="rId71" Type="http://schemas.openxmlformats.org/officeDocument/2006/relationships/image" Target="media/image48.png"/><Relationship Id="rId92" Type="http://schemas.openxmlformats.org/officeDocument/2006/relationships/image" Target="media/image66.png"/><Relationship Id="rId213" Type="http://schemas.openxmlformats.org/officeDocument/2006/relationships/image" Target="media/image185.png"/><Relationship Id="rId234" Type="http://schemas.openxmlformats.org/officeDocument/2006/relationships/image" Target="media/image206.png"/><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227.png"/><Relationship Id="rId276" Type="http://schemas.openxmlformats.org/officeDocument/2006/relationships/image" Target="media/image248.png"/><Relationship Id="rId297" Type="http://schemas.openxmlformats.org/officeDocument/2006/relationships/image" Target="media/image269.png"/><Relationship Id="rId40" Type="http://schemas.openxmlformats.org/officeDocument/2006/relationships/image" Target="media/image20.png"/><Relationship Id="rId115" Type="http://schemas.openxmlformats.org/officeDocument/2006/relationships/image" Target="media/image89.png"/><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image" Target="media/image150.png"/><Relationship Id="rId301" Type="http://schemas.openxmlformats.org/officeDocument/2006/relationships/image" Target="media/image273.png"/><Relationship Id="rId322" Type="http://schemas.openxmlformats.org/officeDocument/2006/relationships/image" Target="media/image294.png"/><Relationship Id="rId61" Type="http://schemas.openxmlformats.org/officeDocument/2006/relationships/image" Target="media/image38.png"/><Relationship Id="rId82" Type="http://schemas.openxmlformats.org/officeDocument/2006/relationships/image" Target="media/image59.png"/><Relationship Id="rId199" Type="http://schemas.openxmlformats.org/officeDocument/2006/relationships/image" Target="media/image171.png"/><Relationship Id="rId203" Type="http://schemas.openxmlformats.org/officeDocument/2006/relationships/image" Target="media/image175.png"/><Relationship Id="rId19" Type="http://schemas.openxmlformats.org/officeDocument/2006/relationships/oleObject" Target="embeddings/oleObject2.bin"/><Relationship Id="rId224" Type="http://schemas.openxmlformats.org/officeDocument/2006/relationships/image" Target="media/image196.png"/><Relationship Id="rId245" Type="http://schemas.openxmlformats.org/officeDocument/2006/relationships/image" Target="media/image217.png"/><Relationship Id="rId266" Type="http://schemas.openxmlformats.org/officeDocument/2006/relationships/image" Target="media/image238.png"/><Relationship Id="rId287" Type="http://schemas.openxmlformats.org/officeDocument/2006/relationships/image" Target="media/image259.png"/><Relationship Id="rId30" Type="http://schemas.openxmlformats.org/officeDocument/2006/relationships/oleObject" Target="embeddings/oleObject7.bin"/><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oleObject" Target="embeddings/oleObject17.bin"/><Relationship Id="rId312" Type="http://schemas.openxmlformats.org/officeDocument/2006/relationships/image" Target="media/image284.png"/><Relationship Id="rId333" Type="http://schemas.openxmlformats.org/officeDocument/2006/relationships/image" Target="media/image305.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67.png"/><Relationship Id="rId189" Type="http://schemas.openxmlformats.org/officeDocument/2006/relationships/image" Target="media/image161.png"/><Relationship Id="rId3" Type="http://schemas.openxmlformats.org/officeDocument/2006/relationships/customXml" Target="../customXml/item3.xml"/><Relationship Id="rId214" Type="http://schemas.openxmlformats.org/officeDocument/2006/relationships/image" Target="media/image186.png"/><Relationship Id="rId235" Type="http://schemas.openxmlformats.org/officeDocument/2006/relationships/image" Target="media/image207.png"/><Relationship Id="rId256" Type="http://schemas.openxmlformats.org/officeDocument/2006/relationships/image" Target="media/image228.png"/><Relationship Id="rId277" Type="http://schemas.openxmlformats.org/officeDocument/2006/relationships/image" Target="media/image249.png"/><Relationship Id="rId298" Type="http://schemas.openxmlformats.org/officeDocument/2006/relationships/image" Target="media/image270.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32.png"/><Relationship Id="rId302" Type="http://schemas.openxmlformats.org/officeDocument/2006/relationships/image" Target="media/image274.png"/><Relationship Id="rId323" Type="http://schemas.openxmlformats.org/officeDocument/2006/relationships/image" Target="media/image295.png"/><Relationship Id="rId20" Type="http://schemas.openxmlformats.org/officeDocument/2006/relationships/image" Target="media/image7.png"/><Relationship Id="rId41" Type="http://schemas.openxmlformats.org/officeDocument/2006/relationships/oleObject" Target="embeddings/oleObject10.bin"/><Relationship Id="rId62" Type="http://schemas.openxmlformats.org/officeDocument/2006/relationships/image" Target="media/image39.png"/><Relationship Id="rId83" Type="http://schemas.openxmlformats.org/officeDocument/2006/relationships/image" Target="media/image60.png"/><Relationship Id="rId179" Type="http://schemas.openxmlformats.org/officeDocument/2006/relationships/image" Target="media/image151.png"/><Relationship Id="rId190" Type="http://schemas.openxmlformats.org/officeDocument/2006/relationships/image" Target="media/image162.png"/><Relationship Id="rId204" Type="http://schemas.openxmlformats.org/officeDocument/2006/relationships/image" Target="media/image176.png"/><Relationship Id="rId225" Type="http://schemas.openxmlformats.org/officeDocument/2006/relationships/image" Target="media/image197.png"/><Relationship Id="rId246" Type="http://schemas.openxmlformats.org/officeDocument/2006/relationships/image" Target="media/image218.png"/><Relationship Id="rId267" Type="http://schemas.openxmlformats.org/officeDocument/2006/relationships/image" Target="media/image239.png"/><Relationship Id="rId288" Type="http://schemas.openxmlformats.org/officeDocument/2006/relationships/image" Target="media/image260.png"/><Relationship Id="rId106" Type="http://schemas.openxmlformats.org/officeDocument/2006/relationships/image" Target="media/image80.png"/><Relationship Id="rId127" Type="http://schemas.openxmlformats.org/officeDocument/2006/relationships/image" Target="media/image101.png"/><Relationship Id="rId313" Type="http://schemas.openxmlformats.org/officeDocument/2006/relationships/image" Target="media/image285.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29.png"/><Relationship Id="rId73" Type="http://schemas.openxmlformats.org/officeDocument/2006/relationships/image" Target="media/image50.png"/><Relationship Id="rId94" Type="http://schemas.openxmlformats.org/officeDocument/2006/relationships/image" Target="media/image68.png"/><Relationship Id="rId148" Type="http://schemas.openxmlformats.org/officeDocument/2006/relationships/image" Target="media/image122.png"/><Relationship Id="rId169" Type="http://schemas.openxmlformats.org/officeDocument/2006/relationships/image" Target="media/image141.png"/><Relationship Id="rId334" Type="http://schemas.openxmlformats.org/officeDocument/2006/relationships/image" Target="media/image306.png"/><Relationship Id="rId4" Type="http://schemas.openxmlformats.org/officeDocument/2006/relationships/customXml" Target="../customXml/item4.xml"/><Relationship Id="rId180" Type="http://schemas.openxmlformats.org/officeDocument/2006/relationships/image" Target="media/image152.png"/><Relationship Id="rId215" Type="http://schemas.openxmlformats.org/officeDocument/2006/relationships/image" Target="media/image187.png"/><Relationship Id="rId236" Type="http://schemas.openxmlformats.org/officeDocument/2006/relationships/image" Target="media/image208.png"/><Relationship Id="rId257" Type="http://schemas.openxmlformats.org/officeDocument/2006/relationships/image" Target="media/image229.png"/><Relationship Id="rId278" Type="http://schemas.openxmlformats.org/officeDocument/2006/relationships/image" Target="media/image250.png"/><Relationship Id="rId303" Type="http://schemas.openxmlformats.org/officeDocument/2006/relationships/image" Target="media/image275.png"/><Relationship Id="rId42" Type="http://schemas.openxmlformats.org/officeDocument/2006/relationships/image" Target="media/image21.png"/><Relationship Id="rId84" Type="http://schemas.openxmlformats.org/officeDocument/2006/relationships/oleObject" Target="embeddings/oleObject13.bin"/><Relationship Id="rId138" Type="http://schemas.openxmlformats.org/officeDocument/2006/relationships/image" Target="media/image112.png"/><Relationship Id="rId191" Type="http://schemas.openxmlformats.org/officeDocument/2006/relationships/image" Target="media/image163.png"/><Relationship Id="rId205" Type="http://schemas.openxmlformats.org/officeDocument/2006/relationships/image" Target="media/image177.png"/><Relationship Id="rId247" Type="http://schemas.openxmlformats.org/officeDocument/2006/relationships/image" Target="media/image219.png"/><Relationship Id="rId107" Type="http://schemas.openxmlformats.org/officeDocument/2006/relationships/image" Target="media/image81.png"/><Relationship Id="rId289" Type="http://schemas.openxmlformats.org/officeDocument/2006/relationships/image" Target="media/image261.png"/><Relationship Id="rId11" Type="http://schemas.openxmlformats.org/officeDocument/2006/relationships/image" Target="media/image1.png"/><Relationship Id="rId53" Type="http://schemas.openxmlformats.org/officeDocument/2006/relationships/image" Target="media/image30.png"/><Relationship Id="rId149" Type="http://schemas.openxmlformats.org/officeDocument/2006/relationships/image" Target="media/image123.png"/><Relationship Id="rId314" Type="http://schemas.openxmlformats.org/officeDocument/2006/relationships/image" Target="media/image286.png"/><Relationship Id="rId95" Type="http://schemas.openxmlformats.org/officeDocument/2006/relationships/image" Target="media/image69.png"/><Relationship Id="rId160" Type="http://schemas.openxmlformats.org/officeDocument/2006/relationships/image" Target="media/image134.png"/><Relationship Id="rId216" Type="http://schemas.openxmlformats.org/officeDocument/2006/relationships/image" Target="media/image188.png"/><Relationship Id="rId258" Type="http://schemas.openxmlformats.org/officeDocument/2006/relationships/image" Target="media/image230.png"/><Relationship Id="rId22" Type="http://schemas.openxmlformats.org/officeDocument/2006/relationships/image" Target="media/image8.png"/><Relationship Id="rId64" Type="http://schemas.openxmlformats.org/officeDocument/2006/relationships/image" Target="media/image41.png"/><Relationship Id="rId118" Type="http://schemas.openxmlformats.org/officeDocument/2006/relationships/image" Target="media/image92.png"/><Relationship Id="rId325" Type="http://schemas.openxmlformats.org/officeDocument/2006/relationships/image" Target="media/image297.png"/><Relationship Id="rId171" Type="http://schemas.openxmlformats.org/officeDocument/2006/relationships/image" Target="media/image143.png"/><Relationship Id="rId227" Type="http://schemas.openxmlformats.org/officeDocument/2006/relationships/image" Target="media/image199.png"/><Relationship Id="rId269" Type="http://schemas.openxmlformats.org/officeDocument/2006/relationships/image" Target="media/image241.png"/><Relationship Id="rId33" Type="http://schemas.openxmlformats.org/officeDocument/2006/relationships/image" Target="media/image14.png"/><Relationship Id="rId129" Type="http://schemas.openxmlformats.org/officeDocument/2006/relationships/image" Target="media/image103.png"/><Relationship Id="rId280" Type="http://schemas.openxmlformats.org/officeDocument/2006/relationships/image" Target="media/image252.png"/><Relationship Id="rId336" Type="http://schemas.openxmlformats.org/officeDocument/2006/relationships/image" Target="media/image308.png"/><Relationship Id="rId75" Type="http://schemas.openxmlformats.org/officeDocument/2006/relationships/image" Target="media/image52.png"/><Relationship Id="rId140" Type="http://schemas.openxmlformats.org/officeDocument/2006/relationships/image" Target="media/image114.png"/><Relationship Id="rId182" Type="http://schemas.openxmlformats.org/officeDocument/2006/relationships/image" Target="media/image154.png"/><Relationship Id="rId6" Type="http://schemas.openxmlformats.org/officeDocument/2006/relationships/styles" Target="styles.xml"/><Relationship Id="rId238" Type="http://schemas.openxmlformats.org/officeDocument/2006/relationships/image" Target="media/image210.png"/><Relationship Id="rId291" Type="http://schemas.openxmlformats.org/officeDocument/2006/relationships/image" Target="media/image263.png"/><Relationship Id="rId305" Type="http://schemas.openxmlformats.org/officeDocument/2006/relationships/image" Target="media/image277.png"/><Relationship Id="rId44" Type="http://schemas.openxmlformats.org/officeDocument/2006/relationships/oleObject" Target="embeddings/oleObject11.bin"/><Relationship Id="rId86" Type="http://schemas.openxmlformats.org/officeDocument/2006/relationships/image" Target="media/image62.png"/><Relationship Id="rId151" Type="http://schemas.openxmlformats.org/officeDocument/2006/relationships/image" Target="media/image125.png"/><Relationship Id="rId193" Type="http://schemas.openxmlformats.org/officeDocument/2006/relationships/image" Target="media/image165.png"/><Relationship Id="rId207" Type="http://schemas.openxmlformats.org/officeDocument/2006/relationships/image" Target="media/image179.png"/><Relationship Id="rId249" Type="http://schemas.openxmlformats.org/officeDocument/2006/relationships/image" Target="media/image221.png"/><Relationship Id="rId13" Type="http://schemas.openxmlformats.org/officeDocument/2006/relationships/image" Target="media/image3.png"/><Relationship Id="rId109" Type="http://schemas.openxmlformats.org/officeDocument/2006/relationships/image" Target="media/image83.png"/><Relationship Id="rId260" Type="http://schemas.openxmlformats.org/officeDocument/2006/relationships/image" Target="media/image232.png"/><Relationship Id="rId316" Type="http://schemas.openxmlformats.org/officeDocument/2006/relationships/image" Target="media/image288.png"/><Relationship Id="rId55" Type="http://schemas.openxmlformats.org/officeDocument/2006/relationships/image" Target="media/image32.png"/><Relationship Id="rId97" Type="http://schemas.openxmlformats.org/officeDocument/2006/relationships/image" Target="media/image71.png"/><Relationship Id="rId120" Type="http://schemas.openxmlformats.org/officeDocument/2006/relationships/image" Target="media/image94.png"/><Relationship Id="rId162" Type="http://schemas.openxmlformats.org/officeDocument/2006/relationships/image" Target="media/image136.png"/><Relationship Id="rId218" Type="http://schemas.openxmlformats.org/officeDocument/2006/relationships/image" Target="media/image190.png"/><Relationship Id="rId271" Type="http://schemas.openxmlformats.org/officeDocument/2006/relationships/image" Target="media/image243.png"/><Relationship Id="rId24" Type="http://schemas.openxmlformats.org/officeDocument/2006/relationships/image" Target="media/image9.png"/><Relationship Id="rId66" Type="http://schemas.openxmlformats.org/officeDocument/2006/relationships/image" Target="media/image43.png"/><Relationship Id="rId131" Type="http://schemas.openxmlformats.org/officeDocument/2006/relationships/image" Target="media/image105.png"/><Relationship Id="rId327" Type="http://schemas.openxmlformats.org/officeDocument/2006/relationships/image" Target="media/image299.png"/><Relationship Id="rId173" Type="http://schemas.openxmlformats.org/officeDocument/2006/relationships/image" Target="media/image145.png"/><Relationship Id="rId229" Type="http://schemas.openxmlformats.org/officeDocument/2006/relationships/image" Target="media/image20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raskauskiene\AppData\Roaming\Microsoft\Templates\Projektu%20stiliu%20rinkinys%20(LT).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fbb7e1c-42ed-42bb-928c-627d1cb26087" xsi:nil="true"/>
    <lcf76f155ced4ddcb4097134ff3c332f xmlns="b1753f8d-50dd-40c9-ab3f-578be0c845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9E9B54C8A6C94C8A63F20307BC9DB5" ma:contentTypeVersion="12" ma:contentTypeDescription="Create a new document." ma:contentTypeScope="" ma:versionID="178ce51a1d7c44be1369997324b631f2">
  <xsd:schema xmlns:xsd="http://www.w3.org/2001/XMLSchema" xmlns:xs="http://www.w3.org/2001/XMLSchema" xmlns:p="http://schemas.microsoft.com/office/2006/metadata/properties" xmlns:ns2="b1753f8d-50dd-40c9-ab3f-578be0c845d8" xmlns:ns3="3fbb7e1c-42ed-42bb-928c-627d1cb26087" targetNamespace="http://schemas.microsoft.com/office/2006/metadata/properties" ma:root="true" ma:fieldsID="ba91eddcdbaab088512d46e4ab7f2654" ns2:_="" ns3:_="">
    <xsd:import namespace="b1753f8d-50dd-40c9-ab3f-578be0c845d8"/>
    <xsd:import namespace="3fbb7e1c-42ed-42bb-928c-627d1cb260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53f8d-50dd-40c9-ab3f-578be0c84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2ecc8c-dc35-4303-b109-72ec286161d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bb7e1c-42ed-42bb-928c-627d1cb2608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c38c4cc-be6d-4cd1-b450-0aec8775f462}" ma:internalName="TaxCatchAll" ma:showField="CatchAllData" ma:web="3fbb7e1c-42ed-42bb-928c-627d1cb260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47076-D583-4C54-A2B6-145CCCB29E69}">
  <ds:schemaRefs>
    <ds:schemaRef ds:uri="http://schemas.microsoft.com/sharepoint/v3/contenttype/forms"/>
  </ds:schemaRefs>
</ds:datastoreItem>
</file>

<file path=customXml/itemProps2.xml><?xml version="1.0" encoding="utf-8"?>
<ds:datastoreItem xmlns:ds="http://schemas.openxmlformats.org/officeDocument/2006/customXml" ds:itemID="{4FF0E092-05BC-4BE5-8D1A-C7752E82C257}">
  <ds:schemaRefs>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3fbb7e1c-42ed-42bb-928c-627d1cb26087"/>
    <ds:schemaRef ds:uri="http://schemas.openxmlformats.org/package/2006/metadata/core-properties"/>
    <ds:schemaRef ds:uri="b1753f8d-50dd-40c9-ab3f-578be0c845d8"/>
    <ds:schemaRef ds:uri="http://www.w3.org/XML/1998/namespace"/>
  </ds:schemaRefs>
</ds:datastoreItem>
</file>

<file path=customXml/itemProps3.xml><?xml version="1.0" encoding="utf-8"?>
<ds:datastoreItem xmlns:ds="http://schemas.openxmlformats.org/officeDocument/2006/customXml" ds:itemID="{53513D1E-1D70-42A0-991F-6785E6A96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53f8d-50dd-40c9-ab3f-578be0c845d8"/>
    <ds:schemaRef ds:uri="3fbb7e1c-42ed-42bb-928c-627d1cb26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C333A-A2F7-4A25-B608-3021BFAB0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Projektu stiliu rinkinys (LT)</Template>
  <TotalTime>70</TotalTime>
  <Pages>205</Pages>
  <Words>56568</Words>
  <Characters>322438</Characters>
  <DocSecurity>0</DocSecurity>
  <Lines>2686</Lines>
  <Paragraphs>756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378250</CharactersWithSpaces>
  <SharedDoc>false</SharedDoc>
  <HLinks>
    <vt:vector size="1404" baseType="variant">
      <vt:variant>
        <vt:i4>8126503</vt:i4>
      </vt:variant>
      <vt:variant>
        <vt:i4>1403</vt:i4>
      </vt:variant>
      <vt:variant>
        <vt:i4>0</vt:i4>
      </vt:variant>
      <vt:variant>
        <vt:i4>5</vt:i4>
      </vt:variant>
      <vt:variant>
        <vt:lpwstr>http://localhost:8080/limis</vt:lpwstr>
      </vt:variant>
      <vt:variant>
        <vt:lpwstr/>
      </vt:variant>
      <vt:variant>
        <vt:i4>1114173</vt:i4>
      </vt:variant>
      <vt:variant>
        <vt:i4>1394</vt:i4>
      </vt:variant>
      <vt:variant>
        <vt:i4>0</vt:i4>
      </vt:variant>
      <vt:variant>
        <vt:i4>5</vt:i4>
      </vt:variant>
      <vt:variant>
        <vt:lpwstr/>
      </vt:variant>
      <vt:variant>
        <vt:lpwstr>_Toc125989148</vt:lpwstr>
      </vt:variant>
      <vt:variant>
        <vt:i4>1114173</vt:i4>
      </vt:variant>
      <vt:variant>
        <vt:i4>1388</vt:i4>
      </vt:variant>
      <vt:variant>
        <vt:i4>0</vt:i4>
      </vt:variant>
      <vt:variant>
        <vt:i4>5</vt:i4>
      </vt:variant>
      <vt:variant>
        <vt:lpwstr/>
      </vt:variant>
      <vt:variant>
        <vt:lpwstr>_Toc125989147</vt:lpwstr>
      </vt:variant>
      <vt:variant>
        <vt:i4>1114173</vt:i4>
      </vt:variant>
      <vt:variant>
        <vt:i4>1382</vt:i4>
      </vt:variant>
      <vt:variant>
        <vt:i4>0</vt:i4>
      </vt:variant>
      <vt:variant>
        <vt:i4>5</vt:i4>
      </vt:variant>
      <vt:variant>
        <vt:lpwstr/>
      </vt:variant>
      <vt:variant>
        <vt:lpwstr>_Toc125989146</vt:lpwstr>
      </vt:variant>
      <vt:variant>
        <vt:i4>1114173</vt:i4>
      </vt:variant>
      <vt:variant>
        <vt:i4>1376</vt:i4>
      </vt:variant>
      <vt:variant>
        <vt:i4>0</vt:i4>
      </vt:variant>
      <vt:variant>
        <vt:i4>5</vt:i4>
      </vt:variant>
      <vt:variant>
        <vt:lpwstr/>
      </vt:variant>
      <vt:variant>
        <vt:lpwstr>_Toc125989145</vt:lpwstr>
      </vt:variant>
      <vt:variant>
        <vt:i4>1114173</vt:i4>
      </vt:variant>
      <vt:variant>
        <vt:i4>1370</vt:i4>
      </vt:variant>
      <vt:variant>
        <vt:i4>0</vt:i4>
      </vt:variant>
      <vt:variant>
        <vt:i4>5</vt:i4>
      </vt:variant>
      <vt:variant>
        <vt:lpwstr/>
      </vt:variant>
      <vt:variant>
        <vt:lpwstr>_Toc125989144</vt:lpwstr>
      </vt:variant>
      <vt:variant>
        <vt:i4>1114173</vt:i4>
      </vt:variant>
      <vt:variant>
        <vt:i4>1364</vt:i4>
      </vt:variant>
      <vt:variant>
        <vt:i4>0</vt:i4>
      </vt:variant>
      <vt:variant>
        <vt:i4>5</vt:i4>
      </vt:variant>
      <vt:variant>
        <vt:lpwstr/>
      </vt:variant>
      <vt:variant>
        <vt:lpwstr>_Toc125989143</vt:lpwstr>
      </vt:variant>
      <vt:variant>
        <vt:i4>1114173</vt:i4>
      </vt:variant>
      <vt:variant>
        <vt:i4>1358</vt:i4>
      </vt:variant>
      <vt:variant>
        <vt:i4>0</vt:i4>
      </vt:variant>
      <vt:variant>
        <vt:i4>5</vt:i4>
      </vt:variant>
      <vt:variant>
        <vt:lpwstr/>
      </vt:variant>
      <vt:variant>
        <vt:lpwstr>_Toc125989142</vt:lpwstr>
      </vt:variant>
      <vt:variant>
        <vt:i4>1114173</vt:i4>
      </vt:variant>
      <vt:variant>
        <vt:i4>1352</vt:i4>
      </vt:variant>
      <vt:variant>
        <vt:i4>0</vt:i4>
      </vt:variant>
      <vt:variant>
        <vt:i4>5</vt:i4>
      </vt:variant>
      <vt:variant>
        <vt:lpwstr/>
      </vt:variant>
      <vt:variant>
        <vt:lpwstr>_Toc125989141</vt:lpwstr>
      </vt:variant>
      <vt:variant>
        <vt:i4>1114173</vt:i4>
      </vt:variant>
      <vt:variant>
        <vt:i4>1346</vt:i4>
      </vt:variant>
      <vt:variant>
        <vt:i4>0</vt:i4>
      </vt:variant>
      <vt:variant>
        <vt:i4>5</vt:i4>
      </vt:variant>
      <vt:variant>
        <vt:lpwstr/>
      </vt:variant>
      <vt:variant>
        <vt:lpwstr>_Toc125989140</vt:lpwstr>
      </vt:variant>
      <vt:variant>
        <vt:i4>1441853</vt:i4>
      </vt:variant>
      <vt:variant>
        <vt:i4>1340</vt:i4>
      </vt:variant>
      <vt:variant>
        <vt:i4>0</vt:i4>
      </vt:variant>
      <vt:variant>
        <vt:i4>5</vt:i4>
      </vt:variant>
      <vt:variant>
        <vt:lpwstr/>
      </vt:variant>
      <vt:variant>
        <vt:lpwstr>_Toc125989139</vt:lpwstr>
      </vt:variant>
      <vt:variant>
        <vt:i4>1441853</vt:i4>
      </vt:variant>
      <vt:variant>
        <vt:i4>1334</vt:i4>
      </vt:variant>
      <vt:variant>
        <vt:i4>0</vt:i4>
      </vt:variant>
      <vt:variant>
        <vt:i4>5</vt:i4>
      </vt:variant>
      <vt:variant>
        <vt:lpwstr/>
      </vt:variant>
      <vt:variant>
        <vt:lpwstr>_Toc125989138</vt:lpwstr>
      </vt:variant>
      <vt:variant>
        <vt:i4>1441853</vt:i4>
      </vt:variant>
      <vt:variant>
        <vt:i4>1328</vt:i4>
      </vt:variant>
      <vt:variant>
        <vt:i4>0</vt:i4>
      </vt:variant>
      <vt:variant>
        <vt:i4>5</vt:i4>
      </vt:variant>
      <vt:variant>
        <vt:lpwstr/>
      </vt:variant>
      <vt:variant>
        <vt:lpwstr>_Toc125989137</vt:lpwstr>
      </vt:variant>
      <vt:variant>
        <vt:i4>1441853</vt:i4>
      </vt:variant>
      <vt:variant>
        <vt:i4>1322</vt:i4>
      </vt:variant>
      <vt:variant>
        <vt:i4>0</vt:i4>
      </vt:variant>
      <vt:variant>
        <vt:i4>5</vt:i4>
      </vt:variant>
      <vt:variant>
        <vt:lpwstr/>
      </vt:variant>
      <vt:variant>
        <vt:lpwstr>_Toc125989136</vt:lpwstr>
      </vt:variant>
      <vt:variant>
        <vt:i4>1441853</vt:i4>
      </vt:variant>
      <vt:variant>
        <vt:i4>1316</vt:i4>
      </vt:variant>
      <vt:variant>
        <vt:i4>0</vt:i4>
      </vt:variant>
      <vt:variant>
        <vt:i4>5</vt:i4>
      </vt:variant>
      <vt:variant>
        <vt:lpwstr/>
      </vt:variant>
      <vt:variant>
        <vt:lpwstr>_Toc125989135</vt:lpwstr>
      </vt:variant>
      <vt:variant>
        <vt:i4>1441853</vt:i4>
      </vt:variant>
      <vt:variant>
        <vt:i4>1310</vt:i4>
      </vt:variant>
      <vt:variant>
        <vt:i4>0</vt:i4>
      </vt:variant>
      <vt:variant>
        <vt:i4>5</vt:i4>
      </vt:variant>
      <vt:variant>
        <vt:lpwstr/>
      </vt:variant>
      <vt:variant>
        <vt:lpwstr>_Toc125989134</vt:lpwstr>
      </vt:variant>
      <vt:variant>
        <vt:i4>1441853</vt:i4>
      </vt:variant>
      <vt:variant>
        <vt:i4>1304</vt:i4>
      </vt:variant>
      <vt:variant>
        <vt:i4>0</vt:i4>
      </vt:variant>
      <vt:variant>
        <vt:i4>5</vt:i4>
      </vt:variant>
      <vt:variant>
        <vt:lpwstr/>
      </vt:variant>
      <vt:variant>
        <vt:lpwstr>_Toc125989133</vt:lpwstr>
      </vt:variant>
      <vt:variant>
        <vt:i4>1441853</vt:i4>
      </vt:variant>
      <vt:variant>
        <vt:i4>1298</vt:i4>
      </vt:variant>
      <vt:variant>
        <vt:i4>0</vt:i4>
      </vt:variant>
      <vt:variant>
        <vt:i4>5</vt:i4>
      </vt:variant>
      <vt:variant>
        <vt:lpwstr/>
      </vt:variant>
      <vt:variant>
        <vt:lpwstr>_Toc125989132</vt:lpwstr>
      </vt:variant>
      <vt:variant>
        <vt:i4>1441853</vt:i4>
      </vt:variant>
      <vt:variant>
        <vt:i4>1292</vt:i4>
      </vt:variant>
      <vt:variant>
        <vt:i4>0</vt:i4>
      </vt:variant>
      <vt:variant>
        <vt:i4>5</vt:i4>
      </vt:variant>
      <vt:variant>
        <vt:lpwstr/>
      </vt:variant>
      <vt:variant>
        <vt:lpwstr>_Toc125989131</vt:lpwstr>
      </vt:variant>
      <vt:variant>
        <vt:i4>1441853</vt:i4>
      </vt:variant>
      <vt:variant>
        <vt:i4>1286</vt:i4>
      </vt:variant>
      <vt:variant>
        <vt:i4>0</vt:i4>
      </vt:variant>
      <vt:variant>
        <vt:i4>5</vt:i4>
      </vt:variant>
      <vt:variant>
        <vt:lpwstr/>
      </vt:variant>
      <vt:variant>
        <vt:lpwstr>_Toc125989130</vt:lpwstr>
      </vt:variant>
      <vt:variant>
        <vt:i4>1507389</vt:i4>
      </vt:variant>
      <vt:variant>
        <vt:i4>1280</vt:i4>
      </vt:variant>
      <vt:variant>
        <vt:i4>0</vt:i4>
      </vt:variant>
      <vt:variant>
        <vt:i4>5</vt:i4>
      </vt:variant>
      <vt:variant>
        <vt:lpwstr/>
      </vt:variant>
      <vt:variant>
        <vt:lpwstr>_Toc125989129</vt:lpwstr>
      </vt:variant>
      <vt:variant>
        <vt:i4>1507389</vt:i4>
      </vt:variant>
      <vt:variant>
        <vt:i4>1274</vt:i4>
      </vt:variant>
      <vt:variant>
        <vt:i4>0</vt:i4>
      </vt:variant>
      <vt:variant>
        <vt:i4>5</vt:i4>
      </vt:variant>
      <vt:variant>
        <vt:lpwstr/>
      </vt:variant>
      <vt:variant>
        <vt:lpwstr>_Toc125989128</vt:lpwstr>
      </vt:variant>
      <vt:variant>
        <vt:i4>1507389</vt:i4>
      </vt:variant>
      <vt:variant>
        <vt:i4>1268</vt:i4>
      </vt:variant>
      <vt:variant>
        <vt:i4>0</vt:i4>
      </vt:variant>
      <vt:variant>
        <vt:i4>5</vt:i4>
      </vt:variant>
      <vt:variant>
        <vt:lpwstr/>
      </vt:variant>
      <vt:variant>
        <vt:lpwstr>_Toc125989127</vt:lpwstr>
      </vt:variant>
      <vt:variant>
        <vt:i4>1507389</vt:i4>
      </vt:variant>
      <vt:variant>
        <vt:i4>1262</vt:i4>
      </vt:variant>
      <vt:variant>
        <vt:i4>0</vt:i4>
      </vt:variant>
      <vt:variant>
        <vt:i4>5</vt:i4>
      </vt:variant>
      <vt:variant>
        <vt:lpwstr/>
      </vt:variant>
      <vt:variant>
        <vt:lpwstr>_Toc125989126</vt:lpwstr>
      </vt:variant>
      <vt:variant>
        <vt:i4>1507389</vt:i4>
      </vt:variant>
      <vt:variant>
        <vt:i4>1256</vt:i4>
      </vt:variant>
      <vt:variant>
        <vt:i4>0</vt:i4>
      </vt:variant>
      <vt:variant>
        <vt:i4>5</vt:i4>
      </vt:variant>
      <vt:variant>
        <vt:lpwstr/>
      </vt:variant>
      <vt:variant>
        <vt:lpwstr>_Toc125989125</vt:lpwstr>
      </vt:variant>
      <vt:variant>
        <vt:i4>1507389</vt:i4>
      </vt:variant>
      <vt:variant>
        <vt:i4>1250</vt:i4>
      </vt:variant>
      <vt:variant>
        <vt:i4>0</vt:i4>
      </vt:variant>
      <vt:variant>
        <vt:i4>5</vt:i4>
      </vt:variant>
      <vt:variant>
        <vt:lpwstr/>
      </vt:variant>
      <vt:variant>
        <vt:lpwstr>_Toc125989124</vt:lpwstr>
      </vt:variant>
      <vt:variant>
        <vt:i4>1507389</vt:i4>
      </vt:variant>
      <vt:variant>
        <vt:i4>1244</vt:i4>
      </vt:variant>
      <vt:variant>
        <vt:i4>0</vt:i4>
      </vt:variant>
      <vt:variant>
        <vt:i4>5</vt:i4>
      </vt:variant>
      <vt:variant>
        <vt:lpwstr/>
      </vt:variant>
      <vt:variant>
        <vt:lpwstr>_Toc125989123</vt:lpwstr>
      </vt:variant>
      <vt:variant>
        <vt:i4>1507389</vt:i4>
      </vt:variant>
      <vt:variant>
        <vt:i4>1238</vt:i4>
      </vt:variant>
      <vt:variant>
        <vt:i4>0</vt:i4>
      </vt:variant>
      <vt:variant>
        <vt:i4>5</vt:i4>
      </vt:variant>
      <vt:variant>
        <vt:lpwstr/>
      </vt:variant>
      <vt:variant>
        <vt:lpwstr>_Toc125989122</vt:lpwstr>
      </vt:variant>
      <vt:variant>
        <vt:i4>1507389</vt:i4>
      </vt:variant>
      <vt:variant>
        <vt:i4>1232</vt:i4>
      </vt:variant>
      <vt:variant>
        <vt:i4>0</vt:i4>
      </vt:variant>
      <vt:variant>
        <vt:i4>5</vt:i4>
      </vt:variant>
      <vt:variant>
        <vt:lpwstr/>
      </vt:variant>
      <vt:variant>
        <vt:lpwstr>_Toc125989121</vt:lpwstr>
      </vt:variant>
      <vt:variant>
        <vt:i4>1507389</vt:i4>
      </vt:variant>
      <vt:variant>
        <vt:i4>1226</vt:i4>
      </vt:variant>
      <vt:variant>
        <vt:i4>0</vt:i4>
      </vt:variant>
      <vt:variant>
        <vt:i4>5</vt:i4>
      </vt:variant>
      <vt:variant>
        <vt:lpwstr/>
      </vt:variant>
      <vt:variant>
        <vt:lpwstr>_Toc125989120</vt:lpwstr>
      </vt:variant>
      <vt:variant>
        <vt:i4>1310781</vt:i4>
      </vt:variant>
      <vt:variant>
        <vt:i4>1220</vt:i4>
      </vt:variant>
      <vt:variant>
        <vt:i4>0</vt:i4>
      </vt:variant>
      <vt:variant>
        <vt:i4>5</vt:i4>
      </vt:variant>
      <vt:variant>
        <vt:lpwstr/>
      </vt:variant>
      <vt:variant>
        <vt:lpwstr>_Toc125989119</vt:lpwstr>
      </vt:variant>
      <vt:variant>
        <vt:i4>1310781</vt:i4>
      </vt:variant>
      <vt:variant>
        <vt:i4>1214</vt:i4>
      </vt:variant>
      <vt:variant>
        <vt:i4>0</vt:i4>
      </vt:variant>
      <vt:variant>
        <vt:i4>5</vt:i4>
      </vt:variant>
      <vt:variant>
        <vt:lpwstr/>
      </vt:variant>
      <vt:variant>
        <vt:lpwstr>_Toc125989118</vt:lpwstr>
      </vt:variant>
      <vt:variant>
        <vt:i4>1310781</vt:i4>
      </vt:variant>
      <vt:variant>
        <vt:i4>1208</vt:i4>
      </vt:variant>
      <vt:variant>
        <vt:i4>0</vt:i4>
      </vt:variant>
      <vt:variant>
        <vt:i4>5</vt:i4>
      </vt:variant>
      <vt:variant>
        <vt:lpwstr/>
      </vt:variant>
      <vt:variant>
        <vt:lpwstr>_Toc125989117</vt:lpwstr>
      </vt:variant>
      <vt:variant>
        <vt:i4>1310781</vt:i4>
      </vt:variant>
      <vt:variant>
        <vt:i4>1202</vt:i4>
      </vt:variant>
      <vt:variant>
        <vt:i4>0</vt:i4>
      </vt:variant>
      <vt:variant>
        <vt:i4>5</vt:i4>
      </vt:variant>
      <vt:variant>
        <vt:lpwstr/>
      </vt:variant>
      <vt:variant>
        <vt:lpwstr>_Toc125989116</vt:lpwstr>
      </vt:variant>
      <vt:variant>
        <vt:i4>1310781</vt:i4>
      </vt:variant>
      <vt:variant>
        <vt:i4>1196</vt:i4>
      </vt:variant>
      <vt:variant>
        <vt:i4>0</vt:i4>
      </vt:variant>
      <vt:variant>
        <vt:i4>5</vt:i4>
      </vt:variant>
      <vt:variant>
        <vt:lpwstr/>
      </vt:variant>
      <vt:variant>
        <vt:lpwstr>_Toc125989115</vt:lpwstr>
      </vt:variant>
      <vt:variant>
        <vt:i4>1310781</vt:i4>
      </vt:variant>
      <vt:variant>
        <vt:i4>1190</vt:i4>
      </vt:variant>
      <vt:variant>
        <vt:i4>0</vt:i4>
      </vt:variant>
      <vt:variant>
        <vt:i4>5</vt:i4>
      </vt:variant>
      <vt:variant>
        <vt:lpwstr/>
      </vt:variant>
      <vt:variant>
        <vt:lpwstr>_Toc125989114</vt:lpwstr>
      </vt:variant>
      <vt:variant>
        <vt:i4>1310781</vt:i4>
      </vt:variant>
      <vt:variant>
        <vt:i4>1184</vt:i4>
      </vt:variant>
      <vt:variant>
        <vt:i4>0</vt:i4>
      </vt:variant>
      <vt:variant>
        <vt:i4>5</vt:i4>
      </vt:variant>
      <vt:variant>
        <vt:lpwstr/>
      </vt:variant>
      <vt:variant>
        <vt:lpwstr>_Toc125989113</vt:lpwstr>
      </vt:variant>
      <vt:variant>
        <vt:i4>1310781</vt:i4>
      </vt:variant>
      <vt:variant>
        <vt:i4>1178</vt:i4>
      </vt:variant>
      <vt:variant>
        <vt:i4>0</vt:i4>
      </vt:variant>
      <vt:variant>
        <vt:i4>5</vt:i4>
      </vt:variant>
      <vt:variant>
        <vt:lpwstr/>
      </vt:variant>
      <vt:variant>
        <vt:lpwstr>_Toc125989112</vt:lpwstr>
      </vt:variant>
      <vt:variant>
        <vt:i4>1310781</vt:i4>
      </vt:variant>
      <vt:variant>
        <vt:i4>1172</vt:i4>
      </vt:variant>
      <vt:variant>
        <vt:i4>0</vt:i4>
      </vt:variant>
      <vt:variant>
        <vt:i4>5</vt:i4>
      </vt:variant>
      <vt:variant>
        <vt:lpwstr/>
      </vt:variant>
      <vt:variant>
        <vt:lpwstr>_Toc125989111</vt:lpwstr>
      </vt:variant>
      <vt:variant>
        <vt:i4>1310781</vt:i4>
      </vt:variant>
      <vt:variant>
        <vt:i4>1166</vt:i4>
      </vt:variant>
      <vt:variant>
        <vt:i4>0</vt:i4>
      </vt:variant>
      <vt:variant>
        <vt:i4>5</vt:i4>
      </vt:variant>
      <vt:variant>
        <vt:lpwstr/>
      </vt:variant>
      <vt:variant>
        <vt:lpwstr>_Toc125989110</vt:lpwstr>
      </vt:variant>
      <vt:variant>
        <vt:i4>1376317</vt:i4>
      </vt:variant>
      <vt:variant>
        <vt:i4>1160</vt:i4>
      </vt:variant>
      <vt:variant>
        <vt:i4>0</vt:i4>
      </vt:variant>
      <vt:variant>
        <vt:i4>5</vt:i4>
      </vt:variant>
      <vt:variant>
        <vt:lpwstr/>
      </vt:variant>
      <vt:variant>
        <vt:lpwstr>_Toc125989109</vt:lpwstr>
      </vt:variant>
      <vt:variant>
        <vt:i4>1376317</vt:i4>
      </vt:variant>
      <vt:variant>
        <vt:i4>1154</vt:i4>
      </vt:variant>
      <vt:variant>
        <vt:i4>0</vt:i4>
      </vt:variant>
      <vt:variant>
        <vt:i4>5</vt:i4>
      </vt:variant>
      <vt:variant>
        <vt:lpwstr/>
      </vt:variant>
      <vt:variant>
        <vt:lpwstr>_Toc125989108</vt:lpwstr>
      </vt:variant>
      <vt:variant>
        <vt:i4>1376317</vt:i4>
      </vt:variant>
      <vt:variant>
        <vt:i4>1148</vt:i4>
      </vt:variant>
      <vt:variant>
        <vt:i4>0</vt:i4>
      </vt:variant>
      <vt:variant>
        <vt:i4>5</vt:i4>
      </vt:variant>
      <vt:variant>
        <vt:lpwstr/>
      </vt:variant>
      <vt:variant>
        <vt:lpwstr>_Toc125989107</vt:lpwstr>
      </vt:variant>
      <vt:variant>
        <vt:i4>1376317</vt:i4>
      </vt:variant>
      <vt:variant>
        <vt:i4>1142</vt:i4>
      </vt:variant>
      <vt:variant>
        <vt:i4>0</vt:i4>
      </vt:variant>
      <vt:variant>
        <vt:i4>5</vt:i4>
      </vt:variant>
      <vt:variant>
        <vt:lpwstr/>
      </vt:variant>
      <vt:variant>
        <vt:lpwstr>_Toc125989106</vt:lpwstr>
      </vt:variant>
      <vt:variant>
        <vt:i4>1376317</vt:i4>
      </vt:variant>
      <vt:variant>
        <vt:i4>1136</vt:i4>
      </vt:variant>
      <vt:variant>
        <vt:i4>0</vt:i4>
      </vt:variant>
      <vt:variant>
        <vt:i4>5</vt:i4>
      </vt:variant>
      <vt:variant>
        <vt:lpwstr/>
      </vt:variant>
      <vt:variant>
        <vt:lpwstr>_Toc125989105</vt:lpwstr>
      </vt:variant>
      <vt:variant>
        <vt:i4>1376317</vt:i4>
      </vt:variant>
      <vt:variant>
        <vt:i4>1130</vt:i4>
      </vt:variant>
      <vt:variant>
        <vt:i4>0</vt:i4>
      </vt:variant>
      <vt:variant>
        <vt:i4>5</vt:i4>
      </vt:variant>
      <vt:variant>
        <vt:lpwstr/>
      </vt:variant>
      <vt:variant>
        <vt:lpwstr>_Toc125989104</vt:lpwstr>
      </vt:variant>
      <vt:variant>
        <vt:i4>1376317</vt:i4>
      </vt:variant>
      <vt:variant>
        <vt:i4>1124</vt:i4>
      </vt:variant>
      <vt:variant>
        <vt:i4>0</vt:i4>
      </vt:variant>
      <vt:variant>
        <vt:i4>5</vt:i4>
      </vt:variant>
      <vt:variant>
        <vt:lpwstr/>
      </vt:variant>
      <vt:variant>
        <vt:lpwstr>_Toc125989103</vt:lpwstr>
      </vt:variant>
      <vt:variant>
        <vt:i4>1376317</vt:i4>
      </vt:variant>
      <vt:variant>
        <vt:i4>1118</vt:i4>
      </vt:variant>
      <vt:variant>
        <vt:i4>0</vt:i4>
      </vt:variant>
      <vt:variant>
        <vt:i4>5</vt:i4>
      </vt:variant>
      <vt:variant>
        <vt:lpwstr/>
      </vt:variant>
      <vt:variant>
        <vt:lpwstr>_Toc125989102</vt:lpwstr>
      </vt:variant>
      <vt:variant>
        <vt:i4>1376317</vt:i4>
      </vt:variant>
      <vt:variant>
        <vt:i4>1112</vt:i4>
      </vt:variant>
      <vt:variant>
        <vt:i4>0</vt:i4>
      </vt:variant>
      <vt:variant>
        <vt:i4>5</vt:i4>
      </vt:variant>
      <vt:variant>
        <vt:lpwstr/>
      </vt:variant>
      <vt:variant>
        <vt:lpwstr>_Toc125989101</vt:lpwstr>
      </vt:variant>
      <vt:variant>
        <vt:i4>1376317</vt:i4>
      </vt:variant>
      <vt:variant>
        <vt:i4>1106</vt:i4>
      </vt:variant>
      <vt:variant>
        <vt:i4>0</vt:i4>
      </vt:variant>
      <vt:variant>
        <vt:i4>5</vt:i4>
      </vt:variant>
      <vt:variant>
        <vt:lpwstr/>
      </vt:variant>
      <vt:variant>
        <vt:lpwstr>_Toc125989100</vt:lpwstr>
      </vt:variant>
      <vt:variant>
        <vt:i4>1835068</vt:i4>
      </vt:variant>
      <vt:variant>
        <vt:i4>1100</vt:i4>
      </vt:variant>
      <vt:variant>
        <vt:i4>0</vt:i4>
      </vt:variant>
      <vt:variant>
        <vt:i4>5</vt:i4>
      </vt:variant>
      <vt:variant>
        <vt:lpwstr/>
      </vt:variant>
      <vt:variant>
        <vt:lpwstr>_Toc125989099</vt:lpwstr>
      </vt:variant>
      <vt:variant>
        <vt:i4>1835068</vt:i4>
      </vt:variant>
      <vt:variant>
        <vt:i4>1094</vt:i4>
      </vt:variant>
      <vt:variant>
        <vt:i4>0</vt:i4>
      </vt:variant>
      <vt:variant>
        <vt:i4>5</vt:i4>
      </vt:variant>
      <vt:variant>
        <vt:lpwstr/>
      </vt:variant>
      <vt:variant>
        <vt:lpwstr>_Toc125989098</vt:lpwstr>
      </vt:variant>
      <vt:variant>
        <vt:i4>1835068</vt:i4>
      </vt:variant>
      <vt:variant>
        <vt:i4>1088</vt:i4>
      </vt:variant>
      <vt:variant>
        <vt:i4>0</vt:i4>
      </vt:variant>
      <vt:variant>
        <vt:i4>5</vt:i4>
      </vt:variant>
      <vt:variant>
        <vt:lpwstr/>
      </vt:variant>
      <vt:variant>
        <vt:lpwstr>_Toc125989097</vt:lpwstr>
      </vt:variant>
      <vt:variant>
        <vt:i4>1835068</vt:i4>
      </vt:variant>
      <vt:variant>
        <vt:i4>1082</vt:i4>
      </vt:variant>
      <vt:variant>
        <vt:i4>0</vt:i4>
      </vt:variant>
      <vt:variant>
        <vt:i4>5</vt:i4>
      </vt:variant>
      <vt:variant>
        <vt:lpwstr/>
      </vt:variant>
      <vt:variant>
        <vt:lpwstr>_Toc125989096</vt:lpwstr>
      </vt:variant>
      <vt:variant>
        <vt:i4>1835068</vt:i4>
      </vt:variant>
      <vt:variant>
        <vt:i4>1076</vt:i4>
      </vt:variant>
      <vt:variant>
        <vt:i4>0</vt:i4>
      </vt:variant>
      <vt:variant>
        <vt:i4>5</vt:i4>
      </vt:variant>
      <vt:variant>
        <vt:lpwstr/>
      </vt:variant>
      <vt:variant>
        <vt:lpwstr>_Toc125989095</vt:lpwstr>
      </vt:variant>
      <vt:variant>
        <vt:i4>1835068</vt:i4>
      </vt:variant>
      <vt:variant>
        <vt:i4>1070</vt:i4>
      </vt:variant>
      <vt:variant>
        <vt:i4>0</vt:i4>
      </vt:variant>
      <vt:variant>
        <vt:i4>5</vt:i4>
      </vt:variant>
      <vt:variant>
        <vt:lpwstr/>
      </vt:variant>
      <vt:variant>
        <vt:lpwstr>_Toc125989094</vt:lpwstr>
      </vt:variant>
      <vt:variant>
        <vt:i4>1835068</vt:i4>
      </vt:variant>
      <vt:variant>
        <vt:i4>1064</vt:i4>
      </vt:variant>
      <vt:variant>
        <vt:i4>0</vt:i4>
      </vt:variant>
      <vt:variant>
        <vt:i4>5</vt:i4>
      </vt:variant>
      <vt:variant>
        <vt:lpwstr/>
      </vt:variant>
      <vt:variant>
        <vt:lpwstr>_Toc125989093</vt:lpwstr>
      </vt:variant>
      <vt:variant>
        <vt:i4>1835068</vt:i4>
      </vt:variant>
      <vt:variant>
        <vt:i4>1058</vt:i4>
      </vt:variant>
      <vt:variant>
        <vt:i4>0</vt:i4>
      </vt:variant>
      <vt:variant>
        <vt:i4>5</vt:i4>
      </vt:variant>
      <vt:variant>
        <vt:lpwstr/>
      </vt:variant>
      <vt:variant>
        <vt:lpwstr>_Toc125989092</vt:lpwstr>
      </vt:variant>
      <vt:variant>
        <vt:i4>1835068</vt:i4>
      </vt:variant>
      <vt:variant>
        <vt:i4>1052</vt:i4>
      </vt:variant>
      <vt:variant>
        <vt:i4>0</vt:i4>
      </vt:variant>
      <vt:variant>
        <vt:i4>5</vt:i4>
      </vt:variant>
      <vt:variant>
        <vt:lpwstr/>
      </vt:variant>
      <vt:variant>
        <vt:lpwstr>_Toc125989091</vt:lpwstr>
      </vt:variant>
      <vt:variant>
        <vt:i4>1835068</vt:i4>
      </vt:variant>
      <vt:variant>
        <vt:i4>1046</vt:i4>
      </vt:variant>
      <vt:variant>
        <vt:i4>0</vt:i4>
      </vt:variant>
      <vt:variant>
        <vt:i4>5</vt:i4>
      </vt:variant>
      <vt:variant>
        <vt:lpwstr/>
      </vt:variant>
      <vt:variant>
        <vt:lpwstr>_Toc125989090</vt:lpwstr>
      </vt:variant>
      <vt:variant>
        <vt:i4>1900604</vt:i4>
      </vt:variant>
      <vt:variant>
        <vt:i4>1040</vt:i4>
      </vt:variant>
      <vt:variant>
        <vt:i4>0</vt:i4>
      </vt:variant>
      <vt:variant>
        <vt:i4>5</vt:i4>
      </vt:variant>
      <vt:variant>
        <vt:lpwstr/>
      </vt:variant>
      <vt:variant>
        <vt:lpwstr>_Toc125989089</vt:lpwstr>
      </vt:variant>
      <vt:variant>
        <vt:i4>1900604</vt:i4>
      </vt:variant>
      <vt:variant>
        <vt:i4>1034</vt:i4>
      </vt:variant>
      <vt:variant>
        <vt:i4>0</vt:i4>
      </vt:variant>
      <vt:variant>
        <vt:i4>5</vt:i4>
      </vt:variant>
      <vt:variant>
        <vt:lpwstr/>
      </vt:variant>
      <vt:variant>
        <vt:lpwstr>_Toc125989088</vt:lpwstr>
      </vt:variant>
      <vt:variant>
        <vt:i4>1900604</vt:i4>
      </vt:variant>
      <vt:variant>
        <vt:i4>1028</vt:i4>
      </vt:variant>
      <vt:variant>
        <vt:i4>0</vt:i4>
      </vt:variant>
      <vt:variant>
        <vt:i4>5</vt:i4>
      </vt:variant>
      <vt:variant>
        <vt:lpwstr/>
      </vt:variant>
      <vt:variant>
        <vt:lpwstr>_Toc125989087</vt:lpwstr>
      </vt:variant>
      <vt:variant>
        <vt:i4>1900604</vt:i4>
      </vt:variant>
      <vt:variant>
        <vt:i4>1022</vt:i4>
      </vt:variant>
      <vt:variant>
        <vt:i4>0</vt:i4>
      </vt:variant>
      <vt:variant>
        <vt:i4>5</vt:i4>
      </vt:variant>
      <vt:variant>
        <vt:lpwstr/>
      </vt:variant>
      <vt:variant>
        <vt:lpwstr>_Toc125989086</vt:lpwstr>
      </vt:variant>
      <vt:variant>
        <vt:i4>1900604</vt:i4>
      </vt:variant>
      <vt:variant>
        <vt:i4>1016</vt:i4>
      </vt:variant>
      <vt:variant>
        <vt:i4>0</vt:i4>
      </vt:variant>
      <vt:variant>
        <vt:i4>5</vt:i4>
      </vt:variant>
      <vt:variant>
        <vt:lpwstr/>
      </vt:variant>
      <vt:variant>
        <vt:lpwstr>_Toc125989085</vt:lpwstr>
      </vt:variant>
      <vt:variant>
        <vt:i4>1900604</vt:i4>
      </vt:variant>
      <vt:variant>
        <vt:i4>1010</vt:i4>
      </vt:variant>
      <vt:variant>
        <vt:i4>0</vt:i4>
      </vt:variant>
      <vt:variant>
        <vt:i4>5</vt:i4>
      </vt:variant>
      <vt:variant>
        <vt:lpwstr/>
      </vt:variant>
      <vt:variant>
        <vt:lpwstr>_Toc125989084</vt:lpwstr>
      </vt:variant>
      <vt:variant>
        <vt:i4>1900604</vt:i4>
      </vt:variant>
      <vt:variant>
        <vt:i4>1004</vt:i4>
      </vt:variant>
      <vt:variant>
        <vt:i4>0</vt:i4>
      </vt:variant>
      <vt:variant>
        <vt:i4>5</vt:i4>
      </vt:variant>
      <vt:variant>
        <vt:lpwstr/>
      </vt:variant>
      <vt:variant>
        <vt:lpwstr>_Toc125989083</vt:lpwstr>
      </vt:variant>
      <vt:variant>
        <vt:i4>1900604</vt:i4>
      </vt:variant>
      <vt:variant>
        <vt:i4>998</vt:i4>
      </vt:variant>
      <vt:variant>
        <vt:i4>0</vt:i4>
      </vt:variant>
      <vt:variant>
        <vt:i4>5</vt:i4>
      </vt:variant>
      <vt:variant>
        <vt:lpwstr/>
      </vt:variant>
      <vt:variant>
        <vt:lpwstr>_Toc125989082</vt:lpwstr>
      </vt:variant>
      <vt:variant>
        <vt:i4>1900604</vt:i4>
      </vt:variant>
      <vt:variant>
        <vt:i4>992</vt:i4>
      </vt:variant>
      <vt:variant>
        <vt:i4>0</vt:i4>
      </vt:variant>
      <vt:variant>
        <vt:i4>5</vt:i4>
      </vt:variant>
      <vt:variant>
        <vt:lpwstr/>
      </vt:variant>
      <vt:variant>
        <vt:lpwstr>_Toc125989081</vt:lpwstr>
      </vt:variant>
      <vt:variant>
        <vt:i4>1900604</vt:i4>
      </vt:variant>
      <vt:variant>
        <vt:i4>986</vt:i4>
      </vt:variant>
      <vt:variant>
        <vt:i4>0</vt:i4>
      </vt:variant>
      <vt:variant>
        <vt:i4>5</vt:i4>
      </vt:variant>
      <vt:variant>
        <vt:lpwstr/>
      </vt:variant>
      <vt:variant>
        <vt:lpwstr>_Toc125989080</vt:lpwstr>
      </vt:variant>
      <vt:variant>
        <vt:i4>1179708</vt:i4>
      </vt:variant>
      <vt:variant>
        <vt:i4>980</vt:i4>
      </vt:variant>
      <vt:variant>
        <vt:i4>0</vt:i4>
      </vt:variant>
      <vt:variant>
        <vt:i4>5</vt:i4>
      </vt:variant>
      <vt:variant>
        <vt:lpwstr/>
      </vt:variant>
      <vt:variant>
        <vt:lpwstr>_Toc125989079</vt:lpwstr>
      </vt:variant>
      <vt:variant>
        <vt:i4>1179708</vt:i4>
      </vt:variant>
      <vt:variant>
        <vt:i4>974</vt:i4>
      </vt:variant>
      <vt:variant>
        <vt:i4>0</vt:i4>
      </vt:variant>
      <vt:variant>
        <vt:i4>5</vt:i4>
      </vt:variant>
      <vt:variant>
        <vt:lpwstr/>
      </vt:variant>
      <vt:variant>
        <vt:lpwstr>_Toc125989078</vt:lpwstr>
      </vt:variant>
      <vt:variant>
        <vt:i4>1179708</vt:i4>
      </vt:variant>
      <vt:variant>
        <vt:i4>968</vt:i4>
      </vt:variant>
      <vt:variant>
        <vt:i4>0</vt:i4>
      </vt:variant>
      <vt:variant>
        <vt:i4>5</vt:i4>
      </vt:variant>
      <vt:variant>
        <vt:lpwstr/>
      </vt:variant>
      <vt:variant>
        <vt:lpwstr>_Toc125989077</vt:lpwstr>
      </vt:variant>
      <vt:variant>
        <vt:i4>1179708</vt:i4>
      </vt:variant>
      <vt:variant>
        <vt:i4>962</vt:i4>
      </vt:variant>
      <vt:variant>
        <vt:i4>0</vt:i4>
      </vt:variant>
      <vt:variant>
        <vt:i4>5</vt:i4>
      </vt:variant>
      <vt:variant>
        <vt:lpwstr/>
      </vt:variant>
      <vt:variant>
        <vt:lpwstr>_Toc125989076</vt:lpwstr>
      </vt:variant>
      <vt:variant>
        <vt:i4>1179708</vt:i4>
      </vt:variant>
      <vt:variant>
        <vt:i4>956</vt:i4>
      </vt:variant>
      <vt:variant>
        <vt:i4>0</vt:i4>
      </vt:variant>
      <vt:variant>
        <vt:i4>5</vt:i4>
      </vt:variant>
      <vt:variant>
        <vt:lpwstr/>
      </vt:variant>
      <vt:variant>
        <vt:lpwstr>_Toc125989075</vt:lpwstr>
      </vt:variant>
      <vt:variant>
        <vt:i4>1179708</vt:i4>
      </vt:variant>
      <vt:variant>
        <vt:i4>950</vt:i4>
      </vt:variant>
      <vt:variant>
        <vt:i4>0</vt:i4>
      </vt:variant>
      <vt:variant>
        <vt:i4>5</vt:i4>
      </vt:variant>
      <vt:variant>
        <vt:lpwstr/>
      </vt:variant>
      <vt:variant>
        <vt:lpwstr>_Toc125989074</vt:lpwstr>
      </vt:variant>
      <vt:variant>
        <vt:i4>1179708</vt:i4>
      </vt:variant>
      <vt:variant>
        <vt:i4>944</vt:i4>
      </vt:variant>
      <vt:variant>
        <vt:i4>0</vt:i4>
      </vt:variant>
      <vt:variant>
        <vt:i4>5</vt:i4>
      </vt:variant>
      <vt:variant>
        <vt:lpwstr/>
      </vt:variant>
      <vt:variant>
        <vt:lpwstr>_Toc125989073</vt:lpwstr>
      </vt:variant>
      <vt:variant>
        <vt:i4>1179708</vt:i4>
      </vt:variant>
      <vt:variant>
        <vt:i4>938</vt:i4>
      </vt:variant>
      <vt:variant>
        <vt:i4>0</vt:i4>
      </vt:variant>
      <vt:variant>
        <vt:i4>5</vt:i4>
      </vt:variant>
      <vt:variant>
        <vt:lpwstr/>
      </vt:variant>
      <vt:variant>
        <vt:lpwstr>_Toc125989072</vt:lpwstr>
      </vt:variant>
      <vt:variant>
        <vt:i4>1179708</vt:i4>
      </vt:variant>
      <vt:variant>
        <vt:i4>932</vt:i4>
      </vt:variant>
      <vt:variant>
        <vt:i4>0</vt:i4>
      </vt:variant>
      <vt:variant>
        <vt:i4>5</vt:i4>
      </vt:variant>
      <vt:variant>
        <vt:lpwstr/>
      </vt:variant>
      <vt:variant>
        <vt:lpwstr>_Toc125989071</vt:lpwstr>
      </vt:variant>
      <vt:variant>
        <vt:i4>1179708</vt:i4>
      </vt:variant>
      <vt:variant>
        <vt:i4>926</vt:i4>
      </vt:variant>
      <vt:variant>
        <vt:i4>0</vt:i4>
      </vt:variant>
      <vt:variant>
        <vt:i4>5</vt:i4>
      </vt:variant>
      <vt:variant>
        <vt:lpwstr/>
      </vt:variant>
      <vt:variant>
        <vt:lpwstr>_Toc125989070</vt:lpwstr>
      </vt:variant>
      <vt:variant>
        <vt:i4>1245244</vt:i4>
      </vt:variant>
      <vt:variant>
        <vt:i4>920</vt:i4>
      </vt:variant>
      <vt:variant>
        <vt:i4>0</vt:i4>
      </vt:variant>
      <vt:variant>
        <vt:i4>5</vt:i4>
      </vt:variant>
      <vt:variant>
        <vt:lpwstr/>
      </vt:variant>
      <vt:variant>
        <vt:lpwstr>_Toc125989069</vt:lpwstr>
      </vt:variant>
      <vt:variant>
        <vt:i4>1245244</vt:i4>
      </vt:variant>
      <vt:variant>
        <vt:i4>914</vt:i4>
      </vt:variant>
      <vt:variant>
        <vt:i4>0</vt:i4>
      </vt:variant>
      <vt:variant>
        <vt:i4>5</vt:i4>
      </vt:variant>
      <vt:variant>
        <vt:lpwstr/>
      </vt:variant>
      <vt:variant>
        <vt:lpwstr>_Toc125989068</vt:lpwstr>
      </vt:variant>
      <vt:variant>
        <vt:i4>1245244</vt:i4>
      </vt:variant>
      <vt:variant>
        <vt:i4>908</vt:i4>
      </vt:variant>
      <vt:variant>
        <vt:i4>0</vt:i4>
      </vt:variant>
      <vt:variant>
        <vt:i4>5</vt:i4>
      </vt:variant>
      <vt:variant>
        <vt:lpwstr/>
      </vt:variant>
      <vt:variant>
        <vt:lpwstr>_Toc125989067</vt:lpwstr>
      </vt:variant>
      <vt:variant>
        <vt:i4>1245244</vt:i4>
      </vt:variant>
      <vt:variant>
        <vt:i4>902</vt:i4>
      </vt:variant>
      <vt:variant>
        <vt:i4>0</vt:i4>
      </vt:variant>
      <vt:variant>
        <vt:i4>5</vt:i4>
      </vt:variant>
      <vt:variant>
        <vt:lpwstr/>
      </vt:variant>
      <vt:variant>
        <vt:lpwstr>_Toc125989066</vt:lpwstr>
      </vt:variant>
      <vt:variant>
        <vt:i4>1245244</vt:i4>
      </vt:variant>
      <vt:variant>
        <vt:i4>896</vt:i4>
      </vt:variant>
      <vt:variant>
        <vt:i4>0</vt:i4>
      </vt:variant>
      <vt:variant>
        <vt:i4>5</vt:i4>
      </vt:variant>
      <vt:variant>
        <vt:lpwstr/>
      </vt:variant>
      <vt:variant>
        <vt:lpwstr>_Toc125989065</vt:lpwstr>
      </vt:variant>
      <vt:variant>
        <vt:i4>1245244</vt:i4>
      </vt:variant>
      <vt:variant>
        <vt:i4>890</vt:i4>
      </vt:variant>
      <vt:variant>
        <vt:i4>0</vt:i4>
      </vt:variant>
      <vt:variant>
        <vt:i4>5</vt:i4>
      </vt:variant>
      <vt:variant>
        <vt:lpwstr/>
      </vt:variant>
      <vt:variant>
        <vt:lpwstr>_Toc125989064</vt:lpwstr>
      </vt:variant>
      <vt:variant>
        <vt:i4>1245244</vt:i4>
      </vt:variant>
      <vt:variant>
        <vt:i4>884</vt:i4>
      </vt:variant>
      <vt:variant>
        <vt:i4>0</vt:i4>
      </vt:variant>
      <vt:variant>
        <vt:i4>5</vt:i4>
      </vt:variant>
      <vt:variant>
        <vt:lpwstr/>
      </vt:variant>
      <vt:variant>
        <vt:lpwstr>_Toc125989063</vt:lpwstr>
      </vt:variant>
      <vt:variant>
        <vt:i4>1245244</vt:i4>
      </vt:variant>
      <vt:variant>
        <vt:i4>878</vt:i4>
      </vt:variant>
      <vt:variant>
        <vt:i4>0</vt:i4>
      </vt:variant>
      <vt:variant>
        <vt:i4>5</vt:i4>
      </vt:variant>
      <vt:variant>
        <vt:lpwstr/>
      </vt:variant>
      <vt:variant>
        <vt:lpwstr>_Toc125989062</vt:lpwstr>
      </vt:variant>
      <vt:variant>
        <vt:i4>1245244</vt:i4>
      </vt:variant>
      <vt:variant>
        <vt:i4>872</vt:i4>
      </vt:variant>
      <vt:variant>
        <vt:i4>0</vt:i4>
      </vt:variant>
      <vt:variant>
        <vt:i4>5</vt:i4>
      </vt:variant>
      <vt:variant>
        <vt:lpwstr/>
      </vt:variant>
      <vt:variant>
        <vt:lpwstr>_Toc125989061</vt:lpwstr>
      </vt:variant>
      <vt:variant>
        <vt:i4>1245244</vt:i4>
      </vt:variant>
      <vt:variant>
        <vt:i4>866</vt:i4>
      </vt:variant>
      <vt:variant>
        <vt:i4>0</vt:i4>
      </vt:variant>
      <vt:variant>
        <vt:i4>5</vt:i4>
      </vt:variant>
      <vt:variant>
        <vt:lpwstr/>
      </vt:variant>
      <vt:variant>
        <vt:lpwstr>_Toc125989060</vt:lpwstr>
      </vt:variant>
      <vt:variant>
        <vt:i4>1048636</vt:i4>
      </vt:variant>
      <vt:variant>
        <vt:i4>860</vt:i4>
      </vt:variant>
      <vt:variant>
        <vt:i4>0</vt:i4>
      </vt:variant>
      <vt:variant>
        <vt:i4>5</vt:i4>
      </vt:variant>
      <vt:variant>
        <vt:lpwstr/>
      </vt:variant>
      <vt:variant>
        <vt:lpwstr>_Toc125989059</vt:lpwstr>
      </vt:variant>
      <vt:variant>
        <vt:i4>1048636</vt:i4>
      </vt:variant>
      <vt:variant>
        <vt:i4>854</vt:i4>
      </vt:variant>
      <vt:variant>
        <vt:i4>0</vt:i4>
      </vt:variant>
      <vt:variant>
        <vt:i4>5</vt:i4>
      </vt:variant>
      <vt:variant>
        <vt:lpwstr/>
      </vt:variant>
      <vt:variant>
        <vt:lpwstr>_Toc125989058</vt:lpwstr>
      </vt:variant>
      <vt:variant>
        <vt:i4>1048636</vt:i4>
      </vt:variant>
      <vt:variant>
        <vt:i4>848</vt:i4>
      </vt:variant>
      <vt:variant>
        <vt:i4>0</vt:i4>
      </vt:variant>
      <vt:variant>
        <vt:i4>5</vt:i4>
      </vt:variant>
      <vt:variant>
        <vt:lpwstr/>
      </vt:variant>
      <vt:variant>
        <vt:lpwstr>_Toc125989057</vt:lpwstr>
      </vt:variant>
      <vt:variant>
        <vt:i4>1048636</vt:i4>
      </vt:variant>
      <vt:variant>
        <vt:i4>842</vt:i4>
      </vt:variant>
      <vt:variant>
        <vt:i4>0</vt:i4>
      </vt:variant>
      <vt:variant>
        <vt:i4>5</vt:i4>
      </vt:variant>
      <vt:variant>
        <vt:lpwstr/>
      </vt:variant>
      <vt:variant>
        <vt:lpwstr>_Toc125989056</vt:lpwstr>
      </vt:variant>
      <vt:variant>
        <vt:i4>1048636</vt:i4>
      </vt:variant>
      <vt:variant>
        <vt:i4>836</vt:i4>
      </vt:variant>
      <vt:variant>
        <vt:i4>0</vt:i4>
      </vt:variant>
      <vt:variant>
        <vt:i4>5</vt:i4>
      </vt:variant>
      <vt:variant>
        <vt:lpwstr/>
      </vt:variant>
      <vt:variant>
        <vt:lpwstr>_Toc125989055</vt:lpwstr>
      </vt:variant>
      <vt:variant>
        <vt:i4>1048636</vt:i4>
      </vt:variant>
      <vt:variant>
        <vt:i4>830</vt:i4>
      </vt:variant>
      <vt:variant>
        <vt:i4>0</vt:i4>
      </vt:variant>
      <vt:variant>
        <vt:i4>5</vt:i4>
      </vt:variant>
      <vt:variant>
        <vt:lpwstr/>
      </vt:variant>
      <vt:variant>
        <vt:lpwstr>_Toc125989054</vt:lpwstr>
      </vt:variant>
      <vt:variant>
        <vt:i4>1048636</vt:i4>
      </vt:variant>
      <vt:variant>
        <vt:i4>824</vt:i4>
      </vt:variant>
      <vt:variant>
        <vt:i4>0</vt:i4>
      </vt:variant>
      <vt:variant>
        <vt:i4>5</vt:i4>
      </vt:variant>
      <vt:variant>
        <vt:lpwstr/>
      </vt:variant>
      <vt:variant>
        <vt:lpwstr>_Toc125989053</vt:lpwstr>
      </vt:variant>
      <vt:variant>
        <vt:i4>1048636</vt:i4>
      </vt:variant>
      <vt:variant>
        <vt:i4>818</vt:i4>
      </vt:variant>
      <vt:variant>
        <vt:i4>0</vt:i4>
      </vt:variant>
      <vt:variant>
        <vt:i4>5</vt:i4>
      </vt:variant>
      <vt:variant>
        <vt:lpwstr/>
      </vt:variant>
      <vt:variant>
        <vt:lpwstr>_Toc125989052</vt:lpwstr>
      </vt:variant>
      <vt:variant>
        <vt:i4>1048636</vt:i4>
      </vt:variant>
      <vt:variant>
        <vt:i4>812</vt:i4>
      </vt:variant>
      <vt:variant>
        <vt:i4>0</vt:i4>
      </vt:variant>
      <vt:variant>
        <vt:i4>5</vt:i4>
      </vt:variant>
      <vt:variant>
        <vt:lpwstr/>
      </vt:variant>
      <vt:variant>
        <vt:lpwstr>_Toc125989051</vt:lpwstr>
      </vt:variant>
      <vt:variant>
        <vt:i4>1048636</vt:i4>
      </vt:variant>
      <vt:variant>
        <vt:i4>806</vt:i4>
      </vt:variant>
      <vt:variant>
        <vt:i4>0</vt:i4>
      </vt:variant>
      <vt:variant>
        <vt:i4>5</vt:i4>
      </vt:variant>
      <vt:variant>
        <vt:lpwstr/>
      </vt:variant>
      <vt:variant>
        <vt:lpwstr>_Toc125989050</vt:lpwstr>
      </vt:variant>
      <vt:variant>
        <vt:i4>1114172</vt:i4>
      </vt:variant>
      <vt:variant>
        <vt:i4>800</vt:i4>
      </vt:variant>
      <vt:variant>
        <vt:i4>0</vt:i4>
      </vt:variant>
      <vt:variant>
        <vt:i4>5</vt:i4>
      </vt:variant>
      <vt:variant>
        <vt:lpwstr/>
      </vt:variant>
      <vt:variant>
        <vt:lpwstr>_Toc125989049</vt:lpwstr>
      </vt:variant>
      <vt:variant>
        <vt:i4>1114172</vt:i4>
      </vt:variant>
      <vt:variant>
        <vt:i4>794</vt:i4>
      </vt:variant>
      <vt:variant>
        <vt:i4>0</vt:i4>
      </vt:variant>
      <vt:variant>
        <vt:i4>5</vt:i4>
      </vt:variant>
      <vt:variant>
        <vt:lpwstr/>
      </vt:variant>
      <vt:variant>
        <vt:lpwstr>_Toc125989048</vt:lpwstr>
      </vt:variant>
      <vt:variant>
        <vt:i4>1114172</vt:i4>
      </vt:variant>
      <vt:variant>
        <vt:i4>788</vt:i4>
      </vt:variant>
      <vt:variant>
        <vt:i4>0</vt:i4>
      </vt:variant>
      <vt:variant>
        <vt:i4>5</vt:i4>
      </vt:variant>
      <vt:variant>
        <vt:lpwstr/>
      </vt:variant>
      <vt:variant>
        <vt:lpwstr>_Toc125989047</vt:lpwstr>
      </vt:variant>
      <vt:variant>
        <vt:i4>1114172</vt:i4>
      </vt:variant>
      <vt:variant>
        <vt:i4>782</vt:i4>
      </vt:variant>
      <vt:variant>
        <vt:i4>0</vt:i4>
      </vt:variant>
      <vt:variant>
        <vt:i4>5</vt:i4>
      </vt:variant>
      <vt:variant>
        <vt:lpwstr/>
      </vt:variant>
      <vt:variant>
        <vt:lpwstr>_Toc125989046</vt:lpwstr>
      </vt:variant>
      <vt:variant>
        <vt:i4>1114172</vt:i4>
      </vt:variant>
      <vt:variant>
        <vt:i4>776</vt:i4>
      </vt:variant>
      <vt:variant>
        <vt:i4>0</vt:i4>
      </vt:variant>
      <vt:variant>
        <vt:i4>5</vt:i4>
      </vt:variant>
      <vt:variant>
        <vt:lpwstr/>
      </vt:variant>
      <vt:variant>
        <vt:lpwstr>_Toc125989045</vt:lpwstr>
      </vt:variant>
      <vt:variant>
        <vt:i4>1114172</vt:i4>
      </vt:variant>
      <vt:variant>
        <vt:i4>770</vt:i4>
      </vt:variant>
      <vt:variant>
        <vt:i4>0</vt:i4>
      </vt:variant>
      <vt:variant>
        <vt:i4>5</vt:i4>
      </vt:variant>
      <vt:variant>
        <vt:lpwstr/>
      </vt:variant>
      <vt:variant>
        <vt:lpwstr>_Toc125989044</vt:lpwstr>
      </vt:variant>
      <vt:variant>
        <vt:i4>1114172</vt:i4>
      </vt:variant>
      <vt:variant>
        <vt:i4>764</vt:i4>
      </vt:variant>
      <vt:variant>
        <vt:i4>0</vt:i4>
      </vt:variant>
      <vt:variant>
        <vt:i4>5</vt:i4>
      </vt:variant>
      <vt:variant>
        <vt:lpwstr/>
      </vt:variant>
      <vt:variant>
        <vt:lpwstr>_Toc125989043</vt:lpwstr>
      </vt:variant>
      <vt:variant>
        <vt:i4>1114172</vt:i4>
      </vt:variant>
      <vt:variant>
        <vt:i4>758</vt:i4>
      </vt:variant>
      <vt:variant>
        <vt:i4>0</vt:i4>
      </vt:variant>
      <vt:variant>
        <vt:i4>5</vt:i4>
      </vt:variant>
      <vt:variant>
        <vt:lpwstr/>
      </vt:variant>
      <vt:variant>
        <vt:lpwstr>_Toc125989042</vt:lpwstr>
      </vt:variant>
      <vt:variant>
        <vt:i4>1114172</vt:i4>
      </vt:variant>
      <vt:variant>
        <vt:i4>752</vt:i4>
      </vt:variant>
      <vt:variant>
        <vt:i4>0</vt:i4>
      </vt:variant>
      <vt:variant>
        <vt:i4>5</vt:i4>
      </vt:variant>
      <vt:variant>
        <vt:lpwstr/>
      </vt:variant>
      <vt:variant>
        <vt:lpwstr>_Toc125989041</vt:lpwstr>
      </vt:variant>
      <vt:variant>
        <vt:i4>1114172</vt:i4>
      </vt:variant>
      <vt:variant>
        <vt:i4>746</vt:i4>
      </vt:variant>
      <vt:variant>
        <vt:i4>0</vt:i4>
      </vt:variant>
      <vt:variant>
        <vt:i4>5</vt:i4>
      </vt:variant>
      <vt:variant>
        <vt:lpwstr/>
      </vt:variant>
      <vt:variant>
        <vt:lpwstr>_Toc125989040</vt:lpwstr>
      </vt:variant>
      <vt:variant>
        <vt:i4>1441852</vt:i4>
      </vt:variant>
      <vt:variant>
        <vt:i4>740</vt:i4>
      </vt:variant>
      <vt:variant>
        <vt:i4>0</vt:i4>
      </vt:variant>
      <vt:variant>
        <vt:i4>5</vt:i4>
      </vt:variant>
      <vt:variant>
        <vt:lpwstr/>
      </vt:variant>
      <vt:variant>
        <vt:lpwstr>_Toc125989039</vt:lpwstr>
      </vt:variant>
      <vt:variant>
        <vt:i4>1441852</vt:i4>
      </vt:variant>
      <vt:variant>
        <vt:i4>734</vt:i4>
      </vt:variant>
      <vt:variant>
        <vt:i4>0</vt:i4>
      </vt:variant>
      <vt:variant>
        <vt:i4>5</vt:i4>
      </vt:variant>
      <vt:variant>
        <vt:lpwstr/>
      </vt:variant>
      <vt:variant>
        <vt:lpwstr>_Toc125989038</vt:lpwstr>
      </vt:variant>
      <vt:variant>
        <vt:i4>1441852</vt:i4>
      </vt:variant>
      <vt:variant>
        <vt:i4>728</vt:i4>
      </vt:variant>
      <vt:variant>
        <vt:i4>0</vt:i4>
      </vt:variant>
      <vt:variant>
        <vt:i4>5</vt:i4>
      </vt:variant>
      <vt:variant>
        <vt:lpwstr/>
      </vt:variant>
      <vt:variant>
        <vt:lpwstr>_Toc125989037</vt:lpwstr>
      </vt:variant>
      <vt:variant>
        <vt:i4>1441852</vt:i4>
      </vt:variant>
      <vt:variant>
        <vt:i4>722</vt:i4>
      </vt:variant>
      <vt:variant>
        <vt:i4>0</vt:i4>
      </vt:variant>
      <vt:variant>
        <vt:i4>5</vt:i4>
      </vt:variant>
      <vt:variant>
        <vt:lpwstr/>
      </vt:variant>
      <vt:variant>
        <vt:lpwstr>_Toc125989036</vt:lpwstr>
      </vt:variant>
      <vt:variant>
        <vt:i4>1441852</vt:i4>
      </vt:variant>
      <vt:variant>
        <vt:i4>716</vt:i4>
      </vt:variant>
      <vt:variant>
        <vt:i4>0</vt:i4>
      </vt:variant>
      <vt:variant>
        <vt:i4>5</vt:i4>
      </vt:variant>
      <vt:variant>
        <vt:lpwstr/>
      </vt:variant>
      <vt:variant>
        <vt:lpwstr>_Toc125989035</vt:lpwstr>
      </vt:variant>
      <vt:variant>
        <vt:i4>1441852</vt:i4>
      </vt:variant>
      <vt:variant>
        <vt:i4>710</vt:i4>
      </vt:variant>
      <vt:variant>
        <vt:i4>0</vt:i4>
      </vt:variant>
      <vt:variant>
        <vt:i4>5</vt:i4>
      </vt:variant>
      <vt:variant>
        <vt:lpwstr/>
      </vt:variant>
      <vt:variant>
        <vt:lpwstr>_Toc125989034</vt:lpwstr>
      </vt:variant>
      <vt:variant>
        <vt:i4>1441852</vt:i4>
      </vt:variant>
      <vt:variant>
        <vt:i4>704</vt:i4>
      </vt:variant>
      <vt:variant>
        <vt:i4>0</vt:i4>
      </vt:variant>
      <vt:variant>
        <vt:i4>5</vt:i4>
      </vt:variant>
      <vt:variant>
        <vt:lpwstr/>
      </vt:variant>
      <vt:variant>
        <vt:lpwstr>_Toc125989033</vt:lpwstr>
      </vt:variant>
      <vt:variant>
        <vt:i4>1441852</vt:i4>
      </vt:variant>
      <vt:variant>
        <vt:i4>698</vt:i4>
      </vt:variant>
      <vt:variant>
        <vt:i4>0</vt:i4>
      </vt:variant>
      <vt:variant>
        <vt:i4>5</vt:i4>
      </vt:variant>
      <vt:variant>
        <vt:lpwstr/>
      </vt:variant>
      <vt:variant>
        <vt:lpwstr>_Toc125989032</vt:lpwstr>
      </vt:variant>
      <vt:variant>
        <vt:i4>1441852</vt:i4>
      </vt:variant>
      <vt:variant>
        <vt:i4>692</vt:i4>
      </vt:variant>
      <vt:variant>
        <vt:i4>0</vt:i4>
      </vt:variant>
      <vt:variant>
        <vt:i4>5</vt:i4>
      </vt:variant>
      <vt:variant>
        <vt:lpwstr/>
      </vt:variant>
      <vt:variant>
        <vt:lpwstr>_Toc125989031</vt:lpwstr>
      </vt:variant>
      <vt:variant>
        <vt:i4>1441852</vt:i4>
      </vt:variant>
      <vt:variant>
        <vt:i4>686</vt:i4>
      </vt:variant>
      <vt:variant>
        <vt:i4>0</vt:i4>
      </vt:variant>
      <vt:variant>
        <vt:i4>5</vt:i4>
      </vt:variant>
      <vt:variant>
        <vt:lpwstr/>
      </vt:variant>
      <vt:variant>
        <vt:lpwstr>_Toc125989030</vt:lpwstr>
      </vt:variant>
      <vt:variant>
        <vt:i4>1507388</vt:i4>
      </vt:variant>
      <vt:variant>
        <vt:i4>680</vt:i4>
      </vt:variant>
      <vt:variant>
        <vt:i4>0</vt:i4>
      </vt:variant>
      <vt:variant>
        <vt:i4>5</vt:i4>
      </vt:variant>
      <vt:variant>
        <vt:lpwstr/>
      </vt:variant>
      <vt:variant>
        <vt:lpwstr>_Toc125989029</vt:lpwstr>
      </vt:variant>
      <vt:variant>
        <vt:i4>1507388</vt:i4>
      </vt:variant>
      <vt:variant>
        <vt:i4>674</vt:i4>
      </vt:variant>
      <vt:variant>
        <vt:i4>0</vt:i4>
      </vt:variant>
      <vt:variant>
        <vt:i4>5</vt:i4>
      </vt:variant>
      <vt:variant>
        <vt:lpwstr/>
      </vt:variant>
      <vt:variant>
        <vt:lpwstr>_Toc125989028</vt:lpwstr>
      </vt:variant>
      <vt:variant>
        <vt:i4>1507388</vt:i4>
      </vt:variant>
      <vt:variant>
        <vt:i4>668</vt:i4>
      </vt:variant>
      <vt:variant>
        <vt:i4>0</vt:i4>
      </vt:variant>
      <vt:variant>
        <vt:i4>5</vt:i4>
      </vt:variant>
      <vt:variant>
        <vt:lpwstr/>
      </vt:variant>
      <vt:variant>
        <vt:lpwstr>_Toc125989027</vt:lpwstr>
      </vt:variant>
      <vt:variant>
        <vt:i4>1507388</vt:i4>
      </vt:variant>
      <vt:variant>
        <vt:i4>662</vt:i4>
      </vt:variant>
      <vt:variant>
        <vt:i4>0</vt:i4>
      </vt:variant>
      <vt:variant>
        <vt:i4>5</vt:i4>
      </vt:variant>
      <vt:variant>
        <vt:lpwstr/>
      </vt:variant>
      <vt:variant>
        <vt:lpwstr>_Toc125989026</vt:lpwstr>
      </vt:variant>
      <vt:variant>
        <vt:i4>1507388</vt:i4>
      </vt:variant>
      <vt:variant>
        <vt:i4>656</vt:i4>
      </vt:variant>
      <vt:variant>
        <vt:i4>0</vt:i4>
      </vt:variant>
      <vt:variant>
        <vt:i4>5</vt:i4>
      </vt:variant>
      <vt:variant>
        <vt:lpwstr/>
      </vt:variant>
      <vt:variant>
        <vt:lpwstr>_Toc125989025</vt:lpwstr>
      </vt:variant>
      <vt:variant>
        <vt:i4>1507388</vt:i4>
      </vt:variant>
      <vt:variant>
        <vt:i4>650</vt:i4>
      </vt:variant>
      <vt:variant>
        <vt:i4>0</vt:i4>
      </vt:variant>
      <vt:variant>
        <vt:i4>5</vt:i4>
      </vt:variant>
      <vt:variant>
        <vt:lpwstr/>
      </vt:variant>
      <vt:variant>
        <vt:lpwstr>_Toc125989024</vt:lpwstr>
      </vt:variant>
      <vt:variant>
        <vt:i4>1507388</vt:i4>
      </vt:variant>
      <vt:variant>
        <vt:i4>644</vt:i4>
      </vt:variant>
      <vt:variant>
        <vt:i4>0</vt:i4>
      </vt:variant>
      <vt:variant>
        <vt:i4>5</vt:i4>
      </vt:variant>
      <vt:variant>
        <vt:lpwstr/>
      </vt:variant>
      <vt:variant>
        <vt:lpwstr>_Toc125989023</vt:lpwstr>
      </vt:variant>
      <vt:variant>
        <vt:i4>1507388</vt:i4>
      </vt:variant>
      <vt:variant>
        <vt:i4>638</vt:i4>
      </vt:variant>
      <vt:variant>
        <vt:i4>0</vt:i4>
      </vt:variant>
      <vt:variant>
        <vt:i4>5</vt:i4>
      </vt:variant>
      <vt:variant>
        <vt:lpwstr/>
      </vt:variant>
      <vt:variant>
        <vt:lpwstr>_Toc125989022</vt:lpwstr>
      </vt:variant>
      <vt:variant>
        <vt:i4>1507388</vt:i4>
      </vt:variant>
      <vt:variant>
        <vt:i4>632</vt:i4>
      </vt:variant>
      <vt:variant>
        <vt:i4>0</vt:i4>
      </vt:variant>
      <vt:variant>
        <vt:i4>5</vt:i4>
      </vt:variant>
      <vt:variant>
        <vt:lpwstr/>
      </vt:variant>
      <vt:variant>
        <vt:lpwstr>_Toc125989021</vt:lpwstr>
      </vt:variant>
      <vt:variant>
        <vt:i4>1507388</vt:i4>
      </vt:variant>
      <vt:variant>
        <vt:i4>626</vt:i4>
      </vt:variant>
      <vt:variant>
        <vt:i4>0</vt:i4>
      </vt:variant>
      <vt:variant>
        <vt:i4>5</vt:i4>
      </vt:variant>
      <vt:variant>
        <vt:lpwstr/>
      </vt:variant>
      <vt:variant>
        <vt:lpwstr>_Toc125989020</vt:lpwstr>
      </vt:variant>
      <vt:variant>
        <vt:i4>1310780</vt:i4>
      </vt:variant>
      <vt:variant>
        <vt:i4>620</vt:i4>
      </vt:variant>
      <vt:variant>
        <vt:i4>0</vt:i4>
      </vt:variant>
      <vt:variant>
        <vt:i4>5</vt:i4>
      </vt:variant>
      <vt:variant>
        <vt:lpwstr/>
      </vt:variant>
      <vt:variant>
        <vt:lpwstr>_Toc125989019</vt:lpwstr>
      </vt:variant>
      <vt:variant>
        <vt:i4>1310780</vt:i4>
      </vt:variant>
      <vt:variant>
        <vt:i4>614</vt:i4>
      </vt:variant>
      <vt:variant>
        <vt:i4>0</vt:i4>
      </vt:variant>
      <vt:variant>
        <vt:i4>5</vt:i4>
      </vt:variant>
      <vt:variant>
        <vt:lpwstr/>
      </vt:variant>
      <vt:variant>
        <vt:lpwstr>_Toc125989018</vt:lpwstr>
      </vt:variant>
      <vt:variant>
        <vt:i4>1310780</vt:i4>
      </vt:variant>
      <vt:variant>
        <vt:i4>608</vt:i4>
      </vt:variant>
      <vt:variant>
        <vt:i4>0</vt:i4>
      </vt:variant>
      <vt:variant>
        <vt:i4>5</vt:i4>
      </vt:variant>
      <vt:variant>
        <vt:lpwstr/>
      </vt:variant>
      <vt:variant>
        <vt:lpwstr>_Toc125989017</vt:lpwstr>
      </vt:variant>
      <vt:variant>
        <vt:i4>1310780</vt:i4>
      </vt:variant>
      <vt:variant>
        <vt:i4>602</vt:i4>
      </vt:variant>
      <vt:variant>
        <vt:i4>0</vt:i4>
      </vt:variant>
      <vt:variant>
        <vt:i4>5</vt:i4>
      </vt:variant>
      <vt:variant>
        <vt:lpwstr/>
      </vt:variant>
      <vt:variant>
        <vt:lpwstr>_Toc125989016</vt:lpwstr>
      </vt:variant>
      <vt:variant>
        <vt:i4>1310780</vt:i4>
      </vt:variant>
      <vt:variant>
        <vt:i4>596</vt:i4>
      </vt:variant>
      <vt:variant>
        <vt:i4>0</vt:i4>
      </vt:variant>
      <vt:variant>
        <vt:i4>5</vt:i4>
      </vt:variant>
      <vt:variant>
        <vt:lpwstr/>
      </vt:variant>
      <vt:variant>
        <vt:lpwstr>_Toc125989015</vt:lpwstr>
      </vt:variant>
      <vt:variant>
        <vt:i4>1310780</vt:i4>
      </vt:variant>
      <vt:variant>
        <vt:i4>590</vt:i4>
      </vt:variant>
      <vt:variant>
        <vt:i4>0</vt:i4>
      </vt:variant>
      <vt:variant>
        <vt:i4>5</vt:i4>
      </vt:variant>
      <vt:variant>
        <vt:lpwstr/>
      </vt:variant>
      <vt:variant>
        <vt:lpwstr>_Toc125989014</vt:lpwstr>
      </vt:variant>
      <vt:variant>
        <vt:i4>1310780</vt:i4>
      </vt:variant>
      <vt:variant>
        <vt:i4>584</vt:i4>
      </vt:variant>
      <vt:variant>
        <vt:i4>0</vt:i4>
      </vt:variant>
      <vt:variant>
        <vt:i4>5</vt:i4>
      </vt:variant>
      <vt:variant>
        <vt:lpwstr/>
      </vt:variant>
      <vt:variant>
        <vt:lpwstr>_Toc125989013</vt:lpwstr>
      </vt:variant>
      <vt:variant>
        <vt:i4>1310780</vt:i4>
      </vt:variant>
      <vt:variant>
        <vt:i4>578</vt:i4>
      </vt:variant>
      <vt:variant>
        <vt:i4>0</vt:i4>
      </vt:variant>
      <vt:variant>
        <vt:i4>5</vt:i4>
      </vt:variant>
      <vt:variant>
        <vt:lpwstr/>
      </vt:variant>
      <vt:variant>
        <vt:lpwstr>_Toc125989012</vt:lpwstr>
      </vt:variant>
      <vt:variant>
        <vt:i4>1310780</vt:i4>
      </vt:variant>
      <vt:variant>
        <vt:i4>572</vt:i4>
      </vt:variant>
      <vt:variant>
        <vt:i4>0</vt:i4>
      </vt:variant>
      <vt:variant>
        <vt:i4>5</vt:i4>
      </vt:variant>
      <vt:variant>
        <vt:lpwstr/>
      </vt:variant>
      <vt:variant>
        <vt:lpwstr>_Toc125989011</vt:lpwstr>
      </vt:variant>
      <vt:variant>
        <vt:i4>1310780</vt:i4>
      </vt:variant>
      <vt:variant>
        <vt:i4>566</vt:i4>
      </vt:variant>
      <vt:variant>
        <vt:i4>0</vt:i4>
      </vt:variant>
      <vt:variant>
        <vt:i4>5</vt:i4>
      </vt:variant>
      <vt:variant>
        <vt:lpwstr/>
      </vt:variant>
      <vt:variant>
        <vt:lpwstr>_Toc125989010</vt:lpwstr>
      </vt:variant>
      <vt:variant>
        <vt:i4>1376316</vt:i4>
      </vt:variant>
      <vt:variant>
        <vt:i4>560</vt:i4>
      </vt:variant>
      <vt:variant>
        <vt:i4>0</vt:i4>
      </vt:variant>
      <vt:variant>
        <vt:i4>5</vt:i4>
      </vt:variant>
      <vt:variant>
        <vt:lpwstr/>
      </vt:variant>
      <vt:variant>
        <vt:lpwstr>_Toc125989009</vt:lpwstr>
      </vt:variant>
      <vt:variant>
        <vt:i4>1376316</vt:i4>
      </vt:variant>
      <vt:variant>
        <vt:i4>554</vt:i4>
      </vt:variant>
      <vt:variant>
        <vt:i4>0</vt:i4>
      </vt:variant>
      <vt:variant>
        <vt:i4>5</vt:i4>
      </vt:variant>
      <vt:variant>
        <vt:lpwstr/>
      </vt:variant>
      <vt:variant>
        <vt:lpwstr>_Toc125989008</vt:lpwstr>
      </vt:variant>
      <vt:variant>
        <vt:i4>1376316</vt:i4>
      </vt:variant>
      <vt:variant>
        <vt:i4>548</vt:i4>
      </vt:variant>
      <vt:variant>
        <vt:i4>0</vt:i4>
      </vt:variant>
      <vt:variant>
        <vt:i4>5</vt:i4>
      </vt:variant>
      <vt:variant>
        <vt:lpwstr/>
      </vt:variant>
      <vt:variant>
        <vt:lpwstr>_Toc125989007</vt:lpwstr>
      </vt:variant>
      <vt:variant>
        <vt:i4>1376316</vt:i4>
      </vt:variant>
      <vt:variant>
        <vt:i4>542</vt:i4>
      </vt:variant>
      <vt:variant>
        <vt:i4>0</vt:i4>
      </vt:variant>
      <vt:variant>
        <vt:i4>5</vt:i4>
      </vt:variant>
      <vt:variant>
        <vt:lpwstr/>
      </vt:variant>
      <vt:variant>
        <vt:lpwstr>_Toc125989006</vt:lpwstr>
      </vt:variant>
      <vt:variant>
        <vt:i4>1376316</vt:i4>
      </vt:variant>
      <vt:variant>
        <vt:i4>536</vt:i4>
      </vt:variant>
      <vt:variant>
        <vt:i4>0</vt:i4>
      </vt:variant>
      <vt:variant>
        <vt:i4>5</vt:i4>
      </vt:variant>
      <vt:variant>
        <vt:lpwstr/>
      </vt:variant>
      <vt:variant>
        <vt:lpwstr>_Toc125989005</vt:lpwstr>
      </vt:variant>
      <vt:variant>
        <vt:i4>1376316</vt:i4>
      </vt:variant>
      <vt:variant>
        <vt:i4>530</vt:i4>
      </vt:variant>
      <vt:variant>
        <vt:i4>0</vt:i4>
      </vt:variant>
      <vt:variant>
        <vt:i4>5</vt:i4>
      </vt:variant>
      <vt:variant>
        <vt:lpwstr/>
      </vt:variant>
      <vt:variant>
        <vt:lpwstr>_Toc125989004</vt:lpwstr>
      </vt:variant>
      <vt:variant>
        <vt:i4>1376316</vt:i4>
      </vt:variant>
      <vt:variant>
        <vt:i4>524</vt:i4>
      </vt:variant>
      <vt:variant>
        <vt:i4>0</vt:i4>
      </vt:variant>
      <vt:variant>
        <vt:i4>5</vt:i4>
      </vt:variant>
      <vt:variant>
        <vt:lpwstr/>
      </vt:variant>
      <vt:variant>
        <vt:lpwstr>_Toc125989003</vt:lpwstr>
      </vt:variant>
      <vt:variant>
        <vt:i4>1376316</vt:i4>
      </vt:variant>
      <vt:variant>
        <vt:i4>518</vt:i4>
      </vt:variant>
      <vt:variant>
        <vt:i4>0</vt:i4>
      </vt:variant>
      <vt:variant>
        <vt:i4>5</vt:i4>
      </vt:variant>
      <vt:variant>
        <vt:lpwstr/>
      </vt:variant>
      <vt:variant>
        <vt:lpwstr>_Toc125989002</vt:lpwstr>
      </vt:variant>
      <vt:variant>
        <vt:i4>1376316</vt:i4>
      </vt:variant>
      <vt:variant>
        <vt:i4>512</vt:i4>
      </vt:variant>
      <vt:variant>
        <vt:i4>0</vt:i4>
      </vt:variant>
      <vt:variant>
        <vt:i4>5</vt:i4>
      </vt:variant>
      <vt:variant>
        <vt:lpwstr/>
      </vt:variant>
      <vt:variant>
        <vt:lpwstr>_Toc125989001</vt:lpwstr>
      </vt:variant>
      <vt:variant>
        <vt:i4>1376316</vt:i4>
      </vt:variant>
      <vt:variant>
        <vt:i4>506</vt:i4>
      </vt:variant>
      <vt:variant>
        <vt:i4>0</vt:i4>
      </vt:variant>
      <vt:variant>
        <vt:i4>5</vt:i4>
      </vt:variant>
      <vt:variant>
        <vt:lpwstr/>
      </vt:variant>
      <vt:variant>
        <vt:lpwstr>_Toc125989000</vt:lpwstr>
      </vt:variant>
      <vt:variant>
        <vt:i4>1900597</vt:i4>
      </vt:variant>
      <vt:variant>
        <vt:i4>500</vt:i4>
      </vt:variant>
      <vt:variant>
        <vt:i4>0</vt:i4>
      </vt:variant>
      <vt:variant>
        <vt:i4>5</vt:i4>
      </vt:variant>
      <vt:variant>
        <vt:lpwstr/>
      </vt:variant>
      <vt:variant>
        <vt:lpwstr>_Toc125988999</vt:lpwstr>
      </vt:variant>
      <vt:variant>
        <vt:i4>1900597</vt:i4>
      </vt:variant>
      <vt:variant>
        <vt:i4>494</vt:i4>
      </vt:variant>
      <vt:variant>
        <vt:i4>0</vt:i4>
      </vt:variant>
      <vt:variant>
        <vt:i4>5</vt:i4>
      </vt:variant>
      <vt:variant>
        <vt:lpwstr/>
      </vt:variant>
      <vt:variant>
        <vt:lpwstr>_Toc125988998</vt:lpwstr>
      </vt:variant>
      <vt:variant>
        <vt:i4>1900597</vt:i4>
      </vt:variant>
      <vt:variant>
        <vt:i4>488</vt:i4>
      </vt:variant>
      <vt:variant>
        <vt:i4>0</vt:i4>
      </vt:variant>
      <vt:variant>
        <vt:i4>5</vt:i4>
      </vt:variant>
      <vt:variant>
        <vt:lpwstr/>
      </vt:variant>
      <vt:variant>
        <vt:lpwstr>_Toc125988997</vt:lpwstr>
      </vt:variant>
      <vt:variant>
        <vt:i4>1900597</vt:i4>
      </vt:variant>
      <vt:variant>
        <vt:i4>482</vt:i4>
      </vt:variant>
      <vt:variant>
        <vt:i4>0</vt:i4>
      </vt:variant>
      <vt:variant>
        <vt:i4>5</vt:i4>
      </vt:variant>
      <vt:variant>
        <vt:lpwstr/>
      </vt:variant>
      <vt:variant>
        <vt:lpwstr>_Toc125988996</vt:lpwstr>
      </vt:variant>
      <vt:variant>
        <vt:i4>1900597</vt:i4>
      </vt:variant>
      <vt:variant>
        <vt:i4>476</vt:i4>
      </vt:variant>
      <vt:variant>
        <vt:i4>0</vt:i4>
      </vt:variant>
      <vt:variant>
        <vt:i4>5</vt:i4>
      </vt:variant>
      <vt:variant>
        <vt:lpwstr/>
      </vt:variant>
      <vt:variant>
        <vt:lpwstr>_Toc125988995</vt:lpwstr>
      </vt:variant>
      <vt:variant>
        <vt:i4>1900597</vt:i4>
      </vt:variant>
      <vt:variant>
        <vt:i4>470</vt:i4>
      </vt:variant>
      <vt:variant>
        <vt:i4>0</vt:i4>
      </vt:variant>
      <vt:variant>
        <vt:i4>5</vt:i4>
      </vt:variant>
      <vt:variant>
        <vt:lpwstr/>
      </vt:variant>
      <vt:variant>
        <vt:lpwstr>_Toc125988994</vt:lpwstr>
      </vt:variant>
      <vt:variant>
        <vt:i4>1900597</vt:i4>
      </vt:variant>
      <vt:variant>
        <vt:i4>464</vt:i4>
      </vt:variant>
      <vt:variant>
        <vt:i4>0</vt:i4>
      </vt:variant>
      <vt:variant>
        <vt:i4>5</vt:i4>
      </vt:variant>
      <vt:variant>
        <vt:lpwstr/>
      </vt:variant>
      <vt:variant>
        <vt:lpwstr>_Toc125988993</vt:lpwstr>
      </vt:variant>
      <vt:variant>
        <vt:i4>1900597</vt:i4>
      </vt:variant>
      <vt:variant>
        <vt:i4>458</vt:i4>
      </vt:variant>
      <vt:variant>
        <vt:i4>0</vt:i4>
      </vt:variant>
      <vt:variant>
        <vt:i4>5</vt:i4>
      </vt:variant>
      <vt:variant>
        <vt:lpwstr/>
      </vt:variant>
      <vt:variant>
        <vt:lpwstr>_Toc125988992</vt:lpwstr>
      </vt:variant>
      <vt:variant>
        <vt:i4>1900597</vt:i4>
      </vt:variant>
      <vt:variant>
        <vt:i4>452</vt:i4>
      </vt:variant>
      <vt:variant>
        <vt:i4>0</vt:i4>
      </vt:variant>
      <vt:variant>
        <vt:i4>5</vt:i4>
      </vt:variant>
      <vt:variant>
        <vt:lpwstr/>
      </vt:variant>
      <vt:variant>
        <vt:lpwstr>_Toc125988991</vt:lpwstr>
      </vt:variant>
      <vt:variant>
        <vt:i4>1900597</vt:i4>
      </vt:variant>
      <vt:variant>
        <vt:i4>446</vt:i4>
      </vt:variant>
      <vt:variant>
        <vt:i4>0</vt:i4>
      </vt:variant>
      <vt:variant>
        <vt:i4>5</vt:i4>
      </vt:variant>
      <vt:variant>
        <vt:lpwstr/>
      </vt:variant>
      <vt:variant>
        <vt:lpwstr>_Toc125988990</vt:lpwstr>
      </vt:variant>
      <vt:variant>
        <vt:i4>1835061</vt:i4>
      </vt:variant>
      <vt:variant>
        <vt:i4>440</vt:i4>
      </vt:variant>
      <vt:variant>
        <vt:i4>0</vt:i4>
      </vt:variant>
      <vt:variant>
        <vt:i4>5</vt:i4>
      </vt:variant>
      <vt:variant>
        <vt:lpwstr/>
      </vt:variant>
      <vt:variant>
        <vt:lpwstr>_Toc125988989</vt:lpwstr>
      </vt:variant>
      <vt:variant>
        <vt:i4>1835061</vt:i4>
      </vt:variant>
      <vt:variant>
        <vt:i4>434</vt:i4>
      </vt:variant>
      <vt:variant>
        <vt:i4>0</vt:i4>
      </vt:variant>
      <vt:variant>
        <vt:i4>5</vt:i4>
      </vt:variant>
      <vt:variant>
        <vt:lpwstr/>
      </vt:variant>
      <vt:variant>
        <vt:lpwstr>_Toc125988988</vt:lpwstr>
      </vt:variant>
      <vt:variant>
        <vt:i4>1835061</vt:i4>
      </vt:variant>
      <vt:variant>
        <vt:i4>428</vt:i4>
      </vt:variant>
      <vt:variant>
        <vt:i4>0</vt:i4>
      </vt:variant>
      <vt:variant>
        <vt:i4>5</vt:i4>
      </vt:variant>
      <vt:variant>
        <vt:lpwstr/>
      </vt:variant>
      <vt:variant>
        <vt:lpwstr>_Toc125988987</vt:lpwstr>
      </vt:variant>
      <vt:variant>
        <vt:i4>1835061</vt:i4>
      </vt:variant>
      <vt:variant>
        <vt:i4>422</vt:i4>
      </vt:variant>
      <vt:variant>
        <vt:i4>0</vt:i4>
      </vt:variant>
      <vt:variant>
        <vt:i4>5</vt:i4>
      </vt:variant>
      <vt:variant>
        <vt:lpwstr/>
      </vt:variant>
      <vt:variant>
        <vt:lpwstr>_Toc125988986</vt:lpwstr>
      </vt:variant>
      <vt:variant>
        <vt:i4>1835061</vt:i4>
      </vt:variant>
      <vt:variant>
        <vt:i4>416</vt:i4>
      </vt:variant>
      <vt:variant>
        <vt:i4>0</vt:i4>
      </vt:variant>
      <vt:variant>
        <vt:i4>5</vt:i4>
      </vt:variant>
      <vt:variant>
        <vt:lpwstr/>
      </vt:variant>
      <vt:variant>
        <vt:lpwstr>_Toc125988985</vt:lpwstr>
      </vt:variant>
      <vt:variant>
        <vt:i4>1835061</vt:i4>
      </vt:variant>
      <vt:variant>
        <vt:i4>410</vt:i4>
      </vt:variant>
      <vt:variant>
        <vt:i4>0</vt:i4>
      </vt:variant>
      <vt:variant>
        <vt:i4>5</vt:i4>
      </vt:variant>
      <vt:variant>
        <vt:lpwstr/>
      </vt:variant>
      <vt:variant>
        <vt:lpwstr>_Toc125988984</vt:lpwstr>
      </vt:variant>
      <vt:variant>
        <vt:i4>1835061</vt:i4>
      </vt:variant>
      <vt:variant>
        <vt:i4>404</vt:i4>
      </vt:variant>
      <vt:variant>
        <vt:i4>0</vt:i4>
      </vt:variant>
      <vt:variant>
        <vt:i4>5</vt:i4>
      </vt:variant>
      <vt:variant>
        <vt:lpwstr/>
      </vt:variant>
      <vt:variant>
        <vt:lpwstr>_Toc125988983</vt:lpwstr>
      </vt:variant>
      <vt:variant>
        <vt:i4>1835061</vt:i4>
      </vt:variant>
      <vt:variant>
        <vt:i4>398</vt:i4>
      </vt:variant>
      <vt:variant>
        <vt:i4>0</vt:i4>
      </vt:variant>
      <vt:variant>
        <vt:i4>5</vt:i4>
      </vt:variant>
      <vt:variant>
        <vt:lpwstr/>
      </vt:variant>
      <vt:variant>
        <vt:lpwstr>_Toc125988982</vt:lpwstr>
      </vt:variant>
      <vt:variant>
        <vt:i4>1835061</vt:i4>
      </vt:variant>
      <vt:variant>
        <vt:i4>392</vt:i4>
      </vt:variant>
      <vt:variant>
        <vt:i4>0</vt:i4>
      </vt:variant>
      <vt:variant>
        <vt:i4>5</vt:i4>
      </vt:variant>
      <vt:variant>
        <vt:lpwstr/>
      </vt:variant>
      <vt:variant>
        <vt:lpwstr>_Toc125988981</vt:lpwstr>
      </vt:variant>
      <vt:variant>
        <vt:i4>1835061</vt:i4>
      </vt:variant>
      <vt:variant>
        <vt:i4>386</vt:i4>
      </vt:variant>
      <vt:variant>
        <vt:i4>0</vt:i4>
      </vt:variant>
      <vt:variant>
        <vt:i4>5</vt:i4>
      </vt:variant>
      <vt:variant>
        <vt:lpwstr/>
      </vt:variant>
      <vt:variant>
        <vt:lpwstr>_Toc125988980</vt:lpwstr>
      </vt:variant>
      <vt:variant>
        <vt:i4>1245237</vt:i4>
      </vt:variant>
      <vt:variant>
        <vt:i4>380</vt:i4>
      </vt:variant>
      <vt:variant>
        <vt:i4>0</vt:i4>
      </vt:variant>
      <vt:variant>
        <vt:i4>5</vt:i4>
      </vt:variant>
      <vt:variant>
        <vt:lpwstr/>
      </vt:variant>
      <vt:variant>
        <vt:lpwstr>_Toc125988979</vt:lpwstr>
      </vt:variant>
      <vt:variant>
        <vt:i4>1245237</vt:i4>
      </vt:variant>
      <vt:variant>
        <vt:i4>374</vt:i4>
      </vt:variant>
      <vt:variant>
        <vt:i4>0</vt:i4>
      </vt:variant>
      <vt:variant>
        <vt:i4>5</vt:i4>
      </vt:variant>
      <vt:variant>
        <vt:lpwstr/>
      </vt:variant>
      <vt:variant>
        <vt:lpwstr>_Toc125988978</vt:lpwstr>
      </vt:variant>
      <vt:variant>
        <vt:i4>1245237</vt:i4>
      </vt:variant>
      <vt:variant>
        <vt:i4>368</vt:i4>
      </vt:variant>
      <vt:variant>
        <vt:i4>0</vt:i4>
      </vt:variant>
      <vt:variant>
        <vt:i4>5</vt:i4>
      </vt:variant>
      <vt:variant>
        <vt:lpwstr/>
      </vt:variant>
      <vt:variant>
        <vt:lpwstr>_Toc125988977</vt:lpwstr>
      </vt:variant>
      <vt:variant>
        <vt:i4>1245237</vt:i4>
      </vt:variant>
      <vt:variant>
        <vt:i4>362</vt:i4>
      </vt:variant>
      <vt:variant>
        <vt:i4>0</vt:i4>
      </vt:variant>
      <vt:variant>
        <vt:i4>5</vt:i4>
      </vt:variant>
      <vt:variant>
        <vt:lpwstr/>
      </vt:variant>
      <vt:variant>
        <vt:lpwstr>_Toc125988976</vt:lpwstr>
      </vt:variant>
      <vt:variant>
        <vt:i4>1245237</vt:i4>
      </vt:variant>
      <vt:variant>
        <vt:i4>356</vt:i4>
      </vt:variant>
      <vt:variant>
        <vt:i4>0</vt:i4>
      </vt:variant>
      <vt:variant>
        <vt:i4>5</vt:i4>
      </vt:variant>
      <vt:variant>
        <vt:lpwstr/>
      </vt:variant>
      <vt:variant>
        <vt:lpwstr>_Toc125988975</vt:lpwstr>
      </vt:variant>
      <vt:variant>
        <vt:i4>1245237</vt:i4>
      </vt:variant>
      <vt:variant>
        <vt:i4>350</vt:i4>
      </vt:variant>
      <vt:variant>
        <vt:i4>0</vt:i4>
      </vt:variant>
      <vt:variant>
        <vt:i4>5</vt:i4>
      </vt:variant>
      <vt:variant>
        <vt:lpwstr/>
      </vt:variant>
      <vt:variant>
        <vt:lpwstr>_Toc125988974</vt:lpwstr>
      </vt:variant>
      <vt:variant>
        <vt:i4>1245237</vt:i4>
      </vt:variant>
      <vt:variant>
        <vt:i4>344</vt:i4>
      </vt:variant>
      <vt:variant>
        <vt:i4>0</vt:i4>
      </vt:variant>
      <vt:variant>
        <vt:i4>5</vt:i4>
      </vt:variant>
      <vt:variant>
        <vt:lpwstr/>
      </vt:variant>
      <vt:variant>
        <vt:lpwstr>_Toc125988973</vt:lpwstr>
      </vt:variant>
      <vt:variant>
        <vt:i4>1245237</vt:i4>
      </vt:variant>
      <vt:variant>
        <vt:i4>338</vt:i4>
      </vt:variant>
      <vt:variant>
        <vt:i4>0</vt:i4>
      </vt:variant>
      <vt:variant>
        <vt:i4>5</vt:i4>
      </vt:variant>
      <vt:variant>
        <vt:lpwstr/>
      </vt:variant>
      <vt:variant>
        <vt:lpwstr>_Toc125988972</vt:lpwstr>
      </vt:variant>
      <vt:variant>
        <vt:i4>1245237</vt:i4>
      </vt:variant>
      <vt:variant>
        <vt:i4>332</vt:i4>
      </vt:variant>
      <vt:variant>
        <vt:i4>0</vt:i4>
      </vt:variant>
      <vt:variant>
        <vt:i4>5</vt:i4>
      </vt:variant>
      <vt:variant>
        <vt:lpwstr/>
      </vt:variant>
      <vt:variant>
        <vt:lpwstr>_Toc125988971</vt:lpwstr>
      </vt:variant>
      <vt:variant>
        <vt:i4>1245237</vt:i4>
      </vt:variant>
      <vt:variant>
        <vt:i4>326</vt:i4>
      </vt:variant>
      <vt:variant>
        <vt:i4>0</vt:i4>
      </vt:variant>
      <vt:variant>
        <vt:i4>5</vt:i4>
      </vt:variant>
      <vt:variant>
        <vt:lpwstr/>
      </vt:variant>
      <vt:variant>
        <vt:lpwstr>_Toc125988970</vt:lpwstr>
      </vt:variant>
      <vt:variant>
        <vt:i4>1179701</vt:i4>
      </vt:variant>
      <vt:variant>
        <vt:i4>320</vt:i4>
      </vt:variant>
      <vt:variant>
        <vt:i4>0</vt:i4>
      </vt:variant>
      <vt:variant>
        <vt:i4>5</vt:i4>
      </vt:variant>
      <vt:variant>
        <vt:lpwstr/>
      </vt:variant>
      <vt:variant>
        <vt:lpwstr>_Toc125988969</vt:lpwstr>
      </vt:variant>
      <vt:variant>
        <vt:i4>1179701</vt:i4>
      </vt:variant>
      <vt:variant>
        <vt:i4>314</vt:i4>
      </vt:variant>
      <vt:variant>
        <vt:i4>0</vt:i4>
      </vt:variant>
      <vt:variant>
        <vt:i4>5</vt:i4>
      </vt:variant>
      <vt:variant>
        <vt:lpwstr/>
      </vt:variant>
      <vt:variant>
        <vt:lpwstr>_Toc125988968</vt:lpwstr>
      </vt:variant>
      <vt:variant>
        <vt:i4>1179701</vt:i4>
      </vt:variant>
      <vt:variant>
        <vt:i4>308</vt:i4>
      </vt:variant>
      <vt:variant>
        <vt:i4>0</vt:i4>
      </vt:variant>
      <vt:variant>
        <vt:i4>5</vt:i4>
      </vt:variant>
      <vt:variant>
        <vt:lpwstr/>
      </vt:variant>
      <vt:variant>
        <vt:lpwstr>_Toc125988967</vt:lpwstr>
      </vt:variant>
      <vt:variant>
        <vt:i4>1179701</vt:i4>
      </vt:variant>
      <vt:variant>
        <vt:i4>302</vt:i4>
      </vt:variant>
      <vt:variant>
        <vt:i4>0</vt:i4>
      </vt:variant>
      <vt:variant>
        <vt:i4>5</vt:i4>
      </vt:variant>
      <vt:variant>
        <vt:lpwstr/>
      </vt:variant>
      <vt:variant>
        <vt:lpwstr>_Toc125988966</vt:lpwstr>
      </vt:variant>
      <vt:variant>
        <vt:i4>1179701</vt:i4>
      </vt:variant>
      <vt:variant>
        <vt:i4>296</vt:i4>
      </vt:variant>
      <vt:variant>
        <vt:i4>0</vt:i4>
      </vt:variant>
      <vt:variant>
        <vt:i4>5</vt:i4>
      </vt:variant>
      <vt:variant>
        <vt:lpwstr/>
      </vt:variant>
      <vt:variant>
        <vt:lpwstr>_Toc125988965</vt:lpwstr>
      </vt:variant>
      <vt:variant>
        <vt:i4>1179701</vt:i4>
      </vt:variant>
      <vt:variant>
        <vt:i4>290</vt:i4>
      </vt:variant>
      <vt:variant>
        <vt:i4>0</vt:i4>
      </vt:variant>
      <vt:variant>
        <vt:i4>5</vt:i4>
      </vt:variant>
      <vt:variant>
        <vt:lpwstr/>
      </vt:variant>
      <vt:variant>
        <vt:lpwstr>_Toc125988964</vt:lpwstr>
      </vt:variant>
      <vt:variant>
        <vt:i4>1179701</vt:i4>
      </vt:variant>
      <vt:variant>
        <vt:i4>284</vt:i4>
      </vt:variant>
      <vt:variant>
        <vt:i4>0</vt:i4>
      </vt:variant>
      <vt:variant>
        <vt:i4>5</vt:i4>
      </vt:variant>
      <vt:variant>
        <vt:lpwstr/>
      </vt:variant>
      <vt:variant>
        <vt:lpwstr>_Toc125988963</vt:lpwstr>
      </vt:variant>
      <vt:variant>
        <vt:i4>1179701</vt:i4>
      </vt:variant>
      <vt:variant>
        <vt:i4>278</vt:i4>
      </vt:variant>
      <vt:variant>
        <vt:i4>0</vt:i4>
      </vt:variant>
      <vt:variant>
        <vt:i4>5</vt:i4>
      </vt:variant>
      <vt:variant>
        <vt:lpwstr/>
      </vt:variant>
      <vt:variant>
        <vt:lpwstr>_Toc125988962</vt:lpwstr>
      </vt:variant>
      <vt:variant>
        <vt:i4>1179701</vt:i4>
      </vt:variant>
      <vt:variant>
        <vt:i4>272</vt:i4>
      </vt:variant>
      <vt:variant>
        <vt:i4>0</vt:i4>
      </vt:variant>
      <vt:variant>
        <vt:i4>5</vt:i4>
      </vt:variant>
      <vt:variant>
        <vt:lpwstr/>
      </vt:variant>
      <vt:variant>
        <vt:lpwstr>_Toc125988961</vt:lpwstr>
      </vt:variant>
      <vt:variant>
        <vt:i4>1179701</vt:i4>
      </vt:variant>
      <vt:variant>
        <vt:i4>266</vt:i4>
      </vt:variant>
      <vt:variant>
        <vt:i4>0</vt:i4>
      </vt:variant>
      <vt:variant>
        <vt:i4>5</vt:i4>
      </vt:variant>
      <vt:variant>
        <vt:lpwstr/>
      </vt:variant>
      <vt:variant>
        <vt:lpwstr>_Toc125988960</vt:lpwstr>
      </vt:variant>
      <vt:variant>
        <vt:i4>1114165</vt:i4>
      </vt:variant>
      <vt:variant>
        <vt:i4>260</vt:i4>
      </vt:variant>
      <vt:variant>
        <vt:i4>0</vt:i4>
      </vt:variant>
      <vt:variant>
        <vt:i4>5</vt:i4>
      </vt:variant>
      <vt:variant>
        <vt:lpwstr/>
      </vt:variant>
      <vt:variant>
        <vt:lpwstr>_Toc125988959</vt:lpwstr>
      </vt:variant>
      <vt:variant>
        <vt:i4>1114165</vt:i4>
      </vt:variant>
      <vt:variant>
        <vt:i4>254</vt:i4>
      </vt:variant>
      <vt:variant>
        <vt:i4>0</vt:i4>
      </vt:variant>
      <vt:variant>
        <vt:i4>5</vt:i4>
      </vt:variant>
      <vt:variant>
        <vt:lpwstr/>
      </vt:variant>
      <vt:variant>
        <vt:lpwstr>_Toc125988958</vt:lpwstr>
      </vt:variant>
      <vt:variant>
        <vt:i4>1114165</vt:i4>
      </vt:variant>
      <vt:variant>
        <vt:i4>248</vt:i4>
      </vt:variant>
      <vt:variant>
        <vt:i4>0</vt:i4>
      </vt:variant>
      <vt:variant>
        <vt:i4>5</vt:i4>
      </vt:variant>
      <vt:variant>
        <vt:lpwstr/>
      </vt:variant>
      <vt:variant>
        <vt:lpwstr>_Toc125988957</vt:lpwstr>
      </vt:variant>
      <vt:variant>
        <vt:i4>1114165</vt:i4>
      </vt:variant>
      <vt:variant>
        <vt:i4>242</vt:i4>
      </vt:variant>
      <vt:variant>
        <vt:i4>0</vt:i4>
      </vt:variant>
      <vt:variant>
        <vt:i4>5</vt:i4>
      </vt:variant>
      <vt:variant>
        <vt:lpwstr/>
      </vt:variant>
      <vt:variant>
        <vt:lpwstr>_Toc125988956</vt:lpwstr>
      </vt:variant>
      <vt:variant>
        <vt:i4>1114165</vt:i4>
      </vt:variant>
      <vt:variant>
        <vt:i4>236</vt:i4>
      </vt:variant>
      <vt:variant>
        <vt:i4>0</vt:i4>
      </vt:variant>
      <vt:variant>
        <vt:i4>5</vt:i4>
      </vt:variant>
      <vt:variant>
        <vt:lpwstr/>
      </vt:variant>
      <vt:variant>
        <vt:lpwstr>_Toc125988955</vt:lpwstr>
      </vt:variant>
      <vt:variant>
        <vt:i4>1114165</vt:i4>
      </vt:variant>
      <vt:variant>
        <vt:i4>230</vt:i4>
      </vt:variant>
      <vt:variant>
        <vt:i4>0</vt:i4>
      </vt:variant>
      <vt:variant>
        <vt:i4>5</vt:i4>
      </vt:variant>
      <vt:variant>
        <vt:lpwstr/>
      </vt:variant>
      <vt:variant>
        <vt:lpwstr>_Toc125988954</vt:lpwstr>
      </vt:variant>
      <vt:variant>
        <vt:i4>1114165</vt:i4>
      </vt:variant>
      <vt:variant>
        <vt:i4>224</vt:i4>
      </vt:variant>
      <vt:variant>
        <vt:i4>0</vt:i4>
      </vt:variant>
      <vt:variant>
        <vt:i4>5</vt:i4>
      </vt:variant>
      <vt:variant>
        <vt:lpwstr/>
      </vt:variant>
      <vt:variant>
        <vt:lpwstr>_Toc125988953</vt:lpwstr>
      </vt:variant>
      <vt:variant>
        <vt:i4>1114165</vt:i4>
      </vt:variant>
      <vt:variant>
        <vt:i4>218</vt:i4>
      </vt:variant>
      <vt:variant>
        <vt:i4>0</vt:i4>
      </vt:variant>
      <vt:variant>
        <vt:i4>5</vt:i4>
      </vt:variant>
      <vt:variant>
        <vt:lpwstr/>
      </vt:variant>
      <vt:variant>
        <vt:lpwstr>_Toc125988952</vt:lpwstr>
      </vt:variant>
      <vt:variant>
        <vt:i4>1114165</vt:i4>
      </vt:variant>
      <vt:variant>
        <vt:i4>212</vt:i4>
      </vt:variant>
      <vt:variant>
        <vt:i4>0</vt:i4>
      </vt:variant>
      <vt:variant>
        <vt:i4>5</vt:i4>
      </vt:variant>
      <vt:variant>
        <vt:lpwstr/>
      </vt:variant>
      <vt:variant>
        <vt:lpwstr>_Toc125988951</vt:lpwstr>
      </vt:variant>
      <vt:variant>
        <vt:i4>1114165</vt:i4>
      </vt:variant>
      <vt:variant>
        <vt:i4>206</vt:i4>
      </vt:variant>
      <vt:variant>
        <vt:i4>0</vt:i4>
      </vt:variant>
      <vt:variant>
        <vt:i4>5</vt:i4>
      </vt:variant>
      <vt:variant>
        <vt:lpwstr/>
      </vt:variant>
      <vt:variant>
        <vt:lpwstr>_Toc125988950</vt:lpwstr>
      </vt:variant>
      <vt:variant>
        <vt:i4>1048629</vt:i4>
      </vt:variant>
      <vt:variant>
        <vt:i4>200</vt:i4>
      </vt:variant>
      <vt:variant>
        <vt:i4>0</vt:i4>
      </vt:variant>
      <vt:variant>
        <vt:i4>5</vt:i4>
      </vt:variant>
      <vt:variant>
        <vt:lpwstr/>
      </vt:variant>
      <vt:variant>
        <vt:lpwstr>_Toc125988949</vt:lpwstr>
      </vt:variant>
      <vt:variant>
        <vt:i4>1048629</vt:i4>
      </vt:variant>
      <vt:variant>
        <vt:i4>194</vt:i4>
      </vt:variant>
      <vt:variant>
        <vt:i4>0</vt:i4>
      </vt:variant>
      <vt:variant>
        <vt:i4>5</vt:i4>
      </vt:variant>
      <vt:variant>
        <vt:lpwstr/>
      </vt:variant>
      <vt:variant>
        <vt:lpwstr>_Toc125988948</vt:lpwstr>
      </vt:variant>
      <vt:variant>
        <vt:i4>1048629</vt:i4>
      </vt:variant>
      <vt:variant>
        <vt:i4>188</vt:i4>
      </vt:variant>
      <vt:variant>
        <vt:i4>0</vt:i4>
      </vt:variant>
      <vt:variant>
        <vt:i4>5</vt:i4>
      </vt:variant>
      <vt:variant>
        <vt:lpwstr/>
      </vt:variant>
      <vt:variant>
        <vt:lpwstr>_Toc125988947</vt:lpwstr>
      </vt:variant>
      <vt:variant>
        <vt:i4>1048629</vt:i4>
      </vt:variant>
      <vt:variant>
        <vt:i4>182</vt:i4>
      </vt:variant>
      <vt:variant>
        <vt:i4>0</vt:i4>
      </vt:variant>
      <vt:variant>
        <vt:i4>5</vt:i4>
      </vt:variant>
      <vt:variant>
        <vt:lpwstr/>
      </vt:variant>
      <vt:variant>
        <vt:lpwstr>_Toc125988946</vt:lpwstr>
      </vt:variant>
      <vt:variant>
        <vt:i4>1048629</vt:i4>
      </vt:variant>
      <vt:variant>
        <vt:i4>176</vt:i4>
      </vt:variant>
      <vt:variant>
        <vt:i4>0</vt:i4>
      </vt:variant>
      <vt:variant>
        <vt:i4>5</vt:i4>
      </vt:variant>
      <vt:variant>
        <vt:lpwstr/>
      </vt:variant>
      <vt:variant>
        <vt:lpwstr>_Toc125988945</vt:lpwstr>
      </vt:variant>
      <vt:variant>
        <vt:i4>1048629</vt:i4>
      </vt:variant>
      <vt:variant>
        <vt:i4>170</vt:i4>
      </vt:variant>
      <vt:variant>
        <vt:i4>0</vt:i4>
      </vt:variant>
      <vt:variant>
        <vt:i4>5</vt:i4>
      </vt:variant>
      <vt:variant>
        <vt:lpwstr/>
      </vt:variant>
      <vt:variant>
        <vt:lpwstr>_Toc125988944</vt:lpwstr>
      </vt:variant>
      <vt:variant>
        <vt:i4>1048629</vt:i4>
      </vt:variant>
      <vt:variant>
        <vt:i4>164</vt:i4>
      </vt:variant>
      <vt:variant>
        <vt:i4>0</vt:i4>
      </vt:variant>
      <vt:variant>
        <vt:i4>5</vt:i4>
      </vt:variant>
      <vt:variant>
        <vt:lpwstr/>
      </vt:variant>
      <vt:variant>
        <vt:lpwstr>_Toc125988943</vt:lpwstr>
      </vt:variant>
      <vt:variant>
        <vt:i4>1048629</vt:i4>
      </vt:variant>
      <vt:variant>
        <vt:i4>158</vt:i4>
      </vt:variant>
      <vt:variant>
        <vt:i4>0</vt:i4>
      </vt:variant>
      <vt:variant>
        <vt:i4>5</vt:i4>
      </vt:variant>
      <vt:variant>
        <vt:lpwstr/>
      </vt:variant>
      <vt:variant>
        <vt:lpwstr>_Toc125988942</vt:lpwstr>
      </vt:variant>
      <vt:variant>
        <vt:i4>1048629</vt:i4>
      </vt:variant>
      <vt:variant>
        <vt:i4>152</vt:i4>
      </vt:variant>
      <vt:variant>
        <vt:i4>0</vt:i4>
      </vt:variant>
      <vt:variant>
        <vt:i4>5</vt:i4>
      </vt:variant>
      <vt:variant>
        <vt:lpwstr/>
      </vt:variant>
      <vt:variant>
        <vt:lpwstr>_Toc125988941</vt:lpwstr>
      </vt:variant>
      <vt:variant>
        <vt:i4>1048629</vt:i4>
      </vt:variant>
      <vt:variant>
        <vt:i4>146</vt:i4>
      </vt:variant>
      <vt:variant>
        <vt:i4>0</vt:i4>
      </vt:variant>
      <vt:variant>
        <vt:i4>5</vt:i4>
      </vt:variant>
      <vt:variant>
        <vt:lpwstr/>
      </vt:variant>
      <vt:variant>
        <vt:lpwstr>_Toc125988940</vt:lpwstr>
      </vt:variant>
      <vt:variant>
        <vt:i4>1507381</vt:i4>
      </vt:variant>
      <vt:variant>
        <vt:i4>140</vt:i4>
      </vt:variant>
      <vt:variant>
        <vt:i4>0</vt:i4>
      </vt:variant>
      <vt:variant>
        <vt:i4>5</vt:i4>
      </vt:variant>
      <vt:variant>
        <vt:lpwstr/>
      </vt:variant>
      <vt:variant>
        <vt:lpwstr>_Toc125988939</vt:lpwstr>
      </vt:variant>
      <vt:variant>
        <vt:i4>1507381</vt:i4>
      </vt:variant>
      <vt:variant>
        <vt:i4>134</vt:i4>
      </vt:variant>
      <vt:variant>
        <vt:i4>0</vt:i4>
      </vt:variant>
      <vt:variant>
        <vt:i4>5</vt:i4>
      </vt:variant>
      <vt:variant>
        <vt:lpwstr/>
      </vt:variant>
      <vt:variant>
        <vt:lpwstr>_Toc125988938</vt:lpwstr>
      </vt:variant>
      <vt:variant>
        <vt:i4>1507381</vt:i4>
      </vt:variant>
      <vt:variant>
        <vt:i4>128</vt:i4>
      </vt:variant>
      <vt:variant>
        <vt:i4>0</vt:i4>
      </vt:variant>
      <vt:variant>
        <vt:i4>5</vt:i4>
      </vt:variant>
      <vt:variant>
        <vt:lpwstr/>
      </vt:variant>
      <vt:variant>
        <vt:lpwstr>_Toc125988937</vt:lpwstr>
      </vt:variant>
      <vt:variant>
        <vt:i4>1507381</vt:i4>
      </vt:variant>
      <vt:variant>
        <vt:i4>122</vt:i4>
      </vt:variant>
      <vt:variant>
        <vt:i4>0</vt:i4>
      </vt:variant>
      <vt:variant>
        <vt:i4>5</vt:i4>
      </vt:variant>
      <vt:variant>
        <vt:lpwstr/>
      </vt:variant>
      <vt:variant>
        <vt:lpwstr>_Toc125988936</vt:lpwstr>
      </vt:variant>
      <vt:variant>
        <vt:i4>1507381</vt:i4>
      </vt:variant>
      <vt:variant>
        <vt:i4>116</vt:i4>
      </vt:variant>
      <vt:variant>
        <vt:i4>0</vt:i4>
      </vt:variant>
      <vt:variant>
        <vt:i4>5</vt:i4>
      </vt:variant>
      <vt:variant>
        <vt:lpwstr/>
      </vt:variant>
      <vt:variant>
        <vt:lpwstr>_Toc125988935</vt:lpwstr>
      </vt:variant>
      <vt:variant>
        <vt:i4>1507381</vt:i4>
      </vt:variant>
      <vt:variant>
        <vt:i4>110</vt:i4>
      </vt:variant>
      <vt:variant>
        <vt:i4>0</vt:i4>
      </vt:variant>
      <vt:variant>
        <vt:i4>5</vt:i4>
      </vt:variant>
      <vt:variant>
        <vt:lpwstr/>
      </vt:variant>
      <vt:variant>
        <vt:lpwstr>_Toc125988934</vt:lpwstr>
      </vt:variant>
      <vt:variant>
        <vt:i4>1507381</vt:i4>
      </vt:variant>
      <vt:variant>
        <vt:i4>104</vt:i4>
      </vt:variant>
      <vt:variant>
        <vt:i4>0</vt:i4>
      </vt:variant>
      <vt:variant>
        <vt:i4>5</vt:i4>
      </vt:variant>
      <vt:variant>
        <vt:lpwstr/>
      </vt:variant>
      <vt:variant>
        <vt:lpwstr>_Toc125988933</vt:lpwstr>
      </vt:variant>
      <vt:variant>
        <vt:i4>1507381</vt:i4>
      </vt:variant>
      <vt:variant>
        <vt:i4>98</vt:i4>
      </vt:variant>
      <vt:variant>
        <vt:i4>0</vt:i4>
      </vt:variant>
      <vt:variant>
        <vt:i4>5</vt:i4>
      </vt:variant>
      <vt:variant>
        <vt:lpwstr/>
      </vt:variant>
      <vt:variant>
        <vt:lpwstr>_Toc125988932</vt:lpwstr>
      </vt:variant>
      <vt:variant>
        <vt:i4>1507381</vt:i4>
      </vt:variant>
      <vt:variant>
        <vt:i4>92</vt:i4>
      </vt:variant>
      <vt:variant>
        <vt:i4>0</vt:i4>
      </vt:variant>
      <vt:variant>
        <vt:i4>5</vt:i4>
      </vt:variant>
      <vt:variant>
        <vt:lpwstr/>
      </vt:variant>
      <vt:variant>
        <vt:lpwstr>_Toc125988931</vt:lpwstr>
      </vt:variant>
      <vt:variant>
        <vt:i4>1507381</vt:i4>
      </vt:variant>
      <vt:variant>
        <vt:i4>86</vt:i4>
      </vt:variant>
      <vt:variant>
        <vt:i4>0</vt:i4>
      </vt:variant>
      <vt:variant>
        <vt:i4>5</vt:i4>
      </vt:variant>
      <vt:variant>
        <vt:lpwstr/>
      </vt:variant>
      <vt:variant>
        <vt:lpwstr>_Toc125988930</vt:lpwstr>
      </vt:variant>
      <vt:variant>
        <vt:i4>1441845</vt:i4>
      </vt:variant>
      <vt:variant>
        <vt:i4>80</vt:i4>
      </vt:variant>
      <vt:variant>
        <vt:i4>0</vt:i4>
      </vt:variant>
      <vt:variant>
        <vt:i4>5</vt:i4>
      </vt:variant>
      <vt:variant>
        <vt:lpwstr/>
      </vt:variant>
      <vt:variant>
        <vt:lpwstr>_Toc125988929</vt:lpwstr>
      </vt:variant>
      <vt:variant>
        <vt:i4>1441845</vt:i4>
      </vt:variant>
      <vt:variant>
        <vt:i4>74</vt:i4>
      </vt:variant>
      <vt:variant>
        <vt:i4>0</vt:i4>
      </vt:variant>
      <vt:variant>
        <vt:i4>5</vt:i4>
      </vt:variant>
      <vt:variant>
        <vt:lpwstr/>
      </vt:variant>
      <vt:variant>
        <vt:lpwstr>_Toc125988928</vt:lpwstr>
      </vt:variant>
      <vt:variant>
        <vt:i4>1441845</vt:i4>
      </vt:variant>
      <vt:variant>
        <vt:i4>68</vt:i4>
      </vt:variant>
      <vt:variant>
        <vt:i4>0</vt:i4>
      </vt:variant>
      <vt:variant>
        <vt:i4>5</vt:i4>
      </vt:variant>
      <vt:variant>
        <vt:lpwstr/>
      </vt:variant>
      <vt:variant>
        <vt:lpwstr>_Toc125988927</vt:lpwstr>
      </vt:variant>
      <vt:variant>
        <vt:i4>1441845</vt:i4>
      </vt:variant>
      <vt:variant>
        <vt:i4>62</vt:i4>
      </vt:variant>
      <vt:variant>
        <vt:i4>0</vt:i4>
      </vt:variant>
      <vt:variant>
        <vt:i4>5</vt:i4>
      </vt:variant>
      <vt:variant>
        <vt:lpwstr/>
      </vt:variant>
      <vt:variant>
        <vt:lpwstr>_Toc125988926</vt:lpwstr>
      </vt:variant>
      <vt:variant>
        <vt:i4>1441845</vt:i4>
      </vt:variant>
      <vt:variant>
        <vt:i4>56</vt:i4>
      </vt:variant>
      <vt:variant>
        <vt:i4>0</vt:i4>
      </vt:variant>
      <vt:variant>
        <vt:i4>5</vt:i4>
      </vt:variant>
      <vt:variant>
        <vt:lpwstr/>
      </vt:variant>
      <vt:variant>
        <vt:lpwstr>_Toc125988925</vt:lpwstr>
      </vt:variant>
      <vt:variant>
        <vt:i4>1441845</vt:i4>
      </vt:variant>
      <vt:variant>
        <vt:i4>50</vt:i4>
      </vt:variant>
      <vt:variant>
        <vt:i4>0</vt:i4>
      </vt:variant>
      <vt:variant>
        <vt:i4>5</vt:i4>
      </vt:variant>
      <vt:variant>
        <vt:lpwstr/>
      </vt:variant>
      <vt:variant>
        <vt:lpwstr>_Toc125988924</vt:lpwstr>
      </vt:variant>
      <vt:variant>
        <vt:i4>1441845</vt:i4>
      </vt:variant>
      <vt:variant>
        <vt:i4>44</vt:i4>
      </vt:variant>
      <vt:variant>
        <vt:i4>0</vt:i4>
      </vt:variant>
      <vt:variant>
        <vt:i4>5</vt:i4>
      </vt:variant>
      <vt:variant>
        <vt:lpwstr/>
      </vt:variant>
      <vt:variant>
        <vt:lpwstr>_Toc125988923</vt:lpwstr>
      </vt:variant>
      <vt:variant>
        <vt:i4>1441845</vt:i4>
      </vt:variant>
      <vt:variant>
        <vt:i4>38</vt:i4>
      </vt:variant>
      <vt:variant>
        <vt:i4>0</vt:i4>
      </vt:variant>
      <vt:variant>
        <vt:i4>5</vt:i4>
      </vt:variant>
      <vt:variant>
        <vt:lpwstr/>
      </vt:variant>
      <vt:variant>
        <vt:lpwstr>_Toc125988922</vt:lpwstr>
      </vt:variant>
      <vt:variant>
        <vt:i4>1441845</vt:i4>
      </vt:variant>
      <vt:variant>
        <vt:i4>32</vt:i4>
      </vt:variant>
      <vt:variant>
        <vt:i4>0</vt:i4>
      </vt:variant>
      <vt:variant>
        <vt:i4>5</vt:i4>
      </vt:variant>
      <vt:variant>
        <vt:lpwstr/>
      </vt:variant>
      <vt:variant>
        <vt:lpwstr>_Toc125988921</vt:lpwstr>
      </vt:variant>
      <vt:variant>
        <vt:i4>1441845</vt:i4>
      </vt:variant>
      <vt:variant>
        <vt:i4>26</vt:i4>
      </vt:variant>
      <vt:variant>
        <vt:i4>0</vt:i4>
      </vt:variant>
      <vt:variant>
        <vt:i4>5</vt:i4>
      </vt:variant>
      <vt:variant>
        <vt:lpwstr/>
      </vt:variant>
      <vt:variant>
        <vt:lpwstr>_Toc125988920</vt:lpwstr>
      </vt:variant>
      <vt:variant>
        <vt:i4>1376309</vt:i4>
      </vt:variant>
      <vt:variant>
        <vt:i4>20</vt:i4>
      </vt:variant>
      <vt:variant>
        <vt:i4>0</vt:i4>
      </vt:variant>
      <vt:variant>
        <vt:i4>5</vt:i4>
      </vt:variant>
      <vt:variant>
        <vt:lpwstr/>
      </vt:variant>
      <vt:variant>
        <vt:lpwstr>_Toc125988919</vt:lpwstr>
      </vt:variant>
      <vt:variant>
        <vt:i4>1376309</vt:i4>
      </vt:variant>
      <vt:variant>
        <vt:i4>14</vt:i4>
      </vt:variant>
      <vt:variant>
        <vt:i4>0</vt:i4>
      </vt:variant>
      <vt:variant>
        <vt:i4>5</vt:i4>
      </vt:variant>
      <vt:variant>
        <vt:lpwstr/>
      </vt:variant>
      <vt:variant>
        <vt:lpwstr>_Toc125988918</vt:lpwstr>
      </vt:variant>
      <vt:variant>
        <vt:i4>1376309</vt:i4>
      </vt:variant>
      <vt:variant>
        <vt:i4>8</vt:i4>
      </vt:variant>
      <vt:variant>
        <vt:i4>0</vt:i4>
      </vt:variant>
      <vt:variant>
        <vt:i4>5</vt:i4>
      </vt:variant>
      <vt:variant>
        <vt:lpwstr/>
      </vt:variant>
      <vt:variant>
        <vt:lpwstr>_Toc125988917</vt:lpwstr>
      </vt:variant>
      <vt:variant>
        <vt:i4>1376309</vt:i4>
      </vt:variant>
      <vt:variant>
        <vt:i4>2</vt:i4>
      </vt:variant>
      <vt:variant>
        <vt:i4>0</vt:i4>
      </vt:variant>
      <vt:variant>
        <vt:i4>5</vt:i4>
      </vt:variant>
      <vt:variant>
        <vt:lpwstr/>
      </vt:variant>
      <vt:variant>
        <vt:lpwstr>_Toc125988916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2012-03-10T00:52:00Z</cp:lastPrinted>
  <dcterms:created xsi:type="dcterms:W3CDTF">2024-06-05T07:53:00Z</dcterms:created>
  <dcterms:modified xsi:type="dcterms:W3CDTF">2024-08-14T06:35:00Z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0x010100149E9B54C8A6C94C8A63F20307BC9DB5</vt:lpwstr>
  </property>
  <property fmtid="{D5CDD505-2E9C-101B-9397-08002B2CF9AE}" pid="3" name="MediaServiceImageTags">
    <vt:lpwstr/>
  </property>
</Properties>
</file>