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4959" w:type="dxa"/>
        <w:tblInd w:w="4395" w:type="dxa"/>
        <w:tblLook w:val="04A0" w:firstRow="1" w:lastRow="0" w:firstColumn="1" w:lastColumn="0" w:noHBand="0" w:noVBand="1"/>
      </w:tblPr>
      <w:tblGrid>
        <w:gridCol w:w="4959"/>
      </w:tblGrid>
      <w:tr w:rsidR="00284BC0" w14:paraId="5E21CF9F" w14:textId="77777777" w:rsidTr="00CA45B0">
        <w:trPr>
          <w:trHeight w:val="1567"/>
        </w:trPr>
        <w:tc>
          <w:tcPr>
            <w:tcW w:w="4959" w:type="dxa"/>
            <w:tcBorders>
              <w:top w:val="nil"/>
              <w:left w:val="nil"/>
              <w:bottom w:val="nil"/>
              <w:right w:val="nil"/>
            </w:tcBorders>
          </w:tcPr>
          <w:p w14:paraId="06ACDDD9" w14:textId="126D4369" w:rsidR="00284BC0" w:rsidRPr="006415AA" w:rsidRDefault="00284BC0" w:rsidP="00CA45B0">
            <w:pPr>
              <w:keepNext/>
              <w:jc w:val="right"/>
              <w:rPr>
                <w:i/>
                <w:iCs/>
              </w:rPr>
            </w:pPr>
            <w:r w:rsidRPr="006415AA">
              <w:rPr>
                <w:i/>
                <w:iCs/>
              </w:rPr>
              <w:t>LIMIS modernizavimo ir diegimo paslaugų techninė</w:t>
            </w:r>
            <w:r w:rsidR="004E6EBC">
              <w:rPr>
                <w:i/>
                <w:iCs/>
              </w:rPr>
              <w:t>s</w:t>
            </w:r>
            <w:bookmarkStart w:id="0" w:name="_GoBack"/>
            <w:bookmarkEnd w:id="0"/>
            <w:r w:rsidRPr="006415AA">
              <w:rPr>
                <w:i/>
                <w:iCs/>
              </w:rPr>
              <w:t xml:space="preserve"> specifikacijos 9.</w:t>
            </w:r>
            <w:r w:rsidR="00180ECC">
              <w:rPr>
                <w:i/>
                <w:iCs/>
              </w:rPr>
              <w:t>2</w:t>
            </w:r>
            <w:r w:rsidRPr="006415AA">
              <w:rPr>
                <w:i/>
                <w:iCs/>
              </w:rPr>
              <w:t xml:space="preserve"> priedas</w:t>
            </w:r>
          </w:p>
          <w:p w14:paraId="30C7838F" w14:textId="77777777" w:rsidR="00284BC0" w:rsidRPr="006415AA" w:rsidRDefault="00284BC0" w:rsidP="00CA45B0">
            <w:pPr>
              <w:keepNext/>
              <w:jc w:val="right"/>
              <w:rPr>
                <w:i/>
                <w:iCs/>
              </w:rPr>
            </w:pPr>
          </w:p>
          <w:p w14:paraId="710EC17D" w14:textId="192CBF5A" w:rsidR="00284BC0" w:rsidRDefault="00284BC0" w:rsidP="00284BC0">
            <w:pPr>
              <w:keepNext/>
              <w:jc w:val="right"/>
            </w:pPr>
            <w:r w:rsidRPr="006415AA">
              <w:rPr>
                <w:i/>
                <w:iCs/>
              </w:rPr>
              <w:t xml:space="preserve"> „Lietuvos integralios muziejų informacinės sistemos (LIMIS) </w:t>
            </w:r>
            <w:r>
              <w:rPr>
                <w:i/>
                <w:iCs/>
              </w:rPr>
              <w:t>administratoriaus</w:t>
            </w:r>
            <w:r w:rsidRPr="006415AA">
              <w:rPr>
                <w:i/>
                <w:iCs/>
              </w:rPr>
              <w:t xml:space="preserve"> vadovas“</w:t>
            </w:r>
            <w:r>
              <w:t xml:space="preserve"> </w:t>
            </w:r>
          </w:p>
        </w:tc>
      </w:tr>
    </w:tbl>
    <w:p w14:paraId="55B8907B" w14:textId="77777777" w:rsidR="002835EB" w:rsidRPr="002D2C39" w:rsidRDefault="002835EB" w:rsidP="0096285A"/>
    <w:p w14:paraId="248BA0B1" w14:textId="29244389" w:rsidR="0068367E" w:rsidRPr="002D2C39" w:rsidRDefault="00403795" w:rsidP="00403795">
      <w:pPr>
        <w:jc w:val="center"/>
      </w:pPr>
      <w:r>
        <w:rPr>
          <w:noProof/>
        </w:rPr>
        <w:drawing>
          <wp:inline distT="0" distB="0" distL="0" distR="0" wp14:anchorId="6F3FB9E1" wp14:editId="7ACAE824">
            <wp:extent cx="3432175" cy="1572895"/>
            <wp:effectExtent l="0" t="0" r="0" b="825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75" cy="1572895"/>
                    </a:xfrm>
                    <a:prstGeom prst="rect">
                      <a:avLst/>
                    </a:prstGeom>
                    <a:noFill/>
                  </pic:spPr>
                </pic:pic>
              </a:graphicData>
            </a:graphic>
          </wp:inline>
        </w:drawing>
      </w:r>
    </w:p>
    <w:p w14:paraId="1BA07042" w14:textId="77777777" w:rsidR="002835EB" w:rsidRPr="002D2C39" w:rsidRDefault="002835EB" w:rsidP="0096285A"/>
    <w:p w14:paraId="74FF522A" w14:textId="77777777" w:rsidR="002835EB" w:rsidRPr="002D2C39" w:rsidRDefault="002835EB" w:rsidP="0096285A"/>
    <w:p w14:paraId="02000C53" w14:textId="77777777" w:rsidR="002835EB" w:rsidRPr="002D2C39" w:rsidRDefault="002835EB" w:rsidP="0096285A">
      <w:pPr>
        <w:rPr>
          <w:sz w:val="24"/>
        </w:rPr>
      </w:pPr>
    </w:p>
    <w:p w14:paraId="56E57164" w14:textId="77777777" w:rsidR="002835EB" w:rsidRPr="002D2C39" w:rsidRDefault="002835EB" w:rsidP="0096285A">
      <w:pPr>
        <w:rPr>
          <w:sz w:val="24"/>
        </w:rPr>
      </w:pPr>
    </w:p>
    <w:p w14:paraId="22E07385" w14:textId="77777777" w:rsidR="00C76003" w:rsidRPr="002D2C39" w:rsidRDefault="0015650F" w:rsidP="0096285A">
      <w:pPr>
        <w:tabs>
          <w:tab w:val="left" w:pos="0"/>
        </w:tabs>
        <w:jc w:val="center"/>
        <w:rPr>
          <w:b/>
          <w:sz w:val="24"/>
        </w:rPr>
      </w:pPr>
      <w:r w:rsidRPr="002D2C39">
        <w:rPr>
          <w:b/>
          <w:sz w:val="24"/>
        </w:rPr>
        <w:t>Lietuvos integralios muziejų informacinės sistemos (LIMIS)</w:t>
      </w:r>
    </w:p>
    <w:p w14:paraId="72744AC2" w14:textId="77777777" w:rsidR="00403795" w:rsidRDefault="004C0F48" w:rsidP="00403795">
      <w:pPr>
        <w:tabs>
          <w:tab w:val="left" w:pos="2552"/>
        </w:tabs>
        <w:jc w:val="center"/>
        <w:rPr>
          <w:b/>
          <w:sz w:val="24"/>
        </w:rPr>
      </w:pPr>
      <w:r w:rsidRPr="002D2C39">
        <w:rPr>
          <w:b/>
          <w:sz w:val="24"/>
        </w:rPr>
        <w:t>Administratoriaus</w:t>
      </w:r>
      <w:r w:rsidR="00A67D99" w:rsidRPr="002D2C39">
        <w:rPr>
          <w:b/>
          <w:sz w:val="24"/>
        </w:rPr>
        <w:t xml:space="preserve"> vadovas</w:t>
      </w:r>
    </w:p>
    <w:p w14:paraId="23FD808D" w14:textId="77777777" w:rsidR="00403795" w:rsidRDefault="00403795" w:rsidP="00403795">
      <w:pPr>
        <w:tabs>
          <w:tab w:val="left" w:pos="2552"/>
        </w:tabs>
        <w:jc w:val="right"/>
        <w:rPr>
          <w:sz w:val="24"/>
        </w:rPr>
      </w:pPr>
    </w:p>
    <w:p w14:paraId="692D7DC3" w14:textId="77777777" w:rsidR="00403795" w:rsidRDefault="00403795" w:rsidP="00403795">
      <w:pPr>
        <w:tabs>
          <w:tab w:val="left" w:pos="2552"/>
        </w:tabs>
        <w:jc w:val="right"/>
        <w:rPr>
          <w:sz w:val="24"/>
        </w:rPr>
      </w:pPr>
    </w:p>
    <w:p w14:paraId="26F8BE6B" w14:textId="77777777" w:rsidR="00403795" w:rsidRDefault="00403795" w:rsidP="00403795">
      <w:pPr>
        <w:tabs>
          <w:tab w:val="left" w:pos="2552"/>
        </w:tabs>
        <w:jc w:val="right"/>
        <w:rPr>
          <w:sz w:val="24"/>
        </w:rPr>
      </w:pPr>
    </w:p>
    <w:p w14:paraId="38EB97A9" w14:textId="77777777" w:rsidR="00403795" w:rsidRDefault="00403795" w:rsidP="00403795">
      <w:pPr>
        <w:tabs>
          <w:tab w:val="left" w:pos="2552"/>
        </w:tabs>
        <w:jc w:val="right"/>
        <w:rPr>
          <w:sz w:val="24"/>
        </w:rPr>
      </w:pPr>
    </w:p>
    <w:p w14:paraId="679B9F8F" w14:textId="77777777" w:rsidR="00403795" w:rsidRDefault="00403795" w:rsidP="00403795">
      <w:pPr>
        <w:tabs>
          <w:tab w:val="left" w:pos="2552"/>
        </w:tabs>
        <w:jc w:val="right"/>
        <w:rPr>
          <w:sz w:val="24"/>
        </w:rPr>
      </w:pPr>
    </w:p>
    <w:p w14:paraId="6D6525E9" w14:textId="77777777" w:rsidR="00403795" w:rsidRDefault="00403795" w:rsidP="00403795">
      <w:pPr>
        <w:tabs>
          <w:tab w:val="left" w:pos="2552"/>
        </w:tabs>
        <w:jc w:val="right"/>
        <w:rPr>
          <w:sz w:val="24"/>
        </w:rPr>
      </w:pPr>
    </w:p>
    <w:p w14:paraId="44909FA1" w14:textId="77777777" w:rsidR="00403795" w:rsidRDefault="00403795" w:rsidP="00403795">
      <w:pPr>
        <w:tabs>
          <w:tab w:val="left" w:pos="2552"/>
        </w:tabs>
        <w:jc w:val="right"/>
        <w:rPr>
          <w:sz w:val="24"/>
        </w:rPr>
      </w:pPr>
    </w:p>
    <w:p w14:paraId="31E4620F" w14:textId="77777777" w:rsidR="00403795" w:rsidRDefault="00403795" w:rsidP="00403795">
      <w:pPr>
        <w:tabs>
          <w:tab w:val="left" w:pos="2552"/>
        </w:tabs>
        <w:jc w:val="right"/>
        <w:rPr>
          <w:sz w:val="24"/>
        </w:rPr>
      </w:pPr>
    </w:p>
    <w:p w14:paraId="10A215D7" w14:textId="77777777" w:rsidR="00403795" w:rsidRDefault="00403795" w:rsidP="00403795">
      <w:pPr>
        <w:tabs>
          <w:tab w:val="left" w:pos="2552"/>
        </w:tabs>
        <w:jc w:val="right"/>
        <w:rPr>
          <w:sz w:val="24"/>
        </w:rPr>
      </w:pPr>
    </w:p>
    <w:p w14:paraId="07DDD008" w14:textId="77777777" w:rsidR="00403795" w:rsidRDefault="00403795" w:rsidP="00403795">
      <w:pPr>
        <w:tabs>
          <w:tab w:val="left" w:pos="2552"/>
        </w:tabs>
        <w:jc w:val="right"/>
        <w:rPr>
          <w:sz w:val="24"/>
        </w:rPr>
      </w:pPr>
    </w:p>
    <w:p w14:paraId="1DE4EC35" w14:textId="77777777" w:rsidR="00403795" w:rsidRDefault="00403795" w:rsidP="00403795">
      <w:pPr>
        <w:tabs>
          <w:tab w:val="left" w:pos="2552"/>
        </w:tabs>
        <w:jc w:val="right"/>
        <w:rPr>
          <w:sz w:val="24"/>
        </w:rPr>
      </w:pPr>
    </w:p>
    <w:p w14:paraId="152CC73E" w14:textId="77777777" w:rsidR="00403795" w:rsidRDefault="00403795" w:rsidP="00403795">
      <w:pPr>
        <w:tabs>
          <w:tab w:val="left" w:pos="2552"/>
        </w:tabs>
        <w:jc w:val="right"/>
        <w:rPr>
          <w:sz w:val="24"/>
        </w:rPr>
      </w:pPr>
    </w:p>
    <w:p w14:paraId="5CBD6316" w14:textId="77777777" w:rsidR="00403795" w:rsidRDefault="00403795" w:rsidP="00403795">
      <w:pPr>
        <w:tabs>
          <w:tab w:val="left" w:pos="2552"/>
        </w:tabs>
        <w:jc w:val="right"/>
        <w:rPr>
          <w:sz w:val="24"/>
        </w:rPr>
      </w:pPr>
    </w:p>
    <w:p w14:paraId="571254E0" w14:textId="77777777" w:rsidR="00403795" w:rsidRDefault="00403795" w:rsidP="00403795">
      <w:pPr>
        <w:tabs>
          <w:tab w:val="left" w:pos="2552"/>
        </w:tabs>
        <w:jc w:val="right"/>
        <w:rPr>
          <w:sz w:val="24"/>
        </w:rPr>
      </w:pPr>
    </w:p>
    <w:p w14:paraId="718F1364" w14:textId="77777777" w:rsidR="00403795" w:rsidRDefault="00403795" w:rsidP="00403795">
      <w:pPr>
        <w:tabs>
          <w:tab w:val="left" w:pos="2552"/>
        </w:tabs>
        <w:jc w:val="right"/>
        <w:rPr>
          <w:sz w:val="24"/>
        </w:rPr>
      </w:pPr>
    </w:p>
    <w:p w14:paraId="0F1CD7AE" w14:textId="77777777" w:rsidR="00403795" w:rsidRDefault="00403795" w:rsidP="00403795">
      <w:pPr>
        <w:tabs>
          <w:tab w:val="left" w:pos="2552"/>
        </w:tabs>
        <w:jc w:val="right"/>
        <w:rPr>
          <w:sz w:val="24"/>
        </w:rPr>
      </w:pPr>
    </w:p>
    <w:p w14:paraId="4AE70FC6" w14:textId="77777777" w:rsidR="00403795" w:rsidRDefault="00403795" w:rsidP="00403795">
      <w:pPr>
        <w:tabs>
          <w:tab w:val="left" w:pos="2552"/>
        </w:tabs>
        <w:jc w:val="right"/>
        <w:rPr>
          <w:sz w:val="24"/>
        </w:rPr>
      </w:pPr>
    </w:p>
    <w:p w14:paraId="5F965236" w14:textId="77777777" w:rsidR="00403795" w:rsidRDefault="00403795" w:rsidP="00403795">
      <w:pPr>
        <w:tabs>
          <w:tab w:val="left" w:pos="2552"/>
        </w:tabs>
        <w:jc w:val="right"/>
        <w:rPr>
          <w:sz w:val="24"/>
        </w:rPr>
      </w:pPr>
    </w:p>
    <w:p w14:paraId="45B3CAC9" w14:textId="77777777" w:rsidR="00403795" w:rsidRDefault="00403795" w:rsidP="00403795">
      <w:pPr>
        <w:tabs>
          <w:tab w:val="left" w:pos="2552"/>
        </w:tabs>
        <w:jc w:val="right"/>
        <w:rPr>
          <w:sz w:val="24"/>
        </w:rPr>
      </w:pPr>
    </w:p>
    <w:p w14:paraId="056CEC8A" w14:textId="77777777" w:rsidR="00403795" w:rsidRDefault="00403795" w:rsidP="00403795">
      <w:pPr>
        <w:tabs>
          <w:tab w:val="left" w:pos="2552"/>
        </w:tabs>
        <w:jc w:val="right"/>
        <w:rPr>
          <w:sz w:val="24"/>
        </w:rPr>
      </w:pPr>
    </w:p>
    <w:p w14:paraId="2BC4D756" w14:textId="77777777" w:rsidR="00403795" w:rsidRDefault="00403795" w:rsidP="00403795">
      <w:pPr>
        <w:tabs>
          <w:tab w:val="left" w:pos="2552"/>
        </w:tabs>
        <w:jc w:val="right"/>
        <w:rPr>
          <w:sz w:val="24"/>
        </w:rPr>
      </w:pPr>
    </w:p>
    <w:p w14:paraId="5CC865EE" w14:textId="77777777" w:rsidR="00403795" w:rsidRDefault="00403795" w:rsidP="00403795">
      <w:pPr>
        <w:tabs>
          <w:tab w:val="left" w:pos="2552"/>
        </w:tabs>
        <w:jc w:val="right"/>
        <w:rPr>
          <w:sz w:val="24"/>
        </w:rPr>
      </w:pPr>
    </w:p>
    <w:p w14:paraId="5ABF0886" w14:textId="77777777" w:rsidR="00403795" w:rsidRDefault="00403795" w:rsidP="00403795">
      <w:pPr>
        <w:tabs>
          <w:tab w:val="left" w:pos="2552"/>
        </w:tabs>
        <w:jc w:val="right"/>
        <w:rPr>
          <w:sz w:val="24"/>
        </w:rPr>
      </w:pPr>
    </w:p>
    <w:p w14:paraId="1E52AFD2" w14:textId="77777777" w:rsidR="00403795" w:rsidRDefault="00403795" w:rsidP="00403795">
      <w:pPr>
        <w:tabs>
          <w:tab w:val="left" w:pos="2552"/>
        </w:tabs>
        <w:jc w:val="right"/>
        <w:rPr>
          <w:sz w:val="24"/>
        </w:rPr>
      </w:pPr>
    </w:p>
    <w:p w14:paraId="77650C74" w14:textId="77777777" w:rsidR="00403795" w:rsidRDefault="00403795" w:rsidP="00403795">
      <w:pPr>
        <w:tabs>
          <w:tab w:val="left" w:pos="2552"/>
        </w:tabs>
        <w:jc w:val="right"/>
        <w:rPr>
          <w:sz w:val="24"/>
        </w:rPr>
      </w:pPr>
    </w:p>
    <w:p w14:paraId="4277D803" w14:textId="77777777" w:rsidR="00403795" w:rsidRDefault="00403795" w:rsidP="00403795">
      <w:pPr>
        <w:tabs>
          <w:tab w:val="left" w:pos="2552"/>
        </w:tabs>
        <w:jc w:val="right"/>
        <w:rPr>
          <w:sz w:val="24"/>
        </w:rPr>
      </w:pPr>
    </w:p>
    <w:p w14:paraId="392E8388" w14:textId="77777777" w:rsidR="00403795" w:rsidRDefault="00403795" w:rsidP="00403795">
      <w:pPr>
        <w:tabs>
          <w:tab w:val="left" w:pos="2552"/>
        </w:tabs>
        <w:jc w:val="right"/>
        <w:rPr>
          <w:sz w:val="24"/>
        </w:rPr>
      </w:pPr>
    </w:p>
    <w:p w14:paraId="5EBC05D5" w14:textId="77777777" w:rsidR="00403795" w:rsidRDefault="00403795" w:rsidP="00403795">
      <w:pPr>
        <w:tabs>
          <w:tab w:val="left" w:pos="2552"/>
        </w:tabs>
        <w:jc w:val="right"/>
        <w:rPr>
          <w:sz w:val="24"/>
        </w:rPr>
      </w:pPr>
    </w:p>
    <w:p w14:paraId="5CA58DE4" w14:textId="5964C86E" w:rsidR="00403795" w:rsidRPr="00BC3ECA" w:rsidRDefault="00403795" w:rsidP="00403795">
      <w:pPr>
        <w:tabs>
          <w:tab w:val="left" w:pos="2552"/>
        </w:tabs>
        <w:jc w:val="right"/>
        <w:rPr>
          <w:sz w:val="24"/>
        </w:rPr>
      </w:pPr>
      <w:r w:rsidRPr="00BC3ECA">
        <w:rPr>
          <w:sz w:val="24"/>
        </w:rPr>
        <w:t>_____________________</w:t>
      </w:r>
    </w:p>
    <w:p w14:paraId="56415292" w14:textId="77777777" w:rsidR="00403795" w:rsidRDefault="00403795" w:rsidP="00403795">
      <w:pPr>
        <w:tabs>
          <w:tab w:val="left" w:pos="2552"/>
        </w:tabs>
        <w:jc w:val="right"/>
        <w:rPr>
          <w:sz w:val="24"/>
        </w:rPr>
      </w:pPr>
      <w:r w:rsidRPr="00BC3ECA">
        <w:rPr>
          <w:sz w:val="24"/>
        </w:rPr>
        <w:lastRenderedPageBreak/>
        <w:t xml:space="preserve">Versijos Nr.: </w:t>
      </w:r>
      <w:r>
        <w:rPr>
          <w:sz w:val="24"/>
        </w:rPr>
        <w:t>4</w:t>
      </w:r>
      <w:r w:rsidRPr="00BC3ECA">
        <w:rPr>
          <w:sz w:val="24"/>
        </w:rPr>
        <w:t>.0</w:t>
      </w:r>
      <w:r>
        <w:rPr>
          <w:sz w:val="24"/>
        </w:rPr>
        <w:t>1</w:t>
      </w:r>
    </w:p>
    <w:p w14:paraId="39A67908" w14:textId="657A2BA7" w:rsidR="00403795" w:rsidRDefault="00403795" w:rsidP="00403795">
      <w:pPr>
        <w:tabs>
          <w:tab w:val="left" w:pos="2552"/>
        </w:tabs>
        <w:jc w:val="right"/>
        <w:rPr>
          <w:rFonts w:cs="Arial"/>
          <w:b/>
          <w:bCs/>
          <w:kern w:val="28"/>
          <w:sz w:val="32"/>
          <w:szCs w:val="32"/>
        </w:rPr>
      </w:pPr>
      <w:r w:rsidRPr="00BC3ECA">
        <w:rPr>
          <w:sz w:val="24"/>
        </w:rPr>
        <w:t>Data: 202</w:t>
      </w:r>
      <w:r>
        <w:rPr>
          <w:sz w:val="24"/>
        </w:rPr>
        <w:t>3</w:t>
      </w:r>
      <w:r w:rsidRPr="00BC3ECA">
        <w:rPr>
          <w:sz w:val="24"/>
        </w:rPr>
        <w:t>-</w:t>
      </w:r>
      <w:r>
        <w:rPr>
          <w:sz w:val="24"/>
        </w:rPr>
        <w:t>06</w:t>
      </w:r>
      <w:r w:rsidRPr="00BC3ECA">
        <w:rPr>
          <w:sz w:val="24"/>
        </w:rPr>
        <w:t>-</w:t>
      </w:r>
      <w:r>
        <w:rPr>
          <w:sz w:val="24"/>
        </w:rPr>
        <w:t>15</w:t>
      </w:r>
    </w:p>
    <w:p w14:paraId="7D01B9DC" w14:textId="44277B00" w:rsidR="00290D8E" w:rsidRPr="002D2C39" w:rsidRDefault="00290D8E" w:rsidP="0096285A">
      <w:pPr>
        <w:pStyle w:val="Title"/>
      </w:pPr>
      <w:r w:rsidRPr="002D2C39">
        <w:t>Turinys</w:t>
      </w:r>
    </w:p>
    <w:p w14:paraId="5F240C62" w14:textId="3663B376" w:rsidR="00882542" w:rsidRDefault="00ED18D5">
      <w:pPr>
        <w:pStyle w:val="TOC1"/>
        <w:tabs>
          <w:tab w:val="left" w:pos="400"/>
          <w:tab w:val="right" w:leader="dot" w:pos="9204"/>
        </w:tabs>
        <w:rPr>
          <w:rFonts w:asciiTheme="minorHAnsi" w:eastAsiaTheme="minorEastAsia" w:hAnsiTheme="minorHAnsi" w:cstheme="minorBidi"/>
          <w:noProof/>
          <w:sz w:val="22"/>
          <w:szCs w:val="22"/>
          <w:lang w:val="en-US"/>
        </w:rPr>
      </w:pPr>
      <w:r w:rsidRPr="002D2C39">
        <w:rPr>
          <w:rFonts w:ascii="Times New Roman" w:hAnsi="Times New Roman"/>
        </w:rPr>
        <w:fldChar w:fldCharType="begin"/>
      </w:r>
      <w:r w:rsidR="00290D8E" w:rsidRPr="002D2C39">
        <w:rPr>
          <w:rFonts w:ascii="Times New Roman" w:hAnsi="Times New Roman"/>
        </w:rPr>
        <w:instrText>TOC \f \h \u \o "1-5"</w:instrText>
      </w:r>
      <w:r w:rsidRPr="002D2C39">
        <w:rPr>
          <w:rFonts w:ascii="Times New Roman" w:hAnsi="Times New Roman"/>
        </w:rPr>
        <w:fldChar w:fldCharType="separate"/>
      </w:r>
      <w:hyperlink w:anchor="_Toc169621426" w:history="1">
        <w:r w:rsidR="00882542" w:rsidRPr="000E56D8">
          <w:rPr>
            <w:rStyle w:val="Hyperlink"/>
            <w:noProof/>
          </w:rPr>
          <w:t>1.</w:t>
        </w:r>
        <w:r w:rsidR="00882542">
          <w:rPr>
            <w:rFonts w:asciiTheme="minorHAnsi" w:eastAsiaTheme="minorEastAsia" w:hAnsiTheme="minorHAnsi" w:cstheme="minorBidi"/>
            <w:noProof/>
            <w:sz w:val="22"/>
            <w:szCs w:val="22"/>
            <w:lang w:val="en-US"/>
          </w:rPr>
          <w:tab/>
        </w:r>
        <w:r w:rsidR="00882542" w:rsidRPr="000E56D8">
          <w:rPr>
            <w:rStyle w:val="Hyperlink"/>
            <w:noProof/>
          </w:rPr>
          <w:t>Perskaitykite pirmiausia</w:t>
        </w:r>
        <w:r w:rsidR="00882542">
          <w:rPr>
            <w:noProof/>
          </w:rPr>
          <w:tab/>
        </w:r>
        <w:r w:rsidR="00882542">
          <w:rPr>
            <w:noProof/>
          </w:rPr>
          <w:fldChar w:fldCharType="begin"/>
        </w:r>
        <w:r w:rsidR="00882542">
          <w:rPr>
            <w:noProof/>
          </w:rPr>
          <w:instrText xml:space="preserve"> PAGEREF _Toc169621426 \h </w:instrText>
        </w:r>
        <w:r w:rsidR="00882542">
          <w:rPr>
            <w:noProof/>
          </w:rPr>
        </w:r>
        <w:r w:rsidR="00882542">
          <w:rPr>
            <w:noProof/>
          </w:rPr>
          <w:fldChar w:fldCharType="separate"/>
        </w:r>
        <w:r w:rsidR="00882542">
          <w:rPr>
            <w:noProof/>
          </w:rPr>
          <w:t>5</w:t>
        </w:r>
        <w:r w:rsidR="00882542">
          <w:rPr>
            <w:noProof/>
          </w:rPr>
          <w:fldChar w:fldCharType="end"/>
        </w:r>
      </w:hyperlink>
    </w:p>
    <w:p w14:paraId="04FBE3A5" w14:textId="18CE842E"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27" w:history="1">
        <w:r w:rsidR="00882542" w:rsidRPr="000E56D8">
          <w:rPr>
            <w:rStyle w:val="Hyperlink"/>
            <w:noProof/>
          </w:rPr>
          <w:t>1.1.</w:t>
        </w:r>
        <w:r w:rsidR="00882542">
          <w:rPr>
            <w:rFonts w:asciiTheme="minorHAnsi" w:eastAsiaTheme="minorEastAsia" w:hAnsiTheme="minorHAnsi" w:cstheme="minorBidi"/>
            <w:noProof/>
            <w:sz w:val="22"/>
            <w:szCs w:val="22"/>
            <w:lang w:val="en-US"/>
          </w:rPr>
          <w:tab/>
        </w:r>
        <w:r w:rsidR="00882542" w:rsidRPr="000E56D8">
          <w:rPr>
            <w:rStyle w:val="Hyperlink"/>
            <w:noProof/>
          </w:rPr>
          <w:t>Ką rasite šiame dokumente?</w:t>
        </w:r>
        <w:r w:rsidR="00882542">
          <w:rPr>
            <w:noProof/>
          </w:rPr>
          <w:tab/>
        </w:r>
        <w:r w:rsidR="00882542">
          <w:rPr>
            <w:noProof/>
          </w:rPr>
          <w:fldChar w:fldCharType="begin"/>
        </w:r>
        <w:r w:rsidR="00882542">
          <w:rPr>
            <w:noProof/>
          </w:rPr>
          <w:instrText xml:space="preserve"> PAGEREF _Toc169621427 \h </w:instrText>
        </w:r>
        <w:r w:rsidR="00882542">
          <w:rPr>
            <w:noProof/>
          </w:rPr>
        </w:r>
        <w:r w:rsidR="00882542">
          <w:rPr>
            <w:noProof/>
          </w:rPr>
          <w:fldChar w:fldCharType="separate"/>
        </w:r>
        <w:r w:rsidR="00882542">
          <w:rPr>
            <w:noProof/>
          </w:rPr>
          <w:t>5</w:t>
        </w:r>
        <w:r w:rsidR="00882542">
          <w:rPr>
            <w:noProof/>
          </w:rPr>
          <w:fldChar w:fldCharType="end"/>
        </w:r>
      </w:hyperlink>
    </w:p>
    <w:p w14:paraId="4E58F4D3" w14:textId="032EF1FA"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28" w:history="1">
        <w:r w:rsidR="00882542" w:rsidRPr="000E56D8">
          <w:rPr>
            <w:rStyle w:val="Hyperlink"/>
            <w:noProof/>
          </w:rPr>
          <w:t>1.2.</w:t>
        </w:r>
        <w:r w:rsidR="00882542">
          <w:rPr>
            <w:rFonts w:asciiTheme="minorHAnsi" w:eastAsiaTheme="minorEastAsia" w:hAnsiTheme="minorHAnsi" w:cstheme="minorBidi"/>
            <w:noProof/>
            <w:sz w:val="22"/>
            <w:szCs w:val="22"/>
            <w:lang w:val="en-US"/>
          </w:rPr>
          <w:tab/>
        </w:r>
        <w:r w:rsidR="00882542" w:rsidRPr="000E56D8">
          <w:rPr>
            <w:rStyle w:val="Hyperlink"/>
            <w:noProof/>
          </w:rPr>
          <w:t>Susitarimai</w:t>
        </w:r>
        <w:r w:rsidR="00882542">
          <w:rPr>
            <w:noProof/>
          </w:rPr>
          <w:tab/>
        </w:r>
        <w:r w:rsidR="00882542">
          <w:rPr>
            <w:noProof/>
          </w:rPr>
          <w:fldChar w:fldCharType="begin"/>
        </w:r>
        <w:r w:rsidR="00882542">
          <w:rPr>
            <w:noProof/>
          </w:rPr>
          <w:instrText xml:space="preserve"> PAGEREF _Toc169621428 \h </w:instrText>
        </w:r>
        <w:r w:rsidR="00882542">
          <w:rPr>
            <w:noProof/>
          </w:rPr>
        </w:r>
        <w:r w:rsidR="00882542">
          <w:rPr>
            <w:noProof/>
          </w:rPr>
          <w:fldChar w:fldCharType="separate"/>
        </w:r>
        <w:r w:rsidR="00882542">
          <w:rPr>
            <w:noProof/>
          </w:rPr>
          <w:t>5</w:t>
        </w:r>
        <w:r w:rsidR="00882542">
          <w:rPr>
            <w:noProof/>
          </w:rPr>
          <w:fldChar w:fldCharType="end"/>
        </w:r>
      </w:hyperlink>
    </w:p>
    <w:p w14:paraId="45B53238" w14:textId="040EACD0" w:rsidR="00882542" w:rsidRDefault="004E6EBC">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429" w:history="1">
        <w:r w:rsidR="00882542" w:rsidRPr="000E56D8">
          <w:rPr>
            <w:rStyle w:val="Hyperlink"/>
            <w:noProof/>
          </w:rPr>
          <w:t>2.</w:t>
        </w:r>
        <w:r w:rsidR="00882542">
          <w:rPr>
            <w:rFonts w:asciiTheme="minorHAnsi" w:eastAsiaTheme="minorEastAsia" w:hAnsiTheme="minorHAnsi" w:cstheme="minorBidi"/>
            <w:noProof/>
            <w:sz w:val="22"/>
            <w:szCs w:val="22"/>
            <w:lang w:val="en-US"/>
          </w:rPr>
          <w:tab/>
        </w:r>
        <w:r w:rsidR="00882542" w:rsidRPr="000E56D8">
          <w:rPr>
            <w:rStyle w:val="Hyperlink"/>
            <w:noProof/>
          </w:rPr>
          <w:t>Prisijungimas prie sistemos</w:t>
        </w:r>
        <w:r w:rsidR="00882542">
          <w:rPr>
            <w:noProof/>
          </w:rPr>
          <w:tab/>
        </w:r>
        <w:r w:rsidR="00882542">
          <w:rPr>
            <w:noProof/>
          </w:rPr>
          <w:fldChar w:fldCharType="begin"/>
        </w:r>
        <w:r w:rsidR="00882542">
          <w:rPr>
            <w:noProof/>
          </w:rPr>
          <w:instrText xml:space="preserve"> PAGEREF _Toc169621429 \h </w:instrText>
        </w:r>
        <w:r w:rsidR="00882542">
          <w:rPr>
            <w:noProof/>
          </w:rPr>
        </w:r>
        <w:r w:rsidR="00882542">
          <w:rPr>
            <w:noProof/>
          </w:rPr>
          <w:fldChar w:fldCharType="separate"/>
        </w:r>
        <w:r w:rsidR="00882542">
          <w:rPr>
            <w:noProof/>
          </w:rPr>
          <w:t>7</w:t>
        </w:r>
        <w:r w:rsidR="00882542">
          <w:rPr>
            <w:noProof/>
          </w:rPr>
          <w:fldChar w:fldCharType="end"/>
        </w:r>
      </w:hyperlink>
    </w:p>
    <w:p w14:paraId="535479F1" w14:textId="09F287B5" w:rsidR="00882542" w:rsidRDefault="004E6EBC">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430" w:history="1">
        <w:r w:rsidR="00882542" w:rsidRPr="000E56D8">
          <w:rPr>
            <w:rStyle w:val="Hyperlink"/>
            <w:noProof/>
          </w:rPr>
          <w:t>3.</w:t>
        </w:r>
        <w:r w:rsidR="00882542">
          <w:rPr>
            <w:rFonts w:asciiTheme="minorHAnsi" w:eastAsiaTheme="minorEastAsia" w:hAnsiTheme="minorHAnsi" w:cstheme="minorBidi"/>
            <w:noProof/>
            <w:sz w:val="22"/>
            <w:szCs w:val="22"/>
            <w:lang w:val="en-US"/>
          </w:rPr>
          <w:tab/>
        </w:r>
        <w:r w:rsidR="00882542" w:rsidRPr="000E56D8">
          <w:rPr>
            <w:rStyle w:val="Hyperlink"/>
            <w:noProof/>
          </w:rPr>
          <w:t>Duomenų pildymo taisyklės</w:t>
        </w:r>
        <w:r w:rsidR="00882542">
          <w:rPr>
            <w:noProof/>
          </w:rPr>
          <w:tab/>
        </w:r>
        <w:r w:rsidR="00882542">
          <w:rPr>
            <w:noProof/>
          </w:rPr>
          <w:fldChar w:fldCharType="begin"/>
        </w:r>
        <w:r w:rsidR="00882542">
          <w:rPr>
            <w:noProof/>
          </w:rPr>
          <w:instrText xml:space="preserve"> PAGEREF _Toc169621430 \h </w:instrText>
        </w:r>
        <w:r w:rsidR="00882542">
          <w:rPr>
            <w:noProof/>
          </w:rPr>
        </w:r>
        <w:r w:rsidR="00882542">
          <w:rPr>
            <w:noProof/>
          </w:rPr>
          <w:fldChar w:fldCharType="separate"/>
        </w:r>
        <w:r w:rsidR="00882542">
          <w:rPr>
            <w:noProof/>
          </w:rPr>
          <w:t>8</w:t>
        </w:r>
        <w:r w:rsidR="00882542">
          <w:rPr>
            <w:noProof/>
          </w:rPr>
          <w:fldChar w:fldCharType="end"/>
        </w:r>
      </w:hyperlink>
    </w:p>
    <w:p w14:paraId="6AD6E618" w14:textId="449BAEBE"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31" w:history="1">
        <w:r w:rsidR="00882542" w:rsidRPr="000E56D8">
          <w:rPr>
            <w:rStyle w:val="Hyperlink"/>
            <w:noProof/>
          </w:rPr>
          <w:t>3.1.</w:t>
        </w:r>
        <w:r w:rsidR="00882542">
          <w:rPr>
            <w:rFonts w:asciiTheme="minorHAnsi" w:eastAsiaTheme="minorEastAsia" w:hAnsiTheme="minorHAnsi" w:cstheme="minorBidi"/>
            <w:noProof/>
            <w:sz w:val="22"/>
            <w:szCs w:val="22"/>
            <w:lang w:val="en-US"/>
          </w:rPr>
          <w:tab/>
        </w:r>
        <w:r w:rsidR="00882542" w:rsidRPr="000E56D8">
          <w:rPr>
            <w:rStyle w:val="Hyperlink"/>
            <w:noProof/>
          </w:rPr>
          <w:t>Pasirinkti reikšmę iš klasifikatoriaus</w:t>
        </w:r>
        <w:r w:rsidR="00882542">
          <w:rPr>
            <w:noProof/>
          </w:rPr>
          <w:tab/>
        </w:r>
        <w:r w:rsidR="00882542">
          <w:rPr>
            <w:noProof/>
          </w:rPr>
          <w:fldChar w:fldCharType="begin"/>
        </w:r>
        <w:r w:rsidR="00882542">
          <w:rPr>
            <w:noProof/>
          </w:rPr>
          <w:instrText xml:space="preserve"> PAGEREF _Toc169621431 \h </w:instrText>
        </w:r>
        <w:r w:rsidR="00882542">
          <w:rPr>
            <w:noProof/>
          </w:rPr>
        </w:r>
        <w:r w:rsidR="00882542">
          <w:rPr>
            <w:noProof/>
          </w:rPr>
          <w:fldChar w:fldCharType="separate"/>
        </w:r>
        <w:r w:rsidR="00882542">
          <w:rPr>
            <w:noProof/>
          </w:rPr>
          <w:t>10</w:t>
        </w:r>
        <w:r w:rsidR="00882542">
          <w:rPr>
            <w:noProof/>
          </w:rPr>
          <w:fldChar w:fldCharType="end"/>
        </w:r>
      </w:hyperlink>
    </w:p>
    <w:p w14:paraId="514614DD" w14:textId="625887B4"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32" w:history="1">
        <w:r w:rsidR="00882542" w:rsidRPr="000E56D8">
          <w:rPr>
            <w:rStyle w:val="Hyperlink"/>
            <w:noProof/>
          </w:rPr>
          <w:t>3.2.</w:t>
        </w:r>
        <w:r w:rsidR="00882542">
          <w:rPr>
            <w:rFonts w:asciiTheme="minorHAnsi" w:eastAsiaTheme="minorEastAsia" w:hAnsiTheme="minorHAnsi" w:cstheme="minorBidi"/>
            <w:noProof/>
            <w:sz w:val="22"/>
            <w:szCs w:val="22"/>
            <w:lang w:val="en-US"/>
          </w:rPr>
          <w:tab/>
        </w:r>
        <w:r w:rsidR="00882542" w:rsidRPr="000E56D8">
          <w:rPr>
            <w:rStyle w:val="Hyperlink"/>
            <w:noProof/>
          </w:rPr>
          <w:t>Nurodyti datą/laikotarpį</w:t>
        </w:r>
        <w:r w:rsidR="00882542">
          <w:rPr>
            <w:noProof/>
          </w:rPr>
          <w:tab/>
        </w:r>
        <w:r w:rsidR="00882542">
          <w:rPr>
            <w:noProof/>
          </w:rPr>
          <w:fldChar w:fldCharType="begin"/>
        </w:r>
        <w:r w:rsidR="00882542">
          <w:rPr>
            <w:noProof/>
          </w:rPr>
          <w:instrText xml:space="preserve"> PAGEREF _Toc169621432 \h </w:instrText>
        </w:r>
        <w:r w:rsidR="00882542">
          <w:rPr>
            <w:noProof/>
          </w:rPr>
        </w:r>
        <w:r w:rsidR="00882542">
          <w:rPr>
            <w:noProof/>
          </w:rPr>
          <w:fldChar w:fldCharType="separate"/>
        </w:r>
        <w:r w:rsidR="00882542">
          <w:rPr>
            <w:noProof/>
          </w:rPr>
          <w:t>12</w:t>
        </w:r>
        <w:r w:rsidR="00882542">
          <w:rPr>
            <w:noProof/>
          </w:rPr>
          <w:fldChar w:fldCharType="end"/>
        </w:r>
      </w:hyperlink>
    </w:p>
    <w:p w14:paraId="089B3CBA" w14:textId="567D04E7"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33" w:history="1">
        <w:r w:rsidR="00882542" w:rsidRPr="000E56D8">
          <w:rPr>
            <w:rStyle w:val="Hyperlink"/>
            <w:noProof/>
          </w:rPr>
          <w:t>3.2.1.</w:t>
        </w:r>
        <w:r w:rsidR="00882542">
          <w:rPr>
            <w:rFonts w:asciiTheme="minorHAnsi" w:eastAsiaTheme="minorEastAsia" w:hAnsiTheme="minorHAnsi" w:cstheme="minorBidi"/>
            <w:noProof/>
            <w:sz w:val="22"/>
            <w:szCs w:val="22"/>
            <w:lang w:val="en-US"/>
          </w:rPr>
          <w:tab/>
        </w:r>
        <w:r w:rsidR="00882542" w:rsidRPr="000E56D8">
          <w:rPr>
            <w:rStyle w:val="Hyperlink"/>
            <w:noProof/>
          </w:rPr>
          <w:t>Nurodyti datą</w:t>
        </w:r>
        <w:r w:rsidR="00882542">
          <w:rPr>
            <w:noProof/>
          </w:rPr>
          <w:tab/>
        </w:r>
        <w:r w:rsidR="00882542">
          <w:rPr>
            <w:noProof/>
          </w:rPr>
          <w:fldChar w:fldCharType="begin"/>
        </w:r>
        <w:r w:rsidR="00882542">
          <w:rPr>
            <w:noProof/>
          </w:rPr>
          <w:instrText xml:space="preserve"> PAGEREF _Toc169621433 \h </w:instrText>
        </w:r>
        <w:r w:rsidR="00882542">
          <w:rPr>
            <w:noProof/>
          </w:rPr>
        </w:r>
        <w:r w:rsidR="00882542">
          <w:rPr>
            <w:noProof/>
          </w:rPr>
          <w:fldChar w:fldCharType="separate"/>
        </w:r>
        <w:r w:rsidR="00882542">
          <w:rPr>
            <w:noProof/>
          </w:rPr>
          <w:t>12</w:t>
        </w:r>
        <w:r w:rsidR="00882542">
          <w:rPr>
            <w:noProof/>
          </w:rPr>
          <w:fldChar w:fldCharType="end"/>
        </w:r>
      </w:hyperlink>
    </w:p>
    <w:p w14:paraId="46756843" w14:textId="5F3BBDF9"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34" w:history="1">
        <w:r w:rsidR="00882542" w:rsidRPr="000E56D8">
          <w:rPr>
            <w:rStyle w:val="Hyperlink"/>
            <w:noProof/>
          </w:rPr>
          <w:t>3.2.2.</w:t>
        </w:r>
        <w:r w:rsidR="00882542">
          <w:rPr>
            <w:rFonts w:asciiTheme="minorHAnsi" w:eastAsiaTheme="minorEastAsia" w:hAnsiTheme="minorHAnsi" w:cstheme="minorBidi"/>
            <w:noProof/>
            <w:sz w:val="22"/>
            <w:szCs w:val="22"/>
            <w:lang w:val="en-US"/>
          </w:rPr>
          <w:tab/>
        </w:r>
        <w:r w:rsidR="00882542" w:rsidRPr="000E56D8">
          <w:rPr>
            <w:rStyle w:val="Hyperlink"/>
            <w:noProof/>
          </w:rPr>
          <w:t>Nurodyti datų intervalą</w:t>
        </w:r>
        <w:r w:rsidR="00882542">
          <w:rPr>
            <w:noProof/>
          </w:rPr>
          <w:tab/>
        </w:r>
        <w:r w:rsidR="00882542">
          <w:rPr>
            <w:noProof/>
          </w:rPr>
          <w:fldChar w:fldCharType="begin"/>
        </w:r>
        <w:r w:rsidR="00882542">
          <w:rPr>
            <w:noProof/>
          </w:rPr>
          <w:instrText xml:space="preserve"> PAGEREF _Toc169621434 \h </w:instrText>
        </w:r>
        <w:r w:rsidR="00882542">
          <w:rPr>
            <w:noProof/>
          </w:rPr>
        </w:r>
        <w:r w:rsidR="00882542">
          <w:rPr>
            <w:noProof/>
          </w:rPr>
          <w:fldChar w:fldCharType="separate"/>
        </w:r>
        <w:r w:rsidR="00882542">
          <w:rPr>
            <w:noProof/>
          </w:rPr>
          <w:t>13</w:t>
        </w:r>
        <w:r w:rsidR="00882542">
          <w:rPr>
            <w:noProof/>
          </w:rPr>
          <w:fldChar w:fldCharType="end"/>
        </w:r>
      </w:hyperlink>
    </w:p>
    <w:p w14:paraId="212DB120" w14:textId="3D7FA18E"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35" w:history="1">
        <w:r w:rsidR="00882542" w:rsidRPr="000E56D8">
          <w:rPr>
            <w:rStyle w:val="Hyperlink"/>
            <w:noProof/>
          </w:rPr>
          <w:t>3.2.3.</w:t>
        </w:r>
        <w:r w:rsidR="00882542">
          <w:rPr>
            <w:rFonts w:asciiTheme="minorHAnsi" w:eastAsiaTheme="minorEastAsia" w:hAnsiTheme="minorHAnsi" w:cstheme="minorBidi"/>
            <w:noProof/>
            <w:sz w:val="22"/>
            <w:szCs w:val="22"/>
            <w:lang w:val="en-US"/>
          </w:rPr>
          <w:tab/>
        </w:r>
        <w:r w:rsidR="00882542" w:rsidRPr="000E56D8">
          <w:rPr>
            <w:rStyle w:val="Hyperlink"/>
            <w:noProof/>
          </w:rPr>
          <w:t>Nurodyti metus, mėnesį, dieną</w:t>
        </w:r>
        <w:r w:rsidR="00882542">
          <w:rPr>
            <w:noProof/>
          </w:rPr>
          <w:tab/>
        </w:r>
        <w:r w:rsidR="00882542">
          <w:rPr>
            <w:noProof/>
          </w:rPr>
          <w:fldChar w:fldCharType="begin"/>
        </w:r>
        <w:r w:rsidR="00882542">
          <w:rPr>
            <w:noProof/>
          </w:rPr>
          <w:instrText xml:space="preserve"> PAGEREF _Toc169621435 \h </w:instrText>
        </w:r>
        <w:r w:rsidR="00882542">
          <w:rPr>
            <w:noProof/>
          </w:rPr>
        </w:r>
        <w:r w:rsidR="00882542">
          <w:rPr>
            <w:noProof/>
          </w:rPr>
          <w:fldChar w:fldCharType="separate"/>
        </w:r>
        <w:r w:rsidR="00882542">
          <w:rPr>
            <w:noProof/>
          </w:rPr>
          <w:t>14</w:t>
        </w:r>
        <w:r w:rsidR="00882542">
          <w:rPr>
            <w:noProof/>
          </w:rPr>
          <w:fldChar w:fldCharType="end"/>
        </w:r>
      </w:hyperlink>
    </w:p>
    <w:p w14:paraId="70F0E9D8" w14:textId="5DED8CE6"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36" w:history="1">
        <w:r w:rsidR="00882542" w:rsidRPr="000E56D8">
          <w:rPr>
            <w:rStyle w:val="Hyperlink"/>
            <w:noProof/>
          </w:rPr>
          <w:t>3.2.4.</w:t>
        </w:r>
        <w:r w:rsidR="00882542">
          <w:rPr>
            <w:rFonts w:asciiTheme="minorHAnsi" w:eastAsiaTheme="minorEastAsia" w:hAnsiTheme="minorHAnsi" w:cstheme="minorBidi"/>
            <w:noProof/>
            <w:sz w:val="22"/>
            <w:szCs w:val="22"/>
            <w:lang w:val="en-US"/>
          </w:rPr>
          <w:tab/>
        </w:r>
        <w:r w:rsidR="00882542" w:rsidRPr="000E56D8">
          <w:rPr>
            <w:rStyle w:val="Hyperlink"/>
            <w:noProof/>
          </w:rPr>
          <w:t>Nurodyti laikotarpį</w:t>
        </w:r>
        <w:r w:rsidR="00882542">
          <w:rPr>
            <w:noProof/>
          </w:rPr>
          <w:tab/>
        </w:r>
        <w:r w:rsidR="00882542">
          <w:rPr>
            <w:noProof/>
          </w:rPr>
          <w:fldChar w:fldCharType="begin"/>
        </w:r>
        <w:r w:rsidR="00882542">
          <w:rPr>
            <w:noProof/>
          </w:rPr>
          <w:instrText xml:space="preserve"> PAGEREF _Toc169621436 \h </w:instrText>
        </w:r>
        <w:r w:rsidR="00882542">
          <w:rPr>
            <w:noProof/>
          </w:rPr>
        </w:r>
        <w:r w:rsidR="00882542">
          <w:rPr>
            <w:noProof/>
          </w:rPr>
          <w:fldChar w:fldCharType="separate"/>
        </w:r>
        <w:r w:rsidR="00882542">
          <w:rPr>
            <w:noProof/>
          </w:rPr>
          <w:t>14</w:t>
        </w:r>
        <w:r w:rsidR="00882542">
          <w:rPr>
            <w:noProof/>
          </w:rPr>
          <w:fldChar w:fldCharType="end"/>
        </w:r>
      </w:hyperlink>
    </w:p>
    <w:p w14:paraId="6547FFC6" w14:textId="4D040A1F"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37" w:history="1">
        <w:r w:rsidR="00882542" w:rsidRPr="000E56D8">
          <w:rPr>
            <w:rStyle w:val="Hyperlink"/>
            <w:noProof/>
          </w:rPr>
          <w:t>3.2.5.</w:t>
        </w:r>
        <w:r w:rsidR="00882542">
          <w:rPr>
            <w:rFonts w:asciiTheme="minorHAnsi" w:eastAsiaTheme="minorEastAsia" w:hAnsiTheme="minorHAnsi" w:cstheme="minorBidi"/>
            <w:noProof/>
            <w:sz w:val="22"/>
            <w:szCs w:val="22"/>
            <w:lang w:val="en-US"/>
          </w:rPr>
          <w:tab/>
        </w:r>
        <w:r w:rsidR="00882542" w:rsidRPr="000E56D8">
          <w:rPr>
            <w:rStyle w:val="Hyperlink"/>
            <w:noProof/>
          </w:rPr>
          <w:t>Nurodyti laikotarpių intervalą</w:t>
        </w:r>
        <w:r w:rsidR="00882542">
          <w:rPr>
            <w:noProof/>
          </w:rPr>
          <w:tab/>
        </w:r>
        <w:r w:rsidR="00882542">
          <w:rPr>
            <w:noProof/>
          </w:rPr>
          <w:fldChar w:fldCharType="begin"/>
        </w:r>
        <w:r w:rsidR="00882542">
          <w:rPr>
            <w:noProof/>
          </w:rPr>
          <w:instrText xml:space="preserve"> PAGEREF _Toc169621437 \h </w:instrText>
        </w:r>
        <w:r w:rsidR="00882542">
          <w:rPr>
            <w:noProof/>
          </w:rPr>
        </w:r>
        <w:r w:rsidR="00882542">
          <w:rPr>
            <w:noProof/>
          </w:rPr>
          <w:fldChar w:fldCharType="separate"/>
        </w:r>
        <w:r w:rsidR="00882542">
          <w:rPr>
            <w:noProof/>
          </w:rPr>
          <w:t>16</w:t>
        </w:r>
        <w:r w:rsidR="00882542">
          <w:rPr>
            <w:noProof/>
          </w:rPr>
          <w:fldChar w:fldCharType="end"/>
        </w:r>
      </w:hyperlink>
    </w:p>
    <w:p w14:paraId="162C35F5" w14:textId="30B9248C"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38" w:history="1">
        <w:r w:rsidR="00882542" w:rsidRPr="000E56D8">
          <w:rPr>
            <w:rStyle w:val="Hyperlink"/>
            <w:noProof/>
          </w:rPr>
          <w:t>3.2.6.</w:t>
        </w:r>
        <w:r w:rsidR="00882542">
          <w:rPr>
            <w:rFonts w:asciiTheme="minorHAnsi" w:eastAsiaTheme="minorEastAsia" w:hAnsiTheme="minorHAnsi" w:cstheme="minorBidi"/>
            <w:noProof/>
            <w:sz w:val="22"/>
            <w:szCs w:val="22"/>
            <w:lang w:val="en-US"/>
          </w:rPr>
          <w:tab/>
        </w:r>
        <w:r w:rsidR="00882542" w:rsidRPr="000E56D8">
          <w:rPr>
            <w:rStyle w:val="Hyperlink"/>
            <w:noProof/>
          </w:rPr>
          <w:t>Nurodyti priešistorinę datą</w:t>
        </w:r>
        <w:r w:rsidR="00882542">
          <w:rPr>
            <w:noProof/>
          </w:rPr>
          <w:tab/>
        </w:r>
        <w:r w:rsidR="00882542">
          <w:rPr>
            <w:noProof/>
          </w:rPr>
          <w:fldChar w:fldCharType="begin"/>
        </w:r>
        <w:r w:rsidR="00882542">
          <w:rPr>
            <w:noProof/>
          </w:rPr>
          <w:instrText xml:space="preserve"> PAGEREF _Toc169621438 \h </w:instrText>
        </w:r>
        <w:r w:rsidR="00882542">
          <w:rPr>
            <w:noProof/>
          </w:rPr>
        </w:r>
        <w:r w:rsidR="00882542">
          <w:rPr>
            <w:noProof/>
          </w:rPr>
          <w:fldChar w:fldCharType="separate"/>
        </w:r>
        <w:r w:rsidR="00882542">
          <w:rPr>
            <w:noProof/>
          </w:rPr>
          <w:t>17</w:t>
        </w:r>
        <w:r w:rsidR="00882542">
          <w:rPr>
            <w:noProof/>
          </w:rPr>
          <w:fldChar w:fldCharType="end"/>
        </w:r>
      </w:hyperlink>
    </w:p>
    <w:p w14:paraId="391EC87A" w14:textId="415FE3E6"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39" w:history="1">
        <w:r w:rsidR="00882542" w:rsidRPr="000E56D8">
          <w:rPr>
            <w:rStyle w:val="Hyperlink"/>
            <w:noProof/>
          </w:rPr>
          <w:t>3.2.7.</w:t>
        </w:r>
        <w:r w:rsidR="00882542">
          <w:rPr>
            <w:rFonts w:asciiTheme="minorHAnsi" w:eastAsiaTheme="minorEastAsia" w:hAnsiTheme="minorHAnsi" w:cstheme="minorBidi"/>
            <w:noProof/>
            <w:sz w:val="22"/>
            <w:szCs w:val="22"/>
            <w:lang w:val="en-US"/>
          </w:rPr>
          <w:tab/>
        </w:r>
        <w:r w:rsidR="00882542" w:rsidRPr="000E56D8">
          <w:rPr>
            <w:rStyle w:val="Hyperlink"/>
            <w:noProof/>
          </w:rPr>
          <w:t>Nurodyti priešistorinių datų intervalą</w:t>
        </w:r>
        <w:r w:rsidR="00882542">
          <w:rPr>
            <w:noProof/>
          </w:rPr>
          <w:tab/>
        </w:r>
        <w:r w:rsidR="00882542">
          <w:rPr>
            <w:noProof/>
          </w:rPr>
          <w:fldChar w:fldCharType="begin"/>
        </w:r>
        <w:r w:rsidR="00882542">
          <w:rPr>
            <w:noProof/>
          </w:rPr>
          <w:instrText xml:space="preserve"> PAGEREF _Toc169621439 \h </w:instrText>
        </w:r>
        <w:r w:rsidR="00882542">
          <w:rPr>
            <w:noProof/>
          </w:rPr>
        </w:r>
        <w:r w:rsidR="00882542">
          <w:rPr>
            <w:noProof/>
          </w:rPr>
          <w:fldChar w:fldCharType="separate"/>
        </w:r>
        <w:r w:rsidR="00882542">
          <w:rPr>
            <w:noProof/>
          </w:rPr>
          <w:t>18</w:t>
        </w:r>
        <w:r w:rsidR="00882542">
          <w:rPr>
            <w:noProof/>
          </w:rPr>
          <w:fldChar w:fldCharType="end"/>
        </w:r>
      </w:hyperlink>
    </w:p>
    <w:p w14:paraId="6CFDCD4E" w14:textId="684FCD3E"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40" w:history="1">
        <w:r w:rsidR="00882542" w:rsidRPr="000E56D8">
          <w:rPr>
            <w:rStyle w:val="Hyperlink"/>
            <w:noProof/>
          </w:rPr>
          <w:t>3.2.8.</w:t>
        </w:r>
        <w:r w:rsidR="00882542">
          <w:rPr>
            <w:rFonts w:asciiTheme="minorHAnsi" w:eastAsiaTheme="minorEastAsia" w:hAnsiTheme="minorHAnsi" w:cstheme="minorBidi"/>
            <w:noProof/>
            <w:sz w:val="22"/>
            <w:szCs w:val="22"/>
            <w:lang w:val="en-US"/>
          </w:rPr>
          <w:tab/>
        </w:r>
        <w:r w:rsidR="00882542" w:rsidRPr="000E56D8">
          <w:rPr>
            <w:rStyle w:val="Hyperlink"/>
            <w:noProof/>
          </w:rPr>
          <w:t>Pažymėti, kad data yra nežinoma</w:t>
        </w:r>
        <w:r w:rsidR="00882542">
          <w:rPr>
            <w:noProof/>
          </w:rPr>
          <w:tab/>
        </w:r>
        <w:r w:rsidR="00882542">
          <w:rPr>
            <w:noProof/>
          </w:rPr>
          <w:fldChar w:fldCharType="begin"/>
        </w:r>
        <w:r w:rsidR="00882542">
          <w:rPr>
            <w:noProof/>
          </w:rPr>
          <w:instrText xml:space="preserve"> PAGEREF _Toc169621440 \h </w:instrText>
        </w:r>
        <w:r w:rsidR="00882542">
          <w:rPr>
            <w:noProof/>
          </w:rPr>
        </w:r>
        <w:r w:rsidR="00882542">
          <w:rPr>
            <w:noProof/>
          </w:rPr>
          <w:fldChar w:fldCharType="separate"/>
        </w:r>
        <w:r w:rsidR="00882542">
          <w:rPr>
            <w:noProof/>
          </w:rPr>
          <w:t>18</w:t>
        </w:r>
        <w:r w:rsidR="00882542">
          <w:rPr>
            <w:noProof/>
          </w:rPr>
          <w:fldChar w:fldCharType="end"/>
        </w:r>
      </w:hyperlink>
    </w:p>
    <w:p w14:paraId="5FBA1322" w14:textId="382F1FEA"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41" w:history="1">
        <w:r w:rsidR="00882542" w:rsidRPr="000E56D8">
          <w:rPr>
            <w:rStyle w:val="Hyperlink"/>
            <w:noProof/>
          </w:rPr>
          <w:t>3.3.</w:t>
        </w:r>
        <w:r w:rsidR="00882542">
          <w:rPr>
            <w:rFonts w:asciiTheme="minorHAnsi" w:eastAsiaTheme="minorEastAsia" w:hAnsiTheme="minorHAnsi" w:cstheme="minorBidi"/>
            <w:noProof/>
            <w:sz w:val="22"/>
            <w:szCs w:val="22"/>
            <w:lang w:val="en-US"/>
          </w:rPr>
          <w:tab/>
        </w:r>
        <w:r w:rsidR="00882542" w:rsidRPr="000E56D8">
          <w:rPr>
            <w:rStyle w:val="Hyperlink"/>
            <w:noProof/>
          </w:rPr>
          <w:t>Nurodyti vietos adresą</w:t>
        </w:r>
        <w:r w:rsidR="00882542">
          <w:rPr>
            <w:noProof/>
          </w:rPr>
          <w:tab/>
        </w:r>
        <w:r w:rsidR="00882542">
          <w:rPr>
            <w:noProof/>
          </w:rPr>
          <w:fldChar w:fldCharType="begin"/>
        </w:r>
        <w:r w:rsidR="00882542">
          <w:rPr>
            <w:noProof/>
          </w:rPr>
          <w:instrText xml:space="preserve"> PAGEREF _Toc169621441 \h </w:instrText>
        </w:r>
        <w:r w:rsidR="00882542">
          <w:rPr>
            <w:noProof/>
          </w:rPr>
        </w:r>
        <w:r w:rsidR="00882542">
          <w:rPr>
            <w:noProof/>
          </w:rPr>
          <w:fldChar w:fldCharType="separate"/>
        </w:r>
        <w:r w:rsidR="00882542">
          <w:rPr>
            <w:noProof/>
          </w:rPr>
          <w:t>19</w:t>
        </w:r>
        <w:r w:rsidR="00882542">
          <w:rPr>
            <w:noProof/>
          </w:rPr>
          <w:fldChar w:fldCharType="end"/>
        </w:r>
      </w:hyperlink>
    </w:p>
    <w:p w14:paraId="007CEB7A" w14:textId="4A0E564D"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42" w:history="1">
        <w:r w:rsidR="00882542" w:rsidRPr="000E56D8">
          <w:rPr>
            <w:rStyle w:val="Hyperlink"/>
            <w:noProof/>
          </w:rPr>
          <w:t>3.3.1.</w:t>
        </w:r>
        <w:r w:rsidR="00882542">
          <w:rPr>
            <w:rFonts w:asciiTheme="minorHAnsi" w:eastAsiaTheme="minorEastAsia" w:hAnsiTheme="minorHAnsi" w:cstheme="minorBidi"/>
            <w:noProof/>
            <w:sz w:val="22"/>
            <w:szCs w:val="22"/>
            <w:lang w:val="en-US"/>
          </w:rPr>
          <w:tab/>
        </w:r>
        <w:r w:rsidR="00882542" w:rsidRPr="000E56D8">
          <w:rPr>
            <w:rStyle w:val="Hyperlink"/>
            <w:noProof/>
          </w:rPr>
          <w:t>Nurodyti Lietuvos adresą</w:t>
        </w:r>
        <w:r w:rsidR="00882542">
          <w:rPr>
            <w:noProof/>
          </w:rPr>
          <w:tab/>
        </w:r>
        <w:r w:rsidR="00882542">
          <w:rPr>
            <w:noProof/>
          </w:rPr>
          <w:fldChar w:fldCharType="begin"/>
        </w:r>
        <w:r w:rsidR="00882542">
          <w:rPr>
            <w:noProof/>
          </w:rPr>
          <w:instrText xml:space="preserve"> PAGEREF _Toc169621442 \h </w:instrText>
        </w:r>
        <w:r w:rsidR="00882542">
          <w:rPr>
            <w:noProof/>
          </w:rPr>
        </w:r>
        <w:r w:rsidR="00882542">
          <w:rPr>
            <w:noProof/>
          </w:rPr>
          <w:fldChar w:fldCharType="separate"/>
        </w:r>
        <w:r w:rsidR="00882542">
          <w:rPr>
            <w:noProof/>
          </w:rPr>
          <w:t>19</w:t>
        </w:r>
        <w:r w:rsidR="00882542">
          <w:rPr>
            <w:noProof/>
          </w:rPr>
          <w:fldChar w:fldCharType="end"/>
        </w:r>
      </w:hyperlink>
    </w:p>
    <w:p w14:paraId="53625EEB" w14:textId="6F06160B"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43" w:history="1">
        <w:r w:rsidR="00882542" w:rsidRPr="000E56D8">
          <w:rPr>
            <w:rStyle w:val="Hyperlink"/>
            <w:noProof/>
          </w:rPr>
          <w:t>3.3.2.</w:t>
        </w:r>
        <w:r w:rsidR="00882542">
          <w:rPr>
            <w:rFonts w:asciiTheme="minorHAnsi" w:eastAsiaTheme="minorEastAsia" w:hAnsiTheme="minorHAnsi" w:cstheme="minorBidi"/>
            <w:noProof/>
            <w:sz w:val="22"/>
            <w:szCs w:val="22"/>
            <w:lang w:val="en-US"/>
          </w:rPr>
          <w:tab/>
        </w:r>
        <w:r w:rsidR="00882542" w:rsidRPr="000E56D8">
          <w:rPr>
            <w:rStyle w:val="Hyperlink"/>
            <w:noProof/>
          </w:rPr>
          <w:t>Nurodyti užsienio adresą</w:t>
        </w:r>
        <w:r w:rsidR="00882542">
          <w:rPr>
            <w:noProof/>
          </w:rPr>
          <w:tab/>
        </w:r>
        <w:r w:rsidR="00882542">
          <w:rPr>
            <w:noProof/>
          </w:rPr>
          <w:fldChar w:fldCharType="begin"/>
        </w:r>
        <w:r w:rsidR="00882542">
          <w:rPr>
            <w:noProof/>
          </w:rPr>
          <w:instrText xml:space="preserve"> PAGEREF _Toc169621443 \h </w:instrText>
        </w:r>
        <w:r w:rsidR="00882542">
          <w:rPr>
            <w:noProof/>
          </w:rPr>
        </w:r>
        <w:r w:rsidR="00882542">
          <w:rPr>
            <w:noProof/>
          </w:rPr>
          <w:fldChar w:fldCharType="separate"/>
        </w:r>
        <w:r w:rsidR="00882542">
          <w:rPr>
            <w:noProof/>
          </w:rPr>
          <w:t>20</w:t>
        </w:r>
        <w:r w:rsidR="00882542">
          <w:rPr>
            <w:noProof/>
          </w:rPr>
          <w:fldChar w:fldCharType="end"/>
        </w:r>
      </w:hyperlink>
    </w:p>
    <w:p w14:paraId="7FE02EAA" w14:textId="3C33A238"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44" w:history="1">
        <w:r w:rsidR="00882542" w:rsidRPr="000E56D8">
          <w:rPr>
            <w:rStyle w:val="Hyperlink"/>
            <w:noProof/>
          </w:rPr>
          <w:t>3.3.3.</w:t>
        </w:r>
        <w:r w:rsidR="00882542">
          <w:rPr>
            <w:rFonts w:asciiTheme="minorHAnsi" w:eastAsiaTheme="minorEastAsia" w:hAnsiTheme="minorHAnsi" w:cstheme="minorBidi"/>
            <w:noProof/>
            <w:sz w:val="22"/>
            <w:szCs w:val="22"/>
            <w:lang w:val="en-US"/>
          </w:rPr>
          <w:tab/>
        </w:r>
        <w:r w:rsidR="00882542" w:rsidRPr="000E56D8">
          <w:rPr>
            <w:rStyle w:val="Hyperlink"/>
            <w:noProof/>
          </w:rPr>
          <w:t>Nurodyti išplėtotą adresą</w:t>
        </w:r>
        <w:r w:rsidR="00882542">
          <w:rPr>
            <w:noProof/>
          </w:rPr>
          <w:tab/>
        </w:r>
        <w:r w:rsidR="00882542">
          <w:rPr>
            <w:noProof/>
          </w:rPr>
          <w:fldChar w:fldCharType="begin"/>
        </w:r>
        <w:r w:rsidR="00882542">
          <w:rPr>
            <w:noProof/>
          </w:rPr>
          <w:instrText xml:space="preserve"> PAGEREF _Toc169621444 \h </w:instrText>
        </w:r>
        <w:r w:rsidR="00882542">
          <w:rPr>
            <w:noProof/>
          </w:rPr>
        </w:r>
        <w:r w:rsidR="00882542">
          <w:rPr>
            <w:noProof/>
          </w:rPr>
          <w:fldChar w:fldCharType="separate"/>
        </w:r>
        <w:r w:rsidR="00882542">
          <w:rPr>
            <w:noProof/>
          </w:rPr>
          <w:t>21</w:t>
        </w:r>
        <w:r w:rsidR="00882542">
          <w:rPr>
            <w:noProof/>
          </w:rPr>
          <w:fldChar w:fldCharType="end"/>
        </w:r>
      </w:hyperlink>
    </w:p>
    <w:p w14:paraId="566B3E7F" w14:textId="7CBB0A42" w:rsidR="00882542" w:rsidRDefault="004E6EBC">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445" w:history="1">
        <w:r w:rsidR="00882542" w:rsidRPr="000E56D8">
          <w:rPr>
            <w:rStyle w:val="Hyperlink"/>
            <w:noProof/>
          </w:rPr>
          <w:t>4.</w:t>
        </w:r>
        <w:r w:rsidR="00882542">
          <w:rPr>
            <w:rFonts w:asciiTheme="minorHAnsi" w:eastAsiaTheme="minorEastAsia" w:hAnsiTheme="minorHAnsi" w:cstheme="minorBidi"/>
            <w:noProof/>
            <w:sz w:val="22"/>
            <w:szCs w:val="22"/>
            <w:lang w:val="en-US"/>
          </w:rPr>
          <w:tab/>
        </w:r>
        <w:r w:rsidR="00882542" w:rsidRPr="000E56D8">
          <w:rPr>
            <w:rStyle w:val="Hyperlink"/>
            <w:noProof/>
          </w:rPr>
          <w:t>QR Code kodas</w:t>
        </w:r>
        <w:r w:rsidR="00882542">
          <w:rPr>
            <w:noProof/>
          </w:rPr>
          <w:tab/>
        </w:r>
        <w:r w:rsidR="00882542">
          <w:rPr>
            <w:noProof/>
          </w:rPr>
          <w:fldChar w:fldCharType="begin"/>
        </w:r>
        <w:r w:rsidR="00882542">
          <w:rPr>
            <w:noProof/>
          </w:rPr>
          <w:instrText xml:space="preserve"> PAGEREF _Toc169621445 \h </w:instrText>
        </w:r>
        <w:r w:rsidR="00882542">
          <w:rPr>
            <w:noProof/>
          </w:rPr>
        </w:r>
        <w:r w:rsidR="00882542">
          <w:rPr>
            <w:noProof/>
          </w:rPr>
          <w:fldChar w:fldCharType="separate"/>
        </w:r>
        <w:r w:rsidR="00882542">
          <w:rPr>
            <w:noProof/>
          </w:rPr>
          <w:t>23</w:t>
        </w:r>
        <w:r w:rsidR="00882542">
          <w:rPr>
            <w:noProof/>
          </w:rPr>
          <w:fldChar w:fldCharType="end"/>
        </w:r>
      </w:hyperlink>
    </w:p>
    <w:p w14:paraId="6B496906" w14:textId="39C11CD1"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46" w:history="1">
        <w:r w:rsidR="00882542" w:rsidRPr="000E56D8">
          <w:rPr>
            <w:rStyle w:val="Hyperlink"/>
            <w:noProof/>
          </w:rPr>
          <w:t>4.1.</w:t>
        </w:r>
        <w:r w:rsidR="00882542">
          <w:rPr>
            <w:rFonts w:asciiTheme="minorHAnsi" w:eastAsiaTheme="minorEastAsia" w:hAnsiTheme="minorHAnsi" w:cstheme="minorBidi"/>
            <w:noProof/>
            <w:sz w:val="22"/>
            <w:szCs w:val="22"/>
            <w:lang w:val="en-US"/>
          </w:rPr>
          <w:tab/>
        </w:r>
        <w:r w:rsidR="00882542" w:rsidRPr="000E56D8">
          <w:rPr>
            <w:rStyle w:val="Hyperlink"/>
            <w:noProof/>
          </w:rPr>
          <w:t>Išsaugoti QR kodo paveiksliuką</w:t>
        </w:r>
        <w:r w:rsidR="00882542">
          <w:rPr>
            <w:noProof/>
          </w:rPr>
          <w:tab/>
        </w:r>
        <w:r w:rsidR="00882542">
          <w:rPr>
            <w:noProof/>
          </w:rPr>
          <w:fldChar w:fldCharType="begin"/>
        </w:r>
        <w:r w:rsidR="00882542">
          <w:rPr>
            <w:noProof/>
          </w:rPr>
          <w:instrText xml:space="preserve"> PAGEREF _Toc169621446 \h </w:instrText>
        </w:r>
        <w:r w:rsidR="00882542">
          <w:rPr>
            <w:noProof/>
          </w:rPr>
        </w:r>
        <w:r w:rsidR="00882542">
          <w:rPr>
            <w:noProof/>
          </w:rPr>
          <w:fldChar w:fldCharType="separate"/>
        </w:r>
        <w:r w:rsidR="00882542">
          <w:rPr>
            <w:noProof/>
          </w:rPr>
          <w:t>23</w:t>
        </w:r>
        <w:r w:rsidR="00882542">
          <w:rPr>
            <w:noProof/>
          </w:rPr>
          <w:fldChar w:fldCharType="end"/>
        </w:r>
      </w:hyperlink>
    </w:p>
    <w:p w14:paraId="7A4EF1AE" w14:textId="0AC5DE6D"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47" w:history="1">
        <w:r w:rsidR="00882542" w:rsidRPr="000E56D8">
          <w:rPr>
            <w:rStyle w:val="Hyperlink"/>
            <w:noProof/>
          </w:rPr>
          <w:t>4.2.</w:t>
        </w:r>
        <w:r w:rsidR="00882542">
          <w:rPr>
            <w:rFonts w:asciiTheme="minorHAnsi" w:eastAsiaTheme="minorEastAsia" w:hAnsiTheme="minorHAnsi" w:cstheme="minorBidi"/>
            <w:noProof/>
            <w:sz w:val="22"/>
            <w:szCs w:val="22"/>
            <w:lang w:val="en-US"/>
          </w:rPr>
          <w:tab/>
        </w:r>
        <w:r w:rsidR="00882542" w:rsidRPr="000E56D8">
          <w:rPr>
            <w:rStyle w:val="Hyperlink"/>
            <w:noProof/>
          </w:rPr>
          <w:t>Atlikti eksponato paiešką pagal QR kodą</w:t>
        </w:r>
        <w:r w:rsidR="00882542">
          <w:rPr>
            <w:noProof/>
          </w:rPr>
          <w:tab/>
        </w:r>
        <w:r w:rsidR="00882542">
          <w:rPr>
            <w:noProof/>
          </w:rPr>
          <w:fldChar w:fldCharType="begin"/>
        </w:r>
        <w:r w:rsidR="00882542">
          <w:rPr>
            <w:noProof/>
          </w:rPr>
          <w:instrText xml:space="preserve"> PAGEREF _Toc169621447 \h </w:instrText>
        </w:r>
        <w:r w:rsidR="00882542">
          <w:rPr>
            <w:noProof/>
          </w:rPr>
        </w:r>
        <w:r w:rsidR="00882542">
          <w:rPr>
            <w:noProof/>
          </w:rPr>
          <w:fldChar w:fldCharType="separate"/>
        </w:r>
        <w:r w:rsidR="00882542">
          <w:rPr>
            <w:noProof/>
          </w:rPr>
          <w:t>23</w:t>
        </w:r>
        <w:r w:rsidR="00882542">
          <w:rPr>
            <w:noProof/>
          </w:rPr>
          <w:fldChar w:fldCharType="end"/>
        </w:r>
      </w:hyperlink>
    </w:p>
    <w:p w14:paraId="419A8CA2" w14:textId="2035FE23" w:rsidR="00882542" w:rsidRDefault="004E6EBC">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448" w:history="1">
        <w:r w:rsidR="00882542" w:rsidRPr="000E56D8">
          <w:rPr>
            <w:rStyle w:val="Hyperlink"/>
            <w:noProof/>
          </w:rPr>
          <w:t>5.</w:t>
        </w:r>
        <w:r w:rsidR="00882542">
          <w:rPr>
            <w:rFonts w:asciiTheme="minorHAnsi" w:eastAsiaTheme="minorEastAsia" w:hAnsiTheme="minorHAnsi" w:cstheme="minorBidi"/>
            <w:noProof/>
            <w:sz w:val="22"/>
            <w:szCs w:val="22"/>
            <w:lang w:val="en-US"/>
          </w:rPr>
          <w:tab/>
        </w:r>
        <w:r w:rsidR="00882542" w:rsidRPr="000E56D8">
          <w:rPr>
            <w:rStyle w:val="Hyperlink"/>
            <w:noProof/>
          </w:rPr>
          <w:t>Apskaitos aktų valdymas</w:t>
        </w:r>
        <w:r w:rsidR="00882542">
          <w:rPr>
            <w:noProof/>
          </w:rPr>
          <w:tab/>
        </w:r>
        <w:r w:rsidR="00882542">
          <w:rPr>
            <w:noProof/>
          </w:rPr>
          <w:fldChar w:fldCharType="begin"/>
        </w:r>
        <w:r w:rsidR="00882542">
          <w:rPr>
            <w:noProof/>
          </w:rPr>
          <w:instrText xml:space="preserve"> PAGEREF _Toc169621448 \h </w:instrText>
        </w:r>
        <w:r w:rsidR="00882542">
          <w:rPr>
            <w:noProof/>
          </w:rPr>
        </w:r>
        <w:r w:rsidR="00882542">
          <w:rPr>
            <w:noProof/>
          </w:rPr>
          <w:fldChar w:fldCharType="separate"/>
        </w:r>
        <w:r w:rsidR="00882542">
          <w:rPr>
            <w:noProof/>
          </w:rPr>
          <w:t>26</w:t>
        </w:r>
        <w:r w:rsidR="00882542">
          <w:rPr>
            <w:noProof/>
          </w:rPr>
          <w:fldChar w:fldCharType="end"/>
        </w:r>
      </w:hyperlink>
    </w:p>
    <w:p w14:paraId="6111F665" w14:textId="0170DDBA"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49" w:history="1">
        <w:r w:rsidR="00882542" w:rsidRPr="000E56D8">
          <w:rPr>
            <w:rStyle w:val="Hyperlink"/>
            <w:noProof/>
          </w:rPr>
          <w:t>5.1.</w:t>
        </w:r>
        <w:r w:rsidR="00882542">
          <w:rPr>
            <w:rFonts w:asciiTheme="minorHAnsi" w:eastAsiaTheme="minorEastAsia" w:hAnsiTheme="minorHAnsi" w:cstheme="minorBidi"/>
            <w:noProof/>
            <w:sz w:val="22"/>
            <w:szCs w:val="22"/>
            <w:lang w:val="en-US"/>
          </w:rPr>
          <w:tab/>
        </w:r>
        <w:r w:rsidR="00882542" w:rsidRPr="000E56D8">
          <w:rPr>
            <w:rStyle w:val="Hyperlink"/>
            <w:noProof/>
          </w:rPr>
          <w:t>Surasti apskaitos akto duomenis</w:t>
        </w:r>
        <w:r w:rsidR="00882542">
          <w:rPr>
            <w:noProof/>
          </w:rPr>
          <w:tab/>
        </w:r>
        <w:r w:rsidR="00882542">
          <w:rPr>
            <w:noProof/>
          </w:rPr>
          <w:fldChar w:fldCharType="begin"/>
        </w:r>
        <w:r w:rsidR="00882542">
          <w:rPr>
            <w:noProof/>
          </w:rPr>
          <w:instrText xml:space="preserve"> PAGEREF _Toc169621449 \h </w:instrText>
        </w:r>
        <w:r w:rsidR="00882542">
          <w:rPr>
            <w:noProof/>
          </w:rPr>
        </w:r>
        <w:r w:rsidR="00882542">
          <w:rPr>
            <w:noProof/>
          </w:rPr>
          <w:fldChar w:fldCharType="separate"/>
        </w:r>
        <w:r w:rsidR="00882542">
          <w:rPr>
            <w:noProof/>
          </w:rPr>
          <w:t>26</w:t>
        </w:r>
        <w:r w:rsidR="00882542">
          <w:rPr>
            <w:noProof/>
          </w:rPr>
          <w:fldChar w:fldCharType="end"/>
        </w:r>
      </w:hyperlink>
    </w:p>
    <w:p w14:paraId="09266ED7" w14:textId="047E7FF1"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50" w:history="1">
        <w:r w:rsidR="00882542" w:rsidRPr="000E56D8">
          <w:rPr>
            <w:rStyle w:val="Hyperlink"/>
            <w:noProof/>
          </w:rPr>
          <w:t>5.2.</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akto duomenis</w:t>
        </w:r>
        <w:r w:rsidR="00882542">
          <w:rPr>
            <w:noProof/>
          </w:rPr>
          <w:tab/>
        </w:r>
        <w:r w:rsidR="00882542">
          <w:rPr>
            <w:noProof/>
          </w:rPr>
          <w:fldChar w:fldCharType="begin"/>
        </w:r>
        <w:r w:rsidR="00882542">
          <w:rPr>
            <w:noProof/>
          </w:rPr>
          <w:instrText xml:space="preserve"> PAGEREF _Toc169621450 \h </w:instrText>
        </w:r>
        <w:r w:rsidR="00882542">
          <w:rPr>
            <w:noProof/>
          </w:rPr>
        </w:r>
        <w:r w:rsidR="00882542">
          <w:rPr>
            <w:noProof/>
          </w:rPr>
          <w:fldChar w:fldCharType="separate"/>
        </w:r>
        <w:r w:rsidR="00882542">
          <w:rPr>
            <w:noProof/>
          </w:rPr>
          <w:t>26</w:t>
        </w:r>
        <w:r w:rsidR="00882542">
          <w:rPr>
            <w:noProof/>
          </w:rPr>
          <w:fldChar w:fldCharType="end"/>
        </w:r>
      </w:hyperlink>
    </w:p>
    <w:p w14:paraId="2276E208" w14:textId="7FA5B364"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51" w:history="1">
        <w:r w:rsidR="00882542" w:rsidRPr="000E56D8">
          <w:rPr>
            <w:rStyle w:val="Hyperlink"/>
            <w:noProof/>
          </w:rPr>
          <w:t>5.3.</w:t>
        </w:r>
        <w:r w:rsidR="00882542">
          <w:rPr>
            <w:rFonts w:asciiTheme="minorHAnsi" w:eastAsiaTheme="minorEastAsia" w:hAnsiTheme="minorHAnsi" w:cstheme="minorBidi"/>
            <w:noProof/>
            <w:sz w:val="22"/>
            <w:szCs w:val="22"/>
            <w:lang w:val="en-US"/>
          </w:rPr>
          <w:tab/>
        </w:r>
        <w:r w:rsidR="00882542" w:rsidRPr="000E56D8">
          <w:rPr>
            <w:rStyle w:val="Hyperlink"/>
            <w:noProof/>
          </w:rPr>
          <w:t>Suformuoti aktą spausdinimui</w:t>
        </w:r>
        <w:r w:rsidR="00882542">
          <w:rPr>
            <w:noProof/>
          </w:rPr>
          <w:tab/>
        </w:r>
        <w:r w:rsidR="00882542">
          <w:rPr>
            <w:noProof/>
          </w:rPr>
          <w:fldChar w:fldCharType="begin"/>
        </w:r>
        <w:r w:rsidR="00882542">
          <w:rPr>
            <w:noProof/>
          </w:rPr>
          <w:instrText xml:space="preserve"> PAGEREF _Toc169621451 \h </w:instrText>
        </w:r>
        <w:r w:rsidR="00882542">
          <w:rPr>
            <w:noProof/>
          </w:rPr>
        </w:r>
        <w:r w:rsidR="00882542">
          <w:rPr>
            <w:noProof/>
          </w:rPr>
          <w:fldChar w:fldCharType="separate"/>
        </w:r>
        <w:r w:rsidR="00882542">
          <w:rPr>
            <w:noProof/>
          </w:rPr>
          <w:t>27</w:t>
        </w:r>
        <w:r w:rsidR="00882542">
          <w:rPr>
            <w:noProof/>
          </w:rPr>
          <w:fldChar w:fldCharType="end"/>
        </w:r>
      </w:hyperlink>
    </w:p>
    <w:p w14:paraId="45CA2206" w14:textId="7546F721"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52" w:history="1">
        <w:r w:rsidR="00882542" w:rsidRPr="000E56D8">
          <w:rPr>
            <w:rStyle w:val="Hyperlink"/>
            <w:noProof/>
          </w:rPr>
          <w:t>5.4.</w:t>
        </w:r>
        <w:r w:rsidR="00882542">
          <w:rPr>
            <w:rFonts w:asciiTheme="minorHAnsi" w:eastAsiaTheme="minorEastAsia" w:hAnsiTheme="minorHAnsi" w:cstheme="minorBidi"/>
            <w:noProof/>
            <w:sz w:val="22"/>
            <w:szCs w:val="22"/>
            <w:lang w:val="en-US"/>
          </w:rPr>
          <w:tab/>
        </w:r>
        <w:r w:rsidR="00882542" w:rsidRPr="000E56D8">
          <w:rPr>
            <w:rStyle w:val="Hyperlink"/>
            <w:noProof/>
          </w:rPr>
          <w:t>Eksportuoti pasirinktus aktus</w:t>
        </w:r>
        <w:r w:rsidR="00882542">
          <w:rPr>
            <w:noProof/>
          </w:rPr>
          <w:tab/>
        </w:r>
        <w:r w:rsidR="00882542">
          <w:rPr>
            <w:noProof/>
          </w:rPr>
          <w:fldChar w:fldCharType="begin"/>
        </w:r>
        <w:r w:rsidR="00882542">
          <w:rPr>
            <w:noProof/>
          </w:rPr>
          <w:instrText xml:space="preserve"> PAGEREF _Toc169621452 \h </w:instrText>
        </w:r>
        <w:r w:rsidR="00882542">
          <w:rPr>
            <w:noProof/>
          </w:rPr>
        </w:r>
        <w:r w:rsidR="00882542">
          <w:rPr>
            <w:noProof/>
          </w:rPr>
          <w:fldChar w:fldCharType="separate"/>
        </w:r>
        <w:r w:rsidR="00882542">
          <w:rPr>
            <w:noProof/>
          </w:rPr>
          <w:t>27</w:t>
        </w:r>
        <w:r w:rsidR="00882542">
          <w:rPr>
            <w:noProof/>
          </w:rPr>
          <w:fldChar w:fldCharType="end"/>
        </w:r>
      </w:hyperlink>
    </w:p>
    <w:p w14:paraId="76882734" w14:textId="14624501" w:rsidR="00882542" w:rsidRDefault="004E6EBC">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453" w:history="1">
        <w:r w:rsidR="00882542" w:rsidRPr="000E56D8">
          <w:rPr>
            <w:rStyle w:val="Hyperlink"/>
            <w:noProof/>
          </w:rPr>
          <w:t>6.</w:t>
        </w:r>
        <w:r w:rsidR="00882542">
          <w:rPr>
            <w:rFonts w:asciiTheme="minorHAnsi" w:eastAsiaTheme="minorEastAsia" w:hAnsiTheme="minorHAnsi" w:cstheme="minorBidi"/>
            <w:noProof/>
            <w:sz w:val="22"/>
            <w:szCs w:val="22"/>
            <w:lang w:val="en-US"/>
          </w:rPr>
          <w:tab/>
        </w:r>
        <w:r w:rsidR="00882542" w:rsidRPr="000E56D8">
          <w:rPr>
            <w:rStyle w:val="Hyperlink"/>
            <w:noProof/>
          </w:rPr>
          <w:t>Restauravimo duomenų valdymas</w:t>
        </w:r>
        <w:r w:rsidR="00882542">
          <w:rPr>
            <w:noProof/>
          </w:rPr>
          <w:tab/>
        </w:r>
        <w:r w:rsidR="00882542">
          <w:rPr>
            <w:noProof/>
          </w:rPr>
          <w:fldChar w:fldCharType="begin"/>
        </w:r>
        <w:r w:rsidR="00882542">
          <w:rPr>
            <w:noProof/>
          </w:rPr>
          <w:instrText xml:space="preserve"> PAGEREF _Toc169621453 \h </w:instrText>
        </w:r>
        <w:r w:rsidR="00882542">
          <w:rPr>
            <w:noProof/>
          </w:rPr>
        </w:r>
        <w:r w:rsidR="00882542">
          <w:rPr>
            <w:noProof/>
          </w:rPr>
          <w:fldChar w:fldCharType="separate"/>
        </w:r>
        <w:r w:rsidR="00882542">
          <w:rPr>
            <w:noProof/>
          </w:rPr>
          <w:t>29</w:t>
        </w:r>
        <w:r w:rsidR="00882542">
          <w:rPr>
            <w:noProof/>
          </w:rPr>
          <w:fldChar w:fldCharType="end"/>
        </w:r>
      </w:hyperlink>
    </w:p>
    <w:p w14:paraId="6054ECBA" w14:textId="7CBA1BCA"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54" w:history="1">
        <w:r w:rsidR="00882542" w:rsidRPr="000E56D8">
          <w:rPr>
            <w:rStyle w:val="Hyperlink"/>
            <w:noProof/>
          </w:rPr>
          <w:t>6.1.</w:t>
        </w:r>
        <w:r w:rsidR="00882542">
          <w:rPr>
            <w:rFonts w:asciiTheme="minorHAnsi" w:eastAsiaTheme="minorEastAsia" w:hAnsiTheme="minorHAnsi" w:cstheme="minorBidi"/>
            <w:noProof/>
            <w:sz w:val="22"/>
            <w:szCs w:val="22"/>
            <w:lang w:val="en-US"/>
          </w:rPr>
          <w:tab/>
        </w:r>
        <w:r w:rsidR="00882542" w:rsidRPr="000E56D8">
          <w:rPr>
            <w:rStyle w:val="Hyperlink"/>
            <w:noProof/>
          </w:rPr>
          <w:t>Surasti ir peržiūrėti eksponato restauravimų duomenis</w:t>
        </w:r>
        <w:r w:rsidR="00882542">
          <w:rPr>
            <w:noProof/>
          </w:rPr>
          <w:tab/>
        </w:r>
        <w:r w:rsidR="00882542">
          <w:rPr>
            <w:noProof/>
          </w:rPr>
          <w:fldChar w:fldCharType="begin"/>
        </w:r>
        <w:r w:rsidR="00882542">
          <w:rPr>
            <w:noProof/>
          </w:rPr>
          <w:instrText xml:space="preserve"> PAGEREF _Toc169621454 \h </w:instrText>
        </w:r>
        <w:r w:rsidR="00882542">
          <w:rPr>
            <w:noProof/>
          </w:rPr>
        </w:r>
        <w:r w:rsidR="00882542">
          <w:rPr>
            <w:noProof/>
          </w:rPr>
          <w:fldChar w:fldCharType="separate"/>
        </w:r>
        <w:r w:rsidR="00882542">
          <w:rPr>
            <w:noProof/>
          </w:rPr>
          <w:t>29</w:t>
        </w:r>
        <w:r w:rsidR="00882542">
          <w:rPr>
            <w:noProof/>
          </w:rPr>
          <w:fldChar w:fldCharType="end"/>
        </w:r>
      </w:hyperlink>
    </w:p>
    <w:p w14:paraId="350A78B5" w14:textId="5970CA4A"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55" w:history="1">
        <w:r w:rsidR="00882542" w:rsidRPr="000E56D8">
          <w:rPr>
            <w:rStyle w:val="Hyperlink"/>
            <w:noProof/>
          </w:rPr>
          <w:t>6.2.</w:t>
        </w:r>
        <w:r w:rsidR="00882542">
          <w:rPr>
            <w:rFonts w:asciiTheme="minorHAnsi" w:eastAsiaTheme="minorEastAsia" w:hAnsiTheme="minorHAnsi" w:cstheme="minorBidi"/>
            <w:noProof/>
            <w:sz w:val="22"/>
            <w:szCs w:val="22"/>
            <w:lang w:val="en-US"/>
          </w:rPr>
          <w:tab/>
        </w:r>
        <w:r w:rsidR="00882542" w:rsidRPr="000E56D8">
          <w:rPr>
            <w:rStyle w:val="Hyperlink"/>
            <w:noProof/>
          </w:rPr>
          <w:t>Formuoti restauravimo pasą spausdinimui</w:t>
        </w:r>
        <w:r w:rsidR="00882542">
          <w:rPr>
            <w:noProof/>
          </w:rPr>
          <w:tab/>
        </w:r>
        <w:r w:rsidR="00882542">
          <w:rPr>
            <w:noProof/>
          </w:rPr>
          <w:fldChar w:fldCharType="begin"/>
        </w:r>
        <w:r w:rsidR="00882542">
          <w:rPr>
            <w:noProof/>
          </w:rPr>
          <w:instrText xml:space="preserve"> PAGEREF _Toc169621455 \h </w:instrText>
        </w:r>
        <w:r w:rsidR="00882542">
          <w:rPr>
            <w:noProof/>
          </w:rPr>
        </w:r>
        <w:r w:rsidR="00882542">
          <w:rPr>
            <w:noProof/>
          </w:rPr>
          <w:fldChar w:fldCharType="separate"/>
        </w:r>
        <w:r w:rsidR="00882542">
          <w:rPr>
            <w:noProof/>
          </w:rPr>
          <w:t>29</w:t>
        </w:r>
        <w:r w:rsidR="00882542">
          <w:rPr>
            <w:noProof/>
          </w:rPr>
          <w:fldChar w:fldCharType="end"/>
        </w:r>
      </w:hyperlink>
    </w:p>
    <w:p w14:paraId="6DC58920" w14:textId="5E99A96E" w:rsidR="00882542" w:rsidRDefault="004E6EBC">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456" w:history="1">
        <w:r w:rsidR="00882542" w:rsidRPr="000E56D8">
          <w:rPr>
            <w:rStyle w:val="Hyperlink"/>
            <w:noProof/>
          </w:rPr>
          <w:t>7.</w:t>
        </w:r>
        <w:r w:rsidR="00882542">
          <w:rPr>
            <w:rFonts w:asciiTheme="minorHAnsi" w:eastAsiaTheme="minorEastAsia" w:hAnsiTheme="minorHAnsi" w:cstheme="minorBidi"/>
            <w:noProof/>
            <w:sz w:val="22"/>
            <w:szCs w:val="22"/>
            <w:lang w:val="en-US"/>
          </w:rPr>
          <w:tab/>
        </w:r>
        <w:r w:rsidR="00882542" w:rsidRPr="000E56D8">
          <w:rPr>
            <w:rStyle w:val="Hyperlink"/>
            <w:noProof/>
          </w:rPr>
          <w:t>Eksponato duomenų valdymas</w:t>
        </w:r>
        <w:r w:rsidR="00882542">
          <w:rPr>
            <w:noProof/>
          </w:rPr>
          <w:tab/>
        </w:r>
        <w:r w:rsidR="00882542">
          <w:rPr>
            <w:noProof/>
          </w:rPr>
          <w:fldChar w:fldCharType="begin"/>
        </w:r>
        <w:r w:rsidR="00882542">
          <w:rPr>
            <w:noProof/>
          </w:rPr>
          <w:instrText xml:space="preserve"> PAGEREF _Toc169621456 \h </w:instrText>
        </w:r>
        <w:r w:rsidR="00882542">
          <w:rPr>
            <w:noProof/>
          </w:rPr>
        </w:r>
        <w:r w:rsidR="00882542">
          <w:rPr>
            <w:noProof/>
          </w:rPr>
          <w:fldChar w:fldCharType="separate"/>
        </w:r>
        <w:r w:rsidR="00882542">
          <w:rPr>
            <w:noProof/>
          </w:rPr>
          <w:t>30</w:t>
        </w:r>
        <w:r w:rsidR="00882542">
          <w:rPr>
            <w:noProof/>
          </w:rPr>
          <w:fldChar w:fldCharType="end"/>
        </w:r>
      </w:hyperlink>
    </w:p>
    <w:p w14:paraId="4E2A7481" w14:textId="68042FA1"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57" w:history="1">
        <w:r w:rsidR="00882542" w:rsidRPr="000E56D8">
          <w:rPr>
            <w:rStyle w:val="Hyperlink"/>
            <w:noProof/>
          </w:rPr>
          <w:t>7.1.</w:t>
        </w:r>
        <w:r w:rsidR="00882542">
          <w:rPr>
            <w:rFonts w:asciiTheme="minorHAnsi" w:eastAsiaTheme="minorEastAsia" w:hAnsiTheme="minorHAnsi" w:cstheme="minorBidi"/>
            <w:noProof/>
            <w:sz w:val="22"/>
            <w:szCs w:val="22"/>
            <w:lang w:val="en-US"/>
          </w:rPr>
          <w:tab/>
        </w:r>
        <w:r w:rsidR="00882542" w:rsidRPr="000E56D8">
          <w:rPr>
            <w:rStyle w:val="Hyperlink"/>
            <w:noProof/>
          </w:rPr>
          <w:t>Surasti eksponato/komplekto duomenis</w:t>
        </w:r>
        <w:r w:rsidR="00882542">
          <w:rPr>
            <w:noProof/>
          </w:rPr>
          <w:tab/>
        </w:r>
        <w:r w:rsidR="00882542">
          <w:rPr>
            <w:noProof/>
          </w:rPr>
          <w:fldChar w:fldCharType="begin"/>
        </w:r>
        <w:r w:rsidR="00882542">
          <w:rPr>
            <w:noProof/>
          </w:rPr>
          <w:instrText xml:space="preserve"> PAGEREF _Toc169621457 \h </w:instrText>
        </w:r>
        <w:r w:rsidR="00882542">
          <w:rPr>
            <w:noProof/>
          </w:rPr>
        </w:r>
        <w:r w:rsidR="00882542">
          <w:rPr>
            <w:noProof/>
          </w:rPr>
          <w:fldChar w:fldCharType="separate"/>
        </w:r>
        <w:r w:rsidR="00882542">
          <w:rPr>
            <w:noProof/>
          </w:rPr>
          <w:t>30</w:t>
        </w:r>
        <w:r w:rsidR="00882542">
          <w:rPr>
            <w:noProof/>
          </w:rPr>
          <w:fldChar w:fldCharType="end"/>
        </w:r>
      </w:hyperlink>
    </w:p>
    <w:p w14:paraId="4DC457A6" w14:textId="4CC321E8"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58" w:history="1">
        <w:r w:rsidR="00882542" w:rsidRPr="000E56D8">
          <w:rPr>
            <w:rStyle w:val="Hyperlink"/>
            <w:noProof/>
          </w:rPr>
          <w:t>7.2.</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eksponato/komplekto duomenis</w:t>
        </w:r>
        <w:r w:rsidR="00882542">
          <w:rPr>
            <w:noProof/>
          </w:rPr>
          <w:tab/>
        </w:r>
        <w:r w:rsidR="00882542">
          <w:rPr>
            <w:noProof/>
          </w:rPr>
          <w:fldChar w:fldCharType="begin"/>
        </w:r>
        <w:r w:rsidR="00882542">
          <w:rPr>
            <w:noProof/>
          </w:rPr>
          <w:instrText xml:space="preserve"> PAGEREF _Toc169621458 \h </w:instrText>
        </w:r>
        <w:r w:rsidR="00882542">
          <w:rPr>
            <w:noProof/>
          </w:rPr>
        </w:r>
        <w:r w:rsidR="00882542">
          <w:rPr>
            <w:noProof/>
          </w:rPr>
          <w:fldChar w:fldCharType="separate"/>
        </w:r>
        <w:r w:rsidR="00882542">
          <w:rPr>
            <w:noProof/>
          </w:rPr>
          <w:t>31</w:t>
        </w:r>
        <w:r w:rsidR="00882542">
          <w:rPr>
            <w:noProof/>
          </w:rPr>
          <w:fldChar w:fldCharType="end"/>
        </w:r>
      </w:hyperlink>
    </w:p>
    <w:p w14:paraId="00634C88" w14:textId="7B34165D"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59" w:history="1">
        <w:r w:rsidR="00882542" w:rsidRPr="000E56D8">
          <w:rPr>
            <w:rStyle w:val="Hyperlink"/>
            <w:noProof/>
          </w:rPr>
          <w:t>7.3.</w:t>
        </w:r>
        <w:r w:rsidR="00882542">
          <w:rPr>
            <w:rFonts w:asciiTheme="minorHAnsi" w:eastAsiaTheme="minorEastAsia" w:hAnsiTheme="minorHAnsi" w:cstheme="minorBidi"/>
            <w:noProof/>
            <w:sz w:val="22"/>
            <w:szCs w:val="22"/>
            <w:lang w:val="en-US"/>
          </w:rPr>
          <w:tab/>
        </w:r>
        <w:r w:rsidR="00882542" w:rsidRPr="000E56D8">
          <w:rPr>
            <w:rStyle w:val="Hyperlink"/>
            <w:noProof/>
          </w:rPr>
          <w:t>Formuoti eksponato duomenis spausdinimui</w:t>
        </w:r>
        <w:r w:rsidR="00882542">
          <w:rPr>
            <w:noProof/>
          </w:rPr>
          <w:tab/>
        </w:r>
        <w:r w:rsidR="00882542">
          <w:rPr>
            <w:noProof/>
          </w:rPr>
          <w:fldChar w:fldCharType="begin"/>
        </w:r>
        <w:r w:rsidR="00882542">
          <w:rPr>
            <w:noProof/>
          </w:rPr>
          <w:instrText xml:space="preserve"> PAGEREF _Toc169621459 \h </w:instrText>
        </w:r>
        <w:r w:rsidR="00882542">
          <w:rPr>
            <w:noProof/>
          </w:rPr>
        </w:r>
        <w:r w:rsidR="00882542">
          <w:rPr>
            <w:noProof/>
          </w:rPr>
          <w:fldChar w:fldCharType="separate"/>
        </w:r>
        <w:r w:rsidR="00882542">
          <w:rPr>
            <w:noProof/>
          </w:rPr>
          <w:t>32</w:t>
        </w:r>
        <w:r w:rsidR="00882542">
          <w:rPr>
            <w:noProof/>
          </w:rPr>
          <w:fldChar w:fldCharType="end"/>
        </w:r>
      </w:hyperlink>
    </w:p>
    <w:p w14:paraId="7C7BACFB" w14:textId="6DB42A0C"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60" w:history="1">
        <w:r w:rsidR="00882542" w:rsidRPr="000E56D8">
          <w:rPr>
            <w:rStyle w:val="Hyperlink"/>
            <w:noProof/>
          </w:rPr>
          <w:t>7.4.</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eksponato svarbių duomenų keitimo istoriją</w:t>
        </w:r>
        <w:r w:rsidR="00882542">
          <w:rPr>
            <w:noProof/>
          </w:rPr>
          <w:tab/>
        </w:r>
        <w:r w:rsidR="00882542">
          <w:rPr>
            <w:noProof/>
          </w:rPr>
          <w:fldChar w:fldCharType="begin"/>
        </w:r>
        <w:r w:rsidR="00882542">
          <w:rPr>
            <w:noProof/>
          </w:rPr>
          <w:instrText xml:space="preserve"> PAGEREF _Toc169621460 \h </w:instrText>
        </w:r>
        <w:r w:rsidR="00882542">
          <w:rPr>
            <w:noProof/>
          </w:rPr>
        </w:r>
        <w:r w:rsidR="00882542">
          <w:rPr>
            <w:noProof/>
          </w:rPr>
          <w:fldChar w:fldCharType="separate"/>
        </w:r>
        <w:r w:rsidR="00882542">
          <w:rPr>
            <w:noProof/>
          </w:rPr>
          <w:t>32</w:t>
        </w:r>
        <w:r w:rsidR="00882542">
          <w:rPr>
            <w:noProof/>
          </w:rPr>
          <w:fldChar w:fldCharType="end"/>
        </w:r>
      </w:hyperlink>
    </w:p>
    <w:p w14:paraId="2FA82680" w14:textId="7B04EB9D"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61" w:history="1">
        <w:r w:rsidR="00882542" w:rsidRPr="000E56D8">
          <w:rPr>
            <w:rStyle w:val="Hyperlink"/>
            <w:noProof/>
          </w:rPr>
          <w:t>7.5.</w:t>
        </w:r>
        <w:r w:rsidR="00882542">
          <w:rPr>
            <w:rFonts w:asciiTheme="minorHAnsi" w:eastAsiaTheme="minorEastAsia" w:hAnsiTheme="minorHAnsi" w:cstheme="minorBidi"/>
            <w:noProof/>
            <w:sz w:val="22"/>
            <w:szCs w:val="22"/>
            <w:lang w:val="en-US"/>
          </w:rPr>
          <w:tab/>
        </w:r>
        <w:r w:rsidR="00882542" w:rsidRPr="000E56D8">
          <w:rPr>
            <w:rStyle w:val="Hyperlink"/>
            <w:noProof/>
          </w:rPr>
          <w:t>Eksportuoti pasirinktus eksponatus</w:t>
        </w:r>
        <w:r w:rsidR="00882542">
          <w:rPr>
            <w:noProof/>
          </w:rPr>
          <w:tab/>
        </w:r>
        <w:r w:rsidR="00882542">
          <w:rPr>
            <w:noProof/>
          </w:rPr>
          <w:fldChar w:fldCharType="begin"/>
        </w:r>
        <w:r w:rsidR="00882542">
          <w:rPr>
            <w:noProof/>
          </w:rPr>
          <w:instrText xml:space="preserve"> PAGEREF _Toc169621461 \h </w:instrText>
        </w:r>
        <w:r w:rsidR="00882542">
          <w:rPr>
            <w:noProof/>
          </w:rPr>
        </w:r>
        <w:r w:rsidR="00882542">
          <w:rPr>
            <w:noProof/>
          </w:rPr>
          <w:fldChar w:fldCharType="separate"/>
        </w:r>
        <w:r w:rsidR="00882542">
          <w:rPr>
            <w:noProof/>
          </w:rPr>
          <w:t>33</w:t>
        </w:r>
        <w:r w:rsidR="00882542">
          <w:rPr>
            <w:noProof/>
          </w:rPr>
          <w:fldChar w:fldCharType="end"/>
        </w:r>
      </w:hyperlink>
    </w:p>
    <w:p w14:paraId="60D9D464" w14:textId="1D968B74" w:rsidR="00882542" w:rsidRDefault="004E6EBC">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462" w:history="1">
        <w:r w:rsidR="00882542" w:rsidRPr="000E56D8">
          <w:rPr>
            <w:rStyle w:val="Hyperlink"/>
            <w:noProof/>
          </w:rPr>
          <w:t>8.</w:t>
        </w:r>
        <w:r w:rsidR="00882542">
          <w:rPr>
            <w:rFonts w:asciiTheme="minorHAnsi" w:eastAsiaTheme="minorEastAsia" w:hAnsiTheme="minorHAnsi" w:cstheme="minorBidi"/>
            <w:noProof/>
            <w:sz w:val="22"/>
            <w:szCs w:val="22"/>
            <w:lang w:val="en-US"/>
          </w:rPr>
          <w:tab/>
        </w:r>
        <w:r w:rsidR="00882542" w:rsidRPr="000E56D8">
          <w:rPr>
            <w:rStyle w:val="Hyperlink"/>
            <w:noProof/>
          </w:rPr>
          <w:t>Klasifikatorių tvarkymas</w:t>
        </w:r>
        <w:r w:rsidR="00882542">
          <w:rPr>
            <w:noProof/>
          </w:rPr>
          <w:tab/>
        </w:r>
        <w:r w:rsidR="00882542">
          <w:rPr>
            <w:noProof/>
          </w:rPr>
          <w:fldChar w:fldCharType="begin"/>
        </w:r>
        <w:r w:rsidR="00882542">
          <w:rPr>
            <w:noProof/>
          </w:rPr>
          <w:instrText xml:space="preserve"> PAGEREF _Toc169621462 \h </w:instrText>
        </w:r>
        <w:r w:rsidR="00882542">
          <w:rPr>
            <w:noProof/>
          </w:rPr>
        </w:r>
        <w:r w:rsidR="00882542">
          <w:rPr>
            <w:noProof/>
          </w:rPr>
          <w:fldChar w:fldCharType="separate"/>
        </w:r>
        <w:r w:rsidR="00882542">
          <w:rPr>
            <w:noProof/>
          </w:rPr>
          <w:t>35</w:t>
        </w:r>
        <w:r w:rsidR="00882542">
          <w:rPr>
            <w:noProof/>
          </w:rPr>
          <w:fldChar w:fldCharType="end"/>
        </w:r>
      </w:hyperlink>
    </w:p>
    <w:p w14:paraId="1FB5DCA4" w14:textId="1FFD2EB3"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63" w:history="1">
        <w:r w:rsidR="00882542" w:rsidRPr="000E56D8">
          <w:rPr>
            <w:rStyle w:val="Hyperlink"/>
            <w:noProof/>
          </w:rPr>
          <w:t>8.1.</w:t>
        </w:r>
        <w:r w:rsidR="00882542">
          <w:rPr>
            <w:rFonts w:asciiTheme="minorHAnsi" w:eastAsiaTheme="minorEastAsia" w:hAnsiTheme="minorHAnsi" w:cstheme="minorBidi"/>
            <w:noProof/>
            <w:sz w:val="22"/>
            <w:szCs w:val="22"/>
            <w:lang w:val="en-US"/>
          </w:rPr>
          <w:tab/>
        </w:r>
        <w:r w:rsidR="00882542" w:rsidRPr="000E56D8">
          <w:rPr>
            <w:rStyle w:val="Hyperlink"/>
            <w:noProof/>
          </w:rPr>
          <w:t>Bendramuziejiniai klasifikatoriai</w:t>
        </w:r>
        <w:r w:rsidR="00882542">
          <w:rPr>
            <w:noProof/>
          </w:rPr>
          <w:tab/>
        </w:r>
        <w:r w:rsidR="00882542">
          <w:rPr>
            <w:noProof/>
          </w:rPr>
          <w:fldChar w:fldCharType="begin"/>
        </w:r>
        <w:r w:rsidR="00882542">
          <w:rPr>
            <w:noProof/>
          </w:rPr>
          <w:instrText xml:space="preserve"> PAGEREF _Toc169621463 \h </w:instrText>
        </w:r>
        <w:r w:rsidR="00882542">
          <w:rPr>
            <w:noProof/>
          </w:rPr>
        </w:r>
        <w:r w:rsidR="00882542">
          <w:rPr>
            <w:noProof/>
          </w:rPr>
          <w:fldChar w:fldCharType="separate"/>
        </w:r>
        <w:r w:rsidR="00882542">
          <w:rPr>
            <w:noProof/>
          </w:rPr>
          <w:t>35</w:t>
        </w:r>
        <w:r w:rsidR="00882542">
          <w:rPr>
            <w:noProof/>
          </w:rPr>
          <w:fldChar w:fldCharType="end"/>
        </w:r>
      </w:hyperlink>
    </w:p>
    <w:p w14:paraId="1EDE5107" w14:textId="513D2F10"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64" w:history="1">
        <w:r w:rsidR="00882542" w:rsidRPr="000E56D8">
          <w:rPr>
            <w:rStyle w:val="Hyperlink"/>
            <w:noProof/>
          </w:rPr>
          <w:t>8.2.</w:t>
        </w:r>
        <w:r w:rsidR="00882542">
          <w:rPr>
            <w:rFonts w:asciiTheme="minorHAnsi" w:eastAsiaTheme="minorEastAsia" w:hAnsiTheme="minorHAnsi" w:cstheme="minorBidi"/>
            <w:noProof/>
            <w:sz w:val="22"/>
            <w:szCs w:val="22"/>
            <w:lang w:val="en-US"/>
          </w:rPr>
          <w:tab/>
        </w:r>
        <w:r w:rsidR="00882542" w:rsidRPr="000E56D8">
          <w:rPr>
            <w:rStyle w:val="Hyperlink"/>
            <w:noProof/>
          </w:rPr>
          <w:t>Muziejaus klasifikatoriai</w:t>
        </w:r>
        <w:r w:rsidR="00882542">
          <w:rPr>
            <w:noProof/>
          </w:rPr>
          <w:tab/>
        </w:r>
        <w:r w:rsidR="00882542">
          <w:rPr>
            <w:noProof/>
          </w:rPr>
          <w:fldChar w:fldCharType="begin"/>
        </w:r>
        <w:r w:rsidR="00882542">
          <w:rPr>
            <w:noProof/>
          </w:rPr>
          <w:instrText xml:space="preserve"> PAGEREF _Toc169621464 \h </w:instrText>
        </w:r>
        <w:r w:rsidR="00882542">
          <w:rPr>
            <w:noProof/>
          </w:rPr>
        </w:r>
        <w:r w:rsidR="00882542">
          <w:rPr>
            <w:noProof/>
          </w:rPr>
          <w:fldChar w:fldCharType="separate"/>
        </w:r>
        <w:r w:rsidR="00882542">
          <w:rPr>
            <w:noProof/>
          </w:rPr>
          <w:t>35</w:t>
        </w:r>
        <w:r w:rsidR="00882542">
          <w:rPr>
            <w:noProof/>
          </w:rPr>
          <w:fldChar w:fldCharType="end"/>
        </w:r>
      </w:hyperlink>
    </w:p>
    <w:p w14:paraId="51D73E07" w14:textId="1371E59A"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65" w:history="1">
        <w:r w:rsidR="00882542" w:rsidRPr="000E56D8">
          <w:rPr>
            <w:rStyle w:val="Hyperlink"/>
            <w:noProof/>
          </w:rPr>
          <w:t>8.3.</w:t>
        </w:r>
        <w:r w:rsidR="00882542">
          <w:rPr>
            <w:rFonts w:asciiTheme="minorHAnsi" w:eastAsiaTheme="minorEastAsia" w:hAnsiTheme="minorHAnsi" w:cstheme="minorBidi"/>
            <w:noProof/>
            <w:sz w:val="22"/>
            <w:szCs w:val="22"/>
            <w:lang w:val="en-US"/>
          </w:rPr>
          <w:tab/>
        </w:r>
        <w:r w:rsidR="00882542" w:rsidRPr="000E56D8">
          <w:rPr>
            <w:rStyle w:val="Hyperlink"/>
            <w:noProof/>
          </w:rPr>
          <w:t>Klasifikatorių struktūros ir jų tvarkymas</w:t>
        </w:r>
        <w:r w:rsidR="00882542">
          <w:rPr>
            <w:noProof/>
          </w:rPr>
          <w:tab/>
        </w:r>
        <w:r w:rsidR="00882542">
          <w:rPr>
            <w:noProof/>
          </w:rPr>
          <w:fldChar w:fldCharType="begin"/>
        </w:r>
        <w:r w:rsidR="00882542">
          <w:rPr>
            <w:noProof/>
          </w:rPr>
          <w:instrText xml:space="preserve"> PAGEREF _Toc169621465 \h </w:instrText>
        </w:r>
        <w:r w:rsidR="00882542">
          <w:rPr>
            <w:noProof/>
          </w:rPr>
        </w:r>
        <w:r w:rsidR="00882542">
          <w:rPr>
            <w:noProof/>
          </w:rPr>
          <w:fldChar w:fldCharType="separate"/>
        </w:r>
        <w:r w:rsidR="00882542">
          <w:rPr>
            <w:noProof/>
          </w:rPr>
          <w:t>35</w:t>
        </w:r>
        <w:r w:rsidR="00882542">
          <w:rPr>
            <w:noProof/>
          </w:rPr>
          <w:fldChar w:fldCharType="end"/>
        </w:r>
      </w:hyperlink>
    </w:p>
    <w:p w14:paraId="49736D22" w14:textId="10E2F55B"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66" w:history="1">
        <w:r w:rsidR="00882542" w:rsidRPr="000E56D8">
          <w:rPr>
            <w:rStyle w:val="Hyperlink"/>
            <w:noProof/>
          </w:rPr>
          <w:t>8.3.1.</w:t>
        </w:r>
        <w:r w:rsidR="00882542">
          <w:rPr>
            <w:rFonts w:asciiTheme="minorHAnsi" w:eastAsiaTheme="minorEastAsia" w:hAnsiTheme="minorHAnsi" w:cstheme="minorBidi"/>
            <w:noProof/>
            <w:sz w:val="22"/>
            <w:szCs w:val="22"/>
            <w:lang w:val="en-US"/>
          </w:rPr>
          <w:tab/>
        </w:r>
        <w:r w:rsidR="00882542" w:rsidRPr="000E56D8">
          <w:rPr>
            <w:rStyle w:val="Hyperlink"/>
            <w:noProof/>
          </w:rPr>
          <w:t>Hierarchiniai klasifikatoriai</w:t>
        </w:r>
        <w:r w:rsidR="00882542">
          <w:rPr>
            <w:noProof/>
          </w:rPr>
          <w:tab/>
        </w:r>
        <w:r w:rsidR="00882542">
          <w:rPr>
            <w:noProof/>
          </w:rPr>
          <w:fldChar w:fldCharType="begin"/>
        </w:r>
        <w:r w:rsidR="00882542">
          <w:rPr>
            <w:noProof/>
          </w:rPr>
          <w:instrText xml:space="preserve"> PAGEREF _Toc169621466 \h </w:instrText>
        </w:r>
        <w:r w:rsidR="00882542">
          <w:rPr>
            <w:noProof/>
          </w:rPr>
        </w:r>
        <w:r w:rsidR="00882542">
          <w:rPr>
            <w:noProof/>
          </w:rPr>
          <w:fldChar w:fldCharType="separate"/>
        </w:r>
        <w:r w:rsidR="00882542">
          <w:rPr>
            <w:noProof/>
          </w:rPr>
          <w:t>36</w:t>
        </w:r>
        <w:r w:rsidR="00882542">
          <w:rPr>
            <w:noProof/>
          </w:rPr>
          <w:fldChar w:fldCharType="end"/>
        </w:r>
      </w:hyperlink>
    </w:p>
    <w:p w14:paraId="6C2E7BFA" w14:textId="7C6F6BA6"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67" w:history="1">
        <w:r w:rsidR="00882542" w:rsidRPr="000E56D8">
          <w:rPr>
            <w:rStyle w:val="Hyperlink"/>
            <w:noProof/>
          </w:rPr>
          <w:t>8.3.2.</w:t>
        </w:r>
        <w:r w:rsidR="00882542">
          <w:rPr>
            <w:rFonts w:asciiTheme="minorHAnsi" w:eastAsiaTheme="minorEastAsia" w:hAnsiTheme="minorHAnsi" w:cstheme="minorBidi"/>
            <w:noProof/>
            <w:sz w:val="22"/>
            <w:szCs w:val="22"/>
            <w:lang w:val="en-US"/>
          </w:rPr>
          <w:tab/>
        </w:r>
        <w:r w:rsidR="00882542" w:rsidRPr="000E56D8">
          <w:rPr>
            <w:rStyle w:val="Hyperlink"/>
            <w:noProof/>
          </w:rPr>
          <w:t>Sąrašiniai klasifikatoriai</w:t>
        </w:r>
        <w:r w:rsidR="00882542">
          <w:rPr>
            <w:noProof/>
          </w:rPr>
          <w:tab/>
        </w:r>
        <w:r w:rsidR="00882542">
          <w:rPr>
            <w:noProof/>
          </w:rPr>
          <w:fldChar w:fldCharType="begin"/>
        </w:r>
        <w:r w:rsidR="00882542">
          <w:rPr>
            <w:noProof/>
          </w:rPr>
          <w:instrText xml:space="preserve"> PAGEREF _Toc169621467 \h </w:instrText>
        </w:r>
        <w:r w:rsidR="00882542">
          <w:rPr>
            <w:noProof/>
          </w:rPr>
        </w:r>
        <w:r w:rsidR="00882542">
          <w:rPr>
            <w:noProof/>
          </w:rPr>
          <w:fldChar w:fldCharType="separate"/>
        </w:r>
        <w:r w:rsidR="00882542">
          <w:rPr>
            <w:noProof/>
          </w:rPr>
          <w:t>37</w:t>
        </w:r>
        <w:r w:rsidR="00882542">
          <w:rPr>
            <w:noProof/>
          </w:rPr>
          <w:fldChar w:fldCharType="end"/>
        </w:r>
      </w:hyperlink>
    </w:p>
    <w:p w14:paraId="4E5722BA" w14:textId="2E036165"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68" w:history="1">
        <w:r w:rsidR="00882542" w:rsidRPr="000E56D8">
          <w:rPr>
            <w:rStyle w:val="Hyperlink"/>
            <w:noProof/>
          </w:rPr>
          <w:t>8.4.</w:t>
        </w:r>
        <w:r w:rsidR="00882542">
          <w:rPr>
            <w:rFonts w:asciiTheme="minorHAnsi" w:eastAsiaTheme="minorEastAsia" w:hAnsiTheme="minorHAnsi" w:cstheme="minorBidi"/>
            <w:noProof/>
            <w:sz w:val="22"/>
            <w:szCs w:val="22"/>
            <w:lang w:val="en-US"/>
          </w:rPr>
          <w:tab/>
        </w:r>
        <w:r w:rsidR="00882542" w:rsidRPr="000E56D8">
          <w:rPr>
            <w:rStyle w:val="Hyperlink"/>
            <w:noProof/>
          </w:rPr>
          <w:t>Nurodyti hierarchinio klasifikatoriaus įrašų rūšiavimą</w:t>
        </w:r>
        <w:r w:rsidR="00882542">
          <w:rPr>
            <w:noProof/>
          </w:rPr>
          <w:tab/>
        </w:r>
        <w:r w:rsidR="00882542">
          <w:rPr>
            <w:noProof/>
          </w:rPr>
          <w:fldChar w:fldCharType="begin"/>
        </w:r>
        <w:r w:rsidR="00882542">
          <w:rPr>
            <w:noProof/>
          </w:rPr>
          <w:instrText xml:space="preserve"> PAGEREF _Toc169621468 \h </w:instrText>
        </w:r>
        <w:r w:rsidR="00882542">
          <w:rPr>
            <w:noProof/>
          </w:rPr>
        </w:r>
        <w:r w:rsidR="00882542">
          <w:rPr>
            <w:noProof/>
          </w:rPr>
          <w:fldChar w:fldCharType="separate"/>
        </w:r>
        <w:r w:rsidR="00882542">
          <w:rPr>
            <w:noProof/>
          </w:rPr>
          <w:t>37</w:t>
        </w:r>
        <w:r w:rsidR="00882542">
          <w:rPr>
            <w:noProof/>
          </w:rPr>
          <w:fldChar w:fldCharType="end"/>
        </w:r>
      </w:hyperlink>
    </w:p>
    <w:p w14:paraId="7FDC0B9D" w14:textId="37B2D45F"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69" w:history="1">
        <w:r w:rsidR="00882542" w:rsidRPr="000E56D8">
          <w:rPr>
            <w:rStyle w:val="Hyperlink"/>
            <w:noProof/>
          </w:rPr>
          <w:t>8.5.</w:t>
        </w:r>
        <w:r w:rsidR="00882542">
          <w:rPr>
            <w:rFonts w:asciiTheme="minorHAnsi" w:eastAsiaTheme="minorEastAsia" w:hAnsiTheme="minorHAnsi" w:cstheme="minorBidi"/>
            <w:noProof/>
            <w:sz w:val="22"/>
            <w:szCs w:val="22"/>
            <w:lang w:val="en-US"/>
          </w:rPr>
          <w:tab/>
        </w:r>
        <w:r w:rsidR="00882542" w:rsidRPr="000E56D8">
          <w:rPr>
            <w:rStyle w:val="Hyperlink"/>
            <w:noProof/>
          </w:rPr>
          <w:t>Įtraukti naują reikšmę į klasifikatorių</w:t>
        </w:r>
        <w:r w:rsidR="00882542">
          <w:rPr>
            <w:noProof/>
          </w:rPr>
          <w:tab/>
        </w:r>
        <w:r w:rsidR="00882542">
          <w:rPr>
            <w:noProof/>
          </w:rPr>
          <w:fldChar w:fldCharType="begin"/>
        </w:r>
        <w:r w:rsidR="00882542">
          <w:rPr>
            <w:noProof/>
          </w:rPr>
          <w:instrText xml:space="preserve"> PAGEREF _Toc169621469 \h </w:instrText>
        </w:r>
        <w:r w:rsidR="00882542">
          <w:rPr>
            <w:noProof/>
          </w:rPr>
        </w:r>
        <w:r w:rsidR="00882542">
          <w:rPr>
            <w:noProof/>
          </w:rPr>
          <w:fldChar w:fldCharType="separate"/>
        </w:r>
        <w:r w:rsidR="00882542">
          <w:rPr>
            <w:noProof/>
          </w:rPr>
          <w:t>39</w:t>
        </w:r>
        <w:r w:rsidR="00882542">
          <w:rPr>
            <w:noProof/>
          </w:rPr>
          <w:fldChar w:fldCharType="end"/>
        </w:r>
      </w:hyperlink>
    </w:p>
    <w:p w14:paraId="37B68244" w14:textId="1B3FBAE7"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70" w:history="1">
        <w:r w:rsidR="00882542" w:rsidRPr="000E56D8">
          <w:rPr>
            <w:rStyle w:val="Hyperlink"/>
            <w:noProof/>
          </w:rPr>
          <w:t>8.5.1.</w:t>
        </w:r>
        <w:r w:rsidR="00882542">
          <w:rPr>
            <w:rFonts w:asciiTheme="minorHAnsi" w:eastAsiaTheme="minorEastAsia" w:hAnsiTheme="minorHAnsi" w:cstheme="minorBidi"/>
            <w:noProof/>
            <w:sz w:val="22"/>
            <w:szCs w:val="22"/>
            <w:lang w:val="en-US"/>
          </w:rPr>
          <w:tab/>
        </w:r>
        <w:r w:rsidR="00882542" w:rsidRPr="000E56D8">
          <w:rPr>
            <w:rStyle w:val="Hyperlink"/>
            <w:noProof/>
          </w:rPr>
          <w:t>Įtraukti naują reikšmę į hierarchinį klasifikatorių</w:t>
        </w:r>
        <w:r w:rsidR="00882542">
          <w:rPr>
            <w:noProof/>
          </w:rPr>
          <w:tab/>
        </w:r>
        <w:r w:rsidR="00882542">
          <w:rPr>
            <w:noProof/>
          </w:rPr>
          <w:fldChar w:fldCharType="begin"/>
        </w:r>
        <w:r w:rsidR="00882542">
          <w:rPr>
            <w:noProof/>
          </w:rPr>
          <w:instrText xml:space="preserve"> PAGEREF _Toc169621470 \h </w:instrText>
        </w:r>
        <w:r w:rsidR="00882542">
          <w:rPr>
            <w:noProof/>
          </w:rPr>
        </w:r>
        <w:r w:rsidR="00882542">
          <w:rPr>
            <w:noProof/>
          </w:rPr>
          <w:fldChar w:fldCharType="separate"/>
        </w:r>
        <w:r w:rsidR="00882542">
          <w:rPr>
            <w:noProof/>
          </w:rPr>
          <w:t>39</w:t>
        </w:r>
        <w:r w:rsidR="00882542">
          <w:rPr>
            <w:noProof/>
          </w:rPr>
          <w:fldChar w:fldCharType="end"/>
        </w:r>
      </w:hyperlink>
    </w:p>
    <w:p w14:paraId="6FB04AD5" w14:textId="58F80E8A" w:rsidR="00882542" w:rsidRDefault="004E6EBC">
      <w:pPr>
        <w:pStyle w:val="TOC3"/>
        <w:tabs>
          <w:tab w:val="left" w:pos="1200"/>
          <w:tab w:val="right" w:leader="dot" w:pos="9204"/>
        </w:tabs>
        <w:rPr>
          <w:rFonts w:asciiTheme="minorHAnsi" w:eastAsiaTheme="minorEastAsia" w:hAnsiTheme="minorHAnsi" w:cstheme="minorBidi"/>
          <w:noProof/>
          <w:sz w:val="22"/>
          <w:szCs w:val="22"/>
          <w:lang w:val="en-US"/>
        </w:rPr>
      </w:pPr>
      <w:hyperlink w:anchor="_Toc169621471" w:history="1">
        <w:r w:rsidR="00882542" w:rsidRPr="000E56D8">
          <w:rPr>
            <w:rStyle w:val="Hyperlink"/>
            <w:noProof/>
          </w:rPr>
          <w:t>8.5.2.</w:t>
        </w:r>
        <w:r w:rsidR="00882542">
          <w:rPr>
            <w:rFonts w:asciiTheme="minorHAnsi" w:eastAsiaTheme="minorEastAsia" w:hAnsiTheme="minorHAnsi" w:cstheme="minorBidi"/>
            <w:noProof/>
            <w:sz w:val="22"/>
            <w:szCs w:val="22"/>
            <w:lang w:val="en-US"/>
          </w:rPr>
          <w:tab/>
        </w:r>
        <w:r w:rsidR="00882542" w:rsidRPr="000E56D8">
          <w:rPr>
            <w:rStyle w:val="Hyperlink"/>
            <w:noProof/>
          </w:rPr>
          <w:t>Įtraukti naują reikšmę į sąrašinį klasifikatorių</w:t>
        </w:r>
        <w:r w:rsidR="00882542">
          <w:rPr>
            <w:noProof/>
          </w:rPr>
          <w:tab/>
        </w:r>
        <w:r w:rsidR="00882542">
          <w:rPr>
            <w:noProof/>
          </w:rPr>
          <w:fldChar w:fldCharType="begin"/>
        </w:r>
        <w:r w:rsidR="00882542">
          <w:rPr>
            <w:noProof/>
          </w:rPr>
          <w:instrText xml:space="preserve"> PAGEREF _Toc169621471 \h </w:instrText>
        </w:r>
        <w:r w:rsidR="00882542">
          <w:rPr>
            <w:noProof/>
          </w:rPr>
        </w:r>
        <w:r w:rsidR="00882542">
          <w:rPr>
            <w:noProof/>
          </w:rPr>
          <w:fldChar w:fldCharType="separate"/>
        </w:r>
        <w:r w:rsidR="00882542">
          <w:rPr>
            <w:noProof/>
          </w:rPr>
          <w:t>41</w:t>
        </w:r>
        <w:r w:rsidR="00882542">
          <w:rPr>
            <w:noProof/>
          </w:rPr>
          <w:fldChar w:fldCharType="end"/>
        </w:r>
      </w:hyperlink>
    </w:p>
    <w:p w14:paraId="5933CF4E" w14:textId="5F9E084D"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72" w:history="1">
        <w:r w:rsidR="00882542" w:rsidRPr="000E56D8">
          <w:rPr>
            <w:rStyle w:val="Hyperlink"/>
            <w:noProof/>
          </w:rPr>
          <w:t>8.6.</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klasifikatoriaus reikšmės duomenis</w:t>
        </w:r>
        <w:r w:rsidR="00882542">
          <w:rPr>
            <w:noProof/>
          </w:rPr>
          <w:tab/>
        </w:r>
        <w:r w:rsidR="00882542">
          <w:rPr>
            <w:noProof/>
          </w:rPr>
          <w:fldChar w:fldCharType="begin"/>
        </w:r>
        <w:r w:rsidR="00882542">
          <w:rPr>
            <w:noProof/>
          </w:rPr>
          <w:instrText xml:space="preserve"> PAGEREF _Toc169621472 \h </w:instrText>
        </w:r>
        <w:r w:rsidR="00882542">
          <w:rPr>
            <w:noProof/>
          </w:rPr>
        </w:r>
        <w:r w:rsidR="00882542">
          <w:rPr>
            <w:noProof/>
          </w:rPr>
          <w:fldChar w:fldCharType="separate"/>
        </w:r>
        <w:r w:rsidR="00882542">
          <w:rPr>
            <w:noProof/>
          </w:rPr>
          <w:t>42</w:t>
        </w:r>
        <w:r w:rsidR="00882542">
          <w:rPr>
            <w:noProof/>
          </w:rPr>
          <w:fldChar w:fldCharType="end"/>
        </w:r>
      </w:hyperlink>
    </w:p>
    <w:p w14:paraId="33A4BBFA" w14:textId="1F6E7F8A"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73" w:history="1">
        <w:r w:rsidR="00882542" w:rsidRPr="000E56D8">
          <w:rPr>
            <w:rStyle w:val="Hyperlink"/>
            <w:noProof/>
          </w:rPr>
          <w:t>8.7.</w:t>
        </w:r>
        <w:r w:rsidR="00882542">
          <w:rPr>
            <w:rFonts w:asciiTheme="minorHAnsi" w:eastAsiaTheme="minorEastAsia" w:hAnsiTheme="minorHAnsi" w:cstheme="minorBidi"/>
            <w:noProof/>
            <w:sz w:val="22"/>
            <w:szCs w:val="22"/>
            <w:lang w:val="en-US"/>
          </w:rPr>
          <w:tab/>
        </w:r>
        <w:r w:rsidR="00882542" w:rsidRPr="000E56D8">
          <w:rPr>
            <w:rStyle w:val="Hyperlink"/>
            <w:noProof/>
          </w:rPr>
          <w:t>Redaguoti klasifikatoriaus reikšmės duomenis</w:t>
        </w:r>
        <w:r w:rsidR="00882542">
          <w:rPr>
            <w:noProof/>
          </w:rPr>
          <w:tab/>
        </w:r>
        <w:r w:rsidR="00882542">
          <w:rPr>
            <w:noProof/>
          </w:rPr>
          <w:fldChar w:fldCharType="begin"/>
        </w:r>
        <w:r w:rsidR="00882542">
          <w:rPr>
            <w:noProof/>
          </w:rPr>
          <w:instrText xml:space="preserve"> PAGEREF _Toc169621473 \h </w:instrText>
        </w:r>
        <w:r w:rsidR="00882542">
          <w:rPr>
            <w:noProof/>
          </w:rPr>
        </w:r>
        <w:r w:rsidR="00882542">
          <w:rPr>
            <w:noProof/>
          </w:rPr>
          <w:fldChar w:fldCharType="separate"/>
        </w:r>
        <w:r w:rsidR="00882542">
          <w:rPr>
            <w:noProof/>
          </w:rPr>
          <w:t>42</w:t>
        </w:r>
        <w:r w:rsidR="00882542">
          <w:rPr>
            <w:noProof/>
          </w:rPr>
          <w:fldChar w:fldCharType="end"/>
        </w:r>
      </w:hyperlink>
    </w:p>
    <w:p w14:paraId="51CC3B17" w14:textId="77AA36DE"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74" w:history="1">
        <w:r w:rsidR="00882542" w:rsidRPr="000E56D8">
          <w:rPr>
            <w:rStyle w:val="Hyperlink"/>
            <w:noProof/>
          </w:rPr>
          <w:t>8.8.</w:t>
        </w:r>
        <w:r w:rsidR="00882542">
          <w:rPr>
            <w:rFonts w:asciiTheme="minorHAnsi" w:eastAsiaTheme="minorEastAsia" w:hAnsiTheme="minorHAnsi" w:cstheme="minorBidi"/>
            <w:noProof/>
            <w:sz w:val="22"/>
            <w:szCs w:val="22"/>
            <w:lang w:val="en-US"/>
          </w:rPr>
          <w:tab/>
        </w:r>
        <w:r w:rsidR="00882542" w:rsidRPr="000E56D8">
          <w:rPr>
            <w:rStyle w:val="Hyperlink"/>
            <w:noProof/>
          </w:rPr>
          <w:t>Keisti klasifikatoriaus reikšmės vietą hierarchijoje</w:t>
        </w:r>
        <w:r w:rsidR="00882542">
          <w:rPr>
            <w:noProof/>
          </w:rPr>
          <w:tab/>
        </w:r>
        <w:r w:rsidR="00882542">
          <w:rPr>
            <w:noProof/>
          </w:rPr>
          <w:fldChar w:fldCharType="begin"/>
        </w:r>
        <w:r w:rsidR="00882542">
          <w:rPr>
            <w:noProof/>
          </w:rPr>
          <w:instrText xml:space="preserve"> PAGEREF _Toc169621474 \h </w:instrText>
        </w:r>
        <w:r w:rsidR="00882542">
          <w:rPr>
            <w:noProof/>
          </w:rPr>
        </w:r>
        <w:r w:rsidR="00882542">
          <w:rPr>
            <w:noProof/>
          </w:rPr>
          <w:fldChar w:fldCharType="separate"/>
        </w:r>
        <w:r w:rsidR="00882542">
          <w:rPr>
            <w:noProof/>
          </w:rPr>
          <w:t>43</w:t>
        </w:r>
        <w:r w:rsidR="00882542">
          <w:rPr>
            <w:noProof/>
          </w:rPr>
          <w:fldChar w:fldCharType="end"/>
        </w:r>
      </w:hyperlink>
    </w:p>
    <w:p w14:paraId="2303AFF5" w14:textId="5E4B4945"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75" w:history="1">
        <w:r w:rsidR="00882542" w:rsidRPr="000E56D8">
          <w:rPr>
            <w:rStyle w:val="Hyperlink"/>
            <w:noProof/>
          </w:rPr>
          <w:t>8.9.</w:t>
        </w:r>
        <w:r w:rsidR="00882542">
          <w:rPr>
            <w:rFonts w:asciiTheme="minorHAnsi" w:eastAsiaTheme="minorEastAsia" w:hAnsiTheme="minorHAnsi" w:cstheme="minorBidi"/>
            <w:noProof/>
            <w:sz w:val="22"/>
            <w:szCs w:val="22"/>
            <w:lang w:val="en-US"/>
          </w:rPr>
          <w:tab/>
        </w:r>
        <w:r w:rsidR="00882542" w:rsidRPr="000E56D8">
          <w:rPr>
            <w:rStyle w:val="Hyperlink"/>
            <w:noProof/>
          </w:rPr>
          <w:t>Keisti klasifikatoriaus reikšmės skirtuko požymį</w:t>
        </w:r>
        <w:r w:rsidR="00882542">
          <w:rPr>
            <w:noProof/>
          </w:rPr>
          <w:tab/>
        </w:r>
        <w:r w:rsidR="00882542">
          <w:rPr>
            <w:noProof/>
          </w:rPr>
          <w:fldChar w:fldCharType="begin"/>
        </w:r>
        <w:r w:rsidR="00882542">
          <w:rPr>
            <w:noProof/>
          </w:rPr>
          <w:instrText xml:space="preserve"> PAGEREF _Toc169621475 \h </w:instrText>
        </w:r>
        <w:r w:rsidR="00882542">
          <w:rPr>
            <w:noProof/>
          </w:rPr>
        </w:r>
        <w:r w:rsidR="00882542">
          <w:rPr>
            <w:noProof/>
          </w:rPr>
          <w:fldChar w:fldCharType="separate"/>
        </w:r>
        <w:r w:rsidR="00882542">
          <w:rPr>
            <w:noProof/>
          </w:rPr>
          <w:t>45</w:t>
        </w:r>
        <w:r w:rsidR="00882542">
          <w:rPr>
            <w:noProof/>
          </w:rPr>
          <w:fldChar w:fldCharType="end"/>
        </w:r>
      </w:hyperlink>
    </w:p>
    <w:p w14:paraId="5F82123C" w14:textId="587FFA7F"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76" w:history="1">
        <w:r w:rsidR="00882542" w:rsidRPr="000E56D8">
          <w:rPr>
            <w:rStyle w:val="Hyperlink"/>
            <w:noProof/>
          </w:rPr>
          <w:t>8.10.</w:t>
        </w:r>
        <w:r w:rsidR="00882542">
          <w:rPr>
            <w:rFonts w:asciiTheme="minorHAnsi" w:eastAsiaTheme="minorEastAsia" w:hAnsiTheme="minorHAnsi" w:cstheme="minorBidi"/>
            <w:noProof/>
            <w:sz w:val="22"/>
            <w:szCs w:val="22"/>
            <w:lang w:val="en-US"/>
          </w:rPr>
          <w:tab/>
        </w:r>
        <w:r w:rsidR="00882542" w:rsidRPr="000E56D8">
          <w:rPr>
            <w:rStyle w:val="Hyperlink"/>
            <w:noProof/>
          </w:rPr>
          <w:t>Ištrinti klasifikatoriaus reikšmės duomenis</w:t>
        </w:r>
        <w:r w:rsidR="00882542">
          <w:rPr>
            <w:noProof/>
          </w:rPr>
          <w:tab/>
        </w:r>
        <w:r w:rsidR="00882542">
          <w:rPr>
            <w:noProof/>
          </w:rPr>
          <w:fldChar w:fldCharType="begin"/>
        </w:r>
        <w:r w:rsidR="00882542">
          <w:rPr>
            <w:noProof/>
          </w:rPr>
          <w:instrText xml:space="preserve"> PAGEREF _Toc169621476 \h </w:instrText>
        </w:r>
        <w:r w:rsidR="00882542">
          <w:rPr>
            <w:noProof/>
          </w:rPr>
        </w:r>
        <w:r w:rsidR="00882542">
          <w:rPr>
            <w:noProof/>
          </w:rPr>
          <w:fldChar w:fldCharType="separate"/>
        </w:r>
        <w:r w:rsidR="00882542">
          <w:rPr>
            <w:noProof/>
          </w:rPr>
          <w:t>45</w:t>
        </w:r>
        <w:r w:rsidR="00882542">
          <w:rPr>
            <w:noProof/>
          </w:rPr>
          <w:fldChar w:fldCharType="end"/>
        </w:r>
      </w:hyperlink>
    </w:p>
    <w:p w14:paraId="1C026589" w14:textId="2B8046F3"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77" w:history="1">
        <w:r w:rsidR="00882542" w:rsidRPr="000E56D8">
          <w:rPr>
            <w:rStyle w:val="Hyperlink"/>
            <w:noProof/>
          </w:rPr>
          <w:t>8.11.</w:t>
        </w:r>
        <w:r w:rsidR="00882542">
          <w:rPr>
            <w:rFonts w:asciiTheme="minorHAnsi" w:eastAsiaTheme="minorEastAsia" w:hAnsiTheme="minorHAnsi" w:cstheme="minorBidi"/>
            <w:noProof/>
            <w:sz w:val="22"/>
            <w:szCs w:val="22"/>
            <w:lang w:val="en-US"/>
          </w:rPr>
          <w:tab/>
        </w:r>
        <w:r w:rsidR="00882542" w:rsidRPr="000E56D8">
          <w:rPr>
            <w:rStyle w:val="Hyperlink"/>
            <w:noProof/>
          </w:rPr>
          <w:t>Perkelti vaikinius įrašus hierarchijoje</w:t>
        </w:r>
        <w:r w:rsidR="00882542">
          <w:rPr>
            <w:noProof/>
          </w:rPr>
          <w:tab/>
        </w:r>
        <w:r w:rsidR="00882542">
          <w:rPr>
            <w:noProof/>
          </w:rPr>
          <w:fldChar w:fldCharType="begin"/>
        </w:r>
        <w:r w:rsidR="00882542">
          <w:rPr>
            <w:noProof/>
          </w:rPr>
          <w:instrText xml:space="preserve"> PAGEREF _Toc169621477 \h </w:instrText>
        </w:r>
        <w:r w:rsidR="00882542">
          <w:rPr>
            <w:noProof/>
          </w:rPr>
        </w:r>
        <w:r w:rsidR="00882542">
          <w:rPr>
            <w:noProof/>
          </w:rPr>
          <w:fldChar w:fldCharType="separate"/>
        </w:r>
        <w:r w:rsidR="00882542">
          <w:rPr>
            <w:noProof/>
          </w:rPr>
          <w:t>46</w:t>
        </w:r>
        <w:r w:rsidR="00882542">
          <w:rPr>
            <w:noProof/>
          </w:rPr>
          <w:fldChar w:fldCharType="end"/>
        </w:r>
      </w:hyperlink>
    </w:p>
    <w:p w14:paraId="22FDF52A" w14:textId="61AD9E07"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78" w:history="1">
        <w:r w:rsidR="00882542" w:rsidRPr="000E56D8">
          <w:rPr>
            <w:rStyle w:val="Hyperlink"/>
            <w:noProof/>
          </w:rPr>
          <w:t>8.12.</w:t>
        </w:r>
        <w:r w:rsidR="00882542">
          <w:rPr>
            <w:rFonts w:asciiTheme="minorHAnsi" w:eastAsiaTheme="minorEastAsia" w:hAnsiTheme="minorHAnsi" w:cstheme="minorBidi"/>
            <w:noProof/>
            <w:sz w:val="22"/>
            <w:szCs w:val="22"/>
            <w:lang w:val="en-US"/>
          </w:rPr>
          <w:tab/>
        </w:r>
        <w:r w:rsidR="00882542" w:rsidRPr="000E56D8">
          <w:rPr>
            <w:rStyle w:val="Hyperlink"/>
            <w:noProof/>
          </w:rPr>
          <w:t>Eksportuoti klasifikatoriaus reikšmes</w:t>
        </w:r>
        <w:r w:rsidR="00882542">
          <w:rPr>
            <w:noProof/>
          </w:rPr>
          <w:tab/>
        </w:r>
        <w:r w:rsidR="00882542">
          <w:rPr>
            <w:noProof/>
          </w:rPr>
          <w:fldChar w:fldCharType="begin"/>
        </w:r>
        <w:r w:rsidR="00882542">
          <w:rPr>
            <w:noProof/>
          </w:rPr>
          <w:instrText xml:space="preserve"> PAGEREF _Toc169621478 \h </w:instrText>
        </w:r>
        <w:r w:rsidR="00882542">
          <w:rPr>
            <w:noProof/>
          </w:rPr>
        </w:r>
        <w:r w:rsidR="00882542">
          <w:rPr>
            <w:noProof/>
          </w:rPr>
          <w:fldChar w:fldCharType="separate"/>
        </w:r>
        <w:r w:rsidR="00882542">
          <w:rPr>
            <w:noProof/>
          </w:rPr>
          <w:t>49</w:t>
        </w:r>
        <w:r w:rsidR="00882542">
          <w:rPr>
            <w:noProof/>
          </w:rPr>
          <w:fldChar w:fldCharType="end"/>
        </w:r>
      </w:hyperlink>
    </w:p>
    <w:p w14:paraId="03B30F2C" w14:textId="5077A884"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79" w:history="1">
        <w:r w:rsidR="00882542" w:rsidRPr="000E56D8">
          <w:rPr>
            <w:rStyle w:val="Hyperlink"/>
            <w:noProof/>
          </w:rPr>
          <w:t>8.13.</w:t>
        </w:r>
        <w:r w:rsidR="00882542">
          <w:rPr>
            <w:rFonts w:asciiTheme="minorHAnsi" w:eastAsiaTheme="minorEastAsia" w:hAnsiTheme="minorHAnsi" w:cstheme="minorBidi"/>
            <w:noProof/>
            <w:sz w:val="22"/>
            <w:szCs w:val="22"/>
            <w:lang w:val="en-US"/>
          </w:rPr>
          <w:tab/>
        </w:r>
        <w:r w:rsidR="00882542" w:rsidRPr="000E56D8">
          <w:rPr>
            <w:rStyle w:val="Hyperlink"/>
            <w:noProof/>
          </w:rPr>
          <w:t>Tvarkyti pateiktus klasifikatoriaus pakeitimus</w:t>
        </w:r>
        <w:r w:rsidR="00882542">
          <w:rPr>
            <w:noProof/>
          </w:rPr>
          <w:tab/>
        </w:r>
        <w:r w:rsidR="00882542">
          <w:rPr>
            <w:noProof/>
          </w:rPr>
          <w:fldChar w:fldCharType="begin"/>
        </w:r>
        <w:r w:rsidR="00882542">
          <w:rPr>
            <w:noProof/>
          </w:rPr>
          <w:instrText xml:space="preserve"> PAGEREF _Toc169621479 \h </w:instrText>
        </w:r>
        <w:r w:rsidR="00882542">
          <w:rPr>
            <w:noProof/>
          </w:rPr>
        </w:r>
        <w:r w:rsidR="00882542">
          <w:rPr>
            <w:noProof/>
          </w:rPr>
          <w:fldChar w:fldCharType="separate"/>
        </w:r>
        <w:r w:rsidR="00882542">
          <w:rPr>
            <w:noProof/>
          </w:rPr>
          <w:t>50</w:t>
        </w:r>
        <w:r w:rsidR="00882542">
          <w:rPr>
            <w:noProof/>
          </w:rPr>
          <w:fldChar w:fldCharType="end"/>
        </w:r>
      </w:hyperlink>
    </w:p>
    <w:p w14:paraId="0759C655" w14:textId="322E198C"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480" w:history="1">
        <w:r w:rsidR="00882542" w:rsidRPr="000E56D8">
          <w:rPr>
            <w:rStyle w:val="Hyperlink"/>
            <w:noProof/>
          </w:rPr>
          <w:t>8.13.1.</w:t>
        </w:r>
        <w:r w:rsidR="00882542">
          <w:rPr>
            <w:rFonts w:asciiTheme="minorHAnsi" w:eastAsiaTheme="minorEastAsia" w:hAnsiTheme="minorHAnsi" w:cstheme="minorBidi"/>
            <w:noProof/>
            <w:sz w:val="22"/>
            <w:szCs w:val="22"/>
            <w:lang w:val="en-US"/>
          </w:rPr>
          <w:tab/>
        </w:r>
        <w:r w:rsidR="00882542" w:rsidRPr="000E56D8">
          <w:rPr>
            <w:rStyle w:val="Hyperlink"/>
            <w:noProof/>
          </w:rPr>
          <w:t>Surasti ir peržiūrėti klasifikatorių pakeitimus</w:t>
        </w:r>
        <w:r w:rsidR="00882542">
          <w:rPr>
            <w:noProof/>
          </w:rPr>
          <w:tab/>
        </w:r>
        <w:r w:rsidR="00882542">
          <w:rPr>
            <w:noProof/>
          </w:rPr>
          <w:fldChar w:fldCharType="begin"/>
        </w:r>
        <w:r w:rsidR="00882542">
          <w:rPr>
            <w:noProof/>
          </w:rPr>
          <w:instrText xml:space="preserve"> PAGEREF _Toc169621480 \h </w:instrText>
        </w:r>
        <w:r w:rsidR="00882542">
          <w:rPr>
            <w:noProof/>
          </w:rPr>
        </w:r>
        <w:r w:rsidR="00882542">
          <w:rPr>
            <w:noProof/>
          </w:rPr>
          <w:fldChar w:fldCharType="separate"/>
        </w:r>
        <w:r w:rsidR="00882542">
          <w:rPr>
            <w:noProof/>
          </w:rPr>
          <w:t>50</w:t>
        </w:r>
        <w:r w:rsidR="00882542">
          <w:rPr>
            <w:noProof/>
          </w:rPr>
          <w:fldChar w:fldCharType="end"/>
        </w:r>
      </w:hyperlink>
    </w:p>
    <w:p w14:paraId="1A1A58F6" w14:textId="2C33CC18"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481" w:history="1">
        <w:r w:rsidR="00882542" w:rsidRPr="000E56D8">
          <w:rPr>
            <w:rStyle w:val="Hyperlink"/>
            <w:noProof/>
          </w:rPr>
          <w:t>8.13.2.</w:t>
        </w:r>
        <w:r w:rsidR="00882542">
          <w:rPr>
            <w:rFonts w:asciiTheme="minorHAnsi" w:eastAsiaTheme="minorEastAsia" w:hAnsiTheme="minorHAnsi" w:cstheme="minorBidi"/>
            <w:noProof/>
            <w:sz w:val="22"/>
            <w:szCs w:val="22"/>
            <w:lang w:val="en-US"/>
          </w:rPr>
          <w:tab/>
        </w:r>
        <w:r w:rsidR="00882542" w:rsidRPr="000E56D8">
          <w:rPr>
            <w:rStyle w:val="Hyperlink"/>
            <w:noProof/>
          </w:rPr>
          <w:t>Įrašyti sprendimą apie klasifikatoriaus pakeitimą</w:t>
        </w:r>
        <w:r w:rsidR="00882542">
          <w:rPr>
            <w:noProof/>
          </w:rPr>
          <w:tab/>
        </w:r>
        <w:r w:rsidR="00882542">
          <w:rPr>
            <w:noProof/>
          </w:rPr>
          <w:fldChar w:fldCharType="begin"/>
        </w:r>
        <w:r w:rsidR="00882542">
          <w:rPr>
            <w:noProof/>
          </w:rPr>
          <w:instrText xml:space="preserve"> PAGEREF _Toc169621481 \h </w:instrText>
        </w:r>
        <w:r w:rsidR="00882542">
          <w:rPr>
            <w:noProof/>
          </w:rPr>
        </w:r>
        <w:r w:rsidR="00882542">
          <w:rPr>
            <w:noProof/>
          </w:rPr>
          <w:fldChar w:fldCharType="separate"/>
        </w:r>
        <w:r w:rsidR="00882542">
          <w:rPr>
            <w:noProof/>
          </w:rPr>
          <w:t>51</w:t>
        </w:r>
        <w:r w:rsidR="00882542">
          <w:rPr>
            <w:noProof/>
          </w:rPr>
          <w:fldChar w:fldCharType="end"/>
        </w:r>
      </w:hyperlink>
    </w:p>
    <w:p w14:paraId="7FD3A40A" w14:textId="0CAD6667"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82" w:history="1">
        <w:r w:rsidR="00882542" w:rsidRPr="000E56D8">
          <w:rPr>
            <w:rStyle w:val="Hyperlink"/>
            <w:noProof/>
          </w:rPr>
          <w:t>8.14.</w:t>
        </w:r>
        <w:r w:rsidR="00882542">
          <w:rPr>
            <w:rFonts w:asciiTheme="minorHAnsi" w:eastAsiaTheme="minorEastAsia" w:hAnsiTheme="minorHAnsi" w:cstheme="minorBidi"/>
            <w:noProof/>
            <w:sz w:val="22"/>
            <w:szCs w:val="22"/>
            <w:lang w:val="en-US"/>
          </w:rPr>
          <w:tab/>
        </w:r>
        <w:r w:rsidR="00882542" w:rsidRPr="000E56D8">
          <w:rPr>
            <w:rStyle w:val="Hyperlink"/>
            <w:noProof/>
          </w:rPr>
          <w:t>Naudotojų informavimas dėl bendramuziejinių LIMIS klasifikatorių reikšmių</w:t>
        </w:r>
        <w:r w:rsidR="00882542">
          <w:rPr>
            <w:noProof/>
          </w:rPr>
          <w:tab/>
        </w:r>
        <w:r w:rsidR="00882542">
          <w:rPr>
            <w:noProof/>
          </w:rPr>
          <w:fldChar w:fldCharType="begin"/>
        </w:r>
        <w:r w:rsidR="00882542">
          <w:rPr>
            <w:noProof/>
          </w:rPr>
          <w:instrText xml:space="preserve"> PAGEREF _Toc169621482 \h </w:instrText>
        </w:r>
        <w:r w:rsidR="00882542">
          <w:rPr>
            <w:noProof/>
          </w:rPr>
        </w:r>
        <w:r w:rsidR="00882542">
          <w:rPr>
            <w:noProof/>
          </w:rPr>
          <w:fldChar w:fldCharType="separate"/>
        </w:r>
        <w:r w:rsidR="00882542">
          <w:rPr>
            <w:noProof/>
          </w:rPr>
          <w:t>52</w:t>
        </w:r>
        <w:r w:rsidR="00882542">
          <w:rPr>
            <w:noProof/>
          </w:rPr>
          <w:fldChar w:fldCharType="end"/>
        </w:r>
      </w:hyperlink>
    </w:p>
    <w:p w14:paraId="75490931" w14:textId="33AD95F0"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483" w:history="1">
        <w:r w:rsidR="00882542" w:rsidRPr="000E56D8">
          <w:rPr>
            <w:rStyle w:val="Hyperlink"/>
            <w:noProof/>
          </w:rPr>
          <w:t>8.14.1.</w:t>
        </w:r>
        <w:r w:rsidR="00882542">
          <w:rPr>
            <w:rFonts w:asciiTheme="minorHAnsi" w:eastAsiaTheme="minorEastAsia" w:hAnsiTheme="minorHAnsi" w:cstheme="minorBidi"/>
            <w:noProof/>
            <w:sz w:val="22"/>
            <w:szCs w:val="22"/>
            <w:lang w:val="en-US"/>
          </w:rPr>
          <w:tab/>
        </w:r>
        <w:r w:rsidR="00882542" w:rsidRPr="000E56D8">
          <w:rPr>
            <w:rStyle w:val="Hyperlink"/>
            <w:noProof/>
          </w:rPr>
          <w:t>Pranešimas atsakant į darbuotojo užklausą</w:t>
        </w:r>
        <w:r w:rsidR="00882542">
          <w:rPr>
            <w:noProof/>
          </w:rPr>
          <w:tab/>
        </w:r>
        <w:r w:rsidR="00882542">
          <w:rPr>
            <w:noProof/>
          </w:rPr>
          <w:fldChar w:fldCharType="begin"/>
        </w:r>
        <w:r w:rsidR="00882542">
          <w:rPr>
            <w:noProof/>
          </w:rPr>
          <w:instrText xml:space="preserve"> PAGEREF _Toc169621483 \h </w:instrText>
        </w:r>
        <w:r w:rsidR="00882542">
          <w:rPr>
            <w:noProof/>
          </w:rPr>
        </w:r>
        <w:r w:rsidR="00882542">
          <w:rPr>
            <w:noProof/>
          </w:rPr>
          <w:fldChar w:fldCharType="separate"/>
        </w:r>
        <w:r w:rsidR="00882542">
          <w:rPr>
            <w:noProof/>
          </w:rPr>
          <w:t>53</w:t>
        </w:r>
        <w:r w:rsidR="00882542">
          <w:rPr>
            <w:noProof/>
          </w:rPr>
          <w:fldChar w:fldCharType="end"/>
        </w:r>
      </w:hyperlink>
    </w:p>
    <w:p w14:paraId="0DF29CDB" w14:textId="64A6FFF4"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484" w:history="1">
        <w:r w:rsidR="00882542" w:rsidRPr="000E56D8">
          <w:rPr>
            <w:rStyle w:val="Hyperlink"/>
            <w:noProof/>
          </w:rPr>
          <w:t>8.14.2.</w:t>
        </w:r>
        <w:r w:rsidR="00882542">
          <w:rPr>
            <w:rFonts w:asciiTheme="minorHAnsi" w:eastAsiaTheme="minorEastAsia" w:hAnsiTheme="minorHAnsi" w:cstheme="minorBidi"/>
            <w:noProof/>
            <w:sz w:val="22"/>
            <w:szCs w:val="22"/>
            <w:lang w:val="en-US"/>
          </w:rPr>
          <w:tab/>
        </w:r>
        <w:r w:rsidR="00882542" w:rsidRPr="000E56D8">
          <w:rPr>
            <w:rStyle w:val="Hyperlink"/>
            <w:noProof/>
          </w:rPr>
          <w:t>Pranešimas naudotojui apie LIMIS administratoriaus pakeitimus bendramuziejiniuose klasifikatoriuose</w:t>
        </w:r>
        <w:r w:rsidR="00882542">
          <w:rPr>
            <w:noProof/>
          </w:rPr>
          <w:tab/>
        </w:r>
        <w:r w:rsidR="00882542">
          <w:rPr>
            <w:noProof/>
          </w:rPr>
          <w:fldChar w:fldCharType="begin"/>
        </w:r>
        <w:r w:rsidR="00882542">
          <w:rPr>
            <w:noProof/>
          </w:rPr>
          <w:instrText xml:space="preserve"> PAGEREF _Toc169621484 \h </w:instrText>
        </w:r>
        <w:r w:rsidR="00882542">
          <w:rPr>
            <w:noProof/>
          </w:rPr>
        </w:r>
        <w:r w:rsidR="00882542">
          <w:rPr>
            <w:noProof/>
          </w:rPr>
          <w:fldChar w:fldCharType="separate"/>
        </w:r>
        <w:r w:rsidR="00882542">
          <w:rPr>
            <w:noProof/>
          </w:rPr>
          <w:t>53</w:t>
        </w:r>
        <w:r w:rsidR="00882542">
          <w:rPr>
            <w:noProof/>
          </w:rPr>
          <w:fldChar w:fldCharType="end"/>
        </w:r>
      </w:hyperlink>
    </w:p>
    <w:p w14:paraId="2F78415F" w14:textId="40E1755B"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85" w:history="1">
        <w:r w:rsidR="00882542" w:rsidRPr="000E56D8">
          <w:rPr>
            <w:rStyle w:val="Hyperlink"/>
            <w:noProof/>
          </w:rPr>
          <w:t>8.15.</w:t>
        </w:r>
        <w:r w:rsidR="00882542">
          <w:rPr>
            <w:rFonts w:asciiTheme="minorHAnsi" w:eastAsiaTheme="minorEastAsia" w:hAnsiTheme="minorHAnsi" w:cstheme="minorBidi"/>
            <w:noProof/>
            <w:sz w:val="22"/>
            <w:szCs w:val="22"/>
            <w:lang w:val="en-US"/>
          </w:rPr>
          <w:tab/>
        </w:r>
        <w:r w:rsidR="00882542" w:rsidRPr="000E56D8">
          <w:rPr>
            <w:rStyle w:val="Hyperlink"/>
            <w:noProof/>
          </w:rPr>
          <w:t>Bendramuziejinio klasifikatoriaus „Meno kūrinių, jų autorių ir autorių turtinių teisių turėtojų duomenų bazė“ valdymas</w:t>
        </w:r>
        <w:r w:rsidR="00882542">
          <w:rPr>
            <w:noProof/>
          </w:rPr>
          <w:tab/>
        </w:r>
        <w:r w:rsidR="00882542">
          <w:rPr>
            <w:noProof/>
          </w:rPr>
          <w:fldChar w:fldCharType="begin"/>
        </w:r>
        <w:r w:rsidR="00882542">
          <w:rPr>
            <w:noProof/>
          </w:rPr>
          <w:instrText xml:space="preserve"> PAGEREF _Toc169621485 \h </w:instrText>
        </w:r>
        <w:r w:rsidR="00882542">
          <w:rPr>
            <w:noProof/>
          </w:rPr>
        </w:r>
        <w:r w:rsidR="00882542">
          <w:rPr>
            <w:noProof/>
          </w:rPr>
          <w:fldChar w:fldCharType="separate"/>
        </w:r>
        <w:r w:rsidR="00882542">
          <w:rPr>
            <w:noProof/>
          </w:rPr>
          <w:t>54</w:t>
        </w:r>
        <w:r w:rsidR="00882542">
          <w:rPr>
            <w:noProof/>
          </w:rPr>
          <w:fldChar w:fldCharType="end"/>
        </w:r>
      </w:hyperlink>
    </w:p>
    <w:p w14:paraId="33709BC0" w14:textId="6070D074" w:rsidR="00882542" w:rsidRDefault="004E6EBC">
      <w:pPr>
        <w:pStyle w:val="TOC1"/>
        <w:tabs>
          <w:tab w:val="left" w:pos="400"/>
          <w:tab w:val="right" w:leader="dot" w:pos="9204"/>
        </w:tabs>
        <w:rPr>
          <w:rFonts w:asciiTheme="minorHAnsi" w:eastAsiaTheme="minorEastAsia" w:hAnsiTheme="minorHAnsi" w:cstheme="minorBidi"/>
          <w:noProof/>
          <w:sz w:val="22"/>
          <w:szCs w:val="22"/>
          <w:lang w:val="en-US"/>
        </w:rPr>
      </w:pPr>
      <w:hyperlink w:anchor="_Toc169621486" w:history="1">
        <w:r w:rsidR="00882542" w:rsidRPr="000E56D8">
          <w:rPr>
            <w:rStyle w:val="Hyperlink"/>
            <w:noProof/>
          </w:rPr>
          <w:t>9.</w:t>
        </w:r>
        <w:r w:rsidR="00882542">
          <w:rPr>
            <w:rFonts w:asciiTheme="minorHAnsi" w:eastAsiaTheme="minorEastAsia" w:hAnsiTheme="minorHAnsi" w:cstheme="minorBidi"/>
            <w:noProof/>
            <w:sz w:val="22"/>
            <w:szCs w:val="22"/>
            <w:lang w:val="en-US"/>
          </w:rPr>
          <w:tab/>
        </w:r>
        <w:r w:rsidR="00882542" w:rsidRPr="000E56D8">
          <w:rPr>
            <w:rStyle w:val="Hyperlink"/>
            <w:noProof/>
          </w:rPr>
          <w:t>z39.50 klasifikatoriaus administravimas</w:t>
        </w:r>
        <w:r w:rsidR="00882542">
          <w:rPr>
            <w:noProof/>
          </w:rPr>
          <w:tab/>
        </w:r>
        <w:r w:rsidR="00882542">
          <w:rPr>
            <w:noProof/>
          </w:rPr>
          <w:fldChar w:fldCharType="begin"/>
        </w:r>
        <w:r w:rsidR="00882542">
          <w:rPr>
            <w:noProof/>
          </w:rPr>
          <w:instrText xml:space="preserve"> PAGEREF _Toc169621486 \h </w:instrText>
        </w:r>
        <w:r w:rsidR="00882542">
          <w:rPr>
            <w:noProof/>
          </w:rPr>
        </w:r>
        <w:r w:rsidR="00882542">
          <w:rPr>
            <w:noProof/>
          </w:rPr>
          <w:fldChar w:fldCharType="separate"/>
        </w:r>
        <w:r w:rsidR="00882542">
          <w:rPr>
            <w:noProof/>
          </w:rPr>
          <w:t>56</w:t>
        </w:r>
        <w:r w:rsidR="00882542">
          <w:rPr>
            <w:noProof/>
          </w:rPr>
          <w:fldChar w:fldCharType="end"/>
        </w:r>
      </w:hyperlink>
    </w:p>
    <w:p w14:paraId="0213DE1C" w14:textId="15EEC8E3"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87" w:history="1">
        <w:r w:rsidR="00882542" w:rsidRPr="000E56D8">
          <w:rPr>
            <w:rStyle w:val="Hyperlink"/>
            <w:noProof/>
          </w:rPr>
          <w:t>9.1.</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z39.50 klasifikatoriaus reikšmes</w:t>
        </w:r>
        <w:r w:rsidR="00882542">
          <w:rPr>
            <w:noProof/>
          </w:rPr>
          <w:tab/>
        </w:r>
        <w:r w:rsidR="00882542">
          <w:rPr>
            <w:noProof/>
          </w:rPr>
          <w:fldChar w:fldCharType="begin"/>
        </w:r>
        <w:r w:rsidR="00882542">
          <w:rPr>
            <w:noProof/>
          </w:rPr>
          <w:instrText xml:space="preserve"> PAGEREF _Toc169621487 \h </w:instrText>
        </w:r>
        <w:r w:rsidR="00882542">
          <w:rPr>
            <w:noProof/>
          </w:rPr>
        </w:r>
        <w:r w:rsidR="00882542">
          <w:rPr>
            <w:noProof/>
          </w:rPr>
          <w:fldChar w:fldCharType="separate"/>
        </w:r>
        <w:r w:rsidR="00882542">
          <w:rPr>
            <w:noProof/>
          </w:rPr>
          <w:t>56</w:t>
        </w:r>
        <w:r w:rsidR="00882542">
          <w:rPr>
            <w:noProof/>
          </w:rPr>
          <w:fldChar w:fldCharType="end"/>
        </w:r>
      </w:hyperlink>
    </w:p>
    <w:p w14:paraId="4F3C84FA" w14:textId="11A21717" w:rsidR="00882542" w:rsidRDefault="004E6EBC">
      <w:pPr>
        <w:pStyle w:val="TOC2"/>
        <w:tabs>
          <w:tab w:val="left" w:pos="800"/>
          <w:tab w:val="right" w:leader="dot" w:pos="9204"/>
        </w:tabs>
        <w:rPr>
          <w:rFonts w:asciiTheme="minorHAnsi" w:eastAsiaTheme="minorEastAsia" w:hAnsiTheme="minorHAnsi" w:cstheme="minorBidi"/>
          <w:noProof/>
          <w:sz w:val="22"/>
          <w:szCs w:val="22"/>
          <w:lang w:val="en-US"/>
        </w:rPr>
      </w:pPr>
      <w:hyperlink w:anchor="_Toc169621488" w:history="1">
        <w:r w:rsidR="00882542" w:rsidRPr="000E56D8">
          <w:rPr>
            <w:rStyle w:val="Hyperlink"/>
            <w:noProof/>
          </w:rPr>
          <w:t>9.2.</w:t>
        </w:r>
        <w:r w:rsidR="00882542">
          <w:rPr>
            <w:rFonts w:asciiTheme="minorHAnsi" w:eastAsiaTheme="minorEastAsia" w:hAnsiTheme="minorHAnsi" w:cstheme="minorBidi"/>
            <w:noProof/>
            <w:sz w:val="22"/>
            <w:szCs w:val="22"/>
            <w:lang w:val="en-US"/>
          </w:rPr>
          <w:tab/>
        </w:r>
        <w:r w:rsidR="00882542" w:rsidRPr="000E56D8">
          <w:rPr>
            <w:rStyle w:val="Hyperlink"/>
            <w:noProof/>
          </w:rPr>
          <w:t>Įtraukti naują teikėją į z39.50 klasifikatorių</w:t>
        </w:r>
        <w:r w:rsidR="00882542">
          <w:rPr>
            <w:noProof/>
          </w:rPr>
          <w:tab/>
        </w:r>
        <w:r w:rsidR="00882542">
          <w:rPr>
            <w:noProof/>
          </w:rPr>
          <w:fldChar w:fldCharType="begin"/>
        </w:r>
        <w:r w:rsidR="00882542">
          <w:rPr>
            <w:noProof/>
          </w:rPr>
          <w:instrText xml:space="preserve"> PAGEREF _Toc169621488 \h </w:instrText>
        </w:r>
        <w:r w:rsidR="00882542">
          <w:rPr>
            <w:noProof/>
          </w:rPr>
        </w:r>
        <w:r w:rsidR="00882542">
          <w:rPr>
            <w:noProof/>
          </w:rPr>
          <w:fldChar w:fldCharType="separate"/>
        </w:r>
        <w:r w:rsidR="00882542">
          <w:rPr>
            <w:noProof/>
          </w:rPr>
          <w:t>56</w:t>
        </w:r>
        <w:r w:rsidR="00882542">
          <w:rPr>
            <w:noProof/>
          </w:rPr>
          <w:fldChar w:fldCharType="end"/>
        </w:r>
      </w:hyperlink>
    </w:p>
    <w:p w14:paraId="5FC65C7D" w14:textId="350D6118"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489" w:history="1">
        <w:r w:rsidR="00882542" w:rsidRPr="000E56D8">
          <w:rPr>
            <w:rStyle w:val="Hyperlink"/>
            <w:noProof/>
          </w:rPr>
          <w:t>10.</w:t>
        </w:r>
        <w:r w:rsidR="00882542">
          <w:rPr>
            <w:rFonts w:asciiTheme="minorHAnsi" w:eastAsiaTheme="minorEastAsia" w:hAnsiTheme="minorHAnsi" w:cstheme="minorBidi"/>
            <w:noProof/>
            <w:sz w:val="22"/>
            <w:szCs w:val="22"/>
            <w:lang w:val="en-US"/>
          </w:rPr>
          <w:tab/>
        </w:r>
        <w:r w:rsidR="00882542" w:rsidRPr="000E56D8">
          <w:rPr>
            <w:rStyle w:val="Hyperlink"/>
            <w:noProof/>
          </w:rPr>
          <w:t>Ataskaitų generavimas</w:t>
        </w:r>
        <w:r w:rsidR="00882542">
          <w:rPr>
            <w:noProof/>
          </w:rPr>
          <w:tab/>
        </w:r>
        <w:r w:rsidR="00882542">
          <w:rPr>
            <w:noProof/>
          </w:rPr>
          <w:fldChar w:fldCharType="begin"/>
        </w:r>
        <w:r w:rsidR="00882542">
          <w:rPr>
            <w:noProof/>
          </w:rPr>
          <w:instrText xml:space="preserve"> PAGEREF _Toc169621489 \h </w:instrText>
        </w:r>
        <w:r w:rsidR="00882542">
          <w:rPr>
            <w:noProof/>
          </w:rPr>
        </w:r>
        <w:r w:rsidR="00882542">
          <w:rPr>
            <w:noProof/>
          </w:rPr>
          <w:fldChar w:fldCharType="separate"/>
        </w:r>
        <w:r w:rsidR="00882542">
          <w:rPr>
            <w:noProof/>
          </w:rPr>
          <w:t>57</w:t>
        </w:r>
        <w:r w:rsidR="00882542">
          <w:rPr>
            <w:noProof/>
          </w:rPr>
          <w:fldChar w:fldCharType="end"/>
        </w:r>
      </w:hyperlink>
    </w:p>
    <w:p w14:paraId="57D706F1" w14:textId="3B4509E1"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90" w:history="1">
        <w:r w:rsidR="00882542" w:rsidRPr="000E56D8">
          <w:rPr>
            <w:rStyle w:val="Hyperlink"/>
            <w:noProof/>
          </w:rPr>
          <w:t>10.1.</w:t>
        </w:r>
        <w:r w:rsidR="00882542">
          <w:rPr>
            <w:rFonts w:asciiTheme="minorHAnsi" w:eastAsiaTheme="minorEastAsia" w:hAnsiTheme="minorHAnsi" w:cstheme="minorBidi"/>
            <w:noProof/>
            <w:sz w:val="22"/>
            <w:szCs w:val="22"/>
            <w:lang w:val="en-US"/>
          </w:rPr>
          <w:tab/>
        </w:r>
        <w:r w:rsidR="00882542" w:rsidRPr="000E56D8">
          <w:rPr>
            <w:rStyle w:val="Hyperlink"/>
            <w:noProof/>
          </w:rPr>
          <w:t>Formuoti bendramuziejinę ataskaitą spausdinimui</w:t>
        </w:r>
        <w:r w:rsidR="00882542">
          <w:rPr>
            <w:noProof/>
          </w:rPr>
          <w:tab/>
        </w:r>
        <w:r w:rsidR="00882542">
          <w:rPr>
            <w:noProof/>
          </w:rPr>
          <w:fldChar w:fldCharType="begin"/>
        </w:r>
        <w:r w:rsidR="00882542">
          <w:rPr>
            <w:noProof/>
          </w:rPr>
          <w:instrText xml:space="preserve"> PAGEREF _Toc169621490 \h </w:instrText>
        </w:r>
        <w:r w:rsidR="00882542">
          <w:rPr>
            <w:noProof/>
          </w:rPr>
        </w:r>
        <w:r w:rsidR="00882542">
          <w:rPr>
            <w:noProof/>
          </w:rPr>
          <w:fldChar w:fldCharType="separate"/>
        </w:r>
        <w:r w:rsidR="00882542">
          <w:rPr>
            <w:noProof/>
          </w:rPr>
          <w:t>57</w:t>
        </w:r>
        <w:r w:rsidR="00882542">
          <w:rPr>
            <w:noProof/>
          </w:rPr>
          <w:fldChar w:fldCharType="end"/>
        </w:r>
      </w:hyperlink>
    </w:p>
    <w:p w14:paraId="6F323C17" w14:textId="39053A62"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91" w:history="1">
        <w:r w:rsidR="00882542" w:rsidRPr="000E56D8">
          <w:rPr>
            <w:rStyle w:val="Hyperlink"/>
            <w:noProof/>
          </w:rPr>
          <w:t>10.2.</w:t>
        </w:r>
        <w:r w:rsidR="00882542">
          <w:rPr>
            <w:rFonts w:asciiTheme="minorHAnsi" w:eastAsiaTheme="minorEastAsia" w:hAnsiTheme="minorHAnsi" w:cstheme="minorBidi"/>
            <w:noProof/>
            <w:sz w:val="22"/>
            <w:szCs w:val="22"/>
            <w:lang w:val="en-US"/>
          </w:rPr>
          <w:tab/>
        </w:r>
        <w:r w:rsidR="00882542" w:rsidRPr="000E56D8">
          <w:rPr>
            <w:rStyle w:val="Hyperlink"/>
            <w:noProof/>
          </w:rPr>
          <w:t>Tvarkyti LIMIS-C ataskaitas</w:t>
        </w:r>
        <w:r w:rsidR="00882542">
          <w:rPr>
            <w:noProof/>
          </w:rPr>
          <w:tab/>
        </w:r>
        <w:r w:rsidR="00882542">
          <w:rPr>
            <w:noProof/>
          </w:rPr>
          <w:fldChar w:fldCharType="begin"/>
        </w:r>
        <w:r w:rsidR="00882542">
          <w:rPr>
            <w:noProof/>
          </w:rPr>
          <w:instrText xml:space="preserve"> PAGEREF _Toc169621491 \h </w:instrText>
        </w:r>
        <w:r w:rsidR="00882542">
          <w:rPr>
            <w:noProof/>
          </w:rPr>
        </w:r>
        <w:r w:rsidR="00882542">
          <w:rPr>
            <w:noProof/>
          </w:rPr>
          <w:fldChar w:fldCharType="separate"/>
        </w:r>
        <w:r w:rsidR="00882542">
          <w:rPr>
            <w:noProof/>
          </w:rPr>
          <w:t>57</w:t>
        </w:r>
        <w:r w:rsidR="00882542">
          <w:rPr>
            <w:noProof/>
          </w:rPr>
          <w:fldChar w:fldCharType="end"/>
        </w:r>
      </w:hyperlink>
    </w:p>
    <w:p w14:paraId="753837D0" w14:textId="0A1E265B"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92" w:history="1">
        <w:r w:rsidR="00882542" w:rsidRPr="000E56D8">
          <w:rPr>
            <w:rStyle w:val="Hyperlink"/>
            <w:noProof/>
          </w:rPr>
          <w:t>10.3.</w:t>
        </w:r>
        <w:r w:rsidR="00882542">
          <w:rPr>
            <w:rFonts w:asciiTheme="minorHAnsi" w:eastAsiaTheme="minorEastAsia" w:hAnsiTheme="minorHAnsi" w:cstheme="minorBidi"/>
            <w:noProof/>
            <w:sz w:val="22"/>
            <w:szCs w:val="22"/>
            <w:lang w:val="en-US"/>
          </w:rPr>
          <w:tab/>
        </w:r>
        <w:r w:rsidR="00882542" w:rsidRPr="000E56D8">
          <w:rPr>
            <w:rStyle w:val="Hyperlink"/>
            <w:noProof/>
          </w:rPr>
          <w:t>Surasti ir peržiūrėti muziejų pateiktas ataskaitas</w:t>
        </w:r>
        <w:r w:rsidR="00882542">
          <w:rPr>
            <w:noProof/>
          </w:rPr>
          <w:tab/>
        </w:r>
        <w:r w:rsidR="00882542">
          <w:rPr>
            <w:noProof/>
          </w:rPr>
          <w:fldChar w:fldCharType="begin"/>
        </w:r>
        <w:r w:rsidR="00882542">
          <w:rPr>
            <w:noProof/>
          </w:rPr>
          <w:instrText xml:space="preserve"> PAGEREF _Toc169621492 \h </w:instrText>
        </w:r>
        <w:r w:rsidR="00882542">
          <w:rPr>
            <w:noProof/>
          </w:rPr>
        </w:r>
        <w:r w:rsidR="00882542">
          <w:rPr>
            <w:noProof/>
          </w:rPr>
          <w:fldChar w:fldCharType="separate"/>
        </w:r>
        <w:r w:rsidR="00882542">
          <w:rPr>
            <w:noProof/>
          </w:rPr>
          <w:t>58</w:t>
        </w:r>
        <w:r w:rsidR="00882542">
          <w:rPr>
            <w:noProof/>
          </w:rPr>
          <w:fldChar w:fldCharType="end"/>
        </w:r>
      </w:hyperlink>
    </w:p>
    <w:p w14:paraId="08C21157" w14:textId="21374987"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493" w:history="1">
        <w:r w:rsidR="00882542" w:rsidRPr="000E56D8">
          <w:rPr>
            <w:rStyle w:val="Hyperlink"/>
            <w:noProof/>
          </w:rPr>
          <w:t>11.</w:t>
        </w:r>
        <w:r w:rsidR="00882542">
          <w:rPr>
            <w:rFonts w:asciiTheme="minorHAnsi" w:eastAsiaTheme="minorEastAsia" w:hAnsiTheme="minorHAnsi" w:cstheme="minorBidi"/>
            <w:noProof/>
            <w:sz w:val="22"/>
            <w:szCs w:val="22"/>
            <w:lang w:val="en-US"/>
          </w:rPr>
          <w:tab/>
        </w:r>
        <w:r w:rsidR="00882542" w:rsidRPr="000E56D8">
          <w:rPr>
            <w:rStyle w:val="Hyperlink"/>
            <w:noProof/>
          </w:rPr>
          <w:t>Kolekcijų eksportui tvarkymas</w:t>
        </w:r>
        <w:r w:rsidR="00882542">
          <w:rPr>
            <w:noProof/>
          </w:rPr>
          <w:tab/>
        </w:r>
        <w:r w:rsidR="00882542">
          <w:rPr>
            <w:noProof/>
          </w:rPr>
          <w:fldChar w:fldCharType="begin"/>
        </w:r>
        <w:r w:rsidR="00882542">
          <w:rPr>
            <w:noProof/>
          </w:rPr>
          <w:instrText xml:space="preserve"> PAGEREF _Toc169621493 \h </w:instrText>
        </w:r>
        <w:r w:rsidR="00882542">
          <w:rPr>
            <w:noProof/>
          </w:rPr>
        </w:r>
        <w:r w:rsidR="00882542">
          <w:rPr>
            <w:noProof/>
          </w:rPr>
          <w:fldChar w:fldCharType="separate"/>
        </w:r>
        <w:r w:rsidR="00882542">
          <w:rPr>
            <w:noProof/>
          </w:rPr>
          <w:t>60</w:t>
        </w:r>
        <w:r w:rsidR="00882542">
          <w:rPr>
            <w:noProof/>
          </w:rPr>
          <w:fldChar w:fldCharType="end"/>
        </w:r>
      </w:hyperlink>
    </w:p>
    <w:p w14:paraId="181FE3F1" w14:textId="24EEE0F7"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94" w:history="1">
        <w:r w:rsidR="00882542" w:rsidRPr="000E56D8">
          <w:rPr>
            <w:rStyle w:val="Hyperlink"/>
            <w:noProof/>
          </w:rPr>
          <w:t>11.1.</w:t>
        </w:r>
        <w:r w:rsidR="00882542">
          <w:rPr>
            <w:rFonts w:asciiTheme="minorHAnsi" w:eastAsiaTheme="minorEastAsia" w:hAnsiTheme="minorHAnsi" w:cstheme="minorBidi"/>
            <w:noProof/>
            <w:sz w:val="22"/>
            <w:szCs w:val="22"/>
            <w:lang w:val="en-US"/>
          </w:rPr>
          <w:tab/>
        </w:r>
        <w:r w:rsidR="00882542" w:rsidRPr="000E56D8">
          <w:rPr>
            <w:rStyle w:val="Hyperlink"/>
            <w:noProof/>
          </w:rPr>
          <w:t>Įvesti naują kolekciją eksportui</w:t>
        </w:r>
        <w:r w:rsidR="00882542">
          <w:rPr>
            <w:noProof/>
          </w:rPr>
          <w:tab/>
        </w:r>
        <w:r w:rsidR="00882542">
          <w:rPr>
            <w:noProof/>
          </w:rPr>
          <w:fldChar w:fldCharType="begin"/>
        </w:r>
        <w:r w:rsidR="00882542">
          <w:rPr>
            <w:noProof/>
          </w:rPr>
          <w:instrText xml:space="preserve"> PAGEREF _Toc169621494 \h </w:instrText>
        </w:r>
        <w:r w:rsidR="00882542">
          <w:rPr>
            <w:noProof/>
          </w:rPr>
        </w:r>
        <w:r w:rsidR="00882542">
          <w:rPr>
            <w:noProof/>
          </w:rPr>
          <w:fldChar w:fldCharType="separate"/>
        </w:r>
        <w:r w:rsidR="00882542">
          <w:rPr>
            <w:noProof/>
          </w:rPr>
          <w:t>60</w:t>
        </w:r>
        <w:r w:rsidR="00882542">
          <w:rPr>
            <w:noProof/>
          </w:rPr>
          <w:fldChar w:fldCharType="end"/>
        </w:r>
      </w:hyperlink>
    </w:p>
    <w:p w14:paraId="1A7843E8" w14:textId="0A5B4B22"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95" w:history="1">
        <w:r w:rsidR="00882542" w:rsidRPr="000E56D8">
          <w:rPr>
            <w:rStyle w:val="Hyperlink"/>
            <w:noProof/>
          </w:rPr>
          <w:t>11.2.</w:t>
        </w:r>
        <w:r w:rsidR="00882542">
          <w:rPr>
            <w:rFonts w:asciiTheme="minorHAnsi" w:eastAsiaTheme="minorEastAsia" w:hAnsiTheme="minorHAnsi" w:cstheme="minorBidi"/>
            <w:noProof/>
            <w:sz w:val="22"/>
            <w:szCs w:val="22"/>
            <w:lang w:val="en-US"/>
          </w:rPr>
          <w:tab/>
        </w:r>
        <w:r w:rsidR="00882542" w:rsidRPr="000E56D8">
          <w:rPr>
            <w:rStyle w:val="Hyperlink"/>
            <w:noProof/>
          </w:rPr>
          <w:t>Surasti kolekciją eksportui</w:t>
        </w:r>
        <w:r w:rsidR="00882542">
          <w:rPr>
            <w:noProof/>
          </w:rPr>
          <w:tab/>
        </w:r>
        <w:r w:rsidR="00882542">
          <w:rPr>
            <w:noProof/>
          </w:rPr>
          <w:fldChar w:fldCharType="begin"/>
        </w:r>
        <w:r w:rsidR="00882542">
          <w:rPr>
            <w:noProof/>
          </w:rPr>
          <w:instrText xml:space="preserve"> PAGEREF _Toc169621495 \h </w:instrText>
        </w:r>
        <w:r w:rsidR="00882542">
          <w:rPr>
            <w:noProof/>
          </w:rPr>
        </w:r>
        <w:r w:rsidR="00882542">
          <w:rPr>
            <w:noProof/>
          </w:rPr>
          <w:fldChar w:fldCharType="separate"/>
        </w:r>
        <w:r w:rsidR="00882542">
          <w:rPr>
            <w:noProof/>
          </w:rPr>
          <w:t>62</w:t>
        </w:r>
        <w:r w:rsidR="00882542">
          <w:rPr>
            <w:noProof/>
          </w:rPr>
          <w:fldChar w:fldCharType="end"/>
        </w:r>
      </w:hyperlink>
    </w:p>
    <w:p w14:paraId="12D1ED55" w14:textId="0DBBCC9B"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96" w:history="1">
        <w:r w:rsidR="00882542" w:rsidRPr="000E56D8">
          <w:rPr>
            <w:rStyle w:val="Hyperlink"/>
            <w:noProof/>
          </w:rPr>
          <w:t>11.3.</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kolekcijos eksportui duomenis</w:t>
        </w:r>
        <w:r w:rsidR="00882542">
          <w:rPr>
            <w:noProof/>
          </w:rPr>
          <w:tab/>
        </w:r>
        <w:r w:rsidR="00882542">
          <w:rPr>
            <w:noProof/>
          </w:rPr>
          <w:fldChar w:fldCharType="begin"/>
        </w:r>
        <w:r w:rsidR="00882542">
          <w:rPr>
            <w:noProof/>
          </w:rPr>
          <w:instrText xml:space="preserve"> PAGEREF _Toc169621496 \h </w:instrText>
        </w:r>
        <w:r w:rsidR="00882542">
          <w:rPr>
            <w:noProof/>
          </w:rPr>
        </w:r>
        <w:r w:rsidR="00882542">
          <w:rPr>
            <w:noProof/>
          </w:rPr>
          <w:fldChar w:fldCharType="separate"/>
        </w:r>
        <w:r w:rsidR="00882542">
          <w:rPr>
            <w:noProof/>
          </w:rPr>
          <w:t>62</w:t>
        </w:r>
        <w:r w:rsidR="00882542">
          <w:rPr>
            <w:noProof/>
          </w:rPr>
          <w:fldChar w:fldCharType="end"/>
        </w:r>
      </w:hyperlink>
    </w:p>
    <w:p w14:paraId="1A8A8563" w14:textId="243FA4AD"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97" w:history="1">
        <w:r w:rsidR="00882542" w:rsidRPr="000E56D8">
          <w:rPr>
            <w:rStyle w:val="Hyperlink"/>
            <w:noProof/>
          </w:rPr>
          <w:t>11.4.</w:t>
        </w:r>
        <w:r w:rsidR="00882542">
          <w:rPr>
            <w:rFonts w:asciiTheme="minorHAnsi" w:eastAsiaTheme="minorEastAsia" w:hAnsiTheme="minorHAnsi" w:cstheme="minorBidi"/>
            <w:noProof/>
            <w:sz w:val="22"/>
            <w:szCs w:val="22"/>
            <w:lang w:val="en-US"/>
          </w:rPr>
          <w:tab/>
        </w:r>
        <w:r w:rsidR="00882542" w:rsidRPr="000E56D8">
          <w:rPr>
            <w:rStyle w:val="Hyperlink"/>
            <w:noProof/>
          </w:rPr>
          <w:t>Keisti kolekcijos eksportui duomenis</w:t>
        </w:r>
        <w:r w:rsidR="00882542">
          <w:rPr>
            <w:noProof/>
          </w:rPr>
          <w:tab/>
        </w:r>
        <w:r w:rsidR="00882542">
          <w:rPr>
            <w:noProof/>
          </w:rPr>
          <w:fldChar w:fldCharType="begin"/>
        </w:r>
        <w:r w:rsidR="00882542">
          <w:rPr>
            <w:noProof/>
          </w:rPr>
          <w:instrText xml:space="preserve"> PAGEREF _Toc169621497 \h </w:instrText>
        </w:r>
        <w:r w:rsidR="00882542">
          <w:rPr>
            <w:noProof/>
          </w:rPr>
        </w:r>
        <w:r w:rsidR="00882542">
          <w:rPr>
            <w:noProof/>
          </w:rPr>
          <w:fldChar w:fldCharType="separate"/>
        </w:r>
        <w:r w:rsidR="00882542">
          <w:rPr>
            <w:noProof/>
          </w:rPr>
          <w:t>63</w:t>
        </w:r>
        <w:r w:rsidR="00882542">
          <w:rPr>
            <w:noProof/>
          </w:rPr>
          <w:fldChar w:fldCharType="end"/>
        </w:r>
      </w:hyperlink>
    </w:p>
    <w:p w14:paraId="4F2BE096" w14:textId="41602D75"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98" w:history="1">
        <w:r w:rsidR="00882542" w:rsidRPr="000E56D8">
          <w:rPr>
            <w:rStyle w:val="Hyperlink"/>
            <w:noProof/>
          </w:rPr>
          <w:t>11.5.</w:t>
        </w:r>
        <w:r w:rsidR="00882542">
          <w:rPr>
            <w:rFonts w:asciiTheme="minorHAnsi" w:eastAsiaTheme="minorEastAsia" w:hAnsiTheme="minorHAnsi" w:cstheme="minorBidi"/>
            <w:noProof/>
            <w:sz w:val="22"/>
            <w:szCs w:val="22"/>
            <w:lang w:val="en-US"/>
          </w:rPr>
          <w:tab/>
        </w:r>
        <w:r w:rsidR="00882542" w:rsidRPr="000E56D8">
          <w:rPr>
            <w:rStyle w:val="Hyperlink"/>
            <w:noProof/>
          </w:rPr>
          <w:t>Pašalinti kolekciją eksportui</w:t>
        </w:r>
        <w:r w:rsidR="00882542">
          <w:rPr>
            <w:noProof/>
          </w:rPr>
          <w:tab/>
        </w:r>
        <w:r w:rsidR="00882542">
          <w:rPr>
            <w:noProof/>
          </w:rPr>
          <w:fldChar w:fldCharType="begin"/>
        </w:r>
        <w:r w:rsidR="00882542">
          <w:rPr>
            <w:noProof/>
          </w:rPr>
          <w:instrText xml:space="preserve"> PAGEREF _Toc169621498 \h </w:instrText>
        </w:r>
        <w:r w:rsidR="00882542">
          <w:rPr>
            <w:noProof/>
          </w:rPr>
        </w:r>
        <w:r w:rsidR="00882542">
          <w:rPr>
            <w:noProof/>
          </w:rPr>
          <w:fldChar w:fldCharType="separate"/>
        </w:r>
        <w:r w:rsidR="00882542">
          <w:rPr>
            <w:noProof/>
          </w:rPr>
          <w:t>63</w:t>
        </w:r>
        <w:r w:rsidR="00882542">
          <w:rPr>
            <w:noProof/>
          </w:rPr>
          <w:fldChar w:fldCharType="end"/>
        </w:r>
      </w:hyperlink>
    </w:p>
    <w:p w14:paraId="6153A81E" w14:textId="39847D6A"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499" w:history="1">
        <w:r w:rsidR="00882542" w:rsidRPr="000E56D8">
          <w:rPr>
            <w:rStyle w:val="Hyperlink"/>
            <w:noProof/>
          </w:rPr>
          <w:t>11.6.</w:t>
        </w:r>
        <w:r w:rsidR="00882542">
          <w:rPr>
            <w:rFonts w:asciiTheme="minorHAnsi" w:eastAsiaTheme="minorEastAsia" w:hAnsiTheme="minorHAnsi" w:cstheme="minorBidi"/>
            <w:noProof/>
            <w:sz w:val="22"/>
            <w:szCs w:val="22"/>
            <w:lang w:val="en-US"/>
          </w:rPr>
          <w:tab/>
        </w:r>
        <w:r w:rsidR="00882542" w:rsidRPr="000E56D8">
          <w:rPr>
            <w:rStyle w:val="Hyperlink"/>
            <w:noProof/>
          </w:rPr>
          <w:t>Eksportuoti kolekciją eksportui</w:t>
        </w:r>
        <w:r w:rsidR="00882542">
          <w:rPr>
            <w:noProof/>
          </w:rPr>
          <w:tab/>
        </w:r>
        <w:r w:rsidR="00882542">
          <w:rPr>
            <w:noProof/>
          </w:rPr>
          <w:fldChar w:fldCharType="begin"/>
        </w:r>
        <w:r w:rsidR="00882542">
          <w:rPr>
            <w:noProof/>
          </w:rPr>
          <w:instrText xml:space="preserve"> PAGEREF _Toc169621499 \h </w:instrText>
        </w:r>
        <w:r w:rsidR="00882542">
          <w:rPr>
            <w:noProof/>
          </w:rPr>
        </w:r>
        <w:r w:rsidR="00882542">
          <w:rPr>
            <w:noProof/>
          </w:rPr>
          <w:fldChar w:fldCharType="separate"/>
        </w:r>
        <w:r w:rsidR="00882542">
          <w:rPr>
            <w:noProof/>
          </w:rPr>
          <w:t>63</w:t>
        </w:r>
        <w:r w:rsidR="00882542">
          <w:rPr>
            <w:noProof/>
          </w:rPr>
          <w:fldChar w:fldCharType="end"/>
        </w:r>
      </w:hyperlink>
    </w:p>
    <w:p w14:paraId="616567A1" w14:textId="50AA6BDF"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00" w:history="1">
        <w:r w:rsidR="00882542" w:rsidRPr="000E56D8">
          <w:rPr>
            <w:rStyle w:val="Hyperlink"/>
            <w:noProof/>
          </w:rPr>
          <w:t>12.</w:t>
        </w:r>
        <w:r w:rsidR="00882542">
          <w:rPr>
            <w:rFonts w:asciiTheme="minorHAnsi" w:eastAsiaTheme="minorEastAsia" w:hAnsiTheme="minorHAnsi" w:cstheme="minorBidi"/>
            <w:noProof/>
            <w:sz w:val="22"/>
            <w:szCs w:val="22"/>
            <w:lang w:val="en-US"/>
          </w:rPr>
          <w:tab/>
        </w:r>
        <w:r w:rsidR="00882542" w:rsidRPr="000E56D8">
          <w:rPr>
            <w:rStyle w:val="Hyperlink"/>
            <w:noProof/>
          </w:rPr>
          <w:t>Patikrinimo aktų tvarkymas</w:t>
        </w:r>
        <w:r w:rsidR="00882542">
          <w:rPr>
            <w:noProof/>
          </w:rPr>
          <w:tab/>
        </w:r>
        <w:r w:rsidR="00882542">
          <w:rPr>
            <w:noProof/>
          </w:rPr>
          <w:fldChar w:fldCharType="begin"/>
        </w:r>
        <w:r w:rsidR="00882542">
          <w:rPr>
            <w:noProof/>
          </w:rPr>
          <w:instrText xml:space="preserve"> PAGEREF _Toc169621500 \h </w:instrText>
        </w:r>
        <w:r w:rsidR="00882542">
          <w:rPr>
            <w:noProof/>
          </w:rPr>
        </w:r>
        <w:r w:rsidR="00882542">
          <w:rPr>
            <w:noProof/>
          </w:rPr>
          <w:fldChar w:fldCharType="separate"/>
        </w:r>
        <w:r w:rsidR="00882542">
          <w:rPr>
            <w:noProof/>
          </w:rPr>
          <w:t>65</w:t>
        </w:r>
        <w:r w:rsidR="00882542">
          <w:rPr>
            <w:noProof/>
          </w:rPr>
          <w:fldChar w:fldCharType="end"/>
        </w:r>
      </w:hyperlink>
    </w:p>
    <w:p w14:paraId="0A457870" w14:textId="4B216E25"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01" w:history="1">
        <w:r w:rsidR="00882542" w:rsidRPr="000E56D8">
          <w:rPr>
            <w:rStyle w:val="Hyperlink"/>
            <w:noProof/>
          </w:rPr>
          <w:t>12.1.</w:t>
        </w:r>
        <w:r w:rsidR="00882542">
          <w:rPr>
            <w:rFonts w:asciiTheme="minorHAnsi" w:eastAsiaTheme="minorEastAsia" w:hAnsiTheme="minorHAnsi" w:cstheme="minorBidi"/>
            <w:noProof/>
            <w:sz w:val="22"/>
            <w:szCs w:val="22"/>
            <w:lang w:val="en-US"/>
          </w:rPr>
          <w:tab/>
        </w:r>
        <w:r w:rsidR="00882542" w:rsidRPr="000E56D8">
          <w:rPr>
            <w:rStyle w:val="Hyperlink"/>
            <w:noProof/>
          </w:rPr>
          <w:t>Surasti ir peržiūrėti patikrinimo aktą</w:t>
        </w:r>
        <w:r w:rsidR="00882542">
          <w:rPr>
            <w:noProof/>
          </w:rPr>
          <w:tab/>
        </w:r>
        <w:r w:rsidR="00882542">
          <w:rPr>
            <w:noProof/>
          </w:rPr>
          <w:fldChar w:fldCharType="begin"/>
        </w:r>
        <w:r w:rsidR="00882542">
          <w:rPr>
            <w:noProof/>
          </w:rPr>
          <w:instrText xml:space="preserve"> PAGEREF _Toc169621501 \h </w:instrText>
        </w:r>
        <w:r w:rsidR="00882542">
          <w:rPr>
            <w:noProof/>
          </w:rPr>
        </w:r>
        <w:r w:rsidR="00882542">
          <w:rPr>
            <w:noProof/>
          </w:rPr>
          <w:fldChar w:fldCharType="separate"/>
        </w:r>
        <w:r w:rsidR="00882542">
          <w:rPr>
            <w:noProof/>
          </w:rPr>
          <w:t>65</w:t>
        </w:r>
        <w:r w:rsidR="00882542">
          <w:rPr>
            <w:noProof/>
          </w:rPr>
          <w:fldChar w:fldCharType="end"/>
        </w:r>
      </w:hyperlink>
    </w:p>
    <w:p w14:paraId="262A1836" w14:textId="6BAF97A2"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02" w:history="1">
        <w:r w:rsidR="00882542" w:rsidRPr="000E56D8">
          <w:rPr>
            <w:rStyle w:val="Hyperlink"/>
            <w:noProof/>
          </w:rPr>
          <w:t>12.2.</w:t>
        </w:r>
        <w:r w:rsidR="00882542">
          <w:rPr>
            <w:rFonts w:asciiTheme="minorHAnsi" w:eastAsiaTheme="minorEastAsia" w:hAnsiTheme="minorHAnsi" w:cstheme="minorBidi"/>
            <w:noProof/>
            <w:sz w:val="22"/>
            <w:szCs w:val="22"/>
            <w:lang w:val="en-US"/>
          </w:rPr>
          <w:tab/>
        </w:r>
        <w:r w:rsidR="00882542" w:rsidRPr="000E56D8">
          <w:rPr>
            <w:rStyle w:val="Hyperlink"/>
            <w:noProof/>
          </w:rPr>
          <w:t>Suformuoti patikrinimo aktą spausdinimui</w:t>
        </w:r>
        <w:r w:rsidR="00882542">
          <w:rPr>
            <w:noProof/>
          </w:rPr>
          <w:tab/>
        </w:r>
        <w:r w:rsidR="00882542">
          <w:rPr>
            <w:noProof/>
          </w:rPr>
          <w:fldChar w:fldCharType="begin"/>
        </w:r>
        <w:r w:rsidR="00882542">
          <w:rPr>
            <w:noProof/>
          </w:rPr>
          <w:instrText xml:space="preserve"> PAGEREF _Toc169621502 \h </w:instrText>
        </w:r>
        <w:r w:rsidR="00882542">
          <w:rPr>
            <w:noProof/>
          </w:rPr>
        </w:r>
        <w:r w:rsidR="00882542">
          <w:rPr>
            <w:noProof/>
          </w:rPr>
          <w:fldChar w:fldCharType="separate"/>
        </w:r>
        <w:r w:rsidR="00882542">
          <w:rPr>
            <w:noProof/>
          </w:rPr>
          <w:t>65</w:t>
        </w:r>
        <w:r w:rsidR="00882542">
          <w:rPr>
            <w:noProof/>
          </w:rPr>
          <w:fldChar w:fldCharType="end"/>
        </w:r>
      </w:hyperlink>
    </w:p>
    <w:p w14:paraId="37EF99F2" w14:textId="5675F8A8"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03" w:history="1">
        <w:r w:rsidR="00882542" w:rsidRPr="000E56D8">
          <w:rPr>
            <w:rStyle w:val="Hyperlink"/>
            <w:noProof/>
          </w:rPr>
          <w:t>13.</w:t>
        </w:r>
        <w:r w:rsidR="00882542">
          <w:rPr>
            <w:rFonts w:asciiTheme="minorHAnsi" w:eastAsiaTheme="minorEastAsia" w:hAnsiTheme="minorHAnsi" w:cstheme="minorBidi"/>
            <w:noProof/>
            <w:sz w:val="22"/>
            <w:szCs w:val="22"/>
            <w:lang w:val="en-US"/>
          </w:rPr>
          <w:tab/>
        </w:r>
        <w:r w:rsidR="00882542" w:rsidRPr="000E56D8">
          <w:rPr>
            <w:rStyle w:val="Hyperlink"/>
            <w:noProof/>
          </w:rPr>
          <w:t>Archyvo tvarkymas</w:t>
        </w:r>
        <w:r w:rsidR="00882542">
          <w:rPr>
            <w:noProof/>
          </w:rPr>
          <w:tab/>
        </w:r>
        <w:r w:rsidR="00882542">
          <w:rPr>
            <w:noProof/>
          </w:rPr>
          <w:fldChar w:fldCharType="begin"/>
        </w:r>
        <w:r w:rsidR="00882542">
          <w:rPr>
            <w:noProof/>
          </w:rPr>
          <w:instrText xml:space="preserve"> PAGEREF _Toc169621503 \h </w:instrText>
        </w:r>
        <w:r w:rsidR="00882542">
          <w:rPr>
            <w:noProof/>
          </w:rPr>
        </w:r>
        <w:r w:rsidR="00882542">
          <w:rPr>
            <w:noProof/>
          </w:rPr>
          <w:fldChar w:fldCharType="separate"/>
        </w:r>
        <w:r w:rsidR="00882542">
          <w:rPr>
            <w:noProof/>
          </w:rPr>
          <w:t>66</w:t>
        </w:r>
        <w:r w:rsidR="00882542">
          <w:rPr>
            <w:noProof/>
          </w:rPr>
          <w:fldChar w:fldCharType="end"/>
        </w:r>
      </w:hyperlink>
    </w:p>
    <w:p w14:paraId="7DF1B9F1" w14:textId="2840CED2"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04" w:history="1">
        <w:r w:rsidR="00882542" w:rsidRPr="000E56D8">
          <w:rPr>
            <w:rStyle w:val="Hyperlink"/>
            <w:noProof/>
          </w:rPr>
          <w:t>13.1.</w:t>
        </w:r>
        <w:r w:rsidR="00882542">
          <w:rPr>
            <w:rFonts w:asciiTheme="minorHAnsi" w:eastAsiaTheme="minorEastAsia" w:hAnsiTheme="minorHAnsi" w:cstheme="minorBidi"/>
            <w:noProof/>
            <w:sz w:val="22"/>
            <w:szCs w:val="22"/>
            <w:lang w:val="en-US"/>
          </w:rPr>
          <w:tab/>
        </w:r>
        <w:r w:rsidR="00882542" w:rsidRPr="000E56D8">
          <w:rPr>
            <w:rStyle w:val="Hyperlink"/>
            <w:noProof/>
          </w:rPr>
          <w:t>Surasti archyvo vertybės duomenis</w:t>
        </w:r>
        <w:r w:rsidR="00882542">
          <w:rPr>
            <w:noProof/>
          </w:rPr>
          <w:tab/>
        </w:r>
        <w:r w:rsidR="00882542">
          <w:rPr>
            <w:noProof/>
          </w:rPr>
          <w:fldChar w:fldCharType="begin"/>
        </w:r>
        <w:r w:rsidR="00882542">
          <w:rPr>
            <w:noProof/>
          </w:rPr>
          <w:instrText xml:space="preserve"> PAGEREF _Toc169621504 \h </w:instrText>
        </w:r>
        <w:r w:rsidR="00882542">
          <w:rPr>
            <w:noProof/>
          </w:rPr>
        </w:r>
        <w:r w:rsidR="00882542">
          <w:rPr>
            <w:noProof/>
          </w:rPr>
          <w:fldChar w:fldCharType="separate"/>
        </w:r>
        <w:r w:rsidR="00882542">
          <w:rPr>
            <w:noProof/>
          </w:rPr>
          <w:t>66</w:t>
        </w:r>
        <w:r w:rsidR="00882542">
          <w:rPr>
            <w:noProof/>
          </w:rPr>
          <w:fldChar w:fldCharType="end"/>
        </w:r>
      </w:hyperlink>
    </w:p>
    <w:p w14:paraId="3D775B5F" w14:textId="0A63F5B3"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05" w:history="1">
        <w:r w:rsidR="00882542" w:rsidRPr="000E56D8">
          <w:rPr>
            <w:rStyle w:val="Hyperlink"/>
            <w:noProof/>
          </w:rPr>
          <w:t>13.2.</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archyvo vertybės duomenis</w:t>
        </w:r>
        <w:r w:rsidR="00882542">
          <w:rPr>
            <w:noProof/>
          </w:rPr>
          <w:tab/>
        </w:r>
        <w:r w:rsidR="00882542">
          <w:rPr>
            <w:noProof/>
          </w:rPr>
          <w:fldChar w:fldCharType="begin"/>
        </w:r>
        <w:r w:rsidR="00882542">
          <w:rPr>
            <w:noProof/>
          </w:rPr>
          <w:instrText xml:space="preserve"> PAGEREF _Toc169621505 \h </w:instrText>
        </w:r>
        <w:r w:rsidR="00882542">
          <w:rPr>
            <w:noProof/>
          </w:rPr>
        </w:r>
        <w:r w:rsidR="00882542">
          <w:rPr>
            <w:noProof/>
          </w:rPr>
          <w:fldChar w:fldCharType="separate"/>
        </w:r>
        <w:r w:rsidR="00882542">
          <w:rPr>
            <w:noProof/>
          </w:rPr>
          <w:t>66</w:t>
        </w:r>
        <w:r w:rsidR="00882542">
          <w:rPr>
            <w:noProof/>
          </w:rPr>
          <w:fldChar w:fldCharType="end"/>
        </w:r>
      </w:hyperlink>
    </w:p>
    <w:p w14:paraId="26F91910" w14:textId="3A249437"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06" w:history="1">
        <w:r w:rsidR="00882542" w:rsidRPr="000E56D8">
          <w:rPr>
            <w:rStyle w:val="Hyperlink"/>
            <w:noProof/>
          </w:rPr>
          <w:t>14.</w:t>
        </w:r>
        <w:r w:rsidR="00882542">
          <w:rPr>
            <w:rFonts w:asciiTheme="minorHAnsi" w:eastAsiaTheme="minorEastAsia" w:hAnsiTheme="minorHAnsi" w:cstheme="minorBidi"/>
            <w:noProof/>
            <w:sz w:val="22"/>
            <w:szCs w:val="22"/>
            <w:lang w:val="en-US"/>
          </w:rPr>
          <w:tab/>
        </w:r>
        <w:r w:rsidR="00882542" w:rsidRPr="000E56D8">
          <w:rPr>
            <w:rStyle w:val="Hyperlink"/>
            <w:noProof/>
          </w:rPr>
          <w:t>Audiotekos ir videotekos tvarkymas</w:t>
        </w:r>
        <w:r w:rsidR="00882542">
          <w:rPr>
            <w:noProof/>
          </w:rPr>
          <w:tab/>
        </w:r>
        <w:r w:rsidR="00882542">
          <w:rPr>
            <w:noProof/>
          </w:rPr>
          <w:fldChar w:fldCharType="begin"/>
        </w:r>
        <w:r w:rsidR="00882542">
          <w:rPr>
            <w:noProof/>
          </w:rPr>
          <w:instrText xml:space="preserve"> PAGEREF _Toc169621506 \h </w:instrText>
        </w:r>
        <w:r w:rsidR="00882542">
          <w:rPr>
            <w:noProof/>
          </w:rPr>
        </w:r>
        <w:r w:rsidR="00882542">
          <w:rPr>
            <w:noProof/>
          </w:rPr>
          <w:fldChar w:fldCharType="separate"/>
        </w:r>
        <w:r w:rsidR="00882542">
          <w:rPr>
            <w:noProof/>
          </w:rPr>
          <w:t>67</w:t>
        </w:r>
        <w:r w:rsidR="00882542">
          <w:rPr>
            <w:noProof/>
          </w:rPr>
          <w:fldChar w:fldCharType="end"/>
        </w:r>
      </w:hyperlink>
    </w:p>
    <w:p w14:paraId="3D435494" w14:textId="62695795"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07" w:history="1">
        <w:r w:rsidR="00882542" w:rsidRPr="000E56D8">
          <w:rPr>
            <w:rStyle w:val="Hyperlink"/>
            <w:noProof/>
          </w:rPr>
          <w:t>14.1.</w:t>
        </w:r>
        <w:r w:rsidR="00882542">
          <w:rPr>
            <w:rFonts w:asciiTheme="minorHAnsi" w:eastAsiaTheme="minorEastAsia" w:hAnsiTheme="minorHAnsi" w:cstheme="minorBidi"/>
            <w:noProof/>
            <w:sz w:val="22"/>
            <w:szCs w:val="22"/>
            <w:lang w:val="en-US"/>
          </w:rPr>
          <w:tab/>
        </w:r>
        <w:r w:rsidR="00882542" w:rsidRPr="000E56D8">
          <w:rPr>
            <w:rStyle w:val="Hyperlink"/>
            <w:noProof/>
          </w:rPr>
          <w:t>Surasti audiotekos ir videotekos vertybę</w:t>
        </w:r>
        <w:r w:rsidR="00882542">
          <w:rPr>
            <w:noProof/>
          </w:rPr>
          <w:tab/>
        </w:r>
        <w:r w:rsidR="00882542">
          <w:rPr>
            <w:noProof/>
          </w:rPr>
          <w:fldChar w:fldCharType="begin"/>
        </w:r>
        <w:r w:rsidR="00882542">
          <w:rPr>
            <w:noProof/>
          </w:rPr>
          <w:instrText xml:space="preserve"> PAGEREF _Toc169621507 \h </w:instrText>
        </w:r>
        <w:r w:rsidR="00882542">
          <w:rPr>
            <w:noProof/>
          </w:rPr>
        </w:r>
        <w:r w:rsidR="00882542">
          <w:rPr>
            <w:noProof/>
          </w:rPr>
          <w:fldChar w:fldCharType="separate"/>
        </w:r>
        <w:r w:rsidR="00882542">
          <w:rPr>
            <w:noProof/>
          </w:rPr>
          <w:t>67</w:t>
        </w:r>
        <w:r w:rsidR="00882542">
          <w:rPr>
            <w:noProof/>
          </w:rPr>
          <w:fldChar w:fldCharType="end"/>
        </w:r>
      </w:hyperlink>
    </w:p>
    <w:p w14:paraId="5B107C78" w14:textId="5C301CF4"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08" w:history="1">
        <w:r w:rsidR="00882542" w:rsidRPr="000E56D8">
          <w:rPr>
            <w:rStyle w:val="Hyperlink"/>
            <w:noProof/>
          </w:rPr>
          <w:t>14.2.</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audiotekos ir videotekos vertybės duomenis</w:t>
        </w:r>
        <w:r w:rsidR="00882542">
          <w:rPr>
            <w:noProof/>
          </w:rPr>
          <w:tab/>
        </w:r>
        <w:r w:rsidR="00882542">
          <w:rPr>
            <w:noProof/>
          </w:rPr>
          <w:fldChar w:fldCharType="begin"/>
        </w:r>
        <w:r w:rsidR="00882542">
          <w:rPr>
            <w:noProof/>
          </w:rPr>
          <w:instrText xml:space="preserve"> PAGEREF _Toc169621508 \h </w:instrText>
        </w:r>
        <w:r w:rsidR="00882542">
          <w:rPr>
            <w:noProof/>
          </w:rPr>
        </w:r>
        <w:r w:rsidR="00882542">
          <w:rPr>
            <w:noProof/>
          </w:rPr>
          <w:fldChar w:fldCharType="separate"/>
        </w:r>
        <w:r w:rsidR="00882542">
          <w:rPr>
            <w:noProof/>
          </w:rPr>
          <w:t>67</w:t>
        </w:r>
        <w:r w:rsidR="00882542">
          <w:rPr>
            <w:noProof/>
          </w:rPr>
          <w:fldChar w:fldCharType="end"/>
        </w:r>
      </w:hyperlink>
    </w:p>
    <w:p w14:paraId="2283E51B" w14:textId="28E1EAEB"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09" w:history="1">
        <w:r w:rsidR="00882542" w:rsidRPr="000E56D8">
          <w:rPr>
            <w:rStyle w:val="Hyperlink"/>
            <w:noProof/>
          </w:rPr>
          <w:t>15.</w:t>
        </w:r>
        <w:r w:rsidR="00882542">
          <w:rPr>
            <w:rFonts w:asciiTheme="minorHAnsi" w:eastAsiaTheme="minorEastAsia" w:hAnsiTheme="minorHAnsi" w:cstheme="minorBidi"/>
            <w:noProof/>
            <w:sz w:val="22"/>
            <w:szCs w:val="22"/>
            <w:lang w:val="en-US"/>
          </w:rPr>
          <w:tab/>
        </w:r>
        <w:r w:rsidR="00882542" w:rsidRPr="000E56D8">
          <w:rPr>
            <w:rStyle w:val="Hyperlink"/>
            <w:noProof/>
          </w:rPr>
          <w:t>Bibliotekos tvarkymas</w:t>
        </w:r>
        <w:r w:rsidR="00882542">
          <w:rPr>
            <w:noProof/>
          </w:rPr>
          <w:tab/>
        </w:r>
        <w:r w:rsidR="00882542">
          <w:rPr>
            <w:noProof/>
          </w:rPr>
          <w:fldChar w:fldCharType="begin"/>
        </w:r>
        <w:r w:rsidR="00882542">
          <w:rPr>
            <w:noProof/>
          </w:rPr>
          <w:instrText xml:space="preserve"> PAGEREF _Toc169621509 \h </w:instrText>
        </w:r>
        <w:r w:rsidR="00882542">
          <w:rPr>
            <w:noProof/>
          </w:rPr>
        </w:r>
        <w:r w:rsidR="00882542">
          <w:rPr>
            <w:noProof/>
          </w:rPr>
          <w:fldChar w:fldCharType="separate"/>
        </w:r>
        <w:r w:rsidR="00882542">
          <w:rPr>
            <w:noProof/>
          </w:rPr>
          <w:t>69</w:t>
        </w:r>
        <w:r w:rsidR="00882542">
          <w:rPr>
            <w:noProof/>
          </w:rPr>
          <w:fldChar w:fldCharType="end"/>
        </w:r>
      </w:hyperlink>
    </w:p>
    <w:p w14:paraId="38F90AA9" w14:textId="23E7F4C3"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10" w:history="1">
        <w:r w:rsidR="00882542" w:rsidRPr="000E56D8">
          <w:rPr>
            <w:rStyle w:val="Hyperlink"/>
            <w:noProof/>
          </w:rPr>
          <w:t>15.1.</w:t>
        </w:r>
        <w:r w:rsidR="00882542">
          <w:rPr>
            <w:rFonts w:asciiTheme="minorHAnsi" w:eastAsiaTheme="minorEastAsia" w:hAnsiTheme="minorHAnsi" w:cstheme="minorBidi"/>
            <w:noProof/>
            <w:sz w:val="22"/>
            <w:szCs w:val="22"/>
            <w:lang w:val="en-US"/>
          </w:rPr>
          <w:tab/>
        </w:r>
        <w:r w:rsidR="00882542" w:rsidRPr="000E56D8">
          <w:rPr>
            <w:rStyle w:val="Hyperlink"/>
            <w:noProof/>
          </w:rPr>
          <w:t>Surasti bibliotekos vertybę</w:t>
        </w:r>
        <w:r w:rsidR="00882542">
          <w:rPr>
            <w:noProof/>
          </w:rPr>
          <w:tab/>
        </w:r>
        <w:r w:rsidR="00882542">
          <w:rPr>
            <w:noProof/>
          </w:rPr>
          <w:fldChar w:fldCharType="begin"/>
        </w:r>
        <w:r w:rsidR="00882542">
          <w:rPr>
            <w:noProof/>
          </w:rPr>
          <w:instrText xml:space="preserve"> PAGEREF _Toc169621510 \h </w:instrText>
        </w:r>
        <w:r w:rsidR="00882542">
          <w:rPr>
            <w:noProof/>
          </w:rPr>
        </w:r>
        <w:r w:rsidR="00882542">
          <w:rPr>
            <w:noProof/>
          </w:rPr>
          <w:fldChar w:fldCharType="separate"/>
        </w:r>
        <w:r w:rsidR="00882542">
          <w:rPr>
            <w:noProof/>
          </w:rPr>
          <w:t>69</w:t>
        </w:r>
        <w:r w:rsidR="00882542">
          <w:rPr>
            <w:noProof/>
          </w:rPr>
          <w:fldChar w:fldCharType="end"/>
        </w:r>
      </w:hyperlink>
    </w:p>
    <w:p w14:paraId="451AC4AB" w14:textId="26EE78BE"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11" w:history="1">
        <w:r w:rsidR="00882542" w:rsidRPr="000E56D8">
          <w:rPr>
            <w:rStyle w:val="Hyperlink"/>
            <w:noProof/>
          </w:rPr>
          <w:t>15.2.</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bibliotekos vertybės duomenis</w:t>
        </w:r>
        <w:r w:rsidR="00882542">
          <w:rPr>
            <w:noProof/>
          </w:rPr>
          <w:tab/>
        </w:r>
        <w:r w:rsidR="00882542">
          <w:rPr>
            <w:noProof/>
          </w:rPr>
          <w:fldChar w:fldCharType="begin"/>
        </w:r>
        <w:r w:rsidR="00882542">
          <w:rPr>
            <w:noProof/>
          </w:rPr>
          <w:instrText xml:space="preserve"> PAGEREF _Toc169621511 \h </w:instrText>
        </w:r>
        <w:r w:rsidR="00882542">
          <w:rPr>
            <w:noProof/>
          </w:rPr>
        </w:r>
        <w:r w:rsidR="00882542">
          <w:rPr>
            <w:noProof/>
          </w:rPr>
          <w:fldChar w:fldCharType="separate"/>
        </w:r>
        <w:r w:rsidR="00882542">
          <w:rPr>
            <w:noProof/>
          </w:rPr>
          <w:t>70</w:t>
        </w:r>
        <w:r w:rsidR="00882542">
          <w:rPr>
            <w:noProof/>
          </w:rPr>
          <w:fldChar w:fldCharType="end"/>
        </w:r>
      </w:hyperlink>
    </w:p>
    <w:p w14:paraId="2EF7B4B4" w14:textId="1829AA9B"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12" w:history="1">
        <w:r w:rsidR="00882542" w:rsidRPr="000E56D8">
          <w:rPr>
            <w:rStyle w:val="Hyperlink"/>
            <w:noProof/>
          </w:rPr>
          <w:t>16.</w:t>
        </w:r>
        <w:r w:rsidR="00882542">
          <w:rPr>
            <w:rFonts w:asciiTheme="minorHAnsi" w:eastAsiaTheme="minorEastAsia" w:hAnsiTheme="minorHAnsi" w:cstheme="minorBidi"/>
            <w:noProof/>
            <w:sz w:val="22"/>
            <w:szCs w:val="22"/>
            <w:lang w:val="en-US"/>
          </w:rPr>
          <w:tab/>
        </w:r>
        <w:r w:rsidR="00882542" w:rsidRPr="000E56D8">
          <w:rPr>
            <w:rStyle w:val="Hyperlink"/>
            <w:noProof/>
          </w:rPr>
          <w:t>Fototekos valdymas</w:t>
        </w:r>
        <w:r w:rsidR="00882542">
          <w:rPr>
            <w:noProof/>
          </w:rPr>
          <w:tab/>
        </w:r>
        <w:r w:rsidR="00882542">
          <w:rPr>
            <w:noProof/>
          </w:rPr>
          <w:fldChar w:fldCharType="begin"/>
        </w:r>
        <w:r w:rsidR="00882542">
          <w:rPr>
            <w:noProof/>
          </w:rPr>
          <w:instrText xml:space="preserve"> PAGEREF _Toc169621512 \h </w:instrText>
        </w:r>
        <w:r w:rsidR="00882542">
          <w:rPr>
            <w:noProof/>
          </w:rPr>
        </w:r>
        <w:r w:rsidR="00882542">
          <w:rPr>
            <w:noProof/>
          </w:rPr>
          <w:fldChar w:fldCharType="separate"/>
        </w:r>
        <w:r w:rsidR="00882542">
          <w:rPr>
            <w:noProof/>
          </w:rPr>
          <w:t>71</w:t>
        </w:r>
        <w:r w:rsidR="00882542">
          <w:rPr>
            <w:noProof/>
          </w:rPr>
          <w:fldChar w:fldCharType="end"/>
        </w:r>
      </w:hyperlink>
    </w:p>
    <w:p w14:paraId="6FDC3C66" w14:textId="384982CE"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13" w:history="1">
        <w:r w:rsidR="00882542" w:rsidRPr="000E56D8">
          <w:rPr>
            <w:rStyle w:val="Hyperlink"/>
            <w:noProof/>
          </w:rPr>
          <w:t>16.1.</w:t>
        </w:r>
        <w:r w:rsidR="00882542">
          <w:rPr>
            <w:rFonts w:asciiTheme="minorHAnsi" w:eastAsiaTheme="minorEastAsia" w:hAnsiTheme="minorHAnsi" w:cstheme="minorBidi"/>
            <w:noProof/>
            <w:sz w:val="22"/>
            <w:szCs w:val="22"/>
            <w:lang w:val="en-US"/>
          </w:rPr>
          <w:tab/>
        </w:r>
        <w:r w:rsidR="00882542" w:rsidRPr="000E56D8">
          <w:rPr>
            <w:rStyle w:val="Hyperlink"/>
            <w:noProof/>
          </w:rPr>
          <w:t>Surasti fototekos vertybę</w:t>
        </w:r>
        <w:r w:rsidR="00882542">
          <w:rPr>
            <w:noProof/>
          </w:rPr>
          <w:tab/>
        </w:r>
        <w:r w:rsidR="00882542">
          <w:rPr>
            <w:noProof/>
          </w:rPr>
          <w:fldChar w:fldCharType="begin"/>
        </w:r>
        <w:r w:rsidR="00882542">
          <w:rPr>
            <w:noProof/>
          </w:rPr>
          <w:instrText xml:space="preserve"> PAGEREF _Toc169621513 \h </w:instrText>
        </w:r>
        <w:r w:rsidR="00882542">
          <w:rPr>
            <w:noProof/>
          </w:rPr>
        </w:r>
        <w:r w:rsidR="00882542">
          <w:rPr>
            <w:noProof/>
          </w:rPr>
          <w:fldChar w:fldCharType="separate"/>
        </w:r>
        <w:r w:rsidR="00882542">
          <w:rPr>
            <w:noProof/>
          </w:rPr>
          <w:t>71</w:t>
        </w:r>
        <w:r w:rsidR="00882542">
          <w:rPr>
            <w:noProof/>
          </w:rPr>
          <w:fldChar w:fldCharType="end"/>
        </w:r>
      </w:hyperlink>
    </w:p>
    <w:p w14:paraId="6F05FB2E" w14:textId="2E63E7A6"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14" w:history="1">
        <w:r w:rsidR="00882542" w:rsidRPr="000E56D8">
          <w:rPr>
            <w:rStyle w:val="Hyperlink"/>
            <w:noProof/>
          </w:rPr>
          <w:t>16.2.</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fototekos vertybės duomenis</w:t>
        </w:r>
        <w:r w:rsidR="00882542">
          <w:rPr>
            <w:noProof/>
          </w:rPr>
          <w:tab/>
        </w:r>
        <w:r w:rsidR="00882542">
          <w:rPr>
            <w:noProof/>
          </w:rPr>
          <w:fldChar w:fldCharType="begin"/>
        </w:r>
        <w:r w:rsidR="00882542">
          <w:rPr>
            <w:noProof/>
          </w:rPr>
          <w:instrText xml:space="preserve"> PAGEREF _Toc169621514 \h </w:instrText>
        </w:r>
        <w:r w:rsidR="00882542">
          <w:rPr>
            <w:noProof/>
          </w:rPr>
        </w:r>
        <w:r w:rsidR="00882542">
          <w:rPr>
            <w:noProof/>
          </w:rPr>
          <w:fldChar w:fldCharType="separate"/>
        </w:r>
        <w:r w:rsidR="00882542">
          <w:rPr>
            <w:noProof/>
          </w:rPr>
          <w:t>72</w:t>
        </w:r>
        <w:r w:rsidR="00882542">
          <w:rPr>
            <w:noProof/>
          </w:rPr>
          <w:fldChar w:fldCharType="end"/>
        </w:r>
      </w:hyperlink>
    </w:p>
    <w:p w14:paraId="538203BA" w14:textId="64FDEBBC"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15" w:history="1">
        <w:r w:rsidR="00882542" w:rsidRPr="000E56D8">
          <w:rPr>
            <w:rStyle w:val="Hyperlink"/>
            <w:noProof/>
          </w:rPr>
          <w:t>17.</w:t>
        </w:r>
        <w:r w:rsidR="00882542">
          <w:rPr>
            <w:rFonts w:asciiTheme="minorHAnsi" w:eastAsiaTheme="minorEastAsia" w:hAnsiTheme="minorHAnsi" w:cstheme="minorBidi"/>
            <w:noProof/>
            <w:sz w:val="22"/>
            <w:szCs w:val="22"/>
            <w:lang w:val="en-US"/>
          </w:rPr>
          <w:tab/>
        </w:r>
        <w:r w:rsidR="00882542" w:rsidRPr="000E56D8">
          <w:rPr>
            <w:rStyle w:val="Hyperlink"/>
            <w:noProof/>
          </w:rPr>
          <w:t>Zoologinės medžiagos tvarkymas</w:t>
        </w:r>
        <w:r w:rsidR="00882542">
          <w:rPr>
            <w:noProof/>
          </w:rPr>
          <w:tab/>
        </w:r>
        <w:r w:rsidR="00882542">
          <w:rPr>
            <w:noProof/>
          </w:rPr>
          <w:fldChar w:fldCharType="begin"/>
        </w:r>
        <w:r w:rsidR="00882542">
          <w:rPr>
            <w:noProof/>
          </w:rPr>
          <w:instrText xml:space="preserve"> PAGEREF _Toc169621515 \h </w:instrText>
        </w:r>
        <w:r w:rsidR="00882542">
          <w:rPr>
            <w:noProof/>
          </w:rPr>
        </w:r>
        <w:r w:rsidR="00882542">
          <w:rPr>
            <w:noProof/>
          </w:rPr>
          <w:fldChar w:fldCharType="separate"/>
        </w:r>
        <w:r w:rsidR="00882542">
          <w:rPr>
            <w:noProof/>
          </w:rPr>
          <w:t>73</w:t>
        </w:r>
        <w:r w:rsidR="00882542">
          <w:rPr>
            <w:noProof/>
          </w:rPr>
          <w:fldChar w:fldCharType="end"/>
        </w:r>
      </w:hyperlink>
    </w:p>
    <w:p w14:paraId="3DD5E5B0" w14:textId="0A126430"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16" w:history="1">
        <w:r w:rsidR="00882542" w:rsidRPr="000E56D8">
          <w:rPr>
            <w:rStyle w:val="Hyperlink"/>
            <w:noProof/>
          </w:rPr>
          <w:t>17.1.</w:t>
        </w:r>
        <w:r w:rsidR="00882542">
          <w:rPr>
            <w:rFonts w:asciiTheme="minorHAnsi" w:eastAsiaTheme="minorEastAsia" w:hAnsiTheme="minorHAnsi" w:cstheme="minorBidi"/>
            <w:noProof/>
            <w:sz w:val="22"/>
            <w:szCs w:val="22"/>
            <w:lang w:val="en-US"/>
          </w:rPr>
          <w:tab/>
        </w:r>
        <w:r w:rsidR="00882542" w:rsidRPr="000E56D8">
          <w:rPr>
            <w:rStyle w:val="Hyperlink"/>
            <w:noProof/>
          </w:rPr>
          <w:t>Tvarkyti zoologinės medžiagos duomenis</w:t>
        </w:r>
        <w:r w:rsidR="00882542">
          <w:rPr>
            <w:noProof/>
          </w:rPr>
          <w:tab/>
        </w:r>
        <w:r w:rsidR="00882542">
          <w:rPr>
            <w:noProof/>
          </w:rPr>
          <w:fldChar w:fldCharType="begin"/>
        </w:r>
        <w:r w:rsidR="00882542">
          <w:rPr>
            <w:noProof/>
          </w:rPr>
          <w:instrText xml:space="preserve"> PAGEREF _Toc169621516 \h </w:instrText>
        </w:r>
        <w:r w:rsidR="00882542">
          <w:rPr>
            <w:noProof/>
          </w:rPr>
        </w:r>
        <w:r w:rsidR="00882542">
          <w:rPr>
            <w:noProof/>
          </w:rPr>
          <w:fldChar w:fldCharType="separate"/>
        </w:r>
        <w:r w:rsidR="00882542">
          <w:rPr>
            <w:noProof/>
          </w:rPr>
          <w:t>73</w:t>
        </w:r>
        <w:r w:rsidR="00882542">
          <w:rPr>
            <w:noProof/>
          </w:rPr>
          <w:fldChar w:fldCharType="end"/>
        </w:r>
      </w:hyperlink>
    </w:p>
    <w:p w14:paraId="51D97916" w14:textId="3AC63201"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17" w:history="1">
        <w:r w:rsidR="00882542" w:rsidRPr="000E56D8">
          <w:rPr>
            <w:rStyle w:val="Hyperlink"/>
            <w:noProof/>
          </w:rPr>
          <w:t>17.1.1.</w:t>
        </w:r>
        <w:r w:rsidR="00882542">
          <w:rPr>
            <w:rFonts w:asciiTheme="minorHAnsi" w:eastAsiaTheme="minorEastAsia" w:hAnsiTheme="minorHAnsi" w:cstheme="minorBidi"/>
            <w:noProof/>
            <w:sz w:val="22"/>
            <w:szCs w:val="22"/>
            <w:lang w:val="en-US"/>
          </w:rPr>
          <w:tab/>
        </w:r>
        <w:r w:rsidR="00882542" w:rsidRPr="000E56D8">
          <w:rPr>
            <w:rStyle w:val="Hyperlink"/>
            <w:noProof/>
          </w:rPr>
          <w:t>Surasti zoologinę medžiagą</w:t>
        </w:r>
        <w:r w:rsidR="00882542">
          <w:rPr>
            <w:noProof/>
          </w:rPr>
          <w:tab/>
        </w:r>
        <w:r w:rsidR="00882542">
          <w:rPr>
            <w:noProof/>
          </w:rPr>
          <w:fldChar w:fldCharType="begin"/>
        </w:r>
        <w:r w:rsidR="00882542">
          <w:rPr>
            <w:noProof/>
          </w:rPr>
          <w:instrText xml:space="preserve"> PAGEREF _Toc169621517 \h </w:instrText>
        </w:r>
        <w:r w:rsidR="00882542">
          <w:rPr>
            <w:noProof/>
          </w:rPr>
        </w:r>
        <w:r w:rsidR="00882542">
          <w:rPr>
            <w:noProof/>
          </w:rPr>
          <w:fldChar w:fldCharType="separate"/>
        </w:r>
        <w:r w:rsidR="00882542">
          <w:rPr>
            <w:noProof/>
          </w:rPr>
          <w:t>73</w:t>
        </w:r>
        <w:r w:rsidR="00882542">
          <w:rPr>
            <w:noProof/>
          </w:rPr>
          <w:fldChar w:fldCharType="end"/>
        </w:r>
      </w:hyperlink>
    </w:p>
    <w:p w14:paraId="1F072D44" w14:textId="62684CF2"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18" w:history="1">
        <w:r w:rsidR="00882542" w:rsidRPr="000E56D8">
          <w:rPr>
            <w:rStyle w:val="Hyperlink"/>
            <w:noProof/>
          </w:rPr>
          <w:t>17.1.2.</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zoologinės medžiagos duomenis</w:t>
        </w:r>
        <w:r w:rsidR="00882542">
          <w:rPr>
            <w:noProof/>
          </w:rPr>
          <w:tab/>
        </w:r>
        <w:r w:rsidR="00882542">
          <w:rPr>
            <w:noProof/>
          </w:rPr>
          <w:fldChar w:fldCharType="begin"/>
        </w:r>
        <w:r w:rsidR="00882542">
          <w:rPr>
            <w:noProof/>
          </w:rPr>
          <w:instrText xml:space="preserve"> PAGEREF _Toc169621518 \h </w:instrText>
        </w:r>
        <w:r w:rsidR="00882542">
          <w:rPr>
            <w:noProof/>
          </w:rPr>
        </w:r>
        <w:r w:rsidR="00882542">
          <w:rPr>
            <w:noProof/>
          </w:rPr>
          <w:fldChar w:fldCharType="separate"/>
        </w:r>
        <w:r w:rsidR="00882542">
          <w:rPr>
            <w:noProof/>
          </w:rPr>
          <w:t>73</w:t>
        </w:r>
        <w:r w:rsidR="00882542">
          <w:rPr>
            <w:noProof/>
          </w:rPr>
          <w:fldChar w:fldCharType="end"/>
        </w:r>
      </w:hyperlink>
    </w:p>
    <w:p w14:paraId="71604F3C" w14:textId="662DD558"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19" w:history="1">
        <w:r w:rsidR="00882542" w:rsidRPr="000E56D8">
          <w:rPr>
            <w:rStyle w:val="Hyperlink"/>
            <w:noProof/>
          </w:rPr>
          <w:t>17.2.</w:t>
        </w:r>
        <w:r w:rsidR="00882542">
          <w:rPr>
            <w:rFonts w:asciiTheme="minorHAnsi" w:eastAsiaTheme="minorEastAsia" w:hAnsiTheme="minorHAnsi" w:cstheme="minorBidi"/>
            <w:noProof/>
            <w:sz w:val="22"/>
            <w:szCs w:val="22"/>
            <w:lang w:val="en-US"/>
          </w:rPr>
          <w:tab/>
        </w:r>
        <w:r w:rsidR="00882542" w:rsidRPr="000E56D8">
          <w:rPr>
            <w:rStyle w:val="Hyperlink"/>
            <w:noProof/>
          </w:rPr>
          <w:t>Tvarkyti zoologinės medžiagos aktus</w:t>
        </w:r>
        <w:r w:rsidR="00882542">
          <w:rPr>
            <w:noProof/>
          </w:rPr>
          <w:tab/>
        </w:r>
        <w:r w:rsidR="00882542">
          <w:rPr>
            <w:noProof/>
          </w:rPr>
          <w:fldChar w:fldCharType="begin"/>
        </w:r>
        <w:r w:rsidR="00882542">
          <w:rPr>
            <w:noProof/>
          </w:rPr>
          <w:instrText xml:space="preserve"> PAGEREF _Toc169621519 \h </w:instrText>
        </w:r>
        <w:r w:rsidR="00882542">
          <w:rPr>
            <w:noProof/>
          </w:rPr>
        </w:r>
        <w:r w:rsidR="00882542">
          <w:rPr>
            <w:noProof/>
          </w:rPr>
          <w:fldChar w:fldCharType="separate"/>
        </w:r>
        <w:r w:rsidR="00882542">
          <w:rPr>
            <w:noProof/>
          </w:rPr>
          <w:t>74</w:t>
        </w:r>
        <w:r w:rsidR="00882542">
          <w:rPr>
            <w:noProof/>
          </w:rPr>
          <w:fldChar w:fldCharType="end"/>
        </w:r>
      </w:hyperlink>
    </w:p>
    <w:p w14:paraId="16CCA038" w14:textId="09CCC336"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20" w:history="1">
        <w:r w:rsidR="00882542" w:rsidRPr="000E56D8">
          <w:rPr>
            <w:rStyle w:val="Hyperlink"/>
            <w:noProof/>
          </w:rPr>
          <w:t>17.2.1.</w:t>
        </w:r>
        <w:r w:rsidR="00882542">
          <w:rPr>
            <w:rFonts w:asciiTheme="minorHAnsi" w:eastAsiaTheme="minorEastAsia" w:hAnsiTheme="minorHAnsi" w:cstheme="minorBidi"/>
            <w:noProof/>
            <w:sz w:val="22"/>
            <w:szCs w:val="22"/>
            <w:lang w:val="en-US"/>
          </w:rPr>
          <w:tab/>
        </w:r>
        <w:r w:rsidR="00882542" w:rsidRPr="000E56D8">
          <w:rPr>
            <w:rStyle w:val="Hyperlink"/>
            <w:noProof/>
          </w:rPr>
          <w:t>Surasti zoologinės medžiagos aktą</w:t>
        </w:r>
        <w:r w:rsidR="00882542">
          <w:rPr>
            <w:noProof/>
          </w:rPr>
          <w:tab/>
        </w:r>
        <w:r w:rsidR="00882542">
          <w:rPr>
            <w:noProof/>
          </w:rPr>
          <w:fldChar w:fldCharType="begin"/>
        </w:r>
        <w:r w:rsidR="00882542">
          <w:rPr>
            <w:noProof/>
          </w:rPr>
          <w:instrText xml:space="preserve"> PAGEREF _Toc169621520 \h </w:instrText>
        </w:r>
        <w:r w:rsidR="00882542">
          <w:rPr>
            <w:noProof/>
          </w:rPr>
        </w:r>
        <w:r w:rsidR="00882542">
          <w:rPr>
            <w:noProof/>
          </w:rPr>
          <w:fldChar w:fldCharType="separate"/>
        </w:r>
        <w:r w:rsidR="00882542">
          <w:rPr>
            <w:noProof/>
          </w:rPr>
          <w:t>74</w:t>
        </w:r>
        <w:r w:rsidR="00882542">
          <w:rPr>
            <w:noProof/>
          </w:rPr>
          <w:fldChar w:fldCharType="end"/>
        </w:r>
      </w:hyperlink>
    </w:p>
    <w:p w14:paraId="432B3BB7" w14:textId="189761B8"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21" w:history="1">
        <w:r w:rsidR="00882542" w:rsidRPr="000E56D8">
          <w:rPr>
            <w:rStyle w:val="Hyperlink"/>
            <w:noProof/>
          </w:rPr>
          <w:t>17.2.2.</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zoologinės medžiagos akto duomenis</w:t>
        </w:r>
        <w:r w:rsidR="00882542">
          <w:rPr>
            <w:noProof/>
          </w:rPr>
          <w:tab/>
        </w:r>
        <w:r w:rsidR="00882542">
          <w:rPr>
            <w:noProof/>
          </w:rPr>
          <w:fldChar w:fldCharType="begin"/>
        </w:r>
        <w:r w:rsidR="00882542">
          <w:rPr>
            <w:noProof/>
          </w:rPr>
          <w:instrText xml:space="preserve"> PAGEREF _Toc169621521 \h </w:instrText>
        </w:r>
        <w:r w:rsidR="00882542">
          <w:rPr>
            <w:noProof/>
          </w:rPr>
        </w:r>
        <w:r w:rsidR="00882542">
          <w:rPr>
            <w:noProof/>
          </w:rPr>
          <w:fldChar w:fldCharType="separate"/>
        </w:r>
        <w:r w:rsidR="00882542">
          <w:rPr>
            <w:noProof/>
          </w:rPr>
          <w:t>74</w:t>
        </w:r>
        <w:r w:rsidR="00882542">
          <w:rPr>
            <w:noProof/>
          </w:rPr>
          <w:fldChar w:fldCharType="end"/>
        </w:r>
      </w:hyperlink>
    </w:p>
    <w:p w14:paraId="6C9EBE3C" w14:textId="75663D3B"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22" w:history="1">
        <w:r w:rsidR="00882542" w:rsidRPr="000E56D8">
          <w:rPr>
            <w:rStyle w:val="Hyperlink"/>
            <w:noProof/>
          </w:rPr>
          <w:t>17.3.</w:t>
        </w:r>
        <w:r w:rsidR="00882542">
          <w:rPr>
            <w:rFonts w:asciiTheme="minorHAnsi" w:eastAsiaTheme="minorEastAsia" w:hAnsiTheme="minorHAnsi" w:cstheme="minorBidi"/>
            <w:noProof/>
            <w:sz w:val="22"/>
            <w:szCs w:val="22"/>
            <w:lang w:val="en-US"/>
          </w:rPr>
          <w:tab/>
        </w:r>
        <w:r w:rsidR="00882542" w:rsidRPr="000E56D8">
          <w:rPr>
            <w:rStyle w:val="Hyperlink"/>
            <w:noProof/>
          </w:rPr>
          <w:t>Suformuoti aktą spausdinimui</w:t>
        </w:r>
        <w:r w:rsidR="00882542">
          <w:rPr>
            <w:noProof/>
          </w:rPr>
          <w:tab/>
        </w:r>
        <w:r w:rsidR="00882542">
          <w:rPr>
            <w:noProof/>
          </w:rPr>
          <w:fldChar w:fldCharType="begin"/>
        </w:r>
        <w:r w:rsidR="00882542">
          <w:rPr>
            <w:noProof/>
          </w:rPr>
          <w:instrText xml:space="preserve"> PAGEREF _Toc169621522 \h </w:instrText>
        </w:r>
        <w:r w:rsidR="00882542">
          <w:rPr>
            <w:noProof/>
          </w:rPr>
        </w:r>
        <w:r w:rsidR="00882542">
          <w:rPr>
            <w:noProof/>
          </w:rPr>
          <w:fldChar w:fldCharType="separate"/>
        </w:r>
        <w:r w:rsidR="00882542">
          <w:rPr>
            <w:noProof/>
          </w:rPr>
          <w:t>75</w:t>
        </w:r>
        <w:r w:rsidR="00882542">
          <w:rPr>
            <w:noProof/>
          </w:rPr>
          <w:fldChar w:fldCharType="end"/>
        </w:r>
      </w:hyperlink>
    </w:p>
    <w:p w14:paraId="20F4ED13" w14:textId="7414B035"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23" w:history="1">
        <w:r w:rsidR="00882542" w:rsidRPr="000E56D8">
          <w:rPr>
            <w:rStyle w:val="Hyperlink"/>
            <w:noProof/>
          </w:rPr>
          <w:t>18.</w:t>
        </w:r>
        <w:r w:rsidR="00882542">
          <w:rPr>
            <w:rFonts w:asciiTheme="minorHAnsi" w:eastAsiaTheme="minorEastAsia" w:hAnsiTheme="minorHAnsi" w:cstheme="minorBidi"/>
            <w:noProof/>
            <w:sz w:val="22"/>
            <w:szCs w:val="22"/>
            <w:lang w:val="en-US"/>
          </w:rPr>
          <w:tab/>
        </w:r>
        <w:r w:rsidR="00882542" w:rsidRPr="000E56D8">
          <w:rPr>
            <w:rStyle w:val="Hyperlink"/>
            <w:noProof/>
          </w:rPr>
          <w:t>Administravimas</w:t>
        </w:r>
        <w:r w:rsidR="00882542">
          <w:rPr>
            <w:noProof/>
          </w:rPr>
          <w:tab/>
        </w:r>
        <w:r w:rsidR="00882542">
          <w:rPr>
            <w:noProof/>
          </w:rPr>
          <w:fldChar w:fldCharType="begin"/>
        </w:r>
        <w:r w:rsidR="00882542">
          <w:rPr>
            <w:noProof/>
          </w:rPr>
          <w:instrText xml:space="preserve"> PAGEREF _Toc169621523 \h </w:instrText>
        </w:r>
        <w:r w:rsidR="00882542">
          <w:rPr>
            <w:noProof/>
          </w:rPr>
        </w:r>
        <w:r w:rsidR="00882542">
          <w:rPr>
            <w:noProof/>
          </w:rPr>
          <w:fldChar w:fldCharType="separate"/>
        </w:r>
        <w:r w:rsidR="00882542">
          <w:rPr>
            <w:noProof/>
          </w:rPr>
          <w:t>76</w:t>
        </w:r>
        <w:r w:rsidR="00882542">
          <w:rPr>
            <w:noProof/>
          </w:rPr>
          <w:fldChar w:fldCharType="end"/>
        </w:r>
      </w:hyperlink>
    </w:p>
    <w:p w14:paraId="6F37AD51" w14:textId="20EF3C12"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24" w:history="1">
        <w:r w:rsidR="00882542" w:rsidRPr="000E56D8">
          <w:rPr>
            <w:rStyle w:val="Hyperlink"/>
            <w:noProof/>
          </w:rPr>
          <w:t>18.1.</w:t>
        </w:r>
        <w:r w:rsidR="00882542">
          <w:rPr>
            <w:rFonts w:asciiTheme="minorHAnsi" w:eastAsiaTheme="minorEastAsia" w:hAnsiTheme="minorHAnsi" w:cstheme="minorBidi"/>
            <w:noProof/>
            <w:sz w:val="22"/>
            <w:szCs w:val="22"/>
            <w:lang w:val="en-US"/>
          </w:rPr>
          <w:tab/>
        </w:r>
        <w:r w:rsidR="00882542" w:rsidRPr="000E56D8">
          <w:rPr>
            <w:rStyle w:val="Hyperlink"/>
            <w:noProof/>
          </w:rPr>
          <w:t>Tvarkyti sistemos naudotojus</w:t>
        </w:r>
        <w:r w:rsidR="00882542">
          <w:rPr>
            <w:noProof/>
          </w:rPr>
          <w:tab/>
        </w:r>
        <w:r w:rsidR="00882542">
          <w:rPr>
            <w:noProof/>
          </w:rPr>
          <w:fldChar w:fldCharType="begin"/>
        </w:r>
        <w:r w:rsidR="00882542">
          <w:rPr>
            <w:noProof/>
          </w:rPr>
          <w:instrText xml:space="preserve"> PAGEREF _Toc169621524 \h </w:instrText>
        </w:r>
        <w:r w:rsidR="00882542">
          <w:rPr>
            <w:noProof/>
          </w:rPr>
        </w:r>
        <w:r w:rsidR="00882542">
          <w:rPr>
            <w:noProof/>
          </w:rPr>
          <w:fldChar w:fldCharType="separate"/>
        </w:r>
        <w:r w:rsidR="00882542">
          <w:rPr>
            <w:noProof/>
          </w:rPr>
          <w:t>76</w:t>
        </w:r>
        <w:r w:rsidR="00882542">
          <w:rPr>
            <w:noProof/>
          </w:rPr>
          <w:fldChar w:fldCharType="end"/>
        </w:r>
      </w:hyperlink>
    </w:p>
    <w:p w14:paraId="4600FE34" w14:textId="74BDF118"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25" w:history="1">
        <w:r w:rsidR="00882542" w:rsidRPr="000E56D8">
          <w:rPr>
            <w:rStyle w:val="Hyperlink"/>
            <w:noProof/>
          </w:rPr>
          <w:t>18.1.1.</w:t>
        </w:r>
        <w:r w:rsidR="00882542">
          <w:rPr>
            <w:rFonts w:asciiTheme="minorHAnsi" w:eastAsiaTheme="minorEastAsia" w:hAnsiTheme="minorHAnsi" w:cstheme="minorBidi"/>
            <w:noProof/>
            <w:sz w:val="22"/>
            <w:szCs w:val="22"/>
            <w:lang w:val="en-US"/>
          </w:rPr>
          <w:tab/>
        </w:r>
        <w:r w:rsidR="00882542" w:rsidRPr="000E56D8">
          <w:rPr>
            <w:rStyle w:val="Hyperlink"/>
            <w:noProof/>
          </w:rPr>
          <w:t>Įvesti naują sistemos naudotoją</w:t>
        </w:r>
        <w:r w:rsidR="00882542">
          <w:rPr>
            <w:noProof/>
          </w:rPr>
          <w:tab/>
        </w:r>
        <w:r w:rsidR="00882542">
          <w:rPr>
            <w:noProof/>
          </w:rPr>
          <w:fldChar w:fldCharType="begin"/>
        </w:r>
        <w:r w:rsidR="00882542">
          <w:rPr>
            <w:noProof/>
          </w:rPr>
          <w:instrText xml:space="preserve"> PAGEREF _Toc169621525 \h </w:instrText>
        </w:r>
        <w:r w:rsidR="00882542">
          <w:rPr>
            <w:noProof/>
          </w:rPr>
        </w:r>
        <w:r w:rsidR="00882542">
          <w:rPr>
            <w:noProof/>
          </w:rPr>
          <w:fldChar w:fldCharType="separate"/>
        </w:r>
        <w:r w:rsidR="00882542">
          <w:rPr>
            <w:noProof/>
          </w:rPr>
          <w:t>76</w:t>
        </w:r>
        <w:r w:rsidR="00882542">
          <w:rPr>
            <w:noProof/>
          </w:rPr>
          <w:fldChar w:fldCharType="end"/>
        </w:r>
      </w:hyperlink>
    </w:p>
    <w:p w14:paraId="2F24DB72" w14:textId="411E9809"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26" w:history="1">
        <w:r w:rsidR="00882542" w:rsidRPr="000E56D8">
          <w:rPr>
            <w:rStyle w:val="Hyperlink"/>
            <w:noProof/>
          </w:rPr>
          <w:t>18.1.2.</w:t>
        </w:r>
        <w:r w:rsidR="00882542">
          <w:rPr>
            <w:rFonts w:asciiTheme="minorHAnsi" w:eastAsiaTheme="minorEastAsia" w:hAnsiTheme="minorHAnsi" w:cstheme="minorBidi"/>
            <w:noProof/>
            <w:sz w:val="22"/>
            <w:szCs w:val="22"/>
            <w:lang w:val="en-US"/>
          </w:rPr>
          <w:tab/>
        </w:r>
        <w:r w:rsidR="00882542" w:rsidRPr="000E56D8">
          <w:rPr>
            <w:rStyle w:val="Hyperlink"/>
            <w:noProof/>
          </w:rPr>
          <w:t>Surasti sistemos naudotoją</w:t>
        </w:r>
        <w:r w:rsidR="00882542">
          <w:rPr>
            <w:noProof/>
          </w:rPr>
          <w:tab/>
        </w:r>
        <w:r w:rsidR="00882542">
          <w:rPr>
            <w:noProof/>
          </w:rPr>
          <w:fldChar w:fldCharType="begin"/>
        </w:r>
        <w:r w:rsidR="00882542">
          <w:rPr>
            <w:noProof/>
          </w:rPr>
          <w:instrText xml:space="preserve"> PAGEREF _Toc169621526 \h </w:instrText>
        </w:r>
        <w:r w:rsidR="00882542">
          <w:rPr>
            <w:noProof/>
          </w:rPr>
        </w:r>
        <w:r w:rsidR="00882542">
          <w:rPr>
            <w:noProof/>
          </w:rPr>
          <w:fldChar w:fldCharType="separate"/>
        </w:r>
        <w:r w:rsidR="00882542">
          <w:rPr>
            <w:noProof/>
          </w:rPr>
          <w:t>77</w:t>
        </w:r>
        <w:r w:rsidR="00882542">
          <w:rPr>
            <w:noProof/>
          </w:rPr>
          <w:fldChar w:fldCharType="end"/>
        </w:r>
      </w:hyperlink>
    </w:p>
    <w:p w14:paraId="340373FD" w14:textId="21C186AD"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27" w:history="1">
        <w:r w:rsidR="00882542" w:rsidRPr="000E56D8">
          <w:rPr>
            <w:rStyle w:val="Hyperlink"/>
            <w:noProof/>
          </w:rPr>
          <w:t>18.1.3.</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sistemos naudotojo duomenis</w:t>
        </w:r>
        <w:r w:rsidR="00882542">
          <w:rPr>
            <w:noProof/>
          </w:rPr>
          <w:tab/>
        </w:r>
        <w:r w:rsidR="00882542">
          <w:rPr>
            <w:noProof/>
          </w:rPr>
          <w:fldChar w:fldCharType="begin"/>
        </w:r>
        <w:r w:rsidR="00882542">
          <w:rPr>
            <w:noProof/>
          </w:rPr>
          <w:instrText xml:space="preserve"> PAGEREF _Toc169621527 \h </w:instrText>
        </w:r>
        <w:r w:rsidR="00882542">
          <w:rPr>
            <w:noProof/>
          </w:rPr>
        </w:r>
        <w:r w:rsidR="00882542">
          <w:rPr>
            <w:noProof/>
          </w:rPr>
          <w:fldChar w:fldCharType="separate"/>
        </w:r>
        <w:r w:rsidR="00882542">
          <w:rPr>
            <w:noProof/>
          </w:rPr>
          <w:t>78</w:t>
        </w:r>
        <w:r w:rsidR="00882542">
          <w:rPr>
            <w:noProof/>
          </w:rPr>
          <w:fldChar w:fldCharType="end"/>
        </w:r>
      </w:hyperlink>
    </w:p>
    <w:p w14:paraId="03858702" w14:textId="2A51D3CF"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28" w:history="1">
        <w:r w:rsidR="00882542" w:rsidRPr="000E56D8">
          <w:rPr>
            <w:rStyle w:val="Hyperlink"/>
            <w:noProof/>
          </w:rPr>
          <w:t>18.1.4.</w:t>
        </w:r>
        <w:r w:rsidR="00882542">
          <w:rPr>
            <w:rFonts w:asciiTheme="minorHAnsi" w:eastAsiaTheme="minorEastAsia" w:hAnsiTheme="minorHAnsi" w:cstheme="minorBidi"/>
            <w:noProof/>
            <w:sz w:val="22"/>
            <w:szCs w:val="22"/>
            <w:lang w:val="en-US"/>
          </w:rPr>
          <w:tab/>
        </w:r>
        <w:r w:rsidR="00882542" w:rsidRPr="000E56D8">
          <w:rPr>
            <w:rStyle w:val="Hyperlink"/>
            <w:noProof/>
          </w:rPr>
          <w:t>Keisti sistemos naudotojo duomenis</w:t>
        </w:r>
        <w:r w:rsidR="00882542">
          <w:rPr>
            <w:noProof/>
          </w:rPr>
          <w:tab/>
        </w:r>
        <w:r w:rsidR="00882542">
          <w:rPr>
            <w:noProof/>
          </w:rPr>
          <w:fldChar w:fldCharType="begin"/>
        </w:r>
        <w:r w:rsidR="00882542">
          <w:rPr>
            <w:noProof/>
          </w:rPr>
          <w:instrText xml:space="preserve"> PAGEREF _Toc169621528 \h </w:instrText>
        </w:r>
        <w:r w:rsidR="00882542">
          <w:rPr>
            <w:noProof/>
          </w:rPr>
        </w:r>
        <w:r w:rsidR="00882542">
          <w:rPr>
            <w:noProof/>
          </w:rPr>
          <w:fldChar w:fldCharType="separate"/>
        </w:r>
        <w:r w:rsidR="00882542">
          <w:rPr>
            <w:noProof/>
          </w:rPr>
          <w:t>78</w:t>
        </w:r>
        <w:r w:rsidR="00882542">
          <w:rPr>
            <w:noProof/>
          </w:rPr>
          <w:fldChar w:fldCharType="end"/>
        </w:r>
      </w:hyperlink>
    </w:p>
    <w:p w14:paraId="3498FFE4" w14:textId="0F061F5B"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29" w:history="1">
        <w:r w:rsidR="00882542" w:rsidRPr="000E56D8">
          <w:rPr>
            <w:rStyle w:val="Hyperlink"/>
            <w:noProof/>
          </w:rPr>
          <w:t>18.1.5.</w:t>
        </w:r>
        <w:r w:rsidR="00882542">
          <w:rPr>
            <w:rFonts w:asciiTheme="minorHAnsi" w:eastAsiaTheme="minorEastAsia" w:hAnsiTheme="minorHAnsi" w:cstheme="minorBidi"/>
            <w:noProof/>
            <w:sz w:val="22"/>
            <w:szCs w:val="22"/>
            <w:lang w:val="en-US"/>
          </w:rPr>
          <w:tab/>
        </w:r>
        <w:r w:rsidR="00882542" w:rsidRPr="000E56D8">
          <w:rPr>
            <w:rStyle w:val="Hyperlink"/>
            <w:noProof/>
          </w:rPr>
          <w:t>Pašalinti sistemos naudotoją</w:t>
        </w:r>
        <w:r w:rsidR="00882542">
          <w:rPr>
            <w:noProof/>
          </w:rPr>
          <w:tab/>
        </w:r>
        <w:r w:rsidR="00882542">
          <w:rPr>
            <w:noProof/>
          </w:rPr>
          <w:fldChar w:fldCharType="begin"/>
        </w:r>
        <w:r w:rsidR="00882542">
          <w:rPr>
            <w:noProof/>
          </w:rPr>
          <w:instrText xml:space="preserve"> PAGEREF _Toc169621529 \h </w:instrText>
        </w:r>
        <w:r w:rsidR="00882542">
          <w:rPr>
            <w:noProof/>
          </w:rPr>
        </w:r>
        <w:r w:rsidR="00882542">
          <w:rPr>
            <w:noProof/>
          </w:rPr>
          <w:fldChar w:fldCharType="separate"/>
        </w:r>
        <w:r w:rsidR="00882542">
          <w:rPr>
            <w:noProof/>
          </w:rPr>
          <w:t>79</w:t>
        </w:r>
        <w:r w:rsidR="00882542">
          <w:rPr>
            <w:noProof/>
          </w:rPr>
          <w:fldChar w:fldCharType="end"/>
        </w:r>
      </w:hyperlink>
    </w:p>
    <w:p w14:paraId="6C9D8F17" w14:textId="16170B8D"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30" w:history="1">
        <w:r w:rsidR="00882542" w:rsidRPr="000E56D8">
          <w:rPr>
            <w:rStyle w:val="Hyperlink"/>
            <w:noProof/>
          </w:rPr>
          <w:t>18.2.</w:t>
        </w:r>
        <w:r w:rsidR="00882542">
          <w:rPr>
            <w:rFonts w:asciiTheme="minorHAnsi" w:eastAsiaTheme="minorEastAsia" w:hAnsiTheme="minorHAnsi" w:cstheme="minorBidi"/>
            <w:noProof/>
            <w:sz w:val="22"/>
            <w:szCs w:val="22"/>
            <w:lang w:val="en-US"/>
          </w:rPr>
          <w:tab/>
        </w:r>
        <w:r w:rsidR="00882542" w:rsidRPr="000E56D8">
          <w:rPr>
            <w:rStyle w:val="Hyperlink"/>
            <w:noProof/>
          </w:rPr>
          <w:t>Tvarkyti aktų registracijos knygų nustatymus</w:t>
        </w:r>
        <w:r w:rsidR="00882542">
          <w:rPr>
            <w:noProof/>
          </w:rPr>
          <w:tab/>
        </w:r>
        <w:r w:rsidR="00882542">
          <w:rPr>
            <w:noProof/>
          </w:rPr>
          <w:fldChar w:fldCharType="begin"/>
        </w:r>
        <w:r w:rsidR="00882542">
          <w:rPr>
            <w:noProof/>
          </w:rPr>
          <w:instrText xml:space="preserve"> PAGEREF _Toc169621530 \h </w:instrText>
        </w:r>
        <w:r w:rsidR="00882542">
          <w:rPr>
            <w:noProof/>
          </w:rPr>
        </w:r>
        <w:r w:rsidR="00882542">
          <w:rPr>
            <w:noProof/>
          </w:rPr>
          <w:fldChar w:fldCharType="separate"/>
        </w:r>
        <w:r w:rsidR="00882542">
          <w:rPr>
            <w:noProof/>
          </w:rPr>
          <w:t>79</w:t>
        </w:r>
        <w:r w:rsidR="00882542">
          <w:rPr>
            <w:noProof/>
          </w:rPr>
          <w:fldChar w:fldCharType="end"/>
        </w:r>
      </w:hyperlink>
    </w:p>
    <w:p w14:paraId="73874736" w14:textId="00729EFD"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31" w:history="1">
        <w:r w:rsidR="00882542" w:rsidRPr="000E56D8">
          <w:rPr>
            <w:rStyle w:val="Hyperlink"/>
            <w:noProof/>
          </w:rPr>
          <w:t>18.3.</w:t>
        </w:r>
        <w:r w:rsidR="00882542">
          <w:rPr>
            <w:rFonts w:asciiTheme="minorHAnsi" w:eastAsiaTheme="minorEastAsia" w:hAnsiTheme="minorHAnsi" w:cstheme="minorBidi"/>
            <w:noProof/>
            <w:sz w:val="22"/>
            <w:szCs w:val="22"/>
            <w:lang w:val="en-US"/>
          </w:rPr>
          <w:tab/>
        </w:r>
        <w:r w:rsidR="00882542" w:rsidRPr="000E56D8">
          <w:rPr>
            <w:rStyle w:val="Hyperlink"/>
            <w:noProof/>
          </w:rPr>
          <w:t>Tvarkyti aktų numeracijos nustatymus</w:t>
        </w:r>
        <w:r w:rsidR="00882542">
          <w:rPr>
            <w:noProof/>
          </w:rPr>
          <w:tab/>
        </w:r>
        <w:r w:rsidR="00882542">
          <w:rPr>
            <w:noProof/>
          </w:rPr>
          <w:fldChar w:fldCharType="begin"/>
        </w:r>
        <w:r w:rsidR="00882542">
          <w:rPr>
            <w:noProof/>
          </w:rPr>
          <w:instrText xml:space="preserve"> PAGEREF _Toc169621531 \h </w:instrText>
        </w:r>
        <w:r w:rsidR="00882542">
          <w:rPr>
            <w:noProof/>
          </w:rPr>
        </w:r>
        <w:r w:rsidR="00882542">
          <w:rPr>
            <w:noProof/>
          </w:rPr>
          <w:fldChar w:fldCharType="separate"/>
        </w:r>
        <w:r w:rsidR="00882542">
          <w:rPr>
            <w:noProof/>
          </w:rPr>
          <w:t>85</w:t>
        </w:r>
        <w:r w:rsidR="00882542">
          <w:rPr>
            <w:noProof/>
          </w:rPr>
          <w:fldChar w:fldCharType="end"/>
        </w:r>
      </w:hyperlink>
    </w:p>
    <w:p w14:paraId="27C3C526" w14:textId="78AC5DE7"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32" w:history="1">
        <w:r w:rsidR="00882542" w:rsidRPr="000E56D8">
          <w:rPr>
            <w:rStyle w:val="Hyperlink"/>
            <w:noProof/>
          </w:rPr>
          <w:t>18.4.</w:t>
        </w:r>
        <w:r w:rsidR="00882542">
          <w:rPr>
            <w:rFonts w:asciiTheme="minorHAnsi" w:eastAsiaTheme="minorEastAsia" w:hAnsiTheme="minorHAnsi" w:cstheme="minorBidi"/>
            <w:noProof/>
            <w:sz w:val="22"/>
            <w:szCs w:val="22"/>
            <w:lang w:val="en-US"/>
          </w:rPr>
          <w:tab/>
        </w:r>
        <w:r w:rsidR="00882542" w:rsidRPr="000E56D8">
          <w:rPr>
            <w:rStyle w:val="Hyperlink"/>
            <w:noProof/>
          </w:rPr>
          <w:t>Tvarkyti aktų duomenų formos nustatymus</w:t>
        </w:r>
        <w:r w:rsidR="00882542">
          <w:rPr>
            <w:noProof/>
          </w:rPr>
          <w:tab/>
        </w:r>
        <w:r w:rsidR="00882542">
          <w:rPr>
            <w:noProof/>
          </w:rPr>
          <w:fldChar w:fldCharType="begin"/>
        </w:r>
        <w:r w:rsidR="00882542">
          <w:rPr>
            <w:noProof/>
          </w:rPr>
          <w:instrText xml:space="preserve"> PAGEREF _Toc169621532 \h </w:instrText>
        </w:r>
        <w:r w:rsidR="00882542">
          <w:rPr>
            <w:noProof/>
          </w:rPr>
        </w:r>
        <w:r w:rsidR="00882542">
          <w:rPr>
            <w:noProof/>
          </w:rPr>
          <w:fldChar w:fldCharType="separate"/>
        </w:r>
        <w:r w:rsidR="00882542">
          <w:rPr>
            <w:noProof/>
          </w:rPr>
          <w:t>86</w:t>
        </w:r>
        <w:r w:rsidR="00882542">
          <w:rPr>
            <w:noProof/>
          </w:rPr>
          <w:fldChar w:fldCharType="end"/>
        </w:r>
      </w:hyperlink>
    </w:p>
    <w:p w14:paraId="1C6F1740" w14:textId="5F7317D8"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33" w:history="1">
        <w:r w:rsidR="00882542" w:rsidRPr="000E56D8">
          <w:rPr>
            <w:rStyle w:val="Hyperlink"/>
            <w:noProof/>
          </w:rPr>
          <w:t>18.5.</w:t>
        </w:r>
        <w:r w:rsidR="00882542">
          <w:rPr>
            <w:rFonts w:asciiTheme="minorHAnsi" w:eastAsiaTheme="minorEastAsia" w:hAnsiTheme="minorHAnsi" w:cstheme="minorBidi"/>
            <w:noProof/>
            <w:sz w:val="22"/>
            <w:szCs w:val="22"/>
            <w:lang w:val="en-US"/>
          </w:rPr>
          <w:tab/>
        </w:r>
        <w:r w:rsidR="00882542" w:rsidRPr="000E56D8">
          <w:rPr>
            <w:rStyle w:val="Hyperlink"/>
            <w:noProof/>
          </w:rPr>
          <w:t>Tvarkyti apskaitos knygų nustatymus</w:t>
        </w:r>
        <w:r w:rsidR="00882542">
          <w:rPr>
            <w:noProof/>
          </w:rPr>
          <w:tab/>
        </w:r>
        <w:r w:rsidR="00882542">
          <w:rPr>
            <w:noProof/>
          </w:rPr>
          <w:fldChar w:fldCharType="begin"/>
        </w:r>
        <w:r w:rsidR="00882542">
          <w:rPr>
            <w:noProof/>
          </w:rPr>
          <w:instrText xml:space="preserve"> PAGEREF _Toc169621533 \h </w:instrText>
        </w:r>
        <w:r w:rsidR="00882542">
          <w:rPr>
            <w:noProof/>
          </w:rPr>
        </w:r>
        <w:r w:rsidR="00882542">
          <w:rPr>
            <w:noProof/>
          </w:rPr>
          <w:fldChar w:fldCharType="separate"/>
        </w:r>
        <w:r w:rsidR="00882542">
          <w:rPr>
            <w:noProof/>
          </w:rPr>
          <w:t>88</w:t>
        </w:r>
        <w:r w:rsidR="00882542">
          <w:rPr>
            <w:noProof/>
          </w:rPr>
          <w:fldChar w:fldCharType="end"/>
        </w:r>
      </w:hyperlink>
    </w:p>
    <w:p w14:paraId="6CDBC0EC" w14:textId="38BF751A"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34" w:history="1">
        <w:r w:rsidR="00882542" w:rsidRPr="000E56D8">
          <w:rPr>
            <w:rStyle w:val="Hyperlink"/>
            <w:noProof/>
          </w:rPr>
          <w:t>18.6.</w:t>
        </w:r>
        <w:r w:rsidR="00882542">
          <w:rPr>
            <w:rFonts w:asciiTheme="minorHAnsi" w:eastAsiaTheme="minorEastAsia" w:hAnsiTheme="minorHAnsi" w:cstheme="minorBidi"/>
            <w:noProof/>
            <w:sz w:val="22"/>
            <w:szCs w:val="22"/>
            <w:lang w:val="en-US"/>
          </w:rPr>
          <w:tab/>
        </w:r>
        <w:r w:rsidR="00882542" w:rsidRPr="000E56D8">
          <w:rPr>
            <w:rStyle w:val="Hyperlink"/>
            <w:noProof/>
          </w:rPr>
          <w:t>Tvarkyti bendramuziejinių ataskaitų šablonus</w:t>
        </w:r>
        <w:r w:rsidR="00882542">
          <w:rPr>
            <w:noProof/>
          </w:rPr>
          <w:tab/>
        </w:r>
        <w:r w:rsidR="00882542">
          <w:rPr>
            <w:noProof/>
          </w:rPr>
          <w:fldChar w:fldCharType="begin"/>
        </w:r>
        <w:r w:rsidR="00882542">
          <w:rPr>
            <w:noProof/>
          </w:rPr>
          <w:instrText xml:space="preserve"> PAGEREF _Toc169621534 \h </w:instrText>
        </w:r>
        <w:r w:rsidR="00882542">
          <w:rPr>
            <w:noProof/>
          </w:rPr>
        </w:r>
        <w:r w:rsidR="00882542">
          <w:rPr>
            <w:noProof/>
          </w:rPr>
          <w:fldChar w:fldCharType="separate"/>
        </w:r>
        <w:r w:rsidR="00882542">
          <w:rPr>
            <w:noProof/>
          </w:rPr>
          <w:t>89</w:t>
        </w:r>
        <w:r w:rsidR="00882542">
          <w:rPr>
            <w:noProof/>
          </w:rPr>
          <w:fldChar w:fldCharType="end"/>
        </w:r>
      </w:hyperlink>
    </w:p>
    <w:p w14:paraId="4585134C" w14:textId="3ECA8308"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35" w:history="1">
        <w:r w:rsidR="00882542" w:rsidRPr="000E56D8">
          <w:rPr>
            <w:rStyle w:val="Hyperlink"/>
            <w:noProof/>
          </w:rPr>
          <w:t>18.6.1.</w:t>
        </w:r>
        <w:r w:rsidR="00882542">
          <w:rPr>
            <w:rFonts w:asciiTheme="minorHAnsi" w:eastAsiaTheme="minorEastAsia" w:hAnsiTheme="minorHAnsi" w:cstheme="minorBidi"/>
            <w:noProof/>
            <w:sz w:val="22"/>
            <w:szCs w:val="22"/>
            <w:lang w:val="en-US"/>
          </w:rPr>
          <w:tab/>
        </w:r>
        <w:r w:rsidR="00882542" w:rsidRPr="000E56D8">
          <w:rPr>
            <w:rStyle w:val="Hyperlink"/>
            <w:noProof/>
          </w:rPr>
          <w:t>Įkelti naują bendramuziejinių ataskaitų šabloną</w:t>
        </w:r>
        <w:r w:rsidR="00882542">
          <w:rPr>
            <w:noProof/>
          </w:rPr>
          <w:tab/>
        </w:r>
        <w:r w:rsidR="00882542">
          <w:rPr>
            <w:noProof/>
          </w:rPr>
          <w:fldChar w:fldCharType="begin"/>
        </w:r>
        <w:r w:rsidR="00882542">
          <w:rPr>
            <w:noProof/>
          </w:rPr>
          <w:instrText xml:space="preserve"> PAGEREF _Toc169621535 \h </w:instrText>
        </w:r>
        <w:r w:rsidR="00882542">
          <w:rPr>
            <w:noProof/>
          </w:rPr>
        </w:r>
        <w:r w:rsidR="00882542">
          <w:rPr>
            <w:noProof/>
          </w:rPr>
          <w:fldChar w:fldCharType="separate"/>
        </w:r>
        <w:r w:rsidR="00882542">
          <w:rPr>
            <w:noProof/>
          </w:rPr>
          <w:t>89</w:t>
        </w:r>
        <w:r w:rsidR="00882542">
          <w:rPr>
            <w:noProof/>
          </w:rPr>
          <w:fldChar w:fldCharType="end"/>
        </w:r>
      </w:hyperlink>
    </w:p>
    <w:p w14:paraId="1D42244D" w14:textId="3B752B19"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36" w:history="1">
        <w:r w:rsidR="00882542" w:rsidRPr="000E56D8">
          <w:rPr>
            <w:rStyle w:val="Hyperlink"/>
            <w:noProof/>
          </w:rPr>
          <w:t>18.6.2.</w:t>
        </w:r>
        <w:r w:rsidR="00882542">
          <w:rPr>
            <w:rFonts w:asciiTheme="minorHAnsi" w:eastAsiaTheme="minorEastAsia" w:hAnsiTheme="minorHAnsi" w:cstheme="minorBidi"/>
            <w:noProof/>
            <w:sz w:val="22"/>
            <w:szCs w:val="22"/>
            <w:lang w:val="en-US"/>
          </w:rPr>
          <w:tab/>
        </w:r>
        <w:r w:rsidR="00882542" w:rsidRPr="000E56D8">
          <w:rPr>
            <w:rStyle w:val="Hyperlink"/>
            <w:noProof/>
          </w:rPr>
          <w:t>Surasti bendramuziejinių ataskaitų šabloną</w:t>
        </w:r>
        <w:r w:rsidR="00882542">
          <w:rPr>
            <w:noProof/>
          </w:rPr>
          <w:tab/>
        </w:r>
        <w:r w:rsidR="00882542">
          <w:rPr>
            <w:noProof/>
          </w:rPr>
          <w:fldChar w:fldCharType="begin"/>
        </w:r>
        <w:r w:rsidR="00882542">
          <w:rPr>
            <w:noProof/>
          </w:rPr>
          <w:instrText xml:space="preserve"> PAGEREF _Toc169621536 \h </w:instrText>
        </w:r>
        <w:r w:rsidR="00882542">
          <w:rPr>
            <w:noProof/>
          </w:rPr>
        </w:r>
        <w:r w:rsidR="00882542">
          <w:rPr>
            <w:noProof/>
          </w:rPr>
          <w:fldChar w:fldCharType="separate"/>
        </w:r>
        <w:r w:rsidR="00882542">
          <w:rPr>
            <w:noProof/>
          </w:rPr>
          <w:t>90</w:t>
        </w:r>
        <w:r w:rsidR="00882542">
          <w:rPr>
            <w:noProof/>
          </w:rPr>
          <w:fldChar w:fldCharType="end"/>
        </w:r>
      </w:hyperlink>
    </w:p>
    <w:p w14:paraId="0D7761B6" w14:textId="487E5352"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37" w:history="1">
        <w:r w:rsidR="00882542" w:rsidRPr="000E56D8">
          <w:rPr>
            <w:rStyle w:val="Hyperlink"/>
            <w:noProof/>
          </w:rPr>
          <w:t>18.6.3.</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bendramuziejinių ataskaitų šablono duomenis</w:t>
        </w:r>
        <w:r w:rsidR="00882542">
          <w:rPr>
            <w:noProof/>
          </w:rPr>
          <w:tab/>
        </w:r>
        <w:r w:rsidR="00882542">
          <w:rPr>
            <w:noProof/>
          </w:rPr>
          <w:fldChar w:fldCharType="begin"/>
        </w:r>
        <w:r w:rsidR="00882542">
          <w:rPr>
            <w:noProof/>
          </w:rPr>
          <w:instrText xml:space="preserve"> PAGEREF _Toc169621537 \h </w:instrText>
        </w:r>
        <w:r w:rsidR="00882542">
          <w:rPr>
            <w:noProof/>
          </w:rPr>
        </w:r>
        <w:r w:rsidR="00882542">
          <w:rPr>
            <w:noProof/>
          </w:rPr>
          <w:fldChar w:fldCharType="separate"/>
        </w:r>
        <w:r w:rsidR="00882542">
          <w:rPr>
            <w:noProof/>
          </w:rPr>
          <w:t>91</w:t>
        </w:r>
        <w:r w:rsidR="00882542">
          <w:rPr>
            <w:noProof/>
          </w:rPr>
          <w:fldChar w:fldCharType="end"/>
        </w:r>
      </w:hyperlink>
    </w:p>
    <w:p w14:paraId="37EC3E63" w14:textId="1F58C9D0"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38" w:history="1">
        <w:r w:rsidR="00882542" w:rsidRPr="000E56D8">
          <w:rPr>
            <w:rStyle w:val="Hyperlink"/>
            <w:noProof/>
          </w:rPr>
          <w:t>18.6.4.</w:t>
        </w:r>
        <w:r w:rsidR="00882542">
          <w:rPr>
            <w:rFonts w:asciiTheme="minorHAnsi" w:eastAsiaTheme="minorEastAsia" w:hAnsiTheme="minorHAnsi" w:cstheme="minorBidi"/>
            <w:noProof/>
            <w:sz w:val="22"/>
            <w:szCs w:val="22"/>
            <w:lang w:val="en-US"/>
          </w:rPr>
          <w:tab/>
        </w:r>
        <w:r w:rsidR="00882542" w:rsidRPr="000E56D8">
          <w:rPr>
            <w:rStyle w:val="Hyperlink"/>
            <w:noProof/>
          </w:rPr>
          <w:t>Redaguoti bendramuziejinių ataskaitų šablono duomenis</w:t>
        </w:r>
        <w:r w:rsidR="00882542">
          <w:rPr>
            <w:noProof/>
          </w:rPr>
          <w:tab/>
        </w:r>
        <w:r w:rsidR="00882542">
          <w:rPr>
            <w:noProof/>
          </w:rPr>
          <w:fldChar w:fldCharType="begin"/>
        </w:r>
        <w:r w:rsidR="00882542">
          <w:rPr>
            <w:noProof/>
          </w:rPr>
          <w:instrText xml:space="preserve"> PAGEREF _Toc169621538 \h </w:instrText>
        </w:r>
        <w:r w:rsidR="00882542">
          <w:rPr>
            <w:noProof/>
          </w:rPr>
        </w:r>
        <w:r w:rsidR="00882542">
          <w:rPr>
            <w:noProof/>
          </w:rPr>
          <w:fldChar w:fldCharType="separate"/>
        </w:r>
        <w:r w:rsidR="00882542">
          <w:rPr>
            <w:noProof/>
          </w:rPr>
          <w:t>91</w:t>
        </w:r>
        <w:r w:rsidR="00882542">
          <w:rPr>
            <w:noProof/>
          </w:rPr>
          <w:fldChar w:fldCharType="end"/>
        </w:r>
      </w:hyperlink>
    </w:p>
    <w:p w14:paraId="7D222970" w14:textId="2CA6E80B"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39" w:history="1">
        <w:r w:rsidR="00882542" w:rsidRPr="000E56D8">
          <w:rPr>
            <w:rStyle w:val="Hyperlink"/>
            <w:noProof/>
          </w:rPr>
          <w:t>18.6.5.</w:t>
        </w:r>
        <w:r w:rsidR="00882542">
          <w:rPr>
            <w:rFonts w:asciiTheme="minorHAnsi" w:eastAsiaTheme="minorEastAsia" w:hAnsiTheme="minorHAnsi" w:cstheme="minorBidi"/>
            <w:noProof/>
            <w:sz w:val="22"/>
            <w:szCs w:val="22"/>
            <w:lang w:val="en-US"/>
          </w:rPr>
          <w:tab/>
        </w:r>
        <w:r w:rsidR="00882542" w:rsidRPr="000E56D8">
          <w:rPr>
            <w:rStyle w:val="Hyperlink"/>
            <w:noProof/>
          </w:rPr>
          <w:t>Šalinti bendramuziejinių ataskaitų šabloną</w:t>
        </w:r>
        <w:r w:rsidR="00882542">
          <w:rPr>
            <w:noProof/>
          </w:rPr>
          <w:tab/>
        </w:r>
        <w:r w:rsidR="00882542">
          <w:rPr>
            <w:noProof/>
          </w:rPr>
          <w:fldChar w:fldCharType="begin"/>
        </w:r>
        <w:r w:rsidR="00882542">
          <w:rPr>
            <w:noProof/>
          </w:rPr>
          <w:instrText xml:space="preserve"> PAGEREF _Toc169621539 \h </w:instrText>
        </w:r>
        <w:r w:rsidR="00882542">
          <w:rPr>
            <w:noProof/>
          </w:rPr>
        </w:r>
        <w:r w:rsidR="00882542">
          <w:rPr>
            <w:noProof/>
          </w:rPr>
          <w:fldChar w:fldCharType="separate"/>
        </w:r>
        <w:r w:rsidR="00882542">
          <w:rPr>
            <w:noProof/>
          </w:rPr>
          <w:t>91</w:t>
        </w:r>
        <w:r w:rsidR="00882542">
          <w:rPr>
            <w:noProof/>
          </w:rPr>
          <w:fldChar w:fldCharType="end"/>
        </w:r>
      </w:hyperlink>
    </w:p>
    <w:p w14:paraId="229CA6D9" w14:textId="129092ED"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40" w:history="1">
        <w:r w:rsidR="00882542" w:rsidRPr="000E56D8">
          <w:rPr>
            <w:rStyle w:val="Hyperlink"/>
            <w:noProof/>
          </w:rPr>
          <w:t>18.7.</w:t>
        </w:r>
        <w:r w:rsidR="00882542">
          <w:rPr>
            <w:rFonts w:asciiTheme="minorHAnsi" w:eastAsiaTheme="minorEastAsia" w:hAnsiTheme="minorHAnsi" w:cstheme="minorBidi"/>
            <w:noProof/>
            <w:sz w:val="22"/>
            <w:szCs w:val="22"/>
            <w:lang w:val="en-US"/>
          </w:rPr>
          <w:tab/>
        </w:r>
        <w:r w:rsidR="00882542" w:rsidRPr="000E56D8">
          <w:rPr>
            <w:rStyle w:val="Hyperlink"/>
            <w:noProof/>
          </w:rPr>
          <w:t>Tvarkyti LIMIS-C ataskaitų šablonus</w:t>
        </w:r>
        <w:r w:rsidR="00882542">
          <w:rPr>
            <w:noProof/>
          </w:rPr>
          <w:tab/>
        </w:r>
        <w:r w:rsidR="00882542">
          <w:rPr>
            <w:noProof/>
          </w:rPr>
          <w:fldChar w:fldCharType="begin"/>
        </w:r>
        <w:r w:rsidR="00882542">
          <w:rPr>
            <w:noProof/>
          </w:rPr>
          <w:instrText xml:space="preserve"> PAGEREF _Toc169621540 \h </w:instrText>
        </w:r>
        <w:r w:rsidR="00882542">
          <w:rPr>
            <w:noProof/>
          </w:rPr>
        </w:r>
        <w:r w:rsidR="00882542">
          <w:rPr>
            <w:noProof/>
          </w:rPr>
          <w:fldChar w:fldCharType="separate"/>
        </w:r>
        <w:r w:rsidR="00882542">
          <w:rPr>
            <w:noProof/>
          </w:rPr>
          <w:t>92</w:t>
        </w:r>
        <w:r w:rsidR="00882542">
          <w:rPr>
            <w:noProof/>
          </w:rPr>
          <w:fldChar w:fldCharType="end"/>
        </w:r>
      </w:hyperlink>
    </w:p>
    <w:p w14:paraId="6EB9A1BB" w14:textId="1143C79F"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41" w:history="1">
        <w:r w:rsidR="00882542" w:rsidRPr="000E56D8">
          <w:rPr>
            <w:rStyle w:val="Hyperlink"/>
            <w:noProof/>
          </w:rPr>
          <w:t>18.7.1.</w:t>
        </w:r>
        <w:r w:rsidR="00882542">
          <w:rPr>
            <w:rFonts w:asciiTheme="minorHAnsi" w:eastAsiaTheme="minorEastAsia" w:hAnsiTheme="minorHAnsi" w:cstheme="minorBidi"/>
            <w:noProof/>
            <w:sz w:val="22"/>
            <w:szCs w:val="22"/>
            <w:lang w:val="en-US"/>
          </w:rPr>
          <w:tab/>
        </w:r>
        <w:r w:rsidR="00882542" w:rsidRPr="000E56D8">
          <w:rPr>
            <w:rStyle w:val="Hyperlink"/>
            <w:noProof/>
          </w:rPr>
          <w:t>Įkelti naują LIMIS-C ataskaitų šabloną</w:t>
        </w:r>
        <w:r w:rsidR="00882542">
          <w:rPr>
            <w:noProof/>
          </w:rPr>
          <w:tab/>
        </w:r>
        <w:r w:rsidR="00882542">
          <w:rPr>
            <w:noProof/>
          </w:rPr>
          <w:fldChar w:fldCharType="begin"/>
        </w:r>
        <w:r w:rsidR="00882542">
          <w:rPr>
            <w:noProof/>
          </w:rPr>
          <w:instrText xml:space="preserve"> PAGEREF _Toc169621541 \h </w:instrText>
        </w:r>
        <w:r w:rsidR="00882542">
          <w:rPr>
            <w:noProof/>
          </w:rPr>
        </w:r>
        <w:r w:rsidR="00882542">
          <w:rPr>
            <w:noProof/>
          </w:rPr>
          <w:fldChar w:fldCharType="separate"/>
        </w:r>
        <w:r w:rsidR="00882542">
          <w:rPr>
            <w:noProof/>
          </w:rPr>
          <w:t>92</w:t>
        </w:r>
        <w:r w:rsidR="00882542">
          <w:rPr>
            <w:noProof/>
          </w:rPr>
          <w:fldChar w:fldCharType="end"/>
        </w:r>
      </w:hyperlink>
    </w:p>
    <w:p w14:paraId="627E6709" w14:textId="46E9DC25"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42" w:history="1">
        <w:r w:rsidR="00882542" w:rsidRPr="000E56D8">
          <w:rPr>
            <w:rStyle w:val="Hyperlink"/>
            <w:noProof/>
          </w:rPr>
          <w:t>18.7.2.</w:t>
        </w:r>
        <w:r w:rsidR="00882542">
          <w:rPr>
            <w:rFonts w:asciiTheme="minorHAnsi" w:eastAsiaTheme="minorEastAsia" w:hAnsiTheme="minorHAnsi" w:cstheme="minorBidi"/>
            <w:noProof/>
            <w:sz w:val="22"/>
            <w:szCs w:val="22"/>
            <w:lang w:val="en-US"/>
          </w:rPr>
          <w:tab/>
        </w:r>
        <w:r w:rsidR="00882542" w:rsidRPr="000E56D8">
          <w:rPr>
            <w:rStyle w:val="Hyperlink"/>
            <w:noProof/>
          </w:rPr>
          <w:t>Surasti LIMIS-C ataskaitų šabloną</w:t>
        </w:r>
        <w:r w:rsidR="00882542">
          <w:rPr>
            <w:noProof/>
          </w:rPr>
          <w:tab/>
        </w:r>
        <w:r w:rsidR="00882542">
          <w:rPr>
            <w:noProof/>
          </w:rPr>
          <w:fldChar w:fldCharType="begin"/>
        </w:r>
        <w:r w:rsidR="00882542">
          <w:rPr>
            <w:noProof/>
          </w:rPr>
          <w:instrText xml:space="preserve"> PAGEREF _Toc169621542 \h </w:instrText>
        </w:r>
        <w:r w:rsidR="00882542">
          <w:rPr>
            <w:noProof/>
          </w:rPr>
        </w:r>
        <w:r w:rsidR="00882542">
          <w:rPr>
            <w:noProof/>
          </w:rPr>
          <w:fldChar w:fldCharType="separate"/>
        </w:r>
        <w:r w:rsidR="00882542">
          <w:rPr>
            <w:noProof/>
          </w:rPr>
          <w:t>93</w:t>
        </w:r>
        <w:r w:rsidR="00882542">
          <w:rPr>
            <w:noProof/>
          </w:rPr>
          <w:fldChar w:fldCharType="end"/>
        </w:r>
      </w:hyperlink>
    </w:p>
    <w:p w14:paraId="2643B7E3" w14:textId="59A46665"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43" w:history="1">
        <w:r w:rsidR="00882542" w:rsidRPr="000E56D8">
          <w:rPr>
            <w:rStyle w:val="Hyperlink"/>
            <w:noProof/>
          </w:rPr>
          <w:t>18.7.3.</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LIMIS-C ataskaitų šablono duomenis</w:t>
        </w:r>
        <w:r w:rsidR="00882542">
          <w:rPr>
            <w:noProof/>
          </w:rPr>
          <w:tab/>
        </w:r>
        <w:r w:rsidR="00882542">
          <w:rPr>
            <w:noProof/>
          </w:rPr>
          <w:fldChar w:fldCharType="begin"/>
        </w:r>
        <w:r w:rsidR="00882542">
          <w:rPr>
            <w:noProof/>
          </w:rPr>
          <w:instrText xml:space="preserve"> PAGEREF _Toc169621543 \h </w:instrText>
        </w:r>
        <w:r w:rsidR="00882542">
          <w:rPr>
            <w:noProof/>
          </w:rPr>
        </w:r>
        <w:r w:rsidR="00882542">
          <w:rPr>
            <w:noProof/>
          </w:rPr>
          <w:fldChar w:fldCharType="separate"/>
        </w:r>
        <w:r w:rsidR="00882542">
          <w:rPr>
            <w:noProof/>
          </w:rPr>
          <w:t>93</w:t>
        </w:r>
        <w:r w:rsidR="00882542">
          <w:rPr>
            <w:noProof/>
          </w:rPr>
          <w:fldChar w:fldCharType="end"/>
        </w:r>
      </w:hyperlink>
    </w:p>
    <w:p w14:paraId="0EF23D5C" w14:textId="7B52CD9C"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44" w:history="1">
        <w:r w:rsidR="00882542" w:rsidRPr="000E56D8">
          <w:rPr>
            <w:rStyle w:val="Hyperlink"/>
            <w:noProof/>
          </w:rPr>
          <w:t>18.7.4.</w:t>
        </w:r>
        <w:r w:rsidR="00882542">
          <w:rPr>
            <w:rFonts w:asciiTheme="minorHAnsi" w:eastAsiaTheme="minorEastAsia" w:hAnsiTheme="minorHAnsi" w:cstheme="minorBidi"/>
            <w:noProof/>
            <w:sz w:val="22"/>
            <w:szCs w:val="22"/>
            <w:lang w:val="en-US"/>
          </w:rPr>
          <w:tab/>
        </w:r>
        <w:r w:rsidR="00882542" w:rsidRPr="000E56D8">
          <w:rPr>
            <w:rStyle w:val="Hyperlink"/>
            <w:noProof/>
          </w:rPr>
          <w:t>Redaguoti LIMIS-C ataskaitų šablono duomenis</w:t>
        </w:r>
        <w:r w:rsidR="00882542">
          <w:rPr>
            <w:noProof/>
          </w:rPr>
          <w:tab/>
        </w:r>
        <w:r w:rsidR="00882542">
          <w:rPr>
            <w:noProof/>
          </w:rPr>
          <w:fldChar w:fldCharType="begin"/>
        </w:r>
        <w:r w:rsidR="00882542">
          <w:rPr>
            <w:noProof/>
          </w:rPr>
          <w:instrText xml:space="preserve"> PAGEREF _Toc169621544 \h </w:instrText>
        </w:r>
        <w:r w:rsidR="00882542">
          <w:rPr>
            <w:noProof/>
          </w:rPr>
        </w:r>
        <w:r w:rsidR="00882542">
          <w:rPr>
            <w:noProof/>
          </w:rPr>
          <w:fldChar w:fldCharType="separate"/>
        </w:r>
        <w:r w:rsidR="00882542">
          <w:rPr>
            <w:noProof/>
          </w:rPr>
          <w:t>94</w:t>
        </w:r>
        <w:r w:rsidR="00882542">
          <w:rPr>
            <w:noProof/>
          </w:rPr>
          <w:fldChar w:fldCharType="end"/>
        </w:r>
      </w:hyperlink>
    </w:p>
    <w:p w14:paraId="7E28A73E" w14:textId="5852821C"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45" w:history="1">
        <w:r w:rsidR="00882542" w:rsidRPr="000E56D8">
          <w:rPr>
            <w:rStyle w:val="Hyperlink"/>
            <w:noProof/>
          </w:rPr>
          <w:t>18.7.5.</w:t>
        </w:r>
        <w:r w:rsidR="00882542">
          <w:rPr>
            <w:rFonts w:asciiTheme="minorHAnsi" w:eastAsiaTheme="minorEastAsia" w:hAnsiTheme="minorHAnsi" w:cstheme="minorBidi"/>
            <w:noProof/>
            <w:sz w:val="22"/>
            <w:szCs w:val="22"/>
            <w:lang w:val="en-US"/>
          </w:rPr>
          <w:tab/>
        </w:r>
        <w:r w:rsidR="00882542" w:rsidRPr="000E56D8">
          <w:rPr>
            <w:rStyle w:val="Hyperlink"/>
            <w:noProof/>
          </w:rPr>
          <w:t>Šalinti LIMIS-C ataskaitų šabloną</w:t>
        </w:r>
        <w:r w:rsidR="00882542">
          <w:rPr>
            <w:noProof/>
          </w:rPr>
          <w:tab/>
        </w:r>
        <w:r w:rsidR="00882542">
          <w:rPr>
            <w:noProof/>
          </w:rPr>
          <w:fldChar w:fldCharType="begin"/>
        </w:r>
        <w:r w:rsidR="00882542">
          <w:rPr>
            <w:noProof/>
          </w:rPr>
          <w:instrText xml:space="preserve"> PAGEREF _Toc169621545 \h </w:instrText>
        </w:r>
        <w:r w:rsidR="00882542">
          <w:rPr>
            <w:noProof/>
          </w:rPr>
        </w:r>
        <w:r w:rsidR="00882542">
          <w:rPr>
            <w:noProof/>
          </w:rPr>
          <w:fldChar w:fldCharType="separate"/>
        </w:r>
        <w:r w:rsidR="00882542">
          <w:rPr>
            <w:noProof/>
          </w:rPr>
          <w:t>94</w:t>
        </w:r>
        <w:r w:rsidR="00882542">
          <w:rPr>
            <w:noProof/>
          </w:rPr>
          <w:fldChar w:fldCharType="end"/>
        </w:r>
      </w:hyperlink>
    </w:p>
    <w:p w14:paraId="78A4F7E5" w14:textId="3C68B602"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46" w:history="1">
        <w:r w:rsidR="00882542" w:rsidRPr="000E56D8">
          <w:rPr>
            <w:rStyle w:val="Hyperlink"/>
            <w:noProof/>
          </w:rPr>
          <w:t>18.8.</w:t>
        </w:r>
        <w:r w:rsidR="00882542">
          <w:rPr>
            <w:rFonts w:asciiTheme="minorHAnsi" w:eastAsiaTheme="minorEastAsia" w:hAnsiTheme="minorHAnsi" w:cstheme="minorBidi"/>
            <w:noProof/>
            <w:sz w:val="22"/>
            <w:szCs w:val="22"/>
            <w:lang w:val="en-US"/>
          </w:rPr>
          <w:tab/>
        </w:r>
        <w:r w:rsidR="00882542" w:rsidRPr="000E56D8">
          <w:rPr>
            <w:rStyle w:val="Hyperlink"/>
            <w:noProof/>
          </w:rPr>
          <w:t>Tvarkyti aktų ir knygų šablonus</w:t>
        </w:r>
        <w:r w:rsidR="00882542">
          <w:rPr>
            <w:noProof/>
          </w:rPr>
          <w:tab/>
        </w:r>
        <w:r w:rsidR="00882542">
          <w:rPr>
            <w:noProof/>
          </w:rPr>
          <w:fldChar w:fldCharType="begin"/>
        </w:r>
        <w:r w:rsidR="00882542">
          <w:rPr>
            <w:noProof/>
          </w:rPr>
          <w:instrText xml:space="preserve"> PAGEREF _Toc169621546 \h </w:instrText>
        </w:r>
        <w:r w:rsidR="00882542">
          <w:rPr>
            <w:noProof/>
          </w:rPr>
        </w:r>
        <w:r w:rsidR="00882542">
          <w:rPr>
            <w:noProof/>
          </w:rPr>
          <w:fldChar w:fldCharType="separate"/>
        </w:r>
        <w:r w:rsidR="00882542">
          <w:rPr>
            <w:noProof/>
          </w:rPr>
          <w:t>95</w:t>
        </w:r>
        <w:r w:rsidR="00882542">
          <w:rPr>
            <w:noProof/>
          </w:rPr>
          <w:fldChar w:fldCharType="end"/>
        </w:r>
      </w:hyperlink>
    </w:p>
    <w:p w14:paraId="6BC70E7D" w14:textId="5A103E1E"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47" w:history="1">
        <w:r w:rsidR="00882542" w:rsidRPr="000E56D8">
          <w:rPr>
            <w:rStyle w:val="Hyperlink"/>
            <w:noProof/>
          </w:rPr>
          <w:t>18.8.1.</w:t>
        </w:r>
        <w:r w:rsidR="00882542">
          <w:rPr>
            <w:rFonts w:asciiTheme="minorHAnsi" w:eastAsiaTheme="minorEastAsia" w:hAnsiTheme="minorHAnsi" w:cstheme="minorBidi"/>
            <w:noProof/>
            <w:sz w:val="22"/>
            <w:szCs w:val="22"/>
            <w:lang w:val="en-US"/>
          </w:rPr>
          <w:tab/>
        </w:r>
        <w:r w:rsidR="00882542" w:rsidRPr="000E56D8">
          <w:rPr>
            <w:rStyle w:val="Hyperlink"/>
            <w:noProof/>
          </w:rPr>
          <w:t>Surasti aktų ir knygų šabloną</w:t>
        </w:r>
        <w:r w:rsidR="00882542">
          <w:rPr>
            <w:noProof/>
          </w:rPr>
          <w:tab/>
        </w:r>
        <w:r w:rsidR="00882542">
          <w:rPr>
            <w:noProof/>
          </w:rPr>
          <w:fldChar w:fldCharType="begin"/>
        </w:r>
        <w:r w:rsidR="00882542">
          <w:rPr>
            <w:noProof/>
          </w:rPr>
          <w:instrText xml:space="preserve"> PAGEREF _Toc169621547 \h </w:instrText>
        </w:r>
        <w:r w:rsidR="00882542">
          <w:rPr>
            <w:noProof/>
          </w:rPr>
        </w:r>
        <w:r w:rsidR="00882542">
          <w:rPr>
            <w:noProof/>
          </w:rPr>
          <w:fldChar w:fldCharType="separate"/>
        </w:r>
        <w:r w:rsidR="00882542">
          <w:rPr>
            <w:noProof/>
          </w:rPr>
          <w:t>95</w:t>
        </w:r>
        <w:r w:rsidR="00882542">
          <w:rPr>
            <w:noProof/>
          </w:rPr>
          <w:fldChar w:fldCharType="end"/>
        </w:r>
      </w:hyperlink>
    </w:p>
    <w:p w14:paraId="4E83CCD1" w14:textId="3FD51E94"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48" w:history="1">
        <w:r w:rsidR="00882542" w:rsidRPr="000E56D8">
          <w:rPr>
            <w:rStyle w:val="Hyperlink"/>
            <w:noProof/>
          </w:rPr>
          <w:t>18.8.2.</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aktų ir knygų šablono duomenis</w:t>
        </w:r>
        <w:r w:rsidR="00882542">
          <w:rPr>
            <w:noProof/>
          </w:rPr>
          <w:tab/>
        </w:r>
        <w:r w:rsidR="00882542">
          <w:rPr>
            <w:noProof/>
          </w:rPr>
          <w:fldChar w:fldCharType="begin"/>
        </w:r>
        <w:r w:rsidR="00882542">
          <w:rPr>
            <w:noProof/>
          </w:rPr>
          <w:instrText xml:space="preserve"> PAGEREF _Toc169621548 \h </w:instrText>
        </w:r>
        <w:r w:rsidR="00882542">
          <w:rPr>
            <w:noProof/>
          </w:rPr>
        </w:r>
        <w:r w:rsidR="00882542">
          <w:rPr>
            <w:noProof/>
          </w:rPr>
          <w:fldChar w:fldCharType="separate"/>
        </w:r>
        <w:r w:rsidR="00882542">
          <w:rPr>
            <w:noProof/>
          </w:rPr>
          <w:t>95</w:t>
        </w:r>
        <w:r w:rsidR="00882542">
          <w:rPr>
            <w:noProof/>
          </w:rPr>
          <w:fldChar w:fldCharType="end"/>
        </w:r>
      </w:hyperlink>
    </w:p>
    <w:p w14:paraId="31554E0F" w14:textId="25A33186" w:rsidR="00882542" w:rsidRDefault="004E6EBC">
      <w:pPr>
        <w:pStyle w:val="TOC3"/>
        <w:tabs>
          <w:tab w:val="left" w:pos="1400"/>
          <w:tab w:val="right" w:leader="dot" w:pos="9204"/>
        </w:tabs>
        <w:rPr>
          <w:rFonts w:asciiTheme="minorHAnsi" w:eastAsiaTheme="minorEastAsia" w:hAnsiTheme="minorHAnsi" w:cstheme="minorBidi"/>
          <w:noProof/>
          <w:sz w:val="22"/>
          <w:szCs w:val="22"/>
          <w:lang w:val="en-US"/>
        </w:rPr>
      </w:pPr>
      <w:hyperlink w:anchor="_Toc169621549" w:history="1">
        <w:r w:rsidR="00882542" w:rsidRPr="000E56D8">
          <w:rPr>
            <w:rStyle w:val="Hyperlink"/>
            <w:noProof/>
          </w:rPr>
          <w:t>18.8.3.</w:t>
        </w:r>
        <w:r w:rsidR="00882542">
          <w:rPr>
            <w:rFonts w:asciiTheme="minorHAnsi" w:eastAsiaTheme="minorEastAsia" w:hAnsiTheme="minorHAnsi" w:cstheme="minorBidi"/>
            <w:noProof/>
            <w:sz w:val="22"/>
            <w:szCs w:val="22"/>
            <w:lang w:val="en-US"/>
          </w:rPr>
          <w:tab/>
        </w:r>
        <w:r w:rsidR="00882542" w:rsidRPr="000E56D8">
          <w:rPr>
            <w:rStyle w:val="Hyperlink"/>
            <w:noProof/>
          </w:rPr>
          <w:t>Redaguoti aktų ir knygų šablono duomenis</w:t>
        </w:r>
        <w:r w:rsidR="00882542">
          <w:rPr>
            <w:noProof/>
          </w:rPr>
          <w:tab/>
        </w:r>
        <w:r w:rsidR="00882542">
          <w:rPr>
            <w:noProof/>
          </w:rPr>
          <w:fldChar w:fldCharType="begin"/>
        </w:r>
        <w:r w:rsidR="00882542">
          <w:rPr>
            <w:noProof/>
          </w:rPr>
          <w:instrText xml:space="preserve"> PAGEREF _Toc169621549 \h </w:instrText>
        </w:r>
        <w:r w:rsidR="00882542">
          <w:rPr>
            <w:noProof/>
          </w:rPr>
        </w:r>
        <w:r w:rsidR="00882542">
          <w:rPr>
            <w:noProof/>
          </w:rPr>
          <w:fldChar w:fldCharType="separate"/>
        </w:r>
        <w:r w:rsidR="00882542">
          <w:rPr>
            <w:noProof/>
          </w:rPr>
          <w:t>96</w:t>
        </w:r>
        <w:r w:rsidR="00882542">
          <w:rPr>
            <w:noProof/>
          </w:rPr>
          <w:fldChar w:fldCharType="end"/>
        </w:r>
      </w:hyperlink>
    </w:p>
    <w:p w14:paraId="30A07103" w14:textId="5A528CAD"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50" w:history="1">
        <w:r w:rsidR="00882542" w:rsidRPr="000E56D8">
          <w:rPr>
            <w:rStyle w:val="Hyperlink"/>
            <w:noProof/>
          </w:rPr>
          <w:t>18.9.</w:t>
        </w:r>
        <w:r w:rsidR="00882542">
          <w:rPr>
            <w:rFonts w:asciiTheme="minorHAnsi" w:eastAsiaTheme="minorEastAsia" w:hAnsiTheme="minorHAnsi" w:cstheme="minorBidi"/>
            <w:noProof/>
            <w:sz w:val="22"/>
            <w:szCs w:val="22"/>
            <w:lang w:val="en-US"/>
          </w:rPr>
          <w:tab/>
        </w:r>
        <w:r w:rsidR="00882542" w:rsidRPr="000E56D8">
          <w:rPr>
            <w:rStyle w:val="Hyperlink"/>
            <w:noProof/>
          </w:rPr>
          <w:t>Tvarkyti sistemos parametrus</w:t>
        </w:r>
        <w:r w:rsidR="00882542">
          <w:rPr>
            <w:noProof/>
          </w:rPr>
          <w:tab/>
        </w:r>
        <w:r w:rsidR="00882542">
          <w:rPr>
            <w:noProof/>
          </w:rPr>
          <w:fldChar w:fldCharType="begin"/>
        </w:r>
        <w:r w:rsidR="00882542">
          <w:rPr>
            <w:noProof/>
          </w:rPr>
          <w:instrText xml:space="preserve"> PAGEREF _Toc169621550 \h </w:instrText>
        </w:r>
        <w:r w:rsidR="00882542">
          <w:rPr>
            <w:noProof/>
          </w:rPr>
        </w:r>
        <w:r w:rsidR="00882542">
          <w:rPr>
            <w:noProof/>
          </w:rPr>
          <w:fldChar w:fldCharType="separate"/>
        </w:r>
        <w:r w:rsidR="00882542">
          <w:rPr>
            <w:noProof/>
          </w:rPr>
          <w:t>96</w:t>
        </w:r>
        <w:r w:rsidR="00882542">
          <w:rPr>
            <w:noProof/>
          </w:rPr>
          <w:fldChar w:fldCharType="end"/>
        </w:r>
      </w:hyperlink>
    </w:p>
    <w:p w14:paraId="161C5895" w14:textId="123B8276"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51" w:history="1">
        <w:r w:rsidR="00882542" w:rsidRPr="000E56D8">
          <w:rPr>
            <w:rStyle w:val="Hyperlink"/>
            <w:noProof/>
          </w:rPr>
          <w:t>18.10.</w:t>
        </w:r>
        <w:r w:rsidR="00882542">
          <w:rPr>
            <w:rFonts w:asciiTheme="minorHAnsi" w:eastAsiaTheme="minorEastAsia" w:hAnsiTheme="minorHAnsi" w:cstheme="minorBidi"/>
            <w:noProof/>
            <w:sz w:val="22"/>
            <w:szCs w:val="22"/>
            <w:lang w:val="en-US"/>
          </w:rPr>
          <w:tab/>
        </w:r>
        <w:r w:rsidR="00882542" w:rsidRPr="000E56D8">
          <w:rPr>
            <w:rStyle w:val="Hyperlink"/>
            <w:noProof/>
          </w:rPr>
          <w:t>Tvarkyti eksponatų apskaitos numerių nustatymus</w:t>
        </w:r>
        <w:r w:rsidR="00882542">
          <w:rPr>
            <w:noProof/>
          </w:rPr>
          <w:tab/>
        </w:r>
        <w:r w:rsidR="00882542">
          <w:rPr>
            <w:noProof/>
          </w:rPr>
          <w:fldChar w:fldCharType="begin"/>
        </w:r>
        <w:r w:rsidR="00882542">
          <w:rPr>
            <w:noProof/>
          </w:rPr>
          <w:instrText xml:space="preserve"> PAGEREF _Toc169621551 \h </w:instrText>
        </w:r>
        <w:r w:rsidR="00882542">
          <w:rPr>
            <w:noProof/>
          </w:rPr>
        </w:r>
        <w:r w:rsidR="00882542">
          <w:rPr>
            <w:noProof/>
          </w:rPr>
          <w:fldChar w:fldCharType="separate"/>
        </w:r>
        <w:r w:rsidR="00882542">
          <w:rPr>
            <w:noProof/>
          </w:rPr>
          <w:t>97</w:t>
        </w:r>
        <w:r w:rsidR="00882542">
          <w:rPr>
            <w:noProof/>
          </w:rPr>
          <w:fldChar w:fldCharType="end"/>
        </w:r>
      </w:hyperlink>
    </w:p>
    <w:p w14:paraId="587F1376" w14:textId="3098FA50"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52" w:history="1">
        <w:r w:rsidR="00882542" w:rsidRPr="000E56D8">
          <w:rPr>
            <w:rStyle w:val="Hyperlink"/>
            <w:noProof/>
          </w:rPr>
          <w:t>18.11.</w:t>
        </w:r>
        <w:r w:rsidR="00882542">
          <w:rPr>
            <w:rFonts w:asciiTheme="minorHAnsi" w:eastAsiaTheme="minorEastAsia" w:hAnsiTheme="minorHAnsi" w:cstheme="minorBidi"/>
            <w:noProof/>
            <w:sz w:val="22"/>
            <w:szCs w:val="22"/>
            <w:lang w:val="en-US"/>
          </w:rPr>
          <w:tab/>
        </w:r>
        <w:r w:rsidR="00882542" w:rsidRPr="000E56D8">
          <w:rPr>
            <w:rStyle w:val="Hyperlink"/>
            <w:noProof/>
          </w:rPr>
          <w:t>Peržiūrėti sistemos audito duomenis</w:t>
        </w:r>
        <w:r w:rsidR="00882542">
          <w:rPr>
            <w:noProof/>
          </w:rPr>
          <w:tab/>
        </w:r>
        <w:r w:rsidR="00882542">
          <w:rPr>
            <w:noProof/>
          </w:rPr>
          <w:fldChar w:fldCharType="begin"/>
        </w:r>
        <w:r w:rsidR="00882542">
          <w:rPr>
            <w:noProof/>
          </w:rPr>
          <w:instrText xml:space="preserve"> PAGEREF _Toc169621552 \h </w:instrText>
        </w:r>
        <w:r w:rsidR="00882542">
          <w:rPr>
            <w:noProof/>
          </w:rPr>
        </w:r>
        <w:r w:rsidR="00882542">
          <w:rPr>
            <w:noProof/>
          </w:rPr>
          <w:fldChar w:fldCharType="separate"/>
        </w:r>
        <w:r w:rsidR="00882542">
          <w:rPr>
            <w:noProof/>
          </w:rPr>
          <w:t>98</w:t>
        </w:r>
        <w:r w:rsidR="00882542">
          <w:rPr>
            <w:noProof/>
          </w:rPr>
          <w:fldChar w:fldCharType="end"/>
        </w:r>
      </w:hyperlink>
    </w:p>
    <w:p w14:paraId="1E1A6CB6" w14:textId="588AEA6B"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53" w:history="1">
        <w:r w:rsidR="00882542" w:rsidRPr="000E56D8">
          <w:rPr>
            <w:rStyle w:val="Hyperlink"/>
            <w:noProof/>
          </w:rPr>
          <w:t>18.12.</w:t>
        </w:r>
        <w:r w:rsidR="00882542">
          <w:rPr>
            <w:rFonts w:asciiTheme="minorHAnsi" w:eastAsiaTheme="minorEastAsia" w:hAnsiTheme="minorHAnsi" w:cstheme="minorBidi"/>
            <w:noProof/>
            <w:sz w:val="22"/>
            <w:szCs w:val="22"/>
            <w:lang w:val="en-US"/>
          </w:rPr>
          <w:tab/>
        </w:r>
        <w:r w:rsidR="00882542" w:rsidRPr="000E56D8">
          <w:rPr>
            <w:rStyle w:val="Hyperlink"/>
            <w:noProof/>
          </w:rPr>
          <w:t>Slaptažodžių generavimo taisyklės</w:t>
        </w:r>
        <w:r w:rsidR="00882542">
          <w:rPr>
            <w:noProof/>
          </w:rPr>
          <w:tab/>
        </w:r>
        <w:r w:rsidR="00882542">
          <w:rPr>
            <w:noProof/>
          </w:rPr>
          <w:fldChar w:fldCharType="begin"/>
        </w:r>
        <w:r w:rsidR="00882542">
          <w:rPr>
            <w:noProof/>
          </w:rPr>
          <w:instrText xml:space="preserve"> PAGEREF _Toc169621553 \h </w:instrText>
        </w:r>
        <w:r w:rsidR="00882542">
          <w:rPr>
            <w:noProof/>
          </w:rPr>
        </w:r>
        <w:r w:rsidR="00882542">
          <w:rPr>
            <w:noProof/>
          </w:rPr>
          <w:fldChar w:fldCharType="separate"/>
        </w:r>
        <w:r w:rsidR="00882542">
          <w:rPr>
            <w:noProof/>
          </w:rPr>
          <w:t>99</w:t>
        </w:r>
        <w:r w:rsidR="00882542">
          <w:rPr>
            <w:noProof/>
          </w:rPr>
          <w:fldChar w:fldCharType="end"/>
        </w:r>
      </w:hyperlink>
    </w:p>
    <w:p w14:paraId="76C94999" w14:textId="5021FA48"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54" w:history="1">
        <w:r w:rsidR="00882542" w:rsidRPr="000E56D8">
          <w:rPr>
            <w:rStyle w:val="Hyperlink"/>
            <w:noProof/>
          </w:rPr>
          <w:t>18.13.</w:t>
        </w:r>
        <w:r w:rsidR="00882542">
          <w:rPr>
            <w:rFonts w:asciiTheme="minorHAnsi" w:eastAsiaTheme="minorEastAsia" w:hAnsiTheme="minorHAnsi" w:cstheme="minorBidi"/>
            <w:noProof/>
            <w:sz w:val="22"/>
            <w:szCs w:val="22"/>
            <w:lang w:val="en-US"/>
          </w:rPr>
          <w:tab/>
        </w:r>
        <w:r w:rsidR="00882542" w:rsidRPr="000E56D8">
          <w:rPr>
            <w:rStyle w:val="Hyperlink"/>
            <w:noProof/>
          </w:rPr>
          <w:t>Administratorių slaptažodžių generavimo taisyklės</w:t>
        </w:r>
        <w:r w:rsidR="00882542">
          <w:rPr>
            <w:noProof/>
          </w:rPr>
          <w:tab/>
        </w:r>
        <w:r w:rsidR="00882542">
          <w:rPr>
            <w:noProof/>
          </w:rPr>
          <w:fldChar w:fldCharType="begin"/>
        </w:r>
        <w:r w:rsidR="00882542">
          <w:rPr>
            <w:noProof/>
          </w:rPr>
          <w:instrText xml:space="preserve"> PAGEREF _Toc169621554 \h </w:instrText>
        </w:r>
        <w:r w:rsidR="00882542">
          <w:rPr>
            <w:noProof/>
          </w:rPr>
        </w:r>
        <w:r w:rsidR="00882542">
          <w:rPr>
            <w:noProof/>
          </w:rPr>
          <w:fldChar w:fldCharType="separate"/>
        </w:r>
        <w:r w:rsidR="00882542">
          <w:rPr>
            <w:noProof/>
          </w:rPr>
          <w:t>100</w:t>
        </w:r>
        <w:r w:rsidR="00882542">
          <w:rPr>
            <w:noProof/>
          </w:rPr>
          <w:fldChar w:fldCharType="end"/>
        </w:r>
      </w:hyperlink>
    </w:p>
    <w:p w14:paraId="2319575D" w14:textId="6380658A"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55" w:history="1">
        <w:r w:rsidR="00882542" w:rsidRPr="000E56D8">
          <w:rPr>
            <w:rStyle w:val="Hyperlink"/>
            <w:noProof/>
          </w:rPr>
          <w:t>19.</w:t>
        </w:r>
        <w:r w:rsidR="00882542">
          <w:rPr>
            <w:rFonts w:asciiTheme="minorHAnsi" w:eastAsiaTheme="minorEastAsia" w:hAnsiTheme="minorHAnsi" w:cstheme="minorBidi"/>
            <w:noProof/>
            <w:sz w:val="22"/>
            <w:szCs w:val="22"/>
            <w:lang w:val="en-US"/>
          </w:rPr>
          <w:tab/>
        </w:r>
        <w:r w:rsidR="00882542" w:rsidRPr="000E56D8">
          <w:rPr>
            <w:rStyle w:val="Hyperlink"/>
            <w:noProof/>
          </w:rPr>
          <w:t>Sistemos naudotojo nustatymai</w:t>
        </w:r>
        <w:r w:rsidR="00882542">
          <w:rPr>
            <w:noProof/>
          </w:rPr>
          <w:tab/>
        </w:r>
        <w:r w:rsidR="00882542">
          <w:rPr>
            <w:noProof/>
          </w:rPr>
          <w:fldChar w:fldCharType="begin"/>
        </w:r>
        <w:r w:rsidR="00882542">
          <w:rPr>
            <w:noProof/>
          </w:rPr>
          <w:instrText xml:space="preserve"> PAGEREF _Toc169621555 \h </w:instrText>
        </w:r>
        <w:r w:rsidR="00882542">
          <w:rPr>
            <w:noProof/>
          </w:rPr>
        </w:r>
        <w:r w:rsidR="00882542">
          <w:rPr>
            <w:noProof/>
          </w:rPr>
          <w:fldChar w:fldCharType="separate"/>
        </w:r>
        <w:r w:rsidR="00882542">
          <w:rPr>
            <w:noProof/>
          </w:rPr>
          <w:t>102</w:t>
        </w:r>
        <w:r w:rsidR="00882542">
          <w:rPr>
            <w:noProof/>
          </w:rPr>
          <w:fldChar w:fldCharType="end"/>
        </w:r>
      </w:hyperlink>
    </w:p>
    <w:p w14:paraId="1E394A1A" w14:textId="324A378E"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56" w:history="1">
        <w:r w:rsidR="00882542" w:rsidRPr="000E56D8">
          <w:rPr>
            <w:rStyle w:val="Hyperlink"/>
            <w:noProof/>
          </w:rPr>
          <w:t>19.1.</w:t>
        </w:r>
        <w:r w:rsidR="00882542">
          <w:rPr>
            <w:rFonts w:asciiTheme="minorHAnsi" w:eastAsiaTheme="minorEastAsia" w:hAnsiTheme="minorHAnsi" w:cstheme="minorBidi"/>
            <w:noProof/>
            <w:sz w:val="22"/>
            <w:szCs w:val="22"/>
            <w:lang w:val="en-US"/>
          </w:rPr>
          <w:tab/>
        </w:r>
        <w:r w:rsidR="00882542" w:rsidRPr="000E56D8">
          <w:rPr>
            <w:rStyle w:val="Hyperlink"/>
            <w:noProof/>
          </w:rPr>
          <w:t>Redaguoti mano sąrašus</w:t>
        </w:r>
        <w:r w:rsidR="00882542">
          <w:rPr>
            <w:noProof/>
          </w:rPr>
          <w:tab/>
        </w:r>
        <w:r w:rsidR="00882542">
          <w:rPr>
            <w:noProof/>
          </w:rPr>
          <w:fldChar w:fldCharType="begin"/>
        </w:r>
        <w:r w:rsidR="00882542">
          <w:rPr>
            <w:noProof/>
          </w:rPr>
          <w:instrText xml:space="preserve"> PAGEREF _Toc169621556 \h </w:instrText>
        </w:r>
        <w:r w:rsidR="00882542">
          <w:rPr>
            <w:noProof/>
          </w:rPr>
        </w:r>
        <w:r w:rsidR="00882542">
          <w:rPr>
            <w:noProof/>
          </w:rPr>
          <w:fldChar w:fldCharType="separate"/>
        </w:r>
        <w:r w:rsidR="00882542">
          <w:rPr>
            <w:noProof/>
          </w:rPr>
          <w:t>102</w:t>
        </w:r>
        <w:r w:rsidR="00882542">
          <w:rPr>
            <w:noProof/>
          </w:rPr>
          <w:fldChar w:fldCharType="end"/>
        </w:r>
      </w:hyperlink>
    </w:p>
    <w:p w14:paraId="16DC8D95" w14:textId="3A233A4B"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57" w:history="1">
        <w:r w:rsidR="00882542" w:rsidRPr="000E56D8">
          <w:rPr>
            <w:rStyle w:val="Hyperlink"/>
            <w:noProof/>
          </w:rPr>
          <w:t>19.2.</w:t>
        </w:r>
        <w:r w:rsidR="00882542">
          <w:rPr>
            <w:rFonts w:asciiTheme="minorHAnsi" w:eastAsiaTheme="minorEastAsia" w:hAnsiTheme="minorHAnsi" w:cstheme="minorBidi"/>
            <w:noProof/>
            <w:sz w:val="22"/>
            <w:szCs w:val="22"/>
            <w:lang w:val="en-US"/>
          </w:rPr>
          <w:tab/>
        </w:r>
        <w:r w:rsidR="00882542" w:rsidRPr="000E56D8">
          <w:rPr>
            <w:rStyle w:val="Hyperlink"/>
            <w:noProof/>
          </w:rPr>
          <w:t>Keisti eksponatų kortelių nustatymus</w:t>
        </w:r>
        <w:r w:rsidR="00882542">
          <w:rPr>
            <w:noProof/>
          </w:rPr>
          <w:tab/>
        </w:r>
        <w:r w:rsidR="00882542">
          <w:rPr>
            <w:noProof/>
          </w:rPr>
          <w:fldChar w:fldCharType="begin"/>
        </w:r>
        <w:r w:rsidR="00882542">
          <w:rPr>
            <w:noProof/>
          </w:rPr>
          <w:instrText xml:space="preserve"> PAGEREF _Toc169621557 \h </w:instrText>
        </w:r>
        <w:r w:rsidR="00882542">
          <w:rPr>
            <w:noProof/>
          </w:rPr>
        </w:r>
        <w:r w:rsidR="00882542">
          <w:rPr>
            <w:noProof/>
          </w:rPr>
          <w:fldChar w:fldCharType="separate"/>
        </w:r>
        <w:r w:rsidR="00882542">
          <w:rPr>
            <w:noProof/>
          </w:rPr>
          <w:t>104</w:t>
        </w:r>
        <w:r w:rsidR="00882542">
          <w:rPr>
            <w:noProof/>
          </w:rPr>
          <w:fldChar w:fldCharType="end"/>
        </w:r>
      </w:hyperlink>
    </w:p>
    <w:p w14:paraId="26304135" w14:textId="5CE892F1"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58" w:history="1">
        <w:r w:rsidR="00882542" w:rsidRPr="000E56D8">
          <w:rPr>
            <w:rStyle w:val="Hyperlink"/>
            <w:noProof/>
          </w:rPr>
          <w:t>19.3.</w:t>
        </w:r>
        <w:r w:rsidR="00882542">
          <w:rPr>
            <w:rFonts w:asciiTheme="minorHAnsi" w:eastAsiaTheme="minorEastAsia" w:hAnsiTheme="minorHAnsi" w:cstheme="minorBidi"/>
            <w:noProof/>
            <w:sz w:val="22"/>
            <w:szCs w:val="22"/>
            <w:lang w:val="en-US"/>
          </w:rPr>
          <w:tab/>
        </w:r>
        <w:r w:rsidR="00882542" w:rsidRPr="000E56D8">
          <w:rPr>
            <w:rStyle w:val="Hyperlink"/>
            <w:noProof/>
          </w:rPr>
          <w:t>Keisti eksponatų paieškos kriterijų nustatymus</w:t>
        </w:r>
        <w:r w:rsidR="00882542">
          <w:rPr>
            <w:noProof/>
          </w:rPr>
          <w:tab/>
        </w:r>
        <w:r w:rsidR="00882542">
          <w:rPr>
            <w:noProof/>
          </w:rPr>
          <w:fldChar w:fldCharType="begin"/>
        </w:r>
        <w:r w:rsidR="00882542">
          <w:rPr>
            <w:noProof/>
          </w:rPr>
          <w:instrText xml:space="preserve"> PAGEREF _Toc169621558 \h </w:instrText>
        </w:r>
        <w:r w:rsidR="00882542">
          <w:rPr>
            <w:noProof/>
          </w:rPr>
        </w:r>
        <w:r w:rsidR="00882542">
          <w:rPr>
            <w:noProof/>
          </w:rPr>
          <w:fldChar w:fldCharType="separate"/>
        </w:r>
        <w:r w:rsidR="00882542">
          <w:rPr>
            <w:noProof/>
          </w:rPr>
          <w:t>105</w:t>
        </w:r>
        <w:r w:rsidR="00882542">
          <w:rPr>
            <w:noProof/>
          </w:rPr>
          <w:fldChar w:fldCharType="end"/>
        </w:r>
      </w:hyperlink>
    </w:p>
    <w:p w14:paraId="24424AF3" w14:textId="1B344D1C"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59" w:history="1">
        <w:r w:rsidR="00882542" w:rsidRPr="000E56D8">
          <w:rPr>
            <w:rStyle w:val="Hyperlink"/>
            <w:noProof/>
          </w:rPr>
          <w:t>19.4.</w:t>
        </w:r>
        <w:r w:rsidR="00882542">
          <w:rPr>
            <w:rFonts w:asciiTheme="minorHAnsi" w:eastAsiaTheme="minorEastAsia" w:hAnsiTheme="minorHAnsi" w:cstheme="minorBidi"/>
            <w:noProof/>
            <w:sz w:val="22"/>
            <w:szCs w:val="22"/>
            <w:lang w:val="en-US"/>
          </w:rPr>
          <w:tab/>
        </w:r>
        <w:r w:rsidR="00882542" w:rsidRPr="000E56D8">
          <w:rPr>
            <w:rStyle w:val="Hyperlink"/>
            <w:noProof/>
          </w:rPr>
          <w:t>Keisti paieškos rezultatų lentelės stulpelių nustatymus</w:t>
        </w:r>
        <w:r w:rsidR="00882542">
          <w:rPr>
            <w:noProof/>
          </w:rPr>
          <w:tab/>
        </w:r>
        <w:r w:rsidR="00882542">
          <w:rPr>
            <w:noProof/>
          </w:rPr>
          <w:fldChar w:fldCharType="begin"/>
        </w:r>
        <w:r w:rsidR="00882542">
          <w:rPr>
            <w:noProof/>
          </w:rPr>
          <w:instrText xml:space="preserve"> PAGEREF _Toc169621559 \h </w:instrText>
        </w:r>
        <w:r w:rsidR="00882542">
          <w:rPr>
            <w:noProof/>
          </w:rPr>
        </w:r>
        <w:r w:rsidR="00882542">
          <w:rPr>
            <w:noProof/>
          </w:rPr>
          <w:fldChar w:fldCharType="separate"/>
        </w:r>
        <w:r w:rsidR="00882542">
          <w:rPr>
            <w:noProof/>
          </w:rPr>
          <w:t>107</w:t>
        </w:r>
        <w:r w:rsidR="00882542">
          <w:rPr>
            <w:noProof/>
          </w:rPr>
          <w:fldChar w:fldCharType="end"/>
        </w:r>
      </w:hyperlink>
    </w:p>
    <w:p w14:paraId="1E4204B3" w14:textId="3F85F764" w:rsidR="00882542" w:rsidRDefault="004E6EBC">
      <w:pPr>
        <w:pStyle w:val="TOC2"/>
        <w:tabs>
          <w:tab w:val="left" w:pos="1000"/>
          <w:tab w:val="right" w:leader="dot" w:pos="9204"/>
        </w:tabs>
        <w:rPr>
          <w:rFonts w:asciiTheme="minorHAnsi" w:eastAsiaTheme="minorEastAsia" w:hAnsiTheme="minorHAnsi" w:cstheme="minorBidi"/>
          <w:noProof/>
          <w:sz w:val="22"/>
          <w:szCs w:val="22"/>
          <w:lang w:val="en-US"/>
        </w:rPr>
      </w:pPr>
      <w:hyperlink w:anchor="_Toc169621560" w:history="1">
        <w:r w:rsidR="00882542" w:rsidRPr="000E56D8">
          <w:rPr>
            <w:rStyle w:val="Hyperlink"/>
            <w:noProof/>
          </w:rPr>
          <w:t>19.5.</w:t>
        </w:r>
        <w:r w:rsidR="00882542">
          <w:rPr>
            <w:rFonts w:asciiTheme="minorHAnsi" w:eastAsiaTheme="minorEastAsia" w:hAnsiTheme="minorHAnsi" w:cstheme="minorBidi"/>
            <w:noProof/>
            <w:sz w:val="22"/>
            <w:szCs w:val="22"/>
            <w:lang w:val="en-US"/>
          </w:rPr>
          <w:tab/>
        </w:r>
        <w:r w:rsidR="00882542" w:rsidRPr="000E56D8">
          <w:rPr>
            <w:rStyle w:val="Hyperlink"/>
            <w:noProof/>
          </w:rPr>
          <w:t>Keisti slaptažodį</w:t>
        </w:r>
        <w:r w:rsidR="00882542">
          <w:rPr>
            <w:noProof/>
          </w:rPr>
          <w:tab/>
        </w:r>
        <w:r w:rsidR="00882542">
          <w:rPr>
            <w:noProof/>
          </w:rPr>
          <w:fldChar w:fldCharType="begin"/>
        </w:r>
        <w:r w:rsidR="00882542">
          <w:rPr>
            <w:noProof/>
          </w:rPr>
          <w:instrText xml:space="preserve"> PAGEREF _Toc169621560 \h </w:instrText>
        </w:r>
        <w:r w:rsidR="00882542">
          <w:rPr>
            <w:noProof/>
          </w:rPr>
        </w:r>
        <w:r w:rsidR="00882542">
          <w:rPr>
            <w:noProof/>
          </w:rPr>
          <w:fldChar w:fldCharType="separate"/>
        </w:r>
        <w:r w:rsidR="00882542">
          <w:rPr>
            <w:noProof/>
          </w:rPr>
          <w:t>110</w:t>
        </w:r>
        <w:r w:rsidR="00882542">
          <w:rPr>
            <w:noProof/>
          </w:rPr>
          <w:fldChar w:fldCharType="end"/>
        </w:r>
      </w:hyperlink>
    </w:p>
    <w:p w14:paraId="65BB183F" w14:textId="2B79274A"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61" w:history="1">
        <w:r w:rsidR="00882542" w:rsidRPr="000E56D8">
          <w:rPr>
            <w:rStyle w:val="Hyperlink"/>
            <w:noProof/>
          </w:rPr>
          <w:t>20.</w:t>
        </w:r>
        <w:r w:rsidR="00882542">
          <w:rPr>
            <w:rFonts w:asciiTheme="minorHAnsi" w:eastAsiaTheme="minorEastAsia" w:hAnsiTheme="minorHAnsi" w:cstheme="minorBidi"/>
            <w:noProof/>
            <w:sz w:val="22"/>
            <w:szCs w:val="22"/>
            <w:lang w:val="en-US"/>
          </w:rPr>
          <w:tab/>
        </w:r>
        <w:r w:rsidR="00882542" w:rsidRPr="000E56D8">
          <w:rPr>
            <w:rStyle w:val="Hyperlink"/>
            <w:noProof/>
          </w:rPr>
          <w:t>Sistemos naudotojų pranešimai</w:t>
        </w:r>
        <w:r w:rsidR="00882542">
          <w:rPr>
            <w:noProof/>
          </w:rPr>
          <w:tab/>
        </w:r>
        <w:r w:rsidR="00882542">
          <w:rPr>
            <w:noProof/>
          </w:rPr>
          <w:fldChar w:fldCharType="begin"/>
        </w:r>
        <w:r w:rsidR="00882542">
          <w:rPr>
            <w:noProof/>
          </w:rPr>
          <w:instrText xml:space="preserve"> PAGEREF _Toc169621561 \h </w:instrText>
        </w:r>
        <w:r w:rsidR="00882542">
          <w:rPr>
            <w:noProof/>
          </w:rPr>
        </w:r>
        <w:r w:rsidR="00882542">
          <w:rPr>
            <w:noProof/>
          </w:rPr>
          <w:fldChar w:fldCharType="separate"/>
        </w:r>
        <w:r w:rsidR="00882542">
          <w:rPr>
            <w:noProof/>
          </w:rPr>
          <w:t>111</w:t>
        </w:r>
        <w:r w:rsidR="00882542">
          <w:rPr>
            <w:noProof/>
          </w:rPr>
          <w:fldChar w:fldCharType="end"/>
        </w:r>
      </w:hyperlink>
    </w:p>
    <w:p w14:paraId="559E2531" w14:textId="3F90C0B4"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62" w:history="1">
        <w:r w:rsidR="00882542" w:rsidRPr="000E56D8">
          <w:rPr>
            <w:rStyle w:val="Hyperlink"/>
            <w:noProof/>
          </w:rPr>
          <w:t>21.</w:t>
        </w:r>
        <w:r w:rsidR="00882542">
          <w:rPr>
            <w:rFonts w:asciiTheme="minorHAnsi" w:eastAsiaTheme="minorEastAsia" w:hAnsiTheme="minorHAnsi" w:cstheme="minorBidi"/>
            <w:noProof/>
            <w:sz w:val="22"/>
            <w:szCs w:val="22"/>
            <w:lang w:val="en-US"/>
          </w:rPr>
          <w:tab/>
        </w:r>
        <w:r w:rsidR="00882542" w:rsidRPr="000E56D8">
          <w:rPr>
            <w:rStyle w:val="Hyperlink"/>
            <w:noProof/>
          </w:rPr>
          <w:t>Pašalintų duomenų peržiūra</w:t>
        </w:r>
        <w:r w:rsidR="00882542">
          <w:rPr>
            <w:noProof/>
          </w:rPr>
          <w:tab/>
        </w:r>
        <w:r w:rsidR="00882542">
          <w:rPr>
            <w:noProof/>
          </w:rPr>
          <w:fldChar w:fldCharType="begin"/>
        </w:r>
        <w:r w:rsidR="00882542">
          <w:rPr>
            <w:noProof/>
          </w:rPr>
          <w:instrText xml:space="preserve"> PAGEREF _Toc169621562 \h </w:instrText>
        </w:r>
        <w:r w:rsidR="00882542">
          <w:rPr>
            <w:noProof/>
          </w:rPr>
        </w:r>
        <w:r w:rsidR="00882542">
          <w:rPr>
            <w:noProof/>
          </w:rPr>
          <w:fldChar w:fldCharType="separate"/>
        </w:r>
        <w:r w:rsidR="00882542">
          <w:rPr>
            <w:noProof/>
          </w:rPr>
          <w:t>112</w:t>
        </w:r>
        <w:r w:rsidR="00882542">
          <w:rPr>
            <w:noProof/>
          </w:rPr>
          <w:fldChar w:fldCharType="end"/>
        </w:r>
      </w:hyperlink>
    </w:p>
    <w:p w14:paraId="2F05AFC1" w14:textId="7D57C5B6" w:rsidR="00882542" w:rsidRDefault="004E6EBC">
      <w:pPr>
        <w:pStyle w:val="TOC1"/>
        <w:tabs>
          <w:tab w:val="left" w:pos="600"/>
          <w:tab w:val="right" w:leader="dot" w:pos="9204"/>
        </w:tabs>
        <w:rPr>
          <w:rFonts w:asciiTheme="minorHAnsi" w:eastAsiaTheme="minorEastAsia" w:hAnsiTheme="minorHAnsi" w:cstheme="minorBidi"/>
          <w:noProof/>
          <w:sz w:val="22"/>
          <w:szCs w:val="22"/>
          <w:lang w:val="en-US"/>
        </w:rPr>
      </w:pPr>
      <w:hyperlink w:anchor="_Toc169621563" w:history="1">
        <w:r w:rsidR="00882542" w:rsidRPr="000E56D8">
          <w:rPr>
            <w:rStyle w:val="Hyperlink"/>
            <w:noProof/>
          </w:rPr>
          <w:t>22.</w:t>
        </w:r>
        <w:r w:rsidR="00882542">
          <w:rPr>
            <w:rFonts w:asciiTheme="minorHAnsi" w:eastAsiaTheme="minorEastAsia" w:hAnsiTheme="minorHAnsi" w:cstheme="minorBidi"/>
            <w:noProof/>
            <w:sz w:val="22"/>
            <w:szCs w:val="22"/>
            <w:lang w:val="en-US"/>
          </w:rPr>
          <w:tab/>
        </w:r>
        <w:r w:rsidR="00882542" w:rsidRPr="000E56D8">
          <w:rPr>
            <w:rStyle w:val="Hyperlink"/>
            <w:noProof/>
          </w:rPr>
          <w:t>Duomenų viešinimas per OAI-PMH serverį</w:t>
        </w:r>
        <w:r w:rsidR="00882542">
          <w:rPr>
            <w:noProof/>
          </w:rPr>
          <w:tab/>
        </w:r>
        <w:r w:rsidR="00882542">
          <w:rPr>
            <w:noProof/>
          </w:rPr>
          <w:fldChar w:fldCharType="begin"/>
        </w:r>
        <w:r w:rsidR="00882542">
          <w:rPr>
            <w:noProof/>
          </w:rPr>
          <w:instrText xml:space="preserve"> PAGEREF _Toc169621563 \h </w:instrText>
        </w:r>
        <w:r w:rsidR="00882542">
          <w:rPr>
            <w:noProof/>
          </w:rPr>
        </w:r>
        <w:r w:rsidR="00882542">
          <w:rPr>
            <w:noProof/>
          </w:rPr>
          <w:fldChar w:fldCharType="separate"/>
        </w:r>
        <w:r w:rsidR="00882542">
          <w:rPr>
            <w:noProof/>
          </w:rPr>
          <w:t>113</w:t>
        </w:r>
        <w:r w:rsidR="00882542">
          <w:rPr>
            <w:noProof/>
          </w:rPr>
          <w:fldChar w:fldCharType="end"/>
        </w:r>
      </w:hyperlink>
    </w:p>
    <w:p w14:paraId="45A6FDDA" w14:textId="5AED5D60" w:rsidR="00290D8E" w:rsidRPr="002D2C39" w:rsidRDefault="00ED18D5" w:rsidP="00C76003">
      <w:pPr>
        <w:pStyle w:val="Alnostext"/>
        <w:rPr>
          <w:sz w:val="24"/>
        </w:rPr>
      </w:pPr>
      <w:r w:rsidRPr="002D2C39">
        <w:rPr>
          <w:rFonts w:ascii="Times New Roman" w:hAnsi="Times New Roman"/>
          <w:szCs w:val="20"/>
        </w:rPr>
        <w:fldChar w:fldCharType="end"/>
      </w:r>
    </w:p>
    <w:p w14:paraId="32657B39" w14:textId="77777777" w:rsidR="00A67D99" w:rsidRPr="002D2C39" w:rsidRDefault="00A67D99" w:rsidP="0096285A">
      <w:pPr>
        <w:pStyle w:val="Heading1"/>
        <w:rPr>
          <w:noProof w:val="0"/>
        </w:rPr>
      </w:pPr>
      <w:bookmarkStart w:id="1" w:name="_Toc122618864"/>
      <w:bookmarkStart w:id="2" w:name="_Toc306895867"/>
      <w:bookmarkStart w:id="3" w:name="_Toc169621426"/>
      <w:r w:rsidRPr="002D2C39">
        <w:rPr>
          <w:noProof w:val="0"/>
        </w:rPr>
        <w:lastRenderedPageBreak/>
        <w:t>Perskaitykite pirmiausia</w:t>
      </w:r>
      <w:bookmarkEnd w:id="1"/>
      <w:bookmarkEnd w:id="2"/>
      <w:bookmarkEnd w:id="3"/>
    </w:p>
    <w:p w14:paraId="7A350A2D" w14:textId="77777777" w:rsidR="00A67D99" w:rsidRPr="002D2C39" w:rsidRDefault="00A67D99" w:rsidP="0096285A">
      <w:pPr>
        <w:pStyle w:val="Alnostext"/>
      </w:pPr>
      <w:r w:rsidRPr="002D2C39">
        <w:t>Sveiki atvykę į informacinę sistemą</w:t>
      </w:r>
      <w:r w:rsidRPr="002D2C39">
        <w:rPr>
          <w:rStyle w:val="AlnostextChar"/>
        </w:rPr>
        <w:t xml:space="preserve"> „</w:t>
      </w:r>
      <w:r w:rsidR="00C76003" w:rsidRPr="002D2C39">
        <w:rPr>
          <w:rStyle w:val="AlnostextChar"/>
        </w:rPr>
        <w:t>L</w:t>
      </w:r>
      <w:r w:rsidR="00146771" w:rsidRPr="002D2C39">
        <w:rPr>
          <w:rStyle w:val="AlnostextChar"/>
        </w:rPr>
        <w:t>IMIS</w:t>
      </w:r>
      <w:r w:rsidRPr="002D2C39">
        <w:rPr>
          <w:rStyle w:val="AlnostextChar"/>
        </w:rPr>
        <w:t>“</w:t>
      </w:r>
      <w:r w:rsidRPr="002D2C39">
        <w:t>. Šiame vadove pasakojama kaip naudotis sistema</w:t>
      </w:r>
      <w:r w:rsidR="00275F49" w:rsidRPr="002D2C39">
        <w:t>, atliekant savo darbines užduotis</w:t>
      </w:r>
      <w:r w:rsidRPr="002D2C39">
        <w:t>.</w:t>
      </w:r>
    </w:p>
    <w:p w14:paraId="5FD463B2" w14:textId="77777777" w:rsidR="002D06C6" w:rsidRPr="002D2C39" w:rsidRDefault="002D06C6" w:rsidP="0096285A">
      <w:pPr>
        <w:pStyle w:val="Alnostext"/>
      </w:pPr>
      <w:r w:rsidRPr="002D2C39">
        <w:t>L</w:t>
      </w:r>
      <w:r w:rsidR="00146771" w:rsidRPr="002D2C39">
        <w:t>IMIS</w:t>
      </w:r>
      <w:r w:rsidRPr="002D2C39">
        <w:t xml:space="preserve"> naudotojo vadovas yra </w:t>
      </w:r>
      <w:r w:rsidR="00D27388" w:rsidRPr="002D2C39">
        <w:t>skirtas</w:t>
      </w:r>
      <w:r w:rsidRPr="002D2C39">
        <w:t xml:space="preserve"> naudotojams, kurie yra išlaikę ECDL (Europos kompiuterio vartotojo pažymėjimas) arba atitinkamo lygio kompiuterinio raštingumo kursus.</w:t>
      </w:r>
    </w:p>
    <w:p w14:paraId="72018D89" w14:textId="77777777" w:rsidR="00A67D99" w:rsidRPr="002D2C39" w:rsidRDefault="00A67D99" w:rsidP="00335A5B">
      <w:pPr>
        <w:pStyle w:val="Heading2"/>
      </w:pPr>
      <w:bookmarkStart w:id="4" w:name="_Toc166141506"/>
      <w:bookmarkStart w:id="5" w:name="_Toc177869798"/>
      <w:bookmarkStart w:id="6" w:name="_Toc186614239"/>
      <w:bookmarkStart w:id="7" w:name="_Toc306895868"/>
      <w:bookmarkStart w:id="8" w:name="_Toc169621427"/>
      <w:r w:rsidRPr="002D2C39">
        <w:t>Ką rasite šiame dokumente?</w:t>
      </w:r>
      <w:bookmarkEnd w:id="4"/>
      <w:bookmarkEnd w:id="5"/>
      <w:bookmarkEnd w:id="6"/>
      <w:bookmarkEnd w:id="7"/>
      <w:bookmarkEnd w:id="8"/>
    </w:p>
    <w:p w14:paraId="409FB3DC" w14:textId="77777777" w:rsidR="00A67D99" w:rsidRPr="002D2C39" w:rsidRDefault="00A67D99" w:rsidP="0096285A">
      <w:pPr>
        <w:pStyle w:val="Alnostext"/>
      </w:pPr>
      <w:r w:rsidRPr="002D2C39">
        <w:t xml:space="preserve">Dokumento skyrių ir poskyrių pavadinimai </w:t>
      </w:r>
      <w:r w:rsidR="00585772" w:rsidRPr="002D2C39">
        <w:t>atitinka</w:t>
      </w:r>
      <w:r w:rsidRPr="002D2C39">
        <w:t xml:space="preserve"> veiksmus, kuriuos naudotojas gali atlikti </w:t>
      </w:r>
      <w:r w:rsidR="00C76003" w:rsidRPr="002D2C39">
        <w:t>L</w:t>
      </w:r>
      <w:r w:rsidR="00146771" w:rsidRPr="002D2C39">
        <w:t>IMIS</w:t>
      </w:r>
      <w:r w:rsidRPr="002D2C39">
        <w:t xml:space="preserve"> sistemoje. </w:t>
      </w:r>
    </w:p>
    <w:p w14:paraId="49C3D8C3" w14:textId="77777777" w:rsidR="00A67D99" w:rsidRPr="002D2C39" w:rsidRDefault="00A67D99" w:rsidP="0096285A">
      <w:pPr>
        <w:pStyle w:val="Alnostext"/>
      </w:pPr>
      <w:r w:rsidRPr="002D2C39">
        <w:t>Kiekviename skyriuje/poskyryje rasite šią informaciją:</w:t>
      </w:r>
    </w:p>
    <w:p w14:paraId="795F8282" w14:textId="77777777" w:rsidR="00A67D99" w:rsidRPr="002D2C39" w:rsidRDefault="00A67D99" w:rsidP="009F7B38">
      <w:pPr>
        <w:pStyle w:val="AlnostextBuleted"/>
        <w:numPr>
          <w:ilvl w:val="0"/>
          <w:numId w:val="2"/>
        </w:numPr>
        <w:tabs>
          <w:tab w:val="clear" w:pos="720"/>
          <w:tab w:val="num" w:pos="357"/>
        </w:tabs>
        <w:spacing w:after="120"/>
        <w:ind w:left="714" w:hanging="357"/>
      </w:pPr>
      <w:r w:rsidRPr="002D2C39">
        <w:t>trumpą apžvalgą;</w:t>
      </w:r>
    </w:p>
    <w:p w14:paraId="601EB4FA" w14:textId="77777777" w:rsidR="00A67D99" w:rsidRPr="002D2C39" w:rsidRDefault="00A67D99" w:rsidP="009F7B38">
      <w:pPr>
        <w:pStyle w:val="AlnostextBuleted"/>
        <w:numPr>
          <w:ilvl w:val="0"/>
          <w:numId w:val="2"/>
        </w:numPr>
        <w:tabs>
          <w:tab w:val="clear" w:pos="720"/>
          <w:tab w:val="num" w:pos="357"/>
        </w:tabs>
        <w:spacing w:after="120"/>
        <w:ind w:left="714" w:hanging="357"/>
      </w:pPr>
      <w:r w:rsidRPr="002D2C39">
        <w:t>kelią iki lango, kuriame atliksite veiksmą;</w:t>
      </w:r>
    </w:p>
    <w:p w14:paraId="1511CF7D" w14:textId="77777777" w:rsidR="00A67D99" w:rsidRPr="002D2C39" w:rsidRDefault="00A67D99" w:rsidP="009F7B38">
      <w:pPr>
        <w:pStyle w:val="AlnostextBuleted"/>
        <w:numPr>
          <w:ilvl w:val="0"/>
          <w:numId w:val="2"/>
        </w:numPr>
        <w:tabs>
          <w:tab w:val="clear" w:pos="720"/>
          <w:tab w:val="num" w:pos="357"/>
        </w:tabs>
        <w:spacing w:after="120"/>
        <w:ind w:left="714" w:hanging="357"/>
      </w:pPr>
      <w:r w:rsidRPr="002D2C39">
        <w:t>„žingsnis-po-žingsnio“ instrukcijas, kaip atlikti veiksmą;</w:t>
      </w:r>
    </w:p>
    <w:p w14:paraId="67519AC4" w14:textId="77777777" w:rsidR="00A67D99" w:rsidRPr="002D2C39" w:rsidRDefault="00A67D99" w:rsidP="009F7B38">
      <w:pPr>
        <w:pStyle w:val="AlnostextBuleted"/>
        <w:numPr>
          <w:ilvl w:val="0"/>
          <w:numId w:val="2"/>
        </w:numPr>
        <w:tabs>
          <w:tab w:val="clear" w:pos="720"/>
          <w:tab w:val="num" w:pos="357"/>
        </w:tabs>
        <w:spacing w:after="120"/>
        <w:ind w:left="714" w:hanging="357"/>
      </w:pPr>
      <w:r w:rsidRPr="002D2C39">
        <w:t>atlikto veiksmo rezultatą;</w:t>
      </w:r>
    </w:p>
    <w:p w14:paraId="40AB3F6C" w14:textId="77777777" w:rsidR="00A67D99" w:rsidRPr="002D2C39" w:rsidRDefault="00A67D99" w:rsidP="009F7B38">
      <w:pPr>
        <w:pStyle w:val="AlnostextBuleted"/>
        <w:numPr>
          <w:ilvl w:val="0"/>
          <w:numId w:val="2"/>
        </w:numPr>
        <w:tabs>
          <w:tab w:val="clear" w:pos="720"/>
          <w:tab w:val="num" w:pos="357"/>
        </w:tabs>
        <w:spacing w:after="120"/>
        <w:ind w:left="714" w:hanging="357"/>
      </w:pPr>
      <w:r w:rsidRPr="002D2C39">
        <w:t>pastabas, į ką reiktų atkreipti dėmesį.</w:t>
      </w:r>
    </w:p>
    <w:p w14:paraId="04ACF37F" w14:textId="77777777" w:rsidR="00A67D99" w:rsidRPr="002D2C39" w:rsidRDefault="00A67D99" w:rsidP="00335A5B">
      <w:pPr>
        <w:pStyle w:val="Heading2"/>
      </w:pPr>
      <w:bookmarkStart w:id="9" w:name="_Toc166141509"/>
      <w:bookmarkStart w:id="10" w:name="_Toc177869799"/>
      <w:bookmarkStart w:id="11" w:name="_Toc186614240"/>
      <w:bookmarkStart w:id="12" w:name="_Toc306895869"/>
      <w:bookmarkStart w:id="13" w:name="_Toc169621428"/>
      <w:r w:rsidRPr="002D2C39">
        <w:t>Susitarimai</w:t>
      </w:r>
      <w:bookmarkEnd w:id="9"/>
      <w:bookmarkEnd w:id="10"/>
      <w:bookmarkEnd w:id="11"/>
      <w:bookmarkEnd w:id="12"/>
      <w:bookmarkEnd w:id="13"/>
    </w:p>
    <w:p w14:paraId="7A05F9C5" w14:textId="77777777" w:rsidR="00A67D99" w:rsidRPr="002D2C39" w:rsidRDefault="00A67D99" w:rsidP="0096285A">
      <w:pPr>
        <w:pStyle w:val="Alnostext"/>
        <w:keepNext/>
      </w:pPr>
      <w:r w:rsidRPr="002D2C39">
        <w:t>Aprašant sistemos langus, naudojami šie susitarimai:</w:t>
      </w:r>
    </w:p>
    <w:p w14:paraId="524BE1F7" w14:textId="59F005F1" w:rsidR="00A67D99" w:rsidRPr="002D2C39" w:rsidRDefault="00175224" w:rsidP="00775DB8">
      <w:pPr>
        <w:pStyle w:val="Picture"/>
        <w:keepNext w:val="0"/>
        <w:rPr>
          <w:lang w:eastAsia="lt-LT"/>
        </w:rPr>
      </w:pPr>
      <w:r w:rsidRPr="00175224">
        <w:rPr>
          <w:noProof/>
          <w:lang w:eastAsia="lt-LT"/>
        </w:rPr>
        <w:drawing>
          <wp:inline distT="0" distB="0" distL="0" distR="0" wp14:anchorId="6820E190" wp14:editId="2552D053">
            <wp:extent cx="5850890" cy="4670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0890" cy="4670425"/>
                    </a:xfrm>
                    <a:prstGeom prst="rect">
                      <a:avLst/>
                    </a:prstGeom>
                  </pic:spPr>
                </pic:pic>
              </a:graphicData>
            </a:graphic>
          </wp:inline>
        </w:drawing>
      </w:r>
    </w:p>
    <w:p w14:paraId="4428B40C" w14:textId="77777777" w:rsidR="001A5734" w:rsidRPr="002D2C39" w:rsidRDefault="001A5734" w:rsidP="00775DB8">
      <w:pPr>
        <w:pStyle w:val="Alnostext"/>
        <w:keepNext/>
        <w:rPr>
          <w:shd w:val="clear" w:color="auto" w:fill="FFFFFF"/>
        </w:rPr>
      </w:pPr>
      <w:r w:rsidRPr="002D2C39">
        <w:rPr>
          <w:shd w:val="clear" w:color="auto" w:fill="FFFFFF"/>
        </w:rPr>
        <w:lastRenderedPageBreak/>
        <w:t xml:space="preserve">Lango pavadinimas formuojamas kelio principu, </w:t>
      </w:r>
      <w:proofErr w:type="spellStart"/>
      <w:r w:rsidRPr="002D2C39">
        <w:rPr>
          <w:shd w:val="clear" w:color="auto" w:fill="FFFFFF"/>
        </w:rPr>
        <w:t>t.y</w:t>
      </w:r>
      <w:proofErr w:type="spellEnd"/>
      <w:r w:rsidRPr="002D2C39">
        <w:rPr>
          <w:shd w:val="clear" w:color="auto" w:fill="FFFFFF"/>
        </w:rPr>
        <w:t>. jei iš vieno darbinio lango iškviečiamas kitas, lango pavadinime rodoma visa jų seka, pvz.:</w:t>
      </w:r>
    </w:p>
    <w:p w14:paraId="688FF8BD" w14:textId="7EFF8493" w:rsidR="008176DD" w:rsidRPr="002D2C39" w:rsidRDefault="00C16393" w:rsidP="00775DB8">
      <w:pPr>
        <w:pStyle w:val="Picture"/>
        <w:rPr>
          <w:shd w:val="clear" w:color="auto" w:fill="FFFFFF"/>
        </w:rPr>
      </w:pPr>
      <w:r w:rsidRPr="002D2C39">
        <w:rPr>
          <w:noProof/>
          <w:shd w:val="clear" w:color="auto" w:fill="FFFFFF"/>
        </w:rPr>
        <w:drawing>
          <wp:inline distT="0" distB="0" distL="0" distR="0" wp14:anchorId="0E6AC9FC" wp14:editId="1740A8B6">
            <wp:extent cx="3352800" cy="6858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685800"/>
                    </a:xfrm>
                    <a:prstGeom prst="rect">
                      <a:avLst/>
                    </a:prstGeom>
                    <a:noFill/>
                    <a:ln w="3175" cmpd="sng">
                      <a:solidFill>
                        <a:srgbClr val="000000"/>
                      </a:solidFill>
                      <a:miter lim="800000"/>
                      <a:headEnd/>
                      <a:tailEnd/>
                    </a:ln>
                    <a:effectLst/>
                  </pic:spPr>
                </pic:pic>
              </a:graphicData>
            </a:graphic>
          </wp:inline>
        </w:drawing>
      </w:r>
    </w:p>
    <w:p w14:paraId="76465654" w14:textId="77777777" w:rsidR="001A5734" w:rsidRPr="002D2C39" w:rsidRDefault="001A5734" w:rsidP="001A5734">
      <w:pPr>
        <w:pStyle w:val="Alnostext"/>
      </w:pPr>
      <w:r w:rsidRPr="002D2C39">
        <w:rPr>
          <w:shd w:val="clear" w:color="auto" w:fill="FFFFFF"/>
        </w:rPr>
        <w:t>Šiuo atveju naudoto</w:t>
      </w:r>
      <w:r w:rsidR="000B0E3E" w:rsidRPr="002D2C39">
        <w:rPr>
          <w:shd w:val="clear" w:color="auto" w:fill="FFFFFF"/>
        </w:rPr>
        <w:t>jas, per eksponatų paiešką suradęs</w:t>
      </w:r>
      <w:r w:rsidRPr="002D2C39">
        <w:rPr>
          <w:shd w:val="clear" w:color="auto" w:fill="FFFFFF"/>
        </w:rPr>
        <w:t xml:space="preserve"> nebaigto pildyti komplekto duomenis</w:t>
      </w:r>
      <w:r w:rsidR="000B0E3E" w:rsidRPr="002D2C39">
        <w:rPr>
          <w:shd w:val="clear" w:color="auto" w:fill="FFFFFF"/>
        </w:rPr>
        <w:t>,</w:t>
      </w:r>
      <w:r w:rsidRPr="002D2C39">
        <w:rPr>
          <w:shd w:val="clear" w:color="auto" w:fill="FFFFFF"/>
        </w:rPr>
        <w:t xml:space="preserve"> pradėjo naujo eksponato duomenų pildymą. </w:t>
      </w:r>
      <w:r w:rsidR="004D0046" w:rsidRPr="002D2C39">
        <w:rPr>
          <w:shd w:val="clear" w:color="auto" w:fill="FFFFFF"/>
        </w:rPr>
        <w:t xml:space="preserve">Spragtelėję ant </w:t>
      </w:r>
      <w:r w:rsidRPr="002D2C39">
        <w:rPr>
          <w:shd w:val="clear" w:color="auto" w:fill="FFFFFF"/>
        </w:rPr>
        <w:t>paryškint</w:t>
      </w:r>
      <w:r w:rsidR="004D0046" w:rsidRPr="002D2C39">
        <w:rPr>
          <w:shd w:val="clear" w:color="auto" w:fill="FFFFFF"/>
        </w:rPr>
        <w:t>o</w:t>
      </w:r>
      <w:r w:rsidRPr="002D2C39">
        <w:rPr>
          <w:shd w:val="clear" w:color="auto" w:fill="FFFFFF"/>
        </w:rPr>
        <w:t xml:space="preserve"> kelio element</w:t>
      </w:r>
      <w:r w:rsidR="004D0046" w:rsidRPr="002D2C39">
        <w:rPr>
          <w:shd w:val="clear" w:color="auto" w:fill="FFFFFF"/>
        </w:rPr>
        <w:t>o</w:t>
      </w:r>
      <w:r w:rsidR="007718C2" w:rsidRPr="002D2C39">
        <w:rPr>
          <w:shd w:val="clear" w:color="auto" w:fill="FFFFFF"/>
        </w:rPr>
        <w:t>,</w:t>
      </w:r>
      <w:r w:rsidRPr="002D2C39">
        <w:rPr>
          <w:shd w:val="clear" w:color="auto" w:fill="FFFFFF"/>
        </w:rPr>
        <w:t xml:space="preserve"> atsivers</w:t>
      </w:r>
      <w:r w:rsidR="007718C2" w:rsidRPr="002D2C39">
        <w:rPr>
          <w:shd w:val="clear" w:color="auto" w:fill="FFFFFF"/>
        </w:rPr>
        <w:t>ite</w:t>
      </w:r>
      <w:r w:rsidRPr="002D2C39">
        <w:rPr>
          <w:shd w:val="clear" w:color="auto" w:fill="FFFFFF"/>
        </w:rPr>
        <w:t xml:space="preserve"> </w:t>
      </w:r>
      <w:r w:rsidR="004D0046" w:rsidRPr="002D2C39">
        <w:rPr>
          <w:shd w:val="clear" w:color="auto" w:fill="FFFFFF"/>
        </w:rPr>
        <w:t>nurodytą puslapį.</w:t>
      </w:r>
    </w:p>
    <w:p w14:paraId="036AD565" w14:textId="77777777" w:rsidR="00A67D99" w:rsidRPr="002D2C39" w:rsidRDefault="00A67D99" w:rsidP="0096285A">
      <w:pPr>
        <w:pStyle w:val="Alnostext"/>
        <w:keepNext/>
        <w:keepLines/>
      </w:pPr>
      <w:r w:rsidRPr="002D2C39">
        <w:t>Dokumento tekste sistemos langų elementai žymimi juos išskiriant: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6438"/>
      </w:tblGrid>
      <w:tr w:rsidR="00A67D99" w:rsidRPr="002D2C39" w14:paraId="6EC9F504" w14:textId="77777777" w:rsidTr="0023002E">
        <w:trPr>
          <w:cantSplit/>
          <w:trHeight w:val="451"/>
        </w:trPr>
        <w:tc>
          <w:tcPr>
            <w:tcW w:w="1462" w:type="pct"/>
            <w:tcBorders>
              <w:top w:val="single" w:sz="4" w:space="0" w:color="auto"/>
              <w:left w:val="single" w:sz="4" w:space="0" w:color="auto"/>
              <w:bottom w:val="single" w:sz="4" w:space="0" w:color="auto"/>
              <w:right w:val="single" w:sz="4" w:space="0" w:color="auto"/>
              <w:tl2br w:val="nil"/>
              <w:tr2bl w:val="nil"/>
            </w:tcBorders>
            <w:shd w:val="clear" w:color="auto" w:fill="6699FF"/>
          </w:tcPr>
          <w:p w14:paraId="3489475A" w14:textId="77777777" w:rsidR="00A67D99" w:rsidRPr="002D2C39" w:rsidRDefault="00A67D99" w:rsidP="0023002E">
            <w:pPr>
              <w:keepNext/>
              <w:keepLines/>
              <w:rPr>
                <w:b/>
                <w:color w:val="FFFFFF"/>
              </w:rPr>
            </w:pPr>
            <w:r w:rsidRPr="002D2C39">
              <w:rPr>
                <w:b/>
                <w:color w:val="FFFFFF"/>
              </w:rPr>
              <w:t>Elemento pavadinimas</w:t>
            </w:r>
          </w:p>
        </w:tc>
        <w:tc>
          <w:tcPr>
            <w:tcW w:w="3538" w:type="pct"/>
            <w:tcBorders>
              <w:top w:val="single" w:sz="4" w:space="0" w:color="auto"/>
              <w:left w:val="single" w:sz="4" w:space="0" w:color="auto"/>
              <w:bottom w:val="single" w:sz="4" w:space="0" w:color="auto"/>
              <w:right w:val="single" w:sz="4" w:space="0" w:color="auto"/>
              <w:tl2br w:val="nil"/>
              <w:tr2bl w:val="nil"/>
            </w:tcBorders>
            <w:shd w:val="clear" w:color="auto" w:fill="6699FF"/>
          </w:tcPr>
          <w:p w14:paraId="1183225D" w14:textId="77777777" w:rsidR="00A67D99" w:rsidRPr="002D2C39" w:rsidRDefault="00A67D99" w:rsidP="0023002E">
            <w:pPr>
              <w:keepNext/>
              <w:keepLines/>
              <w:rPr>
                <w:b/>
                <w:color w:val="FFFFFF"/>
              </w:rPr>
            </w:pPr>
            <w:r w:rsidRPr="002D2C39">
              <w:rPr>
                <w:b/>
                <w:color w:val="FFFFFF"/>
              </w:rPr>
              <w:t>Aprašymas ir atvaizdavimas</w:t>
            </w:r>
          </w:p>
        </w:tc>
      </w:tr>
      <w:tr w:rsidR="00A67D99" w:rsidRPr="002D2C39" w14:paraId="10E57CD0" w14:textId="77777777" w:rsidTr="0023002E">
        <w:trPr>
          <w:cantSplit/>
        </w:trPr>
        <w:tc>
          <w:tcPr>
            <w:tcW w:w="1462" w:type="pct"/>
            <w:shd w:val="clear" w:color="auto" w:fill="FFFFFF"/>
          </w:tcPr>
          <w:p w14:paraId="54C9933D" w14:textId="77777777" w:rsidR="00A67D99" w:rsidRPr="002D2C39" w:rsidRDefault="00A67D99" w:rsidP="00725900">
            <w:pPr>
              <w:pStyle w:val="Alnostext"/>
            </w:pPr>
            <w:r w:rsidRPr="002D2C39">
              <w:t>Sistemos mygtukas</w:t>
            </w:r>
          </w:p>
        </w:tc>
        <w:tc>
          <w:tcPr>
            <w:tcW w:w="3538" w:type="pct"/>
            <w:shd w:val="clear" w:color="auto" w:fill="FFFFFF"/>
          </w:tcPr>
          <w:p w14:paraId="54225D81" w14:textId="77777777" w:rsidR="00A67D99" w:rsidRPr="002D2C39" w:rsidRDefault="00A67D99" w:rsidP="00725900">
            <w:pPr>
              <w:pStyle w:val="Alnostext"/>
            </w:pPr>
            <w:r w:rsidRPr="002D2C39">
              <w:t>Sistemos mygtukų pavadinimai pateikiami taip, kaip jie atvaizduoti ekrane, laužtiniuose skliaustuose paryškintu šriftu, pavyzdžiui:</w:t>
            </w:r>
          </w:p>
          <w:p w14:paraId="456A0F9B" w14:textId="77777777" w:rsidR="00A67D99" w:rsidRPr="002D2C39" w:rsidRDefault="00A67D99" w:rsidP="00A476E9">
            <w:pPr>
              <w:pStyle w:val="Alnostext"/>
            </w:pPr>
            <w:r w:rsidRPr="002D2C39">
              <w:t xml:space="preserve">Spauskite </w:t>
            </w:r>
            <w:r w:rsidR="0096285A" w:rsidRPr="002D2C39">
              <w:rPr>
                <w:rStyle w:val="CharLaukas"/>
              </w:rPr>
              <w:t>[</w:t>
            </w:r>
            <w:r w:rsidR="00A476E9" w:rsidRPr="002D2C39">
              <w:rPr>
                <w:rStyle w:val="CharLaukas"/>
              </w:rPr>
              <w:t>Išs</w:t>
            </w:r>
            <w:r w:rsidRPr="002D2C39">
              <w:rPr>
                <w:rStyle w:val="CharLaukas"/>
              </w:rPr>
              <w:t>augoti]</w:t>
            </w:r>
            <w:r w:rsidRPr="002D2C39">
              <w:t>.</w:t>
            </w:r>
          </w:p>
        </w:tc>
      </w:tr>
      <w:tr w:rsidR="00A67D99" w:rsidRPr="002D2C39" w14:paraId="3A23D5CD" w14:textId="77777777" w:rsidTr="0023002E">
        <w:trPr>
          <w:cantSplit/>
        </w:trPr>
        <w:tc>
          <w:tcPr>
            <w:tcW w:w="1462" w:type="pct"/>
            <w:shd w:val="clear" w:color="auto" w:fill="FFFFFF"/>
          </w:tcPr>
          <w:p w14:paraId="4EF1E053" w14:textId="77777777" w:rsidR="00A67D99" w:rsidRPr="002D2C39" w:rsidRDefault="00A67D99" w:rsidP="00725900">
            <w:pPr>
              <w:pStyle w:val="Alnostext"/>
            </w:pPr>
            <w:r w:rsidRPr="002D2C39">
              <w:t>Meniu</w:t>
            </w:r>
          </w:p>
        </w:tc>
        <w:tc>
          <w:tcPr>
            <w:tcW w:w="3538" w:type="pct"/>
            <w:shd w:val="clear" w:color="auto" w:fill="FFFFFF"/>
          </w:tcPr>
          <w:p w14:paraId="3037A2CD" w14:textId="77777777" w:rsidR="00A67D99" w:rsidRPr="002D2C39" w:rsidRDefault="00A67D99" w:rsidP="00725900">
            <w:pPr>
              <w:pStyle w:val="Alnostext"/>
            </w:pPr>
            <w:r w:rsidRPr="002D2C39">
              <w:t xml:space="preserve">Meniu veiksmo pasirinkimas rašomas paryškintu kursyvu, pavyzdžiui: </w:t>
            </w:r>
          </w:p>
          <w:p w14:paraId="616D535C" w14:textId="77777777" w:rsidR="00A67D99" w:rsidRPr="002D2C39" w:rsidRDefault="00A67D99" w:rsidP="00725900">
            <w:pPr>
              <w:pStyle w:val="Alnostext"/>
            </w:pPr>
            <w:r w:rsidRPr="002D2C39">
              <w:t xml:space="preserve">Iš meniu pasirinkite </w:t>
            </w:r>
            <w:r w:rsidR="008176DD" w:rsidRPr="002D2C39">
              <w:rPr>
                <w:rStyle w:val="CharMeniu"/>
              </w:rPr>
              <w:t>Eksponatai &gt;</w:t>
            </w:r>
            <w:r w:rsidR="008176DD" w:rsidRPr="002D2C39">
              <w:t xml:space="preserve"> </w:t>
            </w:r>
            <w:r w:rsidR="0096285A" w:rsidRPr="002D2C39">
              <w:rPr>
                <w:b/>
                <w:i/>
              </w:rPr>
              <w:t>Naujas eksponatas</w:t>
            </w:r>
            <w:r w:rsidRPr="002D2C39">
              <w:t>.</w:t>
            </w:r>
          </w:p>
        </w:tc>
      </w:tr>
      <w:tr w:rsidR="00A67D99" w:rsidRPr="002D2C39" w14:paraId="2C8EF360" w14:textId="77777777" w:rsidTr="0023002E">
        <w:trPr>
          <w:cantSplit/>
        </w:trPr>
        <w:tc>
          <w:tcPr>
            <w:tcW w:w="1462" w:type="pct"/>
            <w:shd w:val="clear" w:color="auto" w:fill="FFFFFF"/>
          </w:tcPr>
          <w:p w14:paraId="0BCDEA19" w14:textId="77777777" w:rsidR="00A67D99" w:rsidRPr="002D2C39" w:rsidRDefault="00A67D99" w:rsidP="00725900">
            <w:pPr>
              <w:pStyle w:val="Alnostext"/>
            </w:pPr>
            <w:r w:rsidRPr="002D2C39">
              <w:t>Laukas</w:t>
            </w:r>
          </w:p>
        </w:tc>
        <w:tc>
          <w:tcPr>
            <w:tcW w:w="3538" w:type="pct"/>
            <w:shd w:val="clear" w:color="auto" w:fill="FFFFFF"/>
          </w:tcPr>
          <w:p w14:paraId="759A85A3" w14:textId="77777777" w:rsidR="00A67D99" w:rsidRPr="002D2C39" w:rsidRDefault="00A67D99" w:rsidP="00725900">
            <w:pPr>
              <w:pStyle w:val="Alnostext"/>
            </w:pPr>
            <w:r w:rsidRPr="002D2C39">
              <w:t>Tai lango sritis, kurioje peržiūrite arba įrašote informaciją.</w:t>
            </w:r>
            <w:r w:rsidRPr="002D2C39">
              <w:br/>
              <w:t xml:space="preserve">Laukų pavadinimai rašomi </w:t>
            </w:r>
            <w:r w:rsidR="000B0E3E" w:rsidRPr="002D2C39">
              <w:t>riestiniuose</w:t>
            </w:r>
            <w:r w:rsidRPr="002D2C39">
              <w:t xml:space="preserve"> skliaustuose paryškintu šriftu, pavyzdžiui:</w:t>
            </w:r>
          </w:p>
          <w:p w14:paraId="4405C623" w14:textId="77777777" w:rsidR="00A67D99" w:rsidRPr="002D2C39" w:rsidRDefault="00A67D99" w:rsidP="00725900">
            <w:pPr>
              <w:pStyle w:val="Alnostext"/>
            </w:pPr>
            <w:r w:rsidRPr="002D2C39">
              <w:t xml:space="preserve">Lauke </w:t>
            </w:r>
            <w:r w:rsidRPr="002D2C39">
              <w:rPr>
                <w:rStyle w:val="CharLaukas"/>
              </w:rPr>
              <w:t>{</w:t>
            </w:r>
            <w:r w:rsidR="0096285A" w:rsidRPr="002D2C39">
              <w:rPr>
                <w:rStyle w:val="CharLaukas"/>
              </w:rPr>
              <w:t>Pavadinimas</w:t>
            </w:r>
            <w:r w:rsidRPr="002D2C39">
              <w:rPr>
                <w:rStyle w:val="CharLaukas"/>
              </w:rPr>
              <w:t>}</w:t>
            </w:r>
            <w:r w:rsidRPr="002D2C39">
              <w:t xml:space="preserve"> įrašykite </w:t>
            </w:r>
            <w:r w:rsidR="0096285A" w:rsidRPr="002D2C39">
              <w:t>eksponato pavadinimą</w:t>
            </w:r>
            <w:r w:rsidRPr="002D2C39">
              <w:t>.</w:t>
            </w:r>
          </w:p>
        </w:tc>
      </w:tr>
      <w:tr w:rsidR="00A67D99" w:rsidRPr="002D2C39" w14:paraId="54A4832B" w14:textId="77777777" w:rsidTr="0023002E">
        <w:trPr>
          <w:cantSplit/>
        </w:trPr>
        <w:tc>
          <w:tcPr>
            <w:tcW w:w="1462" w:type="pct"/>
            <w:shd w:val="clear" w:color="auto" w:fill="FFFFFF"/>
          </w:tcPr>
          <w:p w14:paraId="031B685F" w14:textId="77777777" w:rsidR="00A67D99" w:rsidRPr="002D2C39" w:rsidRDefault="00A67D99" w:rsidP="00725900">
            <w:pPr>
              <w:pStyle w:val="Alnostext"/>
            </w:pPr>
            <w:r w:rsidRPr="002D2C39">
              <w:t>Blokas</w:t>
            </w:r>
          </w:p>
        </w:tc>
        <w:tc>
          <w:tcPr>
            <w:tcW w:w="3538" w:type="pct"/>
            <w:shd w:val="clear" w:color="auto" w:fill="FFFFFF"/>
          </w:tcPr>
          <w:p w14:paraId="4D7FA45B" w14:textId="77777777" w:rsidR="00A67D99" w:rsidRPr="002D2C39" w:rsidRDefault="00A67D99" w:rsidP="0023002E">
            <w:pPr>
              <w:pStyle w:val="Alnostext"/>
              <w:jc w:val="left"/>
            </w:pPr>
            <w:r w:rsidRPr="002D2C39">
              <w:t>Tai lango sritis, kurioje vaizduojama tarpusavyje susijusių duomenų ar komandų grupė.</w:t>
            </w:r>
            <w:r w:rsidRPr="002D2C39">
              <w:br/>
              <w:t>Blokų pavadinimai rašomi paryškintu šriftu, pavyzdžiui:</w:t>
            </w:r>
          </w:p>
          <w:p w14:paraId="34D11878" w14:textId="77777777" w:rsidR="00A67D99" w:rsidRPr="002D2C39" w:rsidRDefault="00A67D99" w:rsidP="008176DD">
            <w:pPr>
              <w:pStyle w:val="Alnostext"/>
            </w:pPr>
            <w:r w:rsidRPr="002D2C39">
              <w:t xml:space="preserve">Bloke </w:t>
            </w:r>
            <w:r w:rsidR="008176DD" w:rsidRPr="002D2C39">
              <w:rPr>
                <w:rStyle w:val="CharLaukas"/>
              </w:rPr>
              <w:t>Apskaita</w:t>
            </w:r>
            <w:r w:rsidRPr="002D2C39">
              <w:t xml:space="preserve"> </w:t>
            </w:r>
            <w:r w:rsidR="0096285A" w:rsidRPr="002D2C39">
              <w:t xml:space="preserve">nurodykite </w:t>
            </w:r>
            <w:r w:rsidR="008176DD" w:rsidRPr="002D2C39">
              <w:t>eksponato</w:t>
            </w:r>
            <w:r w:rsidR="0096285A" w:rsidRPr="002D2C39">
              <w:t xml:space="preserve"> duomenis</w:t>
            </w:r>
            <w:r w:rsidRPr="002D2C39">
              <w:t>.</w:t>
            </w:r>
          </w:p>
        </w:tc>
      </w:tr>
      <w:tr w:rsidR="00D168DB" w:rsidRPr="002D2C39" w14:paraId="234B7A75" w14:textId="77777777" w:rsidTr="0023002E">
        <w:trPr>
          <w:cantSplit/>
        </w:trPr>
        <w:tc>
          <w:tcPr>
            <w:tcW w:w="1462" w:type="pct"/>
            <w:shd w:val="clear" w:color="auto" w:fill="FFFFFF"/>
          </w:tcPr>
          <w:p w14:paraId="4648DEB7" w14:textId="77777777" w:rsidR="00D168DB" w:rsidRPr="002D2C39" w:rsidRDefault="00D168DB" w:rsidP="00725900">
            <w:pPr>
              <w:pStyle w:val="Alnostext"/>
            </w:pPr>
            <w:r w:rsidRPr="002D2C39">
              <w:t>Kortelė</w:t>
            </w:r>
          </w:p>
        </w:tc>
        <w:tc>
          <w:tcPr>
            <w:tcW w:w="3538" w:type="pct"/>
            <w:shd w:val="clear" w:color="auto" w:fill="FFFFFF"/>
          </w:tcPr>
          <w:p w14:paraId="7494E101" w14:textId="77777777" w:rsidR="00D168DB" w:rsidRPr="002D2C39" w:rsidRDefault="00D168DB" w:rsidP="0023002E">
            <w:pPr>
              <w:spacing w:after="60"/>
            </w:pPr>
            <w:r w:rsidRPr="002D2C39">
              <w:t>Tai lango sritis, kuri turi pavadinimo ąselę ir, kurioje yra vaizduojama susijusi informacija.</w:t>
            </w:r>
          </w:p>
          <w:p w14:paraId="0E88CAFE" w14:textId="77777777" w:rsidR="00D168DB" w:rsidRPr="002D2C39" w:rsidRDefault="00D168DB" w:rsidP="00725900">
            <w:pPr>
              <w:pStyle w:val="Alnostext"/>
            </w:pPr>
            <w:r w:rsidRPr="002D2C39">
              <w:t>Kortelių pavadinimai rašomi paryškintu šriftu, pavyzdžiui:</w:t>
            </w:r>
          </w:p>
          <w:p w14:paraId="30E02DD8" w14:textId="77777777" w:rsidR="00D168DB" w:rsidRPr="002D2C39" w:rsidRDefault="00D168DB" w:rsidP="00725900">
            <w:pPr>
              <w:pStyle w:val="Alnostext"/>
            </w:pPr>
            <w:r w:rsidRPr="002D2C39">
              <w:t xml:space="preserve">Atsiverskite kortelę </w:t>
            </w:r>
            <w:r w:rsidR="008176DD" w:rsidRPr="002D2C39">
              <w:rPr>
                <w:rStyle w:val="CharLaukas"/>
              </w:rPr>
              <w:t>Pagrindiniai duomenys</w:t>
            </w:r>
            <w:r w:rsidRPr="002D2C39">
              <w:t>.</w:t>
            </w:r>
          </w:p>
        </w:tc>
      </w:tr>
    </w:tbl>
    <w:p w14:paraId="21A59CD1" w14:textId="77777777" w:rsidR="00A67D99" w:rsidRPr="002D2C39" w:rsidRDefault="00A67D99" w:rsidP="0096285A">
      <w:pPr>
        <w:pStyle w:val="Heading1"/>
        <w:rPr>
          <w:noProof w:val="0"/>
        </w:rPr>
      </w:pPr>
      <w:bookmarkStart w:id="14" w:name="_Toc306895870"/>
      <w:bookmarkStart w:id="15" w:name="_Toc169621429"/>
      <w:bookmarkStart w:id="16" w:name="_Toc176751389"/>
      <w:bookmarkStart w:id="17" w:name="_Toc186614242"/>
      <w:r w:rsidRPr="002D2C39">
        <w:rPr>
          <w:noProof w:val="0"/>
        </w:rPr>
        <w:lastRenderedPageBreak/>
        <w:t>Prisijungimas prie sistemos</w:t>
      </w:r>
      <w:bookmarkEnd w:id="14"/>
      <w:bookmarkEnd w:id="15"/>
    </w:p>
    <w:p w14:paraId="697DCE3F" w14:textId="77777777" w:rsidR="00A67D99" w:rsidRPr="002D2C39" w:rsidRDefault="00A67D99" w:rsidP="0096285A">
      <w:pPr>
        <w:pStyle w:val="Alnostext"/>
      </w:pPr>
      <w:r w:rsidRPr="002D2C39">
        <w:t>Norėdami prisijungti prie sistemos atlikite šiuos veiksmus:</w:t>
      </w:r>
    </w:p>
    <w:p w14:paraId="1A5E3C4D" w14:textId="2B48C4BD" w:rsidR="00A67D99" w:rsidRPr="002D2C39" w:rsidRDefault="00585772" w:rsidP="000B0E3E">
      <w:pPr>
        <w:pStyle w:val="AlnosNumbered"/>
      </w:pPr>
      <w:r w:rsidRPr="002D2C39">
        <w:t>Naršyklėje įveskite adresą</w:t>
      </w:r>
      <w:r w:rsidR="00F827D7" w:rsidRPr="002D2C39">
        <w:t>:</w:t>
      </w:r>
      <w:r w:rsidR="00A67D99" w:rsidRPr="002D2C39">
        <w:t xml:space="preserve"> </w:t>
      </w:r>
      <w:hyperlink r:id="rId15" w:history="1">
        <w:r w:rsidR="000B0E3E" w:rsidRPr="002D2C39">
          <w:rPr>
            <w:rStyle w:val="Hyperlink"/>
            <w:lang w:val="lt-LT"/>
          </w:rPr>
          <w:t>http://localhost:8080/limis</w:t>
        </w:r>
      </w:hyperlink>
      <w:r w:rsidR="000B0E3E" w:rsidRPr="002D2C39">
        <w:t xml:space="preserve"> </w:t>
      </w:r>
      <w:r w:rsidR="00D82CC3" w:rsidRPr="002D2C39">
        <w:t xml:space="preserve"> </w:t>
      </w:r>
    </w:p>
    <w:p w14:paraId="2C3C21A7" w14:textId="77777777" w:rsidR="00A67D99" w:rsidRPr="002D2C39" w:rsidRDefault="00A67D99" w:rsidP="00F213D8">
      <w:pPr>
        <w:pStyle w:val="BodyText"/>
      </w:pPr>
      <w:r w:rsidRPr="002D2C39">
        <w:t xml:space="preserve">Atsiveria langas </w:t>
      </w:r>
      <w:r w:rsidR="00F53716" w:rsidRPr="002D2C39">
        <w:rPr>
          <w:rStyle w:val="CharLangas"/>
        </w:rPr>
        <w:t>LIMIS</w:t>
      </w:r>
      <w:r w:rsidRPr="002D2C39">
        <w:t>.</w:t>
      </w:r>
    </w:p>
    <w:p w14:paraId="19E3C8AE" w14:textId="19D83339" w:rsidR="00F53716" w:rsidRPr="002D2C39" w:rsidRDefault="00C16393" w:rsidP="00704056">
      <w:pPr>
        <w:pStyle w:val="Picture"/>
      </w:pPr>
      <w:r w:rsidRPr="002D2C39">
        <w:rPr>
          <w:noProof/>
        </w:rPr>
        <w:drawing>
          <wp:inline distT="0" distB="0" distL="0" distR="0" wp14:anchorId="31D37AFA" wp14:editId="6C4122AE">
            <wp:extent cx="5867400" cy="17526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1752600"/>
                    </a:xfrm>
                    <a:prstGeom prst="rect">
                      <a:avLst/>
                    </a:prstGeom>
                    <a:noFill/>
                    <a:ln w="3175" cmpd="sng">
                      <a:solidFill>
                        <a:srgbClr val="000000"/>
                      </a:solidFill>
                      <a:miter lim="800000"/>
                      <a:headEnd/>
                      <a:tailEnd/>
                    </a:ln>
                    <a:effectLst/>
                  </pic:spPr>
                </pic:pic>
              </a:graphicData>
            </a:graphic>
          </wp:inline>
        </w:drawing>
      </w:r>
    </w:p>
    <w:p w14:paraId="529679DA" w14:textId="77777777" w:rsidR="00A67D99" w:rsidRPr="002D2C39" w:rsidRDefault="00A67D99" w:rsidP="000D06E2">
      <w:pPr>
        <w:pStyle w:val="AlnosNumbered"/>
      </w:pPr>
      <w:r w:rsidRPr="002D2C39">
        <w:t>Įveskite</w:t>
      </w:r>
      <w:r w:rsidR="000B471C" w:rsidRPr="002D2C39">
        <w:t xml:space="preserve"> naudotojo</w:t>
      </w:r>
      <w:r w:rsidRPr="002D2C39">
        <w:t xml:space="preserve"> vardą ir slaptažodį.</w:t>
      </w:r>
    </w:p>
    <w:p w14:paraId="71CD7456" w14:textId="77777777" w:rsidR="00A67D99" w:rsidRPr="002D2C39" w:rsidRDefault="00A67D99" w:rsidP="000D06E2">
      <w:pPr>
        <w:pStyle w:val="AlnosNumbered"/>
      </w:pPr>
      <w:r w:rsidRPr="002D2C39">
        <w:t xml:space="preserve">Spauskite </w:t>
      </w:r>
      <w:r w:rsidRPr="002D2C39">
        <w:rPr>
          <w:rStyle w:val="CharLaukas"/>
        </w:rPr>
        <w:t>[Prisijungti]</w:t>
      </w:r>
      <w:r w:rsidRPr="002D2C39">
        <w:t>.</w:t>
      </w:r>
    </w:p>
    <w:p w14:paraId="71F506C4" w14:textId="77777777" w:rsidR="00A67D99" w:rsidRPr="002D2C39" w:rsidRDefault="001A4412" w:rsidP="00F213D8">
      <w:pPr>
        <w:pStyle w:val="BodyText"/>
      </w:pPr>
      <w:r w:rsidRPr="002D2C39">
        <w:t>Jei dirbate keliuose muziejuose ar keliose darbo vietose ir turite suteiktas teises prisijungti prie sistemos, a</w:t>
      </w:r>
      <w:r w:rsidR="00A67D99" w:rsidRPr="002D2C39">
        <w:t>tsiv</w:t>
      </w:r>
      <w:r w:rsidR="000B471C" w:rsidRPr="002D2C39">
        <w:t>e</w:t>
      </w:r>
      <w:r w:rsidRPr="002D2C39">
        <w:t>ria darbuotojo nurodym</w:t>
      </w:r>
      <w:r w:rsidR="003A5FEA" w:rsidRPr="002D2C39">
        <w:t>o langas, kuriame matysite keli</w:t>
      </w:r>
      <w:r w:rsidRPr="002D2C39">
        <w:t xml:space="preserve">s </w:t>
      </w:r>
      <w:r w:rsidR="003A5FEA" w:rsidRPr="002D2C39">
        <w:t>darbo vietos pasirinkimus</w:t>
      </w:r>
      <w:r w:rsidR="000B471C" w:rsidRPr="002D2C39">
        <w:t>.</w:t>
      </w:r>
    </w:p>
    <w:p w14:paraId="60119366" w14:textId="65972CA4" w:rsidR="00F53716" w:rsidRPr="002D2C39" w:rsidRDefault="00C16393" w:rsidP="00704056">
      <w:pPr>
        <w:pStyle w:val="Picture"/>
      </w:pPr>
      <w:r w:rsidRPr="002D2C39">
        <w:rPr>
          <w:noProof/>
        </w:rPr>
        <w:drawing>
          <wp:inline distT="0" distB="0" distL="0" distR="0" wp14:anchorId="192185AA" wp14:editId="51C17AA5">
            <wp:extent cx="5867400" cy="19050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1905000"/>
                    </a:xfrm>
                    <a:prstGeom prst="rect">
                      <a:avLst/>
                    </a:prstGeom>
                    <a:noFill/>
                    <a:ln w="3175" cmpd="sng">
                      <a:solidFill>
                        <a:srgbClr val="000000"/>
                      </a:solidFill>
                      <a:miter lim="800000"/>
                      <a:headEnd/>
                      <a:tailEnd/>
                    </a:ln>
                    <a:effectLst/>
                  </pic:spPr>
                </pic:pic>
              </a:graphicData>
            </a:graphic>
          </wp:inline>
        </w:drawing>
      </w:r>
    </w:p>
    <w:p w14:paraId="1D50962F" w14:textId="77777777" w:rsidR="00A67D99" w:rsidRPr="002D2C39" w:rsidRDefault="00A67D99" w:rsidP="000D06E2">
      <w:pPr>
        <w:pStyle w:val="AlnosNumbered"/>
      </w:pPr>
      <w:r w:rsidRPr="002D2C39">
        <w:t>Spragtelkite ant norimos darbo vietos</w:t>
      </w:r>
      <w:r w:rsidR="000B471C" w:rsidRPr="002D2C39">
        <w:t xml:space="preserve"> pavadinimo</w:t>
      </w:r>
      <w:r w:rsidRPr="002D2C39">
        <w:t>.</w:t>
      </w:r>
    </w:p>
    <w:p w14:paraId="379E52A8" w14:textId="77777777" w:rsidR="00A67D99" w:rsidRPr="002D2C39" w:rsidRDefault="00A67D99" w:rsidP="000D06E2">
      <w:pPr>
        <w:pStyle w:val="AlnosNumbered"/>
      </w:pPr>
      <w:r w:rsidRPr="002D2C39">
        <w:t xml:space="preserve">Spauskite </w:t>
      </w:r>
      <w:r w:rsidRPr="002D2C39">
        <w:rPr>
          <w:rStyle w:val="CharLaukas"/>
        </w:rPr>
        <w:t>[</w:t>
      </w:r>
      <w:r w:rsidR="0028553F" w:rsidRPr="002D2C39">
        <w:rPr>
          <w:rStyle w:val="CharLaukas"/>
        </w:rPr>
        <w:t>Prisijungti</w:t>
      </w:r>
      <w:r w:rsidRPr="002D2C39">
        <w:rPr>
          <w:rStyle w:val="CharLaukas"/>
        </w:rPr>
        <w:t>]</w:t>
      </w:r>
      <w:r w:rsidRPr="002D2C39">
        <w:t>.</w:t>
      </w:r>
    </w:p>
    <w:p w14:paraId="4FD5B8BE" w14:textId="77777777" w:rsidR="00A67D99" w:rsidRPr="002D2C39" w:rsidRDefault="00A67D99" w:rsidP="00F213D8">
      <w:pPr>
        <w:pStyle w:val="BodyText"/>
      </w:pPr>
      <w:r w:rsidRPr="002D2C39">
        <w:t>Atsiveria pagrindinis darbo langas.</w:t>
      </w:r>
    </w:p>
    <w:p w14:paraId="551D3653" w14:textId="2961E2EB" w:rsidR="00A67D99" w:rsidRPr="002D2C39" w:rsidRDefault="00A67D99" w:rsidP="0096285A">
      <w:pPr>
        <w:pStyle w:val="Heading1"/>
        <w:rPr>
          <w:noProof w:val="0"/>
        </w:rPr>
      </w:pPr>
      <w:bookmarkStart w:id="18" w:name="_Ref306891146"/>
      <w:bookmarkStart w:id="19" w:name="_Toc306895871"/>
      <w:bookmarkStart w:id="20" w:name="_Toc169621430"/>
      <w:bookmarkEnd w:id="16"/>
      <w:bookmarkEnd w:id="17"/>
      <w:r w:rsidRPr="002D2C39">
        <w:rPr>
          <w:noProof w:val="0"/>
        </w:rPr>
        <w:lastRenderedPageBreak/>
        <w:t>Duomenų pildymo taisyklės</w:t>
      </w:r>
      <w:bookmarkEnd w:id="18"/>
      <w:bookmarkEnd w:id="19"/>
      <w:bookmarkEnd w:id="20"/>
    </w:p>
    <w:p w14:paraId="5CB9FE2B" w14:textId="77777777" w:rsidR="00720342" w:rsidRPr="002D2C39" w:rsidRDefault="00720342" w:rsidP="00720342">
      <w:pPr>
        <w:pStyle w:val="Alnostext"/>
      </w:pPr>
      <w:r w:rsidRPr="002D2C39">
        <w:t>Laukai sistemoje yra dviejų tipų:</w:t>
      </w:r>
    </w:p>
    <w:p w14:paraId="6658A6AA" w14:textId="77777777" w:rsidR="00720342" w:rsidRPr="002D2C39" w:rsidRDefault="00F827D7" w:rsidP="00A344A4">
      <w:pPr>
        <w:pStyle w:val="Alnostext"/>
        <w:numPr>
          <w:ilvl w:val="0"/>
          <w:numId w:val="9"/>
        </w:numPr>
      </w:pPr>
      <w:r w:rsidRPr="002D2C39">
        <w:t>n</w:t>
      </w:r>
      <w:r w:rsidR="00720342" w:rsidRPr="002D2C39">
        <w:t>eprivalomi, į kuriuos informaciją</w:t>
      </w:r>
      <w:r w:rsidRPr="002D2C39">
        <w:t xml:space="preserve"> galite įvesti, bet neprivalote;</w:t>
      </w:r>
    </w:p>
    <w:p w14:paraId="71FEA8F0" w14:textId="77777777" w:rsidR="00F827D7" w:rsidRPr="002D2C39" w:rsidRDefault="00F827D7" w:rsidP="00A344A4">
      <w:pPr>
        <w:pStyle w:val="Alnostext"/>
        <w:numPr>
          <w:ilvl w:val="0"/>
          <w:numId w:val="9"/>
        </w:numPr>
      </w:pPr>
      <w:r w:rsidRPr="002D2C39">
        <w:t>p</w:t>
      </w:r>
      <w:r w:rsidR="00720342" w:rsidRPr="002D2C39">
        <w:t xml:space="preserve">rivalomi, į kuriuos informaciją būtina įvesti. </w:t>
      </w:r>
    </w:p>
    <w:p w14:paraId="51A3EF94" w14:textId="77777777" w:rsidR="00720342" w:rsidRPr="002D2C39" w:rsidRDefault="00720342" w:rsidP="00F827D7">
      <w:pPr>
        <w:pStyle w:val="Bodytextafterbuleted"/>
      </w:pPr>
      <w:r w:rsidRPr="002D2C39">
        <w:t>Privalomi laukai išskiriami prie</w:t>
      </w:r>
      <w:r w:rsidR="00D71956" w:rsidRPr="002D2C39">
        <w:t xml:space="preserve"> pavadinimo pažymint žvaigždute, pvz. </w:t>
      </w:r>
      <w:r w:rsidR="00E94118" w:rsidRPr="002D2C39">
        <w:object w:dxaOrig="4245" w:dyaOrig="345" w14:anchorId="36119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5pt" o:ole="">
            <v:imagedata r:id="rId18" o:title=""/>
          </v:shape>
          <o:OLEObject Type="Embed" ProgID="PBrush" ShapeID="_x0000_i1025" DrawAspect="Content" ObjectID="_1785133412" r:id="rId19"/>
        </w:object>
      </w:r>
    </w:p>
    <w:p w14:paraId="192AEC4A" w14:textId="77777777" w:rsidR="00A67D99" w:rsidRPr="002D2C39" w:rsidRDefault="00032764" w:rsidP="0096285A">
      <w:pPr>
        <w:pStyle w:val="Alnostext"/>
      </w:pPr>
      <w:r w:rsidRPr="002D2C39">
        <w:t>Žemiau esančioje lentelėje rasite sistemos d</w:t>
      </w:r>
      <w:r w:rsidR="00A67D99" w:rsidRPr="002D2C39">
        <w:t>uomenų lauk</w:t>
      </w:r>
      <w:r w:rsidRPr="002D2C39">
        <w:t>ų pavyzdžius ir jų užpildymo būdus.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13"/>
      </w:tblGrid>
      <w:tr w:rsidR="00032764" w:rsidRPr="002D2C39" w14:paraId="4AE7887B" w14:textId="77777777" w:rsidTr="00A02D24">
        <w:trPr>
          <w:cantSplit/>
        </w:trPr>
        <w:tc>
          <w:tcPr>
            <w:tcW w:w="3723"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1EB79F76" w14:textId="77777777" w:rsidR="00032764" w:rsidRPr="002D2C39" w:rsidRDefault="00032764" w:rsidP="0068367E">
            <w:pPr>
              <w:pStyle w:val="Alnostext"/>
              <w:keepNext/>
              <w:rPr>
                <w:b/>
                <w:color w:val="FFFFFF"/>
              </w:rPr>
            </w:pPr>
            <w:r w:rsidRPr="002D2C39">
              <w:rPr>
                <w:b/>
                <w:color w:val="FFFFFF"/>
              </w:rPr>
              <w:t>Lauko pavyzdys</w:t>
            </w:r>
          </w:p>
        </w:tc>
        <w:tc>
          <w:tcPr>
            <w:tcW w:w="5313"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056D3DC6" w14:textId="77777777" w:rsidR="00032764" w:rsidRPr="002D2C39" w:rsidRDefault="00032764" w:rsidP="0096285A">
            <w:pPr>
              <w:pStyle w:val="Alnostext"/>
              <w:keepNext/>
              <w:rPr>
                <w:b/>
                <w:color w:val="FFFFFF"/>
              </w:rPr>
            </w:pPr>
            <w:r w:rsidRPr="002D2C39">
              <w:rPr>
                <w:b/>
                <w:color w:val="FFFFFF"/>
              </w:rPr>
              <w:t>Duomenų užpildymo būdas</w:t>
            </w:r>
          </w:p>
        </w:tc>
      </w:tr>
      <w:tr w:rsidR="00032764" w:rsidRPr="002D2C39" w14:paraId="004875D7" w14:textId="77777777" w:rsidTr="00A02D24">
        <w:trPr>
          <w:cantSplit/>
        </w:trPr>
        <w:tc>
          <w:tcPr>
            <w:tcW w:w="3723" w:type="dxa"/>
            <w:shd w:val="clear" w:color="auto" w:fill="FFFFFF"/>
          </w:tcPr>
          <w:p w14:paraId="2F6BAF53" w14:textId="77777777" w:rsidR="00032764" w:rsidRPr="002D2C39" w:rsidRDefault="00032764" w:rsidP="0068367E">
            <w:pPr>
              <w:pStyle w:val="Alnostext"/>
            </w:pPr>
            <w:r w:rsidRPr="002D2C39">
              <w:object w:dxaOrig="4245" w:dyaOrig="345" w14:anchorId="5AF8F4E1">
                <v:shape id="_x0000_i1026" type="#_x0000_t75" style="width:174.75pt;height:15pt" o:ole="">
                  <v:imagedata r:id="rId18" o:title=""/>
                </v:shape>
                <o:OLEObject Type="Embed" ProgID="PBrush" ShapeID="_x0000_i1026" DrawAspect="Content" ObjectID="_1785133413" r:id="rId20"/>
              </w:object>
            </w:r>
          </w:p>
        </w:tc>
        <w:tc>
          <w:tcPr>
            <w:tcW w:w="5313" w:type="dxa"/>
            <w:shd w:val="clear" w:color="auto" w:fill="FFFFFF"/>
          </w:tcPr>
          <w:p w14:paraId="5131D86C" w14:textId="77777777" w:rsidR="00032764" w:rsidRPr="002D2C39" w:rsidRDefault="00B5778F" w:rsidP="00833038">
            <w:pPr>
              <w:pStyle w:val="Alnostext"/>
            </w:pPr>
            <w:r w:rsidRPr="002D2C39">
              <w:t>Informaciją įrašyti</w:t>
            </w:r>
            <w:r w:rsidR="00032764" w:rsidRPr="002D2C39">
              <w:t xml:space="preserve"> </w:t>
            </w:r>
            <w:r w:rsidR="00833038" w:rsidRPr="002D2C39">
              <w:t>naudojantis klaviatūra</w:t>
            </w:r>
          </w:p>
        </w:tc>
      </w:tr>
      <w:tr w:rsidR="00032764" w:rsidRPr="002D2C39" w14:paraId="5460A904" w14:textId="77777777" w:rsidTr="00A02D24">
        <w:trPr>
          <w:cantSplit/>
        </w:trPr>
        <w:tc>
          <w:tcPr>
            <w:tcW w:w="3723" w:type="dxa"/>
            <w:shd w:val="clear" w:color="auto" w:fill="FFFFFF"/>
          </w:tcPr>
          <w:p w14:paraId="76DD5AF8" w14:textId="77777777" w:rsidR="00032764" w:rsidRPr="002D2C39" w:rsidRDefault="00032764" w:rsidP="0068367E">
            <w:pPr>
              <w:pStyle w:val="Alnostext"/>
            </w:pPr>
            <w:r w:rsidRPr="002D2C39">
              <w:object w:dxaOrig="2820" w:dyaOrig="375" w14:anchorId="1BD7326F">
                <v:shape id="_x0000_i1027" type="#_x0000_t75" style="width:116.25pt;height:15.75pt" o:ole="">
                  <v:imagedata r:id="rId21" o:title=""/>
                </v:shape>
                <o:OLEObject Type="Embed" ProgID="PBrush" ShapeID="_x0000_i1027" DrawAspect="Content" ObjectID="_1785133414" r:id="rId22"/>
              </w:object>
            </w:r>
          </w:p>
        </w:tc>
        <w:tc>
          <w:tcPr>
            <w:tcW w:w="5313" w:type="dxa"/>
            <w:shd w:val="clear" w:color="auto" w:fill="FFFFFF"/>
          </w:tcPr>
          <w:p w14:paraId="24F7E032" w14:textId="77777777" w:rsidR="00032764" w:rsidRPr="002D2C39" w:rsidRDefault="00B5778F" w:rsidP="0021273C">
            <w:pPr>
              <w:pStyle w:val="Alnostext"/>
            </w:pPr>
            <w:r w:rsidRPr="002D2C39">
              <w:t>Spragtelti p</w:t>
            </w:r>
            <w:r w:rsidR="00032764" w:rsidRPr="002D2C39">
              <w:t>aženklin</w:t>
            </w:r>
            <w:r w:rsidRPr="002D2C39">
              <w:t>ant</w:t>
            </w:r>
            <w:r w:rsidR="00032764" w:rsidRPr="002D2C39">
              <w:t xml:space="preserve"> žymim</w:t>
            </w:r>
            <w:r w:rsidRPr="002D2C39">
              <w:t>ąjį</w:t>
            </w:r>
            <w:r w:rsidR="00032764" w:rsidRPr="002D2C39">
              <w:t xml:space="preserve"> langel</w:t>
            </w:r>
            <w:r w:rsidRPr="002D2C39">
              <w:t>į</w:t>
            </w:r>
            <w:r w:rsidR="0021273C" w:rsidRPr="002D2C39">
              <w:t>. Galite pasirinkti tik vieną iš siūlomų reikšmių.</w:t>
            </w:r>
          </w:p>
        </w:tc>
      </w:tr>
      <w:tr w:rsidR="0021273C" w:rsidRPr="002D2C39" w14:paraId="2D05F311" w14:textId="77777777" w:rsidTr="00A02D24">
        <w:trPr>
          <w:cantSplit/>
        </w:trPr>
        <w:tc>
          <w:tcPr>
            <w:tcW w:w="3723" w:type="dxa"/>
            <w:shd w:val="clear" w:color="auto" w:fill="FFFFFF"/>
          </w:tcPr>
          <w:p w14:paraId="1B40E9E7" w14:textId="77777777" w:rsidR="0021273C" w:rsidRPr="002D2C39" w:rsidRDefault="00640C42" w:rsidP="0068367E">
            <w:pPr>
              <w:pStyle w:val="Alnostext"/>
            </w:pPr>
            <w:r w:rsidRPr="002D2C39">
              <w:object w:dxaOrig="1365" w:dyaOrig="750" w14:anchorId="29B685DF">
                <v:shape id="_x0000_i1028" type="#_x0000_t75" style="width:62.25pt;height:33.75pt" o:ole="">
                  <v:imagedata r:id="rId23" o:title=""/>
                </v:shape>
                <o:OLEObject Type="Embed" ProgID="PBrush" ShapeID="_x0000_i1028" DrawAspect="Content" ObjectID="_1785133415" r:id="rId24"/>
              </w:object>
            </w:r>
          </w:p>
        </w:tc>
        <w:tc>
          <w:tcPr>
            <w:tcW w:w="5313" w:type="dxa"/>
            <w:shd w:val="clear" w:color="auto" w:fill="FFFFFF"/>
          </w:tcPr>
          <w:p w14:paraId="245A0887" w14:textId="77777777" w:rsidR="0021273C" w:rsidRPr="002D2C39" w:rsidRDefault="0021273C" w:rsidP="0021273C">
            <w:pPr>
              <w:pStyle w:val="Alnostext"/>
            </w:pPr>
            <w:r w:rsidRPr="002D2C39">
              <w:t>Spragtelti paženklinant žymimąjį langelį. Galite pasirinkti norimą kiekį iš siūlomų reikšmių.</w:t>
            </w:r>
          </w:p>
        </w:tc>
      </w:tr>
      <w:tr w:rsidR="00032764" w:rsidRPr="002D2C39" w14:paraId="3B14B174" w14:textId="77777777" w:rsidTr="00A02D24">
        <w:trPr>
          <w:cantSplit/>
        </w:trPr>
        <w:tc>
          <w:tcPr>
            <w:tcW w:w="3723" w:type="dxa"/>
            <w:shd w:val="clear" w:color="auto" w:fill="FFFFFF"/>
          </w:tcPr>
          <w:p w14:paraId="584AACB7" w14:textId="77777777" w:rsidR="00032764" w:rsidRPr="002D2C39" w:rsidRDefault="00640C42" w:rsidP="0068367E">
            <w:pPr>
              <w:pStyle w:val="Alnostext"/>
            </w:pPr>
            <w:r w:rsidRPr="002D2C39">
              <w:object w:dxaOrig="2850" w:dyaOrig="390" w14:anchorId="5A3A82AB">
                <v:shape id="_x0000_i1029" type="#_x0000_t75" style="width:111.75pt;height:15.75pt" o:ole="">
                  <v:imagedata r:id="rId25" o:title=""/>
                </v:shape>
                <o:OLEObject Type="Embed" ProgID="PBrush" ShapeID="_x0000_i1029" DrawAspect="Content" ObjectID="_1785133416" r:id="rId26"/>
              </w:object>
            </w:r>
          </w:p>
        </w:tc>
        <w:tc>
          <w:tcPr>
            <w:tcW w:w="5313" w:type="dxa"/>
            <w:shd w:val="clear" w:color="auto" w:fill="FFFFFF"/>
          </w:tcPr>
          <w:p w14:paraId="43D0C4A4" w14:textId="77777777" w:rsidR="00032764" w:rsidRPr="002D2C39" w:rsidRDefault="00032764" w:rsidP="00B5778F">
            <w:pPr>
              <w:pStyle w:val="Alnostext"/>
            </w:pPr>
            <w:r w:rsidRPr="002D2C39">
              <w:t>Pasir</w:t>
            </w:r>
            <w:r w:rsidR="00B5778F" w:rsidRPr="002D2C39">
              <w:t>i</w:t>
            </w:r>
            <w:r w:rsidRPr="002D2C39">
              <w:t>nk</w:t>
            </w:r>
            <w:r w:rsidR="00B5778F" w:rsidRPr="002D2C39">
              <w:t>ti</w:t>
            </w:r>
            <w:r w:rsidRPr="002D2C39">
              <w:t xml:space="preserve"> reikšmę iš </w:t>
            </w:r>
            <w:r w:rsidR="0021273C" w:rsidRPr="002D2C39">
              <w:t xml:space="preserve">iškrentančio </w:t>
            </w:r>
            <w:r w:rsidRPr="002D2C39">
              <w:t>sąrašo</w:t>
            </w:r>
          </w:p>
        </w:tc>
      </w:tr>
      <w:tr w:rsidR="00032764" w:rsidRPr="002D2C39" w14:paraId="6CAC0614" w14:textId="77777777" w:rsidTr="00A02D24">
        <w:trPr>
          <w:cantSplit/>
        </w:trPr>
        <w:tc>
          <w:tcPr>
            <w:tcW w:w="3723" w:type="dxa"/>
            <w:shd w:val="clear" w:color="auto" w:fill="FFFFFF"/>
          </w:tcPr>
          <w:p w14:paraId="23E87BDF" w14:textId="77777777" w:rsidR="00032764" w:rsidRPr="002D2C39" w:rsidRDefault="00D35C13" w:rsidP="0068367E">
            <w:pPr>
              <w:pStyle w:val="Alnostext"/>
            </w:pPr>
            <w:r w:rsidRPr="002D2C39">
              <w:object w:dxaOrig="2670" w:dyaOrig="315" w14:anchorId="11B3BEFA">
                <v:shape id="_x0000_i1030" type="#_x0000_t75" style="width:133.5pt;height:15.75pt" o:ole="">
                  <v:imagedata r:id="rId27" o:title=""/>
                </v:shape>
                <o:OLEObject Type="Embed" ProgID="PBrush" ShapeID="_x0000_i1030" DrawAspect="Content" ObjectID="_1785133417" r:id="rId28"/>
              </w:object>
            </w:r>
          </w:p>
        </w:tc>
        <w:tc>
          <w:tcPr>
            <w:tcW w:w="5313" w:type="dxa"/>
            <w:shd w:val="clear" w:color="auto" w:fill="FFFFFF"/>
          </w:tcPr>
          <w:p w14:paraId="28E4CD7D" w14:textId="383540DC" w:rsidR="00032764" w:rsidRPr="002D2C39" w:rsidRDefault="00B5778F" w:rsidP="00D35C13">
            <w:pPr>
              <w:pStyle w:val="Alnostext"/>
            </w:pPr>
            <w:r w:rsidRPr="002D2C39">
              <w:t xml:space="preserve">Pasirinkti </w:t>
            </w:r>
            <w:r w:rsidR="00032764" w:rsidRPr="002D2C39">
              <w:t>reikšmę iš klasifikatoriaus</w:t>
            </w:r>
            <w:r w:rsidR="00F827D7" w:rsidRPr="002D2C39">
              <w:t xml:space="preserve"> paspaudžiant redagavimo piktogramą </w:t>
            </w:r>
            <w:r w:rsidR="00C16393" w:rsidRPr="002D2C39">
              <w:rPr>
                <w:noProof/>
                <w:lang w:eastAsia="lt-LT"/>
              </w:rPr>
              <w:drawing>
                <wp:inline distT="0" distB="0" distL="0" distR="0" wp14:anchorId="37B24307" wp14:editId="42FE7E04">
                  <wp:extent cx="160020" cy="175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p>
        </w:tc>
      </w:tr>
      <w:tr w:rsidR="00032764" w:rsidRPr="002D2C39" w14:paraId="0F2CBB06" w14:textId="77777777" w:rsidTr="00A02D24">
        <w:trPr>
          <w:cantSplit/>
        </w:trPr>
        <w:tc>
          <w:tcPr>
            <w:tcW w:w="3723" w:type="dxa"/>
            <w:shd w:val="clear" w:color="auto" w:fill="FFFFFF"/>
          </w:tcPr>
          <w:p w14:paraId="1E722D05" w14:textId="77777777" w:rsidR="00032764" w:rsidRPr="002D2C39" w:rsidRDefault="00D3768F" w:rsidP="00F23354">
            <w:pPr>
              <w:pStyle w:val="Alnostext"/>
            </w:pPr>
            <w:r w:rsidRPr="002D2C39">
              <w:object w:dxaOrig="2835" w:dyaOrig="300" w14:anchorId="4CC244F3">
                <v:shape id="_x0000_i1031" type="#_x0000_t75" style="width:141.75pt;height:15pt" o:ole="">
                  <v:imagedata r:id="rId30" o:title=""/>
                </v:shape>
                <o:OLEObject Type="Embed" ProgID="PBrush" ShapeID="_x0000_i1031" DrawAspect="Content" ObjectID="_1785133418" r:id="rId31"/>
              </w:object>
            </w:r>
          </w:p>
        </w:tc>
        <w:tc>
          <w:tcPr>
            <w:tcW w:w="5313" w:type="dxa"/>
            <w:shd w:val="clear" w:color="auto" w:fill="FFFFFF"/>
          </w:tcPr>
          <w:p w14:paraId="1D35E71E" w14:textId="77777777" w:rsidR="00032764" w:rsidRPr="002D2C39" w:rsidRDefault="00B5778F" w:rsidP="00F23354">
            <w:pPr>
              <w:pStyle w:val="Alnostext"/>
            </w:pPr>
            <w:r w:rsidRPr="002D2C39">
              <w:t xml:space="preserve">Pasirinkti </w:t>
            </w:r>
            <w:r w:rsidR="00032764" w:rsidRPr="002D2C39">
              <w:t>reikšmę iš kalendoriaus</w:t>
            </w:r>
            <w:r w:rsidR="00F827D7" w:rsidRPr="002D2C39">
              <w:t xml:space="preserve"> paspaudžiant kalendoriuko piktogramą </w:t>
            </w:r>
            <w:r w:rsidR="00D3768F" w:rsidRPr="002D2C39">
              <w:object w:dxaOrig="285" w:dyaOrig="270" w14:anchorId="53DBFD36">
                <v:shape id="_x0000_i1032" type="#_x0000_t75" style="width:15pt;height:15pt" o:ole="">
                  <v:imagedata r:id="rId32" o:title=""/>
                </v:shape>
                <o:OLEObject Type="Embed" ProgID="PBrush" ShapeID="_x0000_i1032" DrawAspect="Content" ObjectID="_1785133419" r:id="rId33"/>
              </w:object>
            </w:r>
            <w:r w:rsidR="00D3768F" w:rsidRPr="002D2C39">
              <w:t>.</w:t>
            </w:r>
          </w:p>
          <w:p w14:paraId="37F03C9F" w14:textId="00A1DD50" w:rsidR="00A02D24" w:rsidRPr="002D2C39" w:rsidRDefault="00C16393" w:rsidP="00F23354">
            <w:pPr>
              <w:pStyle w:val="Alnostext"/>
              <w:jc w:val="center"/>
            </w:pPr>
            <w:r w:rsidRPr="002D2C39">
              <w:rPr>
                <w:noProof/>
                <w:lang w:eastAsia="lt-LT"/>
              </w:rPr>
              <w:drawing>
                <wp:inline distT="0" distB="0" distL="0" distR="0" wp14:anchorId="398DDFC7" wp14:editId="2058903B">
                  <wp:extent cx="2346960" cy="1935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6960" cy="1935480"/>
                          </a:xfrm>
                          <a:prstGeom prst="rect">
                            <a:avLst/>
                          </a:prstGeom>
                          <a:noFill/>
                          <a:ln>
                            <a:noFill/>
                          </a:ln>
                        </pic:spPr>
                      </pic:pic>
                    </a:graphicData>
                  </a:graphic>
                </wp:inline>
              </w:drawing>
            </w:r>
          </w:p>
          <w:p w14:paraId="1652679F" w14:textId="1E0F29C1" w:rsidR="00A02D24" w:rsidRPr="002D2C39" w:rsidRDefault="00A02D24" w:rsidP="00F23354">
            <w:pPr>
              <w:pStyle w:val="Tabletext"/>
            </w:pPr>
            <w:r w:rsidRPr="002D2C39">
              <w:t>Naudo</w:t>
            </w:r>
            <w:r w:rsidR="00F53716" w:rsidRPr="002D2C39">
              <w:t>jant</w:t>
            </w:r>
            <w:r w:rsidRPr="002D2C39">
              <w:t xml:space="preserve"> rodykl</w:t>
            </w:r>
            <w:r w:rsidR="00F53716" w:rsidRPr="002D2C39">
              <w:t>e</w:t>
            </w:r>
            <w:r w:rsidRPr="002D2C39">
              <w:t xml:space="preserve">s </w:t>
            </w:r>
            <w:r w:rsidR="00C16393" w:rsidRPr="002D2C39">
              <w:rPr>
                <w:noProof/>
                <w:lang w:eastAsia="lt-LT"/>
              </w:rPr>
              <w:drawing>
                <wp:inline distT="0" distB="0" distL="0" distR="0" wp14:anchorId="12CEA2FF" wp14:editId="786D8EE0">
                  <wp:extent cx="457200" cy="160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rsidRPr="002D2C39">
              <w:t xml:space="preserve"> ir </w:t>
            </w:r>
            <w:r w:rsidR="00C16393" w:rsidRPr="002D2C39">
              <w:rPr>
                <w:noProof/>
                <w:lang w:eastAsia="lt-LT"/>
              </w:rPr>
              <w:drawing>
                <wp:inline distT="0" distB="0" distL="0" distR="0" wp14:anchorId="1C4FD1FA" wp14:editId="3A3C5D00">
                  <wp:extent cx="419100" cy="11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2D2C39">
              <w:t xml:space="preserve"> </w:t>
            </w:r>
            <w:r w:rsidR="00F53716" w:rsidRPr="002D2C39">
              <w:t xml:space="preserve">galima </w:t>
            </w:r>
            <w:r w:rsidRPr="002D2C39">
              <w:t>pasirinkt</w:t>
            </w:r>
            <w:r w:rsidR="00F53716" w:rsidRPr="002D2C39">
              <w:t>i</w:t>
            </w:r>
            <w:r w:rsidRPr="002D2C39">
              <w:t xml:space="preserve"> norimus metus ir mėnesį.</w:t>
            </w:r>
          </w:p>
          <w:p w14:paraId="725DF9A7" w14:textId="77777777" w:rsidR="00A02D24" w:rsidRPr="002D2C39" w:rsidRDefault="00A02D24" w:rsidP="00F23354">
            <w:pPr>
              <w:pStyle w:val="Tabletext"/>
            </w:pPr>
            <w:r w:rsidRPr="002D2C39">
              <w:t>ARBA</w:t>
            </w:r>
            <w:r w:rsidRPr="002D2C39">
              <w:br/>
              <w:t xml:space="preserve">Jei norite per mėnesius/metus eiti toliau nei per vieną įrašą, spauskite ant rodomų metų/mėnesio ir pasirinkite reikiamą reikšmę arba spauskite rodykles, kad pasirinktumėte iš kito dešimtmečio. Pasirinkę reikšmę, spauskite </w:t>
            </w:r>
            <w:r w:rsidRPr="002D2C39">
              <w:rPr>
                <w:rStyle w:val="CharLaukas"/>
              </w:rPr>
              <w:t>[Išsaugoti]</w:t>
            </w:r>
            <w:r w:rsidRPr="002D2C39">
              <w:t>.</w:t>
            </w:r>
          </w:p>
          <w:p w14:paraId="1A3F7308" w14:textId="70C6E158" w:rsidR="00A02D24" w:rsidRPr="002D2C39" w:rsidRDefault="00C16393" w:rsidP="00F23354">
            <w:pPr>
              <w:pStyle w:val="Tabletext"/>
            </w:pPr>
            <w:r w:rsidRPr="002D2C39">
              <w:rPr>
                <w:noProof/>
              </w:rPr>
              <w:drawing>
                <wp:inline distT="0" distB="0" distL="0" distR="0" wp14:anchorId="3D372648" wp14:editId="077A1010">
                  <wp:extent cx="1859280" cy="1714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9280" cy="1714500"/>
                          </a:xfrm>
                          <a:prstGeom prst="rect">
                            <a:avLst/>
                          </a:prstGeom>
                          <a:noFill/>
                          <a:ln>
                            <a:noFill/>
                          </a:ln>
                        </pic:spPr>
                      </pic:pic>
                    </a:graphicData>
                  </a:graphic>
                </wp:inline>
              </w:drawing>
            </w:r>
            <w:r w:rsidRPr="002D2C39">
              <w:rPr>
                <w:noProof/>
              </w:rPr>
              <w:drawing>
                <wp:inline distT="0" distB="0" distL="0" distR="0" wp14:anchorId="07C4766B" wp14:editId="14A2FF2D">
                  <wp:extent cx="1546860" cy="1310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6860" cy="1310640"/>
                          </a:xfrm>
                          <a:prstGeom prst="rect">
                            <a:avLst/>
                          </a:prstGeom>
                          <a:noFill/>
                          <a:ln>
                            <a:noFill/>
                          </a:ln>
                        </pic:spPr>
                      </pic:pic>
                    </a:graphicData>
                  </a:graphic>
                </wp:inline>
              </w:drawing>
            </w:r>
            <w:r w:rsidR="00A02D24" w:rsidRPr="002D2C39">
              <w:tab/>
            </w:r>
          </w:p>
        </w:tc>
      </w:tr>
    </w:tbl>
    <w:p w14:paraId="420F82BC" w14:textId="77777777" w:rsidR="00DD15F4" w:rsidRPr="002D2C39" w:rsidRDefault="00DD15F4" w:rsidP="00F23354">
      <w:pPr>
        <w:pStyle w:val="Alnostext"/>
      </w:pPr>
      <w:bookmarkStart w:id="21" w:name="_Toc169514251"/>
      <w:bookmarkStart w:id="22" w:name="_Toc169514252"/>
      <w:bookmarkStart w:id="23" w:name="_Toc306895872"/>
      <w:bookmarkStart w:id="24" w:name="_Ref170796894"/>
      <w:bookmarkStart w:id="25" w:name="_Toc176751392"/>
      <w:bookmarkStart w:id="26" w:name="_Toc186614247"/>
      <w:bookmarkEnd w:id="21"/>
      <w:bookmarkEnd w:id="22"/>
      <w:r w:rsidRPr="002D2C39">
        <w:t xml:space="preserve">Žemiau esančioje lentelėje rasite </w:t>
      </w:r>
      <w:r w:rsidR="00F026A9" w:rsidRPr="002D2C39">
        <w:t>sistemos</w:t>
      </w:r>
      <w:r w:rsidRPr="002D2C39">
        <w:t xml:space="preserve"> mygtuk</w:t>
      </w:r>
      <w:r w:rsidR="00F026A9" w:rsidRPr="002D2C39">
        <w:t>ų</w:t>
      </w:r>
      <w:r w:rsidRPr="002D2C39">
        <w:t xml:space="preserve"> veikimo aprašymą.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6639"/>
      </w:tblGrid>
      <w:tr w:rsidR="00DD15F4" w:rsidRPr="002D2C39" w14:paraId="412966DD" w14:textId="77777777" w:rsidTr="00774A53">
        <w:trPr>
          <w:cantSplit/>
        </w:trPr>
        <w:tc>
          <w:tcPr>
            <w:tcW w:w="2518"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681750EB" w14:textId="77777777" w:rsidR="00DD15F4" w:rsidRPr="002D2C39" w:rsidRDefault="00DD15F4" w:rsidP="00B72C0E">
            <w:pPr>
              <w:pStyle w:val="Alnostext"/>
              <w:keepNext/>
              <w:rPr>
                <w:b/>
                <w:color w:val="FFFFFF"/>
              </w:rPr>
            </w:pPr>
            <w:r w:rsidRPr="002D2C39">
              <w:rPr>
                <w:b/>
                <w:color w:val="FFFFFF"/>
              </w:rPr>
              <w:lastRenderedPageBreak/>
              <w:t>Mygtukas</w:t>
            </w:r>
          </w:p>
        </w:tc>
        <w:tc>
          <w:tcPr>
            <w:tcW w:w="6518"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6188336A" w14:textId="77777777" w:rsidR="00DD15F4" w:rsidRPr="002D2C39" w:rsidRDefault="00DD15F4" w:rsidP="00B72C0E">
            <w:pPr>
              <w:pStyle w:val="Alnostext"/>
              <w:keepNext/>
              <w:rPr>
                <w:b/>
                <w:color w:val="FFFFFF"/>
              </w:rPr>
            </w:pPr>
            <w:r w:rsidRPr="002D2C39">
              <w:rPr>
                <w:b/>
                <w:color w:val="FFFFFF"/>
              </w:rPr>
              <w:t>Atlieka</w:t>
            </w:r>
          </w:p>
        </w:tc>
      </w:tr>
      <w:tr w:rsidR="00DD15F4" w:rsidRPr="002D2C39" w14:paraId="5920F5F1" w14:textId="77777777" w:rsidTr="00774A53">
        <w:trPr>
          <w:cantSplit/>
        </w:trPr>
        <w:tc>
          <w:tcPr>
            <w:tcW w:w="2518" w:type="dxa"/>
            <w:shd w:val="clear" w:color="auto" w:fill="FFFFFF"/>
          </w:tcPr>
          <w:p w14:paraId="6C5C01B3" w14:textId="77777777" w:rsidR="00DD15F4" w:rsidRPr="002D2C39" w:rsidRDefault="00D3768F" w:rsidP="00B72C0E">
            <w:pPr>
              <w:pStyle w:val="Alnostext"/>
            </w:pPr>
            <w:r w:rsidRPr="002D2C39">
              <w:object w:dxaOrig="255" w:dyaOrig="285" w14:anchorId="16FFADAE">
                <v:shape id="_x0000_i1033" type="#_x0000_t75" style="width:12.75pt;height:15pt" o:ole="">
                  <v:imagedata r:id="rId39" o:title=""/>
                </v:shape>
                <o:OLEObject Type="Embed" ProgID="PBrush" ShapeID="_x0000_i1033" DrawAspect="Content" ObjectID="_1785133420" r:id="rId40"/>
              </w:object>
            </w:r>
          </w:p>
        </w:tc>
        <w:tc>
          <w:tcPr>
            <w:tcW w:w="6518" w:type="dxa"/>
            <w:shd w:val="clear" w:color="auto" w:fill="FFFFFF"/>
          </w:tcPr>
          <w:p w14:paraId="20BA32EE" w14:textId="77777777" w:rsidR="00DD15F4" w:rsidRPr="002D2C39" w:rsidRDefault="00DD15F4" w:rsidP="00E677BB">
            <w:pPr>
              <w:pStyle w:val="AlnostextBuleted"/>
            </w:pPr>
            <w:r w:rsidRPr="002D2C39">
              <w:t xml:space="preserve">Jei mygtukas yra šalia duomenų pildymo lauko, jis atveria atitinkamą klasifikatorių reikšmei pasirinkti. </w:t>
            </w:r>
            <w:r w:rsidR="00E677BB" w:rsidRPr="002D2C39">
              <w:t xml:space="preserve"> </w:t>
            </w:r>
            <w:r w:rsidRPr="002D2C39">
              <w:t>Pasirinkus reikšmę, ankstesnė lauko reikšmė panaikinama.</w:t>
            </w:r>
          </w:p>
          <w:p w14:paraId="22409487" w14:textId="77777777" w:rsidR="003A5FEA" w:rsidRPr="002D2C39" w:rsidRDefault="003A5FEA" w:rsidP="003A5FEA">
            <w:pPr>
              <w:pStyle w:val="AlnostextBuleted"/>
            </w:pPr>
            <w:r w:rsidRPr="002D2C39">
              <w:t>Jei mygtukas yra šalia duomenų pildymo lauko, kuriame įrašyta bent viena reikšmė, jis atveria naują langą, kuriame yra išvardintos įrašytos reikšmės. Nuėmus pažymėjimą šalia reikšmės, reikšmė pašalinama iš lauko.</w:t>
            </w:r>
          </w:p>
          <w:p w14:paraId="228EBE22" w14:textId="77777777" w:rsidR="00E677BB" w:rsidRPr="002D2C39" w:rsidRDefault="00E677BB" w:rsidP="00E677BB">
            <w:pPr>
              <w:pStyle w:val="AlnostextBuleted"/>
            </w:pPr>
            <w:r w:rsidRPr="002D2C39">
              <w:t xml:space="preserve">Jei mygtukas pateikiamas stulpelyje </w:t>
            </w:r>
            <w:r w:rsidRPr="002D2C39">
              <w:rPr>
                <w:rStyle w:val="CharLaukas"/>
              </w:rPr>
              <w:t>Veiksmai</w:t>
            </w:r>
            <w:r w:rsidRPr="002D2C39">
              <w:t>, paspaudę jį pradėsite įrašo redagavimą.</w:t>
            </w:r>
          </w:p>
        </w:tc>
      </w:tr>
      <w:tr w:rsidR="00DD15F4" w:rsidRPr="002D2C39" w14:paraId="17E168A2" w14:textId="77777777" w:rsidTr="00774A53">
        <w:trPr>
          <w:cantSplit/>
        </w:trPr>
        <w:tc>
          <w:tcPr>
            <w:tcW w:w="2518" w:type="dxa"/>
            <w:shd w:val="clear" w:color="auto" w:fill="FFFFFF"/>
          </w:tcPr>
          <w:p w14:paraId="6088055A" w14:textId="77777777" w:rsidR="00DD15F4" w:rsidRPr="002D2C39" w:rsidRDefault="00D3768F" w:rsidP="00B72C0E">
            <w:pPr>
              <w:pStyle w:val="Alnostext"/>
            </w:pPr>
            <w:r w:rsidRPr="002D2C39">
              <w:object w:dxaOrig="240" w:dyaOrig="210" w14:anchorId="69B6B8A3">
                <v:shape id="_x0000_i1034" type="#_x0000_t75" style="width:12pt;height:9.75pt" o:ole="">
                  <v:imagedata r:id="rId41" o:title=""/>
                </v:shape>
                <o:OLEObject Type="Embed" ProgID="PBrush" ShapeID="_x0000_i1034" DrawAspect="Content" ObjectID="_1785133421" r:id="rId42"/>
              </w:object>
            </w:r>
          </w:p>
        </w:tc>
        <w:tc>
          <w:tcPr>
            <w:tcW w:w="6518" w:type="dxa"/>
            <w:shd w:val="clear" w:color="auto" w:fill="FFFFFF"/>
          </w:tcPr>
          <w:p w14:paraId="5D422FA0" w14:textId="77777777" w:rsidR="00DD15F4" w:rsidRPr="002D2C39" w:rsidRDefault="00E677BB" w:rsidP="00E677BB">
            <w:pPr>
              <w:pStyle w:val="AlnostextBuleted"/>
            </w:pPr>
            <w:r w:rsidRPr="002D2C39">
              <w:t>Jei mygtukas yra šalia duomenų lauko, jis p</w:t>
            </w:r>
            <w:r w:rsidR="00DD15F4" w:rsidRPr="002D2C39">
              <w:t>ašalina įvestą lauko reikšmę</w:t>
            </w:r>
            <w:r w:rsidRPr="002D2C39">
              <w:t xml:space="preserve"> (-</w:t>
            </w:r>
            <w:proofErr w:type="spellStart"/>
            <w:r w:rsidRPr="002D2C39">
              <w:t>es</w:t>
            </w:r>
            <w:proofErr w:type="spellEnd"/>
            <w:r w:rsidRPr="002D2C39">
              <w:t>)</w:t>
            </w:r>
            <w:r w:rsidR="00DD15F4" w:rsidRPr="002D2C39">
              <w:t>. Laukas lieka tuščias.</w:t>
            </w:r>
          </w:p>
          <w:p w14:paraId="4F29F679" w14:textId="77777777" w:rsidR="00E677BB" w:rsidRPr="002D2C39" w:rsidRDefault="00E677BB" w:rsidP="005A5F61">
            <w:pPr>
              <w:pStyle w:val="AlnostextBuleted"/>
            </w:pPr>
            <w:r w:rsidRPr="002D2C39">
              <w:t xml:space="preserve">Jei mygtukas pateikiamas stulpelyje </w:t>
            </w:r>
            <w:r w:rsidRPr="002D2C39">
              <w:rPr>
                <w:rStyle w:val="CharLaukas"/>
              </w:rPr>
              <w:t>Veiksmai</w:t>
            </w:r>
            <w:r w:rsidRPr="002D2C39">
              <w:t>, paspaudę jį ištrinsite įrašą.</w:t>
            </w:r>
          </w:p>
        </w:tc>
      </w:tr>
      <w:tr w:rsidR="00DD15F4" w:rsidRPr="002D2C39" w14:paraId="2A56454F" w14:textId="77777777" w:rsidTr="00774A53">
        <w:trPr>
          <w:cantSplit/>
        </w:trPr>
        <w:tc>
          <w:tcPr>
            <w:tcW w:w="2518" w:type="dxa"/>
            <w:shd w:val="clear" w:color="auto" w:fill="FFFFFF"/>
          </w:tcPr>
          <w:p w14:paraId="3D77DF2D" w14:textId="4758D732" w:rsidR="00DD15F4" w:rsidRPr="002D2C39" w:rsidRDefault="00C16393" w:rsidP="00B72C0E">
            <w:pPr>
              <w:pStyle w:val="Alnostext"/>
            </w:pPr>
            <w:r w:rsidRPr="002D2C39">
              <w:rPr>
                <w:noProof/>
                <w:lang w:eastAsia="lt-LT"/>
              </w:rPr>
              <w:drawing>
                <wp:inline distT="0" distB="0" distL="0" distR="0" wp14:anchorId="21D6298C" wp14:editId="099F825D">
                  <wp:extent cx="1905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6518" w:type="dxa"/>
            <w:shd w:val="clear" w:color="auto" w:fill="FFFFFF"/>
          </w:tcPr>
          <w:p w14:paraId="3AB99066" w14:textId="77777777" w:rsidR="00DD15F4" w:rsidRPr="002D2C39" w:rsidRDefault="00E677BB" w:rsidP="00E677BB">
            <w:pPr>
              <w:pStyle w:val="AlnostextBuleted"/>
            </w:pPr>
            <w:r w:rsidRPr="002D2C39">
              <w:t>Jei mygtukas yra šalia duomenų lauko, jis a</w:t>
            </w:r>
            <w:r w:rsidR="00DD15F4" w:rsidRPr="002D2C39">
              <w:t>tveria atitinkamą klasifikatorių.</w:t>
            </w:r>
            <w:r w:rsidRPr="002D2C39">
              <w:t xml:space="preserve"> </w:t>
            </w:r>
            <w:r w:rsidR="00DD15F4" w:rsidRPr="002D2C39">
              <w:t>Naudodamiesi šiuo mygtuku galite nurodyti daugiau nei vieną reikšmę.</w:t>
            </w:r>
            <w:r w:rsidRPr="002D2C39">
              <w:t xml:space="preserve"> </w:t>
            </w:r>
            <w:r w:rsidR="00DD15F4" w:rsidRPr="002D2C39">
              <w:t xml:space="preserve">Pasirinkus reikšmę, ankstesnė lauko reikšmė išlieka. </w:t>
            </w:r>
          </w:p>
          <w:p w14:paraId="7BE564BB" w14:textId="77777777" w:rsidR="00E677BB" w:rsidRPr="002D2C39" w:rsidRDefault="00E677BB" w:rsidP="00E677BB">
            <w:pPr>
              <w:pStyle w:val="AlnostextBuleted"/>
            </w:pPr>
            <w:r w:rsidRPr="002D2C39">
              <w:t xml:space="preserve">Jei mygtukas pateikiamas stulpelyje </w:t>
            </w:r>
            <w:r w:rsidRPr="002D2C39">
              <w:rPr>
                <w:rStyle w:val="CharLaukas"/>
              </w:rPr>
              <w:t>Veiksmai</w:t>
            </w:r>
            <w:r w:rsidRPr="002D2C39">
              <w:t xml:space="preserve">, paspaudę jį pridėsite reikšmę į </w:t>
            </w:r>
            <w:r w:rsidR="00F026A9" w:rsidRPr="002D2C39">
              <w:t>lauką, iš kurio buvo inicijuota paieška.</w:t>
            </w:r>
          </w:p>
        </w:tc>
      </w:tr>
      <w:tr w:rsidR="00E677BB" w:rsidRPr="002D2C39" w14:paraId="5D9A69E5" w14:textId="77777777" w:rsidTr="00774A53">
        <w:trPr>
          <w:cantSplit/>
        </w:trPr>
        <w:tc>
          <w:tcPr>
            <w:tcW w:w="2518" w:type="dxa"/>
            <w:shd w:val="clear" w:color="auto" w:fill="FFFFFF"/>
          </w:tcPr>
          <w:p w14:paraId="4AADA66A" w14:textId="77777777" w:rsidR="00E677BB" w:rsidRPr="002D2C39" w:rsidRDefault="00D3768F" w:rsidP="00B72C0E">
            <w:pPr>
              <w:pStyle w:val="Alnostext"/>
              <w:rPr>
                <w:lang w:eastAsia="lt-LT"/>
              </w:rPr>
            </w:pPr>
            <w:r w:rsidRPr="002D2C39">
              <w:object w:dxaOrig="255" w:dyaOrig="285" w14:anchorId="30049BA7">
                <v:shape id="_x0000_i1035" type="#_x0000_t75" style="width:12.75pt;height:15pt" o:ole="">
                  <v:imagedata r:id="rId44" o:title=""/>
                </v:shape>
                <o:OLEObject Type="Embed" ProgID="PBrush" ShapeID="_x0000_i1035" DrawAspect="Content" ObjectID="_1785133422" r:id="rId45"/>
              </w:object>
            </w:r>
          </w:p>
        </w:tc>
        <w:tc>
          <w:tcPr>
            <w:tcW w:w="6518" w:type="dxa"/>
            <w:shd w:val="clear" w:color="auto" w:fill="FFFFFF"/>
          </w:tcPr>
          <w:p w14:paraId="02D60BA0" w14:textId="77777777" w:rsidR="00E677BB" w:rsidRPr="002D2C39" w:rsidRDefault="00E677BB" w:rsidP="00E677BB">
            <w:pPr>
              <w:pStyle w:val="AlnostextBuleted"/>
            </w:pPr>
            <w:r w:rsidRPr="002D2C39">
              <w:t>Jei mygtukas yra šalia paieškos lauko, jis atveria atitinkamą klasifikatorių reikšmei pasirikti.</w:t>
            </w:r>
          </w:p>
          <w:p w14:paraId="6888A7CE" w14:textId="77777777" w:rsidR="00E677BB" w:rsidRPr="002D2C39" w:rsidRDefault="00E677BB" w:rsidP="00E677BB">
            <w:pPr>
              <w:pStyle w:val="AlnostextBuleted"/>
            </w:pPr>
            <w:r w:rsidRPr="002D2C39">
              <w:t xml:space="preserve">Jei mygtukas pateikiamas stulpelyje </w:t>
            </w:r>
            <w:r w:rsidRPr="002D2C39">
              <w:rPr>
                <w:rStyle w:val="CharLaukas"/>
              </w:rPr>
              <w:t>Veiksmai</w:t>
            </w:r>
            <w:r w:rsidRPr="002D2C39">
              <w:t>, paspaudę jį atversite įrašą peržiūrai.</w:t>
            </w:r>
          </w:p>
        </w:tc>
      </w:tr>
      <w:tr w:rsidR="00243F34" w:rsidRPr="002D2C39" w14:paraId="5BD6533E" w14:textId="77777777" w:rsidTr="00774A53">
        <w:trPr>
          <w:cantSplit/>
        </w:trPr>
        <w:tc>
          <w:tcPr>
            <w:tcW w:w="2518" w:type="dxa"/>
            <w:shd w:val="clear" w:color="auto" w:fill="FFFFFF"/>
          </w:tcPr>
          <w:p w14:paraId="07DD61CB" w14:textId="77777777" w:rsidR="00243F34" w:rsidRPr="002D2C39" w:rsidRDefault="00243F34" w:rsidP="00B72C0E">
            <w:pPr>
              <w:pStyle w:val="Alnostext"/>
            </w:pPr>
            <w:r w:rsidRPr="002D2C39">
              <w:object w:dxaOrig="240" w:dyaOrig="252" w14:anchorId="3BD42D8F">
                <v:shape id="_x0000_i1036" type="#_x0000_t75" style="width:12pt;height:12.75pt" o:ole="">
                  <v:imagedata r:id="rId46" o:title=""/>
                </v:shape>
                <o:OLEObject Type="Embed" ProgID="PBrush" ShapeID="_x0000_i1036" DrawAspect="Content" ObjectID="_1785133423" r:id="rId47"/>
              </w:object>
            </w:r>
          </w:p>
        </w:tc>
        <w:tc>
          <w:tcPr>
            <w:tcW w:w="6518" w:type="dxa"/>
            <w:shd w:val="clear" w:color="auto" w:fill="FFFFFF"/>
          </w:tcPr>
          <w:p w14:paraId="52FD55ED" w14:textId="77777777" w:rsidR="00243F34" w:rsidRPr="002D2C39" w:rsidRDefault="00243F34" w:rsidP="00E677BB">
            <w:pPr>
              <w:pStyle w:val="AlnostextBuleted"/>
            </w:pPr>
            <w:r w:rsidRPr="002D2C39">
              <w:t>Inicijuoja naujo eksponato duomenų įvedimą pagal šabloną – atveria naują eksponato duomenų įvedimo langą, perkeldamas jau anksčiau įvesto eksponato duomenis.</w:t>
            </w:r>
          </w:p>
        </w:tc>
      </w:tr>
    </w:tbl>
    <w:p w14:paraId="48444BD0" w14:textId="0042F02A" w:rsidR="00E121BE" w:rsidRPr="002D2C39" w:rsidRDefault="00E121BE" w:rsidP="00F026A9">
      <w:pPr>
        <w:pStyle w:val="Pastaba"/>
        <w:keepNext/>
        <w:keepLines/>
        <w:jc w:val="left"/>
      </w:pPr>
      <w:r w:rsidRPr="002D2C39">
        <w:t>Dirbdami su sistema nenaudokite naršyklės mygtuk</w:t>
      </w:r>
      <w:r w:rsidR="00585772" w:rsidRPr="002D2C39">
        <w:t>ų</w:t>
      </w:r>
      <w:r w:rsidR="00F827D7" w:rsidRPr="002D2C39">
        <w:t>:</w:t>
      </w:r>
      <w:r w:rsidR="00F827D7" w:rsidRPr="002D2C39">
        <w:br/>
      </w:r>
      <w:r w:rsidR="00C16393" w:rsidRPr="002D2C39">
        <w:rPr>
          <w:noProof/>
        </w:rPr>
        <w:drawing>
          <wp:inline distT="0" distB="0" distL="0" distR="0" wp14:anchorId="55E4A343" wp14:editId="6A98BACB">
            <wp:extent cx="25908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 cy="266700"/>
                    </a:xfrm>
                    <a:prstGeom prst="rect">
                      <a:avLst/>
                    </a:prstGeom>
                    <a:noFill/>
                    <a:ln>
                      <a:noFill/>
                    </a:ln>
                  </pic:spPr>
                </pic:pic>
              </a:graphicData>
            </a:graphic>
          </wp:inline>
        </w:drawing>
      </w:r>
      <w:r w:rsidR="00F67173" w:rsidRPr="002D2C39">
        <w:rPr>
          <w:b/>
          <w:bCs/>
        </w:rPr>
        <w:t xml:space="preserve"> </w:t>
      </w:r>
      <w:r w:rsidRPr="002D2C39">
        <w:rPr>
          <w:b/>
          <w:bCs/>
        </w:rPr>
        <w:t>[</w:t>
      </w:r>
      <w:proofErr w:type="spellStart"/>
      <w:r w:rsidRPr="002D2C39">
        <w:rPr>
          <w:b/>
          <w:bCs/>
        </w:rPr>
        <w:t>Back</w:t>
      </w:r>
      <w:proofErr w:type="spellEnd"/>
      <w:r w:rsidRPr="002D2C39">
        <w:rPr>
          <w:b/>
          <w:bCs/>
        </w:rPr>
        <w:t>]</w:t>
      </w:r>
      <w:r w:rsidR="00F67173" w:rsidRPr="002D2C39">
        <w:t xml:space="preserve">, </w:t>
      </w:r>
      <w:r w:rsidR="00F827D7" w:rsidRPr="002D2C39">
        <w:br/>
      </w:r>
      <w:r w:rsidR="00C16393" w:rsidRPr="002D2C39">
        <w:rPr>
          <w:noProof/>
        </w:rPr>
        <w:drawing>
          <wp:inline distT="0" distB="0" distL="0" distR="0" wp14:anchorId="3F5812CA" wp14:editId="39B9C71B">
            <wp:extent cx="266700" cy="274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 cy="274320"/>
                    </a:xfrm>
                    <a:prstGeom prst="rect">
                      <a:avLst/>
                    </a:prstGeom>
                    <a:noFill/>
                    <a:ln>
                      <a:noFill/>
                    </a:ln>
                  </pic:spPr>
                </pic:pic>
              </a:graphicData>
            </a:graphic>
          </wp:inline>
        </w:drawing>
      </w:r>
      <w:r w:rsidRPr="002D2C39">
        <w:t xml:space="preserve"> </w:t>
      </w:r>
      <w:r w:rsidRPr="002D2C39">
        <w:rPr>
          <w:b/>
          <w:bCs/>
        </w:rPr>
        <w:t>[</w:t>
      </w:r>
      <w:proofErr w:type="spellStart"/>
      <w:r w:rsidRPr="002D2C39">
        <w:rPr>
          <w:b/>
          <w:bCs/>
        </w:rPr>
        <w:t>Forward</w:t>
      </w:r>
      <w:proofErr w:type="spellEnd"/>
      <w:r w:rsidRPr="002D2C39">
        <w:rPr>
          <w:b/>
          <w:bCs/>
        </w:rPr>
        <w:t>]</w:t>
      </w:r>
      <w:r w:rsidRPr="002D2C39">
        <w:t xml:space="preserve"> </w:t>
      </w:r>
      <w:r w:rsidR="00F67173" w:rsidRPr="002D2C39">
        <w:t xml:space="preserve">arba </w:t>
      </w:r>
      <w:r w:rsidR="00F827D7" w:rsidRPr="002D2C39">
        <w:br/>
      </w:r>
      <w:r w:rsidR="00C16393" w:rsidRPr="002D2C39">
        <w:rPr>
          <w:noProof/>
        </w:rPr>
        <w:drawing>
          <wp:inline distT="0" distB="0" distL="0" distR="0" wp14:anchorId="30D593DE" wp14:editId="47165A19">
            <wp:extent cx="251460" cy="251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00F67173" w:rsidRPr="002D2C39">
        <w:t xml:space="preserve"> </w:t>
      </w:r>
      <w:r w:rsidR="00F67173" w:rsidRPr="002D2C39">
        <w:rPr>
          <w:rStyle w:val="CharLaukas"/>
        </w:rPr>
        <w:t>[</w:t>
      </w:r>
      <w:proofErr w:type="spellStart"/>
      <w:r w:rsidR="00F67173" w:rsidRPr="002D2C39">
        <w:rPr>
          <w:rStyle w:val="CharLaukas"/>
        </w:rPr>
        <w:t>Refresh</w:t>
      </w:r>
      <w:proofErr w:type="spellEnd"/>
      <w:r w:rsidR="00F67173" w:rsidRPr="002D2C39">
        <w:rPr>
          <w:rStyle w:val="CharLaukas"/>
        </w:rPr>
        <w:t xml:space="preserve"> (F5)]</w:t>
      </w:r>
      <w:r w:rsidRPr="002D2C39">
        <w:t>.</w:t>
      </w:r>
      <w:r w:rsidR="00F67173" w:rsidRPr="002D2C39">
        <w:t xml:space="preserve"> </w:t>
      </w:r>
      <w:r w:rsidR="00F827D7" w:rsidRPr="002D2C39">
        <w:br/>
      </w:r>
      <w:r w:rsidR="00F67173" w:rsidRPr="002D2C39">
        <w:t>Paspaudus vieną iš šių mygtukų</w:t>
      </w:r>
      <w:r w:rsidR="00F827D7" w:rsidRPr="002D2C39">
        <w:t>,</w:t>
      </w:r>
      <w:r w:rsidR="00F67173" w:rsidRPr="002D2C39">
        <w:t xml:space="preserve"> sistema </w:t>
      </w:r>
      <w:r w:rsidR="00585772" w:rsidRPr="002D2C39">
        <w:t xml:space="preserve">gali </w:t>
      </w:r>
      <w:r w:rsidR="00F67173" w:rsidRPr="002D2C39">
        <w:t>prara</w:t>
      </w:r>
      <w:r w:rsidR="00585772" w:rsidRPr="002D2C39">
        <w:t>sti</w:t>
      </w:r>
      <w:r w:rsidR="00F67173" w:rsidRPr="002D2C39">
        <w:t xml:space="preserve"> visus duomenis, kuriuos surašėte atidarytame puslapyje.</w:t>
      </w:r>
    </w:p>
    <w:p w14:paraId="7F1D3FAD" w14:textId="77777777" w:rsidR="00A67D99" w:rsidRPr="002D2C39" w:rsidRDefault="00A67D99" w:rsidP="00335A5B">
      <w:pPr>
        <w:pStyle w:val="Heading2"/>
      </w:pPr>
      <w:bookmarkStart w:id="27" w:name="_Ref318122245"/>
      <w:bookmarkStart w:id="28" w:name="_Ref318122248"/>
      <w:bookmarkStart w:id="29" w:name="_Ref318122251"/>
      <w:bookmarkStart w:id="30" w:name="_Toc169621431"/>
      <w:r w:rsidRPr="002D2C39">
        <w:t>Pasirinkti reikšmę iš klasifikatoriaus</w:t>
      </w:r>
      <w:bookmarkEnd w:id="23"/>
      <w:bookmarkEnd w:id="27"/>
      <w:bookmarkEnd w:id="28"/>
      <w:bookmarkEnd w:id="29"/>
      <w:bookmarkEnd w:id="30"/>
    </w:p>
    <w:p w14:paraId="2020DD3D" w14:textId="77777777" w:rsidR="00A67D99" w:rsidRPr="002D2C39" w:rsidRDefault="00A67D99" w:rsidP="0096285A">
      <w:pPr>
        <w:pStyle w:val="Alnostext"/>
      </w:pPr>
      <w:r w:rsidRPr="002D2C39">
        <w:t xml:space="preserve">Jei duomenų laukas pildomas </w:t>
      </w:r>
      <w:r w:rsidR="00032764" w:rsidRPr="002D2C39">
        <w:t xml:space="preserve">pasirenkant reikšmę </w:t>
      </w:r>
      <w:r w:rsidRPr="002D2C39">
        <w:t>iš klasifikatoriaus, atlikite šiuos veiksmus:</w:t>
      </w:r>
    </w:p>
    <w:p w14:paraId="27D43DB6" w14:textId="714B39F2" w:rsidR="00A67D99" w:rsidRPr="002D2C39" w:rsidRDefault="00A67D99" w:rsidP="00A344A4">
      <w:pPr>
        <w:pStyle w:val="AlnosNumbered"/>
        <w:numPr>
          <w:ilvl w:val="0"/>
          <w:numId w:val="8"/>
        </w:numPr>
      </w:pPr>
      <w:r w:rsidRPr="002D2C39">
        <w:t xml:space="preserve">Spauskite šalia pildomo lauko piktogramą </w:t>
      </w:r>
      <w:r w:rsidR="00C16393" w:rsidRPr="002D2C39">
        <w:rPr>
          <w:noProof/>
          <w:lang w:eastAsia="lt-LT"/>
        </w:rPr>
        <w:drawing>
          <wp:inline distT="0" distB="0" distL="0" distR="0" wp14:anchorId="0C96863D" wp14:editId="031254C8">
            <wp:extent cx="160020" cy="175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2D2C39">
        <w:t>.</w:t>
      </w:r>
    </w:p>
    <w:p w14:paraId="14502CB6" w14:textId="77777777" w:rsidR="00A67D99" w:rsidRPr="002D2C39" w:rsidRDefault="00A67D99" w:rsidP="00F213D8">
      <w:pPr>
        <w:pStyle w:val="BodyText"/>
      </w:pPr>
      <w:r w:rsidRPr="002D2C39">
        <w:t>Sistema atveria atitinkamo klasifikatoriaus langą, pvz.:</w:t>
      </w:r>
    </w:p>
    <w:p w14:paraId="62D0016E" w14:textId="1B2789F1" w:rsidR="00D3768F" w:rsidRPr="002D2C39" w:rsidRDefault="00C16393" w:rsidP="00D27300">
      <w:pPr>
        <w:pStyle w:val="Picture"/>
        <w:keepNext w:val="0"/>
      </w:pPr>
      <w:r w:rsidRPr="002D2C39">
        <w:rPr>
          <w:noProof/>
        </w:rPr>
        <w:lastRenderedPageBreak/>
        <w:drawing>
          <wp:inline distT="0" distB="0" distL="0" distR="0" wp14:anchorId="05A89CCB" wp14:editId="07EA0725">
            <wp:extent cx="2263140" cy="3543300"/>
            <wp:effectExtent l="19050" t="19050" r="2286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3140" cy="3543300"/>
                    </a:xfrm>
                    <a:prstGeom prst="rect">
                      <a:avLst/>
                    </a:prstGeom>
                    <a:noFill/>
                    <a:ln w="3175">
                      <a:solidFill>
                        <a:schemeClr val="tx1"/>
                      </a:solidFill>
                    </a:ln>
                  </pic:spPr>
                </pic:pic>
              </a:graphicData>
            </a:graphic>
          </wp:inline>
        </w:drawing>
      </w:r>
    </w:p>
    <w:p w14:paraId="60D3C575" w14:textId="77777777" w:rsidR="00A67D99" w:rsidRPr="002D2C39" w:rsidRDefault="00A67D99" w:rsidP="00A344A4">
      <w:pPr>
        <w:pStyle w:val="AlnosNumbered"/>
        <w:keepNext/>
        <w:numPr>
          <w:ilvl w:val="0"/>
          <w:numId w:val="8"/>
        </w:numPr>
        <w:ind w:left="396" w:hangingChars="198" w:hanging="396"/>
      </w:pPr>
      <w:r w:rsidRPr="002D2C39">
        <w:t xml:space="preserve">Suraskite </w:t>
      </w:r>
      <w:r w:rsidR="00833038" w:rsidRPr="002D2C39">
        <w:t>reikiamą</w:t>
      </w:r>
      <w:r w:rsidRPr="002D2C39">
        <w:t xml:space="preserve"> reikšmę.</w:t>
      </w:r>
    </w:p>
    <w:p w14:paraId="374AF3F1" w14:textId="77777777" w:rsidR="00833038" w:rsidRPr="002D2C39" w:rsidRDefault="00833038" w:rsidP="00A344A4">
      <w:pPr>
        <w:pStyle w:val="AlnosNumbered"/>
        <w:keepNext/>
        <w:numPr>
          <w:ilvl w:val="1"/>
          <w:numId w:val="8"/>
        </w:numPr>
      </w:pPr>
      <w:r w:rsidRPr="002D2C39">
        <w:t xml:space="preserve">Lauke </w:t>
      </w:r>
      <w:r w:rsidRPr="002D2C39">
        <w:rPr>
          <w:b/>
        </w:rPr>
        <w:t>{Fragmentas}</w:t>
      </w:r>
      <w:r w:rsidRPr="002D2C39">
        <w:t xml:space="preserve"> įrašykite ieškomos reikšmės pavadinimą arba tik pavadinimo dalį.</w:t>
      </w:r>
    </w:p>
    <w:p w14:paraId="517D479B" w14:textId="77777777" w:rsidR="00833038" w:rsidRPr="002D2C39" w:rsidRDefault="00833038" w:rsidP="00D27300">
      <w:pPr>
        <w:pStyle w:val="BodyTextR2"/>
        <w:keepNext/>
      </w:pPr>
      <w:r w:rsidRPr="002D2C39">
        <w:t xml:space="preserve">Nurodytos pavadinimo dalies sistema ieškos bet kurioje </w:t>
      </w:r>
      <w:r w:rsidR="00F827D7" w:rsidRPr="002D2C39">
        <w:t xml:space="preserve">įrašo pavadinimo </w:t>
      </w:r>
      <w:r w:rsidRPr="002D2C39">
        <w:t>vietoje</w:t>
      </w:r>
    </w:p>
    <w:p w14:paraId="4E30E418" w14:textId="77777777" w:rsidR="00833038" w:rsidRPr="002D2C39" w:rsidRDefault="00833038" w:rsidP="00A344A4">
      <w:pPr>
        <w:pStyle w:val="AlnosNumbered"/>
        <w:keepNext/>
        <w:numPr>
          <w:ilvl w:val="1"/>
          <w:numId w:val="8"/>
        </w:numPr>
      </w:pPr>
      <w:r w:rsidRPr="002D2C39">
        <w:t xml:space="preserve">Spauskite mygtuką </w:t>
      </w:r>
      <w:r w:rsidRPr="002D2C39">
        <w:rPr>
          <w:rStyle w:val="CharLaukas"/>
        </w:rPr>
        <w:t>[Ieškoti]</w:t>
      </w:r>
      <w:r w:rsidRPr="002D2C39">
        <w:t>.</w:t>
      </w:r>
    </w:p>
    <w:p w14:paraId="44AB3DF1" w14:textId="77777777" w:rsidR="00833038" w:rsidRPr="002D2C39" w:rsidRDefault="0049715B" w:rsidP="00F213D8">
      <w:pPr>
        <w:pStyle w:val="BodyTextR2"/>
      </w:pPr>
      <w:r w:rsidRPr="002D2C39">
        <w:t xml:space="preserve">Paieška vykdoma tarp visų pagrindinių ir šalutinių terminų. </w:t>
      </w:r>
      <w:r w:rsidR="00833038" w:rsidRPr="002D2C39">
        <w:t xml:space="preserve">Sistema </w:t>
      </w:r>
      <w:r w:rsidR="00320863" w:rsidRPr="002D2C39">
        <w:t>suranda įrašus tenkinančius įrašytą kriterijų (pradžioje, viduryje ar gale).</w:t>
      </w:r>
      <w:r w:rsidR="00D770B3" w:rsidRPr="002D2C39">
        <w:t xml:space="preserve"> Įrašai išskiriami </w:t>
      </w:r>
      <w:r w:rsidR="00FC6A8A" w:rsidRPr="002D2C39">
        <w:t>paryškinant</w:t>
      </w:r>
      <w:r w:rsidR="00D770B3" w:rsidRPr="002D2C39">
        <w:t>.</w:t>
      </w:r>
    </w:p>
    <w:p w14:paraId="78741C7E" w14:textId="53D41C27" w:rsidR="00D3768F" w:rsidRPr="002D2C39" w:rsidRDefault="00C16393" w:rsidP="00704056">
      <w:pPr>
        <w:pStyle w:val="Picture"/>
      </w:pPr>
      <w:r w:rsidRPr="002D2C39">
        <w:rPr>
          <w:noProof/>
        </w:rPr>
        <w:drawing>
          <wp:inline distT="0" distB="0" distL="0" distR="0" wp14:anchorId="3093C7ED" wp14:editId="2C1A6B38">
            <wp:extent cx="2263140" cy="3208020"/>
            <wp:effectExtent l="19050" t="19050" r="2286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3140" cy="3208020"/>
                    </a:xfrm>
                    <a:prstGeom prst="rect">
                      <a:avLst/>
                    </a:prstGeom>
                    <a:noFill/>
                    <a:ln w="3175">
                      <a:solidFill>
                        <a:schemeClr val="tx1"/>
                      </a:solidFill>
                    </a:ln>
                  </pic:spPr>
                </pic:pic>
              </a:graphicData>
            </a:graphic>
          </wp:inline>
        </w:drawing>
      </w:r>
    </w:p>
    <w:p w14:paraId="1975F4BA" w14:textId="77777777" w:rsidR="00833038" w:rsidRPr="002D2C39" w:rsidRDefault="00A31E81" w:rsidP="00A344A4">
      <w:pPr>
        <w:pStyle w:val="AlnosNumbered"/>
        <w:numPr>
          <w:ilvl w:val="1"/>
          <w:numId w:val="8"/>
        </w:numPr>
      </w:pPr>
      <w:r w:rsidRPr="002D2C39">
        <w:t>Spauskite dešinėje pusėje esančius trikampius, kad pereitumėte prie kito surasto įrašo.</w:t>
      </w:r>
    </w:p>
    <w:p w14:paraId="5D3A4D39" w14:textId="77777777" w:rsidR="00A31E81" w:rsidRPr="002D2C39" w:rsidRDefault="00A31E81" w:rsidP="00A31E81">
      <w:pPr>
        <w:pStyle w:val="Pastaba"/>
      </w:pPr>
      <w:r w:rsidRPr="002D2C39">
        <w:t>Surasti reikiamą reikšmę galite ir vaikščiodami hierarchiniu medžiu, vis iškleisdami naujas šakas.</w:t>
      </w:r>
    </w:p>
    <w:p w14:paraId="20B172C1" w14:textId="70416081" w:rsidR="00FF1AF2" w:rsidRPr="002D2C39" w:rsidRDefault="00FF1AF2" w:rsidP="005F504F">
      <w:pPr>
        <w:pStyle w:val="Dmesio"/>
        <w:keepNext/>
        <w:keepLines/>
      </w:pPr>
      <w:r w:rsidRPr="002D2C39">
        <w:lastRenderedPageBreak/>
        <w:t xml:space="preserve">Jei norimos reikšmės klasifikatoriuje neradote, ar </w:t>
      </w:r>
      <w:r w:rsidR="00973222" w:rsidRPr="002D2C39">
        <w:t>esamos reikšmės</w:t>
      </w:r>
      <w:r w:rsidRPr="002D2C39">
        <w:t xml:space="preserve"> turinį reikia koreguoti, atlikite veiksmus, aprašytus skyriuje</w:t>
      </w:r>
      <w:r w:rsidR="00973222" w:rsidRPr="002D2C39">
        <w:t xml:space="preserve"> </w:t>
      </w:r>
      <w:r w:rsidR="00854773" w:rsidRPr="002D2C39">
        <w:rPr>
          <w:rStyle w:val="CharLangas"/>
        </w:rPr>
        <w:fldChar w:fldCharType="begin"/>
      </w:r>
      <w:r w:rsidR="00854773" w:rsidRPr="002D2C39">
        <w:rPr>
          <w:rStyle w:val="CharLangas"/>
        </w:rPr>
        <w:instrText xml:space="preserve"> REF _Ref335049115 \h  \* MERGEFORMAT </w:instrText>
      </w:r>
      <w:r w:rsidR="00854773" w:rsidRPr="002D2C39">
        <w:rPr>
          <w:rStyle w:val="CharLangas"/>
        </w:rPr>
      </w:r>
      <w:r w:rsidR="00854773" w:rsidRPr="002D2C39">
        <w:rPr>
          <w:rStyle w:val="CharLangas"/>
        </w:rPr>
        <w:fldChar w:fldCharType="separate"/>
      </w:r>
      <w:r w:rsidR="00882542" w:rsidRPr="00882542">
        <w:rPr>
          <w:rStyle w:val="CharLangas"/>
        </w:rPr>
        <w:t>Klasifikatorių tvarkymas</w:t>
      </w:r>
      <w:r w:rsidR="00854773" w:rsidRPr="002D2C39">
        <w:rPr>
          <w:rStyle w:val="CharLangas"/>
        </w:rPr>
        <w:fldChar w:fldCharType="end"/>
      </w:r>
      <w:r w:rsidR="00854773" w:rsidRPr="002D2C39">
        <w:rPr>
          <w:rStyle w:val="CharLangas"/>
        </w:rPr>
        <w:t xml:space="preserve"> (</w:t>
      </w:r>
      <w:r w:rsidR="00854773" w:rsidRPr="002D2C39">
        <w:rPr>
          <w:rStyle w:val="CharLangas"/>
        </w:rPr>
        <w:fldChar w:fldCharType="begin"/>
      </w:r>
      <w:r w:rsidR="00854773" w:rsidRPr="002D2C39">
        <w:rPr>
          <w:rStyle w:val="CharLangas"/>
        </w:rPr>
        <w:instrText xml:space="preserve"> PAGEREF _Ref335049116 \h </w:instrText>
      </w:r>
      <w:r w:rsidR="00854773" w:rsidRPr="002D2C39">
        <w:rPr>
          <w:rStyle w:val="CharLangas"/>
        </w:rPr>
      </w:r>
      <w:r w:rsidR="00854773" w:rsidRPr="002D2C39">
        <w:rPr>
          <w:rStyle w:val="CharLangas"/>
        </w:rPr>
        <w:fldChar w:fldCharType="separate"/>
      </w:r>
      <w:r w:rsidR="00882542">
        <w:rPr>
          <w:rStyle w:val="CharLangas"/>
          <w:noProof/>
        </w:rPr>
        <w:t>35</w:t>
      </w:r>
      <w:r w:rsidR="00854773" w:rsidRPr="002D2C39">
        <w:rPr>
          <w:rStyle w:val="CharLangas"/>
        </w:rPr>
        <w:fldChar w:fldCharType="end"/>
      </w:r>
      <w:r w:rsidR="00973222" w:rsidRPr="002D2C39">
        <w:rPr>
          <w:rStyle w:val="CharLangas"/>
        </w:rPr>
        <w:t xml:space="preserve"> psl.)</w:t>
      </w:r>
      <w:r w:rsidRPr="002D2C39">
        <w:t>.</w:t>
      </w:r>
    </w:p>
    <w:p w14:paraId="528C10EE" w14:textId="77777777" w:rsidR="00032764" w:rsidRPr="002D2C39" w:rsidRDefault="00032764" w:rsidP="00A344A4">
      <w:pPr>
        <w:pStyle w:val="AlnosNumbered"/>
        <w:numPr>
          <w:ilvl w:val="0"/>
          <w:numId w:val="8"/>
        </w:numPr>
      </w:pPr>
      <w:r w:rsidRPr="002D2C39">
        <w:t xml:space="preserve">Spragtelėkite ant norimos reikšmės. </w:t>
      </w:r>
    </w:p>
    <w:p w14:paraId="62726ADA" w14:textId="77777777" w:rsidR="00A67D99" w:rsidRPr="002D2C39" w:rsidRDefault="00A67D99" w:rsidP="00F213D8">
      <w:pPr>
        <w:pStyle w:val="BodyText"/>
      </w:pPr>
      <w:r w:rsidRPr="002D2C39">
        <w:t xml:space="preserve">Sistema lango apačioje </w:t>
      </w:r>
      <w:r w:rsidR="00D750E8" w:rsidRPr="002D2C39">
        <w:t>parodo</w:t>
      </w:r>
      <w:r w:rsidRPr="002D2C39">
        <w:t xml:space="preserve"> mygtuką </w:t>
      </w:r>
      <w:r w:rsidRPr="002D2C39">
        <w:rPr>
          <w:b/>
        </w:rPr>
        <w:t>[Pasirinkti]</w:t>
      </w:r>
      <w:r w:rsidR="0090020A" w:rsidRPr="002D2C39">
        <w:t xml:space="preserve"> ir </w:t>
      </w:r>
      <w:r w:rsidR="0090020A" w:rsidRPr="002D2C39">
        <w:rPr>
          <w:rStyle w:val="CharLaukas"/>
        </w:rPr>
        <w:t>[Peržiūra&gt;&gt;]</w:t>
      </w:r>
      <w:r w:rsidR="0090020A" w:rsidRPr="002D2C39">
        <w:t>.</w:t>
      </w:r>
    </w:p>
    <w:p w14:paraId="5A7A18B7" w14:textId="77777777" w:rsidR="0090020A" w:rsidRPr="002D2C39" w:rsidRDefault="0090020A" w:rsidP="0090020A">
      <w:pPr>
        <w:pStyle w:val="AlnosNumbered"/>
      </w:pPr>
      <w:r w:rsidRPr="002D2C39">
        <w:t xml:space="preserve">Jei norite peržiūrėti detalesnį pasirinktos reikšmės aprašymą, spauskite mygtuką </w:t>
      </w:r>
      <w:r w:rsidRPr="002D2C39">
        <w:rPr>
          <w:rStyle w:val="CharLaukas"/>
        </w:rPr>
        <w:t>[Peržiūra&gt;&gt;]</w:t>
      </w:r>
      <w:r w:rsidRPr="002D2C39">
        <w:t>.</w:t>
      </w:r>
    </w:p>
    <w:p w14:paraId="1913176C" w14:textId="77777777" w:rsidR="0090020A" w:rsidRPr="002D2C39" w:rsidRDefault="0090020A" w:rsidP="00F213D8">
      <w:pPr>
        <w:pStyle w:val="BodyText"/>
      </w:pPr>
      <w:r w:rsidRPr="002D2C39">
        <w:t>Sistema dešinėje pusėje atidaro pasirinktos reikšmės aprašymo laukus.</w:t>
      </w:r>
    </w:p>
    <w:p w14:paraId="0C765624" w14:textId="77777777" w:rsidR="00A67D99" w:rsidRPr="002D2C39" w:rsidRDefault="0090020A" w:rsidP="00A344A4">
      <w:pPr>
        <w:pStyle w:val="AlnosNumbered"/>
        <w:keepNext/>
        <w:numPr>
          <w:ilvl w:val="0"/>
          <w:numId w:val="8"/>
        </w:numPr>
      </w:pPr>
      <w:r w:rsidRPr="002D2C39">
        <w:t>Kai pasirinkote reikiamą reikšmę, spauskite</w:t>
      </w:r>
      <w:r w:rsidR="00A67D99" w:rsidRPr="002D2C39">
        <w:t xml:space="preserve"> </w:t>
      </w:r>
      <w:r w:rsidR="00A67D99" w:rsidRPr="002D2C39">
        <w:rPr>
          <w:rStyle w:val="CharLaukas"/>
        </w:rPr>
        <w:t>[Pasirinkti]</w:t>
      </w:r>
      <w:r w:rsidR="00A67D99" w:rsidRPr="002D2C39">
        <w:t>.</w:t>
      </w:r>
    </w:p>
    <w:p w14:paraId="32D356A1" w14:textId="77777777" w:rsidR="00A67D99" w:rsidRPr="002D2C39" w:rsidRDefault="00A67D99" w:rsidP="00F213D8">
      <w:pPr>
        <w:pStyle w:val="BodyText"/>
      </w:pPr>
      <w:r w:rsidRPr="002D2C39">
        <w:t xml:space="preserve">Pasirinkta reikšmė </w:t>
      </w:r>
      <w:r w:rsidR="00D750E8" w:rsidRPr="002D2C39">
        <w:t>įrašoma</w:t>
      </w:r>
      <w:r w:rsidRPr="002D2C39">
        <w:t xml:space="preserve"> į duomenų pildymo formą.</w:t>
      </w:r>
    </w:p>
    <w:p w14:paraId="70AF3720" w14:textId="1DF1D580" w:rsidR="00A67D99" w:rsidRPr="002D2C39" w:rsidRDefault="00A67D99" w:rsidP="00B00C53">
      <w:pPr>
        <w:pStyle w:val="Heading2"/>
      </w:pPr>
      <w:bookmarkStart w:id="31" w:name="_Toc306895873"/>
      <w:bookmarkStart w:id="32" w:name="_Toc169621432"/>
      <w:r w:rsidRPr="002D2C39">
        <w:t>Nurodyti datą/laikotarpį</w:t>
      </w:r>
      <w:bookmarkEnd w:id="24"/>
      <w:bookmarkEnd w:id="25"/>
      <w:bookmarkEnd w:id="26"/>
      <w:bookmarkEnd w:id="31"/>
      <w:bookmarkEnd w:id="32"/>
    </w:p>
    <w:p w14:paraId="0CE2C243" w14:textId="77777777" w:rsidR="00A67D99" w:rsidRPr="002D2C39" w:rsidRDefault="00A67D99" w:rsidP="00B00C53">
      <w:pPr>
        <w:pStyle w:val="Alnostext"/>
        <w:keepNext/>
      </w:pPr>
      <w:r w:rsidRPr="002D2C39">
        <w:t xml:space="preserve">Sistemoje galite nurodyti </w:t>
      </w:r>
      <w:r w:rsidR="00312985" w:rsidRPr="002D2C39">
        <w:t>datą, datos intervalą, metus/mėnesį/dieną, laikotarpį, laikotarpių intervalą, priešistorinę datą ar priešistorinių datų intervalą</w:t>
      </w:r>
      <w:r w:rsidR="00C86B48" w:rsidRPr="002D2C39">
        <w:t>, pažymėti, jei data nėra žinoma</w:t>
      </w:r>
      <w:r w:rsidRPr="002D2C39">
        <w:t xml:space="preserve">. </w:t>
      </w:r>
    </w:p>
    <w:p w14:paraId="72432CB9" w14:textId="77777777" w:rsidR="00A67D99" w:rsidRPr="002D2C39" w:rsidRDefault="00AC2BCC" w:rsidP="00032764">
      <w:pPr>
        <w:pStyle w:val="Alnostext"/>
        <w:keepNext/>
        <w:keepLines/>
      </w:pPr>
      <w:r w:rsidRPr="002D2C39">
        <w:t xml:space="preserve">Norėdami sistemoje </w:t>
      </w:r>
      <w:r w:rsidR="00312985" w:rsidRPr="002D2C39">
        <w:t>įrašyti</w:t>
      </w:r>
      <w:r w:rsidRPr="002D2C39">
        <w:t xml:space="preserve"> datą</w:t>
      </w:r>
      <w:r w:rsidR="007744A0" w:rsidRPr="002D2C39">
        <w:t>,</w:t>
      </w:r>
      <w:r w:rsidRPr="002D2C39">
        <w:t xml:space="preserve"> atlikite šiuos veiksmus</w:t>
      </w:r>
      <w:r w:rsidR="00A67D99" w:rsidRPr="002D2C39">
        <w:t>:</w:t>
      </w:r>
    </w:p>
    <w:p w14:paraId="1617B1BE" w14:textId="2B93EE3C" w:rsidR="00A67D99" w:rsidRPr="002D2C39" w:rsidRDefault="00681412" w:rsidP="009F7B38">
      <w:pPr>
        <w:pStyle w:val="AlnosNumbered"/>
        <w:keepNext/>
        <w:keepLines/>
        <w:numPr>
          <w:ilvl w:val="0"/>
          <w:numId w:val="4"/>
        </w:numPr>
      </w:pPr>
      <w:r w:rsidRPr="002D2C39">
        <w:t>Šalia datos reikalaujančio lauko s</w:t>
      </w:r>
      <w:r w:rsidR="00A67D99" w:rsidRPr="002D2C39">
        <w:t>pauskite piktogramą</w:t>
      </w:r>
      <w:r w:rsidR="009A0338" w:rsidRPr="002D2C39">
        <w:t xml:space="preserve"> </w:t>
      </w:r>
      <w:r w:rsidR="00C16393" w:rsidRPr="002D2C39">
        <w:rPr>
          <w:noProof/>
          <w:lang w:eastAsia="lt-LT"/>
        </w:rPr>
        <w:drawing>
          <wp:inline distT="0" distB="0" distL="0" distR="0" wp14:anchorId="3069A112" wp14:editId="1863111B">
            <wp:extent cx="160020" cy="1752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00A67D99" w:rsidRPr="002D2C39">
        <w:t>.</w:t>
      </w:r>
    </w:p>
    <w:p w14:paraId="260A754E" w14:textId="77777777" w:rsidR="00A67D99" w:rsidRPr="002D2C39" w:rsidRDefault="00A67D99" w:rsidP="00F213D8">
      <w:pPr>
        <w:pStyle w:val="BodyText"/>
      </w:pPr>
      <w:r w:rsidRPr="002D2C39">
        <w:t xml:space="preserve">Atsiveria </w:t>
      </w:r>
      <w:r w:rsidR="00312985" w:rsidRPr="002D2C39">
        <w:t xml:space="preserve">datos įrašymo </w:t>
      </w:r>
      <w:r w:rsidRPr="002D2C39">
        <w:t xml:space="preserve">langas. </w:t>
      </w:r>
      <w:r w:rsidRPr="002D2C39">
        <w:br/>
        <w:t>Pagal nutylėjimą lange pateikiamas laukas tikslios datos įvedimui.</w:t>
      </w:r>
    </w:p>
    <w:p w14:paraId="7A42FC69" w14:textId="4275AAAD" w:rsidR="009A0338" w:rsidRPr="002D2C39" w:rsidRDefault="00C16393" w:rsidP="00704056">
      <w:pPr>
        <w:pStyle w:val="Picture"/>
      </w:pPr>
      <w:r w:rsidRPr="002D2C39">
        <w:rPr>
          <w:noProof/>
        </w:rPr>
        <w:drawing>
          <wp:inline distT="0" distB="0" distL="0" distR="0" wp14:anchorId="5F54FE70" wp14:editId="17624A90">
            <wp:extent cx="3970020" cy="2125980"/>
            <wp:effectExtent l="19050" t="19050" r="1143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0020" cy="2125980"/>
                    </a:xfrm>
                    <a:prstGeom prst="rect">
                      <a:avLst/>
                    </a:prstGeom>
                    <a:noFill/>
                    <a:ln w="3175">
                      <a:solidFill>
                        <a:schemeClr val="tx1"/>
                      </a:solidFill>
                    </a:ln>
                  </pic:spPr>
                </pic:pic>
              </a:graphicData>
            </a:graphic>
          </wp:inline>
        </w:drawing>
      </w:r>
    </w:p>
    <w:p w14:paraId="76DA487E" w14:textId="77777777" w:rsidR="00A67D99" w:rsidRPr="002D2C39" w:rsidRDefault="00A67D99" w:rsidP="007478AE">
      <w:pPr>
        <w:pStyle w:val="AlnosNumbered"/>
      </w:pPr>
      <w:r w:rsidRPr="002D2C39">
        <w:t>Pasirinkite, kokius duomenis norite įvesti:</w:t>
      </w:r>
    </w:p>
    <w:p w14:paraId="2F1C0FD2" w14:textId="6E35E68E" w:rsidR="00E178E3" w:rsidRPr="002D2C39" w:rsidRDefault="00E178E3" w:rsidP="00C71F17">
      <w:pPr>
        <w:pStyle w:val="buletedafternumber"/>
        <w:keepNext/>
        <w:keepLines/>
        <w:rPr>
          <w:rStyle w:val="CharLangas"/>
        </w:rPr>
      </w:pPr>
      <w:r w:rsidRPr="002D2C39">
        <w:rPr>
          <w:rStyle w:val="CharLangas"/>
        </w:rPr>
        <w:fldChar w:fldCharType="begin"/>
      </w:r>
      <w:r w:rsidRPr="002D2C39">
        <w:rPr>
          <w:rStyle w:val="CharLangas"/>
        </w:rPr>
        <w:instrText xml:space="preserve"> REF _Ref306887589 \h </w:instrText>
      </w:r>
      <w:r w:rsidR="008D0F6B" w:rsidRPr="002D2C39">
        <w:rPr>
          <w:rStyle w:val="CharLangas"/>
        </w:rPr>
        <w:instrText xml:space="preserve"> \* MERGEFORMAT </w:instrText>
      </w:r>
      <w:r w:rsidRPr="002D2C39">
        <w:rPr>
          <w:rStyle w:val="CharLangas"/>
        </w:rPr>
      </w:r>
      <w:r w:rsidRPr="002D2C39">
        <w:rPr>
          <w:rStyle w:val="CharLangas"/>
        </w:rPr>
        <w:fldChar w:fldCharType="separate"/>
      </w:r>
      <w:r w:rsidR="00882542" w:rsidRPr="00882542">
        <w:rPr>
          <w:rStyle w:val="CharLangas"/>
        </w:rPr>
        <w:t>Nurodyti datą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_Ref306887589 \h </w:instrText>
      </w:r>
      <w:r w:rsidRPr="002D2C39">
        <w:rPr>
          <w:rStyle w:val="CharLangas"/>
        </w:rPr>
      </w:r>
      <w:r w:rsidRPr="002D2C39">
        <w:rPr>
          <w:rStyle w:val="CharLangas"/>
        </w:rPr>
        <w:fldChar w:fldCharType="separate"/>
      </w:r>
      <w:r w:rsidR="00882542">
        <w:rPr>
          <w:rStyle w:val="CharLangas"/>
          <w:noProof/>
        </w:rPr>
        <w:t>12</w:t>
      </w:r>
      <w:r w:rsidRPr="002D2C39">
        <w:rPr>
          <w:rStyle w:val="CharLangas"/>
        </w:rPr>
        <w:fldChar w:fldCharType="end"/>
      </w:r>
      <w:r w:rsidRPr="002D2C39">
        <w:rPr>
          <w:rStyle w:val="CharLangas"/>
        </w:rPr>
        <w:t xml:space="preserve"> psl.)</w:t>
      </w:r>
    </w:p>
    <w:p w14:paraId="6297C37A" w14:textId="6BD4EDA4" w:rsidR="00E178E3" w:rsidRPr="002D2C39" w:rsidRDefault="00E178E3" w:rsidP="0096285A">
      <w:pPr>
        <w:pStyle w:val="buletedafternumber"/>
        <w:rPr>
          <w:rStyle w:val="CharLangas"/>
        </w:rPr>
      </w:pPr>
      <w:r w:rsidRPr="002D2C39">
        <w:rPr>
          <w:rStyle w:val="CharLangas"/>
        </w:rPr>
        <w:fldChar w:fldCharType="begin"/>
      </w:r>
      <w:r w:rsidRPr="002D2C39">
        <w:rPr>
          <w:rStyle w:val="CharLangas"/>
        </w:rPr>
        <w:instrText xml:space="preserve"> REF _Ref315685273 \h </w:instrText>
      </w:r>
      <w:r w:rsidR="008D0F6B" w:rsidRPr="002D2C39">
        <w:rPr>
          <w:rStyle w:val="CharLangas"/>
        </w:rPr>
        <w:instrText xml:space="preserve"> \* MERGEFORMAT </w:instrText>
      </w:r>
      <w:r w:rsidRPr="002D2C39">
        <w:rPr>
          <w:rStyle w:val="CharLangas"/>
        </w:rPr>
      </w:r>
      <w:r w:rsidRPr="002D2C39">
        <w:rPr>
          <w:rStyle w:val="CharLangas"/>
        </w:rPr>
        <w:fldChar w:fldCharType="separate"/>
      </w:r>
      <w:r w:rsidR="00882542" w:rsidRPr="00882542">
        <w:rPr>
          <w:rStyle w:val="CharLangas"/>
        </w:rPr>
        <w:t>Nurodyti datų intervalą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_Ref315685273 \h </w:instrText>
      </w:r>
      <w:r w:rsidRPr="002D2C39">
        <w:rPr>
          <w:rStyle w:val="CharLangas"/>
        </w:rPr>
      </w:r>
      <w:r w:rsidRPr="002D2C39">
        <w:rPr>
          <w:rStyle w:val="CharLangas"/>
        </w:rPr>
        <w:fldChar w:fldCharType="separate"/>
      </w:r>
      <w:r w:rsidR="00882542">
        <w:rPr>
          <w:rStyle w:val="CharLangas"/>
          <w:noProof/>
        </w:rPr>
        <w:t>13</w:t>
      </w:r>
      <w:r w:rsidRPr="002D2C39">
        <w:rPr>
          <w:rStyle w:val="CharLangas"/>
        </w:rPr>
        <w:fldChar w:fldCharType="end"/>
      </w:r>
      <w:r w:rsidRPr="002D2C39">
        <w:rPr>
          <w:rStyle w:val="CharLangas"/>
        </w:rPr>
        <w:t xml:space="preserve"> psl.)</w:t>
      </w:r>
    </w:p>
    <w:p w14:paraId="73331781" w14:textId="28558DE3" w:rsidR="00E178E3" w:rsidRPr="002D2C39" w:rsidRDefault="00E178E3" w:rsidP="0096285A">
      <w:pPr>
        <w:pStyle w:val="buletedafternumber"/>
        <w:rPr>
          <w:rStyle w:val="CharLangas"/>
        </w:rPr>
      </w:pPr>
      <w:r w:rsidRPr="002D2C39">
        <w:rPr>
          <w:rStyle w:val="CharLangas"/>
        </w:rPr>
        <w:fldChar w:fldCharType="begin"/>
      </w:r>
      <w:r w:rsidRPr="002D2C39">
        <w:rPr>
          <w:rStyle w:val="CharLangas"/>
        </w:rPr>
        <w:instrText xml:space="preserve"> REF _Ref315685285 \h </w:instrText>
      </w:r>
      <w:r w:rsidR="008D0F6B" w:rsidRPr="002D2C39">
        <w:rPr>
          <w:rStyle w:val="CharLangas"/>
        </w:rPr>
        <w:instrText xml:space="preserve"> \* MERGEFORMAT </w:instrText>
      </w:r>
      <w:r w:rsidRPr="002D2C39">
        <w:rPr>
          <w:rStyle w:val="CharLangas"/>
        </w:rPr>
      </w:r>
      <w:r w:rsidRPr="002D2C39">
        <w:rPr>
          <w:rStyle w:val="CharLangas"/>
        </w:rPr>
        <w:fldChar w:fldCharType="separate"/>
      </w:r>
      <w:r w:rsidR="00882542" w:rsidRPr="00882542">
        <w:rPr>
          <w:rStyle w:val="CharLangas"/>
        </w:rPr>
        <w:t>Nurodyti metus, mėnesį, dieną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_Ref315685285 \h </w:instrText>
      </w:r>
      <w:r w:rsidRPr="002D2C39">
        <w:rPr>
          <w:rStyle w:val="CharLangas"/>
        </w:rPr>
      </w:r>
      <w:r w:rsidRPr="002D2C39">
        <w:rPr>
          <w:rStyle w:val="CharLangas"/>
        </w:rPr>
        <w:fldChar w:fldCharType="separate"/>
      </w:r>
      <w:r w:rsidR="00882542">
        <w:rPr>
          <w:rStyle w:val="CharLangas"/>
          <w:noProof/>
        </w:rPr>
        <w:t>14</w:t>
      </w:r>
      <w:r w:rsidRPr="002D2C39">
        <w:rPr>
          <w:rStyle w:val="CharLangas"/>
        </w:rPr>
        <w:fldChar w:fldCharType="end"/>
      </w:r>
      <w:r w:rsidRPr="002D2C39">
        <w:rPr>
          <w:rStyle w:val="CharLangas"/>
        </w:rPr>
        <w:t xml:space="preserve"> psl.)</w:t>
      </w:r>
    </w:p>
    <w:p w14:paraId="0A199731" w14:textId="328899F3" w:rsidR="00E178E3" w:rsidRPr="002D2C39" w:rsidRDefault="00E178E3" w:rsidP="0096285A">
      <w:pPr>
        <w:pStyle w:val="buletedafternumber"/>
        <w:rPr>
          <w:rStyle w:val="CharLangas"/>
        </w:rPr>
      </w:pPr>
      <w:r w:rsidRPr="002D2C39">
        <w:rPr>
          <w:rStyle w:val="CharLangas"/>
        </w:rPr>
        <w:fldChar w:fldCharType="begin"/>
      </w:r>
      <w:r w:rsidRPr="002D2C39">
        <w:rPr>
          <w:rStyle w:val="CharLangas"/>
        </w:rPr>
        <w:instrText xml:space="preserve"> REF _Ref306887595 \h </w:instrText>
      </w:r>
      <w:r w:rsidR="008D0F6B" w:rsidRPr="002D2C39">
        <w:rPr>
          <w:rStyle w:val="CharLangas"/>
        </w:rPr>
        <w:instrText xml:space="preserve"> \* MERGEFORMAT </w:instrText>
      </w:r>
      <w:r w:rsidRPr="002D2C39">
        <w:rPr>
          <w:rStyle w:val="CharLangas"/>
        </w:rPr>
      </w:r>
      <w:r w:rsidRPr="002D2C39">
        <w:rPr>
          <w:rStyle w:val="CharLangas"/>
        </w:rPr>
        <w:fldChar w:fldCharType="separate"/>
      </w:r>
      <w:r w:rsidR="00882542" w:rsidRPr="00882542">
        <w:rPr>
          <w:rStyle w:val="CharLangas"/>
        </w:rPr>
        <w:t>Nurodyti laikotarpį</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_Ref306887595 \h </w:instrText>
      </w:r>
      <w:r w:rsidRPr="002D2C39">
        <w:rPr>
          <w:rStyle w:val="CharLangas"/>
        </w:rPr>
      </w:r>
      <w:r w:rsidRPr="002D2C39">
        <w:rPr>
          <w:rStyle w:val="CharLangas"/>
        </w:rPr>
        <w:fldChar w:fldCharType="separate"/>
      </w:r>
      <w:r w:rsidR="00882542">
        <w:rPr>
          <w:rStyle w:val="CharLangas"/>
          <w:noProof/>
        </w:rPr>
        <w:t>14</w:t>
      </w:r>
      <w:r w:rsidRPr="002D2C39">
        <w:rPr>
          <w:rStyle w:val="CharLangas"/>
        </w:rPr>
        <w:fldChar w:fldCharType="end"/>
      </w:r>
      <w:r w:rsidRPr="002D2C39">
        <w:rPr>
          <w:rStyle w:val="CharLangas"/>
        </w:rPr>
        <w:t xml:space="preserve"> psl.)</w:t>
      </w:r>
    </w:p>
    <w:p w14:paraId="12C9F8DD" w14:textId="35DA5DDE" w:rsidR="00E178E3" w:rsidRPr="002D2C39" w:rsidRDefault="00E178E3" w:rsidP="0096285A">
      <w:pPr>
        <w:pStyle w:val="buletedafternumber"/>
        <w:rPr>
          <w:rStyle w:val="CharLangas"/>
        </w:rPr>
      </w:pPr>
      <w:r w:rsidRPr="002D2C39">
        <w:rPr>
          <w:rStyle w:val="CharLangas"/>
        </w:rPr>
        <w:fldChar w:fldCharType="begin"/>
      </w:r>
      <w:r w:rsidRPr="002D2C39">
        <w:rPr>
          <w:rStyle w:val="CharLangas"/>
        </w:rPr>
        <w:instrText xml:space="preserve"> REF _Ref313346849 \h </w:instrText>
      </w:r>
      <w:r w:rsidR="008D0F6B" w:rsidRPr="002D2C39">
        <w:rPr>
          <w:rStyle w:val="CharLangas"/>
        </w:rPr>
        <w:instrText xml:space="preserve"> \* MERGEFORMAT </w:instrText>
      </w:r>
      <w:r w:rsidRPr="002D2C39">
        <w:rPr>
          <w:rStyle w:val="CharLangas"/>
        </w:rPr>
      </w:r>
      <w:r w:rsidRPr="002D2C39">
        <w:rPr>
          <w:rStyle w:val="CharLangas"/>
        </w:rPr>
        <w:fldChar w:fldCharType="separate"/>
      </w:r>
      <w:r w:rsidR="00882542" w:rsidRPr="00882542">
        <w:rPr>
          <w:rStyle w:val="CharLangas"/>
        </w:rPr>
        <w:t>Nurodyti laikotarpių intervalą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_Ref313346849 \h </w:instrText>
      </w:r>
      <w:r w:rsidRPr="002D2C39">
        <w:rPr>
          <w:rStyle w:val="CharLangas"/>
        </w:rPr>
      </w:r>
      <w:r w:rsidRPr="002D2C39">
        <w:rPr>
          <w:rStyle w:val="CharLangas"/>
        </w:rPr>
        <w:fldChar w:fldCharType="separate"/>
      </w:r>
      <w:r w:rsidR="00882542">
        <w:rPr>
          <w:rStyle w:val="CharLangas"/>
          <w:noProof/>
        </w:rPr>
        <w:t>16</w:t>
      </w:r>
      <w:r w:rsidRPr="002D2C39">
        <w:rPr>
          <w:rStyle w:val="CharLangas"/>
        </w:rPr>
        <w:fldChar w:fldCharType="end"/>
      </w:r>
      <w:r w:rsidRPr="002D2C39">
        <w:rPr>
          <w:rStyle w:val="CharLangas"/>
        </w:rPr>
        <w:t xml:space="preserve"> psl.)</w:t>
      </w:r>
    </w:p>
    <w:p w14:paraId="695CE364" w14:textId="6ACFD338" w:rsidR="00E178E3" w:rsidRPr="002D2C39" w:rsidRDefault="00E178E3" w:rsidP="0096285A">
      <w:pPr>
        <w:pStyle w:val="buletedafternumber"/>
        <w:rPr>
          <w:rStyle w:val="CharLangas"/>
        </w:rPr>
      </w:pPr>
      <w:r w:rsidRPr="002D2C39">
        <w:rPr>
          <w:rStyle w:val="CharLangas"/>
        </w:rPr>
        <w:fldChar w:fldCharType="begin"/>
      </w:r>
      <w:r w:rsidRPr="002D2C39">
        <w:rPr>
          <w:rStyle w:val="CharLangas"/>
        </w:rPr>
        <w:instrText xml:space="preserve"> REF _Ref313346857 \h </w:instrText>
      </w:r>
      <w:r w:rsidR="008D0F6B" w:rsidRPr="002D2C39">
        <w:rPr>
          <w:rStyle w:val="CharLangas"/>
        </w:rPr>
        <w:instrText xml:space="preserve"> \* MERGEFORMAT </w:instrText>
      </w:r>
      <w:r w:rsidRPr="002D2C39">
        <w:rPr>
          <w:rStyle w:val="CharLangas"/>
        </w:rPr>
      </w:r>
      <w:r w:rsidRPr="002D2C39">
        <w:rPr>
          <w:rStyle w:val="CharLangas"/>
        </w:rPr>
        <w:fldChar w:fldCharType="separate"/>
      </w:r>
      <w:r w:rsidR="00882542" w:rsidRPr="00882542">
        <w:rPr>
          <w:rStyle w:val="CharLangas"/>
        </w:rPr>
        <w:t>Nurodyti priešistorinę datą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_Ref313346857 \h </w:instrText>
      </w:r>
      <w:r w:rsidRPr="002D2C39">
        <w:rPr>
          <w:rStyle w:val="CharLangas"/>
        </w:rPr>
      </w:r>
      <w:r w:rsidRPr="002D2C39">
        <w:rPr>
          <w:rStyle w:val="CharLangas"/>
        </w:rPr>
        <w:fldChar w:fldCharType="separate"/>
      </w:r>
      <w:r w:rsidR="00882542">
        <w:rPr>
          <w:rStyle w:val="CharLangas"/>
          <w:noProof/>
        </w:rPr>
        <w:t>17</w:t>
      </w:r>
      <w:r w:rsidRPr="002D2C39">
        <w:rPr>
          <w:rStyle w:val="CharLangas"/>
        </w:rPr>
        <w:fldChar w:fldCharType="end"/>
      </w:r>
      <w:r w:rsidRPr="002D2C39">
        <w:rPr>
          <w:rStyle w:val="CharLangas"/>
        </w:rPr>
        <w:t xml:space="preserve"> psl.)</w:t>
      </w:r>
    </w:p>
    <w:p w14:paraId="2B8C5A82" w14:textId="2E5F8295" w:rsidR="00E178E3" w:rsidRPr="002D2C39" w:rsidRDefault="00E178E3" w:rsidP="0096285A">
      <w:pPr>
        <w:pStyle w:val="buletedafternumber"/>
        <w:rPr>
          <w:rStyle w:val="CharLangas"/>
        </w:rPr>
      </w:pPr>
      <w:r w:rsidRPr="002D2C39">
        <w:rPr>
          <w:rStyle w:val="CharLangas"/>
        </w:rPr>
        <w:fldChar w:fldCharType="begin"/>
      </w:r>
      <w:r w:rsidRPr="002D2C39">
        <w:rPr>
          <w:rStyle w:val="CharLangas"/>
        </w:rPr>
        <w:instrText xml:space="preserve"> REF _Ref313346864 \h </w:instrText>
      </w:r>
      <w:r w:rsidR="008D0F6B" w:rsidRPr="002D2C39">
        <w:rPr>
          <w:rStyle w:val="CharLangas"/>
        </w:rPr>
        <w:instrText xml:space="preserve"> \* MERGEFORMAT </w:instrText>
      </w:r>
      <w:r w:rsidRPr="002D2C39">
        <w:rPr>
          <w:rStyle w:val="CharLangas"/>
        </w:rPr>
      </w:r>
      <w:r w:rsidRPr="002D2C39">
        <w:rPr>
          <w:rStyle w:val="CharLangas"/>
        </w:rPr>
        <w:fldChar w:fldCharType="separate"/>
      </w:r>
      <w:r w:rsidR="00882542" w:rsidRPr="00882542">
        <w:rPr>
          <w:rStyle w:val="CharLangas"/>
        </w:rPr>
        <w:t>Nurodyti priešistorinių datų intervalą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_Ref313346864 \h </w:instrText>
      </w:r>
      <w:r w:rsidRPr="002D2C39">
        <w:rPr>
          <w:rStyle w:val="CharLangas"/>
        </w:rPr>
      </w:r>
      <w:r w:rsidRPr="002D2C39">
        <w:rPr>
          <w:rStyle w:val="CharLangas"/>
        </w:rPr>
        <w:fldChar w:fldCharType="separate"/>
      </w:r>
      <w:r w:rsidR="00882542">
        <w:rPr>
          <w:rStyle w:val="CharLangas"/>
          <w:noProof/>
        </w:rPr>
        <w:t>18</w:t>
      </w:r>
      <w:r w:rsidRPr="002D2C39">
        <w:rPr>
          <w:rStyle w:val="CharLangas"/>
        </w:rPr>
        <w:fldChar w:fldCharType="end"/>
      </w:r>
      <w:r w:rsidRPr="002D2C39">
        <w:rPr>
          <w:rStyle w:val="CharLangas"/>
        </w:rPr>
        <w:t xml:space="preserve"> psl.)</w:t>
      </w:r>
    </w:p>
    <w:p w14:paraId="4278E546" w14:textId="263AF5BF" w:rsidR="00770EE6" w:rsidRPr="002D2C39" w:rsidRDefault="00770EE6" w:rsidP="0096285A">
      <w:pPr>
        <w:pStyle w:val="buletedafternumber"/>
        <w:rPr>
          <w:rStyle w:val="CharLangas"/>
          <w:i w:val="0"/>
        </w:rPr>
      </w:pPr>
      <w:r w:rsidRPr="002D2C39">
        <w:rPr>
          <w:rStyle w:val="CharLangas"/>
        </w:rPr>
        <w:fldChar w:fldCharType="begin"/>
      </w:r>
      <w:r w:rsidRPr="002D2C39">
        <w:rPr>
          <w:rStyle w:val="CharLangas"/>
        </w:rPr>
        <w:instrText xml:space="preserve"> REF _Ref322440314 \h  \* MERGEFORMAT </w:instrText>
      </w:r>
      <w:r w:rsidRPr="002D2C39">
        <w:rPr>
          <w:rStyle w:val="CharLangas"/>
        </w:rPr>
      </w:r>
      <w:r w:rsidRPr="002D2C39">
        <w:rPr>
          <w:rStyle w:val="CharLangas"/>
        </w:rPr>
        <w:fldChar w:fldCharType="separate"/>
      </w:r>
      <w:r w:rsidR="00882542" w:rsidRPr="00882542">
        <w:rPr>
          <w:rStyle w:val="CharLangas"/>
        </w:rPr>
        <w:t>Pažymėti, kad data yra nežinoma</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_Ref322440314 \h </w:instrText>
      </w:r>
      <w:r w:rsidRPr="002D2C39">
        <w:rPr>
          <w:rStyle w:val="CharLangas"/>
        </w:rPr>
      </w:r>
      <w:r w:rsidRPr="002D2C39">
        <w:rPr>
          <w:rStyle w:val="CharLangas"/>
        </w:rPr>
        <w:fldChar w:fldCharType="separate"/>
      </w:r>
      <w:r w:rsidR="00882542">
        <w:rPr>
          <w:rStyle w:val="CharLangas"/>
          <w:noProof/>
        </w:rPr>
        <w:t>18</w:t>
      </w:r>
      <w:r w:rsidRPr="002D2C39">
        <w:rPr>
          <w:rStyle w:val="CharLangas"/>
        </w:rPr>
        <w:fldChar w:fldCharType="end"/>
      </w:r>
      <w:r w:rsidRPr="002D2C39">
        <w:rPr>
          <w:rStyle w:val="CharLangas"/>
        </w:rPr>
        <w:t xml:space="preserve"> psl.).</w:t>
      </w:r>
    </w:p>
    <w:p w14:paraId="3300832D" w14:textId="77777777" w:rsidR="00312985" w:rsidRPr="002D2C39" w:rsidRDefault="00312985" w:rsidP="00312985">
      <w:pPr>
        <w:pStyle w:val="Heading3"/>
        <w:rPr>
          <w:noProof w:val="0"/>
        </w:rPr>
      </w:pPr>
      <w:bookmarkStart w:id="33" w:name="_Ref306887589"/>
      <w:bookmarkStart w:id="34" w:name="_Toc306895875"/>
      <w:bookmarkStart w:id="35" w:name="_Toc169621433"/>
      <w:bookmarkStart w:id="36" w:name="_Toc304382759"/>
      <w:bookmarkStart w:id="37" w:name="_Ref306887577"/>
      <w:bookmarkStart w:id="38" w:name="_Ref306887584"/>
      <w:bookmarkStart w:id="39" w:name="_Toc306895874"/>
      <w:r w:rsidRPr="002D2C39">
        <w:rPr>
          <w:noProof w:val="0"/>
        </w:rPr>
        <w:t>Nurodyti datą</w:t>
      </w:r>
      <w:bookmarkEnd w:id="33"/>
      <w:bookmarkEnd w:id="34"/>
      <w:bookmarkEnd w:id="35"/>
    </w:p>
    <w:p w14:paraId="35B51989" w14:textId="77777777" w:rsidR="00312985" w:rsidRPr="002D2C39" w:rsidRDefault="00312985" w:rsidP="00312985">
      <w:pPr>
        <w:pStyle w:val="Alnostext"/>
        <w:keepNext/>
        <w:keepLines/>
      </w:pPr>
      <w:r w:rsidRPr="002D2C39">
        <w:t>Norėdami įrašyti datą</w:t>
      </w:r>
      <w:r w:rsidR="007959FE" w:rsidRPr="002D2C39">
        <w:t>,</w:t>
      </w:r>
      <w:r w:rsidRPr="002D2C39">
        <w:t xml:space="preserve"> atlikite šiuos veiksmus:</w:t>
      </w:r>
    </w:p>
    <w:p w14:paraId="7FA15B7B" w14:textId="77777777" w:rsidR="00312985" w:rsidRPr="002D2C39" w:rsidRDefault="008E3137" w:rsidP="00A344A4">
      <w:pPr>
        <w:pStyle w:val="AlnosNumbered"/>
        <w:keepNext/>
        <w:keepLines/>
        <w:numPr>
          <w:ilvl w:val="0"/>
          <w:numId w:val="6"/>
        </w:numPr>
      </w:pPr>
      <w:r w:rsidRPr="002D2C39">
        <w:t>Datos įrašymo lange</w:t>
      </w:r>
      <w:r w:rsidR="00312985" w:rsidRPr="002D2C39">
        <w:t xml:space="preserve"> spauskite nuorodą </w:t>
      </w:r>
      <w:r w:rsidR="00312985" w:rsidRPr="002D2C39">
        <w:rPr>
          <w:rStyle w:val="CharLangas"/>
        </w:rPr>
        <w:t>Data</w:t>
      </w:r>
      <w:r w:rsidR="00312985" w:rsidRPr="002D2C39">
        <w:t>.</w:t>
      </w:r>
    </w:p>
    <w:p w14:paraId="6C3F7F28" w14:textId="77777777" w:rsidR="00312985" w:rsidRPr="002D2C39" w:rsidRDefault="00312985" w:rsidP="00F213D8">
      <w:pPr>
        <w:pStyle w:val="BodyText"/>
      </w:pPr>
      <w:r w:rsidRPr="002D2C39">
        <w:t>Sistema pateikia datos įvedimo langą.</w:t>
      </w:r>
    </w:p>
    <w:p w14:paraId="5AFE1CF0" w14:textId="2FCFBE3B" w:rsidR="009A0338" w:rsidRPr="002D2C39" w:rsidRDefault="00C16393" w:rsidP="00704056">
      <w:pPr>
        <w:pStyle w:val="Picture"/>
      </w:pPr>
      <w:r w:rsidRPr="002D2C39">
        <w:rPr>
          <w:noProof/>
        </w:rPr>
        <w:lastRenderedPageBreak/>
        <w:drawing>
          <wp:inline distT="0" distB="0" distL="0" distR="0" wp14:anchorId="5AB1F2CA" wp14:editId="73829322">
            <wp:extent cx="3970020" cy="2125980"/>
            <wp:effectExtent l="19050" t="19050" r="11430"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0020" cy="2125980"/>
                    </a:xfrm>
                    <a:prstGeom prst="rect">
                      <a:avLst/>
                    </a:prstGeom>
                    <a:noFill/>
                    <a:ln w="3175">
                      <a:solidFill>
                        <a:schemeClr val="tx1"/>
                      </a:solidFill>
                    </a:ln>
                  </pic:spPr>
                </pic:pic>
              </a:graphicData>
            </a:graphic>
          </wp:inline>
        </w:drawing>
      </w:r>
    </w:p>
    <w:p w14:paraId="61A90352" w14:textId="77777777" w:rsidR="00312985" w:rsidRPr="002D2C39" w:rsidRDefault="00312985" w:rsidP="00A344A4">
      <w:pPr>
        <w:pStyle w:val="AlnosNumbered"/>
        <w:numPr>
          <w:ilvl w:val="0"/>
          <w:numId w:val="6"/>
        </w:numPr>
      </w:pPr>
      <w:r w:rsidRPr="002D2C39">
        <w:t>Į</w:t>
      </w:r>
      <w:r w:rsidR="00BD3D69" w:rsidRPr="002D2C39">
        <w:t>rašykite žinomus datos duomenis:</w:t>
      </w:r>
    </w:p>
    <w:p w14:paraId="2BF13C5A" w14:textId="77777777" w:rsidR="00BD3D69" w:rsidRPr="002D2C39" w:rsidRDefault="00BD3D69" w:rsidP="00BD3D69">
      <w:pPr>
        <w:pStyle w:val="buletedafternumber"/>
      </w:pPr>
      <w:r w:rsidRPr="002D2C39">
        <w:t>Pirmajame lauke įrašykite datos skaitinę reikšmę, pvz. 2012</w:t>
      </w:r>
      <w:r w:rsidR="00BE5D0B" w:rsidRPr="002D2C39">
        <w:t xml:space="preserve"> arba pasirinkite datą iš kalendoriaus</w:t>
      </w:r>
      <w:r w:rsidRPr="002D2C39">
        <w:t>.</w:t>
      </w:r>
    </w:p>
    <w:p w14:paraId="60A5212F" w14:textId="77777777" w:rsidR="00BD3D69" w:rsidRPr="002D2C39" w:rsidRDefault="003F1813" w:rsidP="00BD3D69">
      <w:pPr>
        <w:pStyle w:val="buletedafternumber"/>
      </w:pPr>
      <w:r w:rsidRPr="002D2C39">
        <w:t xml:space="preserve">Jei reikia, </w:t>
      </w:r>
      <w:r w:rsidR="00BD3D69" w:rsidRPr="002D2C39">
        <w:t>lauke</w:t>
      </w:r>
      <w:r w:rsidR="00EC70EC" w:rsidRPr="002D2C39">
        <w:t xml:space="preserve"> </w:t>
      </w:r>
      <w:r w:rsidR="00EC70EC" w:rsidRPr="002D2C39">
        <w:rPr>
          <w:rStyle w:val="CharLaukas"/>
        </w:rPr>
        <w:t>{datos patikslinimas}</w:t>
      </w:r>
      <w:r w:rsidR="00BD3D69" w:rsidRPr="002D2C39">
        <w:t xml:space="preserve"> įrašykite patikslinimą žodine išraiška, pvz. ruduo.</w:t>
      </w:r>
    </w:p>
    <w:p w14:paraId="39F6F5C5" w14:textId="77777777" w:rsidR="00312985" w:rsidRPr="002D2C39" w:rsidRDefault="00312985" w:rsidP="00A344A4">
      <w:pPr>
        <w:pStyle w:val="AlnosNumbered"/>
        <w:keepNext/>
        <w:numPr>
          <w:ilvl w:val="0"/>
          <w:numId w:val="6"/>
        </w:numPr>
      </w:pPr>
      <w:r w:rsidRPr="002D2C39">
        <w:t>Pažymėkite papildomus datos duomenis:</w:t>
      </w:r>
    </w:p>
    <w:p w14:paraId="523F5D68" w14:textId="5FF3F903" w:rsidR="00312985" w:rsidRPr="002D2C39" w:rsidRDefault="00C7480D" w:rsidP="007478AE">
      <w:pPr>
        <w:pStyle w:val="buletedafternumber"/>
        <w:keepNext/>
      </w:pPr>
      <w:r w:rsidRPr="002D2C39">
        <w:t>j</w:t>
      </w:r>
      <w:r w:rsidR="00312985" w:rsidRPr="002D2C39">
        <w:t xml:space="preserve">ei data yra abejotina, pažymėkite varnele laukelį  </w:t>
      </w:r>
      <w:r w:rsidR="00C16393" w:rsidRPr="002D2C39">
        <w:rPr>
          <w:noProof/>
          <w:lang w:eastAsia="lt-LT"/>
        </w:rPr>
        <w:drawing>
          <wp:inline distT="0" distB="0" distL="0" distR="0" wp14:anchorId="77BC22FE" wp14:editId="385CECC4">
            <wp:extent cx="2667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2D2C39">
        <w:t>;</w:t>
      </w:r>
    </w:p>
    <w:p w14:paraId="63EF4CA0" w14:textId="7B2B3C0F" w:rsidR="00312985" w:rsidRPr="002D2C39" w:rsidRDefault="00C7480D" w:rsidP="007478AE">
      <w:pPr>
        <w:pStyle w:val="buletedafternumber"/>
        <w:keepNext/>
      </w:pPr>
      <w:r w:rsidRPr="002D2C39">
        <w:t>j</w:t>
      </w:r>
      <w:r w:rsidR="00312985" w:rsidRPr="002D2C39">
        <w:t xml:space="preserve">ei data yra apytikslė, pažymėkite varnele laukelį  </w:t>
      </w:r>
      <w:r w:rsidR="00C16393" w:rsidRPr="002D2C39">
        <w:rPr>
          <w:noProof/>
          <w:lang w:eastAsia="lt-LT"/>
        </w:rPr>
        <w:drawing>
          <wp:inline distT="0" distB="0" distL="0" distR="0" wp14:anchorId="079774E5" wp14:editId="61184566">
            <wp:extent cx="297180"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2D2C39">
        <w:t>;</w:t>
      </w:r>
    </w:p>
    <w:p w14:paraId="6E5B7AE7" w14:textId="193EC2E3" w:rsidR="00312985" w:rsidRPr="002D2C39" w:rsidRDefault="00C7480D" w:rsidP="007478AE">
      <w:pPr>
        <w:pStyle w:val="buletedafternumber"/>
        <w:keepNext/>
      </w:pPr>
      <w:r w:rsidRPr="002D2C39">
        <w:t>j</w:t>
      </w:r>
      <w:r w:rsidR="00312985" w:rsidRPr="002D2C39">
        <w:t xml:space="preserve">ei data yra prieš Kristų, pažymėkite varnele laukelį  </w:t>
      </w:r>
      <w:r w:rsidR="00C16393" w:rsidRPr="002D2C39">
        <w:rPr>
          <w:noProof/>
          <w:lang w:eastAsia="lt-LT"/>
        </w:rPr>
        <w:drawing>
          <wp:inline distT="0" distB="0" distL="0" distR="0" wp14:anchorId="586C2A2A" wp14:editId="5D1567DF">
            <wp:extent cx="441960" cy="1371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00312985" w:rsidRPr="002D2C39">
        <w:t>.</w:t>
      </w:r>
    </w:p>
    <w:p w14:paraId="4686D585" w14:textId="77777777" w:rsidR="00312985" w:rsidRPr="002D2C39" w:rsidRDefault="00312985" w:rsidP="00A344A4">
      <w:pPr>
        <w:pStyle w:val="AlnosNumbered"/>
        <w:keepNext/>
        <w:keepLines/>
        <w:numPr>
          <w:ilvl w:val="0"/>
          <w:numId w:val="6"/>
        </w:numPr>
      </w:pPr>
      <w:r w:rsidRPr="002D2C39">
        <w:t xml:space="preserve">Spauskite </w:t>
      </w:r>
      <w:r w:rsidRPr="002D2C39">
        <w:rPr>
          <w:rStyle w:val="CharLaukas"/>
        </w:rPr>
        <w:t>[Išsaugoti]</w:t>
      </w:r>
      <w:r w:rsidRPr="002D2C39">
        <w:t>.</w:t>
      </w:r>
    </w:p>
    <w:p w14:paraId="3DBA34D8" w14:textId="77777777" w:rsidR="00312985" w:rsidRPr="002D2C39" w:rsidRDefault="00312985" w:rsidP="00F213D8">
      <w:pPr>
        <w:pStyle w:val="BodyText"/>
      </w:pPr>
      <w:r w:rsidRPr="002D2C39">
        <w:t>Nurodyta data įtraukiama į duomenų formą.</w:t>
      </w:r>
    </w:p>
    <w:p w14:paraId="2B8A2108" w14:textId="77777777" w:rsidR="00FB4145" w:rsidRPr="002D2C39" w:rsidRDefault="00FB4145" w:rsidP="00A21A84">
      <w:pPr>
        <w:pStyle w:val="Heading3"/>
        <w:rPr>
          <w:noProof w:val="0"/>
        </w:rPr>
      </w:pPr>
      <w:bookmarkStart w:id="40" w:name="_Ref315685273"/>
      <w:bookmarkStart w:id="41" w:name="_Toc169621434"/>
      <w:r w:rsidRPr="002D2C39">
        <w:rPr>
          <w:noProof w:val="0"/>
        </w:rPr>
        <w:t xml:space="preserve">Nurodyti </w:t>
      </w:r>
      <w:r w:rsidR="008E3137" w:rsidRPr="002D2C39">
        <w:rPr>
          <w:noProof w:val="0"/>
        </w:rPr>
        <w:t>dat</w:t>
      </w:r>
      <w:r w:rsidR="00915757" w:rsidRPr="002D2C39">
        <w:rPr>
          <w:noProof w:val="0"/>
        </w:rPr>
        <w:t>ų</w:t>
      </w:r>
      <w:r w:rsidR="008E3137" w:rsidRPr="002D2C39">
        <w:rPr>
          <w:noProof w:val="0"/>
        </w:rPr>
        <w:t xml:space="preserve"> intervalą</w:t>
      </w:r>
      <w:bookmarkEnd w:id="40"/>
      <w:bookmarkEnd w:id="41"/>
    </w:p>
    <w:p w14:paraId="6D21EC39" w14:textId="77777777" w:rsidR="008E3137" w:rsidRPr="002D2C39" w:rsidRDefault="008E3137" w:rsidP="00A21A84">
      <w:pPr>
        <w:pStyle w:val="Alnostext"/>
        <w:keepNext/>
        <w:keepLines/>
      </w:pPr>
      <w:r w:rsidRPr="002D2C39">
        <w:t>Norėdami įrašyti dat</w:t>
      </w:r>
      <w:r w:rsidR="00915757" w:rsidRPr="002D2C39">
        <w:t>ų</w:t>
      </w:r>
      <w:r w:rsidRPr="002D2C39">
        <w:t xml:space="preserve"> intervalą</w:t>
      </w:r>
      <w:r w:rsidR="007959FE" w:rsidRPr="002D2C39">
        <w:t>,</w:t>
      </w:r>
      <w:r w:rsidRPr="002D2C39">
        <w:t xml:space="preserve"> atlikite šiuos veiksmus:</w:t>
      </w:r>
    </w:p>
    <w:p w14:paraId="49702903" w14:textId="77777777" w:rsidR="008E3137" w:rsidRPr="002D2C39" w:rsidRDefault="008E3137" w:rsidP="00A344A4">
      <w:pPr>
        <w:pStyle w:val="AlnosNumbered"/>
        <w:keepNext/>
        <w:keepLines/>
        <w:numPr>
          <w:ilvl w:val="0"/>
          <w:numId w:val="12"/>
        </w:numPr>
      </w:pPr>
      <w:r w:rsidRPr="002D2C39">
        <w:t xml:space="preserve">Datos įrašymo lange spauskite nuorodą </w:t>
      </w:r>
      <w:r w:rsidRPr="002D2C39">
        <w:rPr>
          <w:rStyle w:val="CharLangas"/>
        </w:rPr>
        <w:t>Dat</w:t>
      </w:r>
      <w:r w:rsidR="00915757" w:rsidRPr="002D2C39">
        <w:rPr>
          <w:rStyle w:val="CharLangas"/>
        </w:rPr>
        <w:t>ų</w:t>
      </w:r>
      <w:r w:rsidRPr="002D2C39">
        <w:rPr>
          <w:rStyle w:val="CharLangas"/>
        </w:rPr>
        <w:t xml:space="preserve"> intervalas</w:t>
      </w:r>
      <w:r w:rsidRPr="002D2C39">
        <w:t>.</w:t>
      </w:r>
    </w:p>
    <w:p w14:paraId="6EE23DEA" w14:textId="77777777" w:rsidR="008E3137" w:rsidRPr="002D2C39" w:rsidRDefault="008E3137" w:rsidP="00F213D8">
      <w:pPr>
        <w:pStyle w:val="BodyText"/>
      </w:pPr>
      <w:r w:rsidRPr="002D2C39">
        <w:t>Sistema pateikia datos įvedimo langą.</w:t>
      </w:r>
    </w:p>
    <w:p w14:paraId="786E3470" w14:textId="026C70C0" w:rsidR="009A0338" w:rsidRPr="002D2C39" w:rsidRDefault="00C16393" w:rsidP="00704056">
      <w:pPr>
        <w:pStyle w:val="Picture"/>
      </w:pPr>
      <w:r w:rsidRPr="002D2C39">
        <w:rPr>
          <w:noProof/>
        </w:rPr>
        <w:drawing>
          <wp:inline distT="0" distB="0" distL="0" distR="0" wp14:anchorId="489A7735" wp14:editId="73816143">
            <wp:extent cx="4099560" cy="1546860"/>
            <wp:effectExtent l="19050" t="19050" r="15240"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9560" cy="1546860"/>
                    </a:xfrm>
                    <a:prstGeom prst="rect">
                      <a:avLst/>
                    </a:prstGeom>
                    <a:noFill/>
                    <a:ln w="3175">
                      <a:solidFill>
                        <a:schemeClr val="tx1"/>
                      </a:solidFill>
                    </a:ln>
                  </pic:spPr>
                </pic:pic>
              </a:graphicData>
            </a:graphic>
          </wp:inline>
        </w:drawing>
      </w:r>
    </w:p>
    <w:p w14:paraId="36DEA566" w14:textId="77777777" w:rsidR="008E3137" w:rsidRPr="002D2C39" w:rsidRDefault="008E3137" w:rsidP="00A344A4">
      <w:pPr>
        <w:pStyle w:val="AlnosNumbered"/>
        <w:numPr>
          <w:ilvl w:val="0"/>
          <w:numId w:val="6"/>
        </w:numPr>
      </w:pPr>
      <w:r w:rsidRPr="002D2C39">
        <w:t xml:space="preserve">Įrašykite žinomus datų </w:t>
      </w:r>
      <w:r w:rsidRPr="002D2C39">
        <w:rPr>
          <w:rStyle w:val="CharLaukas"/>
        </w:rPr>
        <w:t>{Nuo}</w:t>
      </w:r>
      <w:r w:rsidRPr="002D2C39">
        <w:t xml:space="preserve"> ir </w:t>
      </w:r>
      <w:r w:rsidRPr="002D2C39">
        <w:rPr>
          <w:rStyle w:val="CharLaukas"/>
        </w:rPr>
        <w:t>{Iki}</w:t>
      </w:r>
      <w:r w:rsidR="00BD3D69" w:rsidRPr="002D2C39">
        <w:t xml:space="preserve"> duomenis:</w:t>
      </w:r>
    </w:p>
    <w:p w14:paraId="167C0583" w14:textId="77777777" w:rsidR="00BD3D69" w:rsidRPr="002D2C39" w:rsidRDefault="00BD3D69" w:rsidP="00BD3D69">
      <w:pPr>
        <w:pStyle w:val="buletedafternumber"/>
      </w:pPr>
      <w:r w:rsidRPr="002D2C39">
        <w:t>Pirmajame eilutės lauke įrašykite datos skaitinę reikšmę, pvz. 2012</w:t>
      </w:r>
      <w:r w:rsidR="00C615E4" w:rsidRPr="002D2C39">
        <w:t xml:space="preserve"> arba pasirinkite datą iš kalendoriaus</w:t>
      </w:r>
      <w:r w:rsidRPr="002D2C39">
        <w:t>.</w:t>
      </w:r>
    </w:p>
    <w:p w14:paraId="2EEC22B2" w14:textId="77777777" w:rsidR="00BD3D69" w:rsidRPr="002D2C39" w:rsidRDefault="00EC70EC" w:rsidP="00BD3D69">
      <w:pPr>
        <w:pStyle w:val="buletedafternumber"/>
      </w:pPr>
      <w:r w:rsidRPr="002D2C39">
        <w:t xml:space="preserve">Jei reikia, lauke </w:t>
      </w:r>
      <w:r w:rsidRPr="002D2C39">
        <w:rPr>
          <w:rStyle w:val="CharLaukas"/>
        </w:rPr>
        <w:t>{datos patikslinimas}</w:t>
      </w:r>
      <w:r w:rsidRPr="002D2C39">
        <w:t xml:space="preserve"> įrašykite patikslinimą žodine išraiška, pvz. ruduo</w:t>
      </w:r>
      <w:r w:rsidR="00BD3D69" w:rsidRPr="002D2C39">
        <w:t>.</w:t>
      </w:r>
    </w:p>
    <w:p w14:paraId="33FBD1AB" w14:textId="77777777" w:rsidR="0047524B" w:rsidRPr="002D2C39" w:rsidRDefault="0047524B" w:rsidP="0047524B">
      <w:pPr>
        <w:pStyle w:val="Pastaba"/>
      </w:pPr>
      <w:r w:rsidRPr="002D2C39">
        <w:t xml:space="preserve">Jei norite pažymėti, kad datų intervalas atviras, t. y. tam tikras reiškinys ar įvykis tęsiasi iki šiol, laukelį </w:t>
      </w:r>
      <w:r w:rsidRPr="002D2C39">
        <w:rPr>
          <w:rStyle w:val="CharLaukas"/>
        </w:rPr>
        <w:t>{Iki}</w:t>
      </w:r>
      <w:r w:rsidRPr="002D2C39">
        <w:t xml:space="preserve"> palikite tuščią. Sistema automatiškai pažymės intervalo reikšmę „Iki šiol“.</w:t>
      </w:r>
    </w:p>
    <w:p w14:paraId="5EA76024" w14:textId="77777777" w:rsidR="008E3137" w:rsidRPr="002D2C39" w:rsidRDefault="008E3137" w:rsidP="00A344A4">
      <w:pPr>
        <w:pStyle w:val="AlnosNumbered"/>
        <w:numPr>
          <w:ilvl w:val="0"/>
          <w:numId w:val="6"/>
        </w:numPr>
      </w:pPr>
      <w:r w:rsidRPr="002D2C39">
        <w:t>Pažymėkite papildomus datos duomenis:</w:t>
      </w:r>
    </w:p>
    <w:p w14:paraId="562028CF" w14:textId="3579AB12" w:rsidR="008E3137" w:rsidRPr="002D2C39" w:rsidRDefault="00C7480D" w:rsidP="00FE36FE">
      <w:pPr>
        <w:pStyle w:val="buletedafternumber"/>
      </w:pPr>
      <w:r w:rsidRPr="002D2C39">
        <w:t>j</w:t>
      </w:r>
      <w:r w:rsidR="008E3137" w:rsidRPr="002D2C39">
        <w:t xml:space="preserve">ei data yra abejotina, pažymėkite varnele laukelį  </w:t>
      </w:r>
      <w:r w:rsidR="00C16393" w:rsidRPr="002D2C39">
        <w:rPr>
          <w:noProof/>
          <w:lang w:eastAsia="lt-LT"/>
        </w:rPr>
        <w:drawing>
          <wp:inline distT="0" distB="0" distL="0" distR="0" wp14:anchorId="68DBFFF2" wp14:editId="056958A0">
            <wp:extent cx="266700" cy="15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2D2C39">
        <w:t>;</w:t>
      </w:r>
    </w:p>
    <w:p w14:paraId="2ACA5DF9" w14:textId="64713E15" w:rsidR="008E3137" w:rsidRPr="002D2C39" w:rsidRDefault="00C7480D" w:rsidP="00FE36FE">
      <w:pPr>
        <w:pStyle w:val="buletedafternumber"/>
      </w:pPr>
      <w:r w:rsidRPr="002D2C39">
        <w:t>j</w:t>
      </w:r>
      <w:r w:rsidR="008E3137" w:rsidRPr="002D2C39">
        <w:t xml:space="preserve">ei data yra apytikslė, pažymėkite varnele laukelį  </w:t>
      </w:r>
      <w:r w:rsidR="00C16393" w:rsidRPr="002D2C39">
        <w:rPr>
          <w:noProof/>
          <w:lang w:eastAsia="lt-LT"/>
        </w:rPr>
        <w:drawing>
          <wp:inline distT="0" distB="0" distL="0" distR="0" wp14:anchorId="5AF6E2FE" wp14:editId="3C1A9FCD">
            <wp:extent cx="29718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2D2C39">
        <w:t>;</w:t>
      </w:r>
    </w:p>
    <w:p w14:paraId="3083EBF4" w14:textId="232D70A8" w:rsidR="008E3137" w:rsidRPr="002D2C39" w:rsidRDefault="00C7480D" w:rsidP="00FE36FE">
      <w:pPr>
        <w:pStyle w:val="buletedafternumber"/>
      </w:pPr>
      <w:r w:rsidRPr="002D2C39">
        <w:t>j</w:t>
      </w:r>
      <w:r w:rsidR="008E3137" w:rsidRPr="002D2C39">
        <w:t xml:space="preserve">ei data yra prieš Kristų, pažymėkite varnele laukelį  </w:t>
      </w:r>
      <w:r w:rsidR="00C16393" w:rsidRPr="002D2C39">
        <w:rPr>
          <w:noProof/>
          <w:lang w:eastAsia="lt-LT"/>
        </w:rPr>
        <w:drawing>
          <wp:inline distT="0" distB="0" distL="0" distR="0" wp14:anchorId="4C6F22AF" wp14:editId="2C3FB5C7">
            <wp:extent cx="441960" cy="137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008E3137" w:rsidRPr="002D2C39">
        <w:t>.</w:t>
      </w:r>
    </w:p>
    <w:p w14:paraId="4FFFC8F4" w14:textId="77777777" w:rsidR="008E3137" w:rsidRPr="002D2C39" w:rsidRDefault="008E3137" w:rsidP="00A344A4">
      <w:pPr>
        <w:pStyle w:val="AlnosNumbered"/>
        <w:numPr>
          <w:ilvl w:val="0"/>
          <w:numId w:val="6"/>
        </w:numPr>
      </w:pPr>
      <w:r w:rsidRPr="002D2C39">
        <w:t xml:space="preserve">Spauskite </w:t>
      </w:r>
      <w:r w:rsidRPr="002D2C39">
        <w:rPr>
          <w:rStyle w:val="CharLaukas"/>
        </w:rPr>
        <w:t>[Išsaugoti]</w:t>
      </w:r>
      <w:r w:rsidRPr="002D2C39">
        <w:t>.</w:t>
      </w:r>
    </w:p>
    <w:p w14:paraId="22CD2643" w14:textId="77777777" w:rsidR="008E3137" w:rsidRPr="002D2C39" w:rsidRDefault="008E3137" w:rsidP="00F213D8">
      <w:pPr>
        <w:pStyle w:val="BodyText"/>
      </w:pPr>
      <w:r w:rsidRPr="002D2C39">
        <w:lastRenderedPageBreak/>
        <w:t>Nurodytas datos intervalas įtraukiamas į duomenų formą.</w:t>
      </w:r>
    </w:p>
    <w:p w14:paraId="3341A837" w14:textId="071B37BE" w:rsidR="00A67D99" w:rsidRPr="002D2C39" w:rsidRDefault="00A67D99" w:rsidP="00E92E1B">
      <w:pPr>
        <w:pStyle w:val="Heading3"/>
        <w:rPr>
          <w:noProof w:val="0"/>
        </w:rPr>
      </w:pPr>
      <w:bookmarkStart w:id="42" w:name="_Ref315685285"/>
      <w:bookmarkStart w:id="43" w:name="_Toc169621435"/>
      <w:r w:rsidRPr="002D2C39">
        <w:rPr>
          <w:noProof w:val="0"/>
        </w:rPr>
        <w:t xml:space="preserve">Nurodyti </w:t>
      </w:r>
      <w:bookmarkEnd w:id="36"/>
      <w:bookmarkEnd w:id="37"/>
      <w:bookmarkEnd w:id="38"/>
      <w:bookmarkEnd w:id="39"/>
      <w:r w:rsidR="00184120" w:rsidRPr="002D2C39">
        <w:rPr>
          <w:noProof w:val="0"/>
        </w:rPr>
        <w:t>metus, mėnesį, dieną</w:t>
      </w:r>
      <w:bookmarkEnd w:id="42"/>
      <w:bookmarkEnd w:id="43"/>
    </w:p>
    <w:p w14:paraId="78DF1194" w14:textId="77777777" w:rsidR="00A67D99" w:rsidRPr="002D2C39" w:rsidRDefault="00A67D99" w:rsidP="0096285A">
      <w:pPr>
        <w:pStyle w:val="Alnostext"/>
      </w:pPr>
      <w:r w:rsidRPr="002D2C39">
        <w:t>Tikslią datą nurodyti galite dviem būdais:</w:t>
      </w:r>
    </w:p>
    <w:p w14:paraId="20B26589" w14:textId="77777777" w:rsidR="00A67D99" w:rsidRPr="002D2C39" w:rsidRDefault="00C7480D" w:rsidP="009F7B38">
      <w:pPr>
        <w:pStyle w:val="AlnostextBuleted"/>
        <w:numPr>
          <w:ilvl w:val="0"/>
          <w:numId w:val="2"/>
        </w:numPr>
        <w:tabs>
          <w:tab w:val="clear" w:pos="720"/>
          <w:tab w:val="num" w:pos="357"/>
        </w:tabs>
        <w:spacing w:after="120"/>
        <w:ind w:hanging="363"/>
        <w:jc w:val="left"/>
      </w:pPr>
      <w:r w:rsidRPr="002D2C39">
        <w:t>įrašyti naudojantis klaviatūra</w:t>
      </w:r>
    </w:p>
    <w:p w14:paraId="76EDFB87" w14:textId="77777777" w:rsidR="00A67D99" w:rsidRPr="002D2C39" w:rsidRDefault="00A67D99" w:rsidP="0096285A">
      <w:pPr>
        <w:pStyle w:val="Bodytextafterbuleted"/>
      </w:pPr>
      <w:r w:rsidRPr="002D2C39">
        <w:t>Datą rašykite šiuo formatu: YYY</w:t>
      </w:r>
      <w:r w:rsidR="00C7480D" w:rsidRPr="002D2C39">
        <w:t>Y-MM-DD, pavyzdžiui: 2011-04-01;</w:t>
      </w:r>
    </w:p>
    <w:p w14:paraId="22D7642E" w14:textId="77777777" w:rsidR="00A67D99" w:rsidRPr="002D2C39" w:rsidRDefault="00A67D99" w:rsidP="009F7B38">
      <w:pPr>
        <w:pStyle w:val="AlnostextBuleted"/>
        <w:numPr>
          <w:ilvl w:val="0"/>
          <w:numId w:val="2"/>
        </w:numPr>
        <w:tabs>
          <w:tab w:val="clear" w:pos="720"/>
          <w:tab w:val="num" w:pos="357"/>
        </w:tabs>
        <w:spacing w:after="120"/>
        <w:ind w:hanging="363"/>
      </w:pPr>
      <w:r w:rsidRPr="002D2C39">
        <w:t>pasirinkti iš kalendoriaus.</w:t>
      </w:r>
    </w:p>
    <w:p w14:paraId="3C2AEF2F" w14:textId="77777777" w:rsidR="008E3137" w:rsidRPr="002D2C39" w:rsidRDefault="008E3137" w:rsidP="00A21A84">
      <w:pPr>
        <w:pStyle w:val="Alnostext"/>
        <w:keepNext/>
      </w:pPr>
      <w:r w:rsidRPr="002D2C39">
        <w:t>Norėdami įrašyti tikslią datą</w:t>
      </w:r>
      <w:r w:rsidR="007959FE" w:rsidRPr="002D2C39">
        <w:t>,</w:t>
      </w:r>
      <w:r w:rsidRPr="002D2C39">
        <w:t xml:space="preserve"> atlikite šiuos veiksmus:</w:t>
      </w:r>
    </w:p>
    <w:p w14:paraId="5626B9EF" w14:textId="77777777" w:rsidR="008E3137" w:rsidRPr="002D2C39" w:rsidRDefault="008E3137" w:rsidP="00A344A4">
      <w:pPr>
        <w:pStyle w:val="AlnosNumbered"/>
        <w:keepNext/>
        <w:numPr>
          <w:ilvl w:val="0"/>
          <w:numId w:val="5"/>
        </w:numPr>
      </w:pPr>
      <w:r w:rsidRPr="002D2C39">
        <w:t xml:space="preserve">Datos įrašymo lange spauskite nuorodą </w:t>
      </w:r>
      <w:r w:rsidR="00D41590" w:rsidRPr="002D2C39">
        <w:rPr>
          <w:rStyle w:val="CharLangas"/>
        </w:rPr>
        <w:t>Metai, mėnuo, diena</w:t>
      </w:r>
      <w:r w:rsidRPr="002D2C39">
        <w:t>.</w:t>
      </w:r>
    </w:p>
    <w:p w14:paraId="26B7FA31" w14:textId="77777777" w:rsidR="008E3137" w:rsidRPr="002D2C39" w:rsidRDefault="008E3137" w:rsidP="00F213D8">
      <w:pPr>
        <w:pStyle w:val="BodyText"/>
      </w:pPr>
      <w:r w:rsidRPr="002D2C39">
        <w:t>Sistema pateikia datos įvedimo langą.</w:t>
      </w:r>
    </w:p>
    <w:p w14:paraId="7B05E0A5" w14:textId="636F6EBB" w:rsidR="00A54A16" w:rsidRPr="002D2C39" w:rsidRDefault="00C16393" w:rsidP="00704056">
      <w:pPr>
        <w:pStyle w:val="Picture"/>
      </w:pPr>
      <w:r w:rsidRPr="002D2C39">
        <w:rPr>
          <w:noProof/>
        </w:rPr>
        <w:drawing>
          <wp:inline distT="0" distB="0" distL="0" distR="0" wp14:anchorId="5E926971" wp14:editId="0B681B40">
            <wp:extent cx="3208020" cy="1577340"/>
            <wp:effectExtent l="19050" t="19050" r="1143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8020" cy="1577340"/>
                    </a:xfrm>
                    <a:prstGeom prst="rect">
                      <a:avLst/>
                    </a:prstGeom>
                    <a:noFill/>
                    <a:ln w="3175">
                      <a:solidFill>
                        <a:schemeClr val="tx1"/>
                      </a:solidFill>
                    </a:ln>
                  </pic:spPr>
                </pic:pic>
              </a:graphicData>
            </a:graphic>
          </wp:inline>
        </w:drawing>
      </w:r>
    </w:p>
    <w:p w14:paraId="2B8818A6" w14:textId="77777777" w:rsidR="00A67D99" w:rsidRPr="002D2C39" w:rsidRDefault="00C615E4" w:rsidP="00A344A4">
      <w:pPr>
        <w:pStyle w:val="AlnosNumbered"/>
        <w:numPr>
          <w:ilvl w:val="0"/>
          <w:numId w:val="5"/>
        </w:numPr>
      </w:pPr>
      <w:r w:rsidRPr="002D2C39">
        <w:t>Įrašykite datos skaitinę reikšmę arba pasirinkite datą iš kalendoriaus.</w:t>
      </w:r>
    </w:p>
    <w:p w14:paraId="1F2651C7" w14:textId="77777777" w:rsidR="00BD3D69" w:rsidRPr="002D2C39" w:rsidRDefault="00BD3D69" w:rsidP="00BD3D69">
      <w:pPr>
        <w:pStyle w:val="AlnosNumbered"/>
      </w:pPr>
      <w:r w:rsidRPr="002D2C39">
        <w:t xml:space="preserve">Jei reikia, </w:t>
      </w:r>
      <w:r w:rsidR="00DF6E8C" w:rsidRPr="002D2C39">
        <w:t xml:space="preserve">lauke </w:t>
      </w:r>
      <w:r w:rsidR="00DF6E8C" w:rsidRPr="002D2C39">
        <w:rPr>
          <w:rStyle w:val="CharLaukas"/>
        </w:rPr>
        <w:t>{datos patikslinimas}</w:t>
      </w:r>
      <w:r w:rsidR="00DF6E8C" w:rsidRPr="002D2C39">
        <w:t xml:space="preserve"> įrašykite</w:t>
      </w:r>
      <w:r w:rsidRPr="002D2C39">
        <w:t xml:space="preserve"> datos patikslinimą žodine išraiška, pvz. rytas.</w:t>
      </w:r>
    </w:p>
    <w:p w14:paraId="1C1BFEFC" w14:textId="77777777" w:rsidR="00A67D99" w:rsidRPr="002D2C39" w:rsidRDefault="00A67D99" w:rsidP="00E92E1B">
      <w:pPr>
        <w:pStyle w:val="Heading3"/>
        <w:rPr>
          <w:noProof w:val="0"/>
        </w:rPr>
      </w:pPr>
      <w:bookmarkStart w:id="44" w:name="_Ref306887595"/>
      <w:bookmarkStart w:id="45" w:name="_Toc306895876"/>
      <w:bookmarkStart w:id="46" w:name="_Toc169621436"/>
      <w:r w:rsidRPr="002D2C39">
        <w:rPr>
          <w:noProof w:val="0"/>
        </w:rPr>
        <w:t>Nurodyti laikotarpį</w:t>
      </w:r>
      <w:bookmarkEnd w:id="44"/>
      <w:bookmarkEnd w:id="45"/>
      <w:bookmarkEnd w:id="46"/>
    </w:p>
    <w:p w14:paraId="7911CC28" w14:textId="77777777" w:rsidR="00A67D99" w:rsidRPr="002D2C39" w:rsidRDefault="00A67D99" w:rsidP="00B71073">
      <w:pPr>
        <w:pStyle w:val="Alnostext"/>
        <w:keepNext/>
        <w:keepLines/>
      </w:pPr>
      <w:r w:rsidRPr="002D2C39">
        <w:t>Norėdami įrašyti laikotarpį</w:t>
      </w:r>
      <w:r w:rsidR="007959FE" w:rsidRPr="002D2C39">
        <w:t>,</w:t>
      </w:r>
      <w:r w:rsidRPr="002D2C39">
        <w:t xml:space="preserve"> atlikite šiuos veiksmus:</w:t>
      </w:r>
    </w:p>
    <w:p w14:paraId="3AD206BA" w14:textId="77777777" w:rsidR="00A67D99" w:rsidRPr="002D2C39" w:rsidRDefault="008E3137" w:rsidP="00A344A4">
      <w:pPr>
        <w:pStyle w:val="AlnosNumbered"/>
        <w:keepNext/>
        <w:keepLines/>
        <w:numPr>
          <w:ilvl w:val="0"/>
          <w:numId w:val="7"/>
        </w:numPr>
      </w:pPr>
      <w:r w:rsidRPr="002D2C39">
        <w:t xml:space="preserve">Datos įrašymo lange </w:t>
      </w:r>
      <w:r w:rsidR="00A67D99" w:rsidRPr="002D2C39">
        <w:t xml:space="preserve">spauskite nuorodą </w:t>
      </w:r>
      <w:r w:rsidR="00A67D99" w:rsidRPr="002D2C39">
        <w:rPr>
          <w:rStyle w:val="CharLangas"/>
        </w:rPr>
        <w:t>Laikotarpis</w:t>
      </w:r>
      <w:r w:rsidR="00A67D99" w:rsidRPr="002D2C39">
        <w:t>.</w:t>
      </w:r>
    </w:p>
    <w:p w14:paraId="2658F280" w14:textId="77777777" w:rsidR="00032764" w:rsidRPr="002D2C39" w:rsidRDefault="00032764" w:rsidP="00F213D8">
      <w:pPr>
        <w:pStyle w:val="BodyText"/>
      </w:pPr>
      <w:r w:rsidRPr="002D2C39">
        <w:t xml:space="preserve">Sistema pateikia </w:t>
      </w:r>
      <w:r w:rsidR="00D168DB" w:rsidRPr="002D2C39">
        <w:t>laikotarpio</w:t>
      </w:r>
      <w:r w:rsidRPr="002D2C39">
        <w:t xml:space="preserve"> įvedimo langą.</w:t>
      </w:r>
    </w:p>
    <w:p w14:paraId="3D5BE5AD" w14:textId="39E6413F" w:rsidR="006357C8" w:rsidRPr="002D2C39" w:rsidRDefault="00C16393" w:rsidP="00704056">
      <w:pPr>
        <w:pStyle w:val="Picture"/>
      </w:pPr>
      <w:r w:rsidRPr="002D2C39">
        <w:rPr>
          <w:noProof/>
        </w:rPr>
        <w:drawing>
          <wp:inline distT="0" distB="0" distL="0" distR="0" wp14:anchorId="31E3F409" wp14:editId="42648746">
            <wp:extent cx="3810000" cy="1623060"/>
            <wp:effectExtent l="19050" t="19050" r="19050"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1623060"/>
                    </a:xfrm>
                    <a:prstGeom prst="rect">
                      <a:avLst/>
                    </a:prstGeom>
                    <a:noFill/>
                    <a:ln w="3175">
                      <a:solidFill>
                        <a:schemeClr val="tx1"/>
                      </a:solidFill>
                    </a:ln>
                  </pic:spPr>
                </pic:pic>
              </a:graphicData>
            </a:graphic>
          </wp:inline>
        </w:drawing>
      </w:r>
    </w:p>
    <w:p w14:paraId="0986FB23" w14:textId="77777777" w:rsidR="001F484C" w:rsidRPr="002D2C39" w:rsidRDefault="00852225" w:rsidP="00A344A4">
      <w:pPr>
        <w:pStyle w:val="AlnosNumbered"/>
        <w:numPr>
          <w:ilvl w:val="0"/>
          <w:numId w:val="6"/>
        </w:numPr>
      </w:pPr>
      <w:r w:rsidRPr="002D2C39">
        <w:t>Pirmajame laukelyje į</w:t>
      </w:r>
      <w:r w:rsidR="001F484C" w:rsidRPr="002D2C39">
        <w:t xml:space="preserve">rašykite laikotarpio skaitmeninę </w:t>
      </w:r>
      <w:r w:rsidR="008528C7" w:rsidRPr="002D2C39">
        <w:t>reikšmę</w:t>
      </w:r>
      <w:r w:rsidR="001F484C" w:rsidRPr="002D2C39">
        <w:t>.</w:t>
      </w:r>
    </w:p>
    <w:p w14:paraId="1A5D26AA" w14:textId="77777777" w:rsidR="001F484C" w:rsidRPr="002D2C39" w:rsidRDefault="001F484C" w:rsidP="00A344A4">
      <w:pPr>
        <w:pStyle w:val="AlnosNumbered"/>
        <w:keepNext/>
        <w:keepLines/>
        <w:numPr>
          <w:ilvl w:val="0"/>
          <w:numId w:val="6"/>
        </w:numPr>
      </w:pPr>
      <w:r w:rsidRPr="002D2C39">
        <w:t>Nurodykite laikotarpio duomenis - spragtelkite ant norimo laikotarpio skirtuko.</w:t>
      </w:r>
    </w:p>
    <w:p w14:paraId="02A0FD09" w14:textId="77777777" w:rsidR="001F484C" w:rsidRPr="002D2C39" w:rsidRDefault="001F484C" w:rsidP="00F213D8">
      <w:pPr>
        <w:pStyle w:val="BodyText"/>
        <w:rPr>
          <w:bdr w:val="single" w:sz="4" w:space="0" w:color="auto"/>
          <w:lang w:eastAsia="lt-LT"/>
        </w:rPr>
      </w:pPr>
      <w:r w:rsidRPr="002D2C39">
        <w:t>Sistema išskleidžia reikšmių sąrašą, pvz.:</w:t>
      </w:r>
      <w:r w:rsidRPr="002D2C39">
        <w:rPr>
          <w:bdr w:val="single" w:sz="4" w:space="0" w:color="auto"/>
          <w:lang w:eastAsia="lt-LT"/>
        </w:rPr>
        <w:t xml:space="preserve"> </w:t>
      </w:r>
    </w:p>
    <w:p w14:paraId="7517FB5D" w14:textId="6C9D31CC" w:rsidR="001F484C" w:rsidRPr="002D2C39" w:rsidRDefault="00C16393" w:rsidP="00704056">
      <w:pPr>
        <w:pStyle w:val="Picture"/>
      </w:pPr>
      <w:r w:rsidRPr="002D2C39">
        <w:rPr>
          <w:noProof/>
        </w:rPr>
        <w:lastRenderedPageBreak/>
        <w:drawing>
          <wp:inline distT="0" distB="0" distL="0" distR="0" wp14:anchorId="1115CAE6" wp14:editId="78BA8897">
            <wp:extent cx="3810000" cy="2118360"/>
            <wp:effectExtent l="19050" t="19050" r="19050"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118360"/>
                    </a:xfrm>
                    <a:prstGeom prst="rect">
                      <a:avLst/>
                    </a:prstGeom>
                    <a:noFill/>
                    <a:ln w="3175">
                      <a:solidFill>
                        <a:schemeClr val="tx1"/>
                      </a:solidFill>
                    </a:ln>
                  </pic:spPr>
                </pic:pic>
              </a:graphicData>
            </a:graphic>
          </wp:inline>
        </w:drawing>
      </w:r>
    </w:p>
    <w:p w14:paraId="3413085D" w14:textId="77777777" w:rsidR="001F484C" w:rsidRPr="002D2C39" w:rsidRDefault="001F484C" w:rsidP="00A344A4">
      <w:pPr>
        <w:pStyle w:val="AlnosNumbered"/>
        <w:keepNext/>
        <w:keepLines/>
        <w:numPr>
          <w:ilvl w:val="0"/>
          <w:numId w:val="6"/>
        </w:numPr>
      </w:pPr>
      <w:r w:rsidRPr="002D2C39">
        <w:t>Spragtelkite ant norimos reikšmės.</w:t>
      </w:r>
    </w:p>
    <w:p w14:paraId="59349FA4" w14:textId="77777777" w:rsidR="001F484C" w:rsidRPr="002D2C39" w:rsidRDefault="001F484C" w:rsidP="00F213D8">
      <w:pPr>
        <w:pStyle w:val="BodyText"/>
      </w:pPr>
      <w:r w:rsidRPr="002D2C39">
        <w:t xml:space="preserve">Sistema įtraukia pasirinktą reikšmę į laikotarpio </w:t>
      </w:r>
      <w:r w:rsidR="009129B7" w:rsidRPr="002D2C39">
        <w:t>lauką</w:t>
      </w:r>
      <w:r w:rsidRPr="002D2C39">
        <w:t>.</w:t>
      </w:r>
    </w:p>
    <w:p w14:paraId="52DD37D6" w14:textId="4E441135" w:rsidR="001F484C" w:rsidRPr="002D2C39" w:rsidRDefault="00C16393" w:rsidP="00704056">
      <w:pPr>
        <w:pStyle w:val="Picture"/>
      </w:pPr>
      <w:r w:rsidRPr="002D2C39">
        <w:rPr>
          <w:noProof/>
        </w:rPr>
        <w:drawing>
          <wp:inline distT="0" distB="0" distL="0" distR="0" wp14:anchorId="0C1593ED" wp14:editId="65BEB1FE">
            <wp:extent cx="3817620" cy="2141220"/>
            <wp:effectExtent l="19050" t="19050" r="1143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7620" cy="2141220"/>
                    </a:xfrm>
                    <a:prstGeom prst="rect">
                      <a:avLst/>
                    </a:prstGeom>
                    <a:noFill/>
                    <a:ln w="3175">
                      <a:solidFill>
                        <a:schemeClr val="tx1"/>
                      </a:solidFill>
                    </a:ln>
                  </pic:spPr>
                </pic:pic>
              </a:graphicData>
            </a:graphic>
          </wp:inline>
        </w:drawing>
      </w:r>
    </w:p>
    <w:p w14:paraId="0BB3DDBE" w14:textId="77777777" w:rsidR="00852225" w:rsidRPr="002D2C39" w:rsidRDefault="00852225" w:rsidP="00A344A4">
      <w:pPr>
        <w:pStyle w:val="AlnosNumbered"/>
        <w:numPr>
          <w:ilvl w:val="0"/>
          <w:numId w:val="6"/>
        </w:numPr>
      </w:pPr>
      <w:r w:rsidRPr="002D2C39">
        <w:t xml:space="preserve">Jei reikia, </w:t>
      </w:r>
      <w:r w:rsidR="00DF6E8C" w:rsidRPr="002D2C39">
        <w:t xml:space="preserve">lauke </w:t>
      </w:r>
      <w:r w:rsidR="00DF6E8C" w:rsidRPr="002D2C39">
        <w:rPr>
          <w:rStyle w:val="CharLaukas"/>
        </w:rPr>
        <w:t>{datos patikslinimas}</w:t>
      </w:r>
      <w:r w:rsidR="00DF6E8C" w:rsidRPr="002D2C39">
        <w:t xml:space="preserve"> įrašykite </w:t>
      </w:r>
      <w:r w:rsidRPr="002D2C39">
        <w:t>datos patikslinimą žodine išraiška, pvz. ruduo.</w:t>
      </w:r>
    </w:p>
    <w:p w14:paraId="0E4E8311" w14:textId="77777777" w:rsidR="00B95AA8" w:rsidRPr="002D2C39" w:rsidRDefault="005E00B9" w:rsidP="00A344A4">
      <w:pPr>
        <w:pStyle w:val="AlnosNumbered"/>
        <w:keepNext/>
        <w:numPr>
          <w:ilvl w:val="0"/>
          <w:numId w:val="6"/>
        </w:numPr>
      </w:pPr>
      <w:r w:rsidRPr="002D2C39">
        <w:t>Jei reikia,</w:t>
      </w:r>
      <w:r w:rsidR="00B95AA8" w:rsidRPr="002D2C39">
        <w:t xml:space="preserve"> pažymėkite papildomus datos duomenis:</w:t>
      </w:r>
    </w:p>
    <w:p w14:paraId="7506C9C3" w14:textId="31368E88" w:rsidR="00B95AA8" w:rsidRPr="002D2C39" w:rsidRDefault="00C7480D" w:rsidP="003865F6">
      <w:pPr>
        <w:pStyle w:val="buletedafternumber"/>
        <w:keepNext/>
      </w:pPr>
      <w:r w:rsidRPr="002D2C39">
        <w:t>j</w:t>
      </w:r>
      <w:r w:rsidR="00B95AA8" w:rsidRPr="002D2C39">
        <w:t xml:space="preserve">ei data yra abejotina, pažymėkite varnele laukelį  </w:t>
      </w:r>
      <w:r w:rsidR="00C16393" w:rsidRPr="002D2C39">
        <w:rPr>
          <w:noProof/>
          <w:lang w:eastAsia="lt-LT"/>
        </w:rPr>
        <w:drawing>
          <wp:inline distT="0" distB="0" distL="0" distR="0" wp14:anchorId="32D8B1AE" wp14:editId="3E1470C2">
            <wp:extent cx="2667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2D2C39">
        <w:t>;</w:t>
      </w:r>
    </w:p>
    <w:p w14:paraId="20772C96" w14:textId="45D73811" w:rsidR="00B95AA8" w:rsidRPr="002D2C39" w:rsidRDefault="00C7480D" w:rsidP="003865F6">
      <w:pPr>
        <w:pStyle w:val="buletedafternumber"/>
        <w:keepNext/>
      </w:pPr>
      <w:r w:rsidRPr="002D2C39">
        <w:t>j</w:t>
      </w:r>
      <w:r w:rsidR="00B95AA8" w:rsidRPr="002D2C39">
        <w:t xml:space="preserve">ei data yra apytikslė, pažymėkite varnele laukelį  </w:t>
      </w:r>
      <w:r w:rsidR="00C16393" w:rsidRPr="002D2C39">
        <w:rPr>
          <w:noProof/>
          <w:lang w:eastAsia="lt-LT"/>
        </w:rPr>
        <w:drawing>
          <wp:inline distT="0" distB="0" distL="0" distR="0" wp14:anchorId="3E253E19" wp14:editId="0C236B47">
            <wp:extent cx="29718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2D2C39">
        <w:t>;</w:t>
      </w:r>
    </w:p>
    <w:p w14:paraId="16F63BF4" w14:textId="2851D5C8" w:rsidR="00B95AA8" w:rsidRPr="002D2C39" w:rsidRDefault="00C7480D" w:rsidP="00B95AA8">
      <w:pPr>
        <w:pStyle w:val="buletedafternumber"/>
      </w:pPr>
      <w:r w:rsidRPr="002D2C39">
        <w:t>j</w:t>
      </w:r>
      <w:r w:rsidR="00B95AA8" w:rsidRPr="002D2C39">
        <w:t xml:space="preserve">ei data yra prieš Kristų, pažymėkite varnele laukelį  </w:t>
      </w:r>
      <w:r w:rsidR="00C16393" w:rsidRPr="002D2C39">
        <w:rPr>
          <w:noProof/>
          <w:lang w:eastAsia="lt-LT"/>
        </w:rPr>
        <w:drawing>
          <wp:inline distT="0" distB="0" distL="0" distR="0" wp14:anchorId="35CC0F69" wp14:editId="4B8E2C99">
            <wp:extent cx="441960" cy="137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00B95AA8" w:rsidRPr="002D2C39">
        <w:t>.</w:t>
      </w:r>
    </w:p>
    <w:p w14:paraId="7F66C1B9" w14:textId="77777777" w:rsidR="001F484C" w:rsidRPr="002D2C39" w:rsidRDefault="001F484C" w:rsidP="00A344A4">
      <w:pPr>
        <w:pStyle w:val="AlnosNumbered"/>
        <w:numPr>
          <w:ilvl w:val="0"/>
          <w:numId w:val="6"/>
        </w:numPr>
      </w:pPr>
      <w:r w:rsidRPr="002D2C39">
        <w:t xml:space="preserve">Spauskite </w:t>
      </w:r>
      <w:r w:rsidRPr="002D2C39">
        <w:rPr>
          <w:rStyle w:val="CharLaukas"/>
        </w:rPr>
        <w:t>[</w:t>
      </w:r>
      <w:r w:rsidR="00B95AA8" w:rsidRPr="002D2C39">
        <w:rPr>
          <w:rStyle w:val="CharLaukas"/>
        </w:rPr>
        <w:t>Išs</w:t>
      </w:r>
      <w:r w:rsidRPr="002D2C39">
        <w:rPr>
          <w:rStyle w:val="CharLaukas"/>
        </w:rPr>
        <w:t>augoti]</w:t>
      </w:r>
      <w:r w:rsidRPr="002D2C39">
        <w:t>.</w:t>
      </w:r>
    </w:p>
    <w:p w14:paraId="2422DE5B" w14:textId="77777777" w:rsidR="001F484C" w:rsidRPr="002D2C39" w:rsidRDefault="001F484C" w:rsidP="00F213D8">
      <w:pPr>
        <w:pStyle w:val="BodyText"/>
      </w:pPr>
      <w:r w:rsidRPr="002D2C39">
        <w:t>Nurodyta data įtraukiama į duomenų formą.</w:t>
      </w:r>
    </w:p>
    <w:p w14:paraId="68B8FE2E" w14:textId="77777777" w:rsidR="00F1758C" w:rsidRPr="002D2C39" w:rsidRDefault="004D0046" w:rsidP="00F1758C">
      <w:pPr>
        <w:pStyle w:val="Pastaba"/>
      </w:pPr>
      <w:r w:rsidRPr="002D2C39">
        <w:t xml:space="preserve">Skaitmeninės reikšmės (pvz.: 3), įrašytos laukelyje arabiškais skaitmenimis, paspaudus </w:t>
      </w:r>
      <w:r w:rsidR="005A1DA6" w:rsidRPr="002D2C39">
        <w:rPr>
          <w:rStyle w:val="CharLaukas"/>
        </w:rPr>
        <w:t>[Išsaugoti</w:t>
      </w:r>
      <w:r w:rsidRPr="002D2C39">
        <w:rPr>
          <w:rStyle w:val="CharLaukas"/>
        </w:rPr>
        <w:t>]</w:t>
      </w:r>
      <w:r w:rsidRPr="002D2C39">
        <w:t xml:space="preserve"> automatiškai paverčiamos romėniškais skaitmenimis</w:t>
      </w:r>
      <w:r w:rsidR="005A1DA6" w:rsidRPr="002D2C39">
        <w:t xml:space="preserve"> </w:t>
      </w:r>
      <w:r w:rsidRPr="002D2C39">
        <w:t xml:space="preserve">(pvz. </w:t>
      </w:r>
      <w:r w:rsidR="00E178E3" w:rsidRPr="002D2C39">
        <w:t>III</w:t>
      </w:r>
      <w:r w:rsidRPr="002D2C39">
        <w:t>)</w:t>
      </w:r>
      <w:r w:rsidR="005A1DA6" w:rsidRPr="002D2C39">
        <w:t>.</w:t>
      </w:r>
    </w:p>
    <w:p w14:paraId="1BFC2299" w14:textId="77777777" w:rsidR="00393E79" w:rsidRPr="002D2C39" w:rsidRDefault="003068A6" w:rsidP="00C6332B">
      <w:pPr>
        <w:pStyle w:val="Captiontable"/>
      </w:pPr>
      <w:bookmarkStart w:id="47" w:name="_Ref318804242"/>
      <w:r w:rsidRPr="002D2C39">
        <w:t>Laikotarpių</w:t>
      </w:r>
      <w:r w:rsidR="0028561C" w:rsidRPr="002D2C39">
        <w:t xml:space="preserve"> reikšmių pavyzdžiai</w:t>
      </w:r>
      <w:bookmarkEnd w:id="47"/>
    </w:p>
    <w:tbl>
      <w:tblPr>
        <w:tblW w:w="7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1683"/>
        <w:gridCol w:w="2020"/>
      </w:tblGrid>
      <w:tr w:rsidR="003068A6" w:rsidRPr="002D2C39" w14:paraId="50FA1BC7" w14:textId="77777777" w:rsidTr="003068A6">
        <w:trPr>
          <w:trHeight w:val="315"/>
        </w:trPr>
        <w:tc>
          <w:tcPr>
            <w:tcW w:w="3557" w:type="dxa"/>
            <w:shd w:val="clear" w:color="000000" w:fill="F0F0F0"/>
            <w:noWrap/>
            <w:vAlign w:val="center"/>
            <w:hideMark/>
          </w:tcPr>
          <w:p w14:paraId="32C81309" w14:textId="77777777" w:rsidR="003068A6" w:rsidRPr="002D2C39" w:rsidRDefault="003068A6" w:rsidP="00C6332B">
            <w:pPr>
              <w:keepNext/>
              <w:jc w:val="center"/>
              <w:rPr>
                <w:rFonts w:cs="Arial"/>
                <w:b/>
                <w:bCs/>
                <w:sz w:val="18"/>
                <w:szCs w:val="18"/>
                <w:lang w:eastAsia="lt-LT"/>
              </w:rPr>
            </w:pPr>
            <w:r w:rsidRPr="002D2C39">
              <w:rPr>
                <w:rFonts w:cs="Arial"/>
                <w:b/>
                <w:bCs/>
                <w:sz w:val="18"/>
                <w:szCs w:val="18"/>
                <w:lang w:eastAsia="lt-LT"/>
              </w:rPr>
              <w:t>Laikotarpio pavadinimas</w:t>
            </w:r>
          </w:p>
        </w:tc>
        <w:tc>
          <w:tcPr>
            <w:tcW w:w="1683" w:type="dxa"/>
            <w:shd w:val="clear" w:color="000000" w:fill="F0F0F0"/>
            <w:noWrap/>
            <w:vAlign w:val="center"/>
            <w:hideMark/>
          </w:tcPr>
          <w:p w14:paraId="408F16BD" w14:textId="77777777" w:rsidR="003068A6" w:rsidRPr="002D2C39" w:rsidRDefault="003068A6" w:rsidP="00C6332B">
            <w:pPr>
              <w:keepNext/>
              <w:jc w:val="center"/>
              <w:rPr>
                <w:rFonts w:cs="Arial"/>
                <w:b/>
                <w:bCs/>
                <w:sz w:val="18"/>
                <w:szCs w:val="18"/>
                <w:lang w:eastAsia="lt-LT"/>
              </w:rPr>
            </w:pPr>
            <w:r w:rsidRPr="002D2C39">
              <w:rPr>
                <w:rFonts w:cs="Arial"/>
                <w:b/>
                <w:bCs/>
                <w:sz w:val="18"/>
                <w:szCs w:val="18"/>
                <w:lang w:eastAsia="lt-LT"/>
              </w:rPr>
              <w:t>Data nuo (imtinai)</w:t>
            </w:r>
          </w:p>
        </w:tc>
        <w:tc>
          <w:tcPr>
            <w:tcW w:w="2020" w:type="dxa"/>
            <w:shd w:val="clear" w:color="000000" w:fill="F0F0F0"/>
            <w:noWrap/>
            <w:vAlign w:val="center"/>
            <w:hideMark/>
          </w:tcPr>
          <w:p w14:paraId="4C681BAA" w14:textId="77777777" w:rsidR="003068A6" w:rsidRPr="002D2C39" w:rsidRDefault="003068A6" w:rsidP="00C6332B">
            <w:pPr>
              <w:keepNext/>
              <w:jc w:val="center"/>
              <w:rPr>
                <w:rFonts w:cs="Arial"/>
                <w:b/>
                <w:bCs/>
                <w:sz w:val="18"/>
                <w:szCs w:val="18"/>
                <w:lang w:eastAsia="lt-LT"/>
              </w:rPr>
            </w:pPr>
            <w:r w:rsidRPr="002D2C39">
              <w:rPr>
                <w:rFonts w:cs="Arial"/>
                <w:b/>
                <w:bCs/>
                <w:sz w:val="18"/>
                <w:szCs w:val="18"/>
                <w:lang w:eastAsia="lt-LT"/>
              </w:rPr>
              <w:t>Data iki (imtinai)</w:t>
            </w:r>
          </w:p>
        </w:tc>
      </w:tr>
      <w:tr w:rsidR="003068A6" w:rsidRPr="002D2C39" w14:paraId="7CE98E07" w14:textId="77777777" w:rsidTr="003068A6">
        <w:trPr>
          <w:trHeight w:val="315"/>
        </w:trPr>
        <w:tc>
          <w:tcPr>
            <w:tcW w:w="3557" w:type="dxa"/>
            <w:shd w:val="clear" w:color="000000" w:fill="FFFFFF"/>
            <w:noWrap/>
            <w:vAlign w:val="center"/>
            <w:hideMark/>
          </w:tcPr>
          <w:p w14:paraId="26088506" w14:textId="77777777" w:rsidR="003068A6" w:rsidRPr="002D2C39" w:rsidRDefault="003068A6" w:rsidP="00C6332B">
            <w:pPr>
              <w:keepNext/>
              <w:rPr>
                <w:rFonts w:ascii="Calibri" w:hAnsi="Calibri"/>
                <w:b/>
                <w:i/>
                <w:szCs w:val="22"/>
                <w:lang w:eastAsia="lt-LT"/>
              </w:rPr>
            </w:pPr>
            <w:r w:rsidRPr="002D2C39">
              <w:rPr>
                <w:rFonts w:ascii="Calibri" w:hAnsi="Calibri"/>
                <w:b/>
                <w:i/>
                <w:szCs w:val="22"/>
                <w:lang w:eastAsia="lt-LT"/>
              </w:rPr>
              <w:t>Tūkstantmetis</w:t>
            </w:r>
          </w:p>
        </w:tc>
        <w:tc>
          <w:tcPr>
            <w:tcW w:w="1683" w:type="dxa"/>
            <w:shd w:val="clear" w:color="000000" w:fill="FFFFFF"/>
            <w:noWrap/>
            <w:vAlign w:val="center"/>
            <w:hideMark/>
          </w:tcPr>
          <w:p w14:paraId="2FE407F4" w14:textId="77777777" w:rsidR="003068A6" w:rsidRPr="002D2C39" w:rsidRDefault="003068A6" w:rsidP="00C6332B">
            <w:pPr>
              <w:keepNext/>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5A11EE23" w14:textId="77777777" w:rsidR="003068A6" w:rsidRPr="002D2C39" w:rsidRDefault="003068A6" w:rsidP="00C6332B">
            <w:pPr>
              <w:keepNext/>
              <w:rPr>
                <w:rFonts w:ascii="Calibri" w:hAnsi="Calibri"/>
                <w:szCs w:val="22"/>
                <w:lang w:eastAsia="lt-LT"/>
              </w:rPr>
            </w:pPr>
            <w:r w:rsidRPr="002D2C39">
              <w:rPr>
                <w:rFonts w:ascii="Calibri" w:hAnsi="Calibri"/>
                <w:szCs w:val="22"/>
                <w:lang w:eastAsia="lt-LT"/>
              </w:rPr>
              <w:t>0999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3BFD5916" w14:textId="77777777" w:rsidTr="003068A6">
        <w:trPr>
          <w:trHeight w:val="315"/>
        </w:trPr>
        <w:tc>
          <w:tcPr>
            <w:tcW w:w="3557" w:type="dxa"/>
            <w:shd w:val="clear" w:color="000000" w:fill="FFFFFF"/>
            <w:noWrap/>
            <w:vAlign w:val="center"/>
            <w:hideMark/>
          </w:tcPr>
          <w:p w14:paraId="26FA902A" w14:textId="77777777" w:rsidR="003068A6" w:rsidRPr="002D2C39" w:rsidRDefault="00793829" w:rsidP="003068A6">
            <w:pPr>
              <w:rPr>
                <w:rFonts w:ascii="Calibri" w:hAnsi="Calibri"/>
                <w:szCs w:val="22"/>
                <w:lang w:eastAsia="lt-LT"/>
              </w:rPr>
            </w:pPr>
            <w:r w:rsidRPr="002D2C39">
              <w:rPr>
                <w:rFonts w:ascii="Calibri" w:hAnsi="Calibri"/>
                <w:szCs w:val="22"/>
                <w:lang w:eastAsia="lt-LT"/>
              </w:rPr>
              <w:t>Tūkstantmečio pirma</w:t>
            </w:r>
            <w:r w:rsidR="003068A6" w:rsidRPr="002D2C39">
              <w:rPr>
                <w:rFonts w:ascii="Calibri" w:hAnsi="Calibri"/>
                <w:szCs w:val="22"/>
                <w:lang w:eastAsia="lt-LT"/>
              </w:rPr>
              <w:t xml:space="preserve"> pusė</w:t>
            </w:r>
          </w:p>
        </w:tc>
        <w:tc>
          <w:tcPr>
            <w:tcW w:w="1683" w:type="dxa"/>
            <w:shd w:val="clear" w:color="000000" w:fill="FFFFFF"/>
            <w:noWrap/>
            <w:vAlign w:val="center"/>
            <w:hideMark/>
          </w:tcPr>
          <w:p w14:paraId="75796B34" w14:textId="77777777" w:rsidR="003068A6" w:rsidRPr="002D2C39" w:rsidRDefault="003068A6" w:rsidP="00793829">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4E12A2D3" w14:textId="77777777" w:rsidR="003068A6" w:rsidRPr="002D2C39" w:rsidRDefault="003068A6" w:rsidP="003068A6">
            <w:pPr>
              <w:rPr>
                <w:rFonts w:ascii="Calibri" w:hAnsi="Calibri"/>
                <w:szCs w:val="22"/>
                <w:lang w:eastAsia="lt-LT"/>
              </w:rPr>
            </w:pPr>
            <w:r w:rsidRPr="002D2C39">
              <w:rPr>
                <w:rFonts w:ascii="Calibri" w:hAnsi="Calibri"/>
                <w:szCs w:val="22"/>
                <w:lang w:eastAsia="lt-LT"/>
              </w:rPr>
              <w:t>0499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2C5F6D81" w14:textId="77777777" w:rsidTr="003068A6">
        <w:trPr>
          <w:trHeight w:val="315"/>
        </w:trPr>
        <w:tc>
          <w:tcPr>
            <w:tcW w:w="3557" w:type="dxa"/>
            <w:shd w:val="clear" w:color="000000" w:fill="FFFFFF"/>
            <w:noWrap/>
            <w:vAlign w:val="center"/>
            <w:hideMark/>
          </w:tcPr>
          <w:p w14:paraId="014F7212"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antra pusė</w:t>
            </w:r>
          </w:p>
        </w:tc>
        <w:tc>
          <w:tcPr>
            <w:tcW w:w="1683" w:type="dxa"/>
            <w:shd w:val="clear" w:color="000000" w:fill="FFFFFF"/>
            <w:noWrap/>
            <w:vAlign w:val="center"/>
            <w:hideMark/>
          </w:tcPr>
          <w:p w14:paraId="5FD7BE2E" w14:textId="77777777" w:rsidR="003068A6" w:rsidRPr="002D2C39" w:rsidRDefault="003068A6" w:rsidP="003068A6">
            <w:pPr>
              <w:rPr>
                <w:rFonts w:ascii="Calibri" w:hAnsi="Calibri"/>
                <w:szCs w:val="22"/>
                <w:lang w:eastAsia="lt-LT"/>
              </w:rPr>
            </w:pPr>
            <w:r w:rsidRPr="002D2C39">
              <w:rPr>
                <w:rFonts w:ascii="Calibri" w:hAnsi="Calibri"/>
                <w:szCs w:val="22"/>
                <w:lang w:eastAsia="lt-LT"/>
              </w:rPr>
              <w:t>0500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72A7D9E7" w14:textId="77777777" w:rsidR="003068A6" w:rsidRPr="002D2C39" w:rsidRDefault="003068A6" w:rsidP="003068A6">
            <w:pPr>
              <w:rPr>
                <w:rFonts w:ascii="Calibri" w:hAnsi="Calibri"/>
                <w:szCs w:val="22"/>
                <w:lang w:eastAsia="lt-LT"/>
              </w:rPr>
            </w:pPr>
            <w:r w:rsidRPr="002D2C39">
              <w:rPr>
                <w:rFonts w:ascii="Calibri" w:hAnsi="Calibri"/>
                <w:szCs w:val="22"/>
                <w:lang w:eastAsia="lt-LT"/>
              </w:rPr>
              <w:t>0999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2BD3AB55" w14:textId="77777777" w:rsidTr="003068A6">
        <w:trPr>
          <w:trHeight w:val="315"/>
        </w:trPr>
        <w:tc>
          <w:tcPr>
            <w:tcW w:w="3557" w:type="dxa"/>
            <w:shd w:val="clear" w:color="000000" w:fill="FFFFFF"/>
            <w:noWrap/>
            <w:vAlign w:val="center"/>
            <w:hideMark/>
          </w:tcPr>
          <w:p w14:paraId="63F8A7A2"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pradžia</w:t>
            </w:r>
          </w:p>
        </w:tc>
        <w:tc>
          <w:tcPr>
            <w:tcW w:w="1683" w:type="dxa"/>
            <w:shd w:val="clear" w:color="000000" w:fill="FFFFFF"/>
            <w:noWrap/>
            <w:vAlign w:val="center"/>
            <w:hideMark/>
          </w:tcPr>
          <w:p w14:paraId="5543CD6A"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252C3400" w14:textId="77777777" w:rsidR="003068A6" w:rsidRPr="002D2C39" w:rsidRDefault="003068A6" w:rsidP="003068A6">
            <w:pPr>
              <w:rPr>
                <w:rFonts w:ascii="Calibri" w:hAnsi="Calibri"/>
                <w:szCs w:val="22"/>
                <w:lang w:eastAsia="lt-LT"/>
              </w:rPr>
            </w:pPr>
            <w:r w:rsidRPr="002D2C39">
              <w:rPr>
                <w:rFonts w:ascii="Calibri" w:hAnsi="Calibri"/>
                <w:szCs w:val="22"/>
                <w:lang w:eastAsia="lt-LT"/>
              </w:rPr>
              <w:t>0249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02C9BFD5" w14:textId="77777777" w:rsidTr="003068A6">
        <w:trPr>
          <w:trHeight w:val="315"/>
        </w:trPr>
        <w:tc>
          <w:tcPr>
            <w:tcW w:w="3557" w:type="dxa"/>
            <w:shd w:val="clear" w:color="000000" w:fill="FFFFFF"/>
            <w:noWrap/>
            <w:vAlign w:val="center"/>
            <w:hideMark/>
          </w:tcPr>
          <w:p w14:paraId="7260B2B8"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vidurys</w:t>
            </w:r>
          </w:p>
        </w:tc>
        <w:tc>
          <w:tcPr>
            <w:tcW w:w="1683" w:type="dxa"/>
            <w:shd w:val="clear" w:color="000000" w:fill="FFFFFF"/>
            <w:noWrap/>
            <w:vAlign w:val="center"/>
            <w:hideMark/>
          </w:tcPr>
          <w:p w14:paraId="02B52AB1" w14:textId="77777777" w:rsidR="003068A6" w:rsidRPr="002D2C39" w:rsidRDefault="003068A6" w:rsidP="003068A6">
            <w:pPr>
              <w:rPr>
                <w:rFonts w:ascii="Calibri" w:hAnsi="Calibri"/>
                <w:szCs w:val="22"/>
                <w:lang w:eastAsia="lt-LT"/>
              </w:rPr>
            </w:pPr>
            <w:r w:rsidRPr="002D2C39">
              <w:rPr>
                <w:rFonts w:ascii="Calibri" w:hAnsi="Calibri"/>
                <w:szCs w:val="22"/>
                <w:lang w:eastAsia="lt-LT"/>
              </w:rPr>
              <w:t>0250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7B3386DD" w14:textId="77777777" w:rsidR="003068A6" w:rsidRPr="002D2C39" w:rsidRDefault="003068A6" w:rsidP="003068A6">
            <w:pPr>
              <w:rPr>
                <w:rFonts w:ascii="Calibri" w:hAnsi="Calibri"/>
                <w:szCs w:val="22"/>
                <w:lang w:eastAsia="lt-LT"/>
              </w:rPr>
            </w:pPr>
            <w:r w:rsidRPr="002D2C39">
              <w:rPr>
                <w:rFonts w:ascii="Calibri" w:hAnsi="Calibri"/>
                <w:szCs w:val="22"/>
                <w:lang w:eastAsia="lt-LT"/>
              </w:rPr>
              <w:t>0749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398F5523" w14:textId="77777777" w:rsidTr="003068A6">
        <w:trPr>
          <w:trHeight w:val="315"/>
        </w:trPr>
        <w:tc>
          <w:tcPr>
            <w:tcW w:w="3557" w:type="dxa"/>
            <w:shd w:val="clear" w:color="000000" w:fill="FFFFFF"/>
            <w:noWrap/>
            <w:vAlign w:val="center"/>
            <w:hideMark/>
          </w:tcPr>
          <w:p w14:paraId="10D0F605"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pabaiga</w:t>
            </w:r>
          </w:p>
        </w:tc>
        <w:tc>
          <w:tcPr>
            <w:tcW w:w="1683" w:type="dxa"/>
            <w:shd w:val="clear" w:color="000000" w:fill="FFFFFF"/>
            <w:noWrap/>
            <w:vAlign w:val="center"/>
            <w:hideMark/>
          </w:tcPr>
          <w:p w14:paraId="3B7AD4AB" w14:textId="77777777" w:rsidR="003068A6" w:rsidRPr="002D2C39" w:rsidRDefault="003068A6" w:rsidP="003068A6">
            <w:pPr>
              <w:rPr>
                <w:rFonts w:ascii="Calibri" w:hAnsi="Calibri"/>
                <w:szCs w:val="22"/>
                <w:lang w:eastAsia="lt-LT"/>
              </w:rPr>
            </w:pPr>
            <w:r w:rsidRPr="002D2C39">
              <w:rPr>
                <w:rFonts w:ascii="Calibri" w:hAnsi="Calibri"/>
                <w:szCs w:val="22"/>
                <w:lang w:eastAsia="lt-LT"/>
              </w:rPr>
              <w:t>0750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723D6D19" w14:textId="77777777" w:rsidR="003068A6" w:rsidRPr="002D2C39" w:rsidRDefault="003068A6" w:rsidP="003068A6">
            <w:pPr>
              <w:rPr>
                <w:rFonts w:ascii="Calibri" w:hAnsi="Calibri"/>
                <w:szCs w:val="22"/>
                <w:lang w:eastAsia="lt-LT"/>
              </w:rPr>
            </w:pPr>
            <w:r w:rsidRPr="002D2C39">
              <w:rPr>
                <w:rFonts w:ascii="Calibri" w:hAnsi="Calibri"/>
                <w:szCs w:val="22"/>
                <w:lang w:eastAsia="lt-LT"/>
              </w:rPr>
              <w:t>0999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3D69BC00" w14:textId="77777777" w:rsidTr="003068A6">
        <w:trPr>
          <w:trHeight w:val="315"/>
        </w:trPr>
        <w:tc>
          <w:tcPr>
            <w:tcW w:w="3557" w:type="dxa"/>
            <w:shd w:val="clear" w:color="000000" w:fill="FFFFFF"/>
            <w:noWrap/>
            <w:vAlign w:val="center"/>
            <w:hideMark/>
          </w:tcPr>
          <w:p w14:paraId="4AC1FFB3"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pirmas trečdalis</w:t>
            </w:r>
          </w:p>
        </w:tc>
        <w:tc>
          <w:tcPr>
            <w:tcW w:w="1683" w:type="dxa"/>
            <w:shd w:val="clear" w:color="000000" w:fill="FFFFFF"/>
            <w:noWrap/>
            <w:vAlign w:val="center"/>
            <w:hideMark/>
          </w:tcPr>
          <w:p w14:paraId="0F7B43A8"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06DF3E67" w14:textId="77777777" w:rsidR="003068A6" w:rsidRPr="002D2C39" w:rsidRDefault="003068A6" w:rsidP="003068A6">
            <w:pPr>
              <w:rPr>
                <w:rFonts w:ascii="Calibri" w:hAnsi="Calibri"/>
                <w:szCs w:val="22"/>
                <w:lang w:eastAsia="lt-LT"/>
              </w:rPr>
            </w:pPr>
            <w:r w:rsidRPr="002D2C39">
              <w:rPr>
                <w:rFonts w:ascii="Calibri" w:hAnsi="Calibri"/>
                <w:szCs w:val="22"/>
                <w:lang w:eastAsia="lt-LT"/>
              </w:rPr>
              <w:t>0332</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67E1DBBF" w14:textId="77777777" w:rsidTr="003068A6">
        <w:trPr>
          <w:trHeight w:val="315"/>
        </w:trPr>
        <w:tc>
          <w:tcPr>
            <w:tcW w:w="3557" w:type="dxa"/>
            <w:shd w:val="clear" w:color="000000" w:fill="FFFFFF"/>
            <w:noWrap/>
            <w:vAlign w:val="center"/>
            <w:hideMark/>
          </w:tcPr>
          <w:p w14:paraId="1C5E29E3" w14:textId="77777777" w:rsidR="003068A6" w:rsidRPr="002D2C39" w:rsidRDefault="003068A6" w:rsidP="003068A6">
            <w:pPr>
              <w:rPr>
                <w:rFonts w:ascii="Calibri" w:hAnsi="Calibri"/>
                <w:szCs w:val="22"/>
                <w:lang w:eastAsia="lt-LT"/>
              </w:rPr>
            </w:pPr>
            <w:r w:rsidRPr="002D2C39">
              <w:rPr>
                <w:rFonts w:ascii="Calibri" w:hAnsi="Calibri"/>
                <w:szCs w:val="22"/>
                <w:lang w:eastAsia="lt-LT"/>
              </w:rPr>
              <w:lastRenderedPageBreak/>
              <w:t>Tūkstantmečio antras trečdalis</w:t>
            </w:r>
          </w:p>
        </w:tc>
        <w:tc>
          <w:tcPr>
            <w:tcW w:w="1683" w:type="dxa"/>
            <w:shd w:val="clear" w:color="000000" w:fill="FFFFFF"/>
            <w:noWrap/>
            <w:vAlign w:val="center"/>
            <w:hideMark/>
          </w:tcPr>
          <w:p w14:paraId="6379B3CB" w14:textId="77777777" w:rsidR="003068A6" w:rsidRPr="002D2C39" w:rsidRDefault="003068A6" w:rsidP="003068A6">
            <w:pPr>
              <w:rPr>
                <w:rFonts w:ascii="Calibri" w:hAnsi="Calibri"/>
                <w:szCs w:val="22"/>
                <w:lang w:eastAsia="lt-LT"/>
              </w:rPr>
            </w:pPr>
            <w:r w:rsidRPr="002D2C39">
              <w:rPr>
                <w:rFonts w:ascii="Calibri" w:hAnsi="Calibri"/>
                <w:szCs w:val="22"/>
                <w:lang w:eastAsia="lt-LT"/>
              </w:rPr>
              <w:t>0333</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4EF353C7" w14:textId="77777777" w:rsidR="003068A6" w:rsidRPr="002D2C39" w:rsidRDefault="003068A6" w:rsidP="003068A6">
            <w:pPr>
              <w:rPr>
                <w:rFonts w:ascii="Calibri" w:hAnsi="Calibri"/>
                <w:szCs w:val="22"/>
                <w:lang w:eastAsia="lt-LT"/>
              </w:rPr>
            </w:pPr>
            <w:r w:rsidRPr="002D2C39">
              <w:rPr>
                <w:rFonts w:ascii="Calibri" w:hAnsi="Calibri"/>
                <w:szCs w:val="22"/>
                <w:lang w:eastAsia="lt-LT"/>
              </w:rPr>
              <w:t>0665</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6B251AE3" w14:textId="77777777" w:rsidTr="003068A6">
        <w:trPr>
          <w:trHeight w:val="315"/>
        </w:trPr>
        <w:tc>
          <w:tcPr>
            <w:tcW w:w="3557" w:type="dxa"/>
            <w:shd w:val="clear" w:color="000000" w:fill="FFFFFF"/>
            <w:noWrap/>
            <w:vAlign w:val="center"/>
            <w:hideMark/>
          </w:tcPr>
          <w:p w14:paraId="5EB82226"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trečias trečdalis</w:t>
            </w:r>
          </w:p>
        </w:tc>
        <w:tc>
          <w:tcPr>
            <w:tcW w:w="1683" w:type="dxa"/>
            <w:shd w:val="clear" w:color="000000" w:fill="FFFFFF"/>
            <w:noWrap/>
            <w:vAlign w:val="center"/>
            <w:hideMark/>
          </w:tcPr>
          <w:p w14:paraId="5902FDFF" w14:textId="77777777" w:rsidR="003068A6" w:rsidRPr="002D2C39" w:rsidRDefault="003068A6" w:rsidP="003068A6">
            <w:pPr>
              <w:rPr>
                <w:rFonts w:ascii="Calibri" w:hAnsi="Calibri"/>
                <w:szCs w:val="22"/>
                <w:lang w:eastAsia="lt-LT"/>
              </w:rPr>
            </w:pPr>
            <w:r w:rsidRPr="002D2C39">
              <w:rPr>
                <w:rFonts w:ascii="Calibri" w:hAnsi="Calibri"/>
                <w:szCs w:val="22"/>
                <w:lang w:eastAsia="lt-LT"/>
              </w:rPr>
              <w:t>0666</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62D6F295" w14:textId="77777777" w:rsidR="003068A6" w:rsidRPr="002D2C39" w:rsidRDefault="003068A6" w:rsidP="003068A6">
            <w:pPr>
              <w:rPr>
                <w:rFonts w:ascii="Calibri" w:hAnsi="Calibri"/>
                <w:szCs w:val="22"/>
                <w:lang w:eastAsia="lt-LT"/>
              </w:rPr>
            </w:pPr>
            <w:r w:rsidRPr="002D2C39">
              <w:rPr>
                <w:rFonts w:ascii="Calibri" w:hAnsi="Calibri"/>
                <w:szCs w:val="22"/>
                <w:lang w:eastAsia="lt-LT"/>
              </w:rPr>
              <w:t>0999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3208E173" w14:textId="77777777" w:rsidTr="003068A6">
        <w:trPr>
          <w:trHeight w:val="315"/>
        </w:trPr>
        <w:tc>
          <w:tcPr>
            <w:tcW w:w="3557" w:type="dxa"/>
            <w:shd w:val="clear" w:color="000000" w:fill="FFFFFF"/>
            <w:noWrap/>
            <w:vAlign w:val="center"/>
            <w:hideMark/>
          </w:tcPr>
          <w:p w14:paraId="098571BA"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pirmas ketvirtis</w:t>
            </w:r>
          </w:p>
        </w:tc>
        <w:tc>
          <w:tcPr>
            <w:tcW w:w="1683" w:type="dxa"/>
            <w:shd w:val="clear" w:color="000000" w:fill="FFFFFF"/>
            <w:noWrap/>
            <w:vAlign w:val="center"/>
            <w:hideMark/>
          </w:tcPr>
          <w:p w14:paraId="5F689867"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4AAB8B39" w14:textId="77777777" w:rsidR="003068A6" w:rsidRPr="002D2C39" w:rsidRDefault="003068A6" w:rsidP="003068A6">
            <w:pPr>
              <w:rPr>
                <w:rFonts w:ascii="Calibri" w:hAnsi="Calibri"/>
                <w:szCs w:val="22"/>
                <w:lang w:eastAsia="lt-LT"/>
              </w:rPr>
            </w:pPr>
            <w:r w:rsidRPr="002D2C39">
              <w:rPr>
                <w:rFonts w:ascii="Calibri" w:hAnsi="Calibri"/>
                <w:szCs w:val="22"/>
                <w:lang w:eastAsia="lt-LT"/>
              </w:rPr>
              <w:t>0249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2B0BD9AA" w14:textId="77777777" w:rsidTr="003068A6">
        <w:trPr>
          <w:trHeight w:val="315"/>
        </w:trPr>
        <w:tc>
          <w:tcPr>
            <w:tcW w:w="3557" w:type="dxa"/>
            <w:shd w:val="clear" w:color="000000" w:fill="FFFFFF"/>
            <w:noWrap/>
            <w:vAlign w:val="center"/>
            <w:hideMark/>
          </w:tcPr>
          <w:p w14:paraId="19BDC728"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antras ketvirtis</w:t>
            </w:r>
          </w:p>
        </w:tc>
        <w:tc>
          <w:tcPr>
            <w:tcW w:w="1683" w:type="dxa"/>
            <w:shd w:val="clear" w:color="000000" w:fill="FFFFFF"/>
            <w:noWrap/>
            <w:vAlign w:val="center"/>
            <w:hideMark/>
          </w:tcPr>
          <w:p w14:paraId="208DFCDC" w14:textId="77777777" w:rsidR="003068A6" w:rsidRPr="002D2C39" w:rsidRDefault="003068A6" w:rsidP="003068A6">
            <w:pPr>
              <w:rPr>
                <w:rFonts w:ascii="Calibri" w:hAnsi="Calibri"/>
                <w:szCs w:val="22"/>
                <w:lang w:eastAsia="lt-LT"/>
              </w:rPr>
            </w:pPr>
            <w:r w:rsidRPr="002D2C39">
              <w:rPr>
                <w:rFonts w:ascii="Calibri" w:hAnsi="Calibri"/>
                <w:szCs w:val="22"/>
                <w:lang w:eastAsia="lt-LT"/>
              </w:rPr>
              <w:t>0250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022A47A9" w14:textId="77777777" w:rsidR="003068A6" w:rsidRPr="002D2C39" w:rsidRDefault="003068A6" w:rsidP="003068A6">
            <w:pPr>
              <w:rPr>
                <w:rFonts w:ascii="Calibri" w:hAnsi="Calibri"/>
                <w:szCs w:val="22"/>
                <w:lang w:eastAsia="lt-LT"/>
              </w:rPr>
            </w:pPr>
            <w:r w:rsidRPr="002D2C39">
              <w:rPr>
                <w:rFonts w:ascii="Calibri" w:hAnsi="Calibri"/>
                <w:szCs w:val="22"/>
                <w:lang w:eastAsia="lt-LT"/>
              </w:rPr>
              <w:t>0499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0993E512" w14:textId="77777777" w:rsidTr="003068A6">
        <w:trPr>
          <w:trHeight w:val="315"/>
        </w:trPr>
        <w:tc>
          <w:tcPr>
            <w:tcW w:w="3557" w:type="dxa"/>
            <w:shd w:val="clear" w:color="000000" w:fill="FFFFFF"/>
            <w:noWrap/>
            <w:vAlign w:val="center"/>
            <w:hideMark/>
          </w:tcPr>
          <w:p w14:paraId="00AA1C3D"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trečias ketvirtis</w:t>
            </w:r>
          </w:p>
        </w:tc>
        <w:tc>
          <w:tcPr>
            <w:tcW w:w="1683" w:type="dxa"/>
            <w:shd w:val="clear" w:color="000000" w:fill="FFFFFF"/>
            <w:noWrap/>
            <w:vAlign w:val="center"/>
            <w:hideMark/>
          </w:tcPr>
          <w:p w14:paraId="190A1399" w14:textId="77777777" w:rsidR="003068A6" w:rsidRPr="002D2C39" w:rsidRDefault="003068A6" w:rsidP="003068A6">
            <w:pPr>
              <w:rPr>
                <w:rFonts w:ascii="Calibri" w:hAnsi="Calibri"/>
                <w:szCs w:val="22"/>
                <w:lang w:eastAsia="lt-LT"/>
              </w:rPr>
            </w:pPr>
            <w:r w:rsidRPr="002D2C39">
              <w:rPr>
                <w:rFonts w:ascii="Calibri" w:hAnsi="Calibri"/>
                <w:szCs w:val="22"/>
                <w:lang w:eastAsia="lt-LT"/>
              </w:rPr>
              <w:t>0500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329E9A58" w14:textId="77777777" w:rsidR="003068A6" w:rsidRPr="002D2C39" w:rsidRDefault="003068A6" w:rsidP="003068A6">
            <w:pPr>
              <w:rPr>
                <w:rFonts w:ascii="Calibri" w:hAnsi="Calibri"/>
                <w:szCs w:val="22"/>
                <w:lang w:eastAsia="lt-LT"/>
              </w:rPr>
            </w:pPr>
            <w:r w:rsidRPr="002D2C39">
              <w:rPr>
                <w:rFonts w:ascii="Calibri" w:hAnsi="Calibri"/>
                <w:szCs w:val="22"/>
                <w:lang w:eastAsia="lt-LT"/>
              </w:rPr>
              <w:t>0749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6A25D73D" w14:textId="77777777" w:rsidTr="003068A6">
        <w:trPr>
          <w:trHeight w:val="315"/>
        </w:trPr>
        <w:tc>
          <w:tcPr>
            <w:tcW w:w="3557" w:type="dxa"/>
            <w:shd w:val="clear" w:color="000000" w:fill="FFFFFF"/>
            <w:noWrap/>
            <w:vAlign w:val="center"/>
            <w:hideMark/>
          </w:tcPr>
          <w:p w14:paraId="09C79D20" w14:textId="77777777" w:rsidR="003068A6" w:rsidRPr="002D2C39" w:rsidRDefault="003068A6" w:rsidP="003068A6">
            <w:pPr>
              <w:rPr>
                <w:rFonts w:ascii="Calibri" w:hAnsi="Calibri"/>
                <w:szCs w:val="22"/>
                <w:lang w:eastAsia="lt-LT"/>
              </w:rPr>
            </w:pPr>
            <w:r w:rsidRPr="002D2C39">
              <w:rPr>
                <w:rFonts w:ascii="Calibri" w:hAnsi="Calibri"/>
                <w:szCs w:val="22"/>
                <w:lang w:eastAsia="lt-LT"/>
              </w:rPr>
              <w:t>Tūkstantmečio ketvirtas ketvirtis</w:t>
            </w:r>
          </w:p>
        </w:tc>
        <w:tc>
          <w:tcPr>
            <w:tcW w:w="1683" w:type="dxa"/>
            <w:shd w:val="clear" w:color="000000" w:fill="FFFFFF"/>
            <w:noWrap/>
            <w:vAlign w:val="center"/>
            <w:hideMark/>
          </w:tcPr>
          <w:p w14:paraId="49E38B96" w14:textId="77777777" w:rsidR="003068A6" w:rsidRPr="002D2C39" w:rsidRDefault="003068A6" w:rsidP="003068A6">
            <w:pPr>
              <w:rPr>
                <w:rFonts w:ascii="Calibri" w:hAnsi="Calibri"/>
                <w:szCs w:val="22"/>
                <w:lang w:eastAsia="lt-LT"/>
              </w:rPr>
            </w:pPr>
            <w:r w:rsidRPr="002D2C39">
              <w:rPr>
                <w:rFonts w:ascii="Calibri" w:hAnsi="Calibri"/>
                <w:szCs w:val="22"/>
                <w:lang w:eastAsia="lt-LT"/>
              </w:rPr>
              <w:t>0750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396EC91B" w14:textId="77777777" w:rsidR="003068A6" w:rsidRPr="002D2C39" w:rsidRDefault="003068A6" w:rsidP="003068A6">
            <w:pPr>
              <w:rPr>
                <w:rFonts w:ascii="Calibri" w:hAnsi="Calibri"/>
                <w:szCs w:val="22"/>
                <w:lang w:eastAsia="lt-LT"/>
              </w:rPr>
            </w:pPr>
            <w:r w:rsidRPr="002D2C39">
              <w:rPr>
                <w:rFonts w:ascii="Calibri" w:hAnsi="Calibri"/>
                <w:szCs w:val="22"/>
                <w:lang w:eastAsia="lt-LT"/>
              </w:rPr>
              <w:t>0999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0DB7C5A8" w14:textId="77777777" w:rsidTr="003068A6">
        <w:trPr>
          <w:trHeight w:val="315"/>
        </w:trPr>
        <w:tc>
          <w:tcPr>
            <w:tcW w:w="3557" w:type="dxa"/>
            <w:shd w:val="clear" w:color="000000" w:fill="FFFFFF"/>
            <w:noWrap/>
            <w:vAlign w:val="center"/>
            <w:hideMark/>
          </w:tcPr>
          <w:p w14:paraId="48BF3579" w14:textId="77777777" w:rsidR="003068A6" w:rsidRPr="002D2C39" w:rsidRDefault="003068A6" w:rsidP="003068A6">
            <w:pPr>
              <w:rPr>
                <w:rFonts w:ascii="Calibri" w:hAnsi="Calibri"/>
                <w:b/>
                <w:i/>
                <w:szCs w:val="22"/>
                <w:lang w:eastAsia="lt-LT"/>
              </w:rPr>
            </w:pPr>
            <w:r w:rsidRPr="002D2C39">
              <w:rPr>
                <w:rFonts w:ascii="Calibri" w:hAnsi="Calibri"/>
                <w:b/>
                <w:i/>
                <w:szCs w:val="22"/>
                <w:lang w:eastAsia="lt-LT"/>
              </w:rPr>
              <w:t>Amžius</w:t>
            </w:r>
          </w:p>
        </w:tc>
        <w:tc>
          <w:tcPr>
            <w:tcW w:w="1683" w:type="dxa"/>
            <w:shd w:val="clear" w:color="000000" w:fill="FFFFFF"/>
            <w:noWrap/>
            <w:vAlign w:val="center"/>
            <w:hideMark/>
          </w:tcPr>
          <w:p w14:paraId="6A733587"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60D95C53"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3598E930" w14:textId="77777777" w:rsidTr="003068A6">
        <w:trPr>
          <w:trHeight w:val="315"/>
        </w:trPr>
        <w:tc>
          <w:tcPr>
            <w:tcW w:w="3557" w:type="dxa"/>
            <w:shd w:val="clear" w:color="000000" w:fill="FFFFFF"/>
            <w:noWrap/>
            <w:vAlign w:val="center"/>
            <w:hideMark/>
          </w:tcPr>
          <w:p w14:paraId="5E2667EA"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pirma pusė</w:t>
            </w:r>
          </w:p>
        </w:tc>
        <w:tc>
          <w:tcPr>
            <w:tcW w:w="1683" w:type="dxa"/>
            <w:shd w:val="clear" w:color="000000" w:fill="FFFFFF"/>
            <w:noWrap/>
            <w:vAlign w:val="center"/>
            <w:hideMark/>
          </w:tcPr>
          <w:p w14:paraId="026D6A75"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3A99B3F1"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0049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6FCC5329" w14:textId="77777777" w:rsidTr="003068A6">
        <w:trPr>
          <w:trHeight w:val="315"/>
        </w:trPr>
        <w:tc>
          <w:tcPr>
            <w:tcW w:w="3557" w:type="dxa"/>
            <w:shd w:val="clear" w:color="000000" w:fill="FFFFFF"/>
            <w:noWrap/>
            <w:vAlign w:val="center"/>
            <w:hideMark/>
          </w:tcPr>
          <w:p w14:paraId="4636AF9A"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antra pusė</w:t>
            </w:r>
          </w:p>
        </w:tc>
        <w:tc>
          <w:tcPr>
            <w:tcW w:w="1683" w:type="dxa"/>
            <w:shd w:val="clear" w:color="000000" w:fill="FFFFFF"/>
            <w:noWrap/>
            <w:vAlign w:val="center"/>
            <w:hideMark/>
          </w:tcPr>
          <w:p w14:paraId="3AFB86A1"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0050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5E68A69A"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38524BB4" w14:textId="77777777" w:rsidTr="003068A6">
        <w:trPr>
          <w:trHeight w:val="315"/>
        </w:trPr>
        <w:tc>
          <w:tcPr>
            <w:tcW w:w="3557" w:type="dxa"/>
            <w:shd w:val="clear" w:color="000000" w:fill="FFFFFF"/>
            <w:noWrap/>
            <w:vAlign w:val="center"/>
            <w:hideMark/>
          </w:tcPr>
          <w:p w14:paraId="0C9F3758"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pradžia</w:t>
            </w:r>
          </w:p>
        </w:tc>
        <w:tc>
          <w:tcPr>
            <w:tcW w:w="1683" w:type="dxa"/>
            <w:shd w:val="clear" w:color="000000" w:fill="FFFFFF"/>
            <w:noWrap/>
            <w:vAlign w:val="center"/>
            <w:hideMark/>
          </w:tcPr>
          <w:p w14:paraId="531AF0BA"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4B91ED88"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0024</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57308711" w14:textId="77777777" w:rsidTr="003068A6">
        <w:trPr>
          <w:trHeight w:val="315"/>
        </w:trPr>
        <w:tc>
          <w:tcPr>
            <w:tcW w:w="3557" w:type="dxa"/>
            <w:shd w:val="clear" w:color="000000" w:fill="FFFFFF"/>
            <w:noWrap/>
            <w:vAlign w:val="center"/>
            <w:hideMark/>
          </w:tcPr>
          <w:p w14:paraId="482F154D"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vidurys</w:t>
            </w:r>
          </w:p>
        </w:tc>
        <w:tc>
          <w:tcPr>
            <w:tcW w:w="1683" w:type="dxa"/>
            <w:shd w:val="clear" w:color="000000" w:fill="FFFFFF"/>
            <w:noWrap/>
            <w:vAlign w:val="center"/>
            <w:hideMark/>
          </w:tcPr>
          <w:p w14:paraId="51510DCD"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0025</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2D8B61B7"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0074</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627272F6" w14:textId="77777777" w:rsidTr="003068A6">
        <w:trPr>
          <w:trHeight w:val="315"/>
        </w:trPr>
        <w:tc>
          <w:tcPr>
            <w:tcW w:w="3557" w:type="dxa"/>
            <w:shd w:val="clear" w:color="000000" w:fill="FFFFFF"/>
            <w:noWrap/>
            <w:vAlign w:val="center"/>
            <w:hideMark/>
          </w:tcPr>
          <w:p w14:paraId="7BBA6BFE"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pabaiga</w:t>
            </w:r>
          </w:p>
        </w:tc>
        <w:tc>
          <w:tcPr>
            <w:tcW w:w="1683" w:type="dxa"/>
            <w:shd w:val="clear" w:color="000000" w:fill="FFFFFF"/>
            <w:noWrap/>
            <w:vAlign w:val="center"/>
            <w:hideMark/>
          </w:tcPr>
          <w:p w14:paraId="39CDE0CA"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0075</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2A35866B"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5267AFCB" w14:textId="77777777" w:rsidTr="003068A6">
        <w:trPr>
          <w:trHeight w:val="315"/>
        </w:trPr>
        <w:tc>
          <w:tcPr>
            <w:tcW w:w="3557" w:type="dxa"/>
            <w:shd w:val="clear" w:color="000000" w:fill="FFFFFF"/>
            <w:noWrap/>
            <w:vAlign w:val="center"/>
            <w:hideMark/>
          </w:tcPr>
          <w:p w14:paraId="5BB13B21"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pirmas trečdalis</w:t>
            </w:r>
          </w:p>
        </w:tc>
        <w:tc>
          <w:tcPr>
            <w:tcW w:w="1683" w:type="dxa"/>
            <w:shd w:val="clear" w:color="000000" w:fill="FFFFFF"/>
            <w:noWrap/>
            <w:vAlign w:val="center"/>
            <w:hideMark/>
          </w:tcPr>
          <w:p w14:paraId="3936532E"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7421DEA7"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0032</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1A05594C" w14:textId="77777777" w:rsidTr="003068A6">
        <w:trPr>
          <w:trHeight w:val="315"/>
        </w:trPr>
        <w:tc>
          <w:tcPr>
            <w:tcW w:w="3557" w:type="dxa"/>
            <w:shd w:val="clear" w:color="000000" w:fill="FFFFFF"/>
            <w:noWrap/>
            <w:vAlign w:val="center"/>
            <w:hideMark/>
          </w:tcPr>
          <w:p w14:paraId="6ECFD3CA"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antras trečdalis</w:t>
            </w:r>
          </w:p>
        </w:tc>
        <w:tc>
          <w:tcPr>
            <w:tcW w:w="1683" w:type="dxa"/>
            <w:shd w:val="clear" w:color="000000" w:fill="FFFFFF"/>
            <w:noWrap/>
            <w:vAlign w:val="center"/>
            <w:hideMark/>
          </w:tcPr>
          <w:p w14:paraId="35FCCC71"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0033</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3E3BDFCC"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0065</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32B48672" w14:textId="77777777" w:rsidTr="003068A6">
        <w:trPr>
          <w:trHeight w:val="315"/>
        </w:trPr>
        <w:tc>
          <w:tcPr>
            <w:tcW w:w="3557" w:type="dxa"/>
            <w:shd w:val="clear" w:color="000000" w:fill="FFFFFF"/>
            <w:noWrap/>
            <w:vAlign w:val="center"/>
            <w:hideMark/>
          </w:tcPr>
          <w:p w14:paraId="5A3F7753"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trečias trečdalis</w:t>
            </w:r>
          </w:p>
        </w:tc>
        <w:tc>
          <w:tcPr>
            <w:tcW w:w="1683" w:type="dxa"/>
            <w:shd w:val="clear" w:color="000000" w:fill="FFFFFF"/>
            <w:noWrap/>
            <w:vAlign w:val="center"/>
            <w:hideMark/>
          </w:tcPr>
          <w:p w14:paraId="4FD18644"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0066</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3418B3BF"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5FAE27C0" w14:textId="77777777" w:rsidTr="003068A6">
        <w:trPr>
          <w:trHeight w:val="315"/>
        </w:trPr>
        <w:tc>
          <w:tcPr>
            <w:tcW w:w="3557" w:type="dxa"/>
            <w:shd w:val="clear" w:color="000000" w:fill="FFFFFF"/>
            <w:noWrap/>
            <w:vAlign w:val="center"/>
            <w:hideMark/>
          </w:tcPr>
          <w:p w14:paraId="52969802"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pirmas ketvirtis</w:t>
            </w:r>
          </w:p>
        </w:tc>
        <w:tc>
          <w:tcPr>
            <w:tcW w:w="1683" w:type="dxa"/>
            <w:shd w:val="clear" w:color="000000" w:fill="FFFFFF"/>
            <w:noWrap/>
            <w:vAlign w:val="center"/>
            <w:hideMark/>
          </w:tcPr>
          <w:p w14:paraId="76526156"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516D0D90"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0024</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24A9B17E" w14:textId="77777777" w:rsidTr="003068A6">
        <w:trPr>
          <w:trHeight w:val="315"/>
        </w:trPr>
        <w:tc>
          <w:tcPr>
            <w:tcW w:w="3557" w:type="dxa"/>
            <w:shd w:val="clear" w:color="000000" w:fill="FFFFFF"/>
            <w:noWrap/>
            <w:vAlign w:val="center"/>
            <w:hideMark/>
          </w:tcPr>
          <w:p w14:paraId="3737D3CE"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antras ketvirtis</w:t>
            </w:r>
          </w:p>
        </w:tc>
        <w:tc>
          <w:tcPr>
            <w:tcW w:w="1683" w:type="dxa"/>
            <w:shd w:val="clear" w:color="000000" w:fill="FFFFFF"/>
            <w:noWrap/>
            <w:vAlign w:val="center"/>
            <w:hideMark/>
          </w:tcPr>
          <w:p w14:paraId="73C5649E"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0025</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76B1F8FB"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0049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275CCA8A" w14:textId="77777777" w:rsidTr="003068A6">
        <w:trPr>
          <w:trHeight w:val="315"/>
        </w:trPr>
        <w:tc>
          <w:tcPr>
            <w:tcW w:w="3557" w:type="dxa"/>
            <w:shd w:val="clear" w:color="000000" w:fill="FFFFFF"/>
            <w:noWrap/>
            <w:vAlign w:val="center"/>
            <w:hideMark/>
          </w:tcPr>
          <w:p w14:paraId="1D0AEF70"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trečias ketvirtis</w:t>
            </w:r>
          </w:p>
        </w:tc>
        <w:tc>
          <w:tcPr>
            <w:tcW w:w="1683" w:type="dxa"/>
            <w:shd w:val="clear" w:color="000000" w:fill="FFFFFF"/>
            <w:noWrap/>
            <w:vAlign w:val="center"/>
            <w:hideMark/>
          </w:tcPr>
          <w:p w14:paraId="47906C29"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0050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0A923DE2"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0074</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126D5F20" w14:textId="77777777" w:rsidTr="003068A6">
        <w:trPr>
          <w:trHeight w:val="315"/>
        </w:trPr>
        <w:tc>
          <w:tcPr>
            <w:tcW w:w="3557" w:type="dxa"/>
            <w:shd w:val="clear" w:color="000000" w:fill="FFFFFF"/>
            <w:noWrap/>
            <w:vAlign w:val="center"/>
            <w:hideMark/>
          </w:tcPr>
          <w:p w14:paraId="2DD2D5E4"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ketvirtas ketvirtis</w:t>
            </w:r>
          </w:p>
        </w:tc>
        <w:tc>
          <w:tcPr>
            <w:tcW w:w="1683" w:type="dxa"/>
            <w:shd w:val="clear" w:color="000000" w:fill="FFFFFF"/>
            <w:noWrap/>
            <w:vAlign w:val="center"/>
            <w:hideMark/>
          </w:tcPr>
          <w:p w14:paraId="0C6469CB"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0075</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033B3BAF"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0099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39F92AE0" w14:textId="77777777" w:rsidTr="003068A6">
        <w:trPr>
          <w:trHeight w:val="315"/>
        </w:trPr>
        <w:tc>
          <w:tcPr>
            <w:tcW w:w="3557" w:type="dxa"/>
            <w:shd w:val="clear" w:color="000000" w:fill="FFFFFF"/>
            <w:noWrap/>
            <w:vAlign w:val="center"/>
            <w:hideMark/>
          </w:tcPr>
          <w:p w14:paraId="08E70B19"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1 dešimtmetis</w:t>
            </w:r>
          </w:p>
        </w:tc>
        <w:tc>
          <w:tcPr>
            <w:tcW w:w="1683" w:type="dxa"/>
            <w:shd w:val="clear" w:color="000000" w:fill="FFFFFF"/>
            <w:noWrap/>
            <w:vAlign w:val="center"/>
            <w:hideMark/>
          </w:tcPr>
          <w:p w14:paraId="22A1789A"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279C8077"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5EC4DDBA" w14:textId="77777777" w:rsidTr="003068A6">
        <w:trPr>
          <w:trHeight w:val="315"/>
        </w:trPr>
        <w:tc>
          <w:tcPr>
            <w:tcW w:w="3557" w:type="dxa"/>
            <w:shd w:val="clear" w:color="000000" w:fill="FFFFFF"/>
            <w:noWrap/>
            <w:vAlign w:val="center"/>
            <w:hideMark/>
          </w:tcPr>
          <w:p w14:paraId="26EE9E74"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1 dešimtmečio pirma pusė</w:t>
            </w:r>
          </w:p>
        </w:tc>
        <w:tc>
          <w:tcPr>
            <w:tcW w:w="1683" w:type="dxa"/>
            <w:shd w:val="clear" w:color="000000" w:fill="FFFFFF"/>
            <w:noWrap/>
            <w:vAlign w:val="center"/>
            <w:hideMark/>
          </w:tcPr>
          <w:p w14:paraId="2B41A222"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0FF5AB9A"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0004</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5A684A11" w14:textId="77777777" w:rsidTr="003068A6">
        <w:trPr>
          <w:trHeight w:val="315"/>
        </w:trPr>
        <w:tc>
          <w:tcPr>
            <w:tcW w:w="3557" w:type="dxa"/>
            <w:shd w:val="clear" w:color="000000" w:fill="FFFFFF"/>
            <w:noWrap/>
            <w:vAlign w:val="center"/>
            <w:hideMark/>
          </w:tcPr>
          <w:p w14:paraId="417B1DE9"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1 dešimtmečio antra pusė</w:t>
            </w:r>
          </w:p>
        </w:tc>
        <w:tc>
          <w:tcPr>
            <w:tcW w:w="1683" w:type="dxa"/>
            <w:shd w:val="clear" w:color="000000" w:fill="FFFFFF"/>
            <w:noWrap/>
            <w:vAlign w:val="center"/>
            <w:hideMark/>
          </w:tcPr>
          <w:p w14:paraId="2B37385B"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0005</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0079C431"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37D9B6D0" w14:textId="77777777" w:rsidTr="003068A6">
        <w:trPr>
          <w:trHeight w:val="315"/>
        </w:trPr>
        <w:tc>
          <w:tcPr>
            <w:tcW w:w="3557" w:type="dxa"/>
            <w:shd w:val="clear" w:color="000000" w:fill="FFFFFF"/>
            <w:noWrap/>
            <w:vAlign w:val="center"/>
            <w:hideMark/>
          </w:tcPr>
          <w:p w14:paraId="6DEE45D7"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1 dešimtmečio pradžia</w:t>
            </w:r>
          </w:p>
        </w:tc>
        <w:tc>
          <w:tcPr>
            <w:tcW w:w="1683" w:type="dxa"/>
            <w:shd w:val="clear" w:color="000000" w:fill="FFFFFF"/>
            <w:noWrap/>
            <w:vAlign w:val="center"/>
            <w:hideMark/>
          </w:tcPr>
          <w:p w14:paraId="68FA4256"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63CFD98C"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0002</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2C221869" w14:textId="77777777" w:rsidTr="003068A6">
        <w:trPr>
          <w:trHeight w:val="315"/>
        </w:trPr>
        <w:tc>
          <w:tcPr>
            <w:tcW w:w="3557" w:type="dxa"/>
            <w:shd w:val="clear" w:color="000000" w:fill="FFFFFF"/>
            <w:noWrap/>
            <w:vAlign w:val="center"/>
            <w:hideMark/>
          </w:tcPr>
          <w:p w14:paraId="36471311"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1 dešimtmečio vidurys</w:t>
            </w:r>
          </w:p>
        </w:tc>
        <w:tc>
          <w:tcPr>
            <w:tcW w:w="1683" w:type="dxa"/>
            <w:shd w:val="clear" w:color="000000" w:fill="FFFFFF"/>
            <w:noWrap/>
            <w:vAlign w:val="center"/>
            <w:hideMark/>
          </w:tcPr>
          <w:p w14:paraId="5FB35448"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0003</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7DB53794"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0006</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0F723D1A" w14:textId="77777777" w:rsidTr="003068A6">
        <w:trPr>
          <w:trHeight w:val="315"/>
        </w:trPr>
        <w:tc>
          <w:tcPr>
            <w:tcW w:w="3557" w:type="dxa"/>
            <w:shd w:val="clear" w:color="000000" w:fill="FFFFFF"/>
            <w:noWrap/>
            <w:vAlign w:val="center"/>
            <w:hideMark/>
          </w:tcPr>
          <w:p w14:paraId="330F407F"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1 dešimtmečio pabaiga</w:t>
            </w:r>
          </w:p>
        </w:tc>
        <w:tc>
          <w:tcPr>
            <w:tcW w:w="1683" w:type="dxa"/>
            <w:shd w:val="clear" w:color="000000" w:fill="FFFFFF"/>
            <w:noWrap/>
            <w:vAlign w:val="center"/>
            <w:hideMark/>
          </w:tcPr>
          <w:p w14:paraId="6B2A257F"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0007</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4AED5F6A"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5CDD9849" w14:textId="77777777" w:rsidTr="003068A6">
        <w:trPr>
          <w:trHeight w:val="315"/>
        </w:trPr>
        <w:tc>
          <w:tcPr>
            <w:tcW w:w="3557" w:type="dxa"/>
            <w:shd w:val="clear" w:color="000000" w:fill="FFFFFF"/>
            <w:noWrap/>
            <w:vAlign w:val="center"/>
            <w:hideMark/>
          </w:tcPr>
          <w:p w14:paraId="2C9ECEE3"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1 dešimtmečio pirmas trečdalis</w:t>
            </w:r>
          </w:p>
        </w:tc>
        <w:tc>
          <w:tcPr>
            <w:tcW w:w="1683" w:type="dxa"/>
            <w:shd w:val="clear" w:color="000000" w:fill="FFFFFF"/>
            <w:noWrap/>
            <w:vAlign w:val="center"/>
            <w:hideMark/>
          </w:tcPr>
          <w:p w14:paraId="63739608"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0000</w:t>
            </w:r>
            <w:r w:rsidR="00793829" w:rsidRPr="002D2C39">
              <w:rPr>
                <w:rFonts w:ascii="Calibri" w:hAnsi="Calibri"/>
                <w:szCs w:val="22"/>
                <w:lang w:eastAsia="lt-LT"/>
              </w:rPr>
              <w:t>-</w:t>
            </w:r>
            <w:r w:rsidRPr="002D2C39">
              <w:rPr>
                <w:rFonts w:ascii="Calibri" w:hAnsi="Calibri"/>
                <w:szCs w:val="22"/>
                <w:lang w:eastAsia="lt-LT"/>
              </w:rPr>
              <w:t>01</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644F9A41"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0003</w:t>
            </w:r>
            <w:r w:rsidR="00793829" w:rsidRPr="002D2C39">
              <w:rPr>
                <w:rFonts w:ascii="Calibri" w:hAnsi="Calibri"/>
                <w:szCs w:val="22"/>
                <w:lang w:eastAsia="lt-LT"/>
              </w:rPr>
              <w:t>-</w:t>
            </w:r>
            <w:r w:rsidRPr="002D2C39">
              <w:rPr>
                <w:rFonts w:ascii="Calibri" w:hAnsi="Calibri"/>
                <w:szCs w:val="22"/>
                <w:lang w:eastAsia="lt-LT"/>
              </w:rPr>
              <w:t>04</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7C65C575" w14:textId="77777777" w:rsidTr="003068A6">
        <w:trPr>
          <w:trHeight w:val="315"/>
        </w:trPr>
        <w:tc>
          <w:tcPr>
            <w:tcW w:w="3557" w:type="dxa"/>
            <w:shd w:val="clear" w:color="000000" w:fill="FFFFFF"/>
            <w:noWrap/>
            <w:vAlign w:val="center"/>
            <w:hideMark/>
          </w:tcPr>
          <w:p w14:paraId="3C281F35"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1 dešimtmečio antras trečdalis</w:t>
            </w:r>
          </w:p>
        </w:tc>
        <w:tc>
          <w:tcPr>
            <w:tcW w:w="1683" w:type="dxa"/>
            <w:shd w:val="clear" w:color="000000" w:fill="FFFFFF"/>
            <w:noWrap/>
            <w:vAlign w:val="center"/>
            <w:hideMark/>
          </w:tcPr>
          <w:p w14:paraId="6A42034D"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0003</w:t>
            </w:r>
            <w:r w:rsidR="00793829" w:rsidRPr="002D2C39">
              <w:rPr>
                <w:rFonts w:ascii="Calibri" w:hAnsi="Calibri"/>
                <w:szCs w:val="22"/>
                <w:lang w:eastAsia="lt-LT"/>
              </w:rPr>
              <w:t>-</w:t>
            </w:r>
            <w:r w:rsidRPr="002D2C39">
              <w:rPr>
                <w:rFonts w:ascii="Calibri" w:hAnsi="Calibri"/>
                <w:szCs w:val="22"/>
                <w:lang w:eastAsia="lt-LT"/>
              </w:rPr>
              <w:t>05</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01859305"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0006</w:t>
            </w:r>
            <w:r w:rsidR="00793829" w:rsidRPr="002D2C39">
              <w:rPr>
                <w:rFonts w:ascii="Calibri" w:hAnsi="Calibri"/>
                <w:szCs w:val="22"/>
                <w:lang w:eastAsia="lt-LT"/>
              </w:rPr>
              <w:t>-</w:t>
            </w:r>
            <w:r w:rsidRPr="002D2C39">
              <w:rPr>
                <w:rFonts w:ascii="Calibri" w:hAnsi="Calibri"/>
                <w:szCs w:val="22"/>
                <w:lang w:eastAsia="lt-LT"/>
              </w:rPr>
              <w:t>08</w:t>
            </w:r>
            <w:r w:rsidR="00793829" w:rsidRPr="002D2C39">
              <w:rPr>
                <w:rFonts w:ascii="Calibri" w:hAnsi="Calibri"/>
                <w:szCs w:val="22"/>
                <w:lang w:eastAsia="lt-LT"/>
              </w:rPr>
              <w:t>-</w:t>
            </w:r>
            <w:r w:rsidRPr="002D2C39">
              <w:rPr>
                <w:rFonts w:ascii="Calibri" w:hAnsi="Calibri"/>
                <w:szCs w:val="22"/>
                <w:lang w:eastAsia="lt-LT"/>
              </w:rPr>
              <w:t>31</w:t>
            </w:r>
          </w:p>
        </w:tc>
      </w:tr>
      <w:tr w:rsidR="003068A6" w:rsidRPr="002D2C39" w14:paraId="44E18582" w14:textId="77777777" w:rsidTr="003068A6">
        <w:trPr>
          <w:trHeight w:val="315"/>
        </w:trPr>
        <w:tc>
          <w:tcPr>
            <w:tcW w:w="3557" w:type="dxa"/>
            <w:shd w:val="clear" w:color="000000" w:fill="FFFFFF"/>
            <w:noWrap/>
            <w:vAlign w:val="center"/>
            <w:hideMark/>
          </w:tcPr>
          <w:p w14:paraId="675524DF" w14:textId="77777777" w:rsidR="003068A6" w:rsidRPr="002D2C39" w:rsidRDefault="003068A6" w:rsidP="003068A6">
            <w:pPr>
              <w:rPr>
                <w:rFonts w:ascii="Calibri" w:hAnsi="Calibri"/>
                <w:szCs w:val="22"/>
                <w:lang w:eastAsia="lt-LT"/>
              </w:rPr>
            </w:pPr>
            <w:r w:rsidRPr="002D2C39">
              <w:rPr>
                <w:rFonts w:ascii="Calibri" w:hAnsi="Calibri"/>
                <w:szCs w:val="22"/>
                <w:lang w:eastAsia="lt-LT"/>
              </w:rPr>
              <w:t>Amžiaus 1 dešimtmečio trečias trečdalis</w:t>
            </w:r>
          </w:p>
        </w:tc>
        <w:tc>
          <w:tcPr>
            <w:tcW w:w="1683" w:type="dxa"/>
            <w:shd w:val="clear" w:color="000000" w:fill="FFFFFF"/>
            <w:noWrap/>
            <w:vAlign w:val="center"/>
            <w:hideMark/>
          </w:tcPr>
          <w:p w14:paraId="48745EB2"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0006</w:t>
            </w:r>
            <w:r w:rsidR="00793829" w:rsidRPr="002D2C39">
              <w:rPr>
                <w:rFonts w:ascii="Calibri" w:hAnsi="Calibri"/>
                <w:szCs w:val="22"/>
                <w:lang w:eastAsia="lt-LT"/>
              </w:rPr>
              <w:t>-</w:t>
            </w:r>
            <w:r w:rsidRPr="002D2C39">
              <w:rPr>
                <w:rFonts w:ascii="Calibri" w:hAnsi="Calibri"/>
                <w:szCs w:val="22"/>
                <w:lang w:eastAsia="lt-LT"/>
              </w:rPr>
              <w:t>09</w:t>
            </w:r>
            <w:r w:rsidR="00793829" w:rsidRPr="002D2C39">
              <w:rPr>
                <w:rFonts w:ascii="Calibri" w:hAnsi="Calibri"/>
                <w:szCs w:val="22"/>
                <w:lang w:eastAsia="lt-LT"/>
              </w:rPr>
              <w:t>-</w:t>
            </w:r>
            <w:r w:rsidRPr="002D2C39">
              <w:rPr>
                <w:rFonts w:ascii="Calibri" w:hAnsi="Calibri"/>
                <w:szCs w:val="22"/>
                <w:lang w:eastAsia="lt-LT"/>
              </w:rPr>
              <w:t>01</w:t>
            </w:r>
          </w:p>
        </w:tc>
        <w:tc>
          <w:tcPr>
            <w:tcW w:w="2020" w:type="dxa"/>
            <w:shd w:val="clear" w:color="000000" w:fill="FFFFFF"/>
            <w:noWrap/>
            <w:vAlign w:val="center"/>
            <w:hideMark/>
          </w:tcPr>
          <w:p w14:paraId="3361AAC8" w14:textId="77777777" w:rsidR="003068A6" w:rsidRPr="002D2C39" w:rsidRDefault="003068A6" w:rsidP="003068A6">
            <w:pPr>
              <w:rPr>
                <w:rFonts w:ascii="Calibri" w:hAnsi="Calibri"/>
                <w:szCs w:val="22"/>
                <w:lang w:eastAsia="lt-LT"/>
              </w:rPr>
            </w:pPr>
            <w:r w:rsidRPr="002D2C39">
              <w:rPr>
                <w:rFonts w:ascii="Calibri" w:hAnsi="Calibri"/>
                <w:szCs w:val="22"/>
                <w:lang w:eastAsia="lt-LT"/>
              </w:rPr>
              <w:t>0009</w:t>
            </w:r>
            <w:r w:rsidR="00793829" w:rsidRPr="002D2C39">
              <w:rPr>
                <w:rFonts w:ascii="Calibri" w:hAnsi="Calibri"/>
                <w:szCs w:val="22"/>
                <w:lang w:eastAsia="lt-LT"/>
              </w:rPr>
              <w:t>-</w:t>
            </w:r>
            <w:r w:rsidRPr="002D2C39">
              <w:rPr>
                <w:rFonts w:ascii="Calibri" w:hAnsi="Calibri"/>
                <w:szCs w:val="22"/>
                <w:lang w:eastAsia="lt-LT"/>
              </w:rPr>
              <w:t>12</w:t>
            </w:r>
            <w:r w:rsidR="00793829" w:rsidRPr="002D2C39">
              <w:rPr>
                <w:rFonts w:ascii="Calibri" w:hAnsi="Calibri"/>
                <w:szCs w:val="22"/>
                <w:lang w:eastAsia="lt-LT"/>
              </w:rPr>
              <w:t>-</w:t>
            </w:r>
            <w:r w:rsidRPr="002D2C39">
              <w:rPr>
                <w:rFonts w:ascii="Calibri" w:hAnsi="Calibri"/>
                <w:szCs w:val="22"/>
                <w:lang w:eastAsia="lt-LT"/>
              </w:rPr>
              <w:t>31</w:t>
            </w:r>
          </w:p>
        </w:tc>
      </w:tr>
    </w:tbl>
    <w:p w14:paraId="1ACBB7AD" w14:textId="77777777" w:rsidR="00AA74A7" w:rsidRPr="002D2C39" w:rsidRDefault="00C24673" w:rsidP="00A21A84">
      <w:pPr>
        <w:pStyle w:val="Alnostext"/>
      </w:pPr>
      <w:r w:rsidRPr="002D2C39">
        <w:t>*</w:t>
      </w:r>
      <w:r w:rsidR="00AA74A7" w:rsidRPr="002D2C39">
        <w:t>Likusios laikotarpių reikšmės nustatomos analogiškai, kaip pateikta šiame pavyzdyje.</w:t>
      </w:r>
    </w:p>
    <w:p w14:paraId="14522D76" w14:textId="77777777" w:rsidR="00F123A3" w:rsidRPr="002D2C39" w:rsidRDefault="00F123A3" w:rsidP="00A21A84">
      <w:pPr>
        <w:pStyle w:val="Heading3"/>
        <w:rPr>
          <w:noProof w:val="0"/>
        </w:rPr>
      </w:pPr>
      <w:bookmarkStart w:id="48" w:name="_Ref313346849"/>
      <w:bookmarkStart w:id="49" w:name="_Toc169621437"/>
      <w:r w:rsidRPr="002D2C39">
        <w:rPr>
          <w:noProof w:val="0"/>
        </w:rPr>
        <w:t>Nurodyti laikotarpių intervalą</w:t>
      </w:r>
      <w:bookmarkEnd w:id="48"/>
      <w:bookmarkEnd w:id="49"/>
    </w:p>
    <w:p w14:paraId="2FA6B187" w14:textId="77777777" w:rsidR="00F123A3" w:rsidRPr="002D2C39" w:rsidRDefault="00F123A3" w:rsidP="00A21A84">
      <w:pPr>
        <w:pStyle w:val="Alnostext"/>
        <w:keepNext/>
        <w:keepLines/>
      </w:pPr>
      <w:r w:rsidRPr="002D2C39">
        <w:t>Norėdami įrašyti laikotarp</w:t>
      </w:r>
      <w:r w:rsidR="007959FE" w:rsidRPr="002D2C39">
        <w:t>ių intervalą,</w:t>
      </w:r>
      <w:r w:rsidRPr="002D2C39">
        <w:t xml:space="preserve"> atlikite šiuos veiksmus:</w:t>
      </w:r>
    </w:p>
    <w:p w14:paraId="28F56196" w14:textId="77777777" w:rsidR="00F123A3" w:rsidRPr="002D2C39" w:rsidRDefault="008E3137" w:rsidP="00A344A4">
      <w:pPr>
        <w:pStyle w:val="AlnosNumbered"/>
        <w:keepNext/>
        <w:keepLines/>
        <w:numPr>
          <w:ilvl w:val="0"/>
          <w:numId w:val="13"/>
        </w:numPr>
      </w:pPr>
      <w:r w:rsidRPr="002D2C39">
        <w:t xml:space="preserve">Datos įrašymo lange </w:t>
      </w:r>
      <w:r w:rsidR="00F123A3" w:rsidRPr="002D2C39">
        <w:t xml:space="preserve">spauskite nuorodą </w:t>
      </w:r>
      <w:r w:rsidR="00F123A3" w:rsidRPr="002D2C39">
        <w:rPr>
          <w:rStyle w:val="CharLangas"/>
        </w:rPr>
        <w:t>Laikotarpi</w:t>
      </w:r>
      <w:r w:rsidR="002512B4" w:rsidRPr="002D2C39">
        <w:rPr>
          <w:rStyle w:val="CharLangas"/>
        </w:rPr>
        <w:t>ų intervalas</w:t>
      </w:r>
      <w:r w:rsidR="00F123A3" w:rsidRPr="002D2C39">
        <w:t>.</w:t>
      </w:r>
    </w:p>
    <w:p w14:paraId="68AD6D4A" w14:textId="77777777" w:rsidR="00F123A3" w:rsidRPr="002D2C39" w:rsidRDefault="00F123A3" w:rsidP="00F213D8">
      <w:pPr>
        <w:pStyle w:val="BodyText"/>
      </w:pPr>
      <w:r w:rsidRPr="002D2C39">
        <w:t>Sistema pateikia laikotarpio įvedimo langą.</w:t>
      </w:r>
    </w:p>
    <w:p w14:paraId="604699C1" w14:textId="54D50836" w:rsidR="00F123A3" w:rsidRPr="002D2C39" w:rsidRDefault="00C16393" w:rsidP="00704056">
      <w:pPr>
        <w:pStyle w:val="Picture"/>
      </w:pPr>
      <w:r w:rsidRPr="002D2C39">
        <w:rPr>
          <w:noProof/>
        </w:rPr>
        <w:lastRenderedPageBreak/>
        <w:drawing>
          <wp:inline distT="0" distB="0" distL="0" distR="0" wp14:anchorId="7078102D" wp14:editId="29A12F82">
            <wp:extent cx="5844540" cy="2125980"/>
            <wp:effectExtent l="19050" t="19050" r="2286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4540" cy="2125980"/>
                    </a:xfrm>
                    <a:prstGeom prst="rect">
                      <a:avLst/>
                    </a:prstGeom>
                    <a:noFill/>
                    <a:ln w="3175">
                      <a:solidFill>
                        <a:schemeClr val="tx1"/>
                      </a:solidFill>
                    </a:ln>
                  </pic:spPr>
                </pic:pic>
              </a:graphicData>
            </a:graphic>
          </wp:inline>
        </w:drawing>
      </w:r>
    </w:p>
    <w:p w14:paraId="0F857435" w14:textId="77777777" w:rsidR="00F123A3" w:rsidRPr="002D2C39" w:rsidRDefault="00F123A3" w:rsidP="00A344A4">
      <w:pPr>
        <w:pStyle w:val="AlnosNumbered"/>
        <w:keepNext/>
        <w:keepLines/>
        <w:numPr>
          <w:ilvl w:val="0"/>
          <w:numId w:val="6"/>
        </w:numPr>
      </w:pPr>
      <w:r w:rsidRPr="002D2C39">
        <w:t xml:space="preserve">Įrašykite laikotarpio </w:t>
      </w:r>
      <w:r w:rsidR="00151D46" w:rsidRPr="002D2C39">
        <w:rPr>
          <w:rStyle w:val="CharLaukas"/>
        </w:rPr>
        <w:t>{Nuo}</w:t>
      </w:r>
      <w:r w:rsidR="00151D46" w:rsidRPr="002D2C39">
        <w:t xml:space="preserve"> ir </w:t>
      </w:r>
      <w:r w:rsidR="00151D46" w:rsidRPr="002D2C39">
        <w:rPr>
          <w:rStyle w:val="CharLaukas"/>
        </w:rPr>
        <w:t>{Iki}</w:t>
      </w:r>
      <w:r w:rsidR="00151D46" w:rsidRPr="002D2C39">
        <w:t xml:space="preserve"> </w:t>
      </w:r>
      <w:r w:rsidRPr="002D2C39">
        <w:t>skaitmenin</w:t>
      </w:r>
      <w:r w:rsidR="00B403CE" w:rsidRPr="002D2C39">
        <w:t>es</w:t>
      </w:r>
      <w:r w:rsidRPr="002D2C39">
        <w:t xml:space="preserve"> reikšm</w:t>
      </w:r>
      <w:r w:rsidR="00B403CE" w:rsidRPr="002D2C39">
        <w:t>es</w:t>
      </w:r>
      <w:r w:rsidRPr="002D2C39">
        <w:t>.</w:t>
      </w:r>
    </w:p>
    <w:p w14:paraId="0DC7C8BC" w14:textId="77777777" w:rsidR="00F123A3" w:rsidRPr="002D2C39" w:rsidRDefault="00F123A3" w:rsidP="00A344A4">
      <w:pPr>
        <w:pStyle w:val="AlnosNumbered"/>
        <w:keepNext/>
        <w:keepLines/>
        <w:numPr>
          <w:ilvl w:val="0"/>
          <w:numId w:val="6"/>
        </w:numPr>
      </w:pPr>
      <w:r w:rsidRPr="002D2C39">
        <w:t>Nurodykite laikotarpi</w:t>
      </w:r>
      <w:r w:rsidR="00B403CE" w:rsidRPr="002D2C39">
        <w:t>ų</w:t>
      </w:r>
      <w:r w:rsidRPr="002D2C39">
        <w:t xml:space="preserve"> duomenis </w:t>
      </w:r>
      <w:r w:rsidR="00B403CE" w:rsidRPr="002D2C39">
        <w:t>–</w:t>
      </w:r>
      <w:r w:rsidRPr="002D2C39">
        <w:t xml:space="preserve"> spragtelkite ant norimo laikotarpio skirtuko.</w:t>
      </w:r>
    </w:p>
    <w:p w14:paraId="446C7F9B" w14:textId="77777777" w:rsidR="00F123A3" w:rsidRPr="002D2C39" w:rsidRDefault="00F123A3" w:rsidP="00F213D8">
      <w:pPr>
        <w:pStyle w:val="BodyText"/>
        <w:rPr>
          <w:bdr w:val="single" w:sz="4" w:space="0" w:color="auto"/>
          <w:lang w:eastAsia="lt-LT"/>
        </w:rPr>
      </w:pPr>
      <w:r w:rsidRPr="002D2C39">
        <w:t>Sistema išskleidžia reikšmių sąrašą</w:t>
      </w:r>
      <w:r w:rsidR="00C971BE" w:rsidRPr="002D2C39">
        <w:t>.</w:t>
      </w:r>
    </w:p>
    <w:p w14:paraId="116836B4" w14:textId="77777777" w:rsidR="00F123A3" w:rsidRPr="002D2C39" w:rsidRDefault="00F123A3" w:rsidP="00A344A4">
      <w:pPr>
        <w:pStyle w:val="AlnosNumbered"/>
        <w:numPr>
          <w:ilvl w:val="0"/>
          <w:numId w:val="6"/>
        </w:numPr>
      </w:pPr>
      <w:r w:rsidRPr="002D2C39">
        <w:t>Spragtelkite ant norimos reikšmės.</w:t>
      </w:r>
    </w:p>
    <w:p w14:paraId="66073F40" w14:textId="77777777" w:rsidR="00F123A3" w:rsidRPr="002D2C39" w:rsidRDefault="00F123A3" w:rsidP="00F213D8">
      <w:pPr>
        <w:pStyle w:val="BodyText"/>
      </w:pPr>
      <w:r w:rsidRPr="002D2C39">
        <w:t>Sistema įtraukia pasirinktą reikšmę į laikotarpio juostą.</w:t>
      </w:r>
    </w:p>
    <w:p w14:paraId="3F126C5E" w14:textId="77777777" w:rsidR="00C24673" w:rsidRPr="002D2C39" w:rsidRDefault="00C24673" w:rsidP="00A344A4">
      <w:pPr>
        <w:pStyle w:val="AlnosNumbered"/>
        <w:numPr>
          <w:ilvl w:val="0"/>
          <w:numId w:val="6"/>
        </w:numPr>
      </w:pPr>
      <w:r w:rsidRPr="002D2C39">
        <w:t>Jei reikia, įrašykite datos patikslinimą žodine išraiška, pvz. ruduo.</w:t>
      </w:r>
    </w:p>
    <w:p w14:paraId="40D41E20" w14:textId="77777777" w:rsidR="00B403CE" w:rsidRPr="002D2C39" w:rsidRDefault="00B403CE" w:rsidP="00A344A4">
      <w:pPr>
        <w:pStyle w:val="AlnosNumbered"/>
        <w:keepNext/>
        <w:keepLines/>
        <w:numPr>
          <w:ilvl w:val="0"/>
          <w:numId w:val="6"/>
        </w:numPr>
      </w:pPr>
      <w:r w:rsidRPr="002D2C39">
        <w:t>Jei reikia, pažymėkite papildomus laikotarpių intervalo duomenis:</w:t>
      </w:r>
    </w:p>
    <w:p w14:paraId="24949282" w14:textId="37A952C5" w:rsidR="00B403CE" w:rsidRPr="002D2C39" w:rsidRDefault="00C7480D" w:rsidP="005A5F61">
      <w:pPr>
        <w:pStyle w:val="buletedafternumber"/>
        <w:keepNext/>
        <w:keepLines/>
      </w:pPr>
      <w:r w:rsidRPr="002D2C39">
        <w:t>j</w:t>
      </w:r>
      <w:r w:rsidR="00B403CE" w:rsidRPr="002D2C39">
        <w:t xml:space="preserve">ei data yra abejotina, pažymėkite varnele laukelį  </w:t>
      </w:r>
      <w:r w:rsidR="00C16393" w:rsidRPr="002D2C39">
        <w:rPr>
          <w:noProof/>
          <w:lang w:eastAsia="lt-LT"/>
        </w:rPr>
        <w:drawing>
          <wp:inline distT="0" distB="0" distL="0" distR="0" wp14:anchorId="491170CE" wp14:editId="7D36BACD">
            <wp:extent cx="266700"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2D2C39">
        <w:t>;</w:t>
      </w:r>
    </w:p>
    <w:p w14:paraId="72C559BE" w14:textId="20EF9ED1" w:rsidR="00B403CE" w:rsidRPr="002D2C39" w:rsidRDefault="00C7480D" w:rsidP="005A5F61">
      <w:pPr>
        <w:pStyle w:val="buletedafternumber"/>
        <w:keepNext/>
        <w:keepLines/>
      </w:pPr>
      <w:r w:rsidRPr="002D2C39">
        <w:t>j</w:t>
      </w:r>
      <w:r w:rsidR="00B403CE" w:rsidRPr="002D2C39">
        <w:t xml:space="preserve">ei data yra apytikslė, pažymėkite varnele laukelį  </w:t>
      </w:r>
      <w:r w:rsidR="00C16393" w:rsidRPr="002D2C39">
        <w:rPr>
          <w:noProof/>
          <w:lang w:eastAsia="lt-LT"/>
        </w:rPr>
        <w:drawing>
          <wp:inline distT="0" distB="0" distL="0" distR="0" wp14:anchorId="3D215C63" wp14:editId="563DEE66">
            <wp:extent cx="29718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2D2C39">
        <w:t>;</w:t>
      </w:r>
    </w:p>
    <w:p w14:paraId="1810CA08" w14:textId="3801A85B" w:rsidR="00B403CE" w:rsidRPr="002D2C39" w:rsidRDefault="00C7480D" w:rsidP="00B403CE">
      <w:pPr>
        <w:pStyle w:val="buletedafternumber"/>
      </w:pPr>
      <w:r w:rsidRPr="002D2C39">
        <w:t>j</w:t>
      </w:r>
      <w:r w:rsidR="00B403CE" w:rsidRPr="002D2C39">
        <w:t xml:space="preserve">ei data yra prieš Kristų, pažymėkite varnele laukelį  </w:t>
      </w:r>
      <w:r w:rsidR="00C16393" w:rsidRPr="002D2C39">
        <w:rPr>
          <w:noProof/>
          <w:lang w:eastAsia="lt-LT"/>
        </w:rPr>
        <w:drawing>
          <wp:inline distT="0" distB="0" distL="0" distR="0" wp14:anchorId="43E21BBB" wp14:editId="0B939682">
            <wp:extent cx="441960" cy="1371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00B403CE" w:rsidRPr="002D2C39">
        <w:t>.</w:t>
      </w:r>
    </w:p>
    <w:p w14:paraId="5723600F" w14:textId="77777777" w:rsidR="00B403CE" w:rsidRPr="002D2C39" w:rsidRDefault="00B403CE" w:rsidP="00A344A4">
      <w:pPr>
        <w:pStyle w:val="AlnosNumbered"/>
        <w:keepNext/>
        <w:keepLines/>
        <w:numPr>
          <w:ilvl w:val="0"/>
          <w:numId w:val="6"/>
        </w:numPr>
      </w:pPr>
      <w:r w:rsidRPr="002D2C39">
        <w:t xml:space="preserve">Spauskite </w:t>
      </w:r>
      <w:r w:rsidRPr="002D2C39">
        <w:rPr>
          <w:rStyle w:val="CharLaukas"/>
        </w:rPr>
        <w:t>[Išsaugoti]</w:t>
      </w:r>
      <w:r w:rsidRPr="002D2C39">
        <w:t>.</w:t>
      </w:r>
    </w:p>
    <w:p w14:paraId="03290069" w14:textId="77777777" w:rsidR="00B403CE" w:rsidRPr="002D2C39" w:rsidRDefault="00B403CE" w:rsidP="00F213D8">
      <w:pPr>
        <w:pStyle w:val="BodyText"/>
      </w:pPr>
      <w:r w:rsidRPr="002D2C39">
        <w:t>Nurodyta data įtraukiama į duomenų formą.</w:t>
      </w:r>
    </w:p>
    <w:p w14:paraId="57017145" w14:textId="77777777" w:rsidR="007A73CA" w:rsidRPr="002D2C39" w:rsidRDefault="007A17CF" w:rsidP="00DC2B0B">
      <w:pPr>
        <w:pStyle w:val="Pastaba"/>
        <w:keepNext/>
        <w:keepLines/>
      </w:pPr>
      <w:r w:rsidRPr="002D2C39">
        <w:t xml:space="preserve">Skaitmeninės reikšmės (pvz.: 3), įrašytos laukelyje arabiškais skaitmenimis, paspaudus </w:t>
      </w:r>
      <w:r w:rsidRPr="002D2C39">
        <w:rPr>
          <w:rStyle w:val="CharLaukas"/>
        </w:rPr>
        <w:t>[Išsaugoti]</w:t>
      </w:r>
      <w:r w:rsidRPr="002D2C39">
        <w:t xml:space="preserve"> automatiškai paverčiamos romėniškais skaitmenimis (pvz. III)</w:t>
      </w:r>
      <w:r w:rsidR="007A73CA" w:rsidRPr="002D2C39">
        <w:t>.</w:t>
      </w:r>
    </w:p>
    <w:p w14:paraId="6D633597" w14:textId="0B09368C" w:rsidR="003068A6" w:rsidRPr="002D2C39" w:rsidRDefault="003068A6" w:rsidP="003068A6">
      <w:pPr>
        <w:pStyle w:val="Alnostext"/>
      </w:pPr>
      <w:r w:rsidRPr="002D2C39">
        <w:t>Laikotarpių reikšmių sąrašą rasite</w:t>
      </w:r>
      <w:r w:rsidR="0005425D" w:rsidRPr="002D2C39">
        <w:t xml:space="preserve"> anksčiau pateiktoje</w:t>
      </w:r>
      <w:r w:rsidRPr="002D2C39">
        <w:t xml:space="preserve"> </w:t>
      </w:r>
      <w:r w:rsidRPr="002D2C39">
        <w:fldChar w:fldCharType="begin"/>
      </w:r>
      <w:r w:rsidRPr="002D2C39">
        <w:instrText xml:space="preserve"> REF _Ref318804242 \r \h </w:instrText>
      </w:r>
      <w:r w:rsidR="00512286" w:rsidRPr="002D2C39">
        <w:instrText xml:space="preserve"> \* MERGEFORMAT </w:instrText>
      </w:r>
      <w:r w:rsidRPr="002D2C39">
        <w:fldChar w:fldCharType="separate"/>
      </w:r>
      <w:r w:rsidR="00882542">
        <w:t>1 lentelė</w:t>
      </w:r>
      <w:r w:rsidRPr="002D2C39">
        <w:fldChar w:fldCharType="end"/>
      </w:r>
      <w:r w:rsidR="0005425D" w:rsidRPr="002D2C39">
        <w:t>je</w:t>
      </w:r>
      <w:r w:rsidRPr="002D2C39">
        <w:t xml:space="preserve"> </w:t>
      </w:r>
      <w:r w:rsidRPr="002D2C39">
        <w:rPr>
          <w:i/>
        </w:rPr>
        <w:fldChar w:fldCharType="begin"/>
      </w:r>
      <w:r w:rsidRPr="002D2C39">
        <w:rPr>
          <w:i/>
        </w:rPr>
        <w:instrText xml:space="preserve"> REF _Ref318804242 \h </w:instrText>
      </w:r>
      <w:r w:rsidR="0005425D" w:rsidRPr="002D2C39">
        <w:rPr>
          <w:i/>
        </w:rPr>
        <w:instrText xml:space="preserve"> \* MERGEFORMAT </w:instrText>
      </w:r>
      <w:r w:rsidRPr="002D2C39">
        <w:rPr>
          <w:i/>
        </w:rPr>
      </w:r>
      <w:r w:rsidRPr="002D2C39">
        <w:rPr>
          <w:i/>
        </w:rPr>
        <w:fldChar w:fldCharType="separate"/>
      </w:r>
      <w:r w:rsidR="00882542" w:rsidRPr="00882542">
        <w:rPr>
          <w:i/>
        </w:rPr>
        <w:t>Laikotarpių reikšmių</w:t>
      </w:r>
      <w:r w:rsidR="00882542" w:rsidRPr="00882542">
        <w:rPr>
          <w:rStyle w:val="CharLangas"/>
        </w:rPr>
        <w:t xml:space="preserve"> pavyzdžiai</w:t>
      </w:r>
      <w:r w:rsidRPr="002D2C39">
        <w:rPr>
          <w:i/>
        </w:rPr>
        <w:fldChar w:fldCharType="end"/>
      </w:r>
      <w:r w:rsidRPr="002D2C39">
        <w:t>.</w:t>
      </w:r>
    </w:p>
    <w:p w14:paraId="120BC450" w14:textId="77777777" w:rsidR="00F8345D" w:rsidRPr="002D2C39" w:rsidRDefault="00F8345D" w:rsidP="00774A53">
      <w:pPr>
        <w:pStyle w:val="Heading3"/>
        <w:keepLines/>
        <w:rPr>
          <w:noProof w:val="0"/>
        </w:rPr>
      </w:pPr>
      <w:bookmarkStart w:id="50" w:name="_Ref313346857"/>
      <w:bookmarkStart w:id="51" w:name="_Toc169621438"/>
      <w:r w:rsidRPr="002D2C39">
        <w:rPr>
          <w:noProof w:val="0"/>
        </w:rPr>
        <w:t xml:space="preserve">Nurodyti </w:t>
      </w:r>
      <w:r w:rsidR="00E178E3" w:rsidRPr="002D2C39">
        <w:rPr>
          <w:noProof w:val="0"/>
        </w:rPr>
        <w:t>priešistorinę</w:t>
      </w:r>
      <w:r w:rsidRPr="002D2C39">
        <w:rPr>
          <w:noProof w:val="0"/>
        </w:rPr>
        <w:t xml:space="preserve"> datą</w:t>
      </w:r>
      <w:bookmarkEnd w:id="50"/>
      <w:bookmarkEnd w:id="51"/>
    </w:p>
    <w:p w14:paraId="6876FE9C" w14:textId="77777777" w:rsidR="00F8345D" w:rsidRPr="002D2C39" w:rsidRDefault="00F8345D" w:rsidP="00774A53">
      <w:pPr>
        <w:pStyle w:val="Alnostext"/>
        <w:keepNext/>
        <w:keepLines/>
      </w:pPr>
      <w:r w:rsidRPr="002D2C39">
        <w:t>Norėdami įrašyti datą, siekiančią milijonus/milijardus metų</w:t>
      </w:r>
      <w:r w:rsidR="00DF0674" w:rsidRPr="002D2C39">
        <w:t xml:space="preserve"> pr. Kr.</w:t>
      </w:r>
      <w:r w:rsidRPr="002D2C39">
        <w:t>, atlikite šiuos veiksmus:</w:t>
      </w:r>
    </w:p>
    <w:p w14:paraId="3812A6CD" w14:textId="77777777" w:rsidR="00F8345D" w:rsidRPr="002D2C39" w:rsidRDefault="008E3137" w:rsidP="00A344A4">
      <w:pPr>
        <w:pStyle w:val="AlnosNumbered"/>
        <w:keepNext/>
        <w:keepLines/>
        <w:numPr>
          <w:ilvl w:val="0"/>
          <w:numId w:val="14"/>
        </w:numPr>
      </w:pPr>
      <w:r w:rsidRPr="002D2C39">
        <w:t xml:space="preserve">Datos įrašymo lange </w:t>
      </w:r>
      <w:r w:rsidR="00F8345D" w:rsidRPr="002D2C39">
        <w:t xml:space="preserve">spauskite nuorodą </w:t>
      </w:r>
      <w:r w:rsidR="00E178E3" w:rsidRPr="002D2C39">
        <w:rPr>
          <w:rStyle w:val="CharLangas"/>
        </w:rPr>
        <w:t>Priešistorinė</w:t>
      </w:r>
      <w:r w:rsidR="00F8345D" w:rsidRPr="002D2C39">
        <w:rPr>
          <w:rStyle w:val="CharLangas"/>
        </w:rPr>
        <w:t xml:space="preserve"> data</w:t>
      </w:r>
      <w:r w:rsidR="00F8345D" w:rsidRPr="002D2C39">
        <w:t>.</w:t>
      </w:r>
    </w:p>
    <w:p w14:paraId="3E95D12D" w14:textId="77777777" w:rsidR="00F8345D" w:rsidRPr="002D2C39" w:rsidRDefault="00F8345D" w:rsidP="00774A53">
      <w:pPr>
        <w:pStyle w:val="BodyText"/>
        <w:keepNext/>
        <w:keepLines/>
      </w:pPr>
      <w:r w:rsidRPr="002D2C39">
        <w:t>Sistema pateikia datos įvedimo langą.</w:t>
      </w:r>
    </w:p>
    <w:p w14:paraId="148688DC" w14:textId="391D7EF7" w:rsidR="00F8345D" w:rsidRPr="002D2C39" w:rsidRDefault="00C16393" w:rsidP="00774A53">
      <w:pPr>
        <w:pStyle w:val="Picture"/>
        <w:keepLines/>
      </w:pPr>
      <w:r w:rsidRPr="002D2C39">
        <w:rPr>
          <w:noProof/>
        </w:rPr>
        <w:drawing>
          <wp:inline distT="0" distB="0" distL="0" distR="0" wp14:anchorId="544E9FA3" wp14:editId="4FBAF652">
            <wp:extent cx="3238500" cy="1516380"/>
            <wp:effectExtent l="19050" t="19050" r="19050" b="266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1516380"/>
                    </a:xfrm>
                    <a:prstGeom prst="rect">
                      <a:avLst/>
                    </a:prstGeom>
                    <a:noFill/>
                    <a:ln w="3175">
                      <a:solidFill>
                        <a:schemeClr val="tx1"/>
                      </a:solidFill>
                    </a:ln>
                  </pic:spPr>
                </pic:pic>
              </a:graphicData>
            </a:graphic>
          </wp:inline>
        </w:drawing>
      </w:r>
    </w:p>
    <w:p w14:paraId="083D2DC7" w14:textId="77777777" w:rsidR="00F8345D" w:rsidRPr="002D2C39" w:rsidRDefault="00F8345D" w:rsidP="00A344A4">
      <w:pPr>
        <w:pStyle w:val="AlnosNumbered"/>
        <w:numPr>
          <w:ilvl w:val="0"/>
          <w:numId w:val="6"/>
        </w:numPr>
      </w:pPr>
      <w:r w:rsidRPr="002D2C39">
        <w:t>Įrašykite datos skaitmeninę reikšmę.</w:t>
      </w:r>
    </w:p>
    <w:p w14:paraId="2E11D435" w14:textId="77777777" w:rsidR="00F8345D" w:rsidRPr="002D2C39" w:rsidRDefault="00F8345D" w:rsidP="00A344A4">
      <w:pPr>
        <w:pStyle w:val="AlnosNumbered"/>
        <w:keepNext/>
        <w:keepLines/>
        <w:numPr>
          <w:ilvl w:val="0"/>
          <w:numId w:val="6"/>
        </w:numPr>
      </w:pPr>
      <w:r w:rsidRPr="002D2C39">
        <w:lastRenderedPageBreak/>
        <w:t>Iš iš</w:t>
      </w:r>
      <w:r w:rsidR="00151D46" w:rsidRPr="002D2C39">
        <w:t>krentančio sąrašo pasirinkite „Milijonai“ arba „M</w:t>
      </w:r>
      <w:r w:rsidRPr="002D2C39">
        <w:t>ilijardai“.</w:t>
      </w:r>
    </w:p>
    <w:p w14:paraId="7D06AF78" w14:textId="77777777" w:rsidR="004B042C" w:rsidRPr="002D2C39" w:rsidRDefault="004B042C" w:rsidP="00A344A4">
      <w:pPr>
        <w:pStyle w:val="AlnosNumbered"/>
        <w:keepNext/>
        <w:keepLines/>
        <w:numPr>
          <w:ilvl w:val="0"/>
          <w:numId w:val="6"/>
        </w:numPr>
      </w:pPr>
      <w:r w:rsidRPr="002D2C39">
        <w:t>Jei reikia, pažymėkite papildomus datos duomenis:</w:t>
      </w:r>
    </w:p>
    <w:p w14:paraId="048693F8" w14:textId="6AFB6C63" w:rsidR="004B042C" w:rsidRPr="002D2C39" w:rsidRDefault="004B042C" w:rsidP="004B042C">
      <w:pPr>
        <w:pStyle w:val="buletedafternumber"/>
        <w:keepNext/>
        <w:keepLines/>
      </w:pPr>
      <w:r w:rsidRPr="002D2C39">
        <w:t xml:space="preserve">jei data yra abejotina, pažymėkite varnele laukelį  </w:t>
      </w:r>
      <w:r w:rsidR="00C16393" w:rsidRPr="002D2C39">
        <w:rPr>
          <w:noProof/>
          <w:lang w:eastAsia="lt-LT"/>
        </w:rPr>
        <w:drawing>
          <wp:inline distT="0" distB="0" distL="0" distR="0" wp14:anchorId="674F0DB9" wp14:editId="3525174B">
            <wp:extent cx="266700" cy="152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2D2C39">
        <w:t>;</w:t>
      </w:r>
    </w:p>
    <w:p w14:paraId="39E750DC" w14:textId="2FEDB1E1" w:rsidR="004B042C" w:rsidRPr="002D2C39" w:rsidRDefault="004B042C" w:rsidP="004B042C">
      <w:pPr>
        <w:pStyle w:val="buletedafternumber"/>
        <w:keepNext/>
        <w:keepLines/>
      </w:pPr>
      <w:r w:rsidRPr="002D2C39">
        <w:t xml:space="preserve">jei data yra apytikslė, pažymėkite varnele laukelį  </w:t>
      </w:r>
      <w:r w:rsidR="00C16393" w:rsidRPr="002D2C39">
        <w:rPr>
          <w:noProof/>
          <w:lang w:eastAsia="lt-LT"/>
        </w:rPr>
        <w:drawing>
          <wp:inline distT="0" distB="0" distL="0" distR="0" wp14:anchorId="5ECE666B" wp14:editId="65BD72E5">
            <wp:extent cx="29718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2D2C39">
        <w:t>;</w:t>
      </w:r>
    </w:p>
    <w:p w14:paraId="7A15D180" w14:textId="77777777" w:rsidR="00F8345D" w:rsidRPr="002D2C39" w:rsidRDefault="00F8345D" w:rsidP="00A344A4">
      <w:pPr>
        <w:pStyle w:val="AlnosNumbered"/>
        <w:numPr>
          <w:ilvl w:val="0"/>
          <w:numId w:val="6"/>
        </w:numPr>
      </w:pPr>
      <w:r w:rsidRPr="002D2C39">
        <w:t xml:space="preserve">Spauskite </w:t>
      </w:r>
      <w:r w:rsidRPr="002D2C39">
        <w:rPr>
          <w:rStyle w:val="CharLaukas"/>
        </w:rPr>
        <w:t>[Išsaugoti]</w:t>
      </w:r>
      <w:r w:rsidRPr="002D2C39">
        <w:t>.</w:t>
      </w:r>
    </w:p>
    <w:p w14:paraId="32130394" w14:textId="77777777" w:rsidR="00F8345D" w:rsidRPr="002D2C39" w:rsidRDefault="00F8345D" w:rsidP="00F213D8">
      <w:pPr>
        <w:pStyle w:val="BodyText"/>
      </w:pPr>
      <w:r w:rsidRPr="002D2C39">
        <w:t>Nurodyta data įtraukiama į duomenų formą.</w:t>
      </w:r>
    </w:p>
    <w:p w14:paraId="1E7D03C8" w14:textId="156D2D9E" w:rsidR="00F8345D" w:rsidRPr="002D2C39" w:rsidRDefault="00F8345D" w:rsidP="00E92E1B">
      <w:pPr>
        <w:pStyle w:val="Heading3"/>
        <w:rPr>
          <w:noProof w:val="0"/>
        </w:rPr>
      </w:pPr>
      <w:bookmarkStart w:id="52" w:name="_Ref313346864"/>
      <w:bookmarkStart w:id="53" w:name="_Toc169621439"/>
      <w:r w:rsidRPr="002D2C39">
        <w:rPr>
          <w:noProof w:val="0"/>
        </w:rPr>
        <w:t xml:space="preserve">Nurodyti </w:t>
      </w:r>
      <w:r w:rsidR="00585772" w:rsidRPr="002D2C39">
        <w:rPr>
          <w:noProof w:val="0"/>
        </w:rPr>
        <w:t>priešistorinių datų</w:t>
      </w:r>
      <w:r w:rsidRPr="002D2C39">
        <w:rPr>
          <w:noProof w:val="0"/>
        </w:rPr>
        <w:t xml:space="preserve"> intervalą</w:t>
      </w:r>
      <w:bookmarkEnd w:id="52"/>
      <w:bookmarkEnd w:id="53"/>
    </w:p>
    <w:p w14:paraId="3D06E048" w14:textId="77777777" w:rsidR="00F8345D" w:rsidRPr="002D2C39" w:rsidRDefault="00F8345D" w:rsidP="00F8345D">
      <w:pPr>
        <w:pStyle w:val="Alnostext"/>
      </w:pPr>
      <w:r w:rsidRPr="002D2C39">
        <w:t>Norėdami įrašyti dat</w:t>
      </w:r>
      <w:r w:rsidR="009129B7" w:rsidRPr="002D2C39">
        <w:t>ų</w:t>
      </w:r>
      <w:r w:rsidRPr="002D2C39">
        <w:t>, siekianči</w:t>
      </w:r>
      <w:r w:rsidR="009129B7" w:rsidRPr="002D2C39">
        <w:t>ų</w:t>
      </w:r>
      <w:r w:rsidRPr="002D2C39">
        <w:t xml:space="preserve"> milijonus/milijardus metų</w:t>
      </w:r>
      <w:r w:rsidR="00DF0674" w:rsidRPr="002D2C39">
        <w:t xml:space="preserve"> pr. Kr.</w:t>
      </w:r>
      <w:r w:rsidRPr="002D2C39">
        <w:t xml:space="preserve"> intervalą, atlikite šiuos veiksmus:</w:t>
      </w:r>
    </w:p>
    <w:p w14:paraId="4BD6EEB7" w14:textId="77777777" w:rsidR="00F8345D" w:rsidRPr="002D2C39" w:rsidRDefault="008E3137" w:rsidP="00A344A4">
      <w:pPr>
        <w:pStyle w:val="AlnosNumbered"/>
        <w:numPr>
          <w:ilvl w:val="0"/>
          <w:numId w:val="15"/>
        </w:numPr>
      </w:pPr>
      <w:r w:rsidRPr="002D2C39">
        <w:t xml:space="preserve">Datos įrašymo lange </w:t>
      </w:r>
      <w:r w:rsidR="00F8345D" w:rsidRPr="002D2C39">
        <w:t xml:space="preserve">spauskite nuorodą </w:t>
      </w:r>
      <w:r w:rsidR="00D804E4" w:rsidRPr="002D2C39">
        <w:rPr>
          <w:rStyle w:val="CharLangas"/>
        </w:rPr>
        <w:t>Priešistorinių datų intervalas</w:t>
      </w:r>
      <w:r w:rsidR="00F8345D" w:rsidRPr="002D2C39">
        <w:t>.</w:t>
      </w:r>
    </w:p>
    <w:p w14:paraId="0F90C40A" w14:textId="77777777" w:rsidR="00F8345D" w:rsidRPr="002D2C39" w:rsidRDefault="00F8345D" w:rsidP="00F213D8">
      <w:pPr>
        <w:pStyle w:val="BodyText"/>
      </w:pPr>
      <w:r w:rsidRPr="002D2C39">
        <w:t xml:space="preserve">Sistema pateikia datos </w:t>
      </w:r>
      <w:r w:rsidR="00DF0674" w:rsidRPr="002D2C39">
        <w:t xml:space="preserve">intervalo </w:t>
      </w:r>
      <w:r w:rsidRPr="002D2C39">
        <w:t>įvedimo langą.</w:t>
      </w:r>
    </w:p>
    <w:p w14:paraId="3FBD7A24" w14:textId="7BF68F17" w:rsidR="00F8345D" w:rsidRPr="002D2C39" w:rsidRDefault="00C16393" w:rsidP="00DC2B0B">
      <w:pPr>
        <w:pStyle w:val="Picture"/>
        <w:keepNext w:val="0"/>
      </w:pPr>
      <w:r w:rsidRPr="002D2C39">
        <w:rPr>
          <w:noProof/>
        </w:rPr>
        <w:drawing>
          <wp:inline distT="0" distB="0" distL="0" distR="0" wp14:anchorId="2F3C0C83" wp14:editId="665A9FF3">
            <wp:extent cx="3406140" cy="1554480"/>
            <wp:effectExtent l="19050" t="19050" r="22860"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6140" cy="1554480"/>
                    </a:xfrm>
                    <a:prstGeom prst="rect">
                      <a:avLst/>
                    </a:prstGeom>
                    <a:noFill/>
                    <a:ln w="3175">
                      <a:solidFill>
                        <a:schemeClr val="tx1"/>
                      </a:solidFill>
                    </a:ln>
                  </pic:spPr>
                </pic:pic>
              </a:graphicData>
            </a:graphic>
          </wp:inline>
        </w:drawing>
      </w:r>
    </w:p>
    <w:p w14:paraId="63038DFE" w14:textId="77777777" w:rsidR="00F8345D" w:rsidRPr="002D2C39" w:rsidRDefault="00F8345D" w:rsidP="00A344A4">
      <w:pPr>
        <w:pStyle w:val="AlnosNumbered"/>
        <w:numPr>
          <w:ilvl w:val="0"/>
          <w:numId w:val="6"/>
        </w:numPr>
      </w:pPr>
      <w:r w:rsidRPr="002D2C39">
        <w:t>Įrašykite dat</w:t>
      </w:r>
      <w:r w:rsidR="002E16E9" w:rsidRPr="002D2C39">
        <w:t>ų</w:t>
      </w:r>
      <w:r w:rsidRPr="002D2C39">
        <w:t xml:space="preserve"> </w:t>
      </w:r>
      <w:r w:rsidR="00151D46" w:rsidRPr="002D2C39">
        <w:rPr>
          <w:rStyle w:val="CharLaukas"/>
        </w:rPr>
        <w:t>{Nuo}</w:t>
      </w:r>
      <w:r w:rsidR="00151D46" w:rsidRPr="002D2C39">
        <w:t xml:space="preserve"> ir </w:t>
      </w:r>
      <w:r w:rsidR="00151D46" w:rsidRPr="002D2C39">
        <w:rPr>
          <w:rStyle w:val="CharLaukas"/>
        </w:rPr>
        <w:t>{Iki}</w:t>
      </w:r>
      <w:r w:rsidR="00151D46" w:rsidRPr="002D2C39">
        <w:t xml:space="preserve"> skaitmenines reikšmes</w:t>
      </w:r>
      <w:r w:rsidRPr="002D2C39">
        <w:t>.</w:t>
      </w:r>
    </w:p>
    <w:p w14:paraId="1A6B3E17" w14:textId="77777777" w:rsidR="00F8345D" w:rsidRPr="002D2C39" w:rsidRDefault="00F8345D" w:rsidP="00A344A4">
      <w:pPr>
        <w:pStyle w:val="AlnosNumbered"/>
        <w:numPr>
          <w:ilvl w:val="0"/>
          <w:numId w:val="6"/>
        </w:numPr>
      </w:pPr>
      <w:r w:rsidRPr="002D2C39">
        <w:t>Iš iškrentančio sąrašo pasirinkite „</w:t>
      </w:r>
      <w:r w:rsidR="00D804E4" w:rsidRPr="002D2C39">
        <w:t>M</w:t>
      </w:r>
      <w:r w:rsidRPr="002D2C39">
        <w:t>ilijonai“ arba „</w:t>
      </w:r>
      <w:r w:rsidR="00D804E4" w:rsidRPr="002D2C39">
        <w:t>M</w:t>
      </w:r>
      <w:r w:rsidRPr="002D2C39">
        <w:t>ilijardai“.</w:t>
      </w:r>
    </w:p>
    <w:p w14:paraId="1F39B2A7" w14:textId="77777777" w:rsidR="004B042C" w:rsidRPr="002D2C39" w:rsidRDefault="004B042C" w:rsidP="00A344A4">
      <w:pPr>
        <w:pStyle w:val="AlnosNumbered"/>
        <w:keepNext/>
        <w:keepLines/>
        <w:numPr>
          <w:ilvl w:val="0"/>
          <w:numId w:val="6"/>
        </w:numPr>
      </w:pPr>
      <w:r w:rsidRPr="002D2C39">
        <w:t xml:space="preserve">Jei reikia, pažymėkite papildomus </w:t>
      </w:r>
      <w:r w:rsidR="00684ADA" w:rsidRPr="002D2C39">
        <w:t xml:space="preserve">datų </w:t>
      </w:r>
      <w:r w:rsidRPr="002D2C39">
        <w:t>intervalo duomenis:</w:t>
      </w:r>
    </w:p>
    <w:p w14:paraId="03877049" w14:textId="7EB80993" w:rsidR="004B042C" w:rsidRPr="002D2C39" w:rsidRDefault="004B042C" w:rsidP="004B042C">
      <w:pPr>
        <w:pStyle w:val="buletedafternumber"/>
        <w:keepNext/>
        <w:keepLines/>
      </w:pPr>
      <w:r w:rsidRPr="002D2C39">
        <w:t xml:space="preserve">jei data yra abejotina, pažymėkite varnele laukelį  </w:t>
      </w:r>
      <w:r w:rsidR="00C16393" w:rsidRPr="002D2C39">
        <w:rPr>
          <w:noProof/>
          <w:lang w:eastAsia="lt-LT"/>
        </w:rPr>
        <w:drawing>
          <wp:inline distT="0" distB="0" distL="0" distR="0" wp14:anchorId="2DB8B7D0" wp14:editId="0BDB7F87">
            <wp:extent cx="266700" cy="152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2D2C39">
        <w:t>;</w:t>
      </w:r>
    </w:p>
    <w:p w14:paraId="7DEB5C29" w14:textId="5C12DFF7" w:rsidR="004B042C" w:rsidRPr="002D2C39" w:rsidRDefault="004B042C" w:rsidP="004B042C">
      <w:pPr>
        <w:pStyle w:val="buletedafternumber"/>
        <w:keepNext/>
        <w:keepLines/>
      </w:pPr>
      <w:r w:rsidRPr="002D2C39">
        <w:t xml:space="preserve">jei data yra apytikslė, pažymėkite varnele laukelį  </w:t>
      </w:r>
      <w:r w:rsidR="00C16393" w:rsidRPr="002D2C39">
        <w:rPr>
          <w:noProof/>
          <w:lang w:eastAsia="lt-LT"/>
        </w:rPr>
        <w:drawing>
          <wp:inline distT="0" distB="0" distL="0" distR="0" wp14:anchorId="22705F36" wp14:editId="66AED449">
            <wp:extent cx="29718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 cy="152400"/>
                    </a:xfrm>
                    <a:prstGeom prst="rect">
                      <a:avLst/>
                    </a:prstGeom>
                    <a:noFill/>
                    <a:ln>
                      <a:noFill/>
                    </a:ln>
                  </pic:spPr>
                </pic:pic>
              </a:graphicData>
            </a:graphic>
          </wp:inline>
        </w:drawing>
      </w:r>
      <w:r w:rsidRPr="002D2C39">
        <w:t>;</w:t>
      </w:r>
    </w:p>
    <w:p w14:paraId="493B8136" w14:textId="77777777" w:rsidR="00F8345D" w:rsidRPr="002D2C39" w:rsidRDefault="00F8345D" w:rsidP="00A344A4">
      <w:pPr>
        <w:pStyle w:val="AlnosNumbered"/>
        <w:keepNext/>
        <w:numPr>
          <w:ilvl w:val="0"/>
          <w:numId w:val="6"/>
        </w:numPr>
      </w:pPr>
      <w:r w:rsidRPr="002D2C39">
        <w:t xml:space="preserve">Spauskite </w:t>
      </w:r>
      <w:r w:rsidRPr="002D2C39">
        <w:rPr>
          <w:rStyle w:val="CharLaukas"/>
        </w:rPr>
        <w:t>[Išsaugoti]</w:t>
      </w:r>
      <w:r w:rsidRPr="002D2C39">
        <w:t>.</w:t>
      </w:r>
    </w:p>
    <w:p w14:paraId="0AD8D940" w14:textId="77777777" w:rsidR="00F123A3" w:rsidRPr="002D2C39" w:rsidRDefault="00F8345D" w:rsidP="00F213D8">
      <w:pPr>
        <w:pStyle w:val="BodyText"/>
      </w:pPr>
      <w:r w:rsidRPr="002D2C39">
        <w:t>Nurodyta</w:t>
      </w:r>
      <w:r w:rsidR="002E16E9" w:rsidRPr="002D2C39">
        <w:t>s</w:t>
      </w:r>
      <w:r w:rsidRPr="002D2C39">
        <w:t xml:space="preserve"> dat</w:t>
      </w:r>
      <w:r w:rsidR="002E16E9" w:rsidRPr="002D2C39">
        <w:t>os intervalas</w:t>
      </w:r>
      <w:r w:rsidRPr="002D2C39">
        <w:t xml:space="preserve"> įtraukiama</w:t>
      </w:r>
      <w:r w:rsidR="002E16E9" w:rsidRPr="002D2C39">
        <w:t>s</w:t>
      </w:r>
      <w:r w:rsidRPr="002D2C39">
        <w:t xml:space="preserve"> į duomenų formą.</w:t>
      </w:r>
    </w:p>
    <w:p w14:paraId="3C131D8E" w14:textId="46DAB55D" w:rsidR="007F3377" w:rsidRPr="002D2C39" w:rsidRDefault="007F3377" w:rsidP="00774A53">
      <w:pPr>
        <w:pStyle w:val="Heading3"/>
        <w:rPr>
          <w:noProof w:val="0"/>
        </w:rPr>
      </w:pPr>
      <w:bookmarkStart w:id="54" w:name="_Ref322440314"/>
      <w:bookmarkStart w:id="55" w:name="_Toc169621440"/>
      <w:r w:rsidRPr="002D2C39">
        <w:rPr>
          <w:noProof w:val="0"/>
        </w:rPr>
        <w:t>Pažymėti, kad data yra nežinoma</w:t>
      </w:r>
      <w:bookmarkEnd w:id="54"/>
      <w:bookmarkEnd w:id="55"/>
    </w:p>
    <w:p w14:paraId="446197FE" w14:textId="77777777" w:rsidR="00836970" w:rsidRPr="002D2C39" w:rsidRDefault="00836970" w:rsidP="00774A53">
      <w:pPr>
        <w:pStyle w:val="Alnostext"/>
        <w:keepNext/>
      </w:pPr>
      <w:r w:rsidRPr="002D2C39">
        <w:t xml:space="preserve">Sistemoje atsižvelgta į situacijas, kai </w:t>
      </w:r>
      <w:r w:rsidR="00FF1A5C" w:rsidRPr="002D2C39">
        <w:t xml:space="preserve">nėra galimybės </w:t>
      </w:r>
      <w:r w:rsidRPr="002D2C39">
        <w:t xml:space="preserve">nurodyti datą dėl duomenų trūkumo, pavyzdžiui, aprašant </w:t>
      </w:r>
      <w:r w:rsidR="00FF1A5C" w:rsidRPr="002D2C39">
        <w:t>personalijos</w:t>
      </w:r>
      <w:r w:rsidRPr="002D2C39">
        <w:t xml:space="preserve"> biograf</w:t>
      </w:r>
      <w:r w:rsidR="00FF1A5C" w:rsidRPr="002D2C39">
        <w:t>ijo</w:t>
      </w:r>
      <w:r w:rsidRPr="002D2C39">
        <w:t>s faktus (gimimo ar mirimo datas).</w:t>
      </w:r>
    </w:p>
    <w:p w14:paraId="6F10C915" w14:textId="77777777" w:rsidR="00FF1A5C" w:rsidRPr="002D2C39" w:rsidRDefault="00FF1A5C" w:rsidP="00774A53">
      <w:pPr>
        <w:pStyle w:val="HeadingB"/>
        <w:rPr>
          <w:noProof w:val="0"/>
        </w:rPr>
      </w:pPr>
      <w:r w:rsidRPr="002D2C39">
        <w:rPr>
          <w:noProof w:val="0"/>
        </w:rPr>
        <w:t>Kaip atlikti</w:t>
      </w:r>
    </w:p>
    <w:p w14:paraId="71FF145A" w14:textId="77777777" w:rsidR="007F3377" w:rsidRPr="002D2C39" w:rsidRDefault="007F3377" w:rsidP="007F3377">
      <w:pPr>
        <w:pStyle w:val="Alnostext"/>
      </w:pPr>
      <w:r w:rsidRPr="002D2C39">
        <w:t xml:space="preserve">Norėdami </w:t>
      </w:r>
      <w:r w:rsidR="00193058" w:rsidRPr="002D2C39">
        <w:t>pažymėti, kad data yra nežinoma</w:t>
      </w:r>
      <w:r w:rsidRPr="002D2C39">
        <w:t>, atlikite šiuos veiksmus:</w:t>
      </w:r>
    </w:p>
    <w:p w14:paraId="61BCA5EC" w14:textId="77777777" w:rsidR="007F3377" w:rsidRPr="002D2C39" w:rsidRDefault="007F3377" w:rsidP="0098289C">
      <w:pPr>
        <w:pStyle w:val="AlnosNumbered"/>
        <w:numPr>
          <w:ilvl w:val="0"/>
          <w:numId w:val="22"/>
        </w:numPr>
      </w:pPr>
      <w:r w:rsidRPr="002D2C39">
        <w:t xml:space="preserve">Datos įrašymo lange spauskite nuorodą </w:t>
      </w:r>
      <w:r w:rsidR="00193058" w:rsidRPr="002D2C39">
        <w:rPr>
          <w:rStyle w:val="CharLangas"/>
        </w:rPr>
        <w:t>Data nežinoma</w:t>
      </w:r>
      <w:r w:rsidRPr="002D2C39">
        <w:t>.</w:t>
      </w:r>
    </w:p>
    <w:p w14:paraId="1D3637DC" w14:textId="77777777" w:rsidR="007F3377" w:rsidRPr="002D2C39" w:rsidRDefault="007F3377" w:rsidP="00F213D8">
      <w:pPr>
        <w:pStyle w:val="BodyText"/>
      </w:pPr>
      <w:r w:rsidRPr="002D2C39">
        <w:t>Sistema pateikia datos įvedimo langą.</w:t>
      </w:r>
    </w:p>
    <w:p w14:paraId="4409C6B1" w14:textId="452EC050" w:rsidR="007F3377" w:rsidRPr="002D2C39" w:rsidRDefault="00C16393" w:rsidP="00704056">
      <w:pPr>
        <w:pStyle w:val="Picture"/>
      </w:pPr>
      <w:r w:rsidRPr="002D2C39">
        <w:rPr>
          <w:noProof/>
        </w:rPr>
        <w:lastRenderedPageBreak/>
        <w:drawing>
          <wp:inline distT="0" distB="0" distL="0" distR="0" wp14:anchorId="4C015A61" wp14:editId="7458484F">
            <wp:extent cx="2468880" cy="1927860"/>
            <wp:effectExtent l="19050" t="19050" r="26670" b="152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8880" cy="1927860"/>
                    </a:xfrm>
                    <a:prstGeom prst="rect">
                      <a:avLst/>
                    </a:prstGeom>
                    <a:noFill/>
                    <a:ln w="3175">
                      <a:solidFill>
                        <a:schemeClr val="tx1"/>
                      </a:solidFill>
                    </a:ln>
                  </pic:spPr>
                </pic:pic>
              </a:graphicData>
            </a:graphic>
          </wp:inline>
        </w:drawing>
      </w:r>
    </w:p>
    <w:p w14:paraId="461850FD" w14:textId="77777777" w:rsidR="007F3377" w:rsidRPr="002D2C39" w:rsidRDefault="00193058" w:rsidP="00A344A4">
      <w:pPr>
        <w:pStyle w:val="AlnosNumbered"/>
        <w:keepNext/>
        <w:keepLines/>
        <w:numPr>
          <w:ilvl w:val="0"/>
          <w:numId w:val="6"/>
        </w:numPr>
      </w:pPr>
      <w:r w:rsidRPr="002D2C39">
        <w:t>Pagal nutylėjimą sistema iškart pažymi žymimajame langelyje reikšmę „data nežinoma“</w:t>
      </w:r>
      <w:r w:rsidR="007F3377" w:rsidRPr="002D2C39">
        <w:t>.</w:t>
      </w:r>
    </w:p>
    <w:p w14:paraId="2DE7C7D6" w14:textId="77777777" w:rsidR="007F3377" w:rsidRPr="002D2C39" w:rsidRDefault="007F3377" w:rsidP="00A344A4">
      <w:pPr>
        <w:pStyle w:val="AlnosNumbered"/>
        <w:numPr>
          <w:ilvl w:val="0"/>
          <w:numId w:val="6"/>
        </w:numPr>
      </w:pPr>
      <w:r w:rsidRPr="002D2C39">
        <w:t xml:space="preserve">Spauskite </w:t>
      </w:r>
      <w:r w:rsidRPr="002D2C39">
        <w:rPr>
          <w:rStyle w:val="CharLaukas"/>
        </w:rPr>
        <w:t>[Išsaugoti]</w:t>
      </w:r>
      <w:r w:rsidRPr="002D2C39">
        <w:t>.</w:t>
      </w:r>
    </w:p>
    <w:p w14:paraId="2FEA32FC" w14:textId="77777777" w:rsidR="007F3377" w:rsidRPr="002D2C39" w:rsidRDefault="00193058" w:rsidP="00F213D8">
      <w:pPr>
        <w:pStyle w:val="BodyText"/>
      </w:pPr>
      <w:r w:rsidRPr="002D2C39">
        <w:t>Informacija įtraukiama</w:t>
      </w:r>
      <w:r w:rsidR="007F3377" w:rsidRPr="002D2C39">
        <w:t xml:space="preserve"> į duomenų formą</w:t>
      </w:r>
      <w:r w:rsidR="00F050A7" w:rsidRPr="002D2C39">
        <w:t>,</w:t>
      </w:r>
      <w:r w:rsidR="00770EE6" w:rsidRPr="002D2C39">
        <w:t xml:space="preserve"> </w:t>
      </w:r>
      <w:r w:rsidR="00F050A7" w:rsidRPr="002D2C39">
        <w:t>lauke rodomas</w:t>
      </w:r>
      <w:r w:rsidRPr="002D2C39">
        <w:t xml:space="preserve"> </w:t>
      </w:r>
      <w:r w:rsidR="00770EE6" w:rsidRPr="002D2C39">
        <w:t>klaustukas</w:t>
      </w:r>
      <w:r w:rsidR="007F3377" w:rsidRPr="002D2C39">
        <w:t>.</w:t>
      </w:r>
    </w:p>
    <w:p w14:paraId="46B2CA02" w14:textId="074EB255" w:rsidR="00AC2BCC" w:rsidRPr="002D2C39" w:rsidRDefault="00AC2BCC" w:rsidP="00B00C53">
      <w:pPr>
        <w:pStyle w:val="Heading2"/>
        <w:keepLines/>
      </w:pPr>
      <w:bookmarkStart w:id="56" w:name="_Toc169621441"/>
      <w:r w:rsidRPr="002D2C39">
        <w:t>Nurodyti vietos adresą</w:t>
      </w:r>
      <w:bookmarkEnd w:id="56"/>
    </w:p>
    <w:p w14:paraId="53FC8E1C" w14:textId="77777777" w:rsidR="00AC2BCC" w:rsidRPr="002D2C39" w:rsidRDefault="00AC2BCC" w:rsidP="00B00C53">
      <w:pPr>
        <w:pStyle w:val="Alnostext"/>
        <w:keepNext/>
        <w:keepLines/>
      </w:pPr>
      <w:r w:rsidRPr="002D2C39">
        <w:t xml:space="preserve">Norėdami sistemoje įvesti </w:t>
      </w:r>
      <w:r w:rsidR="003C2C66" w:rsidRPr="002D2C39">
        <w:t>adresą</w:t>
      </w:r>
      <w:r w:rsidR="003E73E4" w:rsidRPr="002D2C39">
        <w:t>,</w:t>
      </w:r>
      <w:r w:rsidRPr="002D2C39">
        <w:t xml:space="preserve"> atlikite šiuos veiksmus:</w:t>
      </w:r>
    </w:p>
    <w:p w14:paraId="1AE4AAC8" w14:textId="2D33C3FD" w:rsidR="00AC2BCC" w:rsidRPr="002D2C39" w:rsidRDefault="003C2C66" w:rsidP="00A344A4">
      <w:pPr>
        <w:pStyle w:val="AlnosNumbered"/>
        <w:keepNext/>
        <w:keepLines/>
        <w:numPr>
          <w:ilvl w:val="0"/>
          <w:numId w:val="16"/>
        </w:numPr>
      </w:pPr>
      <w:r w:rsidRPr="002D2C39">
        <w:t>Šalia adreso informacijos lauko spauskite</w:t>
      </w:r>
      <w:r w:rsidR="00AC2BCC" w:rsidRPr="002D2C39">
        <w:t xml:space="preserve"> piktogramą </w:t>
      </w:r>
      <w:r w:rsidR="00C16393" w:rsidRPr="002D2C39">
        <w:rPr>
          <w:noProof/>
          <w:lang w:eastAsia="lt-LT"/>
        </w:rPr>
        <w:drawing>
          <wp:inline distT="0" distB="0" distL="0" distR="0" wp14:anchorId="6AF52B2E" wp14:editId="7FB711D3">
            <wp:extent cx="160020" cy="1752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00AC2BCC" w:rsidRPr="002D2C39">
        <w:t>.</w:t>
      </w:r>
    </w:p>
    <w:p w14:paraId="51786FA1" w14:textId="77777777" w:rsidR="00AC2BCC" w:rsidRPr="002D2C39" w:rsidRDefault="00AC2BCC" w:rsidP="00F213D8">
      <w:pPr>
        <w:pStyle w:val="BodyText"/>
      </w:pPr>
      <w:r w:rsidRPr="002D2C39">
        <w:t xml:space="preserve">Atsiveria </w:t>
      </w:r>
      <w:r w:rsidR="003C2C66" w:rsidRPr="002D2C39">
        <w:t xml:space="preserve">adreso įrašymo </w:t>
      </w:r>
      <w:r w:rsidRPr="002D2C39">
        <w:t xml:space="preserve">langas. </w:t>
      </w:r>
      <w:r w:rsidRPr="002D2C39">
        <w:br/>
        <w:t>Pagal nutylėjimą lange pateikiam</w:t>
      </w:r>
      <w:r w:rsidR="003C2C66" w:rsidRPr="002D2C39">
        <w:t xml:space="preserve">i laukai </w:t>
      </w:r>
      <w:r w:rsidR="00F570F9" w:rsidRPr="002D2C39">
        <w:t>Lietuvos adresui</w:t>
      </w:r>
      <w:r w:rsidR="003C2C66" w:rsidRPr="002D2C39">
        <w:t xml:space="preserve"> įrašyti.</w:t>
      </w:r>
    </w:p>
    <w:p w14:paraId="145F5D71" w14:textId="257B1332" w:rsidR="001B0F48" w:rsidRPr="002D2C39" w:rsidRDefault="00C16393" w:rsidP="00704056">
      <w:pPr>
        <w:pStyle w:val="Picture"/>
      </w:pPr>
      <w:r w:rsidRPr="002D2C39">
        <w:rPr>
          <w:noProof/>
        </w:rPr>
        <w:drawing>
          <wp:inline distT="0" distB="0" distL="0" distR="0" wp14:anchorId="5A866BC9" wp14:editId="359A1BF4">
            <wp:extent cx="4396740" cy="1805940"/>
            <wp:effectExtent l="19050" t="19050" r="22860"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6740" cy="1805940"/>
                    </a:xfrm>
                    <a:prstGeom prst="rect">
                      <a:avLst/>
                    </a:prstGeom>
                    <a:noFill/>
                    <a:ln w="3175">
                      <a:solidFill>
                        <a:schemeClr val="tx1"/>
                      </a:solidFill>
                    </a:ln>
                  </pic:spPr>
                </pic:pic>
              </a:graphicData>
            </a:graphic>
          </wp:inline>
        </w:drawing>
      </w:r>
    </w:p>
    <w:p w14:paraId="29906562" w14:textId="77777777" w:rsidR="00AC2BCC" w:rsidRPr="002D2C39" w:rsidRDefault="00AC2BCC" w:rsidP="00A21A84">
      <w:pPr>
        <w:pStyle w:val="AlnosNumbered"/>
        <w:keepNext/>
      </w:pPr>
      <w:r w:rsidRPr="002D2C39">
        <w:t>Pasirinkite, koki</w:t>
      </w:r>
      <w:r w:rsidR="003C2C66" w:rsidRPr="002D2C39">
        <w:t>ą informaciją norite surašyti</w:t>
      </w:r>
      <w:r w:rsidRPr="002D2C39">
        <w:t>:</w:t>
      </w:r>
    </w:p>
    <w:p w14:paraId="238E3652" w14:textId="46611083" w:rsidR="00AC2BCC" w:rsidRPr="002D2C39" w:rsidRDefault="00DA2FEC" w:rsidP="00A21A84">
      <w:pPr>
        <w:pStyle w:val="buletedafternumber"/>
        <w:keepNext/>
        <w:rPr>
          <w:rStyle w:val="CharLangas"/>
          <w:i w:val="0"/>
        </w:rPr>
      </w:pPr>
      <w:r w:rsidRPr="002D2C39">
        <w:rPr>
          <w:rStyle w:val="CharLangas"/>
          <w:i w:val="0"/>
        </w:rPr>
        <w:fldChar w:fldCharType="begin"/>
      </w:r>
      <w:r w:rsidRPr="002D2C39">
        <w:rPr>
          <w:rStyle w:val="CharLangas"/>
          <w:i w:val="0"/>
        </w:rPr>
        <w:instrText xml:space="preserve"> REF _Ref314216110 \h </w:instrText>
      </w:r>
      <w:r w:rsidR="00DA519D" w:rsidRPr="002D2C39">
        <w:rPr>
          <w:rStyle w:val="CharLangas"/>
          <w:i w:val="0"/>
        </w:rPr>
        <w:instrText xml:space="preserve"> \* MERGEFORMAT </w:instrText>
      </w:r>
      <w:r w:rsidRPr="002D2C39">
        <w:rPr>
          <w:rStyle w:val="CharLangas"/>
          <w:i w:val="0"/>
        </w:rPr>
      </w:r>
      <w:r w:rsidRPr="002D2C39">
        <w:rPr>
          <w:rStyle w:val="CharLangas"/>
          <w:i w:val="0"/>
        </w:rPr>
        <w:fldChar w:fldCharType="separate"/>
      </w:r>
      <w:r w:rsidR="00882542" w:rsidRPr="00882542">
        <w:rPr>
          <w:i/>
        </w:rPr>
        <w:t>Nurodyti Lietuvos adresą</w:t>
      </w:r>
      <w:r w:rsidRPr="002D2C39">
        <w:rPr>
          <w:rStyle w:val="CharLangas"/>
          <w:i w:val="0"/>
        </w:rPr>
        <w:fldChar w:fldCharType="end"/>
      </w:r>
      <w:r w:rsidR="003C2C66" w:rsidRPr="002D2C39">
        <w:rPr>
          <w:rStyle w:val="CharLangas"/>
          <w:i w:val="0"/>
        </w:rPr>
        <w:t xml:space="preserve"> </w:t>
      </w:r>
      <w:r w:rsidR="00AC2BCC" w:rsidRPr="002D2C39">
        <w:rPr>
          <w:rStyle w:val="CharLangas"/>
          <w:i w:val="0"/>
        </w:rPr>
        <w:t>(</w:t>
      </w:r>
      <w:r w:rsidRPr="002D2C39">
        <w:rPr>
          <w:rStyle w:val="CharLangas"/>
          <w:i w:val="0"/>
        </w:rPr>
        <w:fldChar w:fldCharType="begin"/>
      </w:r>
      <w:r w:rsidRPr="002D2C39">
        <w:rPr>
          <w:rStyle w:val="CharLangas"/>
          <w:i w:val="0"/>
        </w:rPr>
        <w:instrText xml:space="preserve"> PAGEREF _Ref314216110 \h </w:instrText>
      </w:r>
      <w:r w:rsidRPr="002D2C39">
        <w:rPr>
          <w:rStyle w:val="CharLangas"/>
          <w:i w:val="0"/>
        </w:rPr>
      </w:r>
      <w:r w:rsidRPr="002D2C39">
        <w:rPr>
          <w:rStyle w:val="CharLangas"/>
          <w:i w:val="0"/>
        </w:rPr>
        <w:fldChar w:fldCharType="separate"/>
      </w:r>
      <w:r w:rsidR="00882542">
        <w:rPr>
          <w:rStyle w:val="CharLangas"/>
          <w:i w:val="0"/>
          <w:noProof/>
        </w:rPr>
        <w:t>19</w:t>
      </w:r>
      <w:r w:rsidRPr="002D2C39">
        <w:rPr>
          <w:rStyle w:val="CharLangas"/>
          <w:i w:val="0"/>
        </w:rPr>
        <w:fldChar w:fldCharType="end"/>
      </w:r>
      <w:r w:rsidRPr="002D2C39">
        <w:rPr>
          <w:rStyle w:val="CharLangas"/>
          <w:i w:val="0"/>
        </w:rPr>
        <w:t xml:space="preserve"> </w:t>
      </w:r>
      <w:r w:rsidR="00DA519D" w:rsidRPr="002D2C39">
        <w:rPr>
          <w:rStyle w:val="CharLangas"/>
          <w:i w:val="0"/>
        </w:rPr>
        <w:t>psl.)</w:t>
      </w:r>
    </w:p>
    <w:p w14:paraId="21C6B9D6" w14:textId="5B668B85" w:rsidR="00DA2FEC" w:rsidRPr="002D2C39" w:rsidRDefault="00DA2FEC" w:rsidP="00A21A84">
      <w:pPr>
        <w:pStyle w:val="buletedafternumber"/>
        <w:keepNext/>
        <w:rPr>
          <w:rStyle w:val="CharLangas"/>
          <w:i w:val="0"/>
        </w:rPr>
      </w:pPr>
      <w:r w:rsidRPr="002D2C39">
        <w:rPr>
          <w:rStyle w:val="CharLangas"/>
          <w:i w:val="0"/>
        </w:rPr>
        <w:fldChar w:fldCharType="begin"/>
      </w:r>
      <w:r w:rsidRPr="002D2C39">
        <w:rPr>
          <w:rStyle w:val="CharLangas"/>
          <w:i w:val="0"/>
        </w:rPr>
        <w:instrText xml:space="preserve"> REF _Ref314216134 \h </w:instrText>
      </w:r>
      <w:r w:rsidR="00DA519D" w:rsidRPr="002D2C39">
        <w:rPr>
          <w:rStyle w:val="CharLangas"/>
          <w:i w:val="0"/>
        </w:rPr>
        <w:instrText xml:space="preserve"> \* MERGEFORMAT </w:instrText>
      </w:r>
      <w:r w:rsidRPr="002D2C39">
        <w:rPr>
          <w:rStyle w:val="CharLangas"/>
          <w:i w:val="0"/>
        </w:rPr>
      </w:r>
      <w:r w:rsidRPr="002D2C39">
        <w:rPr>
          <w:rStyle w:val="CharLangas"/>
          <w:i w:val="0"/>
        </w:rPr>
        <w:fldChar w:fldCharType="separate"/>
      </w:r>
      <w:r w:rsidR="00882542" w:rsidRPr="00882542">
        <w:rPr>
          <w:i/>
        </w:rPr>
        <w:t>Nurodyti užsienio adresą</w:t>
      </w:r>
      <w:r w:rsidRPr="002D2C39">
        <w:rPr>
          <w:rStyle w:val="CharLangas"/>
          <w:i w:val="0"/>
        </w:rPr>
        <w:fldChar w:fldCharType="end"/>
      </w:r>
      <w:r w:rsidRPr="002D2C39">
        <w:rPr>
          <w:rStyle w:val="CharLangas"/>
          <w:i w:val="0"/>
        </w:rPr>
        <w:t xml:space="preserve"> (</w:t>
      </w:r>
      <w:r w:rsidRPr="002D2C39">
        <w:rPr>
          <w:rStyle w:val="CharLangas"/>
          <w:i w:val="0"/>
        </w:rPr>
        <w:fldChar w:fldCharType="begin"/>
      </w:r>
      <w:r w:rsidRPr="002D2C39">
        <w:rPr>
          <w:rStyle w:val="CharLangas"/>
          <w:i w:val="0"/>
        </w:rPr>
        <w:instrText xml:space="preserve"> PAGEREF _Ref314216134 \h </w:instrText>
      </w:r>
      <w:r w:rsidRPr="002D2C39">
        <w:rPr>
          <w:rStyle w:val="CharLangas"/>
          <w:i w:val="0"/>
        </w:rPr>
      </w:r>
      <w:r w:rsidRPr="002D2C39">
        <w:rPr>
          <w:rStyle w:val="CharLangas"/>
          <w:i w:val="0"/>
        </w:rPr>
        <w:fldChar w:fldCharType="separate"/>
      </w:r>
      <w:r w:rsidR="00882542">
        <w:rPr>
          <w:rStyle w:val="CharLangas"/>
          <w:i w:val="0"/>
          <w:noProof/>
        </w:rPr>
        <w:t>20</w:t>
      </w:r>
      <w:r w:rsidRPr="002D2C39">
        <w:rPr>
          <w:rStyle w:val="CharLangas"/>
          <w:i w:val="0"/>
        </w:rPr>
        <w:fldChar w:fldCharType="end"/>
      </w:r>
      <w:r w:rsidRPr="002D2C39">
        <w:rPr>
          <w:rStyle w:val="CharLangas"/>
          <w:i w:val="0"/>
        </w:rPr>
        <w:t xml:space="preserve"> psl.)</w:t>
      </w:r>
    </w:p>
    <w:p w14:paraId="5FD41C9C" w14:textId="218EBFB8" w:rsidR="00DA2FEC" w:rsidRPr="002D2C39" w:rsidRDefault="00DA2FEC" w:rsidP="00B00C53">
      <w:pPr>
        <w:pStyle w:val="buletedafternumber"/>
        <w:rPr>
          <w:rStyle w:val="CharLangas"/>
          <w:i w:val="0"/>
        </w:rPr>
      </w:pPr>
      <w:r w:rsidRPr="002D2C39">
        <w:rPr>
          <w:rStyle w:val="CharLangas"/>
          <w:i w:val="0"/>
        </w:rPr>
        <w:fldChar w:fldCharType="begin"/>
      </w:r>
      <w:r w:rsidRPr="002D2C39">
        <w:rPr>
          <w:rStyle w:val="CharLangas"/>
          <w:i w:val="0"/>
        </w:rPr>
        <w:instrText xml:space="preserve"> REF _Ref314216149 \h </w:instrText>
      </w:r>
      <w:r w:rsidR="00DA519D" w:rsidRPr="002D2C39">
        <w:rPr>
          <w:rStyle w:val="CharLangas"/>
          <w:i w:val="0"/>
        </w:rPr>
        <w:instrText xml:space="preserve"> \* MERGEFORMAT </w:instrText>
      </w:r>
      <w:r w:rsidRPr="002D2C39">
        <w:rPr>
          <w:rStyle w:val="CharLangas"/>
          <w:i w:val="0"/>
        </w:rPr>
      </w:r>
      <w:r w:rsidRPr="002D2C39">
        <w:rPr>
          <w:rStyle w:val="CharLangas"/>
          <w:i w:val="0"/>
        </w:rPr>
        <w:fldChar w:fldCharType="separate"/>
      </w:r>
      <w:r w:rsidR="00882542" w:rsidRPr="00882542">
        <w:rPr>
          <w:i/>
        </w:rPr>
        <w:t>Nurodyti išplėtotą adresą</w:t>
      </w:r>
      <w:r w:rsidRPr="002D2C39">
        <w:rPr>
          <w:rStyle w:val="CharLangas"/>
          <w:i w:val="0"/>
        </w:rPr>
        <w:fldChar w:fldCharType="end"/>
      </w:r>
      <w:r w:rsidRPr="002D2C39">
        <w:rPr>
          <w:rStyle w:val="CharLangas"/>
          <w:i w:val="0"/>
        </w:rPr>
        <w:t xml:space="preserve"> (</w:t>
      </w:r>
      <w:r w:rsidRPr="002D2C39">
        <w:rPr>
          <w:rStyle w:val="CharLangas"/>
          <w:i w:val="0"/>
        </w:rPr>
        <w:fldChar w:fldCharType="begin"/>
      </w:r>
      <w:r w:rsidRPr="002D2C39">
        <w:rPr>
          <w:rStyle w:val="CharLangas"/>
          <w:i w:val="0"/>
        </w:rPr>
        <w:instrText xml:space="preserve"> PAGEREF _Ref314216149 \h </w:instrText>
      </w:r>
      <w:r w:rsidRPr="002D2C39">
        <w:rPr>
          <w:rStyle w:val="CharLangas"/>
          <w:i w:val="0"/>
        </w:rPr>
      </w:r>
      <w:r w:rsidRPr="002D2C39">
        <w:rPr>
          <w:rStyle w:val="CharLangas"/>
          <w:i w:val="0"/>
        </w:rPr>
        <w:fldChar w:fldCharType="separate"/>
      </w:r>
      <w:r w:rsidR="00882542">
        <w:rPr>
          <w:rStyle w:val="CharLangas"/>
          <w:i w:val="0"/>
          <w:noProof/>
        </w:rPr>
        <w:t>21</w:t>
      </w:r>
      <w:r w:rsidRPr="002D2C39">
        <w:rPr>
          <w:rStyle w:val="CharLangas"/>
          <w:i w:val="0"/>
        </w:rPr>
        <w:fldChar w:fldCharType="end"/>
      </w:r>
      <w:r w:rsidRPr="002D2C39">
        <w:rPr>
          <w:rStyle w:val="CharLangas"/>
          <w:i w:val="0"/>
        </w:rPr>
        <w:t xml:space="preserve"> psl.)</w:t>
      </w:r>
      <w:r w:rsidR="008B6798" w:rsidRPr="002D2C39">
        <w:rPr>
          <w:rStyle w:val="CharLangas"/>
          <w:i w:val="0"/>
        </w:rPr>
        <w:t xml:space="preserve"> – rinkitės įvesdami senus adresus</w:t>
      </w:r>
      <w:r w:rsidRPr="002D2C39">
        <w:rPr>
          <w:rStyle w:val="CharLangas"/>
          <w:i w:val="0"/>
        </w:rPr>
        <w:t>.</w:t>
      </w:r>
    </w:p>
    <w:p w14:paraId="675A6CA7" w14:textId="77777777" w:rsidR="00DA2FEC" w:rsidRPr="002D2C39" w:rsidRDefault="00DA2FEC" w:rsidP="00B00C53">
      <w:pPr>
        <w:pStyle w:val="Heading3"/>
        <w:rPr>
          <w:noProof w:val="0"/>
        </w:rPr>
      </w:pPr>
      <w:bookmarkStart w:id="57" w:name="_Ref314216110"/>
      <w:bookmarkStart w:id="58" w:name="_Toc169621442"/>
      <w:r w:rsidRPr="002D2C39">
        <w:rPr>
          <w:noProof w:val="0"/>
        </w:rPr>
        <w:t>Nurodyti Lietuvos adresą</w:t>
      </w:r>
      <w:bookmarkEnd w:id="57"/>
      <w:bookmarkEnd w:id="58"/>
    </w:p>
    <w:p w14:paraId="130736A9" w14:textId="77777777" w:rsidR="00DA2FEC" w:rsidRPr="002D2C39" w:rsidRDefault="00303E8A" w:rsidP="00B00C53">
      <w:pPr>
        <w:pStyle w:val="Alnostext"/>
        <w:keepNext/>
      </w:pPr>
      <w:r w:rsidRPr="002D2C39">
        <w:t xml:space="preserve">Norėdami nurodyti </w:t>
      </w:r>
      <w:r w:rsidR="00E74B86" w:rsidRPr="002D2C39">
        <w:t xml:space="preserve">Lietuvoje </w:t>
      </w:r>
      <w:r w:rsidRPr="002D2C39">
        <w:t>esantį</w:t>
      </w:r>
      <w:r w:rsidR="00E74B86" w:rsidRPr="002D2C39">
        <w:t xml:space="preserve"> adresą</w:t>
      </w:r>
      <w:r w:rsidRPr="002D2C39">
        <w:t>, atlikite šiuos veiksmus:</w:t>
      </w:r>
    </w:p>
    <w:p w14:paraId="16C8ABC4" w14:textId="3E67BDBF" w:rsidR="00303E8A" w:rsidRPr="002D2C39" w:rsidRDefault="00C37E15" w:rsidP="00A344A4">
      <w:pPr>
        <w:pStyle w:val="AlnosNumbered"/>
        <w:keepNext/>
        <w:numPr>
          <w:ilvl w:val="0"/>
          <w:numId w:val="17"/>
        </w:numPr>
      </w:pPr>
      <w:r w:rsidRPr="002D2C39">
        <w:t xml:space="preserve">Kai pasirinkta </w:t>
      </w:r>
      <w:r w:rsidRPr="002D2C39">
        <w:rPr>
          <w:rStyle w:val="CharLaukas"/>
        </w:rPr>
        <w:t>Lietuvos adresas</w:t>
      </w:r>
      <w:r w:rsidRPr="002D2C39">
        <w:t>, p</w:t>
      </w:r>
      <w:r w:rsidR="00303E8A" w:rsidRPr="002D2C39">
        <w:t xml:space="preserve">rie lauko </w:t>
      </w:r>
      <w:r w:rsidR="00303E8A" w:rsidRPr="002D2C39">
        <w:rPr>
          <w:rStyle w:val="CharLaukas"/>
        </w:rPr>
        <w:t>{Gyvenvietė}</w:t>
      </w:r>
      <w:r w:rsidR="00303E8A" w:rsidRPr="002D2C39">
        <w:t xml:space="preserve"> spauskite piktogramą </w:t>
      </w:r>
      <w:r w:rsidR="00C16393" w:rsidRPr="002D2C39">
        <w:rPr>
          <w:noProof/>
        </w:rPr>
        <w:drawing>
          <wp:inline distT="0" distB="0" distL="0" distR="0" wp14:anchorId="71E1E365" wp14:editId="50ED65D0">
            <wp:extent cx="160020" cy="1752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00303E8A" w:rsidRPr="002D2C39">
        <w:t>.</w:t>
      </w:r>
    </w:p>
    <w:p w14:paraId="2B7244CA" w14:textId="77777777" w:rsidR="00303E8A" w:rsidRPr="002D2C39" w:rsidRDefault="00303E8A" w:rsidP="00F213D8">
      <w:pPr>
        <w:pStyle w:val="BodyText"/>
      </w:pPr>
      <w:r w:rsidRPr="002D2C39">
        <w:t>Atsiveria gyvenvietės suradimo langas.</w:t>
      </w:r>
    </w:p>
    <w:p w14:paraId="59C5B0E7" w14:textId="1203EEEE" w:rsidR="001B0F48" w:rsidRPr="002D2C39" w:rsidRDefault="00C16393" w:rsidP="00B00C53">
      <w:pPr>
        <w:pStyle w:val="Picture"/>
      </w:pPr>
      <w:r w:rsidRPr="002D2C39">
        <w:rPr>
          <w:noProof/>
        </w:rPr>
        <w:lastRenderedPageBreak/>
        <w:drawing>
          <wp:inline distT="0" distB="0" distL="0" distR="0" wp14:anchorId="01DD90AF" wp14:editId="342C3401">
            <wp:extent cx="4503420" cy="1424940"/>
            <wp:effectExtent l="19050" t="19050" r="11430" b="228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3420" cy="1424940"/>
                    </a:xfrm>
                    <a:prstGeom prst="rect">
                      <a:avLst/>
                    </a:prstGeom>
                    <a:noFill/>
                    <a:ln w="3175">
                      <a:solidFill>
                        <a:schemeClr val="tx1"/>
                      </a:solidFill>
                    </a:ln>
                  </pic:spPr>
                </pic:pic>
              </a:graphicData>
            </a:graphic>
          </wp:inline>
        </w:drawing>
      </w:r>
    </w:p>
    <w:p w14:paraId="10207E9D" w14:textId="77777777" w:rsidR="00303E8A" w:rsidRPr="002D2C39" w:rsidRDefault="00303E8A" w:rsidP="00A344A4">
      <w:pPr>
        <w:pStyle w:val="AlnosNumbered"/>
        <w:numPr>
          <w:ilvl w:val="0"/>
          <w:numId w:val="17"/>
        </w:numPr>
      </w:pPr>
      <w:r w:rsidRPr="002D2C39">
        <w:t xml:space="preserve">Lauke </w:t>
      </w:r>
      <w:r w:rsidRPr="002D2C39">
        <w:rPr>
          <w:rStyle w:val="CharLaukas"/>
        </w:rPr>
        <w:t>{Gyvenvietės pavadinimas}</w:t>
      </w:r>
      <w:r w:rsidRPr="002D2C39">
        <w:t xml:space="preserve"> įrašykite ieškomo Lietuvos miesto, kaimo ar pan. pavadinimą.</w:t>
      </w:r>
    </w:p>
    <w:p w14:paraId="49A607B4" w14:textId="3B805F64" w:rsidR="00F02244" w:rsidRPr="002D2C39" w:rsidRDefault="00303E8A" w:rsidP="001B0F48">
      <w:pPr>
        <w:pStyle w:val="Pastaba"/>
      </w:pPr>
      <w:r w:rsidRPr="002D2C39">
        <w:t xml:space="preserve">Galite nurodyti ar ieškoti įrašyto teksto nuo gyvenvietės pavadinimo pradžios </w:t>
      </w:r>
      <w:r w:rsidRPr="002D2C39">
        <w:rPr>
          <w:rStyle w:val="CharLaukas"/>
        </w:rPr>
        <w:t>{nuo pradžios}</w:t>
      </w:r>
      <w:r w:rsidRPr="002D2C39">
        <w:t xml:space="preserve">, ar </w:t>
      </w:r>
      <w:r w:rsidR="00B24EBD" w:rsidRPr="002D2C39">
        <w:t xml:space="preserve">nuo bet kurios pavadinimo vietos </w:t>
      </w:r>
      <w:r w:rsidR="00B24EBD" w:rsidRPr="002D2C39">
        <w:rPr>
          <w:rStyle w:val="CharLaukas"/>
        </w:rPr>
        <w:t>{bet kurioje vietoje}</w:t>
      </w:r>
      <w:r w:rsidRPr="002D2C39">
        <w:t>.</w:t>
      </w:r>
      <w:r w:rsidR="001B0F48" w:rsidRPr="002D2C39">
        <w:br/>
      </w:r>
      <w:r w:rsidR="00F02244" w:rsidRPr="002D2C39">
        <w:t>Jeigu nežinote vietovės pavadinimo</w:t>
      </w:r>
      <w:r w:rsidR="004F3E81" w:rsidRPr="002D2C39">
        <w:t>, pavadinimo</w:t>
      </w:r>
      <w:r w:rsidR="00F02244" w:rsidRPr="002D2C39">
        <w:t xml:space="preserve"> pradžios arba fragmento, galite ieškoti pagal </w:t>
      </w:r>
      <w:r w:rsidR="00151D46" w:rsidRPr="002D2C39">
        <w:rPr>
          <w:rStyle w:val="CharLaukas"/>
        </w:rPr>
        <w:t>{G</w:t>
      </w:r>
      <w:r w:rsidR="00F02244" w:rsidRPr="002D2C39">
        <w:rPr>
          <w:rStyle w:val="CharLaukas"/>
        </w:rPr>
        <w:t>yvenvietės tipą</w:t>
      </w:r>
      <w:r w:rsidR="00151D46" w:rsidRPr="002D2C39">
        <w:rPr>
          <w:rStyle w:val="CharLaukas"/>
        </w:rPr>
        <w:t>}</w:t>
      </w:r>
      <w:r w:rsidR="00151D46" w:rsidRPr="002D2C39">
        <w:t xml:space="preserve"> ir/arba </w:t>
      </w:r>
      <w:r w:rsidR="00151D46" w:rsidRPr="002D2C39">
        <w:rPr>
          <w:rStyle w:val="CharLaukas"/>
        </w:rPr>
        <w:t>{S</w:t>
      </w:r>
      <w:r w:rsidR="00F02244" w:rsidRPr="002D2C39">
        <w:rPr>
          <w:rStyle w:val="CharLaukas"/>
        </w:rPr>
        <w:t>avivaldybę</w:t>
      </w:r>
      <w:r w:rsidR="00151D46" w:rsidRPr="002D2C39">
        <w:rPr>
          <w:rStyle w:val="CharLaukas"/>
        </w:rPr>
        <w:t>}</w:t>
      </w:r>
      <w:r w:rsidR="00FB1D39" w:rsidRPr="002D2C39">
        <w:t xml:space="preserve">, spausdami prie atitinkamo lauko piktogramą </w:t>
      </w:r>
      <w:r w:rsidR="00C16393" w:rsidRPr="002D2C39">
        <w:rPr>
          <w:rFonts w:ascii="Times New Roman" w:hAnsi="Times New Roman"/>
          <w:b/>
          <w:noProof/>
          <w:color w:val="FF0000"/>
          <w:sz w:val="24"/>
        </w:rPr>
        <w:drawing>
          <wp:inline distT="0" distB="0" distL="0" distR="0" wp14:anchorId="2C0427C6" wp14:editId="26D459A9">
            <wp:extent cx="160020"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sidR="00C37E15" w:rsidRPr="002D2C39">
        <w:rPr>
          <w:lang w:eastAsia="lt-LT"/>
        </w:rPr>
        <w:t xml:space="preserve"> ir nurodydami atitinkamą informaciją</w:t>
      </w:r>
      <w:r w:rsidR="00FB1D39" w:rsidRPr="002D2C39">
        <w:t>.</w:t>
      </w:r>
    </w:p>
    <w:p w14:paraId="018266DA" w14:textId="77777777" w:rsidR="00C37E15" w:rsidRPr="002D2C39" w:rsidRDefault="00C37E15" w:rsidP="00A344A4">
      <w:pPr>
        <w:pStyle w:val="AlnosNumbered"/>
        <w:keepNext/>
        <w:numPr>
          <w:ilvl w:val="0"/>
          <w:numId w:val="17"/>
        </w:numPr>
      </w:pPr>
      <w:r w:rsidRPr="002D2C39">
        <w:t xml:space="preserve">Surašę paieškos kriterijus, spauskite </w:t>
      </w:r>
      <w:r w:rsidRPr="002D2C39">
        <w:rPr>
          <w:rStyle w:val="CharLaukas"/>
        </w:rPr>
        <w:t>[Ieškoti]</w:t>
      </w:r>
      <w:r w:rsidRPr="002D2C39">
        <w:t>.</w:t>
      </w:r>
    </w:p>
    <w:p w14:paraId="02B0603D" w14:textId="77777777" w:rsidR="00F02244" w:rsidRPr="002D2C39" w:rsidRDefault="00C37E15" w:rsidP="00F213D8">
      <w:pPr>
        <w:pStyle w:val="BodyText"/>
      </w:pPr>
      <w:r w:rsidRPr="002D2C39">
        <w:t xml:space="preserve">Sistema parodo įrašus, kuriuos rado pagal nurodytus paieškos kriterijus. </w:t>
      </w:r>
      <w:r w:rsidR="00FC6A8A" w:rsidRPr="002D2C39">
        <w:br/>
        <w:t>Jei paieškos rezultatų yra daug, sistema juos pateikia keliuose puslapiuose</w:t>
      </w:r>
      <w:r w:rsidR="00FB1D39" w:rsidRPr="002D2C39">
        <w:t>.</w:t>
      </w:r>
    </w:p>
    <w:p w14:paraId="4368A9A0" w14:textId="2C4E1EAF" w:rsidR="00FB1D39" w:rsidRPr="002D2C39" w:rsidRDefault="00C16393" w:rsidP="00704056">
      <w:pPr>
        <w:pStyle w:val="Picture"/>
      </w:pPr>
      <w:r w:rsidRPr="002D2C39">
        <w:rPr>
          <w:noProof/>
        </w:rPr>
        <w:drawing>
          <wp:inline distT="0" distB="0" distL="0" distR="0" wp14:anchorId="36769220" wp14:editId="2EC73BCE">
            <wp:extent cx="1257300" cy="1981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57300" cy="198120"/>
                    </a:xfrm>
                    <a:prstGeom prst="rect">
                      <a:avLst/>
                    </a:prstGeom>
                    <a:noFill/>
                    <a:ln>
                      <a:noFill/>
                    </a:ln>
                  </pic:spPr>
                </pic:pic>
              </a:graphicData>
            </a:graphic>
          </wp:inline>
        </w:drawing>
      </w:r>
    </w:p>
    <w:tbl>
      <w:tblPr>
        <w:tblW w:w="0" w:type="auto"/>
        <w:tblInd w:w="960" w:type="dxa"/>
        <w:tblLook w:val="0000" w:firstRow="0" w:lastRow="0" w:firstColumn="0" w:lastColumn="0" w:noHBand="0" w:noVBand="0"/>
      </w:tblPr>
      <w:tblGrid>
        <w:gridCol w:w="844"/>
        <w:gridCol w:w="7410"/>
      </w:tblGrid>
      <w:tr w:rsidR="00FB1D39" w:rsidRPr="002D2C39" w14:paraId="291209B9" w14:textId="77777777" w:rsidTr="003E5F1E">
        <w:tc>
          <w:tcPr>
            <w:tcW w:w="849" w:type="dxa"/>
          </w:tcPr>
          <w:p w14:paraId="21403D92" w14:textId="77777777" w:rsidR="00FB1D39" w:rsidRPr="002D2C39" w:rsidRDefault="001B0F48" w:rsidP="00FB1D39">
            <w:pPr>
              <w:pStyle w:val="Alnostext"/>
            </w:pPr>
            <w:r w:rsidRPr="002D2C39">
              <w:object w:dxaOrig="300" w:dyaOrig="285" w14:anchorId="7DD0B322">
                <v:shape id="_x0000_i1037" type="#_x0000_t75" style="width:15pt;height:15pt" o:ole="">
                  <v:imagedata r:id="rId70" o:title=""/>
                </v:shape>
                <o:OLEObject Type="Embed" ProgID="PBrush" ShapeID="_x0000_i1037" DrawAspect="Content" ObjectID="_1785133424" r:id="rId71"/>
              </w:object>
            </w:r>
          </w:p>
        </w:tc>
        <w:tc>
          <w:tcPr>
            <w:tcW w:w="7513" w:type="dxa"/>
          </w:tcPr>
          <w:p w14:paraId="3886DE7C" w14:textId="77777777" w:rsidR="00FB1D39" w:rsidRPr="002D2C39" w:rsidRDefault="00FB1D39" w:rsidP="00FB1D39">
            <w:pPr>
              <w:pStyle w:val="Alnostext"/>
            </w:pPr>
            <w:r w:rsidRPr="002D2C39">
              <w:t>Grįžti į sąrašo pradžią</w:t>
            </w:r>
          </w:p>
        </w:tc>
      </w:tr>
      <w:tr w:rsidR="00FB1D39" w:rsidRPr="002D2C39" w14:paraId="33874DD3" w14:textId="77777777" w:rsidTr="003E5F1E">
        <w:tc>
          <w:tcPr>
            <w:tcW w:w="849" w:type="dxa"/>
          </w:tcPr>
          <w:p w14:paraId="340BCD68" w14:textId="77777777" w:rsidR="00FB1D39" w:rsidRPr="002D2C39" w:rsidRDefault="003E5F1E" w:rsidP="00FB1D39">
            <w:pPr>
              <w:pStyle w:val="Alnostext"/>
            </w:pPr>
            <w:r w:rsidRPr="002D2C39">
              <w:object w:dxaOrig="270" w:dyaOrig="270" w14:anchorId="4A751391">
                <v:shape id="_x0000_i1038" type="#_x0000_t75" style="width:15pt;height:15pt" o:ole="">
                  <v:imagedata r:id="rId72" o:title=""/>
                </v:shape>
                <o:OLEObject Type="Embed" ProgID="PBrush" ShapeID="_x0000_i1038" DrawAspect="Content" ObjectID="_1785133425" r:id="rId73"/>
              </w:object>
            </w:r>
          </w:p>
        </w:tc>
        <w:tc>
          <w:tcPr>
            <w:tcW w:w="7513" w:type="dxa"/>
          </w:tcPr>
          <w:p w14:paraId="43D3E865" w14:textId="77777777" w:rsidR="00FB1D39" w:rsidRPr="002D2C39" w:rsidRDefault="00FB1D39" w:rsidP="00FB1D39">
            <w:pPr>
              <w:pStyle w:val="Alnostext"/>
            </w:pPr>
            <w:r w:rsidRPr="002D2C39">
              <w:t>Grįžti į ankstesnį puslapį</w:t>
            </w:r>
          </w:p>
        </w:tc>
      </w:tr>
      <w:tr w:rsidR="00FB1D39" w:rsidRPr="002D2C39" w14:paraId="7A6AAB65" w14:textId="77777777" w:rsidTr="003E5F1E">
        <w:tc>
          <w:tcPr>
            <w:tcW w:w="849" w:type="dxa"/>
          </w:tcPr>
          <w:p w14:paraId="68C1570A" w14:textId="77777777" w:rsidR="00FB1D39" w:rsidRPr="002D2C39" w:rsidRDefault="003E5F1E" w:rsidP="00FB1D39">
            <w:pPr>
              <w:pStyle w:val="Alnostext"/>
            </w:pPr>
            <w:r w:rsidRPr="002D2C39">
              <w:object w:dxaOrig="270" w:dyaOrig="255" w14:anchorId="087C7107">
                <v:shape id="_x0000_i1039" type="#_x0000_t75" style="width:15pt;height:12.75pt" o:ole="">
                  <v:imagedata r:id="rId74" o:title=""/>
                </v:shape>
                <o:OLEObject Type="Embed" ProgID="PBrush" ShapeID="_x0000_i1039" DrawAspect="Content" ObjectID="_1785133426" r:id="rId75"/>
              </w:object>
            </w:r>
          </w:p>
        </w:tc>
        <w:tc>
          <w:tcPr>
            <w:tcW w:w="7513" w:type="dxa"/>
          </w:tcPr>
          <w:p w14:paraId="5C350E19" w14:textId="77777777" w:rsidR="00FB1D39" w:rsidRPr="002D2C39" w:rsidRDefault="00FB1D39" w:rsidP="00FB1D39">
            <w:pPr>
              <w:pStyle w:val="Alnostext"/>
            </w:pPr>
            <w:r w:rsidRPr="002D2C39">
              <w:t>Pereiti į kitą puslapį</w:t>
            </w:r>
          </w:p>
        </w:tc>
      </w:tr>
      <w:tr w:rsidR="00FB1D39" w:rsidRPr="002D2C39" w14:paraId="346F2C8D" w14:textId="77777777" w:rsidTr="003E5F1E">
        <w:tc>
          <w:tcPr>
            <w:tcW w:w="849" w:type="dxa"/>
          </w:tcPr>
          <w:p w14:paraId="693E4B7B" w14:textId="77777777" w:rsidR="00FB1D39" w:rsidRPr="002D2C39" w:rsidRDefault="003E5F1E" w:rsidP="00FB1D39">
            <w:pPr>
              <w:pStyle w:val="Alnostext"/>
            </w:pPr>
            <w:r w:rsidRPr="002D2C39">
              <w:object w:dxaOrig="270" w:dyaOrig="270" w14:anchorId="2908DABB">
                <v:shape id="_x0000_i1040" type="#_x0000_t75" style="width:15pt;height:15pt" o:ole="">
                  <v:imagedata r:id="rId76" o:title=""/>
                </v:shape>
                <o:OLEObject Type="Embed" ProgID="PBrush" ShapeID="_x0000_i1040" DrawAspect="Content" ObjectID="_1785133427" r:id="rId77"/>
              </w:object>
            </w:r>
          </w:p>
        </w:tc>
        <w:tc>
          <w:tcPr>
            <w:tcW w:w="7513" w:type="dxa"/>
          </w:tcPr>
          <w:p w14:paraId="15E2AF63" w14:textId="77777777" w:rsidR="00FB1D39" w:rsidRPr="002D2C39" w:rsidRDefault="004F3E81" w:rsidP="00FB1D39">
            <w:pPr>
              <w:pStyle w:val="Alnostext"/>
            </w:pPr>
            <w:r w:rsidRPr="002D2C39">
              <w:t>Pereiti į paskutinį puslapį</w:t>
            </w:r>
          </w:p>
        </w:tc>
      </w:tr>
    </w:tbl>
    <w:p w14:paraId="280CF0EB" w14:textId="0FF6D8FA" w:rsidR="00C37E15" w:rsidRPr="002D2C39" w:rsidRDefault="00C37E15" w:rsidP="00A344A4">
      <w:pPr>
        <w:pStyle w:val="AlnosNumbered"/>
        <w:keepNext/>
        <w:numPr>
          <w:ilvl w:val="0"/>
          <w:numId w:val="17"/>
        </w:numPr>
      </w:pPr>
      <w:r w:rsidRPr="002D2C39">
        <w:t xml:space="preserve">Prie pasirinkto įrašo spauskite piktogramą </w:t>
      </w:r>
      <w:r w:rsidR="00C16393" w:rsidRPr="002D2C39">
        <w:rPr>
          <w:noProof/>
          <w:lang w:eastAsia="lt-LT"/>
        </w:rPr>
        <w:drawing>
          <wp:inline distT="0" distB="0" distL="0" distR="0" wp14:anchorId="53BC12D2" wp14:editId="5787CE01">
            <wp:extent cx="144780" cy="1219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4780" cy="121920"/>
                    </a:xfrm>
                    <a:prstGeom prst="rect">
                      <a:avLst/>
                    </a:prstGeom>
                    <a:noFill/>
                    <a:ln>
                      <a:noFill/>
                    </a:ln>
                  </pic:spPr>
                </pic:pic>
              </a:graphicData>
            </a:graphic>
          </wp:inline>
        </w:drawing>
      </w:r>
      <w:r w:rsidRPr="002D2C39">
        <w:t>.</w:t>
      </w:r>
    </w:p>
    <w:p w14:paraId="13833D18" w14:textId="77777777" w:rsidR="0062616A" w:rsidRPr="002D2C39" w:rsidRDefault="0062616A" w:rsidP="00774A53">
      <w:pPr>
        <w:pStyle w:val="BodyText"/>
        <w:keepNext/>
      </w:pPr>
      <w:r w:rsidRPr="002D2C39">
        <w:t>Pasirinkto</w:t>
      </w:r>
      <w:r w:rsidR="00FC6A8A" w:rsidRPr="002D2C39">
        <w:t>s</w:t>
      </w:r>
      <w:r w:rsidRPr="002D2C39">
        <w:t xml:space="preserve"> </w:t>
      </w:r>
      <w:r w:rsidR="00FC6A8A" w:rsidRPr="002D2C39">
        <w:t xml:space="preserve">gyvenvietės </w:t>
      </w:r>
      <w:r w:rsidRPr="002D2C39">
        <w:t>adres</w:t>
      </w:r>
      <w:r w:rsidR="00FC6A8A" w:rsidRPr="002D2C39">
        <w:t>as</w:t>
      </w:r>
      <w:r w:rsidRPr="002D2C39">
        <w:t xml:space="preserve"> automatiškai </w:t>
      </w:r>
      <w:r w:rsidR="00FC6A8A" w:rsidRPr="002D2C39">
        <w:t>įrašomas</w:t>
      </w:r>
      <w:r w:rsidRPr="002D2C39">
        <w:t xml:space="preserve"> adreso </w:t>
      </w:r>
      <w:r w:rsidR="00FC6A8A" w:rsidRPr="002D2C39">
        <w:t xml:space="preserve">formavimo </w:t>
      </w:r>
      <w:r w:rsidRPr="002D2C39">
        <w:t>lange.</w:t>
      </w:r>
    </w:p>
    <w:p w14:paraId="2CCB6D67" w14:textId="3F7D7C22" w:rsidR="00713E23" w:rsidRPr="002D2C39" w:rsidRDefault="00C16393" w:rsidP="00774A53">
      <w:pPr>
        <w:pStyle w:val="Picture"/>
      </w:pPr>
      <w:r w:rsidRPr="002D2C39">
        <w:rPr>
          <w:noProof/>
        </w:rPr>
        <w:drawing>
          <wp:inline distT="0" distB="0" distL="0" distR="0" wp14:anchorId="712AE8CA" wp14:editId="6DE95481">
            <wp:extent cx="4404360" cy="1798320"/>
            <wp:effectExtent l="19050" t="19050" r="15240" b="1143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04360" cy="1798320"/>
                    </a:xfrm>
                    <a:prstGeom prst="rect">
                      <a:avLst/>
                    </a:prstGeom>
                    <a:noFill/>
                    <a:ln w="3175">
                      <a:solidFill>
                        <a:schemeClr val="tx1"/>
                      </a:solidFill>
                    </a:ln>
                  </pic:spPr>
                </pic:pic>
              </a:graphicData>
            </a:graphic>
          </wp:inline>
        </w:drawing>
      </w:r>
    </w:p>
    <w:p w14:paraId="1330DE4A" w14:textId="77777777" w:rsidR="00C37E15" w:rsidRPr="002D2C39" w:rsidRDefault="00684ADA" w:rsidP="00A344A4">
      <w:pPr>
        <w:pStyle w:val="AlnosNumbered"/>
        <w:numPr>
          <w:ilvl w:val="0"/>
          <w:numId w:val="17"/>
        </w:numPr>
      </w:pPr>
      <w:r w:rsidRPr="002D2C39">
        <w:t>Jei reikia, g</w:t>
      </w:r>
      <w:r w:rsidR="00C3618C" w:rsidRPr="002D2C39">
        <w:t>alite</w:t>
      </w:r>
      <w:r w:rsidR="00C37E15" w:rsidRPr="002D2C39">
        <w:t xml:space="preserve"> nurodyti daugiau informacijos</w:t>
      </w:r>
      <w:r w:rsidRPr="002D2C39">
        <w:t>, pvz. pašto indeksą</w:t>
      </w:r>
      <w:r w:rsidR="00C37E15" w:rsidRPr="002D2C39">
        <w:t>.</w:t>
      </w:r>
    </w:p>
    <w:p w14:paraId="54CC7680" w14:textId="77777777" w:rsidR="00023DC1" w:rsidRPr="002D2C39" w:rsidRDefault="00023DC1" w:rsidP="00DA2FEC">
      <w:pPr>
        <w:pStyle w:val="Pastaba"/>
      </w:pPr>
      <w:r w:rsidRPr="002D2C39">
        <w:t xml:space="preserve">Gatvė bei namo numeris gali būti </w:t>
      </w:r>
      <w:r w:rsidR="00C37E15" w:rsidRPr="002D2C39">
        <w:t>į</w:t>
      </w:r>
      <w:r w:rsidRPr="002D2C39">
        <w:t xml:space="preserve">rašomi tik juridiniam asmeniui. Kaupti informaciją apie fizinio asmens adresą, neturime </w:t>
      </w:r>
      <w:r w:rsidR="009129B7" w:rsidRPr="002D2C39">
        <w:t xml:space="preserve">juridinės </w:t>
      </w:r>
      <w:r w:rsidRPr="002D2C39">
        <w:t>teisės.</w:t>
      </w:r>
    </w:p>
    <w:p w14:paraId="42EB007D" w14:textId="77777777" w:rsidR="003C7FB8" w:rsidRPr="002D2C39" w:rsidRDefault="003C7FB8" w:rsidP="00A344A4">
      <w:pPr>
        <w:pStyle w:val="AlnosNumbered"/>
        <w:numPr>
          <w:ilvl w:val="0"/>
          <w:numId w:val="17"/>
        </w:numPr>
      </w:pPr>
      <w:r w:rsidRPr="002D2C39">
        <w:t>Užpildę reikiamus laukus</w:t>
      </w:r>
      <w:r w:rsidR="00F570F9" w:rsidRPr="002D2C39">
        <w:t>,</w:t>
      </w:r>
      <w:r w:rsidRPr="002D2C39">
        <w:t xml:space="preserve"> spauskite </w:t>
      </w:r>
      <w:r w:rsidRPr="002D2C39">
        <w:rPr>
          <w:rStyle w:val="CharLaukas"/>
        </w:rPr>
        <w:t>[Išsaugoti]</w:t>
      </w:r>
      <w:r w:rsidRPr="002D2C39">
        <w:t>.</w:t>
      </w:r>
    </w:p>
    <w:p w14:paraId="4C7E9C24" w14:textId="77777777" w:rsidR="0047524B" w:rsidRPr="002D2C39" w:rsidRDefault="0047524B" w:rsidP="0047524B">
      <w:pPr>
        <w:pStyle w:val="BodyText"/>
      </w:pPr>
      <w:r w:rsidRPr="002D2C39">
        <w:t>Sistema išsaugo duomenis ir įtraukia juos į pildomą formą.</w:t>
      </w:r>
    </w:p>
    <w:p w14:paraId="3038FE06" w14:textId="7B48D6DC" w:rsidR="00DA2FEC" w:rsidRPr="002D2C39" w:rsidRDefault="00DA2FEC" w:rsidP="00DA2FEC">
      <w:pPr>
        <w:pStyle w:val="Heading3"/>
        <w:rPr>
          <w:noProof w:val="0"/>
        </w:rPr>
      </w:pPr>
      <w:bookmarkStart w:id="59" w:name="_Ref314216134"/>
      <w:bookmarkStart w:id="60" w:name="_Toc169621443"/>
      <w:r w:rsidRPr="002D2C39">
        <w:rPr>
          <w:noProof w:val="0"/>
        </w:rPr>
        <w:t>Nurodyti užsienio adresą</w:t>
      </w:r>
      <w:bookmarkEnd w:id="59"/>
      <w:bookmarkEnd w:id="60"/>
    </w:p>
    <w:p w14:paraId="15760A11" w14:textId="77777777" w:rsidR="003305C1" w:rsidRPr="002D2C39" w:rsidRDefault="003305C1" w:rsidP="003305C1">
      <w:pPr>
        <w:pStyle w:val="Alnostext"/>
      </w:pPr>
      <w:r w:rsidRPr="002D2C39">
        <w:t xml:space="preserve">Norėdami nurodyti </w:t>
      </w:r>
      <w:r w:rsidR="00E74B86" w:rsidRPr="002D2C39">
        <w:t xml:space="preserve">užsienyje </w:t>
      </w:r>
      <w:r w:rsidRPr="002D2C39">
        <w:t>esantį</w:t>
      </w:r>
      <w:r w:rsidR="00E74B86" w:rsidRPr="002D2C39">
        <w:t xml:space="preserve"> adresą</w:t>
      </w:r>
      <w:r w:rsidRPr="002D2C39">
        <w:t>, atlikite šiuos veiksmus:</w:t>
      </w:r>
    </w:p>
    <w:p w14:paraId="6C6CF881" w14:textId="77777777" w:rsidR="003305C1" w:rsidRPr="002D2C39" w:rsidRDefault="00F462F2" w:rsidP="00A344A4">
      <w:pPr>
        <w:pStyle w:val="AlnosNumbered"/>
        <w:numPr>
          <w:ilvl w:val="0"/>
          <w:numId w:val="18"/>
        </w:numPr>
      </w:pPr>
      <w:r w:rsidRPr="002D2C39">
        <w:lastRenderedPageBreak/>
        <w:t>Adreso įrašymo lango</w:t>
      </w:r>
      <w:r w:rsidR="003305C1" w:rsidRPr="002D2C39">
        <w:t xml:space="preserve"> kairėje pusėje pasirinkite </w:t>
      </w:r>
      <w:r w:rsidR="003305C1" w:rsidRPr="002D2C39">
        <w:rPr>
          <w:rStyle w:val="CharLaukas"/>
        </w:rPr>
        <w:t>Užsienio adresas</w:t>
      </w:r>
      <w:r w:rsidR="003305C1" w:rsidRPr="002D2C39">
        <w:t>.</w:t>
      </w:r>
    </w:p>
    <w:p w14:paraId="2B864DE6" w14:textId="77777777" w:rsidR="00DA2FEC" w:rsidRPr="002D2C39" w:rsidRDefault="003305C1" w:rsidP="00F213D8">
      <w:pPr>
        <w:pStyle w:val="BodyText"/>
      </w:pPr>
      <w:r w:rsidRPr="002D2C39">
        <w:t>Atsiveria užsienio adreso rašymo laukai.</w:t>
      </w:r>
    </w:p>
    <w:p w14:paraId="5A672CB9" w14:textId="79ACA88D" w:rsidR="00285AAB" w:rsidRPr="002D2C39" w:rsidRDefault="00C16393" w:rsidP="00704056">
      <w:pPr>
        <w:pStyle w:val="Picture"/>
      </w:pPr>
      <w:r w:rsidRPr="002D2C39">
        <w:rPr>
          <w:noProof/>
        </w:rPr>
        <w:drawing>
          <wp:inline distT="0" distB="0" distL="0" distR="0" wp14:anchorId="163179CF" wp14:editId="0144D3B3">
            <wp:extent cx="4648200" cy="1242060"/>
            <wp:effectExtent l="19050" t="19050" r="19050"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8200" cy="1242060"/>
                    </a:xfrm>
                    <a:prstGeom prst="rect">
                      <a:avLst/>
                    </a:prstGeom>
                    <a:noFill/>
                    <a:ln w="3175">
                      <a:solidFill>
                        <a:schemeClr val="tx1"/>
                      </a:solidFill>
                    </a:ln>
                  </pic:spPr>
                </pic:pic>
              </a:graphicData>
            </a:graphic>
          </wp:inline>
        </w:drawing>
      </w:r>
    </w:p>
    <w:p w14:paraId="432B8994" w14:textId="05E91F9B" w:rsidR="003305C1" w:rsidRPr="002D2C39" w:rsidRDefault="003305C1" w:rsidP="00A344A4">
      <w:pPr>
        <w:pStyle w:val="AlnosNumbered"/>
        <w:numPr>
          <w:ilvl w:val="0"/>
          <w:numId w:val="18"/>
        </w:numPr>
      </w:pPr>
      <w:r w:rsidRPr="002D2C39">
        <w:t xml:space="preserve">Prie lauko </w:t>
      </w:r>
      <w:r w:rsidRPr="002D2C39">
        <w:rPr>
          <w:rStyle w:val="CharLaukas"/>
        </w:rPr>
        <w:t>{Valstybė}</w:t>
      </w:r>
      <w:r w:rsidRPr="002D2C39">
        <w:t xml:space="preserve"> spauskite piktogramą </w:t>
      </w:r>
      <w:r w:rsidR="00C16393" w:rsidRPr="002D2C39">
        <w:rPr>
          <w:noProof/>
        </w:rPr>
        <w:drawing>
          <wp:inline distT="0" distB="0" distL="0" distR="0" wp14:anchorId="031AA763" wp14:editId="6DD455B6">
            <wp:extent cx="160020" cy="1752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2D2C39">
        <w:t>.</w:t>
      </w:r>
    </w:p>
    <w:p w14:paraId="7849BA78" w14:textId="77777777" w:rsidR="003305C1" w:rsidRPr="002D2C39" w:rsidRDefault="003305C1" w:rsidP="00F213D8">
      <w:pPr>
        <w:pStyle w:val="BodyText"/>
      </w:pPr>
      <w:r w:rsidRPr="002D2C39">
        <w:t>Atsiveria valstybės pasirinkimo langas.</w:t>
      </w:r>
    </w:p>
    <w:p w14:paraId="3F838747" w14:textId="77777777" w:rsidR="003305C1" w:rsidRPr="002D2C39" w:rsidRDefault="003305C1" w:rsidP="00F71738">
      <w:pPr>
        <w:pStyle w:val="AlnosNumbered"/>
        <w:keepNext/>
      </w:pPr>
      <w:r w:rsidRPr="002D2C39">
        <w:t>Pasirinkite reikiamą valstybę.</w:t>
      </w:r>
    </w:p>
    <w:p w14:paraId="33E98809" w14:textId="5558CBD0" w:rsidR="00285AAB" w:rsidRPr="002D2C39" w:rsidRDefault="00285AAB" w:rsidP="00F213D8">
      <w:pPr>
        <w:pStyle w:val="BodyText"/>
      </w:pPr>
      <w:r w:rsidRPr="002D2C39">
        <w:t xml:space="preserve">Kaip rasti reikšmę, plačiau skaitykite skyrelyje </w:t>
      </w:r>
      <w:r w:rsidRPr="002D2C39">
        <w:rPr>
          <w:rStyle w:val="CharLangas"/>
        </w:rPr>
        <w:fldChar w:fldCharType="begin"/>
      </w:r>
      <w:r w:rsidRPr="002D2C39">
        <w:rPr>
          <w:rStyle w:val="CharLangas"/>
        </w:rPr>
        <w:instrText xml:space="preserve"> REF _Ref318122245 \h  \* MERGEFORMAT </w:instrText>
      </w:r>
      <w:r w:rsidRPr="002D2C39">
        <w:rPr>
          <w:rStyle w:val="CharLangas"/>
        </w:rPr>
      </w:r>
      <w:r w:rsidRPr="002D2C39">
        <w:rPr>
          <w:rStyle w:val="CharLangas"/>
        </w:rPr>
        <w:fldChar w:fldCharType="separate"/>
      </w:r>
      <w:r w:rsidR="00882542" w:rsidRPr="00882542">
        <w:rPr>
          <w:rStyle w:val="CharLangas"/>
        </w:rPr>
        <w:t>Pasirinkti reikšmę iš klasifikatoriaus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_Ref318122245 \h </w:instrText>
      </w:r>
      <w:r w:rsidRPr="002D2C39">
        <w:rPr>
          <w:rStyle w:val="CharLangas"/>
        </w:rPr>
      </w:r>
      <w:r w:rsidRPr="002D2C39">
        <w:rPr>
          <w:rStyle w:val="CharLangas"/>
        </w:rPr>
        <w:fldChar w:fldCharType="separate"/>
      </w:r>
      <w:r w:rsidR="00882542">
        <w:rPr>
          <w:rStyle w:val="CharLangas"/>
          <w:noProof/>
        </w:rPr>
        <w:t>10</w:t>
      </w:r>
      <w:r w:rsidRPr="002D2C39">
        <w:rPr>
          <w:rStyle w:val="CharLangas"/>
        </w:rPr>
        <w:fldChar w:fldCharType="end"/>
      </w:r>
      <w:r w:rsidRPr="002D2C39">
        <w:rPr>
          <w:rStyle w:val="CharLangas"/>
        </w:rPr>
        <w:t xml:space="preserve"> psl.)</w:t>
      </w:r>
      <w:r w:rsidRPr="002D2C39">
        <w:t>.</w:t>
      </w:r>
    </w:p>
    <w:p w14:paraId="2114818F" w14:textId="31EF23C5" w:rsidR="00285AAB" w:rsidRPr="002D2C39" w:rsidRDefault="00C16393" w:rsidP="00704056">
      <w:pPr>
        <w:pStyle w:val="Picture"/>
      </w:pPr>
      <w:r w:rsidRPr="002D2C39">
        <w:rPr>
          <w:noProof/>
        </w:rPr>
        <w:drawing>
          <wp:inline distT="0" distB="0" distL="0" distR="0" wp14:anchorId="30942262" wp14:editId="7A3F413E">
            <wp:extent cx="2362200" cy="3596640"/>
            <wp:effectExtent l="19050" t="19050" r="19050" b="228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62200" cy="3596640"/>
                    </a:xfrm>
                    <a:prstGeom prst="rect">
                      <a:avLst/>
                    </a:prstGeom>
                    <a:noFill/>
                    <a:ln w="3175">
                      <a:solidFill>
                        <a:schemeClr val="tx1"/>
                      </a:solidFill>
                    </a:ln>
                  </pic:spPr>
                </pic:pic>
              </a:graphicData>
            </a:graphic>
          </wp:inline>
        </w:drawing>
      </w:r>
    </w:p>
    <w:p w14:paraId="2ABB1EF2" w14:textId="77777777" w:rsidR="00684ADA" w:rsidRPr="002D2C39" w:rsidRDefault="00684ADA" w:rsidP="009D1769">
      <w:pPr>
        <w:pStyle w:val="Pastaba"/>
      </w:pPr>
      <w:r w:rsidRPr="002D2C39">
        <w:t>Jei valstybės nėra, pasirinkite</w:t>
      </w:r>
      <w:r w:rsidR="009D1769" w:rsidRPr="002D2C39">
        <w:t xml:space="preserve"> reikšmę</w:t>
      </w:r>
      <w:r w:rsidRPr="002D2C39">
        <w:t xml:space="preserve"> </w:t>
      </w:r>
      <w:r w:rsidRPr="002D2C39">
        <w:rPr>
          <w:rStyle w:val="CharLangas"/>
        </w:rPr>
        <w:t>Nenurodyta valstybė</w:t>
      </w:r>
      <w:r w:rsidRPr="002D2C39">
        <w:t>.</w:t>
      </w:r>
    </w:p>
    <w:p w14:paraId="679EF524" w14:textId="77777777" w:rsidR="003305C1" w:rsidRPr="002D2C39" w:rsidRDefault="003305C1" w:rsidP="003305C1">
      <w:pPr>
        <w:pStyle w:val="AlnosNumbered"/>
      </w:pPr>
      <w:r w:rsidRPr="002D2C39">
        <w:t xml:space="preserve">Pažymėję valstybę, spauskite </w:t>
      </w:r>
      <w:r w:rsidRPr="002D2C39">
        <w:rPr>
          <w:rStyle w:val="CharLaukas"/>
        </w:rPr>
        <w:t>[Pasirinkti]</w:t>
      </w:r>
      <w:r w:rsidRPr="002D2C39">
        <w:t>.</w:t>
      </w:r>
    </w:p>
    <w:p w14:paraId="582F4E01" w14:textId="77777777" w:rsidR="003305C1" w:rsidRPr="002D2C39" w:rsidRDefault="003305C1" w:rsidP="003305C1">
      <w:pPr>
        <w:pStyle w:val="AlnosNumbered"/>
      </w:pPr>
      <w:r w:rsidRPr="002D2C39">
        <w:t xml:space="preserve">Laukuose </w:t>
      </w:r>
      <w:r w:rsidRPr="002D2C39">
        <w:rPr>
          <w:rStyle w:val="CharLaukas"/>
        </w:rPr>
        <w:t>{Miestas}</w:t>
      </w:r>
      <w:r w:rsidRPr="002D2C39">
        <w:t xml:space="preserve"> ir </w:t>
      </w:r>
      <w:r w:rsidRPr="002D2C39">
        <w:rPr>
          <w:rStyle w:val="CharLaukas"/>
        </w:rPr>
        <w:t>{Adreso dalis}</w:t>
      </w:r>
      <w:r w:rsidRPr="002D2C39">
        <w:t xml:space="preserve"> </w:t>
      </w:r>
      <w:r w:rsidR="005567BE" w:rsidRPr="002D2C39">
        <w:t xml:space="preserve">klaviatūra </w:t>
      </w:r>
      <w:r w:rsidRPr="002D2C39">
        <w:t xml:space="preserve">įrašykite </w:t>
      </w:r>
      <w:r w:rsidR="005567BE" w:rsidRPr="002D2C39">
        <w:t>reikiamą adreso informaciją.</w:t>
      </w:r>
    </w:p>
    <w:p w14:paraId="29D053BB" w14:textId="77777777" w:rsidR="003C7FB8" w:rsidRPr="002D2C39" w:rsidRDefault="003C7FB8" w:rsidP="00C6332B">
      <w:pPr>
        <w:pStyle w:val="AlnosNumbered"/>
        <w:keepNext/>
      </w:pPr>
      <w:r w:rsidRPr="002D2C39">
        <w:t>Užpildę reikiamus laukus</w:t>
      </w:r>
      <w:r w:rsidR="00F570F9" w:rsidRPr="002D2C39">
        <w:t>,</w:t>
      </w:r>
      <w:r w:rsidRPr="002D2C39">
        <w:t xml:space="preserve"> spauskite </w:t>
      </w:r>
      <w:r w:rsidRPr="002D2C39">
        <w:rPr>
          <w:rStyle w:val="CharLaukas"/>
        </w:rPr>
        <w:t>[Išsaugoti]</w:t>
      </w:r>
      <w:r w:rsidRPr="002D2C39">
        <w:t>.</w:t>
      </w:r>
    </w:p>
    <w:p w14:paraId="3828FED5" w14:textId="77777777" w:rsidR="009F7A7E" w:rsidRPr="002D2C39" w:rsidRDefault="009F7A7E" w:rsidP="00F213D8">
      <w:pPr>
        <w:pStyle w:val="BodyText"/>
      </w:pPr>
      <w:r w:rsidRPr="002D2C39">
        <w:t>Sistema išsaugo pasirinktą reikšmę.</w:t>
      </w:r>
    </w:p>
    <w:p w14:paraId="17C4F950" w14:textId="2E9FCEE9" w:rsidR="00DA2FEC" w:rsidRPr="002D2C39" w:rsidRDefault="00DA2FEC" w:rsidP="00DA2FEC">
      <w:pPr>
        <w:pStyle w:val="Heading3"/>
        <w:rPr>
          <w:noProof w:val="0"/>
        </w:rPr>
      </w:pPr>
      <w:bookmarkStart w:id="61" w:name="_Ref314216149"/>
      <w:bookmarkStart w:id="62" w:name="_Toc169621444"/>
      <w:r w:rsidRPr="002D2C39">
        <w:rPr>
          <w:noProof w:val="0"/>
        </w:rPr>
        <w:t>Nurodyti išplėtotą adresą</w:t>
      </w:r>
      <w:bookmarkEnd w:id="61"/>
      <w:bookmarkEnd w:id="62"/>
    </w:p>
    <w:p w14:paraId="7A9D33EC" w14:textId="77777777" w:rsidR="008B6798" w:rsidRPr="002D2C39" w:rsidRDefault="008B6798" w:rsidP="008B6798">
      <w:r w:rsidRPr="002D2C39">
        <w:t xml:space="preserve">Išplėtotame adrese yra galimybė rinktis įvairiais laikotarpiais egzistavusių administracinių vienetų pavadinimus. </w:t>
      </w:r>
    </w:p>
    <w:p w14:paraId="7BDDD7F9" w14:textId="77777777" w:rsidR="008B6798" w:rsidRPr="002D2C39" w:rsidRDefault="008B6798" w:rsidP="008B6798">
      <w:r w:rsidRPr="002D2C39">
        <w:t>Šį adreso tipą rinkitės, kai reikia įvesti senus adresus, kurių administracinių vienetų šiuo metu nebėra.</w:t>
      </w:r>
    </w:p>
    <w:p w14:paraId="08B35363" w14:textId="77777777" w:rsidR="005567BE" w:rsidRPr="002D2C39" w:rsidRDefault="005567BE" w:rsidP="005567BE">
      <w:pPr>
        <w:pStyle w:val="Alnostext"/>
      </w:pPr>
      <w:r w:rsidRPr="002D2C39">
        <w:t>Norėdami išplėtotai nurodyti adresą, atlikite šiuos veiksmus:</w:t>
      </w:r>
    </w:p>
    <w:p w14:paraId="6292AE0B" w14:textId="77777777" w:rsidR="005567BE" w:rsidRPr="002D2C39" w:rsidRDefault="005567BE" w:rsidP="00A344A4">
      <w:pPr>
        <w:pStyle w:val="AlnosNumbered"/>
        <w:numPr>
          <w:ilvl w:val="0"/>
          <w:numId w:val="19"/>
        </w:numPr>
      </w:pPr>
      <w:r w:rsidRPr="002D2C39">
        <w:t xml:space="preserve">Adreso įrašymo lange kairėje pusėje pasirinkite </w:t>
      </w:r>
      <w:r w:rsidRPr="002D2C39">
        <w:rPr>
          <w:rStyle w:val="CharLaukas"/>
        </w:rPr>
        <w:t>Išplėtotas adresas</w:t>
      </w:r>
      <w:r w:rsidRPr="002D2C39">
        <w:t>.</w:t>
      </w:r>
    </w:p>
    <w:p w14:paraId="302BB4DD" w14:textId="77777777" w:rsidR="005567BE" w:rsidRPr="002D2C39" w:rsidRDefault="005567BE" w:rsidP="00F213D8">
      <w:pPr>
        <w:pStyle w:val="BodyText"/>
      </w:pPr>
      <w:r w:rsidRPr="002D2C39">
        <w:t>Atsiveria adreso rašymo laukai</w:t>
      </w:r>
      <w:r w:rsidR="006B27EB" w:rsidRPr="002D2C39">
        <w:t xml:space="preserve"> ir galimybė pridėti </w:t>
      </w:r>
      <w:r w:rsidR="006E5929" w:rsidRPr="002D2C39">
        <w:t>sukūrimo adresą</w:t>
      </w:r>
      <w:r w:rsidRPr="002D2C39">
        <w:t>.</w:t>
      </w:r>
    </w:p>
    <w:p w14:paraId="17C64619" w14:textId="7D4CA781" w:rsidR="00FE409A" w:rsidRPr="002D2C39" w:rsidRDefault="00C16393" w:rsidP="00704056">
      <w:pPr>
        <w:pStyle w:val="Picture"/>
      </w:pPr>
      <w:r w:rsidRPr="002D2C39">
        <w:rPr>
          <w:noProof/>
        </w:rPr>
        <w:lastRenderedPageBreak/>
        <w:drawing>
          <wp:inline distT="0" distB="0" distL="0" distR="0" wp14:anchorId="3DF7E3E5" wp14:editId="7F3E8434">
            <wp:extent cx="4556760" cy="1104900"/>
            <wp:effectExtent l="19050" t="19050" r="1524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56760" cy="1104900"/>
                    </a:xfrm>
                    <a:prstGeom prst="rect">
                      <a:avLst/>
                    </a:prstGeom>
                    <a:noFill/>
                    <a:ln w="3175">
                      <a:solidFill>
                        <a:schemeClr val="tx1"/>
                      </a:solidFill>
                    </a:ln>
                  </pic:spPr>
                </pic:pic>
              </a:graphicData>
            </a:graphic>
          </wp:inline>
        </w:drawing>
      </w:r>
    </w:p>
    <w:p w14:paraId="2C7BEF52" w14:textId="1F7CE898" w:rsidR="00684ADA" w:rsidRPr="002D2C39" w:rsidRDefault="00684ADA" w:rsidP="00A344A4">
      <w:pPr>
        <w:pStyle w:val="AlnosNumbered"/>
        <w:numPr>
          <w:ilvl w:val="0"/>
          <w:numId w:val="19"/>
        </w:numPr>
      </w:pPr>
      <w:r w:rsidRPr="002D2C39">
        <w:t xml:space="preserve">Prie lauko </w:t>
      </w:r>
      <w:r w:rsidRPr="002D2C39">
        <w:rPr>
          <w:rStyle w:val="CharLaukas"/>
        </w:rPr>
        <w:t>{Valstybė}</w:t>
      </w:r>
      <w:r w:rsidRPr="002D2C39">
        <w:t xml:space="preserve"> spauskite piktogramą </w:t>
      </w:r>
      <w:r w:rsidR="00C16393" w:rsidRPr="002D2C39">
        <w:rPr>
          <w:noProof/>
        </w:rPr>
        <w:drawing>
          <wp:inline distT="0" distB="0" distL="0" distR="0" wp14:anchorId="69EE8DF3" wp14:editId="3F32EB62">
            <wp:extent cx="160020" cy="1752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2D2C39">
        <w:t>.</w:t>
      </w:r>
    </w:p>
    <w:p w14:paraId="2998E625" w14:textId="77777777" w:rsidR="00684ADA" w:rsidRPr="002D2C39" w:rsidRDefault="00684ADA" w:rsidP="00F213D8">
      <w:pPr>
        <w:pStyle w:val="BodyText"/>
      </w:pPr>
      <w:r w:rsidRPr="002D2C39">
        <w:t>Atsiveria valstybės pasirinkimo langas.</w:t>
      </w:r>
    </w:p>
    <w:p w14:paraId="69C1EC9C" w14:textId="77777777" w:rsidR="00684ADA" w:rsidRPr="002D2C39" w:rsidRDefault="00684ADA" w:rsidP="00A344A4">
      <w:pPr>
        <w:pStyle w:val="AlnosNumbered"/>
        <w:numPr>
          <w:ilvl w:val="0"/>
          <w:numId w:val="19"/>
        </w:numPr>
      </w:pPr>
      <w:r w:rsidRPr="002D2C39">
        <w:t>Pasirinkite reikiamą valstybę.</w:t>
      </w:r>
    </w:p>
    <w:p w14:paraId="4F9F0E56" w14:textId="77777777" w:rsidR="00F1758C" w:rsidRPr="002D2C39" w:rsidRDefault="00F1758C" w:rsidP="00F213D8">
      <w:pPr>
        <w:pStyle w:val="BodyText"/>
      </w:pPr>
      <w:r w:rsidRPr="002D2C39">
        <w:t xml:space="preserve">Jei adresas yra Lietuvoje, pasirinkite: </w:t>
      </w:r>
      <w:r w:rsidRPr="002D2C39">
        <w:rPr>
          <w:rStyle w:val="CharLangas"/>
        </w:rPr>
        <w:t>Lietuva</w:t>
      </w:r>
      <w:r w:rsidRPr="002D2C39">
        <w:t>.</w:t>
      </w:r>
    </w:p>
    <w:p w14:paraId="23F5E823" w14:textId="77777777" w:rsidR="00FE14DD" w:rsidRPr="002D2C39" w:rsidRDefault="00FE14DD" w:rsidP="009D1769">
      <w:pPr>
        <w:pStyle w:val="Pastaba"/>
      </w:pPr>
      <w:r w:rsidRPr="002D2C39">
        <w:t>Jei valstybės</w:t>
      </w:r>
      <w:r w:rsidR="00906F31" w:rsidRPr="002D2C39">
        <w:t xml:space="preserve"> nėra</w:t>
      </w:r>
      <w:r w:rsidRPr="002D2C39">
        <w:t xml:space="preserve">, </w:t>
      </w:r>
      <w:r w:rsidR="00D100F3" w:rsidRPr="002D2C39">
        <w:t>pasirinkite</w:t>
      </w:r>
      <w:r w:rsidR="009D1769" w:rsidRPr="002D2C39">
        <w:t xml:space="preserve"> reikšmę</w:t>
      </w:r>
      <w:r w:rsidR="00D6531F" w:rsidRPr="002D2C39">
        <w:t xml:space="preserve"> </w:t>
      </w:r>
      <w:r w:rsidR="00D6531F" w:rsidRPr="002D2C39">
        <w:rPr>
          <w:rStyle w:val="CharLangas"/>
        </w:rPr>
        <w:t>Nenurodyta valstybė</w:t>
      </w:r>
      <w:r w:rsidR="00D6531F" w:rsidRPr="002D2C39">
        <w:t>.</w:t>
      </w:r>
    </w:p>
    <w:p w14:paraId="2BD759F6" w14:textId="77777777" w:rsidR="00D6531F" w:rsidRPr="002D2C39" w:rsidRDefault="00D100F3" w:rsidP="00A344A4">
      <w:pPr>
        <w:pStyle w:val="AlnosNumbered"/>
        <w:keepNext/>
        <w:numPr>
          <w:ilvl w:val="0"/>
          <w:numId w:val="19"/>
        </w:numPr>
      </w:pPr>
      <w:r w:rsidRPr="002D2C39">
        <w:t>Pasirinkę reikšmę</w:t>
      </w:r>
      <w:r w:rsidR="00D6531F" w:rsidRPr="002D2C39">
        <w:t xml:space="preserve"> spauskite </w:t>
      </w:r>
      <w:r w:rsidR="00D6531F" w:rsidRPr="002D2C39">
        <w:rPr>
          <w:rStyle w:val="CharLaukas"/>
        </w:rPr>
        <w:t>[Pasirinkti]</w:t>
      </w:r>
      <w:r w:rsidR="00D6531F" w:rsidRPr="002D2C39">
        <w:t>.</w:t>
      </w:r>
    </w:p>
    <w:p w14:paraId="7FA304A3" w14:textId="77777777" w:rsidR="00D6531F" w:rsidRPr="002D2C39" w:rsidRDefault="00D6531F" w:rsidP="00F213D8">
      <w:pPr>
        <w:pStyle w:val="BodyText"/>
      </w:pPr>
      <w:r w:rsidRPr="002D2C39">
        <w:t>Sistema uždaro valstybės pasirinkimo langą ir išsaugoja pasirinktą reikšmę.</w:t>
      </w:r>
    </w:p>
    <w:p w14:paraId="2BF5CBFD" w14:textId="77777777" w:rsidR="006B27EB" w:rsidRPr="002D2C39" w:rsidRDefault="006B27EB" w:rsidP="00A344A4">
      <w:pPr>
        <w:pStyle w:val="AlnosNumbered"/>
        <w:keepNext/>
        <w:numPr>
          <w:ilvl w:val="0"/>
          <w:numId w:val="19"/>
        </w:numPr>
      </w:pPr>
      <w:r w:rsidRPr="002D2C39">
        <w:t xml:space="preserve">Norėdami pridėti vietovės tipą, spauskite </w:t>
      </w:r>
      <w:r w:rsidRPr="002D2C39">
        <w:rPr>
          <w:rStyle w:val="CharLaukas"/>
        </w:rPr>
        <w:t>[Pridėti vietovę]</w:t>
      </w:r>
      <w:r w:rsidRPr="002D2C39">
        <w:t>.</w:t>
      </w:r>
    </w:p>
    <w:p w14:paraId="0F9F7C9C" w14:textId="77777777" w:rsidR="006B27EB" w:rsidRPr="002D2C39" w:rsidRDefault="006B27EB" w:rsidP="00F213D8">
      <w:pPr>
        <w:pStyle w:val="BodyText"/>
      </w:pPr>
      <w:r w:rsidRPr="002D2C39">
        <w:t>Atsiveria galimų vietovių tipų sąrašas.</w:t>
      </w:r>
    </w:p>
    <w:p w14:paraId="747C1C06" w14:textId="1F1B12A7" w:rsidR="00FE409A" w:rsidRPr="002D2C39" w:rsidRDefault="00C16393" w:rsidP="00704056">
      <w:pPr>
        <w:pStyle w:val="Picture"/>
      </w:pPr>
      <w:r w:rsidRPr="002D2C39">
        <w:rPr>
          <w:noProof/>
        </w:rPr>
        <w:drawing>
          <wp:inline distT="0" distB="0" distL="0" distR="0" wp14:anchorId="7FC8813C" wp14:editId="5262C12D">
            <wp:extent cx="1691640" cy="2407920"/>
            <wp:effectExtent l="19050" t="19050" r="22860" b="1143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91640" cy="2407920"/>
                    </a:xfrm>
                    <a:prstGeom prst="rect">
                      <a:avLst/>
                    </a:prstGeom>
                    <a:noFill/>
                    <a:ln w="3175">
                      <a:solidFill>
                        <a:schemeClr val="tx1"/>
                      </a:solidFill>
                    </a:ln>
                  </pic:spPr>
                </pic:pic>
              </a:graphicData>
            </a:graphic>
          </wp:inline>
        </w:drawing>
      </w:r>
    </w:p>
    <w:p w14:paraId="584C0A97" w14:textId="0BBE849A" w:rsidR="005567BE" w:rsidRPr="002D2C39" w:rsidRDefault="006B27EB" w:rsidP="00A344A4">
      <w:pPr>
        <w:pStyle w:val="AlnosNumbered"/>
        <w:keepNext/>
        <w:numPr>
          <w:ilvl w:val="0"/>
          <w:numId w:val="19"/>
        </w:numPr>
      </w:pPr>
      <w:r w:rsidRPr="002D2C39">
        <w:t xml:space="preserve">Prie pasirinkto įrašo spauskite </w:t>
      </w:r>
      <w:r w:rsidR="00C16393" w:rsidRPr="002D2C39">
        <w:rPr>
          <w:noProof/>
          <w:lang w:eastAsia="lt-LT"/>
        </w:rPr>
        <w:drawing>
          <wp:inline distT="0" distB="0" distL="0" distR="0" wp14:anchorId="4A12D275" wp14:editId="34F3E5AA">
            <wp:extent cx="190500" cy="190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D2C39">
        <w:t>.</w:t>
      </w:r>
    </w:p>
    <w:p w14:paraId="783F18CC" w14:textId="77777777" w:rsidR="003C7FB8" w:rsidRPr="002D2C39" w:rsidRDefault="003C7FB8" w:rsidP="00F213D8">
      <w:pPr>
        <w:pStyle w:val="BodyText"/>
      </w:pPr>
      <w:r w:rsidRPr="002D2C39">
        <w:t xml:space="preserve">Pavyzdžiui, jei pasirikote: </w:t>
      </w:r>
      <w:r w:rsidRPr="002D2C39">
        <w:rPr>
          <w:i/>
        </w:rPr>
        <w:t>Gubernija</w:t>
      </w:r>
      <w:r w:rsidRPr="002D2C39">
        <w:t>, toks laukas pridedamas prie išplėstinio adreso.</w:t>
      </w:r>
    </w:p>
    <w:p w14:paraId="27A73110" w14:textId="1612BF1E" w:rsidR="00FE409A" w:rsidRPr="002D2C39" w:rsidRDefault="00C16393" w:rsidP="00704056">
      <w:pPr>
        <w:pStyle w:val="Picture"/>
      </w:pPr>
      <w:r w:rsidRPr="002D2C39">
        <w:rPr>
          <w:noProof/>
        </w:rPr>
        <w:drawing>
          <wp:inline distT="0" distB="0" distL="0" distR="0" wp14:anchorId="4F20AF7D" wp14:editId="5AEB4C3F">
            <wp:extent cx="4541520" cy="1287780"/>
            <wp:effectExtent l="19050" t="19050" r="11430" b="266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41520" cy="1287780"/>
                    </a:xfrm>
                    <a:prstGeom prst="rect">
                      <a:avLst/>
                    </a:prstGeom>
                    <a:noFill/>
                    <a:ln w="3175">
                      <a:solidFill>
                        <a:schemeClr val="tx1"/>
                      </a:solidFill>
                    </a:ln>
                  </pic:spPr>
                </pic:pic>
              </a:graphicData>
            </a:graphic>
          </wp:inline>
        </w:drawing>
      </w:r>
    </w:p>
    <w:p w14:paraId="5411FC77" w14:textId="7EC094F0" w:rsidR="00D100F3" w:rsidRPr="002D2C39" w:rsidRDefault="00ED2EE2" w:rsidP="00A344A4">
      <w:pPr>
        <w:pStyle w:val="AlnosNumbered"/>
        <w:numPr>
          <w:ilvl w:val="0"/>
          <w:numId w:val="19"/>
        </w:numPr>
      </w:pPr>
      <w:r w:rsidRPr="002D2C39">
        <w:t>Kai</w:t>
      </w:r>
      <w:r w:rsidR="00D100F3" w:rsidRPr="002D2C39">
        <w:t xml:space="preserve"> pridėjote vietovės tipą</w:t>
      </w:r>
      <w:r w:rsidR="00E026B8" w:rsidRPr="002D2C39">
        <w:t>,</w:t>
      </w:r>
      <w:r w:rsidR="00D100F3" w:rsidRPr="002D2C39">
        <w:t xml:space="preserve"> </w:t>
      </w:r>
      <w:r w:rsidR="00E026B8" w:rsidRPr="002D2C39">
        <w:t xml:space="preserve">spauskite mygtuką </w:t>
      </w:r>
      <w:r w:rsidR="00D100F3" w:rsidRPr="002D2C39">
        <w:t xml:space="preserve">šalia </w:t>
      </w:r>
      <w:r w:rsidR="00C16393" w:rsidRPr="002D2C39">
        <w:rPr>
          <w:noProof/>
          <w:lang w:eastAsia="lt-LT"/>
        </w:rPr>
        <w:drawing>
          <wp:inline distT="0" distB="0" distL="0" distR="0" wp14:anchorId="33F93836" wp14:editId="7FF1EA90">
            <wp:extent cx="160020" cy="1752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00E026B8" w:rsidRPr="002D2C39">
        <w:rPr>
          <w:lang w:eastAsia="lt-LT"/>
        </w:rPr>
        <w:t xml:space="preserve"> ir pasirinkite reikiamą reikšmę.</w:t>
      </w:r>
    </w:p>
    <w:p w14:paraId="510F5046" w14:textId="77777777" w:rsidR="006B27EB" w:rsidRPr="002D2C39" w:rsidRDefault="003C7FB8" w:rsidP="00A344A4">
      <w:pPr>
        <w:pStyle w:val="AlnosNumbered"/>
        <w:numPr>
          <w:ilvl w:val="0"/>
          <w:numId w:val="19"/>
        </w:numPr>
      </w:pPr>
      <w:r w:rsidRPr="002D2C39">
        <w:t>Užpild</w:t>
      </w:r>
      <w:r w:rsidR="00E026B8" w:rsidRPr="002D2C39">
        <w:t>ę</w:t>
      </w:r>
      <w:r w:rsidRPr="002D2C39">
        <w:t xml:space="preserve"> reikiamus laukus</w:t>
      </w:r>
      <w:r w:rsidR="00E026B8" w:rsidRPr="002D2C39">
        <w:t>,</w:t>
      </w:r>
      <w:r w:rsidRPr="002D2C39">
        <w:t xml:space="preserve"> spauskite </w:t>
      </w:r>
      <w:r w:rsidRPr="002D2C39">
        <w:rPr>
          <w:rStyle w:val="CharLaukas"/>
        </w:rPr>
        <w:t>[Išsaugoti]</w:t>
      </w:r>
      <w:r w:rsidRPr="002D2C39">
        <w:t>.</w:t>
      </w:r>
    </w:p>
    <w:p w14:paraId="53876E9C" w14:textId="77777777" w:rsidR="006E5FBE" w:rsidRPr="002D2C39" w:rsidRDefault="006E5FBE" w:rsidP="00F213D8">
      <w:pPr>
        <w:pStyle w:val="BodyText"/>
      </w:pPr>
      <w:r w:rsidRPr="002D2C39">
        <w:t>Sistema išsaugoja surašytą adreso informaciją.</w:t>
      </w:r>
    </w:p>
    <w:p w14:paraId="0DAB4711" w14:textId="5A308D59" w:rsidR="0049715B" w:rsidRPr="002D2C39" w:rsidRDefault="0049715B" w:rsidP="0049715B">
      <w:pPr>
        <w:pStyle w:val="Heading1"/>
        <w:rPr>
          <w:noProof w:val="0"/>
        </w:rPr>
      </w:pPr>
      <w:bookmarkStart w:id="63" w:name="_Toc367798388"/>
      <w:bookmarkStart w:id="64" w:name="_Toc169621445"/>
      <w:r w:rsidRPr="002D2C39">
        <w:rPr>
          <w:noProof w:val="0"/>
        </w:rPr>
        <w:lastRenderedPageBreak/>
        <w:t xml:space="preserve">QR </w:t>
      </w:r>
      <w:proofErr w:type="spellStart"/>
      <w:r w:rsidRPr="002D2C39">
        <w:rPr>
          <w:noProof w:val="0"/>
        </w:rPr>
        <w:t>Code</w:t>
      </w:r>
      <w:proofErr w:type="spellEnd"/>
      <w:r w:rsidRPr="002D2C39">
        <w:rPr>
          <w:noProof w:val="0"/>
        </w:rPr>
        <w:t xml:space="preserve"> kodas</w:t>
      </w:r>
      <w:bookmarkEnd w:id="63"/>
      <w:bookmarkEnd w:id="64"/>
    </w:p>
    <w:p w14:paraId="7ED21C55" w14:textId="77777777" w:rsidR="0049715B" w:rsidRPr="002D2C39" w:rsidRDefault="0049715B" w:rsidP="0049715B">
      <w:pPr>
        <w:pStyle w:val="Alnostext"/>
        <w:rPr>
          <w:rFonts w:eastAsia="Helv"/>
        </w:rPr>
      </w:pPr>
      <w:r w:rsidRPr="002D2C39">
        <w:rPr>
          <w:rFonts w:eastAsia="Helv"/>
        </w:rPr>
        <w:t>Sistema suteikia galimybę eksponato ar kitos muziejinės vertybės aprašą papildyti sugeneruojamu dvimačio brūkšninio kodu - greito atsako kodu (</w:t>
      </w:r>
      <w:r w:rsidR="007225C4" w:rsidRPr="002D2C39">
        <w:rPr>
          <w:rFonts w:eastAsia="Helv"/>
        </w:rPr>
        <w:t xml:space="preserve">angl. </w:t>
      </w:r>
      <w:proofErr w:type="spellStart"/>
      <w:r w:rsidRPr="002D2C39">
        <w:rPr>
          <w:rStyle w:val="CharLangas"/>
          <w:rFonts w:eastAsia="Helv"/>
        </w:rPr>
        <w:t>Quick</w:t>
      </w:r>
      <w:proofErr w:type="spellEnd"/>
      <w:r w:rsidRPr="002D2C39">
        <w:rPr>
          <w:rStyle w:val="CharLangas"/>
          <w:rFonts w:eastAsia="Helv"/>
        </w:rPr>
        <w:t xml:space="preserve"> </w:t>
      </w:r>
      <w:proofErr w:type="spellStart"/>
      <w:r w:rsidRPr="002D2C39">
        <w:rPr>
          <w:rStyle w:val="CharLangas"/>
          <w:rFonts w:eastAsia="Helv"/>
        </w:rPr>
        <w:t>Response</w:t>
      </w:r>
      <w:proofErr w:type="spellEnd"/>
      <w:r w:rsidRPr="002D2C39">
        <w:rPr>
          <w:rFonts w:eastAsia="Helv"/>
        </w:rPr>
        <w:t>).</w:t>
      </w:r>
    </w:p>
    <w:p w14:paraId="5D95DBD1" w14:textId="77777777" w:rsidR="0049715B" w:rsidRPr="002D2C39" w:rsidRDefault="0049715B" w:rsidP="0049715B">
      <w:pPr>
        <w:pStyle w:val="Alnostext"/>
        <w:rPr>
          <w:rFonts w:eastAsia="Helv"/>
        </w:rPr>
      </w:pPr>
      <w:r w:rsidRPr="002D2C39">
        <w:rPr>
          <w:rFonts w:eastAsia="Helv"/>
        </w:rPr>
        <w:t>Galite atlikti šiuos veiksmus, susijusius su QR kodu:</w:t>
      </w:r>
    </w:p>
    <w:p w14:paraId="591ED357" w14:textId="51BC20E9" w:rsidR="0049715B" w:rsidRPr="002D2C39" w:rsidRDefault="0049715B" w:rsidP="0049715B">
      <w:pPr>
        <w:pStyle w:val="AlnostextBuleted"/>
        <w:rPr>
          <w:rFonts w:eastAsia="Helv"/>
        </w:rPr>
      </w:pPr>
      <w:r w:rsidRPr="002D2C39">
        <w:rPr>
          <w:rFonts w:eastAsia="Helv"/>
        </w:rPr>
        <w:fldChar w:fldCharType="begin"/>
      </w:r>
      <w:r w:rsidRPr="002D2C39">
        <w:rPr>
          <w:rFonts w:eastAsia="Helv"/>
        </w:rPr>
        <w:instrText xml:space="preserve"> REF _Ref367792496 \h  \* MERGEFORMAT </w:instrText>
      </w:r>
      <w:r w:rsidRPr="002D2C39">
        <w:rPr>
          <w:rFonts w:eastAsia="Helv"/>
        </w:rPr>
      </w:r>
      <w:r w:rsidRPr="002D2C39">
        <w:rPr>
          <w:rFonts w:eastAsia="Helv"/>
        </w:rPr>
        <w:fldChar w:fldCharType="separate"/>
      </w:r>
      <w:r w:rsidR="00882542" w:rsidRPr="002D2C39">
        <w:t>Išsaugoti QR kodo paveiksliuką</w:t>
      </w:r>
      <w:r w:rsidRPr="002D2C39">
        <w:rPr>
          <w:rFonts w:eastAsia="Helv"/>
        </w:rPr>
        <w:fldChar w:fldCharType="end"/>
      </w:r>
      <w:r w:rsidRPr="002D2C39">
        <w:rPr>
          <w:rFonts w:eastAsia="Helv"/>
        </w:rPr>
        <w:t xml:space="preserve"> (</w:t>
      </w:r>
      <w:r w:rsidRPr="002D2C39">
        <w:rPr>
          <w:rFonts w:eastAsia="Helv"/>
        </w:rPr>
        <w:fldChar w:fldCharType="begin"/>
      </w:r>
      <w:r w:rsidRPr="002D2C39">
        <w:rPr>
          <w:rFonts w:eastAsia="Helv"/>
        </w:rPr>
        <w:instrText xml:space="preserve"> PAGEREF _Ref367792497 \h </w:instrText>
      </w:r>
      <w:r w:rsidRPr="002D2C39">
        <w:rPr>
          <w:rFonts w:eastAsia="Helv"/>
        </w:rPr>
      </w:r>
      <w:r w:rsidRPr="002D2C39">
        <w:rPr>
          <w:rFonts w:eastAsia="Helv"/>
        </w:rPr>
        <w:fldChar w:fldCharType="separate"/>
      </w:r>
      <w:r w:rsidR="00882542">
        <w:rPr>
          <w:rFonts w:eastAsia="Helv"/>
          <w:noProof/>
        </w:rPr>
        <w:t>23</w:t>
      </w:r>
      <w:r w:rsidRPr="002D2C39">
        <w:rPr>
          <w:rFonts w:eastAsia="Helv"/>
        </w:rPr>
        <w:fldChar w:fldCharType="end"/>
      </w:r>
      <w:r w:rsidRPr="002D2C39">
        <w:rPr>
          <w:rFonts w:eastAsia="Helv"/>
        </w:rPr>
        <w:t xml:space="preserve"> psl.)</w:t>
      </w:r>
    </w:p>
    <w:p w14:paraId="0E9E9876" w14:textId="2C4F7B3E" w:rsidR="0049715B" w:rsidRPr="002D2C39" w:rsidRDefault="0049715B" w:rsidP="0049715B">
      <w:pPr>
        <w:pStyle w:val="AlnostextBuleted"/>
        <w:rPr>
          <w:rFonts w:eastAsia="Helv"/>
        </w:rPr>
      </w:pPr>
      <w:r w:rsidRPr="002D2C39">
        <w:rPr>
          <w:rFonts w:eastAsia="Helv"/>
        </w:rPr>
        <w:fldChar w:fldCharType="begin"/>
      </w:r>
      <w:r w:rsidRPr="002D2C39">
        <w:rPr>
          <w:rFonts w:eastAsia="Helv"/>
        </w:rPr>
        <w:instrText xml:space="preserve"> REF _Ref367703207 \h  \* MERGEFORMAT </w:instrText>
      </w:r>
      <w:r w:rsidRPr="002D2C39">
        <w:rPr>
          <w:rFonts w:eastAsia="Helv"/>
        </w:rPr>
      </w:r>
      <w:r w:rsidRPr="002D2C39">
        <w:rPr>
          <w:rFonts w:eastAsia="Helv"/>
        </w:rPr>
        <w:fldChar w:fldCharType="separate"/>
      </w:r>
      <w:r w:rsidR="00882542" w:rsidRPr="002D2C39">
        <w:t>Atlikti eksponato paiešką pagal QR kodą</w:t>
      </w:r>
      <w:r w:rsidRPr="002D2C39">
        <w:rPr>
          <w:rFonts w:eastAsia="Helv"/>
        </w:rPr>
        <w:fldChar w:fldCharType="end"/>
      </w:r>
      <w:r w:rsidRPr="002D2C39">
        <w:rPr>
          <w:rFonts w:eastAsia="Helv"/>
        </w:rPr>
        <w:t xml:space="preserve"> (</w:t>
      </w:r>
      <w:r w:rsidRPr="002D2C39">
        <w:rPr>
          <w:rFonts w:eastAsia="Helv"/>
        </w:rPr>
        <w:fldChar w:fldCharType="begin"/>
      </w:r>
      <w:r w:rsidRPr="002D2C39">
        <w:rPr>
          <w:rFonts w:eastAsia="Helv"/>
        </w:rPr>
        <w:instrText xml:space="preserve"> PAGEREF _Ref367703207 \h </w:instrText>
      </w:r>
      <w:r w:rsidRPr="002D2C39">
        <w:rPr>
          <w:rFonts w:eastAsia="Helv"/>
        </w:rPr>
      </w:r>
      <w:r w:rsidRPr="002D2C39">
        <w:rPr>
          <w:rFonts w:eastAsia="Helv"/>
        </w:rPr>
        <w:fldChar w:fldCharType="separate"/>
      </w:r>
      <w:r w:rsidR="00882542">
        <w:rPr>
          <w:rFonts w:eastAsia="Helv"/>
          <w:noProof/>
        </w:rPr>
        <w:t>23</w:t>
      </w:r>
      <w:r w:rsidRPr="002D2C39">
        <w:rPr>
          <w:rFonts w:eastAsia="Helv"/>
        </w:rPr>
        <w:fldChar w:fldCharType="end"/>
      </w:r>
      <w:r w:rsidRPr="002D2C39">
        <w:rPr>
          <w:rFonts w:eastAsia="Helv"/>
        </w:rPr>
        <w:t xml:space="preserve"> psl.)</w:t>
      </w:r>
    </w:p>
    <w:p w14:paraId="754B90E6" w14:textId="77777777" w:rsidR="0049715B" w:rsidRPr="002D2C39" w:rsidRDefault="0049715B" w:rsidP="0049715B">
      <w:pPr>
        <w:pStyle w:val="Heading2"/>
      </w:pPr>
      <w:bookmarkStart w:id="65" w:name="_Ref367792496"/>
      <w:bookmarkStart w:id="66" w:name="_Ref367792497"/>
      <w:bookmarkStart w:id="67" w:name="_Toc367798390"/>
      <w:bookmarkStart w:id="68" w:name="_Toc169621446"/>
      <w:r w:rsidRPr="002D2C39">
        <w:t>Išsaugoti QR kodo paveiksliuką</w:t>
      </w:r>
      <w:bookmarkEnd w:id="65"/>
      <w:bookmarkEnd w:id="66"/>
      <w:bookmarkEnd w:id="67"/>
      <w:bookmarkEnd w:id="68"/>
      <w:r w:rsidRPr="002D2C39">
        <w:t xml:space="preserve">  </w:t>
      </w:r>
    </w:p>
    <w:p w14:paraId="6F02C3EF" w14:textId="77777777" w:rsidR="0049715B" w:rsidRPr="002D2C39" w:rsidRDefault="0049715B" w:rsidP="0049715B">
      <w:pPr>
        <w:pStyle w:val="Alnostext"/>
      </w:pPr>
      <w:r w:rsidRPr="002D2C39">
        <w:t xml:space="preserve">Sistema suteikia galimybę atvaizduojamą QR </w:t>
      </w:r>
      <w:proofErr w:type="spellStart"/>
      <w:r w:rsidRPr="002D2C39">
        <w:t>Code</w:t>
      </w:r>
      <w:proofErr w:type="spellEnd"/>
      <w:r w:rsidRPr="002D2C39">
        <w:t xml:space="preserve"> kodą (paveiksliuką) išsaugoti iš eksponato redagavimo bei peržiūros lango kaip skaitmeninę bylą kompiuteryje.</w:t>
      </w:r>
    </w:p>
    <w:p w14:paraId="582395BE" w14:textId="77777777" w:rsidR="0049715B" w:rsidRPr="002D2C39" w:rsidRDefault="0049715B" w:rsidP="0049715B">
      <w:pPr>
        <w:pStyle w:val="HeadingB"/>
        <w:rPr>
          <w:noProof w:val="0"/>
        </w:rPr>
      </w:pPr>
      <w:r w:rsidRPr="002D2C39">
        <w:rPr>
          <w:noProof w:val="0"/>
        </w:rPr>
        <w:t>Kas gali atlikti</w:t>
      </w:r>
    </w:p>
    <w:p w14:paraId="683485D8" w14:textId="77777777" w:rsidR="0049715B" w:rsidRPr="002D2C39" w:rsidRDefault="0049715B" w:rsidP="0049715B">
      <w:pPr>
        <w:pStyle w:val="Alnostext"/>
        <w:keepNext/>
      </w:pPr>
      <w:r w:rsidRPr="002D2C39">
        <w:t>Išsaugoti QR kodo paveikslėlį gali:</w:t>
      </w:r>
    </w:p>
    <w:p w14:paraId="41FF97EB" w14:textId="77777777" w:rsidR="0049715B" w:rsidRPr="002D2C39" w:rsidRDefault="0049715B" w:rsidP="0049715B">
      <w:pPr>
        <w:pStyle w:val="AlnostextBuleted"/>
      </w:pPr>
      <w:r w:rsidRPr="002D2C39">
        <w:t>Rinkinio saugotojas;</w:t>
      </w:r>
    </w:p>
    <w:p w14:paraId="0573F428" w14:textId="77777777" w:rsidR="0049715B" w:rsidRPr="002D2C39" w:rsidRDefault="0049715B" w:rsidP="0049715B">
      <w:pPr>
        <w:pStyle w:val="AlnostextBuleted"/>
      </w:pPr>
      <w:r w:rsidRPr="002D2C39">
        <w:t>Naudotojas, kuriam suteiktos teisės įvesti, keisti ir peržiūrėti eksponato duomenis.</w:t>
      </w:r>
    </w:p>
    <w:p w14:paraId="4C6A5794" w14:textId="77777777" w:rsidR="0049715B" w:rsidRPr="002D2C39" w:rsidRDefault="0049715B" w:rsidP="0049715B">
      <w:pPr>
        <w:pStyle w:val="HeadingB"/>
        <w:rPr>
          <w:noProof w:val="0"/>
        </w:rPr>
      </w:pPr>
      <w:r w:rsidRPr="002D2C39">
        <w:rPr>
          <w:noProof w:val="0"/>
        </w:rPr>
        <w:t>Prieš pradedant</w:t>
      </w:r>
    </w:p>
    <w:p w14:paraId="26AEB9AF" w14:textId="77777777" w:rsidR="0049715B" w:rsidRPr="002D2C39" w:rsidRDefault="0049715B" w:rsidP="0049715B">
      <w:pPr>
        <w:pStyle w:val="Alnostext"/>
        <w:keepNext/>
      </w:pPr>
      <w:r w:rsidRPr="002D2C39">
        <w:t>Prieš pasirenkant komplekto eksponatą turi būti atlikta:</w:t>
      </w:r>
    </w:p>
    <w:p w14:paraId="18163E27" w14:textId="77777777" w:rsidR="0049715B" w:rsidRPr="002D2C39" w:rsidRDefault="0049715B" w:rsidP="0049715B">
      <w:pPr>
        <w:pStyle w:val="AlnostextBuleted"/>
        <w:keepNext/>
      </w:pPr>
      <w:r w:rsidRPr="002D2C39">
        <w:rPr>
          <w:rFonts w:cs="Arial"/>
        </w:rPr>
        <w:t>Eksponato aprašo duomenyse atvaizduojamas QR kodas</w:t>
      </w:r>
      <w:r w:rsidRPr="002D2C39">
        <w:t>.</w:t>
      </w:r>
    </w:p>
    <w:p w14:paraId="285B0DE6" w14:textId="77777777" w:rsidR="0049715B" w:rsidRPr="002D2C39" w:rsidRDefault="0049715B" w:rsidP="0049715B">
      <w:pPr>
        <w:pStyle w:val="HeadingB"/>
        <w:rPr>
          <w:noProof w:val="0"/>
        </w:rPr>
      </w:pPr>
      <w:r w:rsidRPr="002D2C39">
        <w:rPr>
          <w:noProof w:val="0"/>
        </w:rPr>
        <w:t>Kaip atlikti</w:t>
      </w:r>
    </w:p>
    <w:p w14:paraId="4830FF14" w14:textId="77777777" w:rsidR="0049715B" w:rsidRPr="002D2C39" w:rsidRDefault="0049715B" w:rsidP="0049715B">
      <w:pPr>
        <w:pStyle w:val="Alnostext"/>
      </w:pPr>
      <w:r w:rsidRPr="002D2C39">
        <w:t>Norėdami išsaugoti QR kodą</w:t>
      </w:r>
      <w:r w:rsidRPr="002D2C39">
        <w:rPr>
          <w:rFonts w:cs="Arial"/>
        </w:rPr>
        <w:t xml:space="preserve">, </w:t>
      </w:r>
      <w:r w:rsidRPr="002D2C39">
        <w:t>atlikite šiuos veiksmus:</w:t>
      </w:r>
    </w:p>
    <w:p w14:paraId="1AB689E5" w14:textId="77777777" w:rsidR="0049715B" w:rsidRPr="002D2C39" w:rsidRDefault="0049715B" w:rsidP="0049715B">
      <w:pPr>
        <w:pStyle w:val="AlnosNumbered"/>
        <w:numPr>
          <w:ilvl w:val="0"/>
          <w:numId w:val="3"/>
        </w:numPr>
      </w:pPr>
      <w:r w:rsidRPr="002D2C39">
        <w:t>Suraskite norimo eksponato/komplekto duomenis.</w:t>
      </w:r>
    </w:p>
    <w:p w14:paraId="67D4D1AF" w14:textId="2330203E" w:rsidR="0049715B" w:rsidRPr="002D2C39" w:rsidRDefault="0049715B" w:rsidP="0049715B">
      <w:pPr>
        <w:pStyle w:val="BodyText"/>
      </w:pPr>
      <w:r w:rsidRPr="002D2C39">
        <w:t xml:space="preserve">Kaip atlikti skaitykite </w:t>
      </w:r>
      <w:r w:rsidRPr="002D2C39">
        <w:rPr>
          <w:rStyle w:val="CharLangas"/>
        </w:rPr>
        <w:fldChar w:fldCharType="begin"/>
      </w:r>
      <w:r w:rsidRPr="002D2C39">
        <w:rPr>
          <w:rStyle w:val="CharLangas"/>
        </w:rPr>
        <w:instrText xml:space="preserve"> REF _Ref307307073 \h  \* MERGEFORMAT </w:instrText>
      </w:r>
      <w:r w:rsidRPr="002D2C39">
        <w:rPr>
          <w:rStyle w:val="CharLangas"/>
        </w:rPr>
      </w:r>
      <w:r w:rsidRPr="002D2C39">
        <w:rPr>
          <w:rStyle w:val="CharLangas"/>
        </w:rPr>
        <w:fldChar w:fldCharType="separate"/>
      </w:r>
      <w:r w:rsidR="00882542" w:rsidRPr="00882542">
        <w:rPr>
          <w:rStyle w:val="CharLangas"/>
        </w:rPr>
        <w:t>Surasti eksponato/komplekto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_Ref307307078 \h </w:instrText>
      </w:r>
      <w:r w:rsidRPr="002D2C39">
        <w:rPr>
          <w:rStyle w:val="CharLangas"/>
        </w:rPr>
      </w:r>
      <w:r w:rsidRPr="002D2C39">
        <w:rPr>
          <w:rStyle w:val="CharLangas"/>
        </w:rPr>
        <w:fldChar w:fldCharType="separate"/>
      </w:r>
      <w:r w:rsidR="00882542">
        <w:rPr>
          <w:rStyle w:val="CharLangas"/>
          <w:noProof/>
        </w:rPr>
        <w:t>30</w:t>
      </w:r>
      <w:r w:rsidRPr="002D2C39">
        <w:rPr>
          <w:rStyle w:val="CharLangas"/>
        </w:rPr>
        <w:fldChar w:fldCharType="end"/>
      </w:r>
      <w:r w:rsidRPr="002D2C39">
        <w:rPr>
          <w:rStyle w:val="CharLangas"/>
        </w:rPr>
        <w:t xml:space="preserve"> psl.)</w:t>
      </w:r>
      <w:r w:rsidRPr="002D2C39">
        <w:t>.</w:t>
      </w:r>
    </w:p>
    <w:p w14:paraId="6A7D08F4" w14:textId="5F69237F" w:rsidR="0049715B" w:rsidRPr="002D2C39" w:rsidRDefault="0049715B" w:rsidP="0049715B">
      <w:pPr>
        <w:pStyle w:val="AlnosNumbered"/>
      </w:pPr>
      <w:r w:rsidRPr="002D2C39">
        <w:t xml:space="preserve">Lange </w:t>
      </w:r>
      <w:r w:rsidRPr="002D2C39">
        <w:rPr>
          <w:rStyle w:val="CharLangas"/>
        </w:rPr>
        <w:t>Eksponatų paieška,</w:t>
      </w:r>
      <w:r w:rsidRPr="002D2C39">
        <w:t xml:space="preserve"> šalia norimo eksponato, stulpelyje </w:t>
      </w:r>
      <w:r w:rsidRPr="002D2C39">
        <w:rPr>
          <w:b/>
        </w:rPr>
        <w:t>Veiksmai</w:t>
      </w:r>
      <w:r w:rsidRPr="002D2C39">
        <w:t xml:space="preserve"> spauskite </w:t>
      </w:r>
      <w:r w:rsidR="00C16393" w:rsidRPr="002D2C39">
        <w:rPr>
          <w:noProof/>
          <w:lang w:eastAsia="lt-LT"/>
        </w:rPr>
        <w:drawing>
          <wp:inline distT="0" distB="0" distL="0" distR="0" wp14:anchorId="7AEE355F" wp14:editId="32E3921D">
            <wp:extent cx="160020" cy="1752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2D2C39">
        <w:t>.</w:t>
      </w:r>
    </w:p>
    <w:p w14:paraId="59CD656F" w14:textId="77777777" w:rsidR="0049715B" w:rsidRPr="002D2C39" w:rsidRDefault="0049715B" w:rsidP="0049715B">
      <w:pPr>
        <w:pStyle w:val="BodyText"/>
      </w:pPr>
      <w:r w:rsidRPr="002D2C39">
        <w:t xml:space="preserve">Atsiveria langas </w:t>
      </w:r>
      <w:r w:rsidRPr="002D2C39">
        <w:rPr>
          <w:rStyle w:val="CharLangas"/>
        </w:rPr>
        <w:t>Eksponatų paieška &gt; Eksponatas/Komplektas</w:t>
      </w:r>
      <w:r w:rsidRPr="002D2C39">
        <w:t>.</w:t>
      </w:r>
    </w:p>
    <w:p w14:paraId="37B949A3" w14:textId="1E7F6F39" w:rsidR="0049715B" w:rsidRPr="002D2C39" w:rsidRDefault="00175224" w:rsidP="0049715B">
      <w:pPr>
        <w:pStyle w:val="Picture"/>
      </w:pPr>
      <w:r w:rsidRPr="00175224">
        <w:rPr>
          <w:noProof/>
        </w:rPr>
        <w:drawing>
          <wp:inline distT="0" distB="0" distL="0" distR="0" wp14:anchorId="19DAADA8" wp14:editId="28514F3C">
            <wp:extent cx="5850890" cy="105092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50890" cy="1050925"/>
                    </a:xfrm>
                    <a:prstGeom prst="rect">
                      <a:avLst/>
                    </a:prstGeom>
                  </pic:spPr>
                </pic:pic>
              </a:graphicData>
            </a:graphic>
          </wp:inline>
        </w:drawing>
      </w:r>
    </w:p>
    <w:p w14:paraId="5A4AC4C9" w14:textId="77777777" w:rsidR="0049715B" w:rsidRPr="002D2C39" w:rsidRDefault="0049715B" w:rsidP="0049715B">
      <w:pPr>
        <w:pStyle w:val="Captionpicture"/>
      </w:pPr>
      <w:r w:rsidRPr="002D2C39">
        <w:t>Eksponato, turinčio QR kodą, duomenų lango fragmentas</w:t>
      </w:r>
    </w:p>
    <w:p w14:paraId="016C334E" w14:textId="77777777" w:rsidR="007E1691" w:rsidRPr="002D2C39" w:rsidRDefault="007E1691" w:rsidP="00416525">
      <w:pPr>
        <w:pStyle w:val="AlnosNumbered"/>
      </w:pPr>
      <w:r w:rsidRPr="002D2C39">
        <w:t xml:space="preserve">Spauskite </w:t>
      </w:r>
      <w:r w:rsidRPr="002D2C39">
        <w:rPr>
          <w:rStyle w:val="CharLaukas"/>
        </w:rPr>
        <w:t>[Išsaugoti QR kodą]</w:t>
      </w:r>
      <w:r w:rsidRPr="002D2C39">
        <w:t>.</w:t>
      </w:r>
    </w:p>
    <w:p w14:paraId="2EF8FA79" w14:textId="77777777" w:rsidR="007E1691" w:rsidRPr="002D2C39" w:rsidRDefault="007E1691" w:rsidP="007E1691">
      <w:pPr>
        <w:pStyle w:val="BodyText"/>
      </w:pPr>
      <w:r w:rsidRPr="002D2C39">
        <w:t xml:space="preserve">Sistema pateikia standartinį </w:t>
      </w:r>
      <w:r w:rsidR="005C73D4" w:rsidRPr="002D2C39">
        <w:t>langą (lango išvaizda priklauso  nuo naudojamos naršyklės)</w:t>
      </w:r>
      <w:r w:rsidRPr="002D2C39">
        <w:t>, leidžiantį kodą išsaugoti kompiuteryje.</w:t>
      </w:r>
    </w:p>
    <w:p w14:paraId="20ADC435" w14:textId="77777777" w:rsidR="0049715B" w:rsidRPr="002D2C39" w:rsidRDefault="0049715B" w:rsidP="0049715B">
      <w:pPr>
        <w:pStyle w:val="AlnosNumbered"/>
      </w:pPr>
      <w:r w:rsidRPr="002D2C39">
        <w:t>Norėdami paveikslėlį išsaugoti kompiuteryje, iš sąrašo pasirinkite „</w:t>
      </w:r>
      <w:r w:rsidRPr="002D2C39">
        <w:rPr>
          <w:rStyle w:val="CharLangas"/>
        </w:rPr>
        <w:t xml:space="preserve">Save </w:t>
      </w:r>
      <w:r w:rsidR="005C73D4" w:rsidRPr="002D2C39">
        <w:rPr>
          <w:rStyle w:val="CharLangas"/>
        </w:rPr>
        <w:t>File</w:t>
      </w:r>
      <w:r w:rsidRPr="002D2C39">
        <w:rPr>
          <w:rStyle w:val="CharLangas"/>
        </w:rPr>
        <w:t>...</w:t>
      </w:r>
      <w:r w:rsidRPr="002D2C39">
        <w:t>“</w:t>
      </w:r>
    </w:p>
    <w:p w14:paraId="454CF8D6" w14:textId="77777777" w:rsidR="0049715B" w:rsidRPr="002D2C39" w:rsidRDefault="0049715B" w:rsidP="0049715B">
      <w:pPr>
        <w:pStyle w:val="AlnosNumbered"/>
      </w:pPr>
      <w:r w:rsidRPr="002D2C39">
        <w:t xml:space="preserve">Spauskite </w:t>
      </w:r>
      <w:r w:rsidRPr="002D2C39">
        <w:rPr>
          <w:rStyle w:val="CharLaukas"/>
        </w:rPr>
        <w:t>[</w:t>
      </w:r>
      <w:r w:rsidR="005C73D4" w:rsidRPr="002D2C39">
        <w:rPr>
          <w:rStyle w:val="CharLaukas"/>
        </w:rPr>
        <w:t>O</w:t>
      </w:r>
      <w:r w:rsidR="00416525" w:rsidRPr="002D2C39">
        <w:rPr>
          <w:rStyle w:val="CharLaukas"/>
        </w:rPr>
        <w:t>K</w:t>
      </w:r>
      <w:r w:rsidRPr="002D2C39">
        <w:rPr>
          <w:rStyle w:val="CharLaukas"/>
        </w:rPr>
        <w:t>]</w:t>
      </w:r>
      <w:r w:rsidRPr="002D2C39">
        <w:t>.</w:t>
      </w:r>
    </w:p>
    <w:p w14:paraId="34F30831" w14:textId="77777777" w:rsidR="0049715B" w:rsidRPr="002D2C39" w:rsidRDefault="005C73D4" w:rsidP="0049715B">
      <w:pPr>
        <w:pStyle w:val="BodyText"/>
        <w:ind w:left="794"/>
      </w:pPr>
      <w:r w:rsidRPr="002D2C39">
        <w:t>Paveikslėlis</w:t>
      </w:r>
      <w:r w:rsidR="0049715B" w:rsidRPr="002D2C39">
        <w:t xml:space="preserve"> išsaugomas.</w:t>
      </w:r>
    </w:p>
    <w:p w14:paraId="6A8E04E2" w14:textId="77777777" w:rsidR="0049715B" w:rsidRPr="002D2C39" w:rsidRDefault="0049715B" w:rsidP="0049715B">
      <w:pPr>
        <w:pStyle w:val="AlnosNumbered"/>
      </w:pPr>
      <w:r w:rsidRPr="002D2C39">
        <w:t>Paveikslėlį galėsite atsidaryti peržiūrai ir atsispausdinti, esant poreikiui.</w:t>
      </w:r>
    </w:p>
    <w:p w14:paraId="655E3E12" w14:textId="77777777" w:rsidR="0049715B" w:rsidRPr="002D2C39" w:rsidRDefault="0049715B" w:rsidP="0049715B">
      <w:pPr>
        <w:pStyle w:val="Heading2"/>
      </w:pPr>
      <w:bookmarkStart w:id="69" w:name="_Ref367703207"/>
      <w:bookmarkStart w:id="70" w:name="_Toc367798391"/>
      <w:bookmarkStart w:id="71" w:name="_Toc169621447"/>
      <w:r w:rsidRPr="002D2C39">
        <w:t>Atlikti eksponato paiešką pagal QR kodą</w:t>
      </w:r>
      <w:bookmarkEnd w:id="69"/>
      <w:bookmarkEnd w:id="70"/>
      <w:bookmarkEnd w:id="71"/>
    </w:p>
    <w:p w14:paraId="6B802EEC" w14:textId="77777777" w:rsidR="0049715B" w:rsidRPr="002D2C39" w:rsidRDefault="0049715B" w:rsidP="0049715B">
      <w:pPr>
        <w:pStyle w:val="Alnostext"/>
      </w:pPr>
      <w:r w:rsidRPr="002D2C39">
        <w:t>Sistema suteikia galimybę surasti eksponatus, kurių duomenys papildyti QR kodu bei taip pat numato galimybę surasti konkretų eksponatą pagal turimo QR kodo nuorodą.</w:t>
      </w:r>
    </w:p>
    <w:p w14:paraId="2F9513A3" w14:textId="77777777" w:rsidR="0049715B" w:rsidRPr="002D2C39" w:rsidRDefault="0049715B" w:rsidP="0049715B">
      <w:pPr>
        <w:pStyle w:val="HeadingB"/>
        <w:tabs>
          <w:tab w:val="left" w:pos="3093"/>
        </w:tabs>
        <w:rPr>
          <w:noProof w:val="0"/>
        </w:rPr>
      </w:pPr>
      <w:r w:rsidRPr="002D2C39">
        <w:rPr>
          <w:noProof w:val="0"/>
        </w:rPr>
        <w:lastRenderedPageBreak/>
        <w:t>Kaip atlikti</w:t>
      </w:r>
    </w:p>
    <w:p w14:paraId="051F3075" w14:textId="77777777" w:rsidR="0049715B" w:rsidRPr="002D2C39" w:rsidRDefault="0049715B" w:rsidP="0049715B">
      <w:pPr>
        <w:pStyle w:val="Alnostext"/>
        <w:keepNext/>
      </w:pPr>
      <w:r w:rsidRPr="002D2C39">
        <w:t>Norėdami surasti muziejinės vertybės, turinčios QR kodą, duomenis atlikite šiuos veiksmus:</w:t>
      </w:r>
    </w:p>
    <w:p w14:paraId="18929C9F" w14:textId="77777777" w:rsidR="0049715B" w:rsidRPr="002D2C39" w:rsidRDefault="0049715B" w:rsidP="0098289C">
      <w:pPr>
        <w:pStyle w:val="AlnosNumbered"/>
        <w:keepNext/>
        <w:numPr>
          <w:ilvl w:val="0"/>
          <w:numId w:val="98"/>
        </w:numPr>
      </w:pPr>
      <w:r w:rsidRPr="002D2C39">
        <w:t xml:space="preserve">Iš meniu pasirinkite </w:t>
      </w:r>
      <w:r w:rsidRPr="002D2C39">
        <w:rPr>
          <w:rStyle w:val="CharMeniu"/>
        </w:rPr>
        <w:t>Eksponatai -&gt; Eksponatų paieška</w:t>
      </w:r>
      <w:r w:rsidRPr="002D2C39">
        <w:t>.</w:t>
      </w:r>
    </w:p>
    <w:p w14:paraId="4B8F485E" w14:textId="77777777" w:rsidR="0049715B" w:rsidRPr="002D2C39" w:rsidRDefault="0049715B" w:rsidP="0049715B">
      <w:pPr>
        <w:pStyle w:val="BodyText"/>
      </w:pPr>
      <w:r w:rsidRPr="002D2C39">
        <w:t xml:space="preserve">Atsiveria langas </w:t>
      </w:r>
      <w:r w:rsidRPr="002D2C39">
        <w:rPr>
          <w:rStyle w:val="CharLangas"/>
        </w:rPr>
        <w:t>Eksponatų paieška</w:t>
      </w:r>
      <w:r w:rsidRPr="002D2C39">
        <w:t>, kurio išvaizda priklauso nuo muziejaus darbo pobūdžio (sistemoje galima nusistatyti, kuris eksponatų paieškos langas bus naudojamas).</w:t>
      </w:r>
    </w:p>
    <w:p w14:paraId="52D8185C" w14:textId="196831B8" w:rsidR="0049715B" w:rsidRPr="002D2C39" w:rsidRDefault="00C16393" w:rsidP="0049715B">
      <w:pPr>
        <w:pStyle w:val="Picture"/>
        <w:rPr>
          <w:bdr w:val="single" w:sz="2" w:space="0" w:color="BFBFBF"/>
        </w:rPr>
      </w:pPr>
      <w:r w:rsidRPr="002D2C39">
        <w:rPr>
          <w:noProof/>
          <w:bdr w:val="single" w:sz="2" w:space="0" w:color="BFBFBF"/>
        </w:rPr>
        <w:drawing>
          <wp:inline distT="0" distB="0" distL="0" distR="0" wp14:anchorId="6CBBC030" wp14:editId="361B0326">
            <wp:extent cx="5844540" cy="2682240"/>
            <wp:effectExtent l="19050" t="19050" r="22860" b="228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44540" cy="2682240"/>
                    </a:xfrm>
                    <a:prstGeom prst="rect">
                      <a:avLst/>
                    </a:prstGeom>
                    <a:noFill/>
                    <a:ln w="3175">
                      <a:solidFill>
                        <a:schemeClr val="tx1"/>
                      </a:solidFill>
                    </a:ln>
                  </pic:spPr>
                </pic:pic>
              </a:graphicData>
            </a:graphic>
          </wp:inline>
        </w:drawing>
      </w:r>
    </w:p>
    <w:p w14:paraId="472B75EF" w14:textId="77777777" w:rsidR="0049715B" w:rsidRPr="002D2C39" w:rsidRDefault="0049715B" w:rsidP="0049715B">
      <w:pPr>
        <w:pStyle w:val="Captionpicture"/>
      </w:pPr>
      <w:r w:rsidRPr="002D2C39">
        <w:t>Eksponato paieškos langas</w:t>
      </w:r>
    </w:p>
    <w:p w14:paraId="69583CF8" w14:textId="77777777" w:rsidR="0049715B" w:rsidRPr="002D2C39" w:rsidRDefault="0049715B" w:rsidP="0049715B">
      <w:pPr>
        <w:pStyle w:val="AlnosNumbered"/>
      </w:pPr>
      <w:r w:rsidRPr="002D2C39">
        <w:t>Norėdami surasti muziejinės vertybės, turinčios QR kodą:</w:t>
      </w:r>
    </w:p>
    <w:p w14:paraId="7927EC8D" w14:textId="77777777" w:rsidR="0049715B" w:rsidRPr="002D2C39" w:rsidRDefault="0049715B" w:rsidP="0049715B">
      <w:pPr>
        <w:pStyle w:val="AlnosNumbered"/>
        <w:numPr>
          <w:ilvl w:val="1"/>
          <w:numId w:val="1"/>
        </w:numPr>
      </w:pPr>
      <w:r w:rsidRPr="002D2C39">
        <w:t xml:space="preserve">Pažymėkite varnele lauką </w:t>
      </w:r>
      <w:r w:rsidRPr="002D2C39">
        <w:rPr>
          <w:rStyle w:val="CharLaukas"/>
        </w:rPr>
        <w:t>{Su atvaizduojamu QR kodu}</w:t>
      </w:r>
      <w:r w:rsidRPr="002D2C39">
        <w:t>.</w:t>
      </w:r>
    </w:p>
    <w:p w14:paraId="0BAAE419" w14:textId="77777777" w:rsidR="0049715B" w:rsidRPr="002D2C39" w:rsidRDefault="0049715B" w:rsidP="0049715B">
      <w:pPr>
        <w:pStyle w:val="AlnosNumbered"/>
        <w:keepNext/>
        <w:numPr>
          <w:ilvl w:val="1"/>
          <w:numId w:val="1"/>
        </w:numPr>
      </w:pPr>
      <w:r w:rsidRPr="002D2C39">
        <w:t>Nurodykite kitus duomenis, pagal kuriuos norite atlikti paiešką.</w:t>
      </w:r>
    </w:p>
    <w:p w14:paraId="35FD44C3" w14:textId="4141EC02" w:rsidR="0049715B" w:rsidRPr="002D2C39" w:rsidRDefault="0049715B" w:rsidP="0049715B">
      <w:pPr>
        <w:pStyle w:val="BodyTextR2"/>
      </w:pPr>
      <w:r w:rsidRPr="002D2C39">
        <w:t xml:space="preserve">Daugiau apie paiešką skaitykite skyrelyje </w:t>
      </w:r>
      <w:r w:rsidRPr="002D2C39">
        <w:rPr>
          <w:rStyle w:val="CharLangas"/>
        </w:rPr>
        <w:fldChar w:fldCharType="begin"/>
      </w:r>
      <w:r w:rsidRPr="002D2C39">
        <w:rPr>
          <w:rStyle w:val="CharLangas"/>
        </w:rPr>
        <w:instrText xml:space="preserve"> REF _Ref307307073 \h  \* MERGEFORMAT </w:instrText>
      </w:r>
      <w:r w:rsidRPr="002D2C39">
        <w:rPr>
          <w:rStyle w:val="CharLangas"/>
        </w:rPr>
      </w:r>
      <w:r w:rsidRPr="002D2C39">
        <w:rPr>
          <w:rStyle w:val="CharLangas"/>
        </w:rPr>
        <w:fldChar w:fldCharType="separate"/>
      </w:r>
      <w:r w:rsidR="00882542" w:rsidRPr="00882542">
        <w:rPr>
          <w:rStyle w:val="CharLangas"/>
        </w:rPr>
        <w:t>Surasti eksponato/komplekto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_Ref307307073 \h </w:instrText>
      </w:r>
      <w:r w:rsidRPr="002D2C39">
        <w:rPr>
          <w:rStyle w:val="CharLangas"/>
        </w:rPr>
      </w:r>
      <w:r w:rsidRPr="002D2C39">
        <w:rPr>
          <w:rStyle w:val="CharLangas"/>
        </w:rPr>
        <w:fldChar w:fldCharType="separate"/>
      </w:r>
      <w:r w:rsidR="00882542">
        <w:rPr>
          <w:rStyle w:val="CharLangas"/>
          <w:noProof/>
        </w:rPr>
        <w:t>30</w:t>
      </w:r>
      <w:r w:rsidRPr="002D2C39">
        <w:rPr>
          <w:rStyle w:val="CharLangas"/>
        </w:rPr>
        <w:fldChar w:fldCharType="end"/>
      </w:r>
      <w:r w:rsidRPr="002D2C39">
        <w:rPr>
          <w:rStyle w:val="CharLangas"/>
        </w:rPr>
        <w:t xml:space="preserve"> psl.)</w:t>
      </w:r>
      <w:r w:rsidRPr="002D2C39">
        <w:t>.</w:t>
      </w:r>
    </w:p>
    <w:p w14:paraId="5043B0B9" w14:textId="77777777" w:rsidR="0049715B" w:rsidRPr="002D2C39" w:rsidRDefault="0049715B" w:rsidP="0049715B">
      <w:pPr>
        <w:pStyle w:val="AlnosNumbered"/>
      </w:pPr>
      <w:r w:rsidRPr="002D2C39">
        <w:t>Norėdami surasti konkretų eksponatą pagal QR kodą:</w:t>
      </w:r>
    </w:p>
    <w:p w14:paraId="4FDF98C6" w14:textId="77777777" w:rsidR="0049715B" w:rsidRPr="002D2C39" w:rsidRDefault="0049715B" w:rsidP="0049715B">
      <w:pPr>
        <w:pStyle w:val="AlnosNumbered"/>
        <w:numPr>
          <w:ilvl w:val="1"/>
          <w:numId w:val="1"/>
        </w:numPr>
      </w:pPr>
      <w:r w:rsidRPr="002D2C39">
        <w:t xml:space="preserve">Spauskite ant bloko </w:t>
      </w:r>
      <w:r w:rsidRPr="002D2C39">
        <w:rPr>
          <w:rStyle w:val="CharLaukas"/>
        </w:rPr>
        <w:t>Kiti duomenys</w:t>
      </w:r>
      <w:r w:rsidRPr="002D2C39">
        <w:t xml:space="preserve"> pavadinimo.</w:t>
      </w:r>
    </w:p>
    <w:p w14:paraId="4FF4CF87" w14:textId="77777777" w:rsidR="0049715B" w:rsidRPr="002D2C39" w:rsidRDefault="0049715B" w:rsidP="0049715B">
      <w:pPr>
        <w:pStyle w:val="BodyTextR2"/>
      </w:pPr>
      <w:r w:rsidRPr="002D2C39">
        <w:t>Sistema pateikia papildomus paieškos duomenų laukus.</w:t>
      </w:r>
    </w:p>
    <w:p w14:paraId="7DCA4196" w14:textId="77777777" w:rsidR="0049715B" w:rsidRPr="002D2C39" w:rsidRDefault="0049715B" w:rsidP="0049715B">
      <w:pPr>
        <w:pStyle w:val="AlnosNumbered"/>
        <w:numPr>
          <w:ilvl w:val="1"/>
          <w:numId w:val="1"/>
        </w:numPr>
      </w:pPr>
      <w:r w:rsidRPr="002D2C39">
        <w:t xml:space="preserve">Laukelyje </w:t>
      </w:r>
      <w:r w:rsidRPr="002D2C39">
        <w:rPr>
          <w:rStyle w:val="CharLaukas"/>
        </w:rPr>
        <w:t>{QR kodas}</w:t>
      </w:r>
      <w:r w:rsidRPr="002D2C39">
        <w:t xml:space="preserve"> įkopijuokite konkretaus QR kodo nuorodą.</w:t>
      </w:r>
    </w:p>
    <w:p w14:paraId="534305A3" w14:textId="2C48557A" w:rsidR="0049715B" w:rsidRPr="002D2C39" w:rsidRDefault="00C16393" w:rsidP="0049715B">
      <w:pPr>
        <w:pStyle w:val="Picture"/>
      </w:pPr>
      <w:r w:rsidRPr="002D2C39">
        <w:rPr>
          <w:noProof/>
          <w:bdr w:val="single" w:sz="2" w:space="0" w:color="BFBFBF"/>
        </w:rPr>
        <w:lastRenderedPageBreak/>
        <w:drawing>
          <wp:inline distT="0" distB="0" distL="0" distR="0" wp14:anchorId="79C8DC48" wp14:editId="5662C456">
            <wp:extent cx="5852160" cy="3581400"/>
            <wp:effectExtent l="19050" t="19050" r="1524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52160" cy="3581400"/>
                    </a:xfrm>
                    <a:prstGeom prst="rect">
                      <a:avLst/>
                    </a:prstGeom>
                    <a:noFill/>
                    <a:ln w="3175">
                      <a:solidFill>
                        <a:schemeClr val="tx1"/>
                      </a:solidFill>
                    </a:ln>
                  </pic:spPr>
                </pic:pic>
              </a:graphicData>
            </a:graphic>
          </wp:inline>
        </w:drawing>
      </w:r>
    </w:p>
    <w:p w14:paraId="4D3C18A7" w14:textId="77777777" w:rsidR="0049715B" w:rsidRPr="002D2C39" w:rsidRDefault="0049715B" w:rsidP="0049715B">
      <w:pPr>
        <w:pStyle w:val="Captionpicture"/>
      </w:pPr>
      <w:r w:rsidRPr="002D2C39">
        <w:t>Eksponato paieška pagal konkretų QR kodą</w:t>
      </w:r>
    </w:p>
    <w:p w14:paraId="158AA1BA" w14:textId="77777777" w:rsidR="0049715B" w:rsidRPr="002D2C39" w:rsidRDefault="0049715B" w:rsidP="0049715B">
      <w:pPr>
        <w:pStyle w:val="AlnosNumbered"/>
        <w:numPr>
          <w:ilvl w:val="1"/>
          <w:numId w:val="1"/>
        </w:numPr>
      </w:pPr>
      <w:r w:rsidRPr="002D2C39">
        <w:t>Nurodykite kitus duomenis, pagal kuriuos norite atlikti paiešką.</w:t>
      </w:r>
    </w:p>
    <w:p w14:paraId="026B14FF" w14:textId="5486FD96" w:rsidR="0049715B" w:rsidRPr="002D2C39" w:rsidRDefault="0049715B" w:rsidP="0049715B">
      <w:pPr>
        <w:pStyle w:val="BodyTextR2"/>
      </w:pPr>
      <w:r w:rsidRPr="002D2C39">
        <w:t xml:space="preserve">Daugiau apie paiešką skaitykite skyrelyje </w:t>
      </w:r>
      <w:r w:rsidRPr="002D2C39">
        <w:rPr>
          <w:rStyle w:val="CharLangas"/>
        </w:rPr>
        <w:fldChar w:fldCharType="begin"/>
      </w:r>
      <w:r w:rsidRPr="002D2C39">
        <w:rPr>
          <w:rStyle w:val="CharLangas"/>
        </w:rPr>
        <w:instrText xml:space="preserve"> REF _Ref307307073 \h  \* MERGEFORMAT </w:instrText>
      </w:r>
      <w:r w:rsidRPr="002D2C39">
        <w:rPr>
          <w:rStyle w:val="CharLangas"/>
        </w:rPr>
      </w:r>
      <w:r w:rsidRPr="002D2C39">
        <w:rPr>
          <w:rStyle w:val="CharLangas"/>
        </w:rPr>
        <w:fldChar w:fldCharType="separate"/>
      </w:r>
      <w:r w:rsidR="00882542" w:rsidRPr="00882542">
        <w:rPr>
          <w:rStyle w:val="CharLangas"/>
        </w:rPr>
        <w:t>Surasti eksponato/komplekto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_Ref307307073 \h </w:instrText>
      </w:r>
      <w:r w:rsidRPr="002D2C39">
        <w:rPr>
          <w:rStyle w:val="CharLangas"/>
        </w:rPr>
      </w:r>
      <w:r w:rsidRPr="002D2C39">
        <w:rPr>
          <w:rStyle w:val="CharLangas"/>
        </w:rPr>
        <w:fldChar w:fldCharType="separate"/>
      </w:r>
      <w:r w:rsidR="00882542">
        <w:rPr>
          <w:rStyle w:val="CharLangas"/>
          <w:noProof/>
        </w:rPr>
        <w:t>30</w:t>
      </w:r>
      <w:r w:rsidRPr="002D2C39">
        <w:rPr>
          <w:rStyle w:val="CharLangas"/>
        </w:rPr>
        <w:fldChar w:fldCharType="end"/>
      </w:r>
      <w:r w:rsidRPr="002D2C39">
        <w:rPr>
          <w:rStyle w:val="CharLangas"/>
        </w:rPr>
        <w:t xml:space="preserve"> psl.)</w:t>
      </w:r>
      <w:r w:rsidRPr="002D2C39">
        <w:t>.</w:t>
      </w:r>
    </w:p>
    <w:p w14:paraId="6111257E" w14:textId="77777777" w:rsidR="0049715B" w:rsidRPr="002D2C39" w:rsidRDefault="0049715B" w:rsidP="0049715B">
      <w:pPr>
        <w:pStyle w:val="AlnosNumbered"/>
      </w:pPr>
      <w:r w:rsidRPr="002D2C39">
        <w:t xml:space="preserve">Spauskite </w:t>
      </w:r>
      <w:r w:rsidRPr="002D2C39">
        <w:rPr>
          <w:rStyle w:val="CharLaukas"/>
        </w:rPr>
        <w:t>[Ieškoti]</w:t>
      </w:r>
      <w:r w:rsidRPr="002D2C39">
        <w:t>.</w:t>
      </w:r>
    </w:p>
    <w:p w14:paraId="69D84F14" w14:textId="77777777" w:rsidR="0049715B" w:rsidRPr="002D2C39" w:rsidRDefault="0049715B" w:rsidP="0049715B">
      <w:pPr>
        <w:pStyle w:val="BodyText"/>
        <w:ind w:firstLine="2"/>
      </w:pPr>
      <w:r w:rsidRPr="002D2C39">
        <w:t>Sistema pateikia paieškos kriterijus atitinkančių įrašų sąrašą.</w:t>
      </w:r>
    </w:p>
    <w:p w14:paraId="2A5EB039" w14:textId="77777777" w:rsidR="0049715B" w:rsidRPr="002D2C39" w:rsidRDefault="0049715B" w:rsidP="00C810DC">
      <w:pPr>
        <w:pStyle w:val="Alnostext"/>
      </w:pPr>
    </w:p>
    <w:p w14:paraId="0D9B3B26" w14:textId="77777777" w:rsidR="00A54B2C" w:rsidRPr="002D2C39" w:rsidRDefault="00A54B2C" w:rsidP="00A54B2C">
      <w:pPr>
        <w:pStyle w:val="Heading1"/>
        <w:rPr>
          <w:noProof w:val="0"/>
        </w:rPr>
      </w:pPr>
      <w:bookmarkStart w:id="72" w:name="_Toc343179445"/>
      <w:bookmarkStart w:id="73" w:name="_Toc169621448"/>
      <w:r w:rsidRPr="002D2C39">
        <w:rPr>
          <w:noProof w:val="0"/>
        </w:rPr>
        <w:lastRenderedPageBreak/>
        <w:t>Apskaitos aktų valdymas</w:t>
      </w:r>
      <w:bookmarkEnd w:id="72"/>
      <w:bookmarkEnd w:id="73"/>
    </w:p>
    <w:p w14:paraId="1738DC60" w14:textId="77777777" w:rsidR="00A54B2C" w:rsidRPr="002D2C39" w:rsidRDefault="00A54B2C" w:rsidP="00A54B2C">
      <w:pPr>
        <w:pStyle w:val="Alnostext"/>
      </w:pPr>
      <w:r w:rsidRPr="002D2C39">
        <w:t>Sistemoje, priklausomai nuo Jums suteiktų teisių, galite atlikti šiuos veiksmus, susijusius su apskaitos aktais:</w:t>
      </w:r>
    </w:p>
    <w:p w14:paraId="7B6B11DC" w14:textId="05BCBFBD" w:rsidR="00A54B2C" w:rsidRPr="002D2C39" w:rsidRDefault="00A54B2C" w:rsidP="00A54B2C">
      <w:pPr>
        <w:pStyle w:val="AlnostextBuleted"/>
      </w:pPr>
      <w:r w:rsidRPr="002D2C39">
        <w:fldChar w:fldCharType="begin"/>
      </w:r>
      <w:r w:rsidRPr="002D2C39">
        <w:instrText xml:space="preserve"> REF _Ref334000368 \h  \* MERGEFORMAT </w:instrText>
      </w:r>
      <w:r w:rsidRPr="002D2C39">
        <w:fldChar w:fldCharType="separate"/>
      </w:r>
      <w:r w:rsidR="00882542" w:rsidRPr="002D2C39">
        <w:t>Surasti apskaitos akto duomenis</w:t>
      </w:r>
      <w:r w:rsidRPr="002D2C39">
        <w:fldChar w:fldCharType="end"/>
      </w:r>
      <w:r w:rsidRPr="002D2C39">
        <w:t xml:space="preserve"> (</w:t>
      </w:r>
      <w:r w:rsidRPr="002D2C39">
        <w:fldChar w:fldCharType="begin"/>
      </w:r>
      <w:r w:rsidRPr="002D2C39">
        <w:instrText xml:space="preserve"> PAGEREF _Ref334000368 \h </w:instrText>
      </w:r>
      <w:r w:rsidRPr="002D2C39">
        <w:fldChar w:fldCharType="separate"/>
      </w:r>
      <w:r w:rsidR="00882542">
        <w:rPr>
          <w:noProof/>
        </w:rPr>
        <w:t>26</w:t>
      </w:r>
      <w:r w:rsidRPr="002D2C39">
        <w:fldChar w:fldCharType="end"/>
      </w:r>
      <w:r w:rsidRPr="002D2C39">
        <w:t xml:space="preserve"> psl.)</w:t>
      </w:r>
    </w:p>
    <w:p w14:paraId="55990D99" w14:textId="57B51EAB" w:rsidR="00A54B2C" w:rsidRPr="002D2C39" w:rsidRDefault="00A54B2C" w:rsidP="00A54B2C">
      <w:pPr>
        <w:pStyle w:val="AlnostextBuleted"/>
      </w:pPr>
      <w:r w:rsidRPr="002D2C39">
        <w:fldChar w:fldCharType="begin"/>
      </w:r>
      <w:r w:rsidRPr="002D2C39">
        <w:instrText xml:space="preserve"> REF _Ref333999161 \h  \* MERGEFORMAT </w:instrText>
      </w:r>
      <w:r w:rsidRPr="002D2C39">
        <w:fldChar w:fldCharType="separate"/>
      </w:r>
      <w:r w:rsidR="00882542" w:rsidRPr="002D2C39">
        <w:t>Peržiūrėti akto duomenis</w:t>
      </w:r>
      <w:r w:rsidRPr="002D2C39">
        <w:fldChar w:fldCharType="end"/>
      </w:r>
      <w:r w:rsidRPr="002D2C39">
        <w:t xml:space="preserve"> (</w:t>
      </w:r>
      <w:r w:rsidRPr="002D2C39">
        <w:fldChar w:fldCharType="begin"/>
      </w:r>
      <w:r w:rsidRPr="002D2C39">
        <w:instrText xml:space="preserve"> PAGEREF _Ref333999161 \h </w:instrText>
      </w:r>
      <w:r w:rsidRPr="002D2C39">
        <w:fldChar w:fldCharType="separate"/>
      </w:r>
      <w:r w:rsidR="00882542">
        <w:rPr>
          <w:noProof/>
        </w:rPr>
        <w:t>26</w:t>
      </w:r>
      <w:r w:rsidRPr="002D2C39">
        <w:fldChar w:fldCharType="end"/>
      </w:r>
      <w:r w:rsidRPr="002D2C39">
        <w:t xml:space="preserve"> psl.)</w:t>
      </w:r>
    </w:p>
    <w:p w14:paraId="6BAB76FA" w14:textId="0B503C01" w:rsidR="00A54B2C" w:rsidRPr="002D2C39" w:rsidRDefault="00A54B2C" w:rsidP="00A54B2C">
      <w:pPr>
        <w:pStyle w:val="AlnostextBuleted"/>
      </w:pPr>
      <w:r w:rsidRPr="002D2C39">
        <w:fldChar w:fldCharType="begin"/>
      </w:r>
      <w:r w:rsidRPr="002D2C39">
        <w:instrText xml:space="preserve"> REF _Ref333907792 \h  \* MERGEFORMAT </w:instrText>
      </w:r>
      <w:r w:rsidRPr="002D2C39">
        <w:fldChar w:fldCharType="separate"/>
      </w:r>
      <w:r w:rsidR="00882542" w:rsidRPr="002D2C39">
        <w:t>Suformuoti aktą spausdinimui</w:t>
      </w:r>
      <w:r w:rsidRPr="002D2C39">
        <w:fldChar w:fldCharType="end"/>
      </w:r>
      <w:r w:rsidRPr="002D2C39">
        <w:t xml:space="preserve"> (</w:t>
      </w:r>
      <w:r w:rsidRPr="002D2C39">
        <w:fldChar w:fldCharType="begin"/>
      </w:r>
      <w:r w:rsidRPr="002D2C39">
        <w:instrText xml:space="preserve"> PAGEREF _Ref333907792 \h </w:instrText>
      </w:r>
      <w:r w:rsidRPr="002D2C39">
        <w:fldChar w:fldCharType="separate"/>
      </w:r>
      <w:r w:rsidR="00882542">
        <w:rPr>
          <w:noProof/>
        </w:rPr>
        <w:t>27</w:t>
      </w:r>
      <w:r w:rsidRPr="002D2C39">
        <w:fldChar w:fldCharType="end"/>
      </w:r>
      <w:r w:rsidRPr="002D2C39">
        <w:t xml:space="preserve"> psl.)</w:t>
      </w:r>
    </w:p>
    <w:p w14:paraId="2C005134" w14:textId="42016BFA" w:rsidR="00A54B2C" w:rsidRPr="002D2C39" w:rsidRDefault="00A54B2C" w:rsidP="00A54B2C">
      <w:pPr>
        <w:pStyle w:val="AlnostextBuleted"/>
      </w:pPr>
      <w:r w:rsidRPr="002D2C39">
        <w:fldChar w:fldCharType="begin"/>
      </w:r>
      <w:r w:rsidRPr="002D2C39">
        <w:instrText xml:space="preserve"> REF _Ref333998792 \h  \* MERGEFORMAT </w:instrText>
      </w:r>
      <w:r w:rsidRPr="002D2C39">
        <w:fldChar w:fldCharType="separate"/>
      </w:r>
      <w:r w:rsidR="00882542" w:rsidRPr="002D2C39">
        <w:t>Eksportuoti pasirinktus aktus</w:t>
      </w:r>
      <w:r w:rsidRPr="002D2C39">
        <w:fldChar w:fldCharType="end"/>
      </w:r>
      <w:r w:rsidRPr="002D2C39">
        <w:t xml:space="preserve"> (</w:t>
      </w:r>
      <w:r w:rsidRPr="002D2C39">
        <w:fldChar w:fldCharType="begin"/>
      </w:r>
      <w:r w:rsidRPr="002D2C39">
        <w:instrText xml:space="preserve"> PAGEREF _Ref333998792 \h </w:instrText>
      </w:r>
      <w:r w:rsidRPr="002D2C39">
        <w:fldChar w:fldCharType="separate"/>
      </w:r>
      <w:r w:rsidR="00882542">
        <w:rPr>
          <w:noProof/>
        </w:rPr>
        <w:t>27</w:t>
      </w:r>
      <w:r w:rsidRPr="002D2C39">
        <w:fldChar w:fldCharType="end"/>
      </w:r>
      <w:r w:rsidRPr="002D2C39">
        <w:t xml:space="preserve"> psl.)</w:t>
      </w:r>
    </w:p>
    <w:p w14:paraId="2337FF73" w14:textId="77777777" w:rsidR="00A54B2C" w:rsidRPr="002D2C39" w:rsidRDefault="00A54B2C" w:rsidP="00A54B2C">
      <w:pPr>
        <w:pStyle w:val="Heading2"/>
      </w:pPr>
      <w:bookmarkStart w:id="74" w:name="_Ref334000368"/>
      <w:bookmarkStart w:id="75" w:name="_Ref334000370"/>
      <w:bookmarkStart w:id="76" w:name="_Toc343179453"/>
      <w:bookmarkStart w:id="77" w:name="_Toc169621449"/>
      <w:r w:rsidRPr="002D2C39">
        <w:t>Surasti apskaitos akto duomenis</w:t>
      </w:r>
      <w:bookmarkEnd w:id="74"/>
      <w:bookmarkEnd w:id="75"/>
      <w:bookmarkEnd w:id="76"/>
      <w:bookmarkEnd w:id="77"/>
    </w:p>
    <w:p w14:paraId="364FA429" w14:textId="77777777" w:rsidR="00A54B2C" w:rsidRPr="002D2C39" w:rsidRDefault="00A54B2C" w:rsidP="00A54B2C">
      <w:pPr>
        <w:pStyle w:val="Alnostext"/>
        <w:keepNext/>
      </w:pPr>
      <w:r w:rsidRPr="002D2C39">
        <w:t xml:space="preserve">Paskirtis – </w:t>
      </w:r>
      <w:r w:rsidRPr="002D2C39">
        <w:rPr>
          <w:rFonts w:cs="Arial"/>
        </w:rPr>
        <w:t>surasti norimo apskaitos akto duomenis sistemoje</w:t>
      </w:r>
      <w:r w:rsidRPr="002D2C39">
        <w:t xml:space="preserve">. </w:t>
      </w:r>
    </w:p>
    <w:p w14:paraId="28599A61" w14:textId="77777777" w:rsidR="00A54B2C" w:rsidRPr="002D2C39" w:rsidRDefault="00A54B2C" w:rsidP="00A54B2C">
      <w:pPr>
        <w:pStyle w:val="HeadingB"/>
        <w:rPr>
          <w:noProof w:val="0"/>
        </w:rPr>
      </w:pPr>
      <w:r w:rsidRPr="002D2C39">
        <w:rPr>
          <w:noProof w:val="0"/>
        </w:rPr>
        <w:t>Kas gali atlikti</w:t>
      </w:r>
    </w:p>
    <w:p w14:paraId="10843AC8" w14:textId="77777777" w:rsidR="00A54B2C" w:rsidRPr="002D2C39" w:rsidRDefault="00A54B2C" w:rsidP="00A54B2C">
      <w:pPr>
        <w:pStyle w:val="Alnostext"/>
        <w:keepNext/>
      </w:pPr>
      <w:r w:rsidRPr="002D2C39">
        <w:rPr>
          <w:rFonts w:cs="Arial"/>
        </w:rPr>
        <w:t>Surasti norimo apskaitos akto duomenis sistemoje</w:t>
      </w:r>
      <w:r w:rsidRPr="002D2C39">
        <w:t xml:space="preserve"> gali:</w:t>
      </w:r>
    </w:p>
    <w:p w14:paraId="3BCFBF55" w14:textId="77777777" w:rsidR="00A54B2C" w:rsidRPr="002D2C39" w:rsidRDefault="00A54B2C" w:rsidP="00A54B2C">
      <w:pPr>
        <w:pStyle w:val="AlnostextBuleted"/>
        <w:rPr>
          <w:u w:val="single"/>
        </w:rPr>
      </w:pPr>
      <w:r w:rsidRPr="002D2C39">
        <w:t>Vartotojai, kuriems suteikta teisė peržiūrėti apskaitos aktą</w:t>
      </w:r>
    </w:p>
    <w:p w14:paraId="2BEBEDF5" w14:textId="77777777" w:rsidR="00A54B2C" w:rsidRPr="002D2C39" w:rsidRDefault="00A54B2C" w:rsidP="00A54B2C">
      <w:pPr>
        <w:pStyle w:val="HeadingB"/>
        <w:keepNext w:val="0"/>
        <w:tabs>
          <w:tab w:val="left" w:pos="3093"/>
        </w:tabs>
        <w:rPr>
          <w:noProof w:val="0"/>
        </w:rPr>
      </w:pPr>
      <w:r w:rsidRPr="002D2C39">
        <w:rPr>
          <w:noProof w:val="0"/>
        </w:rPr>
        <w:t>Kaip atlikti</w:t>
      </w:r>
    </w:p>
    <w:p w14:paraId="15148DD3" w14:textId="77777777" w:rsidR="00A54B2C" w:rsidRPr="002D2C39" w:rsidRDefault="00A54B2C" w:rsidP="00A54B2C">
      <w:pPr>
        <w:pStyle w:val="Alnostext"/>
        <w:keepLines/>
      </w:pPr>
      <w:r w:rsidRPr="002D2C39">
        <w:t xml:space="preserve">Norėdami peržiūrėti </w:t>
      </w:r>
      <w:r w:rsidRPr="002D2C39">
        <w:rPr>
          <w:rFonts w:cs="Arial"/>
        </w:rPr>
        <w:t xml:space="preserve">apskaitos akto duomenis, </w:t>
      </w:r>
      <w:r w:rsidRPr="002D2C39">
        <w:t>atlikite šiuos veiksmus:</w:t>
      </w:r>
    </w:p>
    <w:p w14:paraId="50918582" w14:textId="77777777" w:rsidR="00A54B2C" w:rsidRPr="002D2C39" w:rsidRDefault="00A54B2C" w:rsidP="0098289C">
      <w:pPr>
        <w:pStyle w:val="AlnosNumbered"/>
        <w:keepLines/>
        <w:numPr>
          <w:ilvl w:val="0"/>
          <w:numId w:val="99"/>
        </w:numPr>
      </w:pPr>
      <w:r w:rsidRPr="002D2C39">
        <w:t xml:space="preserve">Iš meniu pasirinkite </w:t>
      </w:r>
      <w:r w:rsidR="00CC6F22" w:rsidRPr="002D2C39">
        <w:rPr>
          <w:rStyle w:val="CharMeniu"/>
        </w:rPr>
        <w:t xml:space="preserve">Kitų duomenų paieška </w:t>
      </w:r>
      <w:r w:rsidRPr="002D2C39">
        <w:rPr>
          <w:rStyle w:val="CharMeniu"/>
        </w:rPr>
        <w:t>-&gt; Apskaitos aktų paieška</w:t>
      </w:r>
      <w:r w:rsidRPr="002D2C39">
        <w:t>.</w:t>
      </w:r>
    </w:p>
    <w:p w14:paraId="79BBAC5B" w14:textId="77777777" w:rsidR="00A54B2C" w:rsidRPr="002D2C39" w:rsidRDefault="00A54B2C" w:rsidP="00A54B2C">
      <w:pPr>
        <w:pStyle w:val="BodyText"/>
      </w:pPr>
      <w:r w:rsidRPr="002D2C39">
        <w:t xml:space="preserve">Atsiveria langas </w:t>
      </w:r>
      <w:r w:rsidRPr="002D2C39">
        <w:rPr>
          <w:rStyle w:val="CharLangas"/>
        </w:rPr>
        <w:t>Apskaitos akto paieška</w:t>
      </w:r>
      <w:r w:rsidRPr="002D2C39">
        <w:t>.</w:t>
      </w:r>
    </w:p>
    <w:p w14:paraId="2FD020FC" w14:textId="5B2462FF" w:rsidR="00A54B2C" w:rsidRPr="002D2C39" w:rsidRDefault="00C16393" w:rsidP="00A54B2C">
      <w:pPr>
        <w:pStyle w:val="Picture"/>
      </w:pPr>
      <w:r w:rsidRPr="002D2C39">
        <w:rPr>
          <w:noProof/>
        </w:rPr>
        <w:drawing>
          <wp:inline distT="0" distB="0" distL="0" distR="0" wp14:anchorId="29B7B742" wp14:editId="7A32AA5E">
            <wp:extent cx="4724400" cy="1295400"/>
            <wp:effectExtent l="19050" t="19050" r="19050"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24400" cy="1295400"/>
                    </a:xfrm>
                    <a:prstGeom prst="rect">
                      <a:avLst/>
                    </a:prstGeom>
                    <a:noFill/>
                    <a:ln w="3175" cmpd="sng">
                      <a:solidFill>
                        <a:srgbClr val="000000"/>
                      </a:solidFill>
                      <a:miter lim="800000"/>
                      <a:headEnd/>
                      <a:tailEnd/>
                    </a:ln>
                    <a:effectLst/>
                  </pic:spPr>
                </pic:pic>
              </a:graphicData>
            </a:graphic>
          </wp:inline>
        </w:drawing>
      </w:r>
    </w:p>
    <w:p w14:paraId="5E8E3C2F" w14:textId="77777777" w:rsidR="00BA30EA" w:rsidRPr="002D2C39" w:rsidRDefault="00BA30EA" w:rsidP="00A54B2C">
      <w:pPr>
        <w:pStyle w:val="AlnosNumbered"/>
      </w:pPr>
      <w:r w:rsidRPr="002D2C39">
        <w:t>Nurodykite muziejaus, kurio aktą norite peržiūrėti, pavadinimą.</w:t>
      </w:r>
    </w:p>
    <w:p w14:paraId="11A7D2B6" w14:textId="77777777" w:rsidR="00A54B2C" w:rsidRPr="002D2C39" w:rsidRDefault="00A54B2C" w:rsidP="00A54B2C">
      <w:pPr>
        <w:pStyle w:val="AlnosNumbered"/>
      </w:pPr>
      <w:r w:rsidRPr="002D2C39">
        <w:t>Nurodykite žinomus duomenis apie ieškomą aktą:</w:t>
      </w:r>
    </w:p>
    <w:p w14:paraId="6E4B385A" w14:textId="77777777" w:rsidR="00A54B2C" w:rsidRPr="002D2C39" w:rsidRDefault="00A54B2C" w:rsidP="00A54B2C">
      <w:pPr>
        <w:pStyle w:val="buletedafternumber"/>
      </w:pPr>
      <w:r w:rsidRPr="002D2C39">
        <w:t>Įveskite žinomą informaciją klaviatūra;</w:t>
      </w:r>
    </w:p>
    <w:p w14:paraId="56BDC34A" w14:textId="716AAAFD" w:rsidR="00A54B2C" w:rsidRPr="002D2C39" w:rsidRDefault="00A54B2C" w:rsidP="00A54B2C">
      <w:pPr>
        <w:pStyle w:val="buletedafternumber"/>
      </w:pPr>
      <w:r w:rsidRPr="002D2C39">
        <w:t xml:space="preserve">Pasirinkite reikšmes iš klasifikatoriaus – spauskite </w:t>
      </w:r>
      <w:r w:rsidRPr="002D2C39">
        <w:object w:dxaOrig="360" w:dyaOrig="300" w14:anchorId="07FE379F">
          <v:shape id="_x0000_i1041" type="#_x0000_t75" style="width:15pt;height:12.75pt" o:ole="">
            <v:imagedata r:id="rId90" o:title=""/>
          </v:shape>
          <o:OLEObject Type="Embed" ProgID="PBrush" ShapeID="_x0000_i1041" DrawAspect="Content" ObjectID="_1785133428" r:id="rId91"/>
        </w:object>
      </w:r>
      <w:r w:rsidRPr="002D2C39">
        <w:t>.</w:t>
      </w:r>
      <w:r w:rsidRPr="002D2C39">
        <w:br/>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00155BFD" w:rsidRPr="002D2C39">
        <w:rPr>
          <w:rStyle w:val="CharLangas"/>
        </w:rPr>
        <w:t xml:space="preserve"> </w:t>
      </w:r>
      <w:r w:rsidRPr="002D2C39">
        <w:rPr>
          <w:rStyle w:val="CharLangas"/>
        </w:rPr>
        <w:t>psl.)</w:t>
      </w:r>
      <w:r w:rsidRPr="002D2C39">
        <w:t>.</w:t>
      </w:r>
    </w:p>
    <w:p w14:paraId="48F9CB9E" w14:textId="77777777" w:rsidR="00A54B2C" w:rsidRPr="002D2C39" w:rsidRDefault="00A54B2C" w:rsidP="00A54B2C">
      <w:pPr>
        <w:pStyle w:val="AlnosNumbered"/>
      </w:pPr>
      <w:r w:rsidRPr="002D2C39">
        <w:t>Varnelėmis nurodykite, tarp kokių būsenų aktų norite atlikti paiešką.</w:t>
      </w:r>
    </w:p>
    <w:p w14:paraId="32054F28" w14:textId="77777777" w:rsidR="00A54B2C" w:rsidRPr="002D2C39" w:rsidRDefault="00A54B2C" w:rsidP="00A54B2C">
      <w:pPr>
        <w:pStyle w:val="AlnosNumbered"/>
        <w:keepNext/>
      </w:pPr>
      <w:r w:rsidRPr="002D2C39">
        <w:t xml:space="preserve">Spauskite </w:t>
      </w:r>
      <w:r w:rsidRPr="002D2C39">
        <w:rPr>
          <w:rStyle w:val="CharLaukas"/>
        </w:rPr>
        <w:t>[Ieškoti]</w:t>
      </w:r>
      <w:r w:rsidRPr="002D2C39">
        <w:t>.</w:t>
      </w:r>
    </w:p>
    <w:p w14:paraId="10BA7472" w14:textId="77777777" w:rsidR="00A54B2C" w:rsidRPr="002D2C39" w:rsidRDefault="00A54B2C" w:rsidP="00A54B2C">
      <w:pPr>
        <w:pStyle w:val="BodyText"/>
        <w:keepNext/>
      </w:pPr>
      <w:r w:rsidRPr="002D2C39">
        <w:t>Sistema pateikia paieškos kriterijus atitinkančių įrašų sąrašą.</w:t>
      </w:r>
    </w:p>
    <w:p w14:paraId="5C11F4C2" w14:textId="0F559BBB" w:rsidR="00C2763A" w:rsidRPr="002D2C39" w:rsidRDefault="00C2763A" w:rsidP="00C2763A">
      <w:pPr>
        <w:pStyle w:val="Heading2"/>
      </w:pPr>
      <w:bookmarkStart w:id="78" w:name="_Ref333999161"/>
      <w:bookmarkStart w:id="79" w:name="_Toc343179456"/>
      <w:bookmarkStart w:id="80" w:name="_Toc169621450"/>
      <w:r w:rsidRPr="002D2C39">
        <w:t>Peržiūrėti akto duomenis</w:t>
      </w:r>
      <w:bookmarkEnd w:id="78"/>
      <w:bookmarkEnd w:id="79"/>
      <w:bookmarkEnd w:id="80"/>
    </w:p>
    <w:p w14:paraId="37E78AEC" w14:textId="77777777" w:rsidR="00C2763A" w:rsidRPr="002D2C39" w:rsidRDefault="00C2763A" w:rsidP="00C2763A">
      <w:pPr>
        <w:pStyle w:val="Alnostext"/>
        <w:keepNext/>
      </w:pPr>
      <w:r w:rsidRPr="002D2C39">
        <w:t xml:space="preserve">Paskirtis – </w:t>
      </w:r>
      <w:r w:rsidRPr="002D2C39">
        <w:rPr>
          <w:rFonts w:cs="Arial"/>
        </w:rPr>
        <w:t>peržiūrėti akto duomenis sistemoje</w:t>
      </w:r>
      <w:r w:rsidRPr="002D2C39">
        <w:t xml:space="preserve">. </w:t>
      </w:r>
    </w:p>
    <w:p w14:paraId="48C94E69" w14:textId="77777777" w:rsidR="00C2763A" w:rsidRPr="002D2C39" w:rsidRDefault="00C2763A" w:rsidP="00C2763A">
      <w:pPr>
        <w:pStyle w:val="HeadingB"/>
        <w:rPr>
          <w:noProof w:val="0"/>
        </w:rPr>
      </w:pPr>
      <w:r w:rsidRPr="002D2C39">
        <w:rPr>
          <w:noProof w:val="0"/>
        </w:rPr>
        <w:t>Kas gali atlikti</w:t>
      </w:r>
    </w:p>
    <w:p w14:paraId="6DD1E157" w14:textId="77777777" w:rsidR="00C2763A" w:rsidRPr="002D2C39" w:rsidRDefault="00C2763A" w:rsidP="00C2763A">
      <w:pPr>
        <w:pStyle w:val="Alnostext"/>
        <w:keepNext/>
      </w:pPr>
      <w:r w:rsidRPr="002D2C39">
        <w:rPr>
          <w:rFonts w:cs="Arial"/>
        </w:rPr>
        <w:t xml:space="preserve">Peržiūrėti akto duomenis </w:t>
      </w:r>
      <w:r w:rsidRPr="002D2C39">
        <w:t>gali:</w:t>
      </w:r>
    </w:p>
    <w:p w14:paraId="27BEC696" w14:textId="77777777" w:rsidR="00C2763A" w:rsidRPr="002D2C39" w:rsidRDefault="00C2763A" w:rsidP="00C2763A">
      <w:pPr>
        <w:pStyle w:val="AlnostextBuleted"/>
      </w:pPr>
      <w:r w:rsidRPr="002D2C39">
        <w:t>Naudotojas, kuriam suteiktos teisės peržiūrėti akto duomenis.</w:t>
      </w:r>
    </w:p>
    <w:p w14:paraId="5CD52542" w14:textId="77777777" w:rsidR="00C2763A" w:rsidRPr="002D2C39" w:rsidRDefault="00C2763A" w:rsidP="00C2763A">
      <w:pPr>
        <w:pStyle w:val="HeadingB"/>
        <w:tabs>
          <w:tab w:val="left" w:pos="3093"/>
        </w:tabs>
        <w:rPr>
          <w:noProof w:val="0"/>
        </w:rPr>
      </w:pPr>
      <w:r w:rsidRPr="002D2C39">
        <w:rPr>
          <w:noProof w:val="0"/>
        </w:rPr>
        <w:t>Kaip atlikti</w:t>
      </w:r>
    </w:p>
    <w:p w14:paraId="78033ABA" w14:textId="77777777" w:rsidR="00C2763A" w:rsidRPr="002D2C39" w:rsidRDefault="00C2763A" w:rsidP="00C2763A">
      <w:pPr>
        <w:pStyle w:val="Alnostext"/>
        <w:keepNext/>
      </w:pPr>
      <w:r w:rsidRPr="002D2C39">
        <w:t xml:space="preserve">Norėdami </w:t>
      </w:r>
      <w:r w:rsidRPr="002D2C39">
        <w:rPr>
          <w:rFonts w:cs="Arial"/>
        </w:rPr>
        <w:t>peržiūrėti akto duomenis sistemoje, atlikite šiuos veiksmus:</w:t>
      </w:r>
    </w:p>
    <w:p w14:paraId="2EF0E509" w14:textId="77777777" w:rsidR="00C2763A" w:rsidRPr="002D2C39" w:rsidRDefault="00C2763A" w:rsidP="0098289C">
      <w:pPr>
        <w:pStyle w:val="AlnosNumbered"/>
        <w:keepNext/>
        <w:numPr>
          <w:ilvl w:val="0"/>
          <w:numId w:val="72"/>
        </w:numPr>
      </w:pPr>
      <w:r w:rsidRPr="002D2C39">
        <w:t>Surasti norimo akto duomenys.</w:t>
      </w:r>
    </w:p>
    <w:p w14:paraId="6A8F60A9" w14:textId="20CA9291" w:rsidR="00C2763A" w:rsidRPr="002D2C39" w:rsidRDefault="00C2763A" w:rsidP="00C2763A">
      <w:pPr>
        <w:pStyle w:val="BodyText"/>
      </w:pPr>
      <w:r w:rsidRPr="002D2C39">
        <w:t xml:space="preserve">Kaip atlikti skaitykite </w:t>
      </w:r>
      <w:r w:rsidRPr="002D2C39">
        <w:rPr>
          <w:rStyle w:val="CharLangas"/>
        </w:rPr>
        <w:fldChar w:fldCharType="begin"/>
      </w:r>
      <w:r w:rsidRPr="002D2C39">
        <w:rPr>
          <w:rStyle w:val="CharLangas"/>
        </w:rPr>
        <w:instrText xml:space="preserve"> REF _Ref334000368 \h  \* MERGEFORMAT </w:instrText>
      </w:r>
      <w:r w:rsidRPr="002D2C39">
        <w:rPr>
          <w:rStyle w:val="CharLangas"/>
        </w:rPr>
      </w:r>
      <w:r w:rsidRPr="002D2C39">
        <w:rPr>
          <w:rStyle w:val="CharLangas"/>
        </w:rPr>
        <w:fldChar w:fldCharType="separate"/>
      </w:r>
      <w:r w:rsidR="00882542" w:rsidRPr="00882542">
        <w:rPr>
          <w:rStyle w:val="CharLangas"/>
        </w:rPr>
        <w:t>Surasti apskaitos akto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_Ref334000370 \h </w:instrText>
      </w:r>
      <w:r w:rsidRPr="002D2C39">
        <w:rPr>
          <w:rStyle w:val="CharLangas"/>
        </w:rPr>
      </w:r>
      <w:r w:rsidRPr="002D2C39">
        <w:rPr>
          <w:rStyle w:val="CharLangas"/>
        </w:rPr>
        <w:fldChar w:fldCharType="separate"/>
      </w:r>
      <w:r w:rsidR="00882542">
        <w:rPr>
          <w:rStyle w:val="CharLangas"/>
          <w:noProof/>
        </w:rPr>
        <w:t>26</w:t>
      </w:r>
      <w:r w:rsidRPr="002D2C39">
        <w:rPr>
          <w:rStyle w:val="CharLangas"/>
        </w:rPr>
        <w:fldChar w:fldCharType="end"/>
      </w:r>
      <w:r w:rsidRPr="002D2C39">
        <w:rPr>
          <w:rStyle w:val="CharLangas"/>
        </w:rPr>
        <w:t xml:space="preserve"> psl.)</w:t>
      </w:r>
      <w:r w:rsidRPr="002D2C39">
        <w:t>.</w:t>
      </w:r>
    </w:p>
    <w:p w14:paraId="197C1DCC" w14:textId="77777777" w:rsidR="00C2763A" w:rsidRPr="002D2C39" w:rsidRDefault="00C2763A" w:rsidP="00C2763A">
      <w:pPr>
        <w:pStyle w:val="AlnosNumbered"/>
      </w:pPr>
      <w:r w:rsidRPr="002D2C39">
        <w:t xml:space="preserve">Lange </w:t>
      </w:r>
      <w:r w:rsidRPr="002D2C39">
        <w:rPr>
          <w:rStyle w:val="CharLangas"/>
        </w:rPr>
        <w:t>Apskaitos akto paieška</w:t>
      </w:r>
      <w:r w:rsidRPr="002D2C39">
        <w:t xml:space="preserve">, rezultatų lentelėje stulpelyje </w:t>
      </w:r>
      <w:r w:rsidRPr="002D2C39">
        <w:rPr>
          <w:b/>
        </w:rPr>
        <w:t>Akto data</w:t>
      </w:r>
      <w:r w:rsidRPr="002D2C39">
        <w:t xml:space="preserve"> spauskite</w:t>
      </w:r>
      <w:r w:rsidRPr="002D2C39">
        <w:rPr>
          <w:lang w:eastAsia="lt-LT"/>
        </w:rPr>
        <w:t xml:space="preserve"> nuorodą</w:t>
      </w:r>
      <w:r w:rsidRPr="002D2C39">
        <w:t>.</w:t>
      </w:r>
    </w:p>
    <w:p w14:paraId="498FCBE3" w14:textId="77777777" w:rsidR="00C2763A" w:rsidRPr="002D2C39" w:rsidRDefault="00C2763A" w:rsidP="00C2763A">
      <w:pPr>
        <w:pStyle w:val="BodyText"/>
      </w:pPr>
      <w:r w:rsidRPr="002D2C39">
        <w:t xml:space="preserve">Atsiveria langas </w:t>
      </w:r>
      <w:r w:rsidRPr="002D2C39">
        <w:rPr>
          <w:rStyle w:val="CharLangas"/>
        </w:rPr>
        <w:t>Apskaitos akto paieška &gt; &lt;pasirinkto akto tipo langas&gt;</w:t>
      </w:r>
      <w:r w:rsidRPr="002D2C39">
        <w:t>.</w:t>
      </w:r>
    </w:p>
    <w:p w14:paraId="2C8DA6D2" w14:textId="77777777" w:rsidR="00C2763A" w:rsidRPr="002D2C39" w:rsidRDefault="00C2763A" w:rsidP="00C2763A">
      <w:pPr>
        <w:pStyle w:val="AlnosNumbered"/>
      </w:pPr>
      <w:r w:rsidRPr="002D2C39">
        <w:lastRenderedPageBreak/>
        <w:t>Peržiūrėkite akto bendruosius duomenis.</w:t>
      </w:r>
    </w:p>
    <w:p w14:paraId="51459A95" w14:textId="77777777" w:rsidR="00C2763A" w:rsidRPr="002D2C39" w:rsidRDefault="00C2763A" w:rsidP="00C2763A">
      <w:pPr>
        <w:pStyle w:val="Pastaba"/>
      </w:pPr>
      <w:r w:rsidRPr="002D2C39">
        <w:t>Keisti eksponato/komplekto duomenų peržiūros lange negalite.</w:t>
      </w:r>
    </w:p>
    <w:p w14:paraId="76482D3A" w14:textId="08B4439B" w:rsidR="00C2763A" w:rsidRPr="002D2C39" w:rsidRDefault="00C2763A" w:rsidP="00C2763A">
      <w:pPr>
        <w:pStyle w:val="AlnosNumbered"/>
      </w:pPr>
      <w:r w:rsidRPr="002D2C39">
        <w:t xml:space="preserve">Jei norite peržiūrėti suformuotą užregistruoto akto bylos dokumentą, laukelyje </w:t>
      </w:r>
      <w:r w:rsidRPr="002D2C39">
        <w:rPr>
          <w:rStyle w:val="CharLaukas"/>
        </w:rPr>
        <w:t>{Akto byla}</w:t>
      </w:r>
      <w:r w:rsidRPr="002D2C39">
        <w:t xml:space="preserve"> spauskite piktogramą </w:t>
      </w:r>
      <w:r w:rsidR="00C16393" w:rsidRPr="002D2C39">
        <w:rPr>
          <w:noProof/>
        </w:rPr>
        <w:drawing>
          <wp:inline distT="0" distB="0" distL="0" distR="0" wp14:anchorId="3EA87DAB" wp14:editId="0E08F539">
            <wp:extent cx="144780" cy="1447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D2C39">
        <w:t>.</w:t>
      </w:r>
    </w:p>
    <w:p w14:paraId="49FC07E0" w14:textId="77777777" w:rsidR="00C2763A" w:rsidRPr="002D2C39" w:rsidRDefault="00C2763A" w:rsidP="00C2763A">
      <w:pPr>
        <w:pStyle w:val="BodyText"/>
      </w:pPr>
      <w:r w:rsidRPr="002D2C39">
        <w:t>Sistema pateikia suformuotą dokumentą peržiūrai/išsisaugojimui kompiuteryje.</w:t>
      </w:r>
    </w:p>
    <w:p w14:paraId="64C6F550" w14:textId="0F19DA3A" w:rsidR="00C2763A" w:rsidRPr="002D2C39" w:rsidRDefault="00C2763A" w:rsidP="00C2763A">
      <w:pPr>
        <w:pStyle w:val="Heading2"/>
      </w:pPr>
      <w:bookmarkStart w:id="81" w:name="_Ref333907792"/>
      <w:bookmarkStart w:id="82" w:name="_Ref333907794"/>
      <w:bookmarkStart w:id="83" w:name="_Ref333907921"/>
      <w:bookmarkStart w:id="84" w:name="_Ref333907923"/>
      <w:bookmarkStart w:id="85" w:name="_Ref333912378"/>
      <w:bookmarkStart w:id="86" w:name="_Ref333912381"/>
      <w:bookmarkStart w:id="87" w:name="_Toc343179458"/>
      <w:bookmarkStart w:id="88" w:name="_Toc169621451"/>
      <w:r w:rsidRPr="002D2C39">
        <w:t>Suformuoti aktą spausdinimui</w:t>
      </w:r>
      <w:bookmarkEnd w:id="81"/>
      <w:bookmarkEnd w:id="82"/>
      <w:bookmarkEnd w:id="83"/>
      <w:bookmarkEnd w:id="84"/>
      <w:bookmarkEnd w:id="85"/>
      <w:bookmarkEnd w:id="86"/>
      <w:bookmarkEnd w:id="87"/>
      <w:bookmarkEnd w:id="88"/>
    </w:p>
    <w:p w14:paraId="3FBDEF34" w14:textId="77777777" w:rsidR="00C2763A" w:rsidRPr="002D2C39" w:rsidRDefault="00C2763A" w:rsidP="00C2763A">
      <w:pPr>
        <w:pStyle w:val="Alnostext"/>
        <w:keepNext/>
      </w:pPr>
      <w:r w:rsidRPr="002D2C39">
        <w:t xml:space="preserve">Paskirtis – </w:t>
      </w:r>
      <w:r w:rsidRPr="002D2C39">
        <w:rPr>
          <w:rFonts w:cs="Arial"/>
        </w:rPr>
        <w:t>suformuoti apskaitos aktą jo spausdinimui.</w:t>
      </w:r>
      <w:r w:rsidRPr="002D2C39">
        <w:t xml:space="preserve"> </w:t>
      </w:r>
    </w:p>
    <w:p w14:paraId="748E825E" w14:textId="77777777" w:rsidR="00C2763A" w:rsidRPr="002D2C39" w:rsidRDefault="00C2763A" w:rsidP="00C2763A">
      <w:pPr>
        <w:pStyle w:val="HeadingB"/>
        <w:rPr>
          <w:noProof w:val="0"/>
        </w:rPr>
      </w:pPr>
      <w:r w:rsidRPr="002D2C39">
        <w:rPr>
          <w:noProof w:val="0"/>
        </w:rPr>
        <w:t>Kas gali atlikti</w:t>
      </w:r>
    </w:p>
    <w:p w14:paraId="1A2C403E" w14:textId="77777777" w:rsidR="00C2763A" w:rsidRPr="002D2C39" w:rsidRDefault="00C2763A" w:rsidP="00C2763A">
      <w:pPr>
        <w:pStyle w:val="Alnostext"/>
      </w:pPr>
      <w:r w:rsidRPr="002D2C39">
        <w:rPr>
          <w:rFonts w:cs="Arial"/>
        </w:rPr>
        <w:t>Formuoti aktą spausdinimui</w:t>
      </w:r>
      <w:r w:rsidRPr="002D2C39">
        <w:t xml:space="preserve"> gali:</w:t>
      </w:r>
    </w:p>
    <w:p w14:paraId="2EA95A2C" w14:textId="77777777" w:rsidR="00C2763A" w:rsidRPr="002D2C39" w:rsidRDefault="00C2763A" w:rsidP="00C2763A">
      <w:pPr>
        <w:pStyle w:val="AlnostextBuleted"/>
      </w:pPr>
      <w:r w:rsidRPr="002D2C39">
        <w:t xml:space="preserve">Naudotojas, kuriam suteikta teisė </w:t>
      </w:r>
      <w:r w:rsidRPr="002D2C39">
        <w:rPr>
          <w:rFonts w:cs="Arial"/>
        </w:rPr>
        <w:t>peržiūrėti akto duomenis</w:t>
      </w:r>
      <w:r w:rsidRPr="002D2C39">
        <w:t>.</w:t>
      </w:r>
    </w:p>
    <w:p w14:paraId="31F5270C" w14:textId="77777777" w:rsidR="00C2763A" w:rsidRPr="002D2C39" w:rsidRDefault="00C2763A" w:rsidP="00C2763A">
      <w:pPr>
        <w:pStyle w:val="HeadingB"/>
        <w:rPr>
          <w:noProof w:val="0"/>
        </w:rPr>
      </w:pPr>
      <w:r w:rsidRPr="002D2C39">
        <w:rPr>
          <w:noProof w:val="0"/>
        </w:rPr>
        <w:t>Kaip atlikti</w:t>
      </w:r>
    </w:p>
    <w:p w14:paraId="24E7C1C4" w14:textId="77777777" w:rsidR="00C2763A" w:rsidRPr="002D2C39" w:rsidRDefault="00C2763A" w:rsidP="00C2763A">
      <w:pPr>
        <w:pStyle w:val="Alnostext"/>
        <w:keepNext/>
      </w:pPr>
      <w:r w:rsidRPr="002D2C39">
        <w:t xml:space="preserve">Norėdami </w:t>
      </w:r>
      <w:r w:rsidRPr="002D2C39">
        <w:rPr>
          <w:rFonts w:cs="Arial"/>
        </w:rPr>
        <w:t>formuoti aktą spausdinimui</w:t>
      </w:r>
      <w:r w:rsidRPr="002D2C39">
        <w:t>, atlikite šiuos veiksmus:</w:t>
      </w:r>
    </w:p>
    <w:p w14:paraId="6A013DD7" w14:textId="77777777" w:rsidR="00C2763A" w:rsidRPr="002D2C39" w:rsidRDefault="00C2763A" w:rsidP="0098289C">
      <w:pPr>
        <w:pStyle w:val="AlnosNumbered"/>
        <w:numPr>
          <w:ilvl w:val="0"/>
          <w:numId w:val="73"/>
        </w:numPr>
      </w:pPr>
      <w:r w:rsidRPr="002D2C39">
        <w:t>Atsiverskite norimo akto duomenis.</w:t>
      </w:r>
    </w:p>
    <w:p w14:paraId="4CAE3F71" w14:textId="600368AC" w:rsidR="00C2763A" w:rsidRPr="002D2C39" w:rsidRDefault="00C2763A" w:rsidP="00C2763A">
      <w:pPr>
        <w:pStyle w:val="BodyText"/>
      </w:pPr>
      <w:r w:rsidRPr="002D2C39">
        <w:t xml:space="preserve">Kaip atlikti skaitykite </w:t>
      </w:r>
      <w:r w:rsidRPr="002D2C39">
        <w:rPr>
          <w:rStyle w:val="CharLangas"/>
        </w:rPr>
        <w:fldChar w:fldCharType="begin"/>
      </w:r>
      <w:r w:rsidRPr="002D2C39">
        <w:rPr>
          <w:rStyle w:val="CharLangas"/>
        </w:rPr>
        <w:instrText xml:space="preserve"> REF _Ref333999161 \h  \* MERGEFORMAT </w:instrText>
      </w:r>
      <w:r w:rsidRPr="002D2C39">
        <w:rPr>
          <w:rStyle w:val="CharLangas"/>
        </w:rPr>
      </w:r>
      <w:r w:rsidRPr="002D2C39">
        <w:rPr>
          <w:rStyle w:val="CharLangas"/>
        </w:rPr>
        <w:fldChar w:fldCharType="separate"/>
      </w:r>
      <w:r w:rsidR="00882542" w:rsidRPr="00882542">
        <w:rPr>
          <w:rStyle w:val="CharLangas"/>
        </w:rPr>
        <w:t>Peržiūrėti akto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_Ref333999161 \h </w:instrText>
      </w:r>
      <w:r w:rsidRPr="002D2C39">
        <w:rPr>
          <w:rStyle w:val="CharLangas"/>
        </w:rPr>
      </w:r>
      <w:r w:rsidRPr="002D2C39">
        <w:rPr>
          <w:rStyle w:val="CharLangas"/>
        </w:rPr>
        <w:fldChar w:fldCharType="separate"/>
      </w:r>
      <w:r w:rsidR="00882542">
        <w:rPr>
          <w:rStyle w:val="CharLangas"/>
          <w:noProof/>
        </w:rPr>
        <w:t>26</w:t>
      </w:r>
      <w:r w:rsidRPr="002D2C39">
        <w:rPr>
          <w:rStyle w:val="CharLangas"/>
        </w:rPr>
        <w:fldChar w:fldCharType="end"/>
      </w:r>
      <w:r w:rsidRPr="002D2C39">
        <w:rPr>
          <w:rStyle w:val="CharLangas"/>
        </w:rPr>
        <w:t xml:space="preserve"> psl.)</w:t>
      </w:r>
      <w:r w:rsidRPr="002D2C39">
        <w:t>.</w:t>
      </w:r>
    </w:p>
    <w:p w14:paraId="53C49FD3" w14:textId="6C485672" w:rsidR="00C2763A" w:rsidRPr="002D2C39" w:rsidRDefault="00C2763A" w:rsidP="00C2763A">
      <w:pPr>
        <w:pStyle w:val="AlnosNumbered"/>
      </w:pPr>
      <w:r w:rsidRPr="002D2C39">
        <w:t xml:space="preserve">Spauskite </w:t>
      </w:r>
      <w:r w:rsidR="00C16393" w:rsidRPr="002D2C39">
        <w:rPr>
          <w:noProof/>
        </w:rPr>
        <w:drawing>
          <wp:inline distT="0" distB="0" distL="0" distR="0" wp14:anchorId="60E9D7B8" wp14:editId="7991DFEC">
            <wp:extent cx="640080" cy="1905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r w:rsidRPr="002D2C39">
        <w:t>.</w:t>
      </w:r>
    </w:p>
    <w:p w14:paraId="39345052" w14:textId="77777777" w:rsidR="00C2763A" w:rsidRPr="002D2C39" w:rsidRDefault="00C2763A" w:rsidP="00C2763A">
      <w:pPr>
        <w:pStyle w:val="BodyText"/>
      </w:pPr>
      <w:r w:rsidRPr="002D2C39">
        <w:t xml:space="preserve">Sistema suformuoja aktą </w:t>
      </w:r>
      <w:proofErr w:type="spellStart"/>
      <w:r w:rsidRPr="002D2C39">
        <w:t>pdf</w:t>
      </w:r>
      <w:proofErr w:type="spellEnd"/>
      <w:r w:rsidRPr="002D2C39">
        <w:t xml:space="preserve"> failo pavidalu peržiūrai/išsaugojimui kompiuteryje.</w:t>
      </w:r>
    </w:p>
    <w:p w14:paraId="26FA3E7F" w14:textId="77777777" w:rsidR="009F0EF6" w:rsidRPr="002D2C39" w:rsidRDefault="009F0EF6" w:rsidP="009F0EF6">
      <w:pPr>
        <w:pStyle w:val="Pastaba"/>
      </w:pPr>
      <w:r w:rsidRPr="002D2C39">
        <w:t>Suformuotame spausdinimui akte, grafoje „Iš viso“ kiekis apskaičiuojamas šiuo būdu:</w:t>
      </w:r>
    </w:p>
    <w:p w14:paraId="693C4668" w14:textId="77777777" w:rsidR="009F0EF6" w:rsidRPr="002D2C39" w:rsidRDefault="009F0EF6" w:rsidP="0098289C">
      <w:pPr>
        <w:pStyle w:val="AlnostextBuleted"/>
        <w:numPr>
          <w:ilvl w:val="2"/>
          <w:numId w:val="25"/>
        </w:numPr>
      </w:pPr>
      <w:r w:rsidRPr="002D2C39">
        <w:t>Jei į aktą įtrauktas pavienis eksponatas, tai jis skaičiuojamas kaip „1", nepriklausomai, ar eksponatas priklauso komplektui, ar ne.</w:t>
      </w:r>
    </w:p>
    <w:p w14:paraId="4865ED6E" w14:textId="77777777" w:rsidR="009F0EF6" w:rsidRPr="002D2C39" w:rsidRDefault="009F0EF6" w:rsidP="0098289C">
      <w:pPr>
        <w:pStyle w:val="AlnostextBuleted"/>
        <w:numPr>
          <w:ilvl w:val="2"/>
          <w:numId w:val="25"/>
        </w:numPr>
      </w:pPr>
      <w:r w:rsidRPr="002D2C39">
        <w:t xml:space="preserve">Jei į aktą įtrauktas pilnas komplektas, kurio aprašo laukelyje </w:t>
      </w:r>
      <w:r w:rsidRPr="002D2C39">
        <w:rPr>
          <w:rStyle w:val="CharLaukas"/>
        </w:rPr>
        <w:t xml:space="preserve">{Komplekto eksponatų skaičius} </w:t>
      </w:r>
      <w:r w:rsidRPr="002D2C39">
        <w:t xml:space="preserve">nurodytas kiekis yra didesnis, negu kortelėje </w:t>
      </w:r>
      <w:r w:rsidRPr="002D2C39">
        <w:rPr>
          <w:rStyle w:val="CharLaukas"/>
        </w:rPr>
        <w:t>Komplekto dalys</w:t>
      </w:r>
      <w:r w:rsidRPr="002D2C39">
        <w:t xml:space="preserve"> įtrauktų eksponatų kiekis, tai apskaitos aktuose grafoje "Iš viso" naudojamas skaičius, nurodytas laukelyje </w:t>
      </w:r>
      <w:r w:rsidRPr="002D2C39">
        <w:rPr>
          <w:rStyle w:val="CharLaukas"/>
        </w:rPr>
        <w:t>{Komplekto eksponatų skaičius}</w:t>
      </w:r>
      <w:r w:rsidRPr="002D2C39">
        <w:t xml:space="preserve">. Priešingu atveju suskaičiuojami komplektą aprašantys eksponatai kortelėje </w:t>
      </w:r>
      <w:r w:rsidRPr="002D2C39">
        <w:rPr>
          <w:rStyle w:val="CharLaukas"/>
        </w:rPr>
        <w:t>Komplekto dalys</w:t>
      </w:r>
      <w:r w:rsidRPr="002D2C39">
        <w:t xml:space="preserve">. Pvz. Komplekto laukelyje </w:t>
      </w:r>
      <w:r w:rsidRPr="002D2C39">
        <w:rPr>
          <w:rStyle w:val="CharLaukas"/>
        </w:rPr>
        <w:t>{Komplekto eksponatų skaičius}</w:t>
      </w:r>
      <w:r w:rsidRPr="002D2C39">
        <w:t xml:space="preserve"> yra nurodyta 50, bet sistemoje aprašyti tik 5 eksponatai. Įtraukiant šį komplektą į aktą, laukelyje „Iš viso" bus įrašytas skaičius 50. </w:t>
      </w:r>
    </w:p>
    <w:p w14:paraId="09527326" w14:textId="77777777" w:rsidR="00C2763A" w:rsidRPr="002D2C39" w:rsidRDefault="00C2763A" w:rsidP="00C2763A">
      <w:pPr>
        <w:pStyle w:val="AlnosNumbered"/>
      </w:pPr>
      <w:r w:rsidRPr="002D2C39">
        <w:t>Galite atspausdinti dokumentą.</w:t>
      </w:r>
    </w:p>
    <w:p w14:paraId="3B1838A5" w14:textId="77777777" w:rsidR="00C2763A" w:rsidRPr="002D2C39" w:rsidRDefault="00C2763A" w:rsidP="00C2763A">
      <w:pPr>
        <w:pStyle w:val="Heading2"/>
      </w:pPr>
      <w:bookmarkStart w:id="89" w:name="_Ref333998792"/>
      <w:bookmarkStart w:id="90" w:name="_Toc343179461"/>
      <w:bookmarkStart w:id="91" w:name="_Toc169621452"/>
      <w:r w:rsidRPr="002D2C39">
        <w:t>Eksportuoti pasirinktus aktus</w:t>
      </w:r>
      <w:bookmarkEnd w:id="89"/>
      <w:bookmarkEnd w:id="90"/>
      <w:bookmarkEnd w:id="91"/>
    </w:p>
    <w:p w14:paraId="2B41E27E" w14:textId="77777777" w:rsidR="00C2763A" w:rsidRPr="002D2C39" w:rsidRDefault="00C2763A" w:rsidP="00C2763A">
      <w:pPr>
        <w:pStyle w:val="Alnostext"/>
        <w:keepNext/>
      </w:pPr>
      <w:r w:rsidRPr="002D2C39">
        <w:t xml:space="preserve">Paskirtis – pasirinktų aktų sąrašą eksportuoti į </w:t>
      </w:r>
      <w:r w:rsidR="00091770" w:rsidRPr="002D2C39">
        <w:t xml:space="preserve">norimo </w:t>
      </w:r>
      <w:r w:rsidRPr="002D2C39">
        <w:t xml:space="preserve">tipo bylą. </w:t>
      </w:r>
    </w:p>
    <w:p w14:paraId="199AB95E" w14:textId="77777777" w:rsidR="00C2763A" w:rsidRPr="002D2C39" w:rsidRDefault="00C2763A" w:rsidP="00C2763A">
      <w:pPr>
        <w:pStyle w:val="HeadingB"/>
        <w:rPr>
          <w:noProof w:val="0"/>
        </w:rPr>
      </w:pPr>
      <w:r w:rsidRPr="002D2C39">
        <w:rPr>
          <w:noProof w:val="0"/>
        </w:rPr>
        <w:t>Kas gali atlikti</w:t>
      </w:r>
    </w:p>
    <w:p w14:paraId="5FC60A76" w14:textId="77777777" w:rsidR="00C2763A" w:rsidRPr="002D2C39" w:rsidRDefault="00C2763A" w:rsidP="00C2763A">
      <w:pPr>
        <w:pStyle w:val="Alnostext"/>
        <w:keepNext/>
      </w:pPr>
      <w:r w:rsidRPr="002D2C39">
        <w:t>Eksportuoti gali:</w:t>
      </w:r>
    </w:p>
    <w:p w14:paraId="4B8C3D5D" w14:textId="77777777" w:rsidR="00C2763A" w:rsidRPr="002D2C39" w:rsidRDefault="00C2763A" w:rsidP="00C2763A">
      <w:pPr>
        <w:pStyle w:val="AlnostextBuleted"/>
        <w:keepNext/>
      </w:pPr>
      <w:r w:rsidRPr="002D2C39">
        <w:t>Naudotojas, kuriam suteiktos teisės peržiūrėti apskaitos aktą.</w:t>
      </w:r>
    </w:p>
    <w:p w14:paraId="5E1AF339" w14:textId="77777777" w:rsidR="00C2763A" w:rsidRPr="002D2C39" w:rsidRDefault="00C2763A" w:rsidP="00C2763A">
      <w:pPr>
        <w:pStyle w:val="HeadingB"/>
        <w:rPr>
          <w:noProof w:val="0"/>
        </w:rPr>
      </w:pPr>
      <w:r w:rsidRPr="002D2C39">
        <w:rPr>
          <w:noProof w:val="0"/>
        </w:rPr>
        <w:t>Kaip atlikti</w:t>
      </w:r>
    </w:p>
    <w:p w14:paraId="4AF1B4C3" w14:textId="77777777" w:rsidR="00C2763A" w:rsidRPr="002D2C39" w:rsidRDefault="00C2763A" w:rsidP="00C2763A">
      <w:pPr>
        <w:pStyle w:val="Alnostext"/>
      </w:pPr>
      <w:r w:rsidRPr="002D2C39">
        <w:t>Norėdami eksportuoti duomenis į failą atlikite šiuos veiksmus:</w:t>
      </w:r>
    </w:p>
    <w:p w14:paraId="35B07BA0" w14:textId="77777777" w:rsidR="00C2763A" w:rsidRPr="002D2C39" w:rsidRDefault="00C2763A" w:rsidP="0098289C">
      <w:pPr>
        <w:pStyle w:val="AlnosNumbered"/>
        <w:keepLines/>
        <w:numPr>
          <w:ilvl w:val="0"/>
          <w:numId w:val="74"/>
        </w:numPr>
      </w:pPr>
      <w:r w:rsidRPr="002D2C39">
        <w:t xml:space="preserve">Iš meniu pasirinkite </w:t>
      </w:r>
      <w:r w:rsidR="00CC6F22" w:rsidRPr="002D2C39">
        <w:rPr>
          <w:rStyle w:val="CharMeniu"/>
        </w:rPr>
        <w:t>Kitų duomenų paieška</w:t>
      </w:r>
      <w:r w:rsidRPr="002D2C39">
        <w:rPr>
          <w:rStyle w:val="CharMeniu"/>
        </w:rPr>
        <w:t xml:space="preserve"> -&gt; Apskaitos aktų paieška</w:t>
      </w:r>
      <w:r w:rsidRPr="002D2C39">
        <w:t>.</w:t>
      </w:r>
    </w:p>
    <w:p w14:paraId="4E837A59" w14:textId="77777777" w:rsidR="00C2763A" w:rsidRPr="002D2C39" w:rsidRDefault="00C2763A" w:rsidP="00C2763A">
      <w:pPr>
        <w:pStyle w:val="BodyText"/>
      </w:pPr>
      <w:r w:rsidRPr="002D2C39">
        <w:t xml:space="preserve">Atsiveria langas </w:t>
      </w:r>
      <w:r w:rsidRPr="002D2C39">
        <w:rPr>
          <w:rStyle w:val="CharLangas"/>
        </w:rPr>
        <w:t>Apskaitos akto paieška</w:t>
      </w:r>
      <w:r w:rsidRPr="002D2C39">
        <w:t>.</w:t>
      </w:r>
    </w:p>
    <w:p w14:paraId="24F97E47" w14:textId="77777777" w:rsidR="00EB6189" w:rsidRPr="002D2C39" w:rsidRDefault="00EB6189" w:rsidP="00EB6189">
      <w:pPr>
        <w:pStyle w:val="AlnosNumbered"/>
      </w:pPr>
      <w:r w:rsidRPr="002D2C39">
        <w:t>Atlikite norimų aktų paiešką.</w:t>
      </w:r>
    </w:p>
    <w:p w14:paraId="126E2A62" w14:textId="027DDC22" w:rsidR="00EB6189" w:rsidRPr="002D2C39" w:rsidRDefault="00EB6189" w:rsidP="00EB6189">
      <w:pPr>
        <w:pStyle w:val="BodyText"/>
      </w:pPr>
      <w:r w:rsidRPr="002D2C39">
        <w:t xml:space="preserve">Kaip atlikti skaitykite </w:t>
      </w:r>
      <w:r w:rsidRPr="002D2C39">
        <w:rPr>
          <w:rStyle w:val="CharLangas"/>
        </w:rPr>
        <w:fldChar w:fldCharType="begin"/>
      </w:r>
      <w:r w:rsidRPr="002D2C39">
        <w:rPr>
          <w:rStyle w:val="CharLangas"/>
        </w:rPr>
        <w:instrText xml:space="preserve"> REF _Ref334000368 \h  \* MERGEFORMAT </w:instrText>
      </w:r>
      <w:r w:rsidRPr="002D2C39">
        <w:rPr>
          <w:rStyle w:val="CharLangas"/>
        </w:rPr>
      </w:r>
      <w:r w:rsidRPr="002D2C39">
        <w:rPr>
          <w:rStyle w:val="CharLangas"/>
        </w:rPr>
        <w:fldChar w:fldCharType="separate"/>
      </w:r>
      <w:r w:rsidR="00882542" w:rsidRPr="00882542">
        <w:rPr>
          <w:rStyle w:val="CharLangas"/>
        </w:rPr>
        <w:t>Surasti apskaitos akto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_Ref334000370 \h </w:instrText>
      </w:r>
      <w:r w:rsidRPr="002D2C39">
        <w:rPr>
          <w:rStyle w:val="CharLangas"/>
        </w:rPr>
      </w:r>
      <w:r w:rsidRPr="002D2C39">
        <w:rPr>
          <w:rStyle w:val="CharLangas"/>
        </w:rPr>
        <w:fldChar w:fldCharType="separate"/>
      </w:r>
      <w:r w:rsidR="00882542">
        <w:rPr>
          <w:rStyle w:val="CharLangas"/>
          <w:noProof/>
        </w:rPr>
        <w:t>26</w:t>
      </w:r>
      <w:r w:rsidRPr="002D2C39">
        <w:rPr>
          <w:rStyle w:val="CharLangas"/>
        </w:rPr>
        <w:fldChar w:fldCharType="end"/>
      </w:r>
      <w:r w:rsidRPr="002D2C39">
        <w:t xml:space="preserve"> </w:t>
      </w:r>
      <w:r w:rsidRPr="002D2C39">
        <w:rPr>
          <w:rStyle w:val="CharLangas"/>
        </w:rPr>
        <w:t>psl.)</w:t>
      </w:r>
      <w:r w:rsidRPr="002D2C39">
        <w:t>.</w:t>
      </w:r>
    </w:p>
    <w:p w14:paraId="275CBB1C" w14:textId="1000F0BD" w:rsidR="00C2763A" w:rsidRPr="002D2C39" w:rsidRDefault="00C16393" w:rsidP="00CC6F22">
      <w:pPr>
        <w:pStyle w:val="Picture"/>
        <w:keepNext w:val="0"/>
      </w:pPr>
      <w:r w:rsidRPr="002D2C39">
        <w:rPr>
          <w:noProof/>
        </w:rPr>
        <w:lastRenderedPageBreak/>
        <w:drawing>
          <wp:inline distT="0" distB="0" distL="0" distR="0" wp14:anchorId="06059C71" wp14:editId="584B23A6">
            <wp:extent cx="5844540" cy="2179320"/>
            <wp:effectExtent l="19050" t="19050" r="22860" b="114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44540" cy="2179320"/>
                    </a:xfrm>
                    <a:prstGeom prst="rect">
                      <a:avLst/>
                    </a:prstGeom>
                    <a:noFill/>
                    <a:ln w="3175">
                      <a:solidFill>
                        <a:schemeClr val="tx1"/>
                      </a:solidFill>
                    </a:ln>
                  </pic:spPr>
                </pic:pic>
              </a:graphicData>
            </a:graphic>
          </wp:inline>
        </w:drawing>
      </w:r>
    </w:p>
    <w:p w14:paraId="2B82DBEB" w14:textId="77777777" w:rsidR="00391250" w:rsidRPr="002D2C39" w:rsidRDefault="00391250" w:rsidP="00391250">
      <w:pPr>
        <w:pStyle w:val="AlnosNumbered"/>
      </w:pPr>
      <w:r w:rsidRPr="002D2C39">
        <w:t>Jei norite eksportuoti visus atrinktus rezultatus, atlikite:</w:t>
      </w:r>
    </w:p>
    <w:p w14:paraId="563B896E" w14:textId="77777777" w:rsidR="00391250" w:rsidRPr="002D2C39" w:rsidRDefault="00391250" w:rsidP="00391250">
      <w:pPr>
        <w:pStyle w:val="AlnosNumbered"/>
        <w:numPr>
          <w:ilvl w:val="1"/>
          <w:numId w:val="1"/>
        </w:numPr>
      </w:pPr>
      <w:r w:rsidRPr="002D2C39">
        <w:t xml:space="preserve">Laukelyje </w:t>
      </w:r>
      <w:r w:rsidRPr="002D2C39">
        <w:rPr>
          <w:rStyle w:val="CharLaukas"/>
        </w:rPr>
        <w:t>{Formatas}</w:t>
      </w:r>
      <w:r w:rsidRPr="002D2C39">
        <w:t xml:space="preserve"> pasirinkite norimą formatą, į kurį turi būti eksportuoti duomenys.</w:t>
      </w:r>
    </w:p>
    <w:p w14:paraId="4514309B" w14:textId="77777777" w:rsidR="00391250" w:rsidRPr="002D2C39" w:rsidRDefault="00391250" w:rsidP="00391250">
      <w:pPr>
        <w:pStyle w:val="AlnosNumbered"/>
        <w:numPr>
          <w:ilvl w:val="1"/>
          <w:numId w:val="1"/>
        </w:numPr>
      </w:pPr>
      <w:r w:rsidRPr="002D2C39">
        <w:t xml:space="preserve">Spauskite nuorodą </w:t>
      </w:r>
      <w:r w:rsidRPr="002D2C39">
        <w:rPr>
          <w:rStyle w:val="CharLangas"/>
        </w:rPr>
        <w:t>Eksportuoti visus</w:t>
      </w:r>
      <w:r w:rsidRPr="002D2C39">
        <w:t>.</w:t>
      </w:r>
    </w:p>
    <w:p w14:paraId="32997683" w14:textId="77777777" w:rsidR="00391250" w:rsidRPr="002D2C39" w:rsidRDefault="00391250" w:rsidP="00391250">
      <w:pPr>
        <w:pStyle w:val="BodyTextR2"/>
      </w:pPr>
      <w:r w:rsidRPr="002D2C39">
        <w:t>Sistema eksportuoja duomenis į pasirinkto tipo failą ir leidžia  jį išsaugoti kompiuteryje.</w:t>
      </w:r>
    </w:p>
    <w:p w14:paraId="44644F04" w14:textId="77777777" w:rsidR="00391250" w:rsidRPr="002D2C39" w:rsidRDefault="00391250" w:rsidP="00391250">
      <w:pPr>
        <w:pStyle w:val="AlnosNumbered"/>
      </w:pPr>
      <w:r w:rsidRPr="002D2C39">
        <w:t>Jei norite eksportuoti pasirinktus rezultatus iš sąrašo, atlikite:</w:t>
      </w:r>
    </w:p>
    <w:p w14:paraId="5738149C" w14:textId="77777777" w:rsidR="00391250" w:rsidRPr="002D2C39" w:rsidRDefault="00391250" w:rsidP="00391250">
      <w:pPr>
        <w:pStyle w:val="AlnosNumbered"/>
        <w:numPr>
          <w:ilvl w:val="1"/>
          <w:numId w:val="1"/>
        </w:numPr>
      </w:pPr>
      <w:r w:rsidRPr="002D2C39">
        <w:t xml:space="preserve">Laukelyje </w:t>
      </w:r>
      <w:r w:rsidRPr="002D2C39">
        <w:rPr>
          <w:rStyle w:val="CharLaukas"/>
        </w:rPr>
        <w:t>{Formatas}</w:t>
      </w:r>
      <w:r w:rsidRPr="002D2C39">
        <w:t xml:space="preserve"> pasirinkite norimą formatą, į kurį turi būti eksportuoti duomenys.</w:t>
      </w:r>
    </w:p>
    <w:p w14:paraId="1D7B7B71" w14:textId="77777777" w:rsidR="00391250" w:rsidRPr="002D2C39" w:rsidRDefault="00391250" w:rsidP="00391250">
      <w:pPr>
        <w:pStyle w:val="AlnosNumbered"/>
        <w:numPr>
          <w:ilvl w:val="1"/>
          <w:numId w:val="1"/>
        </w:numPr>
      </w:pPr>
      <w:r w:rsidRPr="002D2C39">
        <w:t>Varnelėmis pažymėkite, kurių aktų duomenis norite eksportuoti.</w:t>
      </w:r>
    </w:p>
    <w:p w14:paraId="253B5E91" w14:textId="77777777" w:rsidR="00391250" w:rsidRPr="002D2C39" w:rsidRDefault="00391250" w:rsidP="00391250">
      <w:pPr>
        <w:pStyle w:val="AlnosNumbered"/>
        <w:numPr>
          <w:ilvl w:val="1"/>
          <w:numId w:val="1"/>
        </w:numPr>
      </w:pPr>
      <w:r w:rsidRPr="002D2C39">
        <w:t xml:space="preserve">Spauskite nuorodą </w:t>
      </w:r>
      <w:r w:rsidRPr="002D2C39">
        <w:rPr>
          <w:rStyle w:val="CharLangas"/>
        </w:rPr>
        <w:t>Eksportuoti pasirinktus</w:t>
      </w:r>
      <w:r w:rsidRPr="002D2C39">
        <w:t>.</w:t>
      </w:r>
    </w:p>
    <w:p w14:paraId="71A7A336" w14:textId="77777777" w:rsidR="00391250" w:rsidRPr="002D2C39" w:rsidRDefault="00391250" w:rsidP="009167F2">
      <w:pPr>
        <w:pStyle w:val="BodyTextR2"/>
      </w:pPr>
      <w:r w:rsidRPr="002D2C39">
        <w:t>Sistema pažymėtų aktų duomenis eksportuoja į pasirinkto tipo failą ir leidžia  jį išsaugoti kompiuteryje.</w:t>
      </w:r>
    </w:p>
    <w:p w14:paraId="472D33D8" w14:textId="1B692641" w:rsidR="00F053BC" w:rsidRPr="002D2C39" w:rsidRDefault="00F053BC" w:rsidP="00F053BC">
      <w:pPr>
        <w:pStyle w:val="Heading1"/>
        <w:rPr>
          <w:noProof w:val="0"/>
        </w:rPr>
      </w:pPr>
      <w:bookmarkStart w:id="92" w:name="_Toc343179481"/>
      <w:bookmarkStart w:id="93" w:name="_Toc169621453"/>
      <w:r w:rsidRPr="002D2C39">
        <w:rPr>
          <w:noProof w:val="0"/>
        </w:rPr>
        <w:lastRenderedPageBreak/>
        <w:t>Restauravimo duomenų valdymas</w:t>
      </w:r>
      <w:bookmarkEnd w:id="92"/>
      <w:bookmarkEnd w:id="93"/>
    </w:p>
    <w:p w14:paraId="2C2ACE98" w14:textId="77777777" w:rsidR="00F053BC" w:rsidRPr="002D2C39" w:rsidRDefault="00F053BC" w:rsidP="00F053BC">
      <w:pPr>
        <w:pStyle w:val="Alnostext"/>
      </w:pPr>
      <w:r w:rsidRPr="002D2C39">
        <w:t>Sistemoje galite atlikti šiuos veiksmus, susijusius su restauravimu:</w:t>
      </w:r>
    </w:p>
    <w:p w14:paraId="014470FE" w14:textId="7C1ED6A1" w:rsidR="00F053BC" w:rsidRPr="002D2C39" w:rsidRDefault="00F053BC" w:rsidP="00F053BC">
      <w:pPr>
        <w:pStyle w:val="AlnostextBuleted"/>
      </w:pPr>
      <w:r w:rsidRPr="002D2C39">
        <w:fldChar w:fldCharType="begin"/>
      </w:r>
      <w:r w:rsidRPr="002D2C39">
        <w:instrText xml:space="preserve"> REF _Ref334010021 \h  \* MERGEFORMAT </w:instrText>
      </w:r>
      <w:r w:rsidRPr="002D2C39">
        <w:fldChar w:fldCharType="separate"/>
      </w:r>
      <w:r w:rsidR="00882542" w:rsidRPr="002D2C39">
        <w:t>Surasti ir peržiūrėti eksponato restauravimų duomenis</w:t>
      </w:r>
      <w:r w:rsidRPr="002D2C39">
        <w:fldChar w:fldCharType="end"/>
      </w:r>
      <w:r w:rsidRPr="002D2C39">
        <w:t xml:space="preserve"> (</w:t>
      </w:r>
      <w:r w:rsidRPr="002D2C39">
        <w:fldChar w:fldCharType="begin"/>
      </w:r>
      <w:r w:rsidRPr="002D2C39">
        <w:instrText xml:space="preserve"> PAGEREF _Ref334010021 \h </w:instrText>
      </w:r>
      <w:r w:rsidRPr="002D2C39">
        <w:fldChar w:fldCharType="separate"/>
      </w:r>
      <w:r w:rsidR="00882542">
        <w:rPr>
          <w:noProof/>
        </w:rPr>
        <w:t>29</w:t>
      </w:r>
      <w:r w:rsidRPr="002D2C39">
        <w:fldChar w:fldCharType="end"/>
      </w:r>
      <w:r w:rsidRPr="002D2C39">
        <w:t xml:space="preserve"> psl.)</w:t>
      </w:r>
    </w:p>
    <w:p w14:paraId="39AF7699" w14:textId="440EDB74" w:rsidR="00F053BC" w:rsidRPr="002D2C39" w:rsidRDefault="00F053BC" w:rsidP="00F053BC">
      <w:pPr>
        <w:pStyle w:val="AlnostextBuleted"/>
      </w:pPr>
      <w:r w:rsidRPr="002D2C39">
        <w:fldChar w:fldCharType="begin"/>
      </w:r>
      <w:r w:rsidRPr="002D2C39">
        <w:instrText xml:space="preserve"> REF _Ref334012003 \h  \* MERGEFORMAT </w:instrText>
      </w:r>
      <w:r w:rsidRPr="002D2C39">
        <w:fldChar w:fldCharType="separate"/>
      </w:r>
      <w:r w:rsidR="00882542" w:rsidRPr="002D2C39">
        <w:t>Formuoti restauravimo pasą spausdinimui</w:t>
      </w:r>
      <w:r w:rsidRPr="002D2C39">
        <w:fldChar w:fldCharType="end"/>
      </w:r>
      <w:r w:rsidRPr="002D2C39">
        <w:t xml:space="preserve"> (</w:t>
      </w:r>
      <w:r w:rsidRPr="002D2C39">
        <w:fldChar w:fldCharType="begin"/>
      </w:r>
      <w:r w:rsidRPr="002D2C39">
        <w:instrText xml:space="preserve"> PAGEREF _Ref334012005 \h </w:instrText>
      </w:r>
      <w:r w:rsidRPr="002D2C39">
        <w:fldChar w:fldCharType="separate"/>
      </w:r>
      <w:r w:rsidR="00882542">
        <w:rPr>
          <w:noProof/>
        </w:rPr>
        <w:t>29</w:t>
      </w:r>
      <w:r w:rsidRPr="002D2C39">
        <w:fldChar w:fldCharType="end"/>
      </w:r>
      <w:r w:rsidRPr="002D2C39">
        <w:t xml:space="preserve"> psl.)</w:t>
      </w:r>
    </w:p>
    <w:p w14:paraId="1B659983" w14:textId="77777777" w:rsidR="00F053BC" w:rsidRPr="002D2C39" w:rsidRDefault="00F053BC" w:rsidP="00F053BC">
      <w:pPr>
        <w:pStyle w:val="Heading2"/>
      </w:pPr>
      <w:bookmarkStart w:id="94" w:name="_Ref334010021"/>
      <w:bookmarkStart w:id="95" w:name="_Toc343179486"/>
      <w:bookmarkStart w:id="96" w:name="_Toc169621454"/>
      <w:r w:rsidRPr="002D2C39">
        <w:t>Surasti ir peržiūrėti</w:t>
      </w:r>
      <w:r w:rsidR="0025472D" w:rsidRPr="002D2C39">
        <w:t xml:space="preserve"> eksponato</w:t>
      </w:r>
      <w:r w:rsidRPr="002D2C39">
        <w:t xml:space="preserve"> restauravimų duomenis</w:t>
      </w:r>
      <w:bookmarkEnd w:id="94"/>
      <w:bookmarkEnd w:id="95"/>
      <w:bookmarkEnd w:id="96"/>
    </w:p>
    <w:p w14:paraId="23BEF1EF" w14:textId="77777777" w:rsidR="00F053BC" w:rsidRPr="002D2C39" w:rsidRDefault="00F053BC" w:rsidP="00F053BC">
      <w:pPr>
        <w:pStyle w:val="Alnostext"/>
      </w:pPr>
      <w:r w:rsidRPr="002D2C39">
        <w:t xml:space="preserve">Paskirtis – rasti ir peržiūrėti restauravimų duomenis sistemoje. </w:t>
      </w:r>
    </w:p>
    <w:p w14:paraId="6F543244" w14:textId="77777777" w:rsidR="00F053BC" w:rsidRPr="002D2C39" w:rsidRDefault="00F053BC" w:rsidP="00F053BC">
      <w:pPr>
        <w:pStyle w:val="HeadingB"/>
        <w:keepNext w:val="0"/>
        <w:rPr>
          <w:noProof w:val="0"/>
        </w:rPr>
      </w:pPr>
      <w:r w:rsidRPr="002D2C39">
        <w:rPr>
          <w:noProof w:val="0"/>
        </w:rPr>
        <w:t>Kas gali atlikti</w:t>
      </w:r>
    </w:p>
    <w:p w14:paraId="0C194FBF" w14:textId="77777777" w:rsidR="00F053BC" w:rsidRPr="002D2C39" w:rsidRDefault="00F053BC" w:rsidP="00F053BC">
      <w:pPr>
        <w:pStyle w:val="Alnostext"/>
      </w:pPr>
      <w:r w:rsidRPr="002D2C39">
        <w:t>Peržiūrėti restauravimo duomenis sistemoje gali:</w:t>
      </w:r>
    </w:p>
    <w:p w14:paraId="4214FB5F" w14:textId="77777777" w:rsidR="00F053BC" w:rsidRPr="002D2C39" w:rsidRDefault="00F053BC" w:rsidP="00F053BC">
      <w:pPr>
        <w:pStyle w:val="AlnostextBuleted"/>
      </w:pPr>
      <w:r w:rsidRPr="002D2C39">
        <w:t>Naudotojas, kuriam suteiktos teisės peržiūrėti ir tvarkyti restauravimo duomenis.</w:t>
      </w:r>
    </w:p>
    <w:p w14:paraId="39FC5310" w14:textId="77777777" w:rsidR="00F053BC" w:rsidRPr="002D2C39" w:rsidRDefault="00F053BC" w:rsidP="00F053BC">
      <w:pPr>
        <w:pStyle w:val="HeadingB"/>
        <w:rPr>
          <w:noProof w:val="0"/>
        </w:rPr>
      </w:pPr>
      <w:r w:rsidRPr="002D2C39">
        <w:rPr>
          <w:noProof w:val="0"/>
        </w:rPr>
        <w:t>Kaip atlikti</w:t>
      </w:r>
    </w:p>
    <w:p w14:paraId="200B67B4" w14:textId="77777777" w:rsidR="00F053BC" w:rsidRPr="002D2C39" w:rsidRDefault="00F053BC" w:rsidP="00F053BC">
      <w:pPr>
        <w:pStyle w:val="Alnostext"/>
      </w:pPr>
      <w:r w:rsidRPr="002D2C39">
        <w:t>Norėdami peržiūrėti restauravimų duomenis atlikite šiuos veiksmus:</w:t>
      </w:r>
    </w:p>
    <w:p w14:paraId="70962487" w14:textId="77777777" w:rsidR="0025472D" w:rsidRPr="002D2C39" w:rsidRDefault="0025472D" w:rsidP="0098289C">
      <w:pPr>
        <w:pStyle w:val="AlnosNumbered"/>
        <w:keepNext/>
        <w:numPr>
          <w:ilvl w:val="0"/>
          <w:numId w:val="70"/>
        </w:numPr>
      </w:pPr>
      <w:r w:rsidRPr="002D2C39">
        <w:t>Suraskite ir atsiverskite norimo eksponato/komplekto duomenis.</w:t>
      </w:r>
    </w:p>
    <w:p w14:paraId="4B043B77" w14:textId="302A42D8" w:rsidR="0025472D" w:rsidRPr="002D2C39" w:rsidRDefault="0025472D" w:rsidP="0025472D">
      <w:pPr>
        <w:pStyle w:val="BodyText"/>
      </w:pPr>
      <w:r w:rsidRPr="002D2C39">
        <w:t xml:space="preserve">Kaip atlikti skaitykite </w:t>
      </w:r>
      <w:r w:rsidRPr="002D2C39">
        <w:rPr>
          <w:rStyle w:val="CharLangas"/>
        </w:rPr>
        <w:fldChar w:fldCharType="begin"/>
      </w:r>
      <w:r w:rsidRPr="002D2C39">
        <w:rPr>
          <w:rStyle w:val="CharLangas"/>
        </w:rPr>
        <w:instrText xml:space="preserve"> REF _Ref307320975 \h  \* MERGEFORMAT </w:instrText>
      </w:r>
      <w:r w:rsidRPr="002D2C39">
        <w:rPr>
          <w:rStyle w:val="CharLangas"/>
        </w:rPr>
      </w:r>
      <w:r w:rsidRPr="002D2C39">
        <w:rPr>
          <w:rStyle w:val="CharLangas"/>
        </w:rPr>
        <w:fldChar w:fldCharType="separate"/>
      </w:r>
      <w:r w:rsidR="00882542" w:rsidRPr="00882542">
        <w:rPr>
          <w:rStyle w:val="CharLangas"/>
        </w:rPr>
        <w:t>Peržiūrėti eksponato/komplekto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_Ref307320975 \h </w:instrText>
      </w:r>
      <w:r w:rsidRPr="002D2C39">
        <w:rPr>
          <w:rStyle w:val="CharLangas"/>
        </w:rPr>
      </w:r>
      <w:r w:rsidRPr="002D2C39">
        <w:rPr>
          <w:rStyle w:val="CharLangas"/>
        </w:rPr>
        <w:fldChar w:fldCharType="separate"/>
      </w:r>
      <w:r w:rsidR="00882542">
        <w:rPr>
          <w:rStyle w:val="CharLangas"/>
          <w:noProof/>
        </w:rPr>
        <w:t>31</w:t>
      </w:r>
      <w:r w:rsidRPr="002D2C39">
        <w:rPr>
          <w:rStyle w:val="CharLangas"/>
        </w:rPr>
        <w:fldChar w:fldCharType="end"/>
      </w:r>
      <w:r w:rsidRPr="002D2C39">
        <w:rPr>
          <w:rStyle w:val="CharLangas"/>
        </w:rPr>
        <w:t xml:space="preserve"> psl.)</w:t>
      </w:r>
      <w:r w:rsidRPr="002D2C39">
        <w:t>.</w:t>
      </w:r>
    </w:p>
    <w:p w14:paraId="7C6A17C6" w14:textId="77777777" w:rsidR="0025472D" w:rsidRPr="002D2C39" w:rsidRDefault="0025472D" w:rsidP="0025472D">
      <w:pPr>
        <w:pStyle w:val="AlnosNumbered"/>
      </w:pPr>
      <w:r w:rsidRPr="002D2C39">
        <w:t xml:space="preserve">Atsiverskite kortelę </w:t>
      </w:r>
      <w:r w:rsidRPr="002D2C39">
        <w:rPr>
          <w:rStyle w:val="CharLaukas"/>
        </w:rPr>
        <w:t>Restauravimas</w:t>
      </w:r>
      <w:r w:rsidRPr="002D2C39">
        <w:t>.</w:t>
      </w:r>
    </w:p>
    <w:p w14:paraId="0D1EF514" w14:textId="2214EAC3" w:rsidR="00F053BC" w:rsidRPr="002D2C39" w:rsidRDefault="00C16393" w:rsidP="00F053BC">
      <w:pPr>
        <w:pStyle w:val="Picture"/>
      </w:pPr>
      <w:r w:rsidRPr="002D2C39">
        <w:rPr>
          <w:noProof/>
        </w:rPr>
        <w:drawing>
          <wp:inline distT="0" distB="0" distL="0" distR="0" wp14:anchorId="204F526D" wp14:editId="51555508">
            <wp:extent cx="3810000" cy="1066800"/>
            <wp:effectExtent l="19050" t="19050" r="19050"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10000" cy="1066800"/>
                    </a:xfrm>
                    <a:prstGeom prst="rect">
                      <a:avLst/>
                    </a:prstGeom>
                    <a:noFill/>
                    <a:ln w="3175" cmpd="sng">
                      <a:solidFill>
                        <a:srgbClr val="000000"/>
                      </a:solidFill>
                      <a:miter lim="800000"/>
                      <a:headEnd/>
                      <a:tailEnd/>
                    </a:ln>
                    <a:effectLst/>
                  </pic:spPr>
                </pic:pic>
              </a:graphicData>
            </a:graphic>
          </wp:inline>
        </w:drawing>
      </w:r>
    </w:p>
    <w:p w14:paraId="77ACB456" w14:textId="4D3733FC" w:rsidR="00F053BC" w:rsidRPr="002D2C39" w:rsidRDefault="0025472D" w:rsidP="00F053BC">
      <w:pPr>
        <w:pStyle w:val="AlnosNumbered"/>
      </w:pPr>
      <w:r w:rsidRPr="002D2C39">
        <w:t xml:space="preserve">Prie norimo restauravimo įrašo spauskite piktogramą </w:t>
      </w:r>
      <w:r w:rsidR="00C16393" w:rsidRPr="002D2C39">
        <w:rPr>
          <w:noProof/>
        </w:rPr>
        <w:drawing>
          <wp:inline distT="0" distB="0" distL="0" distR="0" wp14:anchorId="1E19DBFE" wp14:editId="4302605A">
            <wp:extent cx="144780" cy="152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rsidR="00F053BC" w:rsidRPr="002D2C39">
        <w:t>.</w:t>
      </w:r>
    </w:p>
    <w:p w14:paraId="378F50A9" w14:textId="77777777" w:rsidR="00F053BC" w:rsidRPr="002D2C39" w:rsidRDefault="00F053BC" w:rsidP="00F053BC">
      <w:pPr>
        <w:pStyle w:val="BodyText"/>
      </w:pPr>
      <w:r w:rsidRPr="002D2C39">
        <w:t xml:space="preserve">Sistema pateikia </w:t>
      </w:r>
      <w:r w:rsidR="0025472D" w:rsidRPr="002D2C39">
        <w:t xml:space="preserve">restauravimo duomenų langą </w:t>
      </w:r>
      <w:r w:rsidR="0025472D" w:rsidRPr="002D2C39">
        <w:rPr>
          <w:rStyle w:val="CharLangas"/>
        </w:rPr>
        <w:t>Restauravimas</w:t>
      </w:r>
      <w:r w:rsidRPr="002D2C39">
        <w:t>.</w:t>
      </w:r>
    </w:p>
    <w:p w14:paraId="10164255" w14:textId="77777777" w:rsidR="00F053BC" w:rsidRPr="002D2C39" w:rsidRDefault="00F053BC" w:rsidP="00F053BC">
      <w:pPr>
        <w:pStyle w:val="Pastaba"/>
      </w:pPr>
      <w:r w:rsidRPr="002D2C39">
        <w:t>Keisti restauravimo duomenų peržiūros lange negalite.</w:t>
      </w:r>
    </w:p>
    <w:p w14:paraId="40FB6FAD" w14:textId="77777777" w:rsidR="00F053BC" w:rsidRPr="002D2C39" w:rsidRDefault="00F053BC" w:rsidP="00F053BC">
      <w:pPr>
        <w:pStyle w:val="Heading2"/>
      </w:pPr>
      <w:bookmarkStart w:id="97" w:name="_Ref334012003"/>
      <w:bookmarkStart w:id="98" w:name="_Ref334012005"/>
      <w:bookmarkStart w:id="99" w:name="_Toc343179487"/>
      <w:bookmarkStart w:id="100" w:name="_Toc169621455"/>
      <w:r w:rsidRPr="002D2C39">
        <w:t>Formuoti restauravimo pasą spausdinimui</w:t>
      </w:r>
      <w:bookmarkEnd w:id="97"/>
      <w:bookmarkEnd w:id="98"/>
      <w:bookmarkEnd w:id="99"/>
      <w:bookmarkEnd w:id="100"/>
    </w:p>
    <w:p w14:paraId="08F80D8D" w14:textId="77777777" w:rsidR="00F053BC" w:rsidRPr="002D2C39" w:rsidRDefault="00F053BC" w:rsidP="00F053BC">
      <w:pPr>
        <w:pStyle w:val="Alnostext"/>
      </w:pPr>
      <w:r w:rsidRPr="002D2C39">
        <w:t xml:space="preserve">Paskirtis – formuoti ir spausdinti restauravimo pasą. </w:t>
      </w:r>
    </w:p>
    <w:p w14:paraId="2F2C9B90" w14:textId="77777777" w:rsidR="00F053BC" w:rsidRPr="002D2C39" w:rsidRDefault="00F053BC" w:rsidP="00F053BC">
      <w:pPr>
        <w:pStyle w:val="HeadingB"/>
        <w:keepNext w:val="0"/>
        <w:rPr>
          <w:noProof w:val="0"/>
        </w:rPr>
      </w:pPr>
      <w:r w:rsidRPr="002D2C39">
        <w:rPr>
          <w:noProof w:val="0"/>
        </w:rPr>
        <w:t>Kas gali atlikti</w:t>
      </w:r>
    </w:p>
    <w:p w14:paraId="5D58A5C6" w14:textId="77777777" w:rsidR="00F053BC" w:rsidRPr="002D2C39" w:rsidRDefault="00F053BC" w:rsidP="00F053BC">
      <w:pPr>
        <w:pStyle w:val="Alnostext"/>
      </w:pPr>
      <w:r w:rsidRPr="002D2C39">
        <w:t>Formuoti ir spausdinti restauravimo pasą sistemoje gali:</w:t>
      </w:r>
    </w:p>
    <w:p w14:paraId="2CDC7B31" w14:textId="77777777" w:rsidR="00F053BC" w:rsidRPr="002D2C39" w:rsidRDefault="00F053BC" w:rsidP="00F053BC">
      <w:pPr>
        <w:pStyle w:val="AlnostextBuleted"/>
      </w:pPr>
      <w:r w:rsidRPr="002D2C39">
        <w:t>Naudotojas, kuriam suteiktos teisės peržiūrėti ir tvarkyti restauravimo duomenis.</w:t>
      </w:r>
    </w:p>
    <w:p w14:paraId="216ECD9C" w14:textId="77777777" w:rsidR="00F053BC" w:rsidRPr="002D2C39" w:rsidRDefault="00F053BC" w:rsidP="00F053BC">
      <w:pPr>
        <w:pStyle w:val="HeadingB"/>
        <w:rPr>
          <w:noProof w:val="0"/>
        </w:rPr>
      </w:pPr>
      <w:r w:rsidRPr="002D2C39">
        <w:rPr>
          <w:noProof w:val="0"/>
        </w:rPr>
        <w:t>Kaip atlikti</w:t>
      </w:r>
    </w:p>
    <w:p w14:paraId="32D2A61A" w14:textId="77777777" w:rsidR="00F053BC" w:rsidRPr="002D2C39" w:rsidRDefault="00F053BC" w:rsidP="00F053BC">
      <w:pPr>
        <w:pStyle w:val="Alnostext"/>
      </w:pPr>
      <w:r w:rsidRPr="002D2C39">
        <w:t>Norėdami formuoti restauravimo pasą spausdinimui atlikite šiuos veiksmus:</w:t>
      </w:r>
    </w:p>
    <w:p w14:paraId="563AF169" w14:textId="77777777" w:rsidR="00F053BC" w:rsidRPr="002D2C39" w:rsidRDefault="00F053BC" w:rsidP="0098289C">
      <w:pPr>
        <w:pStyle w:val="AlnosNumbered"/>
        <w:numPr>
          <w:ilvl w:val="0"/>
          <w:numId w:val="75"/>
        </w:numPr>
      </w:pPr>
      <w:r w:rsidRPr="002D2C39">
        <w:t>Atsiverskite norimo restauravimo duomenis.</w:t>
      </w:r>
    </w:p>
    <w:p w14:paraId="2E4C2B4D" w14:textId="325718FB" w:rsidR="00F053BC" w:rsidRPr="002D2C39" w:rsidRDefault="00F053BC" w:rsidP="00F053BC">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_Ref334010021 \h  \* MERGEFORMAT </w:instrText>
      </w:r>
      <w:r w:rsidRPr="002D2C39">
        <w:rPr>
          <w:rStyle w:val="CharLangas"/>
        </w:rPr>
      </w:r>
      <w:r w:rsidRPr="002D2C39">
        <w:rPr>
          <w:rStyle w:val="CharLangas"/>
        </w:rPr>
        <w:fldChar w:fldCharType="separate"/>
      </w:r>
      <w:r w:rsidR="00882542" w:rsidRPr="00882542">
        <w:rPr>
          <w:rStyle w:val="CharLangas"/>
        </w:rPr>
        <w:t>Surasti ir peržiūrėti eksponato restauravimų</w:t>
      </w:r>
      <w:r w:rsidR="00882542" w:rsidRPr="002D2C39">
        <w:t xml:space="preserve">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_Ref334010021 \h </w:instrText>
      </w:r>
      <w:r w:rsidRPr="002D2C39">
        <w:rPr>
          <w:rStyle w:val="CharLangas"/>
        </w:rPr>
      </w:r>
      <w:r w:rsidRPr="002D2C39">
        <w:rPr>
          <w:rStyle w:val="CharLangas"/>
        </w:rPr>
        <w:fldChar w:fldCharType="separate"/>
      </w:r>
      <w:r w:rsidR="00882542">
        <w:rPr>
          <w:rStyle w:val="CharLangas"/>
          <w:noProof/>
        </w:rPr>
        <w:t>29</w:t>
      </w:r>
      <w:r w:rsidRPr="002D2C39">
        <w:rPr>
          <w:rStyle w:val="CharLangas"/>
        </w:rPr>
        <w:fldChar w:fldCharType="end"/>
      </w:r>
      <w:r w:rsidRPr="002D2C39">
        <w:rPr>
          <w:rStyle w:val="CharLangas"/>
        </w:rPr>
        <w:t xml:space="preserve"> psl.)</w:t>
      </w:r>
      <w:r w:rsidRPr="002D2C39">
        <w:t>.</w:t>
      </w:r>
    </w:p>
    <w:p w14:paraId="3B2600DD" w14:textId="675CC3D2" w:rsidR="00F053BC" w:rsidRPr="002D2C39" w:rsidRDefault="0025472D" w:rsidP="00F053BC">
      <w:pPr>
        <w:pStyle w:val="AlnosNumbered"/>
        <w:keepNext/>
      </w:pPr>
      <w:r w:rsidRPr="002D2C39">
        <w:t xml:space="preserve">Lange </w:t>
      </w:r>
      <w:r w:rsidRPr="002D2C39">
        <w:rPr>
          <w:rStyle w:val="CharLangas"/>
        </w:rPr>
        <w:t>Restauravimas</w:t>
      </w:r>
      <w:r w:rsidRPr="002D2C39">
        <w:t xml:space="preserve"> s</w:t>
      </w:r>
      <w:r w:rsidR="00F053BC" w:rsidRPr="002D2C39">
        <w:t xml:space="preserve">pauskite </w:t>
      </w:r>
      <w:r w:rsidR="00C16393" w:rsidRPr="002D2C39">
        <w:rPr>
          <w:noProof/>
        </w:rPr>
        <w:drawing>
          <wp:inline distT="0" distB="0" distL="0" distR="0" wp14:anchorId="6119622F" wp14:editId="01F3219A">
            <wp:extent cx="982980" cy="1752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82980" cy="175260"/>
                    </a:xfrm>
                    <a:prstGeom prst="rect">
                      <a:avLst/>
                    </a:prstGeom>
                    <a:noFill/>
                    <a:ln>
                      <a:noFill/>
                    </a:ln>
                  </pic:spPr>
                </pic:pic>
              </a:graphicData>
            </a:graphic>
          </wp:inline>
        </w:drawing>
      </w:r>
      <w:r w:rsidR="00F053BC" w:rsidRPr="002D2C39">
        <w:t>.</w:t>
      </w:r>
    </w:p>
    <w:p w14:paraId="3BFBFA99" w14:textId="77777777" w:rsidR="00F053BC" w:rsidRPr="002D2C39" w:rsidRDefault="00F053BC" w:rsidP="00F053BC">
      <w:pPr>
        <w:pStyle w:val="BodyText"/>
      </w:pPr>
      <w:r w:rsidRPr="002D2C39">
        <w:t xml:space="preserve">Sistema suformuoja aktą </w:t>
      </w:r>
      <w:proofErr w:type="spellStart"/>
      <w:r w:rsidRPr="002D2C39">
        <w:t>pdf</w:t>
      </w:r>
      <w:proofErr w:type="spellEnd"/>
      <w:r w:rsidRPr="002D2C39">
        <w:t xml:space="preserve"> failo pavidalu peržiūrai/išsaugojimui kompiuteryje.</w:t>
      </w:r>
    </w:p>
    <w:p w14:paraId="4CC99107" w14:textId="77777777" w:rsidR="00F053BC" w:rsidRPr="002D2C39" w:rsidRDefault="00F053BC" w:rsidP="00F053BC">
      <w:pPr>
        <w:pStyle w:val="AlnosNumbered"/>
      </w:pPr>
      <w:r w:rsidRPr="002D2C39">
        <w:t>Galite atspausdinti dokumentą.</w:t>
      </w:r>
    </w:p>
    <w:p w14:paraId="6BCDA463" w14:textId="77777777" w:rsidR="00F053BC" w:rsidRPr="002D2C39" w:rsidRDefault="00F053BC" w:rsidP="00F053BC">
      <w:pPr>
        <w:pStyle w:val="Alnostext"/>
      </w:pPr>
    </w:p>
    <w:p w14:paraId="4B286AEB" w14:textId="77777777" w:rsidR="00726A15" w:rsidRPr="002D2C39" w:rsidRDefault="00726A15" w:rsidP="00726A15">
      <w:pPr>
        <w:pStyle w:val="Heading1"/>
        <w:rPr>
          <w:noProof w:val="0"/>
        </w:rPr>
      </w:pPr>
      <w:bookmarkStart w:id="101" w:name="_Toc343179462"/>
      <w:bookmarkStart w:id="102" w:name="_Toc169621456"/>
      <w:r w:rsidRPr="002D2C39">
        <w:rPr>
          <w:noProof w:val="0"/>
        </w:rPr>
        <w:lastRenderedPageBreak/>
        <w:t>Eksponato duomenų valdymas</w:t>
      </w:r>
      <w:bookmarkEnd w:id="101"/>
      <w:bookmarkEnd w:id="102"/>
    </w:p>
    <w:p w14:paraId="689A8413" w14:textId="77777777" w:rsidR="00726A15" w:rsidRPr="002D2C39" w:rsidRDefault="00726A15" w:rsidP="00726A15">
      <w:pPr>
        <w:pStyle w:val="Alnostext"/>
      </w:pPr>
      <w:r w:rsidRPr="002D2C39">
        <w:t>Taip pat galite atlikti šiuos veiksmus su eksponatu/komplektu:</w:t>
      </w:r>
    </w:p>
    <w:p w14:paraId="0AC9AA6B" w14:textId="7C8C59D0" w:rsidR="00726A15" w:rsidRPr="002D2C39" w:rsidRDefault="00726A15" w:rsidP="00726A15">
      <w:pPr>
        <w:pStyle w:val="AlnostextBuleted"/>
        <w:rPr>
          <w:rStyle w:val="CharLangas"/>
          <w:i w:val="0"/>
        </w:rPr>
      </w:pPr>
      <w:r w:rsidRPr="002D2C39">
        <w:rPr>
          <w:rStyle w:val="CharLangas"/>
          <w:i w:val="0"/>
        </w:rPr>
        <w:fldChar w:fldCharType="begin"/>
      </w:r>
      <w:r w:rsidRPr="002D2C39">
        <w:rPr>
          <w:rStyle w:val="CharLangas"/>
          <w:i w:val="0"/>
        </w:rPr>
        <w:instrText xml:space="preserve"> REF _Ref307321704 \h  \* MERGEFORMAT </w:instrText>
      </w:r>
      <w:r w:rsidRPr="002D2C39">
        <w:rPr>
          <w:rStyle w:val="CharLangas"/>
          <w:i w:val="0"/>
        </w:rPr>
      </w:r>
      <w:r w:rsidRPr="002D2C39">
        <w:rPr>
          <w:rStyle w:val="CharLangas"/>
          <w:i w:val="0"/>
        </w:rPr>
        <w:fldChar w:fldCharType="separate"/>
      </w:r>
      <w:r w:rsidR="00882542" w:rsidRPr="00882542">
        <w:rPr>
          <w:rStyle w:val="CharLangas"/>
          <w:i w:val="0"/>
        </w:rPr>
        <w:t>Surasti eksponato/komplekto duomenis</w:t>
      </w:r>
      <w:r w:rsidRPr="002D2C39">
        <w:rPr>
          <w:rStyle w:val="CharLangas"/>
          <w:i w:val="0"/>
        </w:rPr>
        <w:fldChar w:fldCharType="end"/>
      </w:r>
      <w:r w:rsidRPr="002D2C39">
        <w:rPr>
          <w:rStyle w:val="CharLangas"/>
          <w:i w:val="0"/>
        </w:rPr>
        <w:t xml:space="preserve"> (</w:t>
      </w:r>
      <w:r w:rsidRPr="002D2C39">
        <w:rPr>
          <w:rStyle w:val="CharLangas"/>
          <w:i w:val="0"/>
        </w:rPr>
        <w:fldChar w:fldCharType="begin"/>
      </w:r>
      <w:r w:rsidRPr="002D2C39">
        <w:rPr>
          <w:rStyle w:val="CharLangas"/>
          <w:i w:val="0"/>
        </w:rPr>
        <w:instrText xml:space="preserve"> PAGEREF _Ref307321707 \h </w:instrText>
      </w:r>
      <w:r w:rsidRPr="002D2C39">
        <w:rPr>
          <w:rStyle w:val="CharLangas"/>
          <w:i w:val="0"/>
        </w:rPr>
      </w:r>
      <w:r w:rsidRPr="002D2C39">
        <w:rPr>
          <w:rStyle w:val="CharLangas"/>
          <w:i w:val="0"/>
        </w:rPr>
        <w:fldChar w:fldCharType="separate"/>
      </w:r>
      <w:r w:rsidR="00882542">
        <w:rPr>
          <w:rStyle w:val="CharLangas"/>
          <w:i w:val="0"/>
          <w:noProof/>
        </w:rPr>
        <w:t>30</w:t>
      </w:r>
      <w:r w:rsidRPr="002D2C39">
        <w:rPr>
          <w:rStyle w:val="CharLangas"/>
          <w:i w:val="0"/>
        </w:rPr>
        <w:fldChar w:fldCharType="end"/>
      </w:r>
      <w:r w:rsidRPr="002D2C39">
        <w:rPr>
          <w:rStyle w:val="CharLangas"/>
          <w:i w:val="0"/>
        </w:rPr>
        <w:t xml:space="preserve"> psl.)</w:t>
      </w:r>
    </w:p>
    <w:p w14:paraId="759B725B" w14:textId="4B04C317" w:rsidR="00726A15" w:rsidRPr="002D2C39" w:rsidRDefault="00726A15" w:rsidP="00726A15">
      <w:pPr>
        <w:pStyle w:val="AlnostextBuleted"/>
        <w:rPr>
          <w:rStyle w:val="CharLangas"/>
          <w:i w:val="0"/>
        </w:rPr>
      </w:pPr>
      <w:r w:rsidRPr="002D2C39">
        <w:rPr>
          <w:rStyle w:val="CharLangas"/>
          <w:i w:val="0"/>
        </w:rPr>
        <w:fldChar w:fldCharType="begin"/>
      </w:r>
      <w:r w:rsidRPr="002D2C39">
        <w:rPr>
          <w:rStyle w:val="CharLangas"/>
          <w:i w:val="0"/>
        </w:rPr>
        <w:instrText xml:space="preserve"> REF _Ref307320975 \h  \* MERGEFORMAT </w:instrText>
      </w:r>
      <w:r w:rsidRPr="002D2C39">
        <w:rPr>
          <w:rStyle w:val="CharLangas"/>
          <w:i w:val="0"/>
        </w:rPr>
      </w:r>
      <w:r w:rsidRPr="002D2C39">
        <w:rPr>
          <w:rStyle w:val="CharLangas"/>
          <w:i w:val="0"/>
        </w:rPr>
        <w:fldChar w:fldCharType="separate"/>
      </w:r>
      <w:r w:rsidR="00882542" w:rsidRPr="00882542">
        <w:rPr>
          <w:rStyle w:val="CharLangas"/>
          <w:i w:val="0"/>
        </w:rPr>
        <w:t>Peržiūrėti eksponato/komplekto duomenis</w:t>
      </w:r>
      <w:r w:rsidRPr="002D2C39">
        <w:rPr>
          <w:rStyle w:val="CharLangas"/>
          <w:i w:val="0"/>
        </w:rPr>
        <w:fldChar w:fldCharType="end"/>
      </w:r>
      <w:r w:rsidRPr="002D2C39">
        <w:rPr>
          <w:rStyle w:val="CharLangas"/>
          <w:i w:val="0"/>
        </w:rPr>
        <w:t xml:space="preserve"> (</w:t>
      </w:r>
      <w:r w:rsidRPr="002D2C39">
        <w:rPr>
          <w:rStyle w:val="CharLangas"/>
          <w:i w:val="0"/>
        </w:rPr>
        <w:fldChar w:fldCharType="begin"/>
      </w:r>
      <w:r w:rsidRPr="002D2C39">
        <w:rPr>
          <w:rStyle w:val="CharLangas"/>
          <w:i w:val="0"/>
        </w:rPr>
        <w:instrText xml:space="preserve"> PAGEREF _Ref307320975 \h </w:instrText>
      </w:r>
      <w:r w:rsidRPr="002D2C39">
        <w:rPr>
          <w:rStyle w:val="CharLangas"/>
          <w:i w:val="0"/>
        </w:rPr>
      </w:r>
      <w:r w:rsidRPr="002D2C39">
        <w:rPr>
          <w:rStyle w:val="CharLangas"/>
          <w:i w:val="0"/>
        </w:rPr>
        <w:fldChar w:fldCharType="separate"/>
      </w:r>
      <w:r w:rsidR="00882542">
        <w:rPr>
          <w:rStyle w:val="CharLangas"/>
          <w:i w:val="0"/>
          <w:noProof/>
        </w:rPr>
        <w:t>31</w:t>
      </w:r>
      <w:r w:rsidRPr="002D2C39">
        <w:rPr>
          <w:rStyle w:val="CharLangas"/>
          <w:i w:val="0"/>
        </w:rPr>
        <w:fldChar w:fldCharType="end"/>
      </w:r>
      <w:r w:rsidRPr="002D2C39">
        <w:rPr>
          <w:rStyle w:val="CharLangas"/>
          <w:i w:val="0"/>
        </w:rPr>
        <w:t xml:space="preserve"> psl.)</w:t>
      </w:r>
    </w:p>
    <w:p w14:paraId="677F02B2" w14:textId="5971F387" w:rsidR="00726A15" w:rsidRPr="002D2C39" w:rsidRDefault="00726A15" w:rsidP="00726A15">
      <w:pPr>
        <w:pStyle w:val="AlnostextBuleted"/>
        <w:rPr>
          <w:rStyle w:val="CharLangas"/>
          <w:i w:val="0"/>
        </w:rPr>
      </w:pPr>
      <w:r w:rsidRPr="002D2C39">
        <w:rPr>
          <w:rStyle w:val="CharLangas"/>
          <w:i w:val="0"/>
        </w:rPr>
        <w:fldChar w:fldCharType="begin"/>
      </w:r>
      <w:r w:rsidRPr="002D2C39">
        <w:rPr>
          <w:rStyle w:val="CharLangas"/>
          <w:i w:val="0"/>
        </w:rPr>
        <w:instrText xml:space="preserve"> REF _Ref333909110 \h  \* MERGEFORMAT </w:instrText>
      </w:r>
      <w:r w:rsidRPr="002D2C39">
        <w:rPr>
          <w:rStyle w:val="CharLangas"/>
          <w:i w:val="0"/>
        </w:rPr>
      </w:r>
      <w:r w:rsidRPr="002D2C39">
        <w:rPr>
          <w:rStyle w:val="CharLangas"/>
          <w:i w:val="0"/>
        </w:rPr>
        <w:fldChar w:fldCharType="separate"/>
      </w:r>
      <w:r w:rsidR="00882542" w:rsidRPr="00882542">
        <w:rPr>
          <w:rStyle w:val="CharLangas"/>
          <w:i w:val="0"/>
        </w:rPr>
        <w:t>Formuoti eksponato duomenis spausdinimui</w:t>
      </w:r>
      <w:r w:rsidRPr="002D2C39">
        <w:rPr>
          <w:rStyle w:val="CharLangas"/>
          <w:i w:val="0"/>
        </w:rPr>
        <w:fldChar w:fldCharType="end"/>
      </w:r>
      <w:r w:rsidRPr="002D2C39">
        <w:rPr>
          <w:rStyle w:val="CharLangas"/>
          <w:i w:val="0"/>
        </w:rPr>
        <w:t xml:space="preserve"> (</w:t>
      </w:r>
      <w:r w:rsidRPr="002D2C39">
        <w:rPr>
          <w:rStyle w:val="CharLangas"/>
          <w:i w:val="0"/>
        </w:rPr>
        <w:fldChar w:fldCharType="begin"/>
      </w:r>
      <w:r w:rsidRPr="002D2C39">
        <w:rPr>
          <w:rStyle w:val="CharLangas"/>
          <w:i w:val="0"/>
        </w:rPr>
        <w:instrText xml:space="preserve"> PAGEREF _Ref333909112 \h </w:instrText>
      </w:r>
      <w:r w:rsidRPr="002D2C39">
        <w:rPr>
          <w:rStyle w:val="CharLangas"/>
          <w:i w:val="0"/>
        </w:rPr>
      </w:r>
      <w:r w:rsidRPr="002D2C39">
        <w:rPr>
          <w:rStyle w:val="CharLangas"/>
          <w:i w:val="0"/>
        </w:rPr>
        <w:fldChar w:fldCharType="separate"/>
      </w:r>
      <w:r w:rsidR="00882542">
        <w:rPr>
          <w:rStyle w:val="CharLangas"/>
          <w:i w:val="0"/>
          <w:noProof/>
        </w:rPr>
        <w:t>32</w:t>
      </w:r>
      <w:r w:rsidRPr="002D2C39">
        <w:rPr>
          <w:rStyle w:val="CharLangas"/>
          <w:i w:val="0"/>
        </w:rPr>
        <w:fldChar w:fldCharType="end"/>
      </w:r>
      <w:r w:rsidRPr="002D2C39">
        <w:rPr>
          <w:rStyle w:val="CharLangas"/>
          <w:i w:val="0"/>
        </w:rPr>
        <w:t xml:space="preserve"> psl.)</w:t>
      </w:r>
    </w:p>
    <w:p w14:paraId="0E974766" w14:textId="22D49CEA" w:rsidR="00726A15" w:rsidRPr="002D2C39" w:rsidRDefault="00726A15" w:rsidP="00726A15">
      <w:pPr>
        <w:pStyle w:val="AlnostextBuleted"/>
        <w:rPr>
          <w:rStyle w:val="CharLangas"/>
          <w:i w:val="0"/>
        </w:rPr>
      </w:pPr>
      <w:r w:rsidRPr="002D2C39">
        <w:rPr>
          <w:rStyle w:val="CharLangas"/>
          <w:i w:val="0"/>
        </w:rPr>
        <w:fldChar w:fldCharType="begin"/>
      </w:r>
      <w:r w:rsidRPr="002D2C39">
        <w:rPr>
          <w:rStyle w:val="CharLangas"/>
          <w:i w:val="0"/>
        </w:rPr>
        <w:instrText xml:space="preserve"> REF _Ref333909115 \h  \* MERGEFORMAT </w:instrText>
      </w:r>
      <w:r w:rsidRPr="002D2C39">
        <w:rPr>
          <w:rStyle w:val="CharLangas"/>
          <w:i w:val="0"/>
        </w:rPr>
      </w:r>
      <w:r w:rsidRPr="002D2C39">
        <w:rPr>
          <w:rStyle w:val="CharLangas"/>
          <w:i w:val="0"/>
        </w:rPr>
        <w:fldChar w:fldCharType="separate"/>
      </w:r>
      <w:r w:rsidR="00882542" w:rsidRPr="00882542">
        <w:rPr>
          <w:rStyle w:val="CharLangas"/>
          <w:i w:val="0"/>
        </w:rPr>
        <w:t>Peržiūrėti eksponato svarbių duomenų keitimo</w:t>
      </w:r>
      <w:r w:rsidR="00882542" w:rsidRPr="002D2C39">
        <w:t xml:space="preserve"> istoriją</w:t>
      </w:r>
      <w:r w:rsidRPr="002D2C39">
        <w:rPr>
          <w:rStyle w:val="CharLangas"/>
          <w:i w:val="0"/>
        </w:rPr>
        <w:fldChar w:fldCharType="end"/>
      </w:r>
      <w:r w:rsidRPr="002D2C39">
        <w:rPr>
          <w:rStyle w:val="CharLangas"/>
          <w:i w:val="0"/>
        </w:rPr>
        <w:t xml:space="preserve"> (</w:t>
      </w:r>
      <w:r w:rsidRPr="002D2C39">
        <w:rPr>
          <w:rStyle w:val="CharLangas"/>
          <w:i w:val="0"/>
        </w:rPr>
        <w:fldChar w:fldCharType="begin"/>
      </w:r>
      <w:r w:rsidRPr="002D2C39">
        <w:rPr>
          <w:rStyle w:val="CharLangas"/>
          <w:i w:val="0"/>
        </w:rPr>
        <w:instrText xml:space="preserve"> PAGEREF _Ref333909117 \h </w:instrText>
      </w:r>
      <w:r w:rsidRPr="002D2C39">
        <w:rPr>
          <w:rStyle w:val="CharLangas"/>
          <w:i w:val="0"/>
        </w:rPr>
      </w:r>
      <w:r w:rsidRPr="002D2C39">
        <w:rPr>
          <w:rStyle w:val="CharLangas"/>
          <w:i w:val="0"/>
        </w:rPr>
        <w:fldChar w:fldCharType="separate"/>
      </w:r>
      <w:r w:rsidR="00882542">
        <w:rPr>
          <w:rStyle w:val="CharLangas"/>
          <w:i w:val="0"/>
          <w:noProof/>
        </w:rPr>
        <w:t>32</w:t>
      </w:r>
      <w:r w:rsidRPr="002D2C39">
        <w:rPr>
          <w:rStyle w:val="CharLangas"/>
          <w:i w:val="0"/>
        </w:rPr>
        <w:fldChar w:fldCharType="end"/>
      </w:r>
      <w:r w:rsidRPr="002D2C39">
        <w:rPr>
          <w:rStyle w:val="CharLangas"/>
          <w:i w:val="0"/>
        </w:rPr>
        <w:t xml:space="preserve"> psl.)</w:t>
      </w:r>
    </w:p>
    <w:p w14:paraId="5C9ADAA3" w14:textId="21717068" w:rsidR="00726A15" w:rsidRPr="002D2C39" w:rsidRDefault="00726A15" w:rsidP="00726A15">
      <w:pPr>
        <w:pStyle w:val="AlnostextBuleted"/>
        <w:rPr>
          <w:rStyle w:val="CharLangas"/>
          <w:i w:val="0"/>
        </w:rPr>
      </w:pPr>
      <w:r w:rsidRPr="002D2C39">
        <w:rPr>
          <w:rStyle w:val="CharLangas"/>
          <w:i w:val="0"/>
        </w:rPr>
        <w:fldChar w:fldCharType="begin"/>
      </w:r>
      <w:r w:rsidRPr="002D2C39">
        <w:rPr>
          <w:rStyle w:val="CharLangas"/>
          <w:i w:val="0"/>
        </w:rPr>
        <w:instrText xml:space="preserve"> REF _Ref333909124 \h  \* MERGEFORMAT </w:instrText>
      </w:r>
      <w:r w:rsidRPr="002D2C39">
        <w:rPr>
          <w:rStyle w:val="CharLangas"/>
          <w:i w:val="0"/>
        </w:rPr>
      </w:r>
      <w:r w:rsidRPr="002D2C39">
        <w:rPr>
          <w:rStyle w:val="CharLangas"/>
          <w:i w:val="0"/>
        </w:rPr>
        <w:fldChar w:fldCharType="separate"/>
      </w:r>
      <w:r w:rsidR="00882542" w:rsidRPr="00882542">
        <w:rPr>
          <w:rStyle w:val="CharLangas"/>
          <w:i w:val="0"/>
        </w:rPr>
        <w:t>Eksportuoti pasirinktus eksponatus</w:t>
      </w:r>
      <w:r w:rsidRPr="002D2C39">
        <w:rPr>
          <w:rStyle w:val="CharLangas"/>
          <w:i w:val="0"/>
        </w:rPr>
        <w:fldChar w:fldCharType="end"/>
      </w:r>
      <w:r w:rsidRPr="002D2C39">
        <w:rPr>
          <w:rStyle w:val="CharLangas"/>
          <w:i w:val="0"/>
        </w:rPr>
        <w:t xml:space="preserve"> (</w:t>
      </w:r>
      <w:r w:rsidRPr="002D2C39">
        <w:rPr>
          <w:rStyle w:val="CharLangas"/>
          <w:i w:val="0"/>
        </w:rPr>
        <w:fldChar w:fldCharType="begin"/>
      </w:r>
      <w:r w:rsidRPr="002D2C39">
        <w:rPr>
          <w:rStyle w:val="CharLangas"/>
          <w:i w:val="0"/>
        </w:rPr>
        <w:instrText xml:space="preserve"> PAGEREF _Ref333909126 \h </w:instrText>
      </w:r>
      <w:r w:rsidRPr="002D2C39">
        <w:rPr>
          <w:rStyle w:val="CharLangas"/>
          <w:i w:val="0"/>
        </w:rPr>
      </w:r>
      <w:r w:rsidRPr="002D2C39">
        <w:rPr>
          <w:rStyle w:val="CharLangas"/>
          <w:i w:val="0"/>
        </w:rPr>
        <w:fldChar w:fldCharType="separate"/>
      </w:r>
      <w:r w:rsidR="00882542">
        <w:rPr>
          <w:rStyle w:val="CharLangas"/>
          <w:i w:val="0"/>
          <w:noProof/>
        </w:rPr>
        <w:t>33</w:t>
      </w:r>
      <w:r w:rsidRPr="002D2C39">
        <w:rPr>
          <w:rStyle w:val="CharLangas"/>
          <w:i w:val="0"/>
        </w:rPr>
        <w:fldChar w:fldCharType="end"/>
      </w:r>
      <w:r w:rsidRPr="002D2C39">
        <w:rPr>
          <w:rStyle w:val="CharLangas"/>
          <w:i w:val="0"/>
        </w:rPr>
        <w:t xml:space="preserve"> psl.)</w:t>
      </w:r>
    </w:p>
    <w:p w14:paraId="3BC27D1A" w14:textId="77777777" w:rsidR="00726A15" w:rsidRPr="002D2C39" w:rsidRDefault="00726A15" w:rsidP="00726A15">
      <w:pPr>
        <w:pStyle w:val="Heading2"/>
        <w:keepNext w:val="0"/>
      </w:pPr>
      <w:bookmarkStart w:id="103" w:name="_Ref307307073"/>
      <w:bookmarkStart w:id="104" w:name="_Ref307307078"/>
      <w:bookmarkStart w:id="105" w:name="_Ref307319502"/>
      <w:bookmarkStart w:id="106" w:name="_Ref307319509"/>
      <w:bookmarkStart w:id="107" w:name="_Ref307321704"/>
      <w:bookmarkStart w:id="108" w:name="_Ref307321707"/>
      <w:bookmarkStart w:id="109" w:name="_Toc343179469"/>
      <w:bookmarkStart w:id="110" w:name="_Toc169621457"/>
      <w:r w:rsidRPr="002D2C39">
        <w:t>Surasti eksponato/komplekto duomenis</w:t>
      </w:r>
      <w:bookmarkEnd w:id="103"/>
      <w:bookmarkEnd w:id="104"/>
      <w:bookmarkEnd w:id="105"/>
      <w:bookmarkEnd w:id="106"/>
      <w:bookmarkEnd w:id="107"/>
      <w:bookmarkEnd w:id="108"/>
      <w:bookmarkEnd w:id="109"/>
      <w:bookmarkEnd w:id="110"/>
    </w:p>
    <w:p w14:paraId="2F4618C7" w14:textId="77777777" w:rsidR="00726A15" w:rsidRPr="002D2C39" w:rsidRDefault="00726A15" w:rsidP="00726A15">
      <w:pPr>
        <w:pStyle w:val="Alnostext"/>
      </w:pPr>
      <w:r w:rsidRPr="002D2C39">
        <w:t xml:space="preserve">Paskirtis – </w:t>
      </w:r>
      <w:r w:rsidRPr="002D2C39">
        <w:rPr>
          <w:rFonts w:cs="Arial"/>
        </w:rPr>
        <w:t>surasti norimo eksponato ar komplekto aprašo duomenis sistemoje</w:t>
      </w:r>
      <w:r w:rsidRPr="002D2C39">
        <w:t xml:space="preserve">. </w:t>
      </w:r>
    </w:p>
    <w:p w14:paraId="2F3144F7" w14:textId="77777777" w:rsidR="00726A15" w:rsidRPr="002D2C39" w:rsidRDefault="00726A15" w:rsidP="00726A15">
      <w:pPr>
        <w:pStyle w:val="HeadingB"/>
        <w:rPr>
          <w:noProof w:val="0"/>
        </w:rPr>
      </w:pPr>
      <w:r w:rsidRPr="002D2C39">
        <w:rPr>
          <w:noProof w:val="0"/>
        </w:rPr>
        <w:t>Kas gali atlikti</w:t>
      </w:r>
    </w:p>
    <w:p w14:paraId="102F73D4" w14:textId="77777777" w:rsidR="00726A15" w:rsidRPr="002D2C39" w:rsidRDefault="00726A15" w:rsidP="00726A15">
      <w:pPr>
        <w:pStyle w:val="Alnostext"/>
      </w:pPr>
      <w:r w:rsidRPr="002D2C39">
        <w:t>Surasti eksponato/komplekto duomenis sistemoje gali:</w:t>
      </w:r>
    </w:p>
    <w:p w14:paraId="077B330F" w14:textId="77777777" w:rsidR="00726A15" w:rsidRPr="002D2C39" w:rsidRDefault="00726A15" w:rsidP="00726A15">
      <w:pPr>
        <w:pStyle w:val="AlnostextBuleted"/>
      </w:pPr>
      <w:r w:rsidRPr="002D2C39">
        <w:t>Naudotojas, kuriam suteikta teisė peržiūrėti eksponato duomenis.</w:t>
      </w:r>
    </w:p>
    <w:p w14:paraId="1C626BEA" w14:textId="77777777" w:rsidR="00726A15" w:rsidRPr="002D2C39" w:rsidRDefault="00726A15" w:rsidP="00726A15">
      <w:pPr>
        <w:pStyle w:val="HeadingB"/>
        <w:tabs>
          <w:tab w:val="left" w:pos="3093"/>
        </w:tabs>
        <w:rPr>
          <w:noProof w:val="0"/>
        </w:rPr>
      </w:pPr>
      <w:r w:rsidRPr="002D2C39">
        <w:rPr>
          <w:noProof w:val="0"/>
        </w:rPr>
        <w:t>Kaip atlikti</w:t>
      </w:r>
    </w:p>
    <w:p w14:paraId="06D2C2F5" w14:textId="77777777" w:rsidR="00726A15" w:rsidRPr="002D2C39" w:rsidRDefault="00726A15" w:rsidP="00726A15">
      <w:pPr>
        <w:pStyle w:val="Alnostext"/>
        <w:keepNext/>
      </w:pPr>
      <w:r w:rsidRPr="002D2C39">
        <w:t>Norėdami surasti muziejinės vertybės duomenis atlikite šiuos veiksmus:</w:t>
      </w:r>
    </w:p>
    <w:p w14:paraId="5E8DE766" w14:textId="77777777" w:rsidR="00726A15" w:rsidRPr="002D2C39" w:rsidRDefault="00726A15" w:rsidP="0098289C">
      <w:pPr>
        <w:pStyle w:val="AlnosNumbered"/>
        <w:keepNext/>
        <w:numPr>
          <w:ilvl w:val="0"/>
          <w:numId w:val="67"/>
        </w:numPr>
      </w:pPr>
      <w:r w:rsidRPr="002D2C39">
        <w:t xml:space="preserve">Iš meniu pasirinkite </w:t>
      </w:r>
      <w:r w:rsidRPr="002D2C39">
        <w:rPr>
          <w:rStyle w:val="CharMeniu"/>
        </w:rPr>
        <w:t>Eksponatai -&gt; Eksponatų paieška</w:t>
      </w:r>
      <w:r w:rsidRPr="002D2C39">
        <w:t>.</w:t>
      </w:r>
    </w:p>
    <w:p w14:paraId="04F32F51" w14:textId="77777777" w:rsidR="00726A15" w:rsidRPr="002D2C39" w:rsidRDefault="00726A15" w:rsidP="00726A15">
      <w:pPr>
        <w:pStyle w:val="BodyText"/>
      </w:pPr>
      <w:r w:rsidRPr="002D2C39">
        <w:t xml:space="preserve">Atsiveria langas </w:t>
      </w:r>
      <w:r w:rsidRPr="002D2C39">
        <w:rPr>
          <w:rStyle w:val="CharLangas"/>
        </w:rPr>
        <w:t>Eksponatų paieška</w:t>
      </w:r>
      <w:r w:rsidRPr="002D2C39">
        <w:t>.</w:t>
      </w:r>
    </w:p>
    <w:p w14:paraId="006AE230" w14:textId="672C47EE" w:rsidR="00726A15" w:rsidRPr="002D2C39" w:rsidRDefault="00C16393" w:rsidP="00726A15">
      <w:pPr>
        <w:pStyle w:val="Picture"/>
        <w:keepNext w:val="0"/>
        <w:rPr>
          <w:bdr w:val="single" w:sz="2" w:space="0" w:color="BFBFBF"/>
        </w:rPr>
      </w:pPr>
      <w:r w:rsidRPr="002D2C39">
        <w:rPr>
          <w:noProof/>
          <w:bdr w:val="single" w:sz="2" w:space="0" w:color="BFBFBF"/>
        </w:rPr>
        <w:drawing>
          <wp:inline distT="0" distB="0" distL="0" distR="0" wp14:anchorId="25D886C8" wp14:editId="0A1BCA4B">
            <wp:extent cx="5844540" cy="26822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44540" cy="2682240"/>
                    </a:xfrm>
                    <a:prstGeom prst="rect">
                      <a:avLst/>
                    </a:prstGeom>
                    <a:noFill/>
                    <a:ln>
                      <a:noFill/>
                    </a:ln>
                  </pic:spPr>
                </pic:pic>
              </a:graphicData>
            </a:graphic>
          </wp:inline>
        </w:drawing>
      </w:r>
    </w:p>
    <w:p w14:paraId="1F7401EA" w14:textId="77777777" w:rsidR="005807FD" w:rsidRPr="002D2C39" w:rsidRDefault="005807FD" w:rsidP="005807FD">
      <w:pPr>
        <w:pStyle w:val="Captionpicture"/>
      </w:pPr>
      <w:r w:rsidRPr="002D2C39">
        <w:t>Eksponato paieškos langas</w:t>
      </w:r>
    </w:p>
    <w:p w14:paraId="407A2382" w14:textId="77777777" w:rsidR="00390689" w:rsidRPr="002D2C39" w:rsidRDefault="00390689" w:rsidP="00390689">
      <w:pPr>
        <w:pStyle w:val="AlnosNumbered"/>
      </w:pPr>
      <w:bookmarkStart w:id="111" w:name="_Ref333308198"/>
      <w:r w:rsidRPr="002D2C39">
        <w:t>Nurodykite muziejaus, kurio eksponatus/komplektus norite peržiūrėti, pavadinimą.</w:t>
      </w:r>
    </w:p>
    <w:p w14:paraId="28B10BBB" w14:textId="77777777" w:rsidR="00726A15" w:rsidRPr="002D2C39" w:rsidRDefault="00726A15" w:rsidP="00726A15">
      <w:pPr>
        <w:pStyle w:val="AlnosNumbered"/>
        <w:keepNext/>
      </w:pPr>
      <w:r w:rsidRPr="002D2C39">
        <w:t>Nurodykite žinomus duomenis apie eksponatą/komplektą:</w:t>
      </w:r>
      <w:bookmarkEnd w:id="111"/>
    </w:p>
    <w:p w14:paraId="2B1BCA78" w14:textId="47A332E7" w:rsidR="006F487F" w:rsidRPr="002D2C39" w:rsidRDefault="006F487F" w:rsidP="00416525">
      <w:pPr>
        <w:pStyle w:val="buletedafternumber"/>
        <w:keepNext/>
        <w:keepLines/>
      </w:pPr>
      <w:r w:rsidRPr="002D2C39">
        <w:t xml:space="preserve">Jei žinoma informacija nesusijusi su pagal nutylėjimą pateikiamais laukais paieškos lange, spragteldami išskleiskite papildomus duomenų blokus </w:t>
      </w:r>
      <w:r w:rsidR="00C16393" w:rsidRPr="002D2C39">
        <w:rPr>
          <w:noProof/>
        </w:rPr>
        <w:drawing>
          <wp:inline distT="0" distB="0" distL="0" distR="0" wp14:anchorId="7EB77B19" wp14:editId="3C6346E2">
            <wp:extent cx="495300" cy="1143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5300" cy="114300"/>
                    </a:xfrm>
                    <a:prstGeom prst="rect">
                      <a:avLst/>
                    </a:prstGeom>
                    <a:noFill/>
                    <a:ln>
                      <a:noFill/>
                    </a:ln>
                  </pic:spPr>
                </pic:pic>
              </a:graphicData>
            </a:graphic>
          </wp:inline>
        </w:drawing>
      </w:r>
      <w:r w:rsidRPr="002D2C39">
        <w:t xml:space="preserve"> ar </w:t>
      </w:r>
      <w:r w:rsidR="00C16393" w:rsidRPr="002D2C39">
        <w:rPr>
          <w:noProof/>
        </w:rPr>
        <w:drawing>
          <wp:inline distT="0" distB="0" distL="0" distR="0" wp14:anchorId="5FFA631E" wp14:editId="57E45BE8">
            <wp:extent cx="937260" cy="1219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37260" cy="121920"/>
                    </a:xfrm>
                    <a:prstGeom prst="rect">
                      <a:avLst/>
                    </a:prstGeom>
                    <a:noFill/>
                    <a:ln>
                      <a:noFill/>
                    </a:ln>
                  </pic:spPr>
                </pic:pic>
              </a:graphicData>
            </a:graphic>
          </wp:inline>
        </w:drawing>
      </w:r>
      <w:r w:rsidRPr="002D2C39">
        <w:t>.</w:t>
      </w:r>
    </w:p>
    <w:p w14:paraId="643326A6" w14:textId="77777777" w:rsidR="00726A15" w:rsidRPr="002D2C39" w:rsidRDefault="00726A15" w:rsidP="00416525">
      <w:pPr>
        <w:pStyle w:val="buletedafternumber"/>
        <w:keepNext/>
        <w:keepLines/>
      </w:pPr>
      <w:r w:rsidRPr="002D2C39">
        <w:t>Įveskite žinomą informaciją klaviatūra;</w:t>
      </w:r>
    </w:p>
    <w:p w14:paraId="195E8BF8" w14:textId="3226372F" w:rsidR="00726A15" w:rsidRPr="002D2C39" w:rsidRDefault="00726A15" w:rsidP="00AB5AC8">
      <w:pPr>
        <w:pStyle w:val="buletedafternumber"/>
        <w:keepNext/>
        <w:keepLines/>
      </w:pPr>
      <w:r w:rsidRPr="002D2C39">
        <w:t xml:space="preserve">Pasirinkite reikšmes iš klasifikatoriaus – spauskite </w:t>
      </w:r>
      <w:r w:rsidRPr="002D2C39">
        <w:object w:dxaOrig="360" w:dyaOrig="300" w14:anchorId="23B96B9D">
          <v:shape id="_x0000_i1042" type="#_x0000_t75" style="width:15pt;height:12.75pt" o:ole="">
            <v:imagedata r:id="rId90" o:title=""/>
          </v:shape>
          <o:OLEObject Type="Embed" ProgID="PBrush" ShapeID="_x0000_i1042" DrawAspect="Content" ObjectID="_1785133429" r:id="rId101"/>
        </w:object>
      </w:r>
      <w:r w:rsidRPr="002D2C39">
        <w:t>.</w:t>
      </w:r>
      <w:r w:rsidRPr="002D2C39">
        <w:br/>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5B2C5E84" w14:textId="4A9C02D3" w:rsidR="006F487F" w:rsidRPr="002D2C39" w:rsidRDefault="006F487F" w:rsidP="00416525">
      <w:pPr>
        <w:pStyle w:val="buletedafternumber"/>
        <w:keepNext/>
        <w:keepLines/>
      </w:pPr>
      <w:r w:rsidRPr="002D2C39">
        <w:t xml:space="preserve">Jei norite atlikti paiešką pagal eksponato QR kodą, atlikite veiksmus aprašytus skyriuje </w:t>
      </w:r>
      <w:r w:rsidRPr="002D2C39">
        <w:rPr>
          <w:rStyle w:val="CharLangas"/>
        </w:rPr>
        <w:fldChar w:fldCharType="begin"/>
      </w:r>
      <w:r w:rsidRPr="002D2C39">
        <w:rPr>
          <w:rStyle w:val="CharLangas"/>
        </w:rPr>
        <w:instrText xml:space="preserve"> REF _Ref367703207 \h  \* MERGEFORMAT </w:instrText>
      </w:r>
      <w:r w:rsidRPr="002D2C39">
        <w:rPr>
          <w:rStyle w:val="CharLangas"/>
        </w:rPr>
      </w:r>
      <w:r w:rsidRPr="002D2C39">
        <w:rPr>
          <w:rStyle w:val="CharLangas"/>
        </w:rPr>
        <w:fldChar w:fldCharType="separate"/>
      </w:r>
      <w:r w:rsidR="00882542" w:rsidRPr="00882542">
        <w:rPr>
          <w:rStyle w:val="CharLangas"/>
        </w:rPr>
        <w:t>Atlikti eksponato paiešką pagal QR kodą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_Ref367703207 \h </w:instrText>
      </w:r>
      <w:r w:rsidRPr="002D2C39">
        <w:rPr>
          <w:rStyle w:val="CharLangas"/>
        </w:rPr>
      </w:r>
      <w:r w:rsidRPr="002D2C39">
        <w:rPr>
          <w:rStyle w:val="CharLangas"/>
        </w:rPr>
        <w:fldChar w:fldCharType="separate"/>
      </w:r>
      <w:r w:rsidR="00882542">
        <w:rPr>
          <w:rStyle w:val="CharLangas"/>
          <w:noProof/>
        </w:rPr>
        <w:t>23</w:t>
      </w:r>
      <w:r w:rsidRPr="002D2C39">
        <w:rPr>
          <w:rStyle w:val="CharLangas"/>
        </w:rPr>
        <w:fldChar w:fldCharType="end"/>
      </w:r>
      <w:r w:rsidRPr="002D2C39">
        <w:rPr>
          <w:rStyle w:val="CharLangas"/>
        </w:rPr>
        <w:t xml:space="preserve"> psl.)</w:t>
      </w:r>
      <w:r w:rsidRPr="002D2C39">
        <w:t>.</w:t>
      </w:r>
    </w:p>
    <w:p w14:paraId="5032DB59" w14:textId="77777777" w:rsidR="00AD0560" w:rsidRPr="002D2C39" w:rsidRDefault="00AD0560" w:rsidP="00AD0560">
      <w:pPr>
        <w:pStyle w:val="AlnosNumbered"/>
        <w:keepNext/>
      </w:pPr>
      <w:r w:rsidRPr="002D2C39">
        <w:t>Varnelėmis nurodykite, tarp kokių duomenų norite atlikti paiešką.</w:t>
      </w:r>
    </w:p>
    <w:p w14:paraId="4A15C6AA" w14:textId="77777777" w:rsidR="00AD0560" w:rsidRPr="002D2C39" w:rsidRDefault="00AD0560" w:rsidP="00AD0560">
      <w:pPr>
        <w:pStyle w:val="BodyText"/>
      </w:pPr>
      <w:r w:rsidRPr="002D2C39">
        <w:t xml:space="preserve">Pagal nutylėjimą sistema vykdo paiešką tarp visų turimų duomenų. </w:t>
      </w:r>
    </w:p>
    <w:p w14:paraId="40733FB9" w14:textId="77777777" w:rsidR="00AD0560" w:rsidRPr="002D2C39" w:rsidRDefault="00AD0560" w:rsidP="0011623C">
      <w:pPr>
        <w:pStyle w:val="AlnosNumbered"/>
        <w:keepNext/>
        <w:keepLines/>
      </w:pPr>
      <w:r w:rsidRPr="002D2C39">
        <w:lastRenderedPageBreak/>
        <w:t xml:space="preserve">Norėdami susiaurinti paieškos sritį ir pagreitinti paiešką: </w:t>
      </w:r>
    </w:p>
    <w:p w14:paraId="20607F7D" w14:textId="77777777" w:rsidR="00AD0560" w:rsidRPr="002D2C39" w:rsidRDefault="00AD0560" w:rsidP="0011623C">
      <w:pPr>
        <w:pStyle w:val="buletedafternumber"/>
        <w:keepNext/>
        <w:keepLines/>
      </w:pPr>
      <w:r w:rsidRPr="002D2C39">
        <w:t>Nuimkite varneles nuo neaktualių sričių. Pvz. Jei eilutėje „</w:t>
      </w:r>
      <w:r w:rsidRPr="002D2C39">
        <w:rPr>
          <w:rStyle w:val="CharLaukas"/>
        </w:rPr>
        <w:t>Ieškoti“</w:t>
      </w:r>
      <w:r w:rsidRPr="002D2C39">
        <w:t xml:space="preserve"> varnelę paliksite tik ties laukeliu </w:t>
      </w:r>
      <w:r w:rsidRPr="002D2C39">
        <w:rPr>
          <w:rStyle w:val="CharLaukas"/>
        </w:rPr>
        <w:t>{su nuotraukomis}</w:t>
      </w:r>
      <w:r w:rsidRPr="002D2C39">
        <w:t xml:space="preserve">, sistema pateiks tik tuos sistemoje įvestus eksponatus, kurių duomenyse įtraukta eksponato nuotrauka. Ir atvirkščiai, jei varnelę paliksite tik šalia laukelio </w:t>
      </w:r>
      <w:r w:rsidRPr="002D2C39">
        <w:rPr>
          <w:rStyle w:val="CharLaukas"/>
        </w:rPr>
        <w:t>{be skaitmeninių objektų},</w:t>
      </w:r>
      <w:r w:rsidRPr="002D2C39">
        <w:t xml:space="preserve"> rezultatų sąraše matysite tik tuos eksponatus, prie kurių duomenų nepateikiama jokia skaitmeninė vaizdo/garso byla.</w:t>
      </w:r>
    </w:p>
    <w:p w14:paraId="3107ABBD" w14:textId="77777777" w:rsidR="00AD0560" w:rsidRPr="002D2C39" w:rsidRDefault="00AD0560" w:rsidP="00AD0560">
      <w:pPr>
        <w:pStyle w:val="buletedafternumber"/>
      </w:pPr>
      <w:r w:rsidRPr="002D2C39">
        <w:t>Norėdami surasti eksponatus, kurie turi pridėtus garso / vaizdo įrašus apie eksponatą, atkreipkite dėmesį, kad jei bus uždėtos abi varnelės, sistema suras eksponatus, kurie turi ir garso, ir vaizdo įrašus (o ne arba/arba). Jei nepažymėsite nei vienos varnelės, sistema pateiks ir tuos eksponatus, apie kuriuos yra garso/vaizdo įrašą, ir tuos, apie kuriuos neturi.</w:t>
      </w:r>
    </w:p>
    <w:p w14:paraId="0E543686" w14:textId="77777777" w:rsidR="006F487F" w:rsidRPr="002D2C39" w:rsidRDefault="006F487F" w:rsidP="00416525">
      <w:pPr>
        <w:pStyle w:val="Dmesio"/>
      </w:pPr>
      <w:r w:rsidRPr="002D2C39">
        <w:t xml:space="preserve">Atliekant eksponatų paiešką, varnele pažymėkite bent po vieną pasirinkimą kiekvienoje iš šių grupių: </w:t>
      </w:r>
      <w:r w:rsidRPr="002D2C39">
        <w:rPr>
          <w:rStyle w:val="CharMeniu"/>
        </w:rPr>
        <w:t>Ieškoti tarp</w:t>
      </w:r>
      <w:r w:rsidRPr="002D2C39">
        <w:t xml:space="preserve">, </w:t>
      </w:r>
      <w:r w:rsidRPr="002D2C39">
        <w:rPr>
          <w:rStyle w:val="CharMeniu"/>
        </w:rPr>
        <w:t>Fondas</w:t>
      </w:r>
      <w:r w:rsidRPr="002D2C39">
        <w:t xml:space="preserve">, </w:t>
      </w:r>
      <w:r w:rsidRPr="002D2C39">
        <w:rPr>
          <w:rStyle w:val="CharMeniu"/>
        </w:rPr>
        <w:t>Ieškoti</w:t>
      </w:r>
      <w:r w:rsidRPr="002D2C39">
        <w:t xml:space="preserve">, </w:t>
      </w:r>
      <w:r w:rsidRPr="002D2C39">
        <w:rPr>
          <w:rStyle w:val="CharMeniu"/>
        </w:rPr>
        <w:t>Eksponato</w:t>
      </w:r>
      <w:r w:rsidRPr="002D2C39">
        <w:t xml:space="preserve"> </w:t>
      </w:r>
      <w:r w:rsidRPr="002D2C39">
        <w:rPr>
          <w:rStyle w:val="CharMeniu"/>
        </w:rPr>
        <w:t>duomenų</w:t>
      </w:r>
      <w:r w:rsidRPr="002D2C39">
        <w:t xml:space="preserve"> </w:t>
      </w:r>
      <w:r w:rsidRPr="002D2C39">
        <w:rPr>
          <w:rStyle w:val="CharMeniu"/>
        </w:rPr>
        <w:t>būsena</w:t>
      </w:r>
      <w:r w:rsidRPr="002D2C39">
        <w:t>. Priešingu atveju, paieška rezultatų nepateiks.</w:t>
      </w:r>
    </w:p>
    <w:p w14:paraId="4FBC6362" w14:textId="77777777" w:rsidR="00726A15" w:rsidRPr="002D2C39" w:rsidRDefault="00726A15" w:rsidP="00726A15">
      <w:pPr>
        <w:pStyle w:val="AlnosNumbered"/>
      </w:pPr>
      <w:r w:rsidRPr="002D2C39">
        <w:t xml:space="preserve">Spauskite </w:t>
      </w:r>
      <w:r w:rsidRPr="002D2C39">
        <w:rPr>
          <w:rStyle w:val="CharLaukas"/>
        </w:rPr>
        <w:t>[Ieškoti]</w:t>
      </w:r>
      <w:r w:rsidRPr="002D2C39">
        <w:t>.</w:t>
      </w:r>
    </w:p>
    <w:p w14:paraId="093D82FE" w14:textId="77777777" w:rsidR="00726A15" w:rsidRPr="002D2C39" w:rsidRDefault="00726A15" w:rsidP="00726A15">
      <w:pPr>
        <w:pStyle w:val="BodyText"/>
      </w:pPr>
      <w:r w:rsidRPr="002D2C39">
        <w:t>Sistema pateikia paieškos kriterijus atitinkančių įrašų sąrašą.</w:t>
      </w:r>
    </w:p>
    <w:p w14:paraId="17D6FC54" w14:textId="77777777" w:rsidR="00C434B8" w:rsidRPr="002D2C39" w:rsidRDefault="00C434B8" w:rsidP="00C434B8">
      <w:pPr>
        <w:pStyle w:val="BodyText"/>
      </w:pPr>
      <w:r w:rsidRPr="002D2C39">
        <w:t>Šalia eksponato/komplekto duomenų sąraše atvaizduojamos piktogramos, suteikiančios papildomos informacijos apie įrašą:</w:t>
      </w:r>
    </w:p>
    <w:tbl>
      <w:tblPr>
        <w:tblW w:w="4492"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613"/>
      </w:tblGrid>
      <w:tr w:rsidR="00C434B8" w:rsidRPr="002D2C39" w14:paraId="2A343C80" w14:textId="77777777" w:rsidTr="00E21644">
        <w:trPr>
          <w:cantSplit/>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2D9AE2E1" w14:textId="77777777" w:rsidR="00C434B8" w:rsidRPr="002D2C39" w:rsidRDefault="00C434B8" w:rsidP="00E21644">
            <w:pPr>
              <w:pStyle w:val="Alnostext"/>
              <w:keepNext/>
              <w:rPr>
                <w:b/>
                <w:color w:val="FFFFFF"/>
              </w:rPr>
            </w:pPr>
            <w:r w:rsidRPr="002D2C39">
              <w:rPr>
                <w:b/>
                <w:color w:val="FFFFFF"/>
              </w:rPr>
              <w:t>Piktograma</w:t>
            </w:r>
          </w:p>
        </w:tc>
        <w:tc>
          <w:tcPr>
            <w:tcW w:w="6803"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29FEACB4" w14:textId="77777777" w:rsidR="00C434B8" w:rsidRPr="002D2C39" w:rsidRDefault="00C434B8" w:rsidP="00E21644">
            <w:pPr>
              <w:pStyle w:val="Alnostext"/>
              <w:keepNext/>
              <w:rPr>
                <w:b/>
                <w:color w:val="FFFFFF"/>
              </w:rPr>
            </w:pPr>
            <w:r w:rsidRPr="002D2C39">
              <w:rPr>
                <w:b/>
                <w:color w:val="FFFFFF"/>
              </w:rPr>
              <w:t>Reikšmė</w:t>
            </w:r>
          </w:p>
        </w:tc>
      </w:tr>
      <w:tr w:rsidR="00C434B8" w:rsidRPr="002D2C39" w14:paraId="60338D0F" w14:textId="77777777" w:rsidTr="00E21644">
        <w:trPr>
          <w:cantSplit/>
        </w:trPr>
        <w:tc>
          <w:tcPr>
            <w:tcW w:w="1669" w:type="dxa"/>
            <w:shd w:val="clear" w:color="auto" w:fill="FFFFFF"/>
          </w:tcPr>
          <w:p w14:paraId="3101BC70" w14:textId="56DBE427" w:rsidR="00C434B8" w:rsidRPr="002D2C39" w:rsidRDefault="00C16393" w:rsidP="00E21644">
            <w:pPr>
              <w:pStyle w:val="Tabletext"/>
            </w:pPr>
            <w:r w:rsidRPr="002D2C39">
              <w:rPr>
                <w:noProof/>
              </w:rPr>
              <w:drawing>
                <wp:inline distT="0" distB="0" distL="0" distR="0" wp14:anchorId="1B62273A" wp14:editId="28E79214">
                  <wp:extent cx="220980" cy="1905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p>
        </w:tc>
        <w:tc>
          <w:tcPr>
            <w:tcW w:w="6803" w:type="dxa"/>
            <w:shd w:val="clear" w:color="auto" w:fill="FFFFFF"/>
          </w:tcPr>
          <w:p w14:paraId="2AA6E889" w14:textId="77777777" w:rsidR="00C434B8" w:rsidRPr="002D2C39" w:rsidRDefault="00C434B8" w:rsidP="00E21644">
            <w:pPr>
              <w:pStyle w:val="Tabletext"/>
            </w:pPr>
            <w:r w:rsidRPr="002D2C39">
              <w:t>Eksponatas, priskirtas komplektui</w:t>
            </w:r>
          </w:p>
        </w:tc>
      </w:tr>
      <w:tr w:rsidR="00C434B8" w:rsidRPr="002D2C39" w14:paraId="46B20E65" w14:textId="77777777" w:rsidTr="00E21644">
        <w:trPr>
          <w:cantSplit/>
        </w:trPr>
        <w:tc>
          <w:tcPr>
            <w:tcW w:w="1669" w:type="dxa"/>
            <w:shd w:val="clear" w:color="auto" w:fill="FFFFFF"/>
          </w:tcPr>
          <w:p w14:paraId="34B7689E" w14:textId="3F89609F" w:rsidR="00C434B8" w:rsidRPr="002D2C39" w:rsidRDefault="00C16393" w:rsidP="00E21644">
            <w:pPr>
              <w:pStyle w:val="Tabletext"/>
            </w:pPr>
            <w:r w:rsidRPr="002D2C39">
              <w:rPr>
                <w:noProof/>
              </w:rPr>
              <w:drawing>
                <wp:inline distT="0" distB="0" distL="0" distR="0" wp14:anchorId="1F879099" wp14:editId="0C0539DC">
                  <wp:extent cx="213360" cy="1752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p>
        </w:tc>
        <w:tc>
          <w:tcPr>
            <w:tcW w:w="6803" w:type="dxa"/>
            <w:shd w:val="clear" w:color="auto" w:fill="FFFFFF"/>
          </w:tcPr>
          <w:p w14:paraId="7B354C03" w14:textId="77777777" w:rsidR="00C434B8" w:rsidRPr="002D2C39" w:rsidRDefault="00C434B8" w:rsidP="00E21644">
            <w:pPr>
              <w:pStyle w:val="Tabletext"/>
            </w:pPr>
            <w:r w:rsidRPr="002D2C39">
              <w:t>Komplektas</w:t>
            </w:r>
          </w:p>
        </w:tc>
      </w:tr>
      <w:tr w:rsidR="00C434B8" w:rsidRPr="002D2C39" w14:paraId="391DC786" w14:textId="77777777" w:rsidTr="00E21644">
        <w:trPr>
          <w:cantSplit/>
        </w:trPr>
        <w:tc>
          <w:tcPr>
            <w:tcW w:w="1669" w:type="dxa"/>
            <w:shd w:val="clear" w:color="auto" w:fill="FFFFFF"/>
          </w:tcPr>
          <w:p w14:paraId="37DF038C" w14:textId="333FA0B3" w:rsidR="00C434B8" w:rsidRPr="002D2C39" w:rsidRDefault="00C16393" w:rsidP="00E21644">
            <w:pPr>
              <w:pStyle w:val="Tabletext"/>
            </w:pPr>
            <w:r w:rsidRPr="002D2C39">
              <w:rPr>
                <w:noProof/>
              </w:rPr>
              <w:drawing>
                <wp:inline distT="0" distB="0" distL="0" distR="0" wp14:anchorId="2EC2FDB9" wp14:editId="0FAE7809">
                  <wp:extent cx="205740" cy="2133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5740" cy="213360"/>
                          </a:xfrm>
                          <a:prstGeom prst="rect">
                            <a:avLst/>
                          </a:prstGeom>
                          <a:noFill/>
                          <a:ln>
                            <a:noFill/>
                          </a:ln>
                        </pic:spPr>
                      </pic:pic>
                    </a:graphicData>
                  </a:graphic>
                </wp:inline>
              </w:drawing>
            </w:r>
          </w:p>
        </w:tc>
        <w:tc>
          <w:tcPr>
            <w:tcW w:w="6803" w:type="dxa"/>
            <w:shd w:val="clear" w:color="auto" w:fill="FFFFFF"/>
          </w:tcPr>
          <w:p w14:paraId="0197D6F3" w14:textId="77777777" w:rsidR="00C434B8" w:rsidRPr="002D2C39" w:rsidRDefault="00C434B8" w:rsidP="00E21644">
            <w:pPr>
              <w:pStyle w:val="Tabletext"/>
            </w:pPr>
            <w:r w:rsidRPr="002D2C39">
              <w:t>Eksponatas</w:t>
            </w:r>
          </w:p>
        </w:tc>
      </w:tr>
      <w:tr w:rsidR="00C434B8" w:rsidRPr="002D2C39" w14:paraId="7ABF83D5" w14:textId="77777777" w:rsidTr="00E21644">
        <w:trPr>
          <w:cantSplit/>
        </w:trPr>
        <w:tc>
          <w:tcPr>
            <w:tcW w:w="1669" w:type="dxa"/>
            <w:shd w:val="clear" w:color="auto" w:fill="FFFFFF"/>
          </w:tcPr>
          <w:p w14:paraId="467C2FB4" w14:textId="77777777" w:rsidR="00C434B8" w:rsidRPr="002D2C39" w:rsidRDefault="00C434B8" w:rsidP="00E21644">
            <w:pPr>
              <w:pStyle w:val="Tabletext"/>
            </w:pPr>
            <w:r w:rsidRPr="002D2C39">
              <w:object w:dxaOrig="240" w:dyaOrig="252" w14:anchorId="098C6845">
                <v:shape id="_x0000_i1043" type="#_x0000_t75" style="width:12pt;height:12.75pt" o:ole="">
                  <v:imagedata r:id="rId105" o:title=""/>
                </v:shape>
                <o:OLEObject Type="Embed" ProgID="PBrush" ShapeID="_x0000_i1043" DrawAspect="Content" ObjectID="_1785133430" r:id="rId106"/>
              </w:object>
            </w:r>
          </w:p>
        </w:tc>
        <w:tc>
          <w:tcPr>
            <w:tcW w:w="6803" w:type="dxa"/>
            <w:shd w:val="clear" w:color="auto" w:fill="FFFFFF"/>
          </w:tcPr>
          <w:p w14:paraId="253EF165" w14:textId="77777777" w:rsidR="00C434B8" w:rsidRPr="002D2C39" w:rsidRDefault="00C434B8" w:rsidP="00E21644">
            <w:pPr>
              <w:pStyle w:val="Tabletext"/>
            </w:pPr>
            <w:r w:rsidRPr="002D2C39">
              <w:t>Eksponatas, turintis prisegtų bylų</w:t>
            </w:r>
          </w:p>
        </w:tc>
      </w:tr>
    </w:tbl>
    <w:p w14:paraId="203181E9" w14:textId="77777777" w:rsidR="00726A15" w:rsidRPr="002D2C39" w:rsidRDefault="00726A15" w:rsidP="00382ACB">
      <w:pPr>
        <w:pStyle w:val="AlnosNumbered"/>
        <w:keepNext/>
      </w:pPr>
      <w:r w:rsidRPr="002D2C39">
        <w:t>Toliau, priklausomai nuo Jums suteiktų teisių, galite atlikti šiuos veiksmus:</w:t>
      </w:r>
    </w:p>
    <w:p w14:paraId="2651811E" w14:textId="14FBD342" w:rsidR="00726A15" w:rsidRPr="002D2C39" w:rsidRDefault="00726A15" w:rsidP="00382ACB">
      <w:pPr>
        <w:pStyle w:val="buletedafternumber"/>
        <w:keepNext/>
        <w:rPr>
          <w:rStyle w:val="CharLangas"/>
        </w:rPr>
      </w:pPr>
      <w:r w:rsidRPr="002D2C39">
        <w:rPr>
          <w:rStyle w:val="CharLangas"/>
        </w:rPr>
        <w:fldChar w:fldCharType="begin"/>
      </w:r>
      <w:r w:rsidRPr="002D2C39">
        <w:rPr>
          <w:rStyle w:val="CharLangas"/>
        </w:rPr>
        <w:instrText xml:space="preserve"> REF _Ref307320975 \h  \* MERGEFORMAT </w:instrText>
      </w:r>
      <w:r w:rsidRPr="002D2C39">
        <w:rPr>
          <w:rStyle w:val="CharLangas"/>
        </w:rPr>
      </w:r>
      <w:r w:rsidRPr="002D2C39">
        <w:rPr>
          <w:rStyle w:val="CharLangas"/>
        </w:rPr>
        <w:fldChar w:fldCharType="separate"/>
      </w:r>
      <w:r w:rsidR="00882542" w:rsidRPr="00882542">
        <w:rPr>
          <w:rStyle w:val="CharLangas"/>
        </w:rPr>
        <w:t>Peržiūrėti eksponato/komplekto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_Ref307320975 \h </w:instrText>
      </w:r>
      <w:r w:rsidRPr="002D2C39">
        <w:rPr>
          <w:rStyle w:val="CharLangas"/>
        </w:rPr>
      </w:r>
      <w:r w:rsidRPr="002D2C39">
        <w:rPr>
          <w:rStyle w:val="CharLangas"/>
        </w:rPr>
        <w:fldChar w:fldCharType="separate"/>
      </w:r>
      <w:r w:rsidR="00882542">
        <w:rPr>
          <w:rStyle w:val="CharLangas"/>
          <w:noProof/>
        </w:rPr>
        <w:t>31</w:t>
      </w:r>
      <w:r w:rsidRPr="002D2C39">
        <w:rPr>
          <w:rStyle w:val="CharLangas"/>
        </w:rPr>
        <w:fldChar w:fldCharType="end"/>
      </w:r>
      <w:r w:rsidRPr="002D2C39">
        <w:rPr>
          <w:rStyle w:val="CharLangas"/>
        </w:rPr>
        <w:t xml:space="preserve"> psl.)</w:t>
      </w:r>
    </w:p>
    <w:p w14:paraId="1FD31B97" w14:textId="5EBC364B" w:rsidR="00726A15" w:rsidRPr="002D2C39" w:rsidRDefault="00726A15" w:rsidP="00382ACB">
      <w:pPr>
        <w:pStyle w:val="buletedafternumber"/>
        <w:keepNext/>
        <w:rPr>
          <w:rStyle w:val="CharLangas"/>
        </w:rPr>
      </w:pPr>
      <w:r w:rsidRPr="002D2C39">
        <w:rPr>
          <w:rStyle w:val="CharLangas"/>
        </w:rPr>
        <w:fldChar w:fldCharType="begin"/>
      </w:r>
      <w:r w:rsidRPr="002D2C39">
        <w:rPr>
          <w:rStyle w:val="CharLangas"/>
        </w:rPr>
        <w:instrText xml:space="preserve"> REF _Ref333909384 \h  \* MERGEFORMAT </w:instrText>
      </w:r>
      <w:r w:rsidRPr="002D2C39">
        <w:rPr>
          <w:rStyle w:val="CharLangas"/>
        </w:rPr>
      </w:r>
      <w:r w:rsidRPr="002D2C39">
        <w:rPr>
          <w:rStyle w:val="CharLangas"/>
        </w:rPr>
        <w:fldChar w:fldCharType="separate"/>
      </w:r>
      <w:r w:rsidR="00882542" w:rsidRPr="00882542">
        <w:rPr>
          <w:rStyle w:val="CharLangas"/>
        </w:rPr>
        <w:t>Eksportuoti pasirinktus eksponatus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_Ref333909386 \h </w:instrText>
      </w:r>
      <w:r w:rsidRPr="002D2C39">
        <w:rPr>
          <w:rStyle w:val="CharLangas"/>
        </w:rPr>
      </w:r>
      <w:r w:rsidRPr="002D2C39">
        <w:rPr>
          <w:rStyle w:val="CharLangas"/>
        </w:rPr>
        <w:fldChar w:fldCharType="separate"/>
      </w:r>
      <w:r w:rsidR="00882542">
        <w:rPr>
          <w:rStyle w:val="CharLangas"/>
          <w:noProof/>
        </w:rPr>
        <w:t>33</w:t>
      </w:r>
      <w:r w:rsidRPr="002D2C39">
        <w:rPr>
          <w:rStyle w:val="CharLangas"/>
        </w:rPr>
        <w:fldChar w:fldCharType="end"/>
      </w:r>
      <w:r w:rsidRPr="002D2C39">
        <w:rPr>
          <w:rStyle w:val="CharLangas"/>
        </w:rPr>
        <w:t xml:space="preserve"> psl.)</w:t>
      </w:r>
    </w:p>
    <w:p w14:paraId="00D63279" w14:textId="77777777" w:rsidR="00726A15" w:rsidRPr="002D2C39" w:rsidRDefault="00726A15" w:rsidP="00726A15">
      <w:pPr>
        <w:pStyle w:val="Heading2"/>
      </w:pPr>
      <w:bookmarkStart w:id="112" w:name="_Ref307320975"/>
      <w:bookmarkStart w:id="113" w:name="_Toc343179470"/>
      <w:bookmarkStart w:id="114" w:name="_Toc169621458"/>
      <w:r w:rsidRPr="002D2C39">
        <w:t>Peržiūrėti eksponato/komplekto duomenis</w:t>
      </w:r>
      <w:bookmarkEnd w:id="112"/>
      <w:bookmarkEnd w:id="113"/>
      <w:bookmarkEnd w:id="114"/>
    </w:p>
    <w:p w14:paraId="345AEB6E" w14:textId="77777777" w:rsidR="00726A15" w:rsidRPr="002D2C39" w:rsidRDefault="00726A15" w:rsidP="00726A15">
      <w:pPr>
        <w:pStyle w:val="Alnostext"/>
        <w:keepNext/>
      </w:pPr>
      <w:r w:rsidRPr="002D2C39">
        <w:t xml:space="preserve">Paskirtis – </w:t>
      </w:r>
      <w:r w:rsidRPr="002D2C39">
        <w:rPr>
          <w:rFonts w:cs="Arial"/>
        </w:rPr>
        <w:t>peržiūrėti eksponato/komplekto aprašo duomenis sistemoje</w:t>
      </w:r>
      <w:r w:rsidRPr="002D2C39">
        <w:t xml:space="preserve">. </w:t>
      </w:r>
    </w:p>
    <w:p w14:paraId="1F069988" w14:textId="77777777" w:rsidR="00726A15" w:rsidRPr="002D2C39" w:rsidRDefault="00726A15" w:rsidP="00726A15">
      <w:pPr>
        <w:pStyle w:val="HeadingB"/>
        <w:rPr>
          <w:noProof w:val="0"/>
        </w:rPr>
      </w:pPr>
      <w:r w:rsidRPr="002D2C39">
        <w:rPr>
          <w:noProof w:val="0"/>
        </w:rPr>
        <w:t>Kas gali atlikti</w:t>
      </w:r>
    </w:p>
    <w:p w14:paraId="5B3CA8B8" w14:textId="77777777" w:rsidR="00726A15" w:rsidRPr="002D2C39" w:rsidRDefault="00726A15" w:rsidP="00726A15">
      <w:pPr>
        <w:pStyle w:val="Alnostext"/>
        <w:keepNext/>
      </w:pPr>
      <w:r w:rsidRPr="002D2C39">
        <w:t>Peržiūrėti eksponato/komplekto duomenis gali:</w:t>
      </w:r>
    </w:p>
    <w:p w14:paraId="412186C7" w14:textId="77777777" w:rsidR="00726A15" w:rsidRPr="002D2C39" w:rsidRDefault="00726A15" w:rsidP="00726A15">
      <w:pPr>
        <w:pStyle w:val="AlnostextBuleted"/>
      </w:pPr>
      <w:r w:rsidRPr="002D2C39">
        <w:t>Naudotojas, kuriam suteiktos teisės įvesti, keisti ir peržiūrėti eksponato duomenis.</w:t>
      </w:r>
    </w:p>
    <w:p w14:paraId="3E3C600D" w14:textId="77777777" w:rsidR="00726A15" w:rsidRPr="002D2C39" w:rsidRDefault="00726A15" w:rsidP="00726A15">
      <w:pPr>
        <w:pStyle w:val="HeadingB"/>
        <w:tabs>
          <w:tab w:val="left" w:pos="3093"/>
        </w:tabs>
        <w:rPr>
          <w:noProof w:val="0"/>
        </w:rPr>
      </w:pPr>
      <w:r w:rsidRPr="002D2C39">
        <w:rPr>
          <w:noProof w:val="0"/>
        </w:rPr>
        <w:t>Kaip atlikti</w:t>
      </w:r>
    </w:p>
    <w:p w14:paraId="2D3DB1CF" w14:textId="77777777" w:rsidR="00726A15" w:rsidRPr="002D2C39" w:rsidRDefault="00726A15" w:rsidP="00726A15">
      <w:pPr>
        <w:pStyle w:val="Alnostext"/>
      </w:pPr>
      <w:r w:rsidRPr="002D2C39">
        <w:t xml:space="preserve">Norėdami </w:t>
      </w:r>
      <w:r w:rsidRPr="002D2C39">
        <w:rPr>
          <w:rFonts w:cs="Arial"/>
        </w:rPr>
        <w:t>peržiūrėti eksponato/komplekto aprašo duomenis sistemoje, atlikite šiuos veiksmus:</w:t>
      </w:r>
    </w:p>
    <w:p w14:paraId="32DB18EF" w14:textId="77777777" w:rsidR="00726A15" w:rsidRPr="002D2C39" w:rsidRDefault="00726A15" w:rsidP="0098289C">
      <w:pPr>
        <w:pStyle w:val="AlnosNumbered"/>
        <w:keepNext/>
        <w:keepLines/>
        <w:numPr>
          <w:ilvl w:val="0"/>
          <w:numId w:val="68"/>
        </w:numPr>
      </w:pPr>
      <w:r w:rsidRPr="002D2C39">
        <w:t>Suraskite norimą eksponatą/komplektą.</w:t>
      </w:r>
    </w:p>
    <w:p w14:paraId="1A584E49" w14:textId="485BBD7D" w:rsidR="00726A15" w:rsidRPr="002D2C39" w:rsidRDefault="00726A15" w:rsidP="00726A15">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_Ref307307073 \h  \* MERGEFORMAT </w:instrText>
      </w:r>
      <w:r w:rsidRPr="002D2C39">
        <w:rPr>
          <w:rStyle w:val="CharLangas"/>
        </w:rPr>
      </w:r>
      <w:r w:rsidRPr="002D2C39">
        <w:rPr>
          <w:rStyle w:val="CharLangas"/>
        </w:rPr>
        <w:fldChar w:fldCharType="separate"/>
      </w:r>
      <w:r w:rsidR="00882542" w:rsidRPr="00882542">
        <w:rPr>
          <w:rStyle w:val="CharLangas"/>
        </w:rPr>
        <w:t>Surasti eksponato/komplekto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_Ref307307073 \h </w:instrText>
      </w:r>
      <w:r w:rsidRPr="002D2C39">
        <w:rPr>
          <w:rStyle w:val="CharLangas"/>
        </w:rPr>
      </w:r>
      <w:r w:rsidRPr="002D2C39">
        <w:rPr>
          <w:rStyle w:val="CharLangas"/>
        </w:rPr>
        <w:fldChar w:fldCharType="separate"/>
      </w:r>
      <w:r w:rsidR="00882542">
        <w:rPr>
          <w:rStyle w:val="CharLangas"/>
          <w:noProof/>
        </w:rPr>
        <w:t>30</w:t>
      </w:r>
      <w:r w:rsidRPr="002D2C39">
        <w:rPr>
          <w:rStyle w:val="CharLangas"/>
        </w:rPr>
        <w:fldChar w:fldCharType="end"/>
      </w:r>
      <w:r w:rsidRPr="002D2C39">
        <w:rPr>
          <w:rStyle w:val="CharLangas"/>
        </w:rPr>
        <w:t xml:space="preserve"> psl.)</w:t>
      </w:r>
      <w:r w:rsidRPr="002D2C39">
        <w:t>.</w:t>
      </w:r>
    </w:p>
    <w:p w14:paraId="48C0089B" w14:textId="77777777" w:rsidR="00C434B8" w:rsidRPr="002D2C39" w:rsidRDefault="00C434B8" w:rsidP="00C434B8">
      <w:pPr>
        <w:pStyle w:val="BodyText"/>
      </w:pPr>
      <w:r w:rsidRPr="002D2C39">
        <w:t>Šalia eksponato/komplekto duomenų sąraše atvaizduojamos piktogramos, suteikiančios papildomos informacijos apie įrašą:</w:t>
      </w:r>
    </w:p>
    <w:tbl>
      <w:tblPr>
        <w:tblW w:w="4492"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613"/>
      </w:tblGrid>
      <w:tr w:rsidR="00C434B8" w:rsidRPr="002D2C39" w14:paraId="418A6D1F" w14:textId="77777777" w:rsidTr="00E21644">
        <w:trPr>
          <w:cantSplit/>
        </w:trPr>
        <w:tc>
          <w:tcPr>
            <w:tcW w:w="1669"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0A170418" w14:textId="77777777" w:rsidR="00C434B8" w:rsidRPr="002D2C39" w:rsidRDefault="00C434B8" w:rsidP="00E21644">
            <w:pPr>
              <w:pStyle w:val="Alnostext"/>
              <w:keepNext/>
              <w:rPr>
                <w:b/>
                <w:color w:val="FFFFFF"/>
              </w:rPr>
            </w:pPr>
            <w:r w:rsidRPr="002D2C39">
              <w:rPr>
                <w:b/>
                <w:color w:val="FFFFFF"/>
              </w:rPr>
              <w:t>Piktograma</w:t>
            </w:r>
          </w:p>
        </w:tc>
        <w:tc>
          <w:tcPr>
            <w:tcW w:w="6803" w:type="dxa"/>
            <w:tcBorders>
              <w:top w:val="single" w:sz="4" w:space="0" w:color="auto"/>
              <w:left w:val="single" w:sz="4" w:space="0" w:color="auto"/>
              <w:bottom w:val="single" w:sz="4" w:space="0" w:color="auto"/>
              <w:right w:val="single" w:sz="4" w:space="0" w:color="auto"/>
              <w:tl2br w:val="nil"/>
              <w:tr2bl w:val="nil"/>
            </w:tcBorders>
            <w:shd w:val="clear" w:color="auto" w:fill="6699FF"/>
          </w:tcPr>
          <w:p w14:paraId="3004C1C5" w14:textId="77777777" w:rsidR="00C434B8" w:rsidRPr="002D2C39" w:rsidRDefault="00C434B8" w:rsidP="00E21644">
            <w:pPr>
              <w:pStyle w:val="Alnostext"/>
              <w:keepNext/>
              <w:rPr>
                <w:b/>
                <w:color w:val="FFFFFF"/>
              </w:rPr>
            </w:pPr>
            <w:r w:rsidRPr="002D2C39">
              <w:rPr>
                <w:b/>
                <w:color w:val="FFFFFF"/>
              </w:rPr>
              <w:t>Reikšmė</w:t>
            </w:r>
          </w:p>
        </w:tc>
      </w:tr>
      <w:tr w:rsidR="00C434B8" w:rsidRPr="002D2C39" w14:paraId="17FB0058" w14:textId="77777777" w:rsidTr="00E21644">
        <w:trPr>
          <w:cantSplit/>
        </w:trPr>
        <w:tc>
          <w:tcPr>
            <w:tcW w:w="1669" w:type="dxa"/>
            <w:shd w:val="clear" w:color="auto" w:fill="FFFFFF"/>
          </w:tcPr>
          <w:p w14:paraId="76890DD5" w14:textId="4196A5E2" w:rsidR="00C434B8" w:rsidRPr="002D2C39" w:rsidRDefault="00C16393" w:rsidP="00E21644">
            <w:pPr>
              <w:pStyle w:val="Tabletext"/>
            </w:pPr>
            <w:r w:rsidRPr="002D2C39">
              <w:rPr>
                <w:noProof/>
              </w:rPr>
              <w:drawing>
                <wp:inline distT="0" distB="0" distL="0" distR="0" wp14:anchorId="6A88CC2C" wp14:editId="48B77880">
                  <wp:extent cx="220980" cy="1905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p>
        </w:tc>
        <w:tc>
          <w:tcPr>
            <w:tcW w:w="6803" w:type="dxa"/>
            <w:shd w:val="clear" w:color="auto" w:fill="FFFFFF"/>
          </w:tcPr>
          <w:p w14:paraId="02E4A0D7" w14:textId="77777777" w:rsidR="00C434B8" w:rsidRPr="002D2C39" w:rsidRDefault="00C434B8" w:rsidP="00E21644">
            <w:pPr>
              <w:pStyle w:val="Tabletext"/>
            </w:pPr>
            <w:r w:rsidRPr="002D2C39">
              <w:t>Eksponatas, priskirtas komplektui</w:t>
            </w:r>
          </w:p>
        </w:tc>
      </w:tr>
      <w:tr w:rsidR="00C434B8" w:rsidRPr="002D2C39" w14:paraId="0BAB5765" w14:textId="77777777" w:rsidTr="00E21644">
        <w:trPr>
          <w:cantSplit/>
        </w:trPr>
        <w:tc>
          <w:tcPr>
            <w:tcW w:w="1669" w:type="dxa"/>
            <w:shd w:val="clear" w:color="auto" w:fill="FFFFFF"/>
          </w:tcPr>
          <w:p w14:paraId="1348F834" w14:textId="58CEC528" w:rsidR="00C434B8" w:rsidRPr="002D2C39" w:rsidRDefault="00C16393" w:rsidP="00E21644">
            <w:pPr>
              <w:pStyle w:val="Tabletext"/>
            </w:pPr>
            <w:r w:rsidRPr="002D2C39">
              <w:rPr>
                <w:noProof/>
              </w:rPr>
              <w:drawing>
                <wp:inline distT="0" distB="0" distL="0" distR="0" wp14:anchorId="1D0D9B2A" wp14:editId="057AF327">
                  <wp:extent cx="213360" cy="1752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360" cy="175260"/>
                          </a:xfrm>
                          <a:prstGeom prst="rect">
                            <a:avLst/>
                          </a:prstGeom>
                          <a:noFill/>
                          <a:ln>
                            <a:noFill/>
                          </a:ln>
                        </pic:spPr>
                      </pic:pic>
                    </a:graphicData>
                  </a:graphic>
                </wp:inline>
              </w:drawing>
            </w:r>
          </w:p>
        </w:tc>
        <w:tc>
          <w:tcPr>
            <w:tcW w:w="6803" w:type="dxa"/>
            <w:shd w:val="clear" w:color="auto" w:fill="FFFFFF"/>
          </w:tcPr>
          <w:p w14:paraId="7166B143" w14:textId="77777777" w:rsidR="00C434B8" w:rsidRPr="002D2C39" w:rsidRDefault="00C434B8" w:rsidP="00E21644">
            <w:pPr>
              <w:pStyle w:val="Tabletext"/>
            </w:pPr>
            <w:r w:rsidRPr="002D2C39">
              <w:t>Komplektas</w:t>
            </w:r>
          </w:p>
        </w:tc>
      </w:tr>
      <w:tr w:rsidR="00C434B8" w:rsidRPr="002D2C39" w14:paraId="002952CE" w14:textId="77777777" w:rsidTr="00E21644">
        <w:trPr>
          <w:cantSplit/>
        </w:trPr>
        <w:tc>
          <w:tcPr>
            <w:tcW w:w="1669" w:type="dxa"/>
            <w:shd w:val="clear" w:color="auto" w:fill="FFFFFF"/>
          </w:tcPr>
          <w:p w14:paraId="47448180" w14:textId="1549654F" w:rsidR="00C434B8" w:rsidRPr="002D2C39" w:rsidRDefault="00C16393" w:rsidP="00E21644">
            <w:pPr>
              <w:pStyle w:val="Tabletext"/>
            </w:pPr>
            <w:r w:rsidRPr="002D2C39">
              <w:rPr>
                <w:noProof/>
              </w:rPr>
              <w:drawing>
                <wp:inline distT="0" distB="0" distL="0" distR="0" wp14:anchorId="2E06524E" wp14:editId="6620D99E">
                  <wp:extent cx="205740" cy="2133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5740" cy="213360"/>
                          </a:xfrm>
                          <a:prstGeom prst="rect">
                            <a:avLst/>
                          </a:prstGeom>
                          <a:noFill/>
                          <a:ln>
                            <a:noFill/>
                          </a:ln>
                        </pic:spPr>
                      </pic:pic>
                    </a:graphicData>
                  </a:graphic>
                </wp:inline>
              </w:drawing>
            </w:r>
          </w:p>
        </w:tc>
        <w:tc>
          <w:tcPr>
            <w:tcW w:w="6803" w:type="dxa"/>
            <w:shd w:val="clear" w:color="auto" w:fill="FFFFFF"/>
          </w:tcPr>
          <w:p w14:paraId="2A28F41A" w14:textId="77777777" w:rsidR="00C434B8" w:rsidRPr="002D2C39" w:rsidRDefault="00C434B8" w:rsidP="00E21644">
            <w:pPr>
              <w:pStyle w:val="Tabletext"/>
            </w:pPr>
            <w:r w:rsidRPr="002D2C39">
              <w:t>Eksponatas</w:t>
            </w:r>
          </w:p>
        </w:tc>
      </w:tr>
      <w:tr w:rsidR="00C434B8" w:rsidRPr="002D2C39" w14:paraId="182355CE" w14:textId="77777777" w:rsidTr="00E21644">
        <w:trPr>
          <w:cantSplit/>
        </w:trPr>
        <w:tc>
          <w:tcPr>
            <w:tcW w:w="1669" w:type="dxa"/>
            <w:shd w:val="clear" w:color="auto" w:fill="FFFFFF"/>
          </w:tcPr>
          <w:p w14:paraId="4C5A55A5" w14:textId="77777777" w:rsidR="00C434B8" w:rsidRPr="002D2C39" w:rsidRDefault="00C434B8" w:rsidP="00E21644">
            <w:pPr>
              <w:pStyle w:val="Tabletext"/>
            </w:pPr>
            <w:r w:rsidRPr="002D2C39">
              <w:object w:dxaOrig="240" w:dyaOrig="252" w14:anchorId="43904F14">
                <v:shape id="_x0000_i1044" type="#_x0000_t75" style="width:12pt;height:12.75pt" o:ole="">
                  <v:imagedata r:id="rId105" o:title=""/>
                </v:shape>
                <o:OLEObject Type="Embed" ProgID="PBrush" ShapeID="_x0000_i1044" DrawAspect="Content" ObjectID="_1785133431" r:id="rId107"/>
              </w:object>
            </w:r>
          </w:p>
        </w:tc>
        <w:tc>
          <w:tcPr>
            <w:tcW w:w="6803" w:type="dxa"/>
            <w:shd w:val="clear" w:color="auto" w:fill="FFFFFF"/>
          </w:tcPr>
          <w:p w14:paraId="4094663F" w14:textId="77777777" w:rsidR="00C434B8" w:rsidRPr="002D2C39" w:rsidRDefault="00C434B8" w:rsidP="00E21644">
            <w:pPr>
              <w:pStyle w:val="Tabletext"/>
            </w:pPr>
            <w:r w:rsidRPr="002D2C39">
              <w:t>Eksponatas, turintis prisegtų bylų</w:t>
            </w:r>
          </w:p>
        </w:tc>
      </w:tr>
    </w:tbl>
    <w:p w14:paraId="1E9F8E4A" w14:textId="77777777" w:rsidR="00726A15" w:rsidRPr="002D2C39" w:rsidRDefault="00726A15" w:rsidP="00726A15">
      <w:pPr>
        <w:pStyle w:val="AlnosNumbered"/>
      </w:pPr>
      <w:r w:rsidRPr="002D2C39">
        <w:t xml:space="preserve">Lange </w:t>
      </w:r>
      <w:r w:rsidRPr="002D2C39">
        <w:rPr>
          <w:rStyle w:val="CharLangas"/>
        </w:rPr>
        <w:t>Eksponatų paieška</w:t>
      </w:r>
      <w:r w:rsidRPr="002D2C39">
        <w:t xml:space="preserve">, rezultatų lentelėje stulpelyje </w:t>
      </w:r>
      <w:r w:rsidRPr="002D2C39">
        <w:rPr>
          <w:b/>
        </w:rPr>
        <w:t>Eksponato pavadinimas</w:t>
      </w:r>
      <w:r w:rsidRPr="002D2C39">
        <w:t xml:space="preserve"> spauskite</w:t>
      </w:r>
      <w:r w:rsidRPr="002D2C39">
        <w:rPr>
          <w:lang w:eastAsia="lt-LT"/>
        </w:rPr>
        <w:t xml:space="preserve"> nuorodą</w:t>
      </w:r>
      <w:r w:rsidRPr="002D2C39">
        <w:t>.</w:t>
      </w:r>
    </w:p>
    <w:p w14:paraId="6A22672D" w14:textId="77777777" w:rsidR="00726A15" w:rsidRPr="002D2C39" w:rsidRDefault="00726A15" w:rsidP="00726A15">
      <w:pPr>
        <w:pStyle w:val="BodyText"/>
      </w:pPr>
      <w:r w:rsidRPr="002D2C39">
        <w:t xml:space="preserve">Atsiveria langas </w:t>
      </w:r>
      <w:r w:rsidRPr="002D2C39">
        <w:rPr>
          <w:rStyle w:val="CharLangas"/>
        </w:rPr>
        <w:t>Eksponatų paieška &gt; Eksponatas/Komplektas</w:t>
      </w:r>
      <w:r w:rsidRPr="002D2C39">
        <w:t>.</w:t>
      </w:r>
    </w:p>
    <w:p w14:paraId="44DD0F53" w14:textId="77777777" w:rsidR="00726A15" w:rsidRPr="002D2C39" w:rsidRDefault="00726A15" w:rsidP="00726A15">
      <w:pPr>
        <w:pStyle w:val="AlnosNumbered"/>
      </w:pPr>
      <w:r w:rsidRPr="002D2C39">
        <w:lastRenderedPageBreak/>
        <w:t>Peržiūrėkite eksponato/komplekto duomenis.</w:t>
      </w:r>
    </w:p>
    <w:p w14:paraId="6FA1C528" w14:textId="77777777" w:rsidR="005807FD" w:rsidRPr="002D2C39" w:rsidRDefault="005807FD" w:rsidP="003B3DD5">
      <w:pPr>
        <w:pStyle w:val="BodyText"/>
      </w:pPr>
      <w:r w:rsidRPr="002D2C39">
        <w:t>Kiek duomenų kortelių turi eksponato/komplekto aprašas, priklauso nuo to, kiek informacijos buvo apie jį įvesta, bei taip pat nuo atliktų veiksmų. Pvz.:</w:t>
      </w:r>
    </w:p>
    <w:p w14:paraId="2C157FDA" w14:textId="77777777" w:rsidR="005807FD" w:rsidRPr="002D2C39" w:rsidRDefault="005807FD" w:rsidP="00416525">
      <w:pPr>
        <w:pStyle w:val="buletedafternumber"/>
      </w:pPr>
      <w:r w:rsidRPr="002D2C39">
        <w:t xml:space="preserve">Į kolekcijas įtrauktų eksponatų bei kitų muziejinių vertybių aprašai automatiškai papildomi duomenų kortele </w:t>
      </w:r>
      <w:r w:rsidRPr="002D2C39">
        <w:rPr>
          <w:rStyle w:val="CharLaukas"/>
        </w:rPr>
        <w:t>Kolekcijos</w:t>
      </w:r>
      <w:r w:rsidRPr="002D2C39">
        <w:t>, kurioje galite peržiūrėti sąrašą visų kolekcijų, į kurias įtrauktas eksponatas ar vertybė.</w:t>
      </w:r>
    </w:p>
    <w:p w14:paraId="4FD68C76" w14:textId="77777777" w:rsidR="005807FD" w:rsidRPr="002D2C39" w:rsidRDefault="005807FD" w:rsidP="00416525">
      <w:pPr>
        <w:pStyle w:val="buletedafternumber"/>
      </w:pPr>
      <w:r w:rsidRPr="002D2C39">
        <w:t xml:space="preserve">Importuotų iš kitų sistemų eksponatų duomenys pateikiami su papildoma kortele – </w:t>
      </w:r>
      <w:r w:rsidRPr="002D2C39">
        <w:rPr>
          <w:rStyle w:val="CharLaukas"/>
        </w:rPr>
        <w:t>Duomenų migravimas</w:t>
      </w:r>
      <w:r w:rsidRPr="002D2C39">
        <w:t>, kurioje pateikiamas sąrašas iš kitos sistemos perkeltų duomenų.</w:t>
      </w:r>
    </w:p>
    <w:p w14:paraId="74D76288" w14:textId="77777777" w:rsidR="00726A15" w:rsidRPr="002D2C39" w:rsidRDefault="00726A15" w:rsidP="00726A15">
      <w:pPr>
        <w:pStyle w:val="Pastaba"/>
      </w:pPr>
      <w:r w:rsidRPr="002D2C39">
        <w:t>Keisti eksponato/komplekto duomenų peržiūros lange negalite.</w:t>
      </w:r>
    </w:p>
    <w:p w14:paraId="05EBE92E" w14:textId="77777777" w:rsidR="00390689" w:rsidRPr="002D2C39" w:rsidRDefault="00390689" w:rsidP="00390689">
      <w:pPr>
        <w:pStyle w:val="Heading2"/>
      </w:pPr>
      <w:bookmarkStart w:id="115" w:name="_Ref333909110"/>
      <w:bookmarkStart w:id="116" w:name="_Ref333909112"/>
      <w:bookmarkStart w:id="117" w:name="_Toc343179478"/>
      <w:bookmarkStart w:id="118" w:name="_Toc169621459"/>
      <w:r w:rsidRPr="002D2C39">
        <w:t>Formuoti eksponato duomenis spausdinimui</w:t>
      </w:r>
      <w:bookmarkEnd w:id="115"/>
      <w:bookmarkEnd w:id="116"/>
      <w:bookmarkEnd w:id="117"/>
      <w:bookmarkEnd w:id="118"/>
    </w:p>
    <w:p w14:paraId="465D413C" w14:textId="77777777" w:rsidR="00390689" w:rsidRPr="002D2C39" w:rsidRDefault="00390689" w:rsidP="00390689">
      <w:pPr>
        <w:pStyle w:val="Alnostext"/>
        <w:keepNext/>
      </w:pPr>
      <w:r w:rsidRPr="002D2C39">
        <w:t xml:space="preserve">Paskirtis – </w:t>
      </w:r>
      <w:r w:rsidRPr="002D2C39">
        <w:rPr>
          <w:rFonts w:cs="Arial"/>
        </w:rPr>
        <w:t>suformuoti eksponato duomenis spausdinimui.</w:t>
      </w:r>
      <w:r w:rsidRPr="002D2C39">
        <w:t xml:space="preserve"> </w:t>
      </w:r>
    </w:p>
    <w:p w14:paraId="029C6521" w14:textId="77777777" w:rsidR="00390689" w:rsidRPr="002D2C39" w:rsidRDefault="00390689" w:rsidP="00390689">
      <w:pPr>
        <w:pStyle w:val="HeadingB"/>
        <w:rPr>
          <w:noProof w:val="0"/>
        </w:rPr>
      </w:pPr>
      <w:r w:rsidRPr="002D2C39">
        <w:rPr>
          <w:noProof w:val="0"/>
        </w:rPr>
        <w:t>Kaip atlikti</w:t>
      </w:r>
    </w:p>
    <w:p w14:paraId="44E05DA8" w14:textId="77777777" w:rsidR="00390689" w:rsidRPr="002D2C39" w:rsidRDefault="00390689" w:rsidP="00390689">
      <w:pPr>
        <w:pStyle w:val="Alnostext"/>
        <w:keepNext/>
      </w:pPr>
      <w:r w:rsidRPr="002D2C39">
        <w:t xml:space="preserve">Norėdami </w:t>
      </w:r>
      <w:r w:rsidRPr="002D2C39">
        <w:rPr>
          <w:rFonts w:cs="Arial"/>
        </w:rPr>
        <w:t>formuoti eksponato duomenis spausdinimui</w:t>
      </w:r>
      <w:r w:rsidRPr="002D2C39">
        <w:t>, atlikite šiuos veiksmus:</w:t>
      </w:r>
    </w:p>
    <w:p w14:paraId="6E75D87D" w14:textId="77777777" w:rsidR="00390689" w:rsidRPr="002D2C39" w:rsidRDefault="00390689" w:rsidP="0098289C">
      <w:pPr>
        <w:pStyle w:val="AlnosNumbered"/>
        <w:keepNext/>
        <w:numPr>
          <w:ilvl w:val="0"/>
          <w:numId w:val="69"/>
        </w:numPr>
      </w:pPr>
      <w:r w:rsidRPr="002D2C39">
        <w:t>Suraskite norimo eksponato/komplekto duomenis.</w:t>
      </w:r>
    </w:p>
    <w:p w14:paraId="39FF17D1" w14:textId="28ACA72B" w:rsidR="00390689" w:rsidRPr="002D2C39" w:rsidRDefault="00390689" w:rsidP="00390689">
      <w:pPr>
        <w:pStyle w:val="BodyText"/>
      </w:pPr>
      <w:r w:rsidRPr="002D2C39">
        <w:t xml:space="preserve">Kaip atlikti skaitykite </w:t>
      </w:r>
      <w:r w:rsidRPr="002D2C39">
        <w:rPr>
          <w:rStyle w:val="CharLangas"/>
        </w:rPr>
        <w:fldChar w:fldCharType="begin"/>
      </w:r>
      <w:r w:rsidRPr="002D2C39">
        <w:rPr>
          <w:rStyle w:val="CharLangas"/>
        </w:rPr>
        <w:instrText xml:space="preserve"> REF _Ref307307073 \h  \* MERGEFORMAT </w:instrText>
      </w:r>
      <w:r w:rsidRPr="002D2C39">
        <w:rPr>
          <w:rStyle w:val="CharLangas"/>
        </w:rPr>
      </w:r>
      <w:r w:rsidRPr="002D2C39">
        <w:rPr>
          <w:rStyle w:val="CharLangas"/>
        </w:rPr>
        <w:fldChar w:fldCharType="separate"/>
      </w:r>
      <w:r w:rsidR="00882542" w:rsidRPr="00882542">
        <w:rPr>
          <w:rStyle w:val="CharLangas"/>
        </w:rPr>
        <w:t>Surasti eksponato/komplekto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_Ref307307078 \h </w:instrText>
      </w:r>
      <w:r w:rsidRPr="002D2C39">
        <w:rPr>
          <w:rStyle w:val="CharLangas"/>
        </w:rPr>
      </w:r>
      <w:r w:rsidRPr="002D2C39">
        <w:rPr>
          <w:rStyle w:val="CharLangas"/>
        </w:rPr>
        <w:fldChar w:fldCharType="separate"/>
      </w:r>
      <w:r w:rsidR="00882542">
        <w:rPr>
          <w:rStyle w:val="CharLangas"/>
          <w:noProof/>
        </w:rPr>
        <w:t>30</w:t>
      </w:r>
      <w:r w:rsidRPr="002D2C39">
        <w:rPr>
          <w:rStyle w:val="CharLangas"/>
        </w:rPr>
        <w:fldChar w:fldCharType="end"/>
      </w:r>
      <w:r w:rsidRPr="002D2C39">
        <w:rPr>
          <w:rStyle w:val="CharLangas"/>
        </w:rPr>
        <w:t xml:space="preserve"> psl.)</w:t>
      </w:r>
      <w:r w:rsidRPr="002D2C39">
        <w:t>.</w:t>
      </w:r>
    </w:p>
    <w:p w14:paraId="0A416FB1" w14:textId="5176ED81" w:rsidR="00390689" w:rsidRPr="002D2C39" w:rsidRDefault="00390689" w:rsidP="00390689">
      <w:pPr>
        <w:pStyle w:val="AlnosNumbered"/>
      </w:pPr>
      <w:r w:rsidRPr="002D2C39">
        <w:t xml:space="preserve">Kortelėje </w:t>
      </w:r>
      <w:r w:rsidRPr="002D2C39">
        <w:rPr>
          <w:rStyle w:val="CharLaukas"/>
        </w:rPr>
        <w:t>Pagrindiniai duomenys</w:t>
      </w:r>
      <w:r w:rsidRPr="002D2C39">
        <w:t xml:space="preserve"> spauskite </w:t>
      </w:r>
      <w:r w:rsidR="00C16393" w:rsidRPr="002D2C39">
        <w:rPr>
          <w:noProof/>
        </w:rPr>
        <w:drawing>
          <wp:inline distT="0" distB="0" distL="0" distR="0" wp14:anchorId="12369CD1" wp14:editId="1AD3FBFE">
            <wp:extent cx="617220" cy="1905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r w:rsidRPr="002D2C39">
        <w:t>.</w:t>
      </w:r>
    </w:p>
    <w:p w14:paraId="0B6686B6" w14:textId="77777777" w:rsidR="00A54B2C" w:rsidRPr="002D2C39" w:rsidRDefault="00390689" w:rsidP="00390689">
      <w:pPr>
        <w:pStyle w:val="BodyText"/>
      </w:pPr>
      <w:r w:rsidRPr="002D2C39">
        <w:t>Sistema suformuoja duomenis peržiūrai/spausdinimui.</w:t>
      </w:r>
    </w:p>
    <w:p w14:paraId="774AAA70" w14:textId="77777777" w:rsidR="003A0A3A" w:rsidRPr="002D2C39" w:rsidRDefault="003A0A3A" w:rsidP="003A0A3A">
      <w:pPr>
        <w:pStyle w:val="Pastaba"/>
      </w:pPr>
      <w:r w:rsidRPr="002D2C39">
        <w:t xml:space="preserve">Suformuotoje suvestinėje rodomi ir tik tie duomenų blokai ir tik tie duomenų laukai, kuriuose yra užpildytos informacijos. </w:t>
      </w:r>
    </w:p>
    <w:p w14:paraId="06797EFB" w14:textId="4F794670" w:rsidR="003A0A3A" w:rsidRPr="002D2C39" w:rsidRDefault="003A0A3A" w:rsidP="003A0A3A">
      <w:pPr>
        <w:pStyle w:val="AlnosNumbered"/>
      </w:pPr>
      <w:r w:rsidRPr="002D2C39">
        <w:t xml:space="preserve">Spauskite </w:t>
      </w:r>
      <w:r w:rsidR="00C16393" w:rsidRPr="002D2C39">
        <w:rPr>
          <w:noProof/>
        </w:rPr>
        <w:drawing>
          <wp:inline distT="0" distB="0" distL="0" distR="0" wp14:anchorId="542ABCA4" wp14:editId="4798E440">
            <wp:extent cx="647700" cy="1905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2D2C39">
        <w:t>.</w:t>
      </w:r>
    </w:p>
    <w:p w14:paraId="7E09130F" w14:textId="77777777" w:rsidR="003A0A3A" w:rsidRPr="002D2C39" w:rsidRDefault="003A0A3A" w:rsidP="003A0A3A">
      <w:pPr>
        <w:pStyle w:val="BodyText"/>
      </w:pPr>
      <w:r w:rsidRPr="002D2C39">
        <w:t>Sistema paruošia eksponato/komplekto aprašą spausdinimui.</w:t>
      </w:r>
    </w:p>
    <w:p w14:paraId="3D2D2946" w14:textId="77777777" w:rsidR="003A0A3A" w:rsidRPr="002D2C39" w:rsidRDefault="003A0A3A" w:rsidP="003A0A3A">
      <w:pPr>
        <w:pStyle w:val="AlnosNumbered"/>
      </w:pPr>
      <w:r w:rsidRPr="002D2C39">
        <w:t xml:space="preserve">Nurodykite spausdinimo nustatymus ir spauskite </w:t>
      </w:r>
      <w:r w:rsidRPr="002D2C39">
        <w:rPr>
          <w:b/>
        </w:rPr>
        <w:t>[</w:t>
      </w:r>
      <w:proofErr w:type="spellStart"/>
      <w:r w:rsidRPr="002D2C39">
        <w:rPr>
          <w:b/>
        </w:rPr>
        <w:t>Print</w:t>
      </w:r>
      <w:proofErr w:type="spellEnd"/>
      <w:r w:rsidRPr="002D2C39">
        <w:rPr>
          <w:b/>
        </w:rPr>
        <w:t>]</w:t>
      </w:r>
      <w:r w:rsidRPr="002D2C39">
        <w:t>.</w:t>
      </w:r>
    </w:p>
    <w:p w14:paraId="089541F8" w14:textId="77777777" w:rsidR="00390689" w:rsidRPr="002D2C39" w:rsidRDefault="00390689" w:rsidP="00390689">
      <w:pPr>
        <w:pStyle w:val="Heading2"/>
      </w:pPr>
      <w:bookmarkStart w:id="119" w:name="_Ref333909115"/>
      <w:bookmarkStart w:id="120" w:name="_Ref333909117"/>
      <w:bookmarkStart w:id="121" w:name="_Toc343179479"/>
      <w:bookmarkStart w:id="122" w:name="_Toc169621460"/>
      <w:r w:rsidRPr="002D2C39">
        <w:t>Peržiūrėti eksponato svarbių duomenų keitimo istoriją</w:t>
      </w:r>
      <w:bookmarkEnd w:id="119"/>
      <w:bookmarkEnd w:id="120"/>
      <w:bookmarkEnd w:id="121"/>
      <w:bookmarkEnd w:id="122"/>
    </w:p>
    <w:p w14:paraId="61106AE8" w14:textId="77777777" w:rsidR="00390689" w:rsidRPr="002D2C39" w:rsidRDefault="00390689" w:rsidP="00390689">
      <w:pPr>
        <w:pStyle w:val="Alnostext"/>
        <w:keepNext/>
      </w:pPr>
      <w:r w:rsidRPr="002D2C39">
        <w:t xml:space="preserve">Paskirtis – </w:t>
      </w:r>
      <w:r w:rsidRPr="002D2C39">
        <w:rPr>
          <w:rFonts w:cs="Arial"/>
        </w:rPr>
        <w:t>peržiūrėti eksponato svarbių duomenų keitimo istoriją</w:t>
      </w:r>
      <w:r w:rsidRPr="002D2C39">
        <w:t xml:space="preserve">. </w:t>
      </w:r>
    </w:p>
    <w:p w14:paraId="4DE23FBD" w14:textId="77777777" w:rsidR="00390689" w:rsidRPr="002D2C39" w:rsidRDefault="00390689" w:rsidP="00390689">
      <w:pPr>
        <w:pStyle w:val="HeadingB"/>
        <w:rPr>
          <w:noProof w:val="0"/>
        </w:rPr>
      </w:pPr>
      <w:r w:rsidRPr="002D2C39">
        <w:rPr>
          <w:noProof w:val="0"/>
        </w:rPr>
        <w:t>Kas gali atlikti</w:t>
      </w:r>
    </w:p>
    <w:p w14:paraId="7BB4205B" w14:textId="77777777" w:rsidR="00390689" w:rsidRPr="002D2C39" w:rsidRDefault="00390689" w:rsidP="00390689">
      <w:pPr>
        <w:pStyle w:val="Alnostext"/>
      </w:pPr>
      <w:r w:rsidRPr="002D2C39">
        <w:rPr>
          <w:rFonts w:cs="Arial"/>
        </w:rPr>
        <w:t>Peržiūrėti eksponato svarbių duomenų keitimo istoriją</w:t>
      </w:r>
      <w:r w:rsidRPr="002D2C39">
        <w:t xml:space="preserve"> sistemoje gali:</w:t>
      </w:r>
    </w:p>
    <w:p w14:paraId="484A3613" w14:textId="77777777" w:rsidR="00390689" w:rsidRPr="002D2C39" w:rsidRDefault="00390689" w:rsidP="00390689">
      <w:pPr>
        <w:pStyle w:val="AlnostextBuleted"/>
      </w:pPr>
      <w:r w:rsidRPr="002D2C39">
        <w:t>Naudotojas, kuriam suteiktos teisės įvesti ir keisti ir peržiūrėti eksponato duomenis.</w:t>
      </w:r>
    </w:p>
    <w:p w14:paraId="620949D9" w14:textId="77777777" w:rsidR="00390689" w:rsidRPr="002D2C39" w:rsidRDefault="00390689" w:rsidP="00390689">
      <w:pPr>
        <w:pStyle w:val="HeadingB"/>
        <w:rPr>
          <w:noProof w:val="0"/>
        </w:rPr>
      </w:pPr>
      <w:r w:rsidRPr="002D2C39">
        <w:rPr>
          <w:noProof w:val="0"/>
        </w:rPr>
        <w:t>Kaip atlikti</w:t>
      </w:r>
    </w:p>
    <w:p w14:paraId="1962E699" w14:textId="77777777" w:rsidR="00390689" w:rsidRPr="002D2C39" w:rsidRDefault="00390689" w:rsidP="00390689">
      <w:pPr>
        <w:pStyle w:val="Alnostext"/>
        <w:keepNext/>
      </w:pPr>
      <w:r w:rsidRPr="002D2C39">
        <w:t xml:space="preserve">Norėdami </w:t>
      </w:r>
      <w:r w:rsidRPr="002D2C39">
        <w:rPr>
          <w:rFonts w:cs="Arial"/>
        </w:rPr>
        <w:t>peržiūrėti eksponato svarbių duomenų  keitimo istoriją</w:t>
      </w:r>
      <w:r w:rsidRPr="002D2C39">
        <w:t>, atlikite šiuos veiksmus:</w:t>
      </w:r>
    </w:p>
    <w:p w14:paraId="02352A1E" w14:textId="77777777" w:rsidR="00390689" w:rsidRPr="002D2C39" w:rsidRDefault="00390689" w:rsidP="0098289C">
      <w:pPr>
        <w:pStyle w:val="AlnosNumbered"/>
        <w:keepNext/>
        <w:numPr>
          <w:ilvl w:val="0"/>
          <w:numId w:val="97"/>
        </w:numPr>
      </w:pPr>
      <w:r w:rsidRPr="002D2C39">
        <w:t>Suraskite ir atsiverskite norimo eksponato/komplekto duomenis.</w:t>
      </w:r>
    </w:p>
    <w:p w14:paraId="4C9D6CA8" w14:textId="28555F5D" w:rsidR="00390689" w:rsidRPr="002D2C39" w:rsidRDefault="00390689" w:rsidP="00390689">
      <w:pPr>
        <w:pStyle w:val="BodyText"/>
      </w:pPr>
      <w:r w:rsidRPr="002D2C39">
        <w:t xml:space="preserve">Kaip atlikti skaitykite </w:t>
      </w:r>
      <w:r w:rsidRPr="002D2C39">
        <w:rPr>
          <w:rStyle w:val="CharLangas"/>
        </w:rPr>
        <w:fldChar w:fldCharType="begin"/>
      </w:r>
      <w:r w:rsidRPr="002D2C39">
        <w:rPr>
          <w:rStyle w:val="CharLangas"/>
        </w:rPr>
        <w:instrText xml:space="preserve"> REF _Ref307320975 \h  \* MERGEFORMAT </w:instrText>
      </w:r>
      <w:r w:rsidRPr="002D2C39">
        <w:rPr>
          <w:rStyle w:val="CharLangas"/>
        </w:rPr>
      </w:r>
      <w:r w:rsidRPr="002D2C39">
        <w:rPr>
          <w:rStyle w:val="CharLangas"/>
        </w:rPr>
        <w:fldChar w:fldCharType="separate"/>
      </w:r>
      <w:r w:rsidR="00882542" w:rsidRPr="00882542">
        <w:rPr>
          <w:rStyle w:val="CharLangas"/>
        </w:rPr>
        <w:t>Peržiūrėti eksponato/komplekto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_Ref307320975 \h </w:instrText>
      </w:r>
      <w:r w:rsidRPr="002D2C39">
        <w:rPr>
          <w:rStyle w:val="CharLangas"/>
        </w:rPr>
      </w:r>
      <w:r w:rsidRPr="002D2C39">
        <w:rPr>
          <w:rStyle w:val="CharLangas"/>
        </w:rPr>
        <w:fldChar w:fldCharType="separate"/>
      </w:r>
      <w:r w:rsidR="00882542">
        <w:rPr>
          <w:rStyle w:val="CharLangas"/>
          <w:noProof/>
        </w:rPr>
        <w:t>31</w:t>
      </w:r>
      <w:r w:rsidRPr="002D2C39">
        <w:rPr>
          <w:rStyle w:val="CharLangas"/>
        </w:rPr>
        <w:fldChar w:fldCharType="end"/>
      </w:r>
      <w:r w:rsidRPr="002D2C39">
        <w:rPr>
          <w:rStyle w:val="CharLangas"/>
        </w:rPr>
        <w:t xml:space="preserve"> psl.)</w:t>
      </w:r>
      <w:r w:rsidRPr="002D2C39">
        <w:t>.</w:t>
      </w:r>
    </w:p>
    <w:p w14:paraId="4E5E45DF" w14:textId="77777777" w:rsidR="00390689" w:rsidRPr="002D2C39" w:rsidRDefault="00390689" w:rsidP="000E407C">
      <w:pPr>
        <w:pStyle w:val="AlnosNumbered"/>
        <w:keepNext/>
      </w:pPr>
      <w:r w:rsidRPr="002D2C39">
        <w:t xml:space="preserve">Atsiverskite kortelę </w:t>
      </w:r>
      <w:r w:rsidRPr="002D2C39">
        <w:rPr>
          <w:rStyle w:val="CharLaukas"/>
        </w:rPr>
        <w:t>Pakeitimai</w:t>
      </w:r>
      <w:r w:rsidRPr="002D2C39">
        <w:t>.</w:t>
      </w:r>
    </w:p>
    <w:p w14:paraId="11AB4884" w14:textId="17542672" w:rsidR="00390689" w:rsidRPr="00784805" w:rsidRDefault="00784805" w:rsidP="000E407C">
      <w:pPr>
        <w:pStyle w:val="Picture"/>
        <w:rPr>
          <w:b/>
          <w:bCs/>
        </w:rPr>
      </w:pPr>
      <w:r w:rsidRPr="00784805">
        <w:rPr>
          <w:b/>
          <w:bCs/>
          <w:noProof/>
        </w:rPr>
        <w:drawing>
          <wp:inline distT="0" distB="0" distL="0" distR="0" wp14:anchorId="12539B2A" wp14:editId="52D96ABA">
            <wp:extent cx="5850890" cy="1381760"/>
            <wp:effectExtent l="0" t="0" r="0" b="8890"/>
            <wp:docPr id="1862771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71507" name="Picture 1" descr="A screenshot of a computer&#10;&#10;Description automatically generated"/>
                    <pic:cNvPicPr/>
                  </pic:nvPicPr>
                  <pic:blipFill>
                    <a:blip r:embed="rId110"/>
                    <a:stretch>
                      <a:fillRect/>
                    </a:stretch>
                  </pic:blipFill>
                  <pic:spPr>
                    <a:xfrm>
                      <a:off x="0" y="0"/>
                      <a:ext cx="5850890" cy="1381760"/>
                    </a:xfrm>
                    <a:prstGeom prst="rect">
                      <a:avLst/>
                    </a:prstGeom>
                  </pic:spPr>
                </pic:pic>
              </a:graphicData>
            </a:graphic>
          </wp:inline>
        </w:drawing>
      </w:r>
    </w:p>
    <w:p w14:paraId="7309B4E2" w14:textId="77777777" w:rsidR="00390689" w:rsidRPr="002D2C39" w:rsidRDefault="00390689" w:rsidP="00390689">
      <w:pPr>
        <w:pStyle w:val="AlnosNumbered"/>
      </w:pPr>
      <w:r w:rsidRPr="002D2C39">
        <w:t xml:space="preserve">Nurodykite pakeitimų paieškos kriterijus ir spauskite </w:t>
      </w:r>
      <w:r w:rsidRPr="002D2C39">
        <w:rPr>
          <w:rStyle w:val="CharLaukas"/>
        </w:rPr>
        <w:t>[Ieškoti]</w:t>
      </w:r>
      <w:r w:rsidRPr="002D2C39">
        <w:t>.</w:t>
      </w:r>
    </w:p>
    <w:p w14:paraId="566D4680" w14:textId="77777777" w:rsidR="00390689" w:rsidRPr="002D2C39" w:rsidRDefault="00390689" w:rsidP="00390689">
      <w:pPr>
        <w:pStyle w:val="BodyText"/>
      </w:pPr>
      <w:r w:rsidRPr="002D2C39">
        <w:t>Sistema pateikia atliktų pakeitimų, atitinkančių kriterijus, sąrašą.</w:t>
      </w:r>
    </w:p>
    <w:p w14:paraId="393674D7" w14:textId="77777777" w:rsidR="00390689" w:rsidRPr="002D2C39" w:rsidRDefault="00390689" w:rsidP="00390689">
      <w:pPr>
        <w:pStyle w:val="Pastaba"/>
      </w:pPr>
      <w:r w:rsidRPr="002D2C39">
        <w:lastRenderedPageBreak/>
        <w:t>Jei kriterijų nenurodysite, atlikdami paiešką, sistema pateiks visus atliktus eksponato/komplekto duomenų pakeitimus.</w:t>
      </w:r>
    </w:p>
    <w:p w14:paraId="792D3BDC" w14:textId="77777777" w:rsidR="00390689" w:rsidRPr="002D2C39" w:rsidRDefault="00390689" w:rsidP="00390689">
      <w:pPr>
        <w:pStyle w:val="AlnosNumbered"/>
      </w:pPr>
      <w:r w:rsidRPr="002D2C39">
        <w:t>Peržiūrėkite duomenų pakeitimų istoriją.</w:t>
      </w:r>
    </w:p>
    <w:p w14:paraId="575E6C5E" w14:textId="77777777" w:rsidR="00390689" w:rsidRPr="002D2C39" w:rsidRDefault="00390689" w:rsidP="00390689">
      <w:pPr>
        <w:pStyle w:val="Heading2"/>
      </w:pPr>
      <w:bookmarkStart w:id="123" w:name="_Ref333909124"/>
      <w:bookmarkStart w:id="124" w:name="_Ref333909126"/>
      <w:bookmarkStart w:id="125" w:name="_Ref333909382"/>
      <w:bookmarkStart w:id="126" w:name="_Ref333909384"/>
      <w:bookmarkStart w:id="127" w:name="_Ref333909386"/>
      <w:bookmarkStart w:id="128" w:name="_Toc343179480"/>
      <w:bookmarkStart w:id="129" w:name="_Toc169621461"/>
      <w:r w:rsidRPr="002D2C39">
        <w:t>Eksportuoti pasirinktus eksponatus</w:t>
      </w:r>
      <w:bookmarkEnd w:id="123"/>
      <w:bookmarkEnd w:id="124"/>
      <w:bookmarkEnd w:id="125"/>
      <w:bookmarkEnd w:id="126"/>
      <w:bookmarkEnd w:id="127"/>
      <w:bookmarkEnd w:id="128"/>
      <w:bookmarkEnd w:id="129"/>
    </w:p>
    <w:p w14:paraId="5C703F51" w14:textId="77777777" w:rsidR="00390689" w:rsidRPr="002D2C39" w:rsidRDefault="00390689" w:rsidP="00390689">
      <w:pPr>
        <w:pStyle w:val="Alnostext"/>
        <w:keepNext/>
      </w:pPr>
      <w:r w:rsidRPr="002D2C39">
        <w:t xml:space="preserve">Paskirtis – pasirinktų eksponatų sąrašą eksportuoti į </w:t>
      </w:r>
      <w:r w:rsidR="00091770" w:rsidRPr="002D2C39">
        <w:t xml:space="preserve">norimo </w:t>
      </w:r>
      <w:r w:rsidRPr="002D2C39">
        <w:t xml:space="preserve">tipo bylą. </w:t>
      </w:r>
    </w:p>
    <w:p w14:paraId="5939F937" w14:textId="77777777" w:rsidR="00390689" w:rsidRPr="002D2C39" w:rsidRDefault="00390689" w:rsidP="00390689">
      <w:pPr>
        <w:pStyle w:val="HeadingB"/>
        <w:rPr>
          <w:noProof w:val="0"/>
        </w:rPr>
      </w:pPr>
      <w:r w:rsidRPr="002D2C39">
        <w:rPr>
          <w:noProof w:val="0"/>
        </w:rPr>
        <w:t>Kas gali atlikti</w:t>
      </w:r>
    </w:p>
    <w:p w14:paraId="201A9750" w14:textId="77777777" w:rsidR="00390689" w:rsidRPr="002D2C39" w:rsidRDefault="00390689" w:rsidP="00390689">
      <w:pPr>
        <w:pStyle w:val="Alnostext"/>
        <w:keepNext/>
      </w:pPr>
      <w:r w:rsidRPr="002D2C39">
        <w:t>Eksportuoti gali:</w:t>
      </w:r>
    </w:p>
    <w:p w14:paraId="372B93DB" w14:textId="77777777" w:rsidR="00390689" w:rsidRPr="002D2C39" w:rsidRDefault="00390689" w:rsidP="00390689">
      <w:pPr>
        <w:pStyle w:val="AlnostextBuleted"/>
        <w:keepNext/>
      </w:pPr>
      <w:r w:rsidRPr="002D2C39">
        <w:t>Naudotojas, kuriam suteiktos teisės peržiūrėti eksponato duomenis.</w:t>
      </w:r>
    </w:p>
    <w:p w14:paraId="1DD41074" w14:textId="77777777" w:rsidR="00390689" w:rsidRPr="002D2C39" w:rsidRDefault="00390689" w:rsidP="00390689">
      <w:pPr>
        <w:pStyle w:val="HeadingB"/>
        <w:rPr>
          <w:noProof w:val="0"/>
        </w:rPr>
      </w:pPr>
      <w:r w:rsidRPr="002D2C39">
        <w:rPr>
          <w:noProof w:val="0"/>
        </w:rPr>
        <w:t>Kaip atlikti</w:t>
      </w:r>
    </w:p>
    <w:p w14:paraId="6B87E816" w14:textId="77777777" w:rsidR="00390689" w:rsidRPr="002D2C39" w:rsidRDefault="00390689" w:rsidP="00390689">
      <w:pPr>
        <w:pStyle w:val="Alnostext"/>
      </w:pPr>
      <w:r w:rsidRPr="002D2C39">
        <w:t>Norėdami eksportuoti duomenis į failą, atlikite šiuos veiksmus:</w:t>
      </w:r>
    </w:p>
    <w:p w14:paraId="57DF8BCD" w14:textId="77777777" w:rsidR="00390689" w:rsidRPr="002D2C39" w:rsidRDefault="00390689" w:rsidP="0098289C">
      <w:pPr>
        <w:pStyle w:val="AlnosNumbered"/>
        <w:keepLines/>
        <w:numPr>
          <w:ilvl w:val="0"/>
          <w:numId w:val="71"/>
        </w:numPr>
      </w:pPr>
      <w:r w:rsidRPr="002D2C39">
        <w:t xml:space="preserve">Iš meniu pasirinkite </w:t>
      </w:r>
      <w:r w:rsidRPr="002D2C39">
        <w:rPr>
          <w:rStyle w:val="CharMeniu"/>
        </w:rPr>
        <w:t>Eksponatai -&gt; Eksponatų paieška</w:t>
      </w:r>
      <w:r w:rsidRPr="002D2C39">
        <w:t>.</w:t>
      </w:r>
    </w:p>
    <w:p w14:paraId="36032265" w14:textId="77777777" w:rsidR="00390689" w:rsidRPr="002D2C39" w:rsidRDefault="00390689" w:rsidP="00390689">
      <w:pPr>
        <w:pStyle w:val="BodyText"/>
      </w:pPr>
      <w:r w:rsidRPr="002D2C39">
        <w:t xml:space="preserve">Atsiveria langas </w:t>
      </w:r>
      <w:r w:rsidRPr="002D2C39">
        <w:rPr>
          <w:rStyle w:val="CharLangas"/>
        </w:rPr>
        <w:t>Eksponatų paieška</w:t>
      </w:r>
      <w:r w:rsidRPr="002D2C39">
        <w:t>.</w:t>
      </w:r>
    </w:p>
    <w:p w14:paraId="314B5E40" w14:textId="77777777" w:rsidR="00390689" w:rsidRPr="002D2C39" w:rsidRDefault="00390689" w:rsidP="00390689">
      <w:pPr>
        <w:pStyle w:val="AlnosNumbered"/>
        <w:keepNext/>
      </w:pPr>
      <w:r w:rsidRPr="002D2C39">
        <w:t>Atlikite norimų eksponatų paiešką.</w:t>
      </w:r>
    </w:p>
    <w:p w14:paraId="336B83C2" w14:textId="333A8BFF" w:rsidR="00390689" w:rsidRPr="002D2C39" w:rsidRDefault="00C50340" w:rsidP="00390689">
      <w:pPr>
        <w:pStyle w:val="BodyText"/>
      </w:pPr>
      <w:r w:rsidRPr="00C50340">
        <w:rPr>
          <w:noProof/>
        </w:rPr>
        <w:drawing>
          <wp:anchor distT="0" distB="0" distL="114300" distR="114300" simplePos="0" relativeHeight="251660800" behindDoc="0" locked="0" layoutInCell="1" allowOverlap="1" wp14:anchorId="5EF5CCF8" wp14:editId="4586D6FD">
            <wp:simplePos x="0" y="0"/>
            <wp:positionH relativeFrom="margin">
              <wp:posOffset>-635</wp:posOffset>
            </wp:positionH>
            <wp:positionV relativeFrom="paragraph">
              <wp:posOffset>277495</wp:posOffset>
            </wp:positionV>
            <wp:extent cx="5797550" cy="2812415"/>
            <wp:effectExtent l="19050" t="19050" r="12700" b="260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97550" cy="281241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390689" w:rsidRPr="002D2C39">
        <w:t xml:space="preserve">Kaip atlikti skaitykite </w:t>
      </w:r>
      <w:r w:rsidR="00390689" w:rsidRPr="002D2C39">
        <w:rPr>
          <w:rStyle w:val="CharLangas"/>
        </w:rPr>
        <w:fldChar w:fldCharType="begin"/>
      </w:r>
      <w:r w:rsidR="00390689" w:rsidRPr="002D2C39">
        <w:rPr>
          <w:rStyle w:val="CharLangas"/>
        </w:rPr>
        <w:instrText xml:space="preserve"> REF _Ref307307073 \h  \* MERGEFORMAT </w:instrText>
      </w:r>
      <w:r w:rsidR="00390689" w:rsidRPr="002D2C39">
        <w:rPr>
          <w:rStyle w:val="CharLangas"/>
        </w:rPr>
      </w:r>
      <w:r w:rsidR="00390689" w:rsidRPr="002D2C39">
        <w:rPr>
          <w:rStyle w:val="CharLangas"/>
        </w:rPr>
        <w:fldChar w:fldCharType="separate"/>
      </w:r>
      <w:r w:rsidR="00882542" w:rsidRPr="00882542">
        <w:rPr>
          <w:rStyle w:val="CharLangas"/>
        </w:rPr>
        <w:t>Surasti eksponato/komplekto duomenis</w:t>
      </w:r>
      <w:r w:rsidR="00390689" w:rsidRPr="002D2C39">
        <w:rPr>
          <w:rStyle w:val="CharLangas"/>
        </w:rPr>
        <w:fldChar w:fldCharType="end"/>
      </w:r>
      <w:r w:rsidR="00390689" w:rsidRPr="002D2C39">
        <w:rPr>
          <w:rStyle w:val="CharLangas"/>
        </w:rPr>
        <w:t xml:space="preserve"> (</w:t>
      </w:r>
      <w:r w:rsidR="00390689" w:rsidRPr="002D2C39">
        <w:rPr>
          <w:rStyle w:val="CharLangas"/>
        </w:rPr>
        <w:fldChar w:fldCharType="begin"/>
      </w:r>
      <w:r w:rsidR="00390689" w:rsidRPr="002D2C39">
        <w:rPr>
          <w:rStyle w:val="CharLangas"/>
        </w:rPr>
        <w:instrText xml:space="preserve"> PAGEREF _Ref307307078 \h </w:instrText>
      </w:r>
      <w:r w:rsidR="00390689" w:rsidRPr="002D2C39">
        <w:rPr>
          <w:rStyle w:val="CharLangas"/>
        </w:rPr>
      </w:r>
      <w:r w:rsidR="00390689" w:rsidRPr="002D2C39">
        <w:rPr>
          <w:rStyle w:val="CharLangas"/>
        </w:rPr>
        <w:fldChar w:fldCharType="separate"/>
      </w:r>
      <w:r w:rsidR="00882542">
        <w:rPr>
          <w:rStyle w:val="CharLangas"/>
          <w:noProof/>
        </w:rPr>
        <w:t>30</w:t>
      </w:r>
      <w:r w:rsidR="00390689" w:rsidRPr="002D2C39">
        <w:rPr>
          <w:rStyle w:val="CharLangas"/>
        </w:rPr>
        <w:fldChar w:fldCharType="end"/>
      </w:r>
      <w:r w:rsidR="00390689" w:rsidRPr="002D2C39">
        <w:rPr>
          <w:rStyle w:val="CharLangas"/>
        </w:rPr>
        <w:t xml:space="preserve"> psl.)</w:t>
      </w:r>
      <w:r w:rsidR="00390689" w:rsidRPr="002D2C39">
        <w:t>.</w:t>
      </w:r>
    </w:p>
    <w:p w14:paraId="3EAA8065" w14:textId="10820DA5" w:rsidR="00390689" w:rsidRPr="002D2C39" w:rsidRDefault="00390689" w:rsidP="00390689">
      <w:pPr>
        <w:pStyle w:val="Picture"/>
        <w:keepNext w:val="0"/>
      </w:pPr>
    </w:p>
    <w:p w14:paraId="2E0C7125" w14:textId="77777777" w:rsidR="00282A20" w:rsidRPr="002D2C39" w:rsidRDefault="00282A20" w:rsidP="00282A20">
      <w:pPr>
        <w:pStyle w:val="AlnosNumbered"/>
      </w:pPr>
      <w:r w:rsidRPr="002D2C39">
        <w:t>Jei norite eksportuoti visus atrinktus rezultatus, atlikite:</w:t>
      </w:r>
    </w:p>
    <w:p w14:paraId="2E5D52BD" w14:textId="77777777" w:rsidR="00282A20" w:rsidRPr="002D2C39" w:rsidRDefault="00282A20" w:rsidP="00282A20">
      <w:pPr>
        <w:pStyle w:val="AlnosNumbered"/>
        <w:numPr>
          <w:ilvl w:val="1"/>
          <w:numId w:val="1"/>
        </w:numPr>
      </w:pPr>
      <w:r w:rsidRPr="002D2C39">
        <w:t xml:space="preserve">Laukelyje </w:t>
      </w:r>
      <w:r w:rsidRPr="002D2C39">
        <w:rPr>
          <w:rStyle w:val="CharLaukas"/>
        </w:rPr>
        <w:t>{Formatas}</w:t>
      </w:r>
      <w:r w:rsidRPr="002D2C39">
        <w:t xml:space="preserve"> pasirinkite norimą formatą, į kurį turi būti eksportuoti duomenys.</w:t>
      </w:r>
    </w:p>
    <w:p w14:paraId="4D3BDC46" w14:textId="77777777" w:rsidR="00282A20" w:rsidRPr="002D2C39" w:rsidRDefault="00282A20" w:rsidP="00282A20">
      <w:pPr>
        <w:pStyle w:val="AlnosNumbered"/>
        <w:numPr>
          <w:ilvl w:val="1"/>
          <w:numId w:val="1"/>
        </w:numPr>
      </w:pPr>
      <w:r w:rsidRPr="002D2C39">
        <w:t xml:space="preserve">Spauskite nuorodą </w:t>
      </w:r>
      <w:r w:rsidRPr="002D2C39">
        <w:rPr>
          <w:rStyle w:val="CharLangas"/>
        </w:rPr>
        <w:t>Eksportuoti visus</w:t>
      </w:r>
      <w:r w:rsidRPr="002D2C39">
        <w:t>.</w:t>
      </w:r>
    </w:p>
    <w:p w14:paraId="0C7E4B70" w14:textId="77777777" w:rsidR="00282A20" w:rsidRPr="002D2C39" w:rsidRDefault="00282A20" w:rsidP="00282A20">
      <w:pPr>
        <w:pStyle w:val="BodyTextR2"/>
      </w:pPr>
      <w:r w:rsidRPr="002D2C39">
        <w:t>Sistema eksportuoja duomenis į pasirinkto tipo failą ir suteikia galimybę jį peržiūrėti/išsaugoti kompiuteryje.</w:t>
      </w:r>
    </w:p>
    <w:p w14:paraId="6420D1A4" w14:textId="77777777" w:rsidR="00282A20" w:rsidRPr="002D2C39" w:rsidRDefault="00282A20" w:rsidP="00282A20">
      <w:pPr>
        <w:pStyle w:val="AlnosNumbered"/>
      </w:pPr>
      <w:r w:rsidRPr="002D2C39">
        <w:t>Jei norite eksportuoti pasirinktus rezultatus iš sąrašo, atlikite:</w:t>
      </w:r>
    </w:p>
    <w:p w14:paraId="5A176521" w14:textId="77777777" w:rsidR="00282A20" w:rsidRPr="002D2C39" w:rsidRDefault="00282A20" w:rsidP="00282A20">
      <w:pPr>
        <w:pStyle w:val="AlnosNumbered"/>
        <w:numPr>
          <w:ilvl w:val="1"/>
          <w:numId w:val="1"/>
        </w:numPr>
      </w:pPr>
      <w:r w:rsidRPr="002D2C39">
        <w:t xml:space="preserve">Laukelyje </w:t>
      </w:r>
      <w:r w:rsidRPr="002D2C39">
        <w:rPr>
          <w:rStyle w:val="CharLaukas"/>
        </w:rPr>
        <w:t>{Formatas}</w:t>
      </w:r>
      <w:r w:rsidRPr="002D2C39">
        <w:t xml:space="preserve"> pasirinkite norimą formatą, į kurį turi būti eksportuoti duomenys.</w:t>
      </w:r>
    </w:p>
    <w:p w14:paraId="4E8F9A0C" w14:textId="77777777" w:rsidR="00282A20" w:rsidRPr="002D2C39" w:rsidRDefault="00282A20" w:rsidP="00282A20">
      <w:pPr>
        <w:pStyle w:val="AlnosNumbered"/>
        <w:numPr>
          <w:ilvl w:val="1"/>
          <w:numId w:val="1"/>
        </w:numPr>
      </w:pPr>
      <w:r w:rsidRPr="002D2C39">
        <w:t>Varnelėmis pažymėkite, kurių eksponatų duomenis norite eksportuoti.</w:t>
      </w:r>
    </w:p>
    <w:p w14:paraId="7615B03F" w14:textId="77777777" w:rsidR="00282A20" w:rsidRPr="002D2C39" w:rsidRDefault="00282A20" w:rsidP="00282A20">
      <w:pPr>
        <w:pStyle w:val="AlnosNumbered"/>
        <w:numPr>
          <w:ilvl w:val="1"/>
          <w:numId w:val="1"/>
        </w:numPr>
      </w:pPr>
      <w:r w:rsidRPr="002D2C39">
        <w:t xml:space="preserve">Spauskite nuorodą </w:t>
      </w:r>
      <w:r w:rsidRPr="002D2C39">
        <w:rPr>
          <w:rStyle w:val="CharLangas"/>
        </w:rPr>
        <w:t>Eksportuoti pasirinktus</w:t>
      </w:r>
      <w:r w:rsidRPr="002D2C39">
        <w:t>.</w:t>
      </w:r>
    </w:p>
    <w:p w14:paraId="391764B0" w14:textId="6B511371" w:rsidR="00282A20" w:rsidRDefault="00282A20" w:rsidP="00282A20">
      <w:pPr>
        <w:pStyle w:val="BodyTextR2"/>
      </w:pPr>
      <w:r w:rsidRPr="002D2C39">
        <w:t>Sistema pažymėtų eksponatų duomenis eksportuoja į pasirinkto tipo failą ir suteikia galimybę jį peržiūrėti/išsaugoti kompiuteryje.</w:t>
      </w:r>
    </w:p>
    <w:p w14:paraId="1D7CEF4E" w14:textId="77777777" w:rsidR="00E71227" w:rsidRPr="00BC3ECA" w:rsidRDefault="00E71227" w:rsidP="00E71227">
      <w:pPr>
        <w:pStyle w:val="AlnosNumbered"/>
        <w:tabs>
          <w:tab w:val="clear" w:pos="794"/>
          <w:tab w:val="num" w:pos="681"/>
        </w:tabs>
        <w:ind w:left="681"/>
      </w:pPr>
      <w:r w:rsidRPr="00BC3ECA">
        <w:t>Jei norite eksportuoti komplektus ar grupes iš sąrašo, atlikite:</w:t>
      </w:r>
    </w:p>
    <w:p w14:paraId="5CF55202" w14:textId="77777777" w:rsidR="00E71227" w:rsidRPr="00BC3ECA" w:rsidRDefault="00E71227" w:rsidP="00E71227">
      <w:pPr>
        <w:pStyle w:val="AlnosNumbered"/>
        <w:numPr>
          <w:ilvl w:val="1"/>
          <w:numId w:val="1"/>
        </w:numPr>
      </w:pPr>
      <w:r w:rsidRPr="00BC3ECA">
        <w:t xml:space="preserve">Laukelyje </w:t>
      </w:r>
      <w:r w:rsidRPr="00BC3ECA">
        <w:rPr>
          <w:b/>
        </w:rPr>
        <w:t>{Formatas}</w:t>
      </w:r>
      <w:r w:rsidRPr="00BC3ECA">
        <w:t xml:space="preserve"> pasirinkite norimą formatą, į kurį turi būti eksportuoti duomenys.</w:t>
      </w:r>
    </w:p>
    <w:p w14:paraId="4A580C4A" w14:textId="77777777" w:rsidR="00E71227" w:rsidRPr="00BC3ECA" w:rsidRDefault="00E71227" w:rsidP="00E71227">
      <w:pPr>
        <w:pStyle w:val="AlnosNumbered"/>
        <w:numPr>
          <w:ilvl w:val="1"/>
          <w:numId w:val="1"/>
        </w:numPr>
      </w:pPr>
      <w:r w:rsidRPr="00BC3ECA">
        <w:t>Varnelėmis pažymėkite, kurių komplektų/grupių duomenis norite eksportuoti.</w:t>
      </w:r>
    </w:p>
    <w:p w14:paraId="2EDC4C80" w14:textId="675572AA" w:rsidR="00E71227" w:rsidRPr="00E71227" w:rsidRDefault="00E71227" w:rsidP="00E71227">
      <w:pPr>
        <w:pStyle w:val="AlnosNumbered"/>
        <w:numPr>
          <w:ilvl w:val="1"/>
          <w:numId w:val="1"/>
        </w:numPr>
      </w:pPr>
      <w:r w:rsidRPr="00BC3ECA">
        <w:lastRenderedPageBreak/>
        <w:t xml:space="preserve">Spauskite nuorodą </w:t>
      </w:r>
      <w:r w:rsidRPr="00BC3ECA">
        <w:rPr>
          <w:i/>
        </w:rPr>
        <w:t>Eksportuoti komplektus, grupes.</w:t>
      </w:r>
    </w:p>
    <w:p w14:paraId="541CDEF1" w14:textId="4E73C31E" w:rsidR="00E71227" w:rsidRPr="00E71227" w:rsidRDefault="00E71227" w:rsidP="00E71227">
      <w:pPr>
        <w:pStyle w:val="AlnosNumbered"/>
        <w:numPr>
          <w:ilvl w:val="0"/>
          <w:numId w:val="0"/>
        </w:numPr>
        <w:ind w:left="1191"/>
      </w:pPr>
      <w:r w:rsidRPr="00BC3ECA">
        <w:t>Sistema pažymėtų komplektų, grupių duomenis eksportuoja į pasirinkto tipo failą ir suteikia galimybę jį peržiūrėti/išsaugoti kompiuteryje</w:t>
      </w:r>
    </w:p>
    <w:p w14:paraId="49AF8B17" w14:textId="77777777" w:rsidR="00E71227" w:rsidRDefault="00E71227" w:rsidP="00E71227">
      <w:pPr>
        <w:pStyle w:val="AlnosNumbered"/>
      </w:pPr>
      <w:r>
        <w:t xml:space="preserve">Jei norite eksportuoti pasirinktus eksponatus į </w:t>
      </w:r>
      <w:proofErr w:type="spellStart"/>
      <w:r>
        <w:t>word</w:t>
      </w:r>
      <w:proofErr w:type="spellEnd"/>
      <w:r>
        <w:t xml:space="preserve"> dokumentą, atlikite:</w:t>
      </w:r>
    </w:p>
    <w:p w14:paraId="14E9DC0C" w14:textId="77777777" w:rsidR="00E71227" w:rsidRDefault="00E71227" w:rsidP="00E71227">
      <w:pPr>
        <w:pStyle w:val="AlnosNumbered"/>
        <w:numPr>
          <w:ilvl w:val="1"/>
          <w:numId w:val="1"/>
        </w:numPr>
      </w:pPr>
      <w:r>
        <w:t>Varnelėmis pažymėkite, kurių eksponatų duomenis norite eksportuoti.</w:t>
      </w:r>
    </w:p>
    <w:p w14:paraId="3CCADAA0" w14:textId="73801D1D" w:rsidR="00E71227" w:rsidRPr="002C03FA" w:rsidRDefault="00E71227" w:rsidP="00E71227">
      <w:pPr>
        <w:pStyle w:val="AlnosNumbered"/>
        <w:numPr>
          <w:ilvl w:val="1"/>
          <w:numId w:val="1"/>
        </w:numPr>
      </w:pPr>
      <w:r>
        <w:t xml:space="preserve">Spauskite nuorodą </w:t>
      </w:r>
      <w:r w:rsidRPr="00E71227">
        <w:rPr>
          <w:i/>
        </w:rPr>
        <w:t>Eksportuoti pasirinktus į Word.</w:t>
      </w:r>
    </w:p>
    <w:p w14:paraId="4D320F8E" w14:textId="77777777" w:rsidR="00E71227" w:rsidRPr="00BC3ECA" w:rsidRDefault="00E71227" w:rsidP="00E71227">
      <w:pPr>
        <w:pStyle w:val="AlnosNumbered"/>
        <w:numPr>
          <w:ilvl w:val="0"/>
          <w:numId w:val="0"/>
        </w:numPr>
        <w:ind w:left="1296"/>
      </w:pPr>
      <w:r>
        <w:t xml:space="preserve">Sistema pažymėtų eksponatų duomenis eksportuoja į </w:t>
      </w:r>
      <w:proofErr w:type="spellStart"/>
      <w:r>
        <w:t>word</w:t>
      </w:r>
      <w:proofErr w:type="spellEnd"/>
      <w:r>
        <w:t xml:space="preserve"> tipo dokumentą ir suteikia galimybę jį peržiūrėti/išsaugoti kompiuteryje.</w:t>
      </w:r>
    </w:p>
    <w:p w14:paraId="2063B9A2" w14:textId="77777777" w:rsidR="00E71227" w:rsidRPr="002D2C39" w:rsidRDefault="00E71227" w:rsidP="00282A20">
      <w:pPr>
        <w:pStyle w:val="BodyTextR2"/>
      </w:pPr>
    </w:p>
    <w:p w14:paraId="517E7AE5" w14:textId="77777777" w:rsidR="00282A20" w:rsidRPr="002D2C39" w:rsidRDefault="00282A20" w:rsidP="00282A20">
      <w:pPr>
        <w:pStyle w:val="Pastaba"/>
      </w:pPr>
      <w:r w:rsidRPr="002D2C39">
        <w:t>Jei tarp eksportuojamų yra eksponatų su QR kodu, faile stulpelyje „Nuoroda (QR kodo generavimui ir kt.)“ įrašoma nuoroda į eksponatą LIMIS-K posistemėje.</w:t>
      </w:r>
    </w:p>
    <w:p w14:paraId="7C3D7D8D" w14:textId="77777777" w:rsidR="00203C56" w:rsidRPr="002D2C39" w:rsidRDefault="00203C56" w:rsidP="00203C56">
      <w:pPr>
        <w:pStyle w:val="Heading1"/>
        <w:rPr>
          <w:noProof w:val="0"/>
        </w:rPr>
      </w:pPr>
      <w:bookmarkStart w:id="130" w:name="_Toc396822257"/>
      <w:bookmarkStart w:id="131" w:name="_Ref307573196"/>
      <w:bookmarkStart w:id="132" w:name="_Ref335049115"/>
      <w:bookmarkStart w:id="133" w:name="_Ref335049116"/>
      <w:bookmarkStart w:id="134" w:name="_Toc169621462"/>
      <w:bookmarkEnd w:id="130"/>
      <w:r w:rsidRPr="002D2C39">
        <w:rPr>
          <w:noProof w:val="0"/>
        </w:rPr>
        <w:lastRenderedPageBreak/>
        <w:t>Klasifikatorių tvarkymas</w:t>
      </w:r>
      <w:bookmarkEnd w:id="131"/>
      <w:bookmarkEnd w:id="132"/>
      <w:bookmarkEnd w:id="133"/>
      <w:bookmarkEnd w:id="134"/>
    </w:p>
    <w:p w14:paraId="5E068CAC" w14:textId="77777777" w:rsidR="00203C56" w:rsidRPr="002D2C39" w:rsidRDefault="00203C56" w:rsidP="00203C56">
      <w:pPr>
        <w:pStyle w:val="Alnostext"/>
      </w:pPr>
      <w:r w:rsidRPr="002D2C39">
        <w:t>Klasifikatorius sistemoje gali tvarkyti tik asmenys, turintys klasifikatorių tvarkymo teises.</w:t>
      </w:r>
    </w:p>
    <w:p w14:paraId="3C4F8577" w14:textId="77777777" w:rsidR="00FB4622" w:rsidRPr="002D2C39" w:rsidRDefault="00FB4622" w:rsidP="00203C56">
      <w:pPr>
        <w:pStyle w:val="Alnostext"/>
      </w:pPr>
      <w:r w:rsidRPr="002D2C39">
        <w:t>Sistemoje klasifikatoriai yra dvej</w:t>
      </w:r>
      <w:r w:rsidR="00B555EC" w:rsidRPr="002D2C39">
        <w:t>ų tipų</w:t>
      </w:r>
      <w:r w:rsidRPr="002D2C39">
        <w:t>:</w:t>
      </w:r>
    </w:p>
    <w:p w14:paraId="51BFFE0C" w14:textId="77777777" w:rsidR="00BF4E43" w:rsidRPr="002D2C39" w:rsidRDefault="00BF4E43" w:rsidP="00BF4E43">
      <w:pPr>
        <w:pStyle w:val="AlnostextBuleted"/>
      </w:pPr>
      <w:proofErr w:type="spellStart"/>
      <w:r w:rsidRPr="002D2C39">
        <w:t>Bendramuziejiniai</w:t>
      </w:r>
      <w:proofErr w:type="spellEnd"/>
      <w:r w:rsidRPr="002D2C39">
        <w:t xml:space="preserve"> klasifikatoriai;</w:t>
      </w:r>
    </w:p>
    <w:p w14:paraId="4D81E7B4" w14:textId="77777777" w:rsidR="00BF4E43" w:rsidRPr="002D2C39" w:rsidRDefault="00BF4E43" w:rsidP="00BF4E43">
      <w:pPr>
        <w:pStyle w:val="AlnostextBuleted"/>
      </w:pPr>
      <w:r w:rsidRPr="002D2C39">
        <w:t>Muziejaus klasifikatoriai.</w:t>
      </w:r>
    </w:p>
    <w:p w14:paraId="0BA2B9F6" w14:textId="77777777" w:rsidR="00BF4E43" w:rsidRPr="002D2C39" w:rsidRDefault="00BF4E43" w:rsidP="00BF4E43">
      <w:pPr>
        <w:pStyle w:val="Alnostext"/>
      </w:pPr>
      <w:r w:rsidRPr="002D2C39">
        <w:t>Daugiau apie klasifikatorius ir jų tvarkymą skaitykite:</w:t>
      </w:r>
    </w:p>
    <w:p w14:paraId="7CC4D679" w14:textId="0D14190D" w:rsidR="00BF4E43" w:rsidRPr="002D2C39" w:rsidRDefault="00BF4E43" w:rsidP="00BF4E43">
      <w:pPr>
        <w:pStyle w:val="AlnostextBuleted"/>
      </w:pPr>
      <w:r w:rsidRPr="002D2C39">
        <w:fldChar w:fldCharType="begin"/>
      </w:r>
      <w:r w:rsidRPr="002D2C39">
        <w:instrText xml:space="preserve"> REF _Ref333914740 \h </w:instrText>
      </w:r>
      <w:r w:rsidR="009F6B70" w:rsidRPr="002D2C39">
        <w:instrText xml:space="preserve"> \* MERGEFORMAT </w:instrText>
      </w:r>
      <w:r w:rsidRPr="002D2C39">
        <w:fldChar w:fldCharType="separate"/>
      </w:r>
      <w:proofErr w:type="spellStart"/>
      <w:r w:rsidR="00882542" w:rsidRPr="00882542">
        <w:rPr>
          <w:rStyle w:val="CharLaukas"/>
          <w:b w:val="0"/>
        </w:rPr>
        <w:t>Bendramuziejiniai</w:t>
      </w:r>
      <w:proofErr w:type="spellEnd"/>
      <w:r w:rsidR="00882542" w:rsidRPr="00882542">
        <w:rPr>
          <w:rStyle w:val="CharLaukas"/>
          <w:b w:val="0"/>
        </w:rPr>
        <w:t xml:space="preserve"> klasifikatoriai</w:t>
      </w:r>
      <w:r w:rsidRPr="002D2C39">
        <w:fldChar w:fldCharType="end"/>
      </w:r>
      <w:r w:rsidRPr="002D2C39">
        <w:t xml:space="preserve"> (</w:t>
      </w:r>
      <w:r w:rsidRPr="002D2C39">
        <w:fldChar w:fldCharType="begin"/>
      </w:r>
      <w:r w:rsidRPr="002D2C39">
        <w:instrText xml:space="preserve"> PAGEREF _Ref333914740 \h </w:instrText>
      </w:r>
      <w:r w:rsidRPr="002D2C39">
        <w:fldChar w:fldCharType="separate"/>
      </w:r>
      <w:r w:rsidR="00882542">
        <w:rPr>
          <w:noProof/>
        </w:rPr>
        <w:t>35</w:t>
      </w:r>
      <w:r w:rsidRPr="002D2C39">
        <w:fldChar w:fldCharType="end"/>
      </w:r>
      <w:r w:rsidRPr="002D2C39">
        <w:t xml:space="preserve"> psl.)</w:t>
      </w:r>
    </w:p>
    <w:p w14:paraId="2664E46F" w14:textId="2DE9B739" w:rsidR="00BF4E43" w:rsidRPr="002D2C39" w:rsidRDefault="00BF4E43" w:rsidP="00BF4E43">
      <w:pPr>
        <w:pStyle w:val="AlnostextBuleted"/>
      </w:pPr>
      <w:r w:rsidRPr="002D2C39">
        <w:fldChar w:fldCharType="begin"/>
      </w:r>
      <w:r w:rsidRPr="002D2C39">
        <w:instrText xml:space="preserve"> REF _Ref333914747 \h </w:instrText>
      </w:r>
      <w:r w:rsidR="009F6B70" w:rsidRPr="002D2C39">
        <w:instrText xml:space="preserve"> \* MERGEFORMAT </w:instrText>
      </w:r>
      <w:r w:rsidRPr="002D2C39">
        <w:fldChar w:fldCharType="separate"/>
      </w:r>
      <w:r w:rsidR="00882542" w:rsidRPr="00882542">
        <w:rPr>
          <w:rStyle w:val="CharLaukas"/>
          <w:b w:val="0"/>
        </w:rPr>
        <w:t>Muziejaus klasifikatoriai</w:t>
      </w:r>
      <w:r w:rsidRPr="002D2C39">
        <w:fldChar w:fldCharType="end"/>
      </w:r>
      <w:r w:rsidRPr="002D2C39">
        <w:t xml:space="preserve"> (</w:t>
      </w:r>
      <w:r w:rsidRPr="002D2C39">
        <w:fldChar w:fldCharType="begin"/>
      </w:r>
      <w:r w:rsidRPr="002D2C39">
        <w:instrText xml:space="preserve"> PAGEREF _Ref333914747 \h </w:instrText>
      </w:r>
      <w:r w:rsidRPr="002D2C39">
        <w:fldChar w:fldCharType="separate"/>
      </w:r>
      <w:r w:rsidR="00882542">
        <w:rPr>
          <w:noProof/>
        </w:rPr>
        <w:t>35</w:t>
      </w:r>
      <w:r w:rsidRPr="002D2C39">
        <w:fldChar w:fldCharType="end"/>
      </w:r>
      <w:r w:rsidRPr="002D2C39">
        <w:t xml:space="preserve"> psl.)</w:t>
      </w:r>
    </w:p>
    <w:p w14:paraId="079C2F33" w14:textId="45B27AB9" w:rsidR="00BF4E43" w:rsidRPr="002D2C39" w:rsidRDefault="00BF4E43" w:rsidP="00BF4E43">
      <w:pPr>
        <w:pStyle w:val="AlnostextBuleted"/>
      </w:pPr>
      <w:r w:rsidRPr="002D2C39">
        <w:fldChar w:fldCharType="begin"/>
      </w:r>
      <w:r w:rsidRPr="002D2C39">
        <w:instrText xml:space="preserve"> REF _Ref333914936 \h </w:instrText>
      </w:r>
      <w:r w:rsidR="009F6B70" w:rsidRPr="002D2C39">
        <w:instrText xml:space="preserve"> \* MERGEFORMAT </w:instrText>
      </w:r>
      <w:r w:rsidRPr="002D2C39">
        <w:fldChar w:fldCharType="separate"/>
      </w:r>
      <w:r w:rsidR="00882542" w:rsidRPr="002D2C39">
        <w:t>Klasifikatorių struktūros ir jų tvarkymas</w:t>
      </w:r>
      <w:r w:rsidRPr="002D2C39">
        <w:fldChar w:fldCharType="end"/>
      </w:r>
      <w:r w:rsidRPr="002D2C39">
        <w:t xml:space="preserve"> (</w:t>
      </w:r>
      <w:r w:rsidRPr="002D2C39">
        <w:fldChar w:fldCharType="begin"/>
      </w:r>
      <w:r w:rsidRPr="002D2C39">
        <w:instrText xml:space="preserve"> PAGEREF _Ref333914936 \h </w:instrText>
      </w:r>
      <w:r w:rsidRPr="002D2C39">
        <w:fldChar w:fldCharType="separate"/>
      </w:r>
      <w:r w:rsidR="00882542">
        <w:rPr>
          <w:noProof/>
        </w:rPr>
        <w:t>35</w:t>
      </w:r>
      <w:r w:rsidRPr="002D2C39">
        <w:fldChar w:fldCharType="end"/>
      </w:r>
      <w:r w:rsidRPr="002D2C39">
        <w:t xml:space="preserve"> psl.)</w:t>
      </w:r>
    </w:p>
    <w:p w14:paraId="0DCB65D6" w14:textId="2931C289" w:rsidR="00BF4E43" w:rsidRPr="002D2C39" w:rsidRDefault="00BF4E43" w:rsidP="00BF4E43">
      <w:pPr>
        <w:pStyle w:val="AlnostextBuleted"/>
      </w:pPr>
      <w:r w:rsidRPr="002D2C39">
        <w:fldChar w:fldCharType="begin"/>
      </w:r>
      <w:r w:rsidRPr="002D2C39">
        <w:instrText xml:space="preserve"> REF _Ref333922670 \h </w:instrText>
      </w:r>
      <w:r w:rsidR="009F6B70" w:rsidRPr="002D2C39">
        <w:instrText xml:space="preserve"> \* MERGEFORMAT </w:instrText>
      </w:r>
      <w:r w:rsidRPr="002D2C39">
        <w:fldChar w:fldCharType="separate"/>
      </w:r>
      <w:r w:rsidR="00882542" w:rsidRPr="002D2C39">
        <w:t>Nurodyti hierarchinio klasifikatoriaus įrašų rūšiavimą</w:t>
      </w:r>
      <w:r w:rsidRPr="002D2C39">
        <w:fldChar w:fldCharType="end"/>
      </w:r>
      <w:r w:rsidRPr="002D2C39">
        <w:t xml:space="preserve"> (</w:t>
      </w:r>
      <w:r w:rsidRPr="002D2C39">
        <w:fldChar w:fldCharType="begin"/>
      </w:r>
      <w:r w:rsidRPr="002D2C39">
        <w:instrText xml:space="preserve"> PAGEREF _Ref333922670 \h </w:instrText>
      </w:r>
      <w:r w:rsidRPr="002D2C39">
        <w:fldChar w:fldCharType="separate"/>
      </w:r>
      <w:r w:rsidR="00882542">
        <w:rPr>
          <w:noProof/>
        </w:rPr>
        <w:t>37</w:t>
      </w:r>
      <w:r w:rsidRPr="002D2C39">
        <w:fldChar w:fldCharType="end"/>
      </w:r>
      <w:r w:rsidRPr="002D2C39">
        <w:t xml:space="preserve"> psl.)</w:t>
      </w:r>
    </w:p>
    <w:p w14:paraId="4F0E7FF5" w14:textId="15758036" w:rsidR="00BF4E43" w:rsidRPr="002D2C39" w:rsidRDefault="00BF4E43" w:rsidP="00BF4E43">
      <w:pPr>
        <w:pStyle w:val="AlnostextBuleted"/>
      </w:pPr>
      <w:r w:rsidRPr="002D2C39">
        <w:fldChar w:fldCharType="begin"/>
      </w:r>
      <w:r w:rsidRPr="002D2C39">
        <w:instrText xml:space="preserve"> REF _Ref320114210 \h </w:instrText>
      </w:r>
      <w:r w:rsidR="009F6B70" w:rsidRPr="002D2C39">
        <w:instrText xml:space="preserve"> \* MERGEFORMAT </w:instrText>
      </w:r>
      <w:r w:rsidRPr="002D2C39">
        <w:fldChar w:fldCharType="separate"/>
      </w:r>
      <w:r w:rsidR="00882542" w:rsidRPr="002D2C39">
        <w:t>Įtraukti naują reikšmę į klasifikatorių</w:t>
      </w:r>
      <w:r w:rsidRPr="002D2C39">
        <w:fldChar w:fldCharType="end"/>
      </w:r>
      <w:r w:rsidRPr="002D2C39">
        <w:t xml:space="preserve"> (</w:t>
      </w:r>
      <w:r w:rsidRPr="002D2C39">
        <w:fldChar w:fldCharType="begin"/>
      </w:r>
      <w:r w:rsidRPr="002D2C39">
        <w:instrText xml:space="preserve"> PAGEREF _Ref320114210 \h </w:instrText>
      </w:r>
      <w:r w:rsidRPr="002D2C39">
        <w:fldChar w:fldCharType="separate"/>
      </w:r>
      <w:r w:rsidR="00882542">
        <w:rPr>
          <w:noProof/>
        </w:rPr>
        <w:t>39</w:t>
      </w:r>
      <w:r w:rsidRPr="002D2C39">
        <w:fldChar w:fldCharType="end"/>
      </w:r>
      <w:r w:rsidRPr="002D2C39">
        <w:t xml:space="preserve"> psl.)</w:t>
      </w:r>
    </w:p>
    <w:p w14:paraId="7A4FC333" w14:textId="33C92800" w:rsidR="00BF4E43" w:rsidRPr="002D2C39" w:rsidRDefault="00BF4E43" w:rsidP="00BF4E43">
      <w:pPr>
        <w:pStyle w:val="AlnostextBuleted"/>
      </w:pPr>
      <w:r w:rsidRPr="002D2C39">
        <w:fldChar w:fldCharType="begin"/>
      </w:r>
      <w:r w:rsidRPr="002D2C39">
        <w:instrText xml:space="preserve"> REF _Ref307577325 \h </w:instrText>
      </w:r>
      <w:r w:rsidR="009F6B70" w:rsidRPr="002D2C39">
        <w:instrText xml:space="preserve"> \* MERGEFORMAT </w:instrText>
      </w:r>
      <w:r w:rsidRPr="002D2C39">
        <w:fldChar w:fldCharType="separate"/>
      </w:r>
      <w:r w:rsidR="00882542" w:rsidRPr="002D2C39">
        <w:t>Peržiūrėti klasifikatoriaus reikšmės duomenis</w:t>
      </w:r>
      <w:r w:rsidRPr="002D2C39">
        <w:fldChar w:fldCharType="end"/>
      </w:r>
      <w:r w:rsidRPr="002D2C39">
        <w:t xml:space="preserve"> (</w:t>
      </w:r>
      <w:r w:rsidRPr="002D2C39">
        <w:fldChar w:fldCharType="begin"/>
      </w:r>
      <w:r w:rsidRPr="002D2C39">
        <w:instrText xml:space="preserve"> PAGEREF _Ref307577325 \h </w:instrText>
      </w:r>
      <w:r w:rsidRPr="002D2C39">
        <w:fldChar w:fldCharType="separate"/>
      </w:r>
      <w:r w:rsidR="00882542">
        <w:rPr>
          <w:noProof/>
        </w:rPr>
        <w:t>42</w:t>
      </w:r>
      <w:r w:rsidRPr="002D2C39">
        <w:fldChar w:fldCharType="end"/>
      </w:r>
      <w:r w:rsidRPr="002D2C39">
        <w:t xml:space="preserve"> psl.)</w:t>
      </w:r>
    </w:p>
    <w:p w14:paraId="61007CA1" w14:textId="1AAD680E" w:rsidR="00BF4E43" w:rsidRPr="002D2C39" w:rsidRDefault="00BF4E43" w:rsidP="00BF4E43">
      <w:pPr>
        <w:pStyle w:val="AlnostextBuleted"/>
      </w:pPr>
      <w:r w:rsidRPr="002D2C39">
        <w:fldChar w:fldCharType="begin"/>
      </w:r>
      <w:r w:rsidRPr="002D2C39">
        <w:instrText xml:space="preserve"> REF _Ref314211306 \h </w:instrText>
      </w:r>
      <w:r w:rsidR="009F6B70" w:rsidRPr="002D2C39">
        <w:instrText xml:space="preserve"> \* MERGEFORMAT </w:instrText>
      </w:r>
      <w:r w:rsidRPr="002D2C39">
        <w:fldChar w:fldCharType="separate"/>
      </w:r>
      <w:r w:rsidR="00882542" w:rsidRPr="002D2C39">
        <w:t>Redaguoti klasifikatoriaus reikšmės duomenis</w:t>
      </w:r>
      <w:r w:rsidRPr="002D2C39">
        <w:fldChar w:fldCharType="end"/>
      </w:r>
      <w:r w:rsidRPr="002D2C39">
        <w:t xml:space="preserve"> (</w:t>
      </w:r>
      <w:r w:rsidRPr="002D2C39">
        <w:fldChar w:fldCharType="begin"/>
      </w:r>
      <w:r w:rsidRPr="002D2C39">
        <w:instrText xml:space="preserve"> PAGEREF _Ref314211306 \h </w:instrText>
      </w:r>
      <w:r w:rsidRPr="002D2C39">
        <w:fldChar w:fldCharType="separate"/>
      </w:r>
      <w:r w:rsidR="00882542">
        <w:rPr>
          <w:noProof/>
        </w:rPr>
        <w:t>42</w:t>
      </w:r>
      <w:r w:rsidRPr="002D2C39">
        <w:fldChar w:fldCharType="end"/>
      </w:r>
      <w:r w:rsidRPr="002D2C39">
        <w:t xml:space="preserve"> psl.)</w:t>
      </w:r>
    </w:p>
    <w:p w14:paraId="6ABA0520" w14:textId="332E8413" w:rsidR="00BF4E43" w:rsidRPr="002D2C39" w:rsidRDefault="00BF4E43" w:rsidP="00BF4E43">
      <w:pPr>
        <w:pStyle w:val="AlnostextBuleted"/>
      </w:pPr>
      <w:r w:rsidRPr="002D2C39">
        <w:fldChar w:fldCharType="begin"/>
      </w:r>
      <w:r w:rsidRPr="002D2C39">
        <w:instrText xml:space="preserve"> REF _Ref322510036 \h </w:instrText>
      </w:r>
      <w:r w:rsidR="009F6B70" w:rsidRPr="002D2C39">
        <w:instrText xml:space="preserve"> \* MERGEFORMAT </w:instrText>
      </w:r>
      <w:r w:rsidRPr="002D2C39">
        <w:fldChar w:fldCharType="separate"/>
      </w:r>
      <w:r w:rsidR="00882542" w:rsidRPr="002D2C39">
        <w:t>Keisti klasifikatoriaus reikšmės vietą hierarchijoje</w:t>
      </w:r>
      <w:r w:rsidRPr="002D2C39">
        <w:fldChar w:fldCharType="end"/>
      </w:r>
      <w:r w:rsidRPr="002D2C39">
        <w:t xml:space="preserve"> (</w:t>
      </w:r>
      <w:r w:rsidRPr="002D2C39">
        <w:fldChar w:fldCharType="begin"/>
      </w:r>
      <w:r w:rsidRPr="002D2C39">
        <w:instrText xml:space="preserve"> PAGEREF _Ref322510036 \h </w:instrText>
      </w:r>
      <w:r w:rsidRPr="002D2C39">
        <w:fldChar w:fldCharType="separate"/>
      </w:r>
      <w:r w:rsidR="00882542">
        <w:rPr>
          <w:noProof/>
        </w:rPr>
        <w:t>43</w:t>
      </w:r>
      <w:r w:rsidRPr="002D2C39">
        <w:fldChar w:fldCharType="end"/>
      </w:r>
      <w:r w:rsidRPr="002D2C39">
        <w:t xml:space="preserve"> psl.)</w:t>
      </w:r>
    </w:p>
    <w:p w14:paraId="7D639841" w14:textId="38449BC7" w:rsidR="00BF4E43" w:rsidRPr="002D2C39" w:rsidRDefault="00BF4E43" w:rsidP="00BF4E43">
      <w:pPr>
        <w:pStyle w:val="AlnostextBuleted"/>
      </w:pPr>
      <w:r w:rsidRPr="002D2C39">
        <w:fldChar w:fldCharType="begin"/>
      </w:r>
      <w:r w:rsidRPr="002D2C39">
        <w:instrText xml:space="preserve"> REF _Ref323209145 \h </w:instrText>
      </w:r>
      <w:r w:rsidR="009F6B70" w:rsidRPr="002D2C39">
        <w:instrText xml:space="preserve"> \* MERGEFORMAT </w:instrText>
      </w:r>
      <w:r w:rsidRPr="002D2C39">
        <w:fldChar w:fldCharType="separate"/>
      </w:r>
      <w:r w:rsidR="00882542" w:rsidRPr="002D2C39">
        <w:t>Keisti klasifikatoriaus reikšmės skirtuko požymį</w:t>
      </w:r>
      <w:r w:rsidRPr="002D2C39">
        <w:fldChar w:fldCharType="end"/>
      </w:r>
      <w:r w:rsidRPr="002D2C39">
        <w:t xml:space="preserve"> (</w:t>
      </w:r>
      <w:r w:rsidRPr="002D2C39">
        <w:fldChar w:fldCharType="begin"/>
      </w:r>
      <w:r w:rsidRPr="002D2C39">
        <w:instrText xml:space="preserve"> PAGEREF _Ref323209145 \h </w:instrText>
      </w:r>
      <w:r w:rsidRPr="002D2C39">
        <w:fldChar w:fldCharType="separate"/>
      </w:r>
      <w:r w:rsidR="00882542">
        <w:rPr>
          <w:noProof/>
        </w:rPr>
        <w:t>45</w:t>
      </w:r>
      <w:r w:rsidRPr="002D2C39">
        <w:fldChar w:fldCharType="end"/>
      </w:r>
      <w:r w:rsidRPr="002D2C39">
        <w:t xml:space="preserve"> psl.)</w:t>
      </w:r>
    </w:p>
    <w:p w14:paraId="70D4EA93" w14:textId="6D66D41C" w:rsidR="00BF4E43" w:rsidRPr="002D2C39" w:rsidRDefault="00BF4E43" w:rsidP="00BF4E43">
      <w:pPr>
        <w:pStyle w:val="AlnostextBuleted"/>
      </w:pPr>
      <w:r w:rsidRPr="002D2C39">
        <w:fldChar w:fldCharType="begin"/>
      </w:r>
      <w:r w:rsidRPr="002D2C39">
        <w:instrText xml:space="preserve"> REF _Ref323209158 \h </w:instrText>
      </w:r>
      <w:r w:rsidR="009F6B70" w:rsidRPr="002D2C39">
        <w:instrText xml:space="preserve"> \* MERGEFORMAT </w:instrText>
      </w:r>
      <w:r w:rsidRPr="002D2C39">
        <w:fldChar w:fldCharType="separate"/>
      </w:r>
      <w:r w:rsidR="00882542" w:rsidRPr="002D2C39">
        <w:t>Ištrinti klasifikatoriaus reikšmės duomenis</w:t>
      </w:r>
      <w:r w:rsidRPr="002D2C39">
        <w:fldChar w:fldCharType="end"/>
      </w:r>
      <w:r w:rsidRPr="002D2C39">
        <w:t xml:space="preserve"> (</w:t>
      </w:r>
      <w:r w:rsidRPr="002D2C39">
        <w:fldChar w:fldCharType="begin"/>
      </w:r>
      <w:r w:rsidRPr="002D2C39">
        <w:instrText xml:space="preserve"> PAGEREF _Ref323209158 \h </w:instrText>
      </w:r>
      <w:r w:rsidRPr="002D2C39">
        <w:fldChar w:fldCharType="separate"/>
      </w:r>
      <w:r w:rsidR="00882542">
        <w:rPr>
          <w:noProof/>
        </w:rPr>
        <w:t>45</w:t>
      </w:r>
      <w:r w:rsidRPr="002D2C39">
        <w:fldChar w:fldCharType="end"/>
      </w:r>
      <w:r w:rsidRPr="002D2C39">
        <w:t xml:space="preserve"> psl.)</w:t>
      </w:r>
    </w:p>
    <w:p w14:paraId="3337F813" w14:textId="6DC42EA9" w:rsidR="00A12373" w:rsidRPr="002D2C39" w:rsidRDefault="00A12373" w:rsidP="00BF4E43">
      <w:pPr>
        <w:pStyle w:val="AlnostextBuleted"/>
      </w:pPr>
      <w:r w:rsidRPr="002D2C39">
        <w:fldChar w:fldCharType="begin"/>
      </w:r>
      <w:r w:rsidRPr="002D2C39">
        <w:instrText xml:space="preserve"> REF _Ref341338037 \h </w:instrText>
      </w:r>
      <w:r w:rsidR="00D74187" w:rsidRPr="002D2C39">
        <w:instrText xml:space="preserve"> \* MERGEFORMAT </w:instrText>
      </w:r>
      <w:r w:rsidRPr="002D2C39">
        <w:fldChar w:fldCharType="separate"/>
      </w:r>
      <w:r w:rsidR="00882542" w:rsidRPr="002D2C39">
        <w:t>Perkelti vaikinius įrašus hierarchijoje</w:t>
      </w:r>
      <w:r w:rsidRPr="002D2C39">
        <w:fldChar w:fldCharType="end"/>
      </w:r>
      <w:r w:rsidRPr="002D2C39">
        <w:t xml:space="preserve"> (</w:t>
      </w:r>
      <w:r w:rsidRPr="002D2C39">
        <w:fldChar w:fldCharType="begin"/>
      </w:r>
      <w:r w:rsidRPr="002D2C39">
        <w:instrText xml:space="preserve"> PAGEREF _Ref341338037 \h </w:instrText>
      </w:r>
      <w:r w:rsidRPr="002D2C39">
        <w:fldChar w:fldCharType="separate"/>
      </w:r>
      <w:r w:rsidR="00882542">
        <w:rPr>
          <w:noProof/>
        </w:rPr>
        <w:t>46</w:t>
      </w:r>
      <w:r w:rsidRPr="002D2C39">
        <w:fldChar w:fldCharType="end"/>
      </w:r>
      <w:r w:rsidRPr="002D2C39">
        <w:t xml:space="preserve"> psl.)</w:t>
      </w:r>
    </w:p>
    <w:p w14:paraId="0534AF52" w14:textId="4F404B09" w:rsidR="00A12373" w:rsidRPr="002D2C39" w:rsidRDefault="00A12373" w:rsidP="00BF4E43">
      <w:pPr>
        <w:pStyle w:val="AlnostextBuleted"/>
      </w:pPr>
      <w:r w:rsidRPr="002D2C39">
        <w:fldChar w:fldCharType="begin"/>
      </w:r>
      <w:r w:rsidRPr="002D2C39">
        <w:instrText xml:space="preserve"> REF _Ref341338042 \h </w:instrText>
      </w:r>
      <w:r w:rsidR="00D74187" w:rsidRPr="002D2C39">
        <w:instrText xml:space="preserve"> \* MERGEFORMAT </w:instrText>
      </w:r>
      <w:r w:rsidRPr="002D2C39">
        <w:fldChar w:fldCharType="separate"/>
      </w:r>
      <w:r w:rsidR="00882542" w:rsidRPr="002D2C39">
        <w:t>Eksportuoti klasifikatoriaus reikšmes</w:t>
      </w:r>
      <w:r w:rsidRPr="002D2C39">
        <w:fldChar w:fldCharType="end"/>
      </w:r>
      <w:r w:rsidRPr="002D2C39">
        <w:t xml:space="preserve"> (</w:t>
      </w:r>
      <w:r w:rsidRPr="002D2C39">
        <w:fldChar w:fldCharType="begin"/>
      </w:r>
      <w:r w:rsidRPr="002D2C39">
        <w:instrText xml:space="preserve"> PAGEREF _Ref341338042 \h </w:instrText>
      </w:r>
      <w:r w:rsidRPr="002D2C39">
        <w:fldChar w:fldCharType="separate"/>
      </w:r>
      <w:r w:rsidR="00882542">
        <w:rPr>
          <w:noProof/>
        </w:rPr>
        <w:t>49</w:t>
      </w:r>
      <w:r w:rsidRPr="002D2C39">
        <w:fldChar w:fldCharType="end"/>
      </w:r>
      <w:r w:rsidRPr="002D2C39">
        <w:t xml:space="preserve"> psl.)</w:t>
      </w:r>
    </w:p>
    <w:p w14:paraId="51369C07" w14:textId="3B9B8544" w:rsidR="00A12373" w:rsidRPr="002D2C39" w:rsidRDefault="00A12373" w:rsidP="00BF4E43">
      <w:pPr>
        <w:pStyle w:val="AlnostextBuleted"/>
      </w:pPr>
      <w:r w:rsidRPr="002D2C39">
        <w:fldChar w:fldCharType="begin"/>
      </w:r>
      <w:r w:rsidRPr="002D2C39">
        <w:instrText xml:space="preserve"> REF _Ref318190451 \h </w:instrText>
      </w:r>
      <w:r w:rsidR="00D74187" w:rsidRPr="002D2C39">
        <w:instrText xml:space="preserve"> \* MERGEFORMAT </w:instrText>
      </w:r>
      <w:r w:rsidRPr="002D2C39">
        <w:fldChar w:fldCharType="separate"/>
      </w:r>
      <w:r w:rsidR="00882542" w:rsidRPr="002D2C39">
        <w:t>Tvarkyti pateiktus klasifikatoriaus pakeitimus</w:t>
      </w:r>
      <w:r w:rsidRPr="002D2C39">
        <w:fldChar w:fldCharType="end"/>
      </w:r>
      <w:r w:rsidRPr="002D2C39">
        <w:t xml:space="preserve"> (</w:t>
      </w:r>
      <w:r w:rsidRPr="002D2C39">
        <w:fldChar w:fldCharType="begin"/>
      </w:r>
      <w:r w:rsidRPr="002D2C39">
        <w:instrText xml:space="preserve"> PAGEREF _Ref318190451 \h </w:instrText>
      </w:r>
      <w:r w:rsidRPr="002D2C39">
        <w:fldChar w:fldCharType="separate"/>
      </w:r>
      <w:r w:rsidR="00882542">
        <w:rPr>
          <w:noProof/>
        </w:rPr>
        <w:t>50</w:t>
      </w:r>
      <w:r w:rsidRPr="002D2C39">
        <w:fldChar w:fldCharType="end"/>
      </w:r>
      <w:r w:rsidRPr="002D2C39">
        <w:t xml:space="preserve"> psl.)</w:t>
      </w:r>
    </w:p>
    <w:p w14:paraId="2DB41895" w14:textId="748B9441" w:rsidR="00F21C0B" w:rsidRPr="002D2C39" w:rsidRDefault="00F44EA3" w:rsidP="00BF4E43">
      <w:pPr>
        <w:pStyle w:val="AlnostextBuleted"/>
      </w:pPr>
      <w:r w:rsidRPr="002D2C39">
        <w:fldChar w:fldCharType="begin"/>
      </w:r>
      <w:r w:rsidRPr="002D2C39">
        <w:instrText xml:space="preserve"> REF _Ref126239306 \h </w:instrText>
      </w:r>
      <w:r w:rsidRPr="002D2C39">
        <w:fldChar w:fldCharType="separate"/>
      </w:r>
      <w:proofErr w:type="spellStart"/>
      <w:r w:rsidR="00882542" w:rsidRPr="002D2C39">
        <w:t>Bendramuziejinio</w:t>
      </w:r>
      <w:proofErr w:type="spellEnd"/>
      <w:r w:rsidR="00882542" w:rsidRPr="002D2C39">
        <w:t xml:space="preserve"> klasifikatoriaus „Meno kūrinių, jų autorių ir autorių turtinių teisių turėtojų duomenų bazė“ valdymas</w:t>
      </w:r>
      <w:r w:rsidRPr="002D2C39">
        <w:fldChar w:fldCharType="end"/>
      </w:r>
      <w:r w:rsidRPr="002D2C39">
        <w:t xml:space="preserve"> (</w:t>
      </w:r>
      <w:r w:rsidRPr="002D2C39">
        <w:fldChar w:fldCharType="begin"/>
      </w:r>
      <w:r w:rsidRPr="002D2C39">
        <w:instrText xml:space="preserve"> PAGEREF _Ref126239319 \h </w:instrText>
      </w:r>
      <w:r w:rsidRPr="002D2C39">
        <w:fldChar w:fldCharType="separate"/>
      </w:r>
      <w:r w:rsidR="00882542">
        <w:rPr>
          <w:noProof/>
        </w:rPr>
        <w:t>54</w:t>
      </w:r>
      <w:r w:rsidRPr="002D2C39">
        <w:fldChar w:fldCharType="end"/>
      </w:r>
      <w:r w:rsidRPr="002D2C39">
        <w:t xml:space="preserve"> psl.)</w:t>
      </w:r>
    </w:p>
    <w:p w14:paraId="370C9E12" w14:textId="77777777" w:rsidR="008C1C48" w:rsidRPr="002D2C39" w:rsidRDefault="008C1C48" w:rsidP="008C1C48">
      <w:pPr>
        <w:pStyle w:val="Heading2"/>
      </w:pPr>
      <w:bookmarkStart w:id="135" w:name="_Ref333914740"/>
      <w:bookmarkStart w:id="136" w:name="_Toc169621463"/>
      <w:proofErr w:type="spellStart"/>
      <w:r w:rsidRPr="002D2C39">
        <w:rPr>
          <w:rStyle w:val="CharLaukas"/>
          <w:b/>
        </w:rPr>
        <w:t>Bendramuziejiniai</w:t>
      </w:r>
      <w:proofErr w:type="spellEnd"/>
      <w:r w:rsidRPr="002D2C39">
        <w:rPr>
          <w:rStyle w:val="CharLaukas"/>
          <w:b/>
        </w:rPr>
        <w:t xml:space="preserve"> klasifikatoriai</w:t>
      </w:r>
      <w:bookmarkEnd w:id="135"/>
      <w:bookmarkEnd w:id="136"/>
    </w:p>
    <w:p w14:paraId="7A18F718" w14:textId="77777777" w:rsidR="008C1C48" w:rsidRPr="002D2C39" w:rsidRDefault="008C1C48" w:rsidP="008C1C48">
      <w:pPr>
        <w:pStyle w:val="Alnostext"/>
      </w:pPr>
      <w:proofErr w:type="spellStart"/>
      <w:r w:rsidRPr="002D2C39">
        <w:t>Bendramuziejinių</w:t>
      </w:r>
      <w:proofErr w:type="spellEnd"/>
      <w:r w:rsidRPr="002D2C39">
        <w:t xml:space="preserve"> klasifikatorių duomenys yra matomi visų muziejų darbuotojams. Todėl klasifikatorių keitimui ir naujų reikšmių įvedimui taikoma kontrolė. Vartotojai sistemoje gali pateikti naujas klasifikatoriaus reikšmes bei pasiūlyti pakeitimus esamoms. Visus darbuotojų pasiūlymus gauna LIMIS-C administratorius. Pasiūlymus svarsto ir priima sprendimus atsakingų žmonių grupė. Sistemoje priimtus spendimus pažymi LIMIS-C administratorius. Tik teigiamo sprendimo atveju nauja/redaguota klasifikatoriaus reikšmė tampa matoma ir naudojama visuotinai. </w:t>
      </w:r>
    </w:p>
    <w:p w14:paraId="2ACC5CC4" w14:textId="3E864910" w:rsidR="005E5C20" w:rsidRPr="002D2C39" w:rsidRDefault="005E5C20" w:rsidP="005E5C20">
      <w:pPr>
        <w:pStyle w:val="Alnostext"/>
        <w:keepNext/>
      </w:pPr>
      <w:r w:rsidRPr="002D2C39">
        <w:t xml:space="preserve">Klasifikatorius pagal struktūrą galima skirstyti į hierarchinius ir sąrašinius. Plačiau apie klasifikatorius ir jų tvarkymo galimybes skaitykite skyrelyje </w:t>
      </w:r>
      <w:r w:rsidRPr="002D2C39">
        <w:rPr>
          <w:rStyle w:val="CharLangas"/>
        </w:rPr>
        <w:fldChar w:fldCharType="begin"/>
      </w:r>
      <w:r w:rsidRPr="002D2C39">
        <w:rPr>
          <w:rStyle w:val="CharLangas"/>
        </w:rPr>
        <w:instrText xml:space="preserve"> REF _Ref333914936 \h  \* MERGEFORMAT </w:instrText>
      </w:r>
      <w:r w:rsidRPr="002D2C39">
        <w:rPr>
          <w:rStyle w:val="CharLangas"/>
        </w:rPr>
      </w:r>
      <w:r w:rsidRPr="002D2C39">
        <w:rPr>
          <w:rStyle w:val="CharLangas"/>
        </w:rPr>
        <w:fldChar w:fldCharType="separate"/>
      </w:r>
      <w:r w:rsidR="00882542" w:rsidRPr="00882542">
        <w:rPr>
          <w:rStyle w:val="CharLangas"/>
        </w:rPr>
        <w:t>Klasifikatorių struktūros ir jų tvarkymas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_Ref333914936 \h </w:instrText>
      </w:r>
      <w:r w:rsidRPr="002D2C39">
        <w:rPr>
          <w:rStyle w:val="CharLangas"/>
        </w:rPr>
      </w:r>
      <w:r w:rsidRPr="002D2C39">
        <w:rPr>
          <w:rStyle w:val="CharLangas"/>
        </w:rPr>
        <w:fldChar w:fldCharType="separate"/>
      </w:r>
      <w:r w:rsidR="00882542">
        <w:rPr>
          <w:rStyle w:val="CharLangas"/>
          <w:noProof/>
        </w:rPr>
        <w:t>35</w:t>
      </w:r>
      <w:r w:rsidRPr="002D2C39">
        <w:rPr>
          <w:rStyle w:val="CharLangas"/>
        </w:rPr>
        <w:fldChar w:fldCharType="end"/>
      </w:r>
      <w:r w:rsidRPr="002D2C39">
        <w:rPr>
          <w:rStyle w:val="CharLangas"/>
        </w:rPr>
        <w:t xml:space="preserve"> psl.)</w:t>
      </w:r>
      <w:r w:rsidRPr="002D2C39">
        <w:t>.</w:t>
      </w:r>
    </w:p>
    <w:p w14:paraId="7D0F8738" w14:textId="77777777" w:rsidR="008C1C48" w:rsidRPr="002D2C39" w:rsidRDefault="008C1C48" w:rsidP="008C1C48">
      <w:pPr>
        <w:pStyle w:val="Heading2"/>
      </w:pPr>
      <w:bookmarkStart w:id="137" w:name="_Ref333914747"/>
      <w:bookmarkStart w:id="138" w:name="_Toc169621464"/>
      <w:r w:rsidRPr="002D2C39">
        <w:rPr>
          <w:rStyle w:val="CharLaukas"/>
          <w:b/>
        </w:rPr>
        <w:t>Muziejaus klasifikatoriai</w:t>
      </w:r>
      <w:bookmarkEnd w:id="137"/>
      <w:bookmarkEnd w:id="138"/>
    </w:p>
    <w:p w14:paraId="57C35C23" w14:textId="77777777" w:rsidR="00FB4622" w:rsidRPr="002D2C39" w:rsidRDefault="00A070C7" w:rsidP="00FB4622">
      <w:pPr>
        <w:pStyle w:val="Alnostext"/>
      </w:pPr>
      <w:r w:rsidRPr="002D2C39">
        <w:t>Muziejinių</w:t>
      </w:r>
      <w:r w:rsidR="0047037E" w:rsidRPr="002D2C39">
        <w:t xml:space="preserve"> klasifikatorių duomenys yra naudojami kiekvieno muziejaus atskirai</w:t>
      </w:r>
      <w:r w:rsidR="00FB4622" w:rsidRPr="002D2C39">
        <w:t xml:space="preserve">, kitų muziejų darbuotojai jų matyti negali. Šių klasifikatorių </w:t>
      </w:r>
      <w:r w:rsidR="00224DA6" w:rsidRPr="002D2C39">
        <w:t>tvarkymas (</w:t>
      </w:r>
      <w:r w:rsidR="00FB4622" w:rsidRPr="002D2C39">
        <w:t>pildymas naujomis reikšmėmis, redagavimas, rūšiavimas</w:t>
      </w:r>
      <w:r w:rsidR="00224DA6" w:rsidRPr="002D2C39">
        <w:t>)</w:t>
      </w:r>
      <w:r w:rsidR="00FB4622" w:rsidRPr="002D2C39">
        <w:t xml:space="preserve"> </w:t>
      </w:r>
      <w:r w:rsidR="004171E3" w:rsidRPr="002D2C39">
        <w:t xml:space="preserve">vykdomas taip pat, kaip ir </w:t>
      </w:r>
      <w:proofErr w:type="spellStart"/>
      <w:r w:rsidR="004171E3" w:rsidRPr="002D2C39">
        <w:t>bendramuziejinių</w:t>
      </w:r>
      <w:proofErr w:type="spellEnd"/>
      <w:r w:rsidR="004171E3" w:rsidRPr="002D2C39">
        <w:t xml:space="preserve"> klasifikatorių tvarkymas</w:t>
      </w:r>
      <w:r w:rsidR="00FB4622" w:rsidRPr="002D2C39">
        <w:t xml:space="preserve">, </w:t>
      </w:r>
      <w:r w:rsidR="00224DA6" w:rsidRPr="002D2C39">
        <w:t>kuris aprašytas</w:t>
      </w:r>
      <w:r w:rsidR="00FB4622" w:rsidRPr="002D2C39">
        <w:t xml:space="preserve"> žemiau pateiktuose skyriuose</w:t>
      </w:r>
      <w:r w:rsidR="00224DA6" w:rsidRPr="002D2C39">
        <w:t xml:space="preserve">. Tačiau </w:t>
      </w:r>
      <w:proofErr w:type="spellStart"/>
      <w:r w:rsidR="00224DA6" w:rsidRPr="002D2C39">
        <w:t>nebendramuziejinių</w:t>
      </w:r>
      <w:proofErr w:type="spellEnd"/>
      <w:r w:rsidR="00224DA6" w:rsidRPr="002D2C39">
        <w:t xml:space="preserve"> klasifikatorių reikšmių redagavimui</w:t>
      </w:r>
      <w:r w:rsidR="0047037E" w:rsidRPr="002D2C39">
        <w:t xml:space="preserve"> ar naujų įvedimui</w:t>
      </w:r>
      <w:r w:rsidR="00224DA6" w:rsidRPr="002D2C39">
        <w:t xml:space="preserve"> nereikia LIMIS-C administratoriaus sprendimo</w:t>
      </w:r>
      <w:r w:rsidR="004B4CAB" w:rsidRPr="002D2C39">
        <w:t xml:space="preserve"> –</w:t>
      </w:r>
      <w:r w:rsidR="00224DA6" w:rsidRPr="002D2C39">
        <w:t xml:space="preserve"> reikšmė </w:t>
      </w:r>
      <w:r w:rsidR="0047037E" w:rsidRPr="002D2C39">
        <w:t>automatiškai</w:t>
      </w:r>
      <w:r w:rsidR="00224DA6" w:rsidRPr="002D2C39">
        <w:t xml:space="preserve"> tampa pridėta/pakeista.</w:t>
      </w:r>
    </w:p>
    <w:p w14:paraId="7CB2A106" w14:textId="44186DD3" w:rsidR="0055073E" w:rsidRPr="002D2C39" w:rsidRDefault="0055073E" w:rsidP="0032125C">
      <w:pPr>
        <w:pStyle w:val="Alnostext"/>
      </w:pPr>
      <w:r w:rsidRPr="002D2C39">
        <w:t xml:space="preserve">Klasifikatorius pagal struktūrą galima skirstyti į hierarchinius ir sąrašinius. Plačiau apie klasifikatorius ir jų tvarkymo galimybes skaitykite skyrelyje </w:t>
      </w:r>
      <w:r w:rsidRPr="002D2C39">
        <w:rPr>
          <w:rStyle w:val="CharLangas"/>
        </w:rPr>
        <w:fldChar w:fldCharType="begin"/>
      </w:r>
      <w:r w:rsidRPr="002D2C39">
        <w:rPr>
          <w:rStyle w:val="CharLangas"/>
        </w:rPr>
        <w:instrText xml:space="preserve"> REF _Ref333914936 \h  \* MERGEFORMAT </w:instrText>
      </w:r>
      <w:r w:rsidRPr="002D2C39">
        <w:rPr>
          <w:rStyle w:val="CharLangas"/>
        </w:rPr>
      </w:r>
      <w:r w:rsidRPr="002D2C39">
        <w:rPr>
          <w:rStyle w:val="CharLangas"/>
        </w:rPr>
        <w:fldChar w:fldCharType="separate"/>
      </w:r>
      <w:r w:rsidR="00882542" w:rsidRPr="00882542">
        <w:rPr>
          <w:rStyle w:val="CharLangas"/>
        </w:rPr>
        <w:t>Klasifikatorių struktūros ir jų tvarkymas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_Ref333914936 \h </w:instrText>
      </w:r>
      <w:r w:rsidRPr="002D2C39">
        <w:rPr>
          <w:rStyle w:val="CharLangas"/>
        </w:rPr>
      </w:r>
      <w:r w:rsidRPr="002D2C39">
        <w:rPr>
          <w:rStyle w:val="CharLangas"/>
        </w:rPr>
        <w:fldChar w:fldCharType="separate"/>
      </w:r>
      <w:r w:rsidR="00882542">
        <w:rPr>
          <w:rStyle w:val="CharLangas"/>
          <w:noProof/>
        </w:rPr>
        <w:t>35</w:t>
      </w:r>
      <w:r w:rsidRPr="002D2C39">
        <w:rPr>
          <w:rStyle w:val="CharLangas"/>
        </w:rPr>
        <w:fldChar w:fldCharType="end"/>
      </w:r>
      <w:r w:rsidRPr="002D2C39">
        <w:rPr>
          <w:rStyle w:val="CharLangas"/>
        </w:rPr>
        <w:t xml:space="preserve"> psl.)</w:t>
      </w:r>
      <w:r w:rsidRPr="002D2C39">
        <w:t>.</w:t>
      </w:r>
    </w:p>
    <w:p w14:paraId="6BD85C1D" w14:textId="77777777" w:rsidR="008C1C48" w:rsidRPr="002D2C39" w:rsidRDefault="008C1C48" w:rsidP="0032125C">
      <w:pPr>
        <w:pStyle w:val="Heading2"/>
      </w:pPr>
      <w:bookmarkStart w:id="139" w:name="_Ref333914936"/>
      <w:bookmarkStart w:id="140" w:name="_Toc169621465"/>
      <w:r w:rsidRPr="002D2C39">
        <w:t>Klasifikatorių struktūr</w:t>
      </w:r>
      <w:r w:rsidR="0055073E" w:rsidRPr="002D2C39">
        <w:t>os ir jų tvarkymas</w:t>
      </w:r>
      <w:bookmarkEnd w:id="139"/>
      <w:bookmarkEnd w:id="140"/>
    </w:p>
    <w:p w14:paraId="6652A4F7" w14:textId="77777777" w:rsidR="00203C56" w:rsidRPr="002D2C39" w:rsidRDefault="004B4CAB" w:rsidP="0032125C">
      <w:pPr>
        <w:pStyle w:val="Alnostext"/>
        <w:keepNext/>
      </w:pPr>
      <w:r w:rsidRPr="002D2C39">
        <w:t>K</w:t>
      </w:r>
      <w:r w:rsidR="00203C56" w:rsidRPr="002D2C39">
        <w:t>lasifikatorius</w:t>
      </w:r>
      <w:r w:rsidR="008C1C48" w:rsidRPr="002D2C39">
        <w:t xml:space="preserve"> pagal struktūrą</w:t>
      </w:r>
      <w:r w:rsidR="00203C56" w:rsidRPr="002D2C39">
        <w:t xml:space="preserve"> galima skirstyt</w:t>
      </w:r>
      <w:r w:rsidR="00856F7E" w:rsidRPr="002D2C39">
        <w:t>i į:</w:t>
      </w:r>
    </w:p>
    <w:p w14:paraId="0B8F8F3F" w14:textId="27D6DF87" w:rsidR="00856F7E" w:rsidRPr="002D2C39" w:rsidRDefault="00856F7E" w:rsidP="00856F7E">
      <w:pPr>
        <w:pStyle w:val="AlnostextBuleted"/>
      </w:pPr>
      <w:r w:rsidRPr="002D2C39">
        <w:fldChar w:fldCharType="begin"/>
      </w:r>
      <w:r w:rsidRPr="002D2C39">
        <w:instrText xml:space="preserve"> REF _Ref333922794 \h </w:instrText>
      </w:r>
      <w:r w:rsidR="009F6B70" w:rsidRPr="002D2C39">
        <w:instrText xml:space="preserve"> \* MERGEFORMAT </w:instrText>
      </w:r>
      <w:r w:rsidRPr="002D2C39">
        <w:fldChar w:fldCharType="separate"/>
      </w:r>
      <w:r w:rsidR="00882542" w:rsidRPr="002D2C39">
        <w:t>Hierarchiniai klasifikatoriai</w:t>
      </w:r>
      <w:r w:rsidRPr="002D2C39">
        <w:fldChar w:fldCharType="end"/>
      </w:r>
      <w:r w:rsidRPr="002D2C39">
        <w:t xml:space="preserve"> (</w:t>
      </w:r>
      <w:r w:rsidRPr="002D2C39">
        <w:fldChar w:fldCharType="begin"/>
      </w:r>
      <w:r w:rsidRPr="002D2C39">
        <w:instrText xml:space="preserve"> PAGEREF _Ref333922796 \h </w:instrText>
      </w:r>
      <w:r w:rsidRPr="002D2C39">
        <w:fldChar w:fldCharType="separate"/>
      </w:r>
      <w:r w:rsidR="00882542">
        <w:rPr>
          <w:noProof/>
        </w:rPr>
        <w:t>36</w:t>
      </w:r>
      <w:r w:rsidRPr="002D2C39">
        <w:fldChar w:fldCharType="end"/>
      </w:r>
      <w:r w:rsidRPr="002D2C39">
        <w:t xml:space="preserve"> psl.)</w:t>
      </w:r>
    </w:p>
    <w:p w14:paraId="1D770C80" w14:textId="489303C5" w:rsidR="00856F7E" w:rsidRPr="002D2C39" w:rsidRDefault="00856F7E" w:rsidP="00856F7E">
      <w:pPr>
        <w:pStyle w:val="AlnostextBuleted"/>
      </w:pPr>
      <w:r w:rsidRPr="002D2C39">
        <w:fldChar w:fldCharType="begin"/>
      </w:r>
      <w:r w:rsidRPr="002D2C39">
        <w:instrText xml:space="preserve"> REF _Ref333922799 \h </w:instrText>
      </w:r>
      <w:r w:rsidR="009F6B70" w:rsidRPr="002D2C39">
        <w:instrText xml:space="preserve"> \* MERGEFORMAT </w:instrText>
      </w:r>
      <w:r w:rsidRPr="002D2C39">
        <w:fldChar w:fldCharType="separate"/>
      </w:r>
      <w:r w:rsidR="00882542" w:rsidRPr="002D2C39">
        <w:t>Sąrašiniai klasifikatoriai</w:t>
      </w:r>
      <w:r w:rsidRPr="002D2C39">
        <w:fldChar w:fldCharType="end"/>
      </w:r>
      <w:r w:rsidRPr="002D2C39">
        <w:t xml:space="preserve"> (</w:t>
      </w:r>
      <w:r w:rsidRPr="002D2C39">
        <w:fldChar w:fldCharType="begin"/>
      </w:r>
      <w:r w:rsidRPr="002D2C39">
        <w:instrText xml:space="preserve"> PAGEREF _Ref333922801 \h </w:instrText>
      </w:r>
      <w:r w:rsidRPr="002D2C39">
        <w:fldChar w:fldCharType="separate"/>
      </w:r>
      <w:r w:rsidR="00882542">
        <w:rPr>
          <w:noProof/>
        </w:rPr>
        <w:t>37</w:t>
      </w:r>
      <w:r w:rsidRPr="002D2C39">
        <w:fldChar w:fldCharType="end"/>
      </w:r>
      <w:r w:rsidRPr="002D2C39">
        <w:t xml:space="preserve"> psl.)</w:t>
      </w:r>
    </w:p>
    <w:p w14:paraId="7B274F35" w14:textId="77777777" w:rsidR="00E35802" w:rsidRPr="002D2C39" w:rsidRDefault="0032125C" w:rsidP="00E35802">
      <w:pPr>
        <w:pStyle w:val="Heading3"/>
        <w:rPr>
          <w:noProof w:val="0"/>
        </w:rPr>
      </w:pPr>
      <w:bookmarkStart w:id="141" w:name="_Ref333922794"/>
      <w:bookmarkStart w:id="142" w:name="_Ref333922796"/>
      <w:bookmarkStart w:id="143" w:name="_Toc169621466"/>
      <w:r w:rsidRPr="002D2C39">
        <w:rPr>
          <w:noProof w:val="0"/>
        </w:rPr>
        <w:lastRenderedPageBreak/>
        <w:t>H</w:t>
      </w:r>
      <w:r w:rsidR="005E5C20" w:rsidRPr="002D2C39">
        <w:rPr>
          <w:noProof w:val="0"/>
        </w:rPr>
        <w:t>ierarchini</w:t>
      </w:r>
      <w:r w:rsidRPr="002D2C39">
        <w:rPr>
          <w:noProof w:val="0"/>
        </w:rPr>
        <w:t>ai</w:t>
      </w:r>
      <w:r w:rsidR="00E35802" w:rsidRPr="002D2C39">
        <w:rPr>
          <w:noProof w:val="0"/>
        </w:rPr>
        <w:t xml:space="preserve"> klasifikatori</w:t>
      </w:r>
      <w:r w:rsidRPr="002D2C39">
        <w:rPr>
          <w:noProof w:val="0"/>
        </w:rPr>
        <w:t>ai</w:t>
      </w:r>
      <w:bookmarkEnd w:id="141"/>
      <w:bookmarkEnd w:id="142"/>
      <w:bookmarkEnd w:id="143"/>
    </w:p>
    <w:p w14:paraId="2E1693C0" w14:textId="77777777" w:rsidR="00E35802" w:rsidRPr="002D2C39" w:rsidRDefault="00A070C7" w:rsidP="0032125C">
      <w:pPr>
        <w:pStyle w:val="Alnostext"/>
        <w:keepNext/>
      </w:pPr>
      <w:r w:rsidRPr="002D2C39">
        <w:t>Hierarchin</w:t>
      </w:r>
      <w:r w:rsidR="0032125C" w:rsidRPr="002D2C39">
        <w:t>ės struktūros</w:t>
      </w:r>
      <w:r w:rsidRPr="002D2C39">
        <w:t xml:space="preserve"> klasifikatorių </w:t>
      </w:r>
      <w:r w:rsidR="00F36CBC" w:rsidRPr="002D2C39">
        <w:t xml:space="preserve">elementai susiję „tėvų-vaikų“ ryšiu, </w:t>
      </w:r>
      <w:proofErr w:type="spellStart"/>
      <w:r w:rsidR="00F36CBC" w:rsidRPr="002D2C39">
        <w:t>t.y</w:t>
      </w:r>
      <w:proofErr w:type="spellEnd"/>
      <w:r w:rsidR="00F36CBC" w:rsidRPr="002D2C39">
        <w:t>. kiekvienas elementas yra susietas su vienu ar daugiau elementų.</w:t>
      </w:r>
      <w:r w:rsidRPr="002D2C39">
        <w:t xml:space="preserve">  </w:t>
      </w:r>
    </w:p>
    <w:p w14:paraId="332EEB04" w14:textId="18BD18E0" w:rsidR="00C215B9" w:rsidRPr="002D2C39" w:rsidRDefault="00C16393" w:rsidP="00704056">
      <w:pPr>
        <w:pStyle w:val="Picture"/>
      </w:pPr>
      <w:r w:rsidRPr="002D2C39">
        <w:rPr>
          <w:noProof/>
        </w:rPr>
        <w:drawing>
          <wp:inline distT="0" distB="0" distL="0" distR="0" wp14:anchorId="50372907" wp14:editId="05A37092">
            <wp:extent cx="2263140" cy="3543300"/>
            <wp:effectExtent l="19050" t="19050" r="22860" b="190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3140" cy="3543300"/>
                    </a:xfrm>
                    <a:prstGeom prst="rect">
                      <a:avLst/>
                    </a:prstGeom>
                    <a:noFill/>
                    <a:ln w="3175">
                      <a:solidFill>
                        <a:schemeClr val="tx1"/>
                      </a:solidFill>
                    </a:ln>
                  </pic:spPr>
                </pic:pic>
              </a:graphicData>
            </a:graphic>
          </wp:inline>
        </w:drawing>
      </w:r>
    </w:p>
    <w:p w14:paraId="29FAD01F" w14:textId="77777777" w:rsidR="00F36CBC" w:rsidRPr="002D2C39" w:rsidRDefault="00F36CBC" w:rsidP="00F36CBC">
      <w:pPr>
        <w:pStyle w:val="Captionpicture"/>
      </w:pPr>
      <w:r w:rsidRPr="002D2C39">
        <w:t>Hierarchinio klasifikatoriaus pavyzdys</w:t>
      </w:r>
    </w:p>
    <w:p w14:paraId="160EFCAC" w14:textId="77777777" w:rsidR="0032125C" w:rsidRPr="002D2C39" w:rsidRDefault="0032125C" w:rsidP="0032125C">
      <w:pPr>
        <w:pStyle w:val="Alnostext"/>
      </w:pPr>
      <w:r w:rsidRPr="002D2C39">
        <w:t>Su hierarchiniais klasifikatoriais galite atlikti šiuos veiksmus:</w:t>
      </w:r>
    </w:p>
    <w:p w14:paraId="580009EE" w14:textId="741454CB" w:rsidR="0032125C" w:rsidRPr="002D2C39" w:rsidRDefault="00EB55C2" w:rsidP="0032125C">
      <w:pPr>
        <w:pStyle w:val="AlnostextBuleted"/>
      </w:pPr>
      <w:r w:rsidRPr="002D2C39">
        <w:fldChar w:fldCharType="begin"/>
      </w:r>
      <w:r w:rsidRPr="002D2C39">
        <w:instrText xml:space="preserve"> REF _Ref333922670 \h </w:instrText>
      </w:r>
      <w:r w:rsidR="009F6B70" w:rsidRPr="002D2C39">
        <w:instrText xml:space="preserve"> \* MERGEFORMAT </w:instrText>
      </w:r>
      <w:r w:rsidRPr="002D2C39">
        <w:fldChar w:fldCharType="separate"/>
      </w:r>
      <w:r w:rsidR="00882542" w:rsidRPr="002D2C39">
        <w:t>Nurodyti hierarchinio klasifikatoriaus įrašų rūšiavimą</w:t>
      </w:r>
      <w:r w:rsidRPr="002D2C39">
        <w:fldChar w:fldCharType="end"/>
      </w:r>
      <w:r w:rsidRPr="002D2C39">
        <w:t xml:space="preserve"> (</w:t>
      </w:r>
      <w:r w:rsidRPr="002D2C39">
        <w:fldChar w:fldCharType="begin"/>
      </w:r>
      <w:r w:rsidRPr="002D2C39">
        <w:instrText xml:space="preserve"> PAGEREF _Ref333922672 \h </w:instrText>
      </w:r>
      <w:r w:rsidRPr="002D2C39">
        <w:fldChar w:fldCharType="separate"/>
      </w:r>
      <w:r w:rsidR="00882542">
        <w:rPr>
          <w:noProof/>
        </w:rPr>
        <w:t>37</w:t>
      </w:r>
      <w:r w:rsidRPr="002D2C39">
        <w:fldChar w:fldCharType="end"/>
      </w:r>
      <w:r w:rsidRPr="002D2C39">
        <w:t xml:space="preserve"> </w:t>
      </w:r>
      <w:r w:rsidR="0032125C" w:rsidRPr="002D2C39">
        <w:t>psl.)</w:t>
      </w:r>
    </w:p>
    <w:p w14:paraId="1489D930" w14:textId="6D5F1565" w:rsidR="0032125C" w:rsidRPr="002D2C39" w:rsidRDefault="0032125C" w:rsidP="0032125C">
      <w:pPr>
        <w:pStyle w:val="AlnostextBuleted"/>
      </w:pPr>
      <w:r w:rsidRPr="002D2C39">
        <w:fldChar w:fldCharType="begin"/>
      </w:r>
      <w:r w:rsidRPr="002D2C39">
        <w:instrText xml:space="preserve"> REF _Ref318724344 \h </w:instrText>
      </w:r>
      <w:r w:rsidR="009F6B70" w:rsidRPr="002D2C39">
        <w:instrText xml:space="preserve"> \* MERGEFORMAT </w:instrText>
      </w:r>
      <w:r w:rsidRPr="002D2C39">
        <w:fldChar w:fldCharType="separate"/>
      </w:r>
      <w:r w:rsidR="00882542" w:rsidRPr="002D2C39">
        <w:t>Įtraukti naują reikšmę į hierarchinį klasifikatorių</w:t>
      </w:r>
      <w:r w:rsidRPr="002D2C39">
        <w:fldChar w:fldCharType="end"/>
      </w:r>
      <w:r w:rsidR="00B926A5" w:rsidRPr="002D2C39">
        <w:t xml:space="preserve"> (</w:t>
      </w:r>
      <w:r w:rsidRPr="002D2C39">
        <w:fldChar w:fldCharType="begin"/>
      </w:r>
      <w:r w:rsidRPr="002D2C39">
        <w:instrText xml:space="preserve"> PAGEREF _Ref318724344 \h </w:instrText>
      </w:r>
      <w:r w:rsidRPr="002D2C39">
        <w:fldChar w:fldCharType="separate"/>
      </w:r>
      <w:r w:rsidR="00882542">
        <w:rPr>
          <w:noProof/>
        </w:rPr>
        <w:t>39</w:t>
      </w:r>
      <w:r w:rsidRPr="002D2C39">
        <w:fldChar w:fldCharType="end"/>
      </w:r>
      <w:r w:rsidRPr="002D2C39">
        <w:t xml:space="preserve"> psl.)</w:t>
      </w:r>
    </w:p>
    <w:p w14:paraId="075DC53B" w14:textId="623CE9E0" w:rsidR="0032125C" w:rsidRPr="002D2C39" w:rsidRDefault="0032125C" w:rsidP="0032125C">
      <w:pPr>
        <w:pStyle w:val="AlnostextBuleted"/>
      </w:pPr>
      <w:r w:rsidRPr="002D2C39">
        <w:fldChar w:fldCharType="begin"/>
      </w:r>
      <w:r w:rsidRPr="002D2C39">
        <w:instrText xml:space="preserve"> REF _Ref307577325 \h </w:instrText>
      </w:r>
      <w:r w:rsidR="009F6B70" w:rsidRPr="002D2C39">
        <w:instrText xml:space="preserve"> \* MERGEFORMAT </w:instrText>
      </w:r>
      <w:r w:rsidRPr="002D2C39">
        <w:fldChar w:fldCharType="separate"/>
      </w:r>
      <w:r w:rsidR="00882542" w:rsidRPr="002D2C39">
        <w:t>Peržiūrėti klasifikatoriaus reikšmės duomenis</w:t>
      </w:r>
      <w:r w:rsidRPr="002D2C39">
        <w:fldChar w:fldCharType="end"/>
      </w:r>
      <w:r w:rsidR="00B926A5" w:rsidRPr="002D2C39">
        <w:t xml:space="preserve"> (</w:t>
      </w:r>
      <w:r w:rsidRPr="002D2C39">
        <w:fldChar w:fldCharType="begin"/>
      </w:r>
      <w:r w:rsidRPr="002D2C39">
        <w:instrText xml:space="preserve"> PAGEREF _Ref307577325 \h </w:instrText>
      </w:r>
      <w:r w:rsidRPr="002D2C39">
        <w:fldChar w:fldCharType="separate"/>
      </w:r>
      <w:r w:rsidR="00882542">
        <w:rPr>
          <w:noProof/>
        </w:rPr>
        <w:t>42</w:t>
      </w:r>
      <w:r w:rsidRPr="002D2C39">
        <w:fldChar w:fldCharType="end"/>
      </w:r>
      <w:r w:rsidRPr="002D2C39">
        <w:t xml:space="preserve"> psl.)</w:t>
      </w:r>
    </w:p>
    <w:p w14:paraId="33642427" w14:textId="1F066FDD" w:rsidR="0032125C" w:rsidRPr="002D2C39" w:rsidRDefault="0032125C" w:rsidP="0032125C">
      <w:pPr>
        <w:pStyle w:val="AlnostextBuleted"/>
      </w:pPr>
      <w:r w:rsidRPr="002D2C39">
        <w:fldChar w:fldCharType="begin"/>
      </w:r>
      <w:r w:rsidRPr="002D2C39">
        <w:instrText xml:space="preserve"> REF _Ref314211306 \h </w:instrText>
      </w:r>
      <w:r w:rsidR="009F6B70" w:rsidRPr="002D2C39">
        <w:instrText xml:space="preserve"> \* MERGEFORMAT </w:instrText>
      </w:r>
      <w:r w:rsidRPr="002D2C39">
        <w:fldChar w:fldCharType="separate"/>
      </w:r>
      <w:r w:rsidR="00882542" w:rsidRPr="002D2C39">
        <w:t>Redaguoti klasifikatoriaus reikšmės duomenis</w:t>
      </w:r>
      <w:r w:rsidRPr="002D2C39">
        <w:fldChar w:fldCharType="end"/>
      </w:r>
      <w:r w:rsidR="00B926A5" w:rsidRPr="002D2C39">
        <w:t xml:space="preserve"> (</w:t>
      </w:r>
      <w:r w:rsidRPr="002D2C39">
        <w:fldChar w:fldCharType="begin"/>
      </w:r>
      <w:r w:rsidRPr="002D2C39">
        <w:instrText xml:space="preserve"> PAGEREF _Ref314211306 \h </w:instrText>
      </w:r>
      <w:r w:rsidRPr="002D2C39">
        <w:fldChar w:fldCharType="separate"/>
      </w:r>
      <w:r w:rsidR="00882542">
        <w:rPr>
          <w:noProof/>
        </w:rPr>
        <w:t>42</w:t>
      </w:r>
      <w:r w:rsidRPr="002D2C39">
        <w:fldChar w:fldCharType="end"/>
      </w:r>
      <w:r w:rsidRPr="002D2C39">
        <w:t xml:space="preserve"> psl.)</w:t>
      </w:r>
    </w:p>
    <w:p w14:paraId="23CBBD18" w14:textId="305D3462" w:rsidR="0032125C" w:rsidRPr="002D2C39" w:rsidRDefault="0032125C" w:rsidP="0032125C">
      <w:pPr>
        <w:pStyle w:val="AlnostextBuleted"/>
      </w:pPr>
      <w:r w:rsidRPr="002D2C39">
        <w:fldChar w:fldCharType="begin"/>
      </w:r>
      <w:r w:rsidRPr="002D2C39">
        <w:instrText xml:space="preserve"> REF _Ref322510036 \h </w:instrText>
      </w:r>
      <w:r w:rsidR="009F6B70" w:rsidRPr="002D2C39">
        <w:instrText xml:space="preserve"> \* MERGEFORMAT </w:instrText>
      </w:r>
      <w:r w:rsidRPr="002D2C39">
        <w:fldChar w:fldCharType="separate"/>
      </w:r>
      <w:r w:rsidR="00882542" w:rsidRPr="002D2C39">
        <w:t>Keisti klasifikatoriaus reikšmės vietą hierarchijoje</w:t>
      </w:r>
      <w:r w:rsidRPr="002D2C39">
        <w:fldChar w:fldCharType="end"/>
      </w:r>
      <w:r w:rsidR="00B926A5" w:rsidRPr="002D2C39">
        <w:t xml:space="preserve"> (</w:t>
      </w:r>
      <w:r w:rsidRPr="002D2C39">
        <w:fldChar w:fldCharType="begin"/>
      </w:r>
      <w:r w:rsidRPr="002D2C39">
        <w:instrText xml:space="preserve"> PAGEREF _Ref322510036 \h </w:instrText>
      </w:r>
      <w:r w:rsidRPr="002D2C39">
        <w:fldChar w:fldCharType="separate"/>
      </w:r>
      <w:r w:rsidR="00882542">
        <w:rPr>
          <w:noProof/>
        </w:rPr>
        <w:t>43</w:t>
      </w:r>
      <w:r w:rsidRPr="002D2C39">
        <w:fldChar w:fldCharType="end"/>
      </w:r>
      <w:r w:rsidRPr="002D2C39">
        <w:t xml:space="preserve"> psl.)</w:t>
      </w:r>
    </w:p>
    <w:p w14:paraId="5A21FBC9" w14:textId="1A937745" w:rsidR="0032125C" w:rsidRPr="002D2C39" w:rsidRDefault="0032125C" w:rsidP="0032125C">
      <w:pPr>
        <w:pStyle w:val="AlnostextBuleted"/>
      </w:pPr>
      <w:r w:rsidRPr="002D2C39">
        <w:fldChar w:fldCharType="begin"/>
      </w:r>
      <w:r w:rsidRPr="002D2C39">
        <w:instrText xml:space="preserve"> REF _Ref323209145 \h </w:instrText>
      </w:r>
      <w:r w:rsidR="009F6B70" w:rsidRPr="002D2C39">
        <w:instrText xml:space="preserve"> \* MERGEFORMAT </w:instrText>
      </w:r>
      <w:r w:rsidRPr="002D2C39">
        <w:fldChar w:fldCharType="separate"/>
      </w:r>
      <w:r w:rsidR="00882542" w:rsidRPr="002D2C39">
        <w:t>Keisti klasifikatoriaus reikšmės skirtuko požymį</w:t>
      </w:r>
      <w:r w:rsidRPr="002D2C39">
        <w:fldChar w:fldCharType="end"/>
      </w:r>
      <w:r w:rsidR="00B926A5" w:rsidRPr="002D2C39">
        <w:t xml:space="preserve"> (</w:t>
      </w:r>
      <w:r w:rsidRPr="002D2C39">
        <w:fldChar w:fldCharType="begin"/>
      </w:r>
      <w:r w:rsidRPr="002D2C39">
        <w:instrText xml:space="preserve"> PAGEREF _Ref323209145 \h </w:instrText>
      </w:r>
      <w:r w:rsidRPr="002D2C39">
        <w:fldChar w:fldCharType="separate"/>
      </w:r>
      <w:r w:rsidR="00882542">
        <w:rPr>
          <w:noProof/>
        </w:rPr>
        <w:t>45</w:t>
      </w:r>
      <w:r w:rsidRPr="002D2C39">
        <w:fldChar w:fldCharType="end"/>
      </w:r>
      <w:r w:rsidRPr="002D2C39">
        <w:t xml:space="preserve"> psl.)</w:t>
      </w:r>
    </w:p>
    <w:p w14:paraId="64C54574" w14:textId="7FD7080F" w:rsidR="0032125C" w:rsidRPr="002D2C39" w:rsidRDefault="0032125C" w:rsidP="0032125C">
      <w:pPr>
        <w:pStyle w:val="AlnostextBuleted"/>
      </w:pPr>
      <w:r w:rsidRPr="002D2C39">
        <w:fldChar w:fldCharType="begin"/>
      </w:r>
      <w:r w:rsidRPr="002D2C39">
        <w:instrText xml:space="preserve"> REF _Ref323209158 \h </w:instrText>
      </w:r>
      <w:r w:rsidR="009F6B70" w:rsidRPr="002D2C39">
        <w:instrText xml:space="preserve"> \* MERGEFORMAT </w:instrText>
      </w:r>
      <w:r w:rsidRPr="002D2C39">
        <w:fldChar w:fldCharType="separate"/>
      </w:r>
      <w:r w:rsidR="00882542" w:rsidRPr="002D2C39">
        <w:t>Ištrinti klasifikatoriaus reikšmės duomenis</w:t>
      </w:r>
      <w:r w:rsidRPr="002D2C39">
        <w:fldChar w:fldCharType="end"/>
      </w:r>
      <w:r w:rsidR="00B926A5" w:rsidRPr="002D2C39">
        <w:t xml:space="preserve"> (</w:t>
      </w:r>
      <w:r w:rsidRPr="002D2C39">
        <w:fldChar w:fldCharType="begin"/>
      </w:r>
      <w:r w:rsidRPr="002D2C39">
        <w:instrText xml:space="preserve"> PAGEREF _Ref323209158 \h </w:instrText>
      </w:r>
      <w:r w:rsidRPr="002D2C39">
        <w:fldChar w:fldCharType="separate"/>
      </w:r>
      <w:r w:rsidR="00882542">
        <w:rPr>
          <w:noProof/>
        </w:rPr>
        <w:t>45</w:t>
      </w:r>
      <w:r w:rsidRPr="002D2C39">
        <w:fldChar w:fldCharType="end"/>
      </w:r>
      <w:r w:rsidRPr="002D2C39">
        <w:t xml:space="preserve"> psl.)</w:t>
      </w:r>
    </w:p>
    <w:p w14:paraId="7F066182" w14:textId="72D94B0C" w:rsidR="00C66E2E" w:rsidRPr="002D2C39" w:rsidRDefault="00C66E2E" w:rsidP="0032125C">
      <w:pPr>
        <w:pStyle w:val="AlnostextBuleted"/>
      </w:pPr>
      <w:r w:rsidRPr="002D2C39">
        <w:fldChar w:fldCharType="begin"/>
      </w:r>
      <w:r w:rsidRPr="002D2C39">
        <w:instrText xml:space="preserve"> REF _Ref341338037 \h </w:instrText>
      </w:r>
      <w:r w:rsidR="00D74187" w:rsidRPr="002D2C39">
        <w:instrText xml:space="preserve"> \* MERGEFORMAT </w:instrText>
      </w:r>
      <w:r w:rsidRPr="002D2C39">
        <w:fldChar w:fldCharType="separate"/>
      </w:r>
      <w:r w:rsidR="00882542" w:rsidRPr="002D2C39">
        <w:t>Perkelti vaikinius įrašus hierarchijoje</w:t>
      </w:r>
      <w:r w:rsidRPr="002D2C39">
        <w:fldChar w:fldCharType="end"/>
      </w:r>
      <w:r w:rsidRPr="002D2C39">
        <w:t xml:space="preserve"> (</w:t>
      </w:r>
      <w:r w:rsidRPr="002D2C39">
        <w:fldChar w:fldCharType="begin"/>
      </w:r>
      <w:r w:rsidRPr="002D2C39">
        <w:instrText xml:space="preserve"> PAGEREF _Ref341338040 \h </w:instrText>
      </w:r>
      <w:r w:rsidRPr="002D2C39">
        <w:fldChar w:fldCharType="separate"/>
      </w:r>
      <w:r w:rsidR="00882542">
        <w:rPr>
          <w:noProof/>
        </w:rPr>
        <w:t>46</w:t>
      </w:r>
      <w:r w:rsidRPr="002D2C39">
        <w:fldChar w:fldCharType="end"/>
      </w:r>
      <w:r w:rsidRPr="002D2C39">
        <w:t xml:space="preserve"> psl.)</w:t>
      </w:r>
    </w:p>
    <w:p w14:paraId="32D7A76C" w14:textId="458E2C2F" w:rsidR="00C66E2E" w:rsidRPr="002D2C39" w:rsidRDefault="00C66E2E" w:rsidP="0032125C">
      <w:pPr>
        <w:pStyle w:val="AlnostextBuleted"/>
      </w:pPr>
      <w:r w:rsidRPr="002D2C39">
        <w:fldChar w:fldCharType="begin"/>
      </w:r>
      <w:r w:rsidRPr="002D2C39">
        <w:instrText xml:space="preserve"> REF _Ref341338042 \h </w:instrText>
      </w:r>
      <w:r w:rsidR="00D74187" w:rsidRPr="002D2C39">
        <w:instrText xml:space="preserve"> \* MERGEFORMAT </w:instrText>
      </w:r>
      <w:r w:rsidRPr="002D2C39">
        <w:fldChar w:fldCharType="separate"/>
      </w:r>
      <w:r w:rsidR="00882542" w:rsidRPr="002D2C39">
        <w:t>Eksportuoti klasifikatoriaus reikšmes</w:t>
      </w:r>
      <w:r w:rsidRPr="002D2C39">
        <w:fldChar w:fldCharType="end"/>
      </w:r>
      <w:r w:rsidRPr="002D2C39">
        <w:t xml:space="preserve"> (</w:t>
      </w:r>
      <w:r w:rsidRPr="002D2C39">
        <w:fldChar w:fldCharType="begin"/>
      </w:r>
      <w:r w:rsidRPr="002D2C39">
        <w:instrText xml:space="preserve"> PAGEREF _Ref341338044 \h </w:instrText>
      </w:r>
      <w:r w:rsidRPr="002D2C39">
        <w:fldChar w:fldCharType="separate"/>
      </w:r>
      <w:r w:rsidR="00882542">
        <w:rPr>
          <w:noProof/>
        </w:rPr>
        <w:t>49</w:t>
      </w:r>
      <w:r w:rsidRPr="002D2C39">
        <w:fldChar w:fldCharType="end"/>
      </w:r>
      <w:r w:rsidRPr="002D2C39">
        <w:t xml:space="preserve"> psl.)</w:t>
      </w:r>
    </w:p>
    <w:p w14:paraId="163EA2FE" w14:textId="77777777" w:rsidR="00A070C7" w:rsidRPr="002D2C39" w:rsidRDefault="00856F7E" w:rsidP="00A070C7">
      <w:pPr>
        <w:pStyle w:val="Heading3"/>
        <w:rPr>
          <w:noProof w:val="0"/>
        </w:rPr>
      </w:pPr>
      <w:bookmarkStart w:id="144" w:name="_Ref333922799"/>
      <w:bookmarkStart w:id="145" w:name="_Ref333922801"/>
      <w:bookmarkStart w:id="146" w:name="_Toc169621467"/>
      <w:r w:rsidRPr="002D2C39">
        <w:rPr>
          <w:noProof w:val="0"/>
        </w:rPr>
        <w:lastRenderedPageBreak/>
        <w:t>S</w:t>
      </w:r>
      <w:r w:rsidR="00A070C7" w:rsidRPr="002D2C39">
        <w:rPr>
          <w:noProof w:val="0"/>
        </w:rPr>
        <w:t>ąrašini</w:t>
      </w:r>
      <w:r w:rsidRPr="002D2C39">
        <w:rPr>
          <w:noProof w:val="0"/>
        </w:rPr>
        <w:t>ai</w:t>
      </w:r>
      <w:r w:rsidR="00A070C7" w:rsidRPr="002D2C39">
        <w:rPr>
          <w:noProof w:val="0"/>
        </w:rPr>
        <w:t xml:space="preserve"> klasifikatori</w:t>
      </w:r>
      <w:r w:rsidRPr="002D2C39">
        <w:rPr>
          <w:noProof w:val="0"/>
        </w:rPr>
        <w:t>ai</w:t>
      </w:r>
      <w:bookmarkEnd w:id="144"/>
      <w:bookmarkEnd w:id="145"/>
      <w:bookmarkEnd w:id="146"/>
    </w:p>
    <w:p w14:paraId="7BFFAC0F" w14:textId="77777777" w:rsidR="00A070C7" w:rsidRPr="002D2C39" w:rsidRDefault="002C6E19" w:rsidP="003814D8">
      <w:pPr>
        <w:pStyle w:val="Alnostext"/>
        <w:keepNext/>
      </w:pPr>
      <w:r w:rsidRPr="002D2C39">
        <w:t>Sąrašas – tai struktūra, kurioje duomenys surašyti tam tikra tvarka, kai viena sąrašo eilutė charakterizuoja objektą, kuriam aprašyti reikalingi kiti duomenys.</w:t>
      </w:r>
    </w:p>
    <w:p w14:paraId="1A78A7B9" w14:textId="168100B4" w:rsidR="00C215B9" w:rsidRPr="002D2C39" w:rsidRDefault="00C16393" w:rsidP="00345F2A">
      <w:pPr>
        <w:pStyle w:val="Picture"/>
      </w:pPr>
      <w:r w:rsidRPr="002D2C39">
        <w:rPr>
          <w:noProof/>
          <w:bdr w:val="single" w:sz="2" w:space="0" w:color="BFBFBF"/>
        </w:rPr>
        <w:drawing>
          <wp:inline distT="0" distB="0" distL="0" distR="0" wp14:anchorId="6F2DC649" wp14:editId="2F8AE181">
            <wp:extent cx="5875020" cy="3276600"/>
            <wp:effectExtent l="19050" t="19050" r="11430" b="190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75020" cy="3276600"/>
                    </a:xfrm>
                    <a:prstGeom prst="rect">
                      <a:avLst/>
                    </a:prstGeom>
                    <a:noFill/>
                    <a:ln w="3175" cmpd="sng">
                      <a:solidFill>
                        <a:srgbClr val="000000"/>
                      </a:solidFill>
                      <a:miter lim="800000"/>
                      <a:headEnd/>
                      <a:tailEnd/>
                    </a:ln>
                    <a:effectLst/>
                  </pic:spPr>
                </pic:pic>
              </a:graphicData>
            </a:graphic>
          </wp:inline>
        </w:drawing>
      </w:r>
    </w:p>
    <w:p w14:paraId="21C729D1" w14:textId="77777777" w:rsidR="003814D8" w:rsidRPr="002D2C39" w:rsidRDefault="003814D8" w:rsidP="003814D8">
      <w:pPr>
        <w:pStyle w:val="Captionpicture"/>
      </w:pPr>
      <w:r w:rsidRPr="002D2C39">
        <w:t>Sąrašinio klasifikatoriaus pavyzdys</w:t>
      </w:r>
    </w:p>
    <w:p w14:paraId="709C06F2" w14:textId="77777777" w:rsidR="003814D8" w:rsidRPr="002D2C39" w:rsidRDefault="003814D8" w:rsidP="003814D8">
      <w:pPr>
        <w:pStyle w:val="Alnostext"/>
      </w:pPr>
      <w:bookmarkStart w:id="147" w:name="_Ref320111978"/>
      <w:bookmarkStart w:id="148" w:name="_Ref307577320"/>
      <w:r w:rsidRPr="002D2C39">
        <w:t>Su sąrašiniais klasifikatoriais galite atlikti šiuos veiksmus:</w:t>
      </w:r>
    </w:p>
    <w:p w14:paraId="2CC371D1" w14:textId="46D61AC4" w:rsidR="003814D8" w:rsidRPr="002D2C39" w:rsidRDefault="003814D8" w:rsidP="003814D8">
      <w:pPr>
        <w:pStyle w:val="AlnostextBuleted"/>
      </w:pPr>
      <w:r w:rsidRPr="002D2C39">
        <w:fldChar w:fldCharType="begin"/>
      </w:r>
      <w:r w:rsidRPr="002D2C39">
        <w:instrText xml:space="preserve"> REF _Ref320168941 \h </w:instrText>
      </w:r>
      <w:r w:rsidR="009F6B70" w:rsidRPr="002D2C39">
        <w:instrText xml:space="preserve"> \* MERGEFORMAT </w:instrText>
      </w:r>
      <w:r w:rsidRPr="002D2C39">
        <w:fldChar w:fldCharType="separate"/>
      </w:r>
      <w:r w:rsidR="00882542" w:rsidRPr="002D2C39">
        <w:t>Įtraukti naują reikšmę į sąrašinį klasifikatorių</w:t>
      </w:r>
      <w:r w:rsidRPr="002D2C39">
        <w:fldChar w:fldCharType="end"/>
      </w:r>
      <w:r w:rsidR="007926A4" w:rsidRPr="002D2C39">
        <w:t xml:space="preserve"> (</w:t>
      </w:r>
      <w:r w:rsidRPr="002D2C39">
        <w:fldChar w:fldCharType="begin"/>
      </w:r>
      <w:r w:rsidRPr="002D2C39">
        <w:instrText xml:space="preserve"> PAGEREF _Ref320168941 \h </w:instrText>
      </w:r>
      <w:r w:rsidRPr="002D2C39">
        <w:fldChar w:fldCharType="separate"/>
      </w:r>
      <w:r w:rsidR="00882542">
        <w:rPr>
          <w:noProof/>
        </w:rPr>
        <w:t>41</w:t>
      </w:r>
      <w:r w:rsidRPr="002D2C39">
        <w:fldChar w:fldCharType="end"/>
      </w:r>
      <w:r w:rsidR="007926A4" w:rsidRPr="002D2C39">
        <w:t xml:space="preserve"> psl.)</w:t>
      </w:r>
    </w:p>
    <w:p w14:paraId="60F23B29" w14:textId="0159790D" w:rsidR="003814D8" w:rsidRPr="002D2C39" w:rsidRDefault="003814D8" w:rsidP="003814D8">
      <w:pPr>
        <w:pStyle w:val="AlnostextBuleted"/>
      </w:pPr>
      <w:r w:rsidRPr="002D2C39">
        <w:fldChar w:fldCharType="begin"/>
      </w:r>
      <w:r w:rsidRPr="002D2C39">
        <w:instrText xml:space="preserve"> REF _Ref307577325 \h </w:instrText>
      </w:r>
      <w:r w:rsidR="009F6B70" w:rsidRPr="002D2C39">
        <w:instrText xml:space="preserve"> \* MERGEFORMAT </w:instrText>
      </w:r>
      <w:r w:rsidRPr="002D2C39">
        <w:fldChar w:fldCharType="separate"/>
      </w:r>
      <w:r w:rsidR="00882542" w:rsidRPr="002D2C39">
        <w:t>Peržiūrėti klasifikatoriaus reikšmės duomenis</w:t>
      </w:r>
      <w:r w:rsidRPr="002D2C39">
        <w:fldChar w:fldCharType="end"/>
      </w:r>
      <w:r w:rsidRPr="002D2C39">
        <w:t xml:space="preserve"> (</w:t>
      </w:r>
      <w:r w:rsidRPr="002D2C39">
        <w:fldChar w:fldCharType="begin"/>
      </w:r>
      <w:r w:rsidRPr="002D2C39">
        <w:instrText xml:space="preserve"> PAGEREF _Ref307577325 \h </w:instrText>
      </w:r>
      <w:r w:rsidRPr="002D2C39">
        <w:fldChar w:fldCharType="separate"/>
      </w:r>
      <w:r w:rsidR="00882542">
        <w:rPr>
          <w:noProof/>
        </w:rPr>
        <w:t>42</w:t>
      </w:r>
      <w:r w:rsidRPr="002D2C39">
        <w:fldChar w:fldCharType="end"/>
      </w:r>
      <w:r w:rsidRPr="002D2C39">
        <w:t xml:space="preserve"> psl.)</w:t>
      </w:r>
    </w:p>
    <w:p w14:paraId="47D484BD" w14:textId="623F46CA" w:rsidR="003814D8" w:rsidRPr="002D2C39" w:rsidRDefault="003814D8" w:rsidP="006A1EAF">
      <w:pPr>
        <w:pStyle w:val="AlnostextBuleted"/>
      </w:pPr>
      <w:r w:rsidRPr="002D2C39">
        <w:fldChar w:fldCharType="begin"/>
      </w:r>
      <w:r w:rsidRPr="002D2C39">
        <w:instrText xml:space="preserve"> REF _Ref314211306 \h </w:instrText>
      </w:r>
      <w:r w:rsidR="009F6B70" w:rsidRPr="002D2C39">
        <w:instrText xml:space="preserve"> \* MERGEFORMAT </w:instrText>
      </w:r>
      <w:r w:rsidRPr="002D2C39">
        <w:fldChar w:fldCharType="separate"/>
      </w:r>
      <w:r w:rsidR="00882542" w:rsidRPr="002D2C39">
        <w:t>Redaguoti klasifikatoriaus reikšmės duomenis</w:t>
      </w:r>
      <w:r w:rsidRPr="002D2C39">
        <w:fldChar w:fldCharType="end"/>
      </w:r>
      <w:r w:rsidRPr="002D2C39">
        <w:t xml:space="preserve"> (</w:t>
      </w:r>
      <w:r w:rsidRPr="002D2C39">
        <w:fldChar w:fldCharType="begin"/>
      </w:r>
      <w:r w:rsidRPr="002D2C39">
        <w:instrText xml:space="preserve"> PAGEREF _Ref314211306 \h </w:instrText>
      </w:r>
      <w:r w:rsidRPr="002D2C39">
        <w:fldChar w:fldCharType="separate"/>
      </w:r>
      <w:r w:rsidR="00882542">
        <w:rPr>
          <w:noProof/>
        </w:rPr>
        <w:t>42</w:t>
      </w:r>
      <w:r w:rsidRPr="002D2C39">
        <w:fldChar w:fldCharType="end"/>
      </w:r>
      <w:r w:rsidRPr="002D2C39">
        <w:t xml:space="preserve"> psl.)</w:t>
      </w:r>
    </w:p>
    <w:p w14:paraId="3EF50F44" w14:textId="048F2BFF" w:rsidR="003814D8" w:rsidRPr="002D2C39" w:rsidRDefault="003814D8" w:rsidP="006A1EAF">
      <w:pPr>
        <w:pStyle w:val="AlnostextBuleted"/>
      </w:pPr>
      <w:r w:rsidRPr="002D2C39">
        <w:fldChar w:fldCharType="begin"/>
      </w:r>
      <w:r w:rsidRPr="002D2C39">
        <w:instrText xml:space="preserve"> REF _Ref323209158 \h </w:instrText>
      </w:r>
      <w:r w:rsidR="009F6B70" w:rsidRPr="002D2C39">
        <w:instrText xml:space="preserve"> \* MERGEFORMAT </w:instrText>
      </w:r>
      <w:r w:rsidRPr="002D2C39">
        <w:fldChar w:fldCharType="separate"/>
      </w:r>
      <w:r w:rsidR="00882542" w:rsidRPr="002D2C39">
        <w:t>Ištrinti klasifikatoriaus reikšmės duomenis</w:t>
      </w:r>
      <w:r w:rsidRPr="002D2C39">
        <w:fldChar w:fldCharType="end"/>
      </w:r>
      <w:r w:rsidRPr="002D2C39">
        <w:t xml:space="preserve"> (</w:t>
      </w:r>
      <w:r w:rsidRPr="002D2C39">
        <w:fldChar w:fldCharType="begin"/>
      </w:r>
      <w:r w:rsidRPr="002D2C39">
        <w:instrText xml:space="preserve"> PAGEREF _Ref323209158 \h </w:instrText>
      </w:r>
      <w:r w:rsidRPr="002D2C39">
        <w:fldChar w:fldCharType="separate"/>
      </w:r>
      <w:r w:rsidR="00882542">
        <w:rPr>
          <w:noProof/>
        </w:rPr>
        <w:t>45</w:t>
      </w:r>
      <w:r w:rsidRPr="002D2C39">
        <w:fldChar w:fldCharType="end"/>
      </w:r>
      <w:r w:rsidRPr="002D2C39">
        <w:t xml:space="preserve"> psl.)</w:t>
      </w:r>
    </w:p>
    <w:p w14:paraId="5A577DEA" w14:textId="1761F17F" w:rsidR="00DE5DC9" w:rsidRPr="002D2C39" w:rsidRDefault="00DE5DC9" w:rsidP="006A1EAF">
      <w:pPr>
        <w:pStyle w:val="AlnostextBuleted"/>
      </w:pPr>
      <w:r w:rsidRPr="002D2C39">
        <w:fldChar w:fldCharType="begin"/>
      </w:r>
      <w:r w:rsidRPr="002D2C39">
        <w:instrText xml:space="preserve"> REF _Ref341338042 \h </w:instrText>
      </w:r>
      <w:r w:rsidR="00D74187" w:rsidRPr="002D2C39">
        <w:instrText xml:space="preserve"> \* MERGEFORMAT </w:instrText>
      </w:r>
      <w:r w:rsidRPr="002D2C39">
        <w:fldChar w:fldCharType="separate"/>
      </w:r>
      <w:r w:rsidR="00882542" w:rsidRPr="002D2C39">
        <w:t>Eksportuoti klasifikatoriaus reikšmes</w:t>
      </w:r>
      <w:r w:rsidRPr="002D2C39">
        <w:fldChar w:fldCharType="end"/>
      </w:r>
      <w:r w:rsidRPr="002D2C39">
        <w:t xml:space="preserve"> (</w:t>
      </w:r>
      <w:r w:rsidRPr="002D2C39">
        <w:fldChar w:fldCharType="begin"/>
      </w:r>
      <w:r w:rsidRPr="002D2C39">
        <w:instrText xml:space="preserve"> PAGEREF _Ref341338044 \h </w:instrText>
      </w:r>
      <w:r w:rsidRPr="002D2C39">
        <w:fldChar w:fldCharType="separate"/>
      </w:r>
      <w:r w:rsidR="00882542">
        <w:rPr>
          <w:noProof/>
        </w:rPr>
        <w:t>49</w:t>
      </w:r>
      <w:r w:rsidRPr="002D2C39">
        <w:fldChar w:fldCharType="end"/>
      </w:r>
      <w:r w:rsidRPr="002D2C39">
        <w:t xml:space="preserve"> psl.)</w:t>
      </w:r>
    </w:p>
    <w:p w14:paraId="69866E85" w14:textId="77777777" w:rsidR="00CD4FBA" w:rsidRPr="002D2C39" w:rsidRDefault="00CD4FBA" w:rsidP="006A1EAF">
      <w:pPr>
        <w:pStyle w:val="Heading2"/>
        <w:keepNext w:val="0"/>
      </w:pPr>
      <w:bookmarkStart w:id="149" w:name="_Ref333922670"/>
      <w:bookmarkStart w:id="150" w:name="_Ref333922672"/>
      <w:bookmarkStart w:id="151" w:name="_Toc169621468"/>
      <w:r w:rsidRPr="002D2C39">
        <w:t>Nurodyti hierarchinio klasifikatoriaus įrašų rūšiavimą</w:t>
      </w:r>
      <w:bookmarkEnd w:id="147"/>
      <w:bookmarkEnd w:id="149"/>
      <w:bookmarkEnd w:id="150"/>
      <w:bookmarkEnd w:id="151"/>
    </w:p>
    <w:p w14:paraId="654ACF76" w14:textId="77777777" w:rsidR="00B555EC" w:rsidRPr="002D2C39" w:rsidRDefault="00CD4FBA" w:rsidP="006A1EAF">
      <w:pPr>
        <w:pStyle w:val="Alnostext"/>
        <w:rPr>
          <w:rFonts w:cs="Arial"/>
          <w:szCs w:val="20"/>
        </w:rPr>
      </w:pPr>
      <w:r w:rsidRPr="002D2C39">
        <w:t xml:space="preserve">Hierarchiniame medyje pateiktas reikšmes sistema rūšiuoja pagal abėcėlę. </w:t>
      </w:r>
      <w:r w:rsidRPr="002D2C39">
        <w:rPr>
          <w:rFonts w:cs="Arial"/>
          <w:szCs w:val="20"/>
        </w:rPr>
        <w:t>Jei yra reikšmių lotyniškais rašmenimis, kirilica ir prasidedančių skaičiais,</w:t>
      </w:r>
      <w:r w:rsidR="004A3701" w:rsidRPr="002D2C39">
        <w:rPr>
          <w:rFonts w:cs="Arial"/>
          <w:szCs w:val="20"/>
        </w:rPr>
        <w:t xml:space="preserve"> pagal nutylėjimą,</w:t>
      </w:r>
      <w:r w:rsidRPr="002D2C39">
        <w:rPr>
          <w:rFonts w:cs="Arial"/>
          <w:szCs w:val="20"/>
        </w:rPr>
        <w:t xml:space="preserve"> iš pradžių sistema pateikia reikšmes lotyniškais rašmenimis, po to kirilica ir tada prasidedanči</w:t>
      </w:r>
      <w:r w:rsidR="004B4CAB" w:rsidRPr="002D2C39">
        <w:rPr>
          <w:rFonts w:cs="Arial"/>
          <w:szCs w:val="20"/>
        </w:rPr>
        <w:t>a</w:t>
      </w:r>
      <w:r w:rsidRPr="002D2C39">
        <w:rPr>
          <w:rFonts w:cs="Arial"/>
          <w:szCs w:val="20"/>
        </w:rPr>
        <w:t>s skaičiais.</w:t>
      </w:r>
    </w:p>
    <w:p w14:paraId="0205D855" w14:textId="77777777" w:rsidR="004A3701" w:rsidRPr="002D2C39" w:rsidRDefault="004A3701" w:rsidP="006A1EAF">
      <w:pPr>
        <w:pStyle w:val="Alnostext"/>
        <w:rPr>
          <w:rFonts w:cs="Arial"/>
          <w:szCs w:val="20"/>
        </w:rPr>
      </w:pPr>
      <w:r w:rsidRPr="002D2C39">
        <w:rPr>
          <w:rFonts w:cs="Arial"/>
          <w:szCs w:val="20"/>
        </w:rPr>
        <w:t>Sistemoje numatyta, kad kai kuriuose klasifikatoriuose, įrašų rūšiavimo</w:t>
      </w:r>
      <w:r w:rsidR="00BC3207" w:rsidRPr="002D2C39">
        <w:rPr>
          <w:rFonts w:cs="Arial"/>
          <w:szCs w:val="20"/>
        </w:rPr>
        <w:t xml:space="preserve"> tvarką gali nurodyti naudotojas.</w:t>
      </w:r>
      <w:r w:rsidR="005541D6" w:rsidRPr="002D2C39">
        <w:rPr>
          <w:rFonts w:cs="Arial"/>
          <w:szCs w:val="20"/>
        </w:rPr>
        <w:t xml:space="preserve"> Tokių klasifikatorių reikšmės apraše yra redaguojamas laukelis </w:t>
      </w:r>
      <w:r w:rsidR="005541D6" w:rsidRPr="002D2C39">
        <w:rPr>
          <w:rStyle w:val="CharLaukas"/>
        </w:rPr>
        <w:t>{Rūšiavimo kodas}</w:t>
      </w:r>
      <w:r w:rsidR="005541D6" w:rsidRPr="002D2C39">
        <w:rPr>
          <w:rFonts w:cs="Arial"/>
          <w:szCs w:val="20"/>
        </w:rPr>
        <w:t>.</w:t>
      </w:r>
    </w:p>
    <w:p w14:paraId="3548EF06" w14:textId="77777777" w:rsidR="00BC3207" w:rsidRPr="002D2C39" w:rsidRDefault="00BC3207" w:rsidP="00BC3207">
      <w:pPr>
        <w:pStyle w:val="HeadingB"/>
        <w:rPr>
          <w:noProof w:val="0"/>
        </w:rPr>
      </w:pPr>
      <w:r w:rsidRPr="002D2C39">
        <w:rPr>
          <w:noProof w:val="0"/>
        </w:rPr>
        <w:t>Kaip atlikti</w:t>
      </w:r>
    </w:p>
    <w:p w14:paraId="4A069139" w14:textId="77777777" w:rsidR="00FC3EB4" w:rsidRPr="002D2C39" w:rsidRDefault="00FC3EB4" w:rsidP="006A1EAF">
      <w:pPr>
        <w:pStyle w:val="Alnostext"/>
        <w:rPr>
          <w:rFonts w:cs="Arial"/>
          <w:szCs w:val="20"/>
        </w:rPr>
      </w:pPr>
      <w:r w:rsidRPr="002D2C39">
        <w:rPr>
          <w:rFonts w:cs="Arial"/>
          <w:szCs w:val="20"/>
        </w:rPr>
        <w:t>Norėdami pakeisti klasifikatoriaus įrašų rūšiavimo tvarką, atlikite šiuos veiksmus:</w:t>
      </w:r>
    </w:p>
    <w:p w14:paraId="78FE1298" w14:textId="77777777" w:rsidR="00FC3EB4" w:rsidRPr="002D2C39" w:rsidRDefault="00A447AA" w:rsidP="0098289C">
      <w:pPr>
        <w:pStyle w:val="AlnosNumbered"/>
        <w:numPr>
          <w:ilvl w:val="0"/>
          <w:numId w:val="65"/>
        </w:numPr>
      </w:pPr>
      <w:r w:rsidRPr="002D2C39">
        <w:t>I</w:t>
      </w:r>
      <w:r w:rsidR="00FC3EB4" w:rsidRPr="002D2C39">
        <w:t xml:space="preserve">š menių pasirinkite </w:t>
      </w:r>
      <w:r w:rsidR="00FC3EB4" w:rsidRPr="002D2C39">
        <w:rPr>
          <w:rStyle w:val="CharMeniu"/>
        </w:rPr>
        <w:t xml:space="preserve">Klasifikatoriai -&gt; </w:t>
      </w:r>
      <w:proofErr w:type="spellStart"/>
      <w:r w:rsidR="00FC3EB4" w:rsidRPr="002D2C39">
        <w:rPr>
          <w:rStyle w:val="CharMeniu"/>
        </w:rPr>
        <w:t>Bendramuziejiniai</w:t>
      </w:r>
      <w:proofErr w:type="spellEnd"/>
      <w:r w:rsidR="00FC3EB4" w:rsidRPr="002D2C39">
        <w:rPr>
          <w:rStyle w:val="CharMeniu"/>
        </w:rPr>
        <w:t xml:space="preserve"> klasifikatoriai</w:t>
      </w:r>
      <w:r w:rsidR="00091770" w:rsidRPr="002D2C39">
        <w:rPr>
          <w:rStyle w:val="CharMeniu"/>
        </w:rPr>
        <w:t xml:space="preserve"> </w:t>
      </w:r>
      <w:r w:rsidR="00FC3EB4" w:rsidRPr="002D2C39">
        <w:rPr>
          <w:rStyle w:val="CharMeniu"/>
        </w:rPr>
        <w:t xml:space="preserve">-&gt; </w:t>
      </w:r>
      <w:r w:rsidR="00FC3EB4" w:rsidRPr="002D2C39">
        <w:rPr>
          <w:rStyle w:val="CharLangas"/>
        </w:rPr>
        <w:t>&lt;norimas klasifikatorius&gt;</w:t>
      </w:r>
      <w:r w:rsidR="00FC3EB4" w:rsidRPr="002D2C39">
        <w:t>.</w:t>
      </w:r>
    </w:p>
    <w:p w14:paraId="461C37B8" w14:textId="77777777" w:rsidR="00FC3EB4" w:rsidRPr="002D2C39" w:rsidRDefault="00FC3EB4" w:rsidP="00A344A4">
      <w:pPr>
        <w:pStyle w:val="AlnosNumbered"/>
        <w:numPr>
          <w:ilvl w:val="0"/>
          <w:numId w:val="8"/>
        </w:numPr>
      </w:pPr>
      <w:r w:rsidRPr="002D2C39">
        <w:t>Suraskite norimą klasifikatoriaus reikšmę.</w:t>
      </w:r>
    </w:p>
    <w:p w14:paraId="43927A44" w14:textId="77777777" w:rsidR="00FC3EB4" w:rsidRPr="002D2C39" w:rsidRDefault="00FC3EB4" w:rsidP="00A344A4">
      <w:pPr>
        <w:pStyle w:val="AlnosNumbered"/>
        <w:numPr>
          <w:ilvl w:val="0"/>
          <w:numId w:val="8"/>
        </w:numPr>
      </w:pPr>
      <w:r w:rsidRPr="002D2C39">
        <w:t>Spragtelėkite ant norimos reikšmės.</w:t>
      </w:r>
    </w:p>
    <w:p w14:paraId="6569562C" w14:textId="77777777" w:rsidR="00FC3EB4" w:rsidRPr="002D2C39" w:rsidRDefault="00FC3EB4" w:rsidP="00A344A4">
      <w:pPr>
        <w:pStyle w:val="AlnosNumbered"/>
        <w:keepNext/>
        <w:numPr>
          <w:ilvl w:val="0"/>
          <w:numId w:val="8"/>
        </w:numPr>
      </w:pPr>
      <w:r w:rsidRPr="002D2C39">
        <w:lastRenderedPageBreak/>
        <w:t xml:space="preserve">Lango apačioje spauskite </w:t>
      </w:r>
      <w:r w:rsidRPr="002D2C39">
        <w:rPr>
          <w:rStyle w:val="CharLaukas"/>
        </w:rPr>
        <w:t>[Tvarkyti]</w:t>
      </w:r>
      <w:r w:rsidRPr="002D2C39">
        <w:t xml:space="preserve">. </w:t>
      </w:r>
    </w:p>
    <w:p w14:paraId="151BBD2A" w14:textId="77777777" w:rsidR="00FC3EB4" w:rsidRPr="002D2C39" w:rsidRDefault="00FC3EB4" w:rsidP="00DE5DC9">
      <w:pPr>
        <w:pStyle w:val="BodyText"/>
        <w:keepNext/>
      </w:pPr>
      <w:r w:rsidRPr="002D2C39">
        <w:t>Sistema aktyvuoja papildomus mygtukus.</w:t>
      </w:r>
    </w:p>
    <w:p w14:paraId="6434AC4D" w14:textId="28C9772B" w:rsidR="00FC3EB4" w:rsidRPr="002D2C39" w:rsidRDefault="00C16393" w:rsidP="00DE5DC9">
      <w:pPr>
        <w:pStyle w:val="Picture"/>
      </w:pPr>
      <w:r w:rsidRPr="002D2C39">
        <w:rPr>
          <w:noProof/>
        </w:rPr>
        <w:drawing>
          <wp:inline distT="0" distB="0" distL="0" distR="0" wp14:anchorId="4A1CC911" wp14:editId="4F2F00E6">
            <wp:extent cx="2209800" cy="914400"/>
            <wp:effectExtent l="19050" t="19050" r="19050" b="190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800" cy="914400"/>
                    </a:xfrm>
                    <a:prstGeom prst="rect">
                      <a:avLst/>
                    </a:prstGeom>
                    <a:noFill/>
                    <a:ln w="3175" cmpd="sng">
                      <a:solidFill>
                        <a:srgbClr val="000000"/>
                      </a:solidFill>
                      <a:miter lim="800000"/>
                      <a:headEnd/>
                      <a:tailEnd/>
                    </a:ln>
                    <a:effectLst/>
                  </pic:spPr>
                </pic:pic>
              </a:graphicData>
            </a:graphic>
          </wp:inline>
        </w:drawing>
      </w:r>
    </w:p>
    <w:p w14:paraId="53C30114" w14:textId="77777777" w:rsidR="00FC3EB4" w:rsidRPr="002D2C39" w:rsidRDefault="00FC3EB4" w:rsidP="00FC3EB4">
      <w:pPr>
        <w:pStyle w:val="AlnosNumbered"/>
      </w:pPr>
      <w:r w:rsidRPr="002D2C39">
        <w:t xml:space="preserve">Spauskite </w:t>
      </w:r>
      <w:r w:rsidRPr="002D2C39">
        <w:rPr>
          <w:rStyle w:val="CharLaukas"/>
        </w:rPr>
        <w:t>[Redaguoti]</w:t>
      </w:r>
      <w:r w:rsidRPr="002D2C39">
        <w:t xml:space="preserve">. </w:t>
      </w:r>
    </w:p>
    <w:p w14:paraId="7B0D46CF" w14:textId="77777777" w:rsidR="00FC3EB4" w:rsidRPr="002D2C39" w:rsidRDefault="00FC3EB4" w:rsidP="00F213D8">
      <w:pPr>
        <w:pStyle w:val="BodyText"/>
      </w:pPr>
      <w:r w:rsidRPr="002D2C39">
        <w:t>Sistema lango kairėje pateikia duomenų įvedimo lauką (-</w:t>
      </w:r>
      <w:proofErr w:type="spellStart"/>
      <w:r w:rsidRPr="002D2C39">
        <w:t>us</w:t>
      </w:r>
      <w:proofErr w:type="spellEnd"/>
      <w:r w:rsidRPr="002D2C39">
        <w:t>) su užpildyta informacija.</w:t>
      </w:r>
    </w:p>
    <w:p w14:paraId="47627EA4" w14:textId="44166150" w:rsidR="00922D25" w:rsidRPr="002D2C39" w:rsidRDefault="00C16393" w:rsidP="00704056">
      <w:pPr>
        <w:pStyle w:val="Picture"/>
      </w:pPr>
      <w:r w:rsidRPr="002D2C39">
        <w:rPr>
          <w:noProof/>
        </w:rPr>
        <w:drawing>
          <wp:inline distT="0" distB="0" distL="0" distR="0" wp14:anchorId="4D5A7667" wp14:editId="24B2A296">
            <wp:extent cx="5257800" cy="3657600"/>
            <wp:effectExtent l="19050" t="19050" r="19050" b="190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57800" cy="3657600"/>
                    </a:xfrm>
                    <a:prstGeom prst="rect">
                      <a:avLst/>
                    </a:prstGeom>
                    <a:noFill/>
                    <a:ln w="3175" cmpd="sng">
                      <a:solidFill>
                        <a:srgbClr val="000000"/>
                      </a:solidFill>
                      <a:miter lim="800000"/>
                      <a:headEnd/>
                      <a:tailEnd/>
                    </a:ln>
                    <a:effectLst/>
                  </pic:spPr>
                </pic:pic>
              </a:graphicData>
            </a:graphic>
          </wp:inline>
        </w:drawing>
      </w:r>
    </w:p>
    <w:p w14:paraId="28A134C5" w14:textId="77777777" w:rsidR="006A1EAF" w:rsidRPr="002D2C39" w:rsidRDefault="006A1EAF" w:rsidP="006A1EAF">
      <w:pPr>
        <w:pStyle w:val="Captionpicture"/>
      </w:pPr>
      <w:r w:rsidRPr="002D2C39">
        <w:t>Klasifikatoriaus „Eksponato dalys“ langas</w:t>
      </w:r>
    </w:p>
    <w:p w14:paraId="4B721F37" w14:textId="77777777" w:rsidR="00CD4FBA" w:rsidRPr="002D2C39" w:rsidRDefault="00FC3EB4" w:rsidP="00FC3EB4">
      <w:pPr>
        <w:pStyle w:val="AlnosNumbered"/>
      </w:pPr>
      <w:r w:rsidRPr="002D2C39">
        <w:t>Keiskite</w:t>
      </w:r>
      <w:r w:rsidR="00CD4FBA" w:rsidRPr="002D2C39">
        <w:t xml:space="preserve"> rūšiavimo būd</w:t>
      </w:r>
      <w:r w:rsidRPr="002D2C39">
        <w:t>ą</w:t>
      </w:r>
      <w:r w:rsidR="00CD4FBA" w:rsidRPr="002D2C39">
        <w:t xml:space="preserve">, lauke </w:t>
      </w:r>
      <w:r w:rsidR="00CD4FBA" w:rsidRPr="002D2C39">
        <w:rPr>
          <w:rStyle w:val="CharLaukas"/>
        </w:rPr>
        <w:t>{Rūšiavimo kodas}</w:t>
      </w:r>
      <w:r w:rsidR="00CD4FBA" w:rsidRPr="002D2C39">
        <w:t xml:space="preserve"> nurody</w:t>
      </w:r>
      <w:r w:rsidRPr="002D2C39">
        <w:t>dami</w:t>
      </w:r>
      <w:r w:rsidR="00CD4FBA" w:rsidRPr="002D2C39">
        <w:t xml:space="preserve"> reikšmes</w:t>
      </w:r>
      <w:r w:rsidR="0094305F" w:rsidRPr="002D2C39">
        <w:t>,</w:t>
      </w:r>
      <w:r w:rsidR="00CD4FBA" w:rsidRPr="002D2C39">
        <w:t xml:space="preserve"> </w:t>
      </w:r>
      <w:r w:rsidRPr="002D2C39">
        <w:t>atsižvelgdami į</w:t>
      </w:r>
      <w:r w:rsidR="00CD4FBA" w:rsidRPr="002D2C39">
        <w:t xml:space="preserve"> ši</w:t>
      </w:r>
      <w:r w:rsidRPr="002D2C39">
        <w:t>a</w:t>
      </w:r>
      <w:r w:rsidR="00CD4FBA" w:rsidRPr="002D2C39">
        <w:t>s rūšiavimo kodo nurodymo taisykl</w:t>
      </w:r>
      <w:r w:rsidRPr="002D2C39">
        <w:t>e</w:t>
      </w:r>
      <w:r w:rsidR="00CD4FBA" w:rsidRPr="002D2C39">
        <w:t>s:</w:t>
      </w:r>
    </w:p>
    <w:p w14:paraId="74245CEA" w14:textId="77777777" w:rsidR="00CD4FBA" w:rsidRPr="002D2C39" w:rsidRDefault="00CD4FBA" w:rsidP="00495890">
      <w:pPr>
        <w:pStyle w:val="buletedafternumber"/>
      </w:pPr>
      <w:r w:rsidRPr="002D2C39">
        <w:t>Kaip rūšiavimo kodą galima naudotis raides - a, b, c ir pan. arba skaičius 1, 2, 001, 002 ir pan.</w:t>
      </w:r>
      <w:r w:rsidRPr="002D2C39">
        <w:br/>
      </w:r>
      <w:r w:rsidRPr="002D2C39">
        <w:rPr>
          <w:b/>
        </w:rPr>
        <w:t xml:space="preserve">Pastaba: </w:t>
      </w:r>
      <w:r w:rsidRPr="002D2C39">
        <w:t>Įvesti kodai rūšiuojami kaip TEKSTAS. Tai reiškia, kad pirma rūšiuoja</w:t>
      </w:r>
      <w:r w:rsidR="0094305F" w:rsidRPr="002D2C39">
        <w:t>ma</w:t>
      </w:r>
      <w:r w:rsidRPr="002D2C39">
        <w:t xml:space="preserve"> pagal pirmą simbolį, jei pirmas</w:t>
      </w:r>
      <w:r w:rsidR="0094305F" w:rsidRPr="002D2C39">
        <w:t>is</w:t>
      </w:r>
      <w:r w:rsidRPr="002D2C39">
        <w:t xml:space="preserve"> simbolis sutampa, tada rūšiuoja</w:t>
      </w:r>
      <w:r w:rsidR="0094305F" w:rsidRPr="002D2C39">
        <w:t>ma</w:t>
      </w:r>
      <w:r w:rsidRPr="002D2C39">
        <w:t xml:space="preserve"> pagal antrą simbolį ir t.t. </w:t>
      </w:r>
    </w:p>
    <w:p w14:paraId="320D7857" w14:textId="77777777" w:rsidR="00CD4FBA" w:rsidRPr="002D2C39" w:rsidRDefault="00CD4FBA" w:rsidP="00495890">
      <w:pPr>
        <w:pStyle w:val="Bodytextafterbuleted"/>
        <w:ind w:left="1038"/>
      </w:pPr>
      <w:r w:rsidRPr="002D2C39">
        <w:rPr>
          <w:u w:val="single"/>
        </w:rPr>
        <w:t>Pavyzdžiui:</w:t>
      </w:r>
      <w:r w:rsidRPr="002D2C39">
        <w:t xml:space="preserve"> nurodžius reikšmei A rūšiavimo kodą „1“, reikšmei B rūšiavimo kodą „2“, reikšmei C rūšiavimo kodą „10“, reikšmei D rūšiavimo kodą „11“, reikšmės bus pateiktos tokia tvarka: </w:t>
      </w:r>
    </w:p>
    <w:p w14:paraId="49CE7AD8" w14:textId="77777777" w:rsidR="00DE5DC9" w:rsidRPr="002D2C39" w:rsidRDefault="00CD4FBA" w:rsidP="00DE5DC9">
      <w:pPr>
        <w:pStyle w:val="Bodytextafterbuleted"/>
        <w:ind w:left="1038"/>
      </w:pPr>
      <w:r w:rsidRPr="002D2C39">
        <w:t xml:space="preserve">A (1) </w:t>
      </w:r>
      <w:r w:rsidRPr="002D2C39">
        <w:br/>
        <w:t xml:space="preserve">C (10) </w:t>
      </w:r>
      <w:r w:rsidRPr="002D2C39">
        <w:br/>
        <w:t xml:space="preserve">D (11) </w:t>
      </w:r>
      <w:r w:rsidRPr="002D2C39">
        <w:br/>
        <w:t xml:space="preserve">B (2) </w:t>
      </w:r>
    </w:p>
    <w:p w14:paraId="114B9720" w14:textId="77777777" w:rsidR="00CD4FBA" w:rsidRPr="002D2C39" w:rsidRDefault="00CD4FBA" w:rsidP="00DE5DC9">
      <w:pPr>
        <w:pStyle w:val="Bodytextafterbuleted"/>
        <w:keepNext/>
        <w:keepLines/>
        <w:ind w:left="1038"/>
      </w:pPr>
      <w:r w:rsidRPr="002D2C39">
        <w:lastRenderedPageBreak/>
        <w:br/>
      </w:r>
      <w:r w:rsidRPr="002D2C39">
        <w:rPr>
          <w:u w:val="single"/>
        </w:rPr>
        <w:t>Kitas pavyzdys:</w:t>
      </w:r>
      <w:r w:rsidRPr="002D2C39">
        <w:t xml:space="preserve"> nurodžius reikšmei A rūšiavimo kodą „01“, reikšmei B rūšiavimo kodą „02“, reikšmei C rūšiavimo kodą „10“, reikšmei D rūšiavimo kodą „11“, reikšmės bus pateiktos tokia tvarka: </w:t>
      </w:r>
      <w:r w:rsidRPr="002D2C39">
        <w:br/>
        <w:t xml:space="preserve">A (01) </w:t>
      </w:r>
      <w:r w:rsidRPr="002D2C39">
        <w:br/>
        <w:t xml:space="preserve">B (02) </w:t>
      </w:r>
      <w:r w:rsidRPr="002D2C39">
        <w:br/>
        <w:t xml:space="preserve">C (10) </w:t>
      </w:r>
      <w:r w:rsidRPr="002D2C39">
        <w:br/>
        <w:t xml:space="preserve">D (11) </w:t>
      </w:r>
    </w:p>
    <w:p w14:paraId="1BF15442" w14:textId="77777777" w:rsidR="00CD4FBA" w:rsidRPr="002D2C39" w:rsidRDefault="00CD4FBA" w:rsidP="00495890">
      <w:pPr>
        <w:pStyle w:val="buletedafternumber"/>
      </w:pPr>
      <w:r w:rsidRPr="002D2C39">
        <w:t>Galima nurodyti, kad</w:t>
      </w:r>
      <w:r w:rsidR="00495890" w:rsidRPr="002D2C39">
        <w:t xml:space="preserve"> norima reikšmė būtų pabaigoje – l</w:t>
      </w:r>
      <w:r w:rsidRPr="002D2C39">
        <w:t>auke</w:t>
      </w:r>
      <w:r w:rsidR="00495890" w:rsidRPr="002D2C39">
        <w:t>lyje</w:t>
      </w:r>
      <w:r w:rsidRPr="002D2C39">
        <w:t xml:space="preserve"> </w:t>
      </w:r>
      <w:r w:rsidRPr="002D2C39">
        <w:rPr>
          <w:rStyle w:val="CharLaukas"/>
        </w:rPr>
        <w:t>{Rūšiavimo kodas}</w:t>
      </w:r>
      <w:r w:rsidRPr="002D2C39">
        <w:t xml:space="preserve"> įrašykite</w:t>
      </w:r>
      <w:r w:rsidR="00495890" w:rsidRPr="002D2C39">
        <w:t xml:space="preserve"> žodį</w:t>
      </w:r>
      <w:r w:rsidRPr="002D2C39">
        <w:t xml:space="preserve"> „</w:t>
      </w:r>
      <w:r w:rsidR="004A3701" w:rsidRPr="002D2C39">
        <w:t>p</w:t>
      </w:r>
      <w:r w:rsidRPr="002D2C39">
        <w:t>abaiga“.</w:t>
      </w:r>
    </w:p>
    <w:p w14:paraId="143A3335" w14:textId="77777777" w:rsidR="00495890" w:rsidRPr="002D2C39" w:rsidRDefault="00CD4FBA" w:rsidP="00495890">
      <w:pPr>
        <w:pStyle w:val="BodyTextR2"/>
      </w:pPr>
      <w:r w:rsidRPr="002D2C39">
        <w:rPr>
          <w:u w:val="single"/>
        </w:rPr>
        <w:t>Pavyzdžiui:</w:t>
      </w:r>
      <w:r w:rsidRPr="002D2C39">
        <w:t xml:space="preserve"> visos valstybės turi eiti pagal abėcėlę, o</w:t>
      </w:r>
      <w:r w:rsidR="00495890" w:rsidRPr="002D2C39">
        <w:t xml:space="preserve"> reikšmė</w:t>
      </w:r>
      <w:r w:rsidRPr="002D2C39">
        <w:t xml:space="preserve"> </w:t>
      </w:r>
      <w:r w:rsidR="00495890" w:rsidRPr="002D2C39">
        <w:t xml:space="preserve">„Nenurodyta valstybė“ turi būti </w:t>
      </w:r>
      <w:r w:rsidRPr="002D2C39">
        <w:t xml:space="preserve">klasifikatoriaus pabaigoje. Tokiu atveju, šiai reikšmei lauke </w:t>
      </w:r>
      <w:r w:rsidRPr="002D2C39">
        <w:rPr>
          <w:rStyle w:val="CharLaukas"/>
        </w:rPr>
        <w:t>{Rūšiavimo kodas}</w:t>
      </w:r>
      <w:r w:rsidRPr="002D2C39">
        <w:t xml:space="preserve"> įraš</w:t>
      </w:r>
      <w:r w:rsidR="00495890" w:rsidRPr="002D2C39">
        <w:t>ykite</w:t>
      </w:r>
      <w:r w:rsidRPr="002D2C39">
        <w:t xml:space="preserve"> </w:t>
      </w:r>
      <w:r w:rsidR="00495890" w:rsidRPr="002D2C39">
        <w:t>žodį</w:t>
      </w:r>
      <w:r w:rsidRPr="002D2C39">
        <w:t xml:space="preserve"> „</w:t>
      </w:r>
      <w:r w:rsidR="004A3701" w:rsidRPr="002D2C39">
        <w:t>p</w:t>
      </w:r>
      <w:r w:rsidRPr="002D2C39">
        <w:t xml:space="preserve">abaiga". </w:t>
      </w:r>
    </w:p>
    <w:p w14:paraId="17CB39D2" w14:textId="77777777" w:rsidR="00CD4FBA" w:rsidRPr="002D2C39" w:rsidRDefault="00CD4FBA" w:rsidP="00A447AA">
      <w:pPr>
        <w:pStyle w:val="BodyTextR2"/>
        <w:keepNext/>
        <w:keepLines/>
      </w:pPr>
      <w:r w:rsidRPr="002D2C39">
        <w:t xml:space="preserve">Taip pat yra galimybė daugiau nei vieną reikšmę dėti į pabaigą </w:t>
      </w:r>
      <w:r w:rsidR="0094305F" w:rsidRPr="002D2C39">
        <w:t>–</w:t>
      </w:r>
      <w:r w:rsidRPr="002D2C39">
        <w:t xml:space="preserve"> tam naudojami rūšiavimo kodai tokiu formatu: „pabaiga_1“, „pabaiga_2“. Tai reiškia, kad pačioje pabaigoje iš pradžių bus pateikta reikšmė, kurios rūšiavimo kodas „pabaiga_1“, o po jos eis reikšmė su rūšiavimo kodu „pabaiga_2".</w:t>
      </w:r>
    </w:p>
    <w:p w14:paraId="6A75DE4A" w14:textId="77777777" w:rsidR="00495890" w:rsidRPr="002D2C39" w:rsidRDefault="00495890" w:rsidP="00495890">
      <w:pPr>
        <w:pStyle w:val="buletedafternumber"/>
      </w:pPr>
      <w:r w:rsidRPr="002D2C39">
        <w:t xml:space="preserve">Galima nurodyti, kad norima reikšmė būtų pradžioje – laukelyje </w:t>
      </w:r>
      <w:r w:rsidRPr="002D2C39">
        <w:rPr>
          <w:rStyle w:val="CharLaukas"/>
        </w:rPr>
        <w:t>{Rūšiavimo kodas}</w:t>
      </w:r>
      <w:r w:rsidRPr="002D2C39">
        <w:t xml:space="preserve"> įrašykite žodį „pradžia“.</w:t>
      </w:r>
    </w:p>
    <w:p w14:paraId="46DDB525" w14:textId="77777777" w:rsidR="00CD4FBA" w:rsidRPr="002D2C39" w:rsidRDefault="00CD4FBA" w:rsidP="00CD4FBA">
      <w:pPr>
        <w:pStyle w:val="Heading2"/>
      </w:pPr>
      <w:bookmarkStart w:id="152" w:name="_Įtraukti_naują_reikšmę"/>
      <w:bookmarkStart w:id="153" w:name="_Ref320114210"/>
      <w:bookmarkStart w:id="154" w:name="_Toc169621469"/>
      <w:bookmarkStart w:id="155" w:name="_Ref318724395"/>
      <w:bookmarkEnd w:id="152"/>
      <w:r w:rsidRPr="002D2C39">
        <w:t>Įtraukti naują reikšmę į klasifikatorių</w:t>
      </w:r>
      <w:bookmarkEnd w:id="153"/>
      <w:bookmarkEnd w:id="154"/>
    </w:p>
    <w:p w14:paraId="427B145F" w14:textId="77777777" w:rsidR="00CD4FBA" w:rsidRPr="002D2C39" w:rsidRDefault="00CD4FBA" w:rsidP="00FC3EB4">
      <w:pPr>
        <w:pStyle w:val="Alnostext"/>
        <w:keepNext/>
      </w:pPr>
      <w:r w:rsidRPr="002D2C39">
        <w:t>Jei norimos reikšmės klasifikatoriuje neradote, galite įtraukti naują reikšmę.</w:t>
      </w:r>
    </w:p>
    <w:p w14:paraId="06C968BE" w14:textId="77777777" w:rsidR="00CD4FBA" w:rsidRPr="002D2C39" w:rsidRDefault="00CD4FBA" w:rsidP="00FC3EB4">
      <w:pPr>
        <w:pStyle w:val="Alnostext"/>
        <w:keepNext/>
      </w:pPr>
      <w:r w:rsidRPr="002D2C39">
        <w:t>Pagal tai, kokio</w:t>
      </w:r>
      <w:r w:rsidR="006A1EAF" w:rsidRPr="002D2C39">
        <w:t>s</w:t>
      </w:r>
      <w:r w:rsidRPr="002D2C39">
        <w:t xml:space="preserve"> </w:t>
      </w:r>
      <w:r w:rsidR="006A1EAF" w:rsidRPr="002D2C39">
        <w:t>struktūros</w:t>
      </w:r>
      <w:r w:rsidRPr="002D2C39">
        <w:t xml:space="preserve"> klasifikatorių norite papildyti, toliau skaitykite atitinkamą skyrelį:</w:t>
      </w:r>
    </w:p>
    <w:p w14:paraId="77C3E789" w14:textId="31BD34CA" w:rsidR="00CD4FBA" w:rsidRPr="002D2C39" w:rsidRDefault="00CD4FBA" w:rsidP="00A750E0">
      <w:pPr>
        <w:pStyle w:val="AlnostextBuleted"/>
        <w:rPr>
          <w:rStyle w:val="AlnostextChar"/>
        </w:rPr>
      </w:pPr>
      <w:r w:rsidRPr="002D2C39">
        <w:rPr>
          <w:rStyle w:val="CharLangas"/>
        </w:rPr>
        <w:fldChar w:fldCharType="begin"/>
      </w:r>
      <w:r w:rsidRPr="002D2C39">
        <w:rPr>
          <w:rStyle w:val="CharLangas"/>
        </w:rPr>
        <w:instrText xml:space="preserve"> REF _Ref318724344 \h  \* MERGEFORMAT </w:instrText>
      </w:r>
      <w:r w:rsidRPr="002D2C39">
        <w:rPr>
          <w:rStyle w:val="CharLangas"/>
        </w:rPr>
      </w:r>
      <w:r w:rsidRPr="002D2C39">
        <w:rPr>
          <w:rStyle w:val="CharLangas"/>
        </w:rPr>
        <w:fldChar w:fldCharType="separate"/>
      </w:r>
      <w:r w:rsidR="00882542" w:rsidRPr="00882542">
        <w:rPr>
          <w:rStyle w:val="AlnostextChar"/>
        </w:rPr>
        <w:t>Įtraukti naują reikšmę į hierarchinį klasifikatorių</w:t>
      </w:r>
      <w:r w:rsidRPr="002D2C39">
        <w:rPr>
          <w:rStyle w:val="CharLangas"/>
        </w:rPr>
        <w:fldChar w:fldCharType="end"/>
      </w:r>
      <w:r w:rsidR="00D01013" w:rsidRPr="002D2C39">
        <w:rPr>
          <w:rStyle w:val="AlnostextChar"/>
        </w:rPr>
        <w:t>;</w:t>
      </w:r>
    </w:p>
    <w:p w14:paraId="31965A8C" w14:textId="126392D5" w:rsidR="00CD4FBA" w:rsidRPr="002D2C39" w:rsidRDefault="00FD319F" w:rsidP="00A750E0">
      <w:pPr>
        <w:pStyle w:val="AlnostextBuleted"/>
        <w:rPr>
          <w:rStyle w:val="CharLangas"/>
        </w:rPr>
      </w:pPr>
      <w:r w:rsidRPr="002D2C39">
        <w:rPr>
          <w:rStyle w:val="CharLangas"/>
        </w:rPr>
        <w:fldChar w:fldCharType="begin"/>
      </w:r>
      <w:r w:rsidRPr="002D2C39">
        <w:rPr>
          <w:rStyle w:val="CharLangas"/>
        </w:rPr>
        <w:instrText xml:space="preserve"> REF _Ref320168945 \h  \* MERGEFORMAT </w:instrText>
      </w:r>
      <w:r w:rsidRPr="002D2C39">
        <w:rPr>
          <w:rStyle w:val="CharLangas"/>
        </w:rPr>
      </w:r>
      <w:r w:rsidRPr="002D2C39">
        <w:rPr>
          <w:rStyle w:val="CharLangas"/>
        </w:rPr>
        <w:fldChar w:fldCharType="separate"/>
      </w:r>
      <w:r w:rsidR="00882542" w:rsidRPr="00882542">
        <w:rPr>
          <w:rStyle w:val="AlnostextChar"/>
        </w:rPr>
        <w:t>Įtraukti naują reikšmę į sąrašinį klasifikatorių</w:t>
      </w:r>
      <w:r w:rsidRPr="002D2C39">
        <w:rPr>
          <w:rStyle w:val="CharLangas"/>
        </w:rPr>
        <w:fldChar w:fldCharType="end"/>
      </w:r>
      <w:r w:rsidR="00D01013" w:rsidRPr="002D2C39">
        <w:rPr>
          <w:rStyle w:val="CharLangas"/>
        </w:rPr>
        <w:t>.</w:t>
      </w:r>
    </w:p>
    <w:p w14:paraId="701C765D" w14:textId="77777777" w:rsidR="00CD4FBA" w:rsidRPr="002D2C39" w:rsidRDefault="00CD4FBA" w:rsidP="00CD4FBA">
      <w:pPr>
        <w:pStyle w:val="Heading3"/>
        <w:rPr>
          <w:noProof w:val="0"/>
        </w:rPr>
      </w:pPr>
      <w:bookmarkStart w:id="156" w:name="_Ref318724344"/>
      <w:bookmarkStart w:id="157" w:name="_Toc169621470"/>
      <w:r w:rsidRPr="002D2C39">
        <w:rPr>
          <w:noProof w:val="0"/>
        </w:rPr>
        <w:t>Įtraukti naują reikšmę į hierarchinį klasifikatorių</w:t>
      </w:r>
      <w:bookmarkEnd w:id="156"/>
      <w:bookmarkEnd w:id="157"/>
    </w:p>
    <w:p w14:paraId="0EF5AEE5" w14:textId="77777777" w:rsidR="00CD4FBA" w:rsidRPr="002D2C39" w:rsidRDefault="00CD4FBA" w:rsidP="00CD4FBA">
      <w:pPr>
        <w:pStyle w:val="Alnostext"/>
      </w:pPr>
      <w:r w:rsidRPr="002D2C39">
        <w:t>Norėdami įtraukti naują reikšmę į hierarchinį klasifikatorių, atlikite šiuos veiksmus:</w:t>
      </w:r>
    </w:p>
    <w:p w14:paraId="02434A42" w14:textId="77777777" w:rsidR="0000015A" w:rsidRPr="002D2C39" w:rsidRDefault="00A447AA" w:rsidP="00A344A4">
      <w:pPr>
        <w:pStyle w:val="AlnosNumbered"/>
        <w:numPr>
          <w:ilvl w:val="0"/>
          <w:numId w:val="10"/>
        </w:numPr>
      </w:pPr>
      <w:r w:rsidRPr="002D2C39">
        <w:t>I</w:t>
      </w:r>
      <w:r w:rsidR="0000015A" w:rsidRPr="002D2C39">
        <w:t xml:space="preserve">š menių pasirinkite </w:t>
      </w:r>
      <w:r w:rsidR="0000015A" w:rsidRPr="002D2C39">
        <w:rPr>
          <w:rStyle w:val="CharMeniu"/>
        </w:rPr>
        <w:t xml:space="preserve">Klasifikatoriai -&gt; </w:t>
      </w:r>
      <w:proofErr w:type="spellStart"/>
      <w:r w:rsidR="0000015A" w:rsidRPr="002D2C39">
        <w:rPr>
          <w:rStyle w:val="CharMeniu"/>
        </w:rPr>
        <w:t>Bendramuziejiniai</w:t>
      </w:r>
      <w:proofErr w:type="spellEnd"/>
      <w:r w:rsidR="0000015A" w:rsidRPr="002D2C39">
        <w:rPr>
          <w:rStyle w:val="CharMeniu"/>
        </w:rPr>
        <w:t xml:space="preserve"> klasifikatoriai</w:t>
      </w:r>
      <w:r w:rsidR="007225C4" w:rsidRPr="002D2C39">
        <w:rPr>
          <w:rStyle w:val="CharMeniu"/>
        </w:rPr>
        <w:t xml:space="preserve"> </w:t>
      </w:r>
      <w:r w:rsidR="0000015A" w:rsidRPr="002D2C39">
        <w:rPr>
          <w:rStyle w:val="CharMeniu"/>
        </w:rPr>
        <w:t xml:space="preserve">-&gt; </w:t>
      </w:r>
      <w:r w:rsidR="0000015A" w:rsidRPr="002D2C39">
        <w:rPr>
          <w:rStyle w:val="CharLangas"/>
        </w:rPr>
        <w:t>&lt;norimas klasifikatorius&gt;</w:t>
      </w:r>
      <w:r w:rsidR="0000015A" w:rsidRPr="002D2C39">
        <w:t>.</w:t>
      </w:r>
    </w:p>
    <w:p w14:paraId="6A8468E4" w14:textId="77777777" w:rsidR="00FD0C49" w:rsidRPr="002D2C39" w:rsidRDefault="00FD0C49" w:rsidP="00F71738">
      <w:pPr>
        <w:pStyle w:val="AlnosNumbered"/>
        <w:keepNext/>
      </w:pPr>
      <w:r w:rsidRPr="002D2C39">
        <w:t>Pažymėkite  vietą hierarchiniame medyje, kurioje turi būti sukurta nauja reikšmė.</w:t>
      </w:r>
    </w:p>
    <w:p w14:paraId="74B8E565" w14:textId="77777777" w:rsidR="00053ECB" w:rsidRPr="002D2C39" w:rsidRDefault="00053ECB" w:rsidP="00053ECB">
      <w:pPr>
        <w:pStyle w:val="AlnosNumbered"/>
      </w:pPr>
      <w:bookmarkStart w:id="158" w:name="_Ref310494219"/>
      <w:r w:rsidRPr="002D2C39">
        <w:t xml:space="preserve">Lango apačioje spauskite </w:t>
      </w:r>
      <w:r w:rsidRPr="002D2C39">
        <w:rPr>
          <w:b/>
        </w:rPr>
        <w:t>[</w:t>
      </w:r>
      <w:r w:rsidRPr="002D2C39">
        <w:rPr>
          <w:b/>
          <w:lang w:eastAsia="lt-LT"/>
        </w:rPr>
        <w:t>Tvarkyti]</w:t>
      </w:r>
      <w:bookmarkEnd w:id="158"/>
      <w:r w:rsidRPr="002D2C39">
        <w:t>.</w:t>
      </w:r>
    </w:p>
    <w:p w14:paraId="74453A1E" w14:textId="77777777" w:rsidR="00053ECB" w:rsidRPr="002D2C39" w:rsidRDefault="00053ECB" w:rsidP="00F213D8">
      <w:pPr>
        <w:pStyle w:val="BodyText"/>
      </w:pPr>
      <w:r w:rsidRPr="002D2C39">
        <w:t>Sistema pateikia papildomų mygtukų bloką.</w:t>
      </w:r>
    </w:p>
    <w:p w14:paraId="1ED3766E" w14:textId="7391695E" w:rsidR="00CD4FBA" w:rsidRPr="002D2C39" w:rsidRDefault="00C16393" w:rsidP="00704056">
      <w:pPr>
        <w:pStyle w:val="Picture"/>
      </w:pPr>
      <w:r w:rsidRPr="002D2C39">
        <w:rPr>
          <w:noProof/>
        </w:rPr>
        <w:lastRenderedPageBreak/>
        <w:drawing>
          <wp:inline distT="0" distB="0" distL="0" distR="0" wp14:anchorId="227D3678" wp14:editId="1179ABBC">
            <wp:extent cx="5867400" cy="3810000"/>
            <wp:effectExtent l="19050" t="19050" r="19050" b="190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67400" cy="3810000"/>
                    </a:xfrm>
                    <a:prstGeom prst="rect">
                      <a:avLst/>
                    </a:prstGeom>
                    <a:noFill/>
                    <a:ln w="3175" cmpd="sng">
                      <a:solidFill>
                        <a:srgbClr val="000000"/>
                      </a:solidFill>
                      <a:miter lim="800000"/>
                      <a:headEnd/>
                      <a:tailEnd/>
                    </a:ln>
                    <a:effectLst/>
                  </pic:spPr>
                </pic:pic>
              </a:graphicData>
            </a:graphic>
          </wp:inline>
        </w:drawing>
      </w:r>
    </w:p>
    <w:p w14:paraId="3173123C" w14:textId="77777777" w:rsidR="00CD4FBA" w:rsidRPr="002D2C39" w:rsidRDefault="00CD4FBA" w:rsidP="00CD4FBA">
      <w:pPr>
        <w:pStyle w:val="AlnosNumbered"/>
        <w:jc w:val="left"/>
      </w:pPr>
      <w:r w:rsidRPr="002D2C39">
        <w:t xml:space="preserve">Jei reikia įvesti naują pasirenkamą įrašą, spauskite </w:t>
      </w:r>
      <w:r w:rsidRPr="002D2C39">
        <w:rPr>
          <w:rStyle w:val="CharLaukas"/>
        </w:rPr>
        <w:t>[Įvesti naują</w:t>
      </w:r>
      <w:r w:rsidR="00053ECB" w:rsidRPr="002D2C39">
        <w:rPr>
          <w:rStyle w:val="CharLaukas"/>
        </w:rPr>
        <w:t xml:space="preserve"> reikšmę</w:t>
      </w:r>
      <w:r w:rsidRPr="002D2C39">
        <w:rPr>
          <w:rStyle w:val="CharLaukas"/>
        </w:rPr>
        <w:t>]</w:t>
      </w:r>
      <w:r w:rsidRPr="002D2C39">
        <w:t xml:space="preserve">. </w:t>
      </w:r>
    </w:p>
    <w:p w14:paraId="268F4B16" w14:textId="77777777" w:rsidR="00CD4FBA" w:rsidRPr="002D2C39" w:rsidRDefault="00CD4FBA" w:rsidP="00F213D8">
      <w:pPr>
        <w:pStyle w:val="BodyText"/>
      </w:pPr>
      <w:r w:rsidRPr="002D2C39">
        <w:t>ARBA</w:t>
      </w:r>
      <w:r w:rsidRPr="002D2C39">
        <w:br/>
        <w:t xml:space="preserve">Jei reikia įvesti naują klasifikatoriaus skirtuką, spauskite </w:t>
      </w:r>
      <w:r w:rsidRPr="002D2C39">
        <w:rPr>
          <w:rStyle w:val="CharLaukas"/>
        </w:rPr>
        <w:t>[Įvesti naują skirtuką]</w:t>
      </w:r>
      <w:r w:rsidRPr="002D2C39">
        <w:t>.</w:t>
      </w:r>
    </w:p>
    <w:p w14:paraId="624042D0" w14:textId="77777777" w:rsidR="00CD4FBA" w:rsidRPr="002D2C39" w:rsidRDefault="00CD4FBA" w:rsidP="00F213D8">
      <w:pPr>
        <w:pStyle w:val="BodyText"/>
      </w:pPr>
      <w:r w:rsidRPr="002D2C39">
        <w:t>Sistema lango kairėje pateikia duomenų įvedimo lauką (-</w:t>
      </w:r>
      <w:proofErr w:type="spellStart"/>
      <w:r w:rsidRPr="002D2C39">
        <w:t>us</w:t>
      </w:r>
      <w:proofErr w:type="spellEnd"/>
      <w:r w:rsidRPr="002D2C39">
        <w:t>).</w:t>
      </w:r>
    </w:p>
    <w:p w14:paraId="56500BC3" w14:textId="68C48FB8" w:rsidR="00CD4FBA" w:rsidRPr="002D2C39" w:rsidRDefault="00C16393" w:rsidP="000E52D8">
      <w:pPr>
        <w:pStyle w:val="Picture"/>
        <w:keepNext w:val="0"/>
      </w:pPr>
      <w:r w:rsidRPr="002D2C39">
        <w:rPr>
          <w:noProof/>
        </w:rPr>
        <w:lastRenderedPageBreak/>
        <w:drawing>
          <wp:inline distT="0" distB="0" distL="0" distR="0" wp14:anchorId="389F6665" wp14:editId="3DBFB28B">
            <wp:extent cx="5791200" cy="4191000"/>
            <wp:effectExtent l="19050" t="19050" r="19050"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91200" cy="4191000"/>
                    </a:xfrm>
                    <a:prstGeom prst="rect">
                      <a:avLst/>
                    </a:prstGeom>
                    <a:noFill/>
                    <a:ln w="3175" cmpd="sng">
                      <a:solidFill>
                        <a:srgbClr val="000000"/>
                      </a:solidFill>
                      <a:miter lim="800000"/>
                      <a:headEnd/>
                      <a:tailEnd/>
                    </a:ln>
                    <a:effectLst/>
                  </pic:spPr>
                </pic:pic>
              </a:graphicData>
            </a:graphic>
          </wp:inline>
        </w:drawing>
      </w:r>
    </w:p>
    <w:p w14:paraId="57E02EC0" w14:textId="77777777" w:rsidR="00CD4FBA" w:rsidRPr="002D2C39" w:rsidRDefault="00CD4FBA" w:rsidP="000E52D8">
      <w:pPr>
        <w:pStyle w:val="AlnosNumbered"/>
      </w:pPr>
      <w:r w:rsidRPr="002D2C39">
        <w:t>Įveskite reikšmės duomenis.</w:t>
      </w:r>
    </w:p>
    <w:p w14:paraId="4E6E5FB4" w14:textId="77777777" w:rsidR="00CD4FBA" w:rsidRPr="002D2C39" w:rsidRDefault="00CD4FBA" w:rsidP="00CD4FBA">
      <w:pPr>
        <w:pStyle w:val="AlnosNumbered"/>
      </w:pPr>
      <w:r w:rsidRPr="002D2C39">
        <w:t xml:space="preserve">Spauskite </w:t>
      </w:r>
      <w:r w:rsidRPr="002D2C39">
        <w:rPr>
          <w:rStyle w:val="CharLaukas"/>
        </w:rPr>
        <w:t>[Išsaugoti]</w:t>
      </w:r>
      <w:r w:rsidRPr="002D2C39">
        <w:t xml:space="preserve">. </w:t>
      </w:r>
    </w:p>
    <w:p w14:paraId="7B5A6211" w14:textId="77777777" w:rsidR="00CD4FBA" w:rsidRPr="002D2C39" w:rsidRDefault="00CD4FBA" w:rsidP="00F213D8">
      <w:pPr>
        <w:pStyle w:val="BodyText"/>
      </w:pPr>
      <w:r w:rsidRPr="002D2C39">
        <w:t>Sistema išsaugo įvestus reikšmės duomenis ir papildo klasifikatorių.</w:t>
      </w:r>
    </w:p>
    <w:p w14:paraId="557112AC" w14:textId="77777777" w:rsidR="00CD4FBA" w:rsidRPr="002D2C39" w:rsidRDefault="00CD4FBA" w:rsidP="00CD4FBA">
      <w:pPr>
        <w:pStyle w:val="Heading3"/>
        <w:rPr>
          <w:noProof w:val="0"/>
        </w:rPr>
      </w:pPr>
      <w:bookmarkStart w:id="159" w:name="_Ref320168941"/>
      <w:bookmarkStart w:id="160" w:name="_Ref320168945"/>
      <w:bookmarkStart w:id="161" w:name="_Toc169621471"/>
      <w:r w:rsidRPr="002D2C39">
        <w:rPr>
          <w:noProof w:val="0"/>
        </w:rPr>
        <w:t>Įtraukti naują reikšmę į sąrašinį klasifikatorių</w:t>
      </w:r>
      <w:bookmarkEnd w:id="155"/>
      <w:bookmarkEnd w:id="159"/>
      <w:bookmarkEnd w:id="160"/>
      <w:bookmarkEnd w:id="161"/>
    </w:p>
    <w:p w14:paraId="6DE62AEC" w14:textId="77777777" w:rsidR="00CD4FBA" w:rsidRPr="002D2C39" w:rsidRDefault="00CD4FBA" w:rsidP="00D73FCD">
      <w:pPr>
        <w:pStyle w:val="Alnostext"/>
        <w:keepNext/>
      </w:pPr>
      <w:r w:rsidRPr="002D2C39">
        <w:t>Norėdami įtraukti naują reikšmę į sąrašinį klasifikatorių, atlikite šiuos veiksmus:</w:t>
      </w:r>
    </w:p>
    <w:p w14:paraId="320982CA" w14:textId="77777777" w:rsidR="00A447AA" w:rsidRPr="002D2C39" w:rsidRDefault="00A447AA" w:rsidP="0098289C">
      <w:pPr>
        <w:pStyle w:val="AlnosNumbered"/>
        <w:numPr>
          <w:ilvl w:val="0"/>
          <w:numId w:val="66"/>
        </w:numPr>
      </w:pPr>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w:t>
      </w:r>
      <w:r w:rsidR="007225C4" w:rsidRPr="002D2C39">
        <w:rPr>
          <w:rStyle w:val="CharMeniu"/>
        </w:rPr>
        <w:t xml:space="preserve"> </w:t>
      </w:r>
      <w:r w:rsidRPr="002D2C39">
        <w:rPr>
          <w:rStyle w:val="CharMeniu"/>
        </w:rPr>
        <w:t xml:space="preserve">-&gt; </w:t>
      </w:r>
      <w:r w:rsidRPr="002D2C39">
        <w:rPr>
          <w:rStyle w:val="CharLangas"/>
        </w:rPr>
        <w:t>&lt;norimas klasifikatorius&gt;</w:t>
      </w:r>
      <w:r w:rsidRPr="002D2C39">
        <w:t>.</w:t>
      </w:r>
    </w:p>
    <w:p w14:paraId="31EB5E51" w14:textId="4A2C1C1F" w:rsidR="00CD4FBA" w:rsidRPr="002D2C39" w:rsidRDefault="00C16393" w:rsidP="009F6B70">
      <w:pPr>
        <w:pStyle w:val="Picture"/>
        <w:keepNext w:val="0"/>
      </w:pPr>
      <w:r w:rsidRPr="002D2C39">
        <w:rPr>
          <w:noProof/>
        </w:rPr>
        <w:drawing>
          <wp:inline distT="0" distB="0" distL="0" distR="0" wp14:anchorId="5628117F" wp14:editId="34CAD48B">
            <wp:extent cx="5859780" cy="2286000"/>
            <wp:effectExtent l="19050" t="19050" r="26670" b="190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59780" cy="2286000"/>
                    </a:xfrm>
                    <a:prstGeom prst="rect">
                      <a:avLst/>
                    </a:prstGeom>
                    <a:noFill/>
                    <a:ln w="3175" cmpd="sng">
                      <a:solidFill>
                        <a:srgbClr val="000000"/>
                      </a:solidFill>
                      <a:miter lim="800000"/>
                      <a:headEnd/>
                      <a:tailEnd/>
                    </a:ln>
                    <a:effectLst/>
                  </pic:spPr>
                </pic:pic>
              </a:graphicData>
            </a:graphic>
          </wp:inline>
        </w:drawing>
      </w:r>
    </w:p>
    <w:p w14:paraId="2D8E2896" w14:textId="77777777" w:rsidR="00CD4FBA" w:rsidRPr="002D2C39" w:rsidRDefault="00CD4FBA" w:rsidP="00CD4FBA">
      <w:pPr>
        <w:pStyle w:val="AlnosNumbered"/>
      </w:pPr>
      <w:r w:rsidRPr="002D2C39">
        <w:t xml:space="preserve">Lango viršuje spauskite </w:t>
      </w:r>
      <w:r w:rsidRPr="002D2C39">
        <w:rPr>
          <w:b/>
        </w:rPr>
        <w:t>[</w:t>
      </w:r>
      <w:r w:rsidRPr="002D2C39">
        <w:rPr>
          <w:b/>
          <w:lang w:eastAsia="lt-LT"/>
        </w:rPr>
        <w:t>Naujas]</w:t>
      </w:r>
      <w:r w:rsidRPr="002D2C39">
        <w:t>.</w:t>
      </w:r>
    </w:p>
    <w:p w14:paraId="41B7D031" w14:textId="77777777" w:rsidR="00CD4FBA" w:rsidRPr="002D2C39" w:rsidRDefault="00CD4FBA" w:rsidP="00F213D8">
      <w:pPr>
        <w:pStyle w:val="BodyText"/>
      </w:pPr>
      <w:r w:rsidRPr="002D2C39">
        <w:t>Sistema atveria naują langą duomenims įvesti.</w:t>
      </w:r>
    </w:p>
    <w:p w14:paraId="43BACF80" w14:textId="26ECF8A3" w:rsidR="00CD4FBA" w:rsidRPr="002D2C39" w:rsidRDefault="00C16393" w:rsidP="00DB4BD4">
      <w:pPr>
        <w:pStyle w:val="Picture"/>
      </w:pPr>
      <w:r w:rsidRPr="002D2C39">
        <w:rPr>
          <w:noProof/>
        </w:rPr>
        <w:lastRenderedPageBreak/>
        <w:drawing>
          <wp:inline distT="0" distB="0" distL="0" distR="0" wp14:anchorId="5A34290D" wp14:editId="1949D6D8">
            <wp:extent cx="5867400" cy="1828800"/>
            <wp:effectExtent l="19050" t="19050" r="19050"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67400" cy="1828800"/>
                    </a:xfrm>
                    <a:prstGeom prst="rect">
                      <a:avLst/>
                    </a:prstGeom>
                    <a:noFill/>
                    <a:ln w="3175" cmpd="sng">
                      <a:solidFill>
                        <a:srgbClr val="000000"/>
                      </a:solidFill>
                      <a:miter lim="800000"/>
                      <a:headEnd/>
                      <a:tailEnd/>
                    </a:ln>
                    <a:effectLst/>
                  </pic:spPr>
                </pic:pic>
              </a:graphicData>
            </a:graphic>
          </wp:inline>
        </w:drawing>
      </w:r>
    </w:p>
    <w:p w14:paraId="70B74A52" w14:textId="77777777" w:rsidR="00CD4FBA" w:rsidRPr="002D2C39" w:rsidRDefault="00CD4FBA" w:rsidP="00704056">
      <w:pPr>
        <w:pStyle w:val="Picture"/>
      </w:pPr>
      <w:r w:rsidRPr="002D2C39">
        <w:t>...</w:t>
      </w:r>
    </w:p>
    <w:p w14:paraId="42AB306A" w14:textId="54D399F5" w:rsidR="00CD4FBA" w:rsidRPr="002D2C39" w:rsidRDefault="00C16393" w:rsidP="00704056">
      <w:pPr>
        <w:pStyle w:val="Picture"/>
      </w:pPr>
      <w:r w:rsidRPr="002D2C39">
        <w:rPr>
          <w:noProof/>
        </w:rPr>
        <w:drawing>
          <wp:inline distT="0" distB="0" distL="0" distR="0" wp14:anchorId="1E17B17D" wp14:editId="71FD9835">
            <wp:extent cx="5867400" cy="1295400"/>
            <wp:effectExtent l="19050" t="19050" r="19050" b="190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67400" cy="1295400"/>
                    </a:xfrm>
                    <a:prstGeom prst="rect">
                      <a:avLst/>
                    </a:prstGeom>
                    <a:noFill/>
                    <a:ln w="3175" cmpd="sng">
                      <a:solidFill>
                        <a:srgbClr val="000000"/>
                      </a:solidFill>
                      <a:miter lim="800000"/>
                      <a:headEnd/>
                      <a:tailEnd/>
                    </a:ln>
                    <a:effectLst/>
                  </pic:spPr>
                </pic:pic>
              </a:graphicData>
            </a:graphic>
          </wp:inline>
        </w:drawing>
      </w:r>
    </w:p>
    <w:p w14:paraId="3C6D1977" w14:textId="77777777" w:rsidR="00CD4FBA" w:rsidRPr="002D2C39" w:rsidRDefault="00CD4FBA" w:rsidP="00CD4FBA">
      <w:pPr>
        <w:pStyle w:val="AlnosNumbered"/>
      </w:pPr>
      <w:r w:rsidRPr="002D2C39">
        <w:t>Įveskite reikšmės duomenis.</w:t>
      </w:r>
    </w:p>
    <w:p w14:paraId="4076C498" w14:textId="77777777" w:rsidR="00CD4FBA" w:rsidRPr="002D2C39" w:rsidRDefault="00CD4FBA" w:rsidP="00CD4FBA">
      <w:pPr>
        <w:pStyle w:val="AlnosNumbered"/>
      </w:pPr>
      <w:r w:rsidRPr="002D2C39">
        <w:t xml:space="preserve">Spauskite </w:t>
      </w:r>
      <w:r w:rsidRPr="002D2C39">
        <w:rPr>
          <w:rStyle w:val="CharLaukas"/>
        </w:rPr>
        <w:t>[Išsaugoti]</w:t>
      </w:r>
      <w:r w:rsidRPr="002D2C39">
        <w:t xml:space="preserve">. </w:t>
      </w:r>
    </w:p>
    <w:p w14:paraId="2760D74F" w14:textId="77777777" w:rsidR="00CD4FBA" w:rsidRPr="002D2C39" w:rsidRDefault="00CD4FBA" w:rsidP="00F213D8">
      <w:pPr>
        <w:pStyle w:val="BodyText"/>
      </w:pPr>
      <w:r w:rsidRPr="002D2C39">
        <w:t>Sistema išsaugo įvestus reikšmės duomenis ir papildo klasifikatorių.</w:t>
      </w:r>
    </w:p>
    <w:p w14:paraId="4930AE3E" w14:textId="7A0E00C5" w:rsidR="00203C56" w:rsidRPr="002D2C39" w:rsidRDefault="00203C56" w:rsidP="00203C56">
      <w:pPr>
        <w:pStyle w:val="Heading2"/>
      </w:pPr>
      <w:bookmarkStart w:id="162" w:name="_Ref307577325"/>
      <w:bookmarkStart w:id="163" w:name="_Ref318793487"/>
      <w:bookmarkStart w:id="164" w:name="_Ref318793488"/>
      <w:bookmarkStart w:id="165" w:name="_Toc169621472"/>
      <w:bookmarkEnd w:id="148"/>
      <w:r w:rsidRPr="002D2C39">
        <w:t>Peržiūrėti klasifikatoriaus reikšmės duomenis</w:t>
      </w:r>
      <w:bookmarkEnd w:id="162"/>
      <w:bookmarkEnd w:id="163"/>
      <w:bookmarkEnd w:id="164"/>
      <w:bookmarkEnd w:id="165"/>
    </w:p>
    <w:p w14:paraId="6B99515E" w14:textId="77777777" w:rsidR="00203C56" w:rsidRPr="002D2C39" w:rsidRDefault="00203C56" w:rsidP="0000015A">
      <w:pPr>
        <w:pStyle w:val="Alnostext"/>
        <w:keepNext/>
      </w:pPr>
      <w:r w:rsidRPr="002D2C39">
        <w:t>Norėdami peržiūrėti klasifikatoriaus reikšmės duomenis, atlikite šiuos veiksmus:</w:t>
      </w:r>
    </w:p>
    <w:p w14:paraId="73D382F9" w14:textId="77777777" w:rsidR="00A447AA" w:rsidRPr="002D2C39" w:rsidRDefault="00A447AA" w:rsidP="0098289C">
      <w:pPr>
        <w:pStyle w:val="AlnosNumbered"/>
        <w:numPr>
          <w:ilvl w:val="0"/>
          <w:numId w:val="37"/>
        </w:numPr>
      </w:pPr>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klasifikatoriai-&gt;</w:t>
      </w:r>
      <w:r w:rsidRPr="002D2C39">
        <w:t xml:space="preserve"> </w:t>
      </w:r>
      <w:r w:rsidRPr="002D2C39">
        <w:rPr>
          <w:rStyle w:val="CharLangas"/>
        </w:rPr>
        <w:t>&lt;norimas klasifikatorius&gt;</w:t>
      </w:r>
      <w:r w:rsidRPr="002D2C39">
        <w:t>.</w:t>
      </w:r>
    </w:p>
    <w:p w14:paraId="1454862B" w14:textId="77777777" w:rsidR="00203C56" w:rsidRPr="002D2C39" w:rsidRDefault="00203C56" w:rsidP="00A344A4">
      <w:pPr>
        <w:pStyle w:val="AlnosNumbered"/>
        <w:numPr>
          <w:ilvl w:val="0"/>
          <w:numId w:val="8"/>
        </w:numPr>
      </w:pPr>
      <w:r w:rsidRPr="002D2C39">
        <w:t>Suraskite norimą klasifikatoriaus reikšmę.</w:t>
      </w:r>
    </w:p>
    <w:p w14:paraId="09ABCEE8" w14:textId="77777777" w:rsidR="00203C56" w:rsidRPr="002D2C39" w:rsidRDefault="00203C56" w:rsidP="00BB7D9E">
      <w:pPr>
        <w:pStyle w:val="AlnosNumbered"/>
      </w:pPr>
      <w:r w:rsidRPr="002D2C39">
        <w:t xml:space="preserve">Jei klasifikatorius yra </w:t>
      </w:r>
      <w:r w:rsidRPr="002D2C39">
        <w:rPr>
          <w:u w:val="single"/>
        </w:rPr>
        <w:t>hierarchinės</w:t>
      </w:r>
      <w:r w:rsidR="00BB7D9E" w:rsidRPr="002D2C39">
        <w:t xml:space="preserve"> išvaizdos, s</w:t>
      </w:r>
      <w:r w:rsidRPr="002D2C39">
        <w:t>pragtelėkite ant norimos reikšmės.</w:t>
      </w:r>
    </w:p>
    <w:p w14:paraId="1F2D3F00" w14:textId="77777777" w:rsidR="00BB7D9E" w:rsidRPr="002D2C39" w:rsidRDefault="00BB7D9E" w:rsidP="00F213D8">
      <w:pPr>
        <w:pStyle w:val="BodyText"/>
      </w:pPr>
      <w:r w:rsidRPr="002D2C39">
        <w:t>Sistema pateikia reikšmės aprašo duomenis.</w:t>
      </w:r>
    </w:p>
    <w:p w14:paraId="25D696A1" w14:textId="77777777" w:rsidR="00203C56" w:rsidRPr="002D2C39" w:rsidRDefault="00203C56" w:rsidP="00A344A4">
      <w:pPr>
        <w:pStyle w:val="AlnosNumbered"/>
        <w:numPr>
          <w:ilvl w:val="0"/>
          <w:numId w:val="8"/>
        </w:numPr>
      </w:pPr>
      <w:bookmarkStart w:id="166" w:name="_Ref307577330"/>
      <w:r w:rsidRPr="002D2C39">
        <w:t xml:space="preserve">Jei klasifikatorius yra </w:t>
      </w:r>
      <w:r w:rsidRPr="002D2C39">
        <w:rPr>
          <w:u w:val="single"/>
        </w:rPr>
        <w:t>sąrašinės</w:t>
      </w:r>
      <w:r w:rsidRPr="002D2C39">
        <w:t xml:space="preserve"> išvaizdos:</w:t>
      </w:r>
    </w:p>
    <w:p w14:paraId="345D57BC" w14:textId="77777777" w:rsidR="00203C56" w:rsidRPr="002D2C39" w:rsidRDefault="007E0839" w:rsidP="00A344A4">
      <w:pPr>
        <w:pStyle w:val="AlnosNumbered"/>
        <w:numPr>
          <w:ilvl w:val="1"/>
          <w:numId w:val="8"/>
        </w:numPr>
      </w:pPr>
      <w:r w:rsidRPr="002D2C39">
        <w:t>S</w:t>
      </w:r>
      <w:r w:rsidR="00203C56" w:rsidRPr="002D2C39">
        <w:t>pauskite ant įrašo pavadinimo nuorodos.</w:t>
      </w:r>
    </w:p>
    <w:p w14:paraId="7BFB9871" w14:textId="77777777" w:rsidR="00203C56" w:rsidRPr="002D2C39" w:rsidRDefault="00203C56" w:rsidP="00F213D8">
      <w:pPr>
        <w:pStyle w:val="BodyTextR2"/>
      </w:pPr>
      <w:r w:rsidRPr="002D2C39">
        <w:t>Sistema atveria naują langą su duomenimis.</w:t>
      </w:r>
    </w:p>
    <w:p w14:paraId="7E141C63" w14:textId="289A421F" w:rsidR="00203C56" w:rsidRPr="002D2C39" w:rsidRDefault="00203C56" w:rsidP="00A344A4">
      <w:pPr>
        <w:pStyle w:val="AlnosNumbered"/>
        <w:numPr>
          <w:ilvl w:val="1"/>
          <w:numId w:val="8"/>
        </w:numPr>
      </w:pPr>
      <w:r w:rsidRPr="002D2C39">
        <w:t>Norėdami užbaigti peržiūrą, spauskite</w:t>
      </w:r>
      <w:r w:rsidR="00822982" w:rsidRPr="002D2C39">
        <w:t xml:space="preserve"> </w:t>
      </w:r>
      <w:r w:rsidR="00C16393" w:rsidRPr="002D2C39">
        <w:rPr>
          <w:noProof/>
        </w:rPr>
        <w:drawing>
          <wp:inline distT="0" distB="0" distL="0" distR="0" wp14:anchorId="0E00D31E" wp14:editId="7B4531F3">
            <wp:extent cx="388620" cy="990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620" cy="99060"/>
                    </a:xfrm>
                    <a:prstGeom prst="rect">
                      <a:avLst/>
                    </a:prstGeom>
                    <a:noFill/>
                    <a:ln>
                      <a:noFill/>
                    </a:ln>
                  </pic:spPr>
                </pic:pic>
              </a:graphicData>
            </a:graphic>
          </wp:inline>
        </w:drawing>
      </w:r>
      <w:r w:rsidRPr="002D2C39">
        <w:t>.</w:t>
      </w:r>
    </w:p>
    <w:p w14:paraId="6491ED2F" w14:textId="4EEF5B14" w:rsidR="00203C56" w:rsidRPr="002D2C39" w:rsidRDefault="002C1E4C" w:rsidP="00F963A1">
      <w:pPr>
        <w:pStyle w:val="Heading2"/>
        <w:keepLines/>
      </w:pPr>
      <w:bookmarkStart w:id="167" w:name="_Redaguoti_klasifikatoriaus_reikšmės"/>
      <w:bookmarkStart w:id="168" w:name="_Ref314211306"/>
      <w:bookmarkStart w:id="169" w:name="_Ref314234101"/>
      <w:bookmarkStart w:id="170" w:name="_Toc169621473"/>
      <w:bookmarkEnd w:id="167"/>
      <w:r w:rsidRPr="002D2C39">
        <w:t>Reda</w:t>
      </w:r>
      <w:r w:rsidR="00203C56" w:rsidRPr="002D2C39">
        <w:t>guoti klasifikatoriaus reikšmės duomenis</w:t>
      </w:r>
      <w:bookmarkEnd w:id="166"/>
      <w:bookmarkEnd w:id="168"/>
      <w:bookmarkEnd w:id="169"/>
      <w:bookmarkEnd w:id="170"/>
    </w:p>
    <w:p w14:paraId="4D452194" w14:textId="77777777" w:rsidR="00203C56" w:rsidRPr="002D2C39" w:rsidRDefault="00DD1A20" w:rsidP="00BC1B4D">
      <w:pPr>
        <w:pStyle w:val="Alnostext"/>
        <w:keepNext/>
        <w:keepLines/>
      </w:pPr>
      <w:r w:rsidRPr="002D2C39">
        <w:t>Norėdami reda</w:t>
      </w:r>
      <w:r w:rsidR="00203C56" w:rsidRPr="002D2C39">
        <w:t>guoti klasifikatoriaus reikšmės duomenis, atlikite šiuos veiksmus:</w:t>
      </w:r>
    </w:p>
    <w:p w14:paraId="70260E1E" w14:textId="77777777" w:rsidR="00A447AA" w:rsidRPr="002D2C39" w:rsidRDefault="00A447AA" w:rsidP="00A344A4">
      <w:pPr>
        <w:pStyle w:val="AlnosNumbered"/>
        <w:numPr>
          <w:ilvl w:val="0"/>
          <w:numId w:val="21"/>
        </w:numPr>
      </w:pPr>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w:t>
      </w:r>
      <w:r w:rsidR="007225C4" w:rsidRPr="002D2C39">
        <w:rPr>
          <w:rStyle w:val="CharMeniu"/>
        </w:rPr>
        <w:t xml:space="preserve"> </w:t>
      </w:r>
      <w:r w:rsidRPr="002D2C39">
        <w:rPr>
          <w:rStyle w:val="CharMeniu"/>
        </w:rPr>
        <w:t xml:space="preserve">-&gt; </w:t>
      </w:r>
      <w:r w:rsidRPr="002D2C39">
        <w:rPr>
          <w:rStyle w:val="CharLangas"/>
        </w:rPr>
        <w:t>&lt;norimas klasifikatorius&gt;</w:t>
      </w:r>
      <w:r w:rsidRPr="002D2C39">
        <w:t>.</w:t>
      </w:r>
    </w:p>
    <w:p w14:paraId="7EF88F8D" w14:textId="77777777" w:rsidR="00203C56" w:rsidRPr="002D2C39" w:rsidRDefault="00203C56" w:rsidP="00A344A4">
      <w:pPr>
        <w:pStyle w:val="AlnosNumbered"/>
        <w:numPr>
          <w:ilvl w:val="0"/>
          <w:numId w:val="8"/>
        </w:numPr>
      </w:pPr>
      <w:r w:rsidRPr="002D2C39">
        <w:t>Suraskite norimą klasifikatoriaus reikšmę.</w:t>
      </w:r>
    </w:p>
    <w:p w14:paraId="20A821C4" w14:textId="77777777" w:rsidR="00203C56" w:rsidRPr="002D2C39" w:rsidRDefault="00203C56" w:rsidP="00A344A4">
      <w:pPr>
        <w:pStyle w:val="AlnosNumbered"/>
        <w:numPr>
          <w:ilvl w:val="0"/>
          <w:numId w:val="8"/>
        </w:numPr>
      </w:pPr>
      <w:r w:rsidRPr="002D2C39">
        <w:t xml:space="preserve">Jei klasifikatorius yra </w:t>
      </w:r>
      <w:r w:rsidRPr="002D2C39">
        <w:rPr>
          <w:u w:val="single"/>
        </w:rPr>
        <w:t>hierarchinės</w:t>
      </w:r>
      <w:r w:rsidRPr="002D2C39">
        <w:t xml:space="preserve"> išvaizdos:</w:t>
      </w:r>
    </w:p>
    <w:p w14:paraId="6D241452" w14:textId="77777777" w:rsidR="00203C56" w:rsidRPr="002D2C39" w:rsidRDefault="00203C56" w:rsidP="00A344A4">
      <w:pPr>
        <w:pStyle w:val="AlnosNumbered"/>
        <w:numPr>
          <w:ilvl w:val="1"/>
          <w:numId w:val="8"/>
        </w:numPr>
      </w:pPr>
      <w:r w:rsidRPr="002D2C39">
        <w:t xml:space="preserve">Spragtelėkite ant norimos reikšmės. </w:t>
      </w:r>
    </w:p>
    <w:p w14:paraId="1C2C8FDE" w14:textId="77777777" w:rsidR="00203C56" w:rsidRPr="002D2C39" w:rsidRDefault="00203C56" w:rsidP="00CC6F22">
      <w:pPr>
        <w:pStyle w:val="AlnosNumbered"/>
        <w:keepNext/>
        <w:numPr>
          <w:ilvl w:val="1"/>
          <w:numId w:val="1"/>
        </w:numPr>
      </w:pPr>
      <w:bookmarkStart w:id="171" w:name="_Ref310494083"/>
      <w:r w:rsidRPr="002D2C39">
        <w:t xml:space="preserve">Spauskite </w:t>
      </w:r>
      <w:r w:rsidRPr="002D2C39">
        <w:rPr>
          <w:b/>
        </w:rPr>
        <w:t>[</w:t>
      </w:r>
      <w:r w:rsidRPr="002D2C39">
        <w:rPr>
          <w:b/>
          <w:lang w:eastAsia="lt-LT"/>
        </w:rPr>
        <w:t>Tvarkyti]</w:t>
      </w:r>
      <w:r w:rsidRPr="002D2C39">
        <w:t>.</w:t>
      </w:r>
      <w:bookmarkEnd w:id="171"/>
    </w:p>
    <w:p w14:paraId="7497F7B6" w14:textId="77777777" w:rsidR="00203C56" w:rsidRPr="002D2C39" w:rsidRDefault="00203C56" w:rsidP="00F213D8">
      <w:pPr>
        <w:pStyle w:val="BodyTextR2"/>
      </w:pPr>
      <w:r w:rsidRPr="002D2C39">
        <w:t>Sistema aktyvuoja papildomus mygtukus.</w:t>
      </w:r>
    </w:p>
    <w:p w14:paraId="0506E693" w14:textId="22EBAECC" w:rsidR="00203C56" w:rsidRPr="002D2C39" w:rsidRDefault="00C16393" w:rsidP="005626EB">
      <w:pPr>
        <w:pStyle w:val="Picture"/>
        <w:keepNext w:val="0"/>
      </w:pPr>
      <w:r w:rsidRPr="002D2C39">
        <w:rPr>
          <w:noProof/>
        </w:rPr>
        <w:lastRenderedPageBreak/>
        <w:drawing>
          <wp:inline distT="0" distB="0" distL="0" distR="0" wp14:anchorId="50AFDD0C" wp14:editId="7872560D">
            <wp:extent cx="5867400" cy="4114800"/>
            <wp:effectExtent l="19050" t="19050" r="19050" b="190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67400" cy="4114800"/>
                    </a:xfrm>
                    <a:prstGeom prst="rect">
                      <a:avLst/>
                    </a:prstGeom>
                    <a:noFill/>
                    <a:ln w="3175" cmpd="sng">
                      <a:solidFill>
                        <a:srgbClr val="000000"/>
                      </a:solidFill>
                      <a:miter lim="800000"/>
                      <a:headEnd/>
                      <a:tailEnd/>
                    </a:ln>
                    <a:effectLst/>
                  </pic:spPr>
                </pic:pic>
              </a:graphicData>
            </a:graphic>
          </wp:inline>
        </w:drawing>
      </w:r>
    </w:p>
    <w:p w14:paraId="74C846C7" w14:textId="77777777" w:rsidR="00203C56" w:rsidRPr="002D2C39" w:rsidRDefault="00203C56" w:rsidP="00CC6F22">
      <w:pPr>
        <w:pStyle w:val="AlnosNumbered"/>
        <w:numPr>
          <w:ilvl w:val="1"/>
          <w:numId w:val="1"/>
        </w:numPr>
      </w:pPr>
      <w:r w:rsidRPr="002D2C39">
        <w:t xml:space="preserve">Spauskite </w:t>
      </w:r>
      <w:r w:rsidRPr="002D2C39">
        <w:rPr>
          <w:rStyle w:val="CharLaukas"/>
        </w:rPr>
        <w:t>[Redaguoti]</w:t>
      </w:r>
      <w:r w:rsidRPr="002D2C39">
        <w:t xml:space="preserve">. </w:t>
      </w:r>
    </w:p>
    <w:p w14:paraId="42503508" w14:textId="77777777" w:rsidR="00203C56" w:rsidRPr="002D2C39" w:rsidRDefault="00203C56" w:rsidP="00F213D8">
      <w:pPr>
        <w:pStyle w:val="BodyTextR2"/>
      </w:pPr>
      <w:r w:rsidRPr="002D2C39">
        <w:t>Sistema lango kairėje pateikia duomenų įvedimo lauką (-</w:t>
      </w:r>
      <w:proofErr w:type="spellStart"/>
      <w:r w:rsidRPr="002D2C39">
        <w:t>us</w:t>
      </w:r>
      <w:proofErr w:type="spellEnd"/>
      <w:r w:rsidRPr="002D2C39">
        <w:t>) su užpildyta informacija.</w:t>
      </w:r>
    </w:p>
    <w:p w14:paraId="1A0F4DBF" w14:textId="77777777" w:rsidR="00972801" w:rsidRPr="002D2C39" w:rsidRDefault="00972801" w:rsidP="00972801">
      <w:pPr>
        <w:pStyle w:val="AlnosNumbered"/>
        <w:numPr>
          <w:ilvl w:val="1"/>
          <w:numId w:val="1"/>
        </w:numPr>
      </w:pPr>
      <w:r w:rsidRPr="002D2C39">
        <w:t>Įveskite/keiskite reikšmės duomenis.</w:t>
      </w:r>
    </w:p>
    <w:p w14:paraId="58266A0F" w14:textId="77777777" w:rsidR="00203C56" w:rsidRPr="002D2C39" w:rsidRDefault="00203C56" w:rsidP="00A344A4">
      <w:pPr>
        <w:pStyle w:val="AlnosNumbered"/>
        <w:keepNext/>
        <w:numPr>
          <w:ilvl w:val="0"/>
          <w:numId w:val="8"/>
        </w:numPr>
      </w:pPr>
      <w:r w:rsidRPr="002D2C39">
        <w:t xml:space="preserve">Jei klasifikatorius yra </w:t>
      </w:r>
      <w:r w:rsidRPr="002D2C39">
        <w:rPr>
          <w:u w:val="single"/>
        </w:rPr>
        <w:t>sąrašinės</w:t>
      </w:r>
      <w:r w:rsidRPr="002D2C39">
        <w:t xml:space="preserve"> išvaizdos:</w:t>
      </w:r>
    </w:p>
    <w:p w14:paraId="54BF9AD6" w14:textId="43E0CE48" w:rsidR="00203C56" w:rsidRPr="002D2C39" w:rsidRDefault="00203C56" w:rsidP="00A344A4">
      <w:pPr>
        <w:pStyle w:val="AlnosNumbered"/>
        <w:keepNext/>
        <w:numPr>
          <w:ilvl w:val="1"/>
          <w:numId w:val="8"/>
        </w:numPr>
      </w:pPr>
      <w:r w:rsidRPr="002D2C39">
        <w:t xml:space="preserve">Spauskite redaguotino įrašo eilutėje </w:t>
      </w:r>
      <w:r w:rsidR="00C16393" w:rsidRPr="002D2C39">
        <w:rPr>
          <w:noProof/>
          <w:lang w:eastAsia="lt-LT"/>
        </w:rPr>
        <w:drawing>
          <wp:inline distT="0" distB="0" distL="0" distR="0" wp14:anchorId="05BFE337" wp14:editId="1236301F">
            <wp:extent cx="152400" cy="1752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2D2C39">
        <w:t>.</w:t>
      </w:r>
    </w:p>
    <w:p w14:paraId="55A3F854" w14:textId="77777777" w:rsidR="00203C56" w:rsidRPr="002D2C39" w:rsidRDefault="00203C56" w:rsidP="00F213D8">
      <w:pPr>
        <w:pStyle w:val="BodyTextR2"/>
      </w:pPr>
      <w:r w:rsidRPr="002D2C39">
        <w:t>Sistema atveria naują langą su duomenimis.</w:t>
      </w:r>
    </w:p>
    <w:p w14:paraId="0E7AA0A2" w14:textId="77777777" w:rsidR="00203C56" w:rsidRPr="002D2C39" w:rsidRDefault="00203C56" w:rsidP="006E6BEE">
      <w:pPr>
        <w:pStyle w:val="AlnosNumbered"/>
        <w:numPr>
          <w:ilvl w:val="1"/>
          <w:numId w:val="1"/>
        </w:numPr>
      </w:pPr>
      <w:r w:rsidRPr="002D2C39">
        <w:t>Įveskite naujus reikšmės duomenis.</w:t>
      </w:r>
    </w:p>
    <w:p w14:paraId="117132D5" w14:textId="77777777" w:rsidR="00203C56" w:rsidRPr="002D2C39" w:rsidRDefault="00203C56" w:rsidP="00F963A1">
      <w:pPr>
        <w:pStyle w:val="AlnosNumbered"/>
        <w:keepNext/>
      </w:pPr>
      <w:r w:rsidRPr="002D2C39">
        <w:t xml:space="preserve">Spauskite </w:t>
      </w:r>
      <w:r w:rsidRPr="002D2C39">
        <w:rPr>
          <w:rStyle w:val="CharLaukas"/>
        </w:rPr>
        <w:t>[Išsaugoti]</w:t>
      </w:r>
      <w:r w:rsidRPr="002D2C39">
        <w:t xml:space="preserve">. </w:t>
      </w:r>
    </w:p>
    <w:p w14:paraId="3EB7CFE6" w14:textId="77777777" w:rsidR="00203C56" w:rsidRPr="002D2C39" w:rsidRDefault="00203C56" w:rsidP="00F213D8">
      <w:pPr>
        <w:pStyle w:val="BodyText"/>
      </w:pPr>
      <w:r w:rsidRPr="002D2C39">
        <w:t>Sistema išsaugo pakeistus reikšmės duomenis.</w:t>
      </w:r>
    </w:p>
    <w:p w14:paraId="2CAF7F13" w14:textId="77777777" w:rsidR="0021273C" w:rsidRPr="002D2C39" w:rsidRDefault="0021273C" w:rsidP="0021273C">
      <w:pPr>
        <w:pStyle w:val="Heading2"/>
      </w:pPr>
      <w:bookmarkStart w:id="172" w:name="_Ref322510036"/>
      <w:bookmarkStart w:id="173" w:name="_Toc169621474"/>
      <w:bookmarkStart w:id="174" w:name="_Ref307578775"/>
      <w:r w:rsidRPr="002D2C39">
        <w:t>Keisti klasifikatoriaus reikšmės vietą hierarchijoje</w:t>
      </w:r>
      <w:bookmarkEnd w:id="172"/>
      <w:bookmarkEnd w:id="173"/>
    </w:p>
    <w:p w14:paraId="63AAD18B" w14:textId="77777777" w:rsidR="0021273C" w:rsidRPr="002D2C39" w:rsidRDefault="0021273C" w:rsidP="0021273C">
      <w:pPr>
        <w:pStyle w:val="Alnostext"/>
      </w:pPr>
      <w:r w:rsidRPr="002D2C39">
        <w:t>Norėdami keisti</w:t>
      </w:r>
      <w:r w:rsidR="001B180C" w:rsidRPr="002D2C39">
        <w:t xml:space="preserve"> </w:t>
      </w:r>
      <w:r w:rsidRPr="002D2C39">
        <w:t>klasifikatoriaus reikšmės vietą hierarchijoje, atlikite šiuos veiksmus:</w:t>
      </w:r>
    </w:p>
    <w:p w14:paraId="2B35B2F0" w14:textId="77777777" w:rsidR="00A447AA" w:rsidRPr="002D2C39" w:rsidRDefault="00A447AA" w:rsidP="0098289C">
      <w:pPr>
        <w:pStyle w:val="AlnosNumbered"/>
        <w:numPr>
          <w:ilvl w:val="0"/>
          <w:numId w:val="23"/>
        </w:numPr>
      </w:pPr>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w:t>
      </w:r>
      <w:r w:rsidR="00977677" w:rsidRPr="002D2C39">
        <w:rPr>
          <w:rStyle w:val="CharMeniu"/>
        </w:rPr>
        <w:t xml:space="preserve"> </w:t>
      </w:r>
      <w:r w:rsidRPr="002D2C39">
        <w:rPr>
          <w:rStyle w:val="CharMeniu"/>
        </w:rPr>
        <w:t xml:space="preserve">-&gt; </w:t>
      </w:r>
      <w:r w:rsidRPr="002D2C39">
        <w:rPr>
          <w:rStyle w:val="CharLangas"/>
        </w:rPr>
        <w:t>&lt;norimas klasifikatorius&gt;</w:t>
      </w:r>
      <w:r w:rsidRPr="002D2C39">
        <w:t>.</w:t>
      </w:r>
    </w:p>
    <w:p w14:paraId="461E7B2D" w14:textId="77777777" w:rsidR="0021273C" w:rsidRPr="002D2C39" w:rsidRDefault="0021273C" w:rsidP="00A344A4">
      <w:pPr>
        <w:pStyle w:val="AlnosNumbered"/>
        <w:numPr>
          <w:ilvl w:val="0"/>
          <w:numId w:val="8"/>
        </w:numPr>
      </w:pPr>
      <w:r w:rsidRPr="002D2C39">
        <w:t xml:space="preserve">Suraskite </w:t>
      </w:r>
      <w:r w:rsidR="00972801" w:rsidRPr="002D2C39">
        <w:t xml:space="preserve">ir pažymėkite </w:t>
      </w:r>
      <w:r w:rsidRPr="002D2C39">
        <w:t>norimą klasifikatoriaus reikšmę.</w:t>
      </w:r>
    </w:p>
    <w:p w14:paraId="1A684CF5" w14:textId="77777777" w:rsidR="0021273C" w:rsidRPr="002D2C39" w:rsidRDefault="0021273C" w:rsidP="00A344A4">
      <w:pPr>
        <w:pStyle w:val="AlnosNumbered"/>
        <w:keepNext/>
        <w:numPr>
          <w:ilvl w:val="0"/>
          <w:numId w:val="8"/>
        </w:numPr>
      </w:pPr>
      <w:r w:rsidRPr="002D2C39">
        <w:t xml:space="preserve">Lango apačioje spauskite </w:t>
      </w:r>
      <w:r w:rsidRPr="002D2C39">
        <w:rPr>
          <w:rStyle w:val="CharLaukas"/>
        </w:rPr>
        <w:t>[Tvarkyti]</w:t>
      </w:r>
      <w:r w:rsidRPr="002D2C39">
        <w:t xml:space="preserve">. </w:t>
      </w:r>
    </w:p>
    <w:p w14:paraId="2E5D2427" w14:textId="77777777" w:rsidR="0021273C" w:rsidRPr="002D2C39" w:rsidRDefault="0021273C" w:rsidP="000E52D8">
      <w:pPr>
        <w:pStyle w:val="BodyText"/>
        <w:keepNext/>
      </w:pPr>
      <w:r w:rsidRPr="002D2C39">
        <w:t>Sistema aktyvuoja papildomus mygtukus.</w:t>
      </w:r>
    </w:p>
    <w:p w14:paraId="4640BB24" w14:textId="19D32E0E" w:rsidR="0021273C" w:rsidRPr="002D2C39" w:rsidRDefault="00C16393" w:rsidP="000E52D8">
      <w:pPr>
        <w:pStyle w:val="Picture"/>
      </w:pPr>
      <w:r w:rsidRPr="002D2C39">
        <w:rPr>
          <w:noProof/>
        </w:rPr>
        <w:drawing>
          <wp:inline distT="0" distB="0" distL="0" distR="0" wp14:anchorId="2D7C5DE5" wp14:editId="40447DD8">
            <wp:extent cx="1905000" cy="838200"/>
            <wp:effectExtent l="19050" t="19050" r="19050" b="190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w="3175" cmpd="sng">
                      <a:solidFill>
                        <a:srgbClr val="000000"/>
                      </a:solidFill>
                      <a:miter lim="800000"/>
                      <a:headEnd/>
                      <a:tailEnd/>
                    </a:ln>
                    <a:effectLst/>
                  </pic:spPr>
                </pic:pic>
              </a:graphicData>
            </a:graphic>
          </wp:inline>
        </w:drawing>
      </w:r>
    </w:p>
    <w:p w14:paraId="3C583F27" w14:textId="77777777" w:rsidR="0021273C" w:rsidRPr="002D2C39" w:rsidRDefault="0021273C" w:rsidP="00A344A4">
      <w:pPr>
        <w:pStyle w:val="AlnosNumbered"/>
        <w:numPr>
          <w:ilvl w:val="0"/>
          <w:numId w:val="8"/>
        </w:numPr>
      </w:pPr>
      <w:r w:rsidRPr="002D2C39">
        <w:t xml:space="preserve">Spauskite </w:t>
      </w:r>
      <w:r w:rsidRPr="002D2C39">
        <w:rPr>
          <w:rStyle w:val="CharLaukas"/>
        </w:rPr>
        <w:t>[Pakeisti vietą hierarchijoje]</w:t>
      </w:r>
      <w:r w:rsidRPr="002D2C39">
        <w:t>.</w:t>
      </w:r>
    </w:p>
    <w:p w14:paraId="207B844D" w14:textId="77777777" w:rsidR="0021273C" w:rsidRPr="002D2C39" w:rsidRDefault="0021273C" w:rsidP="00F213D8">
      <w:pPr>
        <w:pStyle w:val="BodyText"/>
      </w:pPr>
      <w:r w:rsidRPr="002D2C39">
        <w:t xml:space="preserve">Sistema atveria langą </w:t>
      </w:r>
      <w:r w:rsidRPr="002D2C39">
        <w:rPr>
          <w:rStyle w:val="CharLangas"/>
        </w:rPr>
        <w:t>Pakeisti vietą hierarchijoje</w:t>
      </w:r>
      <w:r w:rsidRPr="002D2C39">
        <w:t xml:space="preserve"> ir jame pažymi keičiamą reikšmę.</w:t>
      </w:r>
    </w:p>
    <w:p w14:paraId="3D8F3C3D" w14:textId="1968BBA3" w:rsidR="0021273C" w:rsidRPr="002D2C39" w:rsidRDefault="00C16393" w:rsidP="00B931C1">
      <w:pPr>
        <w:pStyle w:val="Picture"/>
        <w:keepNext w:val="0"/>
      </w:pPr>
      <w:r w:rsidRPr="002D2C39">
        <w:rPr>
          <w:noProof/>
        </w:rPr>
        <w:lastRenderedPageBreak/>
        <w:drawing>
          <wp:inline distT="0" distB="0" distL="0" distR="0" wp14:anchorId="172AD46A" wp14:editId="0A6F17F7">
            <wp:extent cx="2362200" cy="3733800"/>
            <wp:effectExtent l="19050" t="19050" r="19050" b="190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62200" cy="3733800"/>
                    </a:xfrm>
                    <a:prstGeom prst="rect">
                      <a:avLst/>
                    </a:prstGeom>
                    <a:noFill/>
                    <a:ln w="3175" cmpd="sng">
                      <a:solidFill>
                        <a:srgbClr val="000000"/>
                      </a:solidFill>
                      <a:miter lim="800000"/>
                      <a:headEnd/>
                      <a:tailEnd/>
                    </a:ln>
                    <a:effectLst/>
                  </pic:spPr>
                </pic:pic>
              </a:graphicData>
            </a:graphic>
          </wp:inline>
        </w:drawing>
      </w:r>
    </w:p>
    <w:p w14:paraId="3B06C7D4" w14:textId="77777777" w:rsidR="0021273C" w:rsidRPr="002D2C39" w:rsidRDefault="0021273C" w:rsidP="00A344A4">
      <w:pPr>
        <w:pStyle w:val="AlnosNumbered"/>
        <w:numPr>
          <w:ilvl w:val="0"/>
          <w:numId w:val="8"/>
        </w:numPr>
      </w:pPr>
      <w:r w:rsidRPr="002D2C39">
        <w:t>Spragtelkite ant skirtuko, kuriam pagal hierarchiją turi priklausyti pasirinkta reikšmė.</w:t>
      </w:r>
    </w:p>
    <w:p w14:paraId="0E2CD76D" w14:textId="77777777" w:rsidR="0021273C" w:rsidRPr="002D2C39" w:rsidRDefault="0021273C" w:rsidP="00A344A4">
      <w:pPr>
        <w:pStyle w:val="AlnosNumbered"/>
        <w:numPr>
          <w:ilvl w:val="0"/>
          <w:numId w:val="8"/>
        </w:numPr>
      </w:pPr>
      <w:r w:rsidRPr="002D2C39">
        <w:t xml:space="preserve">Spauskite </w:t>
      </w:r>
      <w:r w:rsidRPr="002D2C39">
        <w:rPr>
          <w:rStyle w:val="CharLaukas"/>
        </w:rPr>
        <w:t>[Pasirinkti]</w:t>
      </w:r>
      <w:r w:rsidRPr="002D2C39">
        <w:t>.</w:t>
      </w:r>
    </w:p>
    <w:p w14:paraId="6951280B" w14:textId="77777777" w:rsidR="0021273C" w:rsidRPr="002D2C39" w:rsidRDefault="0021273C" w:rsidP="00F213D8">
      <w:pPr>
        <w:pStyle w:val="BodyText"/>
      </w:pPr>
      <w:r w:rsidRPr="002D2C39">
        <w:t>Sistema parodo naują reikšmės vietą hierarchijoje.</w:t>
      </w:r>
    </w:p>
    <w:p w14:paraId="697A17B8" w14:textId="6568106D" w:rsidR="0021273C" w:rsidRPr="002D2C39" w:rsidRDefault="00C16393" w:rsidP="00B931C1">
      <w:pPr>
        <w:pStyle w:val="Picture"/>
        <w:keepNext w:val="0"/>
      </w:pPr>
      <w:r w:rsidRPr="002D2C39">
        <w:rPr>
          <w:noProof/>
        </w:rPr>
        <w:drawing>
          <wp:inline distT="0" distB="0" distL="0" distR="0" wp14:anchorId="61239F27" wp14:editId="76F1771E">
            <wp:extent cx="5867400" cy="3657600"/>
            <wp:effectExtent l="19050" t="19050" r="19050" b="190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67400" cy="3657600"/>
                    </a:xfrm>
                    <a:prstGeom prst="rect">
                      <a:avLst/>
                    </a:prstGeom>
                    <a:noFill/>
                    <a:ln w="3175" cmpd="sng">
                      <a:solidFill>
                        <a:srgbClr val="000000"/>
                      </a:solidFill>
                      <a:miter lim="800000"/>
                      <a:headEnd/>
                      <a:tailEnd/>
                    </a:ln>
                    <a:effectLst/>
                  </pic:spPr>
                </pic:pic>
              </a:graphicData>
            </a:graphic>
          </wp:inline>
        </w:drawing>
      </w:r>
    </w:p>
    <w:p w14:paraId="0BECD300" w14:textId="77777777" w:rsidR="0021273C" w:rsidRPr="002D2C39" w:rsidRDefault="0021273C" w:rsidP="00A344A4">
      <w:pPr>
        <w:pStyle w:val="AlnosNumbered"/>
        <w:keepNext/>
        <w:numPr>
          <w:ilvl w:val="0"/>
          <w:numId w:val="8"/>
        </w:numPr>
      </w:pPr>
      <w:r w:rsidRPr="002D2C39">
        <w:t xml:space="preserve">Spauskite </w:t>
      </w:r>
      <w:r w:rsidRPr="002D2C39">
        <w:rPr>
          <w:rStyle w:val="CharLaukas"/>
        </w:rPr>
        <w:t>[Išsaugoti]</w:t>
      </w:r>
      <w:r w:rsidRPr="002D2C39">
        <w:t>.</w:t>
      </w:r>
    </w:p>
    <w:p w14:paraId="176762B8" w14:textId="77777777" w:rsidR="0021273C" w:rsidRPr="002D2C39" w:rsidRDefault="0021273C" w:rsidP="007E0839">
      <w:pPr>
        <w:pStyle w:val="BodyText"/>
      </w:pPr>
      <w:r w:rsidRPr="002D2C39">
        <w:t>Sistema informuoja, kad operacija atlikta sėkminga</w:t>
      </w:r>
      <w:r w:rsidR="007E0839" w:rsidRPr="002D2C39">
        <w:t>i.</w:t>
      </w:r>
    </w:p>
    <w:p w14:paraId="7442FDC3" w14:textId="77777777" w:rsidR="0021273C" w:rsidRPr="002D2C39" w:rsidRDefault="0021273C" w:rsidP="0021273C">
      <w:pPr>
        <w:pStyle w:val="Heading2"/>
      </w:pPr>
      <w:bookmarkStart w:id="175" w:name="_Ref323209145"/>
      <w:bookmarkStart w:id="176" w:name="_Ref323209149"/>
      <w:bookmarkStart w:id="177" w:name="_Toc169621475"/>
      <w:r w:rsidRPr="002D2C39">
        <w:lastRenderedPageBreak/>
        <w:t xml:space="preserve">Keisti klasifikatoriaus </w:t>
      </w:r>
      <w:r w:rsidR="00FF1CF3" w:rsidRPr="002D2C39">
        <w:t>reikšmės skirtuko požymį</w:t>
      </w:r>
      <w:bookmarkEnd w:id="175"/>
      <w:bookmarkEnd w:id="176"/>
      <w:bookmarkEnd w:id="177"/>
    </w:p>
    <w:p w14:paraId="490E28A3" w14:textId="77777777" w:rsidR="0021273C" w:rsidRPr="002D2C39" w:rsidRDefault="0021273C" w:rsidP="0021273C">
      <w:pPr>
        <w:pStyle w:val="Alnostext"/>
      </w:pPr>
      <w:r w:rsidRPr="002D2C39">
        <w:t xml:space="preserve">Norėdami keisti klasifikatoriaus reikšmės </w:t>
      </w:r>
      <w:r w:rsidR="00FF1CF3" w:rsidRPr="002D2C39">
        <w:t>skirtuko požymį</w:t>
      </w:r>
      <w:r w:rsidRPr="002D2C39">
        <w:t>, atlikite šiuos veiksmus:</w:t>
      </w:r>
    </w:p>
    <w:p w14:paraId="3F39C65D" w14:textId="77777777" w:rsidR="00345F2A" w:rsidRPr="002D2C39" w:rsidRDefault="00345F2A" w:rsidP="0098289C">
      <w:pPr>
        <w:pStyle w:val="AlnosNumbered"/>
        <w:numPr>
          <w:ilvl w:val="0"/>
          <w:numId w:val="60"/>
        </w:numPr>
      </w:pPr>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w:t>
      </w:r>
      <w:r w:rsidR="00977677" w:rsidRPr="002D2C39">
        <w:rPr>
          <w:rStyle w:val="CharMeniu"/>
        </w:rPr>
        <w:t xml:space="preserve"> </w:t>
      </w:r>
      <w:r w:rsidRPr="002D2C39">
        <w:rPr>
          <w:rStyle w:val="CharMeniu"/>
        </w:rPr>
        <w:t xml:space="preserve">-&gt; </w:t>
      </w:r>
      <w:r w:rsidRPr="002D2C39">
        <w:rPr>
          <w:rStyle w:val="CharLangas"/>
        </w:rPr>
        <w:t>&lt;norimas klasifikatorius&gt;</w:t>
      </w:r>
      <w:r w:rsidRPr="002D2C39">
        <w:t>.</w:t>
      </w:r>
    </w:p>
    <w:p w14:paraId="267BACC3" w14:textId="77777777" w:rsidR="0021273C" w:rsidRPr="002D2C39" w:rsidRDefault="0021273C" w:rsidP="00A344A4">
      <w:pPr>
        <w:pStyle w:val="AlnosNumbered"/>
        <w:numPr>
          <w:ilvl w:val="0"/>
          <w:numId w:val="8"/>
        </w:numPr>
      </w:pPr>
      <w:r w:rsidRPr="002D2C39">
        <w:t xml:space="preserve">Suraskite </w:t>
      </w:r>
      <w:r w:rsidR="00FC24F4" w:rsidRPr="002D2C39">
        <w:t xml:space="preserve">ir pažymėkite </w:t>
      </w:r>
      <w:r w:rsidRPr="002D2C39">
        <w:t>norimą klasifikatoriaus reikšmę.</w:t>
      </w:r>
    </w:p>
    <w:p w14:paraId="719F798C" w14:textId="77777777" w:rsidR="0021273C" w:rsidRPr="002D2C39" w:rsidRDefault="0021273C" w:rsidP="00A344A4">
      <w:pPr>
        <w:pStyle w:val="AlnosNumbered"/>
        <w:numPr>
          <w:ilvl w:val="0"/>
          <w:numId w:val="8"/>
        </w:numPr>
      </w:pPr>
      <w:r w:rsidRPr="002D2C39">
        <w:t xml:space="preserve">Lango apačioje spauskite </w:t>
      </w:r>
      <w:r w:rsidRPr="002D2C39">
        <w:rPr>
          <w:rStyle w:val="CharLaukas"/>
        </w:rPr>
        <w:t>[Tvarkyti]</w:t>
      </w:r>
      <w:r w:rsidRPr="002D2C39">
        <w:t xml:space="preserve">. </w:t>
      </w:r>
    </w:p>
    <w:p w14:paraId="0E06DF5B" w14:textId="77777777" w:rsidR="0021273C" w:rsidRPr="002D2C39" w:rsidRDefault="0021273C" w:rsidP="00F213D8">
      <w:pPr>
        <w:pStyle w:val="BodyText"/>
      </w:pPr>
      <w:r w:rsidRPr="002D2C39">
        <w:t>Sistema aktyvuoja papildomus mygtukus.</w:t>
      </w:r>
    </w:p>
    <w:p w14:paraId="38B36453" w14:textId="1ECF79B6" w:rsidR="00550AF2" w:rsidRPr="002D2C39" w:rsidRDefault="00C16393" w:rsidP="00704056">
      <w:pPr>
        <w:pStyle w:val="Picture"/>
      </w:pPr>
      <w:r w:rsidRPr="002D2C39">
        <w:rPr>
          <w:noProof/>
        </w:rPr>
        <w:drawing>
          <wp:inline distT="0" distB="0" distL="0" distR="0" wp14:anchorId="2E9D814C" wp14:editId="48D82364">
            <wp:extent cx="2209800" cy="914400"/>
            <wp:effectExtent l="19050" t="19050" r="19050" b="190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800" cy="914400"/>
                    </a:xfrm>
                    <a:prstGeom prst="rect">
                      <a:avLst/>
                    </a:prstGeom>
                    <a:noFill/>
                    <a:ln w="3175" cmpd="sng">
                      <a:solidFill>
                        <a:srgbClr val="000000"/>
                      </a:solidFill>
                      <a:miter lim="800000"/>
                      <a:headEnd/>
                      <a:tailEnd/>
                    </a:ln>
                    <a:effectLst/>
                  </pic:spPr>
                </pic:pic>
              </a:graphicData>
            </a:graphic>
          </wp:inline>
        </w:drawing>
      </w:r>
    </w:p>
    <w:p w14:paraId="551C9BD1" w14:textId="77777777" w:rsidR="00550AF2" w:rsidRPr="002D2C39" w:rsidRDefault="00550AF2" w:rsidP="00550AF2">
      <w:pPr>
        <w:pStyle w:val="AlnosNumbered"/>
      </w:pPr>
      <w:r w:rsidRPr="002D2C39">
        <w:t xml:space="preserve">Spauskite </w:t>
      </w:r>
      <w:r w:rsidRPr="002D2C39">
        <w:rPr>
          <w:rStyle w:val="CharLaukas"/>
        </w:rPr>
        <w:t>[Redaguoti]</w:t>
      </w:r>
      <w:r w:rsidRPr="002D2C39">
        <w:t xml:space="preserve">. </w:t>
      </w:r>
    </w:p>
    <w:p w14:paraId="45928EB2" w14:textId="77777777" w:rsidR="00550AF2" w:rsidRPr="002D2C39" w:rsidRDefault="00550AF2" w:rsidP="00F213D8">
      <w:pPr>
        <w:pStyle w:val="BodyText"/>
      </w:pPr>
      <w:r w:rsidRPr="002D2C39">
        <w:t>Sistema lango kairėje pateikia duomenų įvedimo lauką (-</w:t>
      </w:r>
      <w:proofErr w:type="spellStart"/>
      <w:r w:rsidRPr="002D2C39">
        <w:t>us</w:t>
      </w:r>
      <w:proofErr w:type="spellEnd"/>
      <w:r w:rsidRPr="002D2C39">
        <w:t>) su užpildyta informacija.</w:t>
      </w:r>
    </w:p>
    <w:p w14:paraId="2279207A" w14:textId="77777777" w:rsidR="00550AF2" w:rsidRPr="002D2C39" w:rsidRDefault="00550AF2" w:rsidP="00640C42">
      <w:pPr>
        <w:pStyle w:val="AlnosNumbered"/>
        <w:keepNext/>
      </w:pPr>
      <w:r w:rsidRPr="002D2C39">
        <w:t>Keiskite klasifikatoriaus reikšmės skirtuko požymį:</w:t>
      </w:r>
    </w:p>
    <w:p w14:paraId="1BDFABAF" w14:textId="77777777" w:rsidR="00550AF2" w:rsidRPr="002D2C39" w:rsidRDefault="00550AF2" w:rsidP="00640C42">
      <w:pPr>
        <w:pStyle w:val="buletedafternumber"/>
        <w:keepNext/>
      </w:pPr>
      <w:r w:rsidRPr="002D2C39">
        <w:t xml:space="preserve">Jei norite, kad pasirinkta klasifikatoriaus reikšmė taptų skirtuku, lauke </w:t>
      </w:r>
      <w:r w:rsidRPr="002D2C39">
        <w:rPr>
          <w:rStyle w:val="CharLaukas"/>
        </w:rPr>
        <w:t>{Skirtukas}</w:t>
      </w:r>
      <w:r w:rsidRPr="002D2C39">
        <w:t xml:space="preserve"> pažymėkite varnele.</w:t>
      </w:r>
    </w:p>
    <w:p w14:paraId="6ECA175D" w14:textId="77777777" w:rsidR="00550AF2" w:rsidRPr="002D2C39" w:rsidRDefault="00550AF2" w:rsidP="00EA5997">
      <w:pPr>
        <w:pStyle w:val="buletedafternumber"/>
      </w:pPr>
      <w:r w:rsidRPr="002D2C39">
        <w:t>Jei norite, kad pasirinkta klasifikatoriaus reikšmė – skirtukas taptų paprasta re</w:t>
      </w:r>
      <w:r w:rsidR="00E558A4" w:rsidRPr="002D2C39">
        <w:t>i</w:t>
      </w:r>
      <w:r w:rsidRPr="002D2C39">
        <w:t xml:space="preserve">kšme, lauke </w:t>
      </w:r>
      <w:r w:rsidRPr="002D2C39">
        <w:rPr>
          <w:rStyle w:val="CharLaukas"/>
        </w:rPr>
        <w:t>{Skirtukas}</w:t>
      </w:r>
      <w:r w:rsidRPr="002D2C39">
        <w:t xml:space="preserve"> varnelę pašalinkite.</w:t>
      </w:r>
    </w:p>
    <w:p w14:paraId="59EF2CDD" w14:textId="77777777" w:rsidR="008262E3" w:rsidRPr="002D2C39" w:rsidRDefault="008262E3" w:rsidP="00EA5997">
      <w:pPr>
        <w:pStyle w:val="AlnosNumbered"/>
        <w:keepNext/>
      </w:pPr>
      <w:r w:rsidRPr="002D2C39">
        <w:t xml:space="preserve">Spauskite </w:t>
      </w:r>
      <w:r w:rsidRPr="002D2C39">
        <w:rPr>
          <w:rStyle w:val="CharLaukas"/>
        </w:rPr>
        <w:t>[Išsaugoti]</w:t>
      </w:r>
      <w:r w:rsidRPr="002D2C39">
        <w:t>.</w:t>
      </w:r>
    </w:p>
    <w:p w14:paraId="479911A5" w14:textId="77777777" w:rsidR="00550AF2" w:rsidRPr="002D2C39" w:rsidRDefault="00E558A4" w:rsidP="00F213D8">
      <w:pPr>
        <w:pStyle w:val="BodyText"/>
      </w:pPr>
      <w:r w:rsidRPr="002D2C39">
        <w:t xml:space="preserve">Sistema patikrina, </w:t>
      </w:r>
      <w:r w:rsidR="00C63F60" w:rsidRPr="002D2C39">
        <w:t xml:space="preserve">ar redaguojama klasifikatoriaus reikšmė nėra jau naudojama kito </w:t>
      </w:r>
      <w:r w:rsidR="000710A9" w:rsidRPr="002D2C39">
        <w:t>įrašo</w:t>
      </w:r>
      <w:r w:rsidR="00C63F60" w:rsidRPr="002D2C39">
        <w:t xml:space="preserve"> (eksponato, komplekto, kito klasifikatoriaus reikšmės) duomenyse</w:t>
      </w:r>
      <w:r w:rsidR="00DF7BAF" w:rsidRPr="002D2C39">
        <w:t xml:space="preserve"> ir išsaugo juos</w:t>
      </w:r>
      <w:r w:rsidR="008262E3" w:rsidRPr="002D2C39">
        <w:t>.</w:t>
      </w:r>
      <w:r w:rsidR="00640C42" w:rsidRPr="002D2C39">
        <w:br/>
        <w:t>Jei reikšmė naudojama, sistema pateikia pranešimą:</w:t>
      </w:r>
    </w:p>
    <w:p w14:paraId="5646CE57" w14:textId="57E0DE87" w:rsidR="0021273C" w:rsidRPr="002D2C39" w:rsidRDefault="00C16393" w:rsidP="00D357F3">
      <w:pPr>
        <w:pStyle w:val="Picture"/>
      </w:pPr>
      <w:r w:rsidRPr="002D2C39">
        <w:rPr>
          <w:noProof/>
        </w:rPr>
        <w:drawing>
          <wp:inline distT="0" distB="0" distL="0" distR="0" wp14:anchorId="6B760A30" wp14:editId="74A853D9">
            <wp:extent cx="3124200" cy="838200"/>
            <wp:effectExtent l="19050" t="19050" r="19050" b="190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24200" cy="838200"/>
                    </a:xfrm>
                    <a:prstGeom prst="rect">
                      <a:avLst/>
                    </a:prstGeom>
                    <a:noFill/>
                    <a:ln w="3175" cmpd="sng">
                      <a:solidFill>
                        <a:srgbClr val="000000"/>
                      </a:solidFill>
                      <a:miter lim="800000"/>
                      <a:headEnd/>
                      <a:tailEnd/>
                    </a:ln>
                    <a:effectLst/>
                  </pic:spPr>
                </pic:pic>
              </a:graphicData>
            </a:graphic>
          </wp:inline>
        </w:drawing>
      </w:r>
    </w:p>
    <w:p w14:paraId="7566D2EB" w14:textId="77777777" w:rsidR="000710A9" w:rsidRPr="002D2C39" w:rsidRDefault="00B543D8" w:rsidP="00F213D8">
      <w:pPr>
        <w:pStyle w:val="BodyText"/>
      </w:pPr>
      <w:r w:rsidRPr="002D2C39">
        <w:t>P</w:t>
      </w:r>
      <w:r w:rsidR="000710A9" w:rsidRPr="002D2C39">
        <w:t xml:space="preserve">eržiūrėti, kur naudojama keičiama </w:t>
      </w:r>
      <w:r w:rsidRPr="002D2C39">
        <w:t xml:space="preserve">klasifikatoriaus </w:t>
      </w:r>
      <w:r w:rsidR="000710A9" w:rsidRPr="002D2C39">
        <w:t>reikšmė,</w:t>
      </w:r>
      <w:r w:rsidRPr="002D2C39">
        <w:t xml:space="preserve"> galite paspaudę</w:t>
      </w:r>
      <w:r w:rsidR="000710A9" w:rsidRPr="002D2C39">
        <w:t xml:space="preserve"> nuorodą </w:t>
      </w:r>
      <w:r w:rsidR="000710A9" w:rsidRPr="002D2C39">
        <w:rPr>
          <w:rStyle w:val="CharLangas"/>
        </w:rPr>
        <w:t>peržiūrėti susijusius įrašus</w:t>
      </w:r>
      <w:r w:rsidR="000710A9" w:rsidRPr="002D2C39">
        <w:t>.</w:t>
      </w:r>
    </w:p>
    <w:p w14:paraId="04B6701E" w14:textId="75B20A4D" w:rsidR="00203C56" w:rsidRPr="002D2C39" w:rsidRDefault="00203C56" w:rsidP="00203C56">
      <w:pPr>
        <w:pStyle w:val="Heading2"/>
      </w:pPr>
      <w:bookmarkStart w:id="178" w:name="_Ref323209158"/>
      <w:bookmarkStart w:id="179" w:name="_Ref323209161"/>
      <w:bookmarkStart w:id="180" w:name="_Toc169621476"/>
      <w:r w:rsidRPr="002D2C39">
        <w:t>Ištrinti klasifikatoriaus reikšmės duomenis</w:t>
      </w:r>
      <w:bookmarkEnd w:id="174"/>
      <w:bookmarkEnd w:id="178"/>
      <w:bookmarkEnd w:id="179"/>
      <w:bookmarkEnd w:id="180"/>
    </w:p>
    <w:p w14:paraId="65F7F45B" w14:textId="77777777" w:rsidR="00203C56" w:rsidRPr="002D2C39" w:rsidRDefault="00203C56" w:rsidP="00203C56">
      <w:pPr>
        <w:pStyle w:val="Alnostext"/>
      </w:pPr>
      <w:r w:rsidRPr="002D2C39">
        <w:t>Klasifikatoriuje esančių reikšmių duomenis galite ištrinti.</w:t>
      </w:r>
    </w:p>
    <w:p w14:paraId="74662F81" w14:textId="77777777" w:rsidR="00E55353" w:rsidRPr="002D2C39" w:rsidRDefault="00E55353" w:rsidP="00E55353">
      <w:pPr>
        <w:pStyle w:val="Dmesio"/>
      </w:pPr>
      <w:r w:rsidRPr="002D2C39">
        <w:t>Pašalinimas galimas tik tuo atveju, jeigu šalinama reikšmė sistemoje dar nėra panaudota.</w:t>
      </w:r>
    </w:p>
    <w:p w14:paraId="0F397003" w14:textId="77777777" w:rsidR="00E55353" w:rsidRPr="002D2C39" w:rsidRDefault="00E55353" w:rsidP="00E55353">
      <w:pPr>
        <w:pStyle w:val="HeadingB"/>
        <w:rPr>
          <w:noProof w:val="0"/>
        </w:rPr>
      </w:pPr>
      <w:r w:rsidRPr="002D2C39">
        <w:rPr>
          <w:noProof w:val="0"/>
        </w:rPr>
        <w:t>Kaip atlikti</w:t>
      </w:r>
    </w:p>
    <w:p w14:paraId="298AD837" w14:textId="77777777" w:rsidR="00203C56" w:rsidRPr="002D2C39" w:rsidRDefault="00203C56" w:rsidP="00203C56">
      <w:pPr>
        <w:pStyle w:val="Alnostext"/>
      </w:pPr>
      <w:r w:rsidRPr="002D2C39">
        <w:t>Norėdami ištrinti klasifikatoriaus reikšmės duomenis, atlikite šiuos veiksmus:</w:t>
      </w:r>
    </w:p>
    <w:p w14:paraId="4E958780" w14:textId="77777777" w:rsidR="00345F2A" w:rsidRPr="002D2C39" w:rsidRDefault="00345F2A" w:rsidP="00A344A4">
      <w:pPr>
        <w:pStyle w:val="AlnosNumbered"/>
        <w:numPr>
          <w:ilvl w:val="0"/>
          <w:numId w:val="20"/>
        </w:numPr>
      </w:pPr>
      <w:bookmarkStart w:id="181" w:name="_Ref310494322"/>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w:t>
      </w:r>
      <w:r w:rsidR="00977677" w:rsidRPr="002D2C39">
        <w:rPr>
          <w:rStyle w:val="CharMeniu"/>
        </w:rPr>
        <w:t xml:space="preserve"> </w:t>
      </w:r>
      <w:r w:rsidRPr="002D2C39">
        <w:rPr>
          <w:rStyle w:val="CharMeniu"/>
        </w:rPr>
        <w:t xml:space="preserve">-&gt; </w:t>
      </w:r>
      <w:r w:rsidRPr="002D2C39">
        <w:rPr>
          <w:rStyle w:val="CharLangas"/>
        </w:rPr>
        <w:t>&lt;norimas klasifikatorius&gt;</w:t>
      </w:r>
      <w:r w:rsidRPr="002D2C39">
        <w:t>.</w:t>
      </w:r>
    </w:p>
    <w:p w14:paraId="597C2B51" w14:textId="77777777" w:rsidR="00203C56" w:rsidRPr="002D2C39" w:rsidRDefault="00203C56" w:rsidP="00A344A4">
      <w:pPr>
        <w:pStyle w:val="AlnosNumbered"/>
        <w:numPr>
          <w:ilvl w:val="0"/>
          <w:numId w:val="8"/>
        </w:numPr>
      </w:pPr>
      <w:r w:rsidRPr="002D2C39">
        <w:t>Suraskite norimą klasifikatoriaus reikšmę.</w:t>
      </w:r>
      <w:bookmarkEnd w:id="181"/>
    </w:p>
    <w:p w14:paraId="0B9698E6" w14:textId="77777777" w:rsidR="00203C56" w:rsidRPr="002D2C39" w:rsidRDefault="00203C56" w:rsidP="00EA5997">
      <w:pPr>
        <w:pStyle w:val="AlnosNumbered"/>
      </w:pPr>
      <w:r w:rsidRPr="002D2C39">
        <w:t xml:space="preserve">Jei klasifikatorius yra </w:t>
      </w:r>
      <w:r w:rsidRPr="002D2C39">
        <w:rPr>
          <w:u w:val="single"/>
        </w:rPr>
        <w:t>hierarchinės</w:t>
      </w:r>
      <w:r w:rsidRPr="002D2C39">
        <w:t xml:space="preserve"> išvaizdos:</w:t>
      </w:r>
    </w:p>
    <w:p w14:paraId="2B745432" w14:textId="77777777" w:rsidR="00203C56" w:rsidRPr="002D2C39" w:rsidRDefault="00203C56" w:rsidP="00CC6F22">
      <w:pPr>
        <w:pStyle w:val="AlnosNumbered"/>
        <w:numPr>
          <w:ilvl w:val="1"/>
          <w:numId w:val="1"/>
        </w:numPr>
      </w:pPr>
      <w:r w:rsidRPr="002D2C39">
        <w:t xml:space="preserve">Spragtelėkite ant norimos reikšmės. </w:t>
      </w:r>
    </w:p>
    <w:p w14:paraId="28CED530" w14:textId="77777777" w:rsidR="00203C56" w:rsidRPr="002D2C39" w:rsidRDefault="00203C56" w:rsidP="00CC6F22">
      <w:pPr>
        <w:pStyle w:val="AlnosNumbered"/>
        <w:numPr>
          <w:ilvl w:val="1"/>
          <w:numId w:val="1"/>
        </w:numPr>
      </w:pPr>
      <w:r w:rsidRPr="002D2C39">
        <w:t xml:space="preserve">Spauskite </w:t>
      </w:r>
      <w:r w:rsidRPr="002D2C39">
        <w:rPr>
          <w:b/>
        </w:rPr>
        <w:t>[</w:t>
      </w:r>
      <w:r w:rsidRPr="002D2C39">
        <w:rPr>
          <w:b/>
          <w:lang w:eastAsia="lt-LT"/>
        </w:rPr>
        <w:t>Tvarkyti]</w:t>
      </w:r>
      <w:r w:rsidRPr="002D2C39">
        <w:t>.</w:t>
      </w:r>
    </w:p>
    <w:p w14:paraId="21D54FCE" w14:textId="77777777" w:rsidR="00203C56" w:rsidRPr="002D2C39" w:rsidRDefault="00203C56" w:rsidP="00F213D8">
      <w:pPr>
        <w:pStyle w:val="BodyTextR2"/>
      </w:pPr>
      <w:r w:rsidRPr="002D2C39">
        <w:t>Sistema aktyvuoja papildomus mygtukus.</w:t>
      </w:r>
    </w:p>
    <w:p w14:paraId="0F63629D" w14:textId="71F61DEC" w:rsidR="00203C56" w:rsidRPr="002D2C39" w:rsidRDefault="00C16393" w:rsidP="00C0589D">
      <w:pPr>
        <w:pStyle w:val="Picture"/>
        <w:keepNext w:val="0"/>
      </w:pPr>
      <w:r w:rsidRPr="002D2C39">
        <w:rPr>
          <w:noProof/>
          <w:bdr w:val="single" w:sz="2" w:space="0" w:color="BFBFBF"/>
          <w:lang w:eastAsia="lt-LT"/>
        </w:rPr>
        <w:lastRenderedPageBreak/>
        <w:drawing>
          <wp:inline distT="0" distB="0" distL="0" distR="0" wp14:anchorId="2A71BB84" wp14:editId="6EA3C86B">
            <wp:extent cx="2438400" cy="914400"/>
            <wp:effectExtent l="19050" t="19050" r="19050" b="190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38400" cy="914400"/>
                    </a:xfrm>
                    <a:prstGeom prst="rect">
                      <a:avLst/>
                    </a:prstGeom>
                    <a:noFill/>
                    <a:ln w="3175" cmpd="sng">
                      <a:solidFill>
                        <a:srgbClr val="000000"/>
                      </a:solidFill>
                      <a:miter lim="800000"/>
                      <a:headEnd/>
                      <a:tailEnd/>
                    </a:ln>
                    <a:effectLst/>
                  </pic:spPr>
                </pic:pic>
              </a:graphicData>
            </a:graphic>
          </wp:inline>
        </w:drawing>
      </w:r>
    </w:p>
    <w:p w14:paraId="72CACD2A" w14:textId="77777777" w:rsidR="00203C56" w:rsidRPr="002D2C39" w:rsidRDefault="00203C56" w:rsidP="00C0589D">
      <w:pPr>
        <w:pStyle w:val="AlnosNumbered"/>
        <w:numPr>
          <w:ilvl w:val="1"/>
          <w:numId w:val="1"/>
        </w:numPr>
      </w:pPr>
      <w:r w:rsidRPr="002D2C39">
        <w:t xml:space="preserve">Spauskite </w:t>
      </w:r>
      <w:r w:rsidRPr="002D2C39">
        <w:rPr>
          <w:rStyle w:val="CharLaukas"/>
        </w:rPr>
        <w:t>[Ištrinti]</w:t>
      </w:r>
      <w:r w:rsidR="00EA5997" w:rsidRPr="002D2C39">
        <w:t xml:space="preserve"> ir patvirtinkite sprendimą klausimo langelyje.</w:t>
      </w:r>
      <w:r w:rsidRPr="002D2C39">
        <w:t xml:space="preserve"> </w:t>
      </w:r>
    </w:p>
    <w:p w14:paraId="692DC3EF" w14:textId="77777777" w:rsidR="00203C56" w:rsidRPr="002D2C39" w:rsidRDefault="00203C56" w:rsidP="00F213D8">
      <w:pPr>
        <w:pStyle w:val="BodyTextR2"/>
      </w:pPr>
      <w:r w:rsidRPr="002D2C39">
        <w:t>Sistema pašalina reikšmę iš klasifikatoriaus.</w:t>
      </w:r>
    </w:p>
    <w:p w14:paraId="1BC29572" w14:textId="77777777" w:rsidR="00C91CBB" w:rsidRPr="002D2C39" w:rsidRDefault="00C91CBB" w:rsidP="00416525">
      <w:pPr>
        <w:pStyle w:val="BodyTextR2"/>
      </w:pPr>
      <w:r w:rsidRPr="002D2C39">
        <w:t>Jei reikšmė naudojama, sistema pateikia pranešimą:</w:t>
      </w:r>
    </w:p>
    <w:p w14:paraId="12EC064A" w14:textId="00F97EA3" w:rsidR="00C91CBB" w:rsidRPr="002D2C39" w:rsidRDefault="00C16393" w:rsidP="00C91CBB">
      <w:pPr>
        <w:pStyle w:val="Picture"/>
      </w:pPr>
      <w:r w:rsidRPr="002D2C39">
        <w:rPr>
          <w:b/>
          <w:noProof/>
        </w:rPr>
        <w:drawing>
          <wp:inline distT="0" distB="0" distL="0" distR="0" wp14:anchorId="683375F7" wp14:editId="0E5B343A">
            <wp:extent cx="2514600" cy="762000"/>
            <wp:effectExtent l="19050" t="19050" r="19050" b="190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14600" cy="762000"/>
                    </a:xfrm>
                    <a:prstGeom prst="rect">
                      <a:avLst/>
                    </a:prstGeom>
                    <a:noFill/>
                    <a:ln w="3175" cmpd="sng">
                      <a:solidFill>
                        <a:srgbClr val="000000"/>
                      </a:solidFill>
                      <a:miter lim="800000"/>
                      <a:headEnd/>
                      <a:tailEnd/>
                    </a:ln>
                    <a:effectLst/>
                  </pic:spPr>
                </pic:pic>
              </a:graphicData>
            </a:graphic>
          </wp:inline>
        </w:drawing>
      </w:r>
    </w:p>
    <w:p w14:paraId="03BA107D" w14:textId="77777777" w:rsidR="00C91CBB" w:rsidRPr="002D2C39" w:rsidRDefault="00C91CBB" w:rsidP="00416525">
      <w:pPr>
        <w:pStyle w:val="AlnosNumbered"/>
        <w:numPr>
          <w:ilvl w:val="1"/>
          <w:numId w:val="1"/>
        </w:numPr>
      </w:pPr>
      <w:r w:rsidRPr="002D2C39">
        <w:t xml:space="preserve">Peržiūrėti, kur naudojama </w:t>
      </w:r>
      <w:r w:rsidR="00AD0A9E" w:rsidRPr="002D2C39">
        <w:t>trinama</w:t>
      </w:r>
      <w:r w:rsidRPr="002D2C39">
        <w:t xml:space="preserve"> klasifikatoriaus reikšmė, galite paspaudę nuorodą </w:t>
      </w:r>
      <w:r w:rsidRPr="002D2C39">
        <w:rPr>
          <w:rStyle w:val="CharLangas"/>
        </w:rPr>
        <w:t>peržiūrėti susijusius įrašus</w:t>
      </w:r>
      <w:r w:rsidRPr="002D2C39">
        <w:t>.</w:t>
      </w:r>
    </w:p>
    <w:p w14:paraId="14174974" w14:textId="77777777" w:rsidR="00203C56" w:rsidRPr="002D2C39" w:rsidRDefault="00203C56" w:rsidP="00EA5997">
      <w:pPr>
        <w:pStyle w:val="AlnosNumbered"/>
        <w:keepNext/>
      </w:pPr>
      <w:r w:rsidRPr="002D2C39">
        <w:t xml:space="preserve">Jei klasifikatorius yra </w:t>
      </w:r>
      <w:r w:rsidRPr="002D2C39">
        <w:rPr>
          <w:u w:val="single"/>
        </w:rPr>
        <w:t>sąrašinės</w:t>
      </w:r>
      <w:r w:rsidRPr="002D2C39">
        <w:t xml:space="preserve"> išvaizdos:</w:t>
      </w:r>
    </w:p>
    <w:p w14:paraId="5C69A9E6" w14:textId="38F02AC5" w:rsidR="00203C56" w:rsidRPr="002D2C39" w:rsidRDefault="00203C56" w:rsidP="00A344A4">
      <w:pPr>
        <w:pStyle w:val="AlnosNumbered"/>
        <w:keepNext/>
        <w:numPr>
          <w:ilvl w:val="1"/>
          <w:numId w:val="8"/>
        </w:numPr>
      </w:pPr>
      <w:r w:rsidRPr="002D2C39">
        <w:t xml:space="preserve">Spauskite </w:t>
      </w:r>
      <w:r w:rsidR="00EA5997" w:rsidRPr="002D2C39">
        <w:t>naikintino</w:t>
      </w:r>
      <w:r w:rsidRPr="002D2C39">
        <w:t xml:space="preserve"> įrašo eilutėje </w:t>
      </w:r>
      <w:r w:rsidR="00C16393" w:rsidRPr="002D2C39">
        <w:rPr>
          <w:noProof/>
          <w:lang w:eastAsia="lt-LT"/>
        </w:rPr>
        <w:drawing>
          <wp:inline distT="0" distB="0" distL="0" distR="0" wp14:anchorId="19417BB8" wp14:editId="29A4F8F9">
            <wp:extent cx="160020" cy="1295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0020" cy="129540"/>
                    </a:xfrm>
                    <a:prstGeom prst="rect">
                      <a:avLst/>
                    </a:prstGeom>
                    <a:noFill/>
                    <a:ln>
                      <a:noFill/>
                    </a:ln>
                  </pic:spPr>
                </pic:pic>
              </a:graphicData>
            </a:graphic>
          </wp:inline>
        </w:drawing>
      </w:r>
      <w:r w:rsidRPr="002D2C39">
        <w:t>.</w:t>
      </w:r>
    </w:p>
    <w:p w14:paraId="5CA7D6B0" w14:textId="77777777" w:rsidR="00203C56" w:rsidRPr="002D2C39" w:rsidRDefault="00EA5997" w:rsidP="00F213D8">
      <w:pPr>
        <w:pStyle w:val="BodyTextR2"/>
      </w:pPr>
      <w:r w:rsidRPr="002D2C39">
        <w:t>Sistema atverčia naikinamo įrašo duomenis</w:t>
      </w:r>
      <w:r w:rsidR="00203C56" w:rsidRPr="002D2C39">
        <w:t>.</w:t>
      </w:r>
    </w:p>
    <w:p w14:paraId="2DE3FAA0" w14:textId="77777777" w:rsidR="00203C56" w:rsidRPr="002D2C39" w:rsidRDefault="00203C56" w:rsidP="00A344A4">
      <w:pPr>
        <w:pStyle w:val="AlnosNumbered"/>
        <w:numPr>
          <w:ilvl w:val="1"/>
          <w:numId w:val="8"/>
        </w:numPr>
      </w:pPr>
      <w:r w:rsidRPr="002D2C39">
        <w:t xml:space="preserve">Spauskite </w:t>
      </w:r>
      <w:r w:rsidRPr="002D2C39">
        <w:rPr>
          <w:rStyle w:val="CharLaukas"/>
        </w:rPr>
        <w:t>[</w:t>
      </w:r>
      <w:r w:rsidR="00EA5997" w:rsidRPr="002D2C39">
        <w:rPr>
          <w:rStyle w:val="CharLaukas"/>
        </w:rPr>
        <w:t>Trinti</w:t>
      </w:r>
      <w:r w:rsidRPr="002D2C39">
        <w:rPr>
          <w:rStyle w:val="CharLaukas"/>
        </w:rPr>
        <w:t>]</w:t>
      </w:r>
      <w:r w:rsidR="00AD0A9E" w:rsidRPr="002D2C39">
        <w:rPr>
          <w:rStyle w:val="AlnostextChar"/>
        </w:rPr>
        <w:t xml:space="preserve"> ir patvirtinkite sprendimą</w:t>
      </w:r>
      <w:r w:rsidRPr="002D2C39">
        <w:t xml:space="preserve">. </w:t>
      </w:r>
    </w:p>
    <w:p w14:paraId="1E129A0E" w14:textId="77777777" w:rsidR="00203C56" w:rsidRPr="002D2C39" w:rsidRDefault="00203C56" w:rsidP="00F213D8">
      <w:pPr>
        <w:pStyle w:val="BodyTextR2"/>
      </w:pPr>
      <w:r w:rsidRPr="002D2C39">
        <w:t>Sistema pašalina reikšmę iš klasifikatoriaus.</w:t>
      </w:r>
    </w:p>
    <w:p w14:paraId="4AACBAF7" w14:textId="61123268" w:rsidR="008B49C1" w:rsidRPr="002D2C39" w:rsidRDefault="008B49C1" w:rsidP="008B49C1">
      <w:pPr>
        <w:pStyle w:val="Heading2"/>
      </w:pPr>
      <w:bookmarkStart w:id="182" w:name="_Ref341338037"/>
      <w:bookmarkStart w:id="183" w:name="_Ref341338040"/>
      <w:bookmarkStart w:id="184" w:name="_Toc169621477"/>
      <w:r w:rsidRPr="002D2C39">
        <w:t>Perkelti vaikinius įrašus hierarchijoje</w:t>
      </w:r>
      <w:bookmarkEnd w:id="182"/>
      <w:bookmarkEnd w:id="183"/>
      <w:bookmarkEnd w:id="184"/>
    </w:p>
    <w:p w14:paraId="5F8D7231" w14:textId="77777777" w:rsidR="008B49C1" w:rsidRPr="002D2C39" w:rsidRDefault="008B49C1" w:rsidP="008D15B8">
      <w:pPr>
        <w:pStyle w:val="Alnostext"/>
        <w:keepNext/>
      </w:pPr>
      <w:r w:rsidRPr="002D2C39">
        <w:t>Sistemoje numatyta, jog gali iškilti poreikis visus vienos klasifikatoriaus reikšmės vaikinius įrašus perkelti kitai klasifikatoriaus reikšmei.</w:t>
      </w:r>
    </w:p>
    <w:p w14:paraId="5062A12F" w14:textId="77777777" w:rsidR="001C1081" w:rsidRPr="002D2C39" w:rsidRDefault="001C1081" w:rsidP="008D15B8">
      <w:pPr>
        <w:pStyle w:val="HeadingB"/>
        <w:rPr>
          <w:noProof w:val="0"/>
        </w:rPr>
      </w:pPr>
      <w:r w:rsidRPr="002D2C39">
        <w:rPr>
          <w:noProof w:val="0"/>
        </w:rPr>
        <w:t>Kaip atlikti</w:t>
      </w:r>
    </w:p>
    <w:p w14:paraId="72CE6AAD" w14:textId="77777777" w:rsidR="008B49C1" w:rsidRPr="002D2C39" w:rsidRDefault="008B49C1" w:rsidP="008B49C1">
      <w:pPr>
        <w:pStyle w:val="Alnostext"/>
      </w:pPr>
      <w:r w:rsidRPr="002D2C39">
        <w:t>Norėdami keisti klasifikatoriaus reikšmės visų vaikinių reikšmių vietą hierarchijoje, atlikite šiuos veiksmus:</w:t>
      </w:r>
    </w:p>
    <w:p w14:paraId="73DF708C" w14:textId="77777777" w:rsidR="00345F2A" w:rsidRPr="002D2C39" w:rsidRDefault="00345F2A" w:rsidP="0098289C">
      <w:pPr>
        <w:pStyle w:val="AlnosNumbered"/>
        <w:numPr>
          <w:ilvl w:val="0"/>
          <w:numId w:val="63"/>
        </w:numPr>
      </w:pPr>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w:t>
      </w:r>
      <w:r w:rsidR="00617E41" w:rsidRPr="002D2C39">
        <w:rPr>
          <w:rStyle w:val="CharMeniu"/>
        </w:rPr>
        <w:t xml:space="preserve"> </w:t>
      </w:r>
      <w:r w:rsidRPr="002D2C39">
        <w:rPr>
          <w:rStyle w:val="CharMeniu"/>
        </w:rPr>
        <w:t xml:space="preserve">-&gt; </w:t>
      </w:r>
      <w:r w:rsidRPr="002D2C39">
        <w:rPr>
          <w:rStyle w:val="CharLangas"/>
        </w:rPr>
        <w:t>&lt;norimas klasifikatorius&gt;</w:t>
      </w:r>
      <w:r w:rsidRPr="002D2C39">
        <w:t>.</w:t>
      </w:r>
    </w:p>
    <w:p w14:paraId="5DED94E2" w14:textId="77777777" w:rsidR="008B49C1" w:rsidRPr="002D2C39" w:rsidRDefault="008B49C1" w:rsidP="00A344A4">
      <w:pPr>
        <w:pStyle w:val="AlnosNumbered"/>
        <w:numPr>
          <w:ilvl w:val="0"/>
          <w:numId w:val="8"/>
        </w:numPr>
      </w:pPr>
      <w:r w:rsidRPr="002D2C39">
        <w:t>Suraskite ir pažymėkite norimą klasifikatoriaus reikšmę</w:t>
      </w:r>
      <w:r w:rsidR="00617A7D" w:rsidRPr="002D2C39">
        <w:t>, kuri turi vaikinių reikšmių</w:t>
      </w:r>
      <w:r w:rsidRPr="002D2C39">
        <w:t>.</w:t>
      </w:r>
    </w:p>
    <w:p w14:paraId="7E757CD6" w14:textId="359A4C85" w:rsidR="009E1FA1" w:rsidRPr="002D2C39" w:rsidRDefault="00C16393" w:rsidP="00774A53">
      <w:pPr>
        <w:pStyle w:val="Picture"/>
        <w:keepNext w:val="0"/>
      </w:pPr>
      <w:r w:rsidRPr="002D2C39">
        <w:rPr>
          <w:noProof/>
        </w:rPr>
        <w:lastRenderedPageBreak/>
        <w:drawing>
          <wp:inline distT="0" distB="0" distL="0" distR="0" wp14:anchorId="00340668" wp14:editId="0E036514">
            <wp:extent cx="5638800" cy="4038600"/>
            <wp:effectExtent l="19050" t="19050" r="19050" b="190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38800" cy="4038600"/>
                    </a:xfrm>
                    <a:prstGeom prst="rect">
                      <a:avLst/>
                    </a:prstGeom>
                    <a:noFill/>
                    <a:ln w="3175" cmpd="sng">
                      <a:solidFill>
                        <a:srgbClr val="000000"/>
                      </a:solidFill>
                      <a:miter lim="800000"/>
                      <a:headEnd/>
                      <a:tailEnd/>
                    </a:ln>
                    <a:effectLst/>
                  </pic:spPr>
                </pic:pic>
              </a:graphicData>
            </a:graphic>
          </wp:inline>
        </w:drawing>
      </w:r>
    </w:p>
    <w:p w14:paraId="7C431CAB" w14:textId="77777777" w:rsidR="008B49C1" w:rsidRPr="002D2C39" w:rsidRDefault="008B49C1" w:rsidP="00A344A4">
      <w:pPr>
        <w:pStyle w:val="AlnosNumbered"/>
        <w:numPr>
          <w:ilvl w:val="0"/>
          <w:numId w:val="8"/>
        </w:numPr>
      </w:pPr>
      <w:r w:rsidRPr="002D2C39">
        <w:t xml:space="preserve">Lango apačioje spauskite </w:t>
      </w:r>
      <w:r w:rsidRPr="002D2C39">
        <w:rPr>
          <w:rStyle w:val="CharLaukas"/>
        </w:rPr>
        <w:t>[Tvarkyti]</w:t>
      </w:r>
      <w:r w:rsidRPr="002D2C39">
        <w:t xml:space="preserve">. </w:t>
      </w:r>
    </w:p>
    <w:p w14:paraId="35AFC0EF" w14:textId="77777777" w:rsidR="008B49C1" w:rsidRPr="002D2C39" w:rsidRDefault="008B49C1" w:rsidP="008B49C1">
      <w:pPr>
        <w:pStyle w:val="BodyText"/>
      </w:pPr>
      <w:r w:rsidRPr="002D2C39">
        <w:t>Sistema aktyvuoja papildomus mygtukus.</w:t>
      </w:r>
    </w:p>
    <w:p w14:paraId="3289718F" w14:textId="77777777" w:rsidR="008B49C1" w:rsidRPr="002D2C39" w:rsidRDefault="008B49C1" w:rsidP="00A344A4">
      <w:pPr>
        <w:pStyle w:val="AlnosNumbered"/>
        <w:numPr>
          <w:ilvl w:val="0"/>
          <w:numId w:val="8"/>
        </w:numPr>
      </w:pPr>
      <w:r w:rsidRPr="002D2C39">
        <w:t xml:space="preserve">Spauskite </w:t>
      </w:r>
      <w:r w:rsidRPr="002D2C39">
        <w:rPr>
          <w:rStyle w:val="CharLaukas"/>
        </w:rPr>
        <w:t>[</w:t>
      </w:r>
      <w:r w:rsidR="009E1FA1" w:rsidRPr="002D2C39">
        <w:rPr>
          <w:rStyle w:val="CharLaukas"/>
        </w:rPr>
        <w:t>Perkelti vaikinius įrašus</w:t>
      </w:r>
      <w:r w:rsidRPr="002D2C39">
        <w:rPr>
          <w:rStyle w:val="CharLaukas"/>
        </w:rPr>
        <w:t>]</w:t>
      </w:r>
      <w:r w:rsidRPr="002D2C39">
        <w:t>.</w:t>
      </w:r>
    </w:p>
    <w:p w14:paraId="5DD64188" w14:textId="77777777" w:rsidR="008B49C1" w:rsidRPr="002D2C39" w:rsidRDefault="008B49C1" w:rsidP="008B49C1">
      <w:pPr>
        <w:pStyle w:val="BodyText"/>
      </w:pPr>
      <w:r w:rsidRPr="002D2C39">
        <w:t xml:space="preserve">Sistema atveria langą </w:t>
      </w:r>
      <w:r w:rsidR="007E07FF" w:rsidRPr="002D2C39">
        <w:rPr>
          <w:rStyle w:val="CharLangas"/>
        </w:rPr>
        <w:t>Perkelti vaikinius įrašus</w:t>
      </w:r>
      <w:r w:rsidRPr="002D2C39">
        <w:t xml:space="preserve"> ir jame pažymi keičiamą reikšmę.</w:t>
      </w:r>
    </w:p>
    <w:p w14:paraId="7F9CDC4A" w14:textId="72BBA391" w:rsidR="008B49C1" w:rsidRPr="002D2C39" w:rsidRDefault="00C16393" w:rsidP="008B49C1">
      <w:pPr>
        <w:pStyle w:val="Picture"/>
        <w:keepNext w:val="0"/>
      </w:pPr>
      <w:r w:rsidRPr="002D2C39">
        <w:rPr>
          <w:noProof/>
        </w:rPr>
        <w:lastRenderedPageBreak/>
        <w:drawing>
          <wp:inline distT="0" distB="0" distL="0" distR="0" wp14:anchorId="66E67EF9" wp14:editId="71B00CDF">
            <wp:extent cx="2293620" cy="3779520"/>
            <wp:effectExtent l="19050" t="19050" r="11430" b="1143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3620" cy="3779520"/>
                    </a:xfrm>
                    <a:prstGeom prst="rect">
                      <a:avLst/>
                    </a:prstGeom>
                    <a:noFill/>
                    <a:ln w="3175">
                      <a:solidFill>
                        <a:schemeClr val="tx1"/>
                      </a:solidFill>
                    </a:ln>
                  </pic:spPr>
                </pic:pic>
              </a:graphicData>
            </a:graphic>
          </wp:inline>
        </w:drawing>
      </w:r>
    </w:p>
    <w:p w14:paraId="3FBBF393" w14:textId="77777777" w:rsidR="008B49C1" w:rsidRPr="002D2C39" w:rsidRDefault="008B49C1" w:rsidP="00A344A4">
      <w:pPr>
        <w:pStyle w:val="AlnosNumbered"/>
        <w:numPr>
          <w:ilvl w:val="0"/>
          <w:numId w:val="8"/>
        </w:numPr>
      </w:pPr>
      <w:r w:rsidRPr="002D2C39">
        <w:t>Spragtelkite ant skirtuko, kuriam pagal hierarchiją turi priklausyti pasirinkt</w:t>
      </w:r>
      <w:r w:rsidR="007E07FF" w:rsidRPr="002D2C39">
        <w:t>os</w:t>
      </w:r>
      <w:r w:rsidRPr="002D2C39">
        <w:t xml:space="preserve"> reikšmė</w:t>
      </w:r>
      <w:r w:rsidR="007E07FF" w:rsidRPr="002D2C39">
        <w:t>s vaikiniai įrašai</w:t>
      </w:r>
      <w:r w:rsidRPr="002D2C39">
        <w:t>.</w:t>
      </w:r>
    </w:p>
    <w:p w14:paraId="287C2F70" w14:textId="5229AC29" w:rsidR="007E07FF" w:rsidRPr="002D2C39" w:rsidRDefault="00C16393" w:rsidP="00774A53">
      <w:pPr>
        <w:pStyle w:val="Picture"/>
        <w:keepNext w:val="0"/>
      </w:pPr>
      <w:r w:rsidRPr="002D2C39">
        <w:rPr>
          <w:noProof/>
        </w:rPr>
        <w:drawing>
          <wp:inline distT="0" distB="0" distL="0" distR="0" wp14:anchorId="33A20355" wp14:editId="6994444D">
            <wp:extent cx="2293620" cy="3611880"/>
            <wp:effectExtent l="19050" t="19050" r="11430" b="266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93620" cy="3611880"/>
                    </a:xfrm>
                    <a:prstGeom prst="rect">
                      <a:avLst/>
                    </a:prstGeom>
                    <a:noFill/>
                    <a:ln w="3175">
                      <a:solidFill>
                        <a:schemeClr val="tx1"/>
                      </a:solidFill>
                    </a:ln>
                  </pic:spPr>
                </pic:pic>
              </a:graphicData>
            </a:graphic>
          </wp:inline>
        </w:drawing>
      </w:r>
    </w:p>
    <w:p w14:paraId="3F3497C8" w14:textId="77777777" w:rsidR="008B49C1" w:rsidRPr="002D2C39" w:rsidRDefault="008B49C1" w:rsidP="00A344A4">
      <w:pPr>
        <w:pStyle w:val="AlnosNumbered"/>
        <w:keepNext/>
        <w:numPr>
          <w:ilvl w:val="0"/>
          <w:numId w:val="8"/>
        </w:numPr>
      </w:pPr>
      <w:r w:rsidRPr="002D2C39">
        <w:lastRenderedPageBreak/>
        <w:t xml:space="preserve">Spauskite </w:t>
      </w:r>
      <w:r w:rsidRPr="002D2C39">
        <w:rPr>
          <w:rStyle w:val="CharLaukas"/>
        </w:rPr>
        <w:t>[Pasirinkti]</w:t>
      </w:r>
      <w:r w:rsidRPr="002D2C39">
        <w:t>.</w:t>
      </w:r>
    </w:p>
    <w:p w14:paraId="5FAFA10E" w14:textId="77777777" w:rsidR="008B49C1" w:rsidRPr="002D2C39" w:rsidRDefault="008B49C1" w:rsidP="00774A53">
      <w:pPr>
        <w:pStyle w:val="BodyText"/>
        <w:keepNext/>
      </w:pPr>
      <w:r w:rsidRPr="002D2C39">
        <w:t xml:space="preserve">Sistema parodo naują </w:t>
      </w:r>
      <w:r w:rsidR="007E07FF" w:rsidRPr="002D2C39">
        <w:t xml:space="preserve">vaikinių </w:t>
      </w:r>
      <w:r w:rsidRPr="002D2C39">
        <w:t>reikšm</w:t>
      </w:r>
      <w:r w:rsidR="007E07FF" w:rsidRPr="002D2C39">
        <w:t>ių</w:t>
      </w:r>
      <w:r w:rsidRPr="002D2C39">
        <w:t xml:space="preserve"> vietą hierarchijoje</w:t>
      </w:r>
      <w:r w:rsidR="007E07FF" w:rsidRPr="002D2C39">
        <w:t>, o pradinis skirtukas atvaizduojamas be vaikinių įrašų</w:t>
      </w:r>
      <w:r w:rsidRPr="002D2C39">
        <w:t>.</w:t>
      </w:r>
    </w:p>
    <w:p w14:paraId="6FC28846" w14:textId="77777777" w:rsidR="008B49C1" w:rsidRPr="002D2C39" w:rsidRDefault="008B49C1" w:rsidP="00A344A4">
      <w:pPr>
        <w:pStyle w:val="AlnosNumbered"/>
        <w:keepNext/>
        <w:numPr>
          <w:ilvl w:val="0"/>
          <w:numId w:val="8"/>
        </w:numPr>
      </w:pPr>
      <w:r w:rsidRPr="002D2C39">
        <w:t xml:space="preserve">Spauskite </w:t>
      </w:r>
      <w:r w:rsidRPr="002D2C39">
        <w:rPr>
          <w:rStyle w:val="CharLaukas"/>
        </w:rPr>
        <w:t>[Išsaugoti]</w:t>
      </w:r>
      <w:r w:rsidRPr="002D2C39">
        <w:t>.</w:t>
      </w:r>
    </w:p>
    <w:p w14:paraId="14F2DEBE" w14:textId="77777777" w:rsidR="008B49C1" w:rsidRPr="002D2C39" w:rsidRDefault="008B49C1" w:rsidP="00A12373">
      <w:pPr>
        <w:pStyle w:val="BodyText"/>
      </w:pPr>
      <w:r w:rsidRPr="002D2C39">
        <w:t>Sistema informuoja, kad operacija atlikta sėkmingai;</w:t>
      </w:r>
    </w:p>
    <w:p w14:paraId="4457D57F" w14:textId="39FA51AE" w:rsidR="00F71F64" w:rsidRPr="002D2C39" w:rsidRDefault="00F71F64" w:rsidP="00053ECB">
      <w:pPr>
        <w:pStyle w:val="Heading2"/>
      </w:pPr>
      <w:bookmarkStart w:id="185" w:name="_Ref341338042"/>
      <w:bookmarkStart w:id="186" w:name="_Ref341338044"/>
      <w:bookmarkStart w:id="187" w:name="_Toc169621478"/>
      <w:r w:rsidRPr="002D2C39">
        <w:t>Eksportuoti klasifikatoriaus reikšmes</w:t>
      </w:r>
      <w:bookmarkEnd w:id="185"/>
      <w:bookmarkEnd w:id="186"/>
      <w:bookmarkEnd w:id="187"/>
    </w:p>
    <w:p w14:paraId="78A644FF" w14:textId="77777777" w:rsidR="00053ECB" w:rsidRPr="002D2C39" w:rsidRDefault="0088257C" w:rsidP="0088257C">
      <w:pPr>
        <w:pStyle w:val="Alnostext"/>
      </w:pPr>
      <w:r w:rsidRPr="002D2C39">
        <w:t xml:space="preserve">Kiekvieno iš klasifikatorių reikšmes galite eksportuoti į </w:t>
      </w:r>
      <w:proofErr w:type="spellStart"/>
      <w:r w:rsidR="00091770" w:rsidRPr="002D2C39">
        <w:t>xls</w:t>
      </w:r>
      <w:proofErr w:type="spellEnd"/>
      <w:r w:rsidR="00091770" w:rsidRPr="002D2C39">
        <w:t xml:space="preserve"> </w:t>
      </w:r>
      <w:r w:rsidRPr="002D2C39">
        <w:t>tipo failą.</w:t>
      </w:r>
    </w:p>
    <w:p w14:paraId="1DB1DF01" w14:textId="77777777" w:rsidR="0088257C" w:rsidRPr="002D2C39" w:rsidRDefault="0088257C" w:rsidP="0088257C">
      <w:pPr>
        <w:pStyle w:val="HeadingB"/>
        <w:rPr>
          <w:noProof w:val="0"/>
        </w:rPr>
      </w:pPr>
      <w:r w:rsidRPr="002D2C39">
        <w:rPr>
          <w:noProof w:val="0"/>
        </w:rPr>
        <w:t>Kaip atlikti</w:t>
      </w:r>
    </w:p>
    <w:p w14:paraId="4BC4E049" w14:textId="77777777" w:rsidR="0088257C" w:rsidRPr="002D2C39" w:rsidRDefault="0088257C" w:rsidP="0088257C">
      <w:pPr>
        <w:pStyle w:val="Alnostext"/>
      </w:pPr>
      <w:r w:rsidRPr="002D2C39">
        <w:t xml:space="preserve">Norėdami eksportuoti klasifikatoriaus turinį į </w:t>
      </w:r>
      <w:proofErr w:type="spellStart"/>
      <w:r w:rsidRPr="002D2C39">
        <w:t>xls</w:t>
      </w:r>
      <w:proofErr w:type="spellEnd"/>
      <w:r w:rsidRPr="002D2C39">
        <w:t xml:space="preserve"> failą, atlikite šiuos veiksmus:</w:t>
      </w:r>
    </w:p>
    <w:p w14:paraId="5ADD2FD4" w14:textId="77777777" w:rsidR="00345F2A" w:rsidRPr="002D2C39" w:rsidRDefault="00345F2A" w:rsidP="0098289C">
      <w:pPr>
        <w:pStyle w:val="AlnosNumbered"/>
        <w:numPr>
          <w:ilvl w:val="0"/>
          <w:numId w:val="64"/>
        </w:numPr>
      </w:pPr>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w:t>
      </w:r>
      <w:r w:rsidR="00617E41" w:rsidRPr="002D2C39">
        <w:rPr>
          <w:rStyle w:val="CharMeniu"/>
        </w:rPr>
        <w:t xml:space="preserve"> </w:t>
      </w:r>
      <w:r w:rsidRPr="002D2C39">
        <w:rPr>
          <w:rStyle w:val="CharMeniu"/>
        </w:rPr>
        <w:t xml:space="preserve">-&gt; </w:t>
      </w:r>
      <w:r w:rsidRPr="002D2C39">
        <w:rPr>
          <w:rStyle w:val="CharLangas"/>
        </w:rPr>
        <w:t>&lt;norimas klasifikatorius&gt;</w:t>
      </w:r>
      <w:r w:rsidRPr="002D2C39">
        <w:t>.</w:t>
      </w:r>
    </w:p>
    <w:p w14:paraId="7280B3A6" w14:textId="735CC77D" w:rsidR="00DB66BE" w:rsidRPr="002D2C39" w:rsidRDefault="00C16393" w:rsidP="00DB66BE">
      <w:pPr>
        <w:pStyle w:val="Picture"/>
      </w:pPr>
      <w:r w:rsidRPr="002D2C39">
        <w:rPr>
          <w:noProof/>
        </w:rPr>
        <w:drawing>
          <wp:inline distT="0" distB="0" distL="0" distR="0" wp14:anchorId="696692D1" wp14:editId="447D3BA4">
            <wp:extent cx="4114800" cy="2362200"/>
            <wp:effectExtent l="19050" t="19050" r="19050" b="190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14800" cy="2362200"/>
                    </a:xfrm>
                    <a:prstGeom prst="rect">
                      <a:avLst/>
                    </a:prstGeom>
                    <a:noFill/>
                    <a:ln w="3175" cmpd="sng">
                      <a:solidFill>
                        <a:srgbClr val="000000"/>
                      </a:solidFill>
                      <a:miter lim="800000"/>
                      <a:headEnd/>
                      <a:tailEnd/>
                    </a:ln>
                    <a:effectLst/>
                  </pic:spPr>
                </pic:pic>
              </a:graphicData>
            </a:graphic>
          </wp:inline>
        </w:drawing>
      </w:r>
    </w:p>
    <w:p w14:paraId="4E78ED20" w14:textId="77777777" w:rsidR="00DB66BE" w:rsidRPr="002D2C39" w:rsidRDefault="00DB66BE" w:rsidP="00DB66BE">
      <w:pPr>
        <w:pStyle w:val="Captionpicture"/>
      </w:pPr>
      <w:r w:rsidRPr="002D2C39">
        <w:t>Pavyzdys, kai klasifikatorius sąrašinio tipo</w:t>
      </w:r>
    </w:p>
    <w:p w14:paraId="102DCE5A" w14:textId="4AB4FBC9" w:rsidR="00DB66BE" w:rsidRPr="002D2C39" w:rsidRDefault="00C16393" w:rsidP="00DB66BE">
      <w:pPr>
        <w:pStyle w:val="Picture"/>
      </w:pPr>
      <w:r w:rsidRPr="002D2C39">
        <w:rPr>
          <w:noProof/>
        </w:rPr>
        <w:drawing>
          <wp:inline distT="0" distB="0" distL="0" distR="0" wp14:anchorId="1F1B4BF2" wp14:editId="4B9D3495">
            <wp:extent cx="3200400" cy="1905000"/>
            <wp:effectExtent l="19050" t="19050" r="19050" b="190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0400" cy="1905000"/>
                    </a:xfrm>
                    <a:prstGeom prst="rect">
                      <a:avLst/>
                    </a:prstGeom>
                    <a:noFill/>
                    <a:ln w="3175" cmpd="sng">
                      <a:solidFill>
                        <a:srgbClr val="000000"/>
                      </a:solidFill>
                      <a:miter lim="800000"/>
                      <a:headEnd/>
                      <a:tailEnd/>
                    </a:ln>
                    <a:effectLst/>
                  </pic:spPr>
                </pic:pic>
              </a:graphicData>
            </a:graphic>
          </wp:inline>
        </w:drawing>
      </w:r>
    </w:p>
    <w:p w14:paraId="4852117C" w14:textId="77777777" w:rsidR="00DB66BE" w:rsidRPr="002D2C39" w:rsidRDefault="00DB66BE" w:rsidP="00DB66BE">
      <w:pPr>
        <w:pStyle w:val="Captionpicture"/>
      </w:pPr>
      <w:r w:rsidRPr="002D2C39">
        <w:t>Pavyzdys, kai klasifikatorius hierarchinio tipo</w:t>
      </w:r>
    </w:p>
    <w:p w14:paraId="0F75A422" w14:textId="77777777" w:rsidR="00FF4A3A" w:rsidRPr="002D2C39" w:rsidRDefault="003345CA" w:rsidP="00FF4A3A">
      <w:pPr>
        <w:pStyle w:val="AlnosNumbered"/>
      </w:pPr>
      <w:r w:rsidRPr="002D2C39">
        <w:t xml:space="preserve">Spauskite nuorodą </w:t>
      </w:r>
      <w:r w:rsidRPr="002D2C39">
        <w:rPr>
          <w:rStyle w:val="CharLangas"/>
        </w:rPr>
        <w:t>Eksportuoti</w:t>
      </w:r>
      <w:r w:rsidRPr="002D2C39">
        <w:t>.</w:t>
      </w:r>
    </w:p>
    <w:p w14:paraId="2F2656EA" w14:textId="77777777" w:rsidR="0088257C" w:rsidRPr="002D2C39" w:rsidRDefault="00DB66BE" w:rsidP="00DB66BE">
      <w:pPr>
        <w:pStyle w:val="BodyText"/>
      </w:pPr>
      <w:r w:rsidRPr="002D2C39">
        <w:t xml:space="preserve">Sistema </w:t>
      </w:r>
      <w:r w:rsidR="004D1105" w:rsidRPr="002D2C39">
        <w:t>pasirinkto klasifikatoriaus</w:t>
      </w:r>
      <w:r w:rsidRPr="002D2C39">
        <w:t xml:space="preserve"> duomenis eksportuoja į </w:t>
      </w:r>
      <w:proofErr w:type="spellStart"/>
      <w:r w:rsidRPr="002D2C39">
        <w:t>xls</w:t>
      </w:r>
      <w:proofErr w:type="spellEnd"/>
      <w:r w:rsidRPr="002D2C39">
        <w:t xml:space="preserve"> tipo failą ir suteikia galimybę jį peržiūrėti/išsaugoti kompiuteryje.</w:t>
      </w:r>
    </w:p>
    <w:p w14:paraId="6CE10913" w14:textId="77777777" w:rsidR="00A12373" w:rsidRPr="002D2C39" w:rsidRDefault="00A12373" w:rsidP="00A12373">
      <w:pPr>
        <w:pStyle w:val="Heading2"/>
        <w:spacing w:before="360"/>
      </w:pPr>
      <w:bookmarkStart w:id="188" w:name="_Ref318190451"/>
      <w:bookmarkStart w:id="189" w:name="_Toc327187458"/>
      <w:bookmarkStart w:id="190" w:name="_Toc169621479"/>
      <w:bookmarkStart w:id="191" w:name="_Ref318183129"/>
      <w:r w:rsidRPr="002D2C39">
        <w:lastRenderedPageBreak/>
        <w:t>Tvarkyti pateiktus klasifikatoriaus pakeitimus</w:t>
      </w:r>
      <w:bookmarkEnd w:id="188"/>
      <w:bookmarkEnd w:id="189"/>
      <w:bookmarkEnd w:id="190"/>
    </w:p>
    <w:p w14:paraId="10261557" w14:textId="77777777" w:rsidR="00A12373" w:rsidRPr="002D2C39" w:rsidRDefault="00A12373" w:rsidP="00A12373">
      <w:pPr>
        <w:pStyle w:val="Alnostext"/>
        <w:keepNext/>
      </w:pPr>
      <w:r w:rsidRPr="002D2C39">
        <w:t xml:space="preserve">Paskirtis – </w:t>
      </w:r>
      <w:r w:rsidRPr="002D2C39">
        <w:rPr>
          <w:rFonts w:cs="Arial"/>
        </w:rPr>
        <w:t xml:space="preserve">tvarkyti muziejaus pateiktą </w:t>
      </w:r>
      <w:proofErr w:type="spellStart"/>
      <w:r w:rsidRPr="002D2C39">
        <w:rPr>
          <w:rFonts w:cs="Arial"/>
        </w:rPr>
        <w:t>bendramuziejinio</w:t>
      </w:r>
      <w:proofErr w:type="spellEnd"/>
      <w:r w:rsidRPr="002D2C39">
        <w:rPr>
          <w:rFonts w:cs="Arial"/>
        </w:rPr>
        <w:t xml:space="preserve"> klasifikatoriaus reikšmės pakeitimą arba muziejaus pateiktą naują </w:t>
      </w:r>
      <w:proofErr w:type="spellStart"/>
      <w:r w:rsidRPr="002D2C39">
        <w:rPr>
          <w:rFonts w:cs="Arial"/>
        </w:rPr>
        <w:t>bendramuziejinio</w:t>
      </w:r>
      <w:proofErr w:type="spellEnd"/>
      <w:r w:rsidRPr="002D2C39">
        <w:rPr>
          <w:rFonts w:cs="Arial"/>
        </w:rPr>
        <w:t xml:space="preserve"> klasifikatoriaus reikšmę.</w:t>
      </w:r>
      <w:r w:rsidRPr="002D2C39">
        <w:t xml:space="preserve"> </w:t>
      </w:r>
    </w:p>
    <w:p w14:paraId="200D72C4" w14:textId="77777777" w:rsidR="00A12373" w:rsidRPr="002D2C39" w:rsidRDefault="00A12373" w:rsidP="00A12373">
      <w:pPr>
        <w:pStyle w:val="Alnostext"/>
        <w:keepNext/>
      </w:pPr>
      <w:r w:rsidRPr="002D2C39">
        <w:t>Sistemoje galite atlikti šiuos veiksmus su klasifikatoriaus pakeitimais:</w:t>
      </w:r>
    </w:p>
    <w:p w14:paraId="3EF8799B" w14:textId="7A669144" w:rsidR="00A12373" w:rsidRPr="002D2C39" w:rsidRDefault="00A12373" w:rsidP="00A12373">
      <w:pPr>
        <w:pStyle w:val="AlnostextBuleted"/>
        <w:keepNext/>
      </w:pPr>
      <w:r w:rsidRPr="002D2C39">
        <w:fldChar w:fldCharType="begin"/>
      </w:r>
      <w:r w:rsidRPr="002D2C39">
        <w:instrText xml:space="preserve"> REF _Ref342401076 \h </w:instrText>
      </w:r>
      <w:r w:rsidR="00D74187" w:rsidRPr="002D2C39">
        <w:instrText xml:space="preserve"> \* MERGEFORMAT </w:instrText>
      </w:r>
      <w:r w:rsidRPr="002D2C39">
        <w:fldChar w:fldCharType="separate"/>
      </w:r>
      <w:r w:rsidR="00882542" w:rsidRPr="002D2C39">
        <w:t>Surasti ir peržiūrėti klasifikatorių pakeitimus</w:t>
      </w:r>
      <w:r w:rsidRPr="002D2C39">
        <w:fldChar w:fldCharType="end"/>
      </w:r>
      <w:r w:rsidRPr="002D2C39">
        <w:t xml:space="preserve"> (</w:t>
      </w:r>
      <w:r w:rsidRPr="002D2C39">
        <w:fldChar w:fldCharType="begin"/>
      </w:r>
      <w:r w:rsidRPr="002D2C39">
        <w:instrText xml:space="preserve"> PAGEREF _Ref342401076 \h </w:instrText>
      </w:r>
      <w:r w:rsidRPr="002D2C39">
        <w:fldChar w:fldCharType="separate"/>
      </w:r>
      <w:r w:rsidR="00882542">
        <w:rPr>
          <w:noProof/>
        </w:rPr>
        <w:t>50</w:t>
      </w:r>
      <w:r w:rsidRPr="002D2C39">
        <w:fldChar w:fldCharType="end"/>
      </w:r>
      <w:r w:rsidRPr="002D2C39">
        <w:t xml:space="preserve"> psl.)</w:t>
      </w:r>
    </w:p>
    <w:p w14:paraId="5D5E162F" w14:textId="467F85AE" w:rsidR="00A12373" w:rsidRPr="002D2C39" w:rsidRDefault="00A12373" w:rsidP="00A12373">
      <w:pPr>
        <w:pStyle w:val="AlnostextBuleted"/>
        <w:keepNext/>
      </w:pPr>
      <w:r w:rsidRPr="002D2C39">
        <w:fldChar w:fldCharType="begin"/>
      </w:r>
      <w:r w:rsidRPr="002D2C39">
        <w:instrText xml:space="preserve"> REF _Ref318201630 \h  \* MERGEFORMAT </w:instrText>
      </w:r>
      <w:r w:rsidRPr="002D2C39">
        <w:fldChar w:fldCharType="separate"/>
      </w:r>
      <w:r w:rsidR="00882542" w:rsidRPr="002D2C39">
        <w:t>Įrašyti sprendimą apie klasifikatoriaus pakeitimą</w:t>
      </w:r>
      <w:r w:rsidRPr="002D2C39">
        <w:fldChar w:fldCharType="end"/>
      </w:r>
      <w:r w:rsidRPr="002D2C39">
        <w:t xml:space="preserve"> (</w:t>
      </w:r>
      <w:r w:rsidRPr="002D2C39">
        <w:fldChar w:fldCharType="begin"/>
      </w:r>
      <w:r w:rsidRPr="002D2C39">
        <w:instrText xml:space="preserve"> PAGEREF _Ref318201630 \h </w:instrText>
      </w:r>
      <w:r w:rsidRPr="002D2C39">
        <w:fldChar w:fldCharType="separate"/>
      </w:r>
      <w:r w:rsidR="00882542">
        <w:rPr>
          <w:noProof/>
        </w:rPr>
        <w:t>51</w:t>
      </w:r>
      <w:r w:rsidRPr="002D2C39">
        <w:fldChar w:fldCharType="end"/>
      </w:r>
      <w:r w:rsidRPr="002D2C39">
        <w:t xml:space="preserve"> psl.)</w:t>
      </w:r>
    </w:p>
    <w:p w14:paraId="7D85F1F8" w14:textId="77777777" w:rsidR="00A12373" w:rsidRPr="002D2C39" w:rsidRDefault="00A12373" w:rsidP="00A12373">
      <w:pPr>
        <w:pStyle w:val="Heading3"/>
        <w:rPr>
          <w:noProof w:val="0"/>
        </w:rPr>
      </w:pPr>
      <w:bookmarkStart w:id="192" w:name="_Surasti_ir_peržiūrėti"/>
      <w:bookmarkStart w:id="193" w:name="_Ref342401076"/>
      <w:bookmarkStart w:id="194" w:name="_Toc169621480"/>
      <w:bookmarkStart w:id="195" w:name="_Ref318200036"/>
      <w:bookmarkStart w:id="196" w:name="_Toc327187459"/>
      <w:bookmarkEnd w:id="192"/>
      <w:r w:rsidRPr="002D2C39">
        <w:rPr>
          <w:noProof w:val="0"/>
        </w:rPr>
        <w:t>Surasti ir peržiūrėti klasifikatorių pakeitimus</w:t>
      </w:r>
      <w:bookmarkEnd w:id="193"/>
      <w:bookmarkEnd w:id="194"/>
    </w:p>
    <w:p w14:paraId="16A0C2B0" w14:textId="77777777" w:rsidR="00A12373" w:rsidRPr="002D2C39" w:rsidRDefault="00A12373" w:rsidP="00A12373">
      <w:pPr>
        <w:pStyle w:val="Alnostext"/>
      </w:pPr>
      <w:r w:rsidRPr="002D2C39">
        <w:t xml:space="preserve">Paskirtis – </w:t>
      </w:r>
      <w:r w:rsidRPr="002D2C39">
        <w:rPr>
          <w:rFonts w:cs="Arial"/>
        </w:rPr>
        <w:t xml:space="preserve">surasti ir peržiūrėti </w:t>
      </w:r>
      <w:proofErr w:type="spellStart"/>
      <w:r w:rsidRPr="002D2C39">
        <w:rPr>
          <w:rFonts w:cs="Arial"/>
        </w:rPr>
        <w:t>bendramuziejinio</w:t>
      </w:r>
      <w:proofErr w:type="spellEnd"/>
      <w:r w:rsidRPr="002D2C39">
        <w:rPr>
          <w:rFonts w:cs="Arial"/>
        </w:rPr>
        <w:t xml:space="preserve"> klasifikatoriaus reikšmės pakeitimą</w:t>
      </w:r>
      <w:r w:rsidRPr="002D2C39">
        <w:t xml:space="preserve">. </w:t>
      </w:r>
    </w:p>
    <w:p w14:paraId="30599CB3" w14:textId="77777777" w:rsidR="00A12373" w:rsidRPr="002D2C39" w:rsidRDefault="00A12373" w:rsidP="00A12373">
      <w:pPr>
        <w:pStyle w:val="HeadingB"/>
        <w:rPr>
          <w:noProof w:val="0"/>
        </w:rPr>
      </w:pPr>
      <w:r w:rsidRPr="002D2C39">
        <w:rPr>
          <w:noProof w:val="0"/>
        </w:rPr>
        <w:t>Kaip atlikti</w:t>
      </w:r>
    </w:p>
    <w:p w14:paraId="78DD52CB" w14:textId="77777777" w:rsidR="00A12373" w:rsidRPr="002D2C39" w:rsidRDefault="00A12373" w:rsidP="00A12373">
      <w:pPr>
        <w:pStyle w:val="Alnostext"/>
      </w:pPr>
      <w:r w:rsidRPr="002D2C39">
        <w:t xml:space="preserve">Norėdami </w:t>
      </w:r>
      <w:r w:rsidRPr="002D2C39">
        <w:rPr>
          <w:rFonts w:cs="Arial"/>
        </w:rPr>
        <w:t xml:space="preserve">surasti pateiktą </w:t>
      </w:r>
      <w:proofErr w:type="spellStart"/>
      <w:r w:rsidRPr="002D2C39">
        <w:rPr>
          <w:rFonts w:cs="Arial"/>
        </w:rPr>
        <w:t>bendramuziejinio</w:t>
      </w:r>
      <w:proofErr w:type="spellEnd"/>
      <w:r w:rsidRPr="002D2C39">
        <w:rPr>
          <w:rFonts w:cs="Arial"/>
        </w:rPr>
        <w:t xml:space="preserve"> klasifikatoriaus reikšmės pakeitimą, </w:t>
      </w:r>
      <w:r w:rsidRPr="002D2C39">
        <w:t>atlikite šiuos veiksmus:</w:t>
      </w:r>
    </w:p>
    <w:p w14:paraId="5DBE38CB" w14:textId="77777777" w:rsidR="00A12373" w:rsidRPr="002D2C39" w:rsidRDefault="00A12373" w:rsidP="00A344A4">
      <w:pPr>
        <w:pStyle w:val="AlnosNumbered"/>
        <w:numPr>
          <w:ilvl w:val="0"/>
          <w:numId w:val="11"/>
        </w:numPr>
      </w:pPr>
      <w:r w:rsidRPr="002D2C39">
        <w:t xml:space="preserve">Iš meniu pasirinkite </w:t>
      </w:r>
      <w:r w:rsidRPr="002D2C39">
        <w:rPr>
          <w:rStyle w:val="CharMeniu"/>
        </w:rPr>
        <w:t>Klasifikatoriai -&gt; Klasifikatorių pakeitimų paieška</w:t>
      </w:r>
      <w:r w:rsidRPr="002D2C39">
        <w:t>.</w:t>
      </w:r>
    </w:p>
    <w:p w14:paraId="6595B81C" w14:textId="77777777" w:rsidR="00A12373" w:rsidRPr="002D2C39" w:rsidRDefault="00A12373" w:rsidP="00A12373">
      <w:pPr>
        <w:pStyle w:val="BodyText"/>
      </w:pPr>
      <w:r w:rsidRPr="002D2C39">
        <w:t xml:space="preserve">Atsiveria langas </w:t>
      </w:r>
      <w:proofErr w:type="spellStart"/>
      <w:r w:rsidRPr="002D2C39">
        <w:rPr>
          <w:rStyle w:val="CharLangas"/>
        </w:rPr>
        <w:t>Bendramuziejinių</w:t>
      </w:r>
      <w:proofErr w:type="spellEnd"/>
      <w:r w:rsidRPr="002D2C39">
        <w:rPr>
          <w:rStyle w:val="CharLangas"/>
        </w:rPr>
        <w:t xml:space="preserve"> klasifikatorių pakeitimų paieška</w:t>
      </w:r>
      <w:r w:rsidRPr="002D2C39">
        <w:t>.</w:t>
      </w:r>
    </w:p>
    <w:p w14:paraId="3BC4E762" w14:textId="37B609FB" w:rsidR="00A12373" w:rsidRPr="002D2C39" w:rsidRDefault="00C16393" w:rsidP="00A12373">
      <w:pPr>
        <w:pStyle w:val="Picture"/>
      </w:pPr>
      <w:r w:rsidRPr="002D2C39">
        <w:rPr>
          <w:noProof/>
          <w:bdr w:val="single" w:sz="2" w:space="0" w:color="BFBFBF"/>
        </w:rPr>
        <w:drawing>
          <wp:inline distT="0" distB="0" distL="0" distR="0" wp14:anchorId="753D4B97" wp14:editId="2B926997">
            <wp:extent cx="4495800" cy="1524000"/>
            <wp:effectExtent l="19050" t="19050" r="19050" b="190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95800" cy="1524000"/>
                    </a:xfrm>
                    <a:prstGeom prst="rect">
                      <a:avLst/>
                    </a:prstGeom>
                    <a:noFill/>
                    <a:ln w="3175" cmpd="sng">
                      <a:solidFill>
                        <a:srgbClr val="000000"/>
                      </a:solidFill>
                      <a:miter lim="800000"/>
                      <a:headEnd/>
                      <a:tailEnd/>
                    </a:ln>
                    <a:effectLst/>
                  </pic:spPr>
                </pic:pic>
              </a:graphicData>
            </a:graphic>
          </wp:inline>
        </w:drawing>
      </w:r>
    </w:p>
    <w:p w14:paraId="0BED72F2" w14:textId="77777777" w:rsidR="00A12373" w:rsidRPr="002D2C39" w:rsidRDefault="00A12373" w:rsidP="00A12373">
      <w:pPr>
        <w:pStyle w:val="AlnosNumbered"/>
      </w:pPr>
      <w:r w:rsidRPr="002D2C39">
        <w:t>Nurodykite žinomus pakeitimų paieškos kriterijus.</w:t>
      </w:r>
    </w:p>
    <w:p w14:paraId="2F5F674F" w14:textId="32FCDBC0" w:rsidR="00A12373" w:rsidRPr="002D2C39" w:rsidRDefault="00A12373" w:rsidP="00A12373">
      <w:pPr>
        <w:pStyle w:val="BodyText"/>
      </w:pPr>
      <w:r w:rsidRPr="002D2C39">
        <w:t xml:space="preserve">Kaip užpildyti paieškos laukus žinomais duomenimis,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7A0B20C8" w14:textId="77777777" w:rsidR="00A12373" w:rsidRPr="002D2C39" w:rsidRDefault="00A12373" w:rsidP="00A12373">
      <w:pPr>
        <w:pStyle w:val="AlnosNumbered"/>
        <w:keepNext/>
      </w:pPr>
      <w:r w:rsidRPr="002D2C39">
        <w:t xml:space="preserve">Spauskite </w:t>
      </w:r>
      <w:r w:rsidRPr="002D2C39">
        <w:rPr>
          <w:rStyle w:val="CharLaukas"/>
        </w:rPr>
        <w:t>[Ieškoti]</w:t>
      </w:r>
      <w:r w:rsidRPr="002D2C39">
        <w:t>.</w:t>
      </w:r>
    </w:p>
    <w:p w14:paraId="17F585C1" w14:textId="77777777" w:rsidR="00A12373" w:rsidRPr="002D2C39" w:rsidRDefault="00A12373" w:rsidP="00A12373">
      <w:pPr>
        <w:pStyle w:val="BodyText"/>
      </w:pPr>
      <w:r w:rsidRPr="002D2C39">
        <w:t>Sistema pateikia sąrašą pakeitimų, kurie atitinka nurodytus kriterijus, pavyzdžiui:</w:t>
      </w:r>
    </w:p>
    <w:p w14:paraId="41190292" w14:textId="50A8CC96" w:rsidR="00A12373" w:rsidRPr="002D2C39" w:rsidRDefault="00C16393" w:rsidP="00A12373">
      <w:pPr>
        <w:pStyle w:val="Picture"/>
        <w:keepNext w:val="0"/>
      </w:pPr>
      <w:r w:rsidRPr="002D2C39">
        <w:rPr>
          <w:noProof/>
        </w:rPr>
        <w:drawing>
          <wp:inline distT="0" distB="0" distL="0" distR="0" wp14:anchorId="4B89E766" wp14:editId="1EA02136">
            <wp:extent cx="5844540" cy="2049780"/>
            <wp:effectExtent l="19050" t="19050" r="22860" b="266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44540" cy="2049780"/>
                    </a:xfrm>
                    <a:prstGeom prst="rect">
                      <a:avLst/>
                    </a:prstGeom>
                    <a:noFill/>
                    <a:ln w="3175">
                      <a:solidFill>
                        <a:schemeClr val="tx1"/>
                      </a:solidFill>
                    </a:ln>
                  </pic:spPr>
                </pic:pic>
              </a:graphicData>
            </a:graphic>
          </wp:inline>
        </w:drawing>
      </w:r>
    </w:p>
    <w:p w14:paraId="7784837C" w14:textId="77777777" w:rsidR="00A12373" w:rsidRPr="002D2C39" w:rsidRDefault="00A12373" w:rsidP="00A12373">
      <w:pPr>
        <w:pStyle w:val="AlnosNumbered"/>
      </w:pPr>
      <w:r w:rsidRPr="002D2C39">
        <w:t xml:space="preserve">Peržiūrėkite pakeitimo duomenis. </w:t>
      </w:r>
    </w:p>
    <w:p w14:paraId="31B53431" w14:textId="77777777" w:rsidR="00A12373" w:rsidRPr="002D2C39" w:rsidRDefault="00A12373" w:rsidP="00A12373">
      <w:pPr>
        <w:pStyle w:val="BodyText"/>
      </w:pPr>
      <w:r w:rsidRPr="002D2C39">
        <w:t xml:space="preserve">Žemiau pateikiami sudėtingesnių stulpelių paaiškinimai: </w:t>
      </w:r>
    </w:p>
    <w:tbl>
      <w:tblPr>
        <w:tblW w:w="4434"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6641"/>
      </w:tblGrid>
      <w:tr w:rsidR="00A12373" w:rsidRPr="002D2C39" w14:paraId="1DE8B83D" w14:textId="77777777" w:rsidTr="00D27300">
        <w:trPr>
          <w:cantSplit/>
          <w:trHeight w:val="451"/>
        </w:trPr>
        <w:tc>
          <w:tcPr>
            <w:tcW w:w="932" w:type="pct"/>
            <w:tcBorders>
              <w:top w:val="single" w:sz="4" w:space="0" w:color="auto"/>
              <w:left w:val="single" w:sz="4" w:space="0" w:color="auto"/>
              <w:bottom w:val="single" w:sz="4" w:space="0" w:color="auto"/>
              <w:right w:val="single" w:sz="4" w:space="0" w:color="auto"/>
              <w:tl2br w:val="nil"/>
              <w:tr2bl w:val="nil"/>
            </w:tcBorders>
            <w:shd w:val="clear" w:color="auto" w:fill="6699FF"/>
          </w:tcPr>
          <w:p w14:paraId="0FA0174B" w14:textId="77777777" w:rsidR="00A12373" w:rsidRPr="002D2C39" w:rsidRDefault="00A12373" w:rsidP="00D27300">
            <w:pPr>
              <w:keepNext/>
              <w:rPr>
                <w:b/>
                <w:color w:val="FFFFFF"/>
              </w:rPr>
            </w:pPr>
            <w:r w:rsidRPr="002D2C39">
              <w:rPr>
                <w:b/>
                <w:color w:val="FFFFFF"/>
              </w:rPr>
              <w:t>Stulpelio pavadinimas</w:t>
            </w:r>
          </w:p>
        </w:tc>
        <w:tc>
          <w:tcPr>
            <w:tcW w:w="4068" w:type="pct"/>
            <w:tcBorders>
              <w:top w:val="single" w:sz="4" w:space="0" w:color="auto"/>
              <w:left w:val="single" w:sz="4" w:space="0" w:color="auto"/>
              <w:bottom w:val="single" w:sz="4" w:space="0" w:color="auto"/>
              <w:right w:val="single" w:sz="4" w:space="0" w:color="auto"/>
              <w:tl2br w:val="nil"/>
              <w:tr2bl w:val="nil"/>
            </w:tcBorders>
            <w:shd w:val="clear" w:color="auto" w:fill="6699FF"/>
          </w:tcPr>
          <w:p w14:paraId="0BAA4369" w14:textId="77777777" w:rsidR="00A12373" w:rsidRPr="002D2C39" w:rsidRDefault="00A12373" w:rsidP="00D27300">
            <w:pPr>
              <w:keepNext/>
              <w:rPr>
                <w:b/>
                <w:color w:val="FFFFFF"/>
              </w:rPr>
            </w:pPr>
            <w:r w:rsidRPr="002D2C39">
              <w:rPr>
                <w:b/>
                <w:color w:val="FFFFFF"/>
              </w:rPr>
              <w:t>Pateikiama informacija</w:t>
            </w:r>
          </w:p>
        </w:tc>
      </w:tr>
      <w:tr w:rsidR="00A12373" w:rsidRPr="002D2C39" w14:paraId="76B62DC5" w14:textId="77777777" w:rsidTr="00D27300">
        <w:trPr>
          <w:cantSplit/>
        </w:trPr>
        <w:tc>
          <w:tcPr>
            <w:tcW w:w="932" w:type="pct"/>
            <w:shd w:val="clear" w:color="auto" w:fill="FFFFFF"/>
          </w:tcPr>
          <w:p w14:paraId="03F0AC45" w14:textId="77777777" w:rsidR="00A12373" w:rsidRPr="002D2C39" w:rsidRDefault="00A12373" w:rsidP="00D27300">
            <w:pPr>
              <w:pStyle w:val="Alnostext"/>
              <w:jc w:val="left"/>
            </w:pPr>
            <w:r w:rsidRPr="002D2C39">
              <w:t>Reikšmė iki pakeitimo</w:t>
            </w:r>
          </w:p>
        </w:tc>
        <w:tc>
          <w:tcPr>
            <w:tcW w:w="4068" w:type="pct"/>
            <w:shd w:val="clear" w:color="auto" w:fill="FFFFFF"/>
          </w:tcPr>
          <w:p w14:paraId="430D77B5" w14:textId="77777777" w:rsidR="00A12373" w:rsidRPr="002D2C39" w:rsidRDefault="00A12373" w:rsidP="00D27300">
            <w:pPr>
              <w:pStyle w:val="Alnostext"/>
            </w:pPr>
            <w:r w:rsidRPr="002D2C39">
              <w:t>Pradinė klasifikatoriaus reikšmė iki pasiūlyto pakeitimo arba nauja reikšmė.</w:t>
            </w:r>
          </w:p>
        </w:tc>
      </w:tr>
      <w:tr w:rsidR="00A12373" w:rsidRPr="002D2C39" w14:paraId="07923468" w14:textId="77777777" w:rsidTr="00D27300">
        <w:trPr>
          <w:cantSplit/>
        </w:trPr>
        <w:tc>
          <w:tcPr>
            <w:tcW w:w="932" w:type="pct"/>
            <w:shd w:val="clear" w:color="auto" w:fill="FFFFFF"/>
          </w:tcPr>
          <w:p w14:paraId="4606E8A9" w14:textId="77777777" w:rsidR="00A12373" w:rsidRPr="002D2C39" w:rsidRDefault="00A12373" w:rsidP="00D27300">
            <w:pPr>
              <w:pStyle w:val="Alnostext"/>
              <w:jc w:val="left"/>
            </w:pPr>
            <w:r w:rsidRPr="002D2C39">
              <w:lastRenderedPageBreak/>
              <w:t>Reikšmė po pakeitimo</w:t>
            </w:r>
          </w:p>
        </w:tc>
        <w:tc>
          <w:tcPr>
            <w:tcW w:w="4068" w:type="pct"/>
            <w:shd w:val="clear" w:color="auto" w:fill="FFFFFF"/>
          </w:tcPr>
          <w:p w14:paraId="12186C3F" w14:textId="77777777" w:rsidR="00A12373" w:rsidRPr="002D2C39" w:rsidRDefault="00A12373" w:rsidP="00D27300">
            <w:pPr>
              <w:pStyle w:val="Alnostext"/>
            </w:pPr>
            <w:r w:rsidRPr="002D2C39">
              <w:t xml:space="preserve">Jei pakeitimo pobūdis yra </w:t>
            </w:r>
            <w:r w:rsidRPr="002D2C39">
              <w:rPr>
                <w:rStyle w:val="CharLangas"/>
              </w:rPr>
              <w:t>Nauja reikšmė</w:t>
            </w:r>
            <w:r w:rsidRPr="002D2C39">
              <w:t xml:space="preserve"> ir sprendimas dar nepriimtas arba neigiamas –  laukelis yra tuščias.</w:t>
            </w:r>
          </w:p>
          <w:p w14:paraId="4DFD5FFD" w14:textId="77777777" w:rsidR="00A12373" w:rsidRPr="002D2C39" w:rsidRDefault="00A12373" w:rsidP="00D27300">
            <w:pPr>
              <w:pStyle w:val="Alnostext"/>
            </w:pPr>
            <w:r w:rsidRPr="002D2C39">
              <w:t xml:space="preserve">Jei pakeitimo pobūdis yra </w:t>
            </w:r>
            <w:r w:rsidRPr="002D2C39">
              <w:rPr>
                <w:rStyle w:val="CharLangas"/>
              </w:rPr>
              <w:t>Pakeista reikšmė</w:t>
            </w:r>
            <w:r w:rsidRPr="002D2C39">
              <w:t xml:space="preserve"> ir sprendimas teigiamas – laukelyje pateikiamas pasiūlyto pakeitimo reikšmės pavadinimas po pakeitimo.</w:t>
            </w:r>
          </w:p>
          <w:p w14:paraId="0C58421B" w14:textId="77777777" w:rsidR="00A12373" w:rsidRPr="002D2C39" w:rsidRDefault="00A12373" w:rsidP="00D27300">
            <w:pPr>
              <w:pStyle w:val="Alnostext"/>
            </w:pPr>
            <w:r w:rsidRPr="002D2C39">
              <w:t xml:space="preserve">Jei pakeitimo pobūdis yra </w:t>
            </w:r>
            <w:r w:rsidRPr="002D2C39">
              <w:rPr>
                <w:rStyle w:val="CharLangas"/>
              </w:rPr>
              <w:t>Pakeista reikšmė</w:t>
            </w:r>
            <w:r w:rsidRPr="002D2C39">
              <w:t xml:space="preserve"> ir sprendimas neigiamas – laukelyje pateikiamas reikšmės pavadinimas buvęs prieš pakeitimą.</w:t>
            </w:r>
          </w:p>
          <w:p w14:paraId="30ECCD71" w14:textId="77777777" w:rsidR="00A12373" w:rsidRPr="002D2C39" w:rsidRDefault="00A12373" w:rsidP="00D27300">
            <w:pPr>
              <w:pStyle w:val="Alnostext"/>
            </w:pPr>
            <w:r w:rsidRPr="002D2C39">
              <w:t>Klasifikatoriaus įrašo reikšmės iki ir po pakeitimo gali būti identiškos, nors sprendimas yra teigiamas tada, kai keičiamas ne pagrindinis klasifikatoriaus reikšmės terminas (pavadinimas), o detalizuojantys aprašymai.</w:t>
            </w:r>
          </w:p>
        </w:tc>
      </w:tr>
      <w:tr w:rsidR="00A12373" w:rsidRPr="002D2C39" w14:paraId="0D375A00" w14:textId="77777777" w:rsidTr="00D27300">
        <w:trPr>
          <w:cantSplit/>
        </w:trPr>
        <w:tc>
          <w:tcPr>
            <w:tcW w:w="932" w:type="pct"/>
            <w:shd w:val="clear" w:color="auto" w:fill="FFFFFF"/>
          </w:tcPr>
          <w:p w14:paraId="0EF130C8" w14:textId="77777777" w:rsidR="00A12373" w:rsidRPr="002D2C39" w:rsidRDefault="00A12373" w:rsidP="00D27300">
            <w:pPr>
              <w:pStyle w:val="Alnostext"/>
              <w:jc w:val="left"/>
            </w:pPr>
            <w:r w:rsidRPr="002D2C39">
              <w:t>Sprendimas</w:t>
            </w:r>
          </w:p>
        </w:tc>
        <w:tc>
          <w:tcPr>
            <w:tcW w:w="4068" w:type="pct"/>
            <w:shd w:val="clear" w:color="auto" w:fill="FFFFFF"/>
          </w:tcPr>
          <w:p w14:paraId="55E92892" w14:textId="77777777" w:rsidR="00A12373" w:rsidRPr="002D2C39" w:rsidRDefault="00A12373" w:rsidP="00D27300">
            <w:pPr>
              <w:pStyle w:val="Alnostext"/>
            </w:pPr>
            <w:r w:rsidRPr="002D2C39">
              <w:t>Jei sprendimas dėl pasiūlyto pakeitimo yra:</w:t>
            </w:r>
          </w:p>
          <w:p w14:paraId="6CC6408E" w14:textId="77777777" w:rsidR="00A12373" w:rsidRPr="002D2C39" w:rsidRDefault="00A12373" w:rsidP="00D27300">
            <w:pPr>
              <w:pStyle w:val="AlnostextBuleted"/>
            </w:pPr>
            <w:r w:rsidRPr="002D2C39">
              <w:t xml:space="preserve">teigiamas, rodoma reikšmė </w:t>
            </w:r>
            <w:r w:rsidRPr="002D2C39">
              <w:rPr>
                <w:rStyle w:val="CharLangas"/>
              </w:rPr>
              <w:t xml:space="preserve">Priimta </w:t>
            </w:r>
            <w:r w:rsidRPr="002D2C39">
              <w:t xml:space="preserve">ARBA </w:t>
            </w:r>
            <w:r w:rsidRPr="002D2C39">
              <w:rPr>
                <w:rStyle w:val="CharLangas"/>
              </w:rPr>
              <w:t>Priimta iš dalies;</w:t>
            </w:r>
            <w:r w:rsidRPr="002D2C39">
              <w:t xml:space="preserve"> </w:t>
            </w:r>
          </w:p>
          <w:p w14:paraId="0CA7676C" w14:textId="77777777" w:rsidR="00A12373" w:rsidRPr="002D2C39" w:rsidRDefault="00A12373" w:rsidP="00D27300">
            <w:pPr>
              <w:pStyle w:val="AlnostextBuleted"/>
            </w:pPr>
            <w:r w:rsidRPr="002D2C39">
              <w:t xml:space="preserve">neigiamas,  rodoma reikšmė </w:t>
            </w:r>
            <w:r w:rsidRPr="002D2C39">
              <w:rPr>
                <w:rStyle w:val="CharLangas"/>
              </w:rPr>
              <w:t>Atmesta</w:t>
            </w:r>
            <w:r w:rsidRPr="002D2C39">
              <w:t>.</w:t>
            </w:r>
          </w:p>
        </w:tc>
      </w:tr>
    </w:tbl>
    <w:bookmarkEnd w:id="195"/>
    <w:bookmarkEnd w:id="196"/>
    <w:p w14:paraId="1F847B95" w14:textId="77777777" w:rsidR="00A12373" w:rsidRPr="002D2C39" w:rsidRDefault="00A12373" w:rsidP="00A12373">
      <w:pPr>
        <w:pStyle w:val="AlnosNumbered"/>
        <w:keepNext/>
      </w:pPr>
      <w:r w:rsidRPr="002D2C39">
        <w:t xml:space="preserve">Norėdami peržiūrėti pakeitimo duomenis, rezultatų lentelėje stulpelyje </w:t>
      </w:r>
      <w:r w:rsidRPr="002D2C39">
        <w:rPr>
          <w:b/>
        </w:rPr>
        <w:t>Klasifikatorius</w:t>
      </w:r>
      <w:r w:rsidRPr="002D2C39">
        <w:t xml:space="preserve"> spauskite</w:t>
      </w:r>
      <w:r w:rsidRPr="002D2C39">
        <w:rPr>
          <w:lang w:eastAsia="lt-LT"/>
        </w:rPr>
        <w:t xml:space="preserve"> nuorodą</w:t>
      </w:r>
      <w:r w:rsidRPr="002D2C39">
        <w:t>.</w:t>
      </w:r>
    </w:p>
    <w:p w14:paraId="3885C4D8" w14:textId="77777777" w:rsidR="00A12373" w:rsidRPr="002D2C39" w:rsidRDefault="00A12373" w:rsidP="00A12373">
      <w:pPr>
        <w:pStyle w:val="BodyText"/>
        <w:rPr>
          <w:rStyle w:val="BodyTextChar"/>
        </w:rPr>
      </w:pPr>
      <w:r w:rsidRPr="002D2C39">
        <w:rPr>
          <w:rStyle w:val="BodyTextChar"/>
        </w:rPr>
        <w:t>Atsiveria langas, kuriame atvaizduojamas pakeitimo turinys. Ekrano matomas vaizdas priklauso  nuo pakeitimo pobūdžio ir priimto sprendimo:</w:t>
      </w:r>
    </w:p>
    <w:p w14:paraId="7EDD5168" w14:textId="77777777" w:rsidR="00A12373" w:rsidRPr="002D2C39" w:rsidRDefault="00A12373" w:rsidP="0098289C">
      <w:pPr>
        <w:pStyle w:val="AlnostextBuleted"/>
        <w:numPr>
          <w:ilvl w:val="1"/>
          <w:numId w:val="25"/>
        </w:numPr>
      </w:pPr>
      <w:r w:rsidRPr="002D2C39">
        <w:t xml:space="preserve">Jei pakeitimo pobūdis – </w:t>
      </w:r>
      <w:r w:rsidRPr="002D2C39">
        <w:rPr>
          <w:rStyle w:val="CharLangas"/>
        </w:rPr>
        <w:t>Nauja reikšmė</w:t>
      </w:r>
      <w:r w:rsidRPr="002D2C39">
        <w:t>, lange pateikiami siūlomos klasifikatoriaus reikšmės duomenys vienu stulpeliu.</w:t>
      </w:r>
    </w:p>
    <w:p w14:paraId="0B88F2CD" w14:textId="17BA7970" w:rsidR="00A12373" w:rsidRPr="002D2C39" w:rsidRDefault="00A12373" w:rsidP="0098289C">
      <w:pPr>
        <w:pStyle w:val="AlnostextBuleted"/>
        <w:numPr>
          <w:ilvl w:val="1"/>
          <w:numId w:val="25"/>
        </w:numPr>
      </w:pPr>
      <w:r w:rsidRPr="002D2C39">
        <w:t xml:space="preserve">Jei pakeitimo pobūdis – </w:t>
      </w:r>
      <w:r w:rsidRPr="002D2C39">
        <w:rPr>
          <w:rStyle w:val="CharLangas"/>
        </w:rPr>
        <w:t>Pakeista reikšmė</w:t>
      </w:r>
      <w:r w:rsidRPr="002D2C39">
        <w:t xml:space="preserve">, lange pateikiami esamos ir siūlomos klasifikatoriaus reikšmių duomenys šalia. Pakeisti duomenys išskiriami šalia lauko atvaizduojant piktogramą </w:t>
      </w:r>
      <w:r w:rsidR="00C16393" w:rsidRPr="002D2C39">
        <w:rPr>
          <w:noProof/>
        </w:rPr>
        <w:drawing>
          <wp:inline distT="0" distB="0" distL="0" distR="0" wp14:anchorId="047F2487" wp14:editId="42E2F414">
            <wp:extent cx="152400" cy="1524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D2C39">
        <w:t>.</w:t>
      </w:r>
    </w:p>
    <w:p w14:paraId="1FD76B3B" w14:textId="77777777" w:rsidR="00A12373" w:rsidRPr="002D2C39" w:rsidRDefault="00A12373" w:rsidP="00A12373">
      <w:pPr>
        <w:pStyle w:val="AlnosNumbered"/>
      </w:pPr>
      <w:r w:rsidRPr="002D2C39">
        <w:t xml:space="preserve">Jei norite peržiūrėti su keičiama/siūloma klasifikatoriaus reikšme susijusius eksponatus, spauskite </w:t>
      </w:r>
      <w:r w:rsidRPr="002D2C39">
        <w:rPr>
          <w:rStyle w:val="CharLaukas"/>
        </w:rPr>
        <w:t xml:space="preserve">[Susiję eksponatai (LIMIS-M)] </w:t>
      </w:r>
      <w:r w:rsidRPr="002D2C39">
        <w:t xml:space="preserve">arba </w:t>
      </w:r>
      <w:r w:rsidRPr="002D2C39">
        <w:rPr>
          <w:rStyle w:val="CharLaukas"/>
        </w:rPr>
        <w:t>[Susiję eksponatai (LIMIS-C)]</w:t>
      </w:r>
      <w:r w:rsidRPr="002D2C39">
        <w:rPr>
          <w:rStyle w:val="CharLaukas"/>
          <w:b w:val="0"/>
        </w:rPr>
        <w:t>.</w:t>
      </w:r>
    </w:p>
    <w:p w14:paraId="26397839" w14:textId="77777777" w:rsidR="00A12373" w:rsidRPr="002D2C39" w:rsidRDefault="00A12373" w:rsidP="00A12373">
      <w:pPr>
        <w:pStyle w:val="BodyText"/>
      </w:pPr>
      <w:r w:rsidRPr="002D2C39">
        <w:t>Sistema pateikia atitinkamą susijusių eksponatų sąrašą.</w:t>
      </w:r>
    </w:p>
    <w:p w14:paraId="05C5E89E" w14:textId="77777777" w:rsidR="00A12373" w:rsidRPr="002D2C39" w:rsidRDefault="00A12373" w:rsidP="00A12373">
      <w:pPr>
        <w:pStyle w:val="Heading3"/>
        <w:tabs>
          <w:tab w:val="clear" w:pos="360"/>
          <w:tab w:val="num" w:pos="720"/>
        </w:tabs>
        <w:ind w:left="720" w:hanging="720"/>
        <w:rPr>
          <w:noProof w:val="0"/>
        </w:rPr>
      </w:pPr>
      <w:bookmarkStart w:id="197" w:name="_Įrašyti_sprendimą_apie"/>
      <w:bookmarkStart w:id="198" w:name="_Ref318201630"/>
      <w:bookmarkStart w:id="199" w:name="_Toc327187460"/>
      <w:bookmarkStart w:id="200" w:name="_Toc169621481"/>
      <w:bookmarkEnd w:id="197"/>
      <w:r w:rsidRPr="002D2C39">
        <w:rPr>
          <w:noProof w:val="0"/>
        </w:rPr>
        <w:t>Įrašyti sprendimą apie klasifikatoriaus pakeitimą</w:t>
      </w:r>
      <w:bookmarkEnd w:id="198"/>
      <w:bookmarkEnd w:id="199"/>
      <w:bookmarkEnd w:id="200"/>
    </w:p>
    <w:p w14:paraId="1479BAEF" w14:textId="77777777" w:rsidR="00A12373" w:rsidRPr="002D2C39" w:rsidRDefault="00A12373" w:rsidP="00A12373">
      <w:pPr>
        <w:pStyle w:val="Alnostext"/>
      </w:pPr>
      <w:r w:rsidRPr="002D2C39">
        <w:t xml:space="preserve">Paskirtis – </w:t>
      </w:r>
      <w:r w:rsidRPr="002D2C39">
        <w:rPr>
          <w:rFonts w:cs="Arial"/>
        </w:rPr>
        <w:t xml:space="preserve">patvirtinti pateiktą </w:t>
      </w:r>
      <w:proofErr w:type="spellStart"/>
      <w:r w:rsidRPr="002D2C39">
        <w:rPr>
          <w:rFonts w:cs="Arial"/>
        </w:rPr>
        <w:t>bendramuziejinio</w:t>
      </w:r>
      <w:proofErr w:type="spellEnd"/>
      <w:r w:rsidRPr="002D2C39">
        <w:rPr>
          <w:rFonts w:cs="Arial"/>
        </w:rPr>
        <w:t xml:space="preserve"> klasifikatoriaus reikšmės pakeitimą arba muziejaus pateiktą naują </w:t>
      </w:r>
      <w:proofErr w:type="spellStart"/>
      <w:r w:rsidRPr="002D2C39">
        <w:rPr>
          <w:rFonts w:cs="Arial"/>
        </w:rPr>
        <w:t>bendramuziejinio</w:t>
      </w:r>
      <w:proofErr w:type="spellEnd"/>
      <w:r w:rsidRPr="002D2C39">
        <w:rPr>
          <w:rFonts w:cs="Arial"/>
        </w:rPr>
        <w:t xml:space="preserve"> klasifikatoriaus reikšmę</w:t>
      </w:r>
      <w:r w:rsidRPr="002D2C39">
        <w:t xml:space="preserve">. </w:t>
      </w:r>
    </w:p>
    <w:p w14:paraId="1D052BE2" w14:textId="77777777" w:rsidR="00A12373" w:rsidRPr="002D2C39" w:rsidRDefault="00A12373" w:rsidP="00A12373">
      <w:pPr>
        <w:pStyle w:val="HeadingB"/>
        <w:rPr>
          <w:noProof w:val="0"/>
        </w:rPr>
      </w:pPr>
      <w:r w:rsidRPr="002D2C39">
        <w:rPr>
          <w:noProof w:val="0"/>
        </w:rPr>
        <w:t>Kaip atlikti</w:t>
      </w:r>
    </w:p>
    <w:p w14:paraId="6A713465" w14:textId="77777777" w:rsidR="00A12373" w:rsidRPr="002D2C39" w:rsidRDefault="00A12373" w:rsidP="00A12373">
      <w:pPr>
        <w:pStyle w:val="Alnostext"/>
        <w:keepNext/>
      </w:pPr>
      <w:r w:rsidRPr="002D2C39">
        <w:t xml:space="preserve">Norėdami pažymėti sprendimą dėl siūlomo </w:t>
      </w:r>
      <w:r w:rsidRPr="002D2C39">
        <w:rPr>
          <w:rFonts w:cs="Arial"/>
        </w:rPr>
        <w:t xml:space="preserve">pakeitimo, </w:t>
      </w:r>
      <w:r w:rsidRPr="002D2C39">
        <w:t>atlikite šiuos veiksmus:</w:t>
      </w:r>
    </w:p>
    <w:p w14:paraId="13F408D8" w14:textId="77777777" w:rsidR="00A12373" w:rsidRPr="002D2C39" w:rsidRDefault="00A12373" w:rsidP="0098289C">
      <w:pPr>
        <w:pStyle w:val="AlnosNumbered"/>
        <w:numPr>
          <w:ilvl w:val="0"/>
          <w:numId w:val="59"/>
        </w:numPr>
      </w:pPr>
      <w:r w:rsidRPr="002D2C39">
        <w:t xml:space="preserve">Iš meniu pasirinkite </w:t>
      </w:r>
      <w:r w:rsidRPr="002D2C39">
        <w:rPr>
          <w:rStyle w:val="CharMeniu"/>
        </w:rPr>
        <w:t>Klasifikatoriai -&gt; Klasifikatorių pakeitimų paieška</w:t>
      </w:r>
      <w:r w:rsidRPr="002D2C39">
        <w:t>.</w:t>
      </w:r>
    </w:p>
    <w:p w14:paraId="14040D81" w14:textId="77777777" w:rsidR="00A12373" w:rsidRPr="002D2C39" w:rsidRDefault="00A12373" w:rsidP="00A12373">
      <w:pPr>
        <w:pStyle w:val="BodyText"/>
      </w:pPr>
      <w:r w:rsidRPr="002D2C39">
        <w:t xml:space="preserve">Atsiveria langas </w:t>
      </w:r>
      <w:proofErr w:type="spellStart"/>
      <w:r w:rsidRPr="002D2C39">
        <w:rPr>
          <w:rStyle w:val="CharLangas"/>
        </w:rPr>
        <w:t>Bendramuziejinių</w:t>
      </w:r>
      <w:proofErr w:type="spellEnd"/>
      <w:r w:rsidRPr="002D2C39">
        <w:rPr>
          <w:rStyle w:val="CharLangas"/>
        </w:rPr>
        <w:t xml:space="preserve"> klasifikatorių pakeitimų paieška</w:t>
      </w:r>
      <w:r w:rsidRPr="002D2C39">
        <w:t>.</w:t>
      </w:r>
    </w:p>
    <w:p w14:paraId="7A86C8D4" w14:textId="35093A22" w:rsidR="00A12373" w:rsidRPr="002D2C39" w:rsidRDefault="00A12373" w:rsidP="00CC6F22">
      <w:pPr>
        <w:pStyle w:val="AlnosNumbered"/>
      </w:pPr>
      <w:r w:rsidRPr="002D2C39">
        <w:t xml:space="preserve">Atsiverskite siūlomo klasifikatoriaus pakeitimo duomenis spausdami </w:t>
      </w:r>
      <w:r w:rsidR="00C16393" w:rsidRPr="002D2C39">
        <w:rPr>
          <w:noProof/>
          <w:lang w:eastAsia="lt-LT"/>
        </w:rPr>
        <w:drawing>
          <wp:inline distT="0" distB="0" distL="0" distR="0" wp14:anchorId="1CA8F4CF" wp14:editId="49E36E3F">
            <wp:extent cx="152400" cy="175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2D2C39">
        <w:t>.</w:t>
      </w:r>
    </w:p>
    <w:p w14:paraId="1FD36B59" w14:textId="77777777" w:rsidR="00A12373" w:rsidRPr="002D2C39" w:rsidRDefault="00A12373" w:rsidP="00A12373">
      <w:pPr>
        <w:pStyle w:val="AlnosNumbered"/>
        <w:keepNext/>
      </w:pPr>
      <w:r w:rsidRPr="002D2C39">
        <w:lastRenderedPageBreak/>
        <w:t>Peržiūrėkite siūlomo pakeitimo duomenis.</w:t>
      </w:r>
    </w:p>
    <w:p w14:paraId="0CC9F267" w14:textId="5A46D422" w:rsidR="00A12373" w:rsidRPr="002D2C39" w:rsidRDefault="00A12373" w:rsidP="00A12373">
      <w:pPr>
        <w:pStyle w:val="Pastaba"/>
        <w:keepNext/>
        <w:keepLines/>
      </w:pPr>
      <w:r w:rsidRPr="002D2C39">
        <w:t>Jei pakeitimo duomenų laukuose matote tekstą išskirtą spalvotu fonu, tai reiškia, kad klasifikatoriaus reikšmės laukuose naudojami kito klasifikatoriaus įrašai, kurie yra dar nepatvirtinti (pažymėti gelsvai) arba atmesti (pažymėti rausvai ir perbraukti).</w:t>
      </w:r>
      <w:r w:rsidRPr="002D2C39">
        <w:br/>
        <w:t xml:space="preserve"> </w:t>
      </w:r>
      <w:r w:rsidR="00C16393" w:rsidRPr="002D2C39">
        <w:rPr>
          <w:noProof/>
        </w:rPr>
        <w:drawing>
          <wp:inline distT="0" distB="0" distL="0" distR="0" wp14:anchorId="18C471A8" wp14:editId="6D1BB049">
            <wp:extent cx="3429000" cy="1828800"/>
            <wp:effectExtent l="19050" t="1905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9000" cy="1828800"/>
                    </a:xfrm>
                    <a:prstGeom prst="rect">
                      <a:avLst/>
                    </a:prstGeom>
                    <a:noFill/>
                    <a:ln w="3175" cmpd="sng">
                      <a:solidFill>
                        <a:srgbClr val="000000"/>
                      </a:solidFill>
                      <a:miter lim="800000"/>
                      <a:headEnd/>
                      <a:tailEnd/>
                    </a:ln>
                    <a:effectLst/>
                  </pic:spPr>
                </pic:pic>
              </a:graphicData>
            </a:graphic>
          </wp:inline>
        </w:drawing>
      </w:r>
      <w:r w:rsidRPr="002D2C39">
        <w:br/>
        <w:t>Patvirtinti tokią klasifikatoriaus reikšmę galėsite tik jei prieš tai bus patvirtintos visos joje naudojamos atitinkamo klasifikatoriaus reikšmės.</w:t>
      </w:r>
    </w:p>
    <w:p w14:paraId="3A650E51" w14:textId="77777777" w:rsidR="00A12373" w:rsidRPr="002D2C39" w:rsidRDefault="00A12373" w:rsidP="00A12373">
      <w:pPr>
        <w:pStyle w:val="AlnosNumbered"/>
      </w:pPr>
      <w:r w:rsidRPr="002D2C39">
        <w:t xml:space="preserve">Jei pakeitimo pobūdis – </w:t>
      </w:r>
      <w:r w:rsidRPr="002D2C39">
        <w:rPr>
          <w:rStyle w:val="CharLangas"/>
        </w:rPr>
        <w:t>Pakeista reikšmė</w:t>
      </w:r>
      <w:r w:rsidRPr="002D2C39">
        <w:t xml:space="preserve">, ir norite perkelti </w:t>
      </w:r>
      <w:r w:rsidRPr="002D2C39">
        <w:rPr>
          <w:rStyle w:val="CharMeniu"/>
        </w:rPr>
        <w:t>visus</w:t>
      </w:r>
      <w:r w:rsidRPr="002D2C39">
        <w:t xml:space="preserve"> siūlomo pakeitimo duomenis, spauskite </w:t>
      </w:r>
      <w:r w:rsidRPr="002D2C39">
        <w:rPr>
          <w:rStyle w:val="CharLaukas"/>
        </w:rPr>
        <w:t>[&lt;&lt;Perkelti]</w:t>
      </w:r>
      <w:r w:rsidRPr="002D2C39">
        <w:t>.</w:t>
      </w:r>
    </w:p>
    <w:p w14:paraId="51E31C68" w14:textId="77777777" w:rsidR="00A12373" w:rsidRPr="002D2C39" w:rsidRDefault="00A12373" w:rsidP="00A12373">
      <w:pPr>
        <w:pStyle w:val="BodyText"/>
      </w:pPr>
      <w:r w:rsidRPr="002D2C39">
        <w:t>Sistema užrašo visų siūlomo pakeitimo duomenų laukų informaciją į klasifikatoriaus reikšmės laukus.</w:t>
      </w:r>
    </w:p>
    <w:p w14:paraId="10C5999A" w14:textId="77777777" w:rsidR="00A12373" w:rsidRPr="002D2C39" w:rsidRDefault="00A12373" w:rsidP="00A12373">
      <w:pPr>
        <w:pStyle w:val="AlnosNumbered"/>
      </w:pPr>
      <w:r w:rsidRPr="002D2C39">
        <w:t>Jei norite, galite papildyti/redaguoti visus klasifikatoriaus reikšmės duomenis.</w:t>
      </w:r>
    </w:p>
    <w:p w14:paraId="07A257EE" w14:textId="77777777" w:rsidR="00A12373" w:rsidRPr="002D2C39" w:rsidRDefault="00A12373" w:rsidP="00A12373">
      <w:pPr>
        <w:pStyle w:val="AlnosNumbered"/>
      </w:pPr>
      <w:r w:rsidRPr="002D2C39">
        <w:t>Pažymėkite sprendimą:</w:t>
      </w:r>
    </w:p>
    <w:p w14:paraId="7A13F4AA" w14:textId="77777777" w:rsidR="00A12373" w:rsidRPr="002D2C39" w:rsidRDefault="00A12373" w:rsidP="00A12373">
      <w:pPr>
        <w:pStyle w:val="buletedafternumber"/>
      </w:pPr>
      <w:r w:rsidRPr="002D2C39">
        <w:rPr>
          <w:rStyle w:val="CharLangas"/>
        </w:rPr>
        <w:t>Priimta</w:t>
      </w:r>
      <w:r w:rsidRPr="002D2C39">
        <w:t xml:space="preserve"> – jei siūlomas pakeitimas perkeliamas į sistemos klasifikatorių;</w:t>
      </w:r>
    </w:p>
    <w:p w14:paraId="6A9E083B" w14:textId="77777777" w:rsidR="00A12373" w:rsidRPr="002D2C39" w:rsidRDefault="00A12373" w:rsidP="00A12373">
      <w:pPr>
        <w:pStyle w:val="buletedafternumber"/>
      </w:pPr>
      <w:r w:rsidRPr="002D2C39">
        <w:rPr>
          <w:rStyle w:val="CharLangas"/>
        </w:rPr>
        <w:t>Priimta iš dalies</w:t>
      </w:r>
      <w:r w:rsidRPr="002D2C39">
        <w:t xml:space="preserve"> – jei siūlomas pakeitimas perkeliamas į sistemos klasifikatorių su pakeitimais (pvz. perkeliami tik tam tikri pakeitimo laukai);</w:t>
      </w:r>
    </w:p>
    <w:p w14:paraId="4BAE9D9E" w14:textId="77777777" w:rsidR="00A12373" w:rsidRPr="002D2C39" w:rsidRDefault="00A12373" w:rsidP="00A12373">
      <w:pPr>
        <w:pStyle w:val="buletedafternumber"/>
      </w:pPr>
      <w:r w:rsidRPr="002D2C39">
        <w:rPr>
          <w:rStyle w:val="CharLangas"/>
        </w:rPr>
        <w:t>Atmesta</w:t>
      </w:r>
      <w:r w:rsidRPr="002D2C39">
        <w:t xml:space="preserve"> – jei siūlomas pakeitimas nebus perkeliamas į sistemos klasifikatorių.</w:t>
      </w:r>
    </w:p>
    <w:p w14:paraId="04E19C9B" w14:textId="77777777" w:rsidR="00A12373" w:rsidRPr="002D2C39" w:rsidRDefault="00A12373" w:rsidP="00A12373">
      <w:pPr>
        <w:pStyle w:val="AlnosNumbered"/>
      </w:pPr>
      <w:r w:rsidRPr="002D2C39">
        <w:t xml:space="preserve">Jei pažymėjote sprendimą </w:t>
      </w:r>
      <w:r w:rsidRPr="002D2C39">
        <w:rPr>
          <w:rStyle w:val="CharLangas"/>
        </w:rPr>
        <w:t xml:space="preserve">Priimta iš dalies </w:t>
      </w:r>
      <w:r w:rsidRPr="002D2C39">
        <w:rPr>
          <w:rStyle w:val="AlnostextChar"/>
        </w:rPr>
        <w:t>arba</w:t>
      </w:r>
      <w:r w:rsidRPr="002D2C39">
        <w:rPr>
          <w:rStyle w:val="CharLangas"/>
        </w:rPr>
        <w:t xml:space="preserve"> Atmesta,</w:t>
      </w:r>
      <w:r w:rsidRPr="002D2C39">
        <w:t xml:space="preserve">  lauke </w:t>
      </w:r>
      <w:r w:rsidRPr="002D2C39">
        <w:rPr>
          <w:rStyle w:val="CharLaukas"/>
        </w:rPr>
        <w:t>{Pastabos}</w:t>
      </w:r>
      <w:r w:rsidRPr="002D2C39">
        <w:t xml:space="preserve"> laisvu tekstu nurodykite sprendimo priežastis.</w:t>
      </w:r>
    </w:p>
    <w:p w14:paraId="5E41907E" w14:textId="77777777" w:rsidR="00A12373" w:rsidRPr="002D2C39" w:rsidRDefault="00A12373" w:rsidP="00A12373">
      <w:pPr>
        <w:pStyle w:val="AlnosNumbered"/>
        <w:keepNext/>
        <w:keepLines/>
      </w:pPr>
      <w:r w:rsidRPr="002D2C39">
        <w:t xml:space="preserve">Spauskite </w:t>
      </w:r>
      <w:r w:rsidRPr="002D2C39">
        <w:rPr>
          <w:rStyle w:val="CharLaukas"/>
        </w:rPr>
        <w:t>[Patvirtinti]</w:t>
      </w:r>
      <w:r w:rsidRPr="002D2C39">
        <w:t>.</w:t>
      </w:r>
    </w:p>
    <w:p w14:paraId="145115BB" w14:textId="247DA3E0" w:rsidR="00A12373" w:rsidRPr="002D2C39" w:rsidRDefault="00A12373" w:rsidP="00A12373">
      <w:pPr>
        <w:pStyle w:val="BodyText"/>
      </w:pPr>
      <w:r w:rsidRPr="002D2C39">
        <w:t>Sistema išsaugo sprendimą.</w:t>
      </w:r>
      <w:r w:rsidRPr="002D2C39">
        <w:br/>
        <w:t xml:space="preserve">Jei sprendimas yra </w:t>
      </w:r>
      <w:r w:rsidRPr="002D2C39">
        <w:rPr>
          <w:rStyle w:val="CharLangas"/>
        </w:rPr>
        <w:t>Priimta</w:t>
      </w:r>
      <w:r w:rsidRPr="002D2C39">
        <w:t xml:space="preserve"> arba </w:t>
      </w:r>
      <w:r w:rsidRPr="002D2C39">
        <w:rPr>
          <w:rStyle w:val="CharLangas"/>
        </w:rPr>
        <w:t xml:space="preserve">Priimta iš dalies, </w:t>
      </w:r>
      <w:r w:rsidRPr="002D2C39">
        <w:t>klasifikatoriaus reikšmės duomenys pakeičiami naujomis reikšmėmis.</w:t>
      </w:r>
      <w:r w:rsidRPr="002D2C39">
        <w:br/>
        <w:t xml:space="preserve">Jei sprendimas yra </w:t>
      </w:r>
      <w:r w:rsidRPr="002D2C39">
        <w:rPr>
          <w:rStyle w:val="CharLangas"/>
        </w:rPr>
        <w:t>Atmesta</w:t>
      </w:r>
      <w:r w:rsidRPr="002D2C39">
        <w:t>, klasifikatoriaus reikšmė nėra keičiama.</w:t>
      </w:r>
    </w:p>
    <w:p w14:paraId="05BB6640" w14:textId="0EFE975A" w:rsidR="00A12373" w:rsidRDefault="00A12373" w:rsidP="00A12373">
      <w:pPr>
        <w:pStyle w:val="Pastaba"/>
        <w:jc w:val="left"/>
      </w:pPr>
      <w:r w:rsidRPr="002D2C39">
        <w:t>Jei perkėlę pakeitimo duomenis, papildomai redagavote klasifikatoriaus reikšmės duomenis, sistema šalia tokių laukų pateiks atitinkamas piktogramas:</w:t>
      </w:r>
      <w:r w:rsidRPr="002D2C39">
        <w:br/>
      </w:r>
      <w:r w:rsidR="00C16393" w:rsidRPr="002D2C39">
        <w:rPr>
          <w:noProof/>
        </w:rPr>
        <w:drawing>
          <wp:inline distT="0" distB="0" distL="0" distR="0" wp14:anchorId="4349064F" wp14:editId="5C5808D7">
            <wp:extent cx="175260" cy="1600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260" cy="160020"/>
                    </a:xfrm>
                    <a:prstGeom prst="rect">
                      <a:avLst/>
                    </a:prstGeom>
                    <a:noFill/>
                    <a:ln>
                      <a:noFill/>
                    </a:ln>
                  </pic:spPr>
                </pic:pic>
              </a:graphicData>
            </a:graphic>
          </wp:inline>
        </w:drawing>
      </w:r>
      <w:r w:rsidRPr="002D2C39">
        <w:t xml:space="preserve"> - jei pakeitimo duomenis lauke redagavote,</w:t>
      </w:r>
      <w:r w:rsidRPr="002D2C39">
        <w:br/>
      </w:r>
      <w:r w:rsidR="00C16393" w:rsidRPr="002D2C39">
        <w:rPr>
          <w:noProof/>
        </w:rPr>
        <w:drawing>
          <wp:inline distT="0" distB="0" distL="0" distR="0" wp14:anchorId="6383DB17" wp14:editId="71EAFDB6">
            <wp:extent cx="182880" cy="1828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2D2C39">
        <w:t xml:space="preserve"> - jei papildomai užpildėte tuščią duomenų lauką.</w:t>
      </w:r>
    </w:p>
    <w:p w14:paraId="580102EE" w14:textId="12F29E11" w:rsidR="00C874C6" w:rsidRDefault="00C874C6" w:rsidP="00C874C6">
      <w:pPr>
        <w:pStyle w:val="Heading2"/>
      </w:pPr>
      <w:bookmarkStart w:id="201" w:name="_Toc169621482"/>
      <w:r>
        <w:t xml:space="preserve">Naudotojų informavimas dėl </w:t>
      </w:r>
      <w:proofErr w:type="spellStart"/>
      <w:r>
        <w:t>bendramuziejinių</w:t>
      </w:r>
      <w:proofErr w:type="spellEnd"/>
      <w:r>
        <w:t xml:space="preserve"> LIMIS klasifikatorių reikšmių</w:t>
      </w:r>
      <w:bookmarkEnd w:id="201"/>
    </w:p>
    <w:p w14:paraId="00A6B9E3" w14:textId="1C5A1E0B" w:rsidR="00C874C6" w:rsidRDefault="00C874C6" w:rsidP="00C874C6">
      <w:pPr>
        <w:pStyle w:val="Alnostext"/>
      </w:pPr>
      <w:r>
        <w:t xml:space="preserve">Paskirtis – informuoti LIMIS naudotojus apie priimtą sprendimą dėl </w:t>
      </w:r>
      <w:proofErr w:type="spellStart"/>
      <w:r>
        <w:t>bendramuziejinių</w:t>
      </w:r>
      <w:proofErr w:type="spellEnd"/>
      <w:r>
        <w:t xml:space="preserve"> LIMIS klasifikatorių reikšmių.</w:t>
      </w:r>
    </w:p>
    <w:p w14:paraId="483F5B7F" w14:textId="058041A9" w:rsidR="00C874C6" w:rsidRPr="00C874C6" w:rsidRDefault="00C874C6" w:rsidP="00C874C6">
      <w:pPr>
        <w:pStyle w:val="Alnostext"/>
        <w:rPr>
          <w:b/>
        </w:rPr>
      </w:pPr>
      <w:r w:rsidRPr="00C874C6">
        <w:rPr>
          <w:b/>
        </w:rPr>
        <w:t>Kas gali atlikti</w:t>
      </w:r>
    </w:p>
    <w:p w14:paraId="2463AF69" w14:textId="09F66189" w:rsidR="00C874C6" w:rsidRDefault="00C874C6" w:rsidP="00C874C6">
      <w:pPr>
        <w:pStyle w:val="Alnostext"/>
      </w:pPr>
      <w:r>
        <w:t>LIMIS administratorius</w:t>
      </w:r>
    </w:p>
    <w:p w14:paraId="4C086DC1" w14:textId="3FB05039" w:rsidR="00C874C6" w:rsidRDefault="00C874C6" w:rsidP="00C874C6">
      <w:pPr>
        <w:pStyle w:val="Alnostext"/>
        <w:rPr>
          <w:b/>
        </w:rPr>
      </w:pPr>
      <w:r w:rsidRPr="00C874C6">
        <w:rPr>
          <w:b/>
        </w:rPr>
        <w:t>Kaip atlikti</w:t>
      </w:r>
    </w:p>
    <w:p w14:paraId="6A027571" w14:textId="568B115B" w:rsidR="00C874C6" w:rsidRDefault="00C874C6" w:rsidP="00C874C6">
      <w:pPr>
        <w:pStyle w:val="Alnostext"/>
      </w:pPr>
      <w:r>
        <w:t>Išskiriami du variantai, kada galima siųsti laiškus dėl klasifikatorių reikšmių:</w:t>
      </w:r>
    </w:p>
    <w:p w14:paraId="3025A268" w14:textId="3551F9BF" w:rsidR="00C874C6" w:rsidRDefault="00C874C6" w:rsidP="00C874C6">
      <w:pPr>
        <w:pStyle w:val="Alnostext"/>
        <w:numPr>
          <w:ilvl w:val="0"/>
          <w:numId w:val="126"/>
        </w:numPr>
        <w:spacing w:before="0" w:after="0"/>
      </w:pPr>
      <w:r>
        <w:t>Siunčiamas pranešimas atsakant į muziejaus darbuotojo užklausą / pasiūlymą;</w:t>
      </w:r>
    </w:p>
    <w:p w14:paraId="24E6F32C" w14:textId="14727E61" w:rsidR="00C874C6" w:rsidRPr="00C874C6" w:rsidRDefault="00C874C6" w:rsidP="00C874C6">
      <w:pPr>
        <w:pStyle w:val="Alnostext"/>
        <w:numPr>
          <w:ilvl w:val="0"/>
          <w:numId w:val="126"/>
        </w:numPr>
        <w:spacing w:before="0" w:after="0"/>
      </w:pPr>
      <w:r>
        <w:t>Siunčiamas pranešimas apie LIMIS administratoriaus inicijuotą pakeitimą.</w:t>
      </w:r>
    </w:p>
    <w:p w14:paraId="1E97C6BF" w14:textId="06ED33CF" w:rsidR="00C874C6" w:rsidRDefault="00C874C6" w:rsidP="00C874C6">
      <w:pPr>
        <w:pStyle w:val="Heading3"/>
      </w:pPr>
      <w:bookmarkStart w:id="202" w:name="_Toc169621483"/>
      <w:r>
        <w:lastRenderedPageBreak/>
        <w:t>Pranešimas atsakant į darbuotojo užklausą</w:t>
      </w:r>
      <w:bookmarkEnd w:id="202"/>
    </w:p>
    <w:p w14:paraId="54E93110" w14:textId="529F9A43" w:rsidR="00C874C6" w:rsidRDefault="00C874C6" w:rsidP="00C874C6">
      <w:pPr>
        <w:pStyle w:val="Alnostext"/>
      </w:pPr>
      <w:r>
        <w:t>Norint išsiųsti pranešimą</w:t>
      </w:r>
      <w:r w:rsidR="009508A6">
        <w:t xml:space="preserve"> atsakant į muziejaus darbuotojo užklausą dėl </w:t>
      </w:r>
      <w:proofErr w:type="spellStart"/>
      <w:r w:rsidR="009508A6">
        <w:t>bendramuzieji</w:t>
      </w:r>
      <w:r w:rsidR="004B76A4">
        <w:t>nio</w:t>
      </w:r>
      <w:proofErr w:type="spellEnd"/>
      <w:r w:rsidR="009508A6">
        <w:t xml:space="preserve"> LIMIS klasifikatoriaus reikšmės, atlikite šiuos veiksmus:</w:t>
      </w:r>
    </w:p>
    <w:p w14:paraId="694643D9" w14:textId="29872E5E" w:rsidR="003C4B7A" w:rsidRDefault="003C4B7A" w:rsidP="003C4B7A">
      <w:pPr>
        <w:pStyle w:val="Alnostext"/>
        <w:numPr>
          <w:ilvl w:val="0"/>
          <w:numId w:val="127"/>
        </w:numPr>
        <w:jc w:val="left"/>
      </w:pPr>
      <w:r>
        <w:t>Suraskite klasifikatoriaus pakeitimus.</w:t>
      </w:r>
      <w:r>
        <w:br/>
        <w:t xml:space="preserve">Kaip tai padaryti skaitykite skyrelyje </w:t>
      </w:r>
      <w:hyperlink w:anchor="_Surasti_ir_peržiūrėti" w:history="1">
        <w:r w:rsidRPr="003C4B7A">
          <w:rPr>
            <w:rStyle w:val="Hyperlink"/>
            <w:i/>
            <w:color w:val="auto"/>
            <w:u w:val="none"/>
            <w:lang w:val="lt-LT"/>
          </w:rPr>
          <w:t>Surasti ir peržiūrėti klasifikatorių pakeitimus (51 psl.)</w:t>
        </w:r>
      </w:hyperlink>
      <w:r>
        <w:t>.</w:t>
      </w:r>
    </w:p>
    <w:p w14:paraId="330F3EA7" w14:textId="420A88EA" w:rsidR="003C4B7A" w:rsidRDefault="003C4B7A" w:rsidP="003C4B7A">
      <w:pPr>
        <w:pStyle w:val="Alnostext"/>
        <w:numPr>
          <w:ilvl w:val="0"/>
          <w:numId w:val="127"/>
        </w:numPr>
        <w:jc w:val="left"/>
      </w:pPr>
      <w:r>
        <w:t>Įrašykite sprendimą apie klasifikatoriaus pakeitimą.</w:t>
      </w:r>
      <w:r>
        <w:br/>
        <w:t xml:space="preserve">Kaip tai padaryti skaitykite skyrelyje </w:t>
      </w:r>
      <w:hyperlink w:anchor="_Įrašyti_sprendimą_apie" w:history="1">
        <w:r w:rsidRPr="003C4B7A">
          <w:rPr>
            <w:rStyle w:val="Hyperlink"/>
            <w:i/>
            <w:color w:val="auto"/>
            <w:u w:val="none"/>
            <w:lang w:val="lt-LT"/>
          </w:rPr>
          <w:t>Įrašyti sprendimą apie klasifikatoriaus pakeitimą (52 psl.)</w:t>
        </w:r>
      </w:hyperlink>
      <w:r>
        <w:t>.</w:t>
      </w:r>
    </w:p>
    <w:p w14:paraId="52501185" w14:textId="14C999D8" w:rsidR="003C4B7A" w:rsidRDefault="003C4B7A" w:rsidP="003C4B7A">
      <w:pPr>
        <w:pStyle w:val="Alnostext"/>
        <w:numPr>
          <w:ilvl w:val="0"/>
          <w:numId w:val="127"/>
        </w:numPr>
        <w:jc w:val="left"/>
      </w:pPr>
      <w:r>
        <w:t xml:space="preserve">Spauskite </w:t>
      </w:r>
      <w:r w:rsidRPr="003C4B7A">
        <w:rPr>
          <w:b/>
        </w:rPr>
        <w:t>[Priimta]</w:t>
      </w:r>
      <w:r>
        <w:t>.</w:t>
      </w:r>
      <w:r>
        <w:br/>
      </w:r>
    </w:p>
    <w:p w14:paraId="151FA633" w14:textId="2A33A1B3" w:rsidR="00910F4C" w:rsidRPr="00910F4C" w:rsidRDefault="00910F4C" w:rsidP="00910F4C">
      <w:pPr>
        <w:pStyle w:val="Alnostext"/>
      </w:pPr>
      <w:r w:rsidRPr="00910F4C">
        <w:t>LIMIS administratoriui priėmus sprendimą dėl pasiūlyto termino ir patvirtinus jį  bus siunčiamas pranešimas prašymo autoriui apie priimtą sprendimą. Pranešimo siuntimui bus naudojamas el. pašto adresas nurodytas prie vartotojo nustatymų.</w:t>
      </w:r>
    </w:p>
    <w:p w14:paraId="60013AC9" w14:textId="06883EFF" w:rsidR="00910F4C" w:rsidRPr="00910F4C" w:rsidRDefault="00910F4C" w:rsidP="00910F4C">
      <w:pPr>
        <w:pStyle w:val="Alnostext"/>
      </w:pPr>
      <w:r w:rsidRPr="00910F4C">
        <w:t>Turinio lauko kintamieji:</w:t>
      </w:r>
    </w:p>
    <w:p w14:paraId="2A392BFA" w14:textId="0141E2DB" w:rsidR="00910F4C" w:rsidRPr="00910F4C" w:rsidRDefault="00910F4C" w:rsidP="00910F4C">
      <w:pPr>
        <w:pStyle w:val="Alnostext"/>
        <w:numPr>
          <w:ilvl w:val="0"/>
          <w:numId w:val="128"/>
        </w:numPr>
        <w:spacing w:before="0" w:after="0"/>
      </w:pPr>
      <w:r w:rsidRPr="00910F4C">
        <w:t xml:space="preserve">Prašymo data - prašymo pakeisti/įvesti data. </w:t>
      </w:r>
      <w:r>
        <w:t>L</w:t>
      </w:r>
      <w:r w:rsidRPr="00910F4C">
        <w:t xml:space="preserve">aukas </w:t>
      </w:r>
      <w:r>
        <w:t>{P</w:t>
      </w:r>
      <w:r w:rsidRPr="00910F4C">
        <w:t>akeitimo pateikimo data</w:t>
      </w:r>
      <w:r>
        <w:t>}</w:t>
      </w:r>
      <w:r w:rsidRPr="00910F4C">
        <w:t>;</w:t>
      </w:r>
    </w:p>
    <w:p w14:paraId="6E58F26E" w14:textId="7086093F" w:rsidR="00910F4C" w:rsidRPr="00910F4C" w:rsidRDefault="00910F4C" w:rsidP="00910F4C">
      <w:pPr>
        <w:pStyle w:val="Alnostext"/>
        <w:numPr>
          <w:ilvl w:val="0"/>
          <w:numId w:val="128"/>
        </w:numPr>
        <w:spacing w:before="0" w:after="0"/>
      </w:pPr>
      <w:r>
        <w:t>Į</w:t>
      </w:r>
      <w:r w:rsidRPr="00910F4C">
        <w:t xml:space="preserve">vesti naują / pakeisti esamą - nustatomas pagal lauką </w:t>
      </w:r>
      <w:r>
        <w:t>{P</w:t>
      </w:r>
      <w:r w:rsidRPr="00910F4C">
        <w:t>akeitimo pobūdis</w:t>
      </w:r>
      <w:r>
        <w:t>}</w:t>
      </w:r>
      <w:r w:rsidRPr="00910F4C">
        <w:t xml:space="preserve">. </w:t>
      </w:r>
      <w:r>
        <w:t>„Į</w:t>
      </w:r>
      <w:r w:rsidRPr="00910F4C">
        <w:t xml:space="preserve">vesti naują reikšmę" jeigu pakeitimo pobūdis "Nauja reikšmė"; </w:t>
      </w:r>
      <w:r>
        <w:t>„P</w:t>
      </w:r>
      <w:r w:rsidRPr="00910F4C">
        <w:t>akeisti įvestą reikšmę</w:t>
      </w:r>
      <w:r>
        <w:t>“</w:t>
      </w:r>
      <w:r w:rsidRPr="00910F4C">
        <w:t xml:space="preserve"> jeigu pobūdis "Pakeista reikšmė";</w:t>
      </w:r>
    </w:p>
    <w:p w14:paraId="65595348" w14:textId="72C4C7B5" w:rsidR="00910F4C" w:rsidRPr="00910F4C" w:rsidRDefault="00910F4C" w:rsidP="00910F4C">
      <w:pPr>
        <w:pStyle w:val="Alnostext"/>
        <w:numPr>
          <w:ilvl w:val="0"/>
          <w:numId w:val="128"/>
        </w:numPr>
        <w:spacing w:before="0" w:after="0"/>
      </w:pPr>
      <w:r w:rsidRPr="00910F4C">
        <w:t xml:space="preserve">Priimta / Priimta iš dalies / Atmesta - LIMIS administratoriaus priimtas sprendimas laukas </w:t>
      </w:r>
      <w:r>
        <w:t>{</w:t>
      </w:r>
      <w:r w:rsidRPr="00910F4C">
        <w:t>Sprendimas</w:t>
      </w:r>
      <w:r>
        <w:t>}</w:t>
      </w:r>
      <w:r w:rsidRPr="00910F4C">
        <w:t>;</w:t>
      </w:r>
    </w:p>
    <w:p w14:paraId="2EDCCB99" w14:textId="1932F5A5" w:rsidR="00910F4C" w:rsidRPr="00910F4C" w:rsidRDefault="00910F4C" w:rsidP="00910F4C">
      <w:pPr>
        <w:pStyle w:val="Alnostext"/>
        <w:numPr>
          <w:ilvl w:val="0"/>
          <w:numId w:val="128"/>
        </w:numPr>
        <w:spacing w:before="0" w:after="0"/>
      </w:pPr>
      <w:r>
        <w:t>P</w:t>
      </w:r>
      <w:r w:rsidRPr="00910F4C">
        <w:t xml:space="preserve">astabos turinys - pastaba  jeigu laukas </w:t>
      </w:r>
      <w:r>
        <w:t>{</w:t>
      </w:r>
      <w:r w:rsidRPr="00910F4C">
        <w:t>Pastaba</w:t>
      </w:r>
      <w:r>
        <w:t>}</w:t>
      </w:r>
      <w:r w:rsidRPr="00910F4C">
        <w:t xml:space="preserve"> buvo užpildytas. Kadangi pastaba pildoma tik priėmus sprendimą </w:t>
      </w:r>
      <w:r>
        <w:t>„</w:t>
      </w:r>
      <w:r w:rsidRPr="00910F4C">
        <w:t>Atmesta"</w:t>
      </w:r>
      <w:r>
        <w:t xml:space="preserve"> arba „Priimta iš dalies“</w:t>
      </w:r>
      <w:r w:rsidRPr="00910F4C">
        <w:t xml:space="preserve">. Jeigu laukas pastaba neužpildyta tai </w:t>
      </w:r>
      <w:r>
        <w:t>pastaba nebus</w:t>
      </w:r>
      <w:r w:rsidRPr="00910F4C">
        <w:t xml:space="preserve"> įtraukta į laišką;</w:t>
      </w:r>
    </w:p>
    <w:p w14:paraId="677B6946" w14:textId="3F97E593" w:rsidR="00910F4C" w:rsidRPr="00910F4C" w:rsidRDefault="00910F4C" w:rsidP="00910F4C">
      <w:pPr>
        <w:pStyle w:val="Alnostext"/>
        <w:numPr>
          <w:ilvl w:val="0"/>
          <w:numId w:val="128"/>
        </w:numPr>
        <w:spacing w:before="0" w:after="0"/>
      </w:pPr>
      <w:r w:rsidRPr="00910F4C">
        <w:t xml:space="preserve">Susijusių objektų: pirminės apskaitos numeris, inventorinis numeris, laikinas apskaitos numeris ir pavadinimas. Eilutė rodoma tik jeigu priimtas sprendimas </w:t>
      </w:r>
      <w:r>
        <w:t>„</w:t>
      </w:r>
      <w:r w:rsidRPr="00910F4C">
        <w:t xml:space="preserve">Atmesta". Šiame lauke per kablelį išvardintos susijusių objektų pirminės apskaitos numeriai laukas </w:t>
      </w:r>
      <w:r>
        <w:t>{</w:t>
      </w:r>
      <w:r w:rsidRPr="00910F4C">
        <w:t xml:space="preserve">Pirm. </w:t>
      </w:r>
      <w:proofErr w:type="spellStart"/>
      <w:r w:rsidRPr="00910F4C">
        <w:t>apsk</w:t>
      </w:r>
      <w:proofErr w:type="spellEnd"/>
      <w:r w:rsidRPr="00910F4C">
        <w:t xml:space="preserve">. </w:t>
      </w:r>
      <w:proofErr w:type="spellStart"/>
      <w:r w:rsidRPr="00910F4C">
        <w:t>nr.</w:t>
      </w:r>
      <w:proofErr w:type="spellEnd"/>
      <w:r>
        <w:t>}</w:t>
      </w:r>
      <w:r w:rsidRPr="00910F4C">
        <w:t>;</w:t>
      </w:r>
    </w:p>
    <w:p w14:paraId="04828138" w14:textId="11B5239D" w:rsidR="00910F4C" w:rsidRPr="00910F4C" w:rsidRDefault="00910F4C" w:rsidP="00910F4C">
      <w:pPr>
        <w:pStyle w:val="Alnostext"/>
        <w:numPr>
          <w:ilvl w:val="0"/>
          <w:numId w:val="128"/>
        </w:numPr>
        <w:spacing w:before="0" w:after="0"/>
      </w:pPr>
      <w:r w:rsidRPr="00910F4C">
        <w:t xml:space="preserve">Vardas - sistemos naudotojo siunčiančio pranešimą vardas iš darbuotojo kortelės, laukas </w:t>
      </w:r>
      <w:r>
        <w:t>{</w:t>
      </w:r>
      <w:r w:rsidRPr="00910F4C">
        <w:t>Asmens informacija / vardas</w:t>
      </w:r>
      <w:r>
        <w:t>}</w:t>
      </w:r>
      <w:r w:rsidRPr="00910F4C">
        <w:t>;</w:t>
      </w:r>
    </w:p>
    <w:p w14:paraId="1DA3EC35" w14:textId="16094ADF" w:rsidR="00910F4C" w:rsidRPr="00910F4C" w:rsidRDefault="00910F4C" w:rsidP="00910F4C">
      <w:pPr>
        <w:pStyle w:val="Alnostext"/>
        <w:numPr>
          <w:ilvl w:val="0"/>
          <w:numId w:val="128"/>
        </w:numPr>
        <w:spacing w:before="0" w:after="0"/>
      </w:pPr>
      <w:r w:rsidRPr="00910F4C">
        <w:t xml:space="preserve">Pavardė - sistemos naudotojo siunčiančio pranešimą pavardė iš darbuotojo kortelės, laukas </w:t>
      </w:r>
      <w:r>
        <w:t>{</w:t>
      </w:r>
      <w:r w:rsidRPr="00910F4C">
        <w:t>Asmens informacija / pavardė</w:t>
      </w:r>
      <w:r>
        <w:t>}</w:t>
      </w:r>
      <w:r w:rsidRPr="00910F4C">
        <w:t>;</w:t>
      </w:r>
    </w:p>
    <w:p w14:paraId="34A95CD6" w14:textId="31169A88" w:rsidR="00910F4C" w:rsidRPr="00910F4C" w:rsidRDefault="00910F4C" w:rsidP="00910F4C">
      <w:pPr>
        <w:pStyle w:val="Alnostext"/>
        <w:numPr>
          <w:ilvl w:val="0"/>
          <w:numId w:val="128"/>
        </w:numPr>
        <w:spacing w:before="0" w:after="0"/>
      </w:pPr>
      <w:r w:rsidRPr="00910F4C">
        <w:t xml:space="preserve">Pareigos - sistemos naudotojo siunčiančio pranešimą pareigos iš darbuotojo kortelės, laukas </w:t>
      </w:r>
      <w:r>
        <w:t>{</w:t>
      </w:r>
      <w:r w:rsidRPr="00910F4C">
        <w:t>Darbo vietos informacija / pareigos</w:t>
      </w:r>
      <w:r>
        <w:t>}</w:t>
      </w:r>
      <w:r w:rsidRPr="00910F4C">
        <w:t>;</w:t>
      </w:r>
    </w:p>
    <w:p w14:paraId="605B3E54" w14:textId="064D10B3" w:rsidR="00910F4C" w:rsidRPr="00910F4C" w:rsidRDefault="00910F4C" w:rsidP="00910F4C">
      <w:pPr>
        <w:pStyle w:val="Alnostext"/>
        <w:numPr>
          <w:ilvl w:val="0"/>
          <w:numId w:val="128"/>
        </w:numPr>
        <w:spacing w:before="0" w:after="0"/>
      </w:pPr>
      <w:r w:rsidRPr="00910F4C">
        <w:t xml:space="preserve">Skyriaus pavadinimas - iš pranešimą siunčiančio darbuotojo kortelės lauko </w:t>
      </w:r>
      <w:r>
        <w:t>{</w:t>
      </w:r>
      <w:r w:rsidRPr="00910F4C">
        <w:t>Darbo vietos informacija / pareigos / skyrius filialas padalinys</w:t>
      </w:r>
      <w:r>
        <w:t>}</w:t>
      </w:r>
      <w:r w:rsidRPr="00910F4C">
        <w:t>;</w:t>
      </w:r>
    </w:p>
    <w:p w14:paraId="27730C63" w14:textId="78774320" w:rsidR="00910F4C" w:rsidRPr="00910F4C" w:rsidRDefault="00910F4C" w:rsidP="00910F4C">
      <w:pPr>
        <w:pStyle w:val="Alnostext"/>
        <w:numPr>
          <w:ilvl w:val="0"/>
          <w:numId w:val="128"/>
        </w:numPr>
        <w:spacing w:before="0" w:after="0"/>
      </w:pPr>
      <w:r w:rsidRPr="00910F4C">
        <w:t>Muziejaus pavadinimas -</w:t>
      </w:r>
      <w:r>
        <w:t xml:space="preserve"> </w:t>
      </w:r>
      <w:r w:rsidRPr="00910F4C">
        <w:t xml:space="preserve">iš pranešimą siunčiančio darbuotojo kortelės lauko </w:t>
      </w:r>
      <w:r>
        <w:t>{</w:t>
      </w:r>
      <w:r w:rsidRPr="00910F4C">
        <w:t>Darbo vietos informacija / muziejus</w:t>
      </w:r>
      <w:r>
        <w:t>}</w:t>
      </w:r>
      <w:r w:rsidRPr="00910F4C">
        <w:t>;</w:t>
      </w:r>
    </w:p>
    <w:p w14:paraId="03AEECB6" w14:textId="27C3D1DC" w:rsidR="00910F4C" w:rsidRPr="00910F4C" w:rsidRDefault="00910F4C" w:rsidP="00910F4C">
      <w:pPr>
        <w:pStyle w:val="Alnostext"/>
        <w:numPr>
          <w:ilvl w:val="0"/>
          <w:numId w:val="128"/>
        </w:numPr>
        <w:spacing w:before="0" w:after="0"/>
      </w:pPr>
      <w:r w:rsidRPr="00910F4C">
        <w:t>Telefonas -</w:t>
      </w:r>
      <w:r>
        <w:t xml:space="preserve"> </w:t>
      </w:r>
      <w:r w:rsidRPr="00910F4C">
        <w:t xml:space="preserve">iš pranešimą siunčiančio darbuotojo kortelės </w:t>
      </w:r>
      <w:r>
        <w:t>{</w:t>
      </w:r>
      <w:r w:rsidRPr="00910F4C">
        <w:t>Darbo vietos informacija / darbo telefonas</w:t>
      </w:r>
      <w:r>
        <w:t>}</w:t>
      </w:r>
      <w:r w:rsidRPr="00910F4C">
        <w:t>;</w:t>
      </w:r>
    </w:p>
    <w:p w14:paraId="4C3FF4B7" w14:textId="10B64EFF" w:rsidR="00910F4C" w:rsidRDefault="00910F4C" w:rsidP="00910F4C">
      <w:pPr>
        <w:pStyle w:val="Alnostext"/>
        <w:numPr>
          <w:ilvl w:val="0"/>
          <w:numId w:val="128"/>
        </w:numPr>
        <w:spacing w:before="0" w:after="0"/>
        <w:jc w:val="left"/>
      </w:pPr>
      <w:r w:rsidRPr="00910F4C">
        <w:t>El. paštas -</w:t>
      </w:r>
      <w:r>
        <w:t xml:space="preserve"> </w:t>
      </w:r>
      <w:r w:rsidRPr="00910F4C">
        <w:t xml:space="preserve">iš pranešimą siunčiančio darbuotojo kortelės </w:t>
      </w:r>
      <w:r>
        <w:t>{</w:t>
      </w:r>
      <w:r w:rsidRPr="00910F4C">
        <w:t>Darbo vietos informacija / el. pašto adresas</w:t>
      </w:r>
      <w:r>
        <w:t>}</w:t>
      </w:r>
      <w:r w:rsidRPr="00910F4C">
        <w:t>.</w:t>
      </w:r>
    </w:p>
    <w:p w14:paraId="3D0156D1" w14:textId="3DC6FCF1" w:rsidR="00910F4C" w:rsidRDefault="00910F4C" w:rsidP="00910F4C">
      <w:pPr>
        <w:pStyle w:val="Heading3"/>
      </w:pPr>
      <w:bookmarkStart w:id="203" w:name="_Toc169621484"/>
      <w:r>
        <w:t>Pranešimas naudotojui apie LIMIS administratoriaus pakeitimus bendramuziejiniuose klasifikatoriuose</w:t>
      </w:r>
      <w:bookmarkEnd w:id="203"/>
    </w:p>
    <w:p w14:paraId="15E272AF" w14:textId="0A97B6F1" w:rsidR="00910F4C" w:rsidRDefault="00910F4C" w:rsidP="00910F4C">
      <w:pPr>
        <w:pStyle w:val="Alnostext"/>
      </w:pPr>
      <w:r w:rsidRPr="00910F4C">
        <w:t>Tais atvejais</w:t>
      </w:r>
      <w:r>
        <w:t>,</w:t>
      </w:r>
      <w:r w:rsidRPr="00910F4C">
        <w:t xml:space="preserve"> kada terminai keičiami administratoriaus iniciatyva LIMIS ir nėra konkretaus vartotojo prašymo vartotojų informavimas bus vykdomas </w:t>
      </w:r>
      <w:r>
        <w:t>pasirinkimu Taip / Ne</w:t>
      </w:r>
      <w:r w:rsidRPr="00910F4C">
        <w:t>.</w:t>
      </w:r>
    </w:p>
    <w:p w14:paraId="7952049A" w14:textId="4D20C45D" w:rsidR="00910F4C" w:rsidRDefault="00910F4C" w:rsidP="00910F4C">
      <w:pPr>
        <w:pStyle w:val="Alnostext"/>
      </w:pPr>
      <w:r>
        <w:t>Norint išsiųsti pranešimą naudotojams apie klasifikatoriaus reikšmės pakeitimą iniciavus adm</w:t>
      </w:r>
      <w:r w:rsidR="00D2447B">
        <w:t>inistratoriui, atlikite šiuos veiksmus:</w:t>
      </w:r>
    </w:p>
    <w:p w14:paraId="7D1A0CD5" w14:textId="29335EC3" w:rsidR="00D2447B" w:rsidRDefault="00D2447B" w:rsidP="00D2447B">
      <w:pPr>
        <w:pStyle w:val="Alnostext"/>
        <w:numPr>
          <w:ilvl w:val="0"/>
          <w:numId w:val="129"/>
        </w:numPr>
        <w:jc w:val="left"/>
      </w:pPr>
      <w:r w:rsidRPr="00D2447B">
        <w:t>Įtraukite naują reikšmę į klasifikatorių.</w:t>
      </w:r>
      <w:r w:rsidRPr="00D2447B">
        <w:br/>
        <w:t xml:space="preserve">Kaip tai padaryti skaitykite skyrelyje </w:t>
      </w:r>
      <w:hyperlink w:anchor="_Įtraukti_naują_reikšmę" w:history="1">
        <w:r w:rsidRPr="00D2447B">
          <w:rPr>
            <w:rStyle w:val="Hyperlink"/>
            <w:i/>
            <w:color w:val="auto"/>
            <w:u w:val="none"/>
            <w:lang w:val="lt-LT"/>
          </w:rPr>
          <w:t>Įtraukti naują reikšmę į klasifikatorių (40 psl.)</w:t>
        </w:r>
        <w:r w:rsidRPr="00D2447B">
          <w:rPr>
            <w:rStyle w:val="Hyperlink"/>
            <w:u w:val="none"/>
            <w:lang w:val="lt-LT"/>
          </w:rPr>
          <w:t>.</w:t>
        </w:r>
      </w:hyperlink>
    </w:p>
    <w:p w14:paraId="65BCB942" w14:textId="47B05481" w:rsidR="00D2447B" w:rsidRDefault="00D2447B" w:rsidP="00D2447B">
      <w:pPr>
        <w:pStyle w:val="Alnostext"/>
        <w:ind w:left="720"/>
        <w:jc w:val="left"/>
      </w:pPr>
      <w:r>
        <w:t>ARBA</w:t>
      </w:r>
    </w:p>
    <w:p w14:paraId="52A6AE22" w14:textId="32C72BF1" w:rsidR="00D2447B" w:rsidRDefault="00D2447B" w:rsidP="00D2447B">
      <w:pPr>
        <w:pStyle w:val="Alnostext"/>
        <w:ind w:left="720"/>
        <w:jc w:val="left"/>
      </w:pPr>
      <w:r>
        <w:t>Redaguokite klasifikatoriaus reikšmės duomenis.</w:t>
      </w:r>
      <w:r>
        <w:br/>
        <w:t xml:space="preserve">Kaip tai padaryti skaitykite skyrelyje </w:t>
      </w:r>
      <w:hyperlink w:anchor="_Redaguoti_klasifikatoriaus_reikšmės" w:history="1">
        <w:r w:rsidRPr="00D2447B">
          <w:rPr>
            <w:rStyle w:val="Hyperlink"/>
            <w:i/>
            <w:color w:val="auto"/>
            <w:u w:val="none"/>
            <w:lang w:val="lt-LT"/>
          </w:rPr>
          <w:t>Redaguoti klasifikatoriaus reikšmės duomenis (43 psl.)</w:t>
        </w:r>
      </w:hyperlink>
      <w:r>
        <w:t>.</w:t>
      </w:r>
    </w:p>
    <w:p w14:paraId="76B788CE" w14:textId="6CB6275F" w:rsidR="00D2447B" w:rsidRDefault="00D2447B" w:rsidP="00D2447B">
      <w:pPr>
        <w:pStyle w:val="Alnostext"/>
        <w:numPr>
          <w:ilvl w:val="0"/>
          <w:numId w:val="129"/>
        </w:numPr>
        <w:jc w:val="left"/>
      </w:pPr>
      <w:r>
        <w:lastRenderedPageBreak/>
        <w:t xml:space="preserve">Įvedę naują reikšmę arba paredagavę esamą ir norėdami išsiųsti pranešimą apie atliktą veiksmą naudotojams, spauskite </w:t>
      </w:r>
      <w:r w:rsidRPr="00D2447B">
        <w:rPr>
          <w:b/>
        </w:rPr>
        <w:t>[Išsaugoti ir informuoti]</w:t>
      </w:r>
      <w:r>
        <w:t>.</w:t>
      </w:r>
    </w:p>
    <w:p w14:paraId="2311538F" w14:textId="4109C4EE" w:rsidR="00D2447B" w:rsidRDefault="00D2447B" w:rsidP="00D2447B">
      <w:pPr>
        <w:pStyle w:val="Alnostext"/>
        <w:ind w:left="720"/>
        <w:jc w:val="left"/>
      </w:pPr>
      <w:r w:rsidRPr="00D2447B">
        <w:rPr>
          <w:noProof/>
        </w:rPr>
        <w:drawing>
          <wp:inline distT="0" distB="0" distL="0" distR="0" wp14:anchorId="40A49C32" wp14:editId="58795048">
            <wp:extent cx="5850890" cy="2867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850890" cy="2867025"/>
                    </a:xfrm>
                    <a:prstGeom prst="rect">
                      <a:avLst/>
                    </a:prstGeom>
                  </pic:spPr>
                </pic:pic>
              </a:graphicData>
            </a:graphic>
          </wp:inline>
        </w:drawing>
      </w:r>
    </w:p>
    <w:p w14:paraId="2ED4B215" w14:textId="45FC597E" w:rsidR="00D2447B" w:rsidRDefault="00D2447B" w:rsidP="00D2447B">
      <w:pPr>
        <w:pStyle w:val="Alnostext"/>
        <w:numPr>
          <w:ilvl w:val="0"/>
          <w:numId w:val="129"/>
        </w:numPr>
        <w:jc w:val="left"/>
      </w:pPr>
      <w:r>
        <w:t xml:space="preserve">Jei pranešimo siųsti nenorite – spauskite </w:t>
      </w:r>
      <w:r w:rsidRPr="00D2447B">
        <w:rPr>
          <w:b/>
        </w:rPr>
        <w:t>[Išsaugoti]</w:t>
      </w:r>
      <w:r>
        <w:t>.</w:t>
      </w:r>
    </w:p>
    <w:p w14:paraId="00E658E1" w14:textId="1BBAC0DA" w:rsidR="00D2447B" w:rsidRDefault="00D2447B" w:rsidP="00D2447B">
      <w:pPr>
        <w:pStyle w:val="Alnostext"/>
      </w:pPr>
      <w:r>
        <w:t>Turinio lauko kintamieji:</w:t>
      </w:r>
    </w:p>
    <w:p w14:paraId="1FEC6457" w14:textId="44183101" w:rsidR="00D2447B" w:rsidRDefault="00D2447B" w:rsidP="00D2447B">
      <w:pPr>
        <w:pStyle w:val="Alnostext"/>
        <w:numPr>
          <w:ilvl w:val="0"/>
          <w:numId w:val="130"/>
        </w:numPr>
        <w:spacing w:before="0" w:after="0"/>
      </w:pPr>
      <w:r>
        <w:t>Klasifikatoriaus pavadinimas  - klasifikatoriaus pavadinimas kuriame buvo įvesta nauja reikšmė;</w:t>
      </w:r>
    </w:p>
    <w:p w14:paraId="4AD224B7" w14:textId="409702F1" w:rsidR="00D2447B" w:rsidRDefault="00D2447B" w:rsidP="00D2447B">
      <w:pPr>
        <w:pStyle w:val="Alnostext"/>
        <w:numPr>
          <w:ilvl w:val="0"/>
          <w:numId w:val="130"/>
        </w:numPr>
        <w:spacing w:before="0" w:after="0"/>
      </w:pPr>
      <w:r>
        <w:t>Įvestas / pakeistas - priklausomai ar buvo įvesta nauja reikšmė ar paredaguota esama;</w:t>
      </w:r>
    </w:p>
    <w:p w14:paraId="7AD74DEA" w14:textId="7A587443" w:rsidR="00D2447B" w:rsidRDefault="00D2447B" w:rsidP="00D2447B">
      <w:pPr>
        <w:pStyle w:val="Alnostext"/>
        <w:numPr>
          <w:ilvl w:val="0"/>
          <w:numId w:val="130"/>
        </w:numPr>
        <w:spacing w:before="0" w:after="0"/>
      </w:pPr>
      <w:r>
        <w:t>Klasifikatoriaus terminas - nauja / pakeista klasifikatoriaus reikšmė. Laukas {Pagrindinis terminas};</w:t>
      </w:r>
    </w:p>
    <w:p w14:paraId="30D512D4" w14:textId="454770EF" w:rsidR="00D2447B" w:rsidRDefault="00D2447B" w:rsidP="00D2447B">
      <w:pPr>
        <w:pStyle w:val="Alnostext"/>
        <w:numPr>
          <w:ilvl w:val="0"/>
          <w:numId w:val="130"/>
        </w:numPr>
        <w:spacing w:before="0" w:after="0"/>
      </w:pPr>
      <w:r>
        <w:t>Vardas - sistemos naudotojo siunčiančio pranešimą vardas iš darbuotojo kortelės, laukas {Asmens informacija / vardas};</w:t>
      </w:r>
    </w:p>
    <w:p w14:paraId="79401C90" w14:textId="69E505C3" w:rsidR="00D2447B" w:rsidRDefault="00D2447B" w:rsidP="00D2447B">
      <w:pPr>
        <w:pStyle w:val="Alnostext"/>
        <w:numPr>
          <w:ilvl w:val="0"/>
          <w:numId w:val="130"/>
        </w:numPr>
        <w:spacing w:before="0" w:after="0"/>
      </w:pPr>
      <w:r>
        <w:t>Pavardė - sistemos naudotojo siunčiančio pranešimą pavardė iš darbuotojo kortelės, laukas {Asmens informacija / pavardė};</w:t>
      </w:r>
    </w:p>
    <w:p w14:paraId="2B94C071" w14:textId="2E832607" w:rsidR="00D2447B" w:rsidRDefault="00D2447B" w:rsidP="00D2447B">
      <w:pPr>
        <w:pStyle w:val="Alnostext"/>
        <w:numPr>
          <w:ilvl w:val="0"/>
          <w:numId w:val="130"/>
        </w:numPr>
        <w:spacing w:before="0" w:after="0"/>
      </w:pPr>
      <w:r>
        <w:t>Pareigos - sistemos naudotojo siunčiančio pranešimą pareigos iš darbuotojo kortelės, laukas {Darbo vietos informacija / pareigos};</w:t>
      </w:r>
    </w:p>
    <w:p w14:paraId="04A779E8" w14:textId="305E9044" w:rsidR="00D2447B" w:rsidRDefault="00D2447B" w:rsidP="00D2447B">
      <w:pPr>
        <w:pStyle w:val="Alnostext"/>
        <w:numPr>
          <w:ilvl w:val="0"/>
          <w:numId w:val="130"/>
        </w:numPr>
        <w:spacing w:before="0" w:after="0"/>
      </w:pPr>
      <w:r>
        <w:t>Skyriaus pavadinimas - iš pranešimą siunčiančio darbuotojo kortelės lauko {Darbo vietos informacija / pareigos / skyrius filialas padalinys};</w:t>
      </w:r>
    </w:p>
    <w:p w14:paraId="27FC7E5E" w14:textId="193D9027" w:rsidR="00D2447B" w:rsidRDefault="00D2447B" w:rsidP="00D2447B">
      <w:pPr>
        <w:pStyle w:val="Alnostext"/>
        <w:numPr>
          <w:ilvl w:val="0"/>
          <w:numId w:val="130"/>
        </w:numPr>
        <w:spacing w:before="0" w:after="0"/>
      </w:pPr>
      <w:r>
        <w:t>Muziejaus pavadinimas -iš pranešimą siunčiančio darbuotojo kortelės lauko {Darbo vietos informacija / muziejus};</w:t>
      </w:r>
    </w:p>
    <w:p w14:paraId="1C88A1C2" w14:textId="5681500E" w:rsidR="00D2447B" w:rsidRDefault="00D2447B" w:rsidP="00D2447B">
      <w:pPr>
        <w:pStyle w:val="Alnostext"/>
        <w:numPr>
          <w:ilvl w:val="0"/>
          <w:numId w:val="130"/>
        </w:numPr>
        <w:spacing w:before="0" w:after="0"/>
      </w:pPr>
      <w:r>
        <w:t>Telefonas - iš pranešimą siunčiančio darbuotojo kortelės {Darbo vietos informacija / darbo telefonas};</w:t>
      </w:r>
    </w:p>
    <w:p w14:paraId="7D021E3F" w14:textId="2A59610B" w:rsidR="00D2447B" w:rsidRPr="00D2447B" w:rsidRDefault="00D2447B" w:rsidP="00D2447B">
      <w:pPr>
        <w:pStyle w:val="Alnostext"/>
        <w:numPr>
          <w:ilvl w:val="0"/>
          <w:numId w:val="130"/>
        </w:numPr>
        <w:spacing w:before="0" w:after="0"/>
        <w:jc w:val="left"/>
      </w:pPr>
      <w:r>
        <w:t>El. paštas - iš pranešimą siunčiančio darbuotojo kortelės {Darbo vietos informacija / el. pašto adresas}.</w:t>
      </w:r>
    </w:p>
    <w:p w14:paraId="1E548665" w14:textId="77777777" w:rsidR="00390E79" w:rsidRPr="002D2C39" w:rsidRDefault="00390E79" w:rsidP="00390E79">
      <w:pPr>
        <w:pStyle w:val="Heading2"/>
      </w:pPr>
      <w:bookmarkStart w:id="204" w:name="_Toc125997377"/>
      <w:bookmarkStart w:id="205" w:name="_Ref126239306"/>
      <w:bookmarkStart w:id="206" w:name="_Ref126239319"/>
      <w:bookmarkStart w:id="207" w:name="_Toc169621485"/>
      <w:proofErr w:type="spellStart"/>
      <w:r w:rsidRPr="002D2C39">
        <w:t>Bendramuziejinio</w:t>
      </w:r>
      <w:proofErr w:type="spellEnd"/>
      <w:r w:rsidRPr="002D2C39">
        <w:t xml:space="preserve"> klasifikatoriaus „Meno kūrinių, jų autorių ir autorių turtinių teisių turėtojų duomenų bazė“ valdymas</w:t>
      </w:r>
      <w:bookmarkEnd w:id="204"/>
      <w:bookmarkEnd w:id="205"/>
      <w:bookmarkEnd w:id="206"/>
      <w:bookmarkEnd w:id="207"/>
    </w:p>
    <w:p w14:paraId="2BB48BD0" w14:textId="77777777" w:rsidR="00390E79" w:rsidRPr="002D2C39" w:rsidRDefault="00390E79" w:rsidP="00390E79">
      <w:pPr>
        <w:pStyle w:val="Alnostext"/>
      </w:pPr>
      <w:r w:rsidRPr="002D2C39">
        <w:t>Paskirtis – aprašyti dar nežinomus meno kūrinius ir mokslinius tyrimus bei jų autorius.</w:t>
      </w:r>
    </w:p>
    <w:p w14:paraId="48646A1A" w14:textId="77777777" w:rsidR="00390E79" w:rsidRPr="002D2C39" w:rsidRDefault="00390E79" w:rsidP="00390E79">
      <w:pPr>
        <w:pStyle w:val="Alnostext"/>
        <w:rPr>
          <w:b/>
        </w:rPr>
      </w:pPr>
      <w:r w:rsidRPr="002D2C39">
        <w:rPr>
          <w:b/>
        </w:rPr>
        <w:t>Kas gali atlikti</w:t>
      </w:r>
    </w:p>
    <w:p w14:paraId="4F47427C" w14:textId="77777777" w:rsidR="00390E79" w:rsidRPr="002D2C39" w:rsidRDefault="00390E79" w:rsidP="00390E79">
      <w:pPr>
        <w:pStyle w:val="Alnostext"/>
      </w:pPr>
      <w:r w:rsidRPr="002D2C39">
        <w:t>Administratorius arba muziejaus darbuotojas.</w:t>
      </w:r>
    </w:p>
    <w:p w14:paraId="7BCE5D1E" w14:textId="77777777" w:rsidR="00390E79" w:rsidRPr="002D2C39" w:rsidRDefault="00390E79" w:rsidP="00390E79">
      <w:pPr>
        <w:pStyle w:val="HeadingB"/>
        <w:rPr>
          <w:noProof w:val="0"/>
        </w:rPr>
      </w:pPr>
      <w:r w:rsidRPr="002D2C39">
        <w:rPr>
          <w:noProof w:val="0"/>
        </w:rPr>
        <w:t>Kaip atlikti</w:t>
      </w:r>
    </w:p>
    <w:p w14:paraId="36D75271" w14:textId="77777777" w:rsidR="00390E79" w:rsidRPr="002D2C39" w:rsidRDefault="00390E79" w:rsidP="00F44EA3">
      <w:pPr>
        <w:pStyle w:val="Alnostext"/>
        <w:numPr>
          <w:ilvl w:val="0"/>
          <w:numId w:val="120"/>
        </w:numPr>
      </w:pPr>
      <w:r w:rsidRPr="002D2C39">
        <w:t xml:space="preserve">Pasirinkite meniu </w:t>
      </w:r>
      <w:r w:rsidRPr="002D2C39">
        <w:rPr>
          <w:b/>
          <w:i/>
        </w:rPr>
        <w:t xml:space="preserve">Klasifikatoriai -&gt; </w:t>
      </w:r>
      <w:proofErr w:type="spellStart"/>
      <w:r w:rsidRPr="002D2C39">
        <w:rPr>
          <w:b/>
          <w:i/>
        </w:rPr>
        <w:t>Bendramuziejiniai</w:t>
      </w:r>
      <w:proofErr w:type="spellEnd"/>
      <w:r w:rsidRPr="002D2C39">
        <w:rPr>
          <w:b/>
          <w:i/>
        </w:rPr>
        <w:t xml:space="preserve"> klasifikatoriai -&gt; Meno kūrinių, jų autorių ir autorių turtinių teisių turėtojų duomenų bazė</w:t>
      </w:r>
      <w:r w:rsidRPr="002D2C39">
        <w:t xml:space="preserve">. Atveriamas </w:t>
      </w:r>
      <w:r w:rsidRPr="002D2C39">
        <w:rPr>
          <w:i/>
        </w:rPr>
        <w:t>Meno kūrinių, jų autorių ir autorių turtinių teisių turėtojų duomenų bazės</w:t>
      </w:r>
      <w:r w:rsidRPr="002D2C39">
        <w:t xml:space="preserve"> paieškos rezultatų sąrašo langas</w:t>
      </w:r>
    </w:p>
    <w:p w14:paraId="7D828D57" w14:textId="75CEBE8F" w:rsidR="00390E79" w:rsidRPr="002D2C39" w:rsidRDefault="00C16393" w:rsidP="00390E79">
      <w:pPr>
        <w:pStyle w:val="Alnostext"/>
        <w:ind w:left="757"/>
      </w:pPr>
      <w:r w:rsidRPr="002D2C39">
        <w:rPr>
          <w:noProof/>
        </w:rPr>
        <w:lastRenderedPageBreak/>
        <w:drawing>
          <wp:inline distT="0" distB="0" distL="0" distR="0" wp14:anchorId="0B0698F3" wp14:editId="031130B9">
            <wp:extent cx="5852160" cy="1874520"/>
            <wp:effectExtent l="19050" t="19050" r="15240" b="1143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52160" cy="1874520"/>
                    </a:xfrm>
                    <a:prstGeom prst="rect">
                      <a:avLst/>
                    </a:prstGeom>
                    <a:noFill/>
                    <a:ln w="3175">
                      <a:solidFill>
                        <a:schemeClr val="tx1"/>
                      </a:solidFill>
                    </a:ln>
                  </pic:spPr>
                </pic:pic>
              </a:graphicData>
            </a:graphic>
          </wp:inline>
        </w:drawing>
      </w:r>
    </w:p>
    <w:p w14:paraId="14755013" w14:textId="77777777" w:rsidR="00390E79" w:rsidRPr="002D2C39" w:rsidRDefault="00390E79" w:rsidP="00F44EA3">
      <w:pPr>
        <w:pStyle w:val="Alnostext"/>
        <w:numPr>
          <w:ilvl w:val="0"/>
          <w:numId w:val="120"/>
        </w:numPr>
      </w:pPr>
      <w:r w:rsidRPr="002D2C39">
        <w:t xml:space="preserve">Norint atlikti jau sukurtų meno kūrinių paiešką, įveskite reikšmes ar pažymėkite kriterijus pagal kuriuos norite atlikti ir spauskite mygtuką </w:t>
      </w:r>
      <w:r w:rsidRPr="002D2C39">
        <w:rPr>
          <w:b/>
        </w:rPr>
        <w:t>[Ieškoti]</w:t>
      </w:r>
    </w:p>
    <w:p w14:paraId="738D99FA" w14:textId="77777777" w:rsidR="00390E79" w:rsidRPr="002D2C39" w:rsidRDefault="00390E79" w:rsidP="00F44EA3">
      <w:pPr>
        <w:pStyle w:val="Alnostext"/>
        <w:numPr>
          <w:ilvl w:val="0"/>
          <w:numId w:val="120"/>
        </w:numPr>
      </w:pPr>
      <w:r w:rsidRPr="002D2C39">
        <w:t xml:space="preserve">Pateiktame rezultatų sąraše norint peržiūrėti aprašytą meno kūrinį, paspauskite ant meno kūrinio pavadinimo – bus atveriamas meno kūrinio peržiūros langas </w:t>
      </w:r>
    </w:p>
    <w:p w14:paraId="1A590B0D" w14:textId="33B4599C" w:rsidR="00390E79" w:rsidRPr="002D2C39" w:rsidRDefault="00390E79" w:rsidP="00F44EA3">
      <w:pPr>
        <w:pStyle w:val="Alnostext"/>
        <w:numPr>
          <w:ilvl w:val="0"/>
          <w:numId w:val="120"/>
        </w:numPr>
      </w:pPr>
      <w:r w:rsidRPr="002D2C39">
        <w:t xml:space="preserve">Norint redaguoti, paspauskite redagavimo ikoną </w:t>
      </w:r>
      <w:r w:rsidR="00C16393" w:rsidRPr="002D2C39">
        <w:rPr>
          <w:noProof/>
        </w:rPr>
        <w:drawing>
          <wp:inline distT="0" distB="0" distL="0" distR="0" wp14:anchorId="50C47274" wp14:editId="2626A5D3">
            <wp:extent cx="152400" cy="144780"/>
            <wp:effectExtent l="0" t="0" r="0" b="0"/>
            <wp:docPr id="14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p>
    <w:p w14:paraId="6509B5AE" w14:textId="5EA62057" w:rsidR="00390E79" w:rsidRPr="002D2C39" w:rsidRDefault="00390E79" w:rsidP="00F44EA3">
      <w:pPr>
        <w:pStyle w:val="Alnostext"/>
        <w:numPr>
          <w:ilvl w:val="0"/>
          <w:numId w:val="120"/>
        </w:numPr>
      </w:pPr>
      <w:r w:rsidRPr="002D2C39">
        <w:t xml:space="preserve">Norint ištrinti aprašytą meno kūrinį - </w:t>
      </w:r>
      <w:r w:rsidR="00C16393" w:rsidRPr="002D2C39">
        <w:rPr>
          <w:noProof/>
        </w:rPr>
        <w:drawing>
          <wp:inline distT="0" distB="0" distL="0" distR="0" wp14:anchorId="20DF3B10" wp14:editId="65E35E50">
            <wp:extent cx="190500" cy="175260"/>
            <wp:effectExtent l="0" t="0" r="0" b="0"/>
            <wp:docPr id="141"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2D2C39">
        <w:t>.</w:t>
      </w:r>
    </w:p>
    <w:p w14:paraId="408BCABF" w14:textId="77777777" w:rsidR="00390E79" w:rsidRPr="002D2C39" w:rsidRDefault="00390E79" w:rsidP="00F44EA3">
      <w:pPr>
        <w:pStyle w:val="Alnostext"/>
        <w:numPr>
          <w:ilvl w:val="0"/>
          <w:numId w:val="120"/>
        </w:numPr>
      </w:pPr>
      <w:r w:rsidRPr="002D2C39">
        <w:t xml:space="preserve">Norėdami aprašyti naują meno kūrinį ar jo autorių paspauskite paieškos lango viršuje esantį mygtuką </w:t>
      </w:r>
      <w:r w:rsidRPr="002D2C39">
        <w:rPr>
          <w:b/>
        </w:rPr>
        <w:t xml:space="preserve">[Naujas]. </w:t>
      </w:r>
      <w:r w:rsidRPr="002D2C39">
        <w:t xml:space="preserve">Bus atveriamas langas </w:t>
      </w:r>
      <w:r w:rsidRPr="002D2C39">
        <w:rPr>
          <w:i/>
        </w:rPr>
        <w:t xml:space="preserve">Meno kūrinių, jų autorių ir autorių turtinių teisių turėtojų duomenų bazė </w:t>
      </w:r>
      <w:r w:rsidRPr="002D2C39">
        <w:t>langas</w:t>
      </w:r>
    </w:p>
    <w:p w14:paraId="4DEDE8DD" w14:textId="0314489B" w:rsidR="00390E79" w:rsidRPr="002D2C39" w:rsidRDefault="00C16393" w:rsidP="00390E79">
      <w:pPr>
        <w:pStyle w:val="Alnostext"/>
        <w:ind w:left="757"/>
      </w:pPr>
      <w:r w:rsidRPr="002D2C39">
        <w:rPr>
          <w:noProof/>
        </w:rPr>
        <w:drawing>
          <wp:inline distT="0" distB="0" distL="0" distR="0" wp14:anchorId="79321FFF" wp14:editId="22507124">
            <wp:extent cx="5859780" cy="2865120"/>
            <wp:effectExtent l="19050" t="19050" r="26670" b="11430"/>
            <wp:docPr id="142"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59780" cy="2865120"/>
                    </a:xfrm>
                    <a:prstGeom prst="rect">
                      <a:avLst/>
                    </a:prstGeom>
                    <a:noFill/>
                    <a:ln w="3175">
                      <a:solidFill>
                        <a:schemeClr val="tx1"/>
                      </a:solidFill>
                    </a:ln>
                  </pic:spPr>
                </pic:pic>
              </a:graphicData>
            </a:graphic>
          </wp:inline>
        </w:drawing>
      </w:r>
    </w:p>
    <w:p w14:paraId="3B0B3A35" w14:textId="77777777" w:rsidR="00390E79" w:rsidRPr="002D2C39" w:rsidRDefault="00390E79" w:rsidP="00F44EA3">
      <w:pPr>
        <w:pStyle w:val="Alnostext"/>
        <w:numPr>
          <w:ilvl w:val="0"/>
          <w:numId w:val="120"/>
        </w:numPr>
        <w:rPr>
          <w:b/>
        </w:rPr>
      </w:pPr>
      <w:r w:rsidRPr="002D2C39">
        <w:t xml:space="preserve">Užpildykite privalomus laukus ir paspauskite mygtuką </w:t>
      </w:r>
      <w:r w:rsidRPr="002D2C39">
        <w:rPr>
          <w:b/>
        </w:rPr>
        <w:t>[Išsaugoti]</w:t>
      </w:r>
      <w:r w:rsidRPr="002D2C39">
        <w:t xml:space="preserve">. </w:t>
      </w:r>
    </w:p>
    <w:p w14:paraId="09495C28" w14:textId="3E99A9BE" w:rsidR="00985EC7" w:rsidRPr="002D2C39" w:rsidRDefault="00390E79" w:rsidP="00985EC7">
      <w:pPr>
        <w:pStyle w:val="Pastaba"/>
        <w:keepNext/>
      </w:pPr>
      <w:r w:rsidRPr="002D2C39">
        <w:t>Vartotojui sukūrus naują reikšmę arba pakoregavus esančią reikšmę klasifikatoriuje „Meno kūrinių, jų autorių ir autorių turtinių teisių turėtojų duomenų bazė“ ji (reikšmė arba reikšmės korekcija) bus pateikiama tvirtinimui LIMIS-C administratoriui. Kol LIMIS-C administratorius nepatvirtins reikšmės, ji nebus viešinama klasifikatoriuje „Meno kūrinių, jų autorių ir autorių turtinių teisių turėtojų duomenų bazė“.</w:t>
      </w:r>
    </w:p>
    <w:p w14:paraId="014E6B63" w14:textId="77777777" w:rsidR="006532AC" w:rsidRPr="002D2C39" w:rsidRDefault="006532AC" w:rsidP="006532AC">
      <w:pPr>
        <w:pStyle w:val="Heading1"/>
        <w:rPr>
          <w:noProof w:val="0"/>
        </w:rPr>
      </w:pPr>
      <w:bookmarkStart w:id="208" w:name="_Toc169621486"/>
      <w:r w:rsidRPr="002D2C39">
        <w:rPr>
          <w:noProof w:val="0"/>
        </w:rPr>
        <w:lastRenderedPageBreak/>
        <w:t>z39.50 klasifikatoriaus administravimas</w:t>
      </w:r>
      <w:bookmarkEnd w:id="208"/>
    </w:p>
    <w:p w14:paraId="387A690A" w14:textId="77777777" w:rsidR="00610F5E" w:rsidRPr="002D2C39" w:rsidRDefault="00610F5E" w:rsidP="006532AC">
      <w:pPr>
        <w:pStyle w:val="Alnostext"/>
      </w:pPr>
      <w:r w:rsidRPr="002D2C39">
        <w:t>LIMIS-C posistemėje numatyta galimybė pridėti naują Z39.50 protokolą palaikantį duomenų teikėją į sąrašą, redaguoti pasirinkto duomenų teikėjo duomenis, pašalinti pasirinktą duomenų teikėją iš sąrašo.</w:t>
      </w:r>
    </w:p>
    <w:p w14:paraId="4B1C87B0" w14:textId="77777777" w:rsidR="004704A8" w:rsidRPr="002D2C39" w:rsidRDefault="006532AC" w:rsidP="006532AC">
      <w:pPr>
        <w:pStyle w:val="Alnostext"/>
      </w:pPr>
      <w:r w:rsidRPr="002D2C39">
        <w:t>Klasifikatorių z39.50 matyti ir administruoti gali tik LIMIS-C administratorius.</w:t>
      </w:r>
    </w:p>
    <w:p w14:paraId="208E5530" w14:textId="77777777" w:rsidR="006532AC" w:rsidRPr="002D2C39" w:rsidRDefault="004704A8" w:rsidP="00416525">
      <w:pPr>
        <w:pStyle w:val="Heading2"/>
      </w:pPr>
      <w:bookmarkStart w:id="209" w:name="_Toc169621487"/>
      <w:r w:rsidRPr="002D2C39">
        <w:t xml:space="preserve">Peržiūrėti </w:t>
      </w:r>
      <w:r w:rsidR="006532AC" w:rsidRPr="002D2C39">
        <w:t xml:space="preserve"> </w:t>
      </w:r>
      <w:r w:rsidRPr="002D2C39">
        <w:t>z39.50 klasifikatoriaus reikšmes</w:t>
      </w:r>
      <w:bookmarkEnd w:id="209"/>
    </w:p>
    <w:p w14:paraId="0F66DBA5" w14:textId="77777777" w:rsidR="003B3DD5" w:rsidRPr="002D2C39" w:rsidRDefault="003B3DD5" w:rsidP="003B3DD5">
      <w:pPr>
        <w:pStyle w:val="Alnostext"/>
        <w:keepNext/>
      </w:pPr>
      <w:r w:rsidRPr="002D2C39">
        <w:t>Norėdami peržiūrėti z39.50 klasifikatoriaus reikšmės duomenis, atlikite šiuos veiksmus:</w:t>
      </w:r>
    </w:p>
    <w:p w14:paraId="78050E2C" w14:textId="77777777" w:rsidR="003B3DD5" w:rsidRPr="002D2C39" w:rsidRDefault="003B3DD5" w:rsidP="0098289C">
      <w:pPr>
        <w:pStyle w:val="AlnosNumbered"/>
        <w:numPr>
          <w:ilvl w:val="0"/>
          <w:numId w:val="101"/>
        </w:numPr>
        <w:rPr>
          <w:rStyle w:val="CharMeniu"/>
          <w:rFonts w:cs="Times New Roman"/>
          <w:b w:val="0"/>
          <w:i w:val="0"/>
        </w:rPr>
      </w:pPr>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w:t>
      </w:r>
      <w:r w:rsidRPr="002D2C39">
        <w:rPr>
          <w:rStyle w:val="AlnostextChar"/>
        </w:rPr>
        <w:t>.</w:t>
      </w:r>
    </w:p>
    <w:p w14:paraId="74FDA7E4" w14:textId="77777777" w:rsidR="003B3DD5" w:rsidRPr="002D2C39" w:rsidRDefault="003B3DD5" w:rsidP="0098289C">
      <w:pPr>
        <w:pStyle w:val="AlnosNumbered"/>
        <w:numPr>
          <w:ilvl w:val="0"/>
          <w:numId w:val="101"/>
        </w:numPr>
      </w:pPr>
      <w:r w:rsidRPr="002D2C39">
        <w:rPr>
          <w:rStyle w:val="AlnostextChar"/>
        </w:rPr>
        <w:t>Spauskite nuorodą į klasifikatorių z39.50</w:t>
      </w:r>
      <w:r w:rsidRPr="002D2C39">
        <w:t>.</w:t>
      </w:r>
    </w:p>
    <w:p w14:paraId="421EC40C" w14:textId="77777777" w:rsidR="003B3DD5" w:rsidRPr="002D2C39" w:rsidRDefault="003B3DD5" w:rsidP="003B3DD5">
      <w:pPr>
        <w:pStyle w:val="BodyText"/>
      </w:pPr>
      <w:r w:rsidRPr="002D2C39">
        <w:t xml:space="preserve">Sistema atveria langą </w:t>
      </w:r>
      <w:proofErr w:type="spellStart"/>
      <w:r w:rsidRPr="002D2C39">
        <w:rPr>
          <w:rStyle w:val="CharLangas"/>
        </w:rPr>
        <w:t>Bendramuziejiniai</w:t>
      </w:r>
      <w:proofErr w:type="spellEnd"/>
      <w:r w:rsidRPr="002D2C39">
        <w:rPr>
          <w:rStyle w:val="CharLangas"/>
        </w:rPr>
        <w:t xml:space="preserve"> klasifikatoriai &gt; z39.50 teikėjai</w:t>
      </w:r>
      <w:r w:rsidRPr="002D2C39">
        <w:t>.</w:t>
      </w:r>
    </w:p>
    <w:p w14:paraId="3153E1B1" w14:textId="77777777" w:rsidR="003B3DD5" w:rsidRPr="002D2C39" w:rsidRDefault="003B3DD5" w:rsidP="003B3DD5">
      <w:pPr>
        <w:pStyle w:val="AlnosNumbered"/>
        <w:numPr>
          <w:ilvl w:val="0"/>
          <w:numId w:val="8"/>
        </w:numPr>
      </w:pPr>
      <w:r w:rsidRPr="002D2C39">
        <w:t>Suraskite norimą klasifikatoriaus reikšmę.</w:t>
      </w:r>
    </w:p>
    <w:p w14:paraId="7A061B43" w14:textId="77777777" w:rsidR="003B3DD5" w:rsidRPr="002D2C39" w:rsidRDefault="003B3DD5" w:rsidP="00416525">
      <w:pPr>
        <w:pStyle w:val="AlnosNumbered"/>
        <w:numPr>
          <w:ilvl w:val="0"/>
          <w:numId w:val="8"/>
        </w:numPr>
      </w:pPr>
      <w:r w:rsidRPr="002D2C39">
        <w:t>Spauskite ant įrašo pavadinimo nuorodos.</w:t>
      </w:r>
    </w:p>
    <w:p w14:paraId="5750E2FB" w14:textId="77777777" w:rsidR="003B3DD5" w:rsidRPr="002D2C39" w:rsidRDefault="003B3DD5" w:rsidP="00416525">
      <w:pPr>
        <w:pStyle w:val="BodyText"/>
      </w:pPr>
      <w:r w:rsidRPr="002D2C39">
        <w:t>Sistema atveria naują langą su duomenimis.</w:t>
      </w:r>
    </w:p>
    <w:p w14:paraId="5520AAF2" w14:textId="71F528C9" w:rsidR="003B3DD5" w:rsidRPr="002D2C39" w:rsidRDefault="003B3DD5" w:rsidP="00416525">
      <w:pPr>
        <w:pStyle w:val="AlnosNumbered"/>
        <w:numPr>
          <w:ilvl w:val="0"/>
          <w:numId w:val="8"/>
        </w:numPr>
      </w:pPr>
      <w:r w:rsidRPr="002D2C39">
        <w:t xml:space="preserve">Norėdami užbaigti peržiūrą, spauskite </w:t>
      </w:r>
      <w:r w:rsidR="00C16393" w:rsidRPr="002D2C39">
        <w:rPr>
          <w:noProof/>
        </w:rPr>
        <w:drawing>
          <wp:inline distT="0" distB="0" distL="0" distR="0" wp14:anchorId="5478EBC1" wp14:editId="6EBA08EC">
            <wp:extent cx="388620" cy="990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620" cy="99060"/>
                    </a:xfrm>
                    <a:prstGeom prst="rect">
                      <a:avLst/>
                    </a:prstGeom>
                    <a:noFill/>
                    <a:ln>
                      <a:noFill/>
                    </a:ln>
                  </pic:spPr>
                </pic:pic>
              </a:graphicData>
            </a:graphic>
          </wp:inline>
        </w:drawing>
      </w:r>
      <w:r w:rsidRPr="002D2C39">
        <w:t>.</w:t>
      </w:r>
    </w:p>
    <w:p w14:paraId="614AF81A" w14:textId="77777777" w:rsidR="006532AC" w:rsidRPr="002D2C39" w:rsidRDefault="006532AC" w:rsidP="006532AC">
      <w:pPr>
        <w:pStyle w:val="Heading2"/>
      </w:pPr>
      <w:bookmarkStart w:id="210" w:name="_Toc169621488"/>
      <w:r w:rsidRPr="002D2C39">
        <w:t xml:space="preserve">Įtraukti naują </w:t>
      </w:r>
      <w:r w:rsidR="003B3DD5" w:rsidRPr="002D2C39">
        <w:t>teikėją</w:t>
      </w:r>
      <w:r w:rsidRPr="002D2C39">
        <w:t xml:space="preserve"> į </w:t>
      </w:r>
      <w:r w:rsidR="004704A8" w:rsidRPr="002D2C39">
        <w:t>z39.50</w:t>
      </w:r>
      <w:r w:rsidRPr="002D2C39">
        <w:t xml:space="preserve"> klasifikatorių</w:t>
      </w:r>
      <w:bookmarkEnd w:id="210"/>
    </w:p>
    <w:p w14:paraId="141CF6C2" w14:textId="77777777" w:rsidR="006532AC" w:rsidRPr="002D2C39" w:rsidRDefault="006532AC" w:rsidP="006532AC">
      <w:pPr>
        <w:pStyle w:val="Alnostext"/>
      </w:pPr>
      <w:r w:rsidRPr="002D2C39">
        <w:t>Norėdami įtraukti naują reikšmę į z39.50 klasifikatorių, atlikite šiuos veiksmus:</w:t>
      </w:r>
    </w:p>
    <w:p w14:paraId="363326E0" w14:textId="77777777" w:rsidR="006532AC" w:rsidRPr="002D2C39" w:rsidRDefault="006532AC" w:rsidP="0098289C">
      <w:pPr>
        <w:pStyle w:val="AlnosNumbered"/>
        <w:numPr>
          <w:ilvl w:val="0"/>
          <w:numId w:val="100"/>
        </w:numPr>
        <w:rPr>
          <w:rStyle w:val="AlnostextChar"/>
        </w:rPr>
      </w:pPr>
      <w:r w:rsidRPr="002D2C39">
        <w:t xml:space="preserve">iš menių pasirinkite </w:t>
      </w:r>
      <w:r w:rsidRPr="002D2C39">
        <w:rPr>
          <w:rStyle w:val="CharMeniu"/>
        </w:rPr>
        <w:t xml:space="preserve">Klasifikatoriai -&gt; </w:t>
      </w:r>
      <w:proofErr w:type="spellStart"/>
      <w:r w:rsidRPr="002D2C39">
        <w:rPr>
          <w:rStyle w:val="CharMeniu"/>
        </w:rPr>
        <w:t>Bendramuziejiniai</w:t>
      </w:r>
      <w:proofErr w:type="spellEnd"/>
      <w:r w:rsidRPr="002D2C39">
        <w:rPr>
          <w:rStyle w:val="CharMeniu"/>
        </w:rPr>
        <w:t xml:space="preserve"> klasifikatoriai</w:t>
      </w:r>
      <w:r w:rsidRPr="002D2C39">
        <w:rPr>
          <w:rStyle w:val="AlnostextChar"/>
        </w:rPr>
        <w:t>.</w:t>
      </w:r>
    </w:p>
    <w:p w14:paraId="63673444" w14:textId="77777777" w:rsidR="006532AC" w:rsidRPr="002D2C39" w:rsidRDefault="006532AC" w:rsidP="00416525">
      <w:pPr>
        <w:pStyle w:val="BodyText"/>
        <w:rPr>
          <w:rStyle w:val="CharMeniu"/>
          <w:rFonts w:cs="Times New Roman"/>
          <w:b w:val="0"/>
          <w:i w:val="0"/>
        </w:rPr>
      </w:pPr>
      <w:r w:rsidRPr="002D2C39">
        <w:rPr>
          <w:rStyle w:val="CharMeniu"/>
          <w:rFonts w:cs="Times New Roman"/>
          <w:b w:val="0"/>
          <w:i w:val="0"/>
        </w:rPr>
        <w:t xml:space="preserve">Sistema atveria </w:t>
      </w:r>
      <w:proofErr w:type="spellStart"/>
      <w:r w:rsidRPr="002D2C39">
        <w:rPr>
          <w:rStyle w:val="CharMeniu"/>
          <w:rFonts w:cs="Times New Roman"/>
          <w:b w:val="0"/>
          <w:i w:val="0"/>
        </w:rPr>
        <w:t>bendramuziejinių</w:t>
      </w:r>
      <w:proofErr w:type="spellEnd"/>
      <w:r w:rsidRPr="002D2C39">
        <w:rPr>
          <w:rStyle w:val="CharMeniu"/>
          <w:rFonts w:cs="Times New Roman"/>
          <w:b w:val="0"/>
          <w:i w:val="0"/>
        </w:rPr>
        <w:t xml:space="preserve"> klasifikatorių sąrašą.</w:t>
      </w:r>
    </w:p>
    <w:p w14:paraId="094D0D31" w14:textId="77777777" w:rsidR="006532AC" w:rsidRPr="002D2C39" w:rsidRDefault="006532AC" w:rsidP="006532AC">
      <w:pPr>
        <w:pStyle w:val="AlnosNumbered"/>
        <w:numPr>
          <w:ilvl w:val="0"/>
          <w:numId w:val="3"/>
        </w:numPr>
      </w:pPr>
      <w:r w:rsidRPr="002D2C39">
        <w:rPr>
          <w:rStyle w:val="AlnostextChar"/>
        </w:rPr>
        <w:t>Spauskite nuorodą į klasifikatorių z39.50</w:t>
      </w:r>
      <w:r w:rsidRPr="002D2C39">
        <w:t>.</w:t>
      </w:r>
    </w:p>
    <w:p w14:paraId="6BFFC745" w14:textId="77777777" w:rsidR="006532AC" w:rsidRPr="002D2C39" w:rsidRDefault="006532AC" w:rsidP="00416525">
      <w:pPr>
        <w:pStyle w:val="BodyText"/>
      </w:pPr>
      <w:r w:rsidRPr="002D2C39">
        <w:t xml:space="preserve">Sistema atveria langą </w:t>
      </w:r>
      <w:proofErr w:type="spellStart"/>
      <w:r w:rsidRPr="002D2C39">
        <w:rPr>
          <w:rStyle w:val="CharLangas"/>
        </w:rPr>
        <w:t>Bendramuziejiniai</w:t>
      </w:r>
      <w:proofErr w:type="spellEnd"/>
      <w:r w:rsidRPr="002D2C39">
        <w:rPr>
          <w:rStyle w:val="CharLangas"/>
        </w:rPr>
        <w:t xml:space="preserve"> klasifikatoriai </w:t>
      </w:r>
      <w:r w:rsidR="002543CF" w:rsidRPr="002D2C39">
        <w:rPr>
          <w:rStyle w:val="CharLangas"/>
        </w:rPr>
        <w:t xml:space="preserve"> </w:t>
      </w:r>
      <w:r w:rsidRPr="002D2C39">
        <w:rPr>
          <w:rStyle w:val="CharLangas"/>
        </w:rPr>
        <w:t xml:space="preserve">&gt; </w:t>
      </w:r>
      <w:r w:rsidR="002543CF" w:rsidRPr="002D2C39">
        <w:rPr>
          <w:rStyle w:val="CharLangas"/>
        </w:rPr>
        <w:t xml:space="preserve"> </w:t>
      </w:r>
      <w:r w:rsidR="00A7032E" w:rsidRPr="002D2C39">
        <w:rPr>
          <w:rStyle w:val="CharLangas"/>
        </w:rPr>
        <w:t>z</w:t>
      </w:r>
      <w:r w:rsidRPr="002D2C39">
        <w:rPr>
          <w:rStyle w:val="CharLangas"/>
        </w:rPr>
        <w:t>39.50 teikėjai</w:t>
      </w:r>
      <w:r w:rsidRPr="002D2C39">
        <w:t>.</w:t>
      </w:r>
    </w:p>
    <w:p w14:paraId="4E8CA44B" w14:textId="77777777" w:rsidR="006532AC" w:rsidRPr="002D2C39" w:rsidRDefault="00DA5FF6" w:rsidP="006532AC">
      <w:pPr>
        <w:pStyle w:val="AlnosNumbered"/>
      </w:pPr>
      <w:r w:rsidRPr="002D2C39">
        <w:t>S</w:t>
      </w:r>
      <w:r w:rsidR="006532AC" w:rsidRPr="002D2C39">
        <w:t xml:space="preserve">pauskite </w:t>
      </w:r>
      <w:r w:rsidR="006532AC" w:rsidRPr="002D2C39">
        <w:rPr>
          <w:b/>
        </w:rPr>
        <w:t>[</w:t>
      </w:r>
      <w:r w:rsidRPr="002D2C39">
        <w:rPr>
          <w:b/>
          <w:lang w:eastAsia="lt-LT"/>
        </w:rPr>
        <w:t>Naujas</w:t>
      </w:r>
      <w:r w:rsidR="006532AC" w:rsidRPr="002D2C39">
        <w:rPr>
          <w:b/>
          <w:lang w:eastAsia="lt-LT"/>
        </w:rPr>
        <w:t>]</w:t>
      </w:r>
      <w:r w:rsidR="006532AC" w:rsidRPr="002D2C39">
        <w:t>.</w:t>
      </w:r>
    </w:p>
    <w:p w14:paraId="04879F66" w14:textId="77777777" w:rsidR="006532AC" w:rsidRPr="002D2C39" w:rsidRDefault="006532AC" w:rsidP="006532AC">
      <w:pPr>
        <w:pStyle w:val="BodyText"/>
      </w:pPr>
      <w:r w:rsidRPr="002D2C39">
        <w:t xml:space="preserve">Sistema pateikia </w:t>
      </w:r>
      <w:r w:rsidR="00CB5A56" w:rsidRPr="002D2C39">
        <w:t>langą duomenims įvesti</w:t>
      </w:r>
      <w:r w:rsidRPr="002D2C39">
        <w:t>.</w:t>
      </w:r>
    </w:p>
    <w:p w14:paraId="61FAD0D6" w14:textId="23ABACC1" w:rsidR="00CB5A56" w:rsidRPr="002D2C39" w:rsidRDefault="00C16393" w:rsidP="00416525">
      <w:pPr>
        <w:pStyle w:val="Picture"/>
      </w:pPr>
      <w:r w:rsidRPr="002D2C39">
        <w:rPr>
          <w:noProof/>
        </w:rPr>
        <w:drawing>
          <wp:inline distT="0" distB="0" distL="0" distR="0" wp14:anchorId="3DF92241" wp14:editId="2F6383DF">
            <wp:extent cx="4724400" cy="1981200"/>
            <wp:effectExtent l="19050" t="19050" r="19050" b="190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24400" cy="1981200"/>
                    </a:xfrm>
                    <a:prstGeom prst="rect">
                      <a:avLst/>
                    </a:prstGeom>
                    <a:noFill/>
                    <a:ln w="3175" cmpd="sng">
                      <a:solidFill>
                        <a:srgbClr val="000000"/>
                      </a:solidFill>
                      <a:miter lim="800000"/>
                      <a:headEnd/>
                      <a:tailEnd/>
                    </a:ln>
                    <a:effectLst/>
                  </pic:spPr>
                </pic:pic>
              </a:graphicData>
            </a:graphic>
          </wp:inline>
        </w:drawing>
      </w:r>
    </w:p>
    <w:p w14:paraId="6E2A9834" w14:textId="77777777" w:rsidR="00CB5A56" w:rsidRPr="002D2C39" w:rsidRDefault="00CB5A56" w:rsidP="00416525">
      <w:pPr>
        <w:pStyle w:val="Captionpicture"/>
      </w:pPr>
      <w:r w:rsidRPr="002D2C39">
        <w:t>Klasifikatoriaus z39.50 reikšmės įvedimo langas</w:t>
      </w:r>
    </w:p>
    <w:p w14:paraId="731DE365" w14:textId="77777777" w:rsidR="004D714E" w:rsidRPr="002D2C39" w:rsidRDefault="00C954DB" w:rsidP="00416525">
      <w:pPr>
        <w:pStyle w:val="AlnosNumbered"/>
      </w:pPr>
      <w:r w:rsidRPr="002D2C39">
        <w:t>Įrašykite teikėjo duomenis.</w:t>
      </w:r>
      <w:r w:rsidR="004D714E" w:rsidRPr="002D2C39">
        <w:t xml:space="preserve"> </w:t>
      </w:r>
    </w:p>
    <w:p w14:paraId="5CA99818" w14:textId="77777777" w:rsidR="004D714E" w:rsidRPr="002D2C39" w:rsidRDefault="004D714E" w:rsidP="00416525">
      <w:pPr>
        <w:pStyle w:val="Pastaba"/>
      </w:pPr>
      <w:r w:rsidRPr="002D2C39">
        <w:t xml:space="preserve">Lauke </w:t>
      </w:r>
      <w:r w:rsidRPr="002D2C39">
        <w:rPr>
          <w:rStyle w:val="CharLaukas"/>
        </w:rPr>
        <w:t>{Pavadinimas}</w:t>
      </w:r>
      <w:r w:rsidRPr="002D2C39">
        <w:t xml:space="preserve"> nurodykite teikėjo serverio pavadinimą.</w:t>
      </w:r>
      <w:r w:rsidR="00C954DB" w:rsidRPr="002D2C39">
        <w:t xml:space="preserve"> Laukelyje </w:t>
      </w:r>
      <w:r w:rsidR="00C954DB" w:rsidRPr="002D2C39">
        <w:rPr>
          <w:rStyle w:val="CharLaukas"/>
        </w:rPr>
        <w:t>{Ar duomenų teikėjas naudojamas}</w:t>
      </w:r>
      <w:r w:rsidR="00767758" w:rsidRPr="002D2C39">
        <w:t xml:space="preserve"> pažymėkite, jei </w:t>
      </w:r>
      <w:r w:rsidRPr="002D2C39">
        <w:rPr>
          <w:rFonts w:cs="Arial"/>
        </w:rPr>
        <w:t xml:space="preserve">duomenų teikėjas </w:t>
      </w:r>
      <w:r w:rsidR="00767758" w:rsidRPr="002D2C39">
        <w:rPr>
          <w:rFonts w:cs="Arial"/>
        </w:rPr>
        <w:t>turi būti rodomas naudotojams</w:t>
      </w:r>
      <w:r w:rsidRPr="002D2C39">
        <w:rPr>
          <w:rFonts w:cs="Arial"/>
        </w:rPr>
        <w:t>.</w:t>
      </w:r>
    </w:p>
    <w:p w14:paraId="713CBB0A" w14:textId="77777777" w:rsidR="006532AC" w:rsidRPr="002D2C39" w:rsidRDefault="000E522B" w:rsidP="00416525">
      <w:pPr>
        <w:pStyle w:val="AlnosNumbered"/>
      </w:pPr>
      <w:r w:rsidRPr="002D2C39">
        <w:t xml:space="preserve">Spauskite </w:t>
      </w:r>
      <w:r w:rsidRPr="002D2C39">
        <w:rPr>
          <w:rStyle w:val="CharLaukas"/>
        </w:rPr>
        <w:t>[Išsaugoti]</w:t>
      </w:r>
      <w:r w:rsidRPr="002D2C39">
        <w:t>.</w:t>
      </w:r>
    </w:p>
    <w:p w14:paraId="41E0652B" w14:textId="77777777" w:rsidR="009D13F2" w:rsidRPr="002D2C39" w:rsidRDefault="0031615A" w:rsidP="00416525">
      <w:pPr>
        <w:pStyle w:val="BodyText"/>
      </w:pPr>
      <w:r w:rsidRPr="002D2C39">
        <w:t>Sistema išsaugo duomenis.</w:t>
      </w:r>
    </w:p>
    <w:p w14:paraId="58960A3F" w14:textId="77777777" w:rsidR="004B6F4B" w:rsidRPr="002D2C39" w:rsidRDefault="004B6F4B" w:rsidP="004B6F4B">
      <w:pPr>
        <w:pStyle w:val="Heading1"/>
        <w:rPr>
          <w:noProof w:val="0"/>
        </w:rPr>
      </w:pPr>
      <w:bookmarkStart w:id="211" w:name="_Toc169621489"/>
      <w:bookmarkStart w:id="212" w:name="_Toc343179493"/>
      <w:bookmarkStart w:id="213" w:name="_Toc343179499"/>
      <w:r w:rsidRPr="002D2C39">
        <w:rPr>
          <w:noProof w:val="0"/>
        </w:rPr>
        <w:lastRenderedPageBreak/>
        <w:t>Ataskaitų generavimas</w:t>
      </w:r>
      <w:bookmarkEnd w:id="211"/>
    </w:p>
    <w:p w14:paraId="0F13F4BF" w14:textId="77777777" w:rsidR="004B6F4B" w:rsidRPr="002D2C39" w:rsidRDefault="004B6F4B" w:rsidP="004B6F4B">
      <w:pPr>
        <w:pStyle w:val="Alnostext"/>
      </w:pPr>
      <w:r w:rsidRPr="002D2C39">
        <w:t>Sistemoje, priklausomai nuo Jums suteiktų teisių, galite atlikti šiuos veiksmus, susijusius su ataskaitų generavimu:</w:t>
      </w:r>
    </w:p>
    <w:p w14:paraId="0BA0FF68" w14:textId="5DF356FB" w:rsidR="004B6F4B" w:rsidRPr="002D2C39" w:rsidRDefault="004B6F4B" w:rsidP="004B6F4B">
      <w:pPr>
        <w:pStyle w:val="AlnostextBuleted"/>
      </w:pPr>
      <w:r w:rsidRPr="002D2C39">
        <w:fldChar w:fldCharType="begin"/>
      </w:r>
      <w:r w:rsidRPr="002D2C39">
        <w:instrText xml:space="preserve"> REF _Ref335036315 \h  \* MERGEFORMAT </w:instrText>
      </w:r>
      <w:r w:rsidRPr="002D2C39">
        <w:fldChar w:fldCharType="separate"/>
      </w:r>
      <w:r w:rsidR="00882542" w:rsidRPr="002D2C39">
        <w:t xml:space="preserve">Formuoti </w:t>
      </w:r>
      <w:proofErr w:type="spellStart"/>
      <w:r w:rsidR="00882542" w:rsidRPr="002D2C39">
        <w:t>bendramuziejinę</w:t>
      </w:r>
      <w:proofErr w:type="spellEnd"/>
      <w:r w:rsidR="00882542" w:rsidRPr="002D2C39">
        <w:t xml:space="preserve"> ataskaitą spausdinimui</w:t>
      </w:r>
      <w:r w:rsidRPr="002D2C39">
        <w:fldChar w:fldCharType="end"/>
      </w:r>
      <w:r w:rsidRPr="002D2C39">
        <w:t xml:space="preserve"> (</w:t>
      </w:r>
      <w:r w:rsidRPr="002D2C39">
        <w:fldChar w:fldCharType="begin"/>
      </w:r>
      <w:r w:rsidRPr="002D2C39">
        <w:instrText xml:space="preserve"> PAGEREF _Ref335036315 \h </w:instrText>
      </w:r>
      <w:r w:rsidRPr="002D2C39">
        <w:fldChar w:fldCharType="separate"/>
      </w:r>
      <w:r w:rsidR="00882542">
        <w:rPr>
          <w:noProof/>
        </w:rPr>
        <w:t>57</w:t>
      </w:r>
      <w:r w:rsidRPr="002D2C39">
        <w:fldChar w:fldCharType="end"/>
      </w:r>
      <w:r w:rsidRPr="002D2C39">
        <w:t xml:space="preserve"> psl.)</w:t>
      </w:r>
    </w:p>
    <w:p w14:paraId="3A72FF37" w14:textId="786F0DE4" w:rsidR="004B6F4B" w:rsidRPr="002D2C39" w:rsidRDefault="004B6F4B" w:rsidP="004B6F4B">
      <w:pPr>
        <w:pStyle w:val="AlnostextBuleted"/>
      </w:pPr>
      <w:r w:rsidRPr="002D2C39">
        <w:fldChar w:fldCharType="begin"/>
      </w:r>
      <w:r w:rsidRPr="002D2C39">
        <w:instrText xml:space="preserve"> REF _Ref341184015 \h  \* MERGEFORMAT </w:instrText>
      </w:r>
      <w:r w:rsidRPr="002D2C39">
        <w:fldChar w:fldCharType="separate"/>
      </w:r>
      <w:r w:rsidR="00882542" w:rsidRPr="002D2C39">
        <w:t>Tvarkyti LIMIS-C ataskaitas</w:t>
      </w:r>
      <w:r w:rsidRPr="002D2C39">
        <w:fldChar w:fldCharType="end"/>
      </w:r>
      <w:r w:rsidRPr="002D2C39">
        <w:t xml:space="preserve"> (</w:t>
      </w:r>
      <w:r w:rsidRPr="002D2C39">
        <w:fldChar w:fldCharType="begin"/>
      </w:r>
      <w:r w:rsidRPr="002D2C39">
        <w:instrText xml:space="preserve"> PAGEREF _Ref341184015 \h </w:instrText>
      </w:r>
      <w:r w:rsidRPr="002D2C39">
        <w:fldChar w:fldCharType="separate"/>
      </w:r>
      <w:r w:rsidR="00882542">
        <w:rPr>
          <w:noProof/>
        </w:rPr>
        <w:t>57</w:t>
      </w:r>
      <w:r w:rsidRPr="002D2C39">
        <w:fldChar w:fldCharType="end"/>
      </w:r>
      <w:r w:rsidRPr="002D2C39">
        <w:t xml:space="preserve"> psl.)</w:t>
      </w:r>
    </w:p>
    <w:p w14:paraId="68B5B0ED" w14:textId="5ED6B422" w:rsidR="004B6F4B" w:rsidRPr="002D2C39" w:rsidRDefault="004B6F4B" w:rsidP="004B6F4B">
      <w:pPr>
        <w:pStyle w:val="AlnostextBuleted"/>
      </w:pPr>
      <w:r w:rsidRPr="002D2C39">
        <w:fldChar w:fldCharType="begin"/>
      </w:r>
      <w:r w:rsidRPr="002D2C39">
        <w:instrText xml:space="preserve"> REF _Ref341184019 \h  \* MERGEFORMAT </w:instrText>
      </w:r>
      <w:r w:rsidRPr="002D2C39">
        <w:fldChar w:fldCharType="separate"/>
      </w:r>
      <w:r w:rsidR="00882542" w:rsidRPr="002D2C39">
        <w:t>Surasti ir peržiūrėti muziejų pateiktas ataskaitas</w:t>
      </w:r>
      <w:r w:rsidRPr="002D2C39">
        <w:fldChar w:fldCharType="end"/>
      </w:r>
      <w:r w:rsidRPr="002D2C39">
        <w:t xml:space="preserve"> (</w:t>
      </w:r>
      <w:r w:rsidRPr="002D2C39">
        <w:fldChar w:fldCharType="begin"/>
      </w:r>
      <w:r w:rsidRPr="002D2C39">
        <w:instrText xml:space="preserve"> PAGEREF _Ref341184019 \h </w:instrText>
      </w:r>
      <w:r w:rsidRPr="002D2C39">
        <w:fldChar w:fldCharType="separate"/>
      </w:r>
      <w:r w:rsidR="00882542">
        <w:rPr>
          <w:noProof/>
        </w:rPr>
        <w:t>58</w:t>
      </w:r>
      <w:r w:rsidRPr="002D2C39">
        <w:fldChar w:fldCharType="end"/>
      </w:r>
      <w:r w:rsidRPr="002D2C39">
        <w:t xml:space="preserve"> psl.)</w:t>
      </w:r>
    </w:p>
    <w:p w14:paraId="1D516D09" w14:textId="77777777" w:rsidR="004B6F4B" w:rsidRPr="002D2C39" w:rsidRDefault="004B6F4B" w:rsidP="004B6F4B">
      <w:pPr>
        <w:pStyle w:val="Heading2"/>
      </w:pPr>
      <w:bookmarkStart w:id="214" w:name="_Ref335036315"/>
      <w:bookmarkStart w:id="215" w:name="_Toc169621490"/>
      <w:r w:rsidRPr="002D2C39">
        <w:t xml:space="preserve">Formuoti </w:t>
      </w:r>
      <w:proofErr w:type="spellStart"/>
      <w:r w:rsidRPr="002D2C39">
        <w:t>bendramuziejinę</w:t>
      </w:r>
      <w:proofErr w:type="spellEnd"/>
      <w:r w:rsidRPr="002D2C39">
        <w:t xml:space="preserve"> ataskaitą spausdinimui</w:t>
      </w:r>
      <w:bookmarkEnd w:id="214"/>
      <w:bookmarkEnd w:id="215"/>
    </w:p>
    <w:p w14:paraId="57D0AC30" w14:textId="77777777" w:rsidR="004B6F4B" w:rsidRPr="002D2C39" w:rsidRDefault="004B6F4B" w:rsidP="004B6F4B">
      <w:pPr>
        <w:pStyle w:val="Alnostext"/>
        <w:keepNext/>
      </w:pPr>
      <w:r w:rsidRPr="002D2C39">
        <w:t xml:space="preserve">Paskirtis – </w:t>
      </w:r>
      <w:r w:rsidRPr="002D2C39">
        <w:rPr>
          <w:rFonts w:cs="Arial"/>
        </w:rPr>
        <w:t>suformuoti ataskaitą jos spausdinimui.</w:t>
      </w:r>
      <w:r w:rsidRPr="002D2C39">
        <w:t xml:space="preserve"> </w:t>
      </w:r>
    </w:p>
    <w:p w14:paraId="7B6A96EF" w14:textId="77777777" w:rsidR="004B6F4B" w:rsidRPr="002D2C39" w:rsidRDefault="004B6F4B" w:rsidP="004B6F4B">
      <w:pPr>
        <w:pStyle w:val="Alnostext"/>
      </w:pPr>
      <w:r w:rsidRPr="002D2C39">
        <w:t xml:space="preserve">Galite tvarkyti šias </w:t>
      </w:r>
      <w:proofErr w:type="spellStart"/>
      <w:r w:rsidRPr="002D2C39">
        <w:t>bendramuziejines</w:t>
      </w:r>
      <w:proofErr w:type="spellEnd"/>
      <w:r w:rsidRPr="002D2C39">
        <w:t xml:space="preserve"> ataskaitas:</w:t>
      </w:r>
    </w:p>
    <w:p w14:paraId="432D4570" w14:textId="77777777" w:rsidR="004B6F4B" w:rsidRPr="002D2C39" w:rsidRDefault="004B6F4B" w:rsidP="004B6F4B">
      <w:pPr>
        <w:pStyle w:val="AlnostextBuleted"/>
      </w:pPr>
      <w:r w:rsidRPr="002D2C39">
        <w:t>Metinė ataskaita;</w:t>
      </w:r>
    </w:p>
    <w:p w14:paraId="3ACDA1D8" w14:textId="77777777" w:rsidR="004B6F4B" w:rsidRPr="002D2C39" w:rsidRDefault="004B6F4B" w:rsidP="004B6F4B">
      <w:pPr>
        <w:pStyle w:val="AlnostextBuleted"/>
      </w:pPr>
      <w:r w:rsidRPr="002D2C39">
        <w:t>Muziejaus viduje perduotų laikinai saugoti negrąžintų eksponatų sąrašas;</w:t>
      </w:r>
    </w:p>
    <w:p w14:paraId="7DC6B23B" w14:textId="77777777" w:rsidR="004B6F4B" w:rsidRPr="002D2C39" w:rsidRDefault="004B6F4B" w:rsidP="004B6F4B">
      <w:pPr>
        <w:pStyle w:val="AlnostextBuleted"/>
      </w:pPr>
      <w:r w:rsidRPr="002D2C39">
        <w:t>Už muziejaus ribų perduotų laikinai saugoti negrąžintų eksponatų sąrašas.</w:t>
      </w:r>
    </w:p>
    <w:p w14:paraId="4AB08EAC" w14:textId="77777777" w:rsidR="004B6F4B" w:rsidRPr="002D2C39" w:rsidRDefault="004B6F4B" w:rsidP="004B6F4B">
      <w:pPr>
        <w:pStyle w:val="HeadingB"/>
        <w:rPr>
          <w:noProof w:val="0"/>
        </w:rPr>
      </w:pPr>
      <w:r w:rsidRPr="002D2C39">
        <w:rPr>
          <w:noProof w:val="0"/>
        </w:rPr>
        <w:t>Kaip atlikti</w:t>
      </w:r>
    </w:p>
    <w:p w14:paraId="725E4575" w14:textId="77777777" w:rsidR="004B6F4B" w:rsidRPr="002D2C39" w:rsidRDefault="004B6F4B" w:rsidP="004B6F4B">
      <w:pPr>
        <w:pStyle w:val="Alnostext"/>
        <w:keepNext/>
      </w:pPr>
      <w:r w:rsidRPr="002D2C39">
        <w:t xml:space="preserve">Norėdami formuoti </w:t>
      </w:r>
      <w:r w:rsidRPr="002D2C39">
        <w:rPr>
          <w:rFonts w:cs="Arial"/>
        </w:rPr>
        <w:t>ataskaitą spausdinimui</w:t>
      </w:r>
      <w:r w:rsidRPr="002D2C39">
        <w:t>, atlikite šiuos veiksmus:</w:t>
      </w:r>
    </w:p>
    <w:p w14:paraId="259B85B4" w14:textId="77777777" w:rsidR="004B6F4B" w:rsidRPr="002D2C39" w:rsidRDefault="004B6F4B" w:rsidP="0098289C">
      <w:pPr>
        <w:pStyle w:val="AlnosNumbered"/>
        <w:numPr>
          <w:ilvl w:val="0"/>
          <w:numId w:val="38"/>
        </w:numPr>
      </w:pPr>
      <w:r w:rsidRPr="002D2C39">
        <w:t xml:space="preserve">Iš meniu pasirinkite </w:t>
      </w:r>
      <w:r w:rsidRPr="002D2C39">
        <w:rPr>
          <w:rStyle w:val="CharMeniu"/>
        </w:rPr>
        <w:t xml:space="preserve">Ataskaitos -&gt; </w:t>
      </w:r>
      <w:proofErr w:type="spellStart"/>
      <w:r w:rsidRPr="002D2C39">
        <w:rPr>
          <w:rStyle w:val="CharMeniu"/>
        </w:rPr>
        <w:t>Bendramuziejinės</w:t>
      </w:r>
      <w:proofErr w:type="spellEnd"/>
      <w:r w:rsidRPr="002D2C39">
        <w:rPr>
          <w:rStyle w:val="CharMeniu"/>
        </w:rPr>
        <w:t xml:space="preserve"> ataskaitos</w:t>
      </w:r>
      <w:r w:rsidRPr="002D2C39">
        <w:rPr>
          <w:rStyle w:val="AlnostextChar"/>
        </w:rPr>
        <w:t>.</w:t>
      </w:r>
    </w:p>
    <w:p w14:paraId="5A6508F4" w14:textId="77777777" w:rsidR="004B6F4B" w:rsidRPr="002D2C39" w:rsidRDefault="004B6F4B" w:rsidP="004B6F4B">
      <w:pPr>
        <w:pStyle w:val="BodyText"/>
      </w:pPr>
      <w:r w:rsidRPr="002D2C39">
        <w:t xml:space="preserve">Atsiveria langas </w:t>
      </w:r>
      <w:proofErr w:type="spellStart"/>
      <w:r w:rsidRPr="002D2C39">
        <w:rPr>
          <w:rStyle w:val="CharLangas"/>
        </w:rPr>
        <w:t>Bendramuziejinės</w:t>
      </w:r>
      <w:proofErr w:type="spellEnd"/>
      <w:r w:rsidRPr="002D2C39">
        <w:rPr>
          <w:rStyle w:val="CharLangas"/>
        </w:rPr>
        <w:t xml:space="preserve"> ataskaitos</w:t>
      </w:r>
      <w:r w:rsidRPr="002D2C39">
        <w:t>.</w:t>
      </w:r>
    </w:p>
    <w:p w14:paraId="71156C2D" w14:textId="77777777" w:rsidR="004B6F4B" w:rsidRPr="002D2C39" w:rsidRDefault="004B6F4B" w:rsidP="004B6F4B">
      <w:pPr>
        <w:pStyle w:val="AlnosNumbered"/>
      </w:pPr>
      <w:r w:rsidRPr="002D2C39">
        <w:t>Spauskite ant nuorodos į norimą formuoti ataskaitą.</w:t>
      </w:r>
    </w:p>
    <w:p w14:paraId="5DE3FDFF" w14:textId="77777777" w:rsidR="004B6F4B" w:rsidRPr="002D2C39" w:rsidRDefault="004B6F4B" w:rsidP="004B6F4B">
      <w:pPr>
        <w:pStyle w:val="BodyText"/>
      </w:pPr>
      <w:r w:rsidRPr="002D2C39">
        <w:t>Atsiveria atitinkamos knygos formavimo langas.</w:t>
      </w:r>
    </w:p>
    <w:p w14:paraId="0E93FF06" w14:textId="555AAAC4" w:rsidR="004B6F4B" w:rsidRPr="002D2C39" w:rsidRDefault="00C16393" w:rsidP="004B6F4B">
      <w:pPr>
        <w:pStyle w:val="Picture"/>
        <w:keepNext w:val="0"/>
      </w:pPr>
      <w:r w:rsidRPr="002D2C39">
        <w:rPr>
          <w:noProof/>
        </w:rPr>
        <w:drawing>
          <wp:inline distT="0" distB="0" distL="0" distR="0" wp14:anchorId="19A3FAF9" wp14:editId="29D1FECA">
            <wp:extent cx="4191000" cy="1600200"/>
            <wp:effectExtent l="19050" t="19050" r="19050" b="190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0" cy="1600200"/>
                    </a:xfrm>
                    <a:prstGeom prst="rect">
                      <a:avLst/>
                    </a:prstGeom>
                    <a:noFill/>
                    <a:ln w="3175" cmpd="sng">
                      <a:solidFill>
                        <a:srgbClr val="000000"/>
                      </a:solidFill>
                      <a:miter lim="800000"/>
                      <a:headEnd/>
                      <a:tailEnd/>
                    </a:ln>
                    <a:effectLst/>
                  </pic:spPr>
                </pic:pic>
              </a:graphicData>
            </a:graphic>
          </wp:inline>
        </w:drawing>
      </w:r>
    </w:p>
    <w:p w14:paraId="5EAB456C" w14:textId="77777777" w:rsidR="004B6F4B" w:rsidRPr="002D2C39" w:rsidRDefault="004B6F4B" w:rsidP="004B6F4B">
      <w:pPr>
        <w:pStyle w:val="Captionpicture"/>
      </w:pPr>
      <w:r w:rsidRPr="002D2C39">
        <w:t xml:space="preserve">Formavimo lango vaizdas, kai pasirinkta </w:t>
      </w:r>
      <w:proofErr w:type="spellStart"/>
      <w:r w:rsidRPr="002D2C39">
        <w:t>bendramuziejinė</w:t>
      </w:r>
      <w:proofErr w:type="spellEnd"/>
      <w:r w:rsidRPr="002D2C39">
        <w:t xml:space="preserve"> metinė ataskaita</w:t>
      </w:r>
    </w:p>
    <w:p w14:paraId="6B931B92" w14:textId="77777777" w:rsidR="004B6F4B" w:rsidRPr="002D2C39" w:rsidRDefault="004B6F4B" w:rsidP="004B6F4B">
      <w:pPr>
        <w:pStyle w:val="AlnosNumbered"/>
      </w:pPr>
      <w:r w:rsidRPr="002D2C39">
        <w:t>Įveskite kriterijus ataskaitai formuoti.</w:t>
      </w:r>
    </w:p>
    <w:p w14:paraId="059599FE" w14:textId="6532EC4E" w:rsidR="004B6F4B" w:rsidRPr="002D2C39" w:rsidRDefault="004B6F4B" w:rsidP="004B6F4B">
      <w:pPr>
        <w:pStyle w:val="BodyT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574152C1" w14:textId="77777777" w:rsidR="004B6F4B" w:rsidRPr="002D2C39" w:rsidRDefault="004B6F4B" w:rsidP="004B6F4B">
      <w:pPr>
        <w:pStyle w:val="AlnosNumbered"/>
        <w:keepNext/>
        <w:rPr>
          <w:rStyle w:val="AlnostextChar"/>
        </w:rPr>
      </w:pPr>
      <w:r w:rsidRPr="002D2C39">
        <w:t xml:space="preserve">Nurodę duomenis, spauskite </w:t>
      </w:r>
      <w:r w:rsidRPr="002D2C39">
        <w:rPr>
          <w:rStyle w:val="CharLaukas"/>
        </w:rPr>
        <w:t>[Generuoti]</w:t>
      </w:r>
      <w:r w:rsidRPr="002D2C39">
        <w:rPr>
          <w:rStyle w:val="AlnostextChar"/>
        </w:rPr>
        <w:t>.</w:t>
      </w:r>
    </w:p>
    <w:p w14:paraId="001099C6" w14:textId="77777777" w:rsidR="004B6F4B" w:rsidRPr="002D2C39" w:rsidRDefault="004B6F4B" w:rsidP="004B6F4B">
      <w:pPr>
        <w:pStyle w:val="BodyText"/>
      </w:pPr>
      <w:r w:rsidRPr="002D2C39">
        <w:t xml:space="preserve">Sistema pateikia sugeneruotą ataskaitą pasirinkto formato byla. </w:t>
      </w:r>
    </w:p>
    <w:p w14:paraId="17E7E460" w14:textId="77777777" w:rsidR="004B6F4B" w:rsidRPr="002D2C39" w:rsidRDefault="004B6F4B" w:rsidP="004B6F4B">
      <w:pPr>
        <w:pStyle w:val="AlnosNumbered"/>
      </w:pPr>
      <w:r w:rsidRPr="002D2C39">
        <w:t>Suformuotą bylą galite peržiūrėti, išsisaugoti kompiuteryje ir atspausdinti.</w:t>
      </w:r>
    </w:p>
    <w:p w14:paraId="3630E722" w14:textId="77777777" w:rsidR="004B6F4B" w:rsidRPr="002D2C39" w:rsidRDefault="004B6F4B" w:rsidP="004B6F4B">
      <w:pPr>
        <w:pStyle w:val="BodyText"/>
      </w:pPr>
      <w:r w:rsidRPr="002D2C39">
        <w:t>Šių funkcijų vykdymas priklauso nuo to, kokio tipo byla buvo formuojama.</w:t>
      </w:r>
    </w:p>
    <w:p w14:paraId="0D1FC396" w14:textId="77777777" w:rsidR="004B6F4B" w:rsidRPr="002D2C39" w:rsidRDefault="004B6F4B" w:rsidP="004B6F4B">
      <w:pPr>
        <w:pStyle w:val="Heading2"/>
      </w:pPr>
      <w:bookmarkStart w:id="216" w:name="_Ref341184015"/>
      <w:bookmarkStart w:id="217" w:name="_Toc169621491"/>
      <w:r w:rsidRPr="002D2C39">
        <w:t>Tvarkyti LIMIS-C ataskaitas</w:t>
      </w:r>
      <w:bookmarkEnd w:id="216"/>
      <w:bookmarkEnd w:id="217"/>
    </w:p>
    <w:p w14:paraId="169F16A7" w14:textId="77777777" w:rsidR="004B6F4B" w:rsidRPr="002D2C39" w:rsidRDefault="004B6F4B" w:rsidP="004B6F4B">
      <w:pPr>
        <w:pStyle w:val="Alnostext"/>
        <w:keepNext/>
      </w:pPr>
      <w:r w:rsidRPr="002D2C39">
        <w:t xml:space="preserve">Paskirtis – </w:t>
      </w:r>
      <w:r w:rsidRPr="002D2C39">
        <w:rPr>
          <w:rFonts w:cs="Arial"/>
        </w:rPr>
        <w:t>suformuoti LIMIS-C ataskaitą jos spausdinimui.</w:t>
      </w:r>
      <w:r w:rsidRPr="002D2C39">
        <w:t xml:space="preserve"> </w:t>
      </w:r>
    </w:p>
    <w:p w14:paraId="7034D13E" w14:textId="3B33DA51" w:rsidR="004B6F4B" w:rsidRPr="002D2C39" w:rsidRDefault="004B6F4B" w:rsidP="004B6F4B">
      <w:pPr>
        <w:pStyle w:val="Alnostext"/>
      </w:pPr>
      <w:r w:rsidRPr="002D2C39">
        <w:t xml:space="preserve">Tam, kad galėtumėte tvarkyti šias LIMIS-C ataskaitas, pirmiausiai turite įkelti ataskaitų šablonus į sistemą. Kaip įkelti šablonus, skaitykite skyrelyje </w:t>
      </w:r>
      <w:r w:rsidRPr="002D2C39">
        <w:rPr>
          <w:rStyle w:val="CharLangas"/>
        </w:rPr>
        <w:fldChar w:fldCharType="begin"/>
      </w:r>
      <w:r w:rsidRPr="002D2C39">
        <w:rPr>
          <w:rStyle w:val="CharLangas"/>
        </w:rPr>
        <w:instrText xml:space="preserve"> REF _Ref334989089 \h  \* MERGEFORMAT </w:instrText>
      </w:r>
      <w:r w:rsidRPr="002D2C39">
        <w:rPr>
          <w:rStyle w:val="CharLangas"/>
        </w:rPr>
      </w:r>
      <w:r w:rsidRPr="002D2C39">
        <w:rPr>
          <w:rStyle w:val="CharLangas"/>
        </w:rPr>
        <w:fldChar w:fldCharType="separate"/>
      </w:r>
      <w:r w:rsidR="00882542" w:rsidRPr="00882542">
        <w:rPr>
          <w:rStyle w:val="CharLangas"/>
        </w:rPr>
        <w:t>Įkelti naują LIMIS-C ataskaitų šabloną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_Ref334989089 \h </w:instrText>
      </w:r>
      <w:r w:rsidRPr="002D2C39">
        <w:rPr>
          <w:rStyle w:val="CharLangas"/>
        </w:rPr>
      </w:r>
      <w:r w:rsidRPr="002D2C39">
        <w:rPr>
          <w:rStyle w:val="CharLangas"/>
        </w:rPr>
        <w:fldChar w:fldCharType="separate"/>
      </w:r>
      <w:r w:rsidR="00882542">
        <w:rPr>
          <w:rStyle w:val="CharLangas"/>
          <w:noProof/>
        </w:rPr>
        <w:t>92</w:t>
      </w:r>
      <w:r w:rsidRPr="002D2C39">
        <w:rPr>
          <w:rStyle w:val="CharLangas"/>
        </w:rPr>
        <w:fldChar w:fldCharType="end"/>
      </w:r>
      <w:r w:rsidRPr="002D2C39">
        <w:rPr>
          <w:rStyle w:val="CharLangas"/>
        </w:rPr>
        <w:t xml:space="preserve"> psl.)</w:t>
      </w:r>
      <w:r w:rsidRPr="002D2C39">
        <w:t>.</w:t>
      </w:r>
    </w:p>
    <w:p w14:paraId="354C29CA" w14:textId="77777777" w:rsidR="004B6F4B" w:rsidRPr="002D2C39" w:rsidRDefault="004B6F4B" w:rsidP="004B6F4B">
      <w:pPr>
        <w:pStyle w:val="HeadingB"/>
        <w:rPr>
          <w:noProof w:val="0"/>
        </w:rPr>
      </w:pPr>
      <w:r w:rsidRPr="002D2C39">
        <w:rPr>
          <w:noProof w:val="0"/>
        </w:rPr>
        <w:t>Kas gali atlikti</w:t>
      </w:r>
    </w:p>
    <w:p w14:paraId="45EC045F" w14:textId="77777777" w:rsidR="004B6F4B" w:rsidRPr="002D2C39" w:rsidRDefault="004B6F4B" w:rsidP="004B6F4B">
      <w:pPr>
        <w:pStyle w:val="Alnostext"/>
      </w:pPr>
      <w:r w:rsidRPr="002D2C39">
        <w:rPr>
          <w:rFonts w:cs="Arial"/>
        </w:rPr>
        <w:t>Formuoti ataskaitą spausdinimui</w:t>
      </w:r>
      <w:r w:rsidRPr="002D2C39">
        <w:t xml:space="preserve"> gali:</w:t>
      </w:r>
    </w:p>
    <w:p w14:paraId="0A709020" w14:textId="77777777" w:rsidR="004B6F4B" w:rsidRPr="002D2C39" w:rsidRDefault="004B6F4B" w:rsidP="004B6F4B">
      <w:pPr>
        <w:pStyle w:val="AlnostextBuleted"/>
      </w:pPr>
      <w:r w:rsidRPr="002D2C39">
        <w:rPr>
          <w:rFonts w:cs="Arial"/>
        </w:rPr>
        <w:t>LIMIS-C administratorius.</w:t>
      </w:r>
    </w:p>
    <w:p w14:paraId="1B55C669" w14:textId="77777777" w:rsidR="004B6F4B" w:rsidRPr="002D2C39" w:rsidRDefault="004B6F4B" w:rsidP="004B6F4B">
      <w:pPr>
        <w:pStyle w:val="HeadingB"/>
        <w:rPr>
          <w:noProof w:val="0"/>
        </w:rPr>
      </w:pPr>
      <w:r w:rsidRPr="002D2C39">
        <w:rPr>
          <w:noProof w:val="0"/>
        </w:rPr>
        <w:lastRenderedPageBreak/>
        <w:t>Kaip atlikti</w:t>
      </w:r>
    </w:p>
    <w:p w14:paraId="44A9791E" w14:textId="77777777" w:rsidR="004B6F4B" w:rsidRPr="002D2C39" w:rsidRDefault="004B6F4B" w:rsidP="004B6F4B">
      <w:pPr>
        <w:pStyle w:val="Alnostext"/>
        <w:keepNext/>
      </w:pPr>
      <w:r w:rsidRPr="002D2C39">
        <w:t xml:space="preserve">Norėdami formuoti </w:t>
      </w:r>
      <w:r w:rsidRPr="002D2C39">
        <w:rPr>
          <w:rFonts w:cs="Arial"/>
        </w:rPr>
        <w:t>ataskaitą spausdinimui</w:t>
      </w:r>
      <w:r w:rsidRPr="002D2C39">
        <w:t>, atlikite šiuos veiksmus:</w:t>
      </w:r>
    </w:p>
    <w:p w14:paraId="34985EF9" w14:textId="77777777" w:rsidR="004B6F4B" w:rsidRPr="002D2C39" w:rsidRDefault="004B6F4B" w:rsidP="0098289C">
      <w:pPr>
        <w:pStyle w:val="AlnosNumbered"/>
        <w:numPr>
          <w:ilvl w:val="0"/>
          <w:numId w:val="61"/>
        </w:numPr>
      </w:pPr>
      <w:r w:rsidRPr="002D2C39">
        <w:t xml:space="preserve">Iš meniu pasirinkite </w:t>
      </w:r>
      <w:r w:rsidRPr="002D2C39">
        <w:rPr>
          <w:rStyle w:val="CharMeniu"/>
        </w:rPr>
        <w:t>Ataskaitos -&gt; LIMIS-C ataskaitos</w:t>
      </w:r>
      <w:r w:rsidRPr="002D2C39">
        <w:rPr>
          <w:rStyle w:val="AlnostextChar"/>
        </w:rPr>
        <w:t>.</w:t>
      </w:r>
    </w:p>
    <w:p w14:paraId="54803F96" w14:textId="77777777" w:rsidR="004B6F4B" w:rsidRPr="002D2C39" w:rsidRDefault="004B6F4B" w:rsidP="004B6F4B">
      <w:pPr>
        <w:pStyle w:val="BodyText"/>
      </w:pPr>
      <w:r w:rsidRPr="002D2C39">
        <w:t xml:space="preserve">Atsiveria langas </w:t>
      </w:r>
      <w:r w:rsidRPr="002D2C39">
        <w:rPr>
          <w:rStyle w:val="CharLangas"/>
        </w:rPr>
        <w:t>LIMIS-C ataskaitos</w:t>
      </w:r>
      <w:r w:rsidRPr="002D2C39">
        <w:t>.</w:t>
      </w:r>
    </w:p>
    <w:p w14:paraId="5714421F" w14:textId="77777777" w:rsidR="004B6F4B" w:rsidRPr="002D2C39" w:rsidRDefault="004B6F4B" w:rsidP="004B6F4B">
      <w:pPr>
        <w:pStyle w:val="AlnosNumbered"/>
      </w:pPr>
      <w:r w:rsidRPr="002D2C39">
        <w:t>Spauskite ant nuorodos į norimą formuoti ataskaitą.</w:t>
      </w:r>
    </w:p>
    <w:p w14:paraId="3F3976EE" w14:textId="77777777" w:rsidR="004B6F4B" w:rsidRPr="002D2C39" w:rsidRDefault="004B6F4B" w:rsidP="004B6F4B">
      <w:pPr>
        <w:pStyle w:val="BodyText"/>
      </w:pPr>
      <w:r w:rsidRPr="002D2C39">
        <w:t>Atsiveria atitinkamos ataskaitos formavimo langas.</w:t>
      </w:r>
    </w:p>
    <w:p w14:paraId="1A944FDF" w14:textId="4BBB6CC8" w:rsidR="004B6F4B" w:rsidRPr="002D2C39" w:rsidRDefault="00C16393" w:rsidP="004B6F4B">
      <w:pPr>
        <w:pStyle w:val="Picture"/>
        <w:keepNext w:val="0"/>
      </w:pPr>
      <w:r w:rsidRPr="002D2C39">
        <w:rPr>
          <w:noProof/>
        </w:rPr>
        <w:drawing>
          <wp:inline distT="0" distB="0" distL="0" distR="0" wp14:anchorId="42DFD063" wp14:editId="4758D734">
            <wp:extent cx="3810000" cy="1905000"/>
            <wp:effectExtent l="19050" t="19050" r="19050" b="190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w="3175" cmpd="sng">
                      <a:solidFill>
                        <a:srgbClr val="000000"/>
                      </a:solidFill>
                      <a:miter lim="800000"/>
                      <a:headEnd/>
                      <a:tailEnd/>
                    </a:ln>
                    <a:effectLst/>
                  </pic:spPr>
                </pic:pic>
              </a:graphicData>
            </a:graphic>
          </wp:inline>
        </w:drawing>
      </w:r>
    </w:p>
    <w:p w14:paraId="46C8D575" w14:textId="77777777" w:rsidR="004B6F4B" w:rsidRPr="002D2C39" w:rsidRDefault="004B6F4B" w:rsidP="004B6F4B">
      <w:pPr>
        <w:pStyle w:val="AlnosNumbered"/>
      </w:pPr>
      <w:r w:rsidRPr="002D2C39">
        <w:t>Įveskite kriterijus ataskaitai formuoti.</w:t>
      </w:r>
    </w:p>
    <w:p w14:paraId="21B1D33B" w14:textId="64008F50" w:rsidR="004B6F4B" w:rsidRPr="002D2C39" w:rsidRDefault="004B6F4B" w:rsidP="004B6F4B">
      <w:pPr>
        <w:pStyle w:val="BodyT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3E013D39" w14:textId="77777777" w:rsidR="004B6F4B" w:rsidRPr="002D2C39" w:rsidRDefault="004B6F4B" w:rsidP="004B6F4B">
      <w:pPr>
        <w:pStyle w:val="AlnosNumbered"/>
        <w:keepNext/>
        <w:rPr>
          <w:rStyle w:val="AlnostextChar"/>
        </w:rPr>
      </w:pPr>
      <w:r w:rsidRPr="002D2C39">
        <w:t xml:space="preserve">Nurodę duomenis, spauskite </w:t>
      </w:r>
      <w:r w:rsidRPr="002D2C39">
        <w:rPr>
          <w:rStyle w:val="CharLaukas"/>
        </w:rPr>
        <w:t>[Generuoti]</w:t>
      </w:r>
      <w:r w:rsidRPr="002D2C39">
        <w:rPr>
          <w:rStyle w:val="AlnostextChar"/>
        </w:rPr>
        <w:t>.</w:t>
      </w:r>
    </w:p>
    <w:p w14:paraId="509695CA" w14:textId="77777777" w:rsidR="004B6F4B" w:rsidRPr="002D2C39" w:rsidRDefault="004B6F4B" w:rsidP="004B6F4B">
      <w:pPr>
        <w:pStyle w:val="BodyText"/>
      </w:pPr>
      <w:r w:rsidRPr="002D2C39">
        <w:t xml:space="preserve">Sistema pateikia sugeneruotą ataskaitą pasirinkto formato byla. </w:t>
      </w:r>
    </w:p>
    <w:p w14:paraId="3BFD374E" w14:textId="77777777" w:rsidR="004B6F4B" w:rsidRPr="002D2C39" w:rsidRDefault="004B6F4B" w:rsidP="004B6F4B">
      <w:pPr>
        <w:pStyle w:val="AlnosNumbered"/>
      </w:pPr>
      <w:r w:rsidRPr="002D2C39">
        <w:t>Suformuotą bylą galite peržiūrėti, išsisaugoti kompiuteryje ir atspausdinti.</w:t>
      </w:r>
    </w:p>
    <w:p w14:paraId="7C3F8BC4" w14:textId="77777777" w:rsidR="004B6F4B" w:rsidRPr="002D2C39" w:rsidRDefault="004B6F4B" w:rsidP="004B6F4B">
      <w:pPr>
        <w:pStyle w:val="BodyText"/>
      </w:pPr>
      <w:r w:rsidRPr="002D2C39">
        <w:t>Šių funkcijų vykdymas priklauso nuo to, kokio tipo byla buvo formuojama.</w:t>
      </w:r>
    </w:p>
    <w:p w14:paraId="2CE1D5A4" w14:textId="77777777" w:rsidR="004B6F4B" w:rsidRPr="002D2C39" w:rsidRDefault="004B6F4B" w:rsidP="004B6F4B">
      <w:pPr>
        <w:pStyle w:val="Heading2"/>
      </w:pPr>
      <w:bookmarkStart w:id="218" w:name="_Ref341184019"/>
      <w:bookmarkStart w:id="219" w:name="_Toc169621492"/>
      <w:r w:rsidRPr="002D2C39">
        <w:t>Surasti ir peržiūrėti muziejų pateiktas ataskaitas</w:t>
      </w:r>
      <w:bookmarkEnd w:id="218"/>
      <w:bookmarkEnd w:id="219"/>
    </w:p>
    <w:p w14:paraId="6ECDBCBB" w14:textId="77777777" w:rsidR="004B6F4B" w:rsidRPr="002D2C39" w:rsidRDefault="004B6F4B" w:rsidP="004B6F4B">
      <w:pPr>
        <w:pStyle w:val="Alnostext"/>
        <w:keepNext/>
      </w:pPr>
      <w:r w:rsidRPr="002D2C39">
        <w:t>Paskirtis – s</w:t>
      </w:r>
      <w:r w:rsidRPr="002D2C39">
        <w:rPr>
          <w:rFonts w:cs="Arial"/>
        </w:rPr>
        <w:t>urasti ir peržiūrėti muziejų pateiktas ataskaitas, skirtas LIMIS-K.</w:t>
      </w:r>
      <w:r w:rsidRPr="002D2C39">
        <w:t xml:space="preserve"> </w:t>
      </w:r>
    </w:p>
    <w:p w14:paraId="65CE4F10" w14:textId="77777777" w:rsidR="004B6F4B" w:rsidRPr="002D2C39" w:rsidRDefault="004B6F4B" w:rsidP="004B6F4B">
      <w:pPr>
        <w:pStyle w:val="HeadingB"/>
        <w:rPr>
          <w:noProof w:val="0"/>
        </w:rPr>
      </w:pPr>
      <w:r w:rsidRPr="002D2C39">
        <w:rPr>
          <w:noProof w:val="0"/>
        </w:rPr>
        <w:t>Kas gali atlikti</w:t>
      </w:r>
    </w:p>
    <w:p w14:paraId="36BBFFD7" w14:textId="77777777" w:rsidR="004B6F4B" w:rsidRPr="002D2C39" w:rsidRDefault="004B6F4B" w:rsidP="004B6F4B">
      <w:pPr>
        <w:pStyle w:val="Alnostext"/>
      </w:pPr>
      <w:r w:rsidRPr="002D2C39">
        <w:rPr>
          <w:rFonts w:cs="Arial"/>
        </w:rPr>
        <w:t>Peržiūrėti pateiktas ataskaitas spausdinimui</w:t>
      </w:r>
      <w:r w:rsidRPr="002D2C39">
        <w:t xml:space="preserve"> gali:</w:t>
      </w:r>
    </w:p>
    <w:p w14:paraId="6552AB94" w14:textId="77777777" w:rsidR="004B6F4B" w:rsidRPr="002D2C39" w:rsidRDefault="004B6F4B" w:rsidP="004B6F4B">
      <w:pPr>
        <w:pStyle w:val="AlnostextBuleted"/>
      </w:pPr>
      <w:r w:rsidRPr="002D2C39">
        <w:rPr>
          <w:rFonts w:cs="Arial"/>
        </w:rPr>
        <w:t>LIMIS-C administratorius.</w:t>
      </w:r>
    </w:p>
    <w:p w14:paraId="2F8D29C1" w14:textId="77777777" w:rsidR="004B6F4B" w:rsidRPr="002D2C39" w:rsidRDefault="004B6F4B" w:rsidP="004B6F4B">
      <w:pPr>
        <w:pStyle w:val="HeadingB"/>
        <w:rPr>
          <w:noProof w:val="0"/>
        </w:rPr>
      </w:pPr>
      <w:r w:rsidRPr="002D2C39">
        <w:rPr>
          <w:noProof w:val="0"/>
        </w:rPr>
        <w:t>Kaip atlikti</w:t>
      </w:r>
    </w:p>
    <w:p w14:paraId="5587948C" w14:textId="77777777" w:rsidR="004B6F4B" w:rsidRPr="002D2C39" w:rsidRDefault="004B6F4B" w:rsidP="004B6F4B">
      <w:pPr>
        <w:pStyle w:val="Alnostext"/>
        <w:keepNext/>
      </w:pPr>
      <w:r w:rsidRPr="002D2C39">
        <w:t>Norėdami peržiūrėti pateiktų ataskaitų paiešką, atlikite šiuos veiksmus:</w:t>
      </w:r>
    </w:p>
    <w:p w14:paraId="4D5AAAFB" w14:textId="77777777" w:rsidR="004B6F4B" w:rsidRPr="002D2C39" w:rsidRDefault="004B6F4B" w:rsidP="0098289C">
      <w:pPr>
        <w:pStyle w:val="AlnosNumbered"/>
        <w:numPr>
          <w:ilvl w:val="0"/>
          <w:numId w:val="62"/>
        </w:numPr>
      </w:pPr>
      <w:r w:rsidRPr="002D2C39">
        <w:t xml:space="preserve">Iš meniu pasirinkite </w:t>
      </w:r>
      <w:r w:rsidRPr="002D2C39">
        <w:rPr>
          <w:rStyle w:val="CharMeniu"/>
        </w:rPr>
        <w:t>Ataskaitos -&gt; Muziejų pateiktų ataskaitų paieška</w:t>
      </w:r>
      <w:r w:rsidRPr="002D2C39">
        <w:rPr>
          <w:rStyle w:val="AlnostextChar"/>
        </w:rPr>
        <w:t>.</w:t>
      </w:r>
    </w:p>
    <w:p w14:paraId="2A5E3D25" w14:textId="77777777" w:rsidR="004B6F4B" w:rsidRPr="002D2C39" w:rsidRDefault="004B6F4B" w:rsidP="004B6F4B">
      <w:pPr>
        <w:pStyle w:val="BodyText"/>
      </w:pPr>
      <w:r w:rsidRPr="002D2C39">
        <w:t xml:space="preserve">Atsiveria langas </w:t>
      </w:r>
      <w:r w:rsidRPr="002D2C39">
        <w:rPr>
          <w:rStyle w:val="CharLangas"/>
        </w:rPr>
        <w:t>Pateiktų ataskaitų paieška</w:t>
      </w:r>
      <w:r w:rsidRPr="002D2C39">
        <w:t>.</w:t>
      </w:r>
    </w:p>
    <w:p w14:paraId="7C5C85BC" w14:textId="77777777" w:rsidR="004B6F4B" w:rsidRPr="002D2C39" w:rsidRDefault="004B6F4B" w:rsidP="004B6F4B">
      <w:pPr>
        <w:pStyle w:val="AlnosNumbered"/>
      </w:pPr>
      <w:r w:rsidRPr="002D2C39">
        <w:t>Spauskite ant nuorodos į norimą formuoti ataskaitą.</w:t>
      </w:r>
    </w:p>
    <w:p w14:paraId="04838093" w14:textId="77777777" w:rsidR="004B6F4B" w:rsidRPr="002D2C39" w:rsidRDefault="004B6F4B" w:rsidP="004B6F4B">
      <w:pPr>
        <w:pStyle w:val="BodyText"/>
      </w:pPr>
      <w:r w:rsidRPr="002D2C39">
        <w:t>Atsiveria atitinkamos ataskaitos formavimo langas.</w:t>
      </w:r>
    </w:p>
    <w:p w14:paraId="43E843DF" w14:textId="237B7718" w:rsidR="004B6F4B" w:rsidRPr="002D2C39" w:rsidRDefault="00C16393" w:rsidP="004B6F4B">
      <w:pPr>
        <w:pStyle w:val="Picture"/>
        <w:keepNext w:val="0"/>
      </w:pPr>
      <w:r w:rsidRPr="002D2C39">
        <w:rPr>
          <w:noProof/>
        </w:rPr>
        <w:drawing>
          <wp:inline distT="0" distB="0" distL="0" distR="0" wp14:anchorId="1F4A4D12" wp14:editId="05F80620">
            <wp:extent cx="3733800" cy="1143000"/>
            <wp:effectExtent l="19050" t="19050" r="19050" b="190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33800" cy="1143000"/>
                    </a:xfrm>
                    <a:prstGeom prst="rect">
                      <a:avLst/>
                    </a:prstGeom>
                    <a:noFill/>
                    <a:ln w="3175" cmpd="sng">
                      <a:solidFill>
                        <a:srgbClr val="000000"/>
                      </a:solidFill>
                      <a:miter lim="800000"/>
                      <a:headEnd/>
                      <a:tailEnd/>
                    </a:ln>
                    <a:effectLst/>
                  </pic:spPr>
                </pic:pic>
              </a:graphicData>
            </a:graphic>
          </wp:inline>
        </w:drawing>
      </w:r>
    </w:p>
    <w:p w14:paraId="40808BE4" w14:textId="77777777" w:rsidR="004B6F4B" w:rsidRPr="002D2C39" w:rsidRDefault="004B6F4B" w:rsidP="004B6F4B">
      <w:pPr>
        <w:pStyle w:val="AlnosNumbered"/>
      </w:pPr>
      <w:r w:rsidRPr="002D2C39">
        <w:t xml:space="preserve">Nurodykite žinomus duomenis apie </w:t>
      </w:r>
      <w:r w:rsidRPr="002D2C39">
        <w:rPr>
          <w:rFonts w:cs="Arial"/>
        </w:rPr>
        <w:t>pateiktą ataskaitą</w:t>
      </w:r>
      <w:r w:rsidRPr="002D2C39">
        <w:t>.</w:t>
      </w:r>
    </w:p>
    <w:p w14:paraId="1E83876A" w14:textId="38AA91A3" w:rsidR="004B6F4B" w:rsidRPr="002D2C39" w:rsidRDefault="004B6F4B" w:rsidP="004B6F4B">
      <w:pPr>
        <w:pStyle w:val="BodyText"/>
      </w:pPr>
      <w:r w:rsidRPr="002D2C39">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36EEC254" w14:textId="77777777" w:rsidR="004B6F4B" w:rsidRPr="002D2C39" w:rsidRDefault="004B6F4B" w:rsidP="00564B4C">
      <w:pPr>
        <w:pStyle w:val="AlnosNumbered"/>
        <w:keepNext/>
      </w:pPr>
      <w:r w:rsidRPr="002D2C39">
        <w:lastRenderedPageBreak/>
        <w:t xml:space="preserve">Spauskite </w:t>
      </w:r>
      <w:r w:rsidRPr="002D2C39">
        <w:rPr>
          <w:rStyle w:val="CharLaukas"/>
        </w:rPr>
        <w:t>[Ieškoti]</w:t>
      </w:r>
      <w:r w:rsidRPr="002D2C39">
        <w:t>.</w:t>
      </w:r>
    </w:p>
    <w:p w14:paraId="00A1DBAC" w14:textId="77777777" w:rsidR="004B6F4B" w:rsidRPr="002D2C39" w:rsidRDefault="004B6F4B" w:rsidP="00564B4C">
      <w:pPr>
        <w:pStyle w:val="BodyText"/>
        <w:keepNext/>
      </w:pPr>
      <w:r w:rsidRPr="002D2C39">
        <w:t>Sistema pateikia paieškos kriterijus atitinkančių įrašų sąrašą.</w:t>
      </w:r>
    </w:p>
    <w:p w14:paraId="5C751014" w14:textId="77777777" w:rsidR="004B6F4B" w:rsidRPr="002D2C39" w:rsidRDefault="004B6F4B" w:rsidP="004B6F4B">
      <w:pPr>
        <w:pStyle w:val="AlnosNumbered"/>
      </w:pPr>
      <w:r w:rsidRPr="002D2C39">
        <w:t xml:space="preserve">Rezultatų lentelėje stulpelyje </w:t>
      </w:r>
      <w:r w:rsidRPr="002D2C39">
        <w:rPr>
          <w:b/>
        </w:rPr>
        <w:t>Pavadinimas</w:t>
      </w:r>
      <w:r w:rsidRPr="002D2C39">
        <w:t xml:space="preserve"> spauskite </w:t>
      </w:r>
      <w:r w:rsidRPr="002D2C39">
        <w:rPr>
          <w:lang w:eastAsia="lt-LT"/>
        </w:rPr>
        <w:t>nuorodą</w:t>
      </w:r>
      <w:r w:rsidRPr="002D2C39">
        <w:t>.</w:t>
      </w:r>
    </w:p>
    <w:p w14:paraId="11F6AAC2" w14:textId="77777777" w:rsidR="004B6F4B" w:rsidRPr="002D2C39" w:rsidRDefault="004B6F4B" w:rsidP="004B6F4B">
      <w:pPr>
        <w:pStyle w:val="BodyText"/>
      </w:pPr>
      <w:r w:rsidRPr="002D2C39">
        <w:t xml:space="preserve">Atsiveria langas </w:t>
      </w:r>
      <w:r w:rsidRPr="002D2C39">
        <w:rPr>
          <w:rStyle w:val="CharLangas"/>
        </w:rPr>
        <w:t>Pateiktų ataskaitų paieška &gt; Ataskaitos pateikimas</w:t>
      </w:r>
      <w:r w:rsidRPr="002D2C39">
        <w:t>.</w:t>
      </w:r>
    </w:p>
    <w:p w14:paraId="3F018B1A" w14:textId="77777777" w:rsidR="004B6F4B" w:rsidRPr="002D2C39" w:rsidRDefault="004B6F4B" w:rsidP="004B6F4B">
      <w:pPr>
        <w:pStyle w:val="AlnosNumbered"/>
      </w:pPr>
      <w:r w:rsidRPr="002D2C39">
        <w:t xml:space="preserve">Peržiūrėkite </w:t>
      </w:r>
      <w:r w:rsidRPr="002D2C39">
        <w:rPr>
          <w:rFonts w:cs="Arial"/>
        </w:rPr>
        <w:t>ataskaitos pateikimo</w:t>
      </w:r>
      <w:r w:rsidRPr="002D2C39">
        <w:t xml:space="preserve"> duomenis.</w:t>
      </w:r>
    </w:p>
    <w:p w14:paraId="394227E2" w14:textId="77777777" w:rsidR="004B6F4B" w:rsidRPr="002D2C39" w:rsidRDefault="004B6F4B" w:rsidP="004B6F4B">
      <w:pPr>
        <w:pStyle w:val="Pastaba"/>
      </w:pPr>
      <w:r w:rsidRPr="002D2C39">
        <w:t xml:space="preserve">Keisti </w:t>
      </w:r>
      <w:r w:rsidRPr="002D2C39">
        <w:rPr>
          <w:rFonts w:cs="Arial"/>
        </w:rPr>
        <w:t xml:space="preserve">duomenų šiame </w:t>
      </w:r>
      <w:r w:rsidRPr="002D2C39">
        <w:t>peržiūros lange negalite.</w:t>
      </w:r>
    </w:p>
    <w:p w14:paraId="3A00CEDC" w14:textId="77777777" w:rsidR="004B6F4B" w:rsidRPr="002D2C39" w:rsidRDefault="004B6F4B" w:rsidP="004B6F4B">
      <w:pPr>
        <w:pStyle w:val="Heading1"/>
        <w:rPr>
          <w:noProof w:val="0"/>
        </w:rPr>
      </w:pPr>
      <w:bookmarkStart w:id="220" w:name="_Toc343179588"/>
      <w:bookmarkStart w:id="221" w:name="_Toc169621493"/>
      <w:r w:rsidRPr="002D2C39">
        <w:rPr>
          <w:noProof w:val="0"/>
        </w:rPr>
        <w:lastRenderedPageBreak/>
        <w:t>Kolekcijų eksportui tvarkymas</w:t>
      </w:r>
      <w:bookmarkEnd w:id="220"/>
      <w:bookmarkEnd w:id="221"/>
    </w:p>
    <w:p w14:paraId="4C0CABE2" w14:textId="77777777" w:rsidR="004B6F4B" w:rsidRPr="002D2C39" w:rsidRDefault="004B6F4B" w:rsidP="004B6F4B">
      <w:pPr>
        <w:pStyle w:val="Alnostext"/>
      </w:pPr>
      <w:r w:rsidRPr="002D2C39">
        <w:t>Sistemoje, priklausomai nuo Jums suteiktų teisių, galite atlikti šiuos veiksmus, susijusius su kolekcijomis eksportui:</w:t>
      </w:r>
    </w:p>
    <w:p w14:paraId="1D2ACE67" w14:textId="3EA52567" w:rsidR="004B6F4B" w:rsidRPr="002D2C39" w:rsidRDefault="004B6F4B" w:rsidP="004B6F4B">
      <w:pPr>
        <w:pStyle w:val="AlnostextBuleted"/>
      </w:pPr>
      <w:r w:rsidRPr="002D2C39">
        <w:fldChar w:fldCharType="begin"/>
      </w:r>
      <w:r w:rsidRPr="002D2C39">
        <w:instrText xml:space="preserve"> REF _Ref334689501 \h  \* MERGEFORMAT </w:instrText>
      </w:r>
      <w:r w:rsidRPr="002D2C39">
        <w:fldChar w:fldCharType="separate"/>
      </w:r>
      <w:r w:rsidR="00882542" w:rsidRPr="002D2C39">
        <w:t>Įvesti naują kolekciją eksportui</w:t>
      </w:r>
      <w:r w:rsidRPr="002D2C39">
        <w:fldChar w:fldCharType="end"/>
      </w:r>
      <w:r w:rsidRPr="002D2C39">
        <w:t xml:space="preserve"> (</w:t>
      </w:r>
      <w:r w:rsidRPr="002D2C39">
        <w:fldChar w:fldCharType="begin"/>
      </w:r>
      <w:r w:rsidRPr="002D2C39">
        <w:instrText xml:space="preserve"> PAGEREF _Ref334689501 \h </w:instrText>
      </w:r>
      <w:r w:rsidRPr="002D2C39">
        <w:fldChar w:fldCharType="separate"/>
      </w:r>
      <w:r w:rsidR="00882542">
        <w:rPr>
          <w:noProof/>
        </w:rPr>
        <w:t>60</w:t>
      </w:r>
      <w:r w:rsidRPr="002D2C39">
        <w:fldChar w:fldCharType="end"/>
      </w:r>
      <w:r w:rsidRPr="002D2C39">
        <w:t xml:space="preserve"> psl.)</w:t>
      </w:r>
    </w:p>
    <w:p w14:paraId="0E3CFBF8" w14:textId="4F94DF1B" w:rsidR="004B6F4B" w:rsidRPr="002D2C39" w:rsidRDefault="004B6F4B" w:rsidP="004B6F4B">
      <w:pPr>
        <w:pStyle w:val="AlnostextBuleted"/>
      </w:pPr>
      <w:r w:rsidRPr="002D2C39">
        <w:fldChar w:fldCharType="begin"/>
      </w:r>
      <w:r w:rsidRPr="002D2C39">
        <w:instrText xml:space="preserve"> REF _Ref334688033 \h  \* MERGEFORMAT </w:instrText>
      </w:r>
      <w:r w:rsidRPr="002D2C39">
        <w:fldChar w:fldCharType="separate"/>
      </w:r>
      <w:r w:rsidR="00882542" w:rsidRPr="002D2C39">
        <w:t>Surasti kolekciją eksportui</w:t>
      </w:r>
      <w:r w:rsidRPr="002D2C39">
        <w:fldChar w:fldCharType="end"/>
      </w:r>
      <w:r w:rsidRPr="002D2C39">
        <w:t xml:space="preserve"> (</w:t>
      </w:r>
      <w:r w:rsidRPr="002D2C39">
        <w:fldChar w:fldCharType="begin"/>
      </w:r>
      <w:r w:rsidRPr="002D2C39">
        <w:instrText xml:space="preserve"> PAGEREF _Ref334688033 \h </w:instrText>
      </w:r>
      <w:r w:rsidRPr="002D2C39">
        <w:fldChar w:fldCharType="separate"/>
      </w:r>
      <w:r w:rsidR="00882542">
        <w:rPr>
          <w:noProof/>
        </w:rPr>
        <w:t>62</w:t>
      </w:r>
      <w:r w:rsidRPr="002D2C39">
        <w:fldChar w:fldCharType="end"/>
      </w:r>
      <w:r w:rsidRPr="002D2C39">
        <w:t xml:space="preserve"> psl.)</w:t>
      </w:r>
    </w:p>
    <w:p w14:paraId="549B158F" w14:textId="5BB21EFF" w:rsidR="004B6F4B" w:rsidRPr="002D2C39" w:rsidRDefault="004B6F4B" w:rsidP="004B6F4B">
      <w:pPr>
        <w:pStyle w:val="AlnostextBuleted"/>
      </w:pPr>
      <w:r w:rsidRPr="002D2C39">
        <w:fldChar w:fldCharType="begin"/>
      </w:r>
      <w:r w:rsidRPr="002D2C39">
        <w:instrText xml:space="preserve"> REF _Ref334691264 \h  \* MERGEFORMAT </w:instrText>
      </w:r>
      <w:r w:rsidRPr="002D2C39">
        <w:fldChar w:fldCharType="separate"/>
      </w:r>
      <w:r w:rsidR="00882542" w:rsidRPr="002D2C39">
        <w:t>Peržiūrėti kolekcijos eksportui duomenis</w:t>
      </w:r>
      <w:r w:rsidRPr="002D2C39">
        <w:fldChar w:fldCharType="end"/>
      </w:r>
      <w:r w:rsidRPr="002D2C39">
        <w:t xml:space="preserve"> (</w:t>
      </w:r>
      <w:r w:rsidRPr="002D2C39">
        <w:fldChar w:fldCharType="begin"/>
      </w:r>
      <w:r w:rsidRPr="002D2C39">
        <w:instrText xml:space="preserve"> PAGEREF _Ref334691264 \h </w:instrText>
      </w:r>
      <w:r w:rsidRPr="002D2C39">
        <w:fldChar w:fldCharType="separate"/>
      </w:r>
      <w:r w:rsidR="00882542">
        <w:rPr>
          <w:noProof/>
        </w:rPr>
        <w:t>62</w:t>
      </w:r>
      <w:r w:rsidRPr="002D2C39">
        <w:fldChar w:fldCharType="end"/>
      </w:r>
      <w:r w:rsidRPr="002D2C39">
        <w:t xml:space="preserve"> psl.)</w:t>
      </w:r>
    </w:p>
    <w:p w14:paraId="5C96FF31" w14:textId="6049A3AB" w:rsidR="004B6F4B" w:rsidRPr="002D2C39" w:rsidRDefault="004B6F4B" w:rsidP="004B6F4B">
      <w:pPr>
        <w:pStyle w:val="AlnostextBuleted"/>
      </w:pPr>
      <w:r w:rsidRPr="002D2C39">
        <w:fldChar w:fldCharType="begin"/>
      </w:r>
      <w:r w:rsidRPr="002D2C39">
        <w:instrText xml:space="preserve"> REF _Ref334691270 \h  \* MERGEFORMAT </w:instrText>
      </w:r>
      <w:r w:rsidRPr="002D2C39">
        <w:fldChar w:fldCharType="separate"/>
      </w:r>
      <w:r w:rsidR="00882542" w:rsidRPr="002D2C39">
        <w:t>Keisti kolekcijos eksportui duomenis</w:t>
      </w:r>
      <w:r w:rsidRPr="002D2C39">
        <w:fldChar w:fldCharType="end"/>
      </w:r>
      <w:r w:rsidRPr="002D2C39">
        <w:t xml:space="preserve"> (</w:t>
      </w:r>
      <w:r w:rsidRPr="002D2C39">
        <w:fldChar w:fldCharType="begin"/>
      </w:r>
      <w:r w:rsidRPr="002D2C39">
        <w:instrText xml:space="preserve"> PAGEREF _Ref334691270 \h </w:instrText>
      </w:r>
      <w:r w:rsidRPr="002D2C39">
        <w:fldChar w:fldCharType="separate"/>
      </w:r>
      <w:r w:rsidR="00882542">
        <w:rPr>
          <w:noProof/>
        </w:rPr>
        <w:t>63</w:t>
      </w:r>
      <w:r w:rsidRPr="002D2C39">
        <w:fldChar w:fldCharType="end"/>
      </w:r>
      <w:r w:rsidRPr="002D2C39">
        <w:t xml:space="preserve"> psl.)</w:t>
      </w:r>
    </w:p>
    <w:p w14:paraId="27C8D863" w14:textId="5C8F10A8" w:rsidR="004B6F4B" w:rsidRPr="002D2C39" w:rsidRDefault="004B6F4B" w:rsidP="004B6F4B">
      <w:pPr>
        <w:pStyle w:val="AlnostextBuleted"/>
      </w:pPr>
      <w:r w:rsidRPr="002D2C39">
        <w:fldChar w:fldCharType="begin"/>
      </w:r>
      <w:r w:rsidRPr="002D2C39">
        <w:instrText xml:space="preserve"> REF _Ref334691276 \h  \* MERGEFORMAT </w:instrText>
      </w:r>
      <w:r w:rsidRPr="002D2C39">
        <w:fldChar w:fldCharType="separate"/>
      </w:r>
      <w:r w:rsidR="00882542" w:rsidRPr="002D2C39">
        <w:t>Pašalinti kolekciją eksportui</w:t>
      </w:r>
      <w:r w:rsidRPr="002D2C39">
        <w:fldChar w:fldCharType="end"/>
      </w:r>
      <w:r w:rsidRPr="002D2C39">
        <w:t xml:space="preserve"> (</w:t>
      </w:r>
      <w:r w:rsidRPr="002D2C39">
        <w:fldChar w:fldCharType="begin"/>
      </w:r>
      <w:r w:rsidRPr="002D2C39">
        <w:instrText xml:space="preserve"> PAGEREF _Ref334691276 \h </w:instrText>
      </w:r>
      <w:r w:rsidRPr="002D2C39">
        <w:fldChar w:fldCharType="separate"/>
      </w:r>
      <w:r w:rsidR="00882542">
        <w:rPr>
          <w:noProof/>
        </w:rPr>
        <w:t>63</w:t>
      </w:r>
      <w:r w:rsidRPr="002D2C39">
        <w:fldChar w:fldCharType="end"/>
      </w:r>
      <w:r w:rsidRPr="002D2C39">
        <w:t xml:space="preserve"> psl.)</w:t>
      </w:r>
    </w:p>
    <w:p w14:paraId="5F2222C8" w14:textId="37B9E7B0" w:rsidR="004B6F4B" w:rsidRPr="002D2C39" w:rsidRDefault="004B6F4B" w:rsidP="004B6F4B">
      <w:pPr>
        <w:pStyle w:val="AlnostextBuleted"/>
      </w:pPr>
      <w:r w:rsidRPr="002D2C39">
        <w:fldChar w:fldCharType="begin"/>
      </w:r>
      <w:r w:rsidRPr="002D2C39">
        <w:instrText xml:space="preserve"> REF _Ref334691283 \h  \* MERGEFORMAT </w:instrText>
      </w:r>
      <w:r w:rsidRPr="002D2C39">
        <w:fldChar w:fldCharType="separate"/>
      </w:r>
      <w:r w:rsidR="00882542" w:rsidRPr="002D2C39">
        <w:t>Eksportuoti kolekciją eksportui</w:t>
      </w:r>
      <w:r w:rsidRPr="002D2C39">
        <w:fldChar w:fldCharType="end"/>
      </w:r>
      <w:r w:rsidRPr="002D2C39">
        <w:t xml:space="preserve"> (</w:t>
      </w:r>
      <w:r w:rsidRPr="002D2C39">
        <w:fldChar w:fldCharType="begin"/>
      </w:r>
      <w:r w:rsidRPr="002D2C39">
        <w:instrText xml:space="preserve"> PAGEREF _Ref334691283 \h </w:instrText>
      </w:r>
      <w:r w:rsidRPr="002D2C39">
        <w:fldChar w:fldCharType="separate"/>
      </w:r>
      <w:r w:rsidR="00882542">
        <w:rPr>
          <w:noProof/>
        </w:rPr>
        <w:t>63</w:t>
      </w:r>
      <w:r w:rsidRPr="002D2C39">
        <w:fldChar w:fldCharType="end"/>
      </w:r>
      <w:r w:rsidRPr="002D2C39">
        <w:t xml:space="preserve"> psl.)</w:t>
      </w:r>
    </w:p>
    <w:p w14:paraId="3B9D442C" w14:textId="77777777" w:rsidR="00206F9A" w:rsidRPr="002D2C39" w:rsidRDefault="00206F9A" w:rsidP="00206F9A">
      <w:pPr>
        <w:pStyle w:val="Heading2"/>
      </w:pPr>
      <w:bookmarkStart w:id="222" w:name="_Ref334689501"/>
      <w:bookmarkStart w:id="223" w:name="_Toc343179589"/>
      <w:bookmarkStart w:id="224" w:name="_Toc169621494"/>
      <w:r w:rsidRPr="002D2C39">
        <w:t>Įvesti naują kolekciją eksportui</w:t>
      </w:r>
      <w:bookmarkEnd w:id="222"/>
      <w:bookmarkEnd w:id="223"/>
      <w:bookmarkEnd w:id="224"/>
    </w:p>
    <w:p w14:paraId="1B4D2CF2" w14:textId="77777777" w:rsidR="005807FD" w:rsidRPr="002D2C39" w:rsidRDefault="005807FD" w:rsidP="005807FD">
      <w:pPr>
        <w:pStyle w:val="Alnostext"/>
      </w:pPr>
      <w:r w:rsidRPr="002D2C39">
        <w:t xml:space="preserve">Paskirtis – leisti </w:t>
      </w:r>
      <w:r w:rsidRPr="002D2C39">
        <w:rPr>
          <w:rFonts w:cs="Arial"/>
        </w:rPr>
        <w:t>sistemos naudotojui įvesti naują kolekciją eksportui sistemoje</w:t>
      </w:r>
      <w:r w:rsidRPr="002D2C39">
        <w:t xml:space="preserve">. </w:t>
      </w:r>
    </w:p>
    <w:p w14:paraId="7AC1F509" w14:textId="77777777" w:rsidR="005807FD" w:rsidRPr="002D2C39" w:rsidRDefault="005807FD" w:rsidP="005807FD">
      <w:pPr>
        <w:pStyle w:val="Alnostext"/>
      </w:pPr>
      <w:r w:rsidRPr="002D2C39">
        <w:t>Kolekcija – rinkinys eksponatų ar kitų muziejinių vertybių aprašų, skirtų pateikti išorinėms sistemoms.</w:t>
      </w:r>
    </w:p>
    <w:p w14:paraId="7DE25227" w14:textId="77777777" w:rsidR="005807FD" w:rsidRPr="002D2C39" w:rsidRDefault="005807FD" w:rsidP="005807FD">
      <w:pPr>
        <w:pStyle w:val="Alnostext"/>
      </w:pPr>
      <w:r w:rsidRPr="002D2C39">
        <w:t xml:space="preserve">Įtraukti į kolekcijas eksportui galite ne tik eksponatus, bet ir archyvo, </w:t>
      </w:r>
      <w:proofErr w:type="spellStart"/>
      <w:r w:rsidRPr="002D2C39">
        <w:t>audiotekos</w:t>
      </w:r>
      <w:proofErr w:type="spellEnd"/>
      <w:r w:rsidRPr="002D2C39">
        <w:t xml:space="preserve"> / videotekos, bibliotekos, </w:t>
      </w:r>
      <w:proofErr w:type="spellStart"/>
      <w:r w:rsidRPr="002D2C39">
        <w:t>fototekos</w:t>
      </w:r>
      <w:proofErr w:type="spellEnd"/>
      <w:r w:rsidRPr="002D2C39">
        <w:t xml:space="preserve"> vertybes.</w:t>
      </w:r>
    </w:p>
    <w:p w14:paraId="6E7693FB" w14:textId="77777777" w:rsidR="005807FD" w:rsidRPr="002D2C39" w:rsidRDefault="005807FD" w:rsidP="005807FD">
      <w:pPr>
        <w:pStyle w:val="Alnostext"/>
      </w:pPr>
      <w:r w:rsidRPr="002D2C39">
        <w:t>Į kolekcijas įtrauktų eksponatų bei kitų muziejinių vertybių aprašai automatiškai papildomi duomenų kortele Kolekcijos, kurioje galite peržiūrėti sąrašą visų kolekcijų, į kurias įtrauktas eksponatas ar vertybė.</w:t>
      </w:r>
    </w:p>
    <w:p w14:paraId="56180117" w14:textId="77777777" w:rsidR="00206F9A" w:rsidRPr="002D2C39" w:rsidRDefault="00206F9A" w:rsidP="00206F9A">
      <w:pPr>
        <w:pStyle w:val="HeadingB"/>
        <w:rPr>
          <w:noProof w:val="0"/>
        </w:rPr>
      </w:pPr>
      <w:r w:rsidRPr="002D2C39">
        <w:rPr>
          <w:noProof w:val="0"/>
        </w:rPr>
        <w:t>Kas gali atlikti</w:t>
      </w:r>
    </w:p>
    <w:p w14:paraId="71EEA166" w14:textId="77777777" w:rsidR="00206F9A" w:rsidRPr="002D2C39" w:rsidRDefault="00206F9A" w:rsidP="00206F9A">
      <w:pPr>
        <w:pStyle w:val="Alnostext"/>
      </w:pPr>
      <w:r w:rsidRPr="002D2C39">
        <w:t xml:space="preserve">Įvesti </w:t>
      </w:r>
      <w:r w:rsidRPr="002D2C39">
        <w:rPr>
          <w:rFonts w:cs="Arial"/>
        </w:rPr>
        <w:t xml:space="preserve">naują kolekciją eksportui </w:t>
      </w:r>
      <w:r w:rsidRPr="002D2C39">
        <w:t>gali:</w:t>
      </w:r>
    </w:p>
    <w:p w14:paraId="6AB2C249" w14:textId="77777777" w:rsidR="00206F9A" w:rsidRPr="002D2C39" w:rsidRDefault="00206F9A" w:rsidP="00206F9A">
      <w:pPr>
        <w:pStyle w:val="AlnostextBuleted"/>
      </w:pPr>
      <w:r w:rsidRPr="002D2C39">
        <w:t xml:space="preserve">Naudotojas, kuriam suteikta teisė tvarkyti </w:t>
      </w:r>
      <w:r w:rsidRPr="002D2C39">
        <w:rPr>
          <w:rFonts w:cs="Arial"/>
        </w:rPr>
        <w:t>kolekcijas eksportui</w:t>
      </w:r>
      <w:r w:rsidRPr="002D2C39">
        <w:t>.</w:t>
      </w:r>
    </w:p>
    <w:p w14:paraId="66D44AA7" w14:textId="77777777" w:rsidR="00206F9A" w:rsidRPr="002D2C39" w:rsidRDefault="00206F9A" w:rsidP="00206F9A">
      <w:pPr>
        <w:pStyle w:val="HeadingB"/>
        <w:rPr>
          <w:noProof w:val="0"/>
        </w:rPr>
      </w:pPr>
      <w:r w:rsidRPr="002D2C39">
        <w:rPr>
          <w:noProof w:val="0"/>
        </w:rPr>
        <w:t>Kaip atlikti</w:t>
      </w:r>
    </w:p>
    <w:p w14:paraId="7940C43A" w14:textId="77777777" w:rsidR="00206F9A" w:rsidRPr="002D2C39" w:rsidRDefault="00206F9A" w:rsidP="00206F9A">
      <w:pPr>
        <w:pStyle w:val="Alnostext"/>
      </w:pPr>
      <w:r w:rsidRPr="002D2C39">
        <w:t xml:space="preserve">Norėdami įvesti </w:t>
      </w:r>
      <w:r w:rsidRPr="002D2C39">
        <w:rPr>
          <w:rFonts w:cs="Arial"/>
        </w:rPr>
        <w:t>naują kolekciją eksportui</w:t>
      </w:r>
      <w:r w:rsidRPr="002D2C39">
        <w:t>, atlikite šiuos veiksmus:</w:t>
      </w:r>
    </w:p>
    <w:p w14:paraId="44B4E3ED" w14:textId="77777777" w:rsidR="00206F9A" w:rsidRPr="002D2C39" w:rsidRDefault="00206F9A" w:rsidP="0098289C">
      <w:pPr>
        <w:pStyle w:val="AlnosNumbered"/>
        <w:numPr>
          <w:ilvl w:val="0"/>
          <w:numId w:val="91"/>
        </w:numPr>
      </w:pPr>
      <w:r w:rsidRPr="002D2C39">
        <w:t xml:space="preserve">Iš meniu pasirinkite </w:t>
      </w:r>
      <w:r w:rsidRPr="002D2C39">
        <w:rPr>
          <w:rStyle w:val="CharMeniu"/>
        </w:rPr>
        <w:t>Kolekcijos eksportui -&gt; Nauja kolekcija eksportui</w:t>
      </w:r>
      <w:r w:rsidRPr="002D2C39">
        <w:t>.</w:t>
      </w:r>
    </w:p>
    <w:p w14:paraId="6A98C281" w14:textId="77777777" w:rsidR="00206F9A" w:rsidRPr="002D2C39" w:rsidRDefault="00206F9A" w:rsidP="00206F9A">
      <w:pPr>
        <w:pStyle w:val="BodyText"/>
      </w:pPr>
      <w:r w:rsidRPr="002D2C39">
        <w:t xml:space="preserve">Atsiveria langas </w:t>
      </w:r>
      <w:r w:rsidRPr="002D2C39">
        <w:rPr>
          <w:rStyle w:val="CharLangas"/>
        </w:rPr>
        <w:t>Kolekcija eksportui</w:t>
      </w:r>
      <w:r w:rsidRPr="002D2C39">
        <w:t>.</w:t>
      </w:r>
    </w:p>
    <w:p w14:paraId="016AACAD" w14:textId="56DD774F" w:rsidR="00206F9A" w:rsidRPr="002D2C39" w:rsidRDefault="00C16393" w:rsidP="00206F9A">
      <w:pPr>
        <w:pStyle w:val="Picture"/>
        <w:keepNext w:val="0"/>
      </w:pPr>
      <w:r w:rsidRPr="002D2C39">
        <w:rPr>
          <w:noProof/>
        </w:rPr>
        <w:drawing>
          <wp:inline distT="0" distB="0" distL="0" distR="0" wp14:anchorId="007B5C9F" wp14:editId="3EC65F2E">
            <wp:extent cx="4724400" cy="3733800"/>
            <wp:effectExtent l="19050" t="19050" r="19050" b="190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24400" cy="3733800"/>
                    </a:xfrm>
                    <a:prstGeom prst="rect">
                      <a:avLst/>
                    </a:prstGeom>
                    <a:noFill/>
                    <a:ln w="3175" cmpd="sng">
                      <a:solidFill>
                        <a:srgbClr val="000000"/>
                      </a:solidFill>
                      <a:miter lim="800000"/>
                      <a:headEnd/>
                      <a:tailEnd/>
                    </a:ln>
                    <a:effectLst/>
                  </pic:spPr>
                </pic:pic>
              </a:graphicData>
            </a:graphic>
          </wp:inline>
        </w:drawing>
      </w:r>
    </w:p>
    <w:p w14:paraId="746F2C35" w14:textId="77777777" w:rsidR="00206F9A" w:rsidRPr="002D2C39" w:rsidRDefault="00206F9A" w:rsidP="00206F9A">
      <w:pPr>
        <w:pStyle w:val="AlnosNumbered"/>
      </w:pPr>
      <w:r w:rsidRPr="002D2C39">
        <w:t xml:space="preserve">Įveskite pagrindinius duomenis apie </w:t>
      </w:r>
      <w:r w:rsidRPr="002D2C39">
        <w:rPr>
          <w:rFonts w:cs="Arial"/>
        </w:rPr>
        <w:t>naują kolekciją eksportui</w:t>
      </w:r>
      <w:r w:rsidRPr="002D2C39">
        <w:t>.</w:t>
      </w:r>
    </w:p>
    <w:p w14:paraId="67FFD268" w14:textId="51D25162" w:rsidR="00206F9A" w:rsidRPr="002D2C39" w:rsidRDefault="00206F9A" w:rsidP="00206F9A">
      <w:pPr>
        <w:pStyle w:val="BodyText"/>
      </w:pPr>
      <w:r w:rsidRPr="002D2C39">
        <w:lastRenderedPageBreak/>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5C37CD66" w14:textId="77777777" w:rsidR="00206F9A" w:rsidRPr="002D2C39" w:rsidRDefault="00206F9A" w:rsidP="00206F9A">
      <w:pPr>
        <w:pStyle w:val="AlnosNumbered"/>
        <w:keepNext/>
        <w:rPr>
          <w:rStyle w:val="AlnostextChar"/>
        </w:rPr>
      </w:pPr>
      <w:r w:rsidRPr="002D2C39">
        <w:t xml:space="preserve">Spauskite </w:t>
      </w:r>
      <w:r w:rsidRPr="002D2C39">
        <w:rPr>
          <w:rStyle w:val="CharLaukas"/>
        </w:rPr>
        <w:t>[Išsaugoti]</w:t>
      </w:r>
      <w:r w:rsidRPr="002D2C39">
        <w:rPr>
          <w:rStyle w:val="AlnostextChar"/>
        </w:rPr>
        <w:t>.</w:t>
      </w:r>
    </w:p>
    <w:p w14:paraId="63CFB84A" w14:textId="77777777" w:rsidR="00206F9A" w:rsidRPr="002D2C39" w:rsidRDefault="00206F9A" w:rsidP="00206F9A">
      <w:pPr>
        <w:pStyle w:val="BodyText"/>
      </w:pPr>
      <w:r w:rsidRPr="002D2C39">
        <w:t xml:space="preserve">Sistema patikrina, ar duomenys korektiški ir išsaugoja. </w:t>
      </w:r>
    </w:p>
    <w:p w14:paraId="32DDE0DA" w14:textId="77777777" w:rsidR="00BC5F1A" w:rsidRPr="002D2C39" w:rsidRDefault="00BC5F1A" w:rsidP="00BC5F1A">
      <w:pPr>
        <w:pStyle w:val="AlnosNumbered"/>
        <w:keepNext/>
      </w:pPr>
      <w:r w:rsidRPr="002D2C39">
        <w:t>Jei norite pridėti eksponatus, kurių aprašai turi būti eksportuojami:</w:t>
      </w:r>
    </w:p>
    <w:p w14:paraId="0507C93D" w14:textId="77777777" w:rsidR="00BC5F1A" w:rsidRPr="002D2C39" w:rsidRDefault="00BC5F1A" w:rsidP="00BC5F1A">
      <w:pPr>
        <w:pStyle w:val="AlnosNumbered"/>
        <w:keepNext/>
        <w:numPr>
          <w:ilvl w:val="1"/>
          <w:numId w:val="3"/>
        </w:numPr>
      </w:pPr>
      <w:r w:rsidRPr="002D2C39">
        <w:t xml:space="preserve">Veiksmus atlikite kortelėje </w:t>
      </w:r>
      <w:r w:rsidRPr="002D2C39">
        <w:rPr>
          <w:rStyle w:val="CharLaukas"/>
        </w:rPr>
        <w:t>Eksponatai</w:t>
      </w:r>
      <w:r w:rsidRPr="002D2C39">
        <w:t>.</w:t>
      </w:r>
    </w:p>
    <w:p w14:paraId="16BFEBED" w14:textId="77777777" w:rsidR="00BC5F1A" w:rsidRPr="002D2C39" w:rsidRDefault="00BC5F1A" w:rsidP="00BC5F1A">
      <w:pPr>
        <w:pStyle w:val="AlnosNumbered"/>
        <w:keepNext/>
        <w:numPr>
          <w:ilvl w:val="1"/>
          <w:numId w:val="3"/>
        </w:numPr>
      </w:pPr>
      <w:r w:rsidRPr="002D2C39">
        <w:t xml:space="preserve">Bloke </w:t>
      </w:r>
      <w:r w:rsidRPr="002D2C39">
        <w:rPr>
          <w:rStyle w:val="CharLaukas"/>
        </w:rPr>
        <w:t>Kolekcijos eksportui eksponatai</w:t>
      </w:r>
      <w:r w:rsidRPr="002D2C39">
        <w:t xml:space="preserve"> spauskite nuorodą </w:t>
      </w:r>
      <w:r w:rsidRPr="002D2C39">
        <w:rPr>
          <w:rStyle w:val="CharLangas"/>
        </w:rPr>
        <w:t>Pasirinkti eksponatą</w:t>
      </w:r>
      <w:r w:rsidRPr="002D2C39">
        <w:t>.</w:t>
      </w:r>
    </w:p>
    <w:p w14:paraId="5BCA9081" w14:textId="77777777" w:rsidR="00BC5F1A" w:rsidRPr="002D2C39" w:rsidRDefault="00BC5F1A" w:rsidP="00BC5F1A">
      <w:pPr>
        <w:pStyle w:val="BodyTextR2"/>
        <w:keepNext/>
      </w:pPr>
      <w:r w:rsidRPr="002D2C39">
        <w:t xml:space="preserve">Atsiveria langas </w:t>
      </w:r>
      <w:r w:rsidRPr="002D2C39">
        <w:rPr>
          <w:rStyle w:val="CharLangas"/>
        </w:rPr>
        <w:t>Kolekcijos eksportui &gt; Kolekcija eksportui &gt; Eksponatas.</w:t>
      </w:r>
    </w:p>
    <w:p w14:paraId="0516818E" w14:textId="77777777" w:rsidR="00BC5F1A" w:rsidRPr="002D2C39" w:rsidRDefault="00BC5F1A" w:rsidP="00BC5F1A">
      <w:pPr>
        <w:pStyle w:val="AlnosNumbered"/>
        <w:keepNext/>
        <w:numPr>
          <w:ilvl w:val="1"/>
          <w:numId w:val="1"/>
        </w:numPr>
      </w:pPr>
      <w:r w:rsidRPr="002D2C39">
        <w:t>Nurodykite žinomus duomenis apie eksponatą.</w:t>
      </w:r>
    </w:p>
    <w:p w14:paraId="4B74CC26" w14:textId="76CDC743" w:rsidR="00BC5F1A" w:rsidRPr="002D2C39" w:rsidRDefault="00BC5F1A" w:rsidP="00BC5F1A">
      <w:pPr>
        <w:pStyle w:val="BodyTextR2"/>
      </w:pPr>
      <w:r w:rsidRPr="002D2C39">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5AC8A40C" w14:textId="77777777" w:rsidR="00BC5F1A" w:rsidRPr="002D2C39" w:rsidRDefault="00BC5F1A" w:rsidP="00BC5F1A">
      <w:pPr>
        <w:pStyle w:val="AlnosNumbered"/>
        <w:numPr>
          <w:ilvl w:val="1"/>
          <w:numId w:val="1"/>
        </w:numPr>
      </w:pPr>
      <w:r w:rsidRPr="002D2C39">
        <w:t xml:space="preserve">Spauskite </w:t>
      </w:r>
      <w:r w:rsidRPr="002D2C39">
        <w:rPr>
          <w:rStyle w:val="CharLaukas"/>
        </w:rPr>
        <w:t>[Ieškoti]</w:t>
      </w:r>
      <w:r w:rsidRPr="002D2C39">
        <w:t>.</w:t>
      </w:r>
    </w:p>
    <w:p w14:paraId="5E4A3CD2" w14:textId="77777777" w:rsidR="00BC5F1A" w:rsidRPr="002D2C39" w:rsidRDefault="00BC5F1A" w:rsidP="00BC5F1A">
      <w:pPr>
        <w:pStyle w:val="BodyTextR2"/>
      </w:pPr>
      <w:r w:rsidRPr="002D2C39">
        <w:t>Sistema pateikia paieškos kriterijus atitinkančių įrašų sąrašą.</w:t>
      </w:r>
    </w:p>
    <w:p w14:paraId="610C23AC" w14:textId="77777777" w:rsidR="00BC5F1A" w:rsidRPr="002D2C39" w:rsidRDefault="00BC5F1A" w:rsidP="00BC5F1A">
      <w:pPr>
        <w:pStyle w:val="AlnosNumbered"/>
        <w:keepNext/>
        <w:numPr>
          <w:ilvl w:val="1"/>
          <w:numId w:val="1"/>
        </w:numPr>
      </w:pPr>
      <w:r w:rsidRPr="002D2C39">
        <w:t>Rezultatų sąraše pažymėkite varnele norimą eksponatą (-</w:t>
      </w:r>
      <w:proofErr w:type="spellStart"/>
      <w:r w:rsidRPr="002D2C39">
        <w:t>us</w:t>
      </w:r>
      <w:proofErr w:type="spellEnd"/>
      <w:r w:rsidRPr="002D2C39">
        <w:t xml:space="preserve">) ir spauskite </w:t>
      </w:r>
      <w:r w:rsidRPr="002D2C39">
        <w:rPr>
          <w:rStyle w:val="CharLaukas"/>
        </w:rPr>
        <w:t>[Pasirinkti]</w:t>
      </w:r>
      <w:r w:rsidRPr="002D2C39">
        <w:t>.</w:t>
      </w:r>
    </w:p>
    <w:p w14:paraId="29C16017" w14:textId="77777777" w:rsidR="00BC5F1A" w:rsidRPr="002D2C39" w:rsidRDefault="00BC5F1A" w:rsidP="00BC5F1A">
      <w:pPr>
        <w:pStyle w:val="BodyTextR2"/>
      </w:pPr>
      <w:r w:rsidRPr="002D2C39">
        <w:t>Pasirinkto eksponato (-ų) duomenys įtraukiami į aktą.</w:t>
      </w:r>
    </w:p>
    <w:p w14:paraId="7A902DB1" w14:textId="77777777" w:rsidR="00BC5F1A" w:rsidRPr="002D2C39" w:rsidRDefault="00BC5F1A" w:rsidP="00BC5F1A">
      <w:pPr>
        <w:pStyle w:val="AlnosNumbered"/>
        <w:keepNext/>
      </w:pPr>
      <w:r w:rsidRPr="002D2C39">
        <w:t>Jei norite pridėti archyvo vertybes, kurių aprašai turi būti eksportuojami:</w:t>
      </w:r>
    </w:p>
    <w:p w14:paraId="0835C941" w14:textId="77777777" w:rsidR="00BC5F1A" w:rsidRPr="002D2C39" w:rsidRDefault="00BC5F1A" w:rsidP="00BC5F1A">
      <w:pPr>
        <w:pStyle w:val="AlnosNumbered"/>
        <w:keepNext/>
        <w:numPr>
          <w:ilvl w:val="1"/>
          <w:numId w:val="3"/>
        </w:numPr>
      </w:pPr>
      <w:r w:rsidRPr="002D2C39">
        <w:t xml:space="preserve">Veiksmus atlikite kortelėje </w:t>
      </w:r>
      <w:r w:rsidRPr="002D2C39">
        <w:rPr>
          <w:rStyle w:val="CharLaukas"/>
        </w:rPr>
        <w:t>Archyvo vertybės</w:t>
      </w:r>
      <w:r w:rsidRPr="002D2C39">
        <w:t>.</w:t>
      </w:r>
    </w:p>
    <w:p w14:paraId="12767019" w14:textId="77777777" w:rsidR="00BC5F1A" w:rsidRPr="002D2C39" w:rsidRDefault="00BC5F1A" w:rsidP="00BC5F1A">
      <w:pPr>
        <w:pStyle w:val="AlnosNumbered"/>
        <w:keepNext/>
        <w:numPr>
          <w:ilvl w:val="1"/>
          <w:numId w:val="3"/>
        </w:numPr>
      </w:pPr>
      <w:bookmarkStart w:id="225" w:name="_Ref367796783"/>
      <w:r w:rsidRPr="002D2C39">
        <w:t xml:space="preserve">Bloke </w:t>
      </w:r>
      <w:r w:rsidRPr="002D2C39">
        <w:rPr>
          <w:rStyle w:val="CharLaukas"/>
        </w:rPr>
        <w:t>Kolekcijos eksportui Archyvo vertybės</w:t>
      </w:r>
      <w:r w:rsidRPr="002D2C39">
        <w:t xml:space="preserve"> spauskite nuorodą </w:t>
      </w:r>
      <w:r w:rsidRPr="002D2C39">
        <w:rPr>
          <w:rStyle w:val="CharLangas"/>
        </w:rPr>
        <w:t>Pasirinkti archyvo vertybę</w:t>
      </w:r>
      <w:r w:rsidRPr="002D2C39">
        <w:t>.</w:t>
      </w:r>
      <w:bookmarkEnd w:id="225"/>
    </w:p>
    <w:p w14:paraId="64B72C5F" w14:textId="77777777" w:rsidR="00BC5F1A" w:rsidRPr="002D2C39" w:rsidRDefault="00BC5F1A" w:rsidP="00BC5F1A">
      <w:pPr>
        <w:pStyle w:val="BodyTextR2"/>
        <w:keepNext/>
      </w:pPr>
      <w:r w:rsidRPr="002D2C39">
        <w:t xml:space="preserve">Atsiveria langas </w:t>
      </w:r>
      <w:r w:rsidRPr="002D2C39">
        <w:rPr>
          <w:rStyle w:val="CharLangas"/>
        </w:rPr>
        <w:t>Kolekcija eksportui &gt; Archyvo vertybės pasirinkimas.</w:t>
      </w:r>
    </w:p>
    <w:p w14:paraId="622E28AD" w14:textId="77777777" w:rsidR="00BC5F1A" w:rsidRPr="002D2C39" w:rsidRDefault="00BC5F1A" w:rsidP="00BC5F1A">
      <w:pPr>
        <w:pStyle w:val="AlnosNumbered"/>
        <w:keepNext/>
        <w:numPr>
          <w:ilvl w:val="1"/>
          <w:numId w:val="1"/>
        </w:numPr>
      </w:pPr>
      <w:r w:rsidRPr="002D2C39">
        <w:t>Nurodykite žinomus duomenis apie vertybę.</w:t>
      </w:r>
    </w:p>
    <w:p w14:paraId="1FDB71D5" w14:textId="251FF8D6" w:rsidR="00BC5F1A" w:rsidRPr="002D2C39" w:rsidRDefault="00BC5F1A" w:rsidP="00BC5F1A">
      <w:pPr>
        <w:pStyle w:val="BodyTextR2"/>
      </w:pPr>
      <w:r w:rsidRPr="002D2C39">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40AAAAF5" w14:textId="77777777" w:rsidR="00BC5F1A" w:rsidRPr="002D2C39" w:rsidRDefault="00BC5F1A" w:rsidP="00BC5F1A">
      <w:pPr>
        <w:pStyle w:val="AlnosNumbered"/>
        <w:numPr>
          <w:ilvl w:val="1"/>
          <w:numId w:val="1"/>
        </w:numPr>
      </w:pPr>
      <w:r w:rsidRPr="002D2C39">
        <w:t xml:space="preserve">Spauskite </w:t>
      </w:r>
      <w:r w:rsidRPr="002D2C39">
        <w:rPr>
          <w:rStyle w:val="CharLaukas"/>
        </w:rPr>
        <w:t>[Ieškoti]</w:t>
      </w:r>
      <w:r w:rsidRPr="002D2C39">
        <w:t>.</w:t>
      </w:r>
    </w:p>
    <w:p w14:paraId="6E6D43C8" w14:textId="77777777" w:rsidR="00BC5F1A" w:rsidRPr="002D2C39" w:rsidRDefault="00BC5F1A" w:rsidP="00BC5F1A">
      <w:pPr>
        <w:pStyle w:val="BodyTextR2"/>
      </w:pPr>
      <w:r w:rsidRPr="002D2C39">
        <w:t>Sistema pateikia paieškos kriterijus atitinkančių įrašų sąrašą.</w:t>
      </w:r>
    </w:p>
    <w:p w14:paraId="70CE3422" w14:textId="77777777" w:rsidR="00BC5F1A" w:rsidRPr="002D2C39" w:rsidRDefault="00BC5F1A" w:rsidP="00BC5F1A">
      <w:pPr>
        <w:pStyle w:val="AlnosNumbered"/>
        <w:keepNext/>
        <w:numPr>
          <w:ilvl w:val="1"/>
          <w:numId w:val="1"/>
        </w:numPr>
      </w:pPr>
      <w:bookmarkStart w:id="226" w:name="_Ref367796787"/>
      <w:r w:rsidRPr="002D2C39">
        <w:t>Rezultatų sąraše pažymėkite varnele norimą vertybę (-</w:t>
      </w:r>
      <w:proofErr w:type="spellStart"/>
      <w:r w:rsidRPr="002D2C39">
        <w:t>es</w:t>
      </w:r>
      <w:proofErr w:type="spellEnd"/>
      <w:r w:rsidRPr="002D2C39">
        <w:t xml:space="preserve">) ir spauskite </w:t>
      </w:r>
      <w:r w:rsidRPr="002D2C39">
        <w:rPr>
          <w:rStyle w:val="CharLaukas"/>
        </w:rPr>
        <w:t>[Pasirinkti]</w:t>
      </w:r>
      <w:r w:rsidRPr="002D2C39">
        <w:t>.</w:t>
      </w:r>
      <w:bookmarkEnd w:id="226"/>
    </w:p>
    <w:p w14:paraId="31B2EC85" w14:textId="77777777" w:rsidR="00BC5F1A" w:rsidRPr="002D2C39" w:rsidRDefault="00BC5F1A" w:rsidP="00BC5F1A">
      <w:pPr>
        <w:pStyle w:val="BodyTextR2"/>
      </w:pPr>
      <w:r w:rsidRPr="002D2C39">
        <w:t>Pasirinktos vertybės (-</w:t>
      </w:r>
      <w:proofErr w:type="spellStart"/>
      <w:r w:rsidRPr="002D2C39">
        <w:t>ių</w:t>
      </w:r>
      <w:proofErr w:type="spellEnd"/>
      <w:r w:rsidRPr="002D2C39">
        <w:t>) duomenys įtraukiami į aktą.</w:t>
      </w:r>
    </w:p>
    <w:p w14:paraId="38288102" w14:textId="77777777" w:rsidR="00BC5F1A" w:rsidRPr="002D2C39" w:rsidRDefault="00BC5F1A" w:rsidP="00BC5F1A">
      <w:pPr>
        <w:pStyle w:val="AlnosNumbered"/>
        <w:keepNext/>
      </w:pPr>
      <w:r w:rsidRPr="002D2C39">
        <w:t xml:space="preserve">Jei norite pridėti </w:t>
      </w:r>
      <w:proofErr w:type="spellStart"/>
      <w:r w:rsidRPr="002D2C39">
        <w:t>audiotekos</w:t>
      </w:r>
      <w:proofErr w:type="spellEnd"/>
      <w:r w:rsidRPr="002D2C39">
        <w:t xml:space="preserve"> ir videotekos vertybes, kurių aprašai turi būti eksportuojami:</w:t>
      </w:r>
    </w:p>
    <w:p w14:paraId="04EA09A4" w14:textId="77777777" w:rsidR="00BC5F1A" w:rsidRPr="002D2C39" w:rsidRDefault="00BC5F1A" w:rsidP="00BC5F1A">
      <w:pPr>
        <w:pStyle w:val="AlnosNumbered"/>
        <w:keepNext/>
        <w:numPr>
          <w:ilvl w:val="1"/>
          <w:numId w:val="3"/>
        </w:numPr>
      </w:pPr>
      <w:r w:rsidRPr="002D2C39">
        <w:t xml:space="preserve">Veiksmus atlikite kortelėje </w:t>
      </w:r>
      <w:proofErr w:type="spellStart"/>
      <w:r w:rsidRPr="002D2C39">
        <w:rPr>
          <w:rStyle w:val="CharLaukas"/>
        </w:rPr>
        <w:t>Audiotekos</w:t>
      </w:r>
      <w:proofErr w:type="spellEnd"/>
      <w:r w:rsidRPr="002D2C39">
        <w:rPr>
          <w:rStyle w:val="CharLaukas"/>
        </w:rPr>
        <w:t xml:space="preserve"> ir videotekos vertybės</w:t>
      </w:r>
      <w:r w:rsidRPr="002D2C39">
        <w:t>.</w:t>
      </w:r>
    </w:p>
    <w:p w14:paraId="218078E0" w14:textId="46D4D6A2" w:rsidR="00BC5F1A" w:rsidRPr="002D2C39" w:rsidRDefault="00BC5F1A" w:rsidP="00BC5F1A">
      <w:pPr>
        <w:pStyle w:val="AlnosNumbered"/>
        <w:keepNext/>
        <w:numPr>
          <w:ilvl w:val="1"/>
          <w:numId w:val="1"/>
        </w:numPr>
      </w:pPr>
      <w:r w:rsidRPr="002D2C39">
        <w:t xml:space="preserve">Tolesni veiksmai identiški aprašytiems aukščiau (žingsniai nuo </w:t>
      </w:r>
      <w:r w:rsidRPr="002D2C39">
        <w:fldChar w:fldCharType="begin"/>
      </w:r>
      <w:r w:rsidRPr="002D2C39">
        <w:instrText xml:space="preserve"> REF _Ref367796783 \r \h  \* MERGEFORMAT </w:instrText>
      </w:r>
      <w:r w:rsidRPr="002D2C39">
        <w:fldChar w:fldCharType="separate"/>
      </w:r>
      <w:r w:rsidR="00882542">
        <w:t>5.2</w:t>
      </w:r>
      <w:r w:rsidRPr="002D2C39">
        <w:fldChar w:fldCharType="end"/>
      </w:r>
      <w:r w:rsidRPr="002D2C39">
        <w:t xml:space="preserve"> iki </w:t>
      </w:r>
      <w:r w:rsidRPr="002D2C39">
        <w:fldChar w:fldCharType="begin"/>
      </w:r>
      <w:r w:rsidRPr="002D2C39">
        <w:instrText xml:space="preserve"> REF _Ref367796787 \r \h  \* MERGEFORMAT </w:instrText>
      </w:r>
      <w:r w:rsidRPr="002D2C39">
        <w:fldChar w:fldCharType="separate"/>
      </w:r>
      <w:r w:rsidR="00882542">
        <w:t>5.5</w:t>
      </w:r>
      <w:r w:rsidRPr="002D2C39">
        <w:fldChar w:fldCharType="end"/>
      </w:r>
      <w:r w:rsidRPr="002D2C39">
        <w:t>)</w:t>
      </w:r>
    </w:p>
    <w:p w14:paraId="58A9E7DD" w14:textId="77777777" w:rsidR="00BC5F1A" w:rsidRPr="002D2C39" w:rsidRDefault="00BC5F1A" w:rsidP="00BC5F1A">
      <w:pPr>
        <w:pStyle w:val="AlnosNumbered"/>
        <w:keepNext/>
      </w:pPr>
      <w:r w:rsidRPr="002D2C39">
        <w:t>Jei norite pridėti bibliotekos vertybes, kurių aprašai turi būti eksportuojami:</w:t>
      </w:r>
    </w:p>
    <w:p w14:paraId="0930F5DC" w14:textId="77777777" w:rsidR="00BC5F1A" w:rsidRPr="002D2C39" w:rsidRDefault="00BC5F1A" w:rsidP="00BC5F1A">
      <w:pPr>
        <w:pStyle w:val="AlnosNumbered"/>
        <w:keepNext/>
        <w:numPr>
          <w:ilvl w:val="1"/>
          <w:numId w:val="3"/>
        </w:numPr>
      </w:pPr>
      <w:r w:rsidRPr="002D2C39">
        <w:t xml:space="preserve">Veiksmus atlikite kortelėje </w:t>
      </w:r>
      <w:r w:rsidRPr="002D2C39">
        <w:rPr>
          <w:rStyle w:val="CharLaukas"/>
        </w:rPr>
        <w:t>Bibliotekos vertybės</w:t>
      </w:r>
      <w:r w:rsidRPr="002D2C39">
        <w:t>.</w:t>
      </w:r>
    </w:p>
    <w:p w14:paraId="3654B3F7" w14:textId="145E906A" w:rsidR="00BC5F1A" w:rsidRPr="002D2C39" w:rsidRDefault="00BC5F1A" w:rsidP="00BC5F1A">
      <w:pPr>
        <w:pStyle w:val="AlnosNumbered"/>
        <w:keepNext/>
        <w:numPr>
          <w:ilvl w:val="1"/>
          <w:numId w:val="1"/>
        </w:numPr>
      </w:pPr>
      <w:r w:rsidRPr="002D2C39">
        <w:t xml:space="preserve">Tolesni veiksmai identiški aprašytiems aukščiau (žingsniai nuo </w:t>
      </w:r>
      <w:r w:rsidRPr="002D2C39">
        <w:fldChar w:fldCharType="begin"/>
      </w:r>
      <w:r w:rsidRPr="002D2C39">
        <w:instrText xml:space="preserve"> REF _Ref367796783 \r \h  \* MERGEFORMAT </w:instrText>
      </w:r>
      <w:r w:rsidRPr="002D2C39">
        <w:fldChar w:fldCharType="separate"/>
      </w:r>
      <w:r w:rsidR="00882542">
        <w:t>5.2</w:t>
      </w:r>
      <w:r w:rsidRPr="002D2C39">
        <w:fldChar w:fldCharType="end"/>
      </w:r>
      <w:r w:rsidRPr="002D2C39">
        <w:t xml:space="preserve"> iki </w:t>
      </w:r>
      <w:r w:rsidRPr="002D2C39">
        <w:fldChar w:fldCharType="begin"/>
      </w:r>
      <w:r w:rsidRPr="002D2C39">
        <w:instrText xml:space="preserve"> REF _Ref367796787 \r \h  \* MERGEFORMAT </w:instrText>
      </w:r>
      <w:r w:rsidRPr="002D2C39">
        <w:fldChar w:fldCharType="separate"/>
      </w:r>
      <w:r w:rsidR="00882542">
        <w:t>5.5</w:t>
      </w:r>
      <w:r w:rsidRPr="002D2C39">
        <w:fldChar w:fldCharType="end"/>
      </w:r>
      <w:r w:rsidRPr="002D2C39">
        <w:t>)</w:t>
      </w:r>
    </w:p>
    <w:p w14:paraId="6A88E9AA" w14:textId="77777777" w:rsidR="00BC5F1A" w:rsidRPr="002D2C39" w:rsidRDefault="00BC5F1A" w:rsidP="00BC5F1A">
      <w:pPr>
        <w:pStyle w:val="AlnosNumbered"/>
        <w:keepNext/>
      </w:pPr>
      <w:r w:rsidRPr="002D2C39">
        <w:t xml:space="preserve">Jei norite pridėti </w:t>
      </w:r>
      <w:proofErr w:type="spellStart"/>
      <w:r w:rsidRPr="002D2C39">
        <w:t>Fototekos</w:t>
      </w:r>
      <w:proofErr w:type="spellEnd"/>
      <w:r w:rsidRPr="002D2C39">
        <w:t xml:space="preserve"> vertybes, kurių aprašai turi būti eksportuojami:</w:t>
      </w:r>
    </w:p>
    <w:p w14:paraId="2178FDEB" w14:textId="77777777" w:rsidR="00BC5F1A" w:rsidRPr="002D2C39" w:rsidRDefault="00BC5F1A" w:rsidP="00BC5F1A">
      <w:pPr>
        <w:pStyle w:val="AlnosNumbered"/>
        <w:keepNext/>
        <w:numPr>
          <w:ilvl w:val="1"/>
          <w:numId w:val="3"/>
        </w:numPr>
      </w:pPr>
      <w:r w:rsidRPr="002D2C39">
        <w:t xml:space="preserve">Veiksmus atlikite kortelėje </w:t>
      </w:r>
      <w:proofErr w:type="spellStart"/>
      <w:r w:rsidRPr="002D2C39">
        <w:rPr>
          <w:rStyle w:val="CharLaukas"/>
        </w:rPr>
        <w:t>Fototekos</w:t>
      </w:r>
      <w:proofErr w:type="spellEnd"/>
      <w:r w:rsidRPr="002D2C39">
        <w:rPr>
          <w:rStyle w:val="CharLaukas"/>
        </w:rPr>
        <w:t xml:space="preserve"> vertybės</w:t>
      </w:r>
      <w:r w:rsidRPr="002D2C39">
        <w:t>.</w:t>
      </w:r>
    </w:p>
    <w:p w14:paraId="39B1EE13" w14:textId="591A8973" w:rsidR="00BC5F1A" w:rsidRPr="002D2C39" w:rsidRDefault="00BC5F1A" w:rsidP="00BC5F1A">
      <w:pPr>
        <w:pStyle w:val="AlnosNumbered"/>
        <w:keepNext/>
        <w:numPr>
          <w:ilvl w:val="1"/>
          <w:numId w:val="1"/>
        </w:numPr>
      </w:pPr>
      <w:r w:rsidRPr="002D2C39">
        <w:t xml:space="preserve">Tolesni veiksmai identiški aprašytiems aukščiau (žingsniai nuo </w:t>
      </w:r>
      <w:r w:rsidRPr="002D2C39">
        <w:fldChar w:fldCharType="begin"/>
      </w:r>
      <w:r w:rsidRPr="002D2C39">
        <w:instrText xml:space="preserve"> REF _Ref367796783 \r \h  \* MERGEFORMAT </w:instrText>
      </w:r>
      <w:r w:rsidRPr="002D2C39">
        <w:fldChar w:fldCharType="separate"/>
      </w:r>
      <w:r w:rsidR="00882542">
        <w:t>5.2</w:t>
      </w:r>
      <w:r w:rsidRPr="002D2C39">
        <w:fldChar w:fldCharType="end"/>
      </w:r>
      <w:r w:rsidRPr="002D2C39">
        <w:t xml:space="preserve"> iki </w:t>
      </w:r>
      <w:r w:rsidRPr="002D2C39">
        <w:fldChar w:fldCharType="begin"/>
      </w:r>
      <w:r w:rsidRPr="002D2C39">
        <w:instrText xml:space="preserve"> REF _Ref367796787 \r \h  \* MERGEFORMAT </w:instrText>
      </w:r>
      <w:r w:rsidRPr="002D2C39">
        <w:fldChar w:fldCharType="separate"/>
      </w:r>
      <w:r w:rsidR="00882542">
        <w:t>5.5</w:t>
      </w:r>
      <w:r w:rsidRPr="002D2C39">
        <w:fldChar w:fldCharType="end"/>
      </w:r>
      <w:r w:rsidRPr="002D2C39">
        <w:t>)</w:t>
      </w:r>
    </w:p>
    <w:p w14:paraId="7A07103D" w14:textId="77777777" w:rsidR="00BC5F1A" w:rsidRPr="002D2C39" w:rsidRDefault="00BC5F1A" w:rsidP="00BC5F1A">
      <w:pPr>
        <w:pStyle w:val="AlnosNumbered"/>
        <w:keepNext/>
      </w:pPr>
      <w:r w:rsidRPr="002D2C39">
        <w:t>Pažymėkite varnelėmis eksponatus ar kitas muziejines vertybes, kurių duomenis norite eksportuoti.</w:t>
      </w:r>
    </w:p>
    <w:p w14:paraId="7C06DCFB" w14:textId="77777777" w:rsidR="00206F9A" w:rsidRPr="002D2C39" w:rsidRDefault="00206F9A" w:rsidP="00416525">
      <w:pPr>
        <w:pStyle w:val="AlnosNumbered"/>
        <w:keepNext/>
        <w:rPr>
          <w:rStyle w:val="AlnostextChar"/>
        </w:rPr>
      </w:pPr>
      <w:r w:rsidRPr="002D2C39">
        <w:t xml:space="preserve">Spauskite </w:t>
      </w:r>
      <w:r w:rsidRPr="002D2C39">
        <w:rPr>
          <w:rStyle w:val="CharLaukas"/>
        </w:rPr>
        <w:t>[Eksportuoti]</w:t>
      </w:r>
      <w:r w:rsidRPr="002D2C39">
        <w:rPr>
          <w:rStyle w:val="AlnostextChar"/>
        </w:rPr>
        <w:t>.</w:t>
      </w:r>
    </w:p>
    <w:p w14:paraId="2E588DE2" w14:textId="77777777" w:rsidR="00206F9A" w:rsidRPr="002D2C39" w:rsidRDefault="00206F9A" w:rsidP="00206F9A">
      <w:pPr>
        <w:pStyle w:val="BodyText"/>
      </w:pPr>
      <w:r w:rsidRPr="002D2C39">
        <w:t xml:space="preserve">Sistema pateikia papildomą langą </w:t>
      </w:r>
      <w:r w:rsidRPr="002D2C39">
        <w:rPr>
          <w:rStyle w:val="CharLangas"/>
        </w:rPr>
        <w:t>Eksporto parametrai</w:t>
      </w:r>
      <w:r w:rsidRPr="002D2C39">
        <w:t xml:space="preserve">. </w:t>
      </w:r>
    </w:p>
    <w:p w14:paraId="1647E4F4" w14:textId="42B139BB" w:rsidR="00206F9A" w:rsidRPr="002D2C39" w:rsidRDefault="00C16393" w:rsidP="00416525">
      <w:pPr>
        <w:pStyle w:val="Picture"/>
        <w:keepNext w:val="0"/>
      </w:pPr>
      <w:r w:rsidRPr="002D2C39">
        <w:rPr>
          <w:noProof/>
        </w:rPr>
        <w:drawing>
          <wp:inline distT="0" distB="0" distL="0" distR="0" wp14:anchorId="179CF244" wp14:editId="75FCB14D">
            <wp:extent cx="4587240" cy="1127760"/>
            <wp:effectExtent l="19050" t="19050" r="22860" b="1524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87240" cy="1127760"/>
                    </a:xfrm>
                    <a:prstGeom prst="rect">
                      <a:avLst/>
                    </a:prstGeom>
                    <a:noFill/>
                    <a:ln w="3175">
                      <a:solidFill>
                        <a:schemeClr val="tx1"/>
                      </a:solidFill>
                    </a:ln>
                  </pic:spPr>
                </pic:pic>
              </a:graphicData>
            </a:graphic>
          </wp:inline>
        </w:drawing>
      </w:r>
    </w:p>
    <w:p w14:paraId="5F2733EA" w14:textId="77777777" w:rsidR="00206F9A" w:rsidRPr="002D2C39" w:rsidRDefault="00206F9A" w:rsidP="00416525">
      <w:pPr>
        <w:pStyle w:val="AlnosNumbered"/>
        <w:keepNext/>
        <w:keepLines/>
        <w:rPr>
          <w:rStyle w:val="AlnostextChar"/>
        </w:rPr>
      </w:pPr>
      <w:r w:rsidRPr="002D2C39">
        <w:lastRenderedPageBreak/>
        <w:t xml:space="preserve">Nurodykite eksporto parametrus ir spauskite </w:t>
      </w:r>
      <w:r w:rsidRPr="002D2C39">
        <w:rPr>
          <w:rStyle w:val="CharLaukas"/>
        </w:rPr>
        <w:t>[Eksportuoti]</w:t>
      </w:r>
      <w:r w:rsidRPr="002D2C39">
        <w:rPr>
          <w:rStyle w:val="AlnostextChar"/>
        </w:rPr>
        <w:t>.</w:t>
      </w:r>
    </w:p>
    <w:p w14:paraId="7DFF7896" w14:textId="77777777" w:rsidR="00206F9A" w:rsidRPr="002D2C39" w:rsidRDefault="00206F9A" w:rsidP="00416525">
      <w:pPr>
        <w:pStyle w:val="BodyText"/>
        <w:keepNext/>
        <w:keepLines/>
      </w:pPr>
      <w:r w:rsidRPr="002D2C39">
        <w:t xml:space="preserve">Sistema pažymėtų eksponatų duomenis eksportuoja į </w:t>
      </w:r>
      <w:proofErr w:type="spellStart"/>
      <w:r w:rsidRPr="002D2C39">
        <w:t>zip</w:t>
      </w:r>
      <w:proofErr w:type="spellEnd"/>
      <w:r w:rsidRPr="002D2C39">
        <w:t xml:space="preserve"> tipo failą ir suteikia galimybę jį peržiūrėti/išsaugoti kompiuteryje.</w:t>
      </w:r>
    </w:p>
    <w:p w14:paraId="4CC217DD" w14:textId="77777777" w:rsidR="00206F9A" w:rsidRPr="002D2C39" w:rsidRDefault="00206F9A" w:rsidP="00206F9A">
      <w:pPr>
        <w:pStyle w:val="Heading2"/>
      </w:pPr>
      <w:bookmarkStart w:id="227" w:name="_Ref334688033"/>
      <w:bookmarkStart w:id="228" w:name="_Toc343179590"/>
      <w:bookmarkStart w:id="229" w:name="_Toc169621495"/>
      <w:r w:rsidRPr="002D2C39">
        <w:t>Surasti kolekciją eksportui</w:t>
      </w:r>
      <w:bookmarkEnd w:id="227"/>
      <w:bookmarkEnd w:id="228"/>
      <w:bookmarkEnd w:id="229"/>
    </w:p>
    <w:p w14:paraId="4D1A5F69" w14:textId="77777777" w:rsidR="00206F9A" w:rsidRPr="002D2C39" w:rsidRDefault="00206F9A" w:rsidP="00206F9A">
      <w:pPr>
        <w:pStyle w:val="Alnostext"/>
        <w:rPr>
          <w:rFonts w:cs="Arial"/>
        </w:rPr>
      </w:pPr>
      <w:r w:rsidRPr="002D2C39">
        <w:t xml:space="preserve">Paskirtis – </w:t>
      </w:r>
      <w:r w:rsidRPr="002D2C39">
        <w:rPr>
          <w:rFonts w:cs="Arial"/>
        </w:rPr>
        <w:t xml:space="preserve">surasti kolekciją eksportui sistemoje. </w:t>
      </w:r>
    </w:p>
    <w:p w14:paraId="07CB2F17" w14:textId="77777777" w:rsidR="00206F9A" w:rsidRPr="002D2C39" w:rsidRDefault="00206F9A" w:rsidP="00206F9A">
      <w:pPr>
        <w:pStyle w:val="Alnostext"/>
      </w:pPr>
      <w:r w:rsidRPr="002D2C39">
        <w:rPr>
          <w:rFonts w:cs="Arial"/>
        </w:rPr>
        <w:t>LIMIS-C posistemėje paieška vykdoma tik tarp LIMIS-C posistemėje sukurtų kolekcijų.</w:t>
      </w:r>
      <w:r w:rsidRPr="002D2C39">
        <w:t xml:space="preserve"> </w:t>
      </w:r>
    </w:p>
    <w:p w14:paraId="18DA4712" w14:textId="77777777" w:rsidR="00206F9A" w:rsidRPr="002D2C39" w:rsidRDefault="00206F9A" w:rsidP="00206F9A">
      <w:pPr>
        <w:pStyle w:val="HeadingB"/>
        <w:keepNext w:val="0"/>
        <w:rPr>
          <w:noProof w:val="0"/>
        </w:rPr>
      </w:pPr>
      <w:r w:rsidRPr="002D2C39">
        <w:rPr>
          <w:noProof w:val="0"/>
        </w:rPr>
        <w:t>Kas gali atlikti</w:t>
      </w:r>
    </w:p>
    <w:p w14:paraId="08E53C7C" w14:textId="77777777" w:rsidR="00206F9A" w:rsidRPr="002D2C39" w:rsidRDefault="00206F9A" w:rsidP="00206F9A">
      <w:pPr>
        <w:pStyle w:val="Alnostext"/>
      </w:pPr>
      <w:r w:rsidRPr="002D2C39">
        <w:t>Surasti akto duomenis sistemoje gali:</w:t>
      </w:r>
    </w:p>
    <w:p w14:paraId="5D4E0456" w14:textId="77777777" w:rsidR="00206F9A" w:rsidRPr="002D2C39" w:rsidRDefault="00206F9A" w:rsidP="00206F9A">
      <w:pPr>
        <w:pStyle w:val="AlnostextBuleted"/>
      </w:pPr>
      <w:r w:rsidRPr="002D2C39">
        <w:t xml:space="preserve">Naudotojas, kuriam suteikta teisės peržiūrėti ir tvarkyti </w:t>
      </w:r>
      <w:r w:rsidRPr="002D2C39">
        <w:rPr>
          <w:rFonts w:cs="Arial"/>
        </w:rPr>
        <w:t>kolekcijas eksportui</w:t>
      </w:r>
      <w:r w:rsidRPr="002D2C39">
        <w:t>.</w:t>
      </w:r>
    </w:p>
    <w:p w14:paraId="1509464A" w14:textId="77777777" w:rsidR="00206F9A" w:rsidRPr="002D2C39" w:rsidRDefault="00206F9A" w:rsidP="00206F9A">
      <w:pPr>
        <w:pStyle w:val="HeadingB"/>
        <w:rPr>
          <w:noProof w:val="0"/>
        </w:rPr>
      </w:pPr>
      <w:r w:rsidRPr="002D2C39">
        <w:rPr>
          <w:noProof w:val="0"/>
        </w:rPr>
        <w:t>Kaip atlikti</w:t>
      </w:r>
    </w:p>
    <w:p w14:paraId="1FDA3FB4" w14:textId="77777777" w:rsidR="00206F9A" w:rsidRPr="002D2C39" w:rsidRDefault="00206F9A" w:rsidP="00206F9A">
      <w:pPr>
        <w:pStyle w:val="Alnostext"/>
      </w:pPr>
      <w:r w:rsidRPr="002D2C39">
        <w:t xml:space="preserve">Norėdami </w:t>
      </w:r>
      <w:r w:rsidRPr="002D2C39">
        <w:rPr>
          <w:rFonts w:cs="Arial"/>
        </w:rPr>
        <w:t xml:space="preserve">surasti kolekciją eksportui </w:t>
      </w:r>
      <w:r w:rsidRPr="002D2C39">
        <w:t>atlikite šiuos veiksmus:</w:t>
      </w:r>
    </w:p>
    <w:p w14:paraId="12CAA66C" w14:textId="77777777" w:rsidR="00206F9A" w:rsidRPr="002D2C39" w:rsidRDefault="00206F9A" w:rsidP="0098289C">
      <w:pPr>
        <w:pStyle w:val="AlnosNumbered"/>
        <w:numPr>
          <w:ilvl w:val="0"/>
          <w:numId w:val="92"/>
        </w:numPr>
      </w:pPr>
      <w:r w:rsidRPr="002D2C39">
        <w:t xml:space="preserve">Iš meniu pasirinkite </w:t>
      </w:r>
      <w:r w:rsidRPr="002D2C39">
        <w:rPr>
          <w:rStyle w:val="CharMeniu"/>
        </w:rPr>
        <w:t>Kolekcijos eksportui -&gt; Eksportuojamų kolekcijų paieška</w:t>
      </w:r>
      <w:r w:rsidRPr="002D2C39">
        <w:t>.</w:t>
      </w:r>
    </w:p>
    <w:p w14:paraId="035F4266" w14:textId="77777777" w:rsidR="00206F9A" w:rsidRPr="002D2C39" w:rsidRDefault="00206F9A" w:rsidP="00206F9A">
      <w:pPr>
        <w:pStyle w:val="BodyText"/>
      </w:pPr>
      <w:r w:rsidRPr="002D2C39">
        <w:t xml:space="preserve">Atsiveria langas </w:t>
      </w:r>
      <w:r w:rsidRPr="002D2C39">
        <w:rPr>
          <w:rStyle w:val="CharLangas"/>
        </w:rPr>
        <w:t>Kolekcijos eksportui</w:t>
      </w:r>
      <w:r w:rsidRPr="002D2C39">
        <w:t>.</w:t>
      </w:r>
    </w:p>
    <w:p w14:paraId="7882E944" w14:textId="47436E03" w:rsidR="00206F9A" w:rsidRPr="002D2C39" w:rsidRDefault="00C16393" w:rsidP="00206F9A">
      <w:pPr>
        <w:pStyle w:val="Picture"/>
        <w:keepNext w:val="0"/>
      </w:pPr>
      <w:r w:rsidRPr="002D2C39">
        <w:rPr>
          <w:noProof/>
        </w:rPr>
        <w:drawing>
          <wp:inline distT="0" distB="0" distL="0" distR="0" wp14:anchorId="7B06DE83" wp14:editId="5342F7EF">
            <wp:extent cx="4038600" cy="914400"/>
            <wp:effectExtent l="19050" t="19050" r="19050" b="190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38600" cy="914400"/>
                    </a:xfrm>
                    <a:prstGeom prst="rect">
                      <a:avLst/>
                    </a:prstGeom>
                    <a:noFill/>
                    <a:ln w="3175" cmpd="sng">
                      <a:solidFill>
                        <a:srgbClr val="000000"/>
                      </a:solidFill>
                      <a:miter lim="800000"/>
                      <a:headEnd/>
                      <a:tailEnd/>
                    </a:ln>
                    <a:effectLst/>
                  </pic:spPr>
                </pic:pic>
              </a:graphicData>
            </a:graphic>
          </wp:inline>
        </w:drawing>
      </w:r>
    </w:p>
    <w:p w14:paraId="513BC7F8" w14:textId="77777777" w:rsidR="00206F9A" w:rsidRPr="002D2C39" w:rsidRDefault="00206F9A" w:rsidP="00206F9A">
      <w:pPr>
        <w:pStyle w:val="AlnosNumbered"/>
      </w:pPr>
      <w:r w:rsidRPr="002D2C39">
        <w:t xml:space="preserve">Nurodykite </w:t>
      </w:r>
      <w:r w:rsidRPr="002D2C39">
        <w:rPr>
          <w:rFonts w:cs="Arial"/>
        </w:rPr>
        <w:t>kolekcijos eksporto</w:t>
      </w:r>
      <w:r w:rsidRPr="002D2C39">
        <w:t xml:space="preserve"> pavadinimą ir spauskite </w:t>
      </w:r>
      <w:r w:rsidRPr="002D2C39">
        <w:rPr>
          <w:rStyle w:val="CharLaukas"/>
        </w:rPr>
        <w:t>[Ieškoti]</w:t>
      </w:r>
      <w:r w:rsidRPr="002D2C39">
        <w:t>.</w:t>
      </w:r>
    </w:p>
    <w:p w14:paraId="7D734F14" w14:textId="77777777" w:rsidR="00206F9A" w:rsidRPr="002D2C39" w:rsidRDefault="00206F9A" w:rsidP="00206F9A">
      <w:pPr>
        <w:pStyle w:val="BodyText"/>
      </w:pPr>
      <w:r w:rsidRPr="002D2C39">
        <w:t>Sistema pateikia paieškos kriterijus atitinkančių įrašų sąrašą.</w:t>
      </w:r>
    </w:p>
    <w:p w14:paraId="4BADB83D" w14:textId="77777777" w:rsidR="00206F9A" w:rsidRPr="002D2C39" w:rsidRDefault="00206F9A" w:rsidP="00206F9A">
      <w:pPr>
        <w:pStyle w:val="AlnosNumbered"/>
        <w:keepNext/>
      </w:pPr>
      <w:r w:rsidRPr="002D2C39">
        <w:t>Toliau, priklausomai nuo Jums suteiktų teisių, galite atlikti šiuos veiksmus:</w:t>
      </w:r>
    </w:p>
    <w:p w14:paraId="6281CD4E" w14:textId="16238114" w:rsidR="00206F9A" w:rsidRPr="002D2C39" w:rsidRDefault="00206F9A" w:rsidP="00206F9A">
      <w:pPr>
        <w:pStyle w:val="buletedafternumber"/>
        <w:keepNext/>
      </w:pPr>
      <w:r w:rsidRPr="002D2C39">
        <w:fldChar w:fldCharType="begin"/>
      </w:r>
      <w:r w:rsidRPr="002D2C39">
        <w:instrText xml:space="preserve"> REF _Ref334691264 \h  \* MERGEFORMAT </w:instrText>
      </w:r>
      <w:r w:rsidRPr="002D2C39">
        <w:fldChar w:fldCharType="separate"/>
      </w:r>
      <w:r w:rsidR="00882542" w:rsidRPr="002D2C39">
        <w:t>Peržiūrėti kolekcijos eksportui duomenis</w:t>
      </w:r>
      <w:r w:rsidRPr="002D2C39">
        <w:fldChar w:fldCharType="end"/>
      </w:r>
      <w:r w:rsidRPr="002D2C39">
        <w:t xml:space="preserve"> (</w:t>
      </w:r>
      <w:r w:rsidRPr="002D2C39">
        <w:fldChar w:fldCharType="begin"/>
      </w:r>
      <w:r w:rsidRPr="002D2C39">
        <w:instrText xml:space="preserve"> PAGEREF _Ref334691264 \h </w:instrText>
      </w:r>
      <w:r w:rsidRPr="002D2C39">
        <w:fldChar w:fldCharType="separate"/>
      </w:r>
      <w:r w:rsidR="00882542">
        <w:rPr>
          <w:noProof/>
        </w:rPr>
        <w:t>62</w:t>
      </w:r>
      <w:r w:rsidRPr="002D2C39">
        <w:fldChar w:fldCharType="end"/>
      </w:r>
      <w:r w:rsidRPr="002D2C39">
        <w:t xml:space="preserve"> psl.)</w:t>
      </w:r>
    </w:p>
    <w:p w14:paraId="28AE1EAD" w14:textId="044A4BE6" w:rsidR="00206F9A" w:rsidRPr="002D2C39" w:rsidRDefault="00206F9A" w:rsidP="00206F9A">
      <w:pPr>
        <w:pStyle w:val="buletedafternumber"/>
        <w:keepNext/>
      </w:pPr>
      <w:r w:rsidRPr="002D2C39">
        <w:fldChar w:fldCharType="begin"/>
      </w:r>
      <w:r w:rsidRPr="002D2C39">
        <w:instrText xml:space="preserve"> REF _Ref334691270 \h  \* MERGEFORMAT </w:instrText>
      </w:r>
      <w:r w:rsidRPr="002D2C39">
        <w:fldChar w:fldCharType="separate"/>
      </w:r>
      <w:r w:rsidR="00882542" w:rsidRPr="002D2C39">
        <w:t>Keisti kolekcijos eksportui duomenis</w:t>
      </w:r>
      <w:r w:rsidRPr="002D2C39">
        <w:fldChar w:fldCharType="end"/>
      </w:r>
      <w:r w:rsidRPr="002D2C39">
        <w:t xml:space="preserve"> (</w:t>
      </w:r>
      <w:r w:rsidRPr="002D2C39">
        <w:fldChar w:fldCharType="begin"/>
      </w:r>
      <w:r w:rsidRPr="002D2C39">
        <w:instrText xml:space="preserve"> PAGEREF _Ref334691270 \h </w:instrText>
      </w:r>
      <w:r w:rsidRPr="002D2C39">
        <w:fldChar w:fldCharType="separate"/>
      </w:r>
      <w:r w:rsidR="00882542">
        <w:rPr>
          <w:noProof/>
        </w:rPr>
        <w:t>63</w:t>
      </w:r>
      <w:r w:rsidRPr="002D2C39">
        <w:fldChar w:fldCharType="end"/>
      </w:r>
      <w:r w:rsidRPr="002D2C39">
        <w:t xml:space="preserve"> psl.)</w:t>
      </w:r>
    </w:p>
    <w:p w14:paraId="3ADB978F" w14:textId="557F2D25" w:rsidR="00206F9A" w:rsidRPr="002D2C39" w:rsidRDefault="00206F9A" w:rsidP="00206F9A">
      <w:pPr>
        <w:pStyle w:val="buletedafternumber"/>
        <w:keepNext/>
      </w:pPr>
      <w:r w:rsidRPr="002D2C39">
        <w:fldChar w:fldCharType="begin"/>
      </w:r>
      <w:r w:rsidRPr="002D2C39">
        <w:instrText xml:space="preserve"> REF _Ref334691276 \h  \* MERGEFORMAT </w:instrText>
      </w:r>
      <w:r w:rsidRPr="002D2C39">
        <w:fldChar w:fldCharType="separate"/>
      </w:r>
      <w:r w:rsidR="00882542" w:rsidRPr="002D2C39">
        <w:t>Pašalinti kolekciją eksportui</w:t>
      </w:r>
      <w:r w:rsidRPr="002D2C39">
        <w:fldChar w:fldCharType="end"/>
      </w:r>
      <w:r w:rsidRPr="002D2C39">
        <w:t xml:space="preserve"> (</w:t>
      </w:r>
      <w:r w:rsidRPr="002D2C39">
        <w:fldChar w:fldCharType="begin"/>
      </w:r>
      <w:r w:rsidRPr="002D2C39">
        <w:instrText xml:space="preserve"> PAGEREF _Ref334691276 \h </w:instrText>
      </w:r>
      <w:r w:rsidRPr="002D2C39">
        <w:fldChar w:fldCharType="separate"/>
      </w:r>
      <w:r w:rsidR="00882542">
        <w:rPr>
          <w:noProof/>
        </w:rPr>
        <w:t>63</w:t>
      </w:r>
      <w:r w:rsidRPr="002D2C39">
        <w:fldChar w:fldCharType="end"/>
      </w:r>
      <w:r w:rsidRPr="002D2C39">
        <w:t xml:space="preserve"> psl.)</w:t>
      </w:r>
    </w:p>
    <w:p w14:paraId="15521215" w14:textId="564D5FAA" w:rsidR="00206F9A" w:rsidRPr="002D2C39" w:rsidRDefault="00206F9A" w:rsidP="00206F9A">
      <w:pPr>
        <w:pStyle w:val="buletedafternumber"/>
        <w:keepNext/>
      </w:pPr>
      <w:r w:rsidRPr="002D2C39">
        <w:fldChar w:fldCharType="begin"/>
      </w:r>
      <w:r w:rsidRPr="002D2C39">
        <w:instrText xml:space="preserve"> REF _Ref334691283 \h  \* MERGEFORMAT </w:instrText>
      </w:r>
      <w:r w:rsidRPr="002D2C39">
        <w:fldChar w:fldCharType="separate"/>
      </w:r>
      <w:r w:rsidR="00882542" w:rsidRPr="002D2C39">
        <w:t>Eksportuoti kolekciją eksportui</w:t>
      </w:r>
      <w:r w:rsidRPr="002D2C39">
        <w:fldChar w:fldCharType="end"/>
      </w:r>
      <w:r w:rsidRPr="002D2C39">
        <w:t xml:space="preserve"> (</w:t>
      </w:r>
      <w:r w:rsidRPr="002D2C39">
        <w:fldChar w:fldCharType="begin"/>
      </w:r>
      <w:r w:rsidRPr="002D2C39">
        <w:instrText xml:space="preserve"> PAGEREF _Ref334691283 \h </w:instrText>
      </w:r>
      <w:r w:rsidRPr="002D2C39">
        <w:fldChar w:fldCharType="separate"/>
      </w:r>
      <w:r w:rsidR="00882542">
        <w:rPr>
          <w:noProof/>
        </w:rPr>
        <w:t>63</w:t>
      </w:r>
      <w:r w:rsidRPr="002D2C39">
        <w:fldChar w:fldCharType="end"/>
      </w:r>
      <w:r w:rsidRPr="002D2C39">
        <w:t xml:space="preserve"> psl.)</w:t>
      </w:r>
    </w:p>
    <w:p w14:paraId="088C6DE6" w14:textId="77777777" w:rsidR="00206F9A" w:rsidRPr="002D2C39" w:rsidRDefault="00206F9A" w:rsidP="00206F9A">
      <w:pPr>
        <w:pStyle w:val="Heading2"/>
      </w:pPr>
      <w:bookmarkStart w:id="230" w:name="_Ref334691264"/>
      <w:bookmarkStart w:id="231" w:name="_Toc343179591"/>
      <w:bookmarkStart w:id="232" w:name="_Toc169621496"/>
      <w:r w:rsidRPr="002D2C39">
        <w:t>Peržiūrėti kolekcijos eksportui duomenis</w:t>
      </w:r>
      <w:bookmarkEnd w:id="230"/>
      <w:bookmarkEnd w:id="231"/>
      <w:bookmarkEnd w:id="232"/>
    </w:p>
    <w:p w14:paraId="0E60C1DC" w14:textId="77777777" w:rsidR="00206F9A" w:rsidRPr="002D2C39" w:rsidRDefault="00206F9A" w:rsidP="00206F9A">
      <w:pPr>
        <w:pStyle w:val="Alnostext"/>
        <w:keepNext/>
      </w:pPr>
      <w:r w:rsidRPr="002D2C39">
        <w:t xml:space="preserve">Paskirtis – </w:t>
      </w:r>
      <w:r w:rsidRPr="002D2C39">
        <w:rPr>
          <w:rFonts w:cs="Arial"/>
        </w:rPr>
        <w:t>peržiūrėti kolekcijos eksportui duomenis sistemoje</w:t>
      </w:r>
      <w:r w:rsidRPr="002D2C39">
        <w:t xml:space="preserve">. </w:t>
      </w:r>
    </w:p>
    <w:p w14:paraId="30F9DC54" w14:textId="77777777" w:rsidR="00206F9A" w:rsidRPr="002D2C39" w:rsidRDefault="00206F9A" w:rsidP="00206F9A">
      <w:pPr>
        <w:pStyle w:val="HeadingB"/>
        <w:rPr>
          <w:noProof w:val="0"/>
        </w:rPr>
      </w:pPr>
      <w:r w:rsidRPr="002D2C39">
        <w:rPr>
          <w:noProof w:val="0"/>
        </w:rPr>
        <w:t>Kas gali atlikti</w:t>
      </w:r>
    </w:p>
    <w:p w14:paraId="7C866053" w14:textId="77777777" w:rsidR="00206F9A" w:rsidRPr="002D2C39" w:rsidRDefault="00206F9A" w:rsidP="00206F9A">
      <w:pPr>
        <w:pStyle w:val="Alnostext"/>
        <w:keepNext/>
      </w:pPr>
      <w:r w:rsidRPr="002D2C39">
        <w:rPr>
          <w:rFonts w:cs="Arial"/>
        </w:rPr>
        <w:t xml:space="preserve">Peržiūrėti kolekcijos eksportui duomenis </w:t>
      </w:r>
      <w:r w:rsidRPr="002D2C39">
        <w:t>gali:</w:t>
      </w:r>
    </w:p>
    <w:p w14:paraId="4A2A39E0" w14:textId="77777777" w:rsidR="00206F9A" w:rsidRPr="002D2C39" w:rsidRDefault="00206F9A" w:rsidP="00206F9A">
      <w:pPr>
        <w:pStyle w:val="AlnostextBuleted"/>
      </w:pPr>
      <w:r w:rsidRPr="002D2C39">
        <w:t xml:space="preserve">Naudotojas, kuriam suteikta teisės peržiūrėti ir tvarkyti </w:t>
      </w:r>
      <w:r w:rsidRPr="002D2C39">
        <w:rPr>
          <w:rFonts w:cs="Arial"/>
        </w:rPr>
        <w:t>kolekcijas eksportui</w:t>
      </w:r>
      <w:r w:rsidRPr="002D2C39">
        <w:t>.</w:t>
      </w:r>
    </w:p>
    <w:p w14:paraId="50FB2B9A" w14:textId="77777777" w:rsidR="00206F9A" w:rsidRPr="002D2C39" w:rsidRDefault="00206F9A" w:rsidP="00206F9A">
      <w:pPr>
        <w:pStyle w:val="HeadingB"/>
        <w:tabs>
          <w:tab w:val="left" w:pos="3093"/>
        </w:tabs>
        <w:rPr>
          <w:noProof w:val="0"/>
        </w:rPr>
      </w:pPr>
      <w:r w:rsidRPr="002D2C39">
        <w:rPr>
          <w:noProof w:val="0"/>
        </w:rPr>
        <w:t>Kaip atlikti</w:t>
      </w:r>
    </w:p>
    <w:p w14:paraId="4EC49BFF" w14:textId="77777777" w:rsidR="00206F9A" w:rsidRPr="002D2C39" w:rsidRDefault="00206F9A" w:rsidP="00206F9A">
      <w:pPr>
        <w:pStyle w:val="Alnostext"/>
      </w:pPr>
      <w:r w:rsidRPr="002D2C39">
        <w:t xml:space="preserve">Norėdami </w:t>
      </w:r>
      <w:r w:rsidRPr="002D2C39">
        <w:rPr>
          <w:rFonts w:cs="Arial"/>
        </w:rPr>
        <w:t>peržiūrėti kolekcijos eksportui duomenis, atlikite šiuos veiksmus:</w:t>
      </w:r>
    </w:p>
    <w:p w14:paraId="67A15270" w14:textId="77777777" w:rsidR="00206F9A" w:rsidRPr="002D2C39" w:rsidRDefault="00206F9A" w:rsidP="0098289C">
      <w:pPr>
        <w:pStyle w:val="AlnosNumbered"/>
        <w:numPr>
          <w:ilvl w:val="0"/>
          <w:numId w:val="93"/>
        </w:numPr>
      </w:pPr>
      <w:r w:rsidRPr="002D2C39">
        <w:t xml:space="preserve">Suraskite norimos </w:t>
      </w:r>
      <w:r w:rsidRPr="002D2C39">
        <w:rPr>
          <w:rFonts w:cs="Arial"/>
        </w:rPr>
        <w:t>kolekcijos eksportui duomenis</w:t>
      </w:r>
      <w:r w:rsidRPr="002D2C39">
        <w:t>.</w:t>
      </w:r>
    </w:p>
    <w:p w14:paraId="32E4737F" w14:textId="0498EEAC" w:rsidR="00206F9A" w:rsidRPr="002D2C39" w:rsidRDefault="00206F9A" w:rsidP="00206F9A">
      <w:pPr>
        <w:pStyle w:val="BodyText"/>
      </w:pPr>
      <w:r w:rsidRPr="002D2C39">
        <w:t xml:space="preserve">Kaip atlikti skaitykite </w:t>
      </w:r>
      <w:r w:rsidRPr="002D2C39">
        <w:rPr>
          <w:rStyle w:val="CharLangas"/>
        </w:rPr>
        <w:fldChar w:fldCharType="begin"/>
      </w:r>
      <w:r w:rsidRPr="002D2C39">
        <w:rPr>
          <w:rStyle w:val="CharLangas"/>
        </w:rPr>
        <w:instrText xml:space="preserve"> REF _Ref334688033 \h  \* MERGEFORMAT </w:instrText>
      </w:r>
      <w:r w:rsidRPr="002D2C39">
        <w:rPr>
          <w:rStyle w:val="CharLangas"/>
        </w:rPr>
      </w:r>
      <w:r w:rsidRPr="002D2C39">
        <w:rPr>
          <w:rStyle w:val="CharLangas"/>
        </w:rPr>
        <w:fldChar w:fldCharType="separate"/>
      </w:r>
      <w:r w:rsidR="00882542" w:rsidRPr="00882542">
        <w:rPr>
          <w:rStyle w:val="CharLangas"/>
        </w:rPr>
        <w:t>Surasti kolekciją eksportui</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_Ref334688033 \h </w:instrText>
      </w:r>
      <w:r w:rsidRPr="002D2C39">
        <w:rPr>
          <w:rStyle w:val="CharLangas"/>
        </w:rPr>
      </w:r>
      <w:r w:rsidRPr="002D2C39">
        <w:rPr>
          <w:rStyle w:val="CharLangas"/>
        </w:rPr>
        <w:fldChar w:fldCharType="separate"/>
      </w:r>
      <w:r w:rsidR="00882542">
        <w:rPr>
          <w:rStyle w:val="CharLangas"/>
          <w:noProof/>
        </w:rPr>
        <w:t>62</w:t>
      </w:r>
      <w:r w:rsidRPr="002D2C39">
        <w:rPr>
          <w:rStyle w:val="CharLangas"/>
        </w:rPr>
        <w:fldChar w:fldCharType="end"/>
      </w:r>
      <w:r w:rsidRPr="002D2C39">
        <w:rPr>
          <w:rStyle w:val="CharLangas"/>
        </w:rPr>
        <w:t xml:space="preserve"> psl.)</w:t>
      </w:r>
      <w:r w:rsidRPr="002D2C39">
        <w:t>.</w:t>
      </w:r>
    </w:p>
    <w:p w14:paraId="012F9CB1" w14:textId="77777777" w:rsidR="00206F9A" w:rsidRPr="002D2C39" w:rsidRDefault="00206F9A" w:rsidP="00206F9A">
      <w:pPr>
        <w:pStyle w:val="AlnosNumbered"/>
      </w:pPr>
      <w:r w:rsidRPr="002D2C39">
        <w:t xml:space="preserve">Rezultatų lentelėje stulpelyje </w:t>
      </w:r>
      <w:r w:rsidRPr="002D2C39">
        <w:rPr>
          <w:b/>
        </w:rPr>
        <w:t>Trumpas pavadinimas</w:t>
      </w:r>
      <w:r w:rsidRPr="002D2C39">
        <w:t xml:space="preserve"> spauskite</w:t>
      </w:r>
      <w:r w:rsidRPr="002D2C39">
        <w:rPr>
          <w:lang w:eastAsia="lt-LT"/>
        </w:rPr>
        <w:t xml:space="preserve"> nuorodą</w:t>
      </w:r>
      <w:r w:rsidRPr="002D2C39">
        <w:t>.</w:t>
      </w:r>
    </w:p>
    <w:p w14:paraId="1A9AE5B4" w14:textId="77777777" w:rsidR="00206F9A" w:rsidRPr="002D2C39" w:rsidRDefault="00206F9A" w:rsidP="00206F9A">
      <w:pPr>
        <w:pStyle w:val="BodyText"/>
      </w:pPr>
      <w:r w:rsidRPr="002D2C39">
        <w:t xml:space="preserve">Atsiveria langas </w:t>
      </w:r>
      <w:r w:rsidRPr="002D2C39">
        <w:rPr>
          <w:rStyle w:val="CharLangas"/>
        </w:rPr>
        <w:t>Kolekcijos eksportui &gt; Kolekcija eksportui</w:t>
      </w:r>
      <w:r w:rsidRPr="002D2C39">
        <w:t>.</w:t>
      </w:r>
    </w:p>
    <w:p w14:paraId="436AF518" w14:textId="77777777" w:rsidR="00206F9A" w:rsidRPr="002D2C39" w:rsidRDefault="00206F9A" w:rsidP="00206F9A">
      <w:pPr>
        <w:pStyle w:val="AlnosNumbered"/>
      </w:pPr>
      <w:r w:rsidRPr="002D2C39">
        <w:t>Peržiūrėkite kolekcijos pagrindinius duomenis.</w:t>
      </w:r>
    </w:p>
    <w:p w14:paraId="794982BA" w14:textId="77777777" w:rsidR="00206F9A" w:rsidRPr="002D2C39" w:rsidRDefault="00206F9A" w:rsidP="00206F9A">
      <w:pPr>
        <w:pStyle w:val="AlnosNumbered"/>
      </w:pPr>
      <w:r w:rsidRPr="002D2C39">
        <w:t xml:space="preserve">Norėdami peržiūrėti į kolekciją įtraukto eksponato duomenis, bloke </w:t>
      </w:r>
      <w:r w:rsidRPr="002D2C39">
        <w:rPr>
          <w:rStyle w:val="CharLaukas"/>
        </w:rPr>
        <w:t>Kolekcijos eksportui eksponatai</w:t>
      </w:r>
      <w:r w:rsidRPr="002D2C39">
        <w:t xml:space="preserve"> spauskite nuorodą į pavadinimą.</w:t>
      </w:r>
    </w:p>
    <w:p w14:paraId="14291C66" w14:textId="77777777" w:rsidR="00206F9A" w:rsidRPr="002D2C39" w:rsidRDefault="00206F9A" w:rsidP="00206F9A">
      <w:pPr>
        <w:pStyle w:val="BodyText"/>
      </w:pPr>
      <w:r w:rsidRPr="002D2C39">
        <w:t>Atsiveria eksponato aprašo forma.</w:t>
      </w:r>
    </w:p>
    <w:p w14:paraId="08332E3B" w14:textId="7C0D796D" w:rsidR="00206F9A" w:rsidRPr="002D2C39" w:rsidRDefault="00206F9A" w:rsidP="00206F9A">
      <w:pPr>
        <w:pStyle w:val="AlnosNumbered"/>
      </w:pPr>
      <w:r w:rsidRPr="002D2C39">
        <w:t xml:space="preserve">Norėdami grįžti į ankstesnį langą, spauskite </w:t>
      </w:r>
      <w:r w:rsidR="00C16393" w:rsidRPr="002D2C39">
        <w:rPr>
          <w:noProof/>
        </w:rPr>
        <w:drawing>
          <wp:inline distT="0" distB="0" distL="0" distR="0" wp14:anchorId="51933BB1" wp14:editId="28E53420">
            <wp:extent cx="350520" cy="12954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0520" cy="129540"/>
                    </a:xfrm>
                    <a:prstGeom prst="rect">
                      <a:avLst/>
                    </a:prstGeom>
                    <a:noFill/>
                    <a:ln>
                      <a:noFill/>
                    </a:ln>
                  </pic:spPr>
                </pic:pic>
              </a:graphicData>
            </a:graphic>
          </wp:inline>
        </w:drawing>
      </w:r>
      <w:r w:rsidRPr="002D2C39">
        <w:t>.</w:t>
      </w:r>
    </w:p>
    <w:p w14:paraId="2E813140" w14:textId="77777777" w:rsidR="00206F9A" w:rsidRPr="002D2C39" w:rsidRDefault="00206F9A" w:rsidP="00206F9A">
      <w:pPr>
        <w:pStyle w:val="Pastaba"/>
      </w:pPr>
      <w:r w:rsidRPr="002D2C39">
        <w:t>Keisti duomenų peržiūros lange negalite.</w:t>
      </w:r>
    </w:p>
    <w:p w14:paraId="2D4B3759" w14:textId="77777777" w:rsidR="00206F9A" w:rsidRPr="002D2C39" w:rsidRDefault="00206F9A" w:rsidP="00206F9A">
      <w:pPr>
        <w:pStyle w:val="Heading2"/>
      </w:pPr>
      <w:bookmarkStart w:id="233" w:name="_Ref334691270"/>
      <w:bookmarkStart w:id="234" w:name="_Toc343179592"/>
      <w:bookmarkStart w:id="235" w:name="_Toc169621497"/>
      <w:r w:rsidRPr="002D2C39">
        <w:lastRenderedPageBreak/>
        <w:t>Keisti kolekcijos eksportui duomenis</w:t>
      </w:r>
      <w:bookmarkEnd w:id="233"/>
      <w:bookmarkEnd w:id="234"/>
      <w:bookmarkEnd w:id="235"/>
    </w:p>
    <w:p w14:paraId="399715AB" w14:textId="77777777" w:rsidR="00206F9A" w:rsidRPr="002D2C39" w:rsidRDefault="00206F9A" w:rsidP="00206F9A">
      <w:pPr>
        <w:pStyle w:val="Alnostext"/>
      </w:pPr>
      <w:r w:rsidRPr="002D2C39">
        <w:t xml:space="preserve">Paskirtis – sudaryti sąlygas </w:t>
      </w:r>
      <w:r w:rsidRPr="002D2C39">
        <w:rPr>
          <w:rFonts w:cs="Arial"/>
        </w:rPr>
        <w:t>sistemos naudotojui keisti kolekcijos eksportui duomenis sistemoje</w:t>
      </w:r>
      <w:r w:rsidRPr="002D2C39">
        <w:t xml:space="preserve">. </w:t>
      </w:r>
    </w:p>
    <w:p w14:paraId="74270DC5" w14:textId="77777777" w:rsidR="00206F9A" w:rsidRPr="002D2C39" w:rsidRDefault="00206F9A" w:rsidP="00206F9A">
      <w:pPr>
        <w:pStyle w:val="HeadingB"/>
        <w:rPr>
          <w:noProof w:val="0"/>
        </w:rPr>
      </w:pPr>
      <w:r w:rsidRPr="002D2C39">
        <w:rPr>
          <w:noProof w:val="0"/>
        </w:rPr>
        <w:t>Kas gali atlikti</w:t>
      </w:r>
    </w:p>
    <w:p w14:paraId="194837CE" w14:textId="77777777" w:rsidR="00206F9A" w:rsidRPr="002D2C39" w:rsidRDefault="00206F9A" w:rsidP="00206F9A">
      <w:pPr>
        <w:pStyle w:val="Alnostext"/>
      </w:pPr>
      <w:r w:rsidRPr="002D2C39">
        <w:t xml:space="preserve">Keisti </w:t>
      </w:r>
      <w:r w:rsidRPr="002D2C39">
        <w:rPr>
          <w:rFonts w:cs="Arial"/>
        </w:rPr>
        <w:t xml:space="preserve">kolekcijos eksportui </w:t>
      </w:r>
      <w:r w:rsidRPr="002D2C39">
        <w:t>duomenis gali:</w:t>
      </w:r>
    </w:p>
    <w:p w14:paraId="0291896B" w14:textId="77777777" w:rsidR="00206F9A" w:rsidRPr="002D2C39" w:rsidRDefault="00206F9A" w:rsidP="00206F9A">
      <w:pPr>
        <w:pStyle w:val="AlnostextBuleted"/>
      </w:pPr>
      <w:r w:rsidRPr="002D2C39">
        <w:t xml:space="preserve">Naudotojas, kuriam suteikta teisės peržiūrėti ir tvarkyti </w:t>
      </w:r>
      <w:r w:rsidRPr="002D2C39">
        <w:rPr>
          <w:rFonts w:cs="Arial"/>
        </w:rPr>
        <w:t>kolekcijas eksportui</w:t>
      </w:r>
      <w:r w:rsidRPr="002D2C39">
        <w:t>.</w:t>
      </w:r>
    </w:p>
    <w:p w14:paraId="24518E76" w14:textId="77777777" w:rsidR="00206F9A" w:rsidRPr="002D2C39" w:rsidRDefault="00206F9A" w:rsidP="00206F9A">
      <w:pPr>
        <w:pStyle w:val="HeadingB"/>
        <w:rPr>
          <w:noProof w:val="0"/>
        </w:rPr>
      </w:pPr>
      <w:r w:rsidRPr="002D2C39">
        <w:rPr>
          <w:noProof w:val="0"/>
        </w:rPr>
        <w:t>Kaip atlikti</w:t>
      </w:r>
    </w:p>
    <w:p w14:paraId="67D30E5F" w14:textId="77777777" w:rsidR="00206F9A" w:rsidRPr="002D2C39" w:rsidRDefault="00206F9A" w:rsidP="00206F9A">
      <w:pPr>
        <w:pStyle w:val="Alnostext"/>
        <w:keepNext/>
      </w:pPr>
      <w:r w:rsidRPr="002D2C39">
        <w:t xml:space="preserve">Norėdami </w:t>
      </w:r>
      <w:r w:rsidRPr="002D2C39">
        <w:rPr>
          <w:rFonts w:cs="Arial"/>
        </w:rPr>
        <w:t xml:space="preserve">keisti kolekcijos eksportui </w:t>
      </w:r>
      <w:r w:rsidRPr="002D2C39">
        <w:t>duomenis atlikite šiuos veiksmus:</w:t>
      </w:r>
    </w:p>
    <w:p w14:paraId="26DB4AA0" w14:textId="77777777" w:rsidR="00206F9A" w:rsidRPr="002D2C39" w:rsidRDefault="00206F9A" w:rsidP="0098289C">
      <w:pPr>
        <w:pStyle w:val="AlnosNumbered"/>
        <w:numPr>
          <w:ilvl w:val="0"/>
          <w:numId w:val="94"/>
        </w:numPr>
      </w:pPr>
      <w:r w:rsidRPr="002D2C39">
        <w:t xml:space="preserve">Suraskite norimos </w:t>
      </w:r>
      <w:r w:rsidRPr="002D2C39">
        <w:rPr>
          <w:rFonts w:cs="Arial"/>
        </w:rPr>
        <w:t>kolekcijos eksportui duomenis</w:t>
      </w:r>
      <w:r w:rsidRPr="002D2C39">
        <w:t>.</w:t>
      </w:r>
    </w:p>
    <w:p w14:paraId="45CA961F" w14:textId="2C08CCDC" w:rsidR="00206F9A" w:rsidRPr="002D2C39" w:rsidRDefault="00206F9A" w:rsidP="00206F9A">
      <w:pPr>
        <w:pStyle w:val="BodyText"/>
      </w:pPr>
      <w:r w:rsidRPr="002D2C39">
        <w:t xml:space="preserve">Kaip atlikti skaitykite </w:t>
      </w:r>
      <w:r w:rsidRPr="002D2C39">
        <w:rPr>
          <w:rStyle w:val="CharLangas"/>
        </w:rPr>
        <w:fldChar w:fldCharType="begin"/>
      </w:r>
      <w:r w:rsidRPr="002D2C39">
        <w:rPr>
          <w:rStyle w:val="CharLangas"/>
        </w:rPr>
        <w:instrText xml:space="preserve"> REF _Ref334688033 \h  \* MERGEFORMAT </w:instrText>
      </w:r>
      <w:r w:rsidRPr="002D2C39">
        <w:rPr>
          <w:rStyle w:val="CharLangas"/>
        </w:rPr>
      </w:r>
      <w:r w:rsidRPr="002D2C39">
        <w:rPr>
          <w:rStyle w:val="CharLangas"/>
        </w:rPr>
        <w:fldChar w:fldCharType="separate"/>
      </w:r>
      <w:r w:rsidR="00882542" w:rsidRPr="00882542">
        <w:rPr>
          <w:rStyle w:val="CharLangas"/>
        </w:rPr>
        <w:t>Surasti kolekciją eksportui</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_Ref334688033 \h </w:instrText>
      </w:r>
      <w:r w:rsidRPr="002D2C39">
        <w:rPr>
          <w:rStyle w:val="CharLangas"/>
        </w:rPr>
      </w:r>
      <w:r w:rsidRPr="002D2C39">
        <w:rPr>
          <w:rStyle w:val="CharLangas"/>
        </w:rPr>
        <w:fldChar w:fldCharType="separate"/>
      </w:r>
      <w:r w:rsidR="00882542">
        <w:rPr>
          <w:rStyle w:val="CharLangas"/>
          <w:noProof/>
        </w:rPr>
        <w:t>62</w:t>
      </w:r>
      <w:r w:rsidRPr="002D2C39">
        <w:rPr>
          <w:rStyle w:val="CharLangas"/>
        </w:rPr>
        <w:fldChar w:fldCharType="end"/>
      </w:r>
      <w:r w:rsidRPr="002D2C39">
        <w:rPr>
          <w:rStyle w:val="CharLangas"/>
        </w:rPr>
        <w:t xml:space="preserve"> psl.)</w:t>
      </w:r>
      <w:r w:rsidRPr="002D2C39">
        <w:t>.</w:t>
      </w:r>
    </w:p>
    <w:p w14:paraId="07EDED5F" w14:textId="628B351A" w:rsidR="00206F9A" w:rsidRPr="002D2C39" w:rsidRDefault="00206F9A" w:rsidP="00206F9A">
      <w:pPr>
        <w:pStyle w:val="AlnosNumbered"/>
      </w:pPr>
      <w:r w:rsidRPr="002D2C39">
        <w:t>Rezultatų sąraše</w:t>
      </w:r>
      <w:r w:rsidRPr="002D2C39">
        <w:rPr>
          <w:rStyle w:val="CharLangas"/>
        </w:rPr>
        <w:t>,</w:t>
      </w:r>
      <w:r w:rsidRPr="002D2C39">
        <w:t xml:space="preserve"> šalia norimos kolekcijos, stulpelyje </w:t>
      </w:r>
      <w:r w:rsidRPr="002D2C39">
        <w:rPr>
          <w:b/>
        </w:rPr>
        <w:t>Veiksmai</w:t>
      </w:r>
      <w:r w:rsidRPr="002D2C39">
        <w:t xml:space="preserve"> spauskite </w:t>
      </w:r>
      <w:r w:rsidR="00C16393" w:rsidRPr="002D2C39">
        <w:rPr>
          <w:noProof/>
        </w:rPr>
        <w:drawing>
          <wp:inline distT="0" distB="0" distL="0" distR="0" wp14:anchorId="1865CD58" wp14:editId="544B29B0">
            <wp:extent cx="137160" cy="1600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p w14:paraId="4DB7FB46" w14:textId="77777777" w:rsidR="00206F9A" w:rsidRPr="002D2C39" w:rsidRDefault="00206F9A" w:rsidP="00206F9A">
      <w:pPr>
        <w:pStyle w:val="BodyText"/>
      </w:pPr>
      <w:r w:rsidRPr="002D2C39">
        <w:t xml:space="preserve">Atsiveria langas </w:t>
      </w:r>
      <w:r w:rsidRPr="002D2C39">
        <w:rPr>
          <w:rStyle w:val="CharLangas"/>
        </w:rPr>
        <w:t>Kolekcijos eksportui &gt; Kolekcija eksportui</w:t>
      </w:r>
      <w:r w:rsidRPr="002D2C39">
        <w:t>.</w:t>
      </w:r>
    </w:p>
    <w:p w14:paraId="262F9B40" w14:textId="77777777" w:rsidR="00206F9A" w:rsidRPr="002D2C39" w:rsidRDefault="00206F9A" w:rsidP="00206F9A">
      <w:pPr>
        <w:pStyle w:val="AlnosNumbered"/>
      </w:pPr>
      <w:r w:rsidRPr="002D2C39">
        <w:t>Redaguokite norimus kolekcijos duomenis.</w:t>
      </w:r>
    </w:p>
    <w:p w14:paraId="0B63B288" w14:textId="6C962C6E" w:rsidR="00206F9A" w:rsidRPr="002D2C39" w:rsidRDefault="00206F9A" w:rsidP="00206F9A">
      <w:pPr>
        <w:pStyle w:val="BodyT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0AC4BB70" w14:textId="77777777" w:rsidR="00206F9A" w:rsidRPr="002D2C39" w:rsidRDefault="00206F9A" w:rsidP="00206F9A">
      <w:pPr>
        <w:pStyle w:val="AlnosNumbered"/>
        <w:keepNext/>
      </w:pPr>
      <w:r w:rsidRPr="002D2C39">
        <w:t xml:space="preserve">Galite keisti prie kolekcijos pridėtų eksponatų kiekį bloke </w:t>
      </w:r>
      <w:r w:rsidRPr="002D2C39">
        <w:rPr>
          <w:rStyle w:val="CharLaukas"/>
        </w:rPr>
        <w:t>Kolekcijos eksportui eksponatai</w:t>
      </w:r>
      <w:r w:rsidRPr="002D2C39">
        <w:t>:</w:t>
      </w:r>
    </w:p>
    <w:p w14:paraId="38577BB9" w14:textId="77777777" w:rsidR="00206F9A" w:rsidRPr="002D2C39" w:rsidRDefault="00206F9A" w:rsidP="00206F9A">
      <w:pPr>
        <w:pStyle w:val="buletedafternumber"/>
        <w:keepNext/>
      </w:pPr>
      <w:r w:rsidRPr="002D2C39">
        <w:t xml:space="preserve">Norėdami pašalinti eksponatą iš kolekcijos, pažymėkite varnele eksponatą ir spauskite nuorodą </w:t>
      </w:r>
      <w:r w:rsidRPr="002D2C39">
        <w:rPr>
          <w:rStyle w:val="CharLangas"/>
        </w:rPr>
        <w:t>Pašalinti pažymėtus eksponatus</w:t>
      </w:r>
      <w:r w:rsidRPr="002D2C39">
        <w:rPr>
          <w:lang w:eastAsia="lt-LT"/>
        </w:rPr>
        <w:t>.</w:t>
      </w:r>
    </w:p>
    <w:p w14:paraId="0F323F5A" w14:textId="698C8F6F" w:rsidR="00206F9A" w:rsidRPr="002D2C39" w:rsidRDefault="00206F9A" w:rsidP="00206F9A">
      <w:pPr>
        <w:pStyle w:val="buletedafternumber"/>
        <w:keepNext/>
      </w:pPr>
      <w:r w:rsidRPr="002D2C39">
        <w:t xml:space="preserve">Norėdami pridėti naują eksponatą, spauskite nuorodą </w:t>
      </w:r>
      <w:r w:rsidRPr="002D2C39">
        <w:rPr>
          <w:rStyle w:val="CharLangas"/>
        </w:rPr>
        <w:t>Pasirinkti eksponatą</w:t>
      </w:r>
      <w:r w:rsidRPr="002D2C39">
        <w:t xml:space="preserve"> </w:t>
      </w:r>
      <w:r w:rsidRPr="002D2C39">
        <w:rPr>
          <w:rStyle w:val="AlnostextChar"/>
        </w:rPr>
        <w:t xml:space="preserve">ir atlikite skyrelyje </w:t>
      </w:r>
      <w:r w:rsidRPr="002D2C39">
        <w:rPr>
          <w:rStyle w:val="CharLangas"/>
        </w:rPr>
        <w:fldChar w:fldCharType="begin"/>
      </w:r>
      <w:r w:rsidRPr="002D2C39">
        <w:rPr>
          <w:rStyle w:val="CharLangas"/>
        </w:rPr>
        <w:instrText xml:space="preserve"> REF _Ref334689501 \h  \* MERGEFORMAT </w:instrText>
      </w:r>
      <w:r w:rsidRPr="002D2C39">
        <w:rPr>
          <w:rStyle w:val="CharLangas"/>
        </w:rPr>
      </w:r>
      <w:r w:rsidRPr="002D2C39">
        <w:rPr>
          <w:rStyle w:val="CharLangas"/>
        </w:rPr>
        <w:fldChar w:fldCharType="separate"/>
      </w:r>
      <w:r w:rsidR="00882542" w:rsidRPr="00882542">
        <w:rPr>
          <w:rStyle w:val="CharLangas"/>
        </w:rPr>
        <w:t>Įvesti naują kolekciją eksportui</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_Ref334689501 \h </w:instrText>
      </w:r>
      <w:r w:rsidRPr="002D2C39">
        <w:rPr>
          <w:rStyle w:val="CharLangas"/>
        </w:rPr>
      </w:r>
      <w:r w:rsidRPr="002D2C39">
        <w:rPr>
          <w:rStyle w:val="CharLangas"/>
        </w:rPr>
        <w:fldChar w:fldCharType="separate"/>
      </w:r>
      <w:r w:rsidR="00882542">
        <w:rPr>
          <w:rStyle w:val="CharLangas"/>
          <w:noProof/>
        </w:rPr>
        <w:t>60</w:t>
      </w:r>
      <w:r w:rsidRPr="002D2C39">
        <w:rPr>
          <w:rStyle w:val="CharLangas"/>
        </w:rPr>
        <w:fldChar w:fldCharType="end"/>
      </w:r>
      <w:r w:rsidRPr="002D2C39">
        <w:rPr>
          <w:rStyle w:val="CharLangas"/>
        </w:rPr>
        <w:t xml:space="preserve"> psl.) </w:t>
      </w:r>
      <w:r w:rsidRPr="002D2C39">
        <w:rPr>
          <w:rStyle w:val="AlnostextChar"/>
        </w:rPr>
        <w:t>a</w:t>
      </w:r>
      <w:r w:rsidRPr="002D2C39">
        <w:t>prašytus veiksmus.</w:t>
      </w:r>
    </w:p>
    <w:p w14:paraId="15B51CB1" w14:textId="77777777" w:rsidR="00206F9A" w:rsidRPr="002D2C39" w:rsidRDefault="00206F9A" w:rsidP="00206F9A">
      <w:pPr>
        <w:pStyle w:val="AlnosNumbered"/>
        <w:rPr>
          <w:rStyle w:val="AlnostextChar"/>
        </w:rPr>
      </w:pPr>
      <w:r w:rsidRPr="002D2C39">
        <w:t xml:space="preserve">Spauskite </w:t>
      </w:r>
      <w:r w:rsidRPr="002D2C39">
        <w:rPr>
          <w:rStyle w:val="CharLaukas"/>
        </w:rPr>
        <w:t>[Išsaugoti]</w:t>
      </w:r>
      <w:r w:rsidRPr="002D2C39">
        <w:rPr>
          <w:rStyle w:val="AlnostextChar"/>
        </w:rPr>
        <w:t>.</w:t>
      </w:r>
    </w:p>
    <w:p w14:paraId="601A603B" w14:textId="77777777" w:rsidR="00206F9A" w:rsidRPr="002D2C39" w:rsidRDefault="00206F9A" w:rsidP="00206F9A">
      <w:pPr>
        <w:pStyle w:val="BodyText"/>
      </w:pPr>
      <w:r w:rsidRPr="002D2C39">
        <w:t>Sistema patikrina, ar duomenys korektiški ir išsaugoja.</w:t>
      </w:r>
    </w:p>
    <w:p w14:paraId="6EEA9E88" w14:textId="77777777" w:rsidR="00206F9A" w:rsidRPr="002D2C39" w:rsidRDefault="00206F9A" w:rsidP="00206F9A">
      <w:pPr>
        <w:pStyle w:val="Heading2"/>
      </w:pPr>
      <w:bookmarkStart w:id="236" w:name="_Ref334691276"/>
      <w:bookmarkStart w:id="237" w:name="_Toc343179593"/>
      <w:bookmarkStart w:id="238" w:name="_Toc169621498"/>
      <w:r w:rsidRPr="002D2C39">
        <w:t>Pašalinti kolekciją eksportui</w:t>
      </w:r>
      <w:bookmarkEnd w:id="236"/>
      <w:bookmarkEnd w:id="237"/>
      <w:bookmarkEnd w:id="238"/>
    </w:p>
    <w:p w14:paraId="39D0C536" w14:textId="77777777" w:rsidR="00206F9A" w:rsidRPr="002D2C39" w:rsidRDefault="00206F9A" w:rsidP="00206F9A">
      <w:pPr>
        <w:pStyle w:val="Alnostext"/>
      </w:pPr>
      <w:r w:rsidRPr="002D2C39">
        <w:t xml:space="preserve">Paskirtis – sudaryti sąlygas </w:t>
      </w:r>
      <w:r w:rsidRPr="002D2C39">
        <w:rPr>
          <w:rFonts w:cs="Arial"/>
        </w:rPr>
        <w:t>sistemos naudotojui pašalinti kolekcijos eksportui duomenis iš sistemos</w:t>
      </w:r>
      <w:r w:rsidRPr="002D2C39">
        <w:t xml:space="preserve">. </w:t>
      </w:r>
    </w:p>
    <w:p w14:paraId="192A818F" w14:textId="77777777" w:rsidR="00206F9A" w:rsidRPr="002D2C39" w:rsidRDefault="00206F9A" w:rsidP="00206F9A">
      <w:pPr>
        <w:pStyle w:val="HeadingB"/>
        <w:rPr>
          <w:noProof w:val="0"/>
        </w:rPr>
      </w:pPr>
      <w:r w:rsidRPr="002D2C39">
        <w:rPr>
          <w:noProof w:val="0"/>
        </w:rPr>
        <w:t>Kas gali atlikti</w:t>
      </w:r>
    </w:p>
    <w:p w14:paraId="0EB915BB" w14:textId="77777777" w:rsidR="00206F9A" w:rsidRPr="002D2C39" w:rsidRDefault="00206F9A" w:rsidP="00206F9A">
      <w:pPr>
        <w:pStyle w:val="Alnostext"/>
      </w:pPr>
      <w:r w:rsidRPr="002D2C39">
        <w:t xml:space="preserve">Pašalinti </w:t>
      </w:r>
      <w:r w:rsidRPr="002D2C39">
        <w:rPr>
          <w:rFonts w:cs="Arial"/>
        </w:rPr>
        <w:t xml:space="preserve">kolekcijos eksportui </w:t>
      </w:r>
      <w:r w:rsidRPr="002D2C39">
        <w:t>duomenis gali:</w:t>
      </w:r>
    </w:p>
    <w:p w14:paraId="6D83650C" w14:textId="77777777" w:rsidR="00206F9A" w:rsidRPr="002D2C39" w:rsidRDefault="00206F9A" w:rsidP="00206F9A">
      <w:pPr>
        <w:pStyle w:val="AlnostextBuleted"/>
      </w:pPr>
      <w:r w:rsidRPr="002D2C39">
        <w:t xml:space="preserve">Naudotojas, kuriam suteikta teisės peržiūrėti ir tvarkyti </w:t>
      </w:r>
      <w:r w:rsidRPr="002D2C39">
        <w:rPr>
          <w:rFonts w:cs="Arial"/>
        </w:rPr>
        <w:t>kolekcijas eksportui</w:t>
      </w:r>
      <w:r w:rsidRPr="002D2C39">
        <w:t>.</w:t>
      </w:r>
    </w:p>
    <w:p w14:paraId="64C86D73" w14:textId="77777777" w:rsidR="00206F9A" w:rsidRPr="002D2C39" w:rsidRDefault="00206F9A" w:rsidP="00206F9A">
      <w:pPr>
        <w:pStyle w:val="HeadingB"/>
        <w:rPr>
          <w:noProof w:val="0"/>
        </w:rPr>
      </w:pPr>
      <w:r w:rsidRPr="002D2C39">
        <w:rPr>
          <w:noProof w:val="0"/>
        </w:rPr>
        <w:t>Kaip atlikti</w:t>
      </w:r>
    </w:p>
    <w:p w14:paraId="781BCAC9" w14:textId="77777777" w:rsidR="00206F9A" w:rsidRPr="002D2C39" w:rsidRDefault="00206F9A" w:rsidP="00206F9A">
      <w:pPr>
        <w:pStyle w:val="Alnostext"/>
        <w:keepNext/>
      </w:pPr>
      <w:r w:rsidRPr="002D2C39">
        <w:t xml:space="preserve">Norėdami </w:t>
      </w:r>
      <w:r w:rsidRPr="002D2C39">
        <w:rPr>
          <w:rFonts w:cs="Arial"/>
        </w:rPr>
        <w:t xml:space="preserve">pašalinti kolekcijos eksportui </w:t>
      </w:r>
      <w:r w:rsidRPr="002D2C39">
        <w:t>duomenis atlikite šiuos veiksmus:</w:t>
      </w:r>
    </w:p>
    <w:p w14:paraId="5D3F8471" w14:textId="77777777" w:rsidR="00206F9A" w:rsidRPr="002D2C39" w:rsidRDefault="00206F9A" w:rsidP="0098289C">
      <w:pPr>
        <w:pStyle w:val="AlnosNumbered"/>
        <w:numPr>
          <w:ilvl w:val="0"/>
          <w:numId w:val="95"/>
        </w:numPr>
      </w:pPr>
      <w:r w:rsidRPr="002D2C39">
        <w:t xml:space="preserve">Suraskite norimos </w:t>
      </w:r>
      <w:r w:rsidRPr="002D2C39">
        <w:rPr>
          <w:rFonts w:cs="Arial"/>
        </w:rPr>
        <w:t>kolekcijos eksportui duomenis</w:t>
      </w:r>
      <w:r w:rsidRPr="002D2C39">
        <w:t>.</w:t>
      </w:r>
    </w:p>
    <w:p w14:paraId="68C8D3F7" w14:textId="22A972F8" w:rsidR="00206F9A" w:rsidRPr="002D2C39" w:rsidRDefault="00206F9A" w:rsidP="00206F9A">
      <w:pPr>
        <w:pStyle w:val="BodyText"/>
      </w:pPr>
      <w:r w:rsidRPr="002D2C39">
        <w:t xml:space="preserve">Kaip atlikti skaitykite </w:t>
      </w:r>
      <w:r w:rsidRPr="002D2C39">
        <w:rPr>
          <w:rStyle w:val="CharLangas"/>
        </w:rPr>
        <w:fldChar w:fldCharType="begin"/>
      </w:r>
      <w:r w:rsidRPr="002D2C39">
        <w:rPr>
          <w:rStyle w:val="CharLangas"/>
        </w:rPr>
        <w:instrText xml:space="preserve"> REF _Ref334688033 \h  \* MERGEFORMAT </w:instrText>
      </w:r>
      <w:r w:rsidRPr="002D2C39">
        <w:rPr>
          <w:rStyle w:val="CharLangas"/>
        </w:rPr>
      </w:r>
      <w:r w:rsidRPr="002D2C39">
        <w:rPr>
          <w:rStyle w:val="CharLangas"/>
        </w:rPr>
        <w:fldChar w:fldCharType="separate"/>
      </w:r>
      <w:r w:rsidR="00882542" w:rsidRPr="00882542">
        <w:rPr>
          <w:rStyle w:val="CharLangas"/>
        </w:rPr>
        <w:t>Surasti kolekciją eksportui</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_Ref334688033 \h </w:instrText>
      </w:r>
      <w:r w:rsidRPr="002D2C39">
        <w:rPr>
          <w:rStyle w:val="CharLangas"/>
        </w:rPr>
      </w:r>
      <w:r w:rsidRPr="002D2C39">
        <w:rPr>
          <w:rStyle w:val="CharLangas"/>
        </w:rPr>
        <w:fldChar w:fldCharType="separate"/>
      </w:r>
      <w:r w:rsidR="00882542">
        <w:rPr>
          <w:rStyle w:val="CharLangas"/>
          <w:noProof/>
        </w:rPr>
        <w:t>62</w:t>
      </w:r>
      <w:r w:rsidRPr="002D2C39">
        <w:rPr>
          <w:rStyle w:val="CharLangas"/>
        </w:rPr>
        <w:fldChar w:fldCharType="end"/>
      </w:r>
      <w:r w:rsidRPr="002D2C39">
        <w:rPr>
          <w:rStyle w:val="CharLangas"/>
        </w:rPr>
        <w:t xml:space="preserve"> psl.)</w:t>
      </w:r>
      <w:r w:rsidRPr="002D2C39">
        <w:t>.</w:t>
      </w:r>
    </w:p>
    <w:p w14:paraId="7B78A0AA" w14:textId="51F59884" w:rsidR="00206F9A" w:rsidRPr="002D2C39" w:rsidRDefault="00206F9A" w:rsidP="00206F9A">
      <w:pPr>
        <w:pStyle w:val="AlnosNumbered"/>
      </w:pPr>
      <w:r w:rsidRPr="002D2C39">
        <w:t>Rezultatų sąraše</w:t>
      </w:r>
      <w:r w:rsidRPr="002D2C39">
        <w:rPr>
          <w:rStyle w:val="CharLangas"/>
        </w:rPr>
        <w:t>,</w:t>
      </w:r>
      <w:r w:rsidRPr="002D2C39">
        <w:t xml:space="preserve"> šalia norimos kolekcijos, stulpelyje </w:t>
      </w:r>
      <w:r w:rsidRPr="002D2C39">
        <w:rPr>
          <w:b/>
        </w:rPr>
        <w:t>Veiksmai</w:t>
      </w:r>
      <w:r w:rsidRPr="002D2C39">
        <w:t xml:space="preserve"> spauskite </w:t>
      </w:r>
      <w:r w:rsidR="00C16393" w:rsidRPr="002D2C39">
        <w:rPr>
          <w:noProof/>
          <w:lang w:eastAsia="lt-LT"/>
        </w:rPr>
        <w:drawing>
          <wp:inline distT="0" distB="0" distL="0" distR="0" wp14:anchorId="14836CDB" wp14:editId="1C2EFEE7">
            <wp:extent cx="152400" cy="14478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D2C39">
        <w:t>.</w:t>
      </w:r>
    </w:p>
    <w:p w14:paraId="5DB89636" w14:textId="77777777" w:rsidR="00206F9A" w:rsidRPr="002D2C39" w:rsidRDefault="00206F9A" w:rsidP="00206F9A">
      <w:pPr>
        <w:pStyle w:val="BodyText"/>
      </w:pPr>
      <w:r w:rsidRPr="002D2C39">
        <w:t xml:space="preserve">Atsiveria langas </w:t>
      </w:r>
      <w:r w:rsidRPr="002D2C39">
        <w:rPr>
          <w:rStyle w:val="CharLangas"/>
        </w:rPr>
        <w:t>Kolekcijos eksportui</w:t>
      </w:r>
      <w:r w:rsidR="00DE5F4B" w:rsidRPr="002D2C39">
        <w:rPr>
          <w:rStyle w:val="CharLangas"/>
        </w:rPr>
        <w:t xml:space="preserve"> </w:t>
      </w:r>
      <w:r w:rsidRPr="002D2C39">
        <w:rPr>
          <w:rStyle w:val="CharLangas"/>
        </w:rPr>
        <w:t>&gt; Kolekcija eksportui</w:t>
      </w:r>
      <w:r w:rsidRPr="002D2C39">
        <w:t>.</w:t>
      </w:r>
    </w:p>
    <w:p w14:paraId="0D678A95" w14:textId="77777777" w:rsidR="00206F9A" w:rsidRPr="002D2C39" w:rsidRDefault="00206F9A" w:rsidP="00206F9A">
      <w:pPr>
        <w:pStyle w:val="AlnosNumbered"/>
      </w:pPr>
      <w:r w:rsidRPr="002D2C39">
        <w:t>Peržiūrėkite kolekcijos duomenis.</w:t>
      </w:r>
    </w:p>
    <w:p w14:paraId="583C3E5C" w14:textId="77777777" w:rsidR="00206F9A" w:rsidRPr="002D2C39" w:rsidRDefault="00206F9A" w:rsidP="00206F9A">
      <w:pPr>
        <w:pStyle w:val="AlnosNumbered"/>
      </w:pPr>
      <w:r w:rsidRPr="002D2C39">
        <w:t xml:space="preserve">Spauskite </w:t>
      </w:r>
      <w:r w:rsidRPr="002D2C39">
        <w:rPr>
          <w:rStyle w:val="CharLaukas"/>
        </w:rPr>
        <w:t>[Trinti]</w:t>
      </w:r>
      <w:r w:rsidRPr="002D2C39">
        <w:t>.</w:t>
      </w:r>
    </w:p>
    <w:p w14:paraId="1A312D29" w14:textId="77777777" w:rsidR="00206F9A" w:rsidRPr="002D2C39" w:rsidRDefault="00206F9A" w:rsidP="00206F9A">
      <w:pPr>
        <w:pStyle w:val="BodyText"/>
      </w:pPr>
      <w:r w:rsidRPr="002D2C39">
        <w:t xml:space="preserve">Sistema pašalina aktą iš sistemos. </w:t>
      </w:r>
      <w:r w:rsidRPr="002D2C39">
        <w:br/>
        <w:t>Apie sėkmingai atliktą veiksmą pateikiamas pranešimas.</w:t>
      </w:r>
    </w:p>
    <w:p w14:paraId="6B9E3A49" w14:textId="77777777" w:rsidR="00206F9A" w:rsidRPr="002D2C39" w:rsidRDefault="00206F9A" w:rsidP="00206F9A">
      <w:pPr>
        <w:pStyle w:val="Heading2"/>
      </w:pPr>
      <w:bookmarkStart w:id="239" w:name="_Ref334691283"/>
      <w:bookmarkStart w:id="240" w:name="_Toc343179594"/>
      <w:bookmarkStart w:id="241" w:name="_Toc169621499"/>
      <w:r w:rsidRPr="002D2C39">
        <w:t>Eksportuoti kolekciją eksportui</w:t>
      </w:r>
      <w:bookmarkEnd w:id="239"/>
      <w:bookmarkEnd w:id="240"/>
      <w:bookmarkEnd w:id="241"/>
    </w:p>
    <w:p w14:paraId="302EEBCC" w14:textId="77777777" w:rsidR="00206F9A" w:rsidRPr="002D2C39" w:rsidRDefault="00206F9A" w:rsidP="00206F9A">
      <w:pPr>
        <w:pStyle w:val="Alnostext"/>
        <w:keepNext/>
      </w:pPr>
      <w:r w:rsidRPr="002D2C39">
        <w:t xml:space="preserve">Paskirtis – </w:t>
      </w:r>
      <w:r w:rsidRPr="002D2C39">
        <w:rPr>
          <w:rFonts w:cs="Arial"/>
        </w:rPr>
        <w:t>išeksportuoti kolekciją eksportui</w:t>
      </w:r>
      <w:r w:rsidRPr="002D2C39">
        <w:t xml:space="preserve">. </w:t>
      </w:r>
    </w:p>
    <w:p w14:paraId="1318AC88" w14:textId="77777777" w:rsidR="00206F9A" w:rsidRPr="002D2C39" w:rsidRDefault="00206F9A" w:rsidP="00206F9A">
      <w:pPr>
        <w:pStyle w:val="HeadingB"/>
        <w:rPr>
          <w:noProof w:val="0"/>
        </w:rPr>
      </w:pPr>
      <w:r w:rsidRPr="002D2C39">
        <w:rPr>
          <w:noProof w:val="0"/>
        </w:rPr>
        <w:t>Kas gali atlikti</w:t>
      </w:r>
    </w:p>
    <w:p w14:paraId="349F9275" w14:textId="77777777" w:rsidR="00206F9A" w:rsidRPr="002D2C39" w:rsidRDefault="00206F9A" w:rsidP="00206F9A">
      <w:pPr>
        <w:pStyle w:val="Alnostext"/>
        <w:keepNext/>
      </w:pPr>
      <w:r w:rsidRPr="002D2C39">
        <w:t>Eksportuoti gali:</w:t>
      </w:r>
    </w:p>
    <w:p w14:paraId="68C25D0E" w14:textId="77777777" w:rsidR="00206F9A" w:rsidRPr="002D2C39" w:rsidRDefault="00206F9A" w:rsidP="00206F9A">
      <w:pPr>
        <w:pStyle w:val="AlnostextBuleted"/>
      </w:pPr>
      <w:r w:rsidRPr="002D2C39">
        <w:t xml:space="preserve">Naudotojas, kuriam suteikta teisės peržiūrėti ir tvarkyti </w:t>
      </w:r>
      <w:r w:rsidRPr="002D2C39">
        <w:rPr>
          <w:rFonts w:cs="Arial"/>
        </w:rPr>
        <w:t>kolekcijas eksportui</w:t>
      </w:r>
      <w:r w:rsidRPr="002D2C39">
        <w:t>.</w:t>
      </w:r>
    </w:p>
    <w:p w14:paraId="0378D807" w14:textId="77777777" w:rsidR="00206F9A" w:rsidRPr="002D2C39" w:rsidRDefault="00206F9A" w:rsidP="00206F9A">
      <w:pPr>
        <w:pStyle w:val="HeadingB"/>
        <w:rPr>
          <w:noProof w:val="0"/>
        </w:rPr>
      </w:pPr>
      <w:r w:rsidRPr="002D2C39">
        <w:rPr>
          <w:noProof w:val="0"/>
        </w:rPr>
        <w:t>Kaip atlikti</w:t>
      </w:r>
    </w:p>
    <w:p w14:paraId="4E043446" w14:textId="77777777" w:rsidR="00206F9A" w:rsidRPr="002D2C39" w:rsidRDefault="00206F9A" w:rsidP="00206F9A">
      <w:pPr>
        <w:pStyle w:val="Alnostext"/>
      </w:pPr>
      <w:r w:rsidRPr="002D2C39">
        <w:t>Norėdami eksportuoti duomenis į failą atlikite šiuos veiksmus:</w:t>
      </w:r>
    </w:p>
    <w:p w14:paraId="12562FF5" w14:textId="77777777" w:rsidR="00206F9A" w:rsidRPr="002D2C39" w:rsidRDefault="00206F9A" w:rsidP="0098289C">
      <w:pPr>
        <w:pStyle w:val="AlnosNumbered"/>
        <w:numPr>
          <w:ilvl w:val="0"/>
          <w:numId w:val="96"/>
        </w:numPr>
      </w:pPr>
      <w:r w:rsidRPr="002D2C39">
        <w:lastRenderedPageBreak/>
        <w:t xml:space="preserve">Suraskite norimos </w:t>
      </w:r>
      <w:r w:rsidRPr="002D2C39">
        <w:rPr>
          <w:rFonts w:cs="Arial"/>
        </w:rPr>
        <w:t>kolekcijos eksportui duomenis</w:t>
      </w:r>
      <w:r w:rsidRPr="002D2C39">
        <w:t>.</w:t>
      </w:r>
    </w:p>
    <w:p w14:paraId="0F7A8B45" w14:textId="120D1504" w:rsidR="00206F9A" w:rsidRPr="002D2C39" w:rsidRDefault="00206F9A" w:rsidP="00206F9A">
      <w:pPr>
        <w:pStyle w:val="BodyText"/>
      </w:pPr>
      <w:r w:rsidRPr="002D2C39">
        <w:t xml:space="preserve">Kaip atlikti skaitykite </w:t>
      </w:r>
      <w:r w:rsidRPr="002D2C39">
        <w:rPr>
          <w:rStyle w:val="CharLangas"/>
        </w:rPr>
        <w:fldChar w:fldCharType="begin"/>
      </w:r>
      <w:r w:rsidRPr="002D2C39">
        <w:rPr>
          <w:rStyle w:val="CharLangas"/>
        </w:rPr>
        <w:instrText xml:space="preserve"> REF _Ref334688033 \h  \* MERGEFORMAT </w:instrText>
      </w:r>
      <w:r w:rsidRPr="002D2C39">
        <w:rPr>
          <w:rStyle w:val="CharLangas"/>
        </w:rPr>
      </w:r>
      <w:r w:rsidRPr="002D2C39">
        <w:rPr>
          <w:rStyle w:val="CharLangas"/>
        </w:rPr>
        <w:fldChar w:fldCharType="separate"/>
      </w:r>
      <w:r w:rsidR="00882542" w:rsidRPr="00882542">
        <w:rPr>
          <w:rStyle w:val="CharLangas"/>
        </w:rPr>
        <w:t>Surasti kolekciją eksportui</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_Ref334688033 \h </w:instrText>
      </w:r>
      <w:r w:rsidRPr="002D2C39">
        <w:rPr>
          <w:rStyle w:val="CharLangas"/>
        </w:rPr>
      </w:r>
      <w:r w:rsidRPr="002D2C39">
        <w:rPr>
          <w:rStyle w:val="CharLangas"/>
        </w:rPr>
        <w:fldChar w:fldCharType="separate"/>
      </w:r>
      <w:r w:rsidR="00882542">
        <w:rPr>
          <w:rStyle w:val="CharLangas"/>
          <w:noProof/>
        </w:rPr>
        <w:t>62</w:t>
      </w:r>
      <w:r w:rsidRPr="002D2C39">
        <w:rPr>
          <w:rStyle w:val="CharLangas"/>
        </w:rPr>
        <w:fldChar w:fldCharType="end"/>
      </w:r>
      <w:r w:rsidRPr="002D2C39">
        <w:rPr>
          <w:rStyle w:val="CharLangas"/>
        </w:rPr>
        <w:t xml:space="preserve"> psl.)</w:t>
      </w:r>
      <w:r w:rsidRPr="002D2C39">
        <w:t>.</w:t>
      </w:r>
    </w:p>
    <w:p w14:paraId="6B3D918F" w14:textId="77777777" w:rsidR="00206F9A" w:rsidRPr="002D2C39" w:rsidRDefault="00206F9A" w:rsidP="00206F9A">
      <w:pPr>
        <w:pStyle w:val="AlnosNumbered"/>
      </w:pPr>
      <w:r w:rsidRPr="002D2C39">
        <w:t>Varnelėmis pažymėkite, kurią kolekciją norite eksportuoti.</w:t>
      </w:r>
    </w:p>
    <w:p w14:paraId="3405FD55" w14:textId="77777777" w:rsidR="00206F9A" w:rsidRPr="002D2C39" w:rsidRDefault="00206F9A" w:rsidP="00206F9A">
      <w:pPr>
        <w:pStyle w:val="AlnosNumbered"/>
      </w:pPr>
      <w:r w:rsidRPr="002D2C39">
        <w:t xml:space="preserve">Spauskite nuorodą </w:t>
      </w:r>
      <w:r w:rsidRPr="002D2C39">
        <w:rPr>
          <w:rStyle w:val="CharLangas"/>
        </w:rPr>
        <w:t>Eksportuoti pasirinktus</w:t>
      </w:r>
      <w:r w:rsidRPr="002D2C39">
        <w:t>.</w:t>
      </w:r>
    </w:p>
    <w:p w14:paraId="64D46C62" w14:textId="77777777" w:rsidR="004B6F4B" w:rsidRPr="002D2C39" w:rsidRDefault="00206F9A" w:rsidP="00206F9A">
      <w:pPr>
        <w:pStyle w:val="BodyText"/>
      </w:pPr>
      <w:r w:rsidRPr="002D2C39">
        <w:t xml:space="preserve">Sistema pažymėtų kolekcijų duomenis eksportuoja į </w:t>
      </w:r>
      <w:proofErr w:type="spellStart"/>
      <w:r w:rsidRPr="002D2C39">
        <w:t>xls</w:t>
      </w:r>
      <w:proofErr w:type="spellEnd"/>
      <w:r w:rsidRPr="002D2C39">
        <w:t xml:space="preserve"> tipo failą ir suteikia galimybę jį peržiūrėti/išsaugoti kompiuteryje.</w:t>
      </w:r>
    </w:p>
    <w:p w14:paraId="444EE8E2" w14:textId="77777777" w:rsidR="00871FC8" w:rsidRPr="002D2C39" w:rsidRDefault="00871FC8" w:rsidP="00871FC8">
      <w:pPr>
        <w:pStyle w:val="Heading1"/>
        <w:rPr>
          <w:noProof w:val="0"/>
        </w:rPr>
      </w:pPr>
      <w:bookmarkStart w:id="242" w:name="_Toc368308908"/>
      <w:bookmarkStart w:id="243" w:name="_Toc368319163"/>
      <w:bookmarkStart w:id="244" w:name="_Toc368320564"/>
      <w:bookmarkStart w:id="245" w:name="_Toc368321126"/>
      <w:bookmarkStart w:id="246" w:name="_Toc368308914"/>
      <w:bookmarkStart w:id="247" w:name="_Toc368319169"/>
      <w:bookmarkStart w:id="248" w:name="_Toc368320570"/>
      <w:bookmarkStart w:id="249" w:name="_Toc368321132"/>
      <w:bookmarkStart w:id="250" w:name="_Toc368308929"/>
      <w:bookmarkStart w:id="251" w:name="_Toc368319184"/>
      <w:bookmarkStart w:id="252" w:name="_Toc368320585"/>
      <w:bookmarkStart w:id="253" w:name="_Toc368321147"/>
      <w:bookmarkStart w:id="254" w:name="_Toc169621500"/>
      <w:bookmarkEnd w:id="212"/>
      <w:bookmarkEnd w:id="242"/>
      <w:bookmarkEnd w:id="243"/>
      <w:bookmarkEnd w:id="244"/>
      <w:bookmarkEnd w:id="245"/>
      <w:bookmarkEnd w:id="246"/>
      <w:bookmarkEnd w:id="247"/>
      <w:bookmarkEnd w:id="248"/>
      <w:bookmarkEnd w:id="249"/>
      <w:bookmarkEnd w:id="250"/>
      <w:bookmarkEnd w:id="251"/>
      <w:bookmarkEnd w:id="252"/>
      <w:bookmarkEnd w:id="253"/>
      <w:r w:rsidRPr="002D2C39">
        <w:rPr>
          <w:noProof w:val="0"/>
        </w:rPr>
        <w:lastRenderedPageBreak/>
        <w:t>Patikrinimo aktų tvarkymas</w:t>
      </w:r>
      <w:bookmarkEnd w:id="254"/>
    </w:p>
    <w:p w14:paraId="2248F48E" w14:textId="77777777" w:rsidR="00871FC8" w:rsidRPr="002D2C39" w:rsidRDefault="00871FC8" w:rsidP="00871FC8">
      <w:pPr>
        <w:pStyle w:val="Alnostext"/>
      </w:pPr>
      <w:r w:rsidRPr="002D2C39">
        <w:t>Sistemoje galite atlikti šiuos veiksmus su patikrinimo aktais:</w:t>
      </w:r>
    </w:p>
    <w:p w14:paraId="63DAA5E1" w14:textId="25F1C599" w:rsidR="00DE5F4B" w:rsidRPr="002D2C39" w:rsidRDefault="00DE5F4B" w:rsidP="00871FC8">
      <w:pPr>
        <w:pStyle w:val="AlnostextBuleted"/>
      </w:pPr>
      <w:r w:rsidRPr="002D2C39">
        <w:fldChar w:fldCharType="begin"/>
      </w:r>
      <w:r w:rsidRPr="002D2C39">
        <w:instrText xml:space="preserve"> REF _Ref368320833 \h </w:instrText>
      </w:r>
      <w:r w:rsidRPr="002D2C39">
        <w:fldChar w:fldCharType="separate"/>
      </w:r>
      <w:r w:rsidR="00882542" w:rsidRPr="002D2C39">
        <w:t>Surasti ir peržiūrėti patikrinimo aktą</w:t>
      </w:r>
      <w:r w:rsidRPr="002D2C39">
        <w:fldChar w:fldCharType="end"/>
      </w:r>
      <w:r w:rsidRPr="002D2C39">
        <w:t xml:space="preserve"> (</w:t>
      </w:r>
      <w:r w:rsidRPr="002D2C39">
        <w:fldChar w:fldCharType="begin"/>
      </w:r>
      <w:r w:rsidRPr="002D2C39">
        <w:instrText xml:space="preserve"> PAGEREF _Ref368320835 \h </w:instrText>
      </w:r>
      <w:r w:rsidRPr="002D2C39">
        <w:fldChar w:fldCharType="separate"/>
      </w:r>
      <w:r w:rsidR="00882542">
        <w:rPr>
          <w:noProof/>
        </w:rPr>
        <w:t>65</w:t>
      </w:r>
      <w:r w:rsidRPr="002D2C39">
        <w:fldChar w:fldCharType="end"/>
      </w:r>
      <w:r w:rsidRPr="002D2C39">
        <w:t xml:space="preserve"> psl.)</w:t>
      </w:r>
    </w:p>
    <w:p w14:paraId="561A8EB7" w14:textId="657B840E" w:rsidR="00871FC8" w:rsidRPr="002D2C39" w:rsidRDefault="00DE5F4B" w:rsidP="00871FC8">
      <w:pPr>
        <w:pStyle w:val="AlnostextBuleted"/>
      </w:pPr>
      <w:r w:rsidRPr="002D2C39">
        <w:fldChar w:fldCharType="begin"/>
      </w:r>
      <w:r w:rsidRPr="002D2C39">
        <w:instrText xml:space="preserve"> REF _Ref368320838 \h </w:instrText>
      </w:r>
      <w:r w:rsidRPr="002D2C39">
        <w:fldChar w:fldCharType="separate"/>
      </w:r>
      <w:r w:rsidR="00882542" w:rsidRPr="002D2C39">
        <w:t>Suformuoti patikrinimo aktą spausdinimui</w:t>
      </w:r>
      <w:r w:rsidRPr="002D2C39">
        <w:fldChar w:fldCharType="end"/>
      </w:r>
      <w:r w:rsidRPr="002D2C39">
        <w:t xml:space="preserve"> (</w:t>
      </w:r>
      <w:r w:rsidRPr="002D2C39">
        <w:fldChar w:fldCharType="begin"/>
      </w:r>
      <w:r w:rsidRPr="002D2C39">
        <w:instrText xml:space="preserve"> PAGEREF _Ref368320840 \h </w:instrText>
      </w:r>
      <w:r w:rsidRPr="002D2C39">
        <w:fldChar w:fldCharType="separate"/>
      </w:r>
      <w:r w:rsidR="00882542">
        <w:rPr>
          <w:noProof/>
        </w:rPr>
        <w:t>65</w:t>
      </w:r>
      <w:r w:rsidRPr="002D2C39">
        <w:fldChar w:fldCharType="end"/>
      </w:r>
      <w:r w:rsidR="00B97DEC">
        <w:t xml:space="preserve"> </w:t>
      </w:r>
      <w:r w:rsidR="00871FC8" w:rsidRPr="002D2C39">
        <w:t>psl.)</w:t>
      </w:r>
    </w:p>
    <w:p w14:paraId="53E1E47C" w14:textId="77777777" w:rsidR="00871FC8" w:rsidRPr="002D2C39" w:rsidRDefault="00871FC8" w:rsidP="00871FC8">
      <w:pPr>
        <w:pStyle w:val="Heading2"/>
      </w:pPr>
      <w:bookmarkStart w:id="255" w:name="_Ref368320833"/>
      <w:bookmarkStart w:id="256" w:name="_Ref368320835"/>
      <w:bookmarkStart w:id="257" w:name="_Toc169621501"/>
      <w:r w:rsidRPr="002D2C39">
        <w:t>Surasti ir peržiūrėti patikrinimo aktą</w:t>
      </w:r>
      <w:bookmarkEnd w:id="255"/>
      <w:bookmarkEnd w:id="256"/>
      <w:bookmarkEnd w:id="257"/>
    </w:p>
    <w:p w14:paraId="1C07595E" w14:textId="77777777" w:rsidR="00871FC8" w:rsidRPr="002D2C39" w:rsidRDefault="00871FC8" w:rsidP="00871FC8">
      <w:pPr>
        <w:pStyle w:val="Alnostext"/>
        <w:keepNext/>
      </w:pPr>
      <w:r w:rsidRPr="002D2C39">
        <w:t xml:space="preserve">Paskirtis – </w:t>
      </w:r>
      <w:r w:rsidRPr="002D2C39">
        <w:rPr>
          <w:rFonts w:cs="Arial"/>
        </w:rPr>
        <w:t>surasti ir peržiūrėti patikrinimo aktą sistemoje</w:t>
      </w:r>
      <w:r w:rsidRPr="002D2C39">
        <w:t xml:space="preserve">. </w:t>
      </w:r>
    </w:p>
    <w:p w14:paraId="60FC2956" w14:textId="77777777" w:rsidR="00871FC8" w:rsidRPr="002D2C39" w:rsidRDefault="00871FC8" w:rsidP="00871FC8">
      <w:pPr>
        <w:pStyle w:val="HeadingB"/>
        <w:rPr>
          <w:noProof w:val="0"/>
        </w:rPr>
      </w:pPr>
      <w:r w:rsidRPr="002D2C39">
        <w:rPr>
          <w:noProof w:val="0"/>
        </w:rPr>
        <w:t>Kas gali atlikti</w:t>
      </w:r>
    </w:p>
    <w:p w14:paraId="44CABF4E" w14:textId="77777777" w:rsidR="00871FC8" w:rsidRPr="002D2C39" w:rsidRDefault="00871FC8" w:rsidP="00871FC8">
      <w:pPr>
        <w:pStyle w:val="Alnostext"/>
        <w:keepNext/>
      </w:pPr>
      <w:r w:rsidRPr="002D2C39">
        <w:t>Peržiūrėti patikrinimo akto duomenis sistemoje gali:</w:t>
      </w:r>
    </w:p>
    <w:p w14:paraId="3119DEDD" w14:textId="3FDAFD47" w:rsidR="00871FC8" w:rsidRPr="002D2C39" w:rsidRDefault="00871FC8" w:rsidP="00871FC8">
      <w:pPr>
        <w:pStyle w:val="AlnostextBuleted"/>
        <w:keepNext/>
      </w:pPr>
      <w:r w:rsidRPr="002D2C39">
        <w:t>Naudotojas, kuriam suteiktos teisės peržiūrėti ir tvarkyti patikrinimo aktus.</w:t>
      </w:r>
    </w:p>
    <w:p w14:paraId="4887A1B8" w14:textId="77777777" w:rsidR="00871FC8" w:rsidRPr="002D2C39" w:rsidRDefault="00871FC8" w:rsidP="00871FC8">
      <w:pPr>
        <w:pStyle w:val="HeadingB"/>
        <w:rPr>
          <w:noProof w:val="0"/>
        </w:rPr>
      </w:pPr>
      <w:r w:rsidRPr="002D2C39">
        <w:rPr>
          <w:noProof w:val="0"/>
        </w:rPr>
        <w:t>Kaip atlikti</w:t>
      </w:r>
    </w:p>
    <w:p w14:paraId="1653FD18" w14:textId="77777777" w:rsidR="00871FC8" w:rsidRPr="002D2C39" w:rsidRDefault="00871FC8" w:rsidP="00871FC8">
      <w:pPr>
        <w:pStyle w:val="Alnostext"/>
      </w:pPr>
      <w:r w:rsidRPr="002D2C39">
        <w:t xml:space="preserve">Norėdami </w:t>
      </w:r>
      <w:r w:rsidRPr="002D2C39">
        <w:rPr>
          <w:rFonts w:cs="Arial"/>
        </w:rPr>
        <w:t xml:space="preserve">surasti ir peržiūrėti patikrinimo akto </w:t>
      </w:r>
      <w:r w:rsidRPr="002D2C39">
        <w:t>duomenis atlikite šiuos veiksmus:</w:t>
      </w:r>
    </w:p>
    <w:p w14:paraId="2F212EC1" w14:textId="77777777" w:rsidR="00871FC8" w:rsidRPr="002D2C39" w:rsidRDefault="00871FC8" w:rsidP="0098289C">
      <w:pPr>
        <w:pStyle w:val="AlnosNumbered"/>
        <w:numPr>
          <w:ilvl w:val="0"/>
          <w:numId w:val="76"/>
        </w:numPr>
      </w:pPr>
      <w:r w:rsidRPr="002D2C39">
        <w:t xml:space="preserve">Iš meniu pasirinkite </w:t>
      </w:r>
      <w:r w:rsidRPr="002D2C39">
        <w:rPr>
          <w:rStyle w:val="CharMeniu"/>
        </w:rPr>
        <w:t>Kitų duomenų paieška -&gt; Patikrinimo aktų paieška</w:t>
      </w:r>
      <w:r w:rsidRPr="002D2C39">
        <w:t>.</w:t>
      </w:r>
    </w:p>
    <w:p w14:paraId="270B5BF6" w14:textId="77777777" w:rsidR="00871FC8" w:rsidRPr="002D2C39" w:rsidRDefault="00871FC8" w:rsidP="00871FC8">
      <w:pPr>
        <w:pStyle w:val="BodyText"/>
      </w:pPr>
      <w:r w:rsidRPr="002D2C39">
        <w:t xml:space="preserve">Atsiveria langas </w:t>
      </w:r>
      <w:r w:rsidRPr="002D2C39">
        <w:rPr>
          <w:rStyle w:val="CharLangas"/>
        </w:rPr>
        <w:t>Patikrinimo aktų paieška</w:t>
      </w:r>
      <w:r w:rsidRPr="002D2C39">
        <w:t>.</w:t>
      </w:r>
    </w:p>
    <w:p w14:paraId="79D3A888" w14:textId="58487A21" w:rsidR="00871FC8" w:rsidRPr="002D2C39" w:rsidRDefault="00C16393" w:rsidP="00871FC8">
      <w:pPr>
        <w:pStyle w:val="Picture"/>
      </w:pPr>
      <w:r w:rsidRPr="002D2C39">
        <w:rPr>
          <w:noProof/>
        </w:rPr>
        <w:drawing>
          <wp:inline distT="0" distB="0" distL="0" distR="0" wp14:anchorId="10F3D6C4" wp14:editId="62BF19AA">
            <wp:extent cx="4114800" cy="914400"/>
            <wp:effectExtent l="19050" t="1905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14800" cy="914400"/>
                    </a:xfrm>
                    <a:prstGeom prst="rect">
                      <a:avLst/>
                    </a:prstGeom>
                    <a:noFill/>
                    <a:ln w="3175" cmpd="sng">
                      <a:solidFill>
                        <a:srgbClr val="000000"/>
                      </a:solidFill>
                      <a:miter lim="800000"/>
                      <a:headEnd/>
                      <a:tailEnd/>
                    </a:ln>
                    <a:effectLst/>
                  </pic:spPr>
                </pic:pic>
              </a:graphicData>
            </a:graphic>
          </wp:inline>
        </w:drawing>
      </w:r>
    </w:p>
    <w:p w14:paraId="47F56423" w14:textId="77777777" w:rsidR="00871FC8" w:rsidRPr="002D2C39" w:rsidRDefault="00871FC8" w:rsidP="00871FC8">
      <w:pPr>
        <w:pStyle w:val="AlnosNumbered"/>
      </w:pPr>
      <w:r w:rsidRPr="002D2C39">
        <w:t>Nurodykite muziejų ir patikrinimo akto sukūrimo laikotarpį.</w:t>
      </w:r>
    </w:p>
    <w:p w14:paraId="2C0F80F0" w14:textId="312FAC4D" w:rsidR="00871FC8" w:rsidRPr="002D2C39" w:rsidRDefault="00871FC8" w:rsidP="00871FC8">
      <w:pPr>
        <w:pStyle w:val="BodyText"/>
      </w:pPr>
      <w:r w:rsidRPr="002D2C39">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69D23214" w14:textId="77777777" w:rsidR="00871FC8" w:rsidRPr="002D2C39" w:rsidRDefault="00871FC8" w:rsidP="00871FC8">
      <w:pPr>
        <w:pStyle w:val="AlnosNumbered"/>
      </w:pPr>
      <w:r w:rsidRPr="002D2C39">
        <w:t xml:space="preserve">Spauskite </w:t>
      </w:r>
      <w:r w:rsidRPr="002D2C39">
        <w:rPr>
          <w:rStyle w:val="CharLaukas"/>
        </w:rPr>
        <w:t>[Ieškoti]</w:t>
      </w:r>
      <w:r w:rsidRPr="002D2C39">
        <w:t>.</w:t>
      </w:r>
    </w:p>
    <w:p w14:paraId="3FD820A0" w14:textId="77777777" w:rsidR="00871FC8" w:rsidRPr="002D2C39" w:rsidRDefault="00871FC8" w:rsidP="00871FC8">
      <w:pPr>
        <w:pStyle w:val="BodyText"/>
      </w:pPr>
      <w:r w:rsidRPr="002D2C39">
        <w:t>Sistema pateikia paieškos kriterijus atitinkančių įrašų sąrašą.</w:t>
      </w:r>
    </w:p>
    <w:p w14:paraId="61688186" w14:textId="77777777" w:rsidR="00871FC8" w:rsidRPr="002D2C39" w:rsidRDefault="00871FC8" w:rsidP="00871FC8">
      <w:pPr>
        <w:pStyle w:val="AlnosNumbered"/>
      </w:pPr>
      <w:r w:rsidRPr="002D2C39">
        <w:t xml:space="preserve">Norėdami peržiūrėti patikrinimo akto duomenis, spauskite ant nuorodos stulpelyje </w:t>
      </w:r>
      <w:r w:rsidRPr="002D2C39">
        <w:rPr>
          <w:rStyle w:val="CharLangas"/>
        </w:rPr>
        <w:t>Patikrinimo akto data</w:t>
      </w:r>
      <w:r w:rsidRPr="002D2C39">
        <w:t>.</w:t>
      </w:r>
    </w:p>
    <w:p w14:paraId="013DE500" w14:textId="77777777" w:rsidR="00871FC8" w:rsidRPr="002D2C39" w:rsidRDefault="00871FC8" w:rsidP="00871FC8">
      <w:pPr>
        <w:pStyle w:val="BodyText"/>
      </w:pPr>
      <w:r w:rsidRPr="002D2C39">
        <w:t xml:space="preserve">Atsiveria langas </w:t>
      </w:r>
      <w:r w:rsidRPr="002D2C39">
        <w:rPr>
          <w:rStyle w:val="CharLangas"/>
        </w:rPr>
        <w:t>Patikrinimo aktų paieška &gt; Patikrinimo aktas.</w:t>
      </w:r>
    </w:p>
    <w:p w14:paraId="3E86D305" w14:textId="77777777" w:rsidR="00871FC8" w:rsidRPr="002D2C39" w:rsidRDefault="00871FC8" w:rsidP="00871FC8">
      <w:pPr>
        <w:pStyle w:val="Pastaba"/>
      </w:pPr>
      <w:r w:rsidRPr="002D2C39">
        <w:t>Keisti duomenų peržiūros lange negalite.</w:t>
      </w:r>
    </w:p>
    <w:p w14:paraId="555A2C20" w14:textId="77777777" w:rsidR="00871FC8" w:rsidRPr="002D2C39" w:rsidRDefault="00871FC8" w:rsidP="00871FC8">
      <w:pPr>
        <w:pStyle w:val="AlnosNumbered"/>
      </w:pPr>
      <w:r w:rsidRPr="002D2C39">
        <w:t>Peržiūrėkite patikrinimo akto duomenis.</w:t>
      </w:r>
    </w:p>
    <w:p w14:paraId="7F5BAD99" w14:textId="77777777" w:rsidR="00871FC8" w:rsidRPr="002D2C39" w:rsidRDefault="00871FC8" w:rsidP="00871FC8">
      <w:pPr>
        <w:pStyle w:val="Heading2"/>
      </w:pPr>
      <w:bookmarkStart w:id="258" w:name="_Ref368320838"/>
      <w:bookmarkStart w:id="259" w:name="_Ref368320840"/>
      <w:bookmarkStart w:id="260" w:name="_Toc169621502"/>
      <w:r w:rsidRPr="002D2C39">
        <w:t>Suformuoti patikrinimo aktą spausdinimui</w:t>
      </w:r>
      <w:bookmarkEnd w:id="258"/>
      <w:bookmarkEnd w:id="259"/>
      <w:bookmarkEnd w:id="260"/>
    </w:p>
    <w:p w14:paraId="7B1FCEF3" w14:textId="77777777" w:rsidR="00871FC8" w:rsidRPr="002D2C39" w:rsidRDefault="00871FC8" w:rsidP="00871FC8">
      <w:pPr>
        <w:pStyle w:val="Alnostext"/>
        <w:keepNext/>
      </w:pPr>
      <w:r w:rsidRPr="002D2C39">
        <w:t xml:space="preserve">Paskirtis – </w:t>
      </w:r>
      <w:r w:rsidRPr="002D2C39">
        <w:rPr>
          <w:rFonts w:cs="Arial"/>
        </w:rPr>
        <w:t>suformuoti patikrinimo aktą jo spausdinimui.</w:t>
      </w:r>
      <w:r w:rsidRPr="002D2C39">
        <w:t xml:space="preserve"> </w:t>
      </w:r>
    </w:p>
    <w:p w14:paraId="0E533099" w14:textId="77777777" w:rsidR="00871FC8" w:rsidRPr="002D2C39" w:rsidRDefault="00871FC8" w:rsidP="00871FC8">
      <w:pPr>
        <w:pStyle w:val="HeadingB"/>
        <w:rPr>
          <w:noProof w:val="0"/>
        </w:rPr>
      </w:pPr>
      <w:r w:rsidRPr="002D2C39">
        <w:rPr>
          <w:noProof w:val="0"/>
        </w:rPr>
        <w:t>Kas gali atlikti</w:t>
      </w:r>
    </w:p>
    <w:p w14:paraId="287C1BD9" w14:textId="77777777" w:rsidR="00871FC8" w:rsidRPr="002D2C39" w:rsidRDefault="00871FC8" w:rsidP="00871FC8">
      <w:pPr>
        <w:pStyle w:val="Alnostext"/>
        <w:keepNext/>
      </w:pPr>
      <w:r w:rsidRPr="002D2C39">
        <w:rPr>
          <w:rFonts w:cs="Arial"/>
        </w:rPr>
        <w:t>Formuoti aktą spausdinimui</w:t>
      </w:r>
      <w:r w:rsidRPr="002D2C39">
        <w:t xml:space="preserve"> gali:</w:t>
      </w:r>
    </w:p>
    <w:p w14:paraId="3C452B80" w14:textId="77777777" w:rsidR="00871FC8" w:rsidRPr="002D2C39" w:rsidRDefault="00871FC8" w:rsidP="00871FC8">
      <w:pPr>
        <w:pStyle w:val="AlnostextBuleted"/>
      </w:pPr>
      <w:r w:rsidRPr="002D2C39">
        <w:t>Naudotojas, kuriam suteikta teisė peržiūrėti ir tvarkyti patikrinimo aktus.</w:t>
      </w:r>
    </w:p>
    <w:p w14:paraId="44A294E8" w14:textId="77777777" w:rsidR="00871FC8" w:rsidRPr="002D2C39" w:rsidRDefault="00871FC8" w:rsidP="00871FC8">
      <w:pPr>
        <w:pStyle w:val="HeadingB"/>
        <w:rPr>
          <w:noProof w:val="0"/>
        </w:rPr>
      </w:pPr>
      <w:r w:rsidRPr="002D2C39">
        <w:rPr>
          <w:noProof w:val="0"/>
        </w:rPr>
        <w:t>Kaip atlikti</w:t>
      </w:r>
    </w:p>
    <w:p w14:paraId="2C376618" w14:textId="77777777" w:rsidR="00871FC8" w:rsidRPr="002D2C39" w:rsidRDefault="00871FC8" w:rsidP="00871FC8">
      <w:pPr>
        <w:pStyle w:val="Alnostext"/>
        <w:keepNext/>
      </w:pPr>
      <w:r w:rsidRPr="002D2C39">
        <w:t xml:space="preserve">Norėdami formuoti </w:t>
      </w:r>
      <w:r w:rsidRPr="002D2C39">
        <w:rPr>
          <w:rFonts w:cs="Arial"/>
        </w:rPr>
        <w:t>aktą spausdinimui</w:t>
      </w:r>
      <w:r w:rsidRPr="002D2C39">
        <w:t>, atlikite šiuos veiksmus:</w:t>
      </w:r>
    </w:p>
    <w:p w14:paraId="64546A14" w14:textId="77777777" w:rsidR="00871FC8" w:rsidRPr="002D2C39" w:rsidRDefault="00871FC8" w:rsidP="0098289C">
      <w:pPr>
        <w:pStyle w:val="AlnosNumbered"/>
        <w:keepNext/>
        <w:numPr>
          <w:ilvl w:val="0"/>
          <w:numId w:val="77"/>
        </w:numPr>
      </w:pPr>
      <w:r w:rsidRPr="002D2C39">
        <w:t>Atsiverskite patikrinimo akto duomenis.</w:t>
      </w:r>
    </w:p>
    <w:p w14:paraId="1576666C" w14:textId="6F692E12" w:rsidR="00871FC8" w:rsidRPr="002D2C39" w:rsidRDefault="00871FC8" w:rsidP="00871FC8">
      <w:pPr>
        <w:pStyle w:val="BodyText"/>
      </w:pPr>
      <w:r w:rsidRPr="002D2C39">
        <w:t xml:space="preserve">Kaip atlikti skaitykite skyrelyje </w:t>
      </w:r>
      <w:r w:rsidR="0011623C" w:rsidRPr="002D2C39">
        <w:rPr>
          <w:rStyle w:val="CharLangas"/>
        </w:rPr>
        <w:fldChar w:fldCharType="begin"/>
      </w:r>
      <w:r w:rsidR="0011623C" w:rsidRPr="002D2C39">
        <w:rPr>
          <w:rStyle w:val="CharLangas"/>
        </w:rPr>
        <w:instrText xml:space="preserve"> REF _Ref368320833 \h  \* MERGEFORMAT </w:instrText>
      </w:r>
      <w:r w:rsidR="0011623C" w:rsidRPr="002D2C39">
        <w:rPr>
          <w:rStyle w:val="CharLangas"/>
        </w:rPr>
      </w:r>
      <w:r w:rsidR="0011623C" w:rsidRPr="002D2C39">
        <w:rPr>
          <w:rStyle w:val="CharLangas"/>
        </w:rPr>
        <w:fldChar w:fldCharType="separate"/>
      </w:r>
      <w:r w:rsidR="00882542" w:rsidRPr="00882542">
        <w:rPr>
          <w:rStyle w:val="CharLangas"/>
        </w:rPr>
        <w:t>Surasti ir peržiūrėti patikrinimo aktą</w:t>
      </w:r>
      <w:r w:rsidR="0011623C" w:rsidRPr="002D2C39">
        <w:rPr>
          <w:rStyle w:val="CharLangas"/>
        </w:rPr>
        <w:fldChar w:fldCharType="end"/>
      </w:r>
      <w:r w:rsidR="0011623C" w:rsidRPr="002D2C39">
        <w:rPr>
          <w:rStyle w:val="CharLangas"/>
        </w:rPr>
        <w:t xml:space="preserve"> (</w:t>
      </w:r>
      <w:r w:rsidR="0011623C" w:rsidRPr="002D2C39">
        <w:rPr>
          <w:rStyle w:val="CharLangas"/>
        </w:rPr>
        <w:fldChar w:fldCharType="begin"/>
      </w:r>
      <w:r w:rsidR="0011623C" w:rsidRPr="002D2C39">
        <w:rPr>
          <w:rStyle w:val="CharLangas"/>
        </w:rPr>
        <w:instrText xml:space="preserve"> PAGEREF _Ref368320833 \h </w:instrText>
      </w:r>
      <w:r w:rsidR="0011623C" w:rsidRPr="002D2C39">
        <w:rPr>
          <w:rStyle w:val="CharLangas"/>
        </w:rPr>
      </w:r>
      <w:r w:rsidR="0011623C" w:rsidRPr="002D2C39">
        <w:rPr>
          <w:rStyle w:val="CharLangas"/>
        </w:rPr>
        <w:fldChar w:fldCharType="separate"/>
      </w:r>
      <w:r w:rsidR="00882542">
        <w:rPr>
          <w:rStyle w:val="CharLangas"/>
          <w:noProof/>
        </w:rPr>
        <w:t>65</w:t>
      </w:r>
      <w:r w:rsidR="0011623C" w:rsidRPr="002D2C39">
        <w:rPr>
          <w:rStyle w:val="CharLangas"/>
        </w:rPr>
        <w:fldChar w:fldCharType="end"/>
      </w:r>
      <w:r w:rsidRPr="002D2C39">
        <w:rPr>
          <w:rStyle w:val="CharLangas"/>
        </w:rPr>
        <w:t>psl.)</w:t>
      </w:r>
      <w:r w:rsidRPr="002D2C39">
        <w:t>.</w:t>
      </w:r>
    </w:p>
    <w:p w14:paraId="7A43F8F3" w14:textId="047394AE" w:rsidR="00871FC8" w:rsidRPr="002D2C39" w:rsidRDefault="00871FC8" w:rsidP="00871FC8">
      <w:pPr>
        <w:pStyle w:val="AlnosNumbered"/>
        <w:keepNext/>
      </w:pPr>
      <w:r w:rsidRPr="002D2C39">
        <w:t xml:space="preserve">Lange </w:t>
      </w:r>
      <w:r w:rsidRPr="002D2C39">
        <w:rPr>
          <w:rStyle w:val="CharLangas"/>
        </w:rPr>
        <w:t>Patikrinimo aktų paieška &gt; Patikrinimo aktas</w:t>
      </w:r>
      <w:r w:rsidRPr="002D2C39">
        <w:t xml:space="preserve"> spauskite </w:t>
      </w:r>
      <w:r w:rsidR="00C16393" w:rsidRPr="002D2C39">
        <w:rPr>
          <w:noProof/>
        </w:rPr>
        <w:drawing>
          <wp:inline distT="0" distB="0" distL="0" distR="0" wp14:anchorId="7582E26F" wp14:editId="18515D43">
            <wp:extent cx="640080" cy="1905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r w:rsidRPr="002D2C39">
        <w:t>.</w:t>
      </w:r>
    </w:p>
    <w:p w14:paraId="1CB27991" w14:textId="77777777" w:rsidR="00871FC8" w:rsidRPr="002D2C39" w:rsidRDefault="00871FC8" w:rsidP="00871FC8">
      <w:pPr>
        <w:pStyle w:val="BodyText"/>
      </w:pPr>
      <w:r w:rsidRPr="002D2C39">
        <w:t xml:space="preserve">Sistema suformuoja aktą </w:t>
      </w:r>
      <w:proofErr w:type="spellStart"/>
      <w:r w:rsidRPr="002D2C39">
        <w:t>pdf</w:t>
      </w:r>
      <w:proofErr w:type="spellEnd"/>
      <w:r w:rsidRPr="002D2C39">
        <w:t xml:space="preserve"> failo pavidalu peržiūrai/išsaugojimui kompiuteryje.</w:t>
      </w:r>
    </w:p>
    <w:p w14:paraId="05EE69C0" w14:textId="77777777" w:rsidR="00871FC8" w:rsidRPr="002D2C39" w:rsidRDefault="00871FC8" w:rsidP="00871FC8">
      <w:pPr>
        <w:pStyle w:val="AlnosNumbered"/>
      </w:pPr>
      <w:r w:rsidRPr="002D2C39">
        <w:t>Galite atspausdinti dokumentą.</w:t>
      </w:r>
    </w:p>
    <w:p w14:paraId="265B9576" w14:textId="77777777" w:rsidR="00745411" w:rsidRPr="002D2C39" w:rsidRDefault="00745411" w:rsidP="00745411">
      <w:pPr>
        <w:pStyle w:val="Heading1"/>
        <w:rPr>
          <w:noProof w:val="0"/>
        </w:rPr>
      </w:pPr>
      <w:bookmarkStart w:id="261" w:name="_Toc169621503"/>
      <w:r w:rsidRPr="002D2C39">
        <w:rPr>
          <w:noProof w:val="0"/>
        </w:rPr>
        <w:lastRenderedPageBreak/>
        <w:t>Archyvo tvarkymas</w:t>
      </w:r>
      <w:bookmarkEnd w:id="213"/>
      <w:bookmarkEnd w:id="261"/>
    </w:p>
    <w:p w14:paraId="228197E0" w14:textId="77777777" w:rsidR="00745411" w:rsidRPr="002D2C39" w:rsidRDefault="00745411" w:rsidP="00745411">
      <w:pPr>
        <w:pStyle w:val="Alnostext"/>
      </w:pPr>
      <w:r w:rsidRPr="002D2C39">
        <w:t>Sistemoje galite atlikti šiuos su archyvo vertybėmis susijusius veiksmus:</w:t>
      </w:r>
    </w:p>
    <w:p w14:paraId="60AC3534" w14:textId="1A6B20E9" w:rsidR="00745411" w:rsidRPr="002D2C39" w:rsidRDefault="00745411" w:rsidP="00745411">
      <w:pPr>
        <w:pStyle w:val="AlnostextBuleted"/>
      </w:pPr>
      <w:r w:rsidRPr="002D2C39">
        <w:fldChar w:fldCharType="begin"/>
      </w:r>
      <w:r w:rsidRPr="002D2C39">
        <w:instrText xml:space="preserve"> REF _Ref334517642 \h  \* MERGEFORMAT </w:instrText>
      </w:r>
      <w:r w:rsidRPr="002D2C39">
        <w:fldChar w:fldCharType="separate"/>
      </w:r>
      <w:r w:rsidR="00882542" w:rsidRPr="002D2C39">
        <w:t>Surasti archyvo vertybės duomenis</w:t>
      </w:r>
      <w:r w:rsidRPr="002D2C39">
        <w:fldChar w:fldCharType="end"/>
      </w:r>
      <w:r w:rsidRPr="002D2C39">
        <w:t xml:space="preserve"> (</w:t>
      </w:r>
      <w:r w:rsidRPr="002D2C39">
        <w:fldChar w:fldCharType="begin"/>
      </w:r>
      <w:r w:rsidRPr="002D2C39">
        <w:instrText xml:space="preserve"> PAGEREF _Ref334517645 \h </w:instrText>
      </w:r>
      <w:r w:rsidRPr="002D2C39">
        <w:fldChar w:fldCharType="separate"/>
      </w:r>
      <w:r w:rsidR="00882542">
        <w:rPr>
          <w:noProof/>
        </w:rPr>
        <w:t>66</w:t>
      </w:r>
      <w:r w:rsidRPr="002D2C39">
        <w:fldChar w:fldCharType="end"/>
      </w:r>
      <w:r w:rsidRPr="002D2C39">
        <w:t xml:space="preserve"> psl.)</w:t>
      </w:r>
    </w:p>
    <w:p w14:paraId="4981FB02" w14:textId="00322996" w:rsidR="00745411" w:rsidRPr="002D2C39" w:rsidRDefault="00745411" w:rsidP="00745411">
      <w:pPr>
        <w:pStyle w:val="AlnostextBuleted"/>
      </w:pPr>
      <w:r w:rsidRPr="002D2C39">
        <w:fldChar w:fldCharType="begin"/>
      </w:r>
      <w:r w:rsidRPr="002D2C39">
        <w:instrText xml:space="preserve"> REF _Ref334517562 \h  \* MERGEFORMAT </w:instrText>
      </w:r>
      <w:r w:rsidRPr="002D2C39">
        <w:fldChar w:fldCharType="separate"/>
      </w:r>
      <w:r w:rsidR="00882542" w:rsidRPr="002D2C39">
        <w:t>Peržiūrėti archyvo vertybės duomenis</w:t>
      </w:r>
      <w:r w:rsidRPr="002D2C39">
        <w:fldChar w:fldCharType="end"/>
      </w:r>
      <w:r w:rsidRPr="002D2C39">
        <w:t xml:space="preserve"> (</w:t>
      </w:r>
      <w:r w:rsidRPr="002D2C39">
        <w:fldChar w:fldCharType="begin"/>
      </w:r>
      <w:r w:rsidRPr="002D2C39">
        <w:instrText xml:space="preserve"> PAGEREF _Ref334517564 \h </w:instrText>
      </w:r>
      <w:r w:rsidRPr="002D2C39">
        <w:fldChar w:fldCharType="separate"/>
      </w:r>
      <w:r w:rsidR="00882542">
        <w:rPr>
          <w:noProof/>
        </w:rPr>
        <w:t>66</w:t>
      </w:r>
      <w:r w:rsidRPr="002D2C39">
        <w:fldChar w:fldCharType="end"/>
      </w:r>
      <w:r w:rsidRPr="002D2C39">
        <w:t xml:space="preserve"> psl.)</w:t>
      </w:r>
    </w:p>
    <w:p w14:paraId="1A8763E1" w14:textId="77777777" w:rsidR="00745411" w:rsidRPr="002D2C39" w:rsidRDefault="00745411" w:rsidP="00745411">
      <w:pPr>
        <w:pStyle w:val="Heading2"/>
      </w:pPr>
      <w:bookmarkStart w:id="262" w:name="_Ref334516171"/>
      <w:bookmarkStart w:id="263" w:name="_Ref334516173"/>
      <w:bookmarkStart w:id="264" w:name="_Ref334517642"/>
      <w:bookmarkStart w:id="265" w:name="_Ref334517645"/>
      <w:bookmarkStart w:id="266" w:name="_Toc343179502"/>
      <w:bookmarkStart w:id="267" w:name="_Toc169621504"/>
      <w:r w:rsidRPr="002D2C39">
        <w:t>Surasti archyvo vertybės duomenis</w:t>
      </w:r>
      <w:bookmarkEnd w:id="262"/>
      <w:bookmarkEnd w:id="263"/>
      <w:bookmarkEnd w:id="264"/>
      <w:bookmarkEnd w:id="265"/>
      <w:bookmarkEnd w:id="266"/>
      <w:bookmarkEnd w:id="267"/>
    </w:p>
    <w:p w14:paraId="570F74A5" w14:textId="77777777" w:rsidR="00745411" w:rsidRPr="002D2C39" w:rsidRDefault="00745411" w:rsidP="00745411">
      <w:pPr>
        <w:pStyle w:val="Alnostext"/>
      </w:pPr>
      <w:r w:rsidRPr="002D2C39">
        <w:t xml:space="preserve">Paskirtis – </w:t>
      </w:r>
      <w:r w:rsidRPr="002D2C39">
        <w:rPr>
          <w:rFonts w:cs="Arial"/>
        </w:rPr>
        <w:t>surasti archyvo vertybės duomenis sistemoje</w:t>
      </w:r>
      <w:r w:rsidRPr="002D2C39">
        <w:t xml:space="preserve">. </w:t>
      </w:r>
    </w:p>
    <w:p w14:paraId="06FAC9D8" w14:textId="77777777" w:rsidR="00745411" w:rsidRPr="002D2C39" w:rsidRDefault="00745411" w:rsidP="00745411">
      <w:pPr>
        <w:pStyle w:val="HeadingB"/>
        <w:rPr>
          <w:noProof w:val="0"/>
        </w:rPr>
      </w:pPr>
      <w:r w:rsidRPr="002D2C39">
        <w:rPr>
          <w:noProof w:val="0"/>
        </w:rPr>
        <w:t>Kaip atlikti</w:t>
      </w:r>
    </w:p>
    <w:p w14:paraId="5E1E0629" w14:textId="77777777" w:rsidR="00745411" w:rsidRPr="002D2C39" w:rsidRDefault="00745411" w:rsidP="00745411">
      <w:pPr>
        <w:pStyle w:val="Alnostext"/>
        <w:keepNext/>
      </w:pPr>
      <w:r w:rsidRPr="002D2C39">
        <w:t xml:space="preserve">Norėdami </w:t>
      </w:r>
      <w:r w:rsidRPr="002D2C39">
        <w:rPr>
          <w:rFonts w:cs="Arial"/>
        </w:rPr>
        <w:t xml:space="preserve">surasti archyvo vertybės duomenis </w:t>
      </w:r>
      <w:r w:rsidRPr="002D2C39">
        <w:t>atlikite šiuos veiksmus:</w:t>
      </w:r>
    </w:p>
    <w:p w14:paraId="40DF308E" w14:textId="77777777" w:rsidR="00745411" w:rsidRPr="002D2C39" w:rsidRDefault="00745411" w:rsidP="0098289C">
      <w:pPr>
        <w:pStyle w:val="AlnosNumbered"/>
        <w:keepNext/>
        <w:numPr>
          <w:ilvl w:val="0"/>
          <w:numId w:val="78"/>
        </w:numPr>
      </w:pPr>
      <w:r w:rsidRPr="002D2C39">
        <w:t xml:space="preserve">Iš meniu pasirinkite </w:t>
      </w:r>
      <w:r w:rsidRPr="002D2C39">
        <w:rPr>
          <w:rStyle w:val="CharMeniu"/>
        </w:rPr>
        <w:t>Kitų duomenų paieška  -&gt; Archyvo vertybių paieška</w:t>
      </w:r>
      <w:r w:rsidRPr="002D2C39">
        <w:t>.</w:t>
      </w:r>
    </w:p>
    <w:p w14:paraId="4D56935F" w14:textId="77777777" w:rsidR="00745411" w:rsidRPr="002D2C39" w:rsidRDefault="00745411" w:rsidP="00745411">
      <w:pPr>
        <w:pStyle w:val="BodyText"/>
      </w:pPr>
      <w:r w:rsidRPr="002D2C39">
        <w:t xml:space="preserve">Atsiveria langas </w:t>
      </w:r>
      <w:r w:rsidRPr="002D2C39">
        <w:rPr>
          <w:rStyle w:val="CharLangas"/>
        </w:rPr>
        <w:t>Archyvo vertybės paieška</w:t>
      </w:r>
      <w:r w:rsidRPr="002D2C39">
        <w:t>.</w:t>
      </w:r>
    </w:p>
    <w:p w14:paraId="0D6090E9" w14:textId="72497D1C" w:rsidR="007D055A" w:rsidRPr="002D2C39" w:rsidRDefault="00C16393" w:rsidP="00745411">
      <w:pPr>
        <w:pStyle w:val="Picture"/>
      </w:pPr>
      <w:r w:rsidRPr="002D2C39">
        <w:rPr>
          <w:noProof/>
        </w:rPr>
        <w:drawing>
          <wp:inline distT="0" distB="0" distL="0" distR="0" wp14:anchorId="3935B63C" wp14:editId="4EB3369C">
            <wp:extent cx="5715000" cy="2895600"/>
            <wp:effectExtent l="19050" t="19050" r="19050" b="190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w="3175" cmpd="sng">
                      <a:solidFill>
                        <a:srgbClr val="000000"/>
                      </a:solidFill>
                      <a:miter lim="800000"/>
                      <a:headEnd/>
                      <a:tailEnd/>
                    </a:ln>
                    <a:effectLst/>
                  </pic:spPr>
                </pic:pic>
              </a:graphicData>
            </a:graphic>
          </wp:inline>
        </w:drawing>
      </w:r>
    </w:p>
    <w:p w14:paraId="4CA3F59D" w14:textId="77777777" w:rsidR="007D055A" w:rsidRPr="002D2C39" w:rsidRDefault="007D055A" w:rsidP="007D055A">
      <w:pPr>
        <w:pStyle w:val="Captionpicture"/>
      </w:pPr>
      <w:r w:rsidRPr="002D2C39">
        <w:t>Archyvo vertybės paieškos langas</w:t>
      </w:r>
    </w:p>
    <w:p w14:paraId="49126000" w14:textId="77777777" w:rsidR="00745411" w:rsidRPr="002D2C39" w:rsidRDefault="00745411" w:rsidP="00745411">
      <w:pPr>
        <w:pStyle w:val="AlnosNumbered"/>
      </w:pPr>
      <w:r w:rsidRPr="002D2C39">
        <w:t>Nurodykite žinomus archyvo vertybės paieškos kriterijus.</w:t>
      </w:r>
    </w:p>
    <w:p w14:paraId="60F9C347" w14:textId="77777777" w:rsidR="00745411" w:rsidRPr="002D2C39" w:rsidRDefault="00745411" w:rsidP="00745411">
      <w:pPr>
        <w:pStyle w:val="AlnosNumbered"/>
      </w:pPr>
      <w:r w:rsidRPr="002D2C39">
        <w:t xml:space="preserve">Spauskite </w:t>
      </w:r>
      <w:r w:rsidRPr="002D2C39">
        <w:rPr>
          <w:rStyle w:val="CharLaukas"/>
        </w:rPr>
        <w:t>[Ieškoti]</w:t>
      </w:r>
      <w:r w:rsidRPr="002D2C39">
        <w:t>.</w:t>
      </w:r>
    </w:p>
    <w:p w14:paraId="68C56E7B" w14:textId="77777777" w:rsidR="00745411" w:rsidRPr="002D2C39" w:rsidRDefault="00745411" w:rsidP="00745411">
      <w:pPr>
        <w:pStyle w:val="BodyText"/>
      </w:pPr>
      <w:r w:rsidRPr="002D2C39">
        <w:t>Sistema pateikia paieškos kriterijus atitinkančių įrašų sąrašą.</w:t>
      </w:r>
    </w:p>
    <w:p w14:paraId="792C4FE7" w14:textId="5192A3FB" w:rsidR="00745411" w:rsidRPr="002D2C39" w:rsidRDefault="00745411" w:rsidP="00745411">
      <w:pPr>
        <w:pStyle w:val="AlnosNumbered"/>
      </w:pPr>
      <w:r w:rsidRPr="002D2C39">
        <w:t>T</w:t>
      </w:r>
      <w:r w:rsidR="00AB211A" w:rsidRPr="002D2C39">
        <w:t>oliau</w:t>
      </w:r>
      <w:r w:rsidRPr="002D2C39">
        <w:t xml:space="preserve"> galite</w:t>
      </w:r>
      <w:r w:rsidR="00AB211A" w:rsidRPr="002D2C39">
        <w:t xml:space="preserve"> </w:t>
      </w:r>
      <w:r w:rsidRPr="002D2C39">
        <w:rPr>
          <w:rStyle w:val="CharLangas"/>
        </w:rPr>
        <w:fldChar w:fldCharType="begin"/>
      </w:r>
      <w:r w:rsidRPr="002D2C39">
        <w:rPr>
          <w:rStyle w:val="CharLangas"/>
        </w:rPr>
        <w:instrText xml:space="preserve"> REF _Ref334517562 \h  \* MERGEFORMAT </w:instrText>
      </w:r>
      <w:r w:rsidRPr="002D2C39">
        <w:rPr>
          <w:rStyle w:val="CharLangas"/>
        </w:rPr>
      </w:r>
      <w:r w:rsidRPr="002D2C39">
        <w:rPr>
          <w:rStyle w:val="CharLangas"/>
        </w:rPr>
        <w:fldChar w:fldCharType="separate"/>
      </w:r>
      <w:r w:rsidR="00882542" w:rsidRPr="00882542">
        <w:rPr>
          <w:rStyle w:val="CharLangas"/>
        </w:rPr>
        <w:t>Peržiūrėti archyvo vertybės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_Ref334517564 \h </w:instrText>
      </w:r>
      <w:r w:rsidRPr="002D2C39">
        <w:rPr>
          <w:rStyle w:val="CharLangas"/>
        </w:rPr>
      </w:r>
      <w:r w:rsidRPr="002D2C39">
        <w:rPr>
          <w:rStyle w:val="CharLangas"/>
        </w:rPr>
        <w:fldChar w:fldCharType="separate"/>
      </w:r>
      <w:r w:rsidR="00882542">
        <w:rPr>
          <w:rStyle w:val="CharLangas"/>
          <w:noProof/>
        </w:rPr>
        <w:t>66</w:t>
      </w:r>
      <w:r w:rsidRPr="002D2C39">
        <w:rPr>
          <w:rStyle w:val="CharLangas"/>
        </w:rPr>
        <w:fldChar w:fldCharType="end"/>
      </w:r>
      <w:r w:rsidRPr="002D2C39">
        <w:rPr>
          <w:rStyle w:val="CharLangas"/>
        </w:rPr>
        <w:t xml:space="preserve"> psl.)</w:t>
      </w:r>
      <w:r w:rsidR="00AB211A" w:rsidRPr="002D2C39">
        <w:t>.</w:t>
      </w:r>
    </w:p>
    <w:p w14:paraId="34024E59" w14:textId="77777777" w:rsidR="00745411" w:rsidRPr="002D2C39" w:rsidRDefault="00745411" w:rsidP="00745411">
      <w:pPr>
        <w:pStyle w:val="Heading2"/>
      </w:pPr>
      <w:bookmarkStart w:id="268" w:name="_Ref334517562"/>
      <w:bookmarkStart w:id="269" w:name="_Ref334517564"/>
      <w:bookmarkStart w:id="270" w:name="_Toc343179503"/>
      <w:bookmarkStart w:id="271" w:name="_Toc169621505"/>
      <w:r w:rsidRPr="002D2C39">
        <w:t>Peržiūrėti archyvo vertybės duomenis</w:t>
      </w:r>
      <w:bookmarkEnd w:id="268"/>
      <w:bookmarkEnd w:id="269"/>
      <w:bookmarkEnd w:id="270"/>
      <w:bookmarkEnd w:id="271"/>
    </w:p>
    <w:p w14:paraId="578488DE" w14:textId="77777777" w:rsidR="00745411" w:rsidRPr="002D2C39" w:rsidRDefault="00745411" w:rsidP="00745411">
      <w:pPr>
        <w:pStyle w:val="Alnostext"/>
        <w:keepNext/>
      </w:pPr>
      <w:r w:rsidRPr="002D2C39">
        <w:t xml:space="preserve">Paskirtis – </w:t>
      </w:r>
      <w:r w:rsidRPr="002D2C39">
        <w:rPr>
          <w:rFonts w:cs="Arial"/>
        </w:rPr>
        <w:t>peržiūrėti archyvo vertybės duomenis sistemoje</w:t>
      </w:r>
      <w:r w:rsidRPr="002D2C39">
        <w:t xml:space="preserve">. </w:t>
      </w:r>
    </w:p>
    <w:p w14:paraId="12839301" w14:textId="77777777" w:rsidR="00745411" w:rsidRPr="002D2C39" w:rsidRDefault="00745411" w:rsidP="00745411">
      <w:pPr>
        <w:pStyle w:val="HeadingB"/>
        <w:tabs>
          <w:tab w:val="left" w:pos="3093"/>
        </w:tabs>
        <w:rPr>
          <w:noProof w:val="0"/>
        </w:rPr>
      </w:pPr>
      <w:r w:rsidRPr="002D2C39">
        <w:rPr>
          <w:noProof w:val="0"/>
        </w:rPr>
        <w:t>Kaip atlikti</w:t>
      </w:r>
    </w:p>
    <w:p w14:paraId="5CAB457C" w14:textId="77777777" w:rsidR="00745411" w:rsidRPr="002D2C39" w:rsidRDefault="00745411" w:rsidP="00745411">
      <w:pPr>
        <w:pStyle w:val="Alnostext"/>
      </w:pPr>
      <w:r w:rsidRPr="002D2C39">
        <w:t xml:space="preserve">Norėdami </w:t>
      </w:r>
      <w:r w:rsidRPr="002D2C39">
        <w:rPr>
          <w:rFonts w:cs="Arial"/>
        </w:rPr>
        <w:t>peržiūrėti archyvo vertybės duomenis, atlikite šiuos veiksmus:</w:t>
      </w:r>
    </w:p>
    <w:p w14:paraId="319581C3" w14:textId="77777777" w:rsidR="00745411" w:rsidRPr="002D2C39" w:rsidRDefault="00745411" w:rsidP="0098289C">
      <w:pPr>
        <w:pStyle w:val="AlnosNumbered"/>
        <w:keepNext/>
        <w:keepLines/>
        <w:numPr>
          <w:ilvl w:val="0"/>
          <w:numId w:val="79"/>
        </w:numPr>
      </w:pPr>
      <w:r w:rsidRPr="002D2C39">
        <w:t xml:space="preserve">Suraskite norimą </w:t>
      </w:r>
      <w:r w:rsidRPr="002D2C39">
        <w:rPr>
          <w:rFonts w:cs="Arial"/>
        </w:rPr>
        <w:t>archyvo bylą</w:t>
      </w:r>
      <w:r w:rsidRPr="002D2C39">
        <w:t>.</w:t>
      </w:r>
    </w:p>
    <w:p w14:paraId="4F9FD5E7" w14:textId="19BA9BB7" w:rsidR="00745411" w:rsidRPr="002D2C39" w:rsidRDefault="00745411" w:rsidP="00745411">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_Ref334516171 \h  \* MERGEFORMAT </w:instrText>
      </w:r>
      <w:r w:rsidRPr="002D2C39">
        <w:rPr>
          <w:rStyle w:val="CharLangas"/>
        </w:rPr>
      </w:r>
      <w:r w:rsidRPr="002D2C39">
        <w:rPr>
          <w:rStyle w:val="CharLangas"/>
        </w:rPr>
        <w:fldChar w:fldCharType="separate"/>
      </w:r>
      <w:r w:rsidR="00882542" w:rsidRPr="00882542">
        <w:rPr>
          <w:rStyle w:val="CharLangas"/>
        </w:rPr>
        <w:t>Surasti archyvo vertybės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_Ref334516173 \h </w:instrText>
      </w:r>
      <w:r w:rsidRPr="002D2C39">
        <w:rPr>
          <w:rStyle w:val="CharLangas"/>
        </w:rPr>
      </w:r>
      <w:r w:rsidRPr="002D2C39">
        <w:rPr>
          <w:rStyle w:val="CharLangas"/>
        </w:rPr>
        <w:fldChar w:fldCharType="separate"/>
      </w:r>
      <w:r w:rsidR="00882542">
        <w:rPr>
          <w:rStyle w:val="CharLangas"/>
          <w:noProof/>
        </w:rPr>
        <w:t>66</w:t>
      </w:r>
      <w:r w:rsidRPr="002D2C39">
        <w:rPr>
          <w:rStyle w:val="CharLangas"/>
        </w:rPr>
        <w:fldChar w:fldCharType="end"/>
      </w:r>
      <w:r w:rsidRPr="002D2C39">
        <w:rPr>
          <w:rStyle w:val="CharLangas"/>
        </w:rPr>
        <w:t xml:space="preserve"> psl.)</w:t>
      </w:r>
      <w:r w:rsidRPr="002D2C39">
        <w:t>.</w:t>
      </w:r>
    </w:p>
    <w:p w14:paraId="41DDE45F" w14:textId="77777777" w:rsidR="00745411" w:rsidRPr="002D2C39" w:rsidRDefault="00745411" w:rsidP="00745411">
      <w:pPr>
        <w:pStyle w:val="AlnosNumbered"/>
      </w:pPr>
      <w:r w:rsidRPr="002D2C39">
        <w:t xml:space="preserve">Rezultatų lentelėje stulpelyje </w:t>
      </w:r>
      <w:r w:rsidRPr="002D2C39">
        <w:rPr>
          <w:b/>
        </w:rPr>
        <w:t>Vertybės pavadinimas</w:t>
      </w:r>
      <w:r w:rsidRPr="002D2C39">
        <w:t xml:space="preserve"> spauskite</w:t>
      </w:r>
      <w:r w:rsidRPr="002D2C39">
        <w:rPr>
          <w:lang w:eastAsia="lt-LT"/>
        </w:rPr>
        <w:t xml:space="preserve"> pavadinimo nuorodą</w:t>
      </w:r>
      <w:r w:rsidRPr="002D2C39">
        <w:t>.</w:t>
      </w:r>
    </w:p>
    <w:p w14:paraId="788EE81A" w14:textId="77777777" w:rsidR="00745411" w:rsidRPr="002D2C39" w:rsidRDefault="00745411" w:rsidP="00745411">
      <w:pPr>
        <w:pStyle w:val="BodyText"/>
      </w:pPr>
      <w:r w:rsidRPr="002D2C39">
        <w:t xml:space="preserve">Atsiveria langas </w:t>
      </w:r>
      <w:r w:rsidRPr="002D2C39">
        <w:rPr>
          <w:rStyle w:val="CharLangas"/>
        </w:rPr>
        <w:t>Archyvo vertybės paieška &gt; Archyvo vertybė</w:t>
      </w:r>
      <w:r w:rsidRPr="002D2C39">
        <w:t>.</w:t>
      </w:r>
    </w:p>
    <w:p w14:paraId="1D6B1440" w14:textId="77777777" w:rsidR="00745411" w:rsidRPr="002D2C39" w:rsidRDefault="00745411" w:rsidP="00745411">
      <w:pPr>
        <w:pStyle w:val="AlnosNumbered"/>
      </w:pPr>
      <w:r w:rsidRPr="002D2C39">
        <w:t>Peržiūrėkite archyvo vertybės duomenis.</w:t>
      </w:r>
    </w:p>
    <w:p w14:paraId="2FF496D2" w14:textId="77777777" w:rsidR="00745411" w:rsidRPr="002D2C39" w:rsidRDefault="00745411" w:rsidP="00745411">
      <w:pPr>
        <w:pStyle w:val="Pastaba"/>
      </w:pPr>
      <w:r w:rsidRPr="002D2C39">
        <w:t>Keisti archyvo vertybės duomenų peržiūros lange negalite.</w:t>
      </w:r>
    </w:p>
    <w:p w14:paraId="554AB946" w14:textId="77777777" w:rsidR="00967BAA" w:rsidRPr="002D2C39" w:rsidRDefault="00967BAA" w:rsidP="00967BAA">
      <w:pPr>
        <w:pStyle w:val="Heading1"/>
        <w:rPr>
          <w:noProof w:val="0"/>
        </w:rPr>
      </w:pPr>
      <w:bookmarkStart w:id="272" w:name="_Toc343179525"/>
      <w:bookmarkStart w:id="273" w:name="_Toc169621506"/>
      <w:proofErr w:type="spellStart"/>
      <w:r w:rsidRPr="002D2C39">
        <w:rPr>
          <w:noProof w:val="0"/>
        </w:rPr>
        <w:lastRenderedPageBreak/>
        <w:t>Audiotekos</w:t>
      </w:r>
      <w:proofErr w:type="spellEnd"/>
      <w:r w:rsidRPr="002D2C39">
        <w:rPr>
          <w:noProof w:val="0"/>
        </w:rPr>
        <w:t xml:space="preserve"> ir videotekos tvarkymas</w:t>
      </w:r>
      <w:bookmarkEnd w:id="272"/>
      <w:bookmarkEnd w:id="273"/>
    </w:p>
    <w:p w14:paraId="2EB29B1B" w14:textId="77777777" w:rsidR="00967BAA" w:rsidRPr="002D2C39" w:rsidRDefault="00967BAA" w:rsidP="00967BAA">
      <w:pPr>
        <w:pStyle w:val="Alnostext"/>
      </w:pPr>
      <w:r w:rsidRPr="002D2C39">
        <w:t xml:space="preserve">Sistemoje  galite atlikti šiuos veiksmus, susijusius su </w:t>
      </w:r>
      <w:proofErr w:type="spellStart"/>
      <w:r w:rsidRPr="002D2C39">
        <w:t>audiotekos</w:t>
      </w:r>
      <w:proofErr w:type="spellEnd"/>
      <w:r w:rsidRPr="002D2C39">
        <w:t xml:space="preserve"> ir videotekos duomenų tvarkymu:</w:t>
      </w:r>
    </w:p>
    <w:p w14:paraId="14F52B22" w14:textId="4EDA2D2D" w:rsidR="00967BAA" w:rsidRPr="002D2C39" w:rsidRDefault="00967BAA" w:rsidP="00967BAA">
      <w:pPr>
        <w:pStyle w:val="AlnostextBuleted"/>
      </w:pPr>
      <w:r w:rsidRPr="002D2C39">
        <w:fldChar w:fldCharType="begin"/>
      </w:r>
      <w:r w:rsidRPr="002D2C39">
        <w:instrText xml:space="preserve"> REF _Ref334196481 \h  \* MERGEFORMAT </w:instrText>
      </w:r>
      <w:r w:rsidRPr="002D2C39">
        <w:fldChar w:fldCharType="separate"/>
      </w:r>
      <w:r w:rsidR="00882542" w:rsidRPr="002D2C39">
        <w:t xml:space="preserve">Surasti </w:t>
      </w:r>
      <w:proofErr w:type="spellStart"/>
      <w:r w:rsidR="00882542" w:rsidRPr="002D2C39">
        <w:t>audiotekos</w:t>
      </w:r>
      <w:proofErr w:type="spellEnd"/>
      <w:r w:rsidR="00882542" w:rsidRPr="002D2C39">
        <w:t xml:space="preserve"> ir videotekos vertybę</w:t>
      </w:r>
      <w:r w:rsidRPr="002D2C39">
        <w:fldChar w:fldCharType="end"/>
      </w:r>
      <w:r w:rsidRPr="002D2C39">
        <w:t xml:space="preserve"> (</w:t>
      </w:r>
      <w:r w:rsidRPr="002D2C39">
        <w:fldChar w:fldCharType="begin"/>
      </w:r>
      <w:r w:rsidRPr="002D2C39">
        <w:instrText xml:space="preserve"> PAGEREF _Ref334196483 \h </w:instrText>
      </w:r>
      <w:r w:rsidRPr="002D2C39">
        <w:fldChar w:fldCharType="separate"/>
      </w:r>
      <w:r w:rsidR="00882542">
        <w:rPr>
          <w:noProof/>
        </w:rPr>
        <w:t>67</w:t>
      </w:r>
      <w:r w:rsidRPr="002D2C39">
        <w:fldChar w:fldCharType="end"/>
      </w:r>
      <w:r w:rsidRPr="002D2C39">
        <w:t xml:space="preserve"> psl.)</w:t>
      </w:r>
    </w:p>
    <w:p w14:paraId="1C848667" w14:textId="409D448C" w:rsidR="00967BAA" w:rsidRPr="002D2C39" w:rsidRDefault="00967BAA" w:rsidP="00967BAA">
      <w:pPr>
        <w:pStyle w:val="AlnostextBuleted"/>
      </w:pPr>
      <w:r w:rsidRPr="002D2C39">
        <w:fldChar w:fldCharType="begin"/>
      </w:r>
      <w:r w:rsidRPr="002D2C39">
        <w:instrText xml:space="preserve"> REF _Ref334196552 \h  \* MERGEFORMAT </w:instrText>
      </w:r>
      <w:r w:rsidRPr="002D2C39">
        <w:fldChar w:fldCharType="separate"/>
      </w:r>
      <w:r w:rsidR="00882542" w:rsidRPr="002D2C39">
        <w:t xml:space="preserve">Peržiūrėti </w:t>
      </w:r>
      <w:proofErr w:type="spellStart"/>
      <w:r w:rsidR="00882542" w:rsidRPr="002D2C39">
        <w:t>audiotekos</w:t>
      </w:r>
      <w:proofErr w:type="spellEnd"/>
      <w:r w:rsidR="00882542" w:rsidRPr="002D2C39">
        <w:t xml:space="preserve"> ir videotekos vertybės duomenis</w:t>
      </w:r>
      <w:r w:rsidRPr="002D2C39">
        <w:fldChar w:fldCharType="end"/>
      </w:r>
      <w:r w:rsidRPr="002D2C39">
        <w:t xml:space="preserve"> (</w:t>
      </w:r>
      <w:r w:rsidRPr="002D2C39">
        <w:fldChar w:fldCharType="begin"/>
      </w:r>
      <w:r w:rsidRPr="002D2C39">
        <w:instrText xml:space="preserve"> PAGEREF _Ref334196554 \h </w:instrText>
      </w:r>
      <w:r w:rsidRPr="002D2C39">
        <w:fldChar w:fldCharType="separate"/>
      </w:r>
      <w:r w:rsidR="00882542">
        <w:rPr>
          <w:noProof/>
        </w:rPr>
        <w:t>67</w:t>
      </w:r>
      <w:r w:rsidRPr="002D2C39">
        <w:fldChar w:fldCharType="end"/>
      </w:r>
      <w:r w:rsidRPr="002D2C39">
        <w:t xml:space="preserve"> psl.)</w:t>
      </w:r>
    </w:p>
    <w:p w14:paraId="2324E919" w14:textId="77777777" w:rsidR="00967BAA" w:rsidRPr="002D2C39" w:rsidRDefault="00967BAA" w:rsidP="00967BAA">
      <w:pPr>
        <w:pStyle w:val="Heading2"/>
      </w:pPr>
      <w:bookmarkStart w:id="274" w:name="_Ref334196481"/>
      <w:bookmarkStart w:id="275" w:name="_Ref334196483"/>
      <w:bookmarkStart w:id="276" w:name="_Toc343179527"/>
      <w:bookmarkStart w:id="277" w:name="_Toc169621507"/>
      <w:r w:rsidRPr="002D2C39">
        <w:t xml:space="preserve">Surasti </w:t>
      </w:r>
      <w:proofErr w:type="spellStart"/>
      <w:r w:rsidRPr="002D2C39">
        <w:t>audiotekos</w:t>
      </w:r>
      <w:proofErr w:type="spellEnd"/>
      <w:r w:rsidR="00A640FA" w:rsidRPr="002D2C39">
        <w:t xml:space="preserve"> ir </w:t>
      </w:r>
      <w:r w:rsidRPr="002D2C39">
        <w:t>videotekos vertybę</w:t>
      </w:r>
      <w:bookmarkEnd w:id="274"/>
      <w:bookmarkEnd w:id="275"/>
      <w:bookmarkEnd w:id="276"/>
      <w:bookmarkEnd w:id="277"/>
    </w:p>
    <w:p w14:paraId="5A0F2917" w14:textId="77777777" w:rsidR="00967BAA" w:rsidRPr="002D2C39" w:rsidRDefault="00967BAA" w:rsidP="00967BAA">
      <w:pPr>
        <w:pStyle w:val="Alnostext"/>
      </w:pPr>
      <w:r w:rsidRPr="002D2C39">
        <w:t xml:space="preserve">Paskirtis – </w:t>
      </w:r>
      <w:r w:rsidRPr="002D2C39">
        <w:rPr>
          <w:rFonts w:cs="Arial"/>
        </w:rPr>
        <w:t xml:space="preserve">surasti </w:t>
      </w:r>
      <w:proofErr w:type="spellStart"/>
      <w:r w:rsidRPr="002D2C39">
        <w:rPr>
          <w:rFonts w:cs="Arial"/>
        </w:rPr>
        <w:t>audiotekos</w:t>
      </w:r>
      <w:proofErr w:type="spellEnd"/>
      <w:r w:rsidR="00A640FA" w:rsidRPr="002D2C39">
        <w:rPr>
          <w:rFonts w:cs="Arial"/>
        </w:rPr>
        <w:t xml:space="preserve"> ir </w:t>
      </w:r>
      <w:r w:rsidRPr="002D2C39">
        <w:rPr>
          <w:rFonts w:cs="Arial"/>
        </w:rPr>
        <w:t>videotekos vertybę sistemoje</w:t>
      </w:r>
      <w:r w:rsidRPr="002D2C39">
        <w:t xml:space="preserve">. </w:t>
      </w:r>
    </w:p>
    <w:p w14:paraId="12A83C5D" w14:textId="77777777" w:rsidR="00967BAA" w:rsidRPr="002D2C39" w:rsidRDefault="00967BAA" w:rsidP="00967BAA">
      <w:pPr>
        <w:pStyle w:val="HeadingB"/>
        <w:tabs>
          <w:tab w:val="left" w:pos="3093"/>
        </w:tabs>
        <w:rPr>
          <w:noProof w:val="0"/>
        </w:rPr>
      </w:pPr>
      <w:r w:rsidRPr="002D2C39">
        <w:rPr>
          <w:noProof w:val="0"/>
        </w:rPr>
        <w:t>Kaip atlikti</w:t>
      </w:r>
    </w:p>
    <w:p w14:paraId="5B206991" w14:textId="77777777" w:rsidR="00967BAA" w:rsidRPr="002D2C39" w:rsidRDefault="00967BAA" w:rsidP="00967BAA">
      <w:pPr>
        <w:pStyle w:val="Alnostext"/>
        <w:keepNext/>
      </w:pPr>
      <w:r w:rsidRPr="002D2C39">
        <w:t xml:space="preserve">Norėdami surasti </w:t>
      </w:r>
      <w:proofErr w:type="spellStart"/>
      <w:r w:rsidRPr="002D2C39">
        <w:rPr>
          <w:rFonts w:cs="Arial"/>
        </w:rPr>
        <w:t>audiotekos</w:t>
      </w:r>
      <w:proofErr w:type="spellEnd"/>
      <w:r w:rsidR="00A640FA" w:rsidRPr="002D2C39">
        <w:rPr>
          <w:rFonts w:cs="Arial"/>
        </w:rPr>
        <w:t xml:space="preserve"> ir </w:t>
      </w:r>
      <w:r w:rsidRPr="002D2C39">
        <w:rPr>
          <w:rFonts w:cs="Arial"/>
        </w:rPr>
        <w:t>videotekos vertybę</w:t>
      </w:r>
      <w:r w:rsidRPr="002D2C39">
        <w:t xml:space="preserve"> atlikite šiuos veiksmus:</w:t>
      </w:r>
    </w:p>
    <w:p w14:paraId="057EB8D8" w14:textId="77777777" w:rsidR="00967BAA" w:rsidRPr="002D2C39" w:rsidRDefault="00967BAA" w:rsidP="0098289C">
      <w:pPr>
        <w:pStyle w:val="AlnosNumbered"/>
        <w:keepNext/>
        <w:numPr>
          <w:ilvl w:val="0"/>
          <w:numId w:val="80"/>
        </w:numPr>
      </w:pPr>
      <w:r w:rsidRPr="002D2C39">
        <w:t xml:space="preserve">Iš meniu pasirinkite </w:t>
      </w:r>
      <w:r w:rsidR="00076FC5" w:rsidRPr="002D2C39">
        <w:rPr>
          <w:rStyle w:val="CharMeniu"/>
        </w:rPr>
        <w:t>Kitų duomenų paieška</w:t>
      </w:r>
      <w:r w:rsidRPr="002D2C39">
        <w:rPr>
          <w:rStyle w:val="CharMeniu"/>
        </w:rPr>
        <w:t xml:space="preserve"> -&gt; </w:t>
      </w:r>
      <w:proofErr w:type="spellStart"/>
      <w:r w:rsidRPr="002D2C39">
        <w:rPr>
          <w:rStyle w:val="CharMeniu"/>
        </w:rPr>
        <w:t>Audiotekos</w:t>
      </w:r>
      <w:proofErr w:type="spellEnd"/>
      <w:r w:rsidRPr="002D2C39">
        <w:rPr>
          <w:rStyle w:val="CharMeniu"/>
        </w:rPr>
        <w:t xml:space="preserve"> ir videotekos vertybių paieška</w:t>
      </w:r>
      <w:r w:rsidRPr="002D2C39">
        <w:t>.</w:t>
      </w:r>
    </w:p>
    <w:p w14:paraId="6985EFC9" w14:textId="77777777" w:rsidR="00967BAA" w:rsidRPr="002D2C39" w:rsidRDefault="00967BAA" w:rsidP="00967BAA">
      <w:pPr>
        <w:pStyle w:val="BodyText"/>
      </w:pPr>
      <w:r w:rsidRPr="002D2C39">
        <w:t xml:space="preserve">Atsiveria langas </w:t>
      </w:r>
      <w:proofErr w:type="spellStart"/>
      <w:r w:rsidRPr="002D2C39">
        <w:rPr>
          <w:rStyle w:val="CharLangas"/>
        </w:rPr>
        <w:t>Audiotekos</w:t>
      </w:r>
      <w:proofErr w:type="spellEnd"/>
      <w:r w:rsidRPr="002D2C39">
        <w:rPr>
          <w:rStyle w:val="CharLangas"/>
        </w:rPr>
        <w:t xml:space="preserve"> ir videotekos vertybės paieška</w:t>
      </w:r>
      <w:r w:rsidRPr="002D2C39">
        <w:t>.</w:t>
      </w:r>
    </w:p>
    <w:p w14:paraId="524CF07F" w14:textId="3F28BD2F" w:rsidR="0045255E" w:rsidRPr="002D2C39" w:rsidRDefault="00C16393" w:rsidP="00967BAA">
      <w:pPr>
        <w:pStyle w:val="Picture"/>
        <w:rPr>
          <w:bdr w:val="single" w:sz="2" w:space="0" w:color="BFBFBF"/>
        </w:rPr>
      </w:pPr>
      <w:r w:rsidRPr="002D2C39">
        <w:rPr>
          <w:noProof/>
          <w:bdr w:val="single" w:sz="2" w:space="0" w:color="BFBFBF"/>
        </w:rPr>
        <w:drawing>
          <wp:inline distT="0" distB="0" distL="0" distR="0" wp14:anchorId="5C9CE3A7" wp14:editId="6F68BED6">
            <wp:extent cx="5844540" cy="2987040"/>
            <wp:effectExtent l="19050" t="19050" r="22860" b="2286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44540" cy="2987040"/>
                    </a:xfrm>
                    <a:prstGeom prst="rect">
                      <a:avLst/>
                    </a:prstGeom>
                    <a:noFill/>
                    <a:ln w="3175">
                      <a:solidFill>
                        <a:schemeClr val="tx1"/>
                      </a:solidFill>
                    </a:ln>
                  </pic:spPr>
                </pic:pic>
              </a:graphicData>
            </a:graphic>
          </wp:inline>
        </w:drawing>
      </w:r>
    </w:p>
    <w:p w14:paraId="6CB3295A" w14:textId="77777777" w:rsidR="00967BAA" w:rsidRPr="002D2C39" w:rsidRDefault="0045255E" w:rsidP="00416525">
      <w:pPr>
        <w:pStyle w:val="Captionpicture"/>
      </w:pPr>
      <w:proofErr w:type="spellStart"/>
      <w:r w:rsidRPr="002D2C39">
        <w:t>Audiotekos</w:t>
      </w:r>
      <w:proofErr w:type="spellEnd"/>
      <w:r w:rsidRPr="002D2C39">
        <w:t xml:space="preserve"> ir videotekos vertybės paieškos langas</w:t>
      </w:r>
    </w:p>
    <w:p w14:paraId="30464D25" w14:textId="77777777" w:rsidR="00967BAA" w:rsidRPr="002D2C39" w:rsidRDefault="00967BAA" w:rsidP="00967BAA">
      <w:pPr>
        <w:pStyle w:val="AlnosNumbered"/>
        <w:keepNext/>
      </w:pPr>
      <w:r w:rsidRPr="002D2C39">
        <w:t xml:space="preserve">Nurodykite žinomus duomenis apie </w:t>
      </w:r>
      <w:proofErr w:type="spellStart"/>
      <w:r w:rsidRPr="002D2C39">
        <w:rPr>
          <w:rFonts w:cs="Arial"/>
        </w:rPr>
        <w:t>audiotekos</w:t>
      </w:r>
      <w:proofErr w:type="spellEnd"/>
      <w:r w:rsidR="00A640FA" w:rsidRPr="002D2C39">
        <w:rPr>
          <w:rFonts w:cs="Arial"/>
        </w:rPr>
        <w:t xml:space="preserve"> ir </w:t>
      </w:r>
      <w:r w:rsidRPr="002D2C39">
        <w:rPr>
          <w:rFonts w:cs="Arial"/>
        </w:rPr>
        <w:t>videotekos vertybę</w:t>
      </w:r>
      <w:r w:rsidRPr="002D2C39">
        <w:t>:</w:t>
      </w:r>
    </w:p>
    <w:p w14:paraId="140A4A34" w14:textId="77777777" w:rsidR="00967BAA" w:rsidRPr="002D2C39" w:rsidRDefault="00967BAA" w:rsidP="00967BAA">
      <w:pPr>
        <w:pStyle w:val="buletedafternumber"/>
        <w:keepNext/>
      </w:pPr>
      <w:r w:rsidRPr="002D2C39">
        <w:t>Įveskite žinomą informaciją klaviatūra;</w:t>
      </w:r>
    </w:p>
    <w:p w14:paraId="69CD647C" w14:textId="77777777" w:rsidR="00967BAA" w:rsidRPr="002D2C39" w:rsidRDefault="00967BAA" w:rsidP="00967BAA">
      <w:pPr>
        <w:pStyle w:val="buletedafternumber"/>
        <w:keepNext/>
      </w:pPr>
      <w:r w:rsidRPr="002D2C39">
        <w:t xml:space="preserve">Jei nurodote tikslią datą, pažymėkite varnele lauką </w:t>
      </w:r>
      <w:r w:rsidRPr="002D2C39">
        <w:rPr>
          <w:rStyle w:val="CharLaukas"/>
        </w:rPr>
        <w:t>{tiksli data}</w:t>
      </w:r>
      <w:r w:rsidRPr="002D2C39">
        <w:t>.</w:t>
      </w:r>
    </w:p>
    <w:p w14:paraId="0794E0B6" w14:textId="40C6F119" w:rsidR="00967BAA" w:rsidRPr="002D2C39" w:rsidRDefault="00967BAA" w:rsidP="00967BAA">
      <w:pPr>
        <w:pStyle w:val="buletedafternumber"/>
        <w:keepNext/>
      </w:pPr>
      <w:r w:rsidRPr="002D2C39">
        <w:t xml:space="preserve">Pasirinkite reikšmes iš klasifikatoriaus – spauskite </w:t>
      </w:r>
      <w:r w:rsidRPr="002D2C39">
        <w:object w:dxaOrig="360" w:dyaOrig="300" w14:anchorId="09D65EEE">
          <v:shape id="_x0000_i1045" type="#_x0000_t75" style="width:15pt;height:12.75pt" o:ole="">
            <v:imagedata r:id="rId90" o:title=""/>
          </v:shape>
          <o:OLEObject Type="Embed" ProgID="PBrush" ShapeID="_x0000_i1045" DrawAspect="Content" ObjectID="_1785133432" r:id="rId158"/>
        </w:object>
      </w:r>
      <w:r w:rsidRPr="002D2C39">
        <w:t>.</w:t>
      </w:r>
      <w:r w:rsidRPr="002D2C39">
        <w:br/>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757D5CA9" w14:textId="77777777" w:rsidR="00967BAA" w:rsidRPr="002D2C39" w:rsidRDefault="00967BAA" w:rsidP="00967BAA">
      <w:pPr>
        <w:pStyle w:val="AlnosNumbered"/>
      </w:pPr>
      <w:r w:rsidRPr="002D2C39">
        <w:t xml:space="preserve">Spauskite </w:t>
      </w:r>
      <w:r w:rsidRPr="002D2C39">
        <w:rPr>
          <w:rStyle w:val="CharLaukas"/>
        </w:rPr>
        <w:t>[Ieškoti]</w:t>
      </w:r>
      <w:r w:rsidRPr="002D2C39">
        <w:t>.</w:t>
      </w:r>
    </w:p>
    <w:p w14:paraId="6558C896" w14:textId="77777777" w:rsidR="00967BAA" w:rsidRPr="002D2C39" w:rsidRDefault="00967BAA" w:rsidP="00967BAA">
      <w:pPr>
        <w:pStyle w:val="BodyText"/>
      </w:pPr>
      <w:r w:rsidRPr="002D2C39">
        <w:t>Sistema pateikia paieškos kriterijus atitinkančių įrašų sąrašą.</w:t>
      </w:r>
    </w:p>
    <w:p w14:paraId="1A1412D0" w14:textId="1BB6FE95" w:rsidR="00967BAA" w:rsidRPr="002D2C39" w:rsidRDefault="00967BAA" w:rsidP="00967BAA">
      <w:pPr>
        <w:pStyle w:val="AlnosNumbered"/>
      </w:pPr>
      <w:r w:rsidRPr="002D2C39">
        <w:t xml:space="preserve">Toliau galite </w:t>
      </w:r>
      <w:r w:rsidRPr="002D2C39">
        <w:rPr>
          <w:rStyle w:val="CharLangas"/>
        </w:rPr>
        <w:fldChar w:fldCharType="begin"/>
      </w:r>
      <w:r w:rsidRPr="002D2C39">
        <w:rPr>
          <w:rStyle w:val="CharLangas"/>
        </w:rPr>
        <w:instrText xml:space="preserve"> REF _Ref334196552 \h  \* MERGEFORMAT </w:instrText>
      </w:r>
      <w:r w:rsidRPr="002D2C39">
        <w:rPr>
          <w:rStyle w:val="CharLangas"/>
        </w:rPr>
      </w:r>
      <w:r w:rsidRPr="002D2C39">
        <w:rPr>
          <w:rStyle w:val="CharLangas"/>
        </w:rPr>
        <w:fldChar w:fldCharType="separate"/>
      </w:r>
      <w:r w:rsidR="00882542" w:rsidRPr="00882542">
        <w:rPr>
          <w:rStyle w:val="CharLangas"/>
        </w:rPr>
        <w:t xml:space="preserve">Peržiūrėti </w:t>
      </w:r>
      <w:proofErr w:type="spellStart"/>
      <w:r w:rsidR="00882542" w:rsidRPr="00882542">
        <w:rPr>
          <w:rStyle w:val="CharLangas"/>
        </w:rPr>
        <w:t>audiotekos</w:t>
      </w:r>
      <w:proofErr w:type="spellEnd"/>
      <w:r w:rsidR="00882542" w:rsidRPr="00882542">
        <w:rPr>
          <w:rStyle w:val="CharLangas"/>
        </w:rPr>
        <w:t xml:space="preserve"> ir videotekos vertybės</w:t>
      </w:r>
      <w:r w:rsidR="00882542" w:rsidRPr="002D2C39">
        <w:t xml:space="preserve">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_Ref334196554 \h </w:instrText>
      </w:r>
      <w:r w:rsidRPr="002D2C39">
        <w:rPr>
          <w:rStyle w:val="CharLangas"/>
        </w:rPr>
      </w:r>
      <w:r w:rsidRPr="002D2C39">
        <w:rPr>
          <w:rStyle w:val="CharLangas"/>
        </w:rPr>
        <w:fldChar w:fldCharType="separate"/>
      </w:r>
      <w:r w:rsidR="00882542">
        <w:rPr>
          <w:rStyle w:val="CharLangas"/>
          <w:noProof/>
        </w:rPr>
        <w:t>67</w:t>
      </w:r>
      <w:r w:rsidRPr="002D2C39">
        <w:rPr>
          <w:rStyle w:val="CharLangas"/>
        </w:rPr>
        <w:fldChar w:fldCharType="end"/>
      </w:r>
      <w:r w:rsidRPr="002D2C39">
        <w:rPr>
          <w:rStyle w:val="CharLangas"/>
        </w:rPr>
        <w:t xml:space="preserve"> psl.)</w:t>
      </w:r>
      <w:r w:rsidR="00076FC5" w:rsidRPr="002D2C39">
        <w:t>.</w:t>
      </w:r>
    </w:p>
    <w:p w14:paraId="0F2273C2" w14:textId="77777777" w:rsidR="00967BAA" w:rsidRPr="002D2C39" w:rsidRDefault="00967BAA" w:rsidP="00967BAA">
      <w:pPr>
        <w:pStyle w:val="Heading2"/>
      </w:pPr>
      <w:bookmarkStart w:id="278" w:name="_Ref334194984"/>
      <w:bookmarkStart w:id="279" w:name="_Ref334196552"/>
      <w:bookmarkStart w:id="280" w:name="_Ref334196554"/>
      <w:bookmarkStart w:id="281" w:name="_Toc343179528"/>
      <w:bookmarkStart w:id="282" w:name="_Toc169621508"/>
      <w:r w:rsidRPr="002D2C39">
        <w:t xml:space="preserve">Peržiūrėti </w:t>
      </w:r>
      <w:proofErr w:type="spellStart"/>
      <w:r w:rsidRPr="002D2C39">
        <w:t>audiotekos</w:t>
      </w:r>
      <w:proofErr w:type="spellEnd"/>
      <w:r w:rsidR="00A640FA" w:rsidRPr="002D2C39">
        <w:t xml:space="preserve"> ir </w:t>
      </w:r>
      <w:r w:rsidRPr="002D2C39">
        <w:t>videotekos vertybės duomenis</w:t>
      </w:r>
      <w:bookmarkEnd w:id="278"/>
      <w:bookmarkEnd w:id="279"/>
      <w:bookmarkEnd w:id="280"/>
      <w:bookmarkEnd w:id="281"/>
      <w:bookmarkEnd w:id="282"/>
    </w:p>
    <w:p w14:paraId="37BF83D0" w14:textId="77777777" w:rsidR="00967BAA" w:rsidRPr="002D2C39" w:rsidRDefault="00967BAA" w:rsidP="00967BAA">
      <w:pPr>
        <w:pStyle w:val="Alnostext"/>
        <w:keepNext/>
      </w:pPr>
      <w:r w:rsidRPr="002D2C39">
        <w:t xml:space="preserve">Paskirtis – </w:t>
      </w:r>
      <w:r w:rsidRPr="002D2C39">
        <w:rPr>
          <w:rFonts w:cs="Arial"/>
        </w:rPr>
        <w:t xml:space="preserve">peržiūrėti </w:t>
      </w:r>
      <w:proofErr w:type="spellStart"/>
      <w:r w:rsidRPr="002D2C39">
        <w:rPr>
          <w:rFonts w:cs="Arial"/>
        </w:rPr>
        <w:t>audiotekos</w:t>
      </w:r>
      <w:proofErr w:type="spellEnd"/>
      <w:r w:rsidR="00A640FA" w:rsidRPr="002D2C39">
        <w:rPr>
          <w:rFonts w:cs="Arial"/>
        </w:rPr>
        <w:t xml:space="preserve"> ir </w:t>
      </w:r>
      <w:r w:rsidRPr="002D2C39">
        <w:rPr>
          <w:rFonts w:cs="Arial"/>
        </w:rPr>
        <w:t>videotekos vertybės duomenis sistemoje</w:t>
      </w:r>
      <w:r w:rsidRPr="002D2C39">
        <w:t xml:space="preserve">. </w:t>
      </w:r>
    </w:p>
    <w:p w14:paraId="49308E17" w14:textId="77777777" w:rsidR="00967BAA" w:rsidRPr="002D2C39" w:rsidRDefault="00967BAA" w:rsidP="00967BAA">
      <w:pPr>
        <w:pStyle w:val="HeadingB"/>
        <w:tabs>
          <w:tab w:val="left" w:pos="3093"/>
        </w:tabs>
        <w:rPr>
          <w:noProof w:val="0"/>
        </w:rPr>
      </w:pPr>
      <w:r w:rsidRPr="002D2C39">
        <w:rPr>
          <w:noProof w:val="0"/>
        </w:rPr>
        <w:t>Kaip atlikti</w:t>
      </w:r>
    </w:p>
    <w:p w14:paraId="66C7E5CA" w14:textId="77777777" w:rsidR="00967BAA" w:rsidRPr="002D2C39" w:rsidRDefault="00967BAA" w:rsidP="00967BAA">
      <w:pPr>
        <w:pStyle w:val="Alnostext"/>
      </w:pPr>
      <w:r w:rsidRPr="002D2C39">
        <w:t xml:space="preserve">Norėdami </w:t>
      </w:r>
      <w:r w:rsidRPr="002D2C39">
        <w:rPr>
          <w:rFonts w:cs="Arial"/>
        </w:rPr>
        <w:t xml:space="preserve">peržiūrėti </w:t>
      </w:r>
      <w:proofErr w:type="spellStart"/>
      <w:r w:rsidRPr="002D2C39">
        <w:rPr>
          <w:rFonts w:cs="Arial"/>
        </w:rPr>
        <w:t>audiotekos</w:t>
      </w:r>
      <w:proofErr w:type="spellEnd"/>
      <w:r w:rsidR="00A640FA" w:rsidRPr="002D2C39">
        <w:rPr>
          <w:rFonts w:cs="Arial"/>
        </w:rPr>
        <w:t xml:space="preserve"> ir </w:t>
      </w:r>
      <w:r w:rsidRPr="002D2C39">
        <w:rPr>
          <w:rFonts w:cs="Arial"/>
        </w:rPr>
        <w:t>videotekos vertybės duomenis, atlikite šiuos veiksmus:</w:t>
      </w:r>
    </w:p>
    <w:p w14:paraId="1DC763A1" w14:textId="77777777" w:rsidR="00967BAA" w:rsidRPr="002D2C39" w:rsidRDefault="00967BAA" w:rsidP="0098289C">
      <w:pPr>
        <w:pStyle w:val="AlnosNumbered"/>
        <w:keepNext/>
        <w:keepLines/>
        <w:numPr>
          <w:ilvl w:val="0"/>
          <w:numId w:val="81"/>
        </w:numPr>
      </w:pPr>
      <w:r w:rsidRPr="002D2C39">
        <w:t xml:space="preserve">Suraskite norimą </w:t>
      </w:r>
      <w:proofErr w:type="spellStart"/>
      <w:r w:rsidRPr="002D2C39">
        <w:rPr>
          <w:rFonts w:cs="Arial"/>
        </w:rPr>
        <w:t>audiotekos</w:t>
      </w:r>
      <w:proofErr w:type="spellEnd"/>
      <w:r w:rsidR="00A640FA" w:rsidRPr="002D2C39">
        <w:rPr>
          <w:rFonts w:cs="Arial"/>
        </w:rPr>
        <w:t xml:space="preserve"> ir </w:t>
      </w:r>
      <w:r w:rsidRPr="002D2C39">
        <w:rPr>
          <w:rFonts w:cs="Arial"/>
        </w:rPr>
        <w:t>videotekos vertybę</w:t>
      </w:r>
      <w:r w:rsidRPr="002D2C39">
        <w:t>.</w:t>
      </w:r>
    </w:p>
    <w:p w14:paraId="0545EAE3" w14:textId="0B1C29EF" w:rsidR="00967BAA" w:rsidRPr="002D2C39" w:rsidRDefault="00967BAA" w:rsidP="00967BAA">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_Ref334196481 \h  \* MERGEFORMAT </w:instrText>
      </w:r>
      <w:r w:rsidRPr="002D2C39">
        <w:rPr>
          <w:rStyle w:val="CharLangas"/>
        </w:rPr>
      </w:r>
      <w:r w:rsidRPr="002D2C39">
        <w:rPr>
          <w:rStyle w:val="CharLangas"/>
        </w:rPr>
        <w:fldChar w:fldCharType="separate"/>
      </w:r>
      <w:r w:rsidR="00882542" w:rsidRPr="00882542">
        <w:rPr>
          <w:rStyle w:val="CharLangas"/>
        </w:rPr>
        <w:t xml:space="preserve">Surasti </w:t>
      </w:r>
      <w:proofErr w:type="spellStart"/>
      <w:r w:rsidR="00882542" w:rsidRPr="00882542">
        <w:rPr>
          <w:rStyle w:val="CharLangas"/>
        </w:rPr>
        <w:t>audiotekos</w:t>
      </w:r>
      <w:proofErr w:type="spellEnd"/>
      <w:r w:rsidR="00882542" w:rsidRPr="00882542">
        <w:rPr>
          <w:rStyle w:val="CharLangas"/>
        </w:rPr>
        <w:t xml:space="preserve"> ir videotekos</w:t>
      </w:r>
      <w:r w:rsidR="00882542" w:rsidRPr="002D2C39">
        <w:t xml:space="preserve"> vertybę</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_Ref334196481 \h </w:instrText>
      </w:r>
      <w:r w:rsidRPr="002D2C39">
        <w:rPr>
          <w:rStyle w:val="CharLangas"/>
        </w:rPr>
      </w:r>
      <w:r w:rsidRPr="002D2C39">
        <w:rPr>
          <w:rStyle w:val="CharLangas"/>
        </w:rPr>
        <w:fldChar w:fldCharType="separate"/>
      </w:r>
      <w:r w:rsidR="00882542">
        <w:rPr>
          <w:rStyle w:val="CharLangas"/>
          <w:noProof/>
        </w:rPr>
        <w:t>67</w:t>
      </w:r>
      <w:r w:rsidRPr="002D2C39">
        <w:rPr>
          <w:rStyle w:val="CharLangas"/>
        </w:rPr>
        <w:fldChar w:fldCharType="end"/>
      </w:r>
      <w:r w:rsidRPr="002D2C39">
        <w:rPr>
          <w:rStyle w:val="CharLangas"/>
        </w:rPr>
        <w:t xml:space="preserve"> psl.)</w:t>
      </w:r>
      <w:r w:rsidRPr="002D2C39">
        <w:t>.</w:t>
      </w:r>
    </w:p>
    <w:p w14:paraId="6650C04F" w14:textId="77777777" w:rsidR="00967BAA" w:rsidRPr="002D2C39" w:rsidRDefault="00967BAA" w:rsidP="00967BAA">
      <w:pPr>
        <w:pStyle w:val="AlnosNumbered"/>
      </w:pPr>
      <w:r w:rsidRPr="002D2C39">
        <w:lastRenderedPageBreak/>
        <w:t xml:space="preserve">Lange </w:t>
      </w:r>
      <w:proofErr w:type="spellStart"/>
      <w:r w:rsidRPr="002D2C39">
        <w:rPr>
          <w:rStyle w:val="CharLangas"/>
        </w:rPr>
        <w:t>Audiotekos</w:t>
      </w:r>
      <w:proofErr w:type="spellEnd"/>
      <w:r w:rsidRPr="002D2C39">
        <w:rPr>
          <w:rStyle w:val="CharLangas"/>
        </w:rPr>
        <w:t xml:space="preserve"> ir videotekos vertybės paieška</w:t>
      </w:r>
      <w:r w:rsidRPr="002D2C39">
        <w:t xml:space="preserve">, rezultatų lentelėje stulpelyje </w:t>
      </w:r>
      <w:r w:rsidRPr="002D2C39">
        <w:rPr>
          <w:b/>
        </w:rPr>
        <w:t>Vertybės pavadinimas</w:t>
      </w:r>
      <w:r w:rsidRPr="002D2C39">
        <w:t xml:space="preserve"> spauskite</w:t>
      </w:r>
      <w:r w:rsidRPr="002D2C39">
        <w:rPr>
          <w:lang w:eastAsia="lt-LT"/>
        </w:rPr>
        <w:t xml:space="preserve"> nuorodą</w:t>
      </w:r>
      <w:r w:rsidRPr="002D2C39">
        <w:t>.</w:t>
      </w:r>
    </w:p>
    <w:p w14:paraId="42EE793B" w14:textId="77777777" w:rsidR="00967BAA" w:rsidRPr="002D2C39" w:rsidRDefault="00967BAA" w:rsidP="00967BAA">
      <w:pPr>
        <w:pStyle w:val="BodyText"/>
      </w:pPr>
      <w:r w:rsidRPr="002D2C39">
        <w:t xml:space="preserve">Atsiveria langas </w:t>
      </w:r>
      <w:proofErr w:type="spellStart"/>
      <w:r w:rsidRPr="002D2C39">
        <w:rPr>
          <w:rStyle w:val="CharLangas"/>
        </w:rPr>
        <w:t>Audiotekos</w:t>
      </w:r>
      <w:proofErr w:type="spellEnd"/>
      <w:r w:rsidRPr="002D2C39">
        <w:rPr>
          <w:rStyle w:val="CharLangas"/>
        </w:rPr>
        <w:t xml:space="preserve"> ir videotekos vertybės paieška &gt; </w:t>
      </w:r>
      <w:proofErr w:type="spellStart"/>
      <w:r w:rsidRPr="002D2C39">
        <w:rPr>
          <w:rStyle w:val="CharLangas"/>
        </w:rPr>
        <w:t>Audiotekos</w:t>
      </w:r>
      <w:proofErr w:type="spellEnd"/>
      <w:r w:rsidRPr="002D2C39">
        <w:rPr>
          <w:rStyle w:val="CharLangas"/>
        </w:rPr>
        <w:t xml:space="preserve"> ir videotekos vertybė</w:t>
      </w:r>
      <w:r w:rsidRPr="002D2C39">
        <w:t>.</w:t>
      </w:r>
    </w:p>
    <w:p w14:paraId="51ADA0CD" w14:textId="77777777" w:rsidR="00967BAA" w:rsidRPr="002D2C39" w:rsidRDefault="00967BAA" w:rsidP="00564B4C">
      <w:pPr>
        <w:pStyle w:val="AlnosNumbered"/>
        <w:keepNext/>
      </w:pPr>
      <w:r w:rsidRPr="002D2C39">
        <w:t>Peržiūrėkite vertybės duomenis.</w:t>
      </w:r>
    </w:p>
    <w:p w14:paraId="0CFEC68C" w14:textId="77777777" w:rsidR="00967BAA" w:rsidRPr="002D2C39" w:rsidRDefault="00967BAA" w:rsidP="00564B4C">
      <w:pPr>
        <w:pStyle w:val="Pastaba"/>
        <w:keepNext/>
      </w:pPr>
      <w:r w:rsidRPr="002D2C39">
        <w:t xml:space="preserve">Keisti </w:t>
      </w:r>
      <w:proofErr w:type="spellStart"/>
      <w:r w:rsidRPr="002D2C39">
        <w:rPr>
          <w:rFonts w:cs="Arial"/>
        </w:rPr>
        <w:t>audiotekos</w:t>
      </w:r>
      <w:proofErr w:type="spellEnd"/>
      <w:r w:rsidR="00A640FA" w:rsidRPr="002D2C39">
        <w:rPr>
          <w:rFonts w:cs="Arial"/>
        </w:rPr>
        <w:t xml:space="preserve"> ir </w:t>
      </w:r>
      <w:r w:rsidRPr="002D2C39">
        <w:rPr>
          <w:rFonts w:cs="Arial"/>
        </w:rPr>
        <w:t xml:space="preserve">videotekos vertybės </w:t>
      </w:r>
      <w:r w:rsidRPr="002D2C39">
        <w:t>duomenų peržiūros lange negalite.</w:t>
      </w:r>
    </w:p>
    <w:p w14:paraId="251395D1" w14:textId="77777777" w:rsidR="00745411" w:rsidRPr="002D2C39" w:rsidRDefault="00745411" w:rsidP="00745411">
      <w:pPr>
        <w:pStyle w:val="Alnostext"/>
      </w:pPr>
    </w:p>
    <w:p w14:paraId="7B674C29" w14:textId="7A3C174A" w:rsidR="004635DE" w:rsidRPr="002D2C39" w:rsidRDefault="004635DE" w:rsidP="004635DE">
      <w:pPr>
        <w:pStyle w:val="Heading1"/>
        <w:rPr>
          <w:noProof w:val="0"/>
        </w:rPr>
      </w:pPr>
      <w:bookmarkStart w:id="283" w:name="_Toc343179532"/>
      <w:bookmarkStart w:id="284" w:name="_Toc169621509"/>
      <w:bookmarkEnd w:id="191"/>
      <w:r w:rsidRPr="002D2C39">
        <w:rPr>
          <w:noProof w:val="0"/>
        </w:rPr>
        <w:lastRenderedPageBreak/>
        <w:t>Bibliotekos tvarkymas</w:t>
      </w:r>
      <w:bookmarkEnd w:id="283"/>
      <w:bookmarkEnd w:id="284"/>
    </w:p>
    <w:p w14:paraId="44E1CDE9" w14:textId="77777777" w:rsidR="004635DE" w:rsidRPr="002D2C39" w:rsidRDefault="004635DE" w:rsidP="004635DE">
      <w:pPr>
        <w:pStyle w:val="Alnostext"/>
      </w:pPr>
      <w:r w:rsidRPr="002D2C39">
        <w:t>Sistemoje galite atlikti šiuos veiksmus, susijusius su bibliotekos vertybių duomenų tvarkymu:</w:t>
      </w:r>
    </w:p>
    <w:p w14:paraId="25A537CA" w14:textId="22B700C2" w:rsidR="004635DE" w:rsidRPr="002D2C39" w:rsidRDefault="004635DE" w:rsidP="004635DE">
      <w:pPr>
        <w:pStyle w:val="AlnostextBuleted"/>
      </w:pPr>
      <w:r w:rsidRPr="002D2C39">
        <w:fldChar w:fldCharType="begin"/>
      </w:r>
      <w:r w:rsidRPr="002D2C39">
        <w:instrText xml:space="preserve"> REF _Ref334536952 \h  \* MERGEFORMAT </w:instrText>
      </w:r>
      <w:r w:rsidRPr="002D2C39">
        <w:fldChar w:fldCharType="separate"/>
      </w:r>
      <w:r w:rsidR="00882542" w:rsidRPr="002D2C39">
        <w:t>Surasti bibliotekos vertybę</w:t>
      </w:r>
      <w:r w:rsidRPr="002D2C39">
        <w:fldChar w:fldCharType="end"/>
      </w:r>
      <w:r w:rsidRPr="002D2C39">
        <w:t xml:space="preserve"> (</w:t>
      </w:r>
      <w:r w:rsidRPr="002D2C39">
        <w:fldChar w:fldCharType="begin"/>
      </w:r>
      <w:r w:rsidRPr="002D2C39">
        <w:instrText xml:space="preserve"> PAGEREF _Ref334536952 \h </w:instrText>
      </w:r>
      <w:r w:rsidRPr="002D2C39">
        <w:fldChar w:fldCharType="separate"/>
      </w:r>
      <w:r w:rsidR="00882542">
        <w:rPr>
          <w:noProof/>
        </w:rPr>
        <w:t>69</w:t>
      </w:r>
      <w:r w:rsidRPr="002D2C39">
        <w:fldChar w:fldCharType="end"/>
      </w:r>
      <w:r w:rsidRPr="002D2C39">
        <w:t xml:space="preserve"> psl.)</w:t>
      </w:r>
    </w:p>
    <w:p w14:paraId="4E5A198C" w14:textId="4BB2993F" w:rsidR="004635DE" w:rsidRPr="002D2C39" w:rsidRDefault="004635DE" w:rsidP="004635DE">
      <w:pPr>
        <w:pStyle w:val="AlnostextBuleted"/>
      </w:pPr>
      <w:r w:rsidRPr="002D2C39">
        <w:fldChar w:fldCharType="begin"/>
      </w:r>
      <w:r w:rsidRPr="002D2C39">
        <w:instrText xml:space="preserve"> REF _Ref335050083 \h  \* MERGEFORMAT </w:instrText>
      </w:r>
      <w:r w:rsidRPr="002D2C39">
        <w:fldChar w:fldCharType="separate"/>
      </w:r>
      <w:r w:rsidR="00882542" w:rsidRPr="002D2C39">
        <w:t>Peržiūrėti bibliotekos vertybės duomenis</w:t>
      </w:r>
      <w:r w:rsidRPr="002D2C39">
        <w:fldChar w:fldCharType="end"/>
      </w:r>
      <w:r w:rsidRPr="002D2C39">
        <w:t xml:space="preserve"> (</w:t>
      </w:r>
      <w:r w:rsidRPr="002D2C39">
        <w:fldChar w:fldCharType="begin"/>
      </w:r>
      <w:r w:rsidRPr="002D2C39">
        <w:instrText xml:space="preserve"> PAGEREF _Ref335050096 \h </w:instrText>
      </w:r>
      <w:r w:rsidRPr="002D2C39">
        <w:fldChar w:fldCharType="separate"/>
      </w:r>
      <w:r w:rsidR="00882542">
        <w:rPr>
          <w:noProof/>
        </w:rPr>
        <w:t>70</w:t>
      </w:r>
      <w:r w:rsidRPr="002D2C39">
        <w:fldChar w:fldCharType="end"/>
      </w:r>
      <w:r w:rsidRPr="002D2C39">
        <w:t xml:space="preserve"> psl.)</w:t>
      </w:r>
    </w:p>
    <w:p w14:paraId="7192EF8A" w14:textId="77777777" w:rsidR="004635DE" w:rsidRPr="002D2C39" w:rsidRDefault="004635DE" w:rsidP="004635DE">
      <w:pPr>
        <w:pStyle w:val="Heading2"/>
      </w:pPr>
      <w:bookmarkStart w:id="285" w:name="_Ref334536952"/>
      <w:bookmarkStart w:id="286" w:name="_Toc343179534"/>
      <w:bookmarkStart w:id="287" w:name="_Toc169621510"/>
      <w:r w:rsidRPr="002D2C39">
        <w:t>Surasti bibliotekos vertybę</w:t>
      </w:r>
      <w:bookmarkEnd w:id="285"/>
      <w:bookmarkEnd w:id="286"/>
      <w:bookmarkEnd w:id="287"/>
    </w:p>
    <w:p w14:paraId="2CFC7F9D" w14:textId="77777777" w:rsidR="004635DE" w:rsidRPr="002D2C39" w:rsidRDefault="004635DE" w:rsidP="004635DE">
      <w:pPr>
        <w:pStyle w:val="Alnostext"/>
        <w:keepNext/>
      </w:pPr>
      <w:r w:rsidRPr="002D2C39">
        <w:t xml:space="preserve">Paskirtis – </w:t>
      </w:r>
      <w:r w:rsidRPr="002D2C39">
        <w:rPr>
          <w:rFonts w:cs="Arial"/>
        </w:rPr>
        <w:t>surasti bibliotekos vertybę sistemoje</w:t>
      </w:r>
      <w:r w:rsidRPr="002D2C39">
        <w:t xml:space="preserve">. </w:t>
      </w:r>
    </w:p>
    <w:p w14:paraId="6DB874E3" w14:textId="77777777" w:rsidR="004635DE" w:rsidRPr="002D2C39" w:rsidRDefault="004635DE" w:rsidP="004635DE">
      <w:pPr>
        <w:pStyle w:val="HeadingB"/>
        <w:tabs>
          <w:tab w:val="left" w:pos="3093"/>
        </w:tabs>
        <w:rPr>
          <w:noProof w:val="0"/>
        </w:rPr>
      </w:pPr>
      <w:r w:rsidRPr="002D2C39">
        <w:rPr>
          <w:noProof w:val="0"/>
        </w:rPr>
        <w:t>Kaip atlikti</w:t>
      </w:r>
    </w:p>
    <w:p w14:paraId="586913E9" w14:textId="77777777" w:rsidR="004635DE" w:rsidRPr="002D2C39" w:rsidRDefault="004635DE" w:rsidP="004635DE">
      <w:pPr>
        <w:pStyle w:val="Alnostext"/>
        <w:keepNext/>
      </w:pPr>
      <w:r w:rsidRPr="002D2C39">
        <w:t xml:space="preserve">Norėdami surasti </w:t>
      </w:r>
      <w:r w:rsidRPr="002D2C39">
        <w:rPr>
          <w:rFonts w:cs="Arial"/>
        </w:rPr>
        <w:t>bibliotekos vertybę</w:t>
      </w:r>
      <w:r w:rsidRPr="002D2C39">
        <w:t xml:space="preserve"> atlikite šiuos veiksmus:</w:t>
      </w:r>
    </w:p>
    <w:p w14:paraId="522DBDC4" w14:textId="77777777" w:rsidR="004635DE" w:rsidRPr="002D2C39" w:rsidRDefault="004635DE" w:rsidP="0098289C">
      <w:pPr>
        <w:pStyle w:val="AlnosNumbered"/>
        <w:keepNext/>
        <w:numPr>
          <w:ilvl w:val="0"/>
          <w:numId w:val="82"/>
        </w:numPr>
      </w:pPr>
      <w:r w:rsidRPr="002D2C39">
        <w:t xml:space="preserve">Iš meniu pasirinkite </w:t>
      </w:r>
      <w:r w:rsidRPr="002D2C39">
        <w:rPr>
          <w:rStyle w:val="CharMeniu"/>
        </w:rPr>
        <w:t>Kitų duomenų paieška -&gt; Bibliotekos vertybių paieška</w:t>
      </w:r>
      <w:r w:rsidRPr="002D2C39">
        <w:t>.</w:t>
      </w:r>
    </w:p>
    <w:p w14:paraId="3FD5E62A" w14:textId="77777777" w:rsidR="004635DE" w:rsidRPr="002D2C39" w:rsidRDefault="004635DE" w:rsidP="004635DE">
      <w:pPr>
        <w:pStyle w:val="BodyText"/>
      </w:pPr>
      <w:r w:rsidRPr="002D2C39">
        <w:t xml:space="preserve">Atsiveria langas </w:t>
      </w:r>
      <w:r w:rsidRPr="002D2C39">
        <w:rPr>
          <w:rStyle w:val="CharLangas"/>
        </w:rPr>
        <w:t>Bibliotekos vertybės paieška</w:t>
      </w:r>
      <w:r w:rsidRPr="002D2C39">
        <w:t>.</w:t>
      </w:r>
    </w:p>
    <w:p w14:paraId="0BEBAA8F" w14:textId="7B8A20E0" w:rsidR="00726641" w:rsidRPr="002D2C39" w:rsidRDefault="00C16393" w:rsidP="004635DE">
      <w:pPr>
        <w:pStyle w:val="Picture"/>
      </w:pPr>
      <w:r w:rsidRPr="002D2C39">
        <w:rPr>
          <w:noProof/>
          <w:bdr w:val="single" w:sz="2" w:space="0" w:color="BFBFBF"/>
        </w:rPr>
        <w:drawing>
          <wp:inline distT="0" distB="0" distL="0" distR="0" wp14:anchorId="00047B19" wp14:editId="73CE682A">
            <wp:extent cx="5867400" cy="3657600"/>
            <wp:effectExtent l="19050" t="19050" r="19050" b="190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67400" cy="3657600"/>
                    </a:xfrm>
                    <a:prstGeom prst="rect">
                      <a:avLst/>
                    </a:prstGeom>
                    <a:noFill/>
                    <a:ln w="3175" cmpd="sng">
                      <a:solidFill>
                        <a:srgbClr val="000000"/>
                      </a:solidFill>
                      <a:miter lim="800000"/>
                      <a:headEnd/>
                      <a:tailEnd/>
                    </a:ln>
                    <a:effectLst/>
                  </pic:spPr>
                </pic:pic>
              </a:graphicData>
            </a:graphic>
          </wp:inline>
        </w:drawing>
      </w:r>
    </w:p>
    <w:p w14:paraId="6AFAE67F" w14:textId="77777777" w:rsidR="004635DE" w:rsidRPr="002D2C39" w:rsidRDefault="00726641" w:rsidP="00416525">
      <w:pPr>
        <w:pStyle w:val="Captionpicture"/>
      </w:pPr>
      <w:r w:rsidRPr="002D2C39">
        <w:t>Bibliotekos vertybės paieškos langas</w:t>
      </w:r>
    </w:p>
    <w:p w14:paraId="366978F8" w14:textId="77777777" w:rsidR="004635DE" w:rsidRPr="002D2C39" w:rsidRDefault="004635DE" w:rsidP="004635DE">
      <w:pPr>
        <w:pStyle w:val="AlnosNumbered"/>
        <w:keepNext/>
      </w:pPr>
      <w:r w:rsidRPr="002D2C39">
        <w:t xml:space="preserve">Nurodykite žinomus duomenis apie </w:t>
      </w:r>
      <w:r w:rsidRPr="002D2C39">
        <w:rPr>
          <w:rFonts w:cs="Arial"/>
        </w:rPr>
        <w:t>bibliotekos vertybę</w:t>
      </w:r>
      <w:r w:rsidRPr="002D2C39">
        <w:t>:</w:t>
      </w:r>
    </w:p>
    <w:p w14:paraId="07528C0D" w14:textId="77777777" w:rsidR="004635DE" w:rsidRPr="002D2C39" w:rsidRDefault="004635DE" w:rsidP="004635DE">
      <w:pPr>
        <w:pStyle w:val="buletedafternumber"/>
        <w:keepNext/>
      </w:pPr>
      <w:r w:rsidRPr="002D2C39">
        <w:t>Įveskite žinomą informaciją klaviatūra;</w:t>
      </w:r>
    </w:p>
    <w:p w14:paraId="04D38CEB" w14:textId="0C094EF0" w:rsidR="004635DE" w:rsidRPr="002D2C39" w:rsidRDefault="004635DE" w:rsidP="004635DE">
      <w:pPr>
        <w:pStyle w:val="buletedafternumber"/>
        <w:keepNext/>
      </w:pPr>
      <w:r w:rsidRPr="002D2C39">
        <w:t xml:space="preserve">Pasirinkite reikšmes iš klasifikatoriaus – spauskite </w:t>
      </w:r>
      <w:r w:rsidR="00C16393" w:rsidRPr="002D2C39">
        <w:rPr>
          <w:noProof/>
        </w:rPr>
        <w:drawing>
          <wp:inline distT="0" distB="0" distL="0" distR="0" wp14:anchorId="46F32F1F" wp14:editId="0A9D9F27">
            <wp:extent cx="152400" cy="152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D2C39">
        <w:t>.</w:t>
      </w:r>
      <w:r w:rsidRPr="002D2C39">
        <w:br/>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42D1BDB5" w14:textId="77777777" w:rsidR="004635DE" w:rsidRPr="002D2C39" w:rsidRDefault="004635DE" w:rsidP="004635DE">
      <w:pPr>
        <w:pStyle w:val="AlnosNumbered"/>
      </w:pPr>
      <w:r w:rsidRPr="002D2C39">
        <w:t xml:space="preserve">Spauskite </w:t>
      </w:r>
      <w:r w:rsidRPr="002D2C39">
        <w:rPr>
          <w:rStyle w:val="CharLaukas"/>
        </w:rPr>
        <w:t>[Ieškoti]</w:t>
      </w:r>
      <w:r w:rsidRPr="002D2C39">
        <w:t>.</w:t>
      </w:r>
    </w:p>
    <w:p w14:paraId="03679449" w14:textId="77777777" w:rsidR="004635DE" w:rsidRPr="002D2C39" w:rsidRDefault="004635DE" w:rsidP="004635DE">
      <w:pPr>
        <w:pStyle w:val="BodyText"/>
      </w:pPr>
      <w:r w:rsidRPr="002D2C39">
        <w:t>Sistema pateikia paieškos kriterijus atitinkančių įrašų sąrašą.</w:t>
      </w:r>
    </w:p>
    <w:p w14:paraId="37B06B98" w14:textId="17A92F76" w:rsidR="004635DE" w:rsidRPr="002D2C39" w:rsidRDefault="004635DE" w:rsidP="004635DE">
      <w:pPr>
        <w:pStyle w:val="AlnosNumbered"/>
      </w:pPr>
      <w:r w:rsidRPr="002D2C39">
        <w:t xml:space="preserve">Toliau galite </w:t>
      </w:r>
      <w:bookmarkStart w:id="288" w:name="_Ref334538940"/>
      <w:r w:rsidRPr="002D2C39">
        <w:rPr>
          <w:rStyle w:val="CharLangas"/>
        </w:rPr>
        <w:fldChar w:fldCharType="begin"/>
      </w:r>
      <w:r w:rsidRPr="002D2C39">
        <w:rPr>
          <w:rStyle w:val="CharLangas"/>
        </w:rPr>
        <w:instrText xml:space="preserve"> REF _Ref335050083 \h  \* MERGEFORMAT </w:instrText>
      </w:r>
      <w:r w:rsidRPr="002D2C39">
        <w:rPr>
          <w:rStyle w:val="CharLangas"/>
        </w:rPr>
      </w:r>
      <w:r w:rsidRPr="002D2C39">
        <w:rPr>
          <w:rStyle w:val="CharLangas"/>
        </w:rPr>
        <w:fldChar w:fldCharType="separate"/>
      </w:r>
      <w:r w:rsidR="00882542" w:rsidRPr="00882542">
        <w:rPr>
          <w:rStyle w:val="CharLangas"/>
        </w:rPr>
        <w:t>Peržiūrėti bibliotekos vertybės duomenis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_Ref335050083 \h </w:instrText>
      </w:r>
      <w:r w:rsidRPr="002D2C39">
        <w:rPr>
          <w:rStyle w:val="CharLangas"/>
        </w:rPr>
      </w:r>
      <w:r w:rsidRPr="002D2C39">
        <w:rPr>
          <w:rStyle w:val="CharLangas"/>
        </w:rPr>
        <w:fldChar w:fldCharType="separate"/>
      </w:r>
      <w:r w:rsidR="00882542">
        <w:rPr>
          <w:rStyle w:val="CharLangas"/>
          <w:noProof/>
        </w:rPr>
        <w:t>70</w:t>
      </w:r>
      <w:r w:rsidRPr="002D2C39">
        <w:rPr>
          <w:rStyle w:val="CharLangas"/>
        </w:rPr>
        <w:fldChar w:fldCharType="end"/>
      </w:r>
      <w:r w:rsidRPr="002D2C39">
        <w:rPr>
          <w:rStyle w:val="CharLangas"/>
        </w:rPr>
        <w:t xml:space="preserve"> psl.)</w:t>
      </w:r>
      <w:r w:rsidRPr="002D2C39">
        <w:t>.</w:t>
      </w:r>
    </w:p>
    <w:p w14:paraId="061C6D1B" w14:textId="77777777" w:rsidR="004635DE" w:rsidRPr="002D2C39" w:rsidRDefault="004635DE" w:rsidP="004635DE">
      <w:pPr>
        <w:pStyle w:val="Heading2"/>
      </w:pPr>
      <w:bookmarkStart w:id="289" w:name="_Ref335050083"/>
      <w:bookmarkStart w:id="290" w:name="_Ref335050096"/>
      <w:bookmarkStart w:id="291" w:name="_Toc343179535"/>
      <w:bookmarkStart w:id="292" w:name="_Toc169621511"/>
      <w:r w:rsidRPr="002D2C39">
        <w:lastRenderedPageBreak/>
        <w:t>Peržiūrėti bibliotekos vertybės duomenis</w:t>
      </w:r>
      <w:bookmarkEnd w:id="288"/>
      <w:bookmarkEnd w:id="289"/>
      <w:bookmarkEnd w:id="290"/>
      <w:bookmarkEnd w:id="291"/>
      <w:bookmarkEnd w:id="292"/>
    </w:p>
    <w:p w14:paraId="0B9251D8" w14:textId="77777777" w:rsidR="004635DE" w:rsidRPr="002D2C39" w:rsidRDefault="004635DE" w:rsidP="009167F2">
      <w:pPr>
        <w:pStyle w:val="Alnostext"/>
        <w:keepNext/>
      </w:pPr>
      <w:r w:rsidRPr="002D2C39">
        <w:t xml:space="preserve">Paskirtis – </w:t>
      </w:r>
      <w:r w:rsidRPr="002D2C39">
        <w:rPr>
          <w:rFonts w:cs="Arial"/>
        </w:rPr>
        <w:t>peržiūrėti bibliotekos vertybės duomenis sistemoje</w:t>
      </w:r>
      <w:r w:rsidRPr="002D2C39">
        <w:t xml:space="preserve">. </w:t>
      </w:r>
    </w:p>
    <w:p w14:paraId="075A8551" w14:textId="77777777" w:rsidR="004635DE" w:rsidRPr="002D2C39" w:rsidRDefault="004635DE" w:rsidP="004635DE">
      <w:pPr>
        <w:pStyle w:val="HeadingB"/>
        <w:tabs>
          <w:tab w:val="left" w:pos="3093"/>
        </w:tabs>
        <w:rPr>
          <w:noProof w:val="0"/>
        </w:rPr>
      </w:pPr>
      <w:r w:rsidRPr="002D2C39">
        <w:rPr>
          <w:noProof w:val="0"/>
        </w:rPr>
        <w:t>Kaip atlikti</w:t>
      </w:r>
    </w:p>
    <w:p w14:paraId="36B93098" w14:textId="77777777" w:rsidR="004635DE" w:rsidRPr="002D2C39" w:rsidRDefault="004635DE" w:rsidP="004635DE">
      <w:pPr>
        <w:pStyle w:val="Alnostext"/>
        <w:keepNext/>
      </w:pPr>
      <w:r w:rsidRPr="002D2C39">
        <w:t xml:space="preserve">Norėdami </w:t>
      </w:r>
      <w:r w:rsidRPr="002D2C39">
        <w:rPr>
          <w:rFonts w:cs="Arial"/>
        </w:rPr>
        <w:t>peržiūrėti bibliotekos vertybės duomenis, atlikite šiuos veiksmus:</w:t>
      </w:r>
    </w:p>
    <w:p w14:paraId="798A0B96" w14:textId="77777777" w:rsidR="004635DE" w:rsidRPr="002D2C39" w:rsidRDefault="004635DE" w:rsidP="0098289C">
      <w:pPr>
        <w:pStyle w:val="AlnosNumbered"/>
        <w:keepNext/>
        <w:numPr>
          <w:ilvl w:val="0"/>
          <w:numId w:val="83"/>
        </w:numPr>
      </w:pPr>
      <w:r w:rsidRPr="002D2C39">
        <w:t xml:space="preserve">Suraskite norimą </w:t>
      </w:r>
      <w:r w:rsidRPr="002D2C39">
        <w:rPr>
          <w:rFonts w:cs="Arial"/>
        </w:rPr>
        <w:t>bibliotekos vertybę</w:t>
      </w:r>
      <w:r w:rsidRPr="002D2C39">
        <w:t>.</w:t>
      </w:r>
    </w:p>
    <w:p w14:paraId="3FEB6790" w14:textId="45E7D9C5" w:rsidR="004635DE" w:rsidRPr="002D2C39" w:rsidRDefault="004635DE" w:rsidP="004635DE">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_Ref334536952 \h  \* MERGEFORMAT </w:instrText>
      </w:r>
      <w:r w:rsidRPr="002D2C39">
        <w:rPr>
          <w:rStyle w:val="CharLangas"/>
        </w:rPr>
      </w:r>
      <w:r w:rsidRPr="002D2C39">
        <w:rPr>
          <w:rStyle w:val="CharLangas"/>
        </w:rPr>
        <w:fldChar w:fldCharType="separate"/>
      </w:r>
      <w:r w:rsidR="00882542" w:rsidRPr="00882542">
        <w:rPr>
          <w:rStyle w:val="CharLangas"/>
        </w:rPr>
        <w:t>Surasti bibliotekos vertybę</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_Ref334536952 \h </w:instrText>
      </w:r>
      <w:r w:rsidRPr="002D2C39">
        <w:rPr>
          <w:rStyle w:val="CharLangas"/>
        </w:rPr>
      </w:r>
      <w:r w:rsidRPr="002D2C39">
        <w:rPr>
          <w:rStyle w:val="CharLangas"/>
        </w:rPr>
        <w:fldChar w:fldCharType="separate"/>
      </w:r>
      <w:r w:rsidR="00882542">
        <w:rPr>
          <w:rStyle w:val="CharLangas"/>
          <w:noProof/>
        </w:rPr>
        <w:t>69</w:t>
      </w:r>
      <w:r w:rsidRPr="002D2C39">
        <w:rPr>
          <w:rStyle w:val="CharLangas"/>
        </w:rPr>
        <w:fldChar w:fldCharType="end"/>
      </w:r>
      <w:r w:rsidRPr="002D2C39">
        <w:rPr>
          <w:rStyle w:val="CharLangas"/>
        </w:rPr>
        <w:t xml:space="preserve"> psl.)</w:t>
      </w:r>
      <w:r w:rsidRPr="002D2C39">
        <w:t>.</w:t>
      </w:r>
    </w:p>
    <w:p w14:paraId="44F0D2B5" w14:textId="77777777" w:rsidR="004635DE" w:rsidRPr="002D2C39" w:rsidRDefault="004635DE" w:rsidP="004635DE">
      <w:pPr>
        <w:pStyle w:val="AlnosNumbered"/>
      </w:pPr>
      <w:r w:rsidRPr="002D2C39">
        <w:t xml:space="preserve">Lange </w:t>
      </w:r>
      <w:r w:rsidRPr="002D2C39">
        <w:rPr>
          <w:rStyle w:val="CharLangas"/>
        </w:rPr>
        <w:t>Bibliotekos vertybės paieška</w:t>
      </w:r>
      <w:r w:rsidRPr="002D2C39">
        <w:t xml:space="preserve">, rezultatų lentelėje stulpelyje </w:t>
      </w:r>
      <w:r w:rsidRPr="002D2C39">
        <w:rPr>
          <w:b/>
        </w:rPr>
        <w:t>Antraštė</w:t>
      </w:r>
      <w:r w:rsidRPr="002D2C39">
        <w:t xml:space="preserve"> spauskite</w:t>
      </w:r>
      <w:r w:rsidRPr="002D2C39">
        <w:rPr>
          <w:lang w:eastAsia="lt-LT"/>
        </w:rPr>
        <w:t xml:space="preserve"> nuorodą</w:t>
      </w:r>
      <w:r w:rsidRPr="002D2C39">
        <w:t>.</w:t>
      </w:r>
    </w:p>
    <w:p w14:paraId="65D049F6" w14:textId="77777777" w:rsidR="004635DE" w:rsidRPr="002D2C39" w:rsidRDefault="004635DE" w:rsidP="004635DE">
      <w:pPr>
        <w:pStyle w:val="BodyText"/>
      </w:pPr>
      <w:r w:rsidRPr="002D2C39">
        <w:t xml:space="preserve">Atsiveria langas </w:t>
      </w:r>
      <w:r w:rsidRPr="002D2C39">
        <w:rPr>
          <w:rStyle w:val="CharLangas"/>
        </w:rPr>
        <w:t>Bibliotekos vertybės paieška &gt; Bibliotekos vertybė</w:t>
      </w:r>
      <w:r w:rsidRPr="002D2C39">
        <w:t>.</w:t>
      </w:r>
    </w:p>
    <w:p w14:paraId="02B244E7" w14:textId="77777777" w:rsidR="004635DE" w:rsidRPr="002D2C39" w:rsidRDefault="004635DE" w:rsidP="00416525">
      <w:pPr>
        <w:pStyle w:val="AlnosNumbered"/>
        <w:keepNext/>
        <w:keepLines/>
      </w:pPr>
      <w:r w:rsidRPr="002D2C39">
        <w:t>Peržiūrėkite vertybės duomenis.</w:t>
      </w:r>
    </w:p>
    <w:p w14:paraId="0C09FFED" w14:textId="77777777" w:rsidR="004635DE" w:rsidRPr="002D2C39" w:rsidRDefault="004635DE" w:rsidP="00416525">
      <w:pPr>
        <w:pStyle w:val="Pastaba"/>
        <w:keepNext/>
        <w:keepLines/>
      </w:pPr>
      <w:r w:rsidRPr="002D2C39">
        <w:t xml:space="preserve">Keisti </w:t>
      </w:r>
      <w:r w:rsidRPr="002D2C39">
        <w:rPr>
          <w:rFonts w:cs="Arial"/>
        </w:rPr>
        <w:t xml:space="preserve">bibliotekos vertybės </w:t>
      </w:r>
      <w:r w:rsidRPr="002D2C39">
        <w:t>duomenų peržiūros lange negalite.</w:t>
      </w:r>
    </w:p>
    <w:p w14:paraId="76ABEECE" w14:textId="77777777" w:rsidR="004635DE" w:rsidRPr="002D2C39" w:rsidRDefault="004635DE" w:rsidP="004635DE">
      <w:pPr>
        <w:pStyle w:val="Heading1"/>
        <w:rPr>
          <w:noProof w:val="0"/>
        </w:rPr>
      </w:pPr>
      <w:bookmarkStart w:id="293" w:name="_Toc343179539"/>
      <w:bookmarkStart w:id="294" w:name="_Toc169621512"/>
      <w:proofErr w:type="spellStart"/>
      <w:r w:rsidRPr="002D2C39">
        <w:rPr>
          <w:noProof w:val="0"/>
        </w:rPr>
        <w:lastRenderedPageBreak/>
        <w:t>Fototekos</w:t>
      </w:r>
      <w:proofErr w:type="spellEnd"/>
      <w:r w:rsidRPr="002D2C39">
        <w:rPr>
          <w:noProof w:val="0"/>
        </w:rPr>
        <w:t xml:space="preserve"> valdymas</w:t>
      </w:r>
      <w:bookmarkEnd w:id="293"/>
      <w:bookmarkEnd w:id="294"/>
    </w:p>
    <w:p w14:paraId="3CF53F26" w14:textId="77777777" w:rsidR="004635DE" w:rsidRPr="002D2C39" w:rsidRDefault="004635DE" w:rsidP="004635DE">
      <w:pPr>
        <w:pStyle w:val="Alnostext"/>
      </w:pPr>
      <w:r w:rsidRPr="002D2C39">
        <w:t xml:space="preserve">Sistemoje, priklausomai nuo Jums suteiktų teisių, galite atlikti šiuos veiksmus, susijusius su </w:t>
      </w:r>
      <w:proofErr w:type="spellStart"/>
      <w:r w:rsidRPr="002D2C39">
        <w:t>fototekos</w:t>
      </w:r>
      <w:proofErr w:type="spellEnd"/>
      <w:r w:rsidRPr="002D2C39">
        <w:t xml:space="preserve"> vertybių duomenų tvarkymu:</w:t>
      </w:r>
    </w:p>
    <w:p w14:paraId="27847C22" w14:textId="1F6D82AE" w:rsidR="004635DE" w:rsidRPr="002D2C39" w:rsidRDefault="004635DE" w:rsidP="004635DE">
      <w:pPr>
        <w:pStyle w:val="AlnostextBuleted"/>
      </w:pPr>
      <w:r w:rsidRPr="002D2C39">
        <w:fldChar w:fldCharType="begin"/>
      </w:r>
      <w:r w:rsidRPr="002D2C39">
        <w:instrText xml:space="preserve"> REF _Ref334599863 \h  \* MERGEFORMAT </w:instrText>
      </w:r>
      <w:r w:rsidRPr="002D2C39">
        <w:fldChar w:fldCharType="separate"/>
      </w:r>
      <w:r w:rsidR="00882542" w:rsidRPr="002D2C39">
        <w:t xml:space="preserve">Surasti </w:t>
      </w:r>
      <w:proofErr w:type="spellStart"/>
      <w:r w:rsidR="00882542" w:rsidRPr="002D2C39">
        <w:t>fototekos</w:t>
      </w:r>
      <w:proofErr w:type="spellEnd"/>
      <w:r w:rsidR="00882542" w:rsidRPr="002D2C39">
        <w:t xml:space="preserve"> vertybę</w:t>
      </w:r>
      <w:r w:rsidRPr="002D2C39">
        <w:fldChar w:fldCharType="end"/>
      </w:r>
      <w:r w:rsidRPr="002D2C39">
        <w:t xml:space="preserve"> (</w:t>
      </w:r>
      <w:r w:rsidRPr="002D2C39">
        <w:fldChar w:fldCharType="begin"/>
      </w:r>
      <w:r w:rsidRPr="002D2C39">
        <w:instrText xml:space="preserve"> PAGEREF _Ref334599863 \h </w:instrText>
      </w:r>
      <w:r w:rsidRPr="002D2C39">
        <w:fldChar w:fldCharType="separate"/>
      </w:r>
      <w:r w:rsidR="00882542">
        <w:rPr>
          <w:noProof/>
        </w:rPr>
        <w:t>71</w:t>
      </w:r>
      <w:r w:rsidRPr="002D2C39">
        <w:fldChar w:fldCharType="end"/>
      </w:r>
      <w:r w:rsidRPr="002D2C39">
        <w:t xml:space="preserve"> psl.)</w:t>
      </w:r>
    </w:p>
    <w:p w14:paraId="209AEA56" w14:textId="6651B523" w:rsidR="004635DE" w:rsidRPr="002D2C39" w:rsidRDefault="004635DE" w:rsidP="004635DE">
      <w:pPr>
        <w:pStyle w:val="AlnostextBuleted"/>
      </w:pPr>
      <w:r w:rsidRPr="002D2C39">
        <w:fldChar w:fldCharType="begin"/>
      </w:r>
      <w:r w:rsidRPr="002D2C39">
        <w:instrText xml:space="preserve"> REF _Ref334600730 \h  \* MERGEFORMAT </w:instrText>
      </w:r>
      <w:r w:rsidRPr="002D2C39">
        <w:fldChar w:fldCharType="separate"/>
      </w:r>
      <w:r w:rsidR="00882542" w:rsidRPr="002D2C39">
        <w:t xml:space="preserve">Peržiūrėti </w:t>
      </w:r>
      <w:proofErr w:type="spellStart"/>
      <w:r w:rsidR="00882542" w:rsidRPr="002D2C39">
        <w:t>fototekos</w:t>
      </w:r>
      <w:proofErr w:type="spellEnd"/>
      <w:r w:rsidR="00882542" w:rsidRPr="002D2C39">
        <w:t xml:space="preserve"> vertybės duomenis</w:t>
      </w:r>
      <w:r w:rsidRPr="002D2C39">
        <w:fldChar w:fldCharType="end"/>
      </w:r>
      <w:r w:rsidRPr="002D2C39">
        <w:t xml:space="preserve"> (</w:t>
      </w:r>
      <w:r w:rsidRPr="002D2C39">
        <w:fldChar w:fldCharType="begin"/>
      </w:r>
      <w:r w:rsidRPr="002D2C39">
        <w:instrText xml:space="preserve"> PAGEREF _Ref334600730 \h </w:instrText>
      </w:r>
      <w:r w:rsidRPr="002D2C39">
        <w:fldChar w:fldCharType="separate"/>
      </w:r>
      <w:r w:rsidR="00882542">
        <w:rPr>
          <w:noProof/>
        </w:rPr>
        <w:t>72</w:t>
      </w:r>
      <w:r w:rsidRPr="002D2C39">
        <w:fldChar w:fldCharType="end"/>
      </w:r>
      <w:r w:rsidRPr="002D2C39">
        <w:t xml:space="preserve"> psl.)</w:t>
      </w:r>
    </w:p>
    <w:p w14:paraId="721CB1BE" w14:textId="77777777" w:rsidR="004635DE" w:rsidRPr="002D2C39" w:rsidRDefault="004635DE" w:rsidP="004635DE">
      <w:pPr>
        <w:pStyle w:val="Heading2"/>
      </w:pPr>
      <w:bookmarkStart w:id="295" w:name="_Ref334599863"/>
      <w:bookmarkStart w:id="296" w:name="_Toc343179541"/>
      <w:bookmarkStart w:id="297" w:name="_Toc169621513"/>
      <w:r w:rsidRPr="002D2C39">
        <w:t xml:space="preserve">Surasti </w:t>
      </w:r>
      <w:proofErr w:type="spellStart"/>
      <w:r w:rsidRPr="002D2C39">
        <w:t>fototekos</w:t>
      </w:r>
      <w:proofErr w:type="spellEnd"/>
      <w:r w:rsidRPr="002D2C39">
        <w:t xml:space="preserve"> vertybę</w:t>
      </w:r>
      <w:bookmarkEnd w:id="295"/>
      <w:bookmarkEnd w:id="296"/>
      <w:bookmarkEnd w:id="297"/>
    </w:p>
    <w:p w14:paraId="51DBB152" w14:textId="77777777" w:rsidR="004635DE" w:rsidRPr="002D2C39" w:rsidRDefault="004635DE" w:rsidP="004635DE">
      <w:pPr>
        <w:pStyle w:val="Alnostext"/>
        <w:keepNext/>
      </w:pPr>
      <w:r w:rsidRPr="002D2C39">
        <w:t xml:space="preserve">Paskirtis – </w:t>
      </w:r>
      <w:r w:rsidRPr="002D2C39">
        <w:rPr>
          <w:rFonts w:cs="Arial"/>
        </w:rPr>
        <w:t xml:space="preserve">surasti </w:t>
      </w:r>
      <w:proofErr w:type="spellStart"/>
      <w:r w:rsidRPr="002D2C39">
        <w:t>fototekos</w:t>
      </w:r>
      <w:proofErr w:type="spellEnd"/>
      <w:r w:rsidRPr="002D2C39">
        <w:t xml:space="preserve"> </w:t>
      </w:r>
      <w:r w:rsidRPr="002D2C39">
        <w:rPr>
          <w:rFonts w:cs="Arial"/>
        </w:rPr>
        <w:t>vertybę sistemoje</w:t>
      </w:r>
      <w:r w:rsidRPr="002D2C39">
        <w:t xml:space="preserve">. </w:t>
      </w:r>
    </w:p>
    <w:p w14:paraId="742E74D2" w14:textId="77777777" w:rsidR="004635DE" w:rsidRPr="002D2C39" w:rsidRDefault="004635DE" w:rsidP="004635DE">
      <w:pPr>
        <w:pStyle w:val="HeadingB"/>
        <w:rPr>
          <w:noProof w:val="0"/>
        </w:rPr>
      </w:pPr>
      <w:r w:rsidRPr="002D2C39">
        <w:rPr>
          <w:noProof w:val="0"/>
        </w:rPr>
        <w:t>Kas gali atlikti</w:t>
      </w:r>
    </w:p>
    <w:p w14:paraId="35449AEB" w14:textId="77777777" w:rsidR="004635DE" w:rsidRPr="002D2C39" w:rsidRDefault="004635DE" w:rsidP="004635DE">
      <w:pPr>
        <w:pStyle w:val="Alnostext"/>
        <w:keepNext/>
      </w:pPr>
      <w:r w:rsidRPr="002D2C39">
        <w:t xml:space="preserve">Surasti </w:t>
      </w:r>
      <w:proofErr w:type="spellStart"/>
      <w:r w:rsidRPr="002D2C39">
        <w:t>fototekos</w:t>
      </w:r>
      <w:proofErr w:type="spellEnd"/>
      <w:r w:rsidRPr="002D2C39">
        <w:t xml:space="preserve"> </w:t>
      </w:r>
      <w:r w:rsidRPr="002D2C39">
        <w:rPr>
          <w:rFonts w:cs="Arial"/>
        </w:rPr>
        <w:t>vertybę</w:t>
      </w:r>
      <w:r w:rsidRPr="002D2C39">
        <w:t xml:space="preserve"> gali:</w:t>
      </w:r>
    </w:p>
    <w:p w14:paraId="23F80250" w14:textId="77777777" w:rsidR="004635DE" w:rsidRPr="002D2C39" w:rsidRDefault="004635DE" w:rsidP="004635DE">
      <w:pPr>
        <w:pStyle w:val="AlnostextBuleted"/>
        <w:keepNext/>
      </w:pPr>
      <w:proofErr w:type="spellStart"/>
      <w:r w:rsidRPr="002D2C39">
        <w:rPr>
          <w:rFonts w:cs="Arial"/>
        </w:rPr>
        <w:t>Fototekos</w:t>
      </w:r>
      <w:proofErr w:type="spellEnd"/>
      <w:r w:rsidRPr="002D2C39">
        <w:rPr>
          <w:rFonts w:cs="Arial"/>
        </w:rPr>
        <w:t xml:space="preserve"> tvarkytojas</w:t>
      </w:r>
      <w:r w:rsidRPr="002D2C39">
        <w:t>;</w:t>
      </w:r>
    </w:p>
    <w:p w14:paraId="7C7D81D6" w14:textId="77777777" w:rsidR="004635DE" w:rsidRPr="002D2C39" w:rsidRDefault="004635DE" w:rsidP="004635DE">
      <w:pPr>
        <w:pStyle w:val="AlnostextBuleted"/>
        <w:keepNext/>
      </w:pPr>
      <w:r w:rsidRPr="002D2C39">
        <w:t xml:space="preserve">Naudotojas, kuriam suteiktos teisės peržiūrėti ir tvarkyti </w:t>
      </w:r>
      <w:proofErr w:type="spellStart"/>
      <w:r w:rsidRPr="002D2C39">
        <w:rPr>
          <w:rFonts w:cs="Arial"/>
        </w:rPr>
        <w:t>fototekos</w:t>
      </w:r>
      <w:proofErr w:type="spellEnd"/>
      <w:r w:rsidRPr="002D2C39">
        <w:rPr>
          <w:rFonts w:cs="Arial"/>
        </w:rPr>
        <w:t xml:space="preserve"> </w:t>
      </w:r>
      <w:r w:rsidRPr="002D2C39">
        <w:t>vertybių duomenis.</w:t>
      </w:r>
    </w:p>
    <w:p w14:paraId="75EAF995" w14:textId="77777777" w:rsidR="004635DE" w:rsidRPr="002D2C39" w:rsidRDefault="004635DE" w:rsidP="004635DE">
      <w:pPr>
        <w:pStyle w:val="HeadingB"/>
        <w:tabs>
          <w:tab w:val="left" w:pos="3093"/>
        </w:tabs>
        <w:rPr>
          <w:noProof w:val="0"/>
        </w:rPr>
      </w:pPr>
      <w:r w:rsidRPr="002D2C39">
        <w:rPr>
          <w:noProof w:val="0"/>
        </w:rPr>
        <w:t>Kaip atlikti</w:t>
      </w:r>
    </w:p>
    <w:p w14:paraId="5275B94C" w14:textId="77777777" w:rsidR="004635DE" w:rsidRPr="002D2C39" w:rsidRDefault="004635DE" w:rsidP="004635DE">
      <w:pPr>
        <w:pStyle w:val="Alnostext"/>
        <w:keepNext/>
      </w:pPr>
      <w:r w:rsidRPr="002D2C39">
        <w:t xml:space="preserve">Norėdami surasti </w:t>
      </w:r>
      <w:proofErr w:type="spellStart"/>
      <w:r w:rsidRPr="002D2C39">
        <w:rPr>
          <w:rFonts w:cs="Arial"/>
        </w:rPr>
        <w:t>fototekos</w:t>
      </w:r>
      <w:proofErr w:type="spellEnd"/>
      <w:r w:rsidRPr="002D2C39">
        <w:rPr>
          <w:rFonts w:cs="Arial"/>
        </w:rPr>
        <w:t xml:space="preserve"> vertybę,</w:t>
      </w:r>
      <w:r w:rsidRPr="002D2C39">
        <w:t xml:space="preserve"> atlikite šiuos veiksmus:</w:t>
      </w:r>
    </w:p>
    <w:p w14:paraId="09526F4E" w14:textId="77777777" w:rsidR="004635DE" w:rsidRPr="002D2C39" w:rsidRDefault="004635DE" w:rsidP="0098289C">
      <w:pPr>
        <w:pStyle w:val="AlnosNumbered"/>
        <w:keepNext/>
        <w:numPr>
          <w:ilvl w:val="0"/>
          <w:numId w:val="84"/>
        </w:numPr>
      </w:pPr>
      <w:r w:rsidRPr="002D2C39">
        <w:t xml:space="preserve">Iš meniu pasirinkite </w:t>
      </w:r>
      <w:r w:rsidRPr="002D2C39">
        <w:rPr>
          <w:rStyle w:val="CharMeniu"/>
        </w:rPr>
        <w:t xml:space="preserve">Kitų duomenų paieška -&gt; </w:t>
      </w:r>
      <w:proofErr w:type="spellStart"/>
      <w:r w:rsidRPr="002D2C39">
        <w:rPr>
          <w:rStyle w:val="CharMeniu"/>
        </w:rPr>
        <w:t>Fototekos</w:t>
      </w:r>
      <w:proofErr w:type="spellEnd"/>
      <w:r w:rsidRPr="002D2C39">
        <w:rPr>
          <w:rStyle w:val="CharMeniu"/>
        </w:rPr>
        <w:t xml:space="preserve"> vertybių paieška</w:t>
      </w:r>
      <w:r w:rsidRPr="002D2C39">
        <w:t>.</w:t>
      </w:r>
    </w:p>
    <w:p w14:paraId="3A84BCE2" w14:textId="77777777" w:rsidR="004635DE" w:rsidRPr="002D2C39" w:rsidRDefault="004635DE" w:rsidP="004635DE">
      <w:pPr>
        <w:pStyle w:val="BodyText"/>
      </w:pPr>
      <w:r w:rsidRPr="002D2C39">
        <w:t xml:space="preserve">Atsiveria langas </w:t>
      </w:r>
      <w:proofErr w:type="spellStart"/>
      <w:r w:rsidRPr="002D2C39">
        <w:rPr>
          <w:rStyle w:val="CharLangas"/>
        </w:rPr>
        <w:t>Fototekos</w:t>
      </w:r>
      <w:proofErr w:type="spellEnd"/>
      <w:r w:rsidRPr="002D2C39">
        <w:rPr>
          <w:rStyle w:val="CharLangas"/>
        </w:rPr>
        <w:t xml:space="preserve"> vertybės paieška</w:t>
      </w:r>
      <w:r w:rsidRPr="002D2C39">
        <w:t>.</w:t>
      </w:r>
    </w:p>
    <w:p w14:paraId="114EF0C3" w14:textId="2B73CE7D" w:rsidR="00C25E55" w:rsidRPr="002D2C39" w:rsidRDefault="00C16393" w:rsidP="00C25E55">
      <w:pPr>
        <w:pStyle w:val="Picture"/>
        <w:rPr>
          <w:bdr w:val="single" w:sz="2" w:space="0" w:color="A6A6A6"/>
        </w:rPr>
      </w:pPr>
      <w:r w:rsidRPr="002D2C39">
        <w:rPr>
          <w:noProof/>
          <w:bdr w:val="single" w:sz="2" w:space="0" w:color="A6A6A6"/>
        </w:rPr>
        <w:drawing>
          <wp:inline distT="0" distB="0" distL="0" distR="0" wp14:anchorId="7A638536" wp14:editId="5D668EB3">
            <wp:extent cx="5844540" cy="3154680"/>
            <wp:effectExtent l="19050" t="19050" r="22860" b="266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44540" cy="3154680"/>
                    </a:xfrm>
                    <a:prstGeom prst="rect">
                      <a:avLst/>
                    </a:prstGeom>
                    <a:noFill/>
                    <a:ln w="3175">
                      <a:solidFill>
                        <a:schemeClr val="tx1"/>
                      </a:solidFill>
                    </a:ln>
                  </pic:spPr>
                </pic:pic>
              </a:graphicData>
            </a:graphic>
          </wp:inline>
        </w:drawing>
      </w:r>
    </w:p>
    <w:p w14:paraId="1C772755" w14:textId="77777777" w:rsidR="004635DE" w:rsidRPr="002D2C39" w:rsidRDefault="00C25E55" w:rsidP="00416525">
      <w:pPr>
        <w:pStyle w:val="Captionpicture"/>
      </w:pPr>
      <w:proofErr w:type="spellStart"/>
      <w:r w:rsidRPr="002D2C39">
        <w:t>Fototekos</w:t>
      </w:r>
      <w:proofErr w:type="spellEnd"/>
      <w:r w:rsidRPr="002D2C39">
        <w:t xml:space="preserve"> vertybės paieška</w:t>
      </w:r>
    </w:p>
    <w:p w14:paraId="222CAE17" w14:textId="77777777" w:rsidR="004635DE" w:rsidRPr="002D2C39" w:rsidRDefault="004635DE" w:rsidP="004635DE">
      <w:pPr>
        <w:pStyle w:val="AlnosNumbered"/>
        <w:keepNext/>
      </w:pPr>
      <w:r w:rsidRPr="002D2C39">
        <w:t xml:space="preserve">Nurodykite žinomus duomenis apie </w:t>
      </w:r>
      <w:proofErr w:type="spellStart"/>
      <w:r w:rsidRPr="002D2C39">
        <w:rPr>
          <w:rFonts w:cs="Arial"/>
        </w:rPr>
        <w:t>fototekos</w:t>
      </w:r>
      <w:proofErr w:type="spellEnd"/>
      <w:r w:rsidRPr="002D2C39">
        <w:rPr>
          <w:rFonts w:cs="Arial"/>
        </w:rPr>
        <w:t xml:space="preserve"> vertybę</w:t>
      </w:r>
      <w:r w:rsidRPr="002D2C39">
        <w:t>:</w:t>
      </w:r>
    </w:p>
    <w:p w14:paraId="271F6367" w14:textId="77777777" w:rsidR="004635DE" w:rsidRPr="002D2C39" w:rsidRDefault="004635DE" w:rsidP="004635DE">
      <w:pPr>
        <w:pStyle w:val="buletedafternumber"/>
        <w:keepNext/>
      </w:pPr>
      <w:r w:rsidRPr="002D2C39">
        <w:t>Įveskite žinomą informaciją klaviatūra;</w:t>
      </w:r>
    </w:p>
    <w:p w14:paraId="7A351EFC" w14:textId="3718CD02" w:rsidR="004635DE" w:rsidRPr="002D2C39" w:rsidRDefault="004635DE" w:rsidP="004635DE">
      <w:pPr>
        <w:pStyle w:val="buletedafternumber"/>
        <w:keepNext/>
      </w:pPr>
      <w:r w:rsidRPr="002D2C39">
        <w:t xml:space="preserve">Pasirinkite reikšmes iš klasifikatoriaus – spauskite </w:t>
      </w:r>
      <w:r w:rsidR="00C16393" w:rsidRPr="002D2C39">
        <w:rPr>
          <w:noProof/>
        </w:rPr>
        <w:drawing>
          <wp:inline distT="0" distB="0" distL="0" distR="0" wp14:anchorId="56FA6539" wp14:editId="1C74ECEF">
            <wp:extent cx="152400" cy="152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D2C39">
        <w:t>.</w:t>
      </w:r>
      <w:r w:rsidRPr="002D2C39">
        <w:br/>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62F2AF11" w14:textId="77777777" w:rsidR="004635DE" w:rsidRPr="002D2C39" w:rsidRDefault="004635DE" w:rsidP="004635DE">
      <w:pPr>
        <w:pStyle w:val="AlnosNumbered"/>
      </w:pPr>
      <w:r w:rsidRPr="002D2C39">
        <w:t xml:space="preserve">Spauskite </w:t>
      </w:r>
      <w:r w:rsidRPr="002D2C39">
        <w:rPr>
          <w:rStyle w:val="CharLaukas"/>
        </w:rPr>
        <w:t>[Ieškoti]</w:t>
      </w:r>
      <w:r w:rsidRPr="002D2C39">
        <w:t>.</w:t>
      </w:r>
    </w:p>
    <w:p w14:paraId="13331365" w14:textId="77777777" w:rsidR="004635DE" w:rsidRPr="002D2C39" w:rsidRDefault="004635DE" w:rsidP="004635DE">
      <w:pPr>
        <w:pStyle w:val="BodyText"/>
      </w:pPr>
      <w:r w:rsidRPr="002D2C39">
        <w:t>Sistema pateikia paieškos kriterijus atitinkančių įrašų sąrašą.</w:t>
      </w:r>
    </w:p>
    <w:p w14:paraId="297BB29B" w14:textId="77777777" w:rsidR="004635DE" w:rsidRPr="002D2C39" w:rsidRDefault="004635DE" w:rsidP="004635DE">
      <w:pPr>
        <w:pStyle w:val="AlnosNumbered"/>
      </w:pPr>
      <w:r w:rsidRPr="002D2C39">
        <w:t>Toliau galite atlikti šiuos veiksmus:</w:t>
      </w:r>
    </w:p>
    <w:bookmarkStart w:id="298" w:name="_Ref334600138"/>
    <w:p w14:paraId="097F9E88" w14:textId="3723D921" w:rsidR="004635DE" w:rsidRPr="002D2C39" w:rsidRDefault="004635DE" w:rsidP="004635DE">
      <w:pPr>
        <w:pStyle w:val="buletedafternumber"/>
      </w:pPr>
      <w:r w:rsidRPr="002D2C39">
        <w:fldChar w:fldCharType="begin"/>
      </w:r>
      <w:r w:rsidRPr="002D2C39">
        <w:instrText xml:space="preserve"> REF _Ref334600730 \h  \* MERGEFORMAT </w:instrText>
      </w:r>
      <w:r w:rsidRPr="002D2C39">
        <w:fldChar w:fldCharType="separate"/>
      </w:r>
      <w:r w:rsidR="00882542" w:rsidRPr="002D2C39">
        <w:t xml:space="preserve">Peržiūrėti </w:t>
      </w:r>
      <w:proofErr w:type="spellStart"/>
      <w:r w:rsidR="00882542" w:rsidRPr="002D2C39">
        <w:t>fototekos</w:t>
      </w:r>
      <w:proofErr w:type="spellEnd"/>
      <w:r w:rsidR="00882542" w:rsidRPr="002D2C39">
        <w:t xml:space="preserve"> vertybės duomenis</w:t>
      </w:r>
      <w:r w:rsidRPr="002D2C39">
        <w:fldChar w:fldCharType="end"/>
      </w:r>
      <w:r w:rsidRPr="002D2C39">
        <w:t xml:space="preserve"> (</w:t>
      </w:r>
      <w:r w:rsidRPr="002D2C39">
        <w:fldChar w:fldCharType="begin"/>
      </w:r>
      <w:r w:rsidRPr="002D2C39">
        <w:instrText xml:space="preserve"> PAGEREF _Ref334600730 \h </w:instrText>
      </w:r>
      <w:r w:rsidRPr="002D2C39">
        <w:fldChar w:fldCharType="separate"/>
      </w:r>
      <w:r w:rsidR="00882542">
        <w:rPr>
          <w:noProof/>
        </w:rPr>
        <w:t>72</w:t>
      </w:r>
      <w:r w:rsidRPr="002D2C39">
        <w:fldChar w:fldCharType="end"/>
      </w:r>
      <w:r w:rsidRPr="002D2C39">
        <w:t xml:space="preserve"> psl.)</w:t>
      </w:r>
      <w:r w:rsidR="001B2607" w:rsidRPr="002D2C39">
        <w:t>.</w:t>
      </w:r>
    </w:p>
    <w:p w14:paraId="7FF1800C" w14:textId="77777777" w:rsidR="004635DE" w:rsidRPr="002D2C39" w:rsidRDefault="004635DE" w:rsidP="004635DE">
      <w:pPr>
        <w:pStyle w:val="Heading2"/>
      </w:pPr>
      <w:bookmarkStart w:id="299" w:name="_Ref334600730"/>
      <w:bookmarkStart w:id="300" w:name="_Toc343179542"/>
      <w:bookmarkStart w:id="301" w:name="_Toc169621514"/>
      <w:r w:rsidRPr="002D2C39">
        <w:lastRenderedPageBreak/>
        <w:t xml:space="preserve">Peržiūrėti </w:t>
      </w:r>
      <w:proofErr w:type="spellStart"/>
      <w:r w:rsidRPr="002D2C39">
        <w:t>fototekos</w:t>
      </w:r>
      <w:proofErr w:type="spellEnd"/>
      <w:r w:rsidRPr="002D2C39">
        <w:t xml:space="preserve"> vertybės duomenis</w:t>
      </w:r>
      <w:bookmarkEnd w:id="298"/>
      <w:bookmarkEnd w:id="299"/>
      <w:bookmarkEnd w:id="300"/>
      <w:bookmarkEnd w:id="301"/>
    </w:p>
    <w:p w14:paraId="6ECA58D9" w14:textId="77777777" w:rsidR="004635DE" w:rsidRPr="002D2C39" w:rsidRDefault="004635DE" w:rsidP="004635DE">
      <w:pPr>
        <w:pStyle w:val="Alnostext"/>
        <w:keepNext/>
      </w:pPr>
      <w:r w:rsidRPr="002D2C39">
        <w:t xml:space="preserve">Paskirtis – </w:t>
      </w:r>
      <w:r w:rsidRPr="002D2C39">
        <w:rPr>
          <w:rFonts w:cs="Arial"/>
        </w:rPr>
        <w:t xml:space="preserve">peržiūrėti </w:t>
      </w:r>
      <w:proofErr w:type="spellStart"/>
      <w:r w:rsidRPr="002D2C39">
        <w:rPr>
          <w:rFonts w:cs="Arial"/>
        </w:rPr>
        <w:t>fototekos</w:t>
      </w:r>
      <w:proofErr w:type="spellEnd"/>
      <w:r w:rsidRPr="002D2C39">
        <w:rPr>
          <w:rFonts w:cs="Arial"/>
        </w:rPr>
        <w:t xml:space="preserve"> vertybės duomenis sistemoje</w:t>
      </w:r>
      <w:r w:rsidRPr="002D2C39">
        <w:t xml:space="preserve">. </w:t>
      </w:r>
    </w:p>
    <w:p w14:paraId="63BF6CD9" w14:textId="77777777" w:rsidR="004635DE" w:rsidRPr="002D2C39" w:rsidRDefault="004635DE" w:rsidP="004635DE">
      <w:pPr>
        <w:pStyle w:val="HeadingB"/>
        <w:tabs>
          <w:tab w:val="left" w:pos="3093"/>
        </w:tabs>
        <w:rPr>
          <w:noProof w:val="0"/>
        </w:rPr>
      </w:pPr>
      <w:r w:rsidRPr="002D2C39">
        <w:rPr>
          <w:noProof w:val="0"/>
        </w:rPr>
        <w:t>Kaip atlikti</w:t>
      </w:r>
    </w:p>
    <w:p w14:paraId="41BFAFF3" w14:textId="77777777" w:rsidR="004635DE" w:rsidRPr="002D2C39" w:rsidRDefault="004635DE" w:rsidP="004635DE">
      <w:pPr>
        <w:pStyle w:val="Alnostext"/>
        <w:keepNext/>
      </w:pPr>
      <w:r w:rsidRPr="002D2C39">
        <w:t xml:space="preserve">Norėdami </w:t>
      </w:r>
      <w:r w:rsidRPr="002D2C39">
        <w:rPr>
          <w:rFonts w:cs="Arial"/>
        </w:rPr>
        <w:t xml:space="preserve">peržiūrėti </w:t>
      </w:r>
      <w:proofErr w:type="spellStart"/>
      <w:r w:rsidRPr="002D2C39">
        <w:rPr>
          <w:rFonts w:cs="Arial"/>
        </w:rPr>
        <w:t>fototekos</w:t>
      </w:r>
      <w:proofErr w:type="spellEnd"/>
      <w:r w:rsidRPr="002D2C39">
        <w:rPr>
          <w:rFonts w:cs="Arial"/>
        </w:rPr>
        <w:t xml:space="preserve"> vertybės duomenis, atlikite šiuos veiksmus:</w:t>
      </w:r>
    </w:p>
    <w:p w14:paraId="71CDE56D" w14:textId="77777777" w:rsidR="004635DE" w:rsidRPr="002D2C39" w:rsidRDefault="004635DE" w:rsidP="0098289C">
      <w:pPr>
        <w:pStyle w:val="AlnosNumbered"/>
        <w:keepNext/>
        <w:numPr>
          <w:ilvl w:val="0"/>
          <w:numId w:val="85"/>
        </w:numPr>
      </w:pPr>
      <w:r w:rsidRPr="002D2C39">
        <w:t xml:space="preserve">Suraskite norimą </w:t>
      </w:r>
      <w:proofErr w:type="spellStart"/>
      <w:r w:rsidRPr="002D2C39">
        <w:rPr>
          <w:rFonts w:cs="Arial"/>
        </w:rPr>
        <w:t>fototekos</w:t>
      </w:r>
      <w:proofErr w:type="spellEnd"/>
      <w:r w:rsidRPr="002D2C39">
        <w:rPr>
          <w:rFonts w:cs="Arial"/>
        </w:rPr>
        <w:t xml:space="preserve"> vertybę</w:t>
      </w:r>
      <w:r w:rsidRPr="002D2C39">
        <w:t>.</w:t>
      </w:r>
    </w:p>
    <w:p w14:paraId="02E772E0" w14:textId="7ED8A673" w:rsidR="004635DE" w:rsidRPr="002D2C39" w:rsidRDefault="004635DE" w:rsidP="004635DE">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_Ref334599863 \h  \* MERGEFORMAT </w:instrText>
      </w:r>
      <w:r w:rsidRPr="002D2C39">
        <w:rPr>
          <w:rStyle w:val="CharLangas"/>
        </w:rPr>
      </w:r>
      <w:r w:rsidRPr="002D2C39">
        <w:rPr>
          <w:rStyle w:val="CharLangas"/>
        </w:rPr>
        <w:fldChar w:fldCharType="separate"/>
      </w:r>
      <w:r w:rsidR="00882542" w:rsidRPr="00882542">
        <w:rPr>
          <w:rStyle w:val="CharLangas"/>
        </w:rPr>
        <w:t xml:space="preserve">Surasti </w:t>
      </w:r>
      <w:proofErr w:type="spellStart"/>
      <w:r w:rsidR="00882542" w:rsidRPr="00882542">
        <w:rPr>
          <w:rStyle w:val="CharLangas"/>
        </w:rPr>
        <w:t>fototekos</w:t>
      </w:r>
      <w:proofErr w:type="spellEnd"/>
      <w:r w:rsidR="00882542" w:rsidRPr="00882542">
        <w:rPr>
          <w:rStyle w:val="CharLangas"/>
        </w:rPr>
        <w:t xml:space="preserve"> vertybę</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_Ref334599863 \h </w:instrText>
      </w:r>
      <w:r w:rsidRPr="002D2C39">
        <w:rPr>
          <w:rStyle w:val="CharLangas"/>
        </w:rPr>
      </w:r>
      <w:r w:rsidRPr="002D2C39">
        <w:rPr>
          <w:rStyle w:val="CharLangas"/>
        </w:rPr>
        <w:fldChar w:fldCharType="separate"/>
      </w:r>
      <w:r w:rsidR="00882542">
        <w:rPr>
          <w:rStyle w:val="CharLangas"/>
          <w:noProof/>
        </w:rPr>
        <w:t>71</w:t>
      </w:r>
      <w:r w:rsidRPr="002D2C39">
        <w:rPr>
          <w:rStyle w:val="CharLangas"/>
        </w:rPr>
        <w:fldChar w:fldCharType="end"/>
      </w:r>
      <w:r w:rsidRPr="002D2C39">
        <w:rPr>
          <w:rStyle w:val="CharLangas"/>
        </w:rPr>
        <w:t xml:space="preserve"> psl.)</w:t>
      </w:r>
      <w:r w:rsidRPr="002D2C39">
        <w:t>.</w:t>
      </w:r>
    </w:p>
    <w:p w14:paraId="042E9AA0" w14:textId="77777777" w:rsidR="004635DE" w:rsidRPr="002D2C39" w:rsidRDefault="004635DE" w:rsidP="004635DE">
      <w:pPr>
        <w:pStyle w:val="AlnosNumbered"/>
      </w:pPr>
      <w:r w:rsidRPr="002D2C39">
        <w:t xml:space="preserve">Lange </w:t>
      </w:r>
      <w:proofErr w:type="spellStart"/>
      <w:r w:rsidRPr="002D2C39">
        <w:rPr>
          <w:rStyle w:val="CharLangas"/>
        </w:rPr>
        <w:t>Fototekos</w:t>
      </w:r>
      <w:proofErr w:type="spellEnd"/>
      <w:r w:rsidRPr="002D2C39">
        <w:rPr>
          <w:rStyle w:val="CharLangas"/>
        </w:rPr>
        <w:t xml:space="preserve"> vertybės paieška</w:t>
      </w:r>
      <w:r w:rsidRPr="002D2C39">
        <w:t xml:space="preserve">, rezultatų lentelėje stulpelyje </w:t>
      </w:r>
      <w:proofErr w:type="spellStart"/>
      <w:r w:rsidRPr="002D2C39">
        <w:rPr>
          <w:b/>
        </w:rPr>
        <w:t>Fototekos</w:t>
      </w:r>
      <w:proofErr w:type="spellEnd"/>
      <w:r w:rsidRPr="002D2C39">
        <w:rPr>
          <w:b/>
        </w:rPr>
        <w:t xml:space="preserve"> vertybės pavadinimas</w:t>
      </w:r>
      <w:r w:rsidRPr="002D2C39">
        <w:t xml:space="preserve"> spauskite</w:t>
      </w:r>
      <w:r w:rsidRPr="002D2C39">
        <w:rPr>
          <w:lang w:eastAsia="lt-LT"/>
        </w:rPr>
        <w:t xml:space="preserve"> nuorodą</w:t>
      </w:r>
      <w:r w:rsidRPr="002D2C39">
        <w:t>.</w:t>
      </w:r>
    </w:p>
    <w:p w14:paraId="0AEE95CB" w14:textId="77777777" w:rsidR="004635DE" w:rsidRPr="002D2C39" w:rsidRDefault="004635DE" w:rsidP="004635DE">
      <w:pPr>
        <w:pStyle w:val="BodyText"/>
      </w:pPr>
      <w:r w:rsidRPr="002D2C39">
        <w:t xml:space="preserve">Atsiveria langas </w:t>
      </w:r>
      <w:proofErr w:type="spellStart"/>
      <w:r w:rsidRPr="002D2C39">
        <w:rPr>
          <w:rStyle w:val="CharLangas"/>
        </w:rPr>
        <w:t>Fototekos</w:t>
      </w:r>
      <w:proofErr w:type="spellEnd"/>
      <w:r w:rsidRPr="002D2C39">
        <w:rPr>
          <w:rStyle w:val="CharLangas"/>
        </w:rPr>
        <w:t xml:space="preserve"> vertybės paieška &gt; </w:t>
      </w:r>
      <w:proofErr w:type="spellStart"/>
      <w:r w:rsidRPr="002D2C39">
        <w:rPr>
          <w:rStyle w:val="CharLangas"/>
        </w:rPr>
        <w:t>Fototekos</w:t>
      </w:r>
      <w:proofErr w:type="spellEnd"/>
      <w:r w:rsidRPr="002D2C39">
        <w:rPr>
          <w:rStyle w:val="CharLangas"/>
        </w:rPr>
        <w:t xml:space="preserve"> vertybė</w:t>
      </w:r>
      <w:r w:rsidRPr="002D2C39">
        <w:t>.</w:t>
      </w:r>
    </w:p>
    <w:p w14:paraId="7DF5308D" w14:textId="77777777" w:rsidR="004635DE" w:rsidRPr="002D2C39" w:rsidRDefault="004635DE" w:rsidP="004635DE">
      <w:pPr>
        <w:pStyle w:val="AlnosNumbered"/>
      </w:pPr>
      <w:r w:rsidRPr="002D2C39">
        <w:t xml:space="preserve">Peržiūrėkite </w:t>
      </w:r>
      <w:proofErr w:type="spellStart"/>
      <w:r w:rsidRPr="002D2C39">
        <w:rPr>
          <w:rFonts w:cs="Arial"/>
        </w:rPr>
        <w:t>fototekos</w:t>
      </w:r>
      <w:proofErr w:type="spellEnd"/>
      <w:r w:rsidRPr="002D2C39">
        <w:rPr>
          <w:rFonts w:cs="Arial"/>
        </w:rPr>
        <w:t xml:space="preserve"> </w:t>
      </w:r>
      <w:r w:rsidRPr="002D2C39">
        <w:t>vertybės duomenis.</w:t>
      </w:r>
    </w:p>
    <w:p w14:paraId="42547B6D" w14:textId="77777777" w:rsidR="004635DE" w:rsidRPr="002D2C39" w:rsidRDefault="004635DE" w:rsidP="001B2607">
      <w:pPr>
        <w:pStyle w:val="Pastaba"/>
      </w:pPr>
      <w:r w:rsidRPr="002D2C39">
        <w:t xml:space="preserve">Keisti </w:t>
      </w:r>
      <w:proofErr w:type="spellStart"/>
      <w:r w:rsidRPr="002D2C39">
        <w:rPr>
          <w:rFonts w:cs="Arial"/>
        </w:rPr>
        <w:t>fototekos</w:t>
      </w:r>
      <w:proofErr w:type="spellEnd"/>
      <w:r w:rsidRPr="002D2C39">
        <w:rPr>
          <w:rFonts w:cs="Arial"/>
        </w:rPr>
        <w:t xml:space="preserve"> vertybės </w:t>
      </w:r>
      <w:r w:rsidRPr="002D2C39">
        <w:t>duomenų peržiūros lange negalite.</w:t>
      </w:r>
    </w:p>
    <w:p w14:paraId="3E0FCE41" w14:textId="77777777" w:rsidR="004B6F4B" w:rsidRPr="002D2C39" w:rsidRDefault="004B6F4B" w:rsidP="004B6F4B">
      <w:pPr>
        <w:pStyle w:val="Heading1"/>
        <w:rPr>
          <w:noProof w:val="0"/>
        </w:rPr>
      </w:pPr>
      <w:bookmarkStart w:id="302" w:name="_Toc343179546"/>
      <w:bookmarkStart w:id="303" w:name="_Toc169621515"/>
      <w:r w:rsidRPr="002D2C39">
        <w:rPr>
          <w:noProof w:val="0"/>
        </w:rPr>
        <w:lastRenderedPageBreak/>
        <w:t>Zoologinės medžiagos tvarkymas</w:t>
      </w:r>
      <w:bookmarkEnd w:id="302"/>
      <w:bookmarkEnd w:id="303"/>
    </w:p>
    <w:p w14:paraId="7F685C4A" w14:textId="77777777" w:rsidR="004B6F4B" w:rsidRPr="002D2C39" w:rsidRDefault="004B6F4B" w:rsidP="004B6F4B">
      <w:pPr>
        <w:pStyle w:val="Alnostext"/>
      </w:pPr>
      <w:r w:rsidRPr="002D2C39">
        <w:t>Sistemoje galite tvarkyti šiuos duomenis, susijusius su zoologine medžiaga:</w:t>
      </w:r>
    </w:p>
    <w:p w14:paraId="61A98A6D" w14:textId="59311892" w:rsidR="004B6F4B" w:rsidRPr="002D2C39" w:rsidRDefault="004B6F4B" w:rsidP="004B6F4B">
      <w:pPr>
        <w:pStyle w:val="AlnostextBuleted"/>
      </w:pPr>
      <w:r w:rsidRPr="002D2C39">
        <w:fldChar w:fldCharType="begin"/>
      </w:r>
      <w:r w:rsidRPr="002D2C39">
        <w:instrText xml:space="preserve"> REF _Ref334620689 \h  \* MERGEFORMAT </w:instrText>
      </w:r>
      <w:r w:rsidRPr="002D2C39">
        <w:fldChar w:fldCharType="separate"/>
      </w:r>
      <w:r w:rsidR="00882542" w:rsidRPr="002D2C39">
        <w:t>Tvarkyti zoologinės medžiagos duomenis</w:t>
      </w:r>
      <w:r w:rsidRPr="002D2C39">
        <w:fldChar w:fldCharType="end"/>
      </w:r>
      <w:r w:rsidRPr="002D2C39">
        <w:t xml:space="preserve"> (</w:t>
      </w:r>
      <w:r w:rsidRPr="002D2C39">
        <w:fldChar w:fldCharType="begin"/>
      </w:r>
      <w:r w:rsidRPr="002D2C39">
        <w:instrText xml:space="preserve"> PAGEREF _Ref334620690 \h </w:instrText>
      </w:r>
      <w:r w:rsidRPr="002D2C39">
        <w:fldChar w:fldCharType="separate"/>
      </w:r>
      <w:r w:rsidR="00882542">
        <w:rPr>
          <w:noProof/>
        </w:rPr>
        <w:t>73</w:t>
      </w:r>
      <w:r w:rsidRPr="002D2C39">
        <w:fldChar w:fldCharType="end"/>
      </w:r>
      <w:r w:rsidRPr="002D2C39">
        <w:t xml:space="preserve"> psl.)</w:t>
      </w:r>
    </w:p>
    <w:p w14:paraId="40306811" w14:textId="38E644AE" w:rsidR="004B6F4B" w:rsidRPr="002D2C39" w:rsidRDefault="004B6F4B" w:rsidP="004B6F4B">
      <w:pPr>
        <w:pStyle w:val="AlnostextBuleted"/>
      </w:pPr>
      <w:r w:rsidRPr="002D2C39">
        <w:fldChar w:fldCharType="begin"/>
      </w:r>
      <w:r w:rsidRPr="002D2C39">
        <w:instrText xml:space="preserve"> REF _Ref334620691 \h  \* MERGEFORMAT </w:instrText>
      </w:r>
      <w:r w:rsidRPr="002D2C39">
        <w:fldChar w:fldCharType="separate"/>
      </w:r>
      <w:r w:rsidR="00882542" w:rsidRPr="002D2C39">
        <w:t>Tvarkyti zoologinės medžiagos aktus</w:t>
      </w:r>
      <w:r w:rsidRPr="002D2C39">
        <w:fldChar w:fldCharType="end"/>
      </w:r>
      <w:r w:rsidRPr="002D2C39">
        <w:t xml:space="preserve"> (</w:t>
      </w:r>
      <w:r w:rsidRPr="002D2C39">
        <w:fldChar w:fldCharType="begin"/>
      </w:r>
      <w:r w:rsidRPr="002D2C39">
        <w:instrText xml:space="preserve"> PAGEREF _Ref334620692 \h </w:instrText>
      </w:r>
      <w:r w:rsidRPr="002D2C39">
        <w:fldChar w:fldCharType="separate"/>
      </w:r>
      <w:r w:rsidR="00882542">
        <w:rPr>
          <w:noProof/>
        </w:rPr>
        <w:t>74</w:t>
      </w:r>
      <w:r w:rsidRPr="002D2C39">
        <w:fldChar w:fldCharType="end"/>
      </w:r>
      <w:r w:rsidRPr="002D2C39">
        <w:t xml:space="preserve"> psl.)</w:t>
      </w:r>
    </w:p>
    <w:p w14:paraId="1C15204E" w14:textId="003E20CA" w:rsidR="004B6F4B" w:rsidRPr="002D2C39" w:rsidRDefault="004B6F4B" w:rsidP="004B6F4B">
      <w:pPr>
        <w:pStyle w:val="AlnostextBuleted"/>
      </w:pPr>
      <w:r w:rsidRPr="002D2C39">
        <w:fldChar w:fldCharType="begin"/>
      </w:r>
      <w:r w:rsidRPr="002D2C39">
        <w:instrText xml:space="preserve"> REF _Ref334620693 \h  \* MERGEFORMAT </w:instrText>
      </w:r>
      <w:r w:rsidRPr="002D2C39">
        <w:fldChar w:fldCharType="separate"/>
      </w:r>
      <w:r w:rsidR="00882542" w:rsidRPr="002D2C39">
        <w:t>Suformuoti aktą spausdinimui</w:t>
      </w:r>
      <w:r w:rsidRPr="002D2C39">
        <w:fldChar w:fldCharType="end"/>
      </w:r>
      <w:r w:rsidRPr="002D2C39">
        <w:t xml:space="preserve"> (</w:t>
      </w:r>
      <w:r w:rsidRPr="002D2C39">
        <w:fldChar w:fldCharType="begin"/>
      </w:r>
      <w:r w:rsidRPr="002D2C39">
        <w:instrText xml:space="preserve"> PAGEREF _Ref334620694 \h </w:instrText>
      </w:r>
      <w:r w:rsidRPr="002D2C39">
        <w:fldChar w:fldCharType="separate"/>
      </w:r>
      <w:r w:rsidR="00882542">
        <w:rPr>
          <w:noProof/>
        </w:rPr>
        <w:t>75</w:t>
      </w:r>
      <w:r w:rsidRPr="002D2C39">
        <w:fldChar w:fldCharType="end"/>
      </w:r>
      <w:r w:rsidRPr="002D2C39">
        <w:t xml:space="preserve"> psl.)</w:t>
      </w:r>
    </w:p>
    <w:p w14:paraId="718518CA" w14:textId="77777777" w:rsidR="004B6F4B" w:rsidRPr="002D2C39" w:rsidRDefault="004B6F4B" w:rsidP="004B6F4B">
      <w:pPr>
        <w:pStyle w:val="Heading2"/>
      </w:pPr>
      <w:bookmarkStart w:id="304" w:name="_Ref334620689"/>
      <w:bookmarkStart w:id="305" w:name="_Ref334620690"/>
      <w:bookmarkStart w:id="306" w:name="_Toc343179547"/>
      <w:bookmarkStart w:id="307" w:name="_Toc169621516"/>
      <w:r w:rsidRPr="002D2C39">
        <w:t>Tvarkyti zoologinės medžiagos duomenis</w:t>
      </w:r>
      <w:bookmarkEnd w:id="304"/>
      <w:bookmarkEnd w:id="305"/>
      <w:bookmarkEnd w:id="306"/>
      <w:bookmarkEnd w:id="307"/>
    </w:p>
    <w:p w14:paraId="1A14F007" w14:textId="77777777" w:rsidR="004B6F4B" w:rsidRPr="002D2C39" w:rsidRDefault="004B6F4B" w:rsidP="004B6F4B">
      <w:pPr>
        <w:pStyle w:val="Alnostext"/>
      </w:pPr>
      <w:r w:rsidRPr="002D2C39">
        <w:t>Sistemoje, galite atlikti šiuos veiksmus, susijusius su zoologinės medžiagos duomenų tvarkymu:</w:t>
      </w:r>
    </w:p>
    <w:p w14:paraId="3048ECB9" w14:textId="40E7BB1E" w:rsidR="004B6F4B" w:rsidRPr="002D2C39" w:rsidRDefault="004B6F4B" w:rsidP="004B6F4B">
      <w:pPr>
        <w:pStyle w:val="buletedafternumber"/>
      </w:pPr>
      <w:r w:rsidRPr="002D2C39">
        <w:fldChar w:fldCharType="begin"/>
      </w:r>
      <w:r w:rsidRPr="002D2C39">
        <w:instrText xml:space="preserve"> REF _Ref334602223 \h  \* MERGEFORMAT </w:instrText>
      </w:r>
      <w:r w:rsidRPr="002D2C39">
        <w:fldChar w:fldCharType="separate"/>
      </w:r>
      <w:r w:rsidR="00882542" w:rsidRPr="002D2C39">
        <w:t>Surasti zoologinę medžiagą</w:t>
      </w:r>
      <w:r w:rsidRPr="002D2C39">
        <w:fldChar w:fldCharType="end"/>
      </w:r>
      <w:r w:rsidRPr="002D2C39">
        <w:t xml:space="preserve"> (</w:t>
      </w:r>
      <w:r w:rsidRPr="002D2C39">
        <w:fldChar w:fldCharType="begin"/>
      </w:r>
      <w:r w:rsidRPr="002D2C39">
        <w:instrText xml:space="preserve"> PAGEREF _Ref334602223 \h </w:instrText>
      </w:r>
      <w:r w:rsidRPr="002D2C39">
        <w:fldChar w:fldCharType="separate"/>
      </w:r>
      <w:r w:rsidR="00882542">
        <w:rPr>
          <w:noProof/>
        </w:rPr>
        <w:t>73</w:t>
      </w:r>
      <w:r w:rsidRPr="002D2C39">
        <w:fldChar w:fldCharType="end"/>
      </w:r>
      <w:r w:rsidRPr="002D2C39">
        <w:t xml:space="preserve"> psl.)</w:t>
      </w:r>
    </w:p>
    <w:p w14:paraId="78AE472D" w14:textId="18A419A8" w:rsidR="004B6F4B" w:rsidRPr="002D2C39" w:rsidRDefault="004B6F4B" w:rsidP="004B6F4B">
      <w:pPr>
        <w:pStyle w:val="buletedafternumber"/>
      </w:pPr>
      <w:r w:rsidRPr="002D2C39">
        <w:fldChar w:fldCharType="begin"/>
      </w:r>
      <w:r w:rsidRPr="002D2C39">
        <w:instrText xml:space="preserve"> REF _Ref334602629 \h  \* MERGEFORMAT </w:instrText>
      </w:r>
      <w:r w:rsidRPr="002D2C39">
        <w:fldChar w:fldCharType="separate"/>
      </w:r>
      <w:r w:rsidR="00882542" w:rsidRPr="002D2C39">
        <w:t>Peržiūrėti zoologinės medžiagos duomenis</w:t>
      </w:r>
      <w:r w:rsidRPr="002D2C39">
        <w:fldChar w:fldCharType="end"/>
      </w:r>
      <w:r w:rsidRPr="002D2C39">
        <w:t xml:space="preserve"> (</w:t>
      </w:r>
      <w:r w:rsidRPr="002D2C39">
        <w:fldChar w:fldCharType="begin"/>
      </w:r>
      <w:r w:rsidRPr="002D2C39">
        <w:instrText xml:space="preserve"> PAGEREF _Ref334602629 \h </w:instrText>
      </w:r>
      <w:r w:rsidRPr="002D2C39">
        <w:fldChar w:fldCharType="separate"/>
      </w:r>
      <w:r w:rsidR="00882542">
        <w:rPr>
          <w:noProof/>
        </w:rPr>
        <w:t>73</w:t>
      </w:r>
      <w:r w:rsidRPr="002D2C39">
        <w:fldChar w:fldCharType="end"/>
      </w:r>
      <w:r w:rsidRPr="002D2C39">
        <w:t xml:space="preserve"> psl.)</w:t>
      </w:r>
    </w:p>
    <w:p w14:paraId="50ED7E9C" w14:textId="77777777" w:rsidR="004B6F4B" w:rsidRPr="002D2C39" w:rsidRDefault="004B6F4B" w:rsidP="004B6F4B">
      <w:pPr>
        <w:pStyle w:val="Heading3"/>
        <w:rPr>
          <w:noProof w:val="0"/>
        </w:rPr>
      </w:pPr>
      <w:bookmarkStart w:id="308" w:name="_Ref334602223"/>
      <w:bookmarkStart w:id="309" w:name="_Toc343179549"/>
      <w:bookmarkStart w:id="310" w:name="_Toc169621517"/>
      <w:r w:rsidRPr="002D2C39">
        <w:rPr>
          <w:noProof w:val="0"/>
        </w:rPr>
        <w:t>Surasti zoologinę medžiagą</w:t>
      </w:r>
      <w:bookmarkEnd w:id="308"/>
      <w:bookmarkEnd w:id="309"/>
      <w:bookmarkEnd w:id="310"/>
    </w:p>
    <w:p w14:paraId="421F0ADA" w14:textId="77777777" w:rsidR="004B6F4B" w:rsidRPr="002D2C39" w:rsidRDefault="004B6F4B" w:rsidP="004B6F4B">
      <w:pPr>
        <w:pStyle w:val="Alnostext"/>
        <w:keepNext/>
      </w:pPr>
      <w:r w:rsidRPr="002D2C39">
        <w:t xml:space="preserve">Paskirtis – </w:t>
      </w:r>
      <w:r w:rsidRPr="002D2C39">
        <w:rPr>
          <w:rFonts w:cs="Arial"/>
        </w:rPr>
        <w:t xml:space="preserve">surasti </w:t>
      </w:r>
      <w:r w:rsidRPr="002D2C39">
        <w:t xml:space="preserve">zoologinę medžiagą </w:t>
      </w:r>
      <w:r w:rsidRPr="002D2C39">
        <w:rPr>
          <w:rFonts w:cs="Arial"/>
        </w:rPr>
        <w:t>sistemoje</w:t>
      </w:r>
      <w:r w:rsidRPr="002D2C39">
        <w:t xml:space="preserve">. </w:t>
      </w:r>
    </w:p>
    <w:p w14:paraId="3BF0216A" w14:textId="77777777" w:rsidR="004B6F4B" w:rsidRPr="002D2C39" w:rsidRDefault="004B6F4B" w:rsidP="004B6F4B">
      <w:pPr>
        <w:pStyle w:val="HeadingB"/>
        <w:rPr>
          <w:noProof w:val="0"/>
        </w:rPr>
      </w:pPr>
      <w:r w:rsidRPr="002D2C39">
        <w:rPr>
          <w:noProof w:val="0"/>
        </w:rPr>
        <w:t>Kas gali atlikti</w:t>
      </w:r>
    </w:p>
    <w:p w14:paraId="063EBFA5" w14:textId="77777777" w:rsidR="004B6F4B" w:rsidRPr="002D2C39" w:rsidRDefault="004B6F4B" w:rsidP="004B6F4B">
      <w:pPr>
        <w:pStyle w:val="Alnostext"/>
        <w:keepNext/>
      </w:pPr>
      <w:r w:rsidRPr="002D2C39">
        <w:t>Surasti zoologinę medžiagą gali:</w:t>
      </w:r>
    </w:p>
    <w:p w14:paraId="304AD224" w14:textId="77777777" w:rsidR="004B6F4B" w:rsidRPr="002D2C39" w:rsidRDefault="004B6F4B" w:rsidP="004B6F4B">
      <w:pPr>
        <w:pStyle w:val="AlnostextBuleted"/>
        <w:keepNext/>
      </w:pPr>
      <w:r w:rsidRPr="002D2C39">
        <w:rPr>
          <w:rFonts w:cs="Arial"/>
        </w:rPr>
        <w:t>Zoologinės medžiagos tvarkytojas</w:t>
      </w:r>
      <w:r w:rsidRPr="002D2C39">
        <w:t>;</w:t>
      </w:r>
    </w:p>
    <w:p w14:paraId="416C8792" w14:textId="77777777" w:rsidR="004B6F4B" w:rsidRPr="002D2C39" w:rsidRDefault="004B6F4B" w:rsidP="004B6F4B">
      <w:pPr>
        <w:pStyle w:val="AlnostextBuleted"/>
        <w:keepNext/>
      </w:pPr>
      <w:r w:rsidRPr="002D2C39">
        <w:t xml:space="preserve">Naudotojas, kuriam suteiktos teisės peržiūrėti ir tvarkyti </w:t>
      </w:r>
      <w:r w:rsidRPr="002D2C39">
        <w:rPr>
          <w:rFonts w:cs="Arial"/>
        </w:rPr>
        <w:t xml:space="preserve">zoologinės medžiagos </w:t>
      </w:r>
      <w:r w:rsidRPr="002D2C39">
        <w:t>duomenis.</w:t>
      </w:r>
    </w:p>
    <w:p w14:paraId="7B99B35E" w14:textId="77777777" w:rsidR="004B6F4B" w:rsidRPr="002D2C39" w:rsidRDefault="004B6F4B" w:rsidP="004B6F4B">
      <w:pPr>
        <w:pStyle w:val="HeadingB"/>
        <w:tabs>
          <w:tab w:val="left" w:pos="3093"/>
        </w:tabs>
        <w:rPr>
          <w:noProof w:val="0"/>
        </w:rPr>
      </w:pPr>
      <w:r w:rsidRPr="002D2C39">
        <w:rPr>
          <w:noProof w:val="0"/>
        </w:rPr>
        <w:t>Kaip atlikti</w:t>
      </w:r>
    </w:p>
    <w:p w14:paraId="52831A5A" w14:textId="77777777" w:rsidR="004B6F4B" w:rsidRPr="002D2C39" w:rsidRDefault="004B6F4B" w:rsidP="004B6F4B">
      <w:pPr>
        <w:pStyle w:val="Alnostext"/>
        <w:keepNext/>
      </w:pPr>
      <w:r w:rsidRPr="002D2C39">
        <w:t>Norėdami surasti zoologinę medžiagą atlikite šiuos veiksmus:</w:t>
      </w:r>
    </w:p>
    <w:p w14:paraId="0A96DC9E" w14:textId="77777777" w:rsidR="004B6F4B" w:rsidRPr="002D2C39" w:rsidRDefault="004B6F4B" w:rsidP="0098289C">
      <w:pPr>
        <w:pStyle w:val="AlnosNumbered"/>
        <w:keepNext/>
        <w:numPr>
          <w:ilvl w:val="0"/>
          <w:numId w:val="86"/>
        </w:numPr>
      </w:pPr>
      <w:r w:rsidRPr="002D2C39">
        <w:t xml:space="preserve">Iš meniu pasirinkite </w:t>
      </w:r>
      <w:r w:rsidRPr="002D2C39">
        <w:rPr>
          <w:rStyle w:val="CharMeniu"/>
        </w:rPr>
        <w:t>Kitų duomenų paieška -&gt; Zoologinių medžiagų paieška</w:t>
      </w:r>
      <w:r w:rsidRPr="002D2C39">
        <w:t>.</w:t>
      </w:r>
    </w:p>
    <w:p w14:paraId="589A5EC8" w14:textId="77777777" w:rsidR="004B6F4B" w:rsidRPr="002D2C39" w:rsidRDefault="004B6F4B" w:rsidP="004B6F4B">
      <w:pPr>
        <w:pStyle w:val="BodyText"/>
      </w:pPr>
      <w:r w:rsidRPr="002D2C39">
        <w:t xml:space="preserve">Atsiveria langas </w:t>
      </w:r>
      <w:r w:rsidRPr="002D2C39">
        <w:rPr>
          <w:rStyle w:val="CharLangas"/>
        </w:rPr>
        <w:t>Zoologinių medžiagų paieška</w:t>
      </w:r>
      <w:r w:rsidRPr="002D2C39">
        <w:t>.</w:t>
      </w:r>
    </w:p>
    <w:p w14:paraId="35330024" w14:textId="7BECDDB4" w:rsidR="004B6F4B" w:rsidRPr="002D2C39" w:rsidRDefault="00C16393" w:rsidP="004B6F4B">
      <w:pPr>
        <w:pStyle w:val="Picture"/>
      </w:pPr>
      <w:r w:rsidRPr="002D2C39">
        <w:rPr>
          <w:noProof/>
          <w:bdr w:val="single" w:sz="2" w:space="0" w:color="A6A6A6"/>
        </w:rPr>
        <w:drawing>
          <wp:inline distT="0" distB="0" distL="0" distR="0" wp14:anchorId="5F0A183E" wp14:editId="4CF8D858">
            <wp:extent cx="4107180" cy="1577340"/>
            <wp:effectExtent l="19050" t="19050" r="26670" b="2286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07180" cy="1577340"/>
                    </a:xfrm>
                    <a:prstGeom prst="rect">
                      <a:avLst/>
                    </a:prstGeom>
                    <a:noFill/>
                    <a:ln w="3175">
                      <a:solidFill>
                        <a:schemeClr val="tx1"/>
                      </a:solidFill>
                    </a:ln>
                  </pic:spPr>
                </pic:pic>
              </a:graphicData>
            </a:graphic>
          </wp:inline>
        </w:drawing>
      </w:r>
    </w:p>
    <w:p w14:paraId="0099249F" w14:textId="77777777" w:rsidR="004B6F4B" w:rsidRPr="002D2C39" w:rsidRDefault="004B6F4B" w:rsidP="004B6F4B">
      <w:pPr>
        <w:pStyle w:val="AlnosNumbered"/>
        <w:keepNext/>
      </w:pPr>
      <w:r w:rsidRPr="002D2C39">
        <w:t>Nurodykite žinomus duomenis apie zoologinę medžiagą:</w:t>
      </w:r>
    </w:p>
    <w:p w14:paraId="0E1E9C71" w14:textId="77777777" w:rsidR="004B6F4B" w:rsidRPr="002D2C39" w:rsidRDefault="004B6F4B" w:rsidP="004B6F4B">
      <w:pPr>
        <w:pStyle w:val="buletedafternumber"/>
        <w:keepNext/>
      </w:pPr>
      <w:r w:rsidRPr="002D2C39">
        <w:t>Įveskite žinomą informaciją klaviatūra;</w:t>
      </w:r>
    </w:p>
    <w:p w14:paraId="476442C4" w14:textId="1BCA06CE" w:rsidR="004B6F4B" w:rsidRPr="002D2C39" w:rsidRDefault="004B6F4B" w:rsidP="004B6F4B">
      <w:pPr>
        <w:pStyle w:val="buletedafternumber"/>
        <w:keepNext/>
      </w:pPr>
      <w:r w:rsidRPr="002D2C39">
        <w:t>Pasirinkite reikšmes iš klasifikatoriaus.</w:t>
      </w:r>
      <w:r w:rsidRPr="002D2C39">
        <w:br/>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00052FFF" w:rsidRPr="002D2C39">
        <w:rPr>
          <w:rStyle w:val="CharLangas"/>
        </w:rPr>
        <w:t xml:space="preserve"> </w:t>
      </w:r>
      <w:r w:rsidRPr="002D2C39">
        <w:rPr>
          <w:rStyle w:val="CharLangas"/>
        </w:rPr>
        <w:t>psl.)</w:t>
      </w:r>
      <w:r w:rsidRPr="002D2C39">
        <w:t>.</w:t>
      </w:r>
    </w:p>
    <w:p w14:paraId="6C622285" w14:textId="77777777" w:rsidR="004B6F4B" w:rsidRPr="002D2C39" w:rsidRDefault="004B6F4B" w:rsidP="004B6F4B">
      <w:pPr>
        <w:pStyle w:val="AlnosNumbered"/>
      </w:pPr>
      <w:r w:rsidRPr="002D2C39">
        <w:t xml:space="preserve">Spauskite </w:t>
      </w:r>
      <w:r w:rsidRPr="002D2C39">
        <w:rPr>
          <w:rStyle w:val="CharLaukas"/>
        </w:rPr>
        <w:t>[Ieškoti]</w:t>
      </w:r>
      <w:r w:rsidRPr="002D2C39">
        <w:t>.</w:t>
      </w:r>
    </w:p>
    <w:p w14:paraId="0BD32B3A" w14:textId="77777777" w:rsidR="004B6F4B" w:rsidRPr="002D2C39" w:rsidRDefault="004B6F4B" w:rsidP="004B6F4B">
      <w:pPr>
        <w:pStyle w:val="BodyText"/>
      </w:pPr>
      <w:r w:rsidRPr="002D2C39">
        <w:t>Sistema pateikia paieškos kriterijus atitinkančių įrašų sąrašą.</w:t>
      </w:r>
    </w:p>
    <w:p w14:paraId="3F2DFA8E" w14:textId="77777777" w:rsidR="004B6F4B" w:rsidRPr="002D2C39" w:rsidRDefault="004B6F4B" w:rsidP="004B6F4B">
      <w:pPr>
        <w:pStyle w:val="AlnosNumbered"/>
      </w:pPr>
      <w:r w:rsidRPr="002D2C39">
        <w:t>Toliau galite atlikti šiuos veiksmus:</w:t>
      </w:r>
    </w:p>
    <w:p w14:paraId="61F1F30C" w14:textId="271E89B4" w:rsidR="004B6F4B" w:rsidRPr="002D2C39" w:rsidRDefault="004B6F4B" w:rsidP="004B6F4B">
      <w:pPr>
        <w:pStyle w:val="buletedafternumber"/>
      </w:pPr>
      <w:r w:rsidRPr="002D2C39">
        <w:fldChar w:fldCharType="begin"/>
      </w:r>
      <w:r w:rsidRPr="002D2C39">
        <w:instrText xml:space="preserve"> REF _Ref334602629 \h  \* MERGEFORMAT </w:instrText>
      </w:r>
      <w:r w:rsidRPr="002D2C39">
        <w:fldChar w:fldCharType="separate"/>
      </w:r>
      <w:r w:rsidR="00882542" w:rsidRPr="002D2C39">
        <w:t>Peržiūrėti zoologinės medžiagos duomenis</w:t>
      </w:r>
      <w:r w:rsidRPr="002D2C39">
        <w:fldChar w:fldCharType="end"/>
      </w:r>
      <w:r w:rsidRPr="002D2C39">
        <w:t xml:space="preserve"> (</w:t>
      </w:r>
      <w:r w:rsidRPr="002D2C39">
        <w:fldChar w:fldCharType="begin"/>
      </w:r>
      <w:r w:rsidRPr="002D2C39">
        <w:instrText xml:space="preserve"> PAGEREF _Ref334602629 \h </w:instrText>
      </w:r>
      <w:r w:rsidRPr="002D2C39">
        <w:fldChar w:fldCharType="separate"/>
      </w:r>
      <w:r w:rsidR="00882542">
        <w:rPr>
          <w:noProof/>
        </w:rPr>
        <w:t>73</w:t>
      </w:r>
      <w:r w:rsidRPr="002D2C39">
        <w:fldChar w:fldCharType="end"/>
      </w:r>
      <w:r w:rsidRPr="002D2C39">
        <w:t xml:space="preserve"> psl.)</w:t>
      </w:r>
    </w:p>
    <w:p w14:paraId="1A060EEB" w14:textId="77777777" w:rsidR="004B6F4B" w:rsidRPr="002D2C39" w:rsidRDefault="004B6F4B" w:rsidP="004B6F4B">
      <w:pPr>
        <w:pStyle w:val="Heading3"/>
        <w:rPr>
          <w:noProof w:val="0"/>
        </w:rPr>
      </w:pPr>
      <w:bookmarkStart w:id="311" w:name="_Ref334602629"/>
      <w:bookmarkStart w:id="312" w:name="_Toc343179550"/>
      <w:bookmarkStart w:id="313" w:name="_Toc169621518"/>
      <w:r w:rsidRPr="002D2C39">
        <w:rPr>
          <w:noProof w:val="0"/>
        </w:rPr>
        <w:t>Peržiūrėti zoologinės medžiagos duomenis</w:t>
      </w:r>
      <w:bookmarkEnd w:id="311"/>
      <w:bookmarkEnd w:id="312"/>
      <w:bookmarkEnd w:id="313"/>
    </w:p>
    <w:p w14:paraId="75771500" w14:textId="77777777" w:rsidR="004B6F4B" w:rsidRPr="002D2C39" w:rsidRDefault="004B6F4B" w:rsidP="004B6F4B">
      <w:pPr>
        <w:pStyle w:val="Alnostext"/>
        <w:keepNext/>
      </w:pPr>
      <w:r w:rsidRPr="002D2C39">
        <w:t xml:space="preserve">Paskirtis – </w:t>
      </w:r>
      <w:r w:rsidRPr="002D2C39">
        <w:rPr>
          <w:rFonts w:cs="Arial"/>
        </w:rPr>
        <w:t>peržiūrėti zoologinės medžiagos duomenis sistemoje</w:t>
      </w:r>
      <w:r w:rsidRPr="002D2C39">
        <w:t xml:space="preserve">. </w:t>
      </w:r>
    </w:p>
    <w:p w14:paraId="746D93B6" w14:textId="77777777" w:rsidR="004B6F4B" w:rsidRPr="002D2C39" w:rsidRDefault="004B6F4B" w:rsidP="004B6F4B">
      <w:pPr>
        <w:pStyle w:val="HeadingB"/>
        <w:tabs>
          <w:tab w:val="left" w:pos="3093"/>
        </w:tabs>
        <w:rPr>
          <w:noProof w:val="0"/>
        </w:rPr>
      </w:pPr>
      <w:r w:rsidRPr="002D2C39">
        <w:rPr>
          <w:noProof w:val="0"/>
        </w:rPr>
        <w:t>Kaip atlikti</w:t>
      </w:r>
    </w:p>
    <w:p w14:paraId="2AC8B0EB" w14:textId="77777777" w:rsidR="004B6F4B" w:rsidRPr="002D2C39" w:rsidRDefault="004B6F4B" w:rsidP="004B6F4B">
      <w:pPr>
        <w:pStyle w:val="Alnostext"/>
        <w:keepNext/>
      </w:pPr>
      <w:r w:rsidRPr="002D2C39">
        <w:t xml:space="preserve">Norėdami </w:t>
      </w:r>
      <w:r w:rsidRPr="002D2C39">
        <w:rPr>
          <w:rFonts w:cs="Arial"/>
        </w:rPr>
        <w:t>peržiūrėti zoologinės medžiagos duomenis, atlikite šiuos veiksmus:</w:t>
      </w:r>
    </w:p>
    <w:p w14:paraId="7037EE53" w14:textId="77777777" w:rsidR="004B6F4B" w:rsidRPr="002D2C39" w:rsidRDefault="004B6F4B" w:rsidP="0098289C">
      <w:pPr>
        <w:pStyle w:val="AlnosNumbered"/>
        <w:numPr>
          <w:ilvl w:val="0"/>
          <w:numId w:val="87"/>
        </w:numPr>
      </w:pPr>
      <w:r w:rsidRPr="002D2C39">
        <w:t>Suraskite norimą zoologinę medžiagą.</w:t>
      </w:r>
    </w:p>
    <w:p w14:paraId="2CBEE6E1" w14:textId="123F20D8" w:rsidR="004B6F4B" w:rsidRPr="002D2C39" w:rsidRDefault="004B6F4B" w:rsidP="004B6F4B">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_Ref334602223 \h  \* MERGEFORMAT </w:instrText>
      </w:r>
      <w:r w:rsidRPr="002D2C39">
        <w:rPr>
          <w:rStyle w:val="CharLangas"/>
        </w:rPr>
      </w:r>
      <w:r w:rsidRPr="002D2C39">
        <w:rPr>
          <w:rStyle w:val="CharLangas"/>
        </w:rPr>
        <w:fldChar w:fldCharType="separate"/>
      </w:r>
      <w:r w:rsidR="00882542" w:rsidRPr="00882542">
        <w:rPr>
          <w:rStyle w:val="CharLangas"/>
        </w:rPr>
        <w:t>Surasti zoologinę medžiagą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_Ref334602223 \h </w:instrText>
      </w:r>
      <w:r w:rsidRPr="002D2C39">
        <w:rPr>
          <w:rStyle w:val="CharLangas"/>
        </w:rPr>
      </w:r>
      <w:r w:rsidRPr="002D2C39">
        <w:rPr>
          <w:rStyle w:val="CharLangas"/>
        </w:rPr>
        <w:fldChar w:fldCharType="separate"/>
      </w:r>
      <w:r w:rsidR="00882542">
        <w:rPr>
          <w:rStyle w:val="CharLangas"/>
          <w:noProof/>
        </w:rPr>
        <w:t>73</w:t>
      </w:r>
      <w:r w:rsidRPr="002D2C39">
        <w:rPr>
          <w:rStyle w:val="CharLangas"/>
        </w:rPr>
        <w:fldChar w:fldCharType="end"/>
      </w:r>
      <w:r w:rsidRPr="002D2C39">
        <w:rPr>
          <w:rStyle w:val="CharLangas"/>
        </w:rPr>
        <w:t xml:space="preserve"> psl.)</w:t>
      </w:r>
      <w:r w:rsidRPr="002D2C39">
        <w:t>.</w:t>
      </w:r>
    </w:p>
    <w:p w14:paraId="32AC21FA" w14:textId="77777777" w:rsidR="004B6F4B" w:rsidRPr="002D2C39" w:rsidRDefault="004B6F4B" w:rsidP="004B6F4B">
      <w:pPr>
        <w:pStyle w:val="AlnosNumbered"/>
      </w:pPr>
      <w:r w:rsidRPr="002D2C39">
        <w:lastRenderedPageBreak/>
        <w:t xml:space="preserve">Rezultatų lentelėje stulpelyje </w:t>
      </w:r>
      <w:r w:rsidRPr="002D2C39">
        <w:rPr>
          <w:b/>
        </w:rPr>
        <w:t>Apskaitos numeris</w:t>
      </w:r>
      <w:r w:rsidRPr="002D2C39">
        <w:t xml:space="preserve"> spauskite</w:t>
      </w:r>
      <w:r w:rsidRPr="002D2C39">
        <w:rPr>
          <w:lang w:eastAsia="lt-LT"/>
        </w:rPr>
        <w:t xml:space="preserve"> nuorodą į norimą įrašą</w:t>
      </w:r>
      <w:r w:rsidRPr="002D2C39">
        <w:t>.</w:t>
      </w:r>
    </w:p>
    <w:p w14:paraId="10A03E4D" w14:textId="77777777" w:rsidR="004B6F4B" w:rsidRPr="002D2C39" w:rsidRDefault="004B6F4B" w:rsidP="004B6F4B">
      <w:pPr>
        <w:pStyle w:val="BodyText"/>
      </w:pPr>
      <w:r w:rsidRPr="002D2C39">
        <w:t xml:space="preserve">Atsiveria langas </w:t>
      </w:r>
      <w:r w:rsidRPr="002D2C39">
        <w:rPr>
          <w:rStyle w:val="CharLangas"/>
        </w:rPr>
        <w:t>Zoologinių medžiagų paieška &gt; Zoologinė medžiaga</w:t>
      </w:r>
      <w:r w:rsidRPr="002D2C39">
        <w:t>.</w:t>
      </w:r>
    </w:p>
    <w:p w14:paraId="6E82D893" w14:textId="77777777" w:rsidR="004B6F4B" w:rsidRPr="002D2C39" w:rsidRDefault="004B6F4B" w:rsidP="004B6F4B">
      <w:pPr>
        <w:pStyle w:val="AlnosNumbered"/>
        <w:keepNext/>
      </w:pPr>
      <w:r w:rsidRPr="002D2C39">
        <w:t xml:space="preserve">Peržiūrėkite </w:t>
      </w:r>
      <w:r w:rsidRPr="002D2C39">
        <w:rPr>
          <w:rFonts w:cs="Arial"/>
        </w:rPr>
        <w:t xml:space="preserve">zoologinės medžiagos </w:t>
      </w:r>
      <w:r w:rsidRPr="002D2C39">
        <w:t>duomenis.</w:t>
      </w:r>
    </w:p>
    <w:p w14:paraId="2CBB7FFB" w14:textId="77777777" w:rsidR="004B6F4B" w:rsidRPr="002D2C39" w:rsidRDefault="004B6F4B" w:rsidP="004B6F4B">
      <w:pPr>
        <w:pStyle w:val="Pastaba"/>
      </w:pPr>
      <w:r w:rsidRPr="002D2C39">
        <w:t xml:space="preserve">Keisti </w:t>
      </w:r>
      <w:r w:rsidRPr="002D2C39">
        <w:rPr>
          <w:rFonts w:cs="Arial"/>
        </w:rPr>
        <w:t xml:space="preserve">zoologinės medžiagos </w:t>
      </w:r>
      <w:r w:rsidRPr="002D2C39">
        <w:t>duomenų peržiūros lange negalite.</w:t>
      </w:r>
    </w:p>
    <w:p w14:paraId="30298E56" w14:textId="77777777" w:rsidR="004B6F4B" w:rsidRPr="002D2C39" w:rsidRDefault="004B6F4B" w:rsidP="004B6F4B">
      <w:pPr>
        <w:pStyle w:val="Heading2"/>
      </w:pPr>
      <w:bookmarkStart w:id="314" w:name="_Ref334620691"/>
      <w:bookmarkStart w:id="315" w:name="_Ref334620692"/>
      <w:bookmarkStart w:id="316" w:name="_Toc343179554"/>
      <w:bookmarkStart w:id="317" w:name="_Toc169621519"/>
      <w:r w:rsidRPr="002D2C39">
        <w:t>Tvarkyti zoologinės medžiagos aktus</w:t>
      </w:r>
      <w:bookmarkEnd w:id="314"/>
      <w:bookmarkEnd w:id="315"/>
      <w:bookmarkEnd w:id="316"/>
      <w:bookmarkEnd w:id="317"/>
    </w:p>
    <w:p w14:paraId="45463E07" w14:textId="77777777" w:rsidR="004B6F4B" w:rsidRPr="002D2C39" w:rsidRDefault="004B6F4B" w:rsidP="004B6F4B">
      <w:pPr>
        <w:pStyle w:val="Alnostext"/>
      </w:pPr>
      <w:r w:rsidRPr="002D2C39">
        <w:t>Sistemoje, galite atlikti šiuos veiksmus, susijusius su zoologinės medžiagos aktų tvarkymu:</w:t>
      </w:r>
    </w:p>
    <w:p w14:paraId="32C662A4" w14:textId="3CEE7C64" w:rsidR="004B6F4B" w:rsidRPr="002D2C39" w:rsidRDefault="004B6F4B" w:rsidP="004B6F4B">
      <w:pPr>
        <w:pStyle w:val="buletedafternumber"/>
      </w:pPr>
      <w:r w:rsidRPr="002D2C39">
        <w:fldChar w:fldCharType="begin"/>
      </w:r>
      <w:r w:rsidRPr="002D2C39">
        <w:instrText xml:space="preserve"> REF _Ref334616574 \h  \* MERGEFORMAT </w:instrText>
      </w:r>
      <w:r w:rsidRPr="002D2C39">
        <w:fldChar w:fldCharType="separate"/>
      </w:r>
      <w:r w:rsidR="00882542" w:rsidRPr="002D2C39">
        <w:t>Surasti zoologinės medžiagos aktą</w:t>
      </w:r>
      <w:r w:rsidRPr="002D2C39">
        <w:fldChar w:fldCharType="end"/>
      </w:r>
      <w:r w:rsidRPr="002D2C39">
        <w:t xml:space="preserve"> (</w:t>
      </w:r>
      <w:r w:rsidRPr="002D2C39">
        <w:fldChar w:fldCharType="begin"/>
      </w:r>
      <w:r w:rsidRPr="002D2C39">
        <w:instrText xml:space="preserve"> PAGEREF _Ref334616574 \h </w:instrText>
      </w:r>
      <w:r w:rsidRPr="002D2C39">
        <w:fldChar w:fldCharType="separate"/>
      </w:r>
      <w:r w:rsidR="00882542">
        <w:rPr>
          <w:noProof/>
        </w:rPr>
        <w:t>74</w:t>
      </w:r>
      <w:r w:rsidRPr="002D2C39">
        <w:fldChar w:fldCharType="end"/>
      </w:r>
      <w:r w:rsidRPr="002D2C39">
        <w:t xml:space="preserve"> psl.)</w:t>
      </w:r>
    </w:p>
    <w:p w14:paraId="7FC30E15" w14:textId="7BA07064" w:rsidR="004B6F4B" w:rsidRPr="002D2C39" w:rsidRDefault="004B6F4B" w:rsidP="004B6F4B">
      <w:pPr>
        <w:pStyle w:val="buletedafternumber"/>
      </w:pPr>
      <w:r w:rsidRPr="002D2C39">
        <w:fldChar w:fldCharType="begin"/>
      </w:r>
      <w:r w:rsidRPr="002D2C39">
        <w:instrText xml:space="preserve"> REF _Ref334620311 \h  \* MERGEFORMAT </w:instrText>
      </w:r>
      <w:r w:rsidRPr="002D2C39">
        <w:fldChar w:fldCharType="separate"/>
      </w:r>
      <w:r w:rsidR="00882542" w:rsidRPr="002D2C39">
        <w:t>Peržiūrėti zoologinės medžiagos akto duomenis</w:t>
      </w:r>
      <w:r w:rsidRPr="002D2C39">
        <w:fldChar w:fldCharType="end"/>
      </w:r>
      <w:r w:rsidRPr="002D2C39">
        <w:t xml:space="preserve"> (</w:t>
      </w:r>
      <w:r w:rsidRPr="002D2C39">
        <w:fldChar w:fldCharType="begin"/>
      </w:r>
      <w:r w:rsidRPr="002D2C39">
        <w:instrText xml:space="preserve"> PAGEREF _Ref334620311 \h </w:instrText>
      </w:r>
      <w:r w:rsidRPr="002D2C39">
        <w:fldChar w:fldCharType="separate"/>
      </w:r>
      <w:r w:rsidR="00882542">
        <w:rPr>
          <w:noProof/>
        </w:rPr>
        <w:t>74</w:t>
      </w:r>
      <w:r w:rsidRPr="002D2C39">
        <w:fldChar w:fldCharType="end"/>
      </w:r>
      <w:r w:rsidRPr="002D2C39">
        <w:t xml:space="preserve"> psl.)</w:t>
      </w:r>
    </w:p>
    <w:p w14:paraId="79003A08" w14:textId="77777777" w:rsidR="004B6F4B" w:rsidRPr="002D2C39" w:rsidRDefault="004B6F4B" w:rsidP="004B6F4B">
      <w:pPr>
        <w:pStyle w:val="Heading3"/>
        <w:rPr>
          <w:noProof w:val="0"/>
        </w:rPr>
      </w:pPr>
      <w:bookmarkStart w:id="318" w:name="_Ref334616574"/>
      <w:bookmarkStart w:id="319" w:name="_Toc343179556"/>
      <w:bookmarkStart w:id="320" w:name="_Toc169621520"/>
      <w:r w:rsidRPr="002D2C39">
        <w:rPr>
          <w:noProof w:val="0"/>
        </w:rPr>
        <w:t>Surasti zoologinės medžiagos aktą</w:t>
      </w:r>
      <w:bookmarkEnd w:id="318"/>
      <w:bookmarkEnd w:id="319"/>
      <w:bookmarkEnd w:id="320"/>
    </w:p>
    <w:p w14:paraId="18BF2F3B" w14:textId="77777777" w:rsidR="004B6F4B" w:rsidRPr="002D2C39" w:rsidRDefault="004B6F4B" w:rsidP="004B6F4B">
      <w:pPr>
        <w:pStyle w:val="Alnostext"/>
      </w:pPr>
      <w:r w:rsidRPr="002D2C39">
        <w:t xml:space="preserve">Paskirtis – </w:t>
      </w:r>
      <w:r w:rsidRPr="002D2C39">
        <w:rPr>
          <w:rFonts w:cs="Arial"/>
        </w:rPr>
        <w:t>surasti zoologinės medžiagos priėmimo aktą sistemoje</w:t>
      </w:r>
      <w:r w:rsidRPr="002D2C39">
        <w:t xml:space="preserve">. </w:t>
      </w:r>
    </w:p>
    <w:p w14:paraId="7983BAAE" w14:textId="77777777" w:rsidR="004B6F4B" w:rsidRPr="002D2C39" w:rsidRDefault="004B6F4B" w:rsidP="004B6F4B">
      <w:pPr>
        <w:pStyle w:val="HeadingB"/>
        <w:rPr>
          <w:noProof w:val="0"/>
        </w:rPr>
      </w:pPr>
      <w:r w:rsidRPr="002D2C39">
        <w:rPr>
          <w:noProof w:val="0"/>
        </w:rPr>
        <w:t>Kaip atlikti</w:t>
      </w:r>
    </w:p>
    <w:p w14:paraId="4D9D93A8" w14:textId="77777777" w:rsidR="004B6F4B" w:rsidRPr="002D2C39" w:rsidRDefault="004B6F4B" w:rsidP="004B6F4B">
      <w:pPr>
        <w:pStyle w:val="Alnostext"/>
      </w:pPr>
      <w:r w:rsidRPr="002D2C39">
        <w:t xml:space="preserve">Norėdami </w:t>
      </w:r>
      <w:r w:rsidRPr="002D2C39">
        <w:rPr>
          <w:rFonts w:cs="Arial"/>
        </w:rPr>
        <w:t xml:space="preserve">surasti zoologinės medžiagos priėmimo aktą </w:t>
      </w:r>
      <w:r w:rsidRPr="002D2C39">
        <w:t>atlikite šiuos veiksmus:</w:t>
      </w:r>
    </w:p>
    <w:p w14:paraId="313663FB" w14:textId="77777777" w:rsidR="004B6F4B" w:rsidRPr="002D2C39" w:rsidRDefault="004B6F4B" w:rsidP="0098289C">
      <w:pPr>
        <w:pStyle w:val="AlnosNumbered"/>
        <w:numPr>
          <w:ilvl w:val="0"/>
          <w:numId w:val="88"/>
        </w:numPr>
      </w:pPr>
      <w:r w:rsidRPr="002D2C39">
        <w:t xml:space="preserve">Iš meniu pasirinkite </w:t>
      </w:r>
      <w:r w:rsidRPr="002D2C39">
        <w:rPr>
          <w:rStyle w:val="CharMeniu"/>
        </w:rPr>
        <w:t>Kitų duomenų paieška -&gt; Zoologinių medžiagų priėmimo aktų paieška</w:t>
      </w:r>
      <w:r w:rsidRPr="002D2C39">
        <w:t>.</w:t>
      </w:r>
    </w:p>
    <w:p w14:paraId="0EA666C2" w14:textId="77777777" w:rsidR="004B6F4B" w:rsidRPr="002D2C39" w:rsidRDefault="004B6F4B" w:rsidP="004B6F4B">
      <w:pPr>
        <w:pStyle w:val="BodyText"/>
      </w:pPr>
      <w:r w:rsidRPr="002D2C39">
        <w:t xml:space="preserve">Atsiveria langas </w:t>
      </w:r>
      <w:r w:rsidRPr="002D2C39">
        <w:rPr>
          <w:rStyle w:val="CharLangas"/>
        </w:rPr>
        <w:t>Zoologinės medžiagos priėmimo aktų paieška</w:t>
      </w:r>
      <w:r w:rsidRPr="002D2C39">
        <w:t>.</w:t>
      </w:r>
    </w:p>
    <w:p w14:paraId="20C0DA66" w14:textId="6101BD4C" w:rsidR="004B6F4B" w:rsidRPr="002D2C39" w:rsidRDefault="00C16393" w:rsidP="004B6F4B">
      <w:pPr>
        <w:pStyle w:val="Picture"/>
      </w:pPr>
      <w:r w:rsidRPr="002D2C39">
        <w:rPr>
          <w:noProof/>
        </w:rPr>
        <w:drawing>
          <wp:inline distT="0" distB="0" distL="0" distR="0" wp14:anchorId="2150E8E1" wp14:editId="227E9B28">
            <wp:extent cx="4114800" cy="1143000"/>
            <wp:effectExtent l="19050" t="19050" r="19050" b="190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14800" cy="1143000"/>
                    </a:xfrm>
                    <a:prstGeom prst="rect">
                      <a:avLst/>
                    </a:prstGeom>
                    <a:noFill/>
                    <a:ln w="3175" cmpd="sng">
                      <a:solidFill>
                        <a:srgbClr val="000000"/>
                      </a:solidFill>
                      <a:miter lim="800000"/>
                      <a:headEnd/>
                      <a:tailEnd/>
                    </a:ln>
                    <a:effectLst/>
                  </pic:spPr>
                </pic:pic>
              </a:graphicData>
            </a:graphic>
          </wp:inline>
        </w:drawing>
      </w:r>
    </w:p>
    <w:p w14:paraId="21873E31" w14:textId="77777777" w:rsidR="004B6F4B" w:rsidRPr="002D2C39" w:rsidRDefault="004B6F4B" w:rsidP="004B6F4B">
      <w:pPr>
        <w:pStyle w:val="AlnosNumbered"/>
      </w:pPr>
      <w:r w:rsidRPr="002D2C39">
        <w:t xml:space="preserve">Nurodykite </w:t>
      </w:r>
      <w:r w:rsidRPr="002D2C39">
        <w:rPr>
          <w:rFonts w:cs="Arial"/>
        </w:rPr>
        <w:t xml:space="preserve">priėmimo </w:t>
      </w:r>
      <w:r w:rsidRPr="002D2C39">
        <w:t>akto kriterijus.</w:t>
      </w:r>
    </w:p>
    <w:p w14:paraId="5C69AE0C" w14:textId="34E8EABF" w:rsidR="004B6F4B" w:rsidRPr="002D2C39" w:rsidRDefault="004B6F4B" w:rsidP="004B6F4B">
      <w:pPr>
        <w:pStyle w:val="BodyText"/>
      </w:pPr>
      <w:r w:rsidRPr="002D2C39">
        <w:t xml:space="preserve">Kaip atlikti skaitykite skyriuje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5D46F0CD" w14:textId="77777777" w:rsidR="004B6F4B" w:rsidRPr="002D2C39" w:rsidRDefault="004B6F4B" w:rsidP="004B6F4B">
      <w:pPr>
        <w:pStyle w:val="AlnosNumbered"/>
      </w:pPr>
      <w:r w:rsidRPr="002D2C39">
        <w:t xml:space="preserve">Spauskite </w:t>
      </w:r>
      <w:r w:rsidRPr="002D2C39">
        <w:rPr>
          <w:rStyle w:val="CharLaukas"/>
        </w:rPr>
        <w:t>[Ieškoti]</w:t>
      </w:r>
      <w:r w:rsidRPr="002D2C39">
        <w:t>.</w:t>
      </w:r>
    </w:p>
    <w:p w14:paraId="0590DEA3" w14:textId="77777777" w:rsidR="004B6F4B" w:rsidRPr="002D2C39" w:rsidRDefault="004B6F4B" w:rsidP="004B6F4B">
      <w:pPr>
        <w:pStyle w:val="BodyText"/>
      </w:pPr>
      <w:r w:rsidRPr="002D2C39">
        <w:t>Sistema pateikia paieškos kriterijus atitinkančių įrašų sąrašą.</w:t>
      </w:r>
    </w:p>
    <w:p w14:paraId="21B9D7DA" w14:textId="77777777" w:rsidR="004B6F4B" w:rsidRPr="002D2C39" w:rsidRDefault="004B6F4B" w:rsidP="004B6F4B">
      <w:pPr>
        <w:pStyle w:val="AlnosNumbered"/>
      </w:pPr>
      <w:r w:rsidRPr="002D2C39">
        <w:t>Toliau galite atlikti šiuos veiksmus:</w:t>
      </w:r>
    </w:p>
    <w:p w14:paraId="719A885B" w14:textId="7D41F327" w:rsidR="004B6F4B" w:rsidRPr="002D2C39" w:rsidRDefault="004B6F4B" w:rsidP="004B6F4B">
      <w:pPr>
        <w:pStyle w:val="buletedafternumber"/>
      </w:pPr>
      <w:r w:rsidRPr="002D2C39">
        <w:fldChar w:fldCharType="begin"/>
      </w:r>
      <w:r w:rsidRPr="002D2C39">
        <w:instrText xml:space="preserve"> REF _Ref334620311 \h  \* MERGEFORMAT </w:instrText>
      </w:r>
      <w:r w:rsidRPr="002D2C39">
        <w:fldChar w:fldCharType="separate"/>
      </w:r>
      <w:r w:rsidR="00882542" w:rsidRPr="002D2C39">
        <w:t>Peržiūrėti zoologinės medžiagos akto duomenis</w:t>
      </w:r>
      <w:r w:rsidRPr="002D2C39">
        <w:fldChar w:fldCharType="end"/>
      </w:r>
      <w:r w:rsidRPr="002D2C39">
        <w:t xml:space="preserve"> (</w:t>
      </w:r>
      <w:r w:rsidRPr="002D2C39">
        <w:fldChar w:fldCharType="begin"/>
      </w:r>
      <w:r w:rsidRPr="002D2C39">
        <w:instrText xml:space="preserve"> PAGEREF _Ref334620311 \h </w:instrText>
      </w:r>
      <w:r w:rsidRPr="002D2C39">
        <w:fldChar w:fldCharType="separate"/>
      </w:r>
      <w:r w:rsidR="00882542">
        <w:rPr>
          <w:noProof/>
        </w:rPr>
        <w:t>74</w:t>
      </w:r>
      <w:r w:rsidRPr="002D2C39">
        <w:fldChar w:fldCharType="end"/>
      </w:r>
      <w:r w:rsidRPr="002D2C39">
        <w:t xml:space="preserve"> psl.)</w:t>
      </w:r>
    </w:p>
    <w:p w14:paraId="506DF3CF" w14:textId="77777777" w:rsidR="004B6F4B" w:rsidRPr="002D2C39" w:rsidRDefault="004B6F4B" w:rsidP="004B6F4B">
      <w:pPr>
        <w:pStyle w:val="Heading3"/>
        <w:rPr>
          <w:noProof w:val="0"/>
        </w:rPr>
      </w:pPr>
      <w:bookmarkStart w:id="321" w:name="_Ref334620311"/>
      <w:bookmarkStart w:id="322" w:name="_Toc343179557"/>
      <w:bookmarkStart w:id="323" w:name="_Toc169621521"/>
      <w:r w:rsidRPr="002D2C39">
        <w:rPr>
          <w:noProof w:val="0"/>
        </w:rPr>
        <w:t>Peržiūrėti zoologinės medžiagos akto duomenis</w:t>
      </w:r>
      <w:bookmarkEnd w:id="321"/>
      <w:bookmarkEnd w:id="322"/>
      <w:bookmarkEnd w:id="323"/>
    </w:p>
    <w:p w14:paraId="252F23A4" w14:textId="77777777" w:rsidR="004B6F4B" w:rsidRPr="002D2C39" w:rsidRDefault="004B6F4B" w:rsidP="004B6F4B">
      <w:pPr>
        <w:pStyle w:val="Alnostext"/>
        <w:keepNext/>
      </w:pPr>
      <w:r w:rsidRPr="002D2C39">
        <w:t xml:space="preserve">Paskirtis – </w:t>
      </w:r>
      <w:r w:rsidRPr="002D2C39">
        <w:rPr>
          <w:rFonts w:cs="Arial"/>
        </w:rPr>
        <w:t>peržiūrėti zoologinės medžiagos priėmimo akto duomenis sistemoje</w:t>
      </w:r>
      <w:r w:rsidRPr="002D2C39">
        <w:t xml:space="preserve">. </w:t>
      </w:r>
    </w:p>
    <w:p w14:paraId="1C772372" w14:textId="77777777" w:rsidR="004B6F4B" w:rsidRPr="002D2C39" w:rsidRDefault="004B6F4B" w:rsidP="004B6F4B">
      <w:pPr>
        <w:pStyle w:val="HeadingB"/>
        <w:tabs>
          <w:tab w:val="left" w:pos="3093"/>
        </w:tabs>
        <w:rPr>
          <w:noProof w:val="0"/>
        </w:rPr>
      </w:pPr>
      <w:r w:rsidRPr="002D2C39">
        <w:rPr>
          <w:noProof w:val="0"/>
        </w:rPr>
        <w:t>Kaip atlikti</w:t>
      </w:r>
    </w:p>
    <w:p w14:paraId="2197903A" w14:textId="77777777" w:rsidR="004B6F4B" w:rsidRPr="002D2C39" w:rsidRDefault="004B6F4B" w:rsidP="004B6F4B">
      <w:pPr>
        <w:pStyle w:val="Alnostext"/>
      </w:pPr>
      <w:r w:rsidRPr="002D2C39">
        <w:t xml:space="preserve">Norėdami </w:t>
      </w:r>
      <w:r w:rsidRPr="002D2C39">
        <w:rPr>
          <w:rFonts w:cs="Arial"/>
        </w:rPr>
        <w:t>peržiūrėti akto duomenis sistemoje, atlikite šiuos veiksmus:</w:t>
      </w:r>
    </w:p>
    <w:p w14:paraId="4E84C34E" w14:textId="77777777" w:rsidR="004B6F4B" w:rsidRPr="002D2C39" w:rsidRDefault="004B6F4B" w:rsidP="0098289C">
      <w:pPr>
        <w:pStyle w:val="AlnosNumbered"/>
        <w:numPr>
          <w:ilvl w:val="0"/>
          <w:numId w:val="89"/>
        </w:numPr>
      </w:pPr>
      <w:r w:rsidRPr="002D2C39">
        <w:t>Suraskite norimo zoologinės medžiagos priėmimo akto duomenis.</w:t>
      </w:r>
    </w:p>
    <w:p w14:paraId="5645770E" w14:textId="1476EFEC" w:rsidR="004B6F4B" w:rsidRPr="002D2C39" w:rsidRDefault="004B6F4B" w:rsidP="004B6F4B">
      <w:pPr>
        <w:pStyle w:val="BodyText"/>
      </w:pPr>
      <w:r w:rsidRPr="002D2C39">
        <w:t xml:space="preserve">Kaip atlikti skaitykite </w:t>
      </w:r>
      <w:r w:rsidRPr="002D2C39">
        <w:rPr>
          <w:rStyle w:val="CharLangas"/>
        </w:rPr>
        <w:fldChar w:fldCharType="begin"/>
      </w:r>
      <w:r w:rsidRPr="002D2C39">
        <w:rPr>
          <w:rStyle w:val="CharLangas"/>
        </w:rPr>
        <w:instrText xml:space="preserve"> REF _Ref334616574 \h  \* MERGEFORMAT </w:instrText>
      </w:r>
      <w:r w:rsidRPr="002D2C39">
        <w:rPr>
          <w:rStyle w:val="CharLangas"/>
        </w:rPr>
      </w:r>
      <w:r w:rsidRPr="002D2C39">
        <w:rPr>
          <w:rStyle w:val="CharLangas"/>
        </w:rPr>
        <w:fldChar w:fldCharType="separate"/>
      </w:r>
      <w:r w:rsidR="00882542" w:rsidRPr="00882542">
        <w:rPr>
          <w:rStyle w:val="CharLangas"/>
        </w:rPr>
        <w:t>Surasti zoologinės medžiagos aktą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_Ref334616574 \h </w:instrText>
      </w:r>
      <w:r w:rsidRPr="002D2C39">
        <w:rPr>
          <w:rStyle w:val="CharLangas"/>
        </w:rPr>
      </w:r>
      <w:r w:rsidRPr="002D2C39">
        <w:rPr>
          <w:rStyle w:val="CharLangas"/>
        </w:rPr>
        <w:fldChar w:fldCharType="separate"/>
      </w:r>
      <w:r w:rsidR="00882542">
        <w:rPr>
          <w:rStyle w:val="CharLangas"/>
          <w:noProof/>
        </w:rPr>
        <w:t>74</w:t>
      </w:r>
      <w:r w:rsidRPr="002D2C39">
        <w:rPr>
          <w:rStyle w:val="CharLangas"/>
        </w:rPr>
        <w:fldChar w:fldCharType="end"/>
      </w:r>
      <w:r w:rsidRPr="002D2C39">
        <w:rPr>
          <w:rStyle w:val="CharLangas"/>
        </w:rPr>
        <w:t xml:space="preserve"> psl.)</w:t>
      </w:r>
      <w:r w:rsidRPr="002D2C39">
        <w:t>.</w:t>
      </w:r>
    </w:p>
    <w:p w14:paraId="41F52742" w14:textId="77777777" w:rsidR="004B6F4B" w:rsidRPr="002D2C39" w:rsidRDefault="004B6F4B" w:rsidP="004B6F4B">
      <w:pPr>
        <w:pStyle w:val="AlnosNumbered"/>
      </w:pPr>
      <w:r w:rsidRPr="002D2C39">
        <w:t xml:space="preserve">Rezultatų lentelėje stulpelyje </w:t>
      </w:r>
      <w:r w:rsidRPr="002D2C39">
        <w:rPr>
          <w:b/>
        </w:rPr>
        <w:t>Akto data</w:t>
      </w:r>
      <w:r w:rsidRPr="002D2C39">
        <w:t xml:space="preserve"> spauskite</w:t>
      </w:r>
      <w:r w:rsidRPr="002D2C39">
        <w:rPr>
          <w:lang w:eastAsia="lt-LT"/>
        </w:rPr>
        <w:t xml:space="preserve"> nuorodą</w:t>
      </w:r>
      <w:r w:rsidRPr="002D2C39">
        <w:t>.</w:t>
      </w:r>
    </w:p>
    <w:p w14:paraId="74EFDA47" w14:textId="77777777" w:rsidR="004B6F4B" w:rsidRPr="002D2C39" w:rsidRDefault="004B6F4B" w:rsidP="004B6F4B">
      <w:pPr>
        <w:pStyle w:val="BodyText"/>
      </w:pPr>
      <w:r w:rsidRPr="002D2C39">
        <w:t xml:space="preserve">Atsiveria langas </w:t>
      </w:r>
      <w:r w:rsidRPr="002D2C39">
        <w:rPr>
          <w:rStyle w:val="CharLangas"/>
        </w:rPr>
        <w:t>Zoologinės medžiagos priėmimo aktų paieška &gt; Zoologinės medžiagos priėmimo aktas</w:t>
      </w:r>
      <w:r w:rsidRPr="002D2C39">
        <w:t>.</w:t>
      </w:r>
    </w:p>
    <w:p w14:paraId="3095C4B0" w14:textId="77777777" w:rsidR="004B6F4B" w:rsidRPr="002D2C39" w:rsidRDefault="004B6F4B" w:rsidP="004B6F4B">
      <w:pPr>
        <w:pStyle w:val="AlnosNumbered"/>
      </w:pPr>
      <w:r w:rsidRPr="002D2C39">
        <w:t>Peržiūrėkite akto bendruosius duomenis.</w:t>
      </w:r>
    </w:p>
    <w:p w14:paraId="7CA7672E" w14:textId="21A620CD" w:rsidR="004B6F4B" w:rsidRPr="002D2C39" w:rsidRDefault="004B6F4B" w:rsidP="004B6F4B">
      <w:pPr>
        <w:pStyle w:val="AlnosNumbered"/>
      </w:pPr>
      <w:r w:rsidRPr="002D2C39">
        <w:t xml:space="preserve">Norėdami peržiūrėti akto zoologinės medžiagos duomenis, bloke </w:t>
      </w:r>
      <w:r w:rsidRPr="002D2C39">
        <w:rPr>
          <w:rStyle w:val="CharLaukas"/>
        </w:rPr>
        <w:t>Zoologinės medžiagos</w:t>
      </w:r>
      <w:r w:rsidRPr="002D2C39">
        <w:t xml:space="preserve"> spauskite piktogramą </w:t>
      </w:r>
      <w:r w:rsidR="00C16393" w:rsidRPr="002D2C39">
        <w:rPr>
          <w:noProof/>
        </w:rPr>
        <w:drawing>
          <wp:inline distT="0" distB="0" distL="0" distR="0" wp14:anchorId="3802B7DC" wp14:editId="10D049A6">
            <wp:extent cx="137160" cy="1600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r w:rsidRPr="002D2C39">
        <w:t>.</w:t>
      </w:r>
    </w:p>
    <w:p w14:paraId="3D2E4859" w14:textId="77777777" w:rsidR="004B6F4B" w:rsidRPr="002D2C39" w:rsidRDefault="004B6F4B" w:rsidP="004B6F4B">
      <w:pPr>
        <w:pStyle w:val="BodyText"/>
      </w:pPr>
      <w:r w:rsidRPr="002D2C39">
        <w:t xml:space="preserve">Atsiveria langas </w:t>
      </w:r>
      <w:r w:rsidRPr="002D2C39">
        <w:rPr>
          <w:rStyle w:val="CharLangas"/>
        </w:rPr>
        <w:t>Zoologinės medžiagos priėmimo aktų paieška &gt; Zoologinės medžiagos priėmimo aktas &gt; Zoologinė medžiaga</w:t>
      </w:r>
      <w:r w:rsidRPr="002D2C39">
        <w:t>.</w:t>
      </w:r>
    </w:p>
    <w:p w14:paraId="339A42E4" w14:textId="6BAF3CDA" w:rsidR="004B6F4B" w:rsidRPr="002D2C39" w:rsidRDefault="004B6F4B" w:rsidP="004B6F4B">
      <w:pPr>
        <w:pStyle w:val="AlnosNumbered"/>
        <w:keepNext/>
      </w:pPr>
      <w:r w:rsidRPr="002D2C39">
        <w:lastRenderedPageBreak/>
        <w:t xml:space="preserve">Norėdami grįžti į ankstesnį langą, spauskite </w:t>
      </w:r>
      <w:r w:rsidR="00C16393" w:rsidRPr="002D2C39">
        <w:rPr>
          <w:noProof/>
        </w:rPr>
        <w:drawing>
          <wp:inline distT="0" distB="0" distL="0" distR="0" wp14:anchorId="5B544EA2" wp14:editId="5786DBE8">
            <wp:extent cx="350520" cy="12954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0520" cy="129540"/>
                    </a:xfrm>
                    <a:prstGeom prst="rect">
                      <a:avLst/>
                    </a:prstGeom>
                    <a:noFill/>
                    <a:ln>
                      <a:noFill/>
                    </a:ln>
                  </pic:spPr>
                </pic:pic>
              </a:graphicData>
            </a:graphic>
          </wp:inline>
        </w:drawing>
      </w:r>
      <w:r w:rsidRPr="002D2C39">
        <w:t>.</w:t>
      </w:r>
    </w:p>
    <w:p w14:paraId="40050663" w14:textId="77777777" w:rsidR="004B6F4B" w:rsidRPr="002D2C39" w:rsidRDefault="004B6F4B" w:rsidP="004B6F4B">
      <w:pPr>
        <w:pStyle w:val="Pastaba"/>
        <w:keepNext/>
      </w:pPr>
      <w:r w:rsidRPr="002D2C39">
        <w:t>Keisti zoologinės medžiagos priėmimo akto duomenų peržiūros lange negalite.</w:t>
      </w:r>
    </w:p>
    <w:p w14:paraId="1BD2CA7A" w14:textId="77777777" w:rsidR="004B6F4B" w:rsidRPr="002D2C39" w:rsidRDefault="004B6F4B" w:rsidP="004B6F4B">
      <w:pPr>
        <w:pStyle w:val="Heading2"/>
      </w:pPr>
      <w:bookmarkStart w:id="324" w:name="_Ref334620693"/>
      <w:bookmarkStart w:id="325" w:name="_Ref334620694"/>
      <w:bookmarkStart w:id="326" w:name="_Toc343179561"/>
      <w:bookmarkStart w:id="327" w:name="_Toc169621522"/>
      <w:r w:rsidRPr="002D2C39">
        <w:t>Suformuoti aktą spausdinimui</w:t>
      </w:r>
      <w:bookmarkEnd w:id="324"/>
      <w:bookmarkEnd w:id="325"/>
      <w:bookmarkEnd w:id="326"/>
      <w:bookmarkEnd w:id="327"/>
    </w:p>
    <w:p w14:paraId="00AE5AE1" w14:textId="77777777" w:rsidR="004B6F4B" w:rsidRPr="002D2C39" w:rsidRDefault="004B6F4B" w:rsidP="004B6F4B">
      <w:pPr>
        <w:pStyle w:val="Alnostext"/>
        <w:keepNext/>
      </w:pPr>
      <w:r w:rsidRPr="002D2C39">
        <w:t xml:space="preserve">Paskirtis – </w:t>
      </w:r>
      <w:r w:rsidRPr="002D2C39">
        <w:rPr>
          <w:rFonts w:cs="Arial"/>
        </w:rPr>
        <w:t>suformuoti apskaitos aktą jo spausdinimui.</w:t>
      </w:r>
      <w:r w:rsidRPr="002D2C39">
        <w:t xml:space="preserve"> </w:t>
      </w:r>
    </w:p>
    <w:p w14:paraId="3BE111D3" w14:textId="77777777" w:rsidR="004B6F4B" w:rsidRPr="002D2C39" w:rsidRDefault="004B6F4B" w:rsidP="004B6F4B">
      <w:pPr>
        <w:pStyle w:val="HeadingB"/>
        <w:rPr>
          <w:noProof w:val="0"/>
        </w:rPr>
      </w:pPr>
      <w:r w:rsidRPr="002D2C39">
        <w:rPr>
          <w:noProof w:val="0"/>
        </w:rPr>
        <w:t>Kaip atlikti</w:t>
      </w:r>
    </w:p>
    <w:p w14:paraId="4475AC50" w14:textId="77777777" w:rsidR="004B6F4B" w:rsidRPr="002D2C39" w:rsidRDefault="004B6F4B" w:rsidP="004B6F4B">
      <w:pPr>
        <w:pStyle w:val="Alnostext"/>
        <w:keepNext/>
      </w:pPr>
      <w:r w:rsidRPr="002D2C39">
        <w:t xml:space="preserve">Norėdami </w:t>
      </w:r>
      <w:r w:rsidRPr="002D2C39">
        <w:rPr>
          <w:rFonts w:cs="Arial"/>
        </w:rPr>
        <w:t>formuoti aktą spausdinimui</w:t>
      </w:r>
      <w:r w:rsidRPr="002D2C39">
        <w:t>, atlikite šiuos veiksmus:</w:t>
      </w:r>
    </w:p>
    <w:p w14:paraId="71604423" w14:textId="77777777" w:rsidR="004B6F4B" w:rsidRPr="002D2C39" w:rsidRDefault="004B6F4B" w:rsidP="0098289C">
      <w:pPr>
        <w:pStyle w:val="AlnosNumbered"/>
        <w:keepNext/>
        <w:numPr>
          <w:ilvl w:val="0"/>
          <w:numId w:val="90"/>
        </w:numPr>
      </w:pPr>
      <w:r w:rsidRPr="002D2C39">
        <w:t>Atsiverskite norimo akto duomenis.</w:t>
      </w:r>
    </w:p>
    <w:p w14:paraId="1522F312" w14:textId="563B4BDC" w:rsidR="004B6F4B" w:rsidRPr="002D2C39" w:rsidRDefault="004B6F4B" w:rsidP="004B6F4B">
      <w:pPr>
        <w:pStyle w:val="BodyText"/>
      </w:pPr>
      <w:r w:rsidRPr="002D2C39">
        <w:t xml:space="preserve">Kaip atlikti skaitykite </w:t>
      </w:r>
      <w:r w:rsidRPr="002D2C39">
        <w:rPr>
          <w:rStyle w:val="CharLangas"/>
        </w:rPr>
        <w:fldChar w:fldCharType="begin"/>
      </w:r>
      <w:r w:rsidRPr="002D2C39">
        <w:rPr>
          <w:rStyle w:val="CharLangas"/>
        </w:rPr>
        <w:instrText xml:space="preserve"> REF _Ref334616574 \h  \* MERGEFORMAT </w:instrText>
      </w:r>
      <w:r w:rsidRPr="002D2C39">
        <w:rPr>
          <w:rStyle w:val="CharLangas"/>
        </w:rPr>
      </w:r>
      <w:r w:rsidRPr="002D2C39">
        <w:rPr>
          <w:rStyle w:val="CharLangas"/>
        </w:rPr>
        <w:fldChar w:fldCharType="separate"/>
      </w:r>
      <w:r w:rsidR="00882542" w:rsidRPr="00882542">
        <w:rPr>
          <w:rStyle w:val="CharLangas"/>
        </w:rPr>
        <w:t>Surasti zoologinės medžiagos aktą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_Ref334616574 \h </w:instrText>
      </w:r>
      <w:r w:rsidRPr="002D2C39">
        <w:rPr>
          <w:rStyle w:val="CharLangas"/>
        </w:rPr>
      </w:r>
      <w:r w:rsidRPr="002D2C39">
        <w:rPr>
          <w:rStyle w:val="CharLangas"/>
        </w:rPr>
        <w:fldChar w:fldCharType="separate"/>
      </w:r>
      <w:r w:rsidR="00882542">
        <w:rPr>
          <w:rStyle w:val="CharLangas"/>
          <w:noProof/>
        </w:rPr>
        <w:t>74</w:t>
      </w:r>
      <w:r w:rsidRPr="002D2C39">
        <w:rPr>
          <w:rStyle w:val="CharLangas"/>
        </w:rPr>
        <w:fldChar w:fldCharType="end"/>
      </w:r>
      <w:r w:rsidRPr="002D2C39">
        <w:rPr>
          <w:rStyle w:val="CharLangas"/>
        </w:rPr>
        <w:t xml:space="preserve"> psl.)</w:t>
      </w:r>
      <w:r w:rsidRPr="002D2C39">
        <w:t>.</w:t>
      </w:r>
    </w:p>
    <w:p w14:paraId="78D3B2DB" w14:textId="257AC05C" w:rsidR="004B6F4B" w:rsidRPr="002D2C39" w:rsidRDefault="004B6F4B" w:rsidP="004B6F4B">
      <w:pPr>
        <w:pStyle w:val="AlnosNumbered"/>
      </w:pPr>
      <w:r w:rsidRPr="002D2C39">
        <w:t xml:space="preserve">Spauskite </w:t>
      </w:r>
      <w:r w:rsidR="00C16393" w:rsidRPr="002D2C39">
        <w:rPr>
          <w:noProof/>
        </w:rPr>
        <w:drawing>
          <wp:inline distT="0" distB="0" distL="0" distR="0" wp14:anchorId="4C598347" wp14:editId="7EA89C22">
            <wp:extent cx="640080" cy="1905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 cy="190500"/>
                    </a:xfrm>
                    <a:prstGeom prst="rect">
                      <a:avLst/>
                    </a:prstGeom>
                    <a:noFill/>
                    <a:ln>
                      <a:noFill/>
                    </a:ln>
                  </pic:spPr>
                </pic:pic>
              </a:graphicData>
            </a:graphic>
          </wp:inline>
        </w:drawing>
      </w:r>
      <w:r w:rsidRPr="002D2C39">
        <w:t>.</w:t>
      </w:r>
    </w:p>
    <w:p w14:paraId="6C817A09" w14:textId="77777777" w:rsidR="004B6F4B" w:rsidRPr="002D2C39" w:rsidRDefault="004B6F4B" w:rsidP="004B6F4B">
      <w:pPr>
        <w:pStyle w:val="BodyText"/>
      </w:pPr>
      <w:r w:rsidRPr="002D2C39">
        <w:t xml:space="preserve">Sistema suformuoja aktą </w:t>
      </w:r>
      <w:proofErr w:type="spellStart"/>
      <w:r w:rsidRPr="002D2C39">
        <w:t>pdf</w:t>
      </w:r>
      <w:proofErr w:type="spellEnd"/>
      <w:r w:rsidRPr="002D2C39">
        <w:t xml:space="preserve"> failo pavidalu peržiūrai/išsaugojimui kompiuteryje.</w:t>
      </w:r>
    </w:p>
    <w:p w14:paraId="3E339C7D" w14:textId="77777777" w:rsidR="004B6F4B" w:rsidRPr="002D2C39" w:rsidRDefault="004B6F4B" w:rsidP="004B6F4B">
      <w:pPr>
        <w:pStyle w:val="AlnosNumbered"/>
      </w:pPr>
      <w:r w:rsidRPr="002D2C39">
        <w:t>Galite atspausdinti dokumentą.</w:t>
      </w:r>
    </w:p>
    <w:p w14:paraId="5D072C91" w14:textId="77777777" w:rsidR="004B6F4B" w:rsidRPr="002D2C39" w:rsidRDefault="004B6F4B" w:rsidP="004B6F4B">
      <w:pPr>
        <w:pStyle w:val="Alnostext"/>
      </w:pPr>
    </w:p>
    <w:p w14:paraId="7745A99D" w14:textId="77777777" w:rsidR="009D5D7C" w:rsidRPr="002D2C39" w:rsidRDefault="009D5D7C" w:rsidP="009D5D7C">
      <w:pPr>
        <w:pStyle w:val="Heading1"/>
        <w:rPr>
          <w:noProof w:val="0"/>
        </w:rPr>
      </w:pPr>
      <w:bookmarkStart w:id="328" w:name="_Toc169621523"/>
      <w:r w:rsidRPr="002D2C39">
        <w:rPr>
          <w:noProof w:val="0"/>
        </w:rPr>
        <w:lastRenderedPageBreak/>
        <w:t>Administravimas</w:t>
      </w:r>
      <w:bookmarkEnd w:id="328"/>
    </w:p>
    <w:p w14:paraId="4688DE4D" w14:textId="77777777" w:rsidR="00501E29" w:rsidRPr="002D2C39" w:rsidRDefault="00501E29" w:rsidP="00501E29">
      <w:pPr>
        <w:pStyle w:val="Alnostext"/>
      </w:pPr>
      <w:r w:rsidRPr="002D2C39">
        <w:t>Sistemoje, priklausomai nuo Jums suteiktų teisių, galite:</w:t>
      </w:r>
    </w:p>
    <w:p w14:paraId="0BC509F7" w14:textId="25E8ECA9" w:rsidR="00501E29" w:rsidRPr="002D2C39" w:rsidRDefault="00501E29" w:rsidP="00501E29">
      <w:pPr>
        <w:pStyle w:val="AlnostextBuleted"/>
      </w:pPr>
      <w:r w:rsidRPr="002D2C39">
        <w:fldChar w:fldCharType="begin"/>
      </w:r>
      <w:r w:rsidRPr="002D2C39">
        <w:instrText xml:space="preserve"> REF _Ref335032699 \h </w:instrText>
      </w:r>
      <w:r w:rsidR="006B2238" w:rsidRPr="002D2C39">
        <w:instrText xml:space="preserve"> \* MERGEFORMAT </w:instrText>
      </w:r>
      <w:r w:rsidRPr="002D2C39">
        <w:fldChar w:fldCharType="separate"/>
      </w:r>
      <w:r w:rsidR="00882542" w:rsidRPr="002D2C39">
        <w:t>Tvarkyti sistemos naudotojus</w:t>
      </w:r>
      <w:r w:rsidRPr="002D2C39">
        <w:fldChar w:fldCharType="end"/>
      </w:r>
      <w:r w:rsidRPr="002D2C39">
        <w:t xml:space="preserve"> (</w:t>
      </w:r>
      <w:r w:rsidRPr="002D2C39">
        <w:fldChar w:fldCharType="begin"/>
      </w:r>
      <w:r w:rsidRPr="002D2C39">
        <w:instrText xml:space="preserve"> PAGEREF _Ref335032702 \h </w:instrText>
      </w:r>
      <w:r w:rsidRPr="002D2C39">
        <w:fldChar w:fldCharType="separate"/>
      </w:r>
      <w:r w:rsidR="00882542">
        <w:rPr>
          <w:noProof/>
        </w:rPr>
        <w:t>76</w:t>
      </w:r>
      <w:r w:rsidRPr="002D2C39">
        <w:fldChar w:fldCharType="end"/>
      </w:r>
      <w:r w:rsidRPr="002D2C39">
        <w:t xml:space="preserve"> psl.)</w:t>
      </w:r>
    </w:p>
    <w:p w14:paraId="084DC091" w14:textId="3843E588" w:rsidR="00E038F9" w:rsidRPr="002D2C39" w:rsidRDefault="00B33C5E" w:rsidP="00501E29">
      <w:pPr>
        <w:pStyle w:val="AlnostextBuleted"/>
      </w:pPr>
      <w:r w:rsidRPr="002D2C39">
        <w:fldChar w:fldCharType="begin"/>
      </w:r>
      <w:r w:rsidRPr="002D2C39">
        <w:instrText xml:space="preserve"> REF _Ref123137457 \h </w:instrText>
      </w:r>
      <w:r w:rsidRPr="002D2C39">
        <w:fldChar w:fldCharType="separate"/>
      </w:r>
      <w:r w:rsidR="00882542" w:rsidRPr="002D2C39">
        <w:t>Tvarkyti aktų registracijos knygų nustatymus</w:t>
      </w:r>
      <w:r w:rsidRPr="002D2C39">
        <w:fldChar w:fldCharType="end"/>
      </w:r>
      <w:r w:rsidRPr="002D2C39">
        <w:t xml:space="preserve"> (</w:t>
      </w:r>
      <w:r w:rsidRPr="002D2C39">
        <w:fldChar w:fldCharType="begin"/>
      </w:r>
      <w:r w:rsidRPr="002D2C39">
        <w:instrText xml:space="preserve"> PAGEREF _Ref123137457 \h </w:instrText>
      </w:r>
      <w:r w:rsidRPr="002D2C39">
        <w:fldChar w:fldCharType="separate"/>
      </w:r>
      <w:r w:rsidR="00882542">
        <w:rPr>
          <w:noProof/>
        </w:rPr>
        <w:t>79</w:t>
      </w:r>
      <w:r w:rsidRPr="002D2C39">
        <w:fldChar w:fldCharType="end"/>
      </w:r>
      <w:r w:rsidRPr="002D2C39">
        <w:t xml:space="preserve"> psl.)</w:t>
      </w:r>
    </w:p>
    <w:p w14:paraId="4F467C3C" w14:textId="7BE7618D" w:rsidR="00B33C5E" w:rsidRPr="002D2C39" w:rsidRDefault="00B33C5E" w:rsidP="00501E29">
      <w:pPr>
        <w:pStyle w:val="AlnostextBuleted"/>
      </w:pPr>
      <w:r w:rsidRPr="002D2C39">
        <w:fldChar w:fldCharType="begin"/>
      </w:r>
      <w:r w:rsidRPr="002D2C39">
        <w:instrText xml:space="preserve"> REF _Ref123137483 \h </w:instrText>
      </w:r>
      <w:r w:rsidRPr="002D2C39">
        <w:fldChar w:fldCharType="separate"/>
      </w:r>
      <w:r w:rsidR="00882542" w:rsidRPr="002D2C39">
        <w:t>Tvarkyti aktų numeracijos nustatymus</w:t>
      </w:r>
      <w:r w:rsidRPr="002D2C39">
        <w:fldChar w:fldCharType="end"/>
      </w:r>
      <w:r w:rsidRPr="002D2C39">
        <w:t xml:space="preserve"> (</w:t>
      </w:r>
      <w:r w:rsidRPr="002D2C39">
        <w:fldChar w:fldCharType="begin"/>
      </w:r>
      <w:r w:rsidRPr="002D2C39">
        <w:instrText xml:space="preserve"> PAGEREF _Ref123137483 \h </w:instrText>
      </w:r>
      <w:r w:rsidRPr="002D2C39">
        <w:fldChar w:fldCharType="separate"/>
      </w:r>
      <w:r w:rsidR="00882542">
        <w:rPr>
          <w:noProof/>
        </w:rPr>
        <w:t>85</w:t>
      </w:r>
      <w:r w:rsidRPr="002D2C39">
        <w:fldChar w:fldCharType="end"/>
      </w:r>
      <w:r w:rsidRPr="002D2C39">
        <w:t xml:space="preserve"> psl.)</w:t>
      </w:r>
    </w:p>
    <w:p w14:paraId="7DA34C74" w14:textId="5416B128" w:rsidR="00723D93" w:rsidRPr="002D2C39" w:rsidRDefault="00723D93" w:rsidP="00501E29">
      <w:pPr>
        <w:pStyle w:val="AlnostextBuleted"/>
      </w:pPr>
      <w:r w:rsidRPr="002D2C39">
        <w:fldChar w:fldCharType="begin"/>
      </w:r>
      <w:r w:rsidRPr="002D2C39">
        <w:instrText xml:space="preserve"> REF _Ref123137506 \h </w:instrText>
      </w:r>
      <w:r w:rsidRPr="002D2C39">
        <w:fldChar w:fldCharType="separate"/>
      </w:r>
      <w:r w:rsidR="00882542" w:rsidRPr="002D2C39">
        <w:t>Tvarkyti aktų duomenų formos nustatymus</w:t>
      </w:r>
      <w:r w:rsidRPr="002D2C39">
        <w:fldChar w:fldCharType="end"/>
      </w:r>
      <w:r w:rsidRPr="002D2C39">
        <w:t xml:space="preserve"> (</w:t>
      </w:r>
      <w:r w:rsidRPr="002D2C39">
        <w:fldChar w:fldCharType="begin"/>
      </w:r>
      <w:r w:rsidRPr="002D2C39">
        <w:instrText xml:space="preserve"> PAGEREF _Ref123137506 \h </w:instrText>
      </w:r>
      <w:r w:rsidRPr="002D2C39">
        <w:fldChar w:fldCharType="separate"/>
      </w:r>
      <w:r w:rsidR="00882542">
        <w:rPr>
          <w:noProof/>
        </w:rPr>
        <w:t>86</w:t>
      </w:r>
      <w:r w:rsidRPr="002D2C39">
        <w:fldChar w:fldCharType="end"/>
      </w:r>
      <w:r w:rsidRPr="002D2C39">
        <w:t xml:space="preserve"> psl.)</w:t>
      </w:r>
    </w:p>
    <w:p w14:paraId="103F7CDD" w14:textId="5E8BE3A0" w:rsidR="00723D93" w:rsidRPr="002D2C39" w:rsidRDefault="00723D93" w:rsidP="00501E29">
      <w:pPr>
        <w:pStyle w:val="AlnostextBuleted"/>
      </w:pPr>
      <w:r w:rsidRPr="002D2C39">
        <w:fldChar w:fldCharType="begin"/>
      </w:r>
      <w:r w:rsidRPr="002D2C39">
        <w:instrText xml:space="preserve"> REF _Ref123288793 \h </w:instrText>
      </w:r>
      <w:r w:rsidRPr="002D2C39">
        <w:fldChar w:fldCharType="separate"/>
      </w:r>
      <w:r w:rsidR="00882542" w:rsidRPr="002D2C39">
        <w:t>Tvarkyti apskaitos knygų nustatymus</w:t>
      </w:r>
      <w:r w:rsidRPr="002D2C39">
        <w:fldChar w:fldCharType="end"/>
      </w:r>
      <w:r w:rsidRPr="002D2C39">
        <w:t xml:space="preserve"> (</w:t>
      </w:r>
      <w:r w:rsidRPr="002D2C39">
        <w:fldChar w:fldCharType="begin"/>
      </w:r>
      <w:r w:rsidRPr="002D2C39">
        <w:instrText xml:space="preserve"> PAGEREF _Ref123288793 \h </w:instrText>
      </w:r>
      <w:r w:rsidRPr="002D2C39">
        <w:fldChar w:fldCharType="separate"/>
      </w:r>
      <w:r w:rsidR="00882542">
        <w:rPr>
          <w:noProof/>
        </w:rPr>
        <w:t>88</w:t>
      </w:r>
      <w:r w:rsidRPr="002D2C39">
        <w:fldChar w:fldCharType="end"/>
      </w:r>
      <w:r w:rsidRPr="002D2C39">
        <w:t xml:space="preserve"> psl.)</w:t>
      </w:r>
    </w:p>
    <w:p w14:paraId="211C01FA" w14:textId="2AD8CB24" w:rsidR="00501E29" w:rsidRPr="002D2C39" w:rsidRDefault="00501E29" w:rsidP="00501E29">
      <w:pPr>
        <w:pStyle w:val="AlnostextBuleted"/>
      </w:pPr>
      <w:r w:rsidRPr="002D2C39">
        <w:fldChar w:fldCharType="begin"/>
      </w:r>
      <w:r w:rsidRPr="002D2C39">
        <w:instrText xml:space="preserve"> REF _Ref335032713 \h </w:instrText>
      </w:r>
      <w:r w:rsidR="006B2238" w:rsidRPr="002D2C39">
        <w:instrText xml:space="preserve"> \* MERGEFORMAT </w:instrText>
      </w:r>
      <w:r w:rsidRPr="002D2C39">
        <w:fldChar w:fldCharType="separate"/>
      </w:r>
      <w:r w:rsidR="00882542" w:rsidRPr="002D2C39">
        <w:t xml:space="preserve">Tvarkyti </w:t>
      </w:r>
      <w:proofErr w:type="spellStart"/>
      <w:r w:rsidR="00882542" w:rsidRPr="002D2C39">
        <w:t>bendramuziejinių</w:t>
      </w:r>
      <w:proofErr w:type="spellEnd"/>
      <w:r w:rsidR="00882542" w:rsidRPr="002D2C39">
        <w:t xml:space="preserve"> ataskaitų šablonus</w:t>
      </w:r>
      <w:r w:rsidRPr="002D2C39">
        <w:fldChar w:fldCharType="end"/>
      </w:r>
      <w:r w:rsidRPr="002D2C39">
        <w:t xml:space="preserve"> (</w:t>
      </w:r>
      <w:r w:rsidRPr="002D2C39">
        <w:fldChar w:fldCharType="begin"/>
      </w:r>
      <w:r w:rsidRPr="002D2C39">
        <w:instrText xml:space="preserve"> PAGEREF _Ref335032718 \h </w:instrText>
      </w:r>
      <w:r w:rsidRPr="002D2C39">
        <w:fldChar w:fldCharType="separate"/>
      </w:r>
      <w:r w:rsidR="00882542">
        <w:rPr>
          <w:noProof/>
        </w:rPr>
        <w:t>89</w:t>
      </w:r>
      <w:r w:rsidRPr="002D2C39">
        <w:fldChar w:fldCharType="end"/>
      </w:r>
      <w:r w:rsidRPr="002D2C39">
        <w:t xml:space="preserve"> psl.)</w:t>
      </w:r>
    </w:p>
    <w:p w14:paraId="4A84A4F8" w14:textId="68218764" w:rsidR="00501E29" w:rsidRPr="002D2C39" w:rsidRDefault="00501E29" w:rsidP="00501E29">
      <w:pPr>
        <w:pStyle w:val="AlnostextBuleted"/>
      </w:pPr>
      <w:r w:rsidRPr="002D2C39">
        <w:fldChar w:fldCharType="begin"/>
      </w:r>
      <w:r w:rsidRPr="002D2C39">
        <w:instrText xml:space="preserve"> REF _Ref335032724 \h </w:instrText>
      </w:r>
      <w:r w:rsidR="006B2238" w:rsidRPr="002D2C39">
        <w:instrText xml:space="preserve"> \* MERGEFORMAT </w:instrText>
      </w:r>
      <w:r w:rsidRPr="002D2C39">
        <w:fldChar w:fldCharType="separate"/>
      </w:r>
      <w:r w:rsidR="00882542" w:rsidRPr="002D2C39">
        <w:t>Tvarkyti LIMIS-C ataskaitų šablonus</w:t>
      </w:r>
      <w:r w:rsidRPr="002D2C39">
        <w:fldChar w:fldCharType="end"/>
      </w:r>
      <w:r w:rsidRPr="002D2C39">
        <w:t xml:space="preserve"> (</w:t>
      </w:r>
      <w:r w:rsidRPr="002D2C39">
        <w:fldChar w:fldCharType="begin"/>
      </w:r>
      <w:r w:rsidRPr="002D2C39">
        <w:instrText xml:space="preserve"> PAGEREF _Ref335032727 \h </w:instrText>
      </w:r>
      <w:r w:rsidRPr="002D2C39">
        <w:fldChar w:fldCharType="separate"/>
      </w:r>
      <w:r w:rsidR="00882542">
        <w:rPr>
          <w:noProof/>
        </w:rPr>
        <w:t>92</w:t>
      </w:r>
      <w:r w:rsidRPr="002D2C39">
        <w:fldChar w:fldCharType="end"/>
      </w:r>
      <w:r w:rsidRPr="002D2C39">
        <w:t xml:space="preserve"> psl.)</w:t>
      </w:r>
    </w:p>
    <w:p w14:paraId="5DB98D11" w14:textId="1639D728" w:rsidR="00501E29" w:rsidRPr="002D2C39" w:rsidRDefault="00501E29" w:rsidP="00501E29">
      <w:pPr>
        <w:pStyle w:val="AlnostextBuleted"/>
      </w:pPr>
      <w:r w:rsidRPr="002D2C39">
        <w:fldChar w:fldCharType="begin"/>
      </w:r>
      <w:r w:rsidRPr="002D2C39">
        <w:instrText xml:space="preserve"> REF _Ref335032732 \h </w:instrText>
      </w:r>
      <w:r w:rsidR="006B2238" w:rsidRPr="002D2C39">
        <w:instrText xml:space="preserve"> \* MERGEFORMAT </w:instrText>
      </w:r>
      <w:r w:rsidRPr="002D2C39">
        <w:fldChar w:fldCharType="separate"/>
      </w:r>
      <w:r w:rsidR="00882542" w:rsidRPr="002D2C39">
        <w:t>Tvarkyti aktų ir knygų šablonus</w:t>
      </w:r>
      <w:r w:rsidRPr="002D2C39">
        <w:fldChar w:fldCharType="end"/>
      </w:r>
      <w:r w:rsidRPr="002D2C39">
        <w:t xml:space="preserve"> (</w:t>
      </w:r>
      <w:r w:rsidRPr="002D2C39">
        <w:fldChar w:fldCharType="begin"/>
      </w:r>
      <w:r w:rsidRPr="002D2C39">
        <w:instrText xml:space="preserve"> PAGEREF _Ref335032732 \h </w:instrText>
      </w:r>
      <w:r w:rsidRPr="002D2C39">
        <w:fldChar w:fldCharType="separate"/>
      </w:r>
      <w:r w:rsidR="00882542">
        <w:rPr>
          <w:noProof/>
        </w:rPr>
        <w:t>95</w:t>
      </w:r>
      <w:r w:rsidRPr="002D2C39">
        <w:fldChar w:fldCharType="end"/>
      </w:r>
      <w:r w:rsidRPr="002D2C39">
        <w:t xml:space="preserve"> psl.)</w:t>
      </w:r>
    </w:p>
    <w:p w14:paraId="3265B040" w14:textId="6480D14A" w:rsidR="00501E29" w:rsidRPr="002D2C39" w:rsidRDefault="00501E29" w:rsidP="00501E29">
      <w:pPr>
        <w:pStyle w:val="AlnostextBuleted"/>
      </w:pPr>
      <w:r w:rsidRPr="002D2C39">
        <w:fldChar w:fldCharType="begin"/>
      </w:r>
      <w:r w:rsidRPr="002D2C39">
        <w:instrText xml:space="preserve"> REF _Ref335032738 \h </w:instrText>
      </w:r>
      <w:r w:rsidR="006B2238" w:rsidRPr="002D2C39">
        <w:instrText xml:space="preserve"> \* MERGEFORMAT </w:instrText>
      </w:r>
      <w:r w:rsidRPr="002D2C39">
        <w:fldChar w:fldCharType="separate"/>
      </w:r>
      <w:r w:rsidR="00882542" w:rsidRPr="002D2C39">
        <w:t>Tvarkyti sistemos parametrus</w:t>
      </w:r>
      <w:r w:rsidRPr="002D2C39">
        <w:fldChar w:fldCharType="end"/>
      </w:r>
      <w:r w:rsidRPr="002D2C39">
        <w:t xml:space="preserve"> (</w:t>
      </w:r>
      <w:r w:rsidRPr="002D2C39">
        <w:fldChar w:fldCharType="begin"/>
      </w:r>
      <w:r w:rsidRPr="002D2C39">
        <w:instrText xml:space="preserve"> PAGEREF _Ref335032740 \h </w:instrText>
      </w:r>
      <w:r w:rsidRPr="002D2C39">
        <w:fldChar w:fldCharType="separate"/>
      </w:r>
      <w:r w:rsidR="00882542">
        <w:rPr>
          <w:noProof/>
        </w:rPr>
        <w:t>96</w:t>
      </w:r>
      <w:r w:rsidRPr="002D2C39">
        <w:fldChar w:fldCharType="end"/>
      </w:r>
      <w:r w:rsidRPr="002D2C39">
        <w:t xml:space="preserve"> psl.)</w:t>
      </w:r>
    </w:p>
    <w:p w14:paraId="47D5EA7D" w14:textId="19CF6981" w:rsidR="00680DF6" w:rsidRPr="002D2C39" w:rsidRDefault="00680DF6" w:rsidP="00501E29">
      <w:pPr>
        <w:pStyle w:val="AlnostextBuleted"/>
      </w:pPr>
      <w:r w:rsidRPr="002D2C39">
        <w:fldChar w:fldCharType="begin"/>
      </w:r>
      <w:r w:rsidRPr="002D2C39">
        <w:instrText xml:space="preserve"> REF _Ref126238039 \h </w:instrText>
      </w:r>
      <w:r w:rsidRPr="002D2C39">
        <w:fldChar w:fldCharType="separate"/>
      </w:r>
      <w:r w:rsidR="00882542" w:rsidRPr="002D2C39">
        <w:t>Tvarkyti eksponatų apskaitos numerių nustatymus</w:t>
      </w:r>
      <w:r w:rsidRPr="002D2C39">
        <w:fldChar w:fldCharType="end"/>
      </w:r>
      <w:r w:rsidRPr="002D2C39">
        <w:t xml:space="preserve"> (</w:t>
      </w:r>
      <w:r w:rsidRPr="002D2C39">
        <w:fldChar w:fldCharType="begin"/>
      </w:r>
      <w:r w:rsidRPr="002D2C39">
        <w:instrText xml:space="preserve"> PAGEREF _Ref126238039 \h </w:instrText>
      </w:r>
      <w:r w:rsidRPr="002D2C39">
        <w:fldChar w:fldCharType="separate"/>
      </w:r>
      <w:r w:rsidR="00882542">
        <w:rPr>
          <w:noProof/>
        </w:rPr>
        <w:t>97</w:t>
      </w:r>
      <w:r w:rsidRPr="002D2C39">
        <w:fldChar w:fldCharType="end"/>
      </w:r>
      <w:r w:rsidRPr="002D2C39">
        <w:t xml:space="preserve"> psl.)</w:t>
      </w:r>
    </w:p>
    <w:p w14:paraId="520B0254" w14:textId="4833D133" w:rsidR="00680DF6" w:rsidRDefault="00680DF6" w:rsidP="00501E29">
      <w:pPr>
        <w:pStyle w:val="AlnostextBuleted"/>
      </w:pPr>
      <w:r w:rsidRPr="002D2C39">
        <w:fldChar w:fldCharType="begin"/>
      </w:r>
      <w:r w:rsidRPr="002D2C39">
        <w:instrText xml:space="preserve"> REF _Ref126238295 \h </w:instrText>
      </w:r>
      <w:r w:rsidRPr="002D2C39">
        <w:fldChar w:fldCharType="separate"/>
      </w:r>
      <w:r w:rsidR="00882542" w:rsidRPr="002D2C39">
        <w:t>Peržiūrėti sistemos audito duomenis</w:t>
      </w:r>
      <w:r w:rsidRPr="002D2C39">
        <w:fldChar w:fldCharType="end"/>
      </w:r>
      <w:r w:rsidRPr="002D2C39">
        <w:t xml:space="preserve"> (</w:t>
      </w:r>
      <w:r w:rsidRPr="002D2C39">
        <w:fldChar w:fldCharType="begin"/>
      </w:r>
      <w:r w:rsidRPr="002D2C39">
        <w:instrText xml:space="preserve"> PAGEREF _Ref126238296 \h </w:instrText>
      </w:r>
      <w:r w:rsidRPr="002D2C39">
        <w:fldChar w:fldCharType="separate"/>
      </w:r>
      <w:r w:rsidR="00882542">
        <w:rPr>
          <w:noProof/>
        </w:rPr>
        <w:t>98</w:t>
      </w:r>
      <w:r w:rsidRPr="002D2C39">
        <w:fldChar w:fldCharType="end"/>
      </w:r>
      <w:r w:rsidRPr="002D2C39">
        <w:t xml:space="preserve"> psl.)</w:t>
      </w:r>
    </w:p>
    <w:p w14:paraId="490DC7F7" w14:textId="06ED7B2E" w:rsidR="00447106" w:rsidRDefault="004E6EBC" w:rsidP="00501E29">
      <w:pPr>
        <w:pStyle w:val="AlnostextBuleted"/>
      </w:pPr>
      <w:hyperlink w:anchor="_Slaptažodžių_generavimo_taisyklės" w:history="1">
        <w:r w:rsidR="00447106" w:rsidRPr="00447106">
          <w:rPr>
            <w:rStyle w:val="Hyperlink"/>
            <w:color w:val="auto"/>
            <w:u w:val="none"/>
            <w:lang w:val="lt-LT"/>
          </w:rPr>
          <w:t>Slaptažodžių generavimo taisyklės (99</w:t>
        </w:r>
      </w:hyperlink>
      <w:r w:rsidR="00447106">
        <w:t xml:space="preserve"> psl.)</w:t>
      </w:r>
    </w:p>
    <w:p w14:paraId="318B49F2" w14:textId="5F9B4B88" w:rsidR="00447106" w:rsidRPr="002D2C39" w:rsidRDefault="004E6EBC" w:rsidP="00501E29">
      <w:pPr>
        <w:pStyle w:val="AlnostextBuleted"/>
      </w:pPr>
      <w:hyperlink w:anchor="_Administratorių_slaptažodžių_genera" w:history="1">
        <w:r w:rsidR="00447106" w:rsidRPr="00447106">
          <w:rPr>
            <w:rStyle w:val="Hyperlink"/>
            <w:color w:val="auto"/>
            <w:u w:val="none"/>
            <w:lang w:val="lt-LT"/>
          </w:rPr>
          <w:t>Administratorių slaptažodžių generavimo taisyklės (100</w:t>
        </w:r>
      </w:hyperlink>
      <w:r w:rsidR="00447106">
        <w:t xml:space="preserve"> psl.)</w:t>
      </w:r>
    </w:p>
    <w:p w14:paraId="39437DDE" w14:textId="77777777" w:rsidR="006C1CBA" w:rsidRPr="002D2C39" w:rsidRDefault="00836F12" w:rsidP="00483CCA">
      <w:pPr>
        <w:pStyle w:val="Heading2"/>
      </w:pPr>
      <w:bookmarkStart w:id="329" w:name="_Ref335032699"/>
      <w:bookmarkStart w:id="330" w:name="_Ref335032702"/>
      <w:bookmarkStart w:id="331" w:name="_Toc169621524"/>
      <w:r w:rsidRPr="002D2C39">
        <w:t>Tvarkyti sistemos naudotojus</w:t>
      </w:r>
      <w:bookmarkEnd w:id="329"/>
      <w:bookmarkEnd w:id="330"/>
      <w:bookmarkEnd w:id="331"/>
    </w:p>
    <w:p w14:paraId="6D408550" w14:textId="77777777" w:rsidR="00CA4DBD" w:rsidRPr="002D2C39" w:rsidRDefault="00CA4DBD" w:rsidP="00CA4DBD">
      <w:pPr>
        <w:pStyle w:val="Alnostext"/>
      </w:pPr>
      <w:r w:rsidRPr="002D2C39">
        <w:t>Sistemoje, priklausomai nuo Jums suteiktų teisių, galite atlikti šiuos veiksmus, susijusius su sistemos naudotojų duomenų tvarkymu:</w:t>
      </w:r>
    </w:p>
    <w:p w14:paraId="5F4752D5" w14:textId="4A7784E4" w:rsidR="00CE6F76" w:rsidRPr="002D2C39" w:rsidRDefault="00CE6F76" w:rsidP="00CA4DBD">
      <w:pPr>
        <w:pStyle w:val="AlnostextBuleted"/>
      </w:pPr>
      <w:r w:rsidRPr="002D2C39">
        <w:fldChar w:fldCharType="begin"/>
      </w:r>
      <w:r w:rsidRPr="002D2C39">
        <w:instrText xml:space="preserve"> REF _Ref334708274 \h </w:instrText>
      </w:r>
      <w:r w:rsidR="006B2238" w:rsidRPr="002D2C39">
        <w:instrText xml:space="preserve"> \* MERGEFORMAT </w:instrText>
      </w:r>
      <w:r w:rsidRPr="002D2C39">
        <w:fldChar w:fldCharType="separate"/>
      </w:r>
      <w:r w:rsidR="00882542" w:rsidRPr="002D2C39">
        <w:t>Įvesti naują sistemos naudotoją</w:t>
      </w:r>
      <w:r w:rsidRPr="002D2C39">
        <w:fldChar w:fldCharType="end"/>
      </w:r>
      <w:r w:rsidRPr="002D2C39">
        <w:t xml:space="preserve"> (</w:t>
      </w:r>
      <w:r w:rsidRPr="002D2C39">
        <w:fldChar w:fldCharType="begin"/>
      </w:r>
      <w:r w:rsidRPr="002D2C39">
        <w:instrText xml:space="preserve"> PAGEREF _Ref334708274 \h </w:instrText>
      </w:r>
      <w:r w:rsidRPr="002D2C39">
        <w:fldChar w:fldCharType="separate"/>
      </w:r>
      <w:r w:rsidR="00882542">
        <w:rPr>
          <w:noProof/>
        </w:rPr>
        <w:t>76</w:t>
      </w:r>
      <w:r w:rsidRPr="002D2C39">
        <w:fldChar w:fldCharType="end"/>
      </w:r>
      <w:r w:rsidRPr="002D2C39">
        <w:t xml:space="preserve"> psl.)</w:t>
      </w:r>
    </w:p>
    <w:p w14:paraId="4E41B07C" w14:textId="6498E4F4" w:rsidR="00DD7F66" w:rsidRPr="002D2C39" w:rsidRDefault="00DD7F66" w:rsidP="00CA4DBD">
      <w:pPr>
        <w:pStyle w:val="AlnostextBuleted"/>
      </w:pPr>
      <w:r w:rsidRPr="002D2C39">
        <w:fldChar w:fldCharType="begin"/>
      </w:r>
      <w:r w:rsidRPr="002D2C39">
        <w:instrText xml:space="preserve"> REF _Ref334702473 \h </w:instrText>
      </w:r>
      <w:r w:rsidR="006B2238" w:rsidRPr="002D2C39">
        <w:instrText xml:space="preserve"> \* MERGEFORMAT </w:instrText>
      </w:r>
      <w:r w:rsidRPr="002D2C39">
        <w:fldChar w:fldCharType="separate"/>
      </w:r>
      <w:r w:rsidR="00882542" w:rsidRPr="002D2C39">
        <w:t>Surasti sistemos naudotoją</w:t>
      </w:r>
      <w:r w:rsidRPr="002D2C39">
        <w:fldChar w:fldCharType="end"/>
      </w:r>
      <w:r w:rsidR="00CE6F76" w:rsidRPr="002D2C39">
        <w:t xml:space="preserve"> (</w:t>
      </w:r>
      <w:r w:rsidRPr="002D2C39">
        <w:fldChar w:fldCharType="begin"/>
      </w:r>
      <w:r w:rsidRPr="002D2C39">
        <w:instrText xml:space="preserve"> PAGEREF _Ref334702473 \h </w:instrText>
      </w:r>
      <w:r w:rsidRPr="002D2C39">
        <w:fldChar w:fldCharType="separate"/>
      </w:r>
      <w:r w:rsidR="00882542">
        <w:rPr>
          <w:noProof/>
        </w:rPr>
        <w:t>77</w:t>
      </w:r>
      <w:r w:rsidRPr="002D2C39">
        <w:fldChar w:fldCharType="end"/>
      </w:r>
      <w:r w:rsidR="00CE6F76" w:rsidRPr="002D2C39">
        <w:t xml:space="preserve"> psl.)</w:t>
      </w:r>
    </w:p>
    <w:bookmarkStart w:id="332" w:name="_Ref334708096"/>
    <w:bookmarkStart w:id="333" w:name="_Ref334708099"/>
    <w:p w14:paraId="491C6F98" w14:textId="78221765" w:rsidR="00CE6F76" w:rsidRPr="002D2C39" w:rsidRDefault="00CE6F76" w:rsidP="00CE6F76">
      <w:pPr>
        <w:pStyle w:val="AlnostextBuleted"/>
      </w:pPr>
      <w:r w:rsidRPr="002D2C39">
        <w:fldChar w:fldCharType="begin"/>
      </w:r>
      <w:r w:rsidRPr="002D2C39">
        <w:instrText xml:space="preserve"> REF _Ref334708107 \h  \* MERGEFORMAT </w:instrText>
      </w:r>
      <w:r w:rsidRPr="002D2C39">
        <w:fldChar w:fldCharType="separate"/>
      </w:r>
      <w:r w:rsidR="00882542" w:rsidRPr="002D2C39">
        <w:t>Peržiūrėti sistemos naudotojo duomenis</w:t>
      </w:r>
      <w:r w:rsidRPr="002D2C39">
        <w:fldChar w:fldCharType="end"/>
      </w:r>
      <w:r w:rsidRPr="002D2C39">
        <w:t xml:space="preserve"> (</w:t>
      </w:r>
      <w:r w:rsidRPr="002D2C39">
        <w:fldChar w:fldCharType="begin"/>
      </w:r>
      <w:r w:rsidRPr="002D2C39">
        <w:instrText xml:space="preserve"> PAGEREF _Ref334708109 \h </w:instrText>
      </w:r>
      <w:r w:rsidRPr="002D2C39">
        <w:fldChar w:fldCharType="separate"/>
      </w:r>
      <w:r w:rsidR="00882542">
        <w:rPr>
          <w:noProof/>
        </w:rPr>
        <w:t>78</w:t>
      </w:r>
      <w:r w:rsidRPr="002D2C39">
        <w:fldChar w:fldCharType="end"/>
      </w:r>
      <w:r w:rsidRPr="002D2C39">
        <w:t xml:space="preserve"> psl.)</w:t>
      </w:r>
    </w:p>
    <w:p w14:paraId="62F1FF4C" w14:textId="75200B56" w:rsidR="00CE6F76" w:rsidRPr="002D2C39" w:rsidRDefault="00CE6F76" w:rsidP="00CE6F76">
      <w:pPr>
        <w:pStyle w:val="AlnostextBuleted"/>
      </w:pPr>
      <w:r w:rsidRPr="002D2C39">
        <w:fldChar w:fldCharType="begin"/>
      </w:r>
      <w:r w:rsidRPr="002D2C39">
        <w:instrText xml:space="preserve"> REF _Ref334708112 \h  \* MERGEFORMAT </w:instrText>
      </w:r>
      <w:r w:rsidRPr="002D2C39">
        <w:fldChar w:fldCharType="separate"/>
      </w:r>
      <w:r w:rsidR="00882542" w:rsidRPr="002D2C39">
        <w:t>Keisti sistemos naudotojo duomenis</w:t>
      </w:r>
      <w:r w:rsidRPr="002D2C39">
        <w:fldChar w:fldCharType="end"/>
      </w:r>
      <w:r w:rsidRPr="002D2C39">
        <w:t xml:space="preserve"> (</w:t>
      </w:r>
      <w:r w:rsidRPr="002D2C39">
        <w:fldChar w:fldCharType="begin"/>
      </w:r>
      <w:r w:rsidRPr="002D2C39">
        <w:instrText xml:space="preserve"> PAGEREF _Ref334708114 \h </w:instrText>
      </w:r>
      <w:r w:rsidRPr="002D2C39">
        <w:fldChar w:fldCharType="separate"/>
      </w:r>
      <w:r w:rsidR="00882542">
        <w:rPr>
          <w:noProof/>
        </w:rPr>
        <w:t>78</w:t>
      </w:r>
      <w:r w:rsidRPr="002D2C39">
        <w:fldChar w:fldCharType="end"/>
      </w:r>
      <w:r w:rsidRPr="002D2C39">
        <w:t xml:space="preserve"> psl.)</w:t>
      </w:r>
    </w:p>
    <w:p w14:paraId="78DBE1B8" w14:textId="4C225F23" w:rsidR="00CE6F76" w:rsidRPr="002D2C39" w:rsidRDefault="00CE6F76" w:rsidP="00CE6F76">
      <w:pPr>
        <w:pStyle w:val="AlnostextBuleted"/>
      </w:pPr>
      <w:r w:rsidRPr="002D2C39">
        <w:fldChar w:fldCharType="begin"/>
      </w:r>
      <w:r w:rsidRPr="002D2C39">
        <w:instrText xml:space="preserve"> REF _Ref334708117 \h  \* MERGEFORMAT </w:instrText>
      </w:r>
      <w:r w:rsidRPr="002D2C39">
        <w:fldChar w:fldCharType="separate"/>
      </w:r>
      <w:r w:rsidR="00882542" w:rsidRPr="002D2C39">
        <w:t>Pašalinti sistemos naudotoją</w:t>
      </w:r>
      <w:r w:rsidRPr="002D2C39">
        <w:fldChar w:fldCharType="end"/>
      </w:r>
      <w:r w:rsidRPr="002D2C39">
        <w:t xml:space="preserve"> (</w:t>
      </w:r>
      <w:r w:rsidRPr="002D2C39">
        <w:fldChar w:fldCharType="begin"/>
      </w:r>
      <w:r w:rsidRPr="002D2C39">
        <w:instrText xml:space="preserve"> PAGEREF _Ref334708119 \h </w:instrText>
      </w:r>
      <w:r w:rsidRPr="002D2C39">
        <w:fldChar w:fldCharType="separate"/>
      </w:r>
      <w:r w:rsidR="00882542">
        <w:rPr>
          <w:noProof/>
        </w:rPr>
        <w:t>79</w:t>
      </w:r>
      <w:r w:rsidRPr="002D2C39">
        <w:fldChar w:fldCharType="end"/>
      </w:r>
      <w:r w:rsidRPr="002D2C39">
        <w:t xml:space="preserve"> psl.)</w:t>
      </w:r>
    </w:p>
    <w:p w14:paraId="266F4B41" w14:textId="77777777" w:rsidR="00483CCA" w:rsidRPr="002D2C39" w:rsidRDefault="00483CCA" w:rsidP="00483CCA">
      <w:pPr>
        <w:pStyle w:val="Heading3"/>
        <w:rPr>
          <w:noProof w:val="0"/>
        </w:rPr>
      </w:pPr>
      <w:bookmarkStart w:id="334" w:name="_Ref334708274"/>
      <w:bookmarkStart w:id="335" w:name="_Toc169621525"/>
      <w:r w:rsidRPr="002D2C39">
        <w:rPr>
          <w:noProof w:val="0"/>
        </w:rPr>
        <w:t>Įvesti naują sistemos naudotoją</w:t>
      </w:r>
      <w:bookmarkEnd w:id="332"/>
      <w:bookmarkEnd w:id="333"/>
      <w:bookmarkEnd w:id="334"/>
      <w:bookmarkEnd w:id="335"/>
    </w:p>
    <w:p w14:paraId="16A6B663" w14:textId="77777777" w:rsidR="00362D74" w:rsidRPr="002D2C39" w:rsidRDefault="00362D74" w:rsidP="00362D74">
      <w:pPr>
        <w:pStyle w:val="Alnostext"/>
      </w:pPr>
      <w:r w:rsidRPr="002D2C39">
        <w:t xml:space="preserve">Paskirtis – leisti </w:t>
      </w:r>
      <w:r w:rsidRPr="002D2C39">
        <w:rPr>
          <w:rFonts w:cs="Arial"/>
        </w:rPr>
        <w:t>LIMIS administratoriui įvesti naują sistemos naudotoją sistemoje</w:t>
      </w:r>
      <w:r w:rsidRPr="002D2C39">
        <w:t xml:space="preserve">. </w:t>
      </w:r>
    </w:p>
    <w:p w14:paraId="14AFA92B" w14:textId="77777777" w:rsidR="00362D74" w:rsidRPr="002D2C39" w:rsidRDefault="00362D74" w:rsidP="00362D74">
      <w:pPr>
        <w:pStyle w:val="HeadingB"/>
        <w:rPr>
          <w:noProof w:val="0"/>
        </w:rPr>
      </w:pPr>
      <w:r w:rsidRPr="002D2C39">
        <w:rPr>
          <w:noProof w:val="0"/>
        </w:rPr>
        <w:t>Kas gali atlikti</w:t>
      </w:r>
    </w:p>
    <w:p w14:paraId="31F988C0" w14:textId="77777777" w:rsidR="00362D74" w:rsidRPr="002D2C39" w:rsidRDefault="00362D74" w:rsidP="00362D74">
      <w:pPr>
        <w:pStyle w:val="Alnostext"/>
      </w:pPr>
      <w:r w:rsidRPr="002D2C39">
        <w:t xml:space="preserve">Įvesti </w:t>
      </w:r>
      <w:r w:rsidRPr="002D2C39">
        <w:rPr>
          <w:rFonts w:cs="Arial"/>
        </w:rPr>
        <w:t xml:space="preserve">naują sistemos naudotoją </w:t>
      </w:r>
      <w:r w:rsidRPr="002D2C39">
        <w:t>gali:</w:t>
      </w:r>
    </w:p>
    <w:p w14:paraId="4CFFF515" w14:textId="77777777" w:rsidR="00362D74" w:rsidRPr="002D2C39" w:rsidRDefault="00362D74" w:rsidP="00362D74">
      <w:pPr>
        <w:pStyle w:val="AlnostextBuleted"/>
        <w:rPr>
          <w:rFonts w:cs="Arial"/>
        </w:rPr>
      </w:pPr>
      <w:r w:rsidRPr="002D2C39">
        <w:rPr>
          <w:rFonts w:cs="Arial"/>
        </w:rPr>
        <w:t>LIMIS-C administratorius</w:t>
      </w:r>
      <w:r w:rsidR="003E559E" w:rsidRPr="002D2C39">
        <w:rPr>
          <w:rFonts w:cs="Arial"/>
        </w:rPr>
        <w:t>;</w:t>
      </w:r>
    </w:p>
    <w:p w14:paraId="1269FD79" w14:textId="77777777" w:rsidR="00362D74" w:rsidRPr="002D2C39" w:rsidRDefault="00362D74" w:rsidP="00362D74">
      <w:pPr>
        <w:pStyle w:val="AlnostextBuleted"/>
        <w:rPr>
          <w:rFonts w:cs="Arial"/>
        </w:rPr>
      </w:pPr>
      <w:r w:rsidRPr="002D2C39">
        <w:rPr>
          <w:rFonts w:cs="Arial"/>
        </w:rPr>
        <w:t>LIMIS-M administratorius</w:t>
      </w:r>
      <w:r w:rsidR="003E559E" w:rsidRPr="002D2C39">
        <w:rPr>
          <w:rFonts w:cs="Arial"/>
        </w:rPr>
        <w:t>;</w:t>
      </w:r>
    </w:p>
    <w:p w14:paraId="072DD271" w14:textId="77777777" w:rsidR="00362D74" w:rsidRPr="002D2C39" w:rsidRDefault="00362D74" w:rsidP="00362D74">
      <w:pPr>
        <w:pStyle w:val="AlnostextBuleted"/>
      </w:pPr>
      <w:r w:rsidRPr="002D2C39">
        <w:t xml:space="preserve">Naudotojas, kuriam suteikta teisė tvarkyti </w:t>
      </w:r>
      <w:r w:rsidRPr="002D2C39">
        <w:rPr>
          <w:rFonts w:cs="Arial"/>
        </w:rPr>
        <w:t>sistemos naudotojus</w:t>
      </w:r>
      <w:r w:rsidRPr="002D2C39">
        <w:t>.</w:t>
      </w:r>
    </w:p>
    <w:p w14:paraId="03EEF778" w14:textId="77777777" w:rsidR="00013D01" w:rsidRPr="002D2C39" w:rsidRDefault="00013D01" w:rsidP="00013D01">
      <w:pPr>
        <w:pStyle w:val="HeadingB"/>
        <w:rPr>
          <w:noProof w:val="0"/>
        </w:rPr>
      </w:pPr>
      <w:r w:rsidRPr="002D2C39">
        <w:rPr>
          <w:noProof w:val="0"/>
        </w:rPr>
        <w:t>Prieš pradedant</w:t>
      </w:r>
    </w:p>
    <w:p w14:paraId="019875D6" w14:textId="77777777" w:rsidR="00013D01" w:rsidRPr="002D2C39" w:rsidRDefault="00013D01" w:rsidP="00013D01">
      <w:pPr>
        <w:pStyle w:val="Alnostext"/>
      </w:pPr>
      <w:r w:rsidRPr="002D2C39">
        <w:t>Prieš įvedant sistemos naudotoją, turi būti atlikta:</w:t>
      </w:r>
    </w:p>
    <w:p w14:paraId="50ED51E8" w14:textId="77777777" w:rsidR="00013D01" w:rsidRPr="002D2C39" w:rsidRDefault="00013D01" w:rsidP="00013D01">
      <w:pPr>
        <w:pStyle w:val="AlnostextBuleted"/>
        <w:rPr>
          <w:rFonts w:cs="Arial"/>
        </w:rPr>
      </w:pPr>
      <w:r w:rsidRPr="002D2C39">
        <w:rPr>
          <w:rFonts w:cs="Arial"/>
        </w:rPr>
        <w:t xml:space="preserve">Darbuotojo duomenys įtraukti į </w:t>
      </w:r>
      <w:proofErr w:type="spellStart"/>
      <w:r w:rsidRPr="002D2C39">
        <w:rPr>
          <w:rFonts w:cs="Arial"/>
        </w:rPr>
        <w:t>bendramuziejinį</w:t>
      </w:r>
      <w:proofErr w:type="spellEnd"/>
      <w:r w:rsidRPr="002D2C39">
        <w:rPr>
          <w:rFonts w:cs="Arial"/>
        </w:rPr>
        <w:t xml:space="preserve"> klasifikatorių </w:t>
      </w:r>
      <w:r w:rsidRPr="002D2C39">
        <w:rPr>
          <w:rStyle w:val="CharLangas"/>
        </w:rPr>
        <w:t>Darbuotojai</w:t>
      </w:r>
      <w:r w:rsidRPr="002D2C39">
        <w:rPr>
          <w:rFonts w:cs="Arial"/>
        </w:rPr>
        <w:t>.</w:t>
      </w:r>
    </w:p>
    <w:p w14:paraId="3B6C0FD8" w14:textId="7B45AE28" w:rsidR="00B119C4" w:rsidRPr="002D2C39" w:rsidRDefault="00B119C4" w:rsidP="00B119C4">
      <w:pPr>
        <w:pStyle w:val="Bodytextafterbuleted"/>
      </w:pPr>
      <w:r w:rsidRPr="002D2C39">
        <w:t xml:space="preserve">Kaip atlikti skaitykite skyrelyje </w:t>
      </w:r>
      <w:r w:rsidRPr="002D2C39">
        <w:rPr>
          <w:rStyle w:val="CharLangas"/>
        </w:rPr>
        <w:fldChar w:fldCharType="begin"/>
      </w:r>
      <w:r w:rsidRPr="002D2C39">
        <w:rPr>
          <w:rStyle w:val="CharLangas"/>
        </w:rPr>
        <w:instrText xml:space="preserve"> REF _Ref320114210 \h  \* MERGEFORMAT </w:instrText>
      </w:r>
      <w:r w:rsidRPr="002D2C39">
        <w:rPr>
          <w:rStyle w:val="CharLangas"/>
        </w:rPr>
      </w:r>
      <w:r w:rsidRPr="002D2C39">
        <w:rPr>
          <w:rStyle w:val="CharLangas"/>
        </w:rPr>
        <w:fldChar w:fldCharType="separate"/>
      </w:r>
      <w:r w:rsidR="00882542" w:rsidRPr="00882542">
        <w:rPr>
          <w:rStyle w:val="CharLangas"/>
        </w:rPr>
        <w:t>Įtraukti naują reikšmę į klasifikatorių</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_Ref320114210 \h </w:instrText>
      </w:r>
      <w:r w:rsidRPr="002D2C39">
        <w:rPr>
          <w:rStyle w:val="CharLangas"/>
        </w:rPr>
      </w:r>
      <w:r w:rsidRPr="002D2C39">
        <w:rPr>
          <w:rStyle w:val="CharLangas"/>
        </w:rPr>
        <w:fldChar w:fldCharType="separate"/>
      </w:r>
      <w:r w:rsidR="00882542">
        <w:rPr>
          <w:rStyle w:val="CharLangas"/>
          <w:noProof/>
        </w:rPr>
        <w:t>39</w:t>
      </w:r>
      <w:r w:rsidRPr="002D2C39">
        <w:rPr>
          <w:rStyle w:val="CharLangas"/>
        </w:rPr>
        <w:fldChar w:fldCharType="end"/>
      </w:r>
      <w:r w:rsidRPr="002D2C39">
        <w:rPr>
          <w:rStyle w:val="CharLangas"/>
        </w:rPr>
        <w:t xml:space="preserve"> psl.)</w:t>
      </w:r>
      <w:r w:rsidRPr="002D2C39">
        <w:t>.</w:t>
      </w:r>
    </w:p>
    <w:p w14:paraId="3BA89940" w14:textId="77777777" w:rsidR="00362D74" w:rsidRPr="002D2C39" w:rsidRDefault="00362D74" w:rsidP="00362D74">
      <w:pPr>
        <w:pStyle w:val="HeadingB"/>
        <w:rPr>
          <w:noProof w:val="0"/>
        </w:rPr>
      </w:pPr>
      <w:r w:rsidRPr="002D2C39">
        <w:rPr>
          <w:noProof w:val="0"/>
        </w:rPr>
        <w:t>Kaip atlikti</w:t>
      </w:r>
    </w:p>
    <w:p w14:paraId="4E0C068A" w14:textId="77777777" w:rsidR="00362D74" w:rsidRPr="002D2C39" w:rsidRDefault="00362D74" w:rsidP="00362D74">
      <w:pPr>
        <w:pStyle w:val="Alnostext"/>
      </w:pPr>
      <w:r w:rsidRPr="002D2C39">
        <w:t xml:space="preserve">Norėdami įvesti </w:t>
      </w:r>
      <w:r w:rsidRPr="002D2C39">
        <w:rPr>
          <w:rFonts w:cs="Arial"/>
        </w:rPr>
        <w:t xml:space="preserve">naują </w:t>
      </w:r>
      <w:r w:rsidR="00D10DF1" w:rsidRPr="002D2C39">
        <w:rPr>
          <w:rFonts w:cs="Arial"/>
        </w:rPr>
        <w:t>sistemos naudotoją</w:t>
      </w:r>
      <w:r w:rsidRPr="002D2C39">
        <w:t>, atlikite šiuos veiksmus:</w:t>
      </w:r>
    </w:p>
    <w:p w14:paraId="3E63B140" w14:textId="77777777" w:rsidR="00362D74" w:rsidRPr="002D2C39" w:rsidRDefault="00362D74" w:rsidP="0098289C">
      <w:pPr>
        <w:pStyle w:val="AlnosNumbered"/>
        <w:numPr>
          <w:ilvl w:val="0"/>
          <w:numId w:val="39"/>
        </w:numPr>
      </w:pPr>
      <w:r w:rsidRPr="002D2C39">
        <w:t xml:space="preserve">Iš meniu pasirinkite </w:t>
      </w:r>
      <w:r w:rsidR="00D10DF1" w:rsidRPr="002D2C39">
        <w:rPr>
          <w:rStyle w:val="CharMeniu"/>
        </w:rPr>
        <w:t>Administravimas</w:t>
      </w:r>
      <w:r w:rsidRPr="002D2C39">
        <w:rPr>
          <w:rStyle w:val="CharMeniu"/>
        </w:rPr>
        <w:t xml:space="preserve"> -&gt; </w:t>
      </w:r>
      <w:r w:rsidR="00D10DF1" w:rsidRPr="002D2C39">
        <w:rPr>
          <w:rStyle w:val="CharMeniu"/>
        </w:rPr>
        <w:t>Sistemos naudotojai</w:t>
      </w:r>
      <w:r w:rsidRPr="002D2C39">
        <w:t>.</w:t>
      </w:r>
    </w:p>
    <w:p w14:paraId="1193CB48" w14:textId="77777777" w:rsidR="00362D74" w:rsidRPr="002D2C39" w:rsidRDefault="00362D74" w:rsidP="00F213D8">
      <w:pPr>
        <w:pStyle w:val="BodyText"/>
      </w:pPr>
      <w:r w:rsidRPr="002D2C39">
        <w:t xml:space="preserve">Atsiveria langas </w:t>
      </w:r>
      <w:r w:rsidR="00D10DF1" w:rsidRPr="002D2C39">
        <w:rPr>
          <w:rStyle w:val="CharLangas"/>
        </w:rPr>
        <w:t>Sistemos naudotojai</w:t>
      </w:r>
      <w:r w:rsidRPr="002D2C39">
        <w:t>.</w:t>
      </w:r>
    </w:p>
    <w:p w14:paraId="6DEA3343" w14:textId="77777777" w:rsidR="00D10DF1" w:rsidRPr="002D2C39" w:rsidRDefault="00D10DF1" w:rsidP="00D10DF1">
      <w:pPr>
        <w:pStyle w:val="AlnosNumbered"/>
        <w:rPr>
          <w:rStyle w:val="AlnostextChar"/>
        </w:rPr>
      </w:pPr>
      <w:r w:rsidRPr="002D2C39">
        <w:t xml:space="preserve">Spauskite </w:t>
      </w:r>
      <w:r w:rsidRPr="002D2C39">
        <w:rPr>
          <w:rStyle w:val="CharLaukas"/>
        </w:rPr>
        <w:t>[Naujas]</w:t>
      </w:r>
      <w:r w:rsidRPr="002D2C39">
        <w:rPr>
          <w:rStyle w:val="AlnostextChar"/>
        </w:rPr>
        <w:t>.</w:t>
      </w:r>
    </w:p>
    <w:p w14:paraId="4CBD94B0" w14:textId="77777777" w:rsidR="00D10DF1" w:rsidRPr="002D2C39" w:rsidRDefault="00D10DF1" w:rsidP="00F213D8">
      <w:pPr>
        <w:pStyle w:val="BodyText"/>
      </w:pPr>
      <w:r w:rsidRPr="002D2C39">
        <w:t xml:space="preserve">Atsiveria langas </w:t>
      </w:r>
      <w:r w:rsidRPr="002D2C39">
        <w:rPr>
          <w:rStyle w:val="AlnostextChar"/>
        </w:rPr>
        <w:t>naudotojo duomenims įvesti</w:t>
      </w:r>
      <w:r w:rsidRPr="002D2C39">
        <w:t>.</w:t>
      </w:r>
    </w:p>
    <w:p w14:paraId="1FFE0DD0" w14:textId="3FB49865" w:rsidR="00D10DF1" w:rsidRPr="002D2C39" w:rsidRDefault="00C16393" w:rsidP="006B2238">
      <w:pPr>
        <w:pStyle w:val="Picture"/>
        <w:keepNext w:val="0"/>
      </w:pPr>
      <w:r w:rsidRPr="002D2C39">
        <w:rPr>
          <w:noProof/>
        </w:rPr>
        <w:lastRenderedPageBreak/>
        <w:drawing>
          <wp:inline distT="0" distB="0" distL="0" distR="0" wp14:anchorId="210E2040" wp14:editId="1CF7D029">
            <wp:extent cx="4267200" cy="1828800"/>
            <wp:effectExtent l="19050" t="19050" r="19050" b="190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67200" cy="1828800"/>
                    </a:xfrm>
                    <a:prstGeom prst="rect">
                      <a:avLst/>
                    </a:prstGeom>
                    <a:noFill/>
                    <a:ln w="3175" cmpd="sng">
                      <a:solidFill>
                        <a:srgbClr val="000000"/>
                      </a:solidFill>
                      <a:miter lim="800000"/>
                      <a:headEnd/>
                      <a:tailEnd/>
                    </a:ln>
                    <a:effectLst/>
                  </pic:spPr>
                </pic:pic>
              </a:graphicData>
            </a:graphic>
          </wp:inline>
        </w:drawing>
      </w:r>
    </w:p>
    <w:p w14:paraId="7064B149" w14:textId="77777777" w:rsidR="00362D74" w:rsidRPr="002D2C39" w:rsidRDefault="00362D74" w:rsidP="008F1A4C">
      <w:pPr>
        <w:pStyle w:val="AlnosNumbered"/>
        <w:keepNext/>
      </w:pPr>
      <w:r w:rsidRPr="002D2C39">
        <w:t xml:space="preserve">Įveskite duomenis apie </w:t>
      </w:r>
      <w:r w:rsidRPr="002D2C39">
        <w:rPr>
          <w:rFonts w:cs="Arial"/>
        </w:rPr>
        <w:t xml:space="preserve">naują </w:t>
      </w:r>
      <w:r w:rsidR="000B0221" w:rsidRPr="002D2C39">
        <w:rPr>
          <w:rFonts w:cs="Arial"/>
        </w:rPr>
        <w:t>naudotoją</w:t>
      </w:r>
      <w:r w:rsidRPr="002D2C39">
        <w:t>.</w:t>
      </w:r>
    </w:p>
    <w:p w14:paraId="61F23DB8" w14:textId="7A37E300" w:rsidR="00362D74" w:rsidRPr="002D2C39" w:rsidRDefault="00362D74" w:rsidP="008F1A4C">
      <w:pPr>
        <w:pStyle w:val="BodyText"/>
        <w:keepN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2536B3F5" w14:textId="77777777" w:rsidR="00317432" w:rsidRPr="002D2C39" w:rsidRDefault="00317432" w:rsidP="00362D74">
      <w:pPr>
        <w:pStyle w:val="AlnosNumbered"/>
        <w:keepNext/>
      </w:pPr>
      <w:r w:rsidRPr="002D2C39">
        <w:t>Nurodykite naudotojui suteikiamas teises:</w:t>
      </w:r>
    </w:p>
    <w:p w14:paraId="3EA27800" w14:textId="68C12C75" w:rsidR="000B0221" w:rsidRPr="002D2C39" w:rsidRDefault="000B0221" w:rsidP="00317432">
      <w:pPr>
        <w:pStyle w:val="AlnosNumbered"/>
        <w:keepNext/>
        <w:numPr>
          <w:ilvl w:val="1"/>
          <w:numId w:val="1"/>
        </w:numPr>
      </w:pPr>
      <w:r w:rsidRPr="002D2C39">
        <w:t xml:space="preserve">Bloke </w:t>
      </w:r>
      <w:r w:rsidRPr="002D2C39">
        <w:rPr>
          <w:rStyle w:val="CharLaukas"/>
        </w:rPr>
        <w:t xml:space="preserve">Dirbama vieta </w:t>
      </w:r>
      <w:r w:rsidRPr="002D2C39">
        <w:rPr>
          <w:rFonts w:cs="Arial"/>
        </w:rPr>
        <w:t xml:space="preserve">prie norimos darbovietės spauskite </w:t>
      </w:r>
      <w:r w:rsidR="008650AD" w:rsidRPr="002D2C39">
        <w:rPr>
          <w:rFonts w:cs="Arial"/>
        </w:rPr>
        <w:t xml:space="preserve">piktogramą </w:t>
      </w:r>
      <w:r w:rsidR="00C16393" w:rsidRPr="002D2C39">
        <w:rPr>
          <w:rFonts w:cs="Arial"/>
          <w:noProof/>
        </w:rPr>
        <w:drawing>
          <wp:inline distT="0" distB="0" distL="0" distR="0" wp14:anchorId="35F7E87B" wp14:editId="2E50B1C9">
            <wp:extent cx="175260" cy="14478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008650AD" w:rsidRPr="002D2C39">
        <w:rPr>
          <w:rFonts w:cs="Arial"/>
        </w:rPr>
        <w:t>.</w:t>
      </w:r>
    </w:p>
    <w:p w14:paraId="79E2621A" w14:textId="77777777" w:rsidR="008650AD" w:rsidRPr="002D2C39" w:rsidRDefault="008650AD" w:rsidP="00F213D8">
      <w:pPr>
        <w:pStyle w:val="BodyTextR2"/>
      </w:pPr>
      <w:r w:rsidRPr="002D2C39">
        <w:t xml:space="preserve">Sistema atveria </w:t>
      </w:r>
      <w:r w:rsidR="00C759BB" w:rsidRPr="002D2C39">
        <w:t xml:space="preserve">langą </w:t>
      </w:r>
      <w:r w:rsidR="00C759BB" w:rsidRPr="002D2C39">
        <w:rPr>
          <w:rStyle w:val="CharLangas"/>
        </w:rPr>
        <w:t>Sistemos naudotojo teisės</w:t>
      </w:r>
      <w:r w:rsidR="00C759BB" w:rsidRPr="002D2C39">
        <w:t>.</w:t>
      </w:r>
    </w:p>
    <w:p w14:paraId="7CDA71EF" w14:textId="21FC51E1" w:rsidR="008650AD" w:rsidRPr="002D2C39" w:rsidRDefault="00175224" w:rsidP="00704056">
      <w:pPr>
        <w:pStyle w:val="Picture"/>
      </w:pPr>
      <w:r w:rsidRPr="00175224">
        <w:rPr>
          <w:noProof/>
        </w:rPr>
        <w:drawing>
          <wp:inline distT="0" distB="0" distL="0" distR="0" wp14:anchorId="67DDDFC8" wp14:editId="6F879527">
            <wp:extent cx="3256276" cy="2475662"/>
            <wp:effectExtent l="0" t="0" r="1905"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299708" cy="2508683"/>
                    </a:xfrm>
                    <a:prstGeom prst="rect">
                      <a:avLst/>
                    </a:prstGeom>
                  </pic:spPr>
                </pic:pic>
              </a:graphicData>
            </a:graphic>
          </wp:inline>
        </w:drawing>
      </w:r>
    </w:p>
    <w:p w14:paraId="6351CCA4" w14:textId="77777777" w:rsidR="00317432" w:rsidRPr="002D2C39" w:rsidRDefault="00317432" w:rsidP="00317432">
      <w:pPr>
        <w:pStyle w:val="AlnosNumbered"/>
        <w:numPr>
          <w:ilvl w:val="1"/>
          <w:numId w:val="1"/>
        </w:numPr>
      </w:pPr>
      <w:r w:rsidRPr="002D2C39">
        <w:t>Išskleiskite teisių kategorijas ir varnelėmis pažymėkite suteikiamas teises.</w:t>
      </w:r>
    </w:p>
    <w:p w14:paraId="5424A24B" w14:textId="77777777" w:rsidR="006B0B61" w:rsidRPr="002D2C39" w:rsidRDefault="006B0B61" w:rsidP="00317432">
      <w:pPr>
        <w:pStyle w:val="AlnosNumbered"/>
        <w:keepNext/>
        <w:numPr>
          <w:ilvl w:val="1"/>
          <w:numId w:val="1"/>
        </w:numPr>
        <w:rPr>
          <w:rStyle w:val="AlnostextChar"/>
        </w:rPr>
      </w:pPr>
      <w:r w:rsidRPr="002D2C39">
        <w:t xml:space="preserve">Spauskite </w:t>
      </w:r>
      <w:r w:rsidRPr="002D2C39">
        <w:rPr>
          <w:rStyle w:val="CharLaukas"/>
        </w:rPr>
        <w:t>[Pasirinkti]</w:t>
      </w:r>
      <w:r w:rsidRPr="002D2C39">
        <w:rPr>
          <w:rStyle w:val="AlnostextChar"/>
        </w:rPr>
        <w:t>.</w:t>
      </w:r>
    </w:p>
    <w:p w14:paraId="1C72F49C" w14:textId="77777777" w:rsidR="006B0B61" w:rsidRPr="002D2C39" w:rsidRDefault="00C759BB" w:rsidP="00F213D8">
      <w:pPr>
        <w:pStyle w:val="BodyTextR2"/>
      </w:pPr>
      <w:r w:rsidRPr="002D2C39">
        <w:t>Atitinkamame muziejuje sistemos naudotojui suteiktos teisės atlikti veiksmus sistemoje</w:t>
      </w:r>
      <w:r w:rsidR="006B0B61" w:rsidRPr="002D2C39">
        <w:t>.</w:t>
      </w:r>
    </w:p>
    <w:p w14:paraId="011EC497" w14:textId="77777777" w:rsidR="00C759BB" w:rsidRPr="002D2C39" w:rsidRDefault="00317432" w:rsidP="00C759BB">
      <w:pPr>
        <w:pStyle w:val="Pastaba"/>
      </w:pPr>
      <w:r w:rsidRPr="002D2C39">
        <w:t>Jei naudotojas dirba keliose darbovietėse, teises nurodyti privalėsite kiekvienai darbovietei atskirai</w:t>
      </w:r>
      <w:r w:rsidR="00C759BB" w:rsidRPr="002D2C39">
        <w:t>.</w:t>
      </w:r>
    </w:p>
    <w:p w14:paraId="14688603" w14:textId="77777777" w:rsidR="00362D74" w:rsidRPr="002D2C39" w:rsidRDefault="00362D74" w:rsidP="00362D74">
      <w:pPr>
        <w:pStyle w:val="AlnosNumbered"/>
        <w:keepNext/>
        <w:rPr>
          <w:rStyle w:val="AlnostextChar"/>
        </w:rPr>
      </w:pPr>
      <w:r w:rsidRPr="002D2C39">
        <w:t xml:space="preserve">Spauskite </w:t>
      </w:r>
      <w:r w:rsidRPr="002D2C39">
        <w:rPr>
          <w:rStyle w:val="CharLaukas"/>
        </w:rPr>
        <w:t>[Išsaugoti]</w:t>
      </w:r>
      <w:r w:rsidRPr="002D2C39">
        <w:rPr>
          <w:rStyle w:val="AlnostextChar"/>
        </w:rPr>
        <w:t>.</w:t>
      </w:r>
    </w:p>
    <w:p w14:paraId="08E9DA91" w14:textId="77777777" w:rsidR="00362D74" w:rsidRPr="002D2C39" w:rsidRDefault="00317432" w:rsidP="00F213D8">
      <w:pPr>
        <w:pStyle w:val="BodyText"/>
      </w:pPr>
      <w:r w:rsidRPr="002D2C39">
        <w:t>Naujas sistemos naudotojas sukurtas</w:t>
      </w:r>
      <w:r w:rsidR="000B0221" w:rsidRPr="002D2C39">
        <w:t>.</w:t>
      </w:r>
    </w:p>
    <w:p w14:paraId="0E729182" w14:textId="79A8C22D" w:rsidR="00483CCA" w:rsidRPr="002D2C39" w:rsidRDefault="00483CCA" w:rsidP="00483CCA">
      <w:pPr>
        <w:pStyle w:val="Heading3"/>
        <w:rPr>
          <w:noProof w:val="0"/>
        </w:rPr>
      </w:pPr>
      <w:bookmarkStart w:id="336" w:name="_Surasti_sistemos_naudotoją"/>
      <w:bookmarkStart w:id="337" w:name="_Ref334702473"/>
      <w:bookmarkStart w:id="338" w:name="_Toc169621526"/>
      <w:bookmarkEnd w:id="336"/>
      <w:r w:rsidRPr="002D2C39">
        <w:rPr>
          <w:noProof w:val="0"/>
        </w:rPr>
        <w:t>Surasti sistemos naudotoją</w:t>
      </w:r>
      <w:bookmarkEnd w:id="337"/>
      <w:bookmarkEnd w:id="338"/>
    </w:p>
    <w:p w14:paraId="5C44D31F" w14:textId="77777777" w:rsidR="00D10DF1" w:rsidRPr="002D2C39" w:rsidRDefault="00D10DF1" w:rsidP="00D10DF1">
      <w:pPr>
        <w:pStyle w:val="Alnostext"/>
      </w:pPr>
      <w:r w:rsidRPr="002D2C39">
        <w:t xml:space="preserve">Paskirtis – leisti </w:t>
      </w:r>
      <w:r w:rsidR="00EC4301" w:rsidRPr="002D2C39">
        <w:rPr>
          <w:rFonts w:cs="Arial"/>
        </w:rPr>
        <w:t>LIMIS administratoriui sistemoje surasti sistemos naudotoją</w:t>
      </w:r>
      <w:r w:rsidRPr="002D2C39">
        <w:t xml:space="preserve">. </w:t>
      </w:r>
    </w:p>
    <w:p w14:paraId="576438DF" w14:textId="77777777" w:rsidR="00D10DF1" w:rsidRPr="002D2C39" w:rsidRDefault="00D10DF1" w:rsidP="00D10DF1">
      <w:pPr>
        <w:pStyle w:val="HeadingB"/>
        <w:rPr>
          <w:noProof w:val="0"/>
        </w:rPr>
      </w:pPr>
      <w:r w:rsidRPr="002D2C39">
        <w:rPr>
          <w:noProof w:val="0"/>
        </w:rPr>
        <w:t>Kas gali atlikti</w:t>
      </w:r>
    </w:p>
    <w:p w14:paraId="3AE694AF" w14:textId="77777777" w:rsidR="00D10DF1" w:rsidRPr="002D2C39" w:rsidRDefault="004D1105" w:rsidP="00D10DF1">
      <w:pPr>
        <w:pStyle w:val="Alnostext"/>
      </w:pPr>
      <w:r w:rsidRPr="002D2C39">
        <w:t>Surasti</w:t>
      </w:r>
      <w:r w:rsidR="00D10DF1" w:rsidRPr="002D2C39">
        <w:t xml:space="preserve"> </w:t>
      </w:r>
      <w:r w:rsidR="00D10DF1" w:rsidRPr="002D2C39">
        <w:rPr>
          <w:rFonts w:cs="Arial"/>
        </w:rPr>
        <w:t xml:space="preserve">sistemos naudotoją </w:t>
      </w:r>
      <w:r w:rsidR="00D10DF1" w:rsidRPr="002D2C39">
        <w:t>gali:</w:t>
      </w:r>
    </w:p>
    <w:p w14:paraId="3AE2D6F7" w14:textId="77777777" w:rsidR="00D10DF1" w:rsidRPr="002D2C39" w:rsidRDefault="00D10DF1" w:rsidP="00D10DF1">
      <w:pPr>
        <w:pStyle w:val="AlnostextBuleted"/>
        <w:rPr>
          <w:rFonts w:cs="Arial"/>
        </w:rPr>
      </w:pPr>
      <w:r w:rsidRPr="002D2C39">
        <w:rPr>
          <w:rFonts w:cs="Arial"/>
        </w:rPr>
        <w:t>LIMIS-C administratorius</w:t>
      </w:r>
      <w:r w:rsidR="003E559E" w:rsidRPr="002D2C39">
        <w:rPr>
          <w:rFonts w:cs="Arial"/>
        </w:rPr>
        <w:t>;</w:t>
      </w:r>
    </w:p>
    <w:p w14:paraId="2B5D8FF5" w14:textId="77777777" w:rsidR="00D10DF1" w:rsidRPr="002D2C39" w:rsidRDefault="00D10DF1" w:rsidP="00D10DF1">
      <w:pPr>
        <w:pStyle w:val="AlnostextBuleted"/>
        <w:rPr>
          <w:rFonts w:cs="Arial"/>
        </w:rPr>
      </w:pPr>
      <w:r w:rsidRPr="002D2C39">
        <w:rPr>
          <w:rFonts w:cs="Arial"/>
        </w:rPr>
        <w:t>LIMIS-M administratorius</w:t>
      </w:r>
      <w:r w:rsidR="003E559E" w:rsidRPr="002D2C39">
        <w:rPr>
          <w:rFonts w:cs="Arial"/>
        </w:rPr>
        <w:t>;</w:t>
      </w:r>
    </w:p>
    <w:p w14:paraId="3F6875C2" w14:textId="77777777" w:rsidR="00D10DF1" w:rsidRPr="002D2C39" w:rsidRDefault="00D10DF1" w:rsidP="00D10DF1">
      <w:pPr>
        <w:pStyle w:val="AlnostextBuleted"/>
      </w:pPr>
      <w:r w:rsidRPr="002D2C39">
        <w:t xml:space="preserve">Naudotojas, kuriam suteikta teisė tvarkyti </w:t>
      </w:r>
      <w:r w:rsidRPr="002D2C39">
        <w:rPr>
          <w:rFonts w:cs="Arial"/>
        </w:rPr>
        <w:t>sistemos naudotojus</w:t>
      </w:r>
      <w:r w:rsidRPr="002D2C39">
        <w:t>.</w:t>
      </w:r>
    </w:p>
    <w:p w14:paraId="257A5F75" w14:textId="77777777" w:rsidR="00D10DF1" w:rsidRPr="002D2C39" w:rsidRDefault="00D10DF1" w:rsidP="00D10DF1">
      <w:pPr>
        <w:pStyle w:val="HeadingB"/>
        <w:rPr>
          <w:noProof w:val="0"/>
        </w:rPr>
      </w:pPr>
      <w:r w:rsidRPr="002D2C39">
        <w:rPr>
          <w:noProof w:val="0"/>
        </w:rPr>
        <w:t>Kaip atlikti</w:t>
      </w:r>
    </w:p>
    <w:p w14:paraId="62ACC605" w14:textId="77777777" w:rsidR="00D10DF1" w:rsidRPr="002D2C39" w:rsidRDefault="00D10DF1" w:rsidP="006B2238">
      <w:pPr>
        <w:pStyle w:val="Alnostext"/>
      </w:pPr>
      <w:r w:rsidRPr="002D2C39">
        <w:t xml:space="preserve">Norėdami </w:t>
      </w:r>
      <w:r w:rsidR="004D1105" w:rsidRPr="002D2C39">
        <w:t>surasti</w:t>
      </w:r>
      <w:r w:rsidRPr="002D2C39">
        <w:t xml:space="preserve"> </w:t>
      </w:r>
      <w:r w:rsidRPr="002D2C39">
        <w:rPr>
          <w:rFonts w:cs="Arial"/>
        </w:rPr>
        <w:t>sistemos naudotoją</w:t>
      </w:r>
      <w:r w:rsidRPr="002D2C39">
        <w:t>, atlikite šiuos veiksmus:</w:t>
      </w:r>
    </w:p>
    <w:p w14:paraId="1935A8B4" w14:textId="77777777" w:rsidR="00D10DF1" w:rsidRPr="002D2C39" w:rsidRDefault="00D10DF1" w:rsidP="0098289C">
      <w:pPr>
        <w:pStyle w:val="AlnosNumbered"/>
        <w:numPr>
          <w:ilvl w:val="0"/>
          <w:numId w:val="40"/>
        </w:numPr>
      </w:pPr>
      <w:r w:rsidRPr="002D2C39">
        <w:lastRenderedPageBreak/>
        <w:t xml:space="preserve">Iš meniu pasirinkite </w:t>
      </w:r>
      <w:r w:rsidRPr="002D2C39">
        <w:rPr>
          <w:rStyle w:val="CharMeniu"/>
        </w:rPr>
        <w:t>Administravimas -&gt; Sistemos naudotojai</w:t>
      </w:r>
      <w:r w:rsidRPr="002D2C39">
        <w:t>.</w:t>
      </w:r>
    </w:p>
    <w:p w14:paraId="3A95B0AC" w14:textId="77777777" w:rsidR="00D10DF1" w:rsidRPr="002D2C39" w:rsidRDefault="00D10DF1" w:rsidP="00F213D8">
      <w:pPr>
        <w:pStyle w:val="BodyText"/>
      </w:pPr>
      <w:r w:rsidRPr="002D2C39">
        <w:t xml:space="preserve">Atsiveria langas </w:t>
      </w:r>
      <w:r w:rsidRPr="002D2C39">
        <w:rPr>
          <w:rStyle w:val="CharLangas"/>
        </w:rPr>
        <w:t>Sistemos naudotojai</w:t>
      </w:r>
      <w:r w:rsidRPr="002D2C39">
        <w:t>.</w:t>
      </w:r>
    </w:p>
    <w:p w14:paraId="1BA78191" w14:textId="24ECA429" w:rsidR="00D10DF1" w:rsidRPr="002D2C39" w:rsidRDefault="00C16393" w:rsidP="006B2238">
      <w:pPr>
        <w:pStyle w:val="Picture"/>
        <w:keepNext w:val="0"/>
        <w:rPr>
          <w:bdr w:val="single" w:sz="2" w:space="0" w:color="A6A6A6"/>
        </w:rPr>
      </w:pPr>
      <w:r w:rsidRPr="002D2C39">
        <w:rPr>
          <w:noProof/>
          <w:bdr w:val="single" w:sz="2" w:space="0" w:color="A6A6A6"/>
        </w:rPr>
        <w:drawing>
          <wp:inline distT="0" distB="0" distL="0" distR="0" wp14:anchorId="144CC232" wp14:editId="57EFED59">
            <wp:extent cx="4053840" cy="1249680"/>
            <wp:effectExtent l="19050" t="19050" r="22860" b="266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53840" cy="1249680"/>
                    </a:xfrm>
                    <a:prstGeom prst="rect">
                      <a:avLst/>
                    </a:prstGeom>
                    <a:noFill/>
                    <a:ln w="3175">
                      <a:solidFill>
                        <a:schemeClr val="tx1"/>
                      </a:solidFill>
                    </a:ln>
                  </pic:spPr>
                </pic:pic>
              </a:graphicData>
            </a:graphic>
          </wp:inline>
        </w:drawing>
      </w:r>
    </w:p>
    <w:p w14:paraId="04224B4E" w14:textId="77777777" w:rsidR="008A18EF" w:rsidRPr="002D2C39" w:rsidRDefault="008A18EF" w:rsidP="006B2238">
      <w:pPr>
        <w:pStyle w:val="AlnosNumbered"/>
      </w:pPr>
      <w:r w:rsidRPr="002D2C39">
        <w:t xml:space="preserve">Nurodykite </w:t>
      </w:r>
      <w:r w:rsidR="00767D94" w:rsidRPr="002D2C39">
        <w:rPr>
          <w:rFonts w:cs="Arial"/>
        </w:rPr>
        <w:t>sistemos naudotojo duomenis</w:t>
      </w:r>
      <w:r w:rsidRPr="002D2C39">
        <w:t xml:space="preserve"> ir spauskite </w:t>
      </w:r>
      <w:r w:rsidRPr="002D2C39">
        <w:rPr>
          <w:rStyle w:val="CharLaukas"/>
        </w:rPr>
        <w:t>[Ieškoti]</w:t>
      </w:r>
      <w:r w:rsidRPr="002D2C39">
        <w:t>.</w:t>
      </w:r>
    </w:p>
    <w:p w14:paraId="32AFA895" w14:textId="77777777" w:rsidR="008A18EF" w:rsidRPr="002D2C39" w:rsidRDefault="008A18EF" w:rsidP="00F213D8">
      <w:pPr>
        <w:pStyle w:val="BodyText"/>
      </w:pPr>
      <w:r w:rsidRPr="002D2C39">
        <w:t>Sistema pateikia paieškos kriterijus atitinkančių įrašų sąrašą.</w:t>
      </w:r>
    </w:p>
    <w:p w14:paraId="17E32D47" w14:textId="77777777" w:rsidR="008A18EF" w:rsidRPr="002D2C39" w:rsidRDefault="008A18EF" w:rsidP="008A18EF">
      <w:pPr>
        <w:pStyle w:val="AlnosNumbered"/>
      </w:pPr>
      <w:r w:rsidRPr="002D2C39">
        <w:t>Toliau, priklausomai nuo Jums suteiktų teisių, galite atlikti šiuos veiksmus:</w:t>
      </w:r>
    </w:p>
    <w:p w14:paraId="014CCBC6" w14:textId="5F76401B" w:rsidR="00DD7F66" w:rsidRPr="002D2C39" w:rsidRDefault="00DD7F66" w:rsidP="00DD7F66">
      <w:pPr>
        <w:pStyle w:val="buletedafternumber"/>
      </w:pPr>
      <w:r w:rsidRPr="002D2C39">
        <w:fldChar w:fldCharType="begin"/>
      </w:r>
      <w:r w:rsidRPr="002D2C39">
        <w:instrText xml:space="preserve"> REF _Ref334708107 \h  \* MERGEFORMAT </w:instrText>
      </w:r>
      <w:r w:rsidRPr="002D2C39">
        <w:fldChar w:fldCharType="separate"/>
      </w:r>
      <w:r w:rsidR="00882542" w:rsidRPr="002D2C39">
        <w:t>Peržiūrėti sistemos naudotojo duomenis</w:t>
      </w:r>
      <w:r w:rsidRPr="002D2C39">
        <w:fldChar w:fldCharType="end"/>
      </w:r>
      <w:r w:rsidRPr="002D2C39">
        <w:t xml:space="preserve"> (</w:t>
      </w:r>
      <w:r w:rsidRPr="002D2C39">
        <w:fldChar w:fldCharType="begin"/>
      </w:r>
      <w:r w:rsidRPr="002D2C39">
        <w:instrText xml:space="preserve"> PAGEREF _Ref334708109 \h </w:instrText>
      </w:r>
      <w:r w:rsidRPr="002D2C39">
        <w:fldChar w:fldCharType="separate"/>
      </w:r>
      <w:r w:rsidR="00882542">
        <w:rPr>
          <w:noProof/>
        </w:rPr>
        <w:t>78</w:t>
      </w:r>
      <w:r w:rsidRPr="002D2C39">
        <w:fldChar w:fldCharType="end"/>
      </w:r>
      <w:r w:rsidRPr="002D2C39">
        <w:t xml:space="preserve"> psl.)</w:t>
      </w:r>
    </w:p>
    <w:p w14:paraId="7A320946" w14:textId="0640C9A1" w:rsidR="00DD7F66" w:rsidRPr="002D2C39" w:rsidRDefault="00DD7F66" w:rsidP="00DD7F66">
      <w:pPr>
        <w:pStyle w:val="buletedafternumber"/>
      </w:pPr>
      <w:r w:rsidRPr="002D2C39">
        <w:fldChar w:fldCharType="begin"/>
      </w:r>
      <w:r w:rsidRPr="002D2C39">
        <w:instrText xml:space="preserve"> REF _Ref334708112 \h  \* MERGEFORMAT </w:instrText>
      </w:r>
      <w:r w:rsidRPr="002D2C39">
        <w:fldChar w:fldCharType="separate"/>
      </w:r>
      <w:r w:rsidR="00882542" w:rsidRPr="002D2C39">
        <w:t>Keisti sistemos naudotojo duomenis</w:t>
      </w:r>
      <w:r w:rsidRPr="002D2C39">
        <w:fldChar w:fldCharType="end"/>
      </w:r>
      <w:r w:rsidRPr="002D2C39">
        <w:t xml:space="preserve"> (</w:t>
      </w:r>
      <w:r w:rsidRPr="002D2C39">
        <w:fldChar w:fldCharType="begin"/>
      </w:r>
      <w:r w:rsidRPr="002D2C39">
        <w:instrText xml:space="preserve"> PAGEREF _Ref334708114 \h </w:instrText>
      </w:r>
      <w:r w:rsidRPr="002D2C39">
        <w:fldChar w:fldCharType="separate"/>
      </w:r>
      <w:r w:rsidR="00882542">
        <w:rPr>
          <w:noProof/>
        </w:rPr>
        <w:t>78</w:t>
      </w:r>
      <w:r w:rsidRPr="002D2C39">
        <w:fldChar w:fldCharType="end"/>
      </w:r>
      <w:r w:rsidRPr="002D2C39">
        <w:t xml:space="preserve"> psl.)</w:t>
      </w:r>
    </w:p>
    <w:p w14:paraId="6C9AB1EC" w14:textId="535E1A78" w:rsidR="00D10DF1" w:rsidRPr="002D2C39" w:rsidRDefault="00DD7F66" w:rsidP="00D10DF1">
      <w:pPr>
        <w:pStyle w:val="buletedafternumber"/>
      </w:pPr>
      <w:r w:rsidRPr="002D2C39">
        <w:fldChar w:fldCharType="begin"/>
      </w:r>
      <w:r w:rsidRPr="002D2C39">
        <w:instrText xml:space="preserve"> REF _Ref334708117 \h  \* MERGEFORMAT </w:instrText>
      </w:r>
      <w:r w:rsidRPr="002D2C39">
        <w:fldChar w:fldCharType="separate"/>
      </w:r>
      <w:r w:rsidR="00882542" w:rsidRPr="002D2C39">
        <w:t>Pašalinti sistemos naudotoją</w:t>
      </w:r>
      <w:r w:rsidRPr="002D2C39">
        <w:fldChar w:fldCharType="end"/>
      </w:r>
      <w:r w:rsidRPr="002D2C39">
        <w:t xml:space="preserve"> (</w:t>
      </w:r>
      <w:r w:rsidRPr="002D2C39">
        <w:fldChar w:fldCharType="begin"/>
      </w:r>
      <w:r w:rsidRPr="002D2C39">
        <w:instrText xml:space="preserve"> PAGEREF _Ref334708119 \h </w:instrText>
      </w:r>
      <w:r w:rsidRPr="002D2C39">
        <w:fldChar w:fldCharType="separate"/>
      </w:r>
      <w:r w:rsidR="00882542">
        <w:rPr>
          <w:noProof/>
        </w:rPr>
        <w:t>79</w:t>
      </w:r>
      <w:r w:rsidRPr="002D2C39">
        <w:fldChar w:fldCharType="end"/>
      </w:r>
      <w:r w:rsidRPr="002D2C39">
        <w:t xml:space="preserve"> psl.)</w:t>
      </w:r>
    </w:p>
    <w:p w14:paraId="05A89AE8" w14:textId="77777777" w:rsidR="00483CCA" w:rsidRPr="002D2C39" w:rsidRDefault="00483CCA" w:rsidP="00483CCA">
      <w:pPr>
        <w:pStyle w:val="Heading3"/>
        <w:rPr>
          <w:noProof w:val="0"/>
        </w:rPr>
      </w:pPr>
      <w:bookmarkStart w:id="339" w:name="_Ref334708107"/>
      <w:bookmarkStart w:id="340" w:name="_Ref334708109"/>
      <w:bookmarkStart w:id="341" w:name="_Toc169621527"/>
      <w:r w:rsidRPr="002D2C39">
        <w:rPr>
          <w:noProof w:val="0"/>
        </w:rPr>
        <w:t>Peržiūrėti sistemos naudotojo duomenis</w:t>
      </w:r>
      <w:bookmarkEnd w:id="339"/>
      <w:bookmarkEnd w:id="340"/>
      <w:bookmarkEnd w:id="341"/>
    </w:p>
    <w:p w14:paraId="304B669C" w14:textId="77777777" w:rsidR="00C759BB" w:rsidRPr="002D2C39" w:rsidRDefault="00C759BB" w:rsidP="00C759BB">
      <w:pPr>
        <w:pStyle w:val="Alnostext"/>
        <w:keepNext/>
      </w:pPr>
      <w:r w:rsidRPr="002D2C39">
        <w:t xml:space="preserve">Paskirtis – </w:t>
      </w:r>
      <w:r w:rsidRPr="002D2C39">
        <w:rPr>
          <w:rFonts w:cs="Arial"/>
        </w:rPr>
        <w:t xml:space="preserve">peržiūrėti </w:t>
      </w:r>
      <w:r w:rsidR="00EC4301" w:rsidRPr="002D2C39">
        <w:rPr>
          <w:rFonts w:cs="Arial"/>
        </w:rPr>
        <w:t>sistemos naudotojo duomenis sistemoje</w:t>
      </w:r>
      <w:r w:rsidRPr="002D2C39">
        <w:t xml:space="preserve">. </w:t>
      </w:r>
    </w:p>
    <w:p w14:paraId="57AC4E94" w14:textId="77777777" w:rsidR="00C759BB" w:rsidRPr="002D2C39" w:rsidRDefault="00C759BB" w:rsidP="00C759BB">
      <w:pPr>
        <w:pStyle w:val="HeadingB"/>
        <w:rPr>
          <w:noProof w:val="0"/>
        </w:rPr>
      </w:pPr>
      <w:r w:rsidRPr="002D2C39">
        <w:rPr>
          <w:noProof w:val="0"/>
        </w:rPr>
        <w:t>Kas gali atlikti</w:t>
      </w:r>
    </w:p>
    <w:p w14:paraId="084F70CA" w14:textId="77777777" w:rsidR="00C759BB" w:rsidRPr="002D2C39" w:rsidRDefault="00C759BB" w:rsidP="00C759BB">
      <w:pPr>
        <w:pStyle w:val="Alnostext"/>
        <w:keepNext/>
      </w:pPr>
      <w:r w:rsidRPr="002D2C39">
        <w:rPr>
          <w:rFonts w:cs="Arial"/>
        </w:rPr>
        <w:t xml:space="preserve">Peržiūrėti </w:t>
      </w:r>
      <w:r w:rsidR="00EC4301" w:rsidRPr="002D2C39">
        <w:rPr>
          <w:rFonts w:cs="Arial"/>
        </w:rPr>
        <w:t xml:space="preserve">sistemos naudotojo duomenis </w:t>
      </w:r>
      <w:r w:rsidRPr="002D2C39">
        <w:t>gali:</w:t>
      </w:r>
    </w:p>
    <w:p w14:paraId="6AA6B3DF" w14:textId="77777777" w:rsidR="00EC4301" w:rsidRPr="002D2C39" w:rsidRDefault="00EC4301" w:rsidP="00EC4301">
      <w:pPr>
        <w:pStyle w:val="AlnostextBuleted"/>
        <w:rPr>
          <w:rFonts w:cs="Arial"/>
        </w:rPr>
      </w:pPr>
      <w:r w:rsidRPr="002D2C39">
        <w:rPr>
          <w:rFonts w:cs="Arial"/>
        </w:rPr>
        <w:t>LIMIS-C administratorius</w:t>
      </w:r>
      <w:r w:rsidR="003E559E" w:rsidRPr="002D2C39">
        <w:rPr>
          <w:rFonts w:cs="Arial"/>
        </w:rPr>
        <w:t>;</w:t>
      </w:r>
    </w:p>
    <w:p w14:paraId="184F5E96" w14:textId="77777777" w:rsidR="00EC4301" w:rsidRPr="002D2C39" w:rsidRDefault="00EC4301" w:rsidP="00EC4301">
      <w:pPr>
        <w:pStyle w:val="AlnostextBuleted"/>
        <w:rPr>
          <w:rFonts w:cs="Arial"/>
        </w:rPr>
      </w:pPr>
      <w:r w:rsidRPr="002D2C39">
        <w:rPr>
          <w:rFonts w:cs="Arial"/>
        </w:rPr>
        <w:t>LIMIS-M administratorius</w:t>
      </w:r>
      <w:r w:rsidR="003E559E" w:rsidRPr="002D2C39">
        <w:rPr>
          <w:rFonts w:cs="Arial"/>
        </w:rPr>
        <w:t>;</w:t>
      </w:r>
    </w:p>
    <w:p w14:paraId="37EC5B89" w14:textId="77777777" w:rsidR="00EC4301" w:rsidRPr="002D2C39" w:rsidRDefault="00EC4301" w:rsidP="00EC4301">
      <w:pPr>
        <w:pStyle w:val="AlnostextBuleted"/>
      </w:pPr>
      <w:r w:rsidRPr="002D2C39">
        <w:t xml:space="preserve">Naudotojas, kuriam suteiktos teisės peržiūrėti ir tvarkyti </w:t>
      </w:r>
      <w:r w:rsidRPr="002D2C39">
        <w:rPr>
          <w:rFonts w:cs="Arial"/>
        </w:rPr>
        <w:t>sistemos naudotojus</w:t>
      </w:r>
      <w:r w:rsidRPr="002D2C39">
        <w:t>.</w:t>
      </w:r>
    </w:p>
    <w:p w14:paraId="018075B5" w14:textId="77777777" w:rsidR="00C759BB" w:rsidRPr="002D2C39" w:rsidRDefault="00C759BB" w:rsidP="00C759BB">
      <w:pPr>
        <w:pStyle w:val="HeadingB"/>
        <w:tabs>
          <w:tab w:val="left" w:pos="3093"/>
        </w:tabs>
        <w:rPr>
          <w:noProof w:val="0"/>
        </w:rPr>
      </w:pPr>
      <w:r w:rsidRPr="002D2C39">
        <w:rPr>
          <w:noProof w:val="0"/>
        </w:rPr>
        <w:t>Kaip atlikti</w:t>
      </w:r>
    </w:p>
    <w:p w14:paraId="3830598D" w14:textId="77777777" w:rsidR="00C759BB" w:rsidRPr="002D2C39" w:rsidRDefault="00C759BB" w:rsidP="00C759BB">
      <w:pPr>
        <w:pStyle w:val="Alnostext"/>
      </w:pPr>
      <w:r w:rsidRPr="002D2C39">
        <w:t xml:space="preserve">Norėdami </w:t>
      </w:r>
      <w:r w:rsidR="00443087" w:rsidRPr="002D2C39">
        <w:rPr>
          <w:rFonts w:cs="Arial"/>
        </w:rPr>
        <w:t>peržiūrėti sistemos naudotojo duomenis</w:t>
      </w:r>
      <w:r w:rsidRPr="002D2C39">
        <w:rPr>
          <w:rFonts w:cs="Arial"/>
        </w:rPr>
        <w:t>, atlikite šiuos veiksmus:</w:t>
      </w:r>
    </w:p>
    <w:p w14:paraId="31E843ED" w14:textId="77777777" w:rsidR="00C759BB" w:rsidRPr="002D2C39" w:rsidRDefault="00C759BB" w:rsidP="0098289C">
      <w:pPr>
        <w:pStyle w:val="AlnosNumbered"/>
        <w:numPr>
          <w:ilvl w:val="0"/>
          <w:numId w:val="41"/>
        </w:numPr>
      </w:pPr>
      <w:r w:rsidRPr="002D2C39">
        <w:t xml:space="preserve">Suraskite norimo </w:t>
      </w:r>
      <w:r w:rsidR="00443087" w:rsidRPr="002D2C39">
        <w:rPr>
          <w:rFonts w:cs="Arial"/>
        </w:rPr>
        <w:t>naudotojo</w:t>
      </w:r>
      <w:r w:rsidRPr="002D2C39">
        <w:rPr>
          <w:rFonts w:cs="Arial"/>
        </w:rPr>
        <w:t xml:space="preserve"> duomenis</w:t>
      </w:r>
      <w:r w:rsidRPr="002D2C39">
        <w:t>.</w:t>
      </w:r>
    </w:p>
    <w:p w14:paraId="3682A7E6" w14:textId="51B502D5" w:rsidR="00C759BB" w:rsidRPr="002D2C39" w:rsidRDefault="00C759BB" w:rsidP="00F213D8">
      <w:pPr>
        <w:pStyle w:val="BodyText"/>
      </w:pPr>
      <w:r w:rsidRPr="002D2C39">
        <w:t xml:space="preserve">Kaip atlikti skaitykite </w:t>
      </w:r>
      <w:r w:rsidR="00443087" w:rsidRPr="002D2C39">
        <w:rPr>
          <w:rStyle w:val="CharLangas"/>
        </w:rPr>
        <w:fldChar w:fldCharType="begin"/>
      </w:r>
      <w:r w:rsidR="00443087" w:rsidRPr="002D2C39">
        <w:rPr>
          <w:rStyle w:val="CharLangas"/>
        </w:rPr>
        <w:instrText xml:space="preserve"> REF _Ref334702473 \h  \* MERGEFORMAT </w:instrText>
      </w:r>
      <w:r w:rsidR="00443087" w:rsidRPr="002D2C39">
        <w:rPr>
          <w:rStyle w:val="CharLangas"/>
        </w:rPr>
      </w:r>
      <w:r w:rsidR="00443087" w:rsidRPr="002D2C39">
        <w:rPr>
          <w:rStyle w:val="CharLangas"/>
        </w:rPr>
        <w:fldChar w:fldCharType="separate"/>
      </w:r>
      <w:r w:rsidR="00882542" w:rsidRPr="00882542">
        <w:rPr>
          <w:rStyle w:val="CharLangas"/>
        </w:rPr>
        <w:t>Surasti sistemos naudotoją</w:t>
      </w:r>
      <w:r w:rsidR="00443087" w:rsidRPr="002D2C39">
        <w:rPr>
          <w:rStyle w:val="CharLangas"/>
        </w:rPr>
        <w:fldChar w:fldCharType="end"/>
      </w:r>
      <w:r w:rsidR="00443087" w:rsidRPr="002D2C39">
        <w:rPr>
          <w:rStyle w:val="CharLangas"/>
        </w:rPr>
        <w:t xml:space="preserve"> (</w:t>
      </w:r>
      <w:r w:rsidR="00443087" w:rsidRPr="002D2C39">
        <w:rPr>
          <w:rStyle w:val="CharLangas"/>
        </w:rPr>
        <w:fldChar w:fldCharType="begin"/>
      </w:r>
      <w:r w:rsidR="00443087" w:rsidRPr="002D2C39">
        <w:rPr>
          <w:rStyle w:val="CharLangas"/>
        </w:rPr>
        <w:instrText xml:space="preserve"> PAGEREF _Ref334702473 \h </w:instrText>
      </w:r>
      <w:r w:rsidR="00443087" w:rsidRPr="002D2C39">
        <w:rPr>
          <w:rStyle w:val="CharLangas"/>
        </w:rPr>
      </w:r>
      <w:r w:rsidR="00443087" w:rsidRPr="002D2C39">
        <w:rPr>
          <w:rStyle w:val="CharLangas"/>
        </w:rPr>
        <w:fldChar w:fldCharType="separate"/>
      </w:r>
      <w:r w:rsidR="00882542">
        <w:rPr>
          <w:rStyle w:val="CharLangas"/>
          <w:noProof/>
        </w:rPr>
        <w:t>77</w:t>
      </w:r>
      <w:r w:rsidR="00443087" w:rsidRPr="002D2C39">
        <w:rPr>
          <w:rStyle w:val="CharLangas"/>
        </w:rPr>
        <w:fldChar w:fldCharType="end"/>
      </w:r>
      <w:r w:rsidR="00443087" w:rsidRPr="002D2C39">
        <w:rPr>
          <w:rStyle w:val="CharLangas"/>
        </w:rPr>
        <w:t xml:space="preserve"> </w:t>
      </w:r>
      <w:r w:rsidRPr="002D2C39">
        <w:rPr>
          <w:rStyle w:val="CharLangas"/>
        </w:rPr>
        <w:t>psl.)</w:t>
      </w:r>
      <w:r w:rsidRPr="002D2C39">
        <w:t>.</w:t>
      </w:r>
    </w:p>
    <w:p w14:paraId="4D70035D" w14:textId="77777777" w:rsidR="00C759BB" w:rsidRPr="002D2C39" w:rsidRDefault="00C759BB" w:rsidP="00C759BB">
      <w:pPr>
        <w:pStyle w:val="AlnosNumbered"/>
      </w:pPr>
      <w:r w:rsidRPr="002D2C39">
        <w:t xml:space="preserve">Rezultatų lentelėje stulpelyje </w:t>
      </w:r>
      <w:r w:rsidR="00443087" w:rsidRPr="002D2C39">
        <w:rPr>
          <w:b/>
        </w:rPr>
        <w:t>Prisijungimo vardas</w:t>
      </w:r>
      <w:r w:rsidRPr="002D2C39">
        <w:t xml:space="preserve"> spauskite</w:t>
      </w:r>
      <w:r w:rsidRPr="002D2C39">
        <w:rPr>
          <w:lang w:eastAsia="lt-LT"/>
        </w:rPr>
        <w:t xml:space="preserve"> nuorodą</w:t>
      </w:r>
      <w:r w:rsidRPr="002D2C39">
        <w:t>.</w:t>
      </w:r>
    </w:p>
    <w:p w14:paraId="5D3DD456" w14:textId="77777777" w:rsidR="00C759BB" w:rsidRPr="002D2C39" w:rsidRDefault="00C759BB" w:rsidP="00F213D8">
      <w:pPr>
        <w:pStyle w:val="BodyText"/>
      </w:pPr>
      <w:r w:rsidRPr="002D2C39">
        <w:t xml:space="preserve">Atsiveria langas </w:t>
      </w:r>
      <w:r w:rsidR="00CE3C2B" w:rsidRPr="002D2C39">
        <w:rPr>
          <w:rStyle w:val="CharLangas"/>
        </w:rPr>
        <w:t>Sistemos naudotojai</w:t>
      </w:r>
      <w:r w:rsidRPr="002D2C39">
        <w:t>.</w:t>
      </w:r>
    </w:p>
    <w:p w14:paraId="2807C102" w14:textId="77777777" w:rsidR="00C759BB" w:rsidRPr="002D2C39" w:rsidRDefault="00C759BB" w:rsidP="00C759BB">
      <w:pPr>
        <w:pStyle w:val="AlnosNumbered"/>
      </w:pPr>
      <w:r w:rsidRPr="002D2C39">
        <w:t xml:space="preserve">Peržiūrėkite </w:t>
      </w:r>
      <w:r w:rsidR="00CE3C2B" w:rsidRPr="002D2C39">
        <w:t>naudotojo pagrindinius</w:t>
      </w:r>
      <w:r w:rsidRPr="002D2C39">
        <w:t xml:space="preserve"> duomenis.</w:t>
      </w:r>
    </w:p>
    <w:p w14:paraId="4C84346E" w14:textId="1E2B0E83" w:rsidR="00C759BB" w:rsidRPr="002D2C39" w:rsidRDefault="00C759BB" w:rsidP="00C759BB">
      <w:pPr>
        <w:pStyle w:val="AlnosNumbered"/>
      </w:pPr>
      <w:r w:rsidRPr="002D2C39">
        <w:t xml:space="preserve">Norėdami peržiūrėti </w:t>
      </w:r>
      <w:r w:rsidR="00CE3C2B" w:rsidRPr="002D2C39">
        <w:t>naudotojui suteiktas teises</w:t>
      </w:r>
      <w:r w:rsidRPr="002D2C39">
        <w:t xml:space="preserve">, bloke </w:t>
      </w:r>
      <w:r w:rsidR="00CE3C2B" w:rsidRPr="002D2C39">
        <w:rPr>
          <w:rStyle w:val="CharLaukas"/>
        </w:rPr>
        <w:t>Dirbama vieta</w:t>
      </w:r>
      <w:r w:rsidRPr="002D2C39">
        <w:t xml:space="preserve"> </w:t>
      </w:r>
      <w:r w:rsidR="00F41576" w:rsidRPr="002D2C39">
        <w:t xml:space="preserve">ties atitinkamos darbovietės įrašu </w:t>
      </w:r>
      <w:r w:rsidRPr="002D2C39">
        <w:t>spauskite piktogramą</w:t>
      </w:r>
      <w:r w:rsidR="00CE3C2B" w:rsidRPr="002D2C39">
        <w:t xml:space="preserve"> </w:t>
      </w:r>
      <w:r w:rsidR="00C16393" w:rsidRPr="002D2C39">
        <w:rPr>
          <w:noProof/>
        </w:rPr>
        <w:drawing>
          <wp:inline distT="0" distB="0" distL="0" distR="0" wp14:anchorId="5FC2BB27" wp14:editId="3C4AD71C">
            <wp:extent cx="137160" cy="13716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2D2C39">
        <w:t>.</w:t>
      </w:r>
    </w:p>
    <w:p w14:paraId="06DC3D7A" w14:textId="77777777" w:rsidR="00C759BB" w:rsidRPr="002D2C39" w:rsidRDefault="00C759BB" w:rsidP="00F213D8">
      <w:pPr>
        <w:pStyle w:val="BodyText"/>
      </w:pPr>
      <w:r w:rsidRPr="002D2C39">
        <w:t xml:space="preserve">Atsiveria langas </w:t>
      </w:r>
      <w:r w:rsidR="00CE3C2B" w:rsidRPr="002D2C39">
        <w:rPr>
          <w:rStyle w:val="CharLangas"/>
        </w:rPr>
        <w:t>Sistemos naudotojo teisės</w:t>
      </w:r>
      <w:r w:rsidRPr="002D2C39">
        <w:t>.</w:t>
      </w:r>
    </w:p>
    <w:p w14:paraId="4A2F18CF" w14:textId="77777777" w:rsidR="00C759BB" w:rsidRPr="002D2C39" w:rsidRDefault="00C759BB" w:rsidP="00C759BB">
      <w:pPr>
        <w:pStyle w:val="Pastaba"/>
      </w:pPr>
      <w:r w:rsidRPr="002D2C39">
        <w:t xml:space="preserve">Keisti </w:t>
      </w:r>
      <w:r w:rsidR="001079C0" w:rsidRPr="002D2C39">
        <w:t xml:space="preserve">naudotojo </w:t>
      </w:r>
      <w:r w:rsidRPr="002D2C39">
        <w:t>duomenų peržiūros lang</w:t>
      </w:r>
      <w:r w:rsidR="00CE3C2B" w:rsidRPr="002D2C39">
        <w:t>uose</w:t>
      </w:r>
      <w:r w:rsidRPr="002D2C39">
        <w:t xml:space="preserve"> negalite.</w:t>
      </w:r>
    </w:p>
    <w:p w14:paraId="0BD78C7A" w14:textId="77777777" w:rsidR="00483CCA" w:rsidRPr="002D2C39" w:rsidRDefault="00483CCA" w:rsidP="00483CCA">
      <w:pPr>
        <w:pStyle w:val="Heading3"/>
        <w:rPr>
          <w:noProof w:val="0"/>
        </w:rPr>
      </w:pPr>
      <w:bookmarkStart w:id="342" w:name="_Ref334708112"/>
      <w:bookmarkStart w:id="343" w:name="_Ref334708114"/>
      <w:bookmarkStart w:id="344" w:name="_Toc169621528"/>
      <w:r w:rsidRPr="002D2C39">
        <w:rPr>
          <w:noProof w:val="0"/>
        </w:rPr>
        <w:t>Keisti sistemos naudotojo duomenis</w:t>
      </w:r>
      <w:bookmarkEnd w:id="342"/>
      <w:bookmarkEnd w:id="343"/>
      <w:bookmarkEnd w:id="344"/>
    </w:p>
    <w:p w14:paraId="6734DE8A" w14:textId="77777777" w:rsidR="00985605" w:rsidRPr="002D2C39" w:rsidRDefault="00985605" w:rsidP="00985605">
      <w:pPr>
        <w:pStyle w:val="Alnostext"/>
        <w:keepNext/>
      </w:pPr>
      <w:r w:rsidRPr="002D2C39">
        <w:t xml:space="preserve">Paskirtis – </w:t>
      </w:r>
      <w:r w:rsidRPr="002D2C39">
        <w:rPr>
          <w:rFonts w:cs="Arial"/>
        </w:rPr>
        <w:t>keisti sistemos naudotojo duomenis sistemoje</w:t>
      </w:r>
      <w:r w:rsidRPr="002D2C39">
        <w:t xml:space="preserve">. </w:t>
      </w:r>
    </w:p>
    <w:p w14:paraId="724A3324" w14:textId="77777777" w:rsidR="00985605" w:rsidRPr="002D2C39" w:rsidRDefault="00985605" w:rsidP="00985605">
      <w:pPr>
        <w:pStyle w:val="HeadingB"/>
        <w:rPr>
          <w:noProof w:val="0"/>
        </w:rPr>
      </w:pPr>
      <w:r w:rsidRPr="002D2C39">
        <w:rPr>
          <w:noProof w:val="0"/>
        </w:rPr>
        <w:t>Kas gali atlikti</w:t>
      </w:r>
    </w:p>
    <w:p w14:paraId="2398D235" w14:textId="77777777" w:rsidR="00985605" w:rsidRPr="002D2C39" w:rsidRDefault="004D1105" w:rsidP="00985605">
      <w:pPr>
        <w:pStyle w:val="Alnostext"/>
        <w:keepNext/>
      </w:pPr>
      <w:r w:rsidRPr="002D2C39">
        <w:rPr>
          <w:rFonts w:cs="Arial"/>
        </w:rPr>
        <w:t>Keisti</w:t>
      </w:r>
      <w:r w:rsidR="00985605" w:rsidRPr="002D2C39">
        <w:rPr>
          <w:rFonts w:cs="Arial"/>
        </w:rPr>
        <w:t xml:space="preserve"> sistemos naudotojo duomenis </w:t>
      </w:r>
      <w:r w:rsidR="00985605" w:rsidRPr="002D2C39">
        <w:t>gali:</w:t>
      </w:r>
    </w:p>
    <w:p w14:paraId="38C504E9" w14:textId="77777777" w:rsidR="00985605" w:rsidRPr="002D2C39" w:rsidRDefault="00985605" w:rsidP="00985605">
      <w:pPr>
        <w:pStyle w:val="AlnostextBuleted"/>
        <w:rPr>
          <w:rFonts w:cs="Arial"/>
        </w:rPr>
      </w:pPr>
      <w:r w:rsidRPr="002D2C39">
        <w:rPr>
          <w:rFonts w:cs="Arial"/>
        </w:rPr>
        <w:t>LIMIS-C administratorius</w:t>
      </w:r>
      <w:r w:rsidR="003E559E" w:rsidRPr="002D2C39">
        <w:rPr>
          <w:rFonts w:cs="Arial"/>
        </w:rPr>
        <w:t>;</w:t>
      </w:r>
    </w:p>
    <w:p w14:paraId="795A2752" w14:textId="77777777" w:rsidR="00985605" w:rsidRPr="002D2C39" w:rsidRDefault="00985605" w:rsidP="00985605">
      <w:pPr>
        <w:pStyle w:val="AlnostextBuleted"/>
        <w:rPr>
          <w:rFonts w:cs="Arial"/>
        </w:rPr>
      </w:pPr>
      <w:r w:rsidRPr="002D2C39">
        <w:rPr>
          <w:rFonts w:cs="Arial"/>
        </w:rPr>
        <w:t>LIMIS-M administratorius</w:t>
      </w:r>
      <w:r w:rsidR="003E559E" w:rsidRPr="002D2C39">
        <w:rPr>
          <w:rFonts w:cs="Arial"/>
        </w:rPr>
        <w:t>;</w:t>
      </w:r>
    </w:p>
    <w:p w14:paraId="12A37C56" w14:textId="77777777" w:rsidR="00985605" w:rsidRPr="002D2C39" w:rsidRDefault="00985605" w:rsidP="00985605">
      <w:pPr>
        <w:pStyle w:val="AlnostextBuleted"/>
      </w:pPr>
      <w:r w:rsidRPr="002D2C39">
        <w:t xml:space="preserve">Naudotojas, kuriam suteiktos teisės peržiūrėti ir tvarkyti </w:t>
      </w:r>
      <w:r w:rsidRPr="002D2C39">
        <w:rPr>
          <w:rFonts w:cs="Arial"/>
        </w:rPr>
        <w:t>sistemos naudotojus</w:t>
      </w:r>
      <w:r w:rsidRPr="002D2C39">
        <w:t>.</w:t>
      </w:r>
    </w:p>
    <w:p w14:paraId="24E5B959" w14:textId="77777777" w:rsidR="00985605" w:rsidRPr="002D2C39" w:rsidRDefault="00985605" w:rsidP="00985605">
      <w:pPr>
        <w:pStyle w:val="HeadingB"/>
        <w:tabs>
          <w:tab w:val="left" w:pos="3093"/>
        </w:tabs>
        <w:rPr>
          <w:noProof w:val="0"/>
        </w:rPr>
      </w:pPr>
      <w:r w:rsidRPr="002D2C39">
        <w:rPr>
          <w:noProof w:val="0"/>
        </w:rPr>
        <w:t>Kaip atlikti</w:t>
      </w:r>
    </w:p>
    <w:p w14:paraId="1C045776" w14:textId="77777777" w:rsidR="00985605" w:rsidRPr="002D2C39" w:rsidRDefault="00985605" w:rsidP="00985605">
      <w:pPr>
        <w:pStyle w:val="Alnostext"/>
      </w:pPr>
      <w:r w:rsidRPr="002D2C39">
        <w:t xml:space="preserve">Norėdami </w:t>
      </w:r>
      <w:r w:rsidR="00FD30D7" w:rsidRPr="002D2C39">
        <w:rPr>
          <w:rFonts w:cs="Arial"/>
        </w:rPr>
        <w:t>keisti</w:t>
      </w:r>
      <w:r w:rsidRPr="002D2C39">
        <w:rPr>
          <w:rFonts w:cs="Arial"/>
        </w:rPr>
        <w:t xml:space="preserve"> sistemos naudotojo duomenis, atlikite šiuos veiksmus:</w:t>
      </w:r>
    </w:p>
    <w:p w14:paraId="6D9C1252" w14:textId="77777777" w:rsidR="00985605" w:rsidRPr="002D2C39" w:rsidRDefault="00985605" w:rsidP="0098289C">
      <w:pPr>
        <w:pStyle w:val="AlnosNumbered"/>
        <w:numPr>
          <w:ilvl w:val="0"/>
          <w:numId w:val="42"/>
        </w:numPr>
      </w:pPr>
      <w:r w:rsidRPr="002D2C39">
        <w:t xml:space="preserve">Suraskite norimo </w:t>
      </w:r>
      <w:r w:rsidRPr="002D2C39">
        <w:rPr>
          <w:rFonts w:cs="Arial"/>
        </w:rPr>
        <w:t>naudotojo duomenis</w:t>
      </w:r>
      <w:r w:rsidRPr="002D2C39">
        <w:t>.</w:t>
      </w:r>
    </w:p>
    <w:p w14:paraId="1777C66F" w14:textId="6AA23916" w:rsidR="00985605" w:rsidRPr="002D2C39" w:rsidRDefault="00985605" w:rsidP="00F213D8">
      <w:pPr>
        <w:pStyle w:val="BodyText"/>
      </w:pPr>
      <w:r w:rsidRPr="002D2C39">
        <w:t xml:space="preserve">Kaip atlikti skaitykite </w:t>
      </w:r>
      <w:r w:rsidRPr="002D2C39">
        <w:rPr>
          <w:rStyle w:val="CharLangas"/>
        </w:rPr>
        <w:fldChar w:fldCharType="begin"/>
      </w:r>
      <w:r w:rsidRPr="002D2C39">
        <w:rPr>
          <w:rStyle w:val="CharLangas"/>
        </w:rPr>
        <w:instrText xml:space="preserve"> REF _Ref334702473 \h  \* MERGEFORMAT </w:instrText>
      </w:r>
      <w:r w:rsidRPr="002D2C39">
        <w:rPr>
          <w:rStyle w:val="CharLangas"/>
        </w:rPr>
      </w:r>
      <w:r w:rsidRPr="002D2C39">
        <w:rPr>
          <w:rStyle w:val="CharLangas"/>
        </w:rPr>
        <w:fldChar w:fldCharType="separate"/>
      </w:r>
      <w:r w:rsidR="00882542" w:rsidRPr="00882542">
        <w:rPr>
          <w:rStyle w:val="CharLangas"/>
        </w:rPr>
        <w:t>Surasti sistemos naudotoją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_Ref334702473 \h </w:instrText>
      </w:r>
      <w:r w:rsidRPr="002D2C39">
        <w:rPr>
          <w:rStyle w:val="CharLangas"/>
        </w:rPr>
      </w:r>
      <w:r w:rsidRPr="002D2C39">
        <w:rPr>
          <w:rStyle w:val="CharLangas"/>
        </w:rPr>
        <w:fldChar w:fldCharType="separate"/>
      </w:r>
      <w:r w:rsidR="00882542">
        <w:rPr>
          <w:rStyle w:val="CharLangas"/>
          <w:noProof/>
        </w:rPr>
        <w:t>77</w:t>
      </w:r>
      <w:r w:rsidRPr="002D2C39">
        <w:rPr>
          <w:rStyle w:val="CharLangas"/>
        </w:rPr>
        <w:fldChar w:fldCharType="end"/>
      </w:r>
      <w:r w:rsidRPr="002D2C39">
        <w:rPr>
          <w:rStyle w:val="CharLangas"/>
        </w:rPr>
        <w:t xml:space="preserve"> psl.)</w:t>
      </w:r>
      <w:r w:rsidRPr="002D2C39">
        <w:t>.</w:t>
      </w:r>
    </w:p>
    <w:p w14:paraId="69044080" w14:textId="2E4C6995" w:rsidR="001524D1" w:rsidRPr="002D2C39" w:rsidRDefault="001524D1" w:rsidP="00400DB5">
      <w:pPr>
        <w:pStyle w:val="AlnosNumbered"/>
        <w:keepNext/>
      </w:pPr>
      <w:r w:rsidRPr="002D2C39">
        <w:lastRenderedPageBreak/>
        <w:t>Rezultatų sąraše</w:t>
      </w:r>
      <w:r w:rsidRPr="002D2C39">
        <w:rPr>
          <w:rStyle w:val="CharLangas"/>
        </w:rPr>
        <w:t>,</w:t>
      </w:r>
      <w:r w:rsidRPr="002D2C39">
        <w:t xml:space="preserve"> šalia norimo </w:t>
      </w:r>
      <w:r w:rsidR="00792910" w:rsidRPr="002D2C39">
        <w:t>naudotojo</w:t>
      </w:r>
      <w:r w:rsidRPr="002D2C39">
        <w:t xml:space="preserve">, stulpelyje </w:t>
      </w:r>
      <w:r w:rsidRPr="002D2C39">
        <w:rPr>
          <w:b/>
        </w:rPr>
        <w:t>Veiksmai</w:t>
      </w:r>
      <w:r w:rsidRPr="002D2C39">
        <w:t xml:space="preserve"> spauskite </w:t>
      </w:r>
      <w:r w:rsidR="00C16393" w:rsidRPr="002D2C39">
        <w:rPr>
          <w:noProof/>
        </w:rPr>
        <w:drawing>
          <wp:inline distT="0" distB="0" distL="0" distR="0" wp14:anchorId="4C92A07B" wp14:editId="3F6F5CEB">
            <wp:extent cx="137160" cy="16002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7160" cy="160020"/>
                    </a:xfrm>
                    <a:prstGeom prst="rect">
                      <a:avLst/>
                    </a:prstGeom>
                    <a:noFill/>
                    <a:ln>
                      <a:noFill/>
                    </a:ln>
                  </pic:spPr>
                </pic:pic>
              </a:graphicData>
            </a:graphic>
          </wp:inline>
        </w:drawing>
      </w:r>
    </w:p>
    <w:p w14:paraId="632B66D5" w14:textId="77777777" w:rsidR="001524D1" w:rsidRPr="002D2C39" w:rsidRDefault="001524D1" w:rsidP="00F213D8">
      <w:pPr>
        <w:pStyle w:val="BodyText"/>
      </w:pPr>
      <w:r w:rsidRPr="002D2C39">
        <w:t xml:space="preserve">Atsiveria langas </w:t>
      </w:r>
      <w:r w:rsidR="00792910" w:rsidRPr="002D2C39">
        <w:rPr>
          <w:rStyle w:val="CharLangas"/>
        </w:rPr>
        <w:t>Sistemos naudotojai</w:t>
      </w:r>
      <w:r w:rsidRPr="002D2C39">
        <w:t>.</w:t>
      </w:r>
    </w:p>
    <w:p w14:paraId="1314EEA5" w14:textId="77777777" w:rsidR="001524D1" w:rsidRPr="002D2C39" w:rsidRDefault="00792910" w:rsidP="00400DB5">
      <w:pPr>
        <w:pStyle w:val="AlnosNumbered"/>
      </w:pPr>
      <w:r w:rsidRPr="002D2C39">
        <w:t>Jei reikia, keiskite slaptažodį</w:t>
      </w:r>
      <w:r w:rsidR="001524D1" w:rsidRPr="002D2C39">
        <w:t>.</w:t>
      </w:r>
    </w:p>
    <w:p w14:paraId="2513EDAF" w14:textId="77777777" w:rsidR="00792910" w:rsidRPr="002D2C39" w:rsidRDefault="001524D1" w:rsidP="00792910">
      <w:pPr>
        <w:pStyle w:val="AlnosNumbered"/>
        <w:keepNext/>
        <w:rPr>
          <w:rStyle w:val="AlnostextChar"/>
        </w:rPr>
      </w:pPr>
      <w:r w:rsidRPr="002D2C39">
        <w:t xml:space="preserve">Galite keisti </w:t>
      </w:r>
      <w:r w:rsidR="00792910" w:rsidRPr="002D2C39">
        <w:t>naudotojui konkrečioje darbo vietoje priskirtų teisių rinkinį</w:t>
      </w:r>
      <w:r w:rsidRPr="002D2C39">
        <w:t xml:space="preserve"> bloke </w:t>
      </w:r>
      <w:r w:rsidR="00792910" w:rsidRPr="002D2C39">
        <w:rPr>
          <w:rStyle w:val="CharLaukas"/>
        </w:rPr>
        <w:t>Dirbama vieta</w:t>
      </w:r>
      <w:r w:rsidR="00792910" w:rsidRPr="002D2C39">
        <w:rPr>
          <w:rStyle w:val="AlnostextChar"/>
        </w:rPr>
        <w:t>:</w:t>
      </w:r>
    </w:p>
    <w:p w14:paraId="08921FD4" w14:textId="43AE7102" w:rsidR="00792910" w:rsidRPr="002D2C39" w:rsidRDefault="00792910" w:rsidP="00792910">
      <w:pPr>
        <w:pStyle w:val="AlnosNumbered"/>
        <w:keepNext/>
        <w:numPr>
          <w:ilvl w:val="1"/>
          <w:numId w:val="1"/>
        </w:numPr>
      </w:pPr>
      <w:r w:rsidRPr="002D2C39">
        <w:rPr>
          <w:rFonts w:cs="Arial"/>
        </w:rPr>
        <w:t xml:space="preserve">Prie norimos darbovietės spauskite piktogramą </w:t>
      </w:r>
      <w:r w:rsidR="00C16393" w:rsidRPr="002D2C39">
        <w:rPr>
          <w:rFonts w:cs="Arial"/>
          <w:noProof/>
        </w:rPr>
        <w:drawing>
          <wp:inline distT="0" distB="0" distL="0" distR="0" wp14:anchorId="30237C4E" wp14:editId="63EAD9B2">
            <wp:extent cx="175260" cy="14478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D2C39">
        <w:rPr>
          <w:rFonts w:cs="Arial"/>
        </w:rPr>
        <w:t>.</w:t>
      </w:r>
    </w:p>
    <w:p w14:paraId="68DBC5E7" w14:textId="77777777" w:rsidR="00792910" w:rsidRPr="002D2C39" w:rsidRDefault="00792910" w:rsidP="00F213D8">
      <w:pPr>
        <w:pStyle w:val="BodyTextR2"/>
      </w:pPr>
      <w:r w:rsidRPr="002D2C39">
        <w:t xml:space="preserve">Sistema atveria langą </w:t>
      </w:r>
      <w:r w:rsidRPr="002D2C39">
        <w:rPr>
          <w:rStyle w:val="CharLangas"/>
        </w:rPr>
        <w:t>Sistemos naudotojo teisės</w:t>
      </w:r>
      <w:r w:rsidRPr="002D2C39">
        <w:t>.</w:t>
      </w:r>
    </w:p>
    <w:p w14:paraId="52443078" w14:textId="77777777" w:rsidR="00792910" w:rsidRPr="002D2C39" w:rsidRDefault="00792910" w:rsidP="00792910">
      <w:pPr>
        <w:pStyle w:val="AlnosNumbered"/>
        <w:keepNext/>
        <w:numPr>
          <w:ilvl w:val="1"/>
          <w:numId w:val="1"/>
        </w:numPr>
      </w:pPr>
      <w:r w:rsidRPr="002D2C39">
        <w:t>Sužymėkite varnelėmis teises</w:t>
      </w:r>
      <w:r w:rsidR="00D039B3" w:rsidRPr="002D2C39">
        <w:t>/teisių grupes</w:t>
      </w:r>
      <w:r w:rsidRPr="002D2C39">
        <w:t>, kurias norite priskirti naudotojui ir/arba nuimkite pažymėjimus nuo teisių</w:t>
      </w:r>
      <w:r w:rsidR="001F1AF8" w:rsidRPr="002D2C39">
        <w:t>/teisių grupių</w:t>
      </w:r>
      <w:r w:rsidRPr="002D2C39">
        <w:t>, kurios nebebus prieinamos naudotojui.</w:t>
      </w:r>
    </w:p>
    <w:p w14:paraId="1D04479C" w14:textId="77777777" w:rsidR="00792910" w:rsidRPr="002D2C39" w:rsidRDefault="00792910" w:rsidP="00792910">
      <w:pPr>
        <w:pStyle w:val="AlnosNumbered"/>
        <w:keepNext/>
        <w:numPr>
          <w:ilvl w:val="1"/>
          <w:numId w:val="1"/>
        </w:numPr>
        <w:rPr>
          <w:rStyle w:val="AlnostextChar"/>
        </w:rPr>
      </w:pPr>
      <w:r w:rsidRPr="002D2C39">
        <w:t xml:space="preserve">Spauskite </w:t>
      </w:r>
      <w:r w:rsidRPr="002D2C39">
        <w:rPr>
          <w:rStyle w:val="CharLaukas"/>
        </w:rPr>
        <w:t>[Pasirinkti]</w:t>
      </w:r>
      <w:r w:rsidRPr="002D2C39">
        <w:rPr>
          <w:rStyle w:val="AlnostextChar"/>
        </w:rPr>
        <w:t>.</w:t>
      </w:r>
    </w:p>
    <w:p w14:paraId="483BE13F" w14:textId="77777777" w:rsidR="00792910" w:rsidRPr="002D2C39" w:rsidRDefault="00792910" w:rsidP="00F213D8">
      <w:pPr>
        <w:pStyle w:val="BodyTextR2"/>
      </w:pPr>
      <w:r w:rsidRPr="002D2C39">
        <w:t>Atitinkamame muziejuje sistemos naudotojui suteiktos teisės atlikti veiksmus sistemoje.</w:t>
      </w:r>
    </w:p>
    <w:p w14:paraId="3C3D02DB" w14:textId="77777777" w:rsidR="001524D1" w:rsidRPr="002D2C39" w:rsidRDefault="001524D1" w:rsidP="00792910">
      <w:pPr>
        <w:pStyle w:val="AlnosNumbered"/>
        <w:rPr>
          <w:rStyle w:val="AlnostextChar"/>
        </w:rPr>
      </w:pPr>
      <w:r w:rsidRPr="002D2C39">
        <w:t xml:space="preserve">Spauskite </w:t>
      </w:r>
      <w:r w:rsidRPr="002D2C39">
        <w:rPr>
          <w:rStyle w:val="CharLaukas"/>
        </w:rPr>
        <w:t>[Išsaugoti]</w:t>
      </w:r>
      <w:r w:rsidRPr="002D2C39">
        <w:rPr>
          <w:rStyle w:val="AlnostextChar"/>
        </w:rPr>
        <w:t>.</w:t>
      </w:r>
    </w:p>
    <w:p w14:paraId="0BA364A7" w14:textId="77777777" w:rsidR="001524D1" w:rsidRPr="002D2C39" w:rsidRDefault="001524D1" w:rsidP="00F213D8">
      <w:pPr>
        <w:pStyle w:val="BodyText"/>
      </w:pPr>
      <w:r w:rsidRPr="002D2C39">
        <w:t>Sistema patikrina, ar duomenys korektiški ir išsaugoja.</w:t>
      </w:r>
    </w:p>
    <w:p w14:paraId="16590D06" w14:textId="78CE8229" w:rsidR="00483CCA" w:rsidRPr="002D2C39" w:rsidRDefault="00483CCA" w:rsidP="00483CCA">
      <w:pPr>
        <w:pStyle w:val="Heading3"/>
        <w:rPr>
          <w:noProof w:val="0"/>
        </w:rPr>
      </w:pPr>
      <w:bookmarkStart w:id="345" w:name="_Ref334708117"/>
      <w:bookmarkStart w:id="346" w:name="_Ref334708119"/>
      <w:bookmarkStart w:id="347" w:name="_Toc169621529"/>
      <w:r w:rsidRPr="002D2C39">
        <w:rPr>
          <w:noProof w:val="0"/>
        </w:rPr>
        <w:t>Pašalinti sistemos naudotoją</w:t>
      </w:r>
      <w:bookmarkEnd w:id="345"/>
      <w:bookmarkEnd w:id="346"/>
      <w:bookmarkEnd w:id="347"/>
    </w:p>
    <w:p w14:paraId="7155550D" w14:textId="77777777" w:rsidR="00792910" w:rsidRPr="002D2C39" w:rsidRDefault="00792910" w:rsidP="00792910">
      <w:pPr>
        <w:pStyle w:val="Alnostext"/>
      </w:pPr>
      <w:r w:rsidRPr="002D2C39">
        <w:t xml:space="preserve">Paskirtis – sudaryti sąlygas </w:t>
      </w:r>
      <w:r w:rsidRPr="002D2C39">
        <w:rPr>
          <w:rFonts w:cs="Arial"/>
        </w:rPr>
        <w:t xml:space="preserve">LIMIS administratoriui pašalinti sistemos naudotoją </w:t>
      </w:r>
      <w:r w:rsidR="003E559E" w:rsidRPr="002D2C39">
        <w:rPr>
          <w:rFonts w:cs="Arial"/>
        </w:rPr>
        <w:t xml:space="preserve">iš </w:t>
      </w:r>
      <w:r w:rsidRPr="002D2C39">
        <w:rPr>
          <w:rFonts w:cs="Arial"/>
        </w:rPr>
        <w:t>sistemo</w:t>
      </w:r>
      <w:r w:rsidR="003E559E" w:rsidRPr="002D2C39">
        <w:rPr>
          <w:rFonts w:cs="Arial"/>
        </w:rPr>
        <w:t>s</w:t>
      </w:r>
      <w:r w:rsidRPr="002D2C39">
        <w:t xml:space="preserve">. </w:t>
      </w:r>
    </w:p>
    <w:p w14:paraId="71ACC490" w14:textId="77777777" w:rsidR="004D1105" w:rsidRPr="002D2C39" w:rsidRDefault="004D1105" w:rsidP="004D1105">
      <w:pPr>
        <w:pStyle w:val="Pastaba"/>
      </w:pPr>
      <w:r w:rsidRPr="002D2C39">
        <w:t>Jei sistemos naudotojas bent kartą prisijungė prie sistemos, jo pašalinti nebegalėsite.</w:t>
      </w:r>
    </w:p>
    <w:p w14:paraId="0BFDB76F" w14:textId="77777777" w:rsidR="00792910" w:rsidRPr="002D2C39" w:rsidRDefault="00792910" w:rsidP="00792910">
      <w:pPr>
        <w:pStyle w:val="HeadingB"/>
        <w:rPr>
          <w:noProof w:val="0"/>
        </w:rPr>
      </w:pPr>
      <w:r w:rsidRPr="002D2C39">
        <w:rPr>
          <w:noProof w:val="0"/>
        </w:rPr>
        <w:t>Kas gali atlikti</w:t>
      </w:r>
    </w:p>
    <w:p w14:paraId="1F72DF30" w14:textId="77777777" w:rsidR="00792910" w:rsidRPr="002D2C39" w:rsidRDefault="00792910" w:rsidP="00792910">
      <w:pPr>
        <w:pStyle w:val="Alnostext"/>
      </w:pPr>
      <w:r w:rsidRPr="002D2C39">
        <w:t xml:space="preserve">Pašalinti </w:t>
      </w:r>
      <w:r w:rsidRPr="002D2C39">
        <w:rPr>
          <w:rFonts w:cs="Arial"/>
        </w:rPr>
        <w:t xml:space="preserve">sistemos naudotojo duomenis </w:t>
      </w:r>
      <w:r w:rsidRPr="002D2C39">
        <w:t>gali:</w:t>
      </w:r>
    </w:p>
    <w:p w14:paraId="14E90151" w14:textId="77777777" w:rsidR="00792910" w:rsidRPr="002D2C39" w:rsidRDefault="00792910" w:rsidP="00792910">
      <w:pPr>
        <w:pStyle w:val="AlnostextBuleted"/>
      </w:pPr>
      <w:r w:rsidRPr="002D2C39">
        <w:t>LIMIS-C administratorius;</w:t>
      </w:r>
    </w:p>
    <w:p w14:paraId="49E441D7" w14:textId="77777777" w:rsidR="00792910" w:rsidRPr="002D2C39" w:rsidRDefault="00792910" w:rsidP="00792910">
      <w:pPr>
        <w:pStyle w:val="AlnostextBuleted"/>
      </w:pPr>
      <w:r w:rsidRPr="002D2C39">
        <w:t>LIMIS-M administratorius;</w:t>
      </w:r>
    </w:p>
    <w:p w14:paraId="54BE9E89" w14:textId="77777777" w:rsidR="00792910" w:rsidRPr="002D2C39" w:rsidRDefault="00792910" w:rsidP="00792910">
      <w:pPr>
        <w:pStyle w:val="AlnostextBuleted"/>
      </w:pPr>
      <w:r w:rsidRPr="002D2C39">
        <w:t xml:space="preserve">Naudotojas, kuriam suteiktos teisės peržiūrėti ir tvarkyti </w:t>
      </w:r>
      <w:r w:rsidRPr="002D2C39">
        <w:rPr>
          <w:rFonts w:cs="Arial"/>
        </w:rPr>
        <w:t>sistemos naudotojus</w:t>
      </w:r>
      <w:r w:rsidRPr="002D2C39">
        <w:t>.</w:t>
      </w:r>
    </w:p>
    <w:p w14:paraId="2FD4C7E9" w14:textId="77777777" w:rsidR="00792910" w:rsidRPr="002D2C39" w:rsidRDefault="00792910" w:rsidP="00792910">
      <w:pPr>
        <w:pStyle w:val="HeadingB"/>
        <w:rPr>
          <w:noProof w:val="0"/>
        </w:rPr>
      </w:pPr>
      <w:r w:rsidRPr="002D2C39">
        <w:rPr>
          <w:noProof w:val="0"/>
        </w:rPr>
        <w:t>Kaip atlikti</w:t>
      </w:r>
    </w:p>
    <w:p w14:paraId="1105FCD4" w14:textId="77777777" w:rsidR="00792910" w:rsidRPr="002D2C39" w:rsidRDefault="00792910" w:rsidP="00792910">
      <w:pPr>
        <w:pStyle w:val="Alnostext"/>
        <w:keepNext/>
      </w:pPr>
      <w:r w:rsidRPr="002D2C39">
        <w:t xml:space="preserve">Norėdami </w:t>
      </w:r>
      <w:r w:rsidRPr="002D2C39">
        <w:rPr>
          <w:rFonts w:cs="Arial"/>
        </w:rPr>
        <w:t>pašalinti sistemos naudotojo duomenis,</w:t>
      </w:r>
      <w:r w:rsidRPr="002D2C39">
        <w:t xml:space="preserve"> atlikite šiuos veiksmus:</w:t>
      </w:r>
    </w:p>
    <w:p w14:paraId="2DC119EC" w14:textId="77777777" w:rsidR="006C7040" w:rsidRPr="002D2C39" w:rsidRDefault="006C7040" w:rsidP="0098289C">
      <w:pPr>
        <w:pStyle w:val="AlnosNumbered"/>
        <w:numPr>
          <w:ilvl w:val="0"/>
          <w:numId w:val="43"/>
        </w:numPr>
      </w:pPr>
      <w:r w:rsidRPr="002D2C39">
        <w:t xml:space="preserve">Suraskite norimo </w:t>
      </w:r>
      <w:r w:rsidRPr="002D2C39">
        <w:rPr>
          <w:rFonts w:cs="Arial"/>
        </w:rPr>
        <w:t>naudotojo duomenis</w:t>
      </w:r>
      <w:r w:rsidRPr="002D2C39">
        <w:t>.</w:t>
      </w:r>
    </w:p>
    <w:p w14:paraId="640C4275" w14:textId="73E514AD" w:rsidR="006C7040" w:rsidRPr="002D2C39" w:rsidRDefault="006C7040" w:rsidP="00F213D8">
      <w:pPr>
        <w:pStyle w:val="BodyText"/>
      </w:pPr>
      <w:r w:rsidRPr="002D2C39">
        <w:t xml:space="preserve">Kaip atlikti skaitykite </w:t>
      </w:r>
      <w:r w:rsidRPr="002D2C39">
        <w:rPr>
          <w:rStyle w:val="CharLangas"/>
        </w:rPr>
        <w:fldChar w:fldCharType="begin"/>
      </w:r>
      <w:r w:rsidRPr="002D2C39">
        <w:rPr>
          <w:rStyle w:val="CharLangas"/>
        </w:rPr>
        <w:instrText xml:space="preserve"> REF _Ref334702473 \h  \* MERGEFORMAT </w:instrText>
      </w:r>
      <w:r w:rsidRPr="002D2C39">
        <w:rPr>
          <w:rStyle w:val="CharLangas"/>
        </w:rPr>
      </w:r>
      <w:r w:rsidRPr="002D2C39">
        <w:rPr>
          <w:rStyle w:val="CharLangas"/>
        </w:rPr>
        <w:fldChar w:fldCharType="separate"/>
      </w:r>
      <w:r w:rsidR="00882542" w:rsidRPr="00882542">
        <w:rPr>
          <w:rStyle w:val="CharLangas"/>
        </w:rPr>
        <w:t>Surasti sistemos naudotoją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_Ref334702473 \h </w:instrText>
      </w:r>
      <w:r w:rsidRPr="002D2C39">
        <w:rPr>
          <w:rStyle w:val="CharLangas"/>
        </w:rPr>
      </w:r>
      <w:r w:rsidRPr="002D2C39">
        <w:rPr>
          <w:rStyle w:val="CharLangas"/>
        </w:rPr>
        <w:fldChar w:fldCharType="separate"/>
      </w:r>
      <w:r w:rsidR="00882542">
        <w:rPr>
          <w:rStyle w:val="CharLangas"/>
          <w:noProof/>
        </w:rPr>
        <w:t>77</w:t>
      </w:r>
      <w:r w:rsidRPr="002D2C39">
        <w:rPr>
          <w:rStyle w:val="CharLangas"/>
        </w:rPr>
        <w:fldChar w:fldCharType="end"/>
      </w:r>
      <w:r w:rsidRPr="002D2C39">
        <w:rPr>
          <w:rStyle w:val="CharLangas"/>
        </w:rPr>
        <w:t xml:space="preserve"> psl.)</w:t>
      </w:r>
      <w:r w:rsidRPr="002D2C39">
        <w:t>.</w:t>
      </w:r>
    </w:p>
    <w:p w14:paraId="455E6688" w14:textId="3EB758A8" w:rsidR="00792910" w:rsidRPr="002D2C39" w:rsidRDefault="00792910" w:rsidP="00792910">
      <w:pPr>
        <w:pStyle w:val="AlnosNumbered"/>
      </w:pPr>
      <w:r w:rsidRPr="002D2C39">
        <w:t>Rezultatų sąraše</w:t>
      </w:r>
      <w:r w:rsidRPr="002D2C39">
        <w:rPr>
          <w:rStyle w:val="CharLangas"/>
        </w:rPr>
        <w:t>,</w:t>
      </w:r>
      <w:r w:rsidRPr="002D2C39">
        <w:t xml:space="preserve"> šalia </w:t>
      </w:r>
      <w:r w:rsidR="006C7040" w:rsidRPr="002D2C39">
        <w:t>norimo naudotojo</w:t>
      </w:r>
      <w:r w:rsidRPr="002D2C39">
        <w:t xml:space="preserve">, stulpelyje </w:t>
      </w:r>
      <w:r w:rsidRPr="002D2C39">
        <w:rPr>
          <w:b/>
        </w:rPr>
        <w:t>Veiksmai</w:t>
      </w:r>
      <w:r w:rsidRPr="002D2C39">
        <w:t xml:space="preserve"> spauskite </w:t>
      </w:r>
      <w:r w:rsidR="00C16393" w:rsidRPr="002D2C39">
        <w:rPr>
          <w:noProof/>
          <w:lang w:eastAsia="lt-LT"/>
        </w:rPr>
        <w:drawing>
          <wp:inline distT="0" distB="0" distL="0" distR="0" wp14:anchorId="5C648C35" wp14:editId="20C19D2C">
            <wp:extent cx="152400" cy="14478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D2C39">
        <w:t>.</w:t>
      </w:r>
    </w:p>
    <w:p w14:paraId="51905C0D" w14:textId="77777777" w:rsidR="00792910" w:rsidRPr="002D2C39" w:rsidRDefault="00792910" w:rsidP="00F213D8">
      <w:pPr>
        <w:pStyle w:val="BodyText"/>
      </w:pPr>
      <w:r w:rsidRPr="002D2C39">
        <w:t xml:space="preserve">Atsiveria langas </w:t>
      </w:r>
      <w:r w:rsidR="00473DEE" w:rsidRPr="002D2C39">
        <w:rPr>
          <w:rStyle w:val="CharLangas"/>
        </w:rPr>
        <w:t>Sistemos naudotojai</w:t>
      </w:r>
      <w:r w:rsidRPr="002D2C39">
        <w:t>.</w:t>
      </w:r>
    </w:p>
    <w:p w14:paraId="2A284719" w14:textId="77777777" w:rsidR="00792910" w:rsidRPr="002D2C39" w:rsidRDefault="00792910" w:rsidP="00792910">
      <w:pPr>
        <w:pStyle w:val="AlnosNumbered"/>
      </w:pPr>
      <w:r w:rsidRPr="002D2C39">
        <w:t xml:space="preserve">Peržiūrėkite </w:t>
      </w:r>
      <w:r w:rsidR="00473DEE" w:rsidRPr="002D2C39">
        <w:rPr>
          <w:rFonts w:cs="Arial"/>
        </w:rPr>
        <w:t>naudotojo duomenis</w:t>
      </w:r>
      <w:r w:rsidRPr="002D2C39">
        <w:t>.</w:t>
      </w:r>
    </w:p>
    <w:p w14:paraId="663C64E5" w14:textId="77777777" w:rsidR="00792910" w:rsidRPr="002D2C39" w:rsidRDefault="00792910" w:rsidP="00792910">
      <w:pPr>
        <w:pStyle w:val="AlnosNumbered"/>
      </w:pPr>
      <w:r w:rsidRPr="002D2C39">
        <w:t xml:space="preserve">Spauskite </w:t>
      </w:r>
      <w:r w:rsidRPr="002D2C39">
        <w:rPr>
          <w:rStyle w:val="CharLaukas"/>
        </w:rPr>
        <w:t>[Trinti]</w:t>
      </w:r>
      <w:r w:rsidRPr="002D2C39">
        <w:t>.</w:t>
      </w:r>
    </w:p>
    <w:p w14:paraId="35F784BA" w14:textId="77777777" w:rsidR="002A73E0" w:rsidRPr="002D2C39" w:rsidRDefault="00792910" w:rsidP="00F213D8">
      <w:pPr>
        <w:pStyle w:val="BodyText"/>
      </w:pPr>
      <w:r w:rsidRPr="002D2C39">
        <w:t xml:space="preserve">Sistema pašalina </w:t>
      </w:r>
      <w:r w:rsidR="00473DEE" w:rsidRPr="002D2C39">
        <w:rPr>
          <w:rFonts w:cs="Arial"/>
        </w:rPr>
        <w:t>naudotojo duomenis</w:t>
      </w:r>
      <w:r w:rsidR="00473DEE" w:rsidRPr="002D2C39">
        <w:t xml:space="preserve"> </w:t>
      </w:r>
      <w:r w:rsidRPr="002D2C39">
        <w:t>iš</w:t>
      </w:r>
      <w:r w:rsidR="00950FF9" w:rsidRPr="002D2C39">
        <w:t xml:space="preserve"> sistemos.</w:t>
      </w:r>
    </w:p>
    <w:p w14:paraId="477E9060" w14:textId="77777777" w:rsidR="008A3044" w:rsidRPr="002D2C39" w:rsidRDefault="008A3044" w:rsidP="008A3044">
      <w:pPr>
        <w:pStyle w:val="Heading2"/>
      </w:pPr>
      <w:bookmarkStart w:id="348" w:name="_Ref123137457"/>
      <w:bookmarkStart w:id="349" w:name="_Ref123137465"/>
      <w:bookmarkStart w:id="350" w:name="_Toc125997400"/>
      <w:bookmarkStart w:id="351" w:name="_Toc169621530"/>
      <w:r w:rsidRPr="002D2C39">
        <w:t>Tvarkyti aktų registracijos knygų nustatymus</w:t>
      </w:r>
      <w:bookmarkEnd w:id="348"/>
      <w:bookmarkEnd w:id="349"/>
      <w:bookmarkEnd w:id="350"/>
      <w:bookmarkEnd w:id="351"/>
    </w:p>
    <w:p w14:paraId="5D759E3F" w14:textId="77777777" w:rsidR="008A3044" w:rsidRPr="002D2C39" w:rsidRDefault="008A3044" w:rsidP="008A3044">
      <w:pPr>
        <w:jc w:val="both"/>
        <w:rPr>
          <w:rFonts w:cs="Arial"/>
          <w:szCs w:val="20"/>
        </w:rPr>
      </w:pPr>
      <w:r w:rsidRPr="002D2C39">
        <w:rPr>
          <w:rFonts w:cs="Arial"/>
          <w:szCs w:val="20"/>
        </w:rPr>
        <w:t xml:space="preserve">Aktų registracijos knygų nustatymai yra pasiekiami per meniu </w:t>
      </w:r>
      <w:r w:rsidRPr="002D2C39">
        <w:rPr>
          <w:rFonts w:cs="Arial"/>
          <w:b/>
          <w:szCs w:val="20"/>
        </w:rPr>
        <w:t>Administravimas</w:t>
      </w:r>
      <w:r w:rsidRPr="002D2C39">
        <w:rPr>
          <w:rFonts w:cs="Arial"/>
          <w:szCs w:val="20"/>
        </w:rPr>
        <w:t xml:space="preserve"> -&gt; </w:t>
      </w:r>
      <w:r w:rsidRPr="002D2C39">
        <w:rPr>
          <w:rFonts w:cs="Arial"/>
          <w:b/>
          <w:szCs w:val="20"/>
        </w:rPr>
        <w:t>Aktų registracijos knygų nustatymai</w:t>
      </w:r>
      <w:r w:rsidRPr="002D2C39">
        <w:rPr>
          <w:rFonts w:cs="Arial"/>
          <w:szCs w:val="20"/>
        </w:rPr>
        <w:t>. Tam, kad naudotojas galėtų matyti ir atlikti aktų registracijos knygų nustatymus, jam turi būti suteiktos atitinkamos teisės:</w:t>
      </w:r>
    </w:p>
    <w:p w14:paraId="0444BBE5" w14:textId="0EDAD8FC" w:rsidR="008A3044" w:rsidRPr="002D2C39" w:rsidRDefault="008A3044" w:rsidP="00F44EA3">
      <w:pPr>
        <w:pStyle w:val="ListParagraph"/>
        <w:numPr>
          <w:ilvl w:val="0"/>
          <w:numId w:val="111"/>
        </w:numPr>
        <w:jc w:val="both"/>
        <w:rPr>
          <w:rFonts w:ascii="Arial" w:hAnsi="Arial" w:cs="Arial"/>
          <w:sz w:val="20"/>
          <w:szCs w:val="20"/>
        </w:rPr>
      </w:pPr>
      <w:r w:rsidRPr="002D2C39">
        <w:rPr>
          <w:rFonts w:ascii="Arial" w:hAnsi="Arial" w:cs="Arial"/>
          <w:sz w:val="20"/>
          <w:szCs w:val="20"/>
        </w:rPr>
        <w:t>Peržiūrėti aktų registracijos knygų nustatymus;</w:t>
      </w:r>
    </w:p>
    <w:p w14:paraId="5BE8EDF9" w14:textId="7CC2F251" w:rsidR="008A3044" w:rsidRPr="002D2C39" w:rsidRDefault="008A3044" w:rsidP="00F44EA3">
      <w:pPr>
        <w:pStyle w:val="ListParagraph"/>
        <w:numPr>
          <w:ilvl w:val="0"/>
          <w:numId w:val="111"/>
        </w:numPr>
        <w:jc w:val="both"/>
        <w:rPr>
          <w:rFonts w:ascii="Arial" w:hAnsi="Arial" w:cs="Arial"/>
          <w:sz w:val="20"/>
          <w:szCs w:val="20"/>
        </w:rPr>
      </w:pPr>
      <w:r w:rsidRPr="002D2C39">
        <w:rPr>
          <w:rFonts w:ascii="Arial" w:hAnsi="Arial" w:cs="Arial"/>
          <w:sz w:val="20"/>
          <w:szCs w:val="20"/>
        </w:rPr>
        <w:t>Tvarkyti aktų registracijos knygų nustatymus.</w:t>
      </w:r>
    </w:p>
    <w:p w14:paraId="624EAD72" w14:textId="77777777" w:rsidR="008A3044" w:rsidRPr="002D2C39" w:rsidRDefault="008A3044" w:rsidP="008A3044">
      <w:pPr>
        <w:spacing w:before="240"/>
        <w:jc w:val="both"/>
        <w:rPr>
          <w:rFonts w:cs="Arial"/>
          <w:szCs w:val="20"/>
        </w:rPr>
      </w:pPr>
      <w:r w:rsidRPr="002D2C39">
        <w:rPr>
          <w:rFonts w:cs="Arial"/>
          <w:szCs w:val="20"/>
        </w:rPr>
        <w:t>Aktų registracijos knygų nustatymų sąraše yra pateikiamos visos naujos galimos nustatyti aktų registracijos knygų formos, kurias kiekvienas muziejus gali naudoti, nustatyti pagal savo poreikius:</w:t>
      </w:r>
    </w:p>
    <w:p w14:paraId="7F60C687"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t>Eksponatų judėjimo muziejuje aktų registracijos knyga;</w:t>
      </w:r>
    </w:p>
    <w:p w14:paraId="3EAD1A43"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t>Eksponatų judėjimo muziejuje aktų registracijos knyga (bendra);</w:t>
      </w:r>
    </w:p>
    <w:p w14:paraId="11D54180"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t>Grąžintų eksponatų aktų registracijos knyga;</w:t>
      </w:r>
    </w:p>
    <w:p w14:paraId="3D3E9814"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t>Grąžintų eksponatų muziejaus viduje aktų registracijos knyga;</w:t>
      </w:r>
    </w:p>
    <w:p w14:paraId="255D032C"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t>Laikinai saugoti perduotų eksponatų aktų registracijos knyga;</w:t>
      </w:r>
    </w:p>
    <w:p w14:paraId="7C4F6288"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t>Laikinai saugoti priimtų eksponatų aktų registracijos knyga;</w:t>
      </w:r>
    </w:p>
    <w:p w14:paraId="0C83FA6A"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t>Laikinai saugoti priimtų-perduotų eksponatų aktų registracijos knyga;</w:t>
      </w:r>
    </w:p>
    <w:p w14:paraId="3E2A637D"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t>Nuolat saugoti perduotų eksponatų aktų registracijos knyga;</w:t>
      </w:r>
    </w:p>
    <w:p w14:paraId="7B3787FA"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t>Nuolat saugoti priimtų eksponatų aktų registracijos knyga;</w:t>
      </w:r>
    </w:p>
    <w:p w14:paraId="1C686C4C" w14:textId="77777777" w:rsidR="008A3044" w:rsidRPr="002D2C39" w:rsidRDefault="008A3044" w:rsidP="00F44EA3">
      <w:pPr>
        <w:pStyle w:val="ListParagraph"/>
        <w:numPr>
          <w:ilvl w:val="0"/>
          <w:numId w:val="119"/>
        </w:numPr>
        <w:jc w:val="both"/>
        <w:rPr>
          <w:rFonts w:ascii="Arial" w:hAnsi="Arial" w:cs="Arial"/>
          <w:sz w:val="20"/>
          <w:szCs w:val="20"/>
        </w:rPr>
      </w:pPr>
      <w:r w:rsidRPr="002D2C39">
        <w:rPr>
          <w:rFonts w:ascii="Arial" w:hAnsi="Arial" w:cs="Arial"/>
          <w:sz w:val="20"/>
          <w:szCs w:val="20"/>
        </w:rPr>
        <w:lastRenderedPageBreak/>
        <w:t>Nuolat saugoti priimtų-perduotų eksponatų aktų registracijos knyga.</w:t>
      </w:r>
    </w:p>
    <w:p w14:paraId="6D0F576E" w14:textId="77777777" w:rsidR="008A3044" w:rsidRPr="002D2C39" w:rsidRDefault="008A3044" w:rsidP="008A3044">
      <w:pPr>
        <w:jc w:val="both"/>
        <w:rPr>
          <w:rFonts w:cs="Arial"/>
          <w:szCs w:val="20"/>
        </w:rPr>
      </w:pPr>
      <w:r w:rsidRPr="002D2C39">
        <w:rPr>
          <w:rFonts w:cs="Arial"/>
          <w:szCs w:val="20"/>
        </w:rPr>
        <w:t>Aktų registracijos knygos sąraše pateikiamos abėcėlės tvarka pagal pavadinimą. Taip pat pateikiami knygų nustatymai: registruojami aktai, kurie nustatyti registruoti konkrečioje knygoje, bei tam tikroms knygoms nustatyti papildomi požymiai.</w:t>
      </w:r>
    </w:p>
    <w:p w14:paraId="0099FD2B" w14:textId="6D6375CC"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04A62050" wp14:editId="5B5D3894">
            <wp:extent cx="6111240" cy="2682240"/>
            <wp:effectExtent l="19050" t="19050" r="22860" b="22860"/>
            <wp:docPr id="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111240" cy="2682240"/>
                    </a:xfrm>
                    <a:prstGeom prst="rect">
                      <a:avLst/>
                    </a:prstGeom>
                    <a:noFill/>
                    <a:ln w="3175">
                      <a:solidFill>
                        <a:schemeClr val="tx1"/>
                      </a:solidFill>
                    </a:ln>
                  </pic:spPr>
                </pic:pic>
              </a:graphicData>
            </a:graphic>
          </wp:inline>
        </w:drawing>
      </w:r>
    </w:p>
    <w:p w14:paraId="2E9204CF" w14:textId="77777777" w:rsidR="008A3044" w:rsidRPr="002D2C39" w:rsidRDefault="008A3044" w:rsidP="008A3044">
      <w:pPr>
        <w:spacing w:before="240"/>
        <w:jc w:val="both"/>
        <w:rPr>
          <w:rFonts w:cs="Arial"/>
          <w:szCs w:val="20"/>
        </w:rPr>
      </w:pPr>
      <w:r w:rsidRPr="002D2C39">
        <w:rPr>
          <w:rFonts w:cs="Arial"/>
          <w:szCs w:val="20"/>
        </w:rPr>
        <w:t>Aktų registracijos knygos, kurioms yra nustatytas bent vienas registruojamas aktas, yra pateikiamos naudotis muziejaus darbuotojams (turintiems teisę formuoti tas knygas), pasiekiamos per meniu punktą Knygos -&gt; Aktų registracijos knygos. Kitos aktų registracijos knygos, kurioms nėra nustatytas nė vienas registruojamo akto tipas, nėra matomos minėtame meniu punkte, jų muziejus formuoti negali.</w:t>
      </w:r>
    </w:p>
    <w:p w14:paraId="32CF36CB" w14:textId="77777777" w:rsidR="008A3044" w:rsidRPr="002D2C39" w:rsidRDefault="008A3044" w:rsidP="008A3044">
      <w:pPr>
        <w:spacing w:before="240"/>
        <w:jc w:val="both"/>
        <w:rPr>
          <w:rFonts w:cs="Arial"/>
          <w:szCs w:val="20"/>
        </w:rPr>
      </w:pPr>
      <w:r w:rsidRPr="002D2C39">
        <w:rPr>
          <w:rFonts w:cs="Arial"/>
          <w:szCs w:val="20"/>
        </w:rPr>
        <w:t>Naujoms aktų registracijoms knygoms yra skirtos atskiros teisės, jas reikia suteikti naudotojams, kurie formuos knygas:</w:t>
      </w:r>
    </w:p>
    <w:p w14:paraId="5275D490" w14:textId="74F24F58" w:rsidR="008A3044" w:rsidRPr="002D2C39" w:rsidRDefault="008A3044" w:rsidP="008A3044">
      <w:pPr>
        <w:jc w:val="both"/>
        <w:rPr>
          <w:rFonts w:cs="Arial"/>
          <w:szCs w:val="20"/>
        </w:rPr>
      </w:pPr>
    </w:p>
    <w:p w14:paraId="0D686D19" w14:textId="77777777" w:rsidR="008A3044" w:rsidRPr="002D2C39" w:rsidRDefault="008A3044" w:rsidP="008A3044">
      <w:pPr>
        <w:jc w:val="both"/>
        <w:rPr>
          <w:rFonts w:cs="Arial"/>
          <w:szCs w:val="20"/>
        </w:rPr>
      </w:pPr>
      <w:r w:rsidRPr="002D2C39">
        <w:rPr>
          <w:rFonts w:cs="Arial"/>
          <w:szCs w:val="20"/>
        </w:rPr>
        <w:t>Pagal nutylėjimą visiems muziejams yra nustatytos 3 aktų registracijos knygos, analogiškos, kaip buvo naudojamos iki šiol (tik su atnaujintomis duomenų lentelėmis):</w:t>
      </w:r>
    </w:p>
    <w:p w14:paraId="7A2E0C87" w14:textId="77777777" w:rsidR="008A3044" w:rsidRPr="002D2C39" w:rsidRDefault="008A3044" w:rsidP="00F44EA3">
      <w:pPr>
        <w:pStyle w:val="ListParagraph"/>
        <w:numPr>
          <w:ilvl w:val="0"/>
          <w:numId w:val="112"/>
        </w:numPr>
        <w:jc w:val="both"/>
        <w:rPr>
          <w:rFonts w:ascii="Arial" w:hAnsi="Arial" w:cs="Arial"/>
          <w:sz w:val="20"/>
          <w:szCs w:val="20"/>
        </w:rPr>
      </w:pPr>
      <w:r w:rsidRPr="002D2C39">
        <w:rPr>
          <w:rFonts w:ascii="Arial" w:hAnsi="Arial" w:cs="Arial"/>
          <w:sz w:val="20"/>
          <w:szCs w:val="20"/>
        </w:rPr>
        <w:t>Eksponatų judėjimo muziejuje aktų registracijos knyga (bendra);</w:t>
      </w:r>
    </w:p>
    <w:p w14:paraId="53A39CF0" w14:textId="77777777" w:rsidR="008A3044" w:rsidRPr="002D2C39" w:rsidRDefault="008A3044" w:rsidP="00F44EA3">
      <w:pPr>
        <w:pStyle w:val="ListParagraph"/>
        <w:numPr>
          <w:ilvl w:val="0"/>
          <w:numId w:val="112"/>
        </w:numPr>
        <w:jc w:val="both"/>
        <w:rPr>
          <w:rFonts w:ascii="Arial" w:hAnsi="Arial" w:cs="Arial"/>
          <w:sz w:val="20"/>
          <w:szCs w:val="20"/>
        </w:rPr>
      </w:pPr>
      <w:r w:rsidRPr="002D2C39">
        <w:rPr>
          <w:rFonts w:ascii="Arial" w:hAnsi="Arial" w:cs="Arial"/>
          <w:sz w:val="20"/>
          <w:szCs w:val="20"/>
        </w:rPr>
        <w:t>Laikinai saugoti priimtų-perduotų eksponatų aktų registracijos knyga;</w:t>
      </w:r>
    </w:p>
    <w:p w14:paraId="46C893CE" w14:textId="77777777" w:rsidR="008A3044" w:rsidRPr="002D2C39" w:rsidRDefault="008A3044" w:rsidP="00F44EA3">
      <w:pPr>
        <w:pStyle w:val="ListParagraph"/>
        <w:numPr>
          <w:ilvl w:val="0"/>
          <w:numId w:val="112"/>
        </w:numPr>
        <w:jc w:val="both"/>
        <w:rPr>
          <w:rFonts w:ascii="Arial" w:hAnsi="Arial" w:cs="Arial"/>
          <w:sz w:val="20"/>
          <w:szCs w:val="20"/>
        </w:rPr>
      </w:pPr>
      <w:r w:rsidRPr="002D2C39">
        <w:rPr>
          <w:rFonts w:ascii="Arial" w:hAnsi="Arial" w:cs="Arial"/>
          <w:sz w:val="20"/>
          <w:szCs w:val="20"/>
        </w:rPr>
        <w:t>Nuolat saugoti priimtų-perduotų eksponatų aktų registracijos knyga.</w:t>
      </w:r>
    </w:p>
    <w:p w14:paraId="17DB1FE7" w14:textId="41A430D3"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56D3D4E7" wp14:editId="48CD0043">
            <wp:extent cx="6111240" cy="2651760"/>
            <wp:effectExtent l="19050" t="19050" r="22860" b="15240"/>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11240" cy="2651760"/>
                    </a:xfrm>
                    <a:prstGeom prst="rect">
                      <a:avLst/>
                    </a:prstGeom>
                    <a:noFill/>
                    <a:ln w="3175">
                      <a:solidFill>
                        <a:schemeClr val="tx1"/>
                      </a:solidFill>
                    </a:ln>
                  </pic:spPr>
                </pic:pic>
              </a:graphicData>
            </a:graphic>
          </wp:inline>
        </w:drawing>
      </w:r>
    </w:p>
    <w:p w14:paraId="4C63A122" w14:textId="77777777" w:rsidR="008A3044" w:rsidRPr="002D2C39" w:rsidRDefault="008A3044" w:rsidP="008A3044">
      <w:pPr>
        <w:spacing w:before="240"/>
        <w:jc w:val="both"/>
        <w:rPr>
          <w:rFonts w:cs="Arial"/>
          <w:szCs w:val="20"/>
        </w:rPr>
      </w:pPr>
      <w:r w:rsidRPr="002D2C39">
        <w:rPr>
          <w:rFonts w:cs="Arial"/>
          <w:szCs w:val="20"/>
        </w:rPr>
        <w:lastRenderedPageBreak/>
        <w:t>Jeigu muziejus ir toliau planuoja naudoti šias aktų registracijos knygas, taip kaip anksčiau, tai tokiu atveju nustatymų keisti nereikia. Jeigu pagal muziejaus poreikius reikia naudoti kitas aktų registracijos knygas, arba kitokia tvarka registruoti aktus, tada muziejus gali atlikti aktų registracijų knygų nustatymus.</w:t>
      </w:r>
    </w:p>
    <w:p w14:paraId="25296261" w14:textId="77777777" w:rsidR="008A3044" w:rsidRPr="002D2C39" w:rsidRDefault="008A3044" w:rsidP="008A3044">
      <w:pPr>
        <w:spacing w:before="240"/>
        <w:jc w:val="both"/>
        <w:rPr>
          <w:rFonts w:cs="Arial"/>
          <w:szCs w:val="20"/>
        </w:rPr>
      </w:pPr>
      <w:r w:rsidRPr="002D2C39">
        <w:rPr>
          <w:rFonts w:cs="Arial"/>
          <w:szCs w:val="20"/>
        </w:rPr>
        <w:t>Kiekvienai aktų registracijos knygai galima nustatyti registruojamus aktus, renkantis iš tai knygai aktualių aktų tipų. Pavyzdžiui, judėjimo muziejuje aktų registracijos knygose galima nustatyti registruojamus aktus, renkantis tik iš judėjimo aktų tipų, nuolatinio saugojimo aktų registracijos knygose – iš nuolatinio saugojimo aktų tipų, o laikino saugojimo – iš laikino saugojimo aktų tipų. Ir atitinkamai pagal prasmę: perduotų prie perduotų, priimtų prie priimtų ir gražintų prie gražintų.</w:t>
      </w:r>
    </w:p>
    <w:p w14:paraId="3FAFF296" w14:textId="77777777" w:rsidR="008A3044" w:rsidRPr="002D2C39" w:rsidRDefault="008A3044" w:rsidP="008A3044">
      <w:pPr>
        <w:spacing w:before="240"/>
        <w:jc w:val="both"/>
        <w:rPr>
          <w:rFonts w:cs="Arial"/>
          <w:szCs w:val="20"/>
        </w:rPr>
      </w:pPr>
      <w:r w:rsidRPr="002D2C39">
        <w:rPr>
          <w:rFonts w:cs="Arial"/>
          <w:szCs w:val="20"/>
        </w:rPr>
        <w:t>Jeigu visus judėjimo muziejuje aktus norima registruoti vienoje bendroje aktų registracijos knygoje, tai knygai „Eksponatų judėjimo muziejuje aktų registracijos knyga (bendra)“ reikia „Registruojami aktai“ pažymėti visus tris aktų tipus (toks nustatymas dabar yra pagal nutylėjimą) bei atitinkamai visiems trims aktų tipams nustatyti bendrą numeraciją (žr. skyriuje „Aktų numeracijos nustatymas“):</w:t>
      </w:r>
    </w:p>
    <w:p w14:paraId="5BFA4C0B" w14:textId="77777777" w:rsidR="008A3044" w:rsidRPr="002D2C39" w:rsidRDefault="008A3044" w:rsidP="00F44EA3">
      <w:pPr>
        <w:pStyle w:val="ListParagraph"/>
        <w:numPr>
          <w:ilvl w:val="0"/>
          <w:numId w:val="113"/>
        </w:numPr>
        <w:jc w:val="both"/>
        <w:rPr>
          <w:rFonts w:ascii="Arial" w:hAnsi="Arial" w:cs="Arial"/>
          <w:sz w:val="20"/>
          <w:szCs w:val="20"/>
        </w:rPr>
      </w:pPr>
      <w:r w:rsidRPr="002D2C39">
        <w:rPr>
          <w:rFonts w:ascii="Arial" w:hAnsi="Arial" w:cs="Arial"/>
          <w:sz w:val="20"/>
          <w:szCs w:val="20"/>
        </w:rPr>
        <w:t>Eksponatų grąžinimo muziejaus viduje aktas;</w:t>
      </w:r>
    </w:p>
    <w:p w14:paraId="2C441CE3" w14:textId="77777777" w:rsidR="008A3044" w:rsidRPr="002D2C39" w:rsidRDefault="008A3044" w:rsidP="00F44EA3">
      <w:pPr>
        <w:pStyle w:val="ListParagraph"/>
        <w:numPr>
          <w:ilvl w:val="0"/>
          <w:numId w:val="113"/>
        </w:numPr>
        <w:jc w:val="both"/>
        <w:rPr>
          <w:rFonts w:ascii="Arial" w:hAnsi="Arial" w:cs="Arial"/>
          <w:sz w:val="20"/>
          <w:szCs w:val="20"/>
        </w:rPr>
      </w:pPr>
      <w:r w:rsidRPr="002D2C39">
        <w:rPr>
          <w:rFonts w:ascii="Arial" w:hAnsi="Arial" w:cs="Arial"/>
          <w:sz w:val="20"/>
          <w:szCs w:val="20"/>
        </w:rPr>
        <w:t>Eksponatų judėjimo muziejuje aktas (laikinas perdavimas);</w:t>
      </w:r>
    </w:p>
    <w:p w14:paraId="4C14F09A" w14:textId="77777777" w:rsidR="008A3044" w:rsidRPr="002D2C39" w:rsidRDefault="008A3044" w:rsidP="00F44EA3">
      <w:pPr>
        <w:pStyle w:val="ListParagraph"/>
        <w:numPr>
          <w:ilvl w:val="0"/>
          <w:numId w:val="113"/>
        </w:numPr>
        <w:jc w:val="both"/>
        <w:rPr>
          <w:rFonts w:ascii="Arial" w:hAnsi="Arial" w:cs="Arial"/>
          <w:sz w:val="20"/>
          <w:szCs w:val="20"/>
        </w:rPr>
      </w:pPr>
      <w:r w:rsidRPr="002D2C39">
        <w:rPr>
          <w:rFonts w:ascii="Arial" w:hAnsi="Arial" w:cs="Arial"/>
          <w:sz w:val="20"/>
          <w:szCs w:val="20"/>
        </w:rPr>
        <w:t>Eksponatų judėjimo muziejuje aktas (nuolatinis perdavimas).</w:t>
      </w:r>
    </w:p>
    <w:p w14:paraId="5A5F305E" w14:textId="0F501D07"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376E0BFF" wp14:editId="4589A17F">
            <wp:extent cx="6118860" cy="1455420"/>
            <wp:effectExtent l="19050" t="19050" r="15240" b="11430"/>
            <wp:docPr id="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18860" cy="1455420"/>
                    </a:xfrm>
                    <a:prstGeom prst="rect">
                      <a:avLst/>
                    </a:prstGeom>
                    <a:noFill/>
                    <a:ln w="3175">
                      <a:solidFill>
                        <a:schemeClr val="tx1"/>
                      </a:solidFill>
                    </a:ln>
                  </pic:spPr>
                </pic:pic>
              </a:graphicData>
            </a:graphic>
          </wp:inline>
        </w:drawing>
      </w:r>
    </w:p>
    <w:p w14:paraId="10CF599F" w14:textId="77777777" w:rsidR="008A3044" w:rsidRPr="002D2C39" w:rsidRDefault="008A3044" w:rsidP="008A3044">
      <w:pPr>
        <w:jc w:val="both"/>
        <w:rPr>
          <w:rFonts w:cs="Arial"/>
          <w:szCs w:val="20"/>
        </w:rPr>
      </w:pPr>
      <w:r w:rsidRPr="002D2C39">
        <w:rPr>
          <w:rFonts w:cs="Arial"/>
          <w:szCs w:val="20"/>
        </w:rPr>
        <w:t>Jeigu poreikis yra grąžinimo muziejaus viduje aktus registruoti atskiroje aktų registracijos knygoje, tai reikia naudoti dvi atskiras aktų registracijos knygas, ir joms atlikti tokius nustatymus (bei atitinkamai nustatyti ir aktų numeraciją, žr. skyriuje „Aktų numeracijos nustatymas“):</w:t>
      </w:r>
    </w:p>
    <w:p w14:paraId="7DADE992" w14:textId="77777777" w:rsidR="008A3044" w:rsidRPr="002D2C39" w:rsidRDefault="008A3044" w:rsidP="00F44EA3">
      <w:pPr>
        <w:pStyle w:val="ListParagraph"/>
        <w:numPr>
          <w:ilvl w:val="0"/>
          <w:numId w:val="114"/>
        </w:numPr>
        <w:jc w:val="both"/>
        <w:rPr>
          <w:rFonts w:ascii="Arial" w:hAnsi="Arial" w:cs="Arial"/>
          <w:sz w:val="20"/>
          <w:szCs w:val="20"/>
        </w:rPr>
      </w:pPr>
      <w:r w:rsidRPr="002D2C39">
        <w:rPr>
          <w:rFonts w:ascii="Arial" w:hAnsi="Arial" w:cs="Arial"/>
          <w:sz w:val="20"/>
          <w:szCs w:val="20"/>
        </w:rPr>
        <w:t>Eksponatų judėjimo muziejuje aktų registracijos knyga;</w:t>
      </w:r>
    </w:p>
    <w:p w14:paraId="13E68AD1" w14:textId="1046DB45"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709C61B4" wp14:editId="7CD28F48">
            <wp:extent cx="6111240" cy="1348740"/>
            <wp:effectExtent l="19050" t="19050" r="22860" b="22860"/>
            <wp:docPr id="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11240" cy="1348740"/>
                    </a:xfrm>
                    <a:prstGeom prst="rect">
                      <a:avLst/>
                    </a:prstGeom>
                    <a:noFill/>
                    <a:ln w="3175">
                      <a:solidFill>
                        <a:schemeClr val="tx1"/>
                      </a:solidFill>
                    </a:ln>
                  </pic:spPr>
                </pic:pic>
              </a:graphicData>
            </a:graphic>
          </wp:inline>
        </w:drawing>
      </w:r>
    </w:p>
    <w:p w14:paraId="0E68224F" w14:textId="77777777" w:rsidR="008A3044" w:rsidRPr="002D2C39" w:rsidRDefault="008A3044" w:rsidP="00F44EA3">
      <w:pPr>
        <w:pStyle w:val="ListParagraph"/>
        <w:numPr>
          <w:ilvl w:val="0"/>
          <w:numId w:val="114"/>
        </w:numPr>
        <w:jc w:val="both"/>
        <w:rPr>
          <w:rFonts w:ascii="Arial" w:hAnsi="Arial" w:cs="Arial"/>
          <w:sz w:val="20"/>
          <w:szCs w:val="20"/>
        </w:rPr>
      </w:pPr>
      <w:r w:rsidRPr="002D2C39">
        <w:rPr>
          <w:rFonts w:ascii="Arial" w:hAnsi="Arial" w:cs="Arial"/>
          <w:sz w:val="20"/>
          <w:szCs w:val="20"/>
        </w:rPr>
        <w:t>Grąžintų eksponatų muziejaus viduje aktų registracijos knyga.</w:t>
      </w:r>
    </w:p>
    <w:p w14:paraId="4BF8F4E2" w14:textId="7E194E2B"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0EEE0329" wp14:editId="23B6BEEF">
            <wp:extent cx="6111240" cy="1196340"/>
            <wp:effectExtent l="19050" t="19050" r="22860" b="2286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1240" cy="1196340"/>
                    </a:xfrm>
                    <a:prstGeom prst="rect">
                      <a:avLst/>
                    </a:prstGeom>
                    <a:noFill/>
                    <a:ln w="3175">
                      <a:solidFill>
                        <a:schemeClr val="tx1"/>
                      </a:solidFill>
                    </a:ln>
                  </pic:spPr>
                </pic:pic>
              </a:graphicData>
            </a:graphic>
          </wp:inline>
        </w:drawing>
      </w:r>
    </w:p>
    <w:p w14:paraId="28D7672E" w14:textId="77777777" w:rsidR="008A3044" w:rsidRPr="002D2C39" w:rsidRDefault="008A3044" w:rsidP="008A3044">
      <w:pPr>
        <w:jc w:val="both"/>
        <w:rPr>
          <w:rFonts w:cs="Arial"/>
          <w:szCs w:val="20"/>
        </w:rPr>
      </w:pPr>
      <w:r w:rsidRPr="002D2C39">
        <w:rPr>
          <w:rFonts w:cs="Arial"/>
          <w:szCs w:val="20"/>
        </w:rPr>
        <w:t>Analogiškai ir kitoms aktų registracijos knygoms galima atlikti reikiamus nustatymus. Svarbu: vienas akto tipas vienu metu gali būti registruojamas tik vienoje aktų registracijos knygoje. Todėl, jei norima kitoje aktų registracijos knygoje pradėti registruoti vieno ar kito tipo aktus, tai pirma reikia nuimti „varnelę“ tam tipui ankstesnėje knygoje ir tik po to galima nustatyti registruoti kitoje knygoje.</w:t>
      </w:r>
    </w:p>
    <w:p w14:paraId="6A9E2AD2" w14:textId="77777777" w:rsidR="008A3044" w:rsidRPr="002D2C39" w:rsidRDefault="008A3044" w:rsidP="008A3044">
      <w:pPr>
        <w:spacing w:before="240" w:after="240"/>
        <w:jc w:val="both"/>
        <w:rPr>
          <w:rFonts w:cs="Arial"/>
          <w:szCs w:val="20"/>
        </w:rPr>
      </w:pPr>
      <w:r w:rsidRPr="002D2C39">
        <w:rPr>
          <w:rFonts w:cs="Arial"/>
          <w:szCs w:val="20"/>
        </w:rPr>
        <w:lastRenderedPageBreak/>
        <w:t>Nuolatinio saugojimo aktai gali būti kaip ir anksčiau registruojami vienoje aktų registracijos knygoje, ir jiems toliau naudojama bendra numeracija. Tačiau galima atskirose knygose registruoti priėmimo bei perdavimo aktus, tuo tikslu reikia knygoje „Nuolat saugoti priimtų-perduotų eksponatų aktų registracijos knyga“ nuimti žymėjimą (nuimti „varneles“) visiems aktų tipams:</w:t>
      </w:r>
    </w:p>
    <w:p w14:paraId="50DDB5B2" w14:textId="7773AB0B"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365B85A8" wp14:editId="3A784853">
            <wp:extent cx="6111240" cy="2141220"/>
            <wp:effectExtent l="19050" t="19050" r="22860" b="1143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11240" cy="2141220"/>
                    </a:xfrm>
                    <a:prstGeom prst="rect">
                      <a:avLst/>
                    </a:prstGeom>
                    <a:noFill/>
                    <a:ln w="3175">
                      <a:solidFill>
                        <a:schemeClr val="tx1"/>
                      </a:solidFill>
                    </a:ln>
                  </pic:spPr>
                </pic:pic>
              </a:graphicData>
            </a:graphic>
          </wp:inline>
        </w:drawing>
      </w:r>
    </w:p>
    <w:p w14:paraId="64904DB8" w14:textId="77777777" w:rsidR="008A3044" w:rsidRPr="002D2C39" w:rsidRDefault="008A3044" w:rsidP="008A3044">
      <w:pPr>
        <w:jc w:val="both"/>
        <w:rPr>
          <w:rFonts w:cs="Arial"/>
          <w:szCs w:val="20"/>
        </w:rPr>
      </w:pPr>
      <w:r w:rsidRPr="002D2C39">
        <w:rPr>
          <w:rFonts w:cs="Arial"/>
          <w:szCs w:val="20"/>
        </w:rPr>
        <w:t>O atitinkamai atskirose knygose nustatyti registruojamų aktų tipus:</w:t>
      </w:r>
    </w:p>
    <w:p w14:paraId="0F0286CE" w14:textId="6C2A2344"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5285508F" wp14:editId="194FFD2C">
            <wp:extent cx="6111240" cy="2004060"/>
            <wp:effectExtent l="19050" t="19050" r="22860" b="1524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11240" cy="2004060"/>
                    </a:xfrm>
                    <a:prstGeom prst="rect">
                      <a:avLst/>
                    </a:prstGeom>
                    <a:noFill/>
                    <a:ln w="3175">
                      <a:solidFill>
                        <a:schemeClr val="tx1"/>
                      </a:solidFill>
                    </a:ln>
                  </pic:spPr>
                </pic:pic>
              </a:graphicData>
            </a:graphic>
          </wp:inline>
        </w:drawing>
      </w:r>
    </w:p>
    <w:p w14:paraId="6EFA4315" w14:textId="6BD830FF"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17B699EA" wp14:editId="0F987368">
            <wp:extent cx="6111240" cy="1196340"/>
            <wp:effectExtent l="19050" t="19050" r="22860" b="22860"/>
            <wp:docPr id="1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11240" cy="1196340"/>
                    </a:xfrm>
                    <a:prstGeom prst="rect">
                      <a:avLst/>
                    </a:prstGeom>
                    <a:noFill/>
                    <a:ln w="3175">
                      <a:solidFill>
                        <a:schemeClr val="tx1"/>
                      </a:solidFill>
                    </a:ln>
                  </pic:spPr>
                </pic:pic>
              </a:graphicData>
            </a:graphic>
          </wp:inline>
        </w:drawing>
      </w:r>
    </w:p>
    <w:p w14:paraId="11EC69F4" w14:textId="06BD395A" w:rsidR="008A3044" w:rsidRPr="002D2C39" w:rsidRDefault="008A3044" w:rsidP="008A3044">
      <w:pPr>
        <w:spacing w:after="240"/>
        <w:jc w:val="both"/>
        <w:rPr>
          <w:rFonts w:cs="Arial"/>
          <w:szCs w:val="20"/>
        </w:rPr>
      </w:pPr>
      <w:r w:rsidRPr="002D2C39">
        <w:rPr>
          <w:rFonts w:cs="Arial"/>
          <w:szCs w:val="20"/>
        </w:rPr>
        <w:t xml:space="preserve">Taip pat nuolat saugoti priimtų eksponatų aktų registracijos knyga gali būti formuojama atskirai pagal fondus, tam reikia nustatyti papildomą požymį (bei atitinkamai atskiras aktų numeracijas pagal fondus, skaitykite skyriuje </w:t>
      </w:r>
      <w:r w:rsidRPr="002D2C39">
        <w:rPr>
          <w:rFonts w:cs="Arial"/>
          <w:i/>
          <w:szCs w:val="20"/>
        </w:rPr>
        <w:fldChar w:fldCharType="begin"/>
      </w:r>
      <w:r w:rsidRPr="002D2C39">
        <w:rPr>
          <w:rFonts w:cs="Arial"/>
          <w:i/>
          <w:szCs w:val="20"/>
        </w:rPr>
        <w:instrText xml:space="preserve"> REF _Ref123137483 \h  \* MERGEFORMAT </w:instrText>
      </w:r>
      <w:r w:rsidRPr="002D2C39">
        <w:rPr>
          <w:rFonts w:cs="Arial"/>
          <w:i/>
          <w:szCs w:val="20"/>
        </w:rPr>
      </w:r>
      <w:r w:rsidRPr="002D2C39">
        <w:rPr>
          <w:rFonts w:cs="Arial"/>
          <w:i/>
          <w:szCs w:val="20"/>
        </w:rPr>
        <w:fldChar w:fldCharType="separate"/>
      </w:r>
      <w:r w:rsidR="00882542" w:rsidRPr="00882542">
        <w:rPr>
          <w:i/>
        </w:rPr>
        <w:t>Tvarkyti aktų numeracijos nustatymus</w:t>
      </w:r>
      <w:r w:rsidRPr="002D2C39">
        <w:rPr>
          <w:rFonts w:cs="Arial"/>
          <w:i/>
          <w:szCs w:val="20"/>
        </w:rPr>
        <w:fldChar w:fldCharType="end"/>
      </w:r>
      <w:r w:rsidRPr="002D2C39">
        <w:rPr>
          <w:rFonts w:cs="Arial"/>
          <w:i/>
          <w:szCs w:val="20"/>
        </w:rPr>
        <w:t xml:space="preserve"> (</w:t>
      </w:r>
      <w:r w:rsidRPr="002D2C39">
        <w:rPr>
          <w:rFonts w:cs="Arial"/>
          <w:szCs w:val="20"/>
        </w:rPr>
        <w:fldChar w:fldCharType="begin"/>
      </w:r>
      <w:r w:rsidRPr="002D2C39">
        <w:rPr>
          <w:rFonts w:cs="Arial"/>
          <w:szCs w:val="20"/>
        </w:rPr>
        <w:instrText xml:space="preserve"> PAGEREF _Ref123137483 \h </w:instrText>
      </w:r>
      <w:r w:rsidRPr="002D2C39">
        <w:rPr>
          <w:rFonts w:cs="Arial"/>
          <w:szCs w:val="20"/>
        </w:rPr>
      </w:r>
      <w:r w:rsidRPr="002D2C39">
        <w:rPr>
          <w:rFonts w:cs="Arial"/>
          <w:szCs w:val="20"/>
        </w:rPr>
        <w:fldChar w:fldCharType="separate"/>
      </w:r>
      <w:r w:rsidR="00882542">
        <w:rPr>
          <w:rFonts w:cs="Arial"/>
          <w:noProof/>
          <w:szCs w:val="20"/>
        </w:rPr>
        <w:t>85</w:t>
      </w:r>
      <w:r w:rsidRPr="002D2C39">
        <w:rPr>
          <w:rFonts w:cs="Arial"/>
          <w:szCs w:val="20"/>
        </w:rPr>
        <w:fldChar w:fldCharType="end"/>
      </w:r>
      <w:r w:rsidRPr="002D2C39">
        <w:rPr>
          <w:rFonts w:cs="Arial"/>
          <w:szCs w:val="20"/>
        </w:rPr>
        <w:t xml:space="preserve"> psl.).</w:t>
      </w:r>
    </w:p>
    <w:p w14:paraId="35A969B7" w14:textId="2430F34B" w:rsidR="008A3044" w:rsidRPr="002D2C39" w:rsidRDefault="00C16393" w:rsidP="008A3044">
      <w:pPr>
        <w:jc w:val="both"/>
        <w:rPr>
          <w:rFonts w:cs="Arial"/>
          <w:szCs w:val="20"/>
        </w:rPr>
      </w:pPr>
      <w:r w:rsidRPr="002D2C39">
        <w:rPr>
          <w:rFonts w:cs="Arial"/>
          <w:noProof/>
          <w:szCs w:val="20"/>
          <w:lang w:eastAsia="lt-LT"/>
        </w:rPr>
        <w:lastRenderedPageBreak/>
        <w:drawing>
          <wp:inline distT="0" distB="0" distL="0" distR="0" wp14:anchorId="50710A2B" wp14:editId="6953E0BA">
            <wp:extent cx="6111240" cy="2004060"/>
            <wp:effectExtent l="19050" t="19050" r="22860" b="152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11240" cy="2004060"/>
                    </a:xfrm>
                    <a:prstGeom prst="rect">
                      <a:avLst/>
                    </a:prstGeom>
                    <a:noFill/>
                    <a:ln w="3175">
                      <a:solidFill>
                        <a:schemeClr val="tx1"/>
                      </a:solidFill>
                    </a:ln>
                  </pic:spPr>
                </pic:pic>
              </a:graphicData>
            </a:graphic>
          </wp:inline>
        </w:drawing>
      </w:r>
    </w:p>
    <w:p w14:paraId="3F497489" w14:textId="77777777" w:rsidR="008A3044" w:rsidRPr="002D2C39" w:rsidRDefault="008A3044" w:rsidP="008A3044">
      <w:pPr>
        <w:jc w:val="both"/>
        <w:rPr>
          <w:rFonts w:cs="Arial"/>
          <w:szCs w:val="20"/>
        </w:rPr>
      </w:pPr>
      <w:r w:rsidRPr="002D2C39">
        <w:rPr>
          <w:rFonts w:cs="Arial"/>
          <w:szCs w:val="20"/>
        </w:rPr>
        <w:t>Kai šis papildomas požymis yra nustatytas, formuojant knygą „Nuolat saugoti priimtų eksponatų aktų registracijos knyga“ parametruose galima pasirinkti fondo tipą, ir tokiu būdu sugeneruoti atskiras knygas pagal fondus:</w:t>
      </w:r>
    </w:p>
    <w:p w14:paraId="00088A8F" w14:textId="7C9A01B0"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72F0293A" wp14:editId="17FD51C3">
            <wp:extent cx="6111240" cy="3048000"/>
            <wp:effectExtent l="19050" t="19050" r="22860" b="19050"/>
            <wp:docPr id="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11240" cy="3048000"/>
                    </a:xfrm>
                    <a:prstGeom prst="rect">
                      <a:avLst/>
                    </a:prstGeom>
                    <a:noFill/>
                    <a:ln w="3175">
                      <a:solidFill>
                        <a:schemeClr val="tx1"/>
                      </a:solidFill>
                    </a:ln>
                  </pic:spPr>
                </pic:pic>
              </a:graphicData>
            </a:graphic>
          </wp:inline>
        </w:drawing>
      </w:r>
    </w:p>
    <w:p w14:paraId="62B83ACE" w14:textId="77777777" w:rsidR="008A3044" w:rsidRPr="002D2C39" w:rsidRDefault="008A3044" w:rsidP="008A3044">
      <w:pPr>
        <w:spacing w:before="240" w:after="240"/>
        <w:jc w:val="both"/>
        <w:rPr>
          <w:rFonts w:cs="Arial"/>
          <w:szCs w:val="20"/>
        </w:rPr>
      </w:pPr>
      <w:r w:rsidRPr="002D2C39">
        <w:rPr>
          <w:rFonts w:cs="Arial"/>
          <w:szCs w:val="20"/>
        </w:rPr>
        <w:t>Atitinkamai laikino saugojimo aktus galima registruoti vienoje bendroje aktų registracijos knygoje, taip kaip anksčiau (nustatyta pagal nutylėjimą):</w:t>
      </w:r>
    </w:p>
    <w:p w14:paraId="50B4ED25" w14:textId="135AB55F"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7F28B638" wp14:editId="3BDEB39F">
            <wp:extent cx="6118860" cy="2316480"/>
            <wp:effectExtent l="19050" t="19050" r="15240" b="26670"/>
            <wp:docPr id="1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18860" cy="2316480"/>
                    </a:xfrm>
                    <a:prstGeom prst="rect">
                      <a:avLst/>
                    </a:prstGeom>
                    <a:noFill/>
                    <a:ln w="3175">
                      <a:solidFill>
                        <a:schemeClr val="tx1"/>
                      </a:solidFill>
                    </a:ln>
                  </pic:spPr>
                </pic:pic>
              </a:graphicData>
            </a:graphic>
          </wp:inline>
        </w:drawing>
      </w:r>
    </w:p>
    <w:p w14:paraId="47FA72AB" w14:textId="77777777" w:rsidR="008A3044" w:rsidRPr="002D2C39" w:rsidRDefault="008A3044" w:rsidP="008A3044">
      <w:pPr>
        <w:jc w:val="both"/>
        <w:rPr>
          <w:rFonts w:cs="Arial"/>
          <w:szCs w:val="20"/>
        </w:rPr>
      </w:pPr>
      <w:r w:rsidRPr="002D2C39">
        <w:rPr>
          <w:rFonts w:cs="Arial"/>
          <w:szCs w:val="20"/>
        </w:rPr>
        <w:lastRenderedPageBreak/>
        <w:t>Arba galima atskirai registruoti laikinai priimtų, atskirai laikinai perduotų eksponatų ir atskirai grąžinimo aktus, tuo tikslu reikia trims naujoms aktų registracijos knygoms atlikti nustatymus:</w:t>
      </w:r>
    </w:p>
    <w:p w14:paraId="6E0DD5DF" w14:textId="77777777" w:rsidR="008A3044" w:rsidRPr="002D2C39" w:rsidRDefault="008A3044" w:rsidP="00F44EA3">
      <w:pPr>
        <w:pStyle w:val="ListParagraph"/>
        <w:numPr>
          <w:ilvl w:val="0"/>
          <w:numId w:val="114"/>
        </w:numPr>
        <w:jc w:val="both"/>
        <w:rPr>
          <w:rFonts w:ascii="Arial" w:hAnsi="Arial" w:cs="Arial"/>
          <w:sz w:val="20"/>
          <w:szCs w:val="20"/>
        </w:rPr>
      </w:pPr>
      <w:r w:rsidRPr="002D2C39">
        <w:rPr>
          <w:rFonts w:ascii="Arial" w:hAnsi="Arial" w:cs="Arial"/>
          <w:sz w:val="20"/>
          <w:szCs w:val="20"/>
        </w:rPr>
        <w:t>Laikinai saugoti priimtų eksponatų aktų registracijos knyga;</w:t>
      </w:r>
    </w:p>
    <w:p w14:paraId="23D2BE5B" w14:textId="586CAB6F"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5EAFA221" wp14:editId="24E29377">
            <wp:extent cx="6111240" cy="1546860"/>
            <wp:effectExtent l="19050" t="19050" r="22860" b="15240"/>
            <wp:docPr id="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11240" cy="1546860"/>
                    </a:xfrm>
                    <a:prstGeom prst="rect">
                      <a:avLst/>
                    </a:prstGeom>
                    <a:noFill/>
                    <a:ln w="3175">
                      <a:solidFill>
                        <a:schemeClr val="tx1"/>
                      </a:solidFill>
                    </a:ln>
                  </pic:spPr>
                </pic:pic>
              </a:graphicData>
            </a:graphic>
          </wp:inline>
        </w:drawing>
      </w:r>
    </w:p>
    <w:p w14:paraId="66DD63BA" w14:textId="77777777" w:rsidR="008A3044" w:rsidRPr="002D2C39" w:rsidRDefault="008A3044" w:rsidP="00F44EA3">
      <w:pPr>
        <w:pStyle w:val="ListParagraph"/>
        <w:numPr>
          <w:ilvl w:val="0"/>
          <w:numId w:val="114"/>
        </w:numPr>
        <w:jc w:val="both"/>
        <w:rPr>
          <w:rFonts w:ascii="Arial" w:hAnsi="Arial" w:cs="Arial"/>
          <w:sz w:val="20"/>
          <w:szCs w:val="20"/>
        </w:rPr>
      </w:pPr>
      <w:r w:rsidRPr="002D2C39">
        <w:rPr>
          <w:rFonts w:ascii="Arial" w:hAnsi="Arial" w:cs="Arial"/>
          <w:sz w:val="20"/>
          <w:szCs w:val="20"/>
        </w:rPr>
        <w:t>Laikinai saugoti perduotų eksponatų aktų registracijos knyga;</w:t>
      </w:r>
    </w:p>
    <w:p w14:paraId="5647B906" w14:textId="123738ED"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2ACA38B6" wp14:editId="17481754">
            <wp:extent cx="6111240" cy="1958340"/>
            <wp:effectExtent l="19050" t="19050" r="22860" b="22860"/>
            <wp:docPr id="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11240" cy="1958340"/>
                    </a:xfrm>
                    <a:prstGeom prst="rect">
                      <a:avLst/>
                    </a:prstGeom>
                    <a:noFill/>
                    <a:ln w="3175">
                      <a:solidFill>
                        <a:schemeClr val="tx1"/>
                      </a:solidFill>
                    </a:ln>
                  </pic:spPr>
                </pic:pic>
              </a:graphicData>
            </a:graphic>
          </wp:inline>
        </w:drawing>
      </w:r>
    </w:p>
    <w:p w14:paraId="18920EF2" w14:textId="77777777" w:rsidR="008A3044" w:rsidRPr="002D2C39" w:rsidRDefault="008A3044" w:rsidP="00F44EA3">
      <w:pPr>
        <w:pStyle w:val="ListParagraph"/>
        <w:numPr>
          <w:ilvl w:val="0"/>
          <w:numId w:val="114"/>
        </w:numPr>
        <w:jc w:val="both"/>
        <w:rPr>
          <w:rFonts w:ascii="Arial" w:hAnsi="Arial" w:cs="Arial"/>
          <w:sz w:val="20"/>
          <w:szCs w:val="20"/>
        </w:rPr>
      </w:pPr>
      <w:r w:rsidRPr="002D2C39">
        <w:rPr>
          <w:rFonts w:ascii="Arial" w:hAnsi="Arial" w:cs="Arial"/>
          <w:sz w:val="20"/>
          <w:szCs w:val="20"/>
        </w:rPr>
        <w:t>Grąžintų eksponatų aktų registracijos knyga.</w:t>
      </w:r>
    </w:p>
    <w:p w14:paraId="365425BE" w14:textId="4501A199"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5277C251" wp14:editId="78123415">
            <wp:extent cx="6111240" cy="1226820"/>
            <wp:effectExtent l="19050" t="19050" r="22860" b="11430"/>
            <wp:docPr id="1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11240" cy="1226820"/>
                    </a:xfrm>
                    <a:prstGeom prst="rect">
                      <a:avLst/>
                    </a:prstGeom>
                    <a:noFill/>
                    <a:ln w="3175">
                      <a:solidFill>
                        <a:schemeClr val="tx1"/>
                      </a:solidFill>
                    </a:ln>
                  </pic:spPr>
                </pic:pic>
              </a:graphicData>
            </a:graphic>
          </wp:inline>
        </w:drawing>
      </w:r>
    </w:p>
    <w:p w14:paraId="5538BCF8" w14:textId="77777777" w:rsidR="008A3044" w:rsidRPr="002D2C39" w:rsidRDefault="008A3044" w:rsidP="008A3044">
      <w:pPr>
        <w:spacing w:before="240" w:after="240"/>
        <w:jc w:val="both"/>
        <w:rPr>
          <w:rFonts w:cs="Arial"/>
          <w:szCs w:val="20"/>
        </w:rPr>
      </w:pPr>
      <w:r w:rsidRPr="002D2C39">
        <w:rPr>
          <w:rFonts w:cs="Arial"/>
          <w:szCs w:val="20"/>
        </w:rPr>
        <w:t>Taip pat laikino saugojimo aktų registracijos knygoms galima nustatyti papildomą požymį „Atskira trumpalaikio ir ilgalaikio saugojimo aktų registracija“ (bei atitinkamai atskirą numeraciją, žr. skyriuje „Aktų numeracijos nustatymas“):</w:t>
      </w:r>
    </w:p>
    <w:p w14:paraId="7CB652DA" w14:textId="135A61C3"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59DFD27D" wp14:editId="1C5501A0">
            <wp:extent cx="6118860" cy="1485900"/>
            <wp:effectExtent l="19050" t="19050" r="15240" b="19050"/>
            <wp:docPr id="1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18860" cy="1485900"/>
                    </a:xfrm>
                    <a:prstGeom prst="rect">
                      <a:avLst/>
                    </a:prstGeom>
                    <a:noFill/>
                    <a:ln w="3175">
                      <a:solidFill>
                        <a:schemeClr val="tx1"/>
                      </a:solidFill>
                    </a:ln>
                  </pic:spPr>
                </pic:pic>
              </a:graphicData>
            </a:graphic>
          </wp:inline>
        </w:drawing>
      </w:r>
    </w:p>
    <w:p w14:paraId="79957073" w14:textId="77777777" w:rsidR="008A3044" w:rsidRPr="002D2C39" w:rsidRDefault="008A3044" w:rsidP="008A3044">
      <w:pPr>
        <w:spacing w:before="240" w:after="240"/>
        <w:jc w:val="both"/>
        <w:rPr>
          <w:rFonts w:cs="Arial"/>
          <w:szCs w:val="20"/>
        </w:rPr>
      </w:pPr>
      <w:r w:rsidRPr="002D2C39">
        <w:rPr>
          <w:rFonts w:cs="Arial"/>
          <w:szCs w:val="20"/>
        </w:rPr>
        <w:t>Kai šis požymis nustatytas, galima formuoti atskiras laikinai priimtų eksponatų aktų registracijos knygas pagal saugojimo trukmę: atskirai trumpalaikio bei atskirai ilgalaikio saugojimo.</w:t>
      </w:r>
    </w:p>
    <w:p w14:paraId="7507E456" w14:textId="6CBF56B8" w:rsidR="008A3044" w:rsidRPr="002D2C39" w:rsidRDefault="00C16393" w:rsidP="008A3044">
      <w:pPr>
        <w:jc w:val="both"/>
        <w:rPr>
          <w:rFonts w:cs="Arial"/>
          <w:szCs w:val="20"/>
        </w:rPr>
      </w:pPr>
      <w:r w:rsidRPr="002D2C39">
        <w:rPr>
          <w:rFonts w:cs="Arial"/>
          <w:noProof/>
          <w:szCs w:val="20"/>
          <w:lang w:eastAsia="lt-LT"/>
        </w:rPr>
        <w:lastRenderedPageBreak/>
        <w:drawing>
          <wp:inline distT="0" distB="0" distL="0" distR="0" wp14:anchorId="2CD9FA77" wp14:editId="306B8986">
            <wp:extent cx="6118860" cy="1813560"/>
            <wp:effectExtent l="19050" t="19050" r="15240" b="15240"/>
            <wp:docPr id="1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18860" cy="1813560"/>
                    </a:xfrm>
                    <a:prstGeom prst="rect">
                      <a:avLst/>
                    </a:prstGeom>
                    <a:noFill/>
                    <a:ln w="3175">
                      <a:solidFill>
                        <a:schemeClr val="tx1"/>
                      </a:solidFill>
                    </a:ln>
                  </pic:spPr>
                </pic:pic>
              </a:graphicData>
            </a:graphic>
          </wp:inline>
        </w:drawing>
      </w:r>
    </w:p>
    <w:p w14:paraId="4ACF9B1F" w14:textId="77777777" w:rsidR="008A3044" w:rsidRPr="002D2C39" w:rsidRDefault="008A3044" w:rsidP="008A3044">
      <w:pPr>
        <w:pStyle w:val="Heading2"/>
      </w:pPr>
      <w:bookmarkStart w:id="352" w:name="_Ref123137483"/>
      <w:bookmarkStart w:id="353" w:name="_Ref123137490"/>
      <w:bookmarkStart w:id="354" w:name="_Toc125997401"/>
      <w:bookmarkStart w:id="355" w:name="_Toc169621531"/>
      <w:r w:rsidRPr="002D2C39">
        <w:t>Tvarkyti aktų numeracijos nustatymus</w:t>
      </w:r>
      <w:bookmarkEnd w:id="352"/>
      <w:bookmarkEnd w:id="353"/>
      <w:bookmarkEnd w:id="354"/>
      <w:bookmarkEnd w:id="355"/>
    </w:p>
    <w:p w14:paraId="197ED30C" w14:textId="77777777" w:rsidR="008A3044" w:rsidRPr="002D2C39" w:rsidRDefault="008A3044" w:rsidP="008A3044">
      <w:pPr>
        <w:spacing w:after="240"/>
        <w:jc w:val="both"/>
        <w:rPr>
          <w:rFonts w:cs="Arial"/>
          <w:szCs w:val="20"/>
        </w:rPr>
      </w:pPr>
      <w:r w:rsidRPr="002D2C39">
        <w:rPr>
          <w:rFonts w:cs="Arial"/>
          <w:szCs w:val="20"/>
        </w:rPr>
        <w:t xml:space="preserve">Aktų numeracijos nustatymai kaip ir kiti aktų šablonų nustatymai yra pasiekiami per meniu punktą </w:t>
      </w:r>
      <w:r w:rsidRPr="002D2C39">
        <w:rPr>
          <w:rFonts w:cs="Arial"/>
          <w:b/>
          <w:szCs w:val="20"/>
        </w:rPr>
        <w:t>Klasifikatoriai</w:t>
      </w:r>
      <w:r w:rsidRPr="002D2C39">
        <w:rPr>
          <w:rFonts w:cs="Arial"/>
          <w:szCs w:val="20"/>
        </w:rPr>
        <w:t xml:space="preserve"> -&gt; </w:t>
      </w:r>
      <w:r w:rsidRPr="002D2C39">
        <w:rPr>
          <w:rFonts w:cs="Arial"/>
          <w:b/>
          <w:szCs w:val="20"/>
        </w:rPr>
        <w:t>Muziejaus klasifikatoriai</w:t>
      </w:r>
      <w:r w:rsidRPr="002D2C39">
        <w:rPr>
          <w:rFonts w:cs="Arial"/>
          <w:szCs w:val="20"/>
        </w:rPr>
        <w:t xml:space="preserve"> -&gt; </w:t>
      </w:r>
      <w:r w:rsidRPr="002D2C39">
        <w:rPr>
          <w:rFonts w:cs="Arial"/>
          <w:b/>
          <w:szCs w:val="20"/>
        </w:rPr>
        <w:t>Aktų šablonų duomenys</w:t>
      </w:r>
      <w:r w:rsidRPr="002D2C39">
        <w:rPr>
          <w:rFonts w:cs="Arial"/>
          <w:szCs w:val="20"/>
        </w:rPr>
        <w:t>:</w:t>
      </w:r>
    </w:p>
    <w:p w14:paraId="31734495" w14:textId="0E65797A"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7B9F03DD" wp14:editId="3008A6D7">
            <wp:extent cx="6118860" cy="1417320"/>
            <wp:effectExtent l="19050" t="19050" r="15240" b="11430"/>
            <wp:docPr id="1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18860" cy="1417320"/>
                    </a:xfrm>
                    <a:prstGeom prst="rect">
                      <a:avLst/>
                    </a:prstGeom>
                    <a:noFill/>
                    <a:ln w="3175">
                      <a:solidFill>
                        <a:schemeClr val="tx1"/>
                      </a:solidFill>
                    </a:ln>
                  </pic:spPr>
                </pic:pic>
              </a:graphicData>
            </a:graphic>
          </wp:inline>
        </w:drawing>
      </w:r>
    </w:p>
    <w:p w14:paraId="2E1ADE13" w14:textId="77777777" w:rsidR="008A3044" w:rsidRPr="002D2C39" w:rsidRDefault="008A3044" w:rsidP="008A3044">
      <w:pPr>
        <w:spacing w:before="240" w:after="240"/>
        <w:jc w:val="both"/>
        <w:rPr>
          <w:rFonts w:cs="Arial"/>
          <w:szCs w:val="20"/>
        </w:rPr>
      </w:pPr>
      <w:r w:rsidRPr="002D2C39">
        <w:rPr>
          <w:rFonts w:cs="Arial"/>
          <w:szCs w:val="20"/>
        </w:rPr>
        <w:t>Sąraše pateikiami aktų pavadinimai bei nustatytas aktą tvirtinantis darbuotojas:</w:t>
      </w:r>
    </w:p>
    <w:p w14:paraId="57C63F7D" w14:textId="67B4392E"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68AEAF6F" wp14:editId="6E4EBE7B">
            <wp:extent cx="6118860" cy="2324100"/>
            <wp:effectExtent l="19050" t="19050" r="15240" b="19050"/>
            <wp:docPr id="1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18860" cy="2324100"/>
                    </a:xfrm>
                    <a:prstGeom prst="rect">
                      <a:avLst/>
                    </a:prstGeom>
                    <a:noFill/>
                    <a:ln w="3175">
                      <a:solidFill>
                        <a:schemeClr val="tx1"/>
                      </a:solidFill>
                    </a:ln>
                  </pic:spPr>
                </pic:pic>
              </a:graphicData>
            </a:graphic>
          </wp:inline>
        </w:drawing>
      </w:r>
    </w:p>
    <w:p w14:paraId="6B7E8E47" w14:textId="77777777" w:rsidR="008A3044" w:rsidRPr="002D2C39" w:rsidRDefault="008A3044" w:rsidP="008A3044">
      <w:pPr>
        <w:spacing w:before="240" w:after="240"/>
        <w:jc w:val="both"/>
        <w:rPr>
          <w:rFonts w:cs="Arial"/>
          <w:szCs w:val="20"/>
        </w:rPr>
      </w:pPr>
      <w:r w:rsidRPr="002D2C39">
        <w:rPr>
          <w:rFonts w:cs="Arial"/>
          <w:szCs w:val="20"/>
        </w:rPr>
        <w:t>Akto numeraciją galima nustatyti kiekvienam aktui užėjus į jo nustatymų langą:</w:t>
      </w:r>
    </w:p>
    <w:p w14:paraId="71251AE6" w14:textId="1DD61EAF" w:rsidR="008A3044" w:rsidRPr="002D2C39" w:rsidRDefault="008A3044" w:rsidP="008A3044">
      <w:pPr>
        <w:jc w:val="both"/>
        <w:rPr>
          <w:rFonts w:cs="Arial"/>
          <w:szCs w:val="20"/>
        </w:rPr>
      </w:pPr>
    </w:p>
    <w:p w14:paraId="3785D2FB" w14:textId="77777777" w:rsidR="008A3044" w:rsidRPr="002D2C39" w:rsidRDefault="008A3044" w:rsidP="008A3044">
      <w:pPr>
        <w:jc w:val="both"/>
        <w:rPr>
          <w:rFonts w:cs="Arial"/>
          <w:szCs w:val="20"/>
        </w:rPr>
      </w:pPr>
      <w:r w:rsidRPr="002D2C39">
        <w:rPr>
          <w:rFonts w:cs="Arial"/>
          <w:szCs w:val="20"/>
        </w:rPr>
        <w:t>Lauke „Aktų numeracija“ kiekvienam akto tipui yra pateikiami logiškai jam galimi pasirinkimai:</w:t>
      </w:r>
    </w:p>
    <w:p w14:paraId="23FBB08A" w14:textId="77777777" w:rsidR="008A3044" w:rsidRPr="002D2C39" w:rsidRDefault="008A3044" w:rsidP="00F44EA3">
      <w:pPr>
        <w:pStyle w:val="ListParagraph"/>
        <w:numPr>
          <w:ilvl w:val="0"/>
          <w:numId w:val="114"/>
        </w:numPr>
        <w:jc w:val="both"/>
        <w:rPr>
          <w:rFonts w:ascii="Arial" w:hAnsi="Arial" w:cs="Arial"/>
          <w:sz w:val="20"/>
          <w:szCs w:val="20"/>
        </w:rPr>
      </w:pPr>
      <w:r w:rsidRPr="002D2C39">
        <w:rPr>
          <w:rFonts w:ascii="Arial" w:hAnsi="Arial" w:cs="Arial"/>
          <w:sz w:val="20"/>
          <w:szCs w:val="20"/>
        </w:rPr>
        <w:t>Kiekvienam akto tipui galima nustatyti atskirą numeraciją tik to tipo aktams pasirinkus „Atskira šiam tipui“ – to tipo aktai turės atskirą nuo visų kitų tipų aktų numeraciją.</w:t>
      </w:r>
    </w:p>
    <w:p w14:paraId="09B0714F" w14:textId="77777777" w:rsidR="008A3044" w:rsidRPr="002D2C39" w:rsidRDefault="008A3044" w:rsidP="00F44EA3">
      <w:pPr>
        <w:pStyle w:val="ListParagraph"/>
        <w:numPr>
          <w:ilvl w:val="0"/>
          <w:numId w:val="114"/>
        </w:numPr>
        <w:jc w:val="both"/>
        <w:rPr>
          <w:rFonts w:ascii="Arial" w:hAnsi="Arial" w:cs="Arial"/>
          <w:sz w:val="20"/>
          <w:szCs w:val="20"/>
        </w:rPr>
      </w:pPr>
      <w:r w:rsidRPr="002D2C39">
        <w:rPr>
          <w:rFonts w:ascii="Arial" w:hAnsi="Arial" w:cs="Arial"/>
          <w:sz w:val="20"/>
          <w:szCs w:val="20"/>
        </w:rPr>
        <w:t>Nuolatinio saugojimo aktų tipams:</w:t>
      </w:r>
    </w:p>
    <w:p w14:paraId="50F788A3" w14:textId="77777777" w:rsidR="008A3044" w:rsidRPr="002D2C39" w:rsidRDefault="008A3044" w:rsidP="00F44EA3">
      <w:pPr>
        <w:pStyle w:val="ListParagraph"/>
        <w:numPr>
          <w:ilvl w:val="1"/>
          <w:numId w:val="114"/>
        </w:numPr>
        <w:jc w:val="both"/>
        <w:rPr>
          <w:rFonts w:ascii="Arial" w:hAnsi="Arial" w:cs="Arial"/>
          <w:sz w:val="20"/>
          <w:szCs w:val="20"/>
        </w:rPr>
      </w:pPr>
      <w:r w:rsidRPr="002D2C39">
        <w:rPr>
          <w:rFonts w:ascii="Arial" w:hAnsi="Arial" w:cs="Arial"/>
          <w:sz w:val="20"/>
          <w:szCs w:val="20"/>
        </w:rPr>
        <w:t>galima nustatyti bendrą numeraciją grupėje „Nuolatinis saugojimas“ (nustatyta pagal nutylėjimą);</w:t>
      </w:r>
    </w:p>
    <w:p w14:paraId="4341C41C" w14:textId="77777777" w:rsidR="008A3044" w:rsidRPr="002D2C39" w:rsidRDefault="008A3044" w:rsidP="00F44EA3">
      <w:pPr>
        <w:pStyle w:val="ListParagraph"/>
        <w:numPr>
          <w:ilvl w:val="1"/>
          <w:numId w:val="114"/>
        </w:numPr>
        <w:jc w:val="both"/>
        <w:rPr>
          <w:rFonts w:ascii="Arial" w:hAnsi="Arial" w:cs="Arial"/>
          <w:sz w:val="20"/>
          <w:szCs w:val="20"/>
        </w:rPr>
      </w:pPr>
      <w:r w:rsidRPr="002D2C39">
        <w:rPr>
          <w:rFonts w:ascii="Arial" w:hAnsi="Arial" w:cs="Arial"/>
          <w:sz w:val="20"/>
          <w:szCs w:val="20"/>
        </w:rPr>
        <w:lastRenderedPageBreak/>
        <w:t>galima nustatyti atskirą numeraciją priėmimo aktams grupėje „Priėmimo aktai“, atskirai nuo perdavimo aktų;</w:t>
      </w:r>
    </w:p>
    <w:p w14:paraId="4D0D396B" w14:textId="77777777" w:rsidR="008A3044" w:rsidRPr="002D2C39" w:rsidRDefault="008A3044" w:rsidP="00F44EA3">
      <w:pPr>
        <w:pStyle w:val="ListParagraph"/>
        <w:numPr>
          <w:ilvl w:val="1"/>
          <w:numId w:val="114"/>
        </w:numPr>
        <w:jc w:val="both"/>
        <w:rPr>
          <w:rFonts w:ascii="Arial" w:hAnsi="Arial" w:cs="Arial"/>
          <w:sz w:val="20"/>
          <w:szCs w:val="20"/>
        </w:rPr>
      </w:pPr>
      <w:r w:rsidRPr="002D2C39">
        <w:rPr>
          <w:rFonts w:ascii="Arial" w:hAnsi="Arial" w:cs="Arial"/>
          <w:sz w:val="20"/>
          <w:szCs w:val="20"/>
        </w:rPr>
        <w:t>taip pat nuolatinio saugojimo priėmimo aktams galima nustatyti „Atskira numeracija pagal fondus“ – tada aktams numeris bus suteikiamas priklausomai nuo akte nurodyto fondo;</w:t>
      </w:r>
    </w:p>
    <w:p w14:paraId="0F609025" w14:textId="77777777" w:rsidR="008A3044" w:rsidRPr="002D2C39" w:rsidRDefault="008A3044" w:rsidP="00F44EA3">
      <w:pPr>
        <w:pStyle w:val="ListParagraph"/>
        <w:numPr>
          <w:ilvl w:val="0"/>
          <w:numId w:val="114"/>
        </w:numPr>
        <w:jc w:val="both"/>
        <w:rPr>
          <w:rFonts w:ascii="Arial" w:hAnsi="Arial" w:cs="Arial"/>
          <w:sz w:val="20"/>
          <w:szCs w:val="20"/>
        </w:rPr>
      </w:pPr>
      <w:r w:rsidRPr="002D2C39">
        <w:rPr>
          <w:rFonts w:ascii="Arial" w:hAnsi="Arial" w:cs="Arial"/>
          <w:sz w:val="20"/>
          <w:szCs w:val="20"/>
        </w:rPr>
        <w:t>Laikino saugojimo aktų tipams:</w:t>
      </w:r>
    </w:p>
    <w:p w14:paraId="06869FDB" w14:textId="77777777" w:rsidR="008A3044" w:rsidRPr="002D2C39" w:rsidRDefault="008A3044" w:rsidP="00F44EA3">
      <w:pPr>
        <w:pStyle w:val="ListParagraph"/>
        <w:numPr>
          <w:ilvl w:val="1"/>
          <w:numId w:val="114"/>
        </w:numPr>
        <w:jc w:val="both"/>
        <w:rPr>
          <w:rFonts w:ascii="Arial" w:hAnsi="Arial" w:cs="Arial"/>
          <w:sz w:val="20"/>
          <w:szCs w:val="20"/>
        </w:rPr>
      </w:pPr>
      <w:r w:rsidRPr="002D2C39">
        <w:rPr>
          <w:rFonts w:ascii="Arial" w:hAnsi="Arial" w:cs="Arial"/>
          <w:sz w:val="20"/>
          <w:szCs w:val="20"/>
        </w:rPr>
        <w:t>galima nustatyti bendrą numeraciją grupėje „Laikinas saugojimas“ (nustatyta pagal nutylėjimą);</w:t>
      </w:r>
    </w:p>
    <w:p w14:paraId="75AF41D0" w14:textId="77777777" w:rsidR="008A3044" w:rsidRPr="002D2C39" w:rsidRDefault="008A3044" w:rsidP="00F44EA3">
      <w:pPr>
        <w:pStyle w:val="ListParagraph"/>
        <w:numPr>
          <w:ilvl w:val="1"/>
          <w:numId w:val="114"/>
        </w:numPr>
        <w:jc w:val="both"/>
        <w:rPr>
          <w:rFonts w:ascii="Arial" w:hAnsi="Arial" w:cs="Arial"/>
          <w:sz w:val="20"/>
          <w:szCs w:val="20"/>
        </w:rPr>
      </w:pPr>
      <w:r w:rsidRPr="002D2C39">
        <w:rPr>
          <w:rFonts w:ascii="Arial" w:hAnsi="Arial" w:cs="Arial"/>
          <w:sz w:val="20"/>
          <w:szCs w:val="20"/>
        </w:rPr>
        <w:t>galima nustatyti atskiras numeracijas grupėse „Ilgo saugojimo aktai“ ir „Trumpo saugojimo aktai“;</w:t>
      </w:r>
    </w:p>
    <w:p w14:paraId="5F7CBDAD" w14:textId="77777777" w:rsidR="008A3044" w:rsidRPr="002D2C39" w:rsidRDefault="008A3044" w:rsidP="00F44EA3">
      <w:pPr>
        <w:pStyle w:val="ListParagraph"/>
        <w:numPr>
          <w:ilvl w:val="1"/>
          <w:numId w:val="114"/>
        </w:numPr>
        <w:jc w:val="both"/>
        <w:rPr>
          <w:rFonts w:ascii="Arial" w:hAnsi="Arial" w:cs="Arial"/>
          <w:sz w:val="20"/>
          <w:szCs w:val="20"/>
        </w:rPr>
      </w:pPr>
      <w:r w:rsidRPr="002D2C39">
        <w:rPr>
          <w:rFonts w:ascii="Arial" w:hAnsi="Arial" w:cs="Arial"/>
          <w:sz w:val="20"/>
          <w:szCs w:val="20"/>
        </w:rPr>
        <w:t>taip pat galima nustatyti atskiras numeracijas „Perdavimo aktai“ bei „Priėmimo aktai“.</w:t>
      </w:r>
    </w:p>
    <w:p w14:paraId="4F856C17" w14:textId="77777777" w:rsidR="008A3044" w:rsidRPr="002D2C39" w:rsidRDefault="008A3044" w:rsidP="00F44EA3">
      <w:pPr>
        <w:pStyle w:val="ListParagraph"/>
        <w:numPr>
          <w:ilvl w:val="0"/>
          <w:numId w:val="114"/>
        </w:numPr>
        <w:jc w:val="both"/>
        <w:rPr>
          <w:rFonts w:ascii="Arial" w:hAnsi="Arial" w:cs="Arial"/>
          <w:sz w:val="20"/>
          <w:szCs w:val="20"/>
        </w:rPr>
      </w:pPr>
      <w:r w:rsidRPr="002D2C39">
        <w:rPr>
          <w:rFonts w:ascii="Arial" w:hAnsi="Arial" w:cs="Arial"/>
          <w:sz w:val="20"/>
          <w:szCs w:val="20"/>
        </w:rPr>
        <w:t>Judėjimo muziejuje aktų tipams:</w:t>
      </w:r>
    </w:p>
    <w:p w14:paraId="4C908AD1" w14:textId="77777777" w:rsidR="008A3044" w:rsidRPr="002D2C39" w:rsidRDefault="008A3044" w:rsidP="00F44EA3">
      <w:pPr>
        <w:pStyle w:val="ListParagraph"/>
        <w:numPr>
          <w:ilvl w:val="1"/>
          <w:numId w:val="114"/>
        </w:numPr>
        <w:jc w:val="both"/>
        <w:rPr>
          <w:rFonts w:ascii="Arial" w:hAnsi="Arial" w:cs="Arial"/>
          <w:sz w:val="20"/>
          <w:szCs w:val="20"/>
        </w:rPr>
      </w:pPr>
      <w:r w:rsidRPr="002D2C39">
        <w:rPr>
          <w:rFonts w:ascii="Arial" w:hAnsi="Arial" w:cs="Arial"/>
          <w:sz w:val="20"/>
          <w:szCs w:val="20"/>
        </w:rPr>
        <w:t>galima nustatyti bendrą numeraciją grupėje „Judėjimas muziejuje“ (nustatyta pagal nutylėjimą);</w:t>
      </w:r>
    </w:p>
    <w:p w14:paraId="602A534F" w14:textId="77777777" w:rsidR="008A3044" w:rsidRPr="002D2C39" w:rsidRDefault="008A3044" w:rsidP="00F44EA3">
      <w:pPr>
        <w:pStyle w:val="ListParagraph"/>
        <w:numPr>
          <w:ilvl w:val="1"/>
          <w:numId w:val="114"/>
        </w:numPr>
        <w:jc w:val="both"/>
        <w:rPr>
          <w:rFonts w:ascii="Arial" w:hAnsi="Arial" w:cs="Arial"/>
          <w:sz w:val="20"/>
          <w:szCs w:val="20"/>
        </w:rPr>
      </w:pPr>
      <w:r w:rsidRPr="002D2C39">
        <w:rPr>
          <w:rFonts w:ascii="Arial" w:hAnsi="Arial" w:cs="Arial"/>
          <w:sz w:val="20"/>
          <w:szCs w:val="20"/>
        </w:rPr>
        <w:t>arba atskirai numeruoti grąžinimo aktus jiems nustatant „Atskira šiam tipui“.</w:t>
      </w:r>
    </w:p>
    <w:p w14:paraId="52CAE04E" w14:textId="77777777" w:rsidR="008A3044" w:rsidRPr="002D2C39" w:rsidRDefault="008A3044" w:rsidP="008A3044">
      <w:pPr>
        <w:jc w:val="both"/>
        <w:rPr>
          <w:rFonts w:cs="Arial"/>
          <w:szCs w:val="20"/>
        </w:rPr>
      </w:pPr>
      <w:r w:rsidRPr="002D2C39">
        <w:rPr>
          <w:rFonts w:cs="Arial"/>
          <w:szCs w:val="20"/>
        </w:rPr>
        <w:t>Visiems muziejams pagal nutylėjimą yra nustatyta tokia pati numeracijos tvarka, kokia LIMIS sistemoje buvo naudojama iki šiol – aktai numeruojami trijose atskirose grupėse: Nuolatinis saugojimas; Laikinas saugojimas ir Judėjimas muziejuje. Kiekvienas muziejus gali keisti aktų numeraciją pagal savo poreikius, atsižvelgiant į muziejuje naudojamas aktų registracijos knygas.</w:t>
      </w:r>
    </w:p>
    <w:p w14:paraId="4C0BEBAC" w14:textId="77777777" w:rsidR="008A3044" w:rsidRPr="002D2C39" w:rsidRDefault="008A3044" w:rsidP="008A3044">
      <w:pPr>
        <w:spacing w:before="240"/>
        <w:jc w:val="both"/>
        <w:rPr>
          <w:rFonts w:cs="Arial"/>
          <w:szCs w:val="20"/>
        </w:rPr>
      </w:pPr>
      <w:r w:rsidRPr="002D2C39">
        <w:rPr>
          <w:rFonts w:cs="Arial"/>
          <w:szCs w:val="20"/>
        </w:rPr>
        <w:t>Jeigu yra poreikis, kad kažkurių tipų aktų numeracija būtų bendra grupėje, tai visiems norimiems aktų tipams reikia nustatyti tą pačią grupę, pvz. “Trumpo saugojimo aktai” arba “Ilgo saugojimo aktai”. Kuriems aktų tipams tokia pati grupė bus nustatyta, tai tokių tipų aktams ir bus vykdoma bendra numeracija. Pavyzdžiui, jeigu aktų tipams „Eksponatų perdavimo-priėmimo trumpai saugoti aktas“, „Eksponatų perdavimo-priėmimo trumpai saugoti aktas (lietuvių-anglų kalba)“ ir „Priėmimo-perdavimo trumpai saugoti aktas“ (kiekvienam iš jų) nustatymų lauke „Aktų numeracija“ bus nurodyta „Trumpo saugojimo aktai“, tai visi šių trijų tipų aktai bus numeruojami vienoje bendroje numeracijos eilėje.</w:t>
      </w:r>
    </w:p>
    <w:p w14:paraId="005D0F70" w14:textId="77777777" w:rsidR="008A3044" w:rsidRPr="002D2C39" w:rsidRDefault="008A3044" w:rsidP="008A3044">
      <w:pPr>
        <w:spacing w:before="240" w:after="240"/>
        <w:jc w:val="both"/>
        <w:rPr>
          <w:rFonts w:cs="Arial"/>
          <w:szCs w:val="20"/>
        </w:rPr>
      </w:pPr>
      <w:r w:rsidRPr="002D2C39">
        <w:rPr>
          <w:rFonts w:cs="Arial"/>
          <w:szCs w:val="20"/>
        </w:rPr>
        <w:t>Aktų numeracijos nustatymus reikia atlikti atsižvelgiant į naudojamas aktų registracijos knygas ir jose registruojamus aktų tipus. Pavyzdžiui, jeigu nustatyta, kad naudojama „Eksponatų judėjimo muziejuje aktų registracijos knyga (bendra)“ ir nustatymuose „Registruojami aktai“ pažymėti visi trys aktų tipai:</w:t>
      </w:r>
    </w:p>
    <w:p w14:paraId="0D25E906" w14:textId="3B61569E" w:rsidR="008A3044" w:rsidRPr="002D2C39" w:rsidRDefault="00C16393" w:rsidP="008A3044">
      <w:pPr>
        <w:jc w:val="both"/>
        <w:rPr>
          <w:rFonts w:cs="Arial"/>
          <w:szCs w:val="20"/>
        </w:rPr>
      </w:pPr>
      <w:r w:rsidRPr="002D2C39">
        <w:rPr>
          <w:rFonts w:cs="Arial"/>
          <w:noProof/>
          <w:szCs w:val="20"/>
          <w:lang w:eastAsia="lt-LT"/>
        </w:rPr>
        <w:drawing>
          <wp:inline distT="0" distB="0" distL="0" distR="0" wp14:anchorId="62120EB2" wp14:editId="28B03BE4">
            <wp:extent cx="6118860" cy="1455420"/>
            <wp:effectExtent l="19050" t="19050" r="15240" b="11430"/>
            <wp:docPr id="1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18860" cy="1455420"/>
                    </a:xfrm>
                    <a:prstGeom prst="rect">
                      <a:avLst/>
                    </a:prstGeom>
                    <a:noFill/>
                    <a:ln w="3175">
                      <a:solidFill>
                        <a:schemeClr val="tx1"/>
                      </a:solidFill>
                    </a:ln>
                  </pic:spPr>
                </pic:pic>
              </a:graphicData>
            </a:graphic>
          </wp:inline>
        </w:drawing>
      </w:r>
    </w:p>
    <w:p w14:paraId="02693A8A" w14:textId="77777777" w:rsidR="008A3044" w:rsidRPr="002D2C39" w:rsidRDefault="008A3044" w:rsidP="008A3044">
      <w:pPr>
        <w:jc w:val="both"/>
        <w:rPr>
          <w:rFonts w:cs="Arial"/>
          <w:szCs w:val="20"/>
        </w:rPr>
      </w:pPr>
      <w:r w:rsidRPr="002D2C39">
        <w:rPr>
          <w:rFonts w:cs="Arial"/>
          <w:szCs w:val="20"/>
        </w:rPr>
        <w:t>Tai atitinkamai ir visų šių trijų aktų tipų numeracija turi būti nustatyta bendra ir pažymėta (kiekvienam iš jų) „Judėjimas muziejuje“.</w:t>
      </w:r>
    </w:p>
    <w:p w14:paraId="19F77A32" w14:textId="77777777" w:rsidR="008A3044" w:rsidRPr="002D2C39" w:rsidRDefault="008A3044" w:rsidP="008A3044">
      <w:pPr>
        <w:pStyle w:val="Heading2"/>
      </w:pPr>
      <w:bookmarkStart w:id="356" w:name="_Ref123137506"/>
      <w:bookmarkStart w:id="357" w:name="_Ref123137515"/>
      <w:bookmarkStart w:id="358" w:name="_Ref123137544"/>
      <w:bookmarkStart w:id="359" w:name="_Ref123137559"/>
      <w:bookmarkStart w:id="360" w:name="_Toc125997402"/>
      <w:bookmarkStart w:id="361" w:name="_Toc169621532"/>
      <w:r w:rsidRPr="002D2C39">
        <w:t>Tvarkyti aktų duomenų formos nustatymus</w:t>
      </w:r>
      <w:bookmarkEnd w:id="356"/>
      <w:bookmarkEnd w:id="357"/>
      <w:bookmarkEnd w:id="358"/>
      <w:bookmarkEnd w:id="359"/>
      <w:bookmarkEnd w:id="360"/>
      <w:bookmarkEnd w:id="361"/>
    </w:p>
    <w:p w14:paraId="461791FB" w14:textId="77777777" w:rsidR="008A3044" w:rsidRPr="002D2C39" w:rsidRDefault="008A3044" w:rsidP="008A3044">
      <w:pPr>
        <w:jc w:val="both"/>
        <w:rPr>
          <w:rFonts w:cs="Arial"/>
          <w:szCs w:val="20"/>
        </w:rPr>
      </w:pPr>
      <w:r w:rsidRPr="002D2C39">
        <w:rPr>
          <w:rFonts w:cs="Arial"/>
          <w:szCs w:val="20"/>
        </w:rPr>
        <w:t xml:space="preserve">Aktų duomenų formų nustatymai kaip ir kiti aktų šablonų nustatymai yra pasiekiami per meniu punktą </w:t>
      </w:r>
      <w:r w:rsidRPr="002D2C39">
        <w:rPr>
          <w:rFonts w:cs="Arial"/>
          <w:b/>
          <w:szCs w:val="20"/>
        </w:rPr>
        <w:t>Klasifikatoriai</w:t>
      </w:r>
      <w:r w:rsidRPr="002D2C39">
        <w:rPr>
          <w:rFonts w:cs="Arial"/>
          <w:szCs w:val="20"/>
        </w:rPr>
        <w:t xml:space="preserve"> -&gt; </w:t>
      </w:r>
      <w:r w:rsidRPr="002D2C39">
        <w:rPr>
          <w:rFonts w:cs="Arial"/>
          <w:b/>
          <w:szCs w:val="20"/>
        </w:rPr>
        <w:t>Muziejaus klasifikatoriai</w:t>
      </w:r>
      <w:r w:rsidRPr="002D2C39">
        <w:rPr>
          <w:rFonts w:cs="Arial"/>
          <w:szCs w:val="20"/>
        </w:rPr>
        <w:t xml:space="preserve"> -&gt; </w:t>
      </w:r>
      <w:r w:rsidRPr="002D2C39">
        <w:rPr>
          <w:rFonts w:cs="Arial"/>
          <w:b/>
          <w:szCs w:val="20"/>
        </w:rPr>
        <w:t>Aktų šablonų duomenys</w:t>
      </w:r>
      <w:r w:rsidRPr="002D2C39">
        <w:rPr>
          <w:rFonts w:cs="Arial"/>
          <w:szCs w:val="20"/>
        </w:rPr>
        <w:t>. Kiekvieno tipo aktui kiekvienas muziejus gali atlikti nustatymus pagal to muziejaus poreikius – gali nustatyti ar akto eksponatų lentelėje „Eksponatai arba muziejinės vertybės“ bus pateikiami duomenų stulpeliai „Būklė“, „Kaina“ bei „Vertė“, taip pat nustatyti iš kokių eksponatų duomenų ir kokiu eiliškumu bus sudarytas „Pavadiniams ir trumpas aprašymas“ bei kokie apskaitos numeriai ir kokiu eiliškumu bus parteikiami stulpelyje „Apskaitos numeriai“. Žemiau pateikiamas minėtų nustatymų administravimo langas su paaiškinimais.</w:t>
      </w:r>
    </w:p>
    <w:p w14:paraId="11482E7F" w14:textId="05BADBA1" w:rsidR="008A3044" w:rsidRPr="002D2C39" w:rsidRDefault="00C16393" w:rsidP="008A3044">
      <w:pPr>
        <w:jc w:val="both"/>
        <w:rPr>
          <w:rFonts w:cs="Arial"/>
          <w:szCs w:val="20"/>
        </w:rPr>
      </w:pPr>
      <w:r w:rsidRPr="002D2C39">
        <w:rPr>
          <w:rFonts w:cs="Arial"/>
          <w:noProof/>
          <w:szCs w:val="20"/>
        </w:rPr>
        <w:lastRenderedPageBreak/>
        <w:drawing>
          <wp:inline distT="0" distB="0" distL="0" distR="0" wp14:anchorId="19BBFF3C" wp14:editId="1702A413">
            <wp:extent cx="5852160" cy="4419600"/>
            <wp:effectExtent l="19050" t="19050" r="15240" b="19050"/>
            <wp:docPr id="198" name="Paveikslėli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852160" cy="4419600"/>
                    </a:xfrm>
                    <a:prstGeom prst="rect">
                      <a:avLst/>
                    </a:prstGeom>
                    <a:noFill/>
                    <a:ln w="3175">
                      <a:solidFill>
                        <a:schemeClr val="tx1"/>
                      </a:solidFill>
                    </a:ln>
                  </pic:spPr>
                </pic:pic>
              </a:graphicData>
            </a:graphic>
          </wp:inline>
        </w:drawing>
      </w:r>
    </w:p>
    <w:p w14:paraId="192C81CD" w14:textId="77777777" w:rsidR="008A3044" w:rsidRPr="002D2C39" w:rsidRDefault="008A3044" w:rsidP="008A3044">
      <w:pPr>
        <w:jc w:val="both"/>
        <w:rPr>
          <w:rFonts w:cs="Arial"/>
          <w:szCs w:val="20"/>
        </w:rPr>
      </w:pPr>
      <w:r w:rsidRPr="002D2C39">
        <w:rPr>
          <w:rFonts w:cs="Arial"/>
          <w:szCs w:val="20"/>
        </w:rPr>
        <w:t>Minėtieji nustatymai aktų šablonų duomenų formoje prasideda nuo punkto „Eksponatų lentelės nustatymai“:</w:t>
      </w:r>
    </w:p>
    <w:p w14:paraId="5B7C49C5" w14:textId="77777777" w:rsidR="008A3044" w:rsidRPr="002D2C39" w:rsidRDefault="008A3044" w:rsidP="00F44EA3">
      <w:pPr>
        <w:numPr>
          <w:ilvl w:val="0"/>
          <w:numId w:val="115"/>
        </w:numPr>
        <w:jc w:val="both"/>
        <w:rPr>
          <w:rFonts w:cs="Arial"/>
          <w:szCs w:val="20"/>
        </w:rPr>
      </w:pPr>
      <w:r w:rsidRPr="002D2C39">
        <w:rPr>
          <w:rFonts w:cs="Arial"/>
          <w:szCs w:val="20"/>
        </w:rPr>
        <w:t>Pirmame nustatyme ties „Eksponatų lentelės nustatymai“ yra pateikiami 3 pasirinkimai, kuriais galima nustatyti, ar šio tipo aktams eksponatų duomenų lentelėje bus atvaizduojami stulpeliai:</w:t>
      </w:r>
    </w:p>
    <w:p w14:paraId="4A270287" w14:textId="77777777" w:rsidR="008A3044" w:rsidRPr="002D2C39" w:rsidRDefault="008A3044" w:rsidP="00F44EA3">
      <w:pPr>
        <w:numPr>
          <w:ilvl w:val="1"/>
          <w:numId w:val="115"/>
        </w:numPr>
        <w:jc w:val="both"/>
        <w:rPr>
          <w:rFonts w:cs="Arial"/>
          <w:szCs w:val="20"/>
        </w:rPr>
      </w:pPr>
      <w:r w:rsidRPr="002D2C39">
        <w:rPr>
          <w:rFonts w:cs="Arial"/>
          <w:szCs w:val="20"/>
        </w:rPr>
        <w:t>Būklė;</w:t>
      </w:r>
    </w:p>
    <w:p w14:paraId="5598C777" w14:textId="77777777" w:rsidR="008A3044" w:rsidRPr="002D2C39" w:rsidRDefault="008A3044" w:rsidP="00F44EA3">
      <w:pPr>
        <w:numPr>
          <w:ilvl w:val="1"/>
          <w:numId w:val="115"/>
        </w:numPr>
        <w:jc w:val="both"/>
        <w:rPr>
          <w:rFonts w:cs="Arial"/>
          <w:szCs w:val="20"/>
        </w:rPr>
      </w:pPr>
      <w:r w:rsidRPr="002D2C39">
        <w:rPr>
          <w:rFonts w:cs="Arial"/>
          <w:szCs w:val="20"/>
        </w:rPr>
        <w:t>Kaina;</w:t>
      </w:r>
    </w:p>
    <w:p w14:paraId="6128F293" w14:textId="77777777" w:rsidR="008A3044" w:rsidRPr="002D2C39" w:rsidRDefault="008A3044" w:rsidP="00F44EA3">
      <w:pPr>
        <w:numPr>
          <w:ilvl w:val="1"/>
          <w:numId w:val="115"/>
        </w:numPr>
        <w:jc w:val="both"/>
        <w:rPr>
          <w:rFonts w:cs="Arial"/>
          <w:szCs w:val="20"/>
        </w:rPr>
      </w:pPr>
      <w:r w:rsidRPr="002D2C39">
        <w:rPr>
          <w:rFonts w:cs="Arial"/>
          <w:szCs w:val="20"/>
        </w:rPr>
        <w:t>Vertė.</w:t>
      </w:r>
    </w:p>
    <w:p w14:paraId="7AEEE324" w14:textId="77777777" w:rsidR="008A3044" w:rsidRPr="002D2C39" w:rsidRDefault="008A3044" w:rsidP="00F44EA3">
      <w:pPr>
        <w:numPr>
          <w:ilvl w:val="0"/>
          <w:numId w:val="115"/>
        </w:numPr>
        <w:jc w:val="both"/>
        <w:rPr>
          <w:rFonts w:cs="Arial"/>
          <w:szCs w:val="20"/>
        </w:rPr>
      </w:pPr>
      <w:r w:rsidRPr="002D2C39">
        <w:rPr>
          <w:rFonts w:cs="Arial"/>
          <w:szCs w:val="20"/>
        </w:rPr>
        <w:t xml:space="preserve">Laukas </w:t>
      </w:r>
      <w:r w:rsidRPr="002D2C39">
        <w:rPr>
          <w:rFonts w:cs="Arial"/>
          <w:b/>
          <w:szCs w:val="20"/>
        </w:rPr>
        <w:t>{Visų laukų pavadinimai eksponato aprašyme}</w:t>
      </w:r>
      <w:r w:rsidRPr="002D2C39">
        <w:rPr>
          <w:rFonts w:cs="Arial"/>
          <w:szCs w:val="20"/>
        </w:rPr>
        <w:t xml:space="preserve"> reiškia, ar bus pateikiami eksponato duomenų laukų pavadinimai prieš kiekvieną duomenų lauką formuojant „Pavadinimas ir trumpas aprašymas“ akte. Tai yra vienas bendras nustatymas, taikomas visiems eksponato duomenų laukams pasirinktiems atvaizduoti akte, eksponatų duomenų lentelės stulpelyje „Pavadinimas ir trumpas aprašymas“.</w:t>
      </w:r>
    </w:p>
    <w:p w14:paraId="398CD1F1" w14:textId="77777777" w:rsidR="008A3044" w:rsidRPr="002D2C39" w:rsidRDefault="008A3044" w:rsidP="00F44EA3">
      <w:pPr>
        <w:numPr>
          <w:ilvl w:val="0"/>
          <w:numId w:val="115"/>
        </w:numPr>
        <w:jc w:val="both"/>
        <w:rPr>
          <w:rFonts w:cs="Arial"/>
          <w:szCs w:val="20"/>
        </w:rPr>
      </w:pPr>
      <w:r w:rsidRPr="002D2C39">
        <w:rPr>
          <w:rFonts w:cs="Arial"/>
          <w:szCs w:val="20"/>
        </w:rPr>
        <w:t>Nustatyme „Eksponato aprašymo nustatymai“ yra pateikiami valdymo elementai, kurie leidžia pasirinkti, nustatyti, kokie eksponato duomenys ir kokiu eiliškumu bus pateikiami akto eksponatų duomenų lentelės stulpelyje „Pavadinimas ir trumpas aprašymas“.</w:t>
      </w:r>
    </w:p>
    <w:p w14:paraId="6A5ED9BF" w14:textId="77777777" w:rsidR="008A3044" w:rsidRPr="002D2C39" w:rsidRDefault="008A3044" w:rsidP="00F44EA3">
      <w:pPr>
        <w:numPr>
          <w:ilvl w:val="0"/>
          <w:numId w:val="115"/>
        </w:numPr>
        <w:jc w:val="both"/>
        <w:rPr>
          <w:rFonts w:cs="Arial"/>
          <w:szCs w:val="20"/>
        </w:rPr>
      </w:pPr>
      <w:r w:rsidRPr="002D2C39">
        <w:rPr>
          <w:rFonts w:cs="Arial"/>
          <w:szCs w:val="20"/>
        </w:rPr>
        <w:t>Nustatyme „Inventorinių numerių nustatymai“ yra pateikiami valdymo elementai, kurie leidžia pasirinkti, nustatyti, kokie eksponato apskaitos numeriai ir kokiu eiliškumu bus pateikiami akto eksponatų duomenų lentelės stulpelyje „Apskaitos numeriai“.</w:t>
      </w:r>
    </w:p>
    <w:p w14:paraId="53D4745D" w14:textId="77777777" w:rsidR="008A3044" w:rsidRPr="002D2C39" w:rsidRDefault="008A3044" w:rsidP="00F44EA3">
      <w:pPr>
        <w:numPr>
          <w:ilvl w:val="0"/>
          <w:numId w:val="115"/>
        </w:numPr>
        <w:jc w:val="both"/>
        <w:rPr>
          <w:rFonts w:cs="Arial"/>
          <w:szCs w:val="20"/>
        </w:rPr>
      </w:pPr>
      <w:r w:rsidRPr="002D2C39">
        <w:rPr>
          <w:rFonts w:cs="Arial"/>
          <w:szCs w:val="20"/>
        </w:rPr>
        <w:t>Lauke „Galimi pasirinkimai“ pateikiami visi galimi pasirinkti eksponatų duomenų laukai, kuriuos galima panaudoti formuojant eksponato „Pavadinimas ir trumpas aprašymas“ akte.</w:t>
      </w:r>
    </w:p>
    <w:p w14:paraId="1880F6EB" w14:textId="77777777" w:rsidR="008A3044" w:rsidRPr="002D2C39" w:rsidRDefault="008A3044" w:rsidP="00F44EA3">
      <w:pPr>
        <w:numPr>
          <w:ilvl w:val="0"/>
          <w:numId w:val="115"/>
        </w:numPr>
        <w:jc w:val="both"/>
        <w:rPr>
          <w:rFonts w:cs="Arial"/>
          <w:szCs w:val="20"/>
        </w:rPr>
      </w:pPr>
      <w:r w:rsidRPr="002D2C39">
        <w:rPr>
          <w:rFonts w:cs="Arial"/>
          <w:szCs w:val="20"/>
        </w:rPr>
        <w:t>Veiksmai leidžiantys keisti pasirinkimus:</w:t>
      </w:r>
    </w:p>
    <w:p w14:paraId="268D54C3" w14:textId="77777777" w:rsidR="008A3044" w:rsidRPr="002D2C39" w:rsidRDefault="008A3044" w:rsidP="00F44EA3">
      <w:pPr>
        <w:numPr>
          <w:ilvl w:val="1"/>
          <w:numId w:val="115"/>
        </w:numPr>
        <w:jc w:val="both"/>
        <w:rPr>
          <w:rFonts w:cs="Arial"/>
          <w:szCs w:val="20"/>
        </w:rPr>
      </w:pPr>
      <w:r w:rsidRPr="002D2C39">
        <w:rPr>
          <w:rFonts w:cs="Arial"/>
          <w:szCs w:val="20"/>
        </w:rPr>
        <w:t>„Pridėti visus“ – perkelia visus galimus pasirinkti eksponato duomenų laukus iš „Galimi pasirinkimai“ į „Pasirinkta“ (visi eksponato duomenų laukai bus atvaizduojami akte);</w:t>
      </w:r>
    </w:p>
    <w:p w14:paraId="16F989F2" w14:textId="77777777" w:rsidR="008A3044" w:rsidRPr="002D2C39" w:rsidRDefault="008A3044" w:rsidP="00F44EA3">
      <w:pPr>
        <w:numPr>
          <w:ilvl w:val="1"/>
          <w:numId w:val="115"/>
        </w:numPr>
        <w:jc w:val="both"/>
        <w:rPr>
          <w:rFonts w:cs="Arial"/>
          <w:szCs w:val="20"/>
        </w:rPr>
      </w:pPr>
      <w:r w:rsidRPr="002D2C39">
        <w:rPr>
          <w:rFonts w:cs="Arial"/>
          <w:szCs w:val="20"/>
        </w:rPr>
        <w:t>„Pridėti“ – perkelia konkretų pasirinktą eksponato duomenų lauką iš „Galimi pasirinkimai“ į „Pasirinkta“ (pasirinktas duomenų laukas bus atvaizduojamas akte);</w:t>
      </w:r>
    </w:p>
    <w:p w14:paraId="7E2DB8DD" w14:textId="77777777" w:rsidR="008A3044" w:rsidRPr="002D2C39" w:rsidRDefault="008A3044" w:rsidP="00F44EA3">
      <w:pPr>
        <w:numPr>
          <w:ilvl w:val="1"/>
          <w:numId w:val="115"/>
        </w:numPr>
        <w:jc w:val="both"/>
        <w:rPr>
          <w:rFonts w:cs="Arial"/>
          <w:szCs w:val="20"/>
        </w:rPr>
      </w:pPr>
      <w:r w:rsidRPr="002D2C39">
        <w:rPr>
          <w:rFonts w:cs="Arial"/>
          <w:szCs w:val="20"/>
        </w:rPr>
        <w:t>„Pašalinti“ – pašalinta konkretų pasirinktą eksponato duomenų lauką iš „Pasirinkta“, pažymėtas laukas pašalinamas iš „Pasirinkta“ ir vėl rodomas dalyje „Galimi pasirinkimai“ (tas duomenų laukas daugiau nebus atvaizduojamas to tipo akte);</w:t>
      </w:r>
    </w:p>
    <w:p w14:paraId="3B1A0014" w14:textId="77777777" w:rsidR="008A3044" w:rsidRPr="002D2C39" w:rsidRDefault="008A3044" w:rsidP="00F44EA3">
      <w:pPr>
        <w:numPr>
          <w:ilvl w:val="1"/>
          <w:numId w:val="115"/>
        </w:numPr>
        <w:jc w:val="both"/>
        <w:rPr>
          <w:rFonts w:cs="Arial"/>
          <w:szCs w:val="20"/>
        </w:rPr>
      </w:pPr>
      <w:r w:rsidRPr="002D2C39">
        <w:rPr>
          <w:rFonts w:cs="Arial"/>
          <w:szCs w:val="20"/>
        </w:rPr>
        <w:lastRenderedPageBreak/>
        <w:t>„Pašalinti visus“ - pašalinta visus eksponato duomenų laukus iš „Pasirinkta“, jie vėl rodomi dalyje „Galimi pasirinkimai“;</w:t>
      </w:r>
    </w:p>
    <w:p w14:paraId="6F81DA9A" w14:textId="77777777" w:rsidR="008A3044" w:rsidRPr="002D2C39" w:rsidRDefault="008A3044" w:rsidP="00F44EA3">
      <w:pPr>
        <w:numPr>
          <w:ilvl w:val="0"/>
          <w:numId w:val="115"/>
        </w:numPr>
        <w:jc w:val="both"/>
        <w:rPr>
          <w:rFonts w:cs="Arial"/>
          <w:szCs w:val="20"/>
        </w:rPr>
      </w:pPr>
      <w:r w:rsidRPr="002D2C39">
        <w:rPr>
          <w:rFonts w:cs="Arial"/>
          <w:szCs w:val="20"/>
        </w:rPr>
        <w:t>Lauke „Pasirinkta“ pateikiami visi šio akto tipui šiame muziejuje pasirinkti eksponato duomenų laukai, kurie bus atvaizduojami akto stulpelyje „Pavadinimas ir trumpas aprašymas“, nustatytu eiliškumu.</w:t>
      </w:r>
    </w:p>
    <w:p w14:paraId="63AC2FE4" w14:textId="77777777" w:rsidR="008A3044" w:rsidRPr="002D2C39" w:rsidRDefault="008A3044" w:rsidP="00F44EA3">
      <w:pPr>
        <w:numPr>
          <w:ilvl w:val="0"/>
          <w:numId w:val="115"/>
        </w:numPr>
        <w:jc w:val="both"/>
        <w:rPr>
          <w:rFonts w:cs="Arial"/>
          <w:szCs w:val="20"/>
        </w:rPr>
      </w:pPr>
      <w:r w:rsidRPr="002D2C39">
        <w:rPr>
          <w:rFonts w:cs="Arial"/>
          <w:szCs w:val="20"/>
        </w:rPr>
        <w:t>Veiksmai leidžiantys keisti pasirinktų atvaizduoti akte eksponato duomenų laukų eiliškumą – galima sudėlioti duomenų laukus reikiama tvarka pagal muziejaus poreikius to akto tipui (eiliškumas iš viršaus į apačią atitinka duomenų laukų išdėstymą akto duomenų stulpelyje „Pavadinimas ir trumpas aprašymas“ iš kairės į dešinę – nuo pirmo iki paskutinio):</w:t>
      </w:r>
    </w:p>
    <w:p w14:paraId="5FB63809" w14:textId="77777777" w:rsidR="008A3044" w:rsidRPr="002D2C39" w:rsidRDefault="008A3044" w:rsidP="00F44EA3">
      <w:pPr>
        <w:numPr>
          <w:ilvl w:val="1"/>
          <w:numId w:val="115"/>
        </w:numPr>
        <w:jc w:val="both"/>
        <w:rPr>
          <w:rFonts w:cs="Arial"/>
          <w:szCs w:val="20"/>
        </w:rPr>
      </w:pPr>
      <w:r w:rsidRPr="002D2C39">
        <w:rPr>
          <w:rFonts w:cs="Arial"/>
          <w:szCs w:val="20"/>
        </w:rPr>
        <w:t>„Viršutinis“ – pasirinktą eksponato duomenų lauką perkelia į patį viršų į „Pavadinimas ir trumpas aprašymas“, jis bus pateikiamas pats pirmas;</w:t>
      </w:r>
    </w:p>
    <w:p w14:paraId="6C9094EC" w14:textId="77777777" w:rsidR="008A3044" w:rsidRPr="002D2C39" w:rsidRDefault="008A3044" w:rsidP="00F44EA3">
      <w:pPr>
        <w:numPr>
          <w:ilvl w:val="1"/>
          <w:numId w:val="115"/>
        </w:numPr>
        <w:jc w:val="both"/>
        <w:rPr>
          <w:rFonts w:cs="Arial"/>
          <w:szCs w:val="20"/>
        </w:rPr>
      </w:pPr>
      <w:r w:rsidRPr="002D2C39">
        <w:rPr>
          <w:rFonts w:cs="Arial"/>
          <w:szCs w:val="20"/>
        </w:rPr>
        <w:t>„Aukštyn“ - pasirinktą eksponato duomenų lauką perkelia į viršų per vieną poziciją;</w:t>
      </w:r>
    </w:p>
    <w:p w14:paraId="01AE11E8" w14:textId="77777777" w:rsidR="008A3044" w:rsidRPr="002D2C39" w:rsidRDefault="008A3044" w:rsidP="00F44EA3">
      <w:pPr>
        <w:numPr>
          <w:ilvl w:val="1"/>
          <w:numId w:val="115"/>
        </w:numPr>
        <w:jc w:val="both"/>
        <w:rPr>
          <w:rFonts w:cs="Arial"/>
          <w:szCs w:val="20"/>
        </w:rPr>
      </w:pPr>
      <w:r w:rsidRPr="002D2C39">
        <w:rPr>
          <w:rFonts w:cs="Arial"/>
          <w:szCs w:val="20"/>
        </w:rPr>
        <w:t>„Žemyn“ - pasirinktą eksponato duomenų lauką perkelia į viršų per vieną poziciją;</w:t>
      </w:r>
    </w:p>
    <w:p w14:paraId="0DF1A19D" w14:textId="77777777" w:rsidR="008A3044" w:rsidRPr="002D2C39" w:rsidRDefault="008A3044" w:rsidP="00F44EA3">
      <w:pPr>
        <w:numPr>
          <w:ilvl w:val="1"/>
          <w:numId w:val="115"/>
        </w:numPr>
        <w:jc w:val="both"/>
        <w:rPr>
          <w:rFonts w:cs="Arial"/>
          <w:szCs w:val="20"/>
        </w:rPr>
      </w:pPr>
      <w:r w:rsidRPr="002D2C39">
        <w:rPr>
          <w:rFonts w:cs="Arial"/>
          <w:szCs w:val="20"/>
        </w:rPr>
        <w:t>„Apatinis“ – pasirinktą eksponato duomenų lauką perkelia į pačią apačią, formuojant „Pavadinimas ir trumpas aprašymas“ jis bus pateikiamas pats paskutinis.</w:t>
      </w:r>
    </w:p>
    <w:p w14:paraId="09D1BD96" w14:textId="77777777" w:rsidR="008A3044" w:rsidRPr="002D2C39" w:rsidRDefault="008A3044" w:rsidP="00F44EA3">
      <w:pPr>
        <w:numPr>
          <w:ilvl w:val="0"/>
          <w:numId w:val="115"/>
        </w:numPr>
        <w:jc w:val="both"/>
        <w:rPr>
          <w:rFonts w:cs="Arial"/>
          <w:szCs w:val="20"/>
        </w:rPr>
      </w:pPr>
      <w:r w:rsidRPr="002D2C39">
        <w:rPr>
          <w:rFonts w:cs="Arial"/>
          <w:szCs w:val="20"/>
        </w:rPr>
        <w:t>Tokios pačios nustatymo valdymo galimybės yra taikomos ir „Inventorinių numerių nustatymai“ (paveikslėlio 4 punktas).</w:t>
      </w:r>
    </w:p>
    <w:p w14:paraId="4E62DACA" w14:textId="77777777" w:rsidR="008A3044" w:rsidRPr="002D2C39" w:rsidRDefault="008A3044" w:rsidP="008A3044">
      <w:pPr>
        <w:jc w:val="both"/>
        <w:rPr>
          <w:rFonts w:cs="Arial"/>
          <w:szCs w:val="20"/>
        </w:rPr>
      </w:pPr>
      <w:r w:rsidRPr="002D2C39">
        <w:rPr>
          <w:rFonts w:cs="Arial"/>
          <w:b/>
          <w:bCs/>
          <w:szCs w:val="20"/>
        </w:rPr>
        <w:t>Svarbu:</w:t>
      </w:r>
      <w:r w:rsidRPr="002D2C39">
        <w:rPr>
          <w:rFonts w:cs="Arial"/>
          <w:szCs w:val="20"/>
        </w:rPr>
        <w:t xml:space="preserve"> </w:t>
      </w:r>
      <w:r w:rsidRPr="002D2C39">
        <w:t xml:space="preserve">Kadangi aktų duomenyse eksponatų duomenų laukas </w:t>
      </w:r>
      <w:r w:rsidRPr="002D2C39">
        <w:rPr>
          <w:b/>
        </w:rPr>
        <w:t>{Pavadinimas ir trumpas aprašymas}</w:t>
      </w:r>
      <w:r w:rsidRPr="002D2C39">
        <w:t xml:space="preserve"> yra formuojamas iš daugelio eksponato duomenų laukų pagal eksponato įtraukimo į aktą metu esamus to muziejaus nustatymus šiam aktui, ir yra išsaugomas prie akto duomenų, tai pakeitus lauko </w:t>
      </w:r>
      <w:r w:rsidRPr="002D2C39">
        <w:rPr>
          <w:b/>
        </w:rPr>
        <w:t>{Pavadinimas ir trumpas aprašymas}</w:t>
      </w:r>
      <w:r w:rsidRPr="002D2C39">
        <w:t xml:space="preserve"> nustatymus, jie galios tik naujai į aktą įtraukiamiems eksponatams. Todėl aktų nustatymų keitimą muziejuje reikėtų atlikti suplanuotu momentu, kai jau baigiami formuoti dabartiniai aktai, prieš pradedant formuoti naujus.</w:t>
      </w:r>
    </w:p>
    <w:p w14:paraId="4170532C" w14:textId="77777777" w:rsidR="008A3044" w:rsidRPr="002D2C39" w:rsidRDefault="008A3044" w:rsidP="008A3044">
      <w:pPr>
        <w:pStyle w:val="Heading2"/>
      </w:pPr>
      <w:bookmarkStart w:id="362" w:name="_Ref123288793"/>
      <w:bookmarkStart w:id="363" w:name="_Toc125997403"/>
      <w:bookmarkStart w:id="364" w:name="_Toc169621533"/>
      <w:r w:rsidRPr="002D2C39">
        <w:t>Tvarkyti apskaitos knygų nustatymus</w:t>
      </w:r>
      <w:bookmarkEnd w:id="362"/>
      <w:bookmarkEnd w:id="363"/>
      <w:bookmarkEnd w:id="364"/>
    </w:p>
    <w:p w14:paraId="0D338605" w14:textId="77777777" w:rsidR="008A3044" w:rsidRPr="002D2C39" w:rsidRDefault="008A3044" w:rsidP="008A3044">
      <w:pPr>
        <w:pStyle w:val="Alnostext"/>
      </w:pPr>
      <w:r w:rsidRPr="002D2C39">
        <w:t>Paskirtis – visų sistemos sugeneruotų eksponatų apskaitos knygų pabaigoje turi būti atvaizduojamas bendras į knygą įtrauktų eksponatų kiekis ir eksponatų kainų ir verčių sumos.</w:t>
      </w:r>
    </w:p>
    <w:p w14:paraId="0CA928CA" w14:textId="77777777" w:rsidR="008A3044" w:rsidRPr="002D2C39" w:rsidRDefault="008A3044" w:rsidP="008A3044">
      <w:pPr>
        <w:pStyle w:val="Alnostext"/>
        <w:rPr>
          <w:b/>
        </w:rPr>
      </w:pPr>
      <w:r w:rsidRPr="002D2C39">
        <w:rPr>
          <w:b/>
        </w:rPr>
        <w:t>Kas gali atlikti</w:t>
      </w:r>
    </w:p>
    <w:p w14:paraId="508E7EFC" w14:textId="77777777" w:rsidR="008A3044" w:rsidRPr="002D2C39" w:rsidRDefault="008A3044" w:rsidP="008A3044">
      <w:pPr>
        <w:pStyle w:val="Alnostext"/>
      </w:pPr>
      <w:r w:rsidRPr="002D2C39">
        <w:t>Apskaitos knygų nustatymus gali redaguoti naudotojai, kurie turi teisę:</w:t>
      </w:r>
    </w:p>
    <w:p w14:paraId="05AA6CD5" w14:textId="3F71EC55" w:rsidR="008A3044" w:rsidRPr="002D2C39" w:rsidRDefault="008A3044" w:rsidP="00F44EA3">
      <w:pPr>
        <w:pStyle w:val="Alnostext"/>
        <w:numPr>
          <w:ilvl w:val="0"/>
          <w:numId w:val="116"/>
        </w:numPr>
        <w:spacing w:before="0" w:after="0"/>
        <w:rPr>
          <w:b/>
        </w:rPr>
      </w:pPr>
      <w:r w:rsidRPr="002D2C39">
        <w:t>Tvarkyti apskaitos knygų nustatymus;</w:t>
      </w:r>
    </w:p>
    <w:p w14:paraId="761DCE57" w14:textId="108459C4" w:rsidR="008A3044" w:rsidRPr="002D2C39" w:rsidRDefault="008A3044" w:rsidP="00F44EA3">
      <w:pPr>
        <w:pStyle w:val="Alnostext"/>
        <w:numPr>
          <w:ilvl w:val="0"/>
          <w:numId w:val="116"/>
        </w:numPr>
        <w:spacing w:before="0"/>
      </w:pPr>
      <w:r w:rsidRPr="002D2C39">
        <w:t>Peržiūrėti apskaitos knygų nustatymus;</w:t>
      </w:r>
    </w:p>
    <w:p w14:paraId="7081CAD3" w14:textId="77777777" w:rsidR="008A3044" w:rsidRPr="002D2C39" w:rsidRDefault="008A3044" w:rsidP="008A3044">
      <w:pPr>
        <w:pStyle w:val="Alnostext"/>
        <w:rPr>
          <w:b/>
        </w:rPr>
      </w:pPr>
      <w:r w:rsidRPr="002D2C39">
        <w:rPr>
          <w:b/>
        </w:rPr>
        <w:t>Kaip atlikti</w:t>
      </w:r>
    </w:p>
    <w:p w14:paraId="3E4EFE28" w14:textId="77777777" w:rsidR="008A3044" w:rsidRPr="002D2C39" w:rsidRDefault="008A3044" w:rsidP="008A3044">
      <w:pPr>
        <w:pStyle w:val="Alnostext"/>
      </w:pPr>
      <w:r w:rsidRPr="002D2C39">
        <w:t>Apskaitos knygų nustatymai gali būti keičiami šioms apskaitos knygoms:</w:t>
      </w:r>
    </w:p>
    <w:p w14:paraId="777927F5" w14:textId="77777777" w:rsidR="008A3044" w:rsidRPr="002D2C39" w:rsidRDefault="008A3044" w:rsidP="00F44EA3">
      <w:pPr>
        <w:pStyle w:val="Alnostext"/>
        <w:numPr>
          <w:ilvl w:val="0"/>
          <w:numId w:val="118"/>
        </w:numPr>
        <w:spacing w:before="0" w:after="0"/>
      </w:pPr>
      <w:r w:rsidRPr="002D2C39">
        <w:t>Eksponatų inventorinė knyga;</w:t>
      </w:r>
    </w:p>
    <w:p w14:paraId="7DFEE3A0" w14:textId="77777777" w:rsidR="008A3044" w:rsidRPr="002D2C39" w:rsidRDefault="008A3044" w:rsidP="00F44EA3">
      <w:pPr>
        <w:pStyle w:val="Alnostext"/>
        <w:numPr>
          <w:ilvl w:val="0"/>
          <w:numId w:val="118"/>
        </w:numPr>
        <w:spacing w:before="0" w:after="0"/>
      </w:pPr>
      <w:r w:rsidRPr="002D2C39">
        <w:t>Eksponatų inventorinė knyga (kultūros istorijos ir gamtos muziejams);</w:t>
      </w:r>
    </w:p>
    <w:p w14:paraId="366F7A9F" w14:textId="77777777" w:rsidR="008A3044" w:rsidRPr="002D2C39" w:rsidRDefault="008A3044" w:rsidP="00F44EA3">
      <w:pPr>
        <w:pStyle w:val="Alnostext"/>
        <w:numPr>
          <w:ilvl w:val="0"/>
          <w:numId w:val="118"/>
        </w:numPr>
        <w:spacing w:before="0" w:after="0"/>
      </w:pPr>
      <w:r w:rsidRPr="002D2C39">
        <w:t>Eksponatų inventorinė knyga (meno muziejams);</w:t>
      </w:r>
    </w:p>
    <w:p w14:paraId="6DBFE539" w14:textId="77777777" w:rsidR="008A3044" w:rsidRPr="002D2C39" w:rsidRDefault="008A3044" w:rsidP="00F44EA3">
      <w:pPr>
        <w:pStyle w:val="Alnostext"/>
        <w:numPr>
          <w:ilvl w:val="0"/>
          <w:numId w:val="118"/>
        </w:numPr>
        <w:spacing w:before="0" w:after="0"/>
      </w:pPr>
      <w:r w:rsidRPr="002D2C39">
        <w:t>Eksponatų iš brangiųjų metalų (arba brangakmenių) speciali inventorinė knyga;</w:t>
      </w:r>
    </w:p>
    <w:p w14:paraId="75C9B623" w14:textId="77777777" w:rsidR="008A3044" w:rsidRPr="002D2C39" w:rsidRDefault="008A3044" w:rsidP="00F44EA3">
      <w:pPr>
        <w:pStyle w:val="Alnostext"/>
        <w:numPr>
          <w:ilvl w:val="0"/>
          <w:numId w:val="118"/>
        </w:numPr>
        <w:spacing w:before="0" w:after="0"/>
      </w:pPr>
      <w:r w:rsidRPr="002D2C39">
        <w:t>Ilgai saugoti priimtų muziejinių vertybių apskaitos knyga;</w:t>
      </w:r>
    </w:p>
    <w:p w14:paraId="565D556C" w14:textId="77777777" w:rsidR="008A3044" w:rsidRPr="002D2C39" w:rsidRDefault="008A3044" w:rsidP="00F44EA3">
      <w:pPr>
        <w:pStyle w:val="Alnostext"/>
        <w:numPr>
          <w:ilvl w:val="0"/>
          <w:numId w:val="118"/>
        </w:numPr>
        <w:spacing w:before="0"/>
      </w:pPr>
      <w:r w:rsidRPr="002D2C39">
        <w:t>Pirminės apskaitos knyga;</w:t>
      </w:r>
    </w:p>
    <w:p w14:paraId="55A3020D" w14:textId="77777777" w:rsidR="008A3044" w:rsidRPr="002D2C39" w:rsidRDefault="008A3044" w:rsidP="008A3044">
      <w:pPr>
        <w:pStyle w:val="Alnostext"/>
      </w:pPr>
      <w:r w:rsidRPr="002D2C39">
        <w:t xml:space="preserve">Norėdami pakeisti apskaitos knygų nustatymus, atlikite šiuos veiksmus: </w:t>
      </w:r>
    </w:p>
    <w:p w14:paraId="69928330" w14:textId="77777777" w:rsidR="008A3044" w:rsidRPr="002D2C39" w:rsidRDefault="008A3044" w:rsidP="00F44EA3">
      <w:pPr>
        <w:pStyle w:val="Alnostext"/>
        <w:numPr>
          <w:ilvl w:val="0"/>
          <w:numId w:val="117"/>
        </w:numPr>
        <w:spacing w:before="0" w:after="0"/>
      </w:pPr>
      <w:r w:rsidRPr="002D2C39">
        <w:t xml:space="preserve">Iš meniu pasirinkite </w:t>
      </w:r>
      <w:r w:rsidRPr="002D2C39">
        <w:rPr>
          <w:b/>
          <w:i/>
        </w:rPr>
        <w:t>Administravimas -&gt; Apskaitos knygų nustatymai</w:t>
      </w:r>
    </w:p>
    <w:p w14:paraId="34BFB9CE" w14:textId="77777777" w:rsidR="008A3044" w:rsidRPr="002D2C39" w:rsidRDefault="008A3044" w:rsidP="008A3044">
      <w:pPr>
        <w:pStyle w:val="Alnostext"/>
        <w:spacing w:before="0"/>
        <w:ind w:left="720"/>
        <w:rPr>
          <w:i/>
        </w:rPr>
      </w:pPr>
      <w:r w:rsidRPr="002D2C39">
        <w:t xml:space="preserve">Sistema atveria langą </w:t>
      </w:r>
      <w:r w:rsidRPr="002D2C39">
        <w:rPr>
          <w:i/>
        </w:rPr>
        <w:t>Apskaitos knygų nustatymai</w:t>
      </w:r>
    </w:p>
    <w:p w14:paraId="3A47E6DB" w14:textId="628255E5" w:rsidR="008A3044" w:rsidRPr="002D2C39" w:rsidRDefault="00C16393" w:rsidP="008A3044">
      <w:pPr>
        <w:pStyle w:val="Alnostext"/>
        <w:spacing w:before="0"/>
        <w:ind w:left="720"/>
      </w:pPr>
      <w:r w:rsidRPr="002D2C39">
        <w:rPr>
          <w:noProof/>
        </w:rPr>
        <w:drawing>
          <wp:inline distT="0" distB="0" distL="0" distR="0" wp14:anchorId="5F59E96E" wp14:editId="081BEE2D">
            <wp:extent cx="5410200" cy="678180"/>
            <wp:effectExtent l="19050" t="19050" r="19050" b="26670"/>
            <wp:docPr id="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10200" cy="678180"/>
                    </a:xfrm>
                    <a:prstGeom prst="rect">
                      <a:avLst/>
                    </a:prstGeom>
                    <a:noFill/>
                    <a:ln w="3175">
                      <a:solidFill>
                        <a:schemeClr val="tx1"/>
                      </a:solidFill>
                    </a:ln>
                  </pic:spPr>
                </pic:pic>
              </a:graphicData>
            </a:graphic>
          </wp:inline>
        </w:drawing>
      </w:r>
    </w:p>
    <w:p w14:paraId="73704349" w14:textId="77777777" w:rsidR="008A3044" w:rsidRPr="002D2C39" w:rsidRDefault="008A3044" w:rsidP="00F44EA3">
      <w:pPr>
        <w:pStyle w:val="Alnostext"/>
        <w:numPr>
          <w:ilvl w:val="0"/>
          <w:numId w:val="117"/>
        </w:numPr>
        <w:spacing w:before="0"/>
      </w:pPr>
      <w:r w:rsidRPr="002D2C39">
        <w:t xml:space="preserve">Norint pasirinktį apskaitos knygą, užveskite pelę ant norimos knygos ir spauskite kairįjį pelės mygtuką. Atsiveria apskaitos knygos </w:t>
      </w:r>
      <w:r w:rsidRPr="002D2C39">
        <w:rPr>
          <w:i/>
        </w:rPr>
        <w:t>nustatymų redagavimas</w:t>
      </w:r>
      <w:r w:rsidRPr="002D2C39">
        <w:t>.</w:t>
      </w:r>
    </w:p>
    <w:p w14:paraId="34D23EA8" w14:textId="6BD084E9" w:rsidR="008A3044" w:rsidRPr="002D2C39" w:rsidRDefault="00C16393" w:rsidP="008A3044">
      <w:pPr>
        <w:pStyle w:val="Alnostext"/>
        <w:spacing w:before="0"/>
        <w:ind w:left="720"/>
      </w:pPr>
      <w:r w:rsidRPr="002D2C39">
        <w:rPr>
          <w:noProof/>
        </w:rPr>
        <w:lastRenderedPageBreak/>
        <w:drawing>
          <wp:inline distT="0" distB="0" distL="0" distR="0" wp14:anchorId="6F7FBA02" wp14:editId="371DEC10">
            <wp:extent cx="5052060" cy="1082040"/>
            <wp:effectExtent l="19050" t="19050" r="15240" b="22860"/>
            <wp:docPr id="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52060" cy="1082040"/>
                    </a:xfrm>
                    <a:prstGeom prst="rect">
                      <a:avLst/>
                    </a:prstGeom>
                    <a:noFill/>
                    <a:ln w="3175">
                      <a:solidFill>
                        <a:schemeClr val="tx1"/>
                      </a:solidFill>
                    </a:ln>
                  </pic:spPr>
                </pic:pic>
              </a:graphicData>
            </a:graphic>
          </wp:inline>
        </w:drawing>
      </w:r>
    </w:p>
    <w:p w14:paraId="00BA85AE" w14:textId="77777777" w:rsidR="008A3044" w:rsidRPr="002D2C39" w:rsidRDefault="008A3044" w:rsidP="00F44EA3">
      <w:pPr>
        <w:pStyle w:val="Alnostext"/>
        <w:numPr>
          <w:ilvl w:val="0"/>
          <w:numId w:val="117"/>
        </w:numPr>
        <w:spacing w:before="0"/>
      </w:pPr>
      <w:r w:rsidRPr="002D2C39">
        <w:t xml:space="preserve">Galite pasirinkti, kurie suminiai duomenys turi būti atvaizduoti eksponatų apskaitos knygos pabaigoje. Galite pasirinkti norimą kiekį iš siūlomų reikšmių. Užvedė pelę ant norimo atvaizduoti duomenų langelio pažymėkite/atžymėkite varnelę. </w:t>
      </w:r>
    </w:p>
    <w:p w14:paraId="0EA7251A" w14:textId="77777777" w:rsidR="008A3044" w:rsidRPr="002D2C39" w:rsidRDefault="008A3044" w:rsidP="00F44EA3">
      <w:pPr>
        <w:pStyle w:val="Alnostext"/>
        <w:numPr>
          <w:ilvl w:val="0"/>
          <w:numId w:val="117"/>
        </w:numPr>
        <w:spacing w:before="0" w:after="0"/>
      </w:pPr>
      <w:r w:rsidRPr="002D2C39">
        <w:t xml:space="preserve">Spauskite </w:t>
      </w:r>
      <w:r w:rsidRPr="002D2C39">
        <w:rPr>
          <w:b/>
        </w:rPr>
        <w:t>[Išsaugoti]</w:t>
      </w:r>
    </w:p>
    <w:p w14:paraId="3D471576" w14:textId="77777777" w:rsidR="008A3044" w:rsidRPr="002D2C39" w:rsidRDefault="008A3044" w:rsidP="008A3044">
      <w:pPr>
        <w:pStyle w:val="Alnostext"/>
        <w:spacing w:before="0"/>
        <w:ind w:left="720"/>
      </w:pPr>
      <w:r w:rsidRPr="002D2C39">
        <w:t>Pakeisti suminiai duomenys, kurie bus atvaizduojami apskaitos knygos pabaigoje. Pakeitimą galite matyti lentelės dešinėje pusėje.</w:t>
      </w:r>
    </w:p>
    <w:p w14:paraId="5F0F3A39" w14:textId="4F5BF5C2" w:rsidR="008A3044" w:rsidRPr="002D2C39" w:rsidRDefault="00C16393" w:rsidP="008A3044">
      <w:pPr>
        <w:pStyle w:val="Alnostext"/>
        <w:spacing w:before="0"/>
        <w:ind w:left="720"/>
      </w:pPr>
      <w:r w:rsidRPr="002D2C39">
        <w:rPr>
          <w:noProof/>
        </w:rPr>
        <w:drawing>
          <wp:inline distT="0" distB="0" distL="0" distR="0" wp14:anchorId="3F4ACBB8" wp14:editId="5DB42157">
            <wp:extent cx="5394960" cy="967740"/>
            <wp:effectExtent l="19050" t="19050" r="15240" b="22860"/>
            <wp:docPr id="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94960" cy="967740"/>
                    </a:xfrm>
                    <a:prstGeom prst="rect">
                      <a:avLst/>
                    </a:prstGeom>
                    <a:noFill/>
                    <a:ln w="3175">
                      <a:solidFill>
                        <a:schemeClr val="tx1"/>
                      </a:solidFill>
                    </a:ln>
                  </pic:spPr>
                </pic:pic>
              </a:graphicData>
            </a:graphic>
          </wp:inline>
        </w:drawing>
      </w:r>
    </w:p>
    <w:p w14:paraId="73AB9DBF" w14:textId="6A79A436" w:rsidR="00864BC7" w:rsidRPr="002D2C39" w:rsidRDefault="00864BC7" w:rsidP="00D3799C">
      <w:pPr>
        <w:pStyle w:val="Heading2"/>
      </w:pPr>
      <w:bookmarkStart w:id="365" w:name="_Ref335032713"/>
      <w:bookmarkStart w:id="366" w:name="_Ref335032718"/>
      <w:bookmarkStart w:id="367" w:name="_Toc169621534"/>
      <w:r w:rsidRPr="002D2C39">
        <w:t xml:space="preserve">Tvarkyti </w:t>
      </w:r>
      <w:proofErr w:type="spellStart"/>
      <w:r w:rsidRPr="002D2C39">
        <w:t>bendramuziejinių</w:t>
      </w:r>
      <w:proofErr w:type="spellEnd"/>
      <w:r w:rsidRPr="002D2C39">
        <w:t xml:space="preserve"> ataskaitų šablonus</w:t>
      </w:r>
      <w:bookmarkEnd w:id="365"/>
      <w:bookmarkEnd w:id="366"/>
      <w:bookmarkEnd w:id="367"/>
    </w:p>
    <w:p w14:paraId="19CFA1D9" w14:textId="77777777" w:rsidR="00840A61" w:rsidRPr="002D2C39" w:rsidRDefault="00840A61" w:rsidP="00D3799C">
      <w:pPr>
        <w:pStyle w:val="Alnostext"/>
        <w:keepNext/>
      </w:pPr>
      <w:r w:rsidRPr="002D2C39">
        <w:t xml:space="preserve">Sistemoje, priklausomai nuo Jums suteiktų teisių, galite atlikti šiuos veiksmus, susijusius su </w:t>
      </w:r>
      <w:proofErr w:type="spellStart"/>
      <w:r w:rsidR="00A14DD8" w:rsidRPr="002D2C39">
        <w:rPr>
          <w:rFonts w:cs="Arial"/>
        </w:rPr>
        <w:t>bendramuziejinių</w:t>
      </w:r>
      <w:proofErr w:type="spellEnd"/>
      <w:r w:rsidR="00A14DD8" w:rsidRPr="002D2C39">
        <w:rPr>
          <w:rFonts w:cs="Arial"/>
        </w:rPr>
        <w:t xml:space="preserve"> ataskaitų šablono </w:t>
      </w:r>
      <w:r w:rsidRPr="002D2C39">
        <w:t>duomenų tvarkymu:</w:t>
      </w:r>
    </w:p>
    <w:p w14:paraId="4D80C63E" w14:textId="474ECBFA" w:rsidR="00A14DD8" w:rsidRPr="002D2C39" w:rsidRDefault="00A14DD8" w:rsidP="00D3799C">
      <w:pPr>
        <w:pStyle w:val="AlnostextBuleted"/>
        <w:keepNext/>
      </w:pPr>
      <w:r w:rsidRPr="002D2C39">
        <w:fldChar w:fldCharType="begin"/>
      </w:r>
      <w:r w:rsidRPr="002D2C39">
        <w:instrText xml:space="preserve"> REF _Ref334983845 \h  \* MERGEFORMAT </w:instrText>
      </w:r>
      <w:r w:rsidRPr="002D2C39">
        <w:fldChar w:fldCharType="separate"/>
      </w:r>
      <w:r w:rsidR="00882542" w:rsidRPr="002D2C39">
        <w:t xml:space="preserve">Įkelti naują </w:t>
      </w:r>
      <w:proofErr w:type="spellStart"/>
      <w:r w:rsidR="00882542" w:rsidRPr="002D2C39">
        <w:t>bendramuziejinių</w:t>
      </w:r>
      <w:proofErr w:type="spellEnd"/>
      <w:r w:rsidR="00882542" w:rsidRPr="002D2C39">
        <w:t xml:space="preserve"> ataskaitų šabloną</w:t>
      </w:r>
      <w:r w:rsidRPr="002D2C39">
        <w:fldChar w:fldCharType="end"/>
      </w:r>
      <w:r w:rsidRPr="002D2C39">
        <w:t xml:space="preserve"> (</w:t>
      </w:r>
      <w:r w:rsidRPr="002D2C39">
        <w:fldChar w:fldCharType="begin"/>
      </w:r>
      <w:r w:rsidRPr="002D2C39">
        <w:instrText xml:space="preserve"> PAGEREF _Ref334983845 \h </w:instrText>
      </w:r>
      <w:r w:rsidRPr="002D2C39">
        <w:fldChar w:fldCharType="separate"/>
      </w:r>
      <w:r w:rsidR="00882542">
        <w:rPr>
          <w:noProof/>
        </w:rPr>
        <w:t>89</w:t>
      </w:r>
      <w:r w:rsidRPr="002D2C39">
        <w:fldChar w:fldCharType="end"/>
      </w:r>
      <w:r w:rsidRPr="002D2C39">
        <w:t xml:space="preserve"> psl.)</w:t>
      </w:r>
    </w:p>
    <w:p w14:paraId="60420C24" w14:textId="388CACF2" w:rsidR="00840A61" w:rsidRPr="002D2C39" w:rsidRDefault="00A14DD8" w:rsidP="00D3799C">
      <w:pPr>
        <w:pStyle w:val="AlnostextBuleted"/>
        <w:keepNext/>
      </w:pPr>
      <w:r w:rsidRPr="002D2C39">
        <w:fldChar w:fldCharType="begin"/>
      </w:r>
      <w:r w:rsidRPr="002D2C39">
        <w:instrText xml:space="preserve"> REF _Ref334983281 \h  \* MERGEFORMAT </w:instrText>
      </w:r>
      <w:r w:rsidRPr="002D2C39">
        <w:fldChar w:fldCharType="separate"/>
      </w:r>
      <w:r w:rsidR="00882542" w:rsidRPr="002D2C39">
        <w:t xml:space="preserve">Surasti </w:t>
      </w:r>
      <w:proofErr w:type="spellStart"/>
      <w:r w:rsidR="00882542" w:rsidRPr="002D2C39">
        <w:t>bendramuziejinių</w:t>
      </w:r>
      <w:proofErr w:type="spellEnd"/>
      <w:r w:rsidR="00882542" w:rsidRPr="002D2C39">
        <w:t xml:space="preserve"> ataskaitų šabloną</w:t>
      </w:r>
      <w:r w:rsidRPr="002D2C39">
        <w:fldChar w:fldCharType="end"/>
      </w:r>
      <w:r w:rsidRPr="002D2C39">
        <w:t xml:space="preserve"> (</w:t>
      </w:r>
      <w:r w:rsidRPr="002D2C39">
        <w:fldChar w:fldCharType="begin"/>
      </w:r>
      <w:r w:rsidRPr="002D2C39">
        <w:instrText xml:space="preserve"> PAGEREF _Ref334983281 \h </w:instrText>
      </w:r>
      <w:r w:rsidRPr="002D2C39">
        <w:fldChar w:fldCharType="separate"/>
      </w:r>
      <w:r w:rsidR="00882542">
        <w:rPr>
          <w:noProof/>
        </w:rPr>
        <w:t>90</w:t>
      </w:r>
      <w:r w:rsidRPr="002D2C39">
        <w:fldChar w:fldCharType="end"/>
      </w:r>
      <w:r w:rsidRPr="002D2C39">
        <w:t xml:space="preserve"> </w:t>
      </w:r>
      <w:r w:rsidR="00840A61" w:rsidRPr="002D2C39">
        <w:t>psl.)</w:t>
      </w:r>
    </w:p>
    <w:p w14:paraId="60D8B630" w14:textId="2B82A0C0" w:rsidR="00A14DD8" w:rsidRPr="002D2C39" w:rsidRDefault="00A14DD8" w:rsidP="00A14DD8">
      <w:pPr>
        <w:pStyle w:val="AlnostextBuleted"/>
      </w:pPr>
      <w:r w:rsidRPr="002D2C39">
        <w:fldChar w:fldCharType="begin"/>
      </w:r>
      <w:r w:rsidRPr="002D2C39">
        <w:instrText xml:space="preserve"> REF _Ref334983757 \h  \* MERGEFORMAT </w:instrText>
      </w:r>
      <w:r w:rsidRPr="002D2C39">
        <w:fldChar w:fldCharType="separate"/>
      </w:r>
      <w:r w:rsidR="00882542" w:rsidRPr="002D2C39">
        <w:t xml:space="preserve">Peržiūrėti </w:t>
      </w:r>
      <w:proofErr w:type="spellStart"/>
      <w:r w:rsidR="00882542" w:rsidRPr="002D2C39">
        <w:t>bendramuziejinių</w:t>
      </w:r>
      <w:proofErr w:type="spellEnd"/>
      <w:r w:rsidR="00882542" w:rsidRPr="002D2C39">
        <w:t xml:space="preserve"> ataskaitų šablono duomenis</w:t>
      </w:r>
      <w:r w:rsidRPr="002D2C39">
        <w:fldChar w:fldCharType="end"/>
      </w:r>
      <w:r w:rsidRPr="002D2C39">
        <w:t xml:space="preserve"> (</w:t>
      </w:r>
      <w:r w:rsidRPr="002D2C39">
        <w:fldChar w:fldCharType="begin"/>
      </w:r>
      <w:r w:rsidRPr="002D2C39">
        <w:instrText xml:space="preserve"> PAGEREF _Ref334983757 \h </w:instrText>
      </w:r>
      <w:r w:rsidRPr="002D2C39">
        <w:fldChar w:fldCharType="separate"/>
      </w:r>
      <w:r w:rsidR="00882542">
        <w:rPr>
          <w:noProof/>
        </w:rPr>
        <w:t>91</w:t>
      </w:r>
      <w:r w:rsidRPr="002D2C39">
        <w:fldChar w:fldCharType="end"/>
      </w:r>
      <w:r w:rsidRPr="002D2C39">
        <w:t xml:space="preserve"> psl.)</w:t>
      </w:r>
    </w:p>
    <w:p w14:paraId="74D24BF7" w14:textId="16690412" w:rsidR="00A14DD8" w:rsidRPr="002D2C39" w:rsidRDefault="00A14DD8" w:rsidP="00A14DD8">
      <w:pPr>
        <w:pStyle w:val="AlnostextBuleted"/>
      </w:pPr>
      <w:r w:rsidRPr="002D2C39">
        <w:fldChar w:fldCharType="begin"/>
      </w:r>
      <w:r w:rsidRPr="002D2C39">
        <w:instrText xml:space="preserve"> REF _Ref334983763 \h  \* MERGEFORMAT </w:instrText>
      </w:r>
      <w:r w:rsidRPr="002D2C39">
        <w:fldChar w:fldCharType="separate"/>
      </w:r>
      <w:r w:rsidR="00882542" w:rsidRPr="002D2C39">
        <w:t xml:space="preserve">Redaguoti </w:t>
      </w:r>
      <w:proofErr w:type="spellStart"/>
      <w:r w:rsidR="00882542" w:rsidRPr="002D2C39">
        <w:t>bendramuziejinių</w:t>
      </w:r>
      <w:proofErr w:type="spellEnd"/>
      <w:r w:rsidR="00882542" w:rsidRPr="002D2C39">
        <w:t xml:space="preserve"> ataskaitų šablono duomenis</w:t>
      </w:r>
      <w:r w:rsidRPr="002D2C39">
        <w:fldChar w:fldCharType="end"/>
      </w:r>
      <w:r w:rsidRPr="002D2C39">
        <w:t xml:space="preserve"> (</w:t>
      </w:r>
      <w:r w:rsidRPr="002D2C39">
        <w:fldChar w:fldCharType="begin"/>
      </w:r>
      <w:r w:rsidRPr="002D2C39">
        <w:instrText xml:space="preserve"> PAGEREF _Ref334983763 \h </w:instrText>
      </w:r>
      <w:r w:rsidRPr="002D2C39">
        <w:fldChar w:fldCharType="separate"/>
      </w:r>
      <w:r w:rsidR="00882542">
        <w:rPr>
          <w:noProof/>
        </w:rPr>
        <w:t>91</w:t>
      </w:r>
      <w:r w:rsidRPr="002D2C39">
        <w:fldChar w:fldCharType="end"/>
      </w:r>
      <w:r w:rsidRPr="002D2C39">
        <w:t xml:space="preserve"> psl.)</w:t>
      </w:r>
    </w:p>
    <w:p w14:paraId="42B93E96" w14:textId="24E96BF2" w:rsidR="00A14DD8" w:rsidRPr="002D2C39" w:rsidRDefault="00A14DD8" w:rsidP="00A14DD8">
      <w:pPr>
        <w:pStyle w:val="AlnostextBuleted"/>
      </w:pPr>
      <w:r w:rsidRPr="002D2C39">
        <w:fldChar w:fldCharType="begin"/>
      </w:r>
      <w:r w:rsidRPr="002D2C39">
        <w:instrText xml:space="preserve"> REF _Ref334983769 \h  \* MERGEFORMAT </w:instrText>
      </w:r>
      <w:r w:rsidRPr="002D2C39">
        <w:fldChar w:fldCharType="separate"/>
      </w:r>
      <w:r w:rsidR="00882542" w:rsidRPr="002D2C39">
        <w:t xml:space="preserve">Šalinti </w:t>
      </w:r>
      <w:proofErr w:type="spellStart"/>
      <w:r w:rsidR="00882542" w:rsidRPr="002D2C39">
        <w:t>bendramuziejinių</w:t>
      </w:r>
      <w:proofErr w:type="spellEnd"/>
      <w:r w:rsidR="00882542" w:rsidRPr="002D2C39">
        <w:t xml:space="preserve"> ataskaitų šabloną</w:t>
      </w:r>
      <w:r w:rsidRPr="002D2C39">
        <w:fldChar w:fldCharType="end"/>
      </w:r>
      <w:r w:rsidRPr="002D2C39">
        <w:t xml:space="preserve"> (</w:t>
      </w:r>
      <w:r w:rsidRPr="002D2C39">
        <w:fldChar w:fldCharType="begin"/>
      </w:r>
      <w:r w:rsidRPr="002D2C39">
        <w:instrText xml:space="preserve"> PAGEREF _Ref334983769 \h </w:instrText>
      </w:r>
      <w:r w:rsidRPr="002D2C39">
        <w:fldChar w:fldCharType="separate"/>
      </w:r>
      <w:r w:rsidR="00882542">
        <w:rPr>
          <w:noProof/>
        </w:rPr>
        <w:t>91</w:t>
      </w:r>
      <w:r w:rsidRPr="002D2C39">
        <w:fldChar w:fldCharType="end"/>
      </w:r>
      <w:r w:rsidRPr="002D2C39">
        <w:t xml:space="preserve"> psl.)</w:t>
      </w:r>
    </w:p>
    <w:p w14:paraId="57A2E412" w14:textId="77777777" w:rsidR="00AB5DD3" w:rsidRPr="002D2C39" w:rsidRDefault="009223EA" w:rsidP="00E67D32">
      <w:pPr>
        <w:pStyle w:val="Heading3"/>
        <w:rPr>
          <w:noProof w:val="0"/>
        </w:rPr>
      </w:pPr>
      <w:bookmarkStart w:id="368" w:name="_Ref334983845"/>
      <w:bookmarkStart w:id="369" w:name="_Toc169621535"/>
      <w:r w:rsidRPr="002D2C39">
        <w:rPr>
          <w:noProof w:val="0"/>
        </w:rPr>
        <w:t xml:space="preserve">Įkelti naują </w:t>
      </w:r>
      <w:proofErr w:type="spellStart"/>
      <w:r w:rsidRPr="002D2C39">
        <w:rPr>
          <w:noProof w:val="0"/>
        </w:rPr>
        <w:t>bendramuziejinių</w:t>
      </w:r>
      <w:proofErr w:type="spellEnd"/>
      <w:r w:rsidRPr="002D2C39">
        <w:rPr>
          <w:noProof w:val="0"/>
        </w:rPr>
        <w:t xml:space="preserve"> ataskaitų šabloną</w:t>
      </w:r>
      <w:bookmarkEnd w:id="368"/>
      <w:bookmarkEnd w:id="369"/>
    </w:p>
    <w:p w14:paraId="1F146FBE" w14:textId="77777777" w:rsidR="009223EA" w:rsidRPr="002D2C39" w:rsidRDefault="009223EA" w:rsidP="009223EA">
      <w:pPr>
        <w:pStyle w:val="Alnostext"/>
      </w:pPr>
      <w:r w:rsidRPr="002D2C39">
        <w:t xml:space="preserve">Paskirtis – į sistemą įkelti naują </w:t>
      </w:r>
      <w:proofErr w:type="spellStart"/>
      <w:r w:rsidR="00A14DD8" w:rsidRPr="002D2C39">
        <w:rPr>
          <w:rFonts w:cs="Arial"/>
        </w:rPr>
        <w:t>bendramuziejinių</w:t>
      </w:r>
      <w:proofErr w:type="spellEnd"/>
      <w:r w:rsidR="00A14DD8" w:rsidRPr="002D2C39">
        <w:rPr>
          <w:rFonts w:cs="Arial"/>
        </w:rPr>
        <w:t xml:space="preserve"> ataskaitų šabloną</w:t>
      </w:r>
      <w:r w:rsidRPr="002D2C39">
        <w:t xml:space="preserve">, kuriuo  remiantis naudotojai galės </w:t>
      </w:r>
      <w:r w:rsidRPr="002D2C39">
        <w:rPr>
          <w:rFonts w:cs="Arial"/>
        </w:rPr>
        <w:t>suformuoti ataskaitą jos spausdinimui</w:t>
      </w:r>
      <w:r w:rsidRPr="002D2C39">
        <w:t xml:space="preserve">. </w:t>
      </w:r>
    </w:p>
    <w:p w14:paraId="6E0F8065" w14:textId="77777777" w:rsidR="009223EA" w:rsidRPr="002D2C39" w:rsidRDefault="009223EA" w:rsidP="009223EA">
      <w:pPr>
        <w:pStyle w:val="HeadingB"/>
        <w:rPr>
          <w:noProof w:val="0"/>
        </w:rPr>
      </w:pPr>
      <w:r w:rsidRPr="002D2C39">
        <w:rPr>
          <w:noProof w:val="0"/>
        </w:rPr>
        <w:t>Kas gali atlikti</w:t>
      </w:r>
    </w:p>
    <w:p w14:paraId="63BDA19E" w14:textId="77777777" w:rsidR="009223EA" w:rsidRPr="002D2C39" w:rsidRDefault="00A27C0B" w:rsidP="009223EA">
      <w:pPr>
        <w:pStyle w:val="Alnostext"/>
      </w:pPr>
      <w:r w:rsidRPr="002D2C39">
        <w:t>Įkelti</w:t>
      </w:r>
      <w:r w:rsidR="009223EA" w:rsidRPr="002D2C39">
        <w:t xml:space="preserve"> </w:t>
      </w:r>
      <w:r w:rsidR="009223EA" w:rsidRPr="002D2C39">
        <w:rPr>
          <w:rFonts w:cs="Arial"/>
        </w:rPr>
        <w:t xml:space="preserve">naują </w:t>
      </w:r>
      <w:proofErr w:type="spellStart"/>
      <w:r w:rsidR="00A14DD8" w:rsidRPr="002D2C39">
        <w:rPr>
          <w:rFonts w:cs="Arial"/>
        </w:rPr>
        <w:t>bendramuziejinių</w:t>
      </w:r>
      <w:proofErr w:type="spellEnd"/>
      <w:r w:rsidR="00A14DD8" w:rsidRPr="002D2C39">
        <w:rPr>
          <w:rFonts w:cs="Arial"/>
        </w:rPr>
        <w:t xml:space="preserve"> ataskaitų šabloną </w:t>
      </w:r>
      <w:r w:rsidR="009223EA" w:rsidRPr="002D2C39">
        <w:t>gali:</w:t>
      </w:r>
    </w:p>
    <w:p w14:paraId="7CEE1F35" w14:textId="77777777" w:rsidR="009223EA" w:rsidRPr="002D2C39" w:rsidRDefault="009223EA" w:rsidP="009223EA">
      <w:pPr>
        <w:pStyle w:val="AlnostextBuleted"/>
        <w:rPr>
          <w:rFonts w:cs="Arial"/>
        </w:rPr>
      </w:pPr>
      <w:r w:rsidRPr="002D2C39">
        <w:rPr>
          <w:rFonts w:cs="Arial"/>
        </w:rPr>
        <w:t>LIMIS-C administratorius</w:t>
      </w:r>
      <w:r w:rsidR="00997ABE" w:rsidRPr="002D2C39">
        <w:rPr>
          <w:rFonts w:cs="Arial"/>
        </w:rPr>
        <w:t>.</w:t>
      </w:r>
    </w:p>
    <w:p w14:paraId="56303B46" w14:textId="77777777" w:rsidR="009223EA" w:rsidRPr="002D2C39" w:rsidRDefault="009223EA" w:rsidP="009223EA">
      <w:pPr>
        <w:pStyle w:val="HeadingB"/>
        <w:rPr>
          <w:noProof w:val="0"/>
        </w:rPr>
      </w:pPr>
      <w:r w:rsidRPr="002D2C39">
        <w:rPr>
          <w:noProof w:val="0"/>
        </w:rPr>
        <w:t>Kaip atlikti</w:t>
      </w:r>
    </w:p>
    <w:p w14:paraId="135ED28F" w14:textId="77777777" w:rsidR="009223EA" w:rsidRPr="002D2C39" w:rsidRDefault="009223EA" w:rsidP="00A95DA1">
      <w:pPr>
        <w:pStyle w:val="Alnostext"/>
      </w:pPr>
      <w:r w:rsidRPr="002D2C39">
        <w:t xml:space="preserve">Norėdami </w:t>
      </w:r>
      <w:r w:rsidR="00A14DD8" w:rsidRPr="002D2C39">
        <w:t xml:space="preserve">įkelti </w:t>
      </w:r>
      <w:proofErr w:type="spellStart"/>
      <w:r w:rsidR="00A14DD8" w:rsidRPr="002D2C39">
        <w:rPr>
          <w:rFonts w:cs="Arial"/>
        </w:rPr>
        <w:t>bendramuziejinių</w:t>
      </w:r>
      <w:proofErr w:type="spellEnd"/>
      <w:r w:rsidR="00A14DD8" w:rsidRPr="002D2C39">
        <w:rPr>
          <w:rFonts w:cs="Arial"/>
        </w:rPr>
        <w:t xml:space="preserve"> ataskaitų šabloną</w:t>
      </w:r>
      <w:r w:rsidRPr="002D2C39">
        <w:t>, atlikite šiuos veiksmus:</w:t>
      </w:r>
    </w:p>
    <w:p w14:paraId="37C08188" w14:textId="77777777" w:rsidR="009223EA" w:rsidRPr="002D2C39" w:rsidRDefault="009223EA" w:rsidP="0098289C">
      <w:pPr>
        <w:pStyle w:val="AlnosNumbered"/>
        <w:numPr>
          <w:ilvl w:val="0"/>
          <w:numId w:val="44"/>
        </w:numPr>
      </w:pPr>
      <w:r w:rsidRPr="002D2C39">
        <w:t xml:space="preserve">Iš meniu pasirinkite </w:t>
      </w:r>
      <w:r w:rsidRPr="002D2C39">
        <w:rPr>
          <w:rStyle w:val="CharMeniu"/>
        </w:rPr>
        <w:t xml:space="preserve">Administravimas -&gt; </w:t>
      </w:r>
      <w:proofErr w:type="spellStart"/>
      <w:r w:rsidRPr="002D2C39">
        <w:rPr>
          <w:rStyle w:val="CharMeniu"/>
        </w:rPr>
        <w:t>Bendramuziejinių</w:t>
      </w:r>
      <w:proofErr w:type="spellEnd"/>
      <w:r w:rsidRPr="002D2C39">
        <w:rPr>
          <w:rStyle w:val="CharMeniu"/>
        </w:rPr>
        <w:t xml:space="preserve"> ataskaitų šablonai</w:t>
      </w:r>
      <w:r w:rsidRPr="002D2C39">
        <w:t>.</w:t>
      </w:r>
    </w:p>
    <w:p w14:paraId="6F36001E" w14:textId="77777777" w:rsidR="009223EA" w:rsidRPr="002D2C39" w:rsidRDefault="009223EA" w:rsidP="00F213D8">
      <w:pPr>
        <w:pStyle w:val="BodyText"/>
      </w:pPr>
      <w:r w:rsidRPr="002D2C39">
        <w:t xml:space="preserve">Sistema atveria langą </w:t>
      </w:r>
      <w:proofErr w:type="spellStart"/>
      <w:r w:rsidRPr="002D2C39">
        <w:rPr>
          <w:rStyle w:val="CharLangas"/>
        </w:rPr>
        <w:t>Bendramuziejinių</w:t>
      </w:r>
      <w:proofErr w:type="spellEnd"/>
      <w:r w:rsidRPr="002D2C39">
        <w:rPr>
          <w:rStyle w:val="CharLangas"/>
        </w:rPr>
        <w:t xml:space="preserve"> ataskaitų šablonai</w:t>
      </w:r>
      <w:r w:rsidRPr="002D2C39">
        <w:t>.</w:t>
      </w:r>
    </w:p>
    <w:p w14:paraId="05AF6435" w14:textId="77777777" w:rsidR="00583E6A" w:rsidRPr="002D2C39" w:rsidRDefault="00583E6A" w:rsidP="00A95DA1">
      <w:pPr>
        <w:pStyle w:val="AlnosNumbered"/>
        <w:rPr>
          <w:rStyle w:val="AlnostextChar"/>
        </w:rPr>
      </w:pPr>
      <w:r w:rsidRPr="002D2C39">
        <w:t xml:space="preserve">Spauskite </w:t>
      </w:r>
      <w:r w:rsidRPr="002D2C39">
        <w:rPr>
          <w:rStyle w:val="CharLaukas"/>
        </w:rPr>
        <w:t>[Naujas]</w:t>
      </w:r>
      <w:r w:rsidRPr="002D2C39">
        <w:rPr>
          <w:rStyle w:val="AlnostextChar"/>
        </w:rPr>
        <w:t>.</w:t>
      </w:r>
    </w:p>
    <w:p w14:paraId="34A3E88C" w14:textId="77777777" w:rsidR="00583E6A" w:rsidRPr="002D2C39" w:rsidRDefault="00583E6A" w:rsidP="00F213D8">
      <w:pPr>
        <w:pStyle w:val="BodyText"/>
      </w:pPr>
      <w:r w:rsidRPr="002D2C39">
        <w:t xml:space="preserve">Atsiveria langas </w:t>
      </w:r>
      <w:r w:rsidRPr="002D2C39">
        <w:rPr>
          <w:rStyle w:val="AlnostextChar"/>
        </w:rPr>
        <w:t>šablono duomenims įvesti</w:t>
      </w:r>
      <w:r w:rsidRPr="002D2C39">
        <w:t>.</w:t>
      </w:r>
    </w:p>
    <w:p w14:paraId="0F1D0B8B" w14:textId="5D634DBE" w:rsidR="00583E6A" w:rsidRPr="002D2C39" w:rsidRDefault="00C16393" w:rsidP="00A95DA1">
      <w:pPr>
        <w:pStyle w:val="Picture"/>
        <w:keepNext w:val="0"/>
      </w:pPr>
      <w:r w:rsidRPr="002D2C39">
        <w:rPr>
          <w:noProof/>
        </w:rPr>
        <w:lastRenderedPageBreak/>
        <w:drawing>
          <wp:inline distT="0" distB="0" distL="0" distR="0" wp14:anchorId="1863BF39" wp14:editId="5B486D33">
            <wp:extent cx="4114800" cy="1905000"/>
            <wp:effectExtent l="19050" t="19050" r="19050" b="190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14800" cy="1905000"/>
                    </a:xfrm>
                    <a:prstGeom prst="rect">
                      <a:avLst/>
                    </a:prstGeom>
                    <a:noFill/>
                    <a:ln w="3175" cmpd="sng">
                      <a:solidFill>
                        <a:srgbClr val="000000"/>
                      </a:solidFill>
                      <a:miter lim="800000"/>
                      <a:headEnd/>
                      <a:tailEnd/>
                    </a:ln>
                    <a:effectLst/>
                  </pic:spPr>
                </pic:pic>
              </a:graphicData>
            </a:graphic>
          </wp:inline>
        </w:drawing>
      </w:r>
    </w:p>
    <w:p w14:paraId="68508E50" w14:textId="77777777" w:rsidR="00583E6A" w:rsidRPr="002D2C39" w:rsidRDefault="00583E6A" w:rsidP="00583E6A">
      <w:pPr>
        <w:pStyle w:val="AlnosNumbered"/>
      </w:pPr>
      <w:r w:rsidRPr="002D2C39">
        <w:t xml:space="preserve">Įveskite duomenis apie </w:t>
      </w:r>
      <w:r w:rsidRPr="002D2C39">
        <w:rPr>
          <w:rFonts w:cs="Arial"/>
        </w:rPr>
        <w:t>naują ataskaitą</w:t>
      </w:r>
      <w:r w:rsidRPr="002D2C39">
        <w:t>.</w:t>
      </w:r>
    </w:p>
    <w:p w14:paraId="75708374" w14:textId="1A677F44" w:rsidR="00583E6A" w:rsidRPr="002D2C39" w:rsidRDefault="00583E6A" w:rsidP="00F213D8">
      <w:pPr>
        <w:pStyle w:val="BodyT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786FE4A9" w14:textId="77777777" w:rsidR="00583E6A" w:rsidRPr="002D2C39" w:rsidRDefault="00583E6A" w:rsidP="00583E6A">
      <w:pPr>
        <w:pStyle w:val="AlnosNumbered"/>
        <w:keepNext/>
      </w:pPr>
      <w:r w:rsidRPr="002D2C39">
        <w:t>Įkelkite ataskaitos šabloną:</w:t>
      </w:r>
    </w:p>
    <w:p w14:paraId="77A41A68" w14:textId="15791083" w:rsidR="00583E6A" w:rsidRPr="002D2C39" w:rsidRDefault="00583E6A" w:rsidP="00583E6A">
      <w:pPr>
        <w:pStyle w:val="AlnosNumbered"/>
        <w:keepNext/>
        <w:numPr>
          <w:ilvl w:val="1"/>
          <w:numId w:val="1"/>
        </w:numPr>
      </w:pPr>
      <w:r w:rsidRPr="002D2C39">
        <w:t xml:space="preserve">Šalia lauko </w:t>
      </w:r>
      <w:r w:rsidRPr="002D2C39">
        <w:rPr>
          <w:rStyle w:val="CharLaukas"/>
        </w:rPr>
        <w:t>{Ataskaitos šablono įkėlimas}</w:t>
      </w:r>
      <w:r w:rsidRPr="002D2C39">
        <w:t xml:space="preserve"> spauskite piktogramą </w:t>
      </w:r>
      <w:r w:rsidR="00C16393" w:rsidRPr="002D2C39">
        <w:rPr>
          <w:noProof/>
        </w:rPr>
        <w:drawing>
          <wp:inline distT="0" distB="0" distL="0" distR="0" wp14:anchorId="45ABABBF" wp14:editId="6D1338DB">
            <wp:extent cx="144780" cy="16002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2D2C39">
        <w:t>.</w:t>
      </w:r>
    </w:p>
    <w:p w14:paraId="6D960116" w14:textId="77777777" w:rsidR="00583E6A" w:rsidRPr="002D2C39" w:rsidRDefault="00583E6A" w:rsidP="00F213D8">
      <w:pPr>
        <w:pStyle w:val="BodyTextR2"/>
      </w:pPr>
      <w:r w:rsidRPr="002D2C39">
        <w:t xml:space="preserve">Atsiveria papildomas langelis </w:t>
      </w:r>
      <w:r w:rsidRPr="002D2C39">
        <w:rPr>
          <w:rStyle w:val="CharLangas"/>
        </w:rPr>
        <w:t>Ataskaitos šablono įkėlimas</w:t>
      </w:r>
      <w:r w:rsidRPr="002D2C39">
        <w:t>.</w:t>
      </w:r>
    </w:p>
    <w:p w14:paraId="2EB4AC31" w14:textId="13CFCEBF" w:rsidR="00583E6A" w:rsidRPr="002D2C39" w:rsidRDefault="00583E6A" w:rsidP="00583E6A">
      <w:pPr>
        <w:pStyle w:val="AlnosNumbered"/>
        <w:numPr>
          <w:ilvl w:val="1"/>
          <w:numId w:val="1"/>
        </w:numPr>
      </w:pPr>
      <w:r w:rsidRPr="002D2C39">
        <w:t xml:space="preserve">Spauskite </w:t>
      </w:r>
      <w:r w:rsidR="00C16393" w:rsidRPr="002D2C39">
        <w:rPr>
          <w:noProof/>
        </w:rPr>
        <w:drawing>
          <wp:inline distT="0" distB="0" distL="0" distR="0" wp14:anchorId="65E8A782" wp14:editId="620924A6">
            <wp:extent cx="541020" cy="1600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1020" cy="160020"/>
                    </a:xfrm>
                    <a:prstGeom prst="rect">
                      <a:avLst/>
                    </a:prstGeom>
                    <a:noFill/>
                    <a:ln>
                      <a:noFill/>
                    </a:ln>
                  </pic:spPr>
                </pic:pic>
              </a:graphicData>
            </a:graphic>
          </wp:inline>
        </w:drawing>
      </w:r>
      <w:r w:rsidRPr="002D2C39">
        <w:t>.</w:t>
      </w:r>
    </w:p>
    <w:p w14:paraId="643EAFBC" w14:textId="77777777" w:rsidR="00583E6A" w:rsidRPr="002D2C39" w:rsidRDefault="00583E6A" w:rsidP="00F213D8">
      <w:pPr>
        <w:pStyle w:val="BodyTextR2"/>
      </w:pPr>
      <w:r w:rsidRPr="002D2C39">
        <w:t>Sistema atveria standartinį langą keliui iki failo kompiuteryje nurodyti.</w:t>
      </w:r>
    </w:p>
    <w:p w14:paraId="53E8BAA1" w14:textId="77777777" w:rsidR="00583E6A" w:rsidRPr="002D2C39" w:rsidRDefault="00583E6A" w:rsidP="00583E6A">
      <w:pPr>
        <w:pStyle w:val="AlnosNumbered"/>
        <w:numPr>
          <w:ilvl w:val="1"/>
          <w:numId w:val="1"/>
        </w:numPr>
      </w:pPr>
      <w:r w:rsidRPr="002D2C39">
        <w:t xml:space="preserve">Nurodykite ataskaitos šablono failą ir spauskite </w:t>
      </w:r>
      <w:r w:rsidRPr="002D2C39">
        <w:rPr>
          <w:rStyle w:val="CharLaukas"/>
        </w:rPr>
        <w:t>[</w:t>
      </w:r>
      <w:proofErr w:type="spellStart"/>
      <w:r w:rsidRPr="002D2C39">
        <w:rPr>
          <w:rStyle w:val="CharLaukas"/>
        </w:rPr>
        <w:t>Open</w:t>
      </w:r>
      <w:proofErr w:type="spellEnd"/>
      <w:r w:rsidRPr="002D2C39">
        <w:rPr>
          <w:rStyle w:val="CharLaukas"/>
        </w:rPr>
        <w:t>]</w:t>
      </w:r>
      <w:r w:rsidRPr="002D2C39">
        <w:t xml:space="preserve">. </w:t>
      </w:r>
    </w:p>
    <w:p w14:paraId="224C8B95" w14:textId="77777777" w:rsidR="00583E6A" w:rsidRPr="002D2C39" w:rsidRDefault="00583E6A" w:rsidP="00583E6A">
      <w:pPr>
        <w:pStyle w:val="Pastaba"/>
      </w:pPr>
      <w:r w:rsidRPr="002D2C39">
        <w:t xml:space="preserve">Galite įkelti tik </w:t>
      </w:r>
      <w:r w:rsidR="00E67D32" w:rsidRPr="002D2C39">
        <w:t>*.</w:t>
      </w:r>
      <w:proofErr w:type="spellStart"/>
      <w:r w:rsidR="00E67D32" w:rsidRPr="002D2C39">
        <w:t>jrxml</w:t>
      </w:r>
      <w:proofErr w:type="spellEnd"/>
      <w:r w:rsidR="00E67D32" w:rsidRPr="002D2C39">
        <w:t xml:space="preserve"> tipo ataskaitų šablonų failus.</w:t>
      </w:r>
    </w:p>
    <w:p w14:paraId="6D93857A" w14:textId="77777777" w:rsidR="00E67D32" w:rsidRPr="002D2C39" w:rsidRDefault="00E67D32" w:rsidP="00E67D32">
      <w:pPr>
        <w:pStyle w:val="AlnosNumbered"/>
        <w:numPr>
          <w:ilvl w:val="1"/>
          <w:numId w:val="1"/>
        </w:numPr>
        <w:rPr>
          <w:rStyle w:val="AlnostextChar"/>
        </w:rPr>
      </w:pPr>
      <w:r w:rsidRPr="002D2C39">
        <w:t xml:space="preserve">Spauskite </w:t>
      </w:r>
      <w:r w:rsidRPr="002D2C39">
        <w:rPr>
          <w:rStyle w:val="CharLaukas"/>
        </w:rPr>
        <w:t>[Išsaugoti]</w:t>
      </w:r>
      <w:r w:rsidRPr="002D2C39">
        <w:rPr>
          <w:rStyle w:val="AlnostextChar"/>
        </w:rPr>
        <w:t>.</w:t>
      </w:r>
    </w:p>
    <w:p w14:paraId="4F749BEB" w14:textId="77777777" w:rsidR="00E67D32" w:rsidRPr="002D2C39" w:rsidRDefault="00E67D32" w:rsidP="00F213D8">
      <w:pPr>
        <w:pStyle w:val="BodyTextR2"/>
      </w:pPr>
      <w:r w:rsidRPr="002D2C39">
        <w:t>Šablono failas įkeltas į ataskaitos duomenis.</w:t>
      </w:r>
    </w:p>
    <w:p w14:paraId="478E774A" w14:textId="77777777" w:rsidR="00583E6A" w:rsidRPr="002D2C39" w:rsidRDefault="00583E6A" w:rsidP="00583E6A">
      <w:pPr>
        <w:pStyle w:val="AlnosNumbered"/>
        <w:keepNext/>
        <w:rPr>
          <w:rStyle w:val="AlnostextChar"/>
        </w:rPr>
      </w:pPr>
      <w:r w:rsidRPr="002D2C39">
        <w:t xml:space="preserve">Spauskite </w:t>
      </w:r>
      <w:r w:rsidRPr="002D2C39">
        <w:rPr>
          <w:rStyle w:val="CharLaukas"/>
        </w:rPr>
        <w:t>[Išsaugoti]</w:t>
      </w:r>
      <w:r w:rsidRPr="002D2C39">
        <w:rPr>
          <w:rStyle w:val="AlnostextChar"/>
        </w:rPr>
        <w:t>.</w:t>
      </w:r>
    </w:p>
    <w:p w14:paraId="3F832175" w14:textId="77777777" w:rsidR="00583E6A" w:rsidRPr="002D2C39" w:rsidRDefault="00583E6A" w:rsidP="00F213D8">
      <w:pPr>
        <w:pStyle w:val="BodyText"/>
      </w:pPr>
      <w:r w:rsidRPr="002D2C39">
        <w:t xml:space="preserve">Naujas </w:t>
      </w:r>
      <w:r w:rsidR="00E67D32" w:rsidRPr="002D2C39">
        <w:t>ataskaitos šablonas</w:t>
      </w:r>
      <w:r w:rsidRPr="002D2C39">
        <w:t xml:space="preserve"> </w:t>
      </w:r>
      <w:r w:rsidR="00E67D32" w:rsidRPr="002D2C39">
        <w:t>išsaugotas sistemoje.</w:t>
      </w:r>
    </w:p>
    <w:p w14:paraId="24A75B99" w14:textId="4E427887" w:rsidR="00F028E8" w:rsidRPr="002D2C39" w:rsidRDefault="00F028E8" w:rsidP="00F028E8">
      <w:pPr>
        <w:pStyle w:val="Heading3"/>
        <w:rPr>
          <w:noProof w:val="0"/>
        </w:rPr>
      </w:pPr>
      <w:bookmarkStart w:id="370" w:name="_Ref334983281"/>
      <w:bookmarkStart w:id="371" w:name="_Toc169621536"/>
      <w:r w:rsidRPr="002D2C39">
        <w:rPr>
          <w:noProof w:val="0"/>
        </w:rPr>
        <w:t xml:space="preserve">Surasti </w:t>
      </w:r>
      <w:proofErr w:type="spellStart"/>
      <w:r w:rsidRPr="002D2C39">
        <w:rPr>
          <w:noProof w:val="0"/>
        </w:rPr>
        <w:t>bendramuziejinių</w:t>
      </w:r>
      <w:proofErr w:type="spellEnd"/>
      <w:r w:rsidRPr="002D2C39">
        <w:rPr>
          <w:noProof w:val="0"/>
        </w:rPr>
        <w:t xml:space="preserve"> ataskaitų šabloną</w:t>
      </w:r>
      <w:bookmarkEnd w:id="370"/>
      <w:bookmarkEnd w:id="371"/>
    </w:p>
    <w:p w14:paraId="4371CB1B" w14:textId="77777777" w:rsidR="00F028E8" w:rsidRPr="002D2C39" w:rsidRDefault="00F028E8" w:rsidP="00F028E8">
      <w:pPr>
        <w:pStyle w:val="Alnostext"/>
        <w:keepNext/>
      </w:pPr>
      <w:r w:rsidRPr="002D2C39">
        <w:t xml:space="preserve">Paskirtis – </w:t>
      </w:r>
      <w:r w:rsidRPr="002D2C39">
        <w:rPr>
          <w:rFonts w:cs="Arial"/>
        </w:rPr>
        <w:t xml:space="preserve">surasti </w:t>
      </w:r>
      <w:proofErr w:type="spellStart"/>
      <w:r w:rsidRPr="002D2C39">
        <w:rPr>
          <w:rFonts w:cs="Arial"/>
        </w:rPr>
        <w:t>bendramuziejinių</w:t>
      </w:r>
      <w:proofErr w:type="spellEnd"/>
      <w:r w:rsidRPr="002D2C39">
        <w:rPr>
          <w:rFonts w:cs="Arial"/>
        </w:rPr>
        <w:t xml:space="preserve"> ataskaitų šabloną sistemoje</w:t>
      </w:r>
      <w:r w:rsidRPr="002D2C39">
        <w:t xml:space="preserve">. </w:t>
      </w:r>
    </w:p>
    <w:p w14:paraId="7F89B26E" w14:textId="77777777" w:rsidR="00F028E8" w:rsidRPr="002D2C39" w:rsidRDefault="00F028E8" w:rsidP="00F028E8">
      <w:pPr>
        <w:pStyle w:val="HeadingB"/>
        <w:rPr>
          <w:noProof w:val="0"/>
        </w:rPr>
      </w:pPr>
      <w:r w:rsidRPr="002D2C39">
        <w:rPr>
          <w:noProof w:val="0"/>
        </w:rPr>
        <w:t>Kas gali atlikti</w:t>
      </w:r>
    </w:p>
    <w:p w14:paraId="608F2E2E" w14:textId="77777777" w:rsidR="00F028E8" w:rsidRPr="002D2C39" w:rsidRDefault="00F028E8" w:rsidP="00F028E8">
      <w:pPr>
        <w:pStyle w:val="Alnostext"/>
        <w:keepNext/>
      </w:pPr>
      <w:r w:rsidRPr="002D2C39">
        <w:t xml:space="preserve">Surasti </w:t>
      </w:r>
      <w:proofErr w:type="spellStart"/>
      <w:r w:rsidRPr="002D2C39">
        <w:rPr>
          <w:rFonts w:cs="Arial"/>
        </w:rPr>
        <w:t>bendramuziejinių</w:t>
      </w:r>
      <w:proofErr w:type="spellEnd"/>
      <w:r w:rsidRPr="002D2C39">
        <w:rPr>
          <w:rFonts w:cs="Arial"/>
        </w:rPr>
        <w:t xml:space="preserve"> ataskaitų šabloną </w:t>
      </w:r>
      <w:r w:rsidRPr="002D2C39">
        <w:t>gali:</w:t>
      </w:r>
    </w:p>
    <w:p w14:paraId="6FEB7D3D" w14:textId="77777777" w:rsidR="00F028E8" w:rsidRPr="002D2C39" w:rsidRDefault="00F028E8" w:rsidP="00F028E8">
      <w:pPr>
        <w:pStyle w:val="AlnostextBuleted"/>
        <w:keepNext/>
      </w:pPr>
      <w:r w:rsidRPr="002D2C39">
        <w:t>LIMIS-C administ</w:t>
      </w:r>
      <w:r w:rsidR="00997ABE" w:rsidRPr="002D2C39">
        <w:t>ratorius.</w:t>
      </w:r>
    </w:p>
    <w:p w14:paraId="383087E5" w14:textId="77777777" w:rsidR="00F028E8" w:rsidRPr="002D2C39" w:rsidRDefault="00F028E8" w:rsidP="00F028E8">
      <w:pPr>
        <w:pStyle w:val="HeadingB"/>
        <w:tabs>
          <w:tab w:val="left" w:pos="3093"/>
        </w:tabs>
        <w:rPr>
          <w:noProof w:val="0"/>
        </w:rPr>
      </w:pPr>
      <w:r w:rsidRPr="002D2C39">
        <w:rPr>
          <w:noProof w:val="0"/>
        </w:rPr>
        <w:t>Kaip atlikti</w:t>
      </w:r>
    </w:p>
    <w:p w14:paraId="38DA240C" w14:textId="77777777" w:rsidR="00F028E8" w:rsidRPr="002D2C39" w:rsidRDefault="00F028E8" w:rsidP="00F028E8">
      <w:pPr>
        <w:pStyle w:val="Alnostext"/>
        <w:keepNext/>
      </w:pPr>
      <w:r w:rsidRPr="002D2C39">
        <w:t xml:space="preserve">Norėdami surasti </w:t>
      </w:r>
      <w:proofErr w:type="spellStart"/>
      <w:r w:rsidRPr="002D2C39">
        <w:t>bendramuziejinių</w:t>
      </w:r>
      <w:proofErr w:type="spellEnd"/>
      <w:r w:rsidRPr="002D2C39">
        <w:t xml:space="preserve"> ataskaitų šabloną</w:t>
      </w:r>
      <w:r w:rsidR="00B92F27" w:rsidRPr="002D2C39">
        <w:t>,</w:t>
      </w:r>
      <w:r w:rsidRPr="002D2C39">
        <w:t xml:space="preserve"> atlikite šiuos veiksmus:</w:t>
      </w:r>
    </w:p>
    <w:p w14:paraId="23A5C19E" w14:textId="77777777" w:rsidR="00F028E8" w:rsidRPr="002D2C39" w:rsidRDefault="00F028E8" w:rsidP="0098289C">
      <w:pPr>
        <w:pStyle w:val="AlnosNumbered"/>
        <w:numPr>
          <w:ilvl w:val="0"/>
          <w:numId w:val="46"/>
        </w:numPr>
      </w:pPr>
      <w:r w:rsidRPr="002D2C39">
        <w:t xml:space="preserve">Iš meniu pasirinkite </w:t>
      </w:r>
      <w:r w:rsidRPr="002D2C39">
        <w:rPr>
          <w:rStyle w:val="CharMeniu"/>
        </w:rPr>
        <w:t xml:space="preserve">Administravimas -&gt; </w:t>
      </w:r>
      <w:proofErr w:type="spellStart"/>
      <w:r w:rsidRPr="002D2C39">
        <w:rPr>
          <w:rStyle w:val="CharMeniu"/>
        </w:rPr>
        <w:t>Bendramuziejinių</w:t>
      </w:r>
      <w:proofErr w:type="spellEnd"/>
      <w:r w:rsidRPr="002D2C39">
        <w:rPr>
          <w:rStyle w:val="CharMeniu"/>
        </w:rPr>
        <w:t xml:space="preserve"> ataskaitų šablonai</w:t>
      </w:r>
      <w:r w:rsidRPr="002D2C39">
        <w:t>.</w:t>
      </w:r>
    </w:p>
    <w:p w14:paraId="29019B66" w14:textId="77777777" w:rsidR="00F028E8" w:rsidRPr="002D2C39" w:rsidRDefault="00F028E8" w:rsidP="00F213D8">
      <w:pPr>
        <w:pStyle w:val="BodyText"/>
      </w:pPr>
      <w:r w:rsidRPr="002D2C39">
        <w:t xml:space="preserve">Sistema atveria langą </w:t>
      </w:r>
      <w:proofErr w:type="spellStart"/>
      <w:r w:rsidRPr="002D2C39">
        <w:rPr>
          <w:rStyle w:val="CharLangas"/>
        </w:rPr>
        <w:t>Bendramuziejinių</w:t>
      </w:r>
      <w:proofErr w:type="spellEnd"/>
      <w:r w:rsidRPr="002D2C39">
        <w:rPr>
          <w:rStyle w:val="CharLangas"/>
        </w:rPr>
        <w:t xml:space="preserve"> ataskaitų šablonai</w:t>
      </w:r>
      <w:r w:rsidRPr="002D2C39">
        <w:t>.</w:t>
      </w:r>
    </w:p>
    <w:p w14:paraId="3DB35918" w14:textId="0D09969F" w:rsidR="00F028E8" w:rsidRPr="002D2C39" w:rsidRDefault="00C16393" w:rsidP="00A95DA1">
      <w:pPr>
        <w:pStyle w:val="Picture"/>
        <w:keepNext w:val="0"/>
      </w:pPr>
      <w:r w:rsidRPr="002D2C39">
        <w:rPr>
          <w:noProof/>
          <w:bdr w:val="single" w:sz="2" w:space="0" w:color="A6A6A6"/>
        </w:rPr>
        <w:drawing>
          <wp:inline distT="0" distB="0" distL="0" distR="0" wp14:anchorId="296F205D" wp14:editId="67081F1B">
            <wp:extent cx="5844540" cy="1303020"/>
            <wp:effectExtent l="19050" t="19050" r="22860" b="1143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844540" cy="1303020"/>
                    </a:xfrm>
                    <a:prstGeom prst="rect">
                      <a:avLst/>
                    </a:prstGeom>
                    <a:noFill/>
                    <a:ln w="3175">
                      <a:solidFill>
                        <a:schemeClr val="tx1"/>
                      </a:solidFill>
                    </a:ln>
                  </pic:spPr>
                </pic:pic>
              </a:graphicData>
            </a:graphic>
          </wp:inline>
        </w:drawing>
      </w:r>
    </w:p>
    <w:p w14:paraId="246DBAAC" w14:textId="77777777" w:rsidR="00F028E8" w:rsidRPr="002D2C39" w:rsidRDefault="00F028E8" w:rsidP="00F028E8">
      <w:pPr>
        <w:pStyle w:val="AlnosNumbered"/>
      </w:pPr>
      <w:r w:rsidRPr="002D2C39">
        <w:t xml:space="preserve">Nurodykite žinomus duomenis apie </w:t>
      </w:r>
      <w:r w:rsidRPr="002D2C39">
        <w:rPr>
          <w:rFonts w:cs="Arial"/>
        </w:rPr>
        <w:t>šabloną</w:t>
      </w:r>
      <w:r w:rsidR="00A209FB" w:rsidRPr="002D2C39">
        <w:rPr>
          <w:rFonts w:cs="Arial"/>
        </w:rPr>
        <w:t>.</w:t>
      </w:r>
    </w:p>
    <w:p w14:paraId="209F20DE" w14:textId="77777777" w:rsidR="00F028E8" w:rsidRPr="002D2C39" w:rsidRDefault="00F028E8" w:rsidP="00F028E8">
      <w:pPr>
        <w:pStyle w:val="AlnosNumbered"/>
      </w:pPr>
      <w:r w:rsidRPr="002D2C39">
        <w:t xml:space="preserve">Spauskite </w:t>
      </w:r>
      <w:r w:rsidRPr="002D2C39">
        <w:rPr>
          <w:rStyle w:val="CharLaukas"/>
        </w:rPr>
        <w:t>[Ieškoti]</w:t>
      </w:r>
      <w:r w:rsidRPr="002D2C39">
        <w:t>.</w:t>
      </w:r>
    </w:p>
    <w:p w14:paraId="13BCA9F6" w14:textId="77777777" w:rsidR="00F028E8" w:rsidRPr="002D2C39" w:rsidRDefault="00F028E8" w:rsidP="00F213D8">
      <w:pPr>
        <w:pStyle w:val="BodyText"/>
      </w:pPr>
      <w:r w:rsidRPr="002D2C39">
        <w:t>Sistema pateikia paieškos kriterijus atitinkančių įrašų sąrašą.</w:t>
      </w:r>
    </w:p>
    <w:p w14:paraId="47D0F684" w14:textId="77777777" w:rsidR="00F028E8" w:rsidRPr="002D2C39" w:rsidRDefault="00F028E8" w:rsidP="00F028E8">
      <w:pPr>
        <w:pStyle w:val="AlnosNumbered"/>
      </w:pPr>
      <w:r w:rsidRPr="002D2C39">
        <w:lastRenderedPageBreak/>
        <w:t>Toliau, priklausomai nuo Jums suteiktų teisių, galite atlikti šiuos veiksmus:</w:t>
      </w:r>
    </w:p>
    <w:p w14:paraId="368E0FFA" w14:textId="3FDAEE1A" w:rsidR="00840A61" w:rsidRPr="002D2C39" w:rsidRDefault="00840A61" w:rsidP="00840A61">
      <w:pPr>
        <w:pStyle w:val="buletedafternumber"/>
      </w:pPr>
      <w:r w:rsidRPr="002D2C39">
        <w:fldChar w:fldCharType="begin"/>
      </w:r>
      <w:r w:rsidRPr="002D2C39">
        <w:instrText xml:space="preserve"> REF _Ref334983757 \h </w:instrText>
      </w:r>
      <w:r w:rsidR="00E373E8" w:rsidRPr="002D2C39">
        <w:instrText xml:space="preserve"> \* MERGEFORMAT </w:instrText>
      </w:r>
      <w:r w:rsidRPr="002D2C39">
        <w:fldChar w:fldCharType="separate"/>
      </w:r>
      <w:r w:rsidR="00882542" w:rsidRPr="002D2C39">
        <w:t xml:space="preserve">Peržiūrėti </w:t>
      </w:r>
      <w:proofErr w:type="spellStart"/>
      <w:r w:rsidR="00882542" w:rsidRPr="002D2C39">
        <w:t>bendramuziejinių</w:t>
      </w:r>
      <w:proofErr w:type="spellEnd"/>
      <w:r w:rsidR="00882542" w:rsidRPr="002D2C39">
        <w:t xml:space="preserve"> ataskaitų šablono duomenis</w:t>
      </w:r>
      <w:r w:rsidRPr="002D2C39">
        <w:fldChar w:fldCharType="end"/>
      </w:r>
      <w:r w:rsidRPr="002D2C39">
        <w:t xml:space="preserve"> (</w:t>
      </w:r>
      <w:r w:rsidRPr="002D2C39">
        <w:fldChar w:fldCharType="begin"/>
      </w:r>
      <w:r w:rsidRPr="002D2C39">
        <w:instrText xml:space="preserve"> PAGEREF _Ref334983757 \h </w:instrText>
      </w:r>
      <w:r w:rsidRPr="002D2C39">
        <w:fldChar w:fldCharType="separate"/>
      </w:r>
      <w:r w:rsidR="00882542">
        <w:rPr>
          <w:noProof/>
        </w:rPr>
        <w:t>91</w:t>
      </w:r>
      <w:r w:rsidRPr="002D2C39">
        <w:fldChar w:fldCharType="end"/>
      </w:r>
      <w:r w:rsidRPr="002D2C39">
        <w:t xml:space="preserve"> psl.)</w:t>
      </w:r>
    </w:p>
    <w:p w14:paraId="0307C47D" w14:textId="180AA63B" w:rsidR="00840A61" w:rsidRPr="002D2C39" w:rsidRDefault="00840A61" w:rsidP="00840A61">
      <w:pPr>
        <w:pStyle w:val="buletedafternumber"/>
      </w:pPr>
      <w:r w:rsidRPr="002D2C39">
        <w:fldChar w:fldCharType="begin"/>
      </w:r>
      <w:r w:rsidRPr="002D2C39">
        <w:instrText xml:space="preserve"> REF _Ref334983763 \h </w:instrText>
      </w:r>
      <w:r w:rsidR="00E373E8" w:rsidRPr="002D2C39">
        <w:instrText xml:space="preserve"> \* MERGEFORMAT </w:instrText>
      </w:r>
      <w:r w:rsidRPr="002D2C39">
        <w:fldChar w:fldCharType="separate"/>
      </w:r>
      <w:r w:rsidR="00882542" w:rsidRPr="002D2C39">
        <w:t xml:space="preserve">Redaguoti </w:t>
      </w:r>
      <w:proofErr w:type="spellStart"/>
      <w:r w:rsidR="00882542" w:rsidRPr="002D2C39">
        <w:t>bendramuziejinių</w:t>
      </w:r>
      <w:proofErr w:type="spellEnd"/>
      <w:r w:rsidR="00882542" w:rsidRPr="002D2C39">
        <w:t xml:space="preserve"> ataskaitų šablono duomenis</w:t>
      </w:r>
      <w:r w:rsidRPr="002D2C39">
        <w:fldChar w:fldCharType="end"/>
      </w:r>
      <w:r w:rsidRPr="002D2C39">
        <w:t xml:space="preserve"> (</w:t>
      </w:r>
      <w:r w:rsidRPr="002D2C39">
        <w:fldChar w:fldCharType="begin"/>
      </w:r>
      <w:r w:rsidRPr="002D2C39">
        <w:instrText xml:space="preserve"> PAGEREF _Ref334983763 \h </w:instrText>
      </w:r>
      <w:r w:rsidRPr="002D2C39">
        <w:fldChar w:fldCharType="separate"/>
      </w:r>
      <w:r w:rsidR="00882542">
        <w:rPr>
          <w:noProof/>
        </w:rPr>
        <w:t>91</w:t>
      </w:r>
      <w:r w:rsidRPr="002D2C39">
        <w:fldChar w:fldCharType="end"/>
      </w:r>
      <w:r w:rsidRPr="002D2C39">
        <w:t xml:space="preserve"> psl.)</w:t>
      </w:r>
    </w:p>
    <w:p w14:paraId="5C099AA4" w14:textId="454AA387" w:rsidR="00F028E8" w:rsidRPr="002D2C39" w:rsidRDefault="00840A61" w:rsidP="00F028E8">
      <w:pPr>
        <w:pStyle w:val="buletedafternumber"/>
      </w:pPr>
      <w:r w:rsidRPr="002D2C39">
        <w:fldChar w:fldCharType="begin"/>
      </w:r>
      <w:r w:rsidRPr="002D2C39">
        <w:instrText xml:space="preserve"> REF _Ref334983769 \h </w:instrText>
      </w:r>
      <w:r w:rsidR="00E373E8" w:rsidRPr="002D2C39">
        <w:instrText xml:space="preserve"> \* MERGEFORMAT </w:instrText>
      </w:r>
      <w:r w:rsidRPr="002D2C39">
        <w:fldChar w:fldCharType="separate"/>
      </w:r>
      <w:r w:rsidR="00882542" w:rsidRPr="002D2C39">
        <w:t xml:space="preserve">Šalinti </w:t>
      </w:r>
      <w:proofErr w:type="spellStart"/>
      <w:r w:rsidR="00882542" w:rsidRPr="002D2C39">
        <w:t>bendramuziejinių</w:t>
      </w:r>
      <w:proofErr w:type="spellEnd"/>
      <w:r w:rsidR="00882542" w:rsidRPr="002D2C39">
        <w:t xml:space="preserve"> ataskaitų šabloną</w:t>
      </w:r>
      <w:r w:rsidRPr="002D2C39">
        <w:fldChar w:fldCharType="end"/>
      </w:r>
      <w:r w:rsidRPr="002D2C39">
        <w:t xml:space="preserve"> (</w:t>
      </w:r>
      <w:r w:rsidRPr="002D2C39">
        <w:fldChar w:fldCharType="begin"/>
      </w:r>
      <w:r w:rsidRPr="002D2C39">
        <w:instrText xml:space="preserve"> PAGEREF _Ref334983769 \h </w:instrText>
      </w:r>
      <w:r w:rsidRPr="002D2C39">
        <w:fldChar w:fldCharType="separate"/>
      </w:r>
      <w:r w:rsidR="00882542">
        <w:rPr>
          <w:noProof/>
        </w:rPr>
        <w:t>91</w:t>
      </w:r>
      <w:r w:rsidRPr="002D2C39">
        <w:fldChar w:fldCharType="end"/>
      </w:r>
      <w:r w:rsidR="00F028E8" w:rsidRPr="002D2C39">
        <w:t xml:space="preserve"> psl.)</w:t>
      </w:r>
    </w:p>
    <w:p w14:paraId="777E7E5D" w14:textId="77777777" w:rsidR="00F028E8" w:rsidRPr="002D2C39" w:rsidRDefault="00F028E8" w:rsidP="00194D86">
      <w:pPr>
        <w:pStyle w:val="Heading3"/>
        <w:rPr>
          <w:noProof w:val="0"/>
        </w:rPr>
      </w:pPr>
      <w:bookmarkStart w:id="372" w:name="_Ref334983757"/>
      <w:bookmarkStart w:id="373" w:name="_Toc169621537"/>
      <w:r w:rsidRPr="002D2C39">
        <w:rPr>
          <w:noProof w:val="0"/>
        </w:rPr>
        <w:t xml:space="preserve">Peržiūrėti </w:t>
      </w:r>
      <w:proofErr w:type="spellStart"/>
      <w:r w:rsidR="00194D86" w:rsidRPr="002D2C39">
        <w:rPr>
          <w:noProof w:val="0"/>
        </w:rPr>
        <w:t>bendramuziejinių</w:t>
      </w:r>
      <w:proofErr w:type="spellEnd"/>
      <w:r w:rsidR="00194D86" w:rsidRPr="002D2C39">
        <w:rPr>
          <w:noProof w:val="0"/>
        </w:rPr>
        <w:t xml:space="preserve"> ataskaitų šablono </w:t>
      </w:r>
      <w:r w:rsidRPr="002D2C39">
        <w:rPr>
          <w:noProof w:val="0"/>
        </w:rPr>
        <w:t>duomenis</w:t>
      </w:r>
      <w:bookmarkEnd w:id="372"/>
      <w:bookmarkEnd w:id="373"/>
    </w:p>
    <w:p w14:paraId="4AC29F22" w14:textId="77777777" w:rsidR="00F028E8" w:rsidRPr="002D2C39" w:rsidRDefault="00F028E8" w:rsidP="00F028E8">
      <w:pPr>
        <w:pStyle w:val="Alnostext"/>
        <w:keepNext/>
      </w:pPr>
      <w:r w:rsidRPr="002D2C39">
        <w:t xml:space="preserve">Paskirtis – </w:t>
      </w:r>
      <w:r w:rsidRPr="002D2C39">
        <w:rPr>
          <w:rFonts w:cs="Arial"/>
        </w:rPr>
        <w:t xml:space="preserve">peržiūrėti </w:t>
      </w:r>
      <w:proofErr w:type="spellStart"/>
      <w:r w:rsidR="007F62A9" w:rsidRPr="002D2C39">
        <w:rPr>
          <w:rFonts w:cs="Arial"/>
        </w:rPr>
        <w:t>bendramuziejinių</w:t>
      </w:r>
      <w:proofErr w:type="spellEnd"/>
      <w:r w:rsidR="007F62A9" w:rsidRPr="002D2C39">
        <w:rPr>
          <w:rFonts w:cs="Arial"/>
        </w:rPr>
        <w:t xml:space="preserve"> ataskaitų šablono </w:t>
      </w:r>
      <w:r w:rsidRPr="002D2C39">
        <w:rPr>
          <w:rFonts w:cs="Arial"/>
        </w:rPr>
        <w:t>duomenis sistemoje</w:t>
      </w:r>
      <w:r w:rsidRPr="002D2C39">
        <w:t xml:space="preserve">. </w:t>
      </w:r>
    </w:p>
    <w:p w14:paraId="275FC42E" w14:textId="77777777" w:rsidR="00F028E8" w:rsidRPr="002D2C39" w:rsidRDefault="00F028E8" w:rsidP="00F028E8">
      <w:pPr>
        <w:pStyle w:val="HeadingB"/>
        <w:rPr>
          <w:noProof w:val="0"/>
        </w:rPr>
      </w:pPr>
      <w:r w:rsidRPr="002D2C39">
        <w:rPr>
          <w:noProof w:val="0"/>
        </w:rPr>
        <w:t>Kas gali atlikti</w:t>
      </w:r>
    </w:p>
    <w:p w14:paraId="1FF5D09C" w14:textId="77777777" w:rsidR="00F028E8" w:rsidRPr="002D2C39" w:rsidRDefault="00F028E8" w:rsidP="00F028E8">
      <w:pPr>
        <w:pStyle w:val="Alnostext"/>
        <w:keepNext/>
      </w:pPr>
      <w:r w:rsidRPr="002D2C39">
        <w:t>Peržiūrėti duomenis gali:</w:t>
      </w:r>
    </w:p>
    <w:p w14:paraId="3450B77B" w14:textId="77777777" w:rsidR="00F028E8" w:rsidRPr="002D2C39" w:rsidRDefault="00B92F27" w:rsidP="00F028E8">
      <w:pPr>
        <w:pStyle w:val="AlnostextBuleted"/>
        <w:keepNext/>
      </w:pPr>
      <w:r w:rsidRPr="002D2C39">
        <w:t>LIMIS-C administratorius.</w:t>
      </w:r>
    </w:p>
    <w:p w14:paraId="179BB61D" w14:textId="77777777" w:rsidR="00F028E8" w:rsidRPr="002D2C39" w:rsidRDefault="00F028E8" w:rsidP="00F028E8">
      <w:pPr>
        <w:pStyle w:val="HeadingB"/>
        <w:tabs>
          <w:tab w:val="left" w:pos="3093"/>
        </w:tabs>
        <w:rPr>
          <w:noProof w:val="0"/>
        </w:rPr>
      </w:pPr>
      <w:r w:rsidRPr="002D2C39">
        <w:rPr>
          <w:noProof w:val="0"/>
        </w:rPr>
        <w:t>Kaip atlikti</w:t>
      </w:r>
    </w:p>
    <w:p w14:paraId="4BA63480" w14:textId="77777777" w:rsidR="00F028E8" w:rsidRPr="002D2C39" w:rsidRDefault="00F028E8" w:rsidP="00F028E8">
      <w:pPr>
        <w:pStyle w:val="Alnostext"/>
        <w:keepNext/>
      </w:pPr>
      <w:r w:rsidRPr="002D2C39">
        <w:t xml:space="preserve">Norėdami </w:t>
      </w:r>
      <w:r w:rsidRPr="002D2C39">
        <w:rPr>
          <w:rFonts w:cs="Arial"/>
        </w:rPr>
        <w:t xml:space="preserve">peržiūrėti </w:t>
      </w:r>
      <w:proofErr w:type="spellStart"/>
      <w:r w:rsidR="007F62A9" w:rsidRPr="002D2C39">
        <w:t>bendramuziejinių</w:t>
      </w:r>
      <w:proofErr w:type="spellEnd"/>
      <w:r w:rsidR="007F62A9" w:rsidRPr="002D2C39">
        <w:t xml:space="preserve"> ataskaitų šablono</w:t>
      </w:r>
      <w:r w:rsidR="007F62A9" w:rsidRPr="002D2C39">
        <w:rPr>
          <w:rFonts w:cs="Arial"/>
        </w:rPr>
        <w:t xml:space="preserve"> </w:t>
      </w:r>
      <w:r w:rsidRPr="002D2C39">
        <w:rPr>
          <w:rFonts w:cs="Arial"/>
        </w:rPr>
        <w:t>duomenis, atlikite šiuos veiksmus:</w:t>
      </w:r>
    </w:p>
    <w:p w14:paraId="4238F4A8" w14:textId="77777777" w:rsidR="00F028E8" w:rsidRPr="002D2C39" w:rsidRDefault="00F028E8" w:rsidP="0098289C">
      <w:pPr>
        <w:pStyle w:val="AlnosNumbered"/>
        <w:keepNext/>
        <w:numPr>
          <w:ilvl w:val="0"/>
          <w:numId w:val="47"/>
        </w:numPr>
      </w:pPr>
      <w:r w:rsidRPr="002D2C39">
        <w:t xml:space="preserve">Suraskite norimą </w:t>
      </w:r>
      <w:r w:rsidR="007F62A9" w:rsidRPr="002D2C39">
        <w:rPr>
          <w:rFonts w:cs="Arial"/>
        </w:rPr>
        <w:t>šabloną</w:t>
      </w:r>
      <w:r w:rsidRPr="002D2C39">
        <w:t>.</w:t>
      </w:r>
    </w:p>
    <w:p w14:paraId="1E0EA8ED" w14:textId="64AEA283" w:rsidR="00F028E8" w:rsidRPr="002D2C39" w:rsidRDefault="00F028E8" w:rsidP="00F213D8">
      <w:pPr>
        <w:pStyle w:val="BodyText"/>
      </w:pPr>
      <w:r w:rsidRPr="002D2C39">
        <w:t xml:space="preserve">Kaip atlikti skaitykite skyrelyje </w:t>
      </w:r>
      <w:r w:rsidR="007F62A9" w:rsidRPr="002D2C39">
        <w:rPr>
          <w:rStyle w:val="CharLangas"/>
        </w:rPr>
        <w:fldChar w:fldCharType="begin"/>
      </w:r>
      <w:r w:rsidR="007F62A9" w:rsidRPr="002D2C39">
        <w:rPr>
          <w:rStyle w:val="CharLangas"/>
        </w:rPr>
        <w:instrText xml:space="preserve"> REF _Ref334983281 \h  \* MERGEFORMAT </w:instrText>
      </w:r>
      <w:r w:rsidR="007F62A9" w:rsidRPr="002D2C39">
        <w:rPr>
          <w:rStyle w:val="CharLangas"/>
        </w:rPr>
      </w:r>
      <w:r w:rsidR="007F62A9" w:rsidRPr="002D2C39">
        <w:rPr>
          <w:rStyle w:val="CharLangas"/>
        </w:rPr>
        <w:fldChar w:fldCharType="separate"/>
      </w:r>
      <w:r w:rsidR="00882542" w:rsidRPr="00882542">
        <w:rPr>
          <w:rStyle w:val="CharLangas"/>
        </w:rPr>
        <w:t xml:space="preserve">Surasti </w:t>
      </w:r>
      <w:proofErr w:type="spellStart"/>
      <w:r w:rsidR="00882542" w:rsidRPr="00882542">
        <w:rPr>
          <w:rStyle w:val="CharLangas"/>
        </w:rPr>
        <w:t>bendramuziejinių</w:t>
      </w:r>
      <w:proofErr w:type="spellEnd"/>
      <w:r w:rsidR="00882542" w:rsidRPr="00882542">
        <w:rPr>
          <w:rStyle w:val="CharLangas"/>
        </w:rPr>
        <w:t xml:space="preserve"> ataskaitų šabloną</w:t>
      </w:r>
      <w:r w:rsidR="007F62A9" w:rsidRPr="002D2C39">
        <w:rPr>
          <w:rStyle w:val="CharLangas"/>
        </w:rPr>
        <w:fldChar w:fldCharType="end"/>
      </w:r>
      <w:r w:rsidR="007F62A9" w:rsidRPr="002D2C39">
        <w:rPr>
          <w:rStyle w:val="CharLangas"/>
        </w:rPr>
        <w:t xml:space="preserve"> (</w:t>
      </w:r>
      <w:r w:rsidR="007F62A9" w:rsidRPr="002D2C39">
        <w:rPr>
          <w:rStyle w:val="CharLangas"/>
        </w:rPr>
        <w:fldChar w:fldCharType="begin"/>
      </w:r>
      <w:r w:rsidR="007F62A9" w:rsidRPr="002D2C39">
        <w:rPr>
          <w:rStyle w:val="CharLangas"/>
        </w:rPr>
        <w:instrText xml:space="preserve"> PAGEREF _Ref334983281 \h </w:instrText>
      </w:r>
      <w:r w:rsidR="007F62A9" w:rsidRPr="002D2C39">
        <w:rPr>
          <w:rStyle w:val="CharLangas"/>
        </w:rPr>
      </w:r>
      <w:r w:rsidR="007F62A9" w:rsidRPr="002D2C39">
        <w:rPr>
          <w:rStyle w:val="CharLangas"/>
        </w:rPr>
        <w:fldChar w:fldCharType="separate"/>
      </w:r>
      <w:r w:rsidR="00882542">
        <w:rPr>
          <w:rStyle w:val="CharLangas"/>
          <w:noProof/>
        </w:rPr>
        <w:t>90</w:t>
      </w:r>
      <w:r w:rsidR="007F62A9" w:rsidRPr="002D2C39">
        <w:rPr>
          <w:rStyle w:val="CharLangas"/>
        </w:rPr>
        <w:fldChar w:fldCharType="end"/>
      </w:r>
      <w:r w:rsidR="007F62A9" w:rsidRPr="002D2C39">
        <w:rPr>
          <w:rStyle w:val="CharLangas"/>
        </w:rPr>
        <w:t xml:space="preserve"> </w:t>
      </w:r>
      <w:r w:rsidRPr="002D2C39">
        <w:rPr>
          <w:rStyle w:val="CharLangas"/>
        </w:rPr>
        <w:t>psl.)</w:t>
      </w:r>
      <w:r w:rsidRPr="002D2C39">
        <w:t>.</w:t>
      </w:r>
    </w:p>
    <w:p w14:paraId="3373420C" w14:textId="77777777" w:rsidR="00F028E8" w:rsidRPr="002D2C39" w:rsidRDefault="00F028E8" w:rsidP="00F028E8">
      <w:pPr>
        <w:pStyle w:val="AlnosNumbered"/>
      </w:pPr>
      <w:r w:rsidRPr="002D2C39">
        <w:t xml:space="preserve">Rezultatų lentelėje stulpelyje </w:t>
      </w:r>
      <w:r w:rsidR="007F62A9" w:rsidRPr="002D2C39">
        <w:rPr>
          <w:b/>
        </w:rPr>
        <w:t>Ataskaitos pavadinimas</w:t>
      </w:r>
      <w:r w:rsidRPr="002D2C39">
        <w:t xml:space="preserve"> spauskite</w:t>
      </w:r>
      <w:r w:rsidR="007F62A9" w:rsidRPr="002D2C39">
        <w:t xml:space="preserve"> </w:t>
      </w:r>
      <w:r w:rsidR="007F62A9" w:rsidRPr="002D2C39">
        <w:rPr>
          <w:lang w:eastAsia="lt-LT"/>
        </w:rPr>
        <w:t>nuorodą</w:t>
      </w:r>
      <w:r w:rsidRPr="002D2C39">
        <w:t>.</w:t>
      </w:r>
    </w:p>
    <w:p w14:paraId="67B997CE" w14:textId="77777777" w:rsidR="00F028E8" w:rsidRPr="002D2C39" w:rsidRDefault="00F028E8" w:rsidP="00F213D8">
      <w:pPr>
        <w:pStyle w:val="BodyText"/>
      </w:pPr>
      <w:r w:rsidRPr="002D2C39">
        <w:t xml:space="preserve">Atsiveria langas </w:t>
      </w:r>
      <w:proofErr w:type="spellStart"/>
      <w:r w:rsidR="007F62A9" w:rsidRPr="002D2C39">
        <w:rPr>
          <w:rStyle w:val="CharLangas"/>
        </w:rPr>
        <w:t>Bendramuziejinių</w:t>
      </w:r>
      <w:proofErr w:type="spellEnd"/>
      <w:r w:rsidR="007F62A9" w:rsidRPr="002D2C39">
        <w:rPr>
          <w:rStyle w:val="CharLangas"/>
        </w:rPr>
        <w:t xml:space="preserve"> ataskaitų šablonai</w:t>
      </w:r>
      <w:r w:rsidRPr="002D2C39">
        <w:t>.</w:t>
      </w:r>
    </w:p>
    <w:p w14:paraId="5601A4AF" w14:textId="77777777" w:rsidR="00F028E8" w:rsidRPr="002D2C39" w:rsidRDefault="00F028E8" w:rsidP="00F028E8">
      <w:pPr>
        <w:pStyle w:val="AlnosNumbered"/>
      </w:pPr>
      <w:r w:rsidRPr="002D2C39">
        <w:t xml:space="preserve">Peržiūrėkite </w:t>
      </w:r>
      <w:r w:rsidR="007F62A9" w:rsidRPr="002D2C39">
        <w:rPr>
          <w:rFonts w:cs="Arial"/>
        </w:rPr>
        <w:t>šablono</w:t>
      </w:r>
      <w:r w:rsidRPr="002D2C39">
        <w:t xml:space="preserve"> duomenis.</w:t>
      </w:r>
    </w:p>
    <w:p w14:paraId="1817A82A" w14:textId="77777777" w:rsidR="00F028E8" w:rsidRPr="002D2C39" w:rsidRDefault="00F028E8" w:rsidP="00F028E8">
      <w:pPr>
        <w:pStyle w:val="Pastaba"/>
      </w:pPr>
      <w:r w:rsidRPr="002D2C39">
        <w:t xml:space="preserve">Keisti </w:t>
      </w:r>
      <w:r w:rsidR="007F62A9" w:rsidRPr="002D2C39">
        <w:rPr>
          <w:rFonts w:cs="Arial"/>
        </w:rPr>
        <w:t>šablono duomenų</w:t>
      </w:r>
      <w:r w:rsidRPr="002D2C39">
        <w:rPr>
          <w:rFonts w:cs="Arial"/>
        </w:rPr>
        <w:t xml:space="preserve"> </w:t>
      </w:r>
      <w:r w:rsidRPr="002D2C39">
        <w:t>peržiūros lange negalite.</w:t>
      </w:r>
    </w:p>
    <w:p w14:paraId="5E9B1DE3" w14:textId="77777777" w:rsidR="00F028E8" w:rsidRPr="002D2C39" w:rsidRDefault="00F028E8" w:rsidP="00E929D1">
      <w:pPr>
        <w:pStyle w:val="Heading3"/>
        <w:rPr>
          <w:noProof w:val="0"/>
        </w:rPr>
      </w:pPr>
      <w:bookmarkStart w:id="374" w:name="_Ref334983763"/>
      <w:bookmarkStart w:id="375" w:name="_Toc169621538"/>
      <w:r w:rsidRPr="002D2C39">
        <w:rPr>
          <w:noProof w:val="0"/>
        </w:rPr>
        <w:t xml:space="preserve">Redaguoti </w:t>
      </w:r>
      <w:proofErr w:type="spellStart"/>
      <w:r w:rsidR="00E929D1" w:rsidRPr="002D2C39">
        <w:rPr>
          <w:noProof w:val="0"/>
        </w:rPr>
        <w:t>bendramuziejinių</w:t>
      </w:r>
      <w:proofErr w:type="spellEnd"/>
      <w:r w:rsidR="00E929D1" w:rsidRPr="002D2C39">
        <w:rPr>
          <w:noProof w:val="0"/>
        </w:rPr>
        <w:t xml:space="preserve"> ataskaitų šablono </w:t>
      </w:r>
      <w:r w:rsidRPr="002D2C39">
        <w:rPr>
          <w:noProof w:val="0"/>
        </w:rPr>
        <w:t>duomenis</w:t>
      </w:r>
      <w:bookmarkEnd w:id="374"/>
      <w:bookmarkEnd w:id="375"/>
    </w:p>
    <w:p w14:paraId="7FD66401" w14:textId="77777777" w:rsidR="00F028E8" w:rsidRPr="002D2C39" w:rsidRDefault="00F028E8" w:rsidP="00F028E8">
      <w:pPr>
        <w:pStyle w:val="Alnostext"/>
        <w:keepNext/>
      </w:pPr>
      <w:r w:rsidRPr="002D2C39">
        <w:t xml:space="preserve">Paskirtis – </w:t>
      </w:r>
      <w:r w:rsidRPr="002D2C39">
        <w:rPr>
          <w:rFonts w:cs="Arial"/>
        </w:rPr>
        <w:t xml:space="preserve">keisti </w:t>
      </w:r>
      <w:proofErr w:type="spellStart"/>
      <w:r w:rsidR="00E929D1" w:rsidRPr="002D2C39">
        <w:rPr>
          <w:rFonts w:cs="Arial"/>
        </w:rPr>
        <w:t>bendramuziejinių</w:t>
      </w:r>
      <w:proofErr w:type="spellEnd"/>
      <w:r w:rsidR="00E929D1" w:rsidRPr="002D2C39">
        <w:rPr>
          <w:rFonts w:cs="Arial"/>
        </w:rPr>
        <w:t xml:space="preserve"> ataskaitų šablono </w:t>
      </w:r>
      <w:r w:rsidRPr="002D2C39">
        <w:rPr>
          <w:rFonts w:cs="Arial"/>
        </w:rPr>
        <w:t>duomenis sistemoje</w:t>
      </w:r>
      <w:r w:rsidRPr="002D2C39">
        <w:t xml:space="preserve">. </w:t>
      </w:r>
    </w:p>
    <w:p w14:paraId="5EC772B2" w14:textId="77777777" w:rsidR="00F028E8" w:rsidRPr="002D2C39" w:rsidRDefault="00F028E8" w:rsidP="00F028E8">
      <w:pPr>
        <w:pStyle w:val="HeadingB"/>
        <w:rPr>
          <w:noProof w:val="0"/>
        </w:rPr>
      </w:pPr>
      <w:r w:rsidRPr="002D2C39">
        <w:rPr>
          <w:noProof w:val="0"/>
        </w:rPr>
        <w:t>Kas gali atlikti</w:t>
      </w:r>
    </w:p>
    <w:p w14:paraId="24880C14" w14:textId="77777777" w:rsidR="00F028E8" w:rsidRPr="002D2C39" w:rsidRDefault="00F028E8" w:rsidP="00F028E8">
      <w:pPr>
        <w:pStyle w:val="Alnostext"/>
        <w:keepNext/>
      </w:pPr>
      <w:r w:rsidRPr="002D2C39">
        <w:t xml:space="preserve">Redaguoti </w:t>
      </w:r>
      <w:proofErr w:type="spellStart"/>
      <w:r w:rsidR="00E929D1" w:rsidRPr="002D2C39">
        <w:rPr>
          <w:rFonts w:cs="Arial"/>
        </w:rPr>
        <w:t>bendramuziejinių</w:t>
      </w:r>
      <w:proofErr w:type="spellEnd"/>
      <w:r w:rsidR="00E929D1" w:rsidRPr="002D2C39">
        <w:rPr>
          <w:rFonts w:cs="Arial"/>
        </w:rPr>
        <w:t xml:space="preserve"> ataskaitų šablono </w:t>
      </w:r>
      <w:r w:rsidRPr="002D2C39">
        <w:t>duomenis gali:</w:t>
      </w:r>
    </w:p>
    <w:p w14:paraId="124426F2" w14:textId="77777777" w:rsidR="00C615E1" w:rsidRPr="002D2C39" w:rsidRDefault="00B92F27" w:rsidP="00C615E1">
      <w:pPr>
        <w:pStyle w:val="AlnostextBuleted"/>
        <w:keepNext/>
      </w:pPr>
      <w:r w:rsidRPr="002D2C39">
        <w:t>LIMIS-C administratorius.</w:t>
      </w:r>
    </w:p>
    <w:p w14:paraId="5B96D6EC" w14:textId="77777777" w:rsidR="00F028E8" w:rsidRPr="002D2C39" w:rsidRDefault="00F028E8" w:rsidP="00F028E8">
      <w:pPr>
        <w:pStyle w:val="HeadingB"/>
        <w:tabs>
          <w:tab w:val="left" w:pos="3093"/>
        </w:tabs>
        <w:rPr>
          <w:noProof w:val="0"/>
        </w:rPr>
      </w:pPr>
      <w:r w:rsidRPr="002D2C39">
        <w:rPr>
          <w:noProof w:val="0"/>
        </w:rPr>
        <w:t>Kaip atlikti</w:t>
      </w:r>
    </w:p>
    <w:p w14:paraId="44C000BD" w14:textId="77777777" w:rsidR="00F028E8" w:rsidRPr="002D2C39" w:rsidRDefault="00F028E8" w:rsidP="00F028E8">
      <w:pPr>
        <w:pStyle w:val="Alnostext"/>
      </w:pPr>
      <w:r w:rsidRPr="002D2C39">
        <w:t xml:space="preserve">Norėdami </w:t>
      </w:r>
      <w:r w:rsidRPr="002D2C39">
        <w:rPr>
          <w:rFonts w:cs="Arial"/>
        </w:rPr>
        <w:t xml:space="preserve">keisti </w:t>
      </w:r>
      <w:proofErr w:type="spellStart"/>
      <w:r w:rsidR="00E929D1" w:rsidRPr="002D2C39">
        <w:rPr>
          <w:rFonts w:cs="Arial"/>
        </w:rPr>
        <w:t>bendramuziejinių</w:t>
      </w:r>
      <w:proofErr w:type="spellEnd"/>
      <w:r w:rsidR="00E929D1" w:rsidRPr="002D2C39">
        <w:rPr>
          <w:rFonts w:cs="Arial"/>
        </w:rPr>
        <w:t xml:space="preserve"> ataskaitų šablono </w:t>
      </w:r>
      <w:r w:rsidRPr="002D2C39">
        <w:rPr>
          <w:rFonts w:cs="Arial"/>
        </w:rPr>
        <w:t>duomenis, atlikite šiuos veiksmus:</w:t>
      </w:r>
    </w:p>
    <w:p w14:paraId="14E926CF" w14:textId="77777777" w:rsidR="00E929D1" w:rsidRPr="002D2C39" w:rsidRDefault="00E929D1" w:rsidP="0098289C">
      <w:pPr>
        <w:pStyle w:val="AlnosNumbered"/>
        <w:keepNext/>
        <w:numPr>
          <w:ilvl w:val="0"/>
          <w:numId w:val="48"/>
        </w:numPr>
      </w:pPr>
      <w:r w:rsidRPr="002D2C39">
        <w:t xml:space="preserve">Suraskite norimą </w:t>
      </w:r>
      <w:r w:rsidRPr="002D2C39">
        <w:rPr>
          <w:rFonts w:cs="Arial"/>
        </w:rPr>
        <w:t>šabloną</w:t>
      </w:r>
      <w:r w:rsidRPr="002D2C39">
        <w:t>.</w:t>
      </w:r>
    </w:p>
    <w:p w14:paraId="4F828600" w14:textId="1720D2E9" w:rsidR="00E929D1" w:rsidRPr="002D2C39" w:rsidRDefault="00E929D1" w:rsidP="00F213D8">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_Ref334983281 \h  \* MERGEFORMAT </w:instrText>
      </w:r>
      <w:r w:rsidRPr="002D2C39">
        <w:rPr>
          <w:rStyle w:val="CharLangas"/>
        </w:rPr>
      </w:r>
      <w:r w:rsidRPr="002D2C39">
        <w:rPr>
          <w:rStyle w:val="CharLangas"/>
        </w:rPr>
        <w:fldChar w:fldCharType="separate"/>
      </w:r>
      <w:r w:rsidR="00882542" w:rsidRPr="00882542">
        <w:rPr>
          <w:rStyle w:val="CharLangas"/>
        </w:rPr>
        <w:t xml:space="preserve">Surasti </w:t>
      </w:r>
      <w:proofErr w:type="spellStart"/>
      <w:r w:rsidR="00882542" w:rsidRPr="00882542">
        <w:rPr>
          <w:rStyle w:val="CharLangas"/>
        </w:rPr>
        <w:t>bendramuziejinių</w:t>
      </w:r>
      <w:proofErr w:type="spellEnd"/>
      <w:r w:rsidR="00882542" w:rsidRPr="00882542">
        <w:rPr>
          <w:rStyle w:val="CharLangas"/>
        </w:rPr>
        <w:t xml:space="preserve"> ataskaitų šabloną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_Ref334983281 \h </w:instrText>
      </w:r>
      <w:r w:rsidRPr="002D2C39">
        <w:rPr>
          <w:rStyle w:val="CharLangas"/>
        </w:rPr>
      </w:r>
      <w:r w:rsidRPr="002D2C39">
        <w:rPr>
          <w:rStyle w:val="CharLangas"/>
        </w:rPr>
        <w:fldChar w:fldCharType="separate"/>
      </w:r>
      <w:r w:rsidR="00882542">
        <w:rPr>
          <w:rStyle w:val="CharLangas"/>
          <w:noProof/>
        </w:rPr>
        <w:t>90</w:t>
      </w:r>
      <w:r w:rsidRPr="002D2C39">
        <w:rPr>
          <w:rStyle w:val="CharLangas"/>
        </w:rPr>
        <w:fldChar w:fldCharType="end"/>
      </w:r>
      <w:r w:rsidRPr="002D2C39">
        <w:rPr>
          <w:rStyle w:val="CharLangas"/>
        </w:rPr>
        <w:t xml:space="preserve"> psl.)</w:t>
      </w:r>
      <w:r w:rsidRPr="002D2C39">
        <w:t>.</w:t>
      </w:r>
    </w:p>
    <w:p w14:paraId="5D5B8DAF" w14:textId="2DCA6010" w:rsidR="00F028E8" w:rsidRPr="002D2C39" w:rsidRDefault="00F028E8" w:rsidP="00A95DA1">
      <w:pPr>
        <w:pStyle w:val="AlnosNumbered"/>
      </w:pPr>
      <w:r w:rsidRPr="002D2C39">
        <w:t xml:space="preserve">Rezultatų lentelėje stulpelyje </w:t>
      </w:r>
      <w:r w:rsidRPr="002D2C39">
        <w:rPr>
          <w:b/>
        </w:rPr>
        <w:t>Veiksmai</w:t>
      </w:r>
      <w:r w:rsidRPr="002D2C39">
        <w:t xml:space="preserve"> spauskite</w:t>
      </w:r>
      <w:r w:rsidRPr="002D2C39">
        <w:rPr>
          <w:lang w:eastAsia="lt-LT"/>
        </w:rPr>
        <w:t xml:space="preserve"> piktogramą </w:t>
      </w:r>
      <w:r w:rsidR="00C16393" w:rsidRPr="002D2C39">
        <w:rPr>
          <w:noProof/>
          <w:lang w:eastAsia="lt-LT"/>
        </w:rPr>
        <w:drawing>
          <wp:inline distT="0" distB="0" distL="0" distR="0" wp14:anchorId="2739461C" wp14:editId="63C8EA1E">
            <wp:extent cx="144780" cy="1600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2D2C39">
        <w:t>.</w:t>
      </w:r>
    </w:p>
    <w:p w14:paraId="1C574AB1" w14:textId="77777777" w:rsidR="00F028E8" w:rsidRPr="002D2C39" w:rsidRDefault="00F028E8" w:rsidP="00F213D8">
      <w:pPr>
        <w:pStyle w:val="BodyText"/>
      </w:pPr>
      <w:r w:rsidRPr="002D2C39">
        <w:t xml:space="preserve">Atsiveria langas </w:t>
      </w:r>
      <w:proofErr w:type="spellStart"/>
      <w:r w:rsidR="00084471" w:rsidRPr="002D2C39">
        <w:rPr>
          <w:rStyle w:val="CharLangas"/>
        </w:rPr>
        <w:t>Bendramuziejinių</w:t>
      </w:r>
      <w:proofErr w:type="spellEnd"/>
      <w:r w:rsidR="00084471" w:rsidRPr="002D2C39">
        <w:rPr>
          <w:rStyle w:val="CharLangas"/>
        </w:rPr>
        <w:t xml:space="preserve"> ataskaitų šablonai</w:t>
      </w:r>
      <w:r w:rsidRPr="002D2C39">
        <w:t>.</w:t>
      </w:r>
    </w:p>
    <w:p w14:paraId="5BD93327" w14:textId="77777777" w:rsidR="00F028E8" w:rsidRPr="002D2C39" w:rsidRDefault="00F028E8" w:rsidP="00A95DA1">
      <w:pPr>
        <w:pStyle w:val="AlnosNumbered"/>
      </w:pPr>
      <w:r w:rsidRPr="002D2C39">
        <w:t>Redaguokite norimus aprašo duomenis.</w:t>
      </w:r>
    </w:p>
    <w:p w14:paraId="368C4A9E" w14:textId="2C28CBBE" w:rsidR="00F028E8" w:rsidRPr="002D2C39" w:rsidRDefault="00F028E8" w:rsidP="00F213D8">
      <w:pPr>
        <w:pStyle w:val="BodyT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3F175502" w14:textId="77777777" w:rsidR="00084471" w:rsidRPr="002D2C39" w:rsidRDefault="00084471" w:rsidP="00A95DA1">
      <w:pPr>
        <w:pStyle w:val="AlnosNumbered"/>
        <w:rPr>
          <w:rStyle w:val="AlnostextChar"/>
        </w:rPr>
      </w:pPr>
      <w:r w:rsidRPr="002D2C39">
        <w:t xml:space="preserve">Spauskite </w:t>
      </w:r>
      <w:r w:rsidRPr="002D2C39">
        <w:rPr>
          <w:rStyle w:val="CharLaukas"/>
        </w:rPr>
        <w:t>[Išsaugoti]</w:t>
      </w:r>
      <w:r w:rsidRPr="002D2C39">
        <w:rPr>
          <w:rStyle w:val="AlnostextChar"/>
        </w:rPr>
        <w:t>.</w:t>
      </w:r>
    </w:p>
    <w:p w14:paraId="7D24FDBF" w14:textId="77777777" w:rsidR="00084471" w:rsidRPr="002D2C39" w:rsidRDefault="00084471" w:rsidP="00F213D8">
      <w:pPr>
        <w:pStyle w:val="BodyText"/>
      </w:pPr>
      <w:r w:rsidRPr="002D2C39">
        <w:t>Pakeisti ataskaitos šablono duomenys išsaugoti sistemoje.</w:t>
      </w:r>
    </w:p>
    <w:p w14:paraId="0F27884B" w14:textId="60722817" w:rsidR="00F028E8" w:rsidRPr="002D2C39" w:rsidRDefault="00F028E8" w:rsidP="00C615E1">
      <w:pPr>
        <w:pStyle w:val="Heading3"/>
        <w:rPr>
          <w:noProof w:val="0"/>
        </w:rPr>
      </w:pPr>
      <w:bookmarkStart w:id="376" w:name="_Ref334983769"/>
      <w:bookmarkStart w:id="377" w:name="_Toc169621539"/>
      <w:r w:rsidRPr="002D2C39">
        <w:rPr>
          <w:noProof w:val="0"/>
        </w:rPr>
        <w:t xml:space="preserve">Šalinti </w:t>
      </w:r>
      <w:proofErr w:type="spellStart"/>
      <w:r w:rsidR="00C615E1" w:rsidRPr="002D2C39">
        <w:rPr>
          <w:noProof w:val="0"/>
        </w:rPr>
        <w:t>bendramuziejinių</w:t>
      </w:r>
      <w:proofErr w:type="spellEnd"/>
      <w:r w:rsidR="00C615E1" w:rsidRPr="002D2C39">
        <w:rPr>
          <w:noProof w:val="0"/>
        </w:rPr>
        <w:t xml:space="preserve"> ataskaitų šablon</w:t>
      </w:r>
      <w:r w:rsidR="003C6683" w:rsidRPr="002D2C39">
        <w:rPr>
          <w:noProof w:val="0"/>
        </w:rPr>
        <w:t>ą</w:t>
      </w:r>
      <w:bookmarkEnd w:id="376"/>
      <w:bookmarkEnd w:id="377"/>
    </w:p>
    <w:p w14:paraId="7AA45B1E" w14:textId="77777777" w:rsidR="00F028E8" w:rsidRPr="002D2C39" w:rsidRDefault="00F028E8" w:rsidP="00F028E8">
      <w:pPr>
        <w:pStyle w:val="Alnostext"/>
        <w:keepNext/>
      </w:pPr>
      <w:r w:rsidRPr="002D2C39">
        <w:t xml:space="preserve">Paskirtis – </w:t>
      </w:r>
      <w:r w:rsidRPr="002D2C39">
        <w:rPr>
          <w:rFonts w:cs="Arial"/>
        </w:rPr>
        <w:t xml:space="preserve">šalinti </w:t>
      </w:r>
      <w:proofErr w:type="spellStart"/>
      <w:r w:rsidR="00C615E1" w:rsidRPr="002D2C39">
        <w:rPr>
          <w:rFonts w:cs="Arial"/>
        </w:rPr>
        <w:t>bendramuziejinių</w:t>
      </w:r>
      <w:proofErr w:type="spellEnd"/>
      <w:r w:rsidR="00C615E1" w:rsidRPr="002D2C39">
        <w:rPr>
          <w:rFonts w:cs="Arial"/>
        </w:rPr>
        <w:t xml:space="preserve"> ataskaitų šablon</w:t>
      </w:r>
      <w:r w:rsidR="003C6683" w:rsidRPr="002D2C39">
        <w:rPr>
          <w:rFonts w:cs="Arial"/>
        </w:rPr>
        <w:t>ą</w:t>
      </w:r>
      <w:r w:rsidR="00C615E1" w:rsidRPr="002D2C39">
        <w:rPr>
          <w:rFonts w:cs="Arial"/>
        </w:rPr>
        <w:t xml:space="preserve"> </w:t>
      </w:r>
      <w:r w:rsidRPr="002D2C39">
        <w:rPr>
          <w:rFonts w:cs="Arial"/>
        </w:rPr>
        <w:t>iš sistemos</w:t>
      </w:r>
      <w:r w:rsidRPr="002D2C39">
        <w:t xml:space="preserve">. </w:t>
      </w:r>
    </w:p>
    <w:p w14:paraId="0E487EBE" w14:textId="77777777" w:rsidR="00F028E8" w:rsidRPr="002D2C39" w:rsidRDefault="00F028E8" w:rsidP="00F028E8">
      <w:pPr>
        <w:pStyle w:val="HeadingB"/>
        <w:rPr>
          <w:noProof w:val="0"/>
        </w:rPr>
      </w:pPr>
      <w:r w:rsidRPr="002D2C39">
        <w:rPr>
          <w:noProof w:val="0"/>
        </w:rPr>
        <w:t>Kas gali atlikti</w:t>
      </w:r>
    </w:p>
    <w:p w14:paraId="0E3307C8" w14:textId="77777777" w:rsidR="00F028E8" w:rsidRPr="002D2C39" w:rsidRDefault="00F028E8" w:rsidP="00A209FB">
      <w:pPr>
        <w:pStyle w:val="Alnostext"/>
      </w:pPr>
      <w:r w:rsidRPr="002D2C39">
        <w:t xml:space="preserve">Šalinti </w:t>
      </w:r>
      <w:proofErr w:type="spellStart"/>
      <w:r w:rsidR="00C615E1" w:rsidRPr="002D2C39">
        <w:rPr>
          <w:rFonts w:cs="Arial"/>
        </w:rPr>
        <w:t>bendramuziejinių</w:t>
      </w:r>
      <w:proofErr w:type="spellEnd"/>
      <w:r w:rsidR="00C615E1" w:rsidRPr="002D2C39">
        <w:rPr>
          <w:rFonts w:cs="Arial"/>
        </w:rPr>
        <w:t xml:space="preserve"> ataskaitų šablon</w:t>
      </w:r>
      <w:r w:rsidR="003C6683" w:rsidRPr="002D2C39">
        <w:rPr>
          <w:rFonts w:cs="Arial"/>
        </w:rPr>
        <w:t>ą</w:t>
      </w:r>
      <w:r w:rsidR="00C615E1" w:rsidRPr="002D2C39">
        <w:rPr>
          <w:rFonts w:cs="Arial"/>
        </w:rPr>
        <w:t xml:space="preserve"> </w:t>
      </w:r>
      <w:r w:rsidRPr="002D2C39">
        <w:t>gali:</w:t>
      </w:r>
    </w:p>
    <w:p w14:paraId="56BE4571" w14:textId="77777777" w:rsidR="00C615E1" w:rsidRPr="002D2C39" w:rsidRDefault="00B92F27" w:rsidP="00A209FB">
      <w:pPr>
        <w:pStyle w:val="AlnostextBuleted"/>
      </w:pPr>
      <w:r w:rsidRPr="002D2C39">
        <w:t>LIMIS-C administratorius.</w:t>
      </w:r>
    </w:p>
    <w:p w14:paraId="5C7AEC52" w14:textId="77777777" w:rsidR="00F028E8" w:rsidRPr="002D2C39" w:rsidRDefault="00F028E8" w:rsidP="00A209FB">
      <w:pPr>
        <w:pStyle w:val="HeadingB"/>
        <w:tabs>
          <w:tab w:val="left" w:pos="3093"/>
        </w:tabs>
        <w:rPr>
          <w:noProof w:val="0"/>
        </w:rPr>
      </w:pPr>
      <w:r w:rsidRPr="002D2C39">
        <w:rPr>
          <w:noProof w:val="0"/>
        </w:rPr>
        <w:t>Kaip atlikti</w:t>
      </w:r>
    </w:p>
    <w:p w14:paraId="72C8F1AF" w14:textId="77777777" w:rsidR="00F028E8" w:rsidRPr="002D2C39" w:rsidRDefault="00F028E8" w:rsidP="00A209FB">
      <w:pPr>
        <w:pStyle w:val="Alnostext"/>
        <w:keepNext/>
      </w:pPr>
      <w:r w:rsidRPr="002D2C39">
        <w:t xml:space="preserve">Norėdami </w:t>
      </w:r>
      <w:r w:rsidRPr="002D2C39">
        <w:rPr>
          <w:rFonts w:cs="Arial"/>
        </w:rPr>
        <w:t xml:space="preserve">šalinti </w:t>
      </w:r>
      <w:r w:rsidR="00B21852" w:rsidRPr="002D2C39">
        <w:rPr>
          <w:rFonts w:cs="Arial"/>
        </w:rPr>
        <w:t>ataskaitos šablon</w:t>
      </w:r>
      <w:r w:rsidR="003C6683" w:rsidRPr="002D2C39">
        <w:rPr>
          <w:rFonts w:cs="Arial"/>
        </w:rPr>
        <w:t>ą</w:t>
      </w:r>
      <w:r w:rsidRPr="002D2C39">
        <w:rPr>
          <w:rFonts w:cs="Arial"/>
        </w:rPr>
        <w:t>, atlikite šiuos veiksmus:</w:t>
      </w:r>
    </w:p>
    <w:p w14:paraId="21ECB5FF" w14:textId="77777777" w:rsidR="00D13437" w:rsidRPr="002D2C39" w:rsidRDefault="00D13437" w:rsidP="0098289C">
      <w:pPr>
        <w:pStyle w:val="AlnosNumbered"/>
        <w:keepNext/>
        <w:numPr>
          <w:ilvl w:val="0"/>
          <w:numId w:val="49"/>
        </w:numPr>
      </w:pPr>
      <w:r w:rsidRPr="002D2C39">
        <w:t xml:space="preserve">Suraskite norimą </w:t>
      </w:r>
      <w:r w:rsidRPr="002D2C39">
        <w:rPr>
          <w:rFonts w:cs="Arial"/>
        </w:rPr>
        <w:t>šabloną</w:t>
      </w:r>
      <w:r w:rsidRPr="002D2C39">
        <w:t>.</w:t>
      </w:r>
    </w:p>
    <w:p w14:paraId="110EAF03" w14:textId="5D1F3F8F" w:rsidR="00D13437" w:rsidRPr="002D2C39" w:rsidRDefault="00D13437" w:rsidP="00F213D8">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_Ref334983281 \h  \* MERGEFORMAT </w:instrText>
      </w:r>
      <w:r w:rsidRPr="002D2C39">
        <w:rPr>
          <w:rStyle w:val="CharLangas"/>
        </w:rPr>
      </w:r>
      <w:r w:rsidRPr="002D2C39">
        <w:rPr>
          <w:rStyle w:val="CharLangas"/>
        </w:rPr>
        <w:fldChar w:fldCharType="separate"/>
      </w:r>
      <w:r w:rsidR="00882542" w:rsidRPr="00882542">
        <w:rPr>
          <w:rStyle w:val="CharLangas"/>
        </w:rPr>
        <w:t xml:space="preserve">Surasti </w:t>
      </w:r>
      <w:proofErr w:type="spellStart"/>
      <w:r w:rsidR="00882542" w:rsidRPr="00882542">
        <w:rPr>
          <w:rStyle w:val="CharLangas"/>
        </w:rPr>
        <w:t>bendramuziejinių</w:t>
      </w:r>
      <w:proofErr w:type="spellEnd"/>
      <w:r w:rsidR="00882542" w:rsidRPr="00882542">
        <w:rPr>
          <w:rStyle w:val="CharLangas"/>
        </w:rPr>
        <w:t xml:space="preserve"> ataskaitų šabloną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_Ref334983281 \h </w:instrText>
      </w:r>
      <w:r w:rsidRPr="002D2C39">
        <w:rPr>
          <w:rStyle w:val="CharLangas"/>
        </w:rPr>
      </w:r>
      <w:r w:rsidRPr="002D2C39">
        <w:rPr>
          <w:rStyle w:val="CharLangas"/>
        </w:rPr>
        <w:fldChar w:fldCharType="separate"/>
      </w:r>
      <w:r w:rsidR="00882542">
        <w:rPr>
          <w:rStyle w:val="CharLangas"/>
          <w:noProof/>
        </w:rPr>
        <w:t>90</w:t>
      </w:r>
      <w:r w:rsidRPr="002D2C39">
        <w:rPr>
          <w:rStyle w:val="CharLangas"/>
        </w:rPr>
        <w:fldChar w:fldCharType="end"/>
      </w:r>
      <w:r w:rsidRPr="002D2C39">
        <w:rPr>
          <w:rStyle w:val="CharLangas"/>
        </w:rPr>
        <w:t xml:space="preserve"> psl.)</w:t>
      </w:r>
      <w:r w:rsidRPr="002D2C39">
        <w:t>.</w:t>
      </w:r>
    </w:p>
    <w:p w14:paraId="7B5CC27B" w14:textId="0C414314" w:rsidR="00F028E8" w:rsidRPr="002D2C39" w:rsidRDefault="00F028E8" w:rsidP="00F028E8">
      <w:pPr>
        <w:pStyle w:val="AlnosNumbered"/>
      </w:pPr>
      <w:r w:rsidRPr="002D2C39">
        <w:lastRenderedPageBreak/>
        <w:t xml:space="preserve">Rezultatų lentelėje stulpelyje </w:t>
      </w:r>
      <w:r w:rsidRPr="002D2C39">
        <w:rPr>
          <w:b/>
        </w:rPr>
        <w:t xml:space="preserve">Veiksmai </w:t>
      </w:r>
      <w:r w:rsidRPr="002D2C39">
        <w:t>spauskite</w:t>
      </w:r>
      <w:r w:rsidRPr="002D2C39">
        <w:rPr>
          <w:lang w:eastAsia="lt-LT"/>
        </w:rPr>
        <w:t xml:space="preserve"> piktogramą </w:t>
      </w:r>
      <w:r w:rsidR="00C16393" w:rsidRPr="002D2C39">
        <w:rPr>
          <w:noProof/>
          <w:lang w:eastAsia="lt-LT"/>
        </w:rPr>
        <w:drawing>
          <wp:inline distT="0" distB="0" distL="0" distR="0" wp14:anchorId="5B436E19" wp14:editId="31AE7167">
            <wp:extent cx="129540" cy="12954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D2C39">
        <w:t>.</w:t>
      </w:r>
    </w:p>
    <w:p w14:paraId="309DD1F6" w14:textId="77777777" w:rsidR="00F028E8" w:rsidRPr="002D2C39" w:rsidRDefault="00F028E8" w:rsidP="00F213D8">
      <w:pPr>
        <w:pStyle w:val="BodyText"/>
      </w:pPr>
      <w:r w:rsidRPr="002D2C39">
        <w:t xml:space="preserve">Atsiveria langas </w:t>
      </w:r>
      <w:proofErr w:type="spellStart"/>
      <w:r w:rsidR="00D13437" w:rsidRPr="002D2C39">
        <w:rPr>
          <w:rStyle w:val="CharLangas"/>
        </w:rPr>
        <w:t>Bendramuziejinių</w:t>
      </w:r>
      <w:proofErr w:type="spellEnd"/>
      <w:r w:rsidR="00D13437" w:rsidRPr="002D2C39">
        <w:rPr>
          <w:rStyle w:val="CharLangas"/>
        </w:rPr>
        <w:t xml:space="preserve"> ataskaitų šablonai</w:t>
      </w:r>
      <w:r w:rsidRPr="002D2C39">
        <w:t>.</w:t>
      </w:r>
    </w:p>
    <w:p w14:paraId="318C85C9" w14:textId="77777777" w:rsidR="00F028E8" w:rsidRPr="002D2C39" w:rsidRDefault="00F028E8" w:rsidP="00F028E8">
      <w:pPr>
        <w:pStyle w:val="AlnosNumbered"/>
      </w:pPr>
      <w:r w:rsidRPr="002D2C39">
        <w:t xml:space="preserve">Spauskite </w:t>
      </w:r>
      <w:r w:rsidRPr="002D2C39">
        <w:rPr>
          <w:rStyle w:val="CharLaukas"/>
        </w:rPr>
        <w:t>[Trinti]</w:t>
      </w:r>
      <w:r w:rsidRPr="002D2C39">
        <w:t>.</w:t>
      </w:r>
    </w:p>
    <w:p w14:paraId="76F54B6E" w14:textId="77777777" w:rsidR="009223EA" w:rsidRPr="002D2C39" w:rsidRDefault="00F028E8" w:rsidP="00F213D8">
      <w:pPr>
        <w:pStyle w:val="BodyText"/>
      </w:pPr>
      <w:r w:rsidRPr="002D2C39">
        <w:t>Sistema pašalina duomenis iš sistemos.</w:t>
      </w:r>
    </w:p>
    <w:p w14:paraId="3B5BABE1" w14:textId="7757E94B" w:rsidR="00B61C2D" w:rsidRPr="002D2C39" w:rsidRDefault="00B61C2D" w:rsidP="00B61C2D">
      <w:pPr>
        <w:pStyle w:val="Heading2"/>
      </w:pPr>
      <w:bookmarkStart w:id="378" w:name="_Ref335032724"/>
      <w:bookmarkStart w:id="379" w:name="_Ref335032727"/>
      <w:bookmarkStart w:id="380" w:name="_Toc169621540"/>
      <w:r w:rsidRPr="002D2C39">
        <w:t>Tvarkyti LIMIS-C ataskaitų šablonus</w:t>
      </w:r>
      <w:bookmarkEnd w:id="378"/>
      <w:bookmarkEnd w:id="379"/>
      <w:bookmarkEnd w:id="380"/>
    </w:p>
    <w:p w14:paraId="46DDA663" w14:textId="77777777" w:rsidR="00B61C2D" w:rsidRPr="002D2C39" w:rsidRDefault="00B61C2D" w:rsidP="00B61C2D">
      <w:pPr>
        <w:pStyle w:val="Alnostext"/>
      </w:pPr>
      <w:r w:rsidRPr="002D2C39">
        <w:t xml:space="preserve">Sistemoje, priklausomai nuo Jums suteiktų teisių, galite atlikti šiuos veiksmus, susijusius su </w:t>
      </w:r>
      <w:r w:rsidRPr="002D2C39">
        <w:rPr>
          <w:rFonts w:cs="Arial"/>
        </w:rPr>
        <w:t xml:space="preserve">LIMIS-C ataskaitų šablono </w:t>
      </w:r>
      <w:r w:rsidRPr="002D2C39">
        <w:t>duomenų tvarkymu:</w:t>
      </w:r>
    </w:p>
    <w:p w14:paraId="40450107" w14:textId="277B5E0A" w:rsidR="00D218F7" w:rsidRPr="002D2C39" w:rsidRDefault="00D218F7" w:rsidP="00B61C2D">
      <w:pPr>
        <w:pStyle w:val="AlnostextBuleted"/>
      </w:pPr>
      <w:r w:rsidRPr="002D2C39">
        <w:fldChar w:fldCharType="begin"/>
      </w:r>
      <w:r w:rsidRPr="002D2C39">
        <w:instrText xml:space="preserve"> REF _Ref334989089 \h </w:instrText>
      </w:r>
      <w:r w:rsidR="00A95DA1" w:rsidRPr="002D2C39">
        <w:instrText xml:space="preserve"> \* MERGEFORMAT </w:instrText>
      </w:r>
      <w:r w:rsidRPr="002D2C39">
        <w:fldChar w:fldCharType="separate"/>
      </w:r>
      <w:r w:rsidR="00882542" w:rsidRPr="002D2C39">
        <w:t>Įkelti naują LIMIS-C ataskaitų šabloną</w:t>
      </w:r>
      <w:r w:rsidRPr="002D2C39">
        <w:fldChar w:fldCharType="end"/>
      </w:r>
      <w:r w:rsidRPr="002D2C39">
        <w:t xml:space="preserve"> (</w:t>
      </w:r>
      <w:r w:rsidRPr="002D2C39">
        <w:fldChar w:fldCharType="begin"/>
      </w:r>
      <w:r w:rsidRPr="002D2C39">
        <w:instrText xml:space="preserve"> PAGEREF _Ref334989089 \h </w:instrText>
      </w:r>
      <w:r w:rsidRPr="002D2C39">
        <w:fldChar w:fldCharType="separate"/>
      </w:r>
      <w:r w:rsidR="00882542">
        <w:rPr>
          <w:noProof/>
        </w:rPr>
        <w:t>92</w:t>
      </w:r>
      <w:r w:rsidRPr="002D2C39">
        <w:fldChar w:fldCharType="end"/>
      </w:r>
      <w:r w:rsidRPr="002D2C39">
        <w:t xml:space="preserve"> psl.)</w:t>
      </w:r>
    </w:p>
    <w:p w14:paraId="324533F3" w14:textId="6631C8E5" w:rsidR="00B61C2D" w:rsidRPr="002D2C39" w:rsidRDefault="00D218F7" w:rsidP="00B61C2D">
      <w:pPr>
        <w:pStyle w:val="AlnostextBuleted"/>
      </w:pPr>
      <w:r w:rsidRPr="002D2C39">
        <w:fldChar w:fldCharType="begin"/>
      </w:r>
      <w:r w:rsidRPr="002D2C39">
        <w:instrText xml:space="preserve"> REF _Ref334988914 \h </w:instrText>
      </w:r>
      <w:r w:rsidR="00A95DA1" w:rsidRPr="002D2C39">
        <w:instrText xml:space="preserve"> \* MERGEFORMAT </w:instrText>
      </w:r>
      <w:r w:rsidRPr="002D2C39">
        <w:fldChar w:fldCharType="separate"/>
      </w:r>
      <w:r w:rsidR="00882542" w:rsidRPr="002D2C39">
        <w:t>Surasti LIMIS-C ataskaitų šabloną</w:t>
      </w:r>
      <w:r w:rsidRPr="002D2C39">
        <w:fldChar w:fldCharType="end"/>
      </w:r>
      <w:r w:rsidRPr="002D2C39">
        <w:t xml:space="preserve"> (</w:t>
      </w:r>
      <w:r w:rsidRPr="002D2C39">
        <w:fldChar w:fldCharType="begin"/>
      </w:r>
      <w:r w:rsidRPr="002D2C39">
        <w:instrText xml:space="preserve"> PAGEREF _Ref334988914 \h </w:instrText>
      </w:r>
      <w:r w:rsidRPr="002D2C39">
        <w:fldChar w:fldCharType="separate"/>
      </w:r>
      <w:r w:rsidR="00882542">
        <w:rPr>
          <w:noProof/>
        </w:rPr>
        <w:t>93</w:t>
      </w:r>
      <w:r w:rsidRPr="002D2C39">
        <w:fldChar w:fldCharType="end"/>
      </w:r>
      <w:r w:rsidRPr="002D2C39">
        <w:t xml:space="preserve"> </w:t>
      </w:r>
      <w:r w:rsidR="00B61C2D" w:rsidRPr="002D2C39">
        <w:t>psl.)</w:t>
      </w:r>
    </w:p>
    <w:p w14:paraId="23E6B2EB" w14:textId="5DCD66AD" w:rsidR="00D218F7" w:rsidRPr="002D2C39" w:rsidRDefault="00D218F7" w:rsidP="00D218F7">
      <w:pPr>
        <w:pStyle w:val="AlnostextBuleted"/>
      </w:pPr>
      <w:r w:rsidRPr="002D2C39">
        <w:fldChar w:fldCharType="begin"/>
      </w:r>
      <w:r w:rsidRPr="002D2C39">
        <w:instrText xml:space="preserve"> REF _Ref334989004 \h </w:instrText>
      </w:r>
      <w:r w:rsidR="00A95DA1" w:rsidRPr="002D2C39">
        <w:instrText xml:space="preserve"> \* MERGEFORMAT </w:instrText>
      </w:r>
      <w:r w:rsidRPr="002D2C39">
        <w:fldChar w:fldCharType="separate"/>
      </w:r>
      <w:r w:rsidR="00882542" w:rsidRPr="002D2C39">
        <w:t>Peržiūrėti LIMIS-C ataskaitų šablono duomenis</w:t>
      </w:r>
      <w:r w:rsidRPr="002D2C39">
        <w:fldChar w:fldCharType="end"/>
      </w:r>
      <w:r w:rsidRPr="002D2C39">
        <w:t xml:space="preserve"> (</w:t>
      </w:r>
      <w:r w:rsidRPr="002D2C39">
        <w:fldChar w:fldCharType="begin"/>
      </w:r>
      <w:r w:rsidRPr="002D2C39">
        <w:instrText xml:space="preserve"> PAGEREF _Ref334989004 \h </w:instrText>
      </w:r>
      <w:r w:rsidRPr="002D2C39">
        <w:fldChar w:fldCharType="separate"/>
      </w:r>
      <w:r w:rsidR="00882542">
        <w:rPr>
          <w:noProof/>
        </w:rPr>
        <w:t>93</w:t>
      </w:r>
      <w:r w:rsidRPr="002D2C39">
        <w:fldChar w:fldCharType="end"/>
      </w:r>
      <w:r w:rsidRPr="002D2C39">
        <w:t xml:space="preserve"> psl.)</w:t>
      </w:r>
    </w:p>
    <w:p w14:paraId="646A9957" w14:textId="71376CDA" w:rsidR="00D218F7" w:rsidRPr="002D2C39" w:rsidRDefault="00D218F7" w:rsidP="00D218F7">
      <w:pPr>
        <w:pStyle w:val="AlnostextBuleted"/>
      </w:pPr>
      <w:r w:rsidRPr="002D2C39">
        <w:fldChar w:fldCharType="begin"/>
      </w:r>
      <w:r w:rsidRPr="002D2C39">
        <w:instrText xml:space="preserve"> REF _Ref334989010 \h </w:instrText>
      </w:r>
      <w:r w:rsidR="00A95DA1" w:rsidRPr="002D2C39">
        <w:instrText xml:space="preserve"> \* MERGEFORMAT </w:instrText>
      </w:r>
      <w:r w:rsidRPr="002D2C39">
        <w:fldChar w:fldCharType="separate"/>
      </w:r>
      <w:r w:rsidR="00882542" w:rsidRPr="002D2C39">
        <w:t>Redaguoti LIMIS-C ataskaitų šablono duomenis</w:t>
      </w:r>
      <w:r w:rsidRPr="002D2C39">
        <w:fldChar w:fldCharType="end"/>
      </w:r>
      <w:r w:rsidRPr="002D2C39">
        <w:t xml:space="preserve"> (</w:t>
      </w:r>
      <w:r w:rsidRPr="002D2C39">
        <w:fldChar w:fldCharType="begin"/>
      </w:r>
      <w:r w:rsidRPr="002D2C39">
        <w:instrText xml:space="preserve"> PAGEREF _Ref334989010 \h </w:instrText>
      </w:r>
      <w:r w:rsidRPr="002D2C39">
        <w:fldChar w:fldCharType="separate"/>
      </w:r>
      <w:r w:rsidR="00882542">
        <w:rPr>
          <w:noProof/>
        </w:rPr>
        <w:t>94</w:t>
      </w:r>
      <w:r w:rsidRPr="002D2C39">
        <w:fldChar w:fldCharType="end"/>
      </w:r>
      <w:r w:rsidRPr="002D2C39">
        <w:t xml:space="preserve"> psl.)</w:t>
      </w:r>
    </w:p>
    <w:p w14:paraId="688992BE" w14:textId="1F7C9516" w:rsidR="00D218F7" w:rsidRPr="002D2C39" w:rsidRDefault="00D218F7" w:rsidP="00D218F7">
      <w:pPr>
        <w:pStyle w:val="AlnostextBuleted"/>
      </w:pPr>
      <w:r w:rsidRPr="002D2C39">
        <w:fldChar w:fldCharType="begin"/>
      </w:r>
      <w:r w:rsidRPr="002D2C39">
        <w:instrText xml:space="preserve"> REF _Ref334989019 \h </w:instrText>
      </w:r>
      <w:r w:rsidR="00A95DA1" w:rsidRPr="002D2C39">
        <w:instrText xml:space="preserve"> \* MERGEFORMAT </w:instrText>
      </w:r>
      <w:r w:rsidRPr="002D2C39">
        <w:fldChar w:fldCharType="separate"/>
      </w:r>
      <w:r w:rsidR="00882542" w:rsidRPr="002D2C39">
        <w:t>Šalinti LIMIS-C ataskaitų šabloną</w:t>
      </w:r>
      <w:r w:rsidRPr="002D2C39">
        <w:fldChar w:fldCharType="end"/>
      </w:r>
      <w:r w:rsidRPr="002D2C39">
        <w:t xml:space="preserve"> (</w:t>
      </w:r>
      <w:r w:rsidRPr="002D2C39">
        <w:fldChar w:fldCharType="begin"/>
      </w:r>
      <w:r w:rsidRPr="002D2C39">
        <w:instrText xml:space="preserve"> PAGEREF _Ref334989019 \h </w:instrText>
      </w:r>
      <w:r w:rsidRPr="002D2C39">
        <w:fldChar w:fldCharType="separate"/>
      </w:r>
      <w:r w:rsidR="00882542">
        <w:rPr>
          <w:noProof/>
        </w:rPr>
        <w:t>94</w:t>
      </w:r>
      <w:r w:rsidRPr="002D2C39">
        <w:fldChar w:fldCharType="end"/>
      </w:r>
      <w:r w:rsidRPr="002D2C39">
        <w:t xml:space="preserve"> psl.)</w:t>
      </w:r>
    </w:p>
    <w:p w14:paraId="00CF71B2" w14:textId="77777777" w:rsidR="00B61C2D" w:rsidRPr="002D2C39" w:rsidRDefault="00B61C2D" w:rsidP="00B61C2D">
      <w:pPr>
        <w:pStyle w:val="Heading3"/>
        <w:rPr>
          <w:noProof w:val="0"/>
        </w:rPr>
      </w:pPr>
      <w:bookmarkStart w:id="381" w:name="_Ref334989089"/>
      <w:bookmarkStart w:id="382" w:name="_Toc169621541"/>
      <w:r w:rsidRPr="002D2C39">
        <w:rPr>
          <w:noProof w:val="0"/>
        </w:rPr>
        <w:t xml:space="preserve">Įkelti naują </w:t>
      </w:r>
      <w:r w:rsidR="006176DA" w:rsidRPr="002D2C39">
        <w:rPr>
          <w:noProof w:val="0"/>
        </w:rPr>
        <w:t xml:space="preserve">LIMIS-C </w:t>
      </w:r>
      <w:r w:rsidRPr="002D2C39">
        <w:rPr>
          <w:noProof w:val="0"/>
        </w:rPr>
        <w:t>ataskaitų šabloną</w:t>
      </w:r>
      <w:bookmarkEnd w:id="381"/>
      <w:bookmarkEnd w:id="382"/>
    </w:p>
    <w:p w14:paraId="31497801" w14:textId="77777777" w:rsidR="00B61C2D" w:rsidRPr="002D2C39" w:rsidRDefault="00B61C2D" w:rsidP="00B61C2D">
      <w:pPr>
        <w:pStyle w:val="Alnostext"/>
      </w:pPr>
      <w:r w:rsidRPr="002D2C39">
        <w:t xml:space="preserve">Paskirtis – į sistemą įkelti naują </w:t>
      </w:r>
      <w:r w:rsidR="006176DA" w:rsidRPr="002D2C39">
        <w:rPr>
          <w:rFonts w:cs="Arial"/>
        </w:rPr>
        <w:t xml:space="preserve">LIMIS-C </w:t>
      </w:r>
      <w:r w:rsidRPr="002D2C39">
        <w:rPr>
          <w:rFonts w:cs="Arial"/>
        </w:rPr>
        <w:t>ataskaitų šabloną</w:t>
      </w:r>
      <w:r w:rsidRPr="002D2C39">
        <w:t xml:space="preserve">, kuriuo  remiantis naudotojai galės </w:t>
      </w:r>
      <w:r w:rsidRPr="002D2C39">
        <w:rPr>
          <w:rFonts w:cs="Arial"/>
        </w:rPr>
        <w:t>suformuoti ataskaitą jos spausdinimui</w:t>
      </w:r>
      <w:r w:rsidRPr="002D2C39">
        <w:t xml:space="preserve">. </w:t>
      </w:r>
    </w:p>
    <w:p w14:paraId="6A8D9CFF" w14:textId="77777777" w:rsidR="00B61C2D" w:rsidRPr="002D2C39" w:rsidRDefault="00B61C2D" w:rsidP="00B61C2D">
      <w:pPr>
        <w:pStyle w:val="HeadingB"/>
        <w:rPr>
          <w:noProof w:val="0"/>
        </w:rPr>
      </w:pPr>
      <w:r w:rsidRPr="002D2C39">
        <w:rPr>
          <w:noProof w:val="0"/>
        </w:rPr>
        <w:t>Kas gali atlikti</w:t>
      </w:r>
    </w:p>
    <w:p w14:paraId="55CCD7C9" w14:textId="77777777" w:rsidR="00B61C2D" w:rsidRPr="002D2C39" w:rsidRDefault="00A27C0B" w:rsidP="00B61C2D">
      <w:pPr>
        <w:pStyle w:val="Alnostext"/>
      </w:pPr>
      <w:r w:rsidRPr="002D2C39">
        <w:t>Įkelti</w:t>
      </w:r>
      <w:r w:rsidR="00B61C2D" w:rsidRPr="002D2C39">
        <w:t xml:space="preserve"> </w:t>
      </w:r>
      <w:r w:rsidR="00B61C2D" w:rsidRPr="002D2C39">
        <w:rPr>
          <w:rFonts w:cs="Arial"/>
        </w:rPr>
        <w:t xml:space="preserve">naują </w:t>
      </w:r>
      <w:r w:rsidR="006176DA" w:rsidRPr="002D2C39">
        <w:rPr>
          <w:rFonts w:cs="Arial"/>
        </w:rPr>
        <w:t xml:space="preserve">LIMIS-C </w:t>
      </w:r>
      <w:r w:rsidR="00B61C2D" w:rsidRPr="002D2C39">
        <w:rPr>
          <w:rFonts w:cs="Arial"/>
        </w:rPr>
        <w:t xml:space="preserve">ataskaitų šabloną </w:t>
      </w:r>
      <w:r w:rsidR="00B61C2D" w:rsidRPr="002D2C39">
        <w:t>gali:</w:t>
      </w:r>
    </w:p>
    <w:p w14:paraId="2E7F26D1" w14:textId="77777777" w:rsidR="00B61C2D" w:rsidRPr="002D2C39" w:rsidRDefault="00B61C2D" w:rsidP="00B61C2D">
      <w:pPr>
        <w:pStyle w:val="AlnostextBuleted"/>
        <w:rPr>
          <w:rFonts w:cs="Arial"/>
        </w:rPr>
      </w:pPr>
      <w:r w:rsidRPr="002D2C39">
        <w:rPr>
          <w:rFonts w:cs="Arial"/>
        </w:rPr>
        <w:t>LIMIS-C administratorius</w:t>
      </w:r>
      <w:r w:rsidR="00CF7053" w:rsidRPr="002D2C39">
        <w:rPr>
          <w:rFonts w:cs="Arial"/>
        </w:rPr>
        <w:t>.</w:t>
      </w:r>
    </w:p>
    <w:p w14:paraId="5F00EFDF" w14:textId="77777777" w:rsidR="00B61C2D" w:rsidRPr="002D2C39" w:rsidRDefault="00B61C2D" w:rsidP="00B61C2D">
      <w:pPr>
        <w:pStyle w:val="HeadingB"/>
        <w:rPr>
          <w:noProof w:val="0"/>
        </w:rPr>
      </w:pPr>
      <w:r w:rsidRPr="002D2C39">
        <w:rPr>
          <w:noProof w:val="0"/>
        </w:rPr>
        <w:t>Kaip atlikti</w:t>
      </w:r>
    </w:p>
    <w:p w14:paraId="41FF36F2" w14:textId="77777777" w:rsidR="00B61C2D" w:rsidRPr="002D2C39" w:rsidRDefault="00B61C2D" w:rsidP="00B61C2D">
      <w:pPr>
        <w:pStyle w:val="Alnostext"/>
      </w:pPr>
      <w:r w:rsidRPr="002D2C39">
        <w:t xml:space="preserve">Norėdami įkelti </w:t>
      </w:r>
      <w:r w:rsidR="006176DA" w:rsidRPr="002D2C39">
        <w:rPr>
          <w:rFonts w:cs="Arial"/>
        </w:rPr>
        <w:t xml:space="preserve">LIMIS-C </w:t>
      </w:r>
      <w:r w:rsidRPr="002D2C39">
        <w:rPr>
          <w:rFonts w:cs="Arial"/>
        </w:rPr>
        <w:t>ataskaitų šabloną</w:t>
      </w:r>
      <w:r w:rsidRPr="002D2C39">
        <w:t>, atlikite šiuos veiksmus:</w:t>
      </w:r>
    </w:p>
    <w:p w14:paraId="76EBC232" w14:textId="77777777" w:rsidR="00B61C2D" w:rsidRPr="002D2C39" w:rsidRDefault="00B61C2D" w:rsidP="0098289C">
      <w:pPr>
        <w:pStyle w:val="AlnosNumbered"/>
        <w:numPr>
          <w:ilvl w:val="0"/>
          <w:numId w:val="51"/>
        </w:numPr>
      </w:pPr>
      <w:r w:rsidRPr="002D2C39">
        <w:t xml:space="preserve">Iš meniu pasirinkite </w:t>
      </w:r>
      <w:r w:rsidRPr="002D2C39">
        <w:rPr>
          <w:rStyle w:val="CharMeniu"/>
        </w:rPr>
        <w:t xml:space="preserve">Administravimas -&gt; </w:t>
      </w:r>
      <w:r w:rsidR="006176DA" w:rsidRPr="002D2C39">
        <w:rPr>
          <w:rStyle w:val="CharMeniu"/>
        </w:rPr>
        <w:t xml:space="preserve">LIMIS-C </w:t>
      </w:r>
      <w:r w:rsidRPr="002D2C39">
        <w:rPr>
          <w:rStyle w:val="CharMeniu"/>
        </w:rPr>
        <w:t>ataskaitų šablonai</w:t>
      </w:r>
      <w:r w:rsidRPr="002D2C39">
        <w:t>.</w:t>
      </w:r>
    </w:p>
    <w:p w14:paraId="4D85E1AA" w14:textId="77777777" w:rsidR="00B61C2D" w:rsidRPr="002D2C39" w:rsidRDefault="00B61C2D" w:rsidP="00F213D8">
      <w:pPr>
        <w:pStyle w:val="BodyText"/>
      </w:pPr>
      <w:r w:rsidRPr="002D2C39">
        <w:t xml:space="preserve">Sistema atveria langą </w:t>
      </w:r>
      <w:r w:rsidR="006176DA" w:rsidRPr="002D2C39">
        <w:rPr>
          <w:rStyle w:val="CharLangas"/>
        </w:rPr>
        <w:t xml:space="preserve">LIMIS-C </w:t>
      </w:r>
      <w:r w:rsidRPr="002D2C39">
        <w:rPr>
          <w:rStyle w:val="CharLangas"/>
        </w:rPr>
        <w:t>ataskaitų šablonai</w:t>
      </w:r>
      <w:r w:rsidRPr="002D2C39">
        <w:t>.</w:t>
      </w:r>
    </w:p>
    <w:p w14:paraId="242F0702" w14:textId="77777777" w:rsidR="00B61C2D" w:rsidRPr="002D2C39" w:rsidRDefault="00B61C2D" w:rsidP="00A95DA1">
      <w:pPr>
        <w:pStyle w:val="AlnosNumbered"/>
        <w:rPr>
          <w:rStyle w:val="AlnostextChar"/>
        </w:rPr>
      </w:pPr>
      <w:r w:rsidRPr="002D2C39">
        <w:t xml:space="preserve">Spauskite </w:t>
      </w:r>
      <w:r w:rsidRPr="002D2C39">
        <w:rPr>
          <w:rStyle w:val="CharLaukas"/>
        </w:rPr>
        <w:t>[Naujas]</w:t>
      </w:r>
      <w:r w:rsidRPr="002D2C39">
        <w:rPr>
          <w:rStyle w:val="AlnostextChar"/>
        </w:rPr>
        <w:t>.</w:t>
      </w:r>
    </w:p>
    <w:p w14:paraId="3B2C9FCF" w14:textId="77777777" w:rsidR="00B61C2D" w:rsidRPr="002D2C39" w:rsidRDefault="00B61C2D" w:rsidP="00F213D8">
      <w:pPr>
        <w:pStyle w:val="BodyText"/>
      </w:pPr>
      <w:r w:rsidRPr="002D2C39">
        <w:t xml:space="preserve">Atsiveria langas </w:t>
      </w:r>
      <w:r w:rsidRPr="002D2C39">
        <w:rPr>
          <w:rStyle w:val="AlnostextChar"/>
        </w:rPr>
        <w:t>šablono duomenims įvesti</w:t>
      </w:r>
      <w:r w:rsidRPr="002D2C39">
        <w:t>.</w:t>
      </w:r>
    </w:p>
    <w:p w14:paraId="39FB9800" w14:textId="5BB3A2B1" w:rsidR="00B61C2D" w:rsidRPr="002D2C39" w:rsidRDefault="00C16393" w:rsidP="00A95DA1">
      <w:pPr>
        <w:pStyle w:val="Picture"/>
        <w:keepNext w:val="0"/>
      </w:pPr>
      <w:r w:rsidRPr="002D2C39">
        <w:rPr>
          <w:noProof/>
        </w:rPr>
        <w:drawing>
          <wp:inline distT="0" distB="0" distL="0" distR="0" wp14:anchorId="44E38B53" wp14:editId="326178E4">
            <wp:extent cx="4267200" cy="1752600"/>
            <wp:effectExtent l="19050" t="19050" r="19050" b="190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67200" cy="1752600"/>
                    </a:xfrm>
                    <a:prstGeom prst="rect">
                      <a:avLst/>
                    </a:prstGeom>
                    <a:noFill/>
                    <a:ln w="3175" cmpd="sng">
                      <a:solidFill>
                        <a:srgbClr val="000000"/>
                      </a:solidFill>
                      <a:miter lim="800000"/>
                      <a:headEnd/>
                      <a:tailEnd/>
                    </a:ln>
                    <a:effectLst/>
                  </pic:spPr>
                </pic:pic>
              </a:graphicData>
            </a:graphic>
          </wp:inline>
        </w:drawing>
      </w:r>
    </w:p>
    <w:p w14:paraId="0402FCA3" w14:textId="77777777" w:rsidR="00B61C2D" w:rsidRPr="002D2C39" w:rsidRDefault="00B61C2D" w:rsidP="00A95DA1">
      <w:pPr>
        <w:pStyle w:val="AlnosNumbered"/>
      </w:pPr>
      <w:r w:rsidRPr="002D2C39">
        <w:t xml:space="preserve">Įveskite duomenis apie </w:t>
      </w:r>
      <w:r w:rsidRPr="002D2C39">
        <w:rPr>
          <w:rFonts w:cs="Arial"/>
        </w:rPr>
        <w:t>naują ataskaitą</w:t>
      </w:r>
      <w:r w:rsidRPr="002D2C39">
        <w:t>.</w:t>
      </w:r>
    </w:p>
    <w:p w14:paraId="01A2BB61" w14:textId="4DEC9E0D" w:rsidR="00B61C2D" w:rsidRPr="002D2C39" w:rsidRDefault="00B61C2D" w:rsidP="00F213D8">
      <w:pPr>
        <w:pStyle w:val="BodyT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5AFB3AA0" w14:textId="77777777" w:rsidR="00B61C2D" w:rsidRPr="002D2C39" w:rsidRDefault="00B61C2D" w:rsidP="00B61C2D">
      <w:pPr>
        <w:pStyle w:val="AlnosNumbered"/>
        <w:keepNext/>
      </w:pPr>
      <w:r w:rsidRPr="002D2C39">
        <w:t>Įkelkite ataskaitos šabloną:</w:t>
      </w:r>
    </w:p>
    <w:p w14:paraId="7304E36A" w14:textId="152499B7" w:rsidR="00B61C2D" w:rsidRPr="002D2C39" w:rsidRDefault="00B61C2D" w:rsidP="00B61C2D">
      <w:pPr>
        <w:pStyle w:val="AlnosNumbered"/>
        <w:keepNext/>
        <w:numPr>
          <w:ilvl w:val="1"/>
          <w:numId w:val="1"/>
        </w:numPr>
      </w:pPr>
      <w:r w:rsidRPr="002D2C39">
        <w:t xml:space="preserve">Šalia lauko </w:t>
      </w:r>
      <w:r w:rsidRPr="002D2C39">
        <w:rPr>
          <w:rStyle w:val="CharLaukas"/>
        </w:rPr>
        <w:t>{Ataskaitos šablono įkėlimas}</w:t>
      </w:r>
      <w:r w:rsidRPr="002D2C39">
        <w:t xml:space="preserve"> spauskite piktogramą </w:t>
      </w:r>
      <w:r w:rsidR="00C16393" w:rsidRPr="002D2C39">
        <w:rPr>
          <w:noProof/>
        </w:rPr>
        <w:drawing>
          <wp:inline distT="0" distB="0" distL="0" distR="0" wp14:anchorId="6864CB9D" wp14:editId="436502AE">
            <wp:extent cx="144780" cy="1600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2D2C39">
        <w:t>.</w:t>
      </w:r>
    </w:p>
    <w:p w14:paraId="1D955644" w14:textId="77777777" w:rsidR="00B61C2D" w:rsidRPr="002D2C39" w:rsidRDefault="00B61C2D" w:rsidP="00F213D8">
      <w:pPr>
        <w:pStyle w:val="BodyTextR2"/>
      </w:pPr>
      <w:r w:rsidRPr="002D2C39">
        <w:t xml:space="preserve">Atsiveria papildomas langelis </w:t>
      </w:r>
      <w:r w:rsidRPr="002D2C39">
        <w:rPr>
          <w:rStyle w:val="CharLangas"/>
        </w:rPr>
        <w:t>Ataskaitos šablono įkėlimas</w:t>
      </w:r>
      <w:r w:rsidRPr="002D2C39">
        <w:t>.</w:t>
      </w:r>
    </w:p>
    <w:p w14:paraId="051B32D1" w14:textId="624D7B10" w:rsidR="00B61C2D" w:rsidRPr="002D2C39" w:rsidRDefault="00B61C2D" w:rsidP="00B82E48">
      <w:pPr>
        <w:pStyle w:val="AlnosNumbered"/>
        <w:keepNext/>
        <w:numPr>
          <w:ilvl w:val="1"/>
          <w:numId w:val="1"/>
        </w:numPr>
      </w:pPr>
      <w:r w:rsidRPr="002D2C39">
        <w:t xml:space="preserve">Spauskite </w:t>
      </w:r>
      <w:r w:rsidR="00C16393" w:rsidRPr="002D2C39">
        <w:rPr>
          <w:noProof/>
        </w:rPr>
        <w:drawing>
          <wp:inline distT="0" distB="0" distL="0" distR="0" wp14:anchorId="7DE4256A" wp14:editId="025A6E7E">
            <wp:extent cx="541020" cy="16002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1020" cy="160020"/>
                    </a:xfrm>
                    <a:prstGeom prst="rect">
                      <a:avLst/>
                    </a:prstGeom>
                    <a:noFill/>
                    <a:ln>
                      <a:noFill/>
                    </a:ln>
                  </pic:spPr>
                </pic:pic>
              </a:graphicData>
            </a:graphic>
          </wp:inline>
        </w:drawing>
      </w:r>
      <w:r w:rsidRPr="002D2C39">
        <w:t>.</w:t>
      </w:r>
    </w:p>
    <w:p w14:paraId="7F7933AB" w14:textId="77777777" w:rsidR="00B61C2D" w:rsidRPr="002D2C39" w:rsidRDefault="00B61C2D" w:rsidP="00F213D8">
      <w:pPr>
        <w:pStyle w:val="BodyTextR2"/>
      </w:pPr>
      <w:r w:rsidRPr="002D2C39">
        <w:t>Sistema atveria standartinį langą keliui iki failo kompiuteryje nurodyti.</w:t>
      </w:r>
    </w:p>
    <w:p w14:paraId="67C02CB7" w14:textId="77777777" w:rsidR="00B61C2D" w:rsidRPr="002D2C39" w:rsidRDefault="00B61C2D" w:rsidP="00B61C2D">
      <w:pPr>
        <w:pStyle w:val="AlnosNumbered"/>
        <w:numPr>
          <w:ilvl w:val="1"/>
          <w:numId w:val="1"/>
        </w:numPr>
      </w:pPr>
      <w:r w:rsidRPr="002D2C39">
        <w:t xml:space="preserve">Nurodykite ataskaitos šablono failą ir spauskite </w:t>
      </w:r>
      <w:r w:rsidRPr="002D2C39">
        <w:rPr>
          <w:rStyle w:val="CharLaukas"/>
        </w:rPr>
        <w:t>[</w:t>
      </w:r>
      <w:proofErr w:type="spellStart"/>
      <w:r w:rsidRPr="002D2C39">
        <w:rPr>
          <w:rStyle w:val="CharLaukas"/>
        </w:rPr>
        <w:t>Open</w:t>
      </w:r>
      <w:proofErr w:type="spellEnd"/>
      <w:r w:rsidRPr="002D2C39">
        <w:rPr>
          <w:rStyle w:val="CharLaukas"/>
        </w:rPr>
        <w:t>]</w:t>
      </w:r>
      <w:r w:rsidRPr="002D2C39">
        <w:t xml:space="preserve">. </w:t>
      </w:r>
    </w:p>
    <w:p w14:paraId="52806396" w14:textId="77777777" w:rsidR="00B61C2D" w:rsidRPr="002D2C39" w:rsidRDefault="00B61C2D" w:rsidP="00B61C2D">
      <w:pPr>
        <w:pStyle w:val="Pastaba"/>
      </w:pPr>
      <w:r w:rsidRPr="002D2C39">
        <w:t>Galite įkelti tik *.</w:t>
      </w:r>
      <w:proofErr w:type="spellStart"/>
      <w:r w:rsidRPr="002D2C39">
        <w:t>jrxml</w:t>
      </w:r>
      <w:proofErr w:type="spellEnd"/>
      <w:r w:rsidRPr="002D2C39">
        <w:t xml:space="preserve"> tipo ataskaitų šablonų failus.</w:t>
      </w:r>
    </w:p>
    <w:p w14:paraId="22795C0B" w14:textId="77777777" w:rsidR="00B61C2D" w:rsidRPr="002D2C39" w:rsidRDefault="00B61C2D" w:rsidP="00B61C2D">
      <w:pPr>
        <w:pStyle w:val="AlnosNumbered"/>
        <w:numPr>
          <w:ilvl w:val="1"/>
          <w:numId w:val="1"/>
        </w:numPr>
        <w:rPr>
          <w:rStyle w:val="AlnostextChar"/>
        </w:rPr>
      </w:pPr>
      <w:r w:rsidRPr="002D2C39">
        <w:t xml:space="preserve">Spauskite </w:t>
      </w:r>
      <w:r w:rsidRPr="002D2C39">
        <w:rPr>
          <w:rStyle w:val="CharLaukas"/>
        </w:rPr>
        <w:t>[Išsaugoti]</w:t>
      </w:r>
      <w:r w:rsidRPr="002D2C39">
        <w:rPr>
          <w:rStyle w:val="AlnostextChar"/>
        </w:rPr>
        <w:t>.</w:t>
      </w:r>
    </w:p>
    <w:p w14:paraId="24CCD0B7" w14:textId="77777777" w:rsidR="00B61C2D" w:rsidRPr="002D2C39" w:rsidRDefault="00B61C2D" w:rsidP="00F213D8">
      <w:pPr>
        <w:pStyle w:val="BodyTextR2"/>
      </w:pPr>
      <w:r w:rsidRPr="002D2C39">
        <w:lastRenderedPageBreak/>
        <w:t>Šablono failas įkeltas į ataskaitos duomenis.</w:t>
      </w:r>
    </w:p>
    <w:p w14:paraId="606FB13A" w14:textId="77777777" w:rsidR="00B61C2D" w:rsidRPr="002D2C39" w:rsidRDefault="00B61C2D" w:rsidP="00B61C2D">
      <w:pPr>
        <w:pStyle w:val="AlnosNumbered"/>
        <w:keepNext/>
        <w:rPr>
          <w:rStyle w:val="AlnostextChar"/>
        </w:rPr>
      </w:pPr>
      <w:r w:rsidRPr="002D2C39">
        <w:t xml:space="preserve">Spauskite </w:t>
      </w:r>
      <w:r w:rsidRPr="002D2C39">
        <w:rPr>
          <w:rStyle w:val="CharLaukas"/>
        </w:rPr>
        <w:t>[Išsaugoti]</w:t>
      </w:r>
      <w:r w:rsidRPr="002D2C39">
        <w:rPr>
          <w:rStyle w:val="AlnostextChar"/>
        </w:rPr>
        <w:t>.</w:t>
      </w:r>
    </w:p>
    <w:p w14:paraId="37EEF97A" w14:textId="77777777" w:rsidR="00B61C2D" w:rsidRPr="002D2C39" w:rsidRDefault="00B61C2D" w:rsidP="00F213D8">
      <w:pPr>
        <w:pStyle w:val="BodyText"/>
      </w:pPr>
      <w:r w:rsidRPr="002D2C39">
        <w:t>Naujas ataskaitos šablonas išsaugotas sistemoje.</w:t>
      </w:r>
    </w:p>
    <w:p w14:paraId="65E59D60" w14:textId="0852D972" w:rsidR="006A533D" w:rsidRPr="002D2C39" w:rsidRDefault="006A533D" w:rsidP="006A533D">
      <w:pPr>
        <w:pStyle w:val="Heading3"/>
        <w:rPr>
          <w:noProof w:val="0"/>
        </w:rPr>
      </w:pPr>
      <w:bookmarkStart w:id="383" w:name="_Ref334988914"/>
      <w:bookmarkStart w:id="384" w:name="_Toc169621542"/>
      <w:r w:rsidRPr="002D2C39">
        <w:rPr>
          <w:noProof w:val="0"/>
        </w:rPr>
        <w:t>Surasti LIMIS-C ataskaitų šabloną</w:t>
      </w:r>
      <w:bookmarkEnd w:id="383"/>
      <w:bookmarkEnd w:id="384"/>
    </w:p>
    <w:p w14:paraId="34D366D5" w14:textId="77777777" w:rsidR="006A533D" w:rsidRPr="002D2C39" w:rsidRDefault="006A533D" w:rsidP="006A533D">
      <w:pPr>
        <w:pStyle w:val="Alnostext"/>
        <w:keepNext/>
      </w:pPr>
      <w:r w:rsidRPr="002D2C39">
        <w:t xml:space="preserve">Paskirtis – </w:t>
      </w:r>
      <w:r w:rsidRPr="002D2C39">
        <w:rPr>
          <w:rFonts w:cs="Arial"/>
        </w:rPr>
        <w:t>surasti LIMIS-C ataskaitų šabloną sistemoje</w:t>
      </w:r>
      <w:r w:rsidRPr="002D2C39">
        <w:t xml:space="preserve">. </w:t>
      </w:r>
    </w:p>
    <w:p w14:paraId="2D1CD5FE" w14:textId="77777777" w:rsidR="006A533D" w:rsidRPr="002D2C39" w:rsidRDefault="006A533D" w:rsidP="006A533D">
      <w:pPr>
        <w:pStyle w:val="HeadingB"/>
        <w:rPr>
          <w:noProof w:val="0"/>
        </w:rPr>
      </w:pPr>
      <w:r w:rsidRPr="002D2C39">
        <w:rPr>
          <w:noProof w:val="0"/>
        </w:rPr>
        <w:t>Kas gali atlikti</w:t>
      </w:r>
    </w:p>
    <w:p w14:paraId="464A383B" w14:textId="77777777" w:rsidR="006A533D" w:rsidRPr="002D2C39" w:rsidRDefault="006A533D" w:rsidP="006A533D">
      <w:pPr>
        <w:pStyle w:val="Alnostext"/>
        <w:keepNext/>
      </w:pPr>
      <w:r w:rsidRPr="002D2C39">
        <w:t xml:space="preserve">Surasti </w:t>
      </w:r>
      <w:r w:rsidRPr="002D2C39">
        <w:rPr>
          <w:rFonts w:cs="Arial"/>
        </w:rPr>
        <w:t xml:space="preserve">LIMIS-C ataskaitų šabloną </w:t>
      </w:r>
      <w:r w:rsidRPr="002D2C39">
        <w:t>gali:</w:t>
      </w:r>
    </w:p>
    <w:p w14:paraId="285C09CD" w14:textId="77777777" w:rsidR="006A533D" w:rsidRPr="002D2C39" w:rsidRDefault="001D6587" w:rsidP="006A533D">
      <w:pPr>
        <w:pStyle w:val="AlnostextBuleted"/>
        <w:keepNext/>
      </w:pPr>
      <w:r w:rsidRPr="002D2C39">
        <w:t>LIMIS-C administratorius.</w:t>
      </w:r>
    </w:p>
    <w:p w14:paraId="6DF0B332" w14:textId="77777777" w:rsidR="006A533D" w:rsidRPr="002D2C39" w:rsidRDefault="006A533D" w:rsidP="006A533D">
      <w:pPr>
        <w:pStyle w:val="HeadingB"/>
        <w:tabs>
          <w:tab w:val="left" w:pos="3093"/>
        </w:tabs>
        <w:rPr>
          <w:noProof w:val="0"/>
        </w:rPr>
      </w:pPr>
      <w:r w:rsidRPr="002D2C39">
        <w:rPr>
          <w:noProof w:val="0"/>
        </w:rPr>
        <w:t>Kaip atlikti</w:t>
      </w:r>
    </w:p>
    <w:p w14:paraId="46176812" w14:textId="77777777" w:rsidR="006A533D" w:rsidRPr="002D2C39" w:rsidRDefault="006A533D" w:rsidP="006A533D">
      <w:pPr>
        <w:pStyle w:val="Alnostext"/>
        <w:keepNext/>
      </w:pPr>
      <w:r w:rsidRPr="002D2C39">
        <w:t xml:space="preserve">Norėdami surasti </w:t>
      </w:r>
      <w:r w:rsidRPr="002D2C39">
        <w:rPr>
          <w:rFonts w:cs="Arial"/>
        </w:rPr>
        <w:t xml:space="preserve">LIMIS-C </w:t>
      </w:r>
      <w:r w:rsidRPr="002D2C39">
        <w:t>ataskaitų šabloną atlikite šiuos veiksmus:</w:t>
      </w:r>
    </w:p>
    <w:p w14:paraId="0B004B64" w14:textId="77777777" w:rsidR="006A533D" w:rsidRPr="002D2C39" w:rsidRDefault="006A533D" w:rsidP="0098289C">
      <w:pPr>
        <w:pStyle w:val="AlnosNumbered"/>
        <w:numPr>
          <w:ilvl w:val="0"/>
          <w:numId w:val="52"/>
        </w:numPr>
      </w:pPr>
      <w:r w:rsidRPr="002D2C39">
        <w:t xml:space="preserve">Iš meniu pasirinkite </w:t>
      </w:r>
      <w:r w:rsidRPr="002D2C39">
        <w:rPr>
          <w:rStyle w:val="CharMeniu"/>
        </w:rPr>
        <w:t>Administravimas -&gt; LIMIS-C ataskaitų šablonai</w:t>
      </w:r>
      <w:r w:rsidRPr="002D2C39">
        <w:t>.</w:t>
      </w:r>
    </w:p>
    <w:p w14:paraId="2558EE6E" w14:textId="77777777" w:rsidR="006A533D" w:rsidRPr="002D2C39" w:rsidRDefault="006A533D" w:rsidP="00F213D8">
      <w:pPr>
        <w:pStyle w:val="BodyText"/>
      </w:pPr>
      <w:r w:rsidRPr="002D2C39">
        <w:t xml:space="preserve">Sistema atveria langą </w:t>
      </w:r>
      <w:r w:rsidRPr="002D2C39">
        <w:rPr>
          <w:rStyle w:val="CharLangas"/>
        </w:rPr>
        <w:t>LIMIS-C ataskaitų šablonai</w:t>
      </w:r>
      <w:r w:rsidRPr="002D2C39">
        <w:t>.</w:t>
      </w:r>
    </w:p>
    <w:p w14:paraId="5FBFC727" w14:textId="4C88CA97" w:rsidR="006A533D" w:rsidRPr="002D2C39" w:rsidRDefault="00C16393" w:rsidP="00704056">
      <w:pPr>
        <w:pStyle w:val="Picture"/>
      </w:pPr>
      <w:r w:rsidRPr="002D2C39">
        <w:rPr>
          <w:noProof/>
          <w:bdr w:val="single" w:sz="2" w:space="0" w:color="A6A6A6"/>
        </w:rPr>
        <w:drawing>
          <wp:inline distT="0" distB="0" distL="0" distR="0" wp14:anchorId="347C5C7A" wp14:editId="647BBD3E">
            <wp:extent cx="5844540" cy="1234440"/>
            <wp:effectExtent l="19050" t="19050" r="22860" b="228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44540" cy="1234440"/>
                    </a:xfrm>
                    <a:prstGeom prst="rect">
                      <a:avLst/>
                    </a:prstGeom>
                    <a:noFill/>
                    <a:ln w="3175">
                      <a:solidFill>
                        <a:schemeClr val="tx1"/>
                      </a:solidFill>
                    </a:ln>
                  </pic:spPr>
                </pic:pic>
              </a:graphicData>
            </a:graphic>
          </wp:inline>
        </w:drawing>
      </w:r>
    </w:p>
    <w:p w14:paraId="5B481129" w14:textId="77777777" w:rsidR="006A533D" w:rsidRPr="002D2C39" w:rsidRDefault="006A533D" w:rsidP="006A533D">
      <w:pPr>
        <w:pStyle w:val="AlnosNumbered"/>
      </w:pPr>
      <w:r w:rsidRPr="002D2C39">
        <w:t xml:space="preserve">Nurodykite žinomus duomenis apie </w:t>
      </w:r>
      <w:r w:rsidRPr="002D2C39">
        <w:rPr>
          <w:rFonts w:cs="Arial"/>
        </w:rPr>
        <w:t>šabloną</w:t>
      </w:r>
      <w:r w:rsidR="00691463" w:rsidRPr="002D2C39">
        <w:t>.</w:t>
      </w:r>
    </w:p>
    <w:p w14:paraId="76C7449B" w14:textId="77777777" w:rsidR="006A533D" w:rsidRPr="002D2C39" w:rsidRDefault="006A533D" w:rsidP="006A533D">
      <w:pPr>
        <w:pStyle w:val="AlnosNumbered"/>
      </w:pPr>
      <w:r w:rsidRPr="002D2C39">
        <w:t xml:space="preserve">Spauskite </w:t>
      </w:r>
      <w:r w:rsidRPr="002D2C39">
        <w:rPr>
          <w:rStyle w:val="CharLaukas"/>
        </w:rPr>
        <w:t>[Ieškoti]</w:t>
      </w:r>
      <w:r w:rsidRPr="002D2C39">
        <w:t>.</w:t>
      </w:r>
    </w:p>
    <w:p w14:paraId="559FF208" w14:textId="77777777" w:rsidR="006A533D" w:rsidRPr="002D2C39" w:rsidRDefault="006A533D" w:rsidP="00F213D8">
      <w:pPr>
        <w:pStyle w:val="BodyText"/>
      </w:pPr>
      <w:r w:rsidRPr="002D2C39">
        <w:t>Sistema pateikia paieškos kriterijus atitinkančių įrašų sąrašą.</w:t>
      </w:r>
    </w:p>
    <w:p w14:paraId="74150355" w14:textId="77777777" w:rsidR="006A533D" w:rsidRPr="002D2C39" w:rsidRDefault="006A533D" w:rsidP="006A533D">
      <w:pPr>
        <w:pStyle w:val="AlnosNumbered"/>
      </w:pPr>
      <w:r w:rsidRPr="002D2C39">
        <w:t>Toliau, priklausomai nuo Jums suteiktų teisių, galite atlikti šiuos veiksmus:</w:t>
      </w:r>
    </w:p>
    <w:p w14:paraId="652DB954" w14:textId="42EFBDFB" w:rsidR="00410EE6" w:rsidRPr="002D2C39" w:rsidRDefault="00410EE6" w:rsidP="006A533D">
      <w:pPr>
        <w:pStyle w:val="buletedafternumber"/>
      </w:pPr>
      <w:r w:rsidRPr="002D2C39">
        <w:fldChar w:fldCharType="begin"/>
      </w:r>
      <w:r w:rsidRPr="002D2C39">
        <w:instrText xml:space="preserve"> REF _Ref334989004 \h </w:instrText>
      </w:r>
      <w:r w:rsidR="004B34A5" w:rsidRPr="002D2C39">
        <w:instrText xml:space="preserve"> \* MERGEFORMAT </w:instrText>
      </w:r>
      <w:r w:rsidRPr="002D2C39">
        <w:fldChar w:fldCharType="separate"/>
      </w:r>
      <w:r w:rsidR="00882542" w:rsidRPr="002D2C39">
        <w:t>Peržiūrėti LIMIS-C ataskaitų šablono duomenis</w:t>
      </w:r>
      <w:r w:rsidRPr="002D2C39">
        <w:fldChar w:fldCharType="end"/>
      </w:r>
      <w:r w:rsidRPr="002D2C39">
        <w:t xml:space="preserve"> (</w:t>
      </w:r>
      <w:r w:rsidRPr="002D2C39">
        <w:fldChar w:fldCharType="begin"/>
      </w:r>
      <w:r w:rsidRPr="002D2C39">
        <w:instrText xml:space="preserve"> PAGEREF _Ref334989004 \h </w:instrText>
      </w:r>
      <w:r w:rsidRPr="002D2C39">
        <w:fldChar w:fldCharType="separate"/>
      </w:r>
      <w:r w:rsidR="00882542">
        <w:rPr>
          <w:noProof/>
        </w:rPr>
        <w:t>93</w:t>
      </w:r>
      <w:r w:rsidRPr="002D2C39">
        <w:fldChar w:fldCharType="end"/>
      </w:r>
      <w:r w:rsidRPr="002D2C39">
        <w:t xml:space="preserve"> psl.)</w:t>
      </w:r>
    </w:p>
    <w:p w14:paraId="262BC99F" w14:textId="18DF0F78" w:rsidR="00410EE6" w:rsidRPr="002D2C39" w:rsidRDefault="00410EE6" w:rsidP="006A533D">
      <w:pPr>
        <w:pStyle w:val="buletedafternumber"/>
      </w:pPr>
      <w:r w:rsidRPr="002D2C39">
        <w:fldChar w:fldCharType="begin"/>
      </w:r>
      <w:r w:rsidRPr="002D2C39">
        <w:instrText xml:space="preserve"> REF _Ref334989010 \h </w:instrText>
      </w:r>
      <w:r w:rsidR="004B34A5" w:rsidRPr="002D2C39">
        <w:instrText xml:space="preserve"> \* MERGEFORMAT </w:instrText>
      </w:r>
      <w:r w:rsidRPr="002D2C39">
        <w:fldChar w:fldCharType="separate"/>
      </w:r>
      <w:r w:rsidR="00882542" w:rsidRPr="002D2C39">
        <w:t>Redaguoti LIMIS-C ataskaitų šablono duomenis</w:t>
      </w:r>
      <w:r w:rsidRPr="002D2C39">
        <w:fldChar w:fldCharType="end"/>
      </w:r>
      <w:r w:rsidRPr="002D2C39">
        <w:t xml:space="preserve"> (</w:t>
      </w:r>
      <w:r w:rsidRPr="002D2C39">
        <w:fldChar w:fldCharType="begin"/>
      </w:r>
      <w:r w:rsidRPr="002D2C39">
        <w:instrText xml:space="preserve"> PAGEREF _Ref334989010 \h </w:instrText>
      </w:r>
      <w:r w:rsidRPr="002D2C39">
        <w:fldChar w:fldCharType="separate"/>
      </w:r>
      <w:r w:rsidR="00882542">
        <w:rPr>
          <w:noProof/>
        </w:rPr>
        <w:t>94</w:t>
      </w:r>
      <w:r w:rsidRPr="002D2C39">
        <w:fldChar w:fldCharType="end"/>
      </w:r>
      <w:r w:rsidRPr="002D2C39">
        <w:t xml:space="preserve"> psl.)</w:t>
      </w:r>
    </w:p>
    <w:p w14:paraId="78E2A722" w14:textId="44FBC387" w:rsidR="006A533D" w:rsidRPr="002D2C39" w:rsidRDefault="00410EE6" w:rsidP="006A533D">
      <w:pPr>
        <w:pStyle w:val="buletedafternumber"/>
      </w:pPr>
      <w:r w:rsidRPr="002D2C39">
        <w:fldChar w:fldCharType="begin"/>
      </w:r>
      <w:r w:rsidRPr="002D2C39">
        <w:instrText xml:space="preserve"> REF _Ref334989019 \h </w:instrText>
      </w:r>
      <w:r w:rsidR="004B34A5" w:rsidRPr="002D2C39">
        <w:instrText xml:space="preserve"> \* MERGEFORMAT </w:instrText>
      </w:r>
      <w:r w:rsidRPr="002D2C39">
        <w:fldChar w:fldCharType="separate"/>
      </w:r>
      <w:r w:rsidR="00882542" w:rsidRPr="002D2C39">
        <w:t>Šalinti LIMIS-C ataskaitų šabloną</w:t>
      </w:r>
      <w:r w:rsidRPr="002D2C39">
        <w:fldChar w:fldCharType="end"/>
      </w:r>
      <w:r w:rsidRPr="002D2C39">
        <w:t xml:space="preserve"> (</w:t>
      </w:r>
      <w:r w:rsidRPr="002D2C39">
        <w:fldChar w:fldCharType="begin"/>
      </w:r>
      <w:r w:rsidRPr="002D2C39">
        <w:instrText xml:space="preserve"> PAGEREF _Ref334989019 \h </w:instrText>
      </w:r>
      <w:r w:rsidRPr="002D2C39">
        <w:fldChar w:fldCharType="separate"/>
      </w:r>
      <w:r w:rsidR="00882542">
        <w:rPr>
          <w:noProof/>
        </w:rPr>
        <w:t>94</w:t>
      </w:r>
      <w:r w:rsidRPr="002D2C39">
        <w:fldChar w:fldCharType="end"/>
      </w:r>
      <w:r w:rsidRPr="002D2C39">
        <w:t xml:space="preserve"> </w:t>
      </w:r>
      <w:r w:rsidR="006A533D" w:rsidRPr="002D2C39">
        <w:t>psl.)</w:t>
      </w:r>
    </w:p>
    <w:p w14:paraId="2A32C368" w14:textId="77777777" w:rsidR="006A533D" w:rsidRPr="002D2C39" w:rsidRDefault="006A533D" w:rsidP="006A533D">
      <w:pPr>
        <w:pStyle w:val="Heading3"/>
        <w:rPr>
          <w:noProof w:val="0"/>
        </w:rPr>
      </w:pPr>
      <w:bookmarkStart w:id="385" w:name="_Ref334989004"/>
      <w:bookmarkStart w:id="386" w:name="_Toc169621543"/>
      <w:r w:rsidRPr="002D2C39">
        <w:rPr>
          <w:noProof w:val="0"/>
        </w:rPr>
        <w:t>Peržiūrėti LIMIS-C ataskaitų šablono duomenis</w:t>
      </w:r>
      <w:bookmarkEnd w:id="385"/>
      <w:bookmarkEnd w:id="386"/>
    </w:p>
    <w:p w14:paraId="787F3097" w14:textId="77777777" w:rsidR="006A533D" w:rsidRPr="002D2C39" w:rsidRDefault="006A533D" w:rsidP="006A533D">
      <w:pPr>
        <w:pStyle w:val="Alnostext"/>
        <w:keepNext/>
      </w:pPr>
      <w:r w:rsidRPr="002D2C39">
        <w:t xml:space="preserve">Paskirtis – </w:t>
      </w:r>
      <w:r w:rsidRPr="002D2C39">
        <w:rPr>
          <w:rFonts w:cs="Arial"/>
        </w:rPr>
        <w:t>peržiūrėti LIMIS-C ataskaitų šablono duomenis sistemoje</w:t>
      </w:r>
      <w:r w:rsidRPr="002D2C39">
        <w:t xml:space="preserve">. </w:t>
      </w:r>
    </w:p>
    <w:p w14:paraId="4277F975" w14:textId="77777777" w:rsidR="006A533D" w:rsidRPr="002D2C39" w:rsidRDefault="006A533D" w:rsidP="006A533D">
      <w:pPr>
        <w:pStyle w:val="HeadingB"/>
        <w:rPr>
          <w:noProof w:val="0"/>
        </w:rPr>
      </w:pPr>
      <w:r w:rsidRPr="002D2C39">
        <w:rPr>
          <w:noProof w:val="0"/>
        </w:rPr>
        <w:t>Kas gali atlikti</w:t>
      </w:r>
    </w:p>
    <w:p w14:paraId="0FA9C6DD" w14:textId="77777777" w:rsidR="006A533D" w:rsidRPr="002D2C39" w:rsidRDefault="006A533D" w:rsidP="006A533D">
      <w:pPr>
        <w:pStyle w:val="Alnostext"/>
        <w:keepNext/>
      </w:pPr>
      <w:r w:rsidRPr="002D2C39">
        <w:t>Peržiūrėti duomenis gali:</w:t>
      </w:r>
    </w:p>
    <w:p w14:paraId="7F3EB917" w14:textId="77777777" w:rsidR="006A533D" w:rsidRPr="002D2C39" w:rsidRDefault="009C30A9" w:rsidP="006A533D">
      <w:pPr>
        <w:pStyle w:val="AlnostextBuleted"/>
        <w:keepNext/>
      </w:pPr>
      <w:r w:rsidRPr="002D2C39">
        <w:t>LIMIS-C administratorius.</w:t>
      </w:r>
    </w:p>
    <w:p w14:paraId="244F9906" w14:textId="77777777" w:rsidR="006A533D" w:rsidRPr="002D2C39" w:rsidRDefault="006A533D" w:rsidP="006A533D">
      <w:pPr>
        <w:pStyle w:val="HeadingB"/>
        <w:tabs>
          <w:tab w:val="left" w:pos="3093"/>
        </w:tabs>
        <w:rPr>
          <w:noProof w:val="0"/>
        </w:rPr>
      </w:pPr>
      <w:r w:rsidRPr="002D2C39">
        <w:rPr>
          <w:noProof w:val="0"/>
        </w:rPr>
        <w:t>Kaip atlikti</w:t>
      </w:r>
    </w:p>
    <w:p w14:paraId="1CAE43CA" w14:textId="77777777" w:rsidR="006A533D" w:rsidRPr="002D2C39" w:rsidRDefault="006A533D" w:rsidP="006A533D">
      <w:pPr>
        <w:pStyle w:val="Alnostext"/>
        <w:keepNext/>
      </w:pPr>
      <w:r w:rsidRPr="002D2C39">
        <w:t xml:space="preserve">Norėdami </w:t>
      </w:r>
      <w:r w:rsidRPr="002D2C39">
        <w:rPr>
          <w:rFonts w:cs="Arial"/>
        </w:rPr>
        <w:t xml:space="preserve">peržiūrėti LIMIS-C </w:t>
      </w:r>
      <w:r w:rsidRPr="002D2C39">
        <w:t>ataskaitų šablono</w:t>
      </w:r>
      <w:r w:rsidRPr="002D2C39">
        <w:rPr>
          <w:rFonts w:cs="Arial"/>
        </w:rPr>
        <w:t xml:space="preserve"> duomenis, atlikite šiuos veiksmus:</w:t>
      </w:r>
    </w:p>
    <w:p w14:paraId="646B503B" w14:textId="77777777" w:rsidR="006A533D" w:rsidRPr="002D2C39" w:rsidRDefault="006A533D" w:rsidP="0098289C">
      <w:pPr>
        <w:pStyle w:val="AlnosNumbered"/>
        <w:keepNext/>
        <w:numPr>
          <w:ilvl w:val="0"/>
          <w:numId w:val="53"/>
        </w:numPr>
      </w:pPr>
      <w:r w:rsidRPr="002D2C39">
        <w:t xml:space="preserve">Suraskite norimą </w:t>
      </w:r>
      <w:r w:rsidR="006220B9" w:rsidRPr="002D2C39">
        <w:rPr>
          <w:rFonts w:cs="Arial"/>
        </w:rPr>
        <w:t xml:space="preserve">LIMIS-C ataskaitų </w:t>
      </w:r>
      <w:r w:rsidRPr="002D2C39">
        <w:rPr>
          <w:rFonts w:cs="Arial"/>
        </w:rPr>
        <w:t>šabloną</w:t>
      </w:r>
      <w:r w:rsidRPr="002D2C39">
        <w:t>.</w:t>
      </w:r>
    </w:p>
    <w:p w14:paraId="03F1DBF3" w14:textId="54BB474D" w:rsidR="006A533D" w:rsidRPr="002D2C39" w:rsidRDefault="006A533D" w:rsidP="00F213D8">
      <w:pPr>
        <w:pStyle w:val="BodyText"/>
      </w:pPr>
      <w:r w:rsidRPr="002D2C39">
        <w:t xml:space="preserve">Kaip atlikti skaitykite skyrelyje </w:t>
      </w:r>
      <w:r w:rsidR="006220B9" w:rsidRPr="002D2C39">
        <w:rPr>
          <w:rStyle w:val="CharLangas"/>
        </w:rPr>
        <w:fldChar w:fldCharType="begin"/>
      </w:r>
      <w:r w:rsidR="006220B9" w:rsidRPr="002D2C39">
        <w:rPr>
          <w:rStyle w:val="CharLangas"/>
        </w:rPr>
        <w:instrText xml:space="preserve"> REF _Ref334988914 \h  \* MERGEFORMAT </w:instrText>
      </w:r>
      <w:r w:rsidR="006220B9" w:rsidRPr="002D2C39">
        <w:rPr>
          <w:rStyle w:val="CharLangas"/>
        </w:rPr>
      </w:r>
      <w:r w:rsidR="006220B9" w:rsidRPr="002D2C39">
        <w:rPr>
          <w:rStyle w:val="CharLangas"/>
        </w:rPr>
        <w:fldChar w:fldCharType="separate"/>
      </w:r>
      <w:r w:rsidR="00882542" w:rsidRPr="00882542">
        <w:rPr>
          <w:rStyle w:val="CharLangas"/>
        </w:rPr>
        <w:t>Surasti LIMIS-C ataskaitų šabloną</w:t>
      </w:r>
      <w:r w:rsidR="006220B9" w:rsidRPr="002D2C39">
        <w:rPr>
          <w:rStyle w:val="CharLangas"/>
        </w:rPr>
        <w:fldChar w:fldCharType="end"/>
      </w:r>
      <w:r w:rsidR="006220B9" w:rsidRPr="002D2C39">
        <w:rPr>
          <w:rStyle w:val="CharLangas"/>
        </w:rPr>
        <w:t xml:space="preserve"> (</w:t>
      </w:r>
      <w:r w:rsidR="006220B9" w:rsidRPr="002D2C39">
        <w:rPr>
          <w:rStyle w:val="CharLangas"/>
        </w:rPr>
        <w:fldChar w:fldCharType="begin"/>
      </w:r>
      <w:r w:rsidR="006220B9" w:rsidRPr="002D2C39">
        <w:rPr>
          <w:rStyle w:val="CharLangas"/>
        </w:rPr>
        <w:instrText xml:space="preserve"> PAGEREF _Ref334988914 \h </w:instrText>
      </w:r>
      <w:r w:rsidR="006220B9" w:rsidRPr="002D2C39">
        <w:rPr>
          <w:rStyle w:val="CharLangas"/>
        </w:rPr>
      </w:r>
      <w:r w:rsidR="006220B9" w:rsidRPr="002D2C39">
        <w:rPr>
          <w:rStyle w:val="CharLangas"/>
        </w:rPr>
        <w:fldChar w:fldCharType="separate"/>
      </w:r>
      <w:r w:rsidR="00882542">
        <w:rPr>
          <w:rStyle w:val="CharLangas"/>
          <w:noProof/>
        </w:rPr>
        <w:t>93</w:t>
      </w:r>
      <w:r w:rsidR="006220B9" w:rsidRPr="002D2C39">
        <w:rPr>
          <w:rStyle w:val="CharLangas"/>
        </w:rPr>
        <w:fldChar w:fldCharType="end"/>
      </w:r>
      <w:r w:rsidR="006220B9" w:rsidRPr="002D2C39">
        <w:rPr>
          <w:rStyle w:val="CharLangas"/>
        </w:rPr>
        <w:t xml:space="preserve"> </w:t>
      </w:r>
      <w:r w:rsidRPr="002D2C39">
        <w:rPr>
          <w:rStyle w:val="CharLangas"/>
        </w:rPr>
        <w:t>psl.)</w:t>
      </w:r>
      <w:r w:rsidRPr="002D2C39">
        <w:t>.</w:t>
      </w:r>
    </w:p>
    <w:p w14:paraId="708FBE0F" w14:textId="77777777" w:rsidR="006A533D" w:rsidRPr="002D2C39" w:rsidRDefault="006A533D" w:rsidP="006A533D">
      <w:pPr>
        <w:pStyle w:val="AlnosNumbered"/>
      </w:pPr>
      <w:r w:rsidRPr="002D2C39">
        <w:t xml:space="preserve">Rezultatų lentelėje stulpelyje </w:t>
      </w:r>
      <w:r w:rsidRPr="002D2C39">
        <w:rPr>
          <w:b/>
        </w:rPr>
        <w:t>Ataskaitos pavadinimas</w:t>
      </w:r>
      <w:r w:rsidRPr="002D2C39">
        <w:t xml:space="preserve"> spauskite </w:t>
      </w:r>
      <w:r w:rsidRPr="002D2C39">
        <w:rPr>
          <w:lang w:eastAsia="lt-LT"/>
        </w:rPr>
        <w:t>nuorodą</w:t>
      </w:r>
      <w:r w:rsidRPr="002D2C39">
        <w:t>.</w:t>
      </w:r>
    </w:p>
    <w:p w14:paraId="557B3BE9" w14:textId="77777777" w:rsidR="006A533D" w:rsidRPr="002D2C39" w:rsidRDefault="006A533D" w:rsidP="00F213D8">
      <w:pPr>
        <w:pStyle w:val="BodyText"/>
      </w:pPr>
      <w:r w:rsidRPr="002D2C39">
        <w:t xml:space="preserve">Atsiveria langas </w:t>
      </w:r>
      <w:r w:rsidRPr="002D2C39">
        <w:rPr>
          <w:rStyle w:val="CharLangas"/>
        </w:rPr>
        <w:t>LIMIS-C ataskaitų šablonai</w:t>
      </w:r>
      <w:r w:rsidRPr="002D2C39">
        <w:t>.</w:t>
      </w:r>
    </w:p>
    <w:p w14:paraId="73B63A39" w14:textId="77777777" w:rsidR="006A533D" w:rsidRPr="002D2C39" w:rsidRDefault="006A533D" w:rsidP="006A533D">
      <w:pPr>
        <w:pStyle w:val="AlnosNumbered"/>
      </w:pPr>
      <w:r w:rsidRPr="002D2C39">
        <w:t xml:space="preserve">Peržiūrėkite </w:t>
      </w:r>
      <w:r w:rsidRPr="002D2C39">
        <w:rPr>
          <w:rFonts w:cs="Arial"/>
        </w:rPr>
        <w:t>šablono</w:t>
      </w:r>
      <w:r w:rsidRPr="002D2C39">
        <w:t xml:space="preserve"> duomenis.</w:t>
      </w:r>
    </w:p>
    <w:p w14:paraId="30E4A215" w14:textId="77777777" w:rsidR="006A533D" w:rsidRPr="002D2C39" w:rsidRDefault="006A533D" w:rsidP="006A533D">
      <w:pPr>
        <w:pStyle w:val="Pastaba"/>
      </w:pPr>
      <w:r w:rsidRPr="002D2C39">
        <w:t xml:space="preserve">Keisti </w:t>
      </w:r>
      <w:r w:rsidRPr="002D2C39">
        <w:rPr>
          <w:rFonts w:cs="Arial"/>
        </w:rPr>
        <w:t xml:space="preserve">šablono duomenų </w:t>
      </w:r>
      <w:r w:rsidRPr="002D2C39">
        <w:t>peržiūros lange negalite.</w:t>
      </w:r>
    </w:p>
    <w:p w14:paraId="4E2ABF64" w14:textId="77777777" w:rsidR="006A533D" w:rsidRPr="002D2C39" w:rsidRDefault="006A533D" w:rsidP="006A533D">
      <w:pPr>
        <w:pStyle w:val="Heading3"/>
        <w:rPr>
          <w:noProof w:val="0"/>
        </w:rPr>
      </w:pPr>
      <w:bookmarkStart w:id="387" w:name="_Ref334989010"/>
      <w:bookmarkStart w:id="388" w:name="_Toc169621544"/>
      <w:r w:rsidRPr="002D2C39">
        <w:rPr>
          <w:noProof w:val="0"/>
        </w:rPr>
        <w:lastRenderedPageBreak/>
        <w:t>Redaguoti LIMIS-C ataskaitų šablono duomenis</w:t>
      </w:r>
      <w:bookmarkEnd w:id="387"/>
      <w:bookmarkEnd w:id="388"/>
    </w:p>
    <w:p w14:paraId="58FD4F45" w14:textId="77777777" w:rsidR="006A533D" w:rsidRPr="002D2C39" w:rsidRDefault="006A533D" w:rsidP="006A533D">
      <w:pPr>
        <w:pStyle w:val="Alnostext"/>
        <w:keepNext/>
      </w:pPr>
      <w:r w:rsidRPr="002D2C39">
        <w:t xml:space="preserve">Paskirtis – </w:t>
      </w:r>
      <w:r w:rsidRPr="002D2C39">
        <w:rPr>
          <w:rFonts w:cs="Arial"/>
        </w:rPr>
        <w:t>keisti LIMIS-C ataskaitų šablono duomenis sistemoje</w:t>
      </w:r>
      <w:r w:rsidRPr="002D2C39">
        <w:t xml:space="preserve">. </w:t>
      </w:r>
    </w:p>
    <w:p w14:paraId="08D6F225" w14:textId="77777777" w:rsidR="006A533D" w:rsidRPr="002D2C39" w:rsidRDefault="006A533D" w:rsidP="006A533D">
      <w:pPr>
        <w:pStyle w:val="HeadingB"/>
        <w:rPr>
          <w:noProof w:val="0"/>
        </w:rPr>
      </w:pPr>
      <w:r w:rsidRPr="002D2C39">
        <w:rPr>
          <w:noProof w:val="0"/>
        </w:rPr>
        <w:t>Kas gali atlikti</w:t>
      </w:r>
    </w:p>
    <w:p w14:paraId="39143462" w14:textId="77777777" w:rsidR="006A533D" w:rsidRPr="002D2C39" w:rsidRDefault="006A533D" w:rsidP="006A533D">
      <w:pPr>
        <w:pStyle w:val="Alnostext"/>
        <w:keepNext/>
      </w:pPr>
      <w:r w:rsidRPr="002D2C39">
        <w:t xml:space="preserve">Redaguoti </w:t>
      </w:r>
      <w:r w:rsidRPr="002D2C39">
        <w:rPr>
          <w:rFonts w:cs="Arial"/>
        </w:rPr>
        <w:t xml:space="preserve">LIMIS-C ataskaitų šablono </w:t>
      </w:r>
      <w:r w:rsidRPr="002D2C39">
        <w:t>duomenis gali:</w:t>
      </w:r>
    </w:p>
    <w:p w14:paraId="572A5D41" w14:textId="77777777" w:rsidR="006A533D" w:rsidRPr="002D2C39" w:rsidRDefault="00BC3861" w:rsidP="006A533D">
      <w:pPr>
        <w:pStyle w:val="AlnostextBuleted"/>
        <w:keepNext/>
      </w:pPr>
      <w:r w:rsidRPr="002D2C39">
        <w:t>LIMIS-C administratorius.</w:t>
      </w:r>
    </w:p>
    <w:p w14:paraId="0F4875A9" w14:textId="77777777" w:rsidR="006A533D" w:rsidRPr="002D2C39" w:rsidRDefault="006A533D" w:rsidP="006A533D">
      <w:pPr>
        <w:pStyle w:val="HeadingB"/>
        <w:tabs>
          <w:tab w:val="left" w:pos="3093"/>
        </w:tabs>
        <w:rPr>
          <w:noProof w:val="0"/>
        </w:rPr>
      </w:pPr>
      <w:r w:rsidRPr="002D2C39">
        <w:rPr>
          <w:noProof w:val="0"/>
        </w:rPr>
        <w:t>Kaip atlikti</w:t>
      </w:r>
    </w:p>
    <w:p w14:paraId="69D68F36" w14:textId="77777777" w:rsidR="006A533D" w:rsidRPr="002D2C39" w:rsidRDefault="006A533D" w:rsidP="006A533D">
      <w:pPr>
        <w:pStyle w:val="Alnostext"/>
      </w:pPr>
      <w:r w:rsidRPr="002D2C39">
        <w:t xml:space="preserve">Norėdami </w:t>
      </w:r>
      <w:r w:rsidRPr="002D2C39">
        <w:rPr>
          <w:rFonts w:cs="Arial"/>
        </w:rPr>
        <w:t>keisti LIMIS-C ataskaitų šablono duomenis, atlikite šiuos veiksmus:</w:t>
      </w:r>
    </w:p>
    <w:p w14:paraId="6740FB02" w14:textId="77777777" w:rsidR="00374A98" w:rsidRPr="002D2C39" w:rsidRDefault="00374A98" w:rsidP="0098289C">
      <w:pPr>
        <w:pStyle w:val="AlnosNumbered"/>
        <w:keepNext/>
        <w:numPr>
          <w:ilvl w:val="0"/>
          <w:numId w:val="54"/>
        </w:numPr>
      </w:pPr>
      <w:r w:rsidRPr="002D2C39">
        <w:t xml:space="preserve">Suraskite norimą </w:t>
      </w:r>
      <w:r w:rsidRPr="002D2C39">
        <w:rPr>
          <w:rFonts w:cs="Arial"/>
        </w:rPr>
        <w:t>LIMIS-C ataskaitų šabloną</w:t>
      </w:r>
      <w:r w:rsidRPr="002D2C39">
        <w:t>.</w:t>
      </w:r>
    </w:p>
    <w:p w14:paraId="42EA6740" w14:textId="46866857" w:rsidR="00374A98" w:rsidRPr="002D2C39" w:rsidRDefault="00374A98" w:rsidP="00F213D8">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_Ref334988914 \h  \* MERGEFORMAT </w:instrText>
      </w:r>
      <w:r w:rsidRPr="002D2C39">
        <w:rPr>
          <w:rStyle w:val="CharLangas"/>
        </w:rPr>
      </w:r>
      <w:r w:rsidRPr="002D2C39">
        <w:rPr>
          <w:rStyle w:val="CharLangas"/>
        </w:rPr>
        <w:fldChar w:fldCharType="separate"/>
      </w:r>
      <w:r w:rsidR="00882542" w:rsidRPr="00882542">
        <w:rPr>
          <w:rStyle w:val="CharLangas"/>
        </w:rPr>
        <w:t>Surasti LIMIS-C ataskaitų šabloną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_Ref334988914 \h </w:instrText>
      </w:r>
      <w:r w:rsidRPr="002D2C39">
        <w:rPr>
          <w:rStyle w:val="CharLangas"/>
        </w:rPr>
      </w:r>
      <w:r w:rsidRPr="002D2C39">
        <w:rPr>
          <w:rStyle w:val="CharLangas"/>
        </w:rPr>
        <w:fldChar w:fldCharType="separate"/>
      </w:r>
      <w:r w:rsidR="00882542">
        <w:rPr>
          <w:rStyle w:val="CharLangas"/>
          <w:noProof/>
        </w:rPr>
        <w:t>93</w:t>
      </w:r>
      <w:r w:rsidRPr="002D2C39">
        <w:rPr>
          <w:rStyle w:val="CharLangas"/>
        </w:rPr>
        <w:fldChar w:fldCharType="end"/>
      </w:r>
      <w:r w:rsidRPr="002D2C39">
        <w:rPr>
          <w:rStyle w:val="CharLangas"/>
        </w:rPr>
        <w:t xml:space="preserve"> psl.)</w:t>
      </w:r>
      <w:r w:rsidRPr="002D2C39">
        <w:t>.</w:t>
      </w:r>
    </w:p>
    <w:p w14:paraId="3587CED4" w14:textId="7F6998AC" w:rsidR="006A533D" w:rsidRPr="002D2C39" w:rsidRDefault="006A533D" w:rsidP="006A533D">
      <w:pPr>
        <w:pStyle w:val="AlnosNumbered"/>
      </w:pPr>
      <w:r w:rsidRPr="002D2C39">
        <w:t xml:space="preserve">Rezultatų lentelėje stulpelyje </w:t>
      </w:r>
      <w:r w:rsidRPr="002D2C39">
        <w:rPr>
          <w:b/>
        </w:rPr>
        <w:t>Veiksmai</w:t>
      </w:r>
      <w:r w:rsidRPr="002D2C39">
        <w:t xml:space="preserve"> spauskite</w:t>
      </w:r>
      <w:r w:rsidRPr="002D2C39">
        <w:rPr>
          <w:lang w:eastAsia="lt-LT"/>
        </w:rPr>
        <w:t xml:space="preserve"> piktogramą </w:t>
      </w:r>
      <w:r w:rsidR="00C16393" w:rsidRPr="002D2C39">
        <w:rPr>
          <w:noProof/>
          <w:lang w:eastAsia="lt-LT"/>
        </w:rPr>
        <w:drawing>
          <wp:inline distT="0" distB="0" distL="0" distR="0" wp14:anchorId="21F48FA9" wp14:editId="1D4BC8F8">
            <wp:extent cx="144780" cy="1600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2D2C39">
        <w:t>.</w:t>
      </w:r>
    </w:p>
    <w:p w14:paraId="361666EB" w14:textId="77777777" w:rsidR="006A533D" w:rsidRPr="002D2C39" w:rsidRDefault="006A533D" w:rsidP="00F213D8">
      <w:pPr>
        <w:pStyle w:val="BodyText"/>
      </w:pPr>
      <w:r w:rsidRPr="002D2C39">
        <w:t xml:space="preserve">Atsiveria langas </w:t>
      </w:r>
      <w:r w:rsidRPr="002D2C39">
        <w:rPr>
          <w:rStyle w:val="CharLangas"/>
        </w:rPr>
        <w:t>LIMIS-C ataskaitų šablonai</w:t>
      </w:r>
      <w:r w:rsidRPr="002D2C39">
        <w:t>.</w:t>
      </w:r>
    </w:p>
    <w:p w14:paraId="14771F4A" w14:textId="554A11C9" w:rsidR="0055634F" w:rsidRPr="002D2C39" w:rsidRDefault="00AF7AF3" w:rsidP="0055634F">
      <w:pPr>
        <w:pStyle w:val="Picture"/>
      </w:pPr>
      <w:r w:rsidRPr="00AF7AF3">
        <w:rPr>
          <w:noProof/>
        </w:rPr>
        <w:drawing>
          <wp:inline distT="0" distB="0" distL="0" distR="0" wp14:anchorId="3BF4B5E8" wp14:editId="35F363D7">
            <wp:extent cx="5401429" cy="2753109"/>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401429" cy="2753109"/>
                    </a:xfrm>
                    <a:prstGeom prst="rect">
                      <a:avLst/>
                    </a:prstGeom>
                  </pic:spPr>
                </pic:pic>
              </a:graphicData>
            </a:graphic>
          </wp:inline>
        </w:drawing>
      </w:r>
    </w:p>
    <w:p w14:paraId="38F80C29" w14:textId="77777777" w:rsidR="006A533D" w:rsidRPr="002D2C39" w:rsidRDefault="006A533D" w:rsidP="006A533D">
      <w:pPr>
        <w:pStyle w:val="AlnosNumbered"/>
      </w:pPr>
      <w:r w:rsidRPr="002D2C39">
        <w:t>Redaguokite norimus aprašo duomenis.</w:t>
      </w:r>
    </w:p>
    <w:p w14:paraId="1EF7562A" w14:textId="47878F60" w:rsidR="006A533D" w:rsidRPr="002D2C39" w:rsidRDefault="006A533D" w:rsidP="00F213D8">
      <w:pPr>
        <w:pStyle w:val="BodyT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11B157DC" w14:textId="77777777" w:rsidR="006A533D" w:rsidRPr="002D2C39" w:rsidRDefault="006A533D" w:rsidP="006A533D">
      <w:pPr>
        <w:pStyle w:val="AlnosNumbered"/>
        <w:keepNext/>
        <w:rPr>
          <w:rStyle w:val="AlnostextChar"/>
        </w:rPr>
      </w:pPr>
      <w:r w:rsidRPr="002D2C39">
        <w:t xml:space="preserve">Spauskite </w:t>
      </w:r>
      <w:r w:rsidRPr="002D2C39">
        <w:rPr>
          <w:rStyle w:val="CharLaukas"/>
        </w:rPr>
        <w:t>[Išsaugoti]</w:t>
      </w:r>
      <w:r w:rsidRPr="002D2C39">
        <w:rPr>
          <w:rStyle w:val="AlnostextChar"/>
        </w:rPr>
        <w:t>.</w:t>
      </w:r>
    </w:p>
    <w:p w14:paraId="5B845B27" w14:textId="77777777" w:rsidR="006A533D" w:rsidRPr="002D2C39" w:rsidRDefault="006A533D" w:rsidP="00F213D8">
      <w:pPr>
        <w:pStyle w:val="BodyText"/>
      </w:pPr>
      <w:r w:rsidRPr="002D2C39">
        <w:t>Pakeisti ataskaitos šablono duomenys išsaugoti sistemoje.</w:t>
      </w:r>
    </w:p>
    <w:p w14:paraId="7FA9C4E6" w14:textId="3D6B129A" w:rsidR="006A533D" w:rsidRPr="002D2C39" w:rsidRDefault="006A533D" w:rsidP="006A533D">
      <w:pPr>
        <w:pStyle w:val="Heading3"/>
        <w:rPr>
          <w:noProof w:val="0"/>
        </w:rPr>
      </w:pPr>
      <w:bookmarkStart w:id="389" w:name="_Ref334989019"/>
      <w:bookmarkStart w:id="390" w:name="_Toc169621545"/>
      <w:r w:rsidRPr="002D2C39">
        <w:rPr>
          <w:noProof w:val="0"/>
        </w:rPr>
        <w:t xml:space="preserve">Šalinti </w:t>
      </w:r>
      <w:r w:rsidR="00C264C9" w:rsidRPr="002D2C39">
        <w:rPr>
          <w:noProof w:val="0"/>
        </w:rPr>
        <w:t xml:space="preserve">LIMIS-C </w:t>
      </w:r>
      <w:r w:rsidRPr="002D2C39">
        <w:rPr>
          <w:noProof w:val="0"/>
        </w:rPr>
        <w:t>ataskaitų šablon</w:t>
      </w:r>
      <w:r w:rsidR="003C6683" w:rsidRPr="002D2C39">
        <w:rPr>
          <w:noProof w:val="0"/>
        </w:rPr>
        <w:t>ą</w:t>
      </w:r>
      <w:bookmarkEnd w:id="389"/>
      <w:bookmarkEnd w:id="390"/>
    </w:p>
    <w:p w14:paraId="2EF3B4AD" w14:textId="77777777" w:rsidR="006A533D" w:rsidRPr="002D2C39" w:rsidRDefault="006A533D" w:rsidP="006A533D">
      <w:pPr>
        <w:pStyle w:val="Alnostext"/>
        <w:keepNext/>
      </w:pPr>
      <w:r w:rsidRPr="002D2C39">
        <w:t xml:space="preserve">Paskirtis – </w:t>
      </w:r>
      <w:r w:rsidRPr="002D2C39">
        <w:rPr>
          <w:rFonts w:cs="Arial"/>
        </w:rPr>
        <w:t xml:space="preserve">šalinti </w:t>
      </w:r>
      <w:r w:rsidR="00C264C9" w:rsidRPr="002D2C39">
        <w:rPr>
          <w:rFonts w:cs="Arial"/>
        </w:rPr>
        <w:t xml:space="preserve">LIMIS-C </w:t>
      </w:r>
      <w:r w:rsidRPr="002D2C39">
        <w:rPr>
          <w:rFonts w:cs="Arial"/>
        </w:rPr>
        <w:t>ataskaitų šablon</w:t>
      </w:r>
      <w:r w:rsidR="003C6683" w:rsidRPr="002D2C39">
        <w:rPr>
          <w:rFonts w:cs="Arial"/>
        </w:rPr>
        <w:t>ą</w:t>
      </w:r>
      <w:r w:rsidRPr="002D2C39">
        <w:rPr>
          <w:rFonts w:cs="Arial"/>
        </w:rPr>
        <w:t xml:space="preserve"> iš sistemos</w:t>
      </w:r>
      <w:r w:rsidRPr="002D2C39">
        <w:t xml:space="preserve">. </w:t>
      </w:r>
    </w:p>
    <w:p w14:paraId="566713E8" w14:textId="77777777" w:rsidR="006A533D" w:rsidRPr="002D2C39" w:rsidRDefault="006A533D" w:rsidP="006A533D">
      <w:pPr>
        <w:pStyle w:val="HeadingB"/>
        <w:rPr>
          <w:noProof w:val="0"/>
        </w:rPr>
      </w:pPr>
      <w:r w:rsidRPr="002D2C39">
        <w:rPr>
          <w:noProof w:val="0"/>
        </w:rPr>
        <w:t>Kas gali atlikti</w:t>
      </w:r>
    </w:p>
    <w:p w14:paraId="4B739AED" w14:textId="77777777" w:rsidR="006A533D" w:rsidRPr="002D2C39" w:rsidRDefault="006A533D" w:rsidP="006A533D">
      <w:pPr>
        <w:pStyle w:val="Alnostext"/>
        <w:keepNext/>
      </w:pPr>
      <w:r w:rsidRPr="002D2C39">
        <w:t xml:space="preserve">Šalinti </w:t>
      </w:r>
      <w:r w:rsidR="00C264C9" w:rsidRPr="002D2C39">
        <w:rPr>
          <w:rFonts w:cs="Arial"/>
        </w:rPr>
        <w:t xml:space="preserve">LIMIS-C </w:t>
      </w:r>
      <w:r w:rsidRPr="002D2C39">
        <w:rPr>
          <w:rFonts w:cs="Arial"/>
        </w:rPr>
        <w:t>ataskaitų šablon</w:t>
      </w:r>
      <w:r w:rsidR="003C6683" w:rsidRPr="002D2C39">
        <w:rPr>
          <w:rFonts w:cs="Arial"/>
        </w:rPr>
        <w:t>ą</w:t>
      </w:r>
      <w:r w:rsidRPr="002D2C39">
        <w:rPr>
          <w:rFonts w:cs="Arial"/>
        </w:rPr>
        <w:t xml:space="preserve"> </w:t>
      </w:r>
      <w:r w:rsidRPr="002D2C39">
        <w:t>gali:</w:t>
      </w:r>
    </w:p>
    <w:p w14:paraId="2D0B424D" w14:textId="77777777" w:rsidR="006A533D" w:rsidRPr="002D2C39" w:rsidRDefault="00BC3861" w:rsidP="006A533D">
      <w:pPr>
        <w:pStyle w:val="AlnostextBuleted"/>
        <w:keepNext/>
      </w:pPr>
      <w:r w:rsidRPr="002D2C39">
        <w:t>LIMIS-C administratorius.</w:t>
      </w:r>
    </w:p>
    <w:p w14:paraId="23FB5366" w14:textId="77777777" w:rsidR="006A533D" w:rsidRPr="002D2C39" w:rsidRDefault="006A533D" w:rsidP="006A533D">
      <w:pPr>
        <w:pStyle w:val="HeadingB"/>
        <w:tabs>
          <w:tab w:val="left" w:pos="3093"/>
        </w:tabs>
        <w:rPr>
          <w:noProof w:val="0"/>
        </w:rPr>
      </w:pPr>
      <w:r w:rsidRPr="002D2C39">
        <w:rPr>
          <w:noProof w:val="0"/>
        </w:rPr>
        <w:t>Kaip atlikti</w:t>
      </w:r>
    </w:p>
    <w:p w14:paraId="7BBB3835" w14:textId="77777777" w:rsidR="006A533D" w:rsidRPr="002D2C39" w:rsidRDefault="006A533D" w:rsidP="006A533D">
      <w:pPr>
        <w:pStyle w:val="Alnostext"/>
      </w:pPr>
      <w:r w:rsidRPr="002D2C39">
        <w:t xml:space="preserve">Norėdami </w:t>
      </w:r>
      <w:r w:rsidRPr="002D2C39">
        <w:rPr>
          <w:rFonts w:cs="Arial"/>
        </w:rPr>
        <w:t>šalinti ataskaitos šablon</w:t>
      </w:r>
      <w:r w:rsidR="003C6683" w:rsidRPr="002D2C39">
        <w:rPr>
          <w:rFonts w:cs="Arial"/>
        </w:rPr>
        <w:t>ą</w:t>
      </w:r>
      <w:r w:rsidRPr="002D2C39">
        <w:rPr>
          <w:rFonts w:cs="Arial"/>
        </w:rPr>
        <w:t>, atlikite šiuos veiksmus:</w:t>
      </w:r>
    </w:p>
    <w:p w14:paraId="58684662" w14:textId="77777777" w:rsidR="00374A98" w:rsidRPr="002D2C39" w:rsidRDefault="00374A98" w:rsidP="0098289C">
      <w:pPr>
        <w:pStyle w:val="AlnosNumbered"/>
        <w:keepNext/>
        <w:numPr>
          <w:ilvl w:val="0"/>
          <w:numId w:val="55"/>
        </w:numPr>
      </w:pPr>
      <w:r w:rsidRPr="002D2C39">
        <w:t xml:space="preserve">Suraskite norimą </w:t>
      </w:r>
      <w:r w:rsidRPr="002D2C39">
        <w:rPr>
          <w:rFonts w:cs="Arial"/>
        </w:rPr>
        <w:t>LIMIS-C ataskaitų šabloną</w:t>
      </w:r>
      <w:r w:rsidRPr="002D2C39">
        <w:t>.</w:t>
      </w:r>
    </w:p>
    <w:p w14:paraId="336104A1" w14:textId="383F2763" w:rsidR="00374A98" w:rsidRPr="002D2C39" w:rsidRDefault="00374A98" w:rsidP="00F213D8">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_Ref334988914 \h  \* MERGEFORMAT </w:instrText>
      </w:r>
      <w:r w:rsidRPr="002D2C39">
        <w:rPr>
          <w:rStyle w:val="CharLangas"/>
        </w:rPr>
      </w:r>
      <w:r w:rsidRPr="002D2C39">
        <w:rPr>
          <w:rStyle w:val="CharLangas"/>
        </w:rPr>
        <w:fldChar w:fldCharType="separate"/>
      </w:r>
      <w:r w:rsidR="00882542" w:rsidRPr="00882542">
        <w:rPr>
          <w:rStyle w:val="CharLangas"/>
        </w:rPr>
        <w:t>Surasti LIMIS-C ataskaitų šabloną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_Ref334988914 \h </w:instrText>
      </w:r>
      <w:r w:rsidRPr="002D2C39">
        <w:rPr>
          <w:rStyle w:val="CharLangas"/>
        </w:rPr>
      </w:r>
      <w:r w:rsidRPr="002D2C39">
        <w:rPr>
          <w:rStyle w:val="CharLangas"/>
        </w:rPr>
        <w:fldChar w:fldCharType="separate"/>
      </w:r>
      <w:r w:rsidR="00882542">
        <w:rPr>
          <w:rStyle w:val="CharLangas"/>
          <w:noProof/>
        </w:rPr>
        <w:t>93</w:t>
      </w:r>
      <w:r w:rsidRPr="002D2C39">
        <w:rPr>
          <w:rStyle w:val="CharLangas"/>
        </w:rPr>
        <w:fldChar w:fldCharType="end"/>
      </w:r>
      <w:r w:rsidRPr="002D2C39">
        <w:rPr>
          <w:rStyle w:val="CharLangas"/>
        </w:rPr>
        <w:t xml:space="preserve"> psl.)</w:t>
      </w:r>
      <w:r w:rsidRPr="002D2C39">
        <w:t>.</w:t>
      </w:r>
    </w:p>
    <w:p w14:paraId="2BFB64F6" w14:textId="446C770B" w:rsidR="006A533D" w:rsidRPr="002D2C39" w:rsidRDefault="006A533D" w:rsidP="004B34A5">
      <w:pPr>
        <w:pStyle w:val="AlnosNumbered"/>
      </w:pPr>
      <w:r w:rsidRPr="002D2C39">
        <w:t xml:space="preserve">Rezultatų lentelėje stulpelyje </w:t>
      </w:r>
      <w:r w:rsidRPr="002D2C39">
        <w:rPr>
          <w:b/>
        </w:rPr>
        <w:t xml:space="preserve">Veiksmai </w:t>
      </w:r>
      <w:r w:rsidRPr="002D2C39">
        <w:t>spauskite</w:t>
      </w:r>
      <w:r w:rsidRPr="002D2C39">
        <w:rPr>
          <w:lang w:eastAsia="lt-LT"/>
        </w:rPr>
        <w:t xml:space="preserve"> piktogramą </w:t>
      </w:r>
      <w:r w:rsidR="00C16393" w:rsidRPr="002D2C39">
        <w:rPr>
          <w:noProof/>
          <w:lang w:eastAsia="lt-LT"/>
        </w:rPr>
        <w:drawing>
          <wp:inline distT="0" distB="0" distL="0" distR="0" wp14:anchorId="06E3B5E2" wp14:editId="620DBF30">
            <wp:extent cx="129540" cy="1295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2D2C39">
        <w:t>.</w:t>
      </w:r>
    </w:p>
    <w:p w14:paraId="665D0E5A" w14:textId="77777777" w:rsidR="006A533D" w:rsidRPr="002D2C39" w:rsidRDefault="006A533D" w:rsidP="00F213D8">
      <w:pPr>
        <w:pStyle w:val="BodyText"/>
      </w:pPr>
      <w:r w:rsidRPr="002D2C39">
        <w:t xml:space="preserve">Atsiveria langas </w:t>
      </w:r>
      <w:r w:rsidR="00C264C9" w:rsidRPr="002D2C39">
        <w:rPr>
          <w:rStyle w:val="CharLangas"/>
        </w:rPr>
        <w:t xml:space="preserve">LIMIS-C </w:t>
      </w:r>
      <w:r w:rsidRPr="002D2C39">
        <w:rPr>
          <w:rStyle w:val="CharLangas"/>
        </w:rPr>
        <w:t>ataskaitų šablonai</w:t>
      </w:r>
      <w:r w:rsidRPr="002D2C39">
        <w:t>.</w:t>
      </w:r>
    </w:p>
    <w:p w14:paraId="1AFC7C7F" w14:textId="77777777" w:rsidR="006A533D" w:rsidRPr="002D2C39" w:rsidRDefault="006A533D" w:rsidP="004B34A5">
      <w:pPr>
        <w:pStyle w:val="AlnosNumbered"/>
      </w:pPr>
      <w:r w:rsidRPr="002D2C39">
        <w:t xml:space="preserve">Spauskite </w:t>
      </w:r>
      <w:r w:rsidRPr="002D2C39">
        <w:rPr>
          <w:rStyle w:val="CharLaukas"/>
        </w:rPr>
        <w:t>[Trinti]</w:t>
      </w:r>
      <w:r w:rsidRPr="002D2C39">
        <w:t>.</w:t>
      </w:r>
    </w:p>
    <w:p w14:paraId="6340D9E5" w14:textId="77777777" w:rsidR="002D3AB6" w:rsidRPr="002D2C39" w:rsidRDefault="006A533D" w:rsidP="00F213D8">
      <w:pPr>
        <w:pStyle w:val="BodyText"/>
      </w:pPr>
      <w:r w:rsidRPr="002D2C39">
        <w:t>Sistema pašalina duomenis iš sistemos.</w:t>
      </w:r>
    </w:p>
    <w:p w14:paraId="49F40427" w14:textId="4C40A1D8" w:rsidR="004C7DA2" w:rsidRPr="002D2C39" w:rsidRDefault="004C7DA2" w:rsidP="004C7DA2">
      <w:pPr>
        <w:pStyle w:val="Heading2"/>
      </w:pPr>
      <w:bookmarkStart w:id="391" w:name="_Ref335032732"/>
      <w:bookmarkStart w:id="392" w:name="_Toc169621546"/>
      <w:r w:rsidRPr="002D2C39">
        <w:lastRenderedPageBreak/>
        <w:t>Tvarkyti aktų ir knygų šablonus</w:t>
      </w:r>
      <w:bookmarkEnd w:id="391"/>
      <w:bookmarkEnd w:id="392"/>
    </w:p>
    <w:p w14:paraId="31501D77" w14:textId="77777777" w:rsidR="004C7DA2" w:rsidRPr="002D2C39" w:rsidRDefault="004C7DA2" w:rsidP="004C7DA2">
      <w:pPr>
        <w:pStyle w:val="Alnostext"/>
      </w:pPr>
      <w:r w:rsidRPr="002D2C39">
        <w:t xml:space="preserve">Sistemoje, priklausomai nuo Jums suteiktų teisių, galite atlikti šiuos veiksmus, susijusius su </w:t>
      </w:r>
      <w:r w:rsidRPr="002D2C39">
        <w:rPr>
          <w:rFonts w:cs="Arial"/>
        </w:rPr>
        <w:t xml:space="preserve">aktų ir knygų šablonų </w:t>
      </w:r>
      <w:r w:rsidRPr="002D2C39">
        <w:t>duomenų tvarkymu:</w:t>
      </w:r>
    </w:p>
    <w:p w14:paraId="69873B24" w14:textId="768C41A4" w:rsidR="004C7DA2" w:rsidRPr="002D2C39" w:rsidRDefault="007960C6" w:rsidP="004C7DA2">
      <w:pPr>
        <w:pStyle w:val="AlnostextBuleted"/>
      </w:pPr>
      <w:r w:rsidRPr="002D2C39">
        <w:fldChar w:fldCharType="begin"/>
      </w:r>
      <w:r w:rsidRPr="002D2C39">
        <w:instrText xml:space="preserve"> REF _Ref335031105 \h </w:instrText>
      </w:r>
      <w:r w:rsidR="001E6AAA" w:rsidRPr="002D2C39">
        <w:instrText xml:space="preserve"> \* MERGEFORMAT </w:instrText>
      </w:r>
      <w:r w:rsidRPr="002D2C39">
        <w:fldChar w:fldCharType="separate"/>
      </w:r>
      <w:r w:rsidR="00882542" w:rsidRPr="002D2C39">
        <w:t>Surasti aktų ir knygų šabloną</w:t>
      </w:r>
      <w:r w:rsidRPr="002D2C39">
        <w:fldChar w:fldCharType="end"/>
      </w:r>
      <w:r w:rsidRPr="002D2C39">
        <w:t xml:space="preserve"> (</w:t>
      </w:r>
      <w:r w:rsidRPr="002D2C39">
        <w:fldChar w:fldCharType="begin"/>
      </w:r>
      <w:r w:rsidRPr="002D2C39">
        <w:instrText xml:space="preserve"> PAGEREF _Ref335031105 \h </w:instrText>
      </w:r>
      <w:r w:rsidRPr="002D2C39">
        <w:fldChar w:fldCharType="separate"/>
      </w:r>
      <w:r w:rsidR="00882542">
        <w:rPr>
          <w:noProof/>
        </w:rPr>
        <w:t>95</w:t>
      </w:r>
      <w:r w:rsidRPr="002D2C39">
        <w:fldChar w:fldCharType="end"/>
      </w:r>
      <w:r w:rsidRPr="002D2C39">
        <w:t xml:space="preserve"> </w:t>
      </w:r>
      <w:r w:rsidR="004C7DA2" w:rsidRPr="002D2C39">
        <w:t>psl.)</w:t>
      </w:r>
    </w:p>
    <w:p w14:paraId="03F4B6EA" w14:textId="47C0C079" w:rsidR="007960C6" w:rsidRPr="002D2C39" w:rsidRDefault="007960C6" w:rsidP="007960C6">
      <w:pPr>
        <w:pStyle w:val="AlnostextBuleted"/>
      </w:pPr>
      <w:r w:rsidRPr="002D2C39">
        <w:fldChar w:fldCharType="begin"/>
      </w:r>
      <w:r w:rsidRPr="002D2C39">
        <w:instrText xml:space="preserve"> REF _Ref335031387 \h </w:instrText>
      </w:r>
      <w:r w:rsidR="001E6AAA" w:rsidRPr="002D2C39">
        <w:instrText xml:space="preserve"> \* MERGEFORMAT </w:instrText>
      </w:r>
      <w:r w:rsidRPr="002D2C39">
        <w:fldChar w:fldCharType="separate"/>
      </w:r>
      <w:r w:rsidR="00882542" w:rsidRPr="002D2C39">
        <w:t>Peržiūrėti aktų ir knygų šablono duomenis</w:t>
      </w:r>
      <w:r w:rsidRPr="002D2C39">
        <w:fldChar w:fldCharType="end"/>
      </w:r>
      <w:r w:rsidRPr="002D2C39">
        <w:t xml:space="preserve"> (</w:t>
      </w:r>
      <w:r w:rsidRPr="002D2C39">
        <w:fldChar w:fldCharType="begin"/>
      </w:r>
      <w:r w:rsidRPr="002D2C39">
        <w:instrText xml:space="preserve"> PAGEREF _Ref335031387 \h </w:instrText>
      </w:r>
      <w:r w:rsidRPr="002D2C39">
        <w:fldChar w:fldCharType="separate"/>
      </w:r>
      <w:r w:rsidR="00882542">
        <w:rPr>
          <w:noProof/>
        </w:rPr>
        <w:t>95</w:t>
      </w:r>
      <w:r w:rsidRPr="002D2C39">
        <w:fldChar w:fldCharType="end"/>
      </w:r>
      <w:r w:rsidRPr="002D2C39">
        <w:t xml:space="preserve"> psl.)</w:t>
      </w:r>
    </w:p>
    <w:p w14:paraId="5E19D286" w14:textId="7D1D1921" w:rsidR="007960C6" w:rsidRPr="002D2C39" w:rsidRDefault="007960C6" w:rsidP="007960C6">
      <w:pPr>
        <w:pStyle w:val="AlnostextBuleted"/>
      </w:pPr>
      <w:r w:rsidRPr="002D2C39">
        <w:fldChar w:fldCharType="begin"/>
      </w:r>
      <w:r w:rsidRPr="002D2C39">
        <w:instrText xml:space="preserve"> REF _Ref335031392 \h </w:instrText>
      </w:r>
      <w:r w:rsidR="001E6AAA" w:rsidRPr="002D2C39">
        <w:instrText xml:space="preserve"> \* MERGEFORMAT </w:instrText>
      </w:r>
      <w:r w:rsidRPr="002D2C39">
        <w:fldChar w:fldCharType="separate"/>
      </w:r>
      <w:r w:rsidR="00882542" w:rsidRPr="002D2C39">
        <w:t>Redaguoti aktų ir knygų šablono duomenis</w:t>
      </w:r>
      <w:r w:rsidRPr="002D2C39">
        <w:fldChar w:fldCharType="end"/>
      </w:r>
      <w:r w:rsidRPr="002D2C39">
        <w:t xml:space="preserve"> (</w:t>
      </w:r>
      <w:r w:rsidRPr="002D2C39">
        <w:fldChar w:fldCharType="begin"/>
      </w:r>
      <w:r w:rsidRPr="002D2C39">
        <w:instrText xml:space="preserve"> PAGEREF _Ref335031392 \h </w:instrText>
      </w:r>
      <w:r w:rsidRPr="002D2C39">
        <w:fldChar w:fldCharType="separate"/>
      </w:r>
      <w:r w:rsidR="00882542">
        <w:rPr>
          <w:noProof/>
        </w:rPr>
        <w:t>96</w:t>
      </w:r>
      <w:r w:rsidRPr="002D2C39">
        <w:fldChar w:fldCharType="end"/>
      </w:r>
      <w:r w:rsidRPr="002D2C39">
        <w:t xml:space="preserve"> psl.)</w:t>
      </w:r>
    </w:p>
    <w:p w14:paraId="1FAE3C44" w14:textId="77777777" w:rsidR="004C7DA2" w:rsidRPr="002D2C39" w:rsidRDefault="004C7DA2" w:rsidP="004C7DA2">
      <w:pPr>
        <w:pStyle w:val="Heading3"/>
        <w:rPr>
          <w:noProof w:val="0"/>
        </w:rPr>
      </w:pPr>
      <w:bookmarkStart w:id="393" w:name="_Ref335031105"/>
      <w:bookmarkStart w:id="394" w:name="_Toc169621547"/>
      <w:r w:rsidRPr="002D2C39">
        <w:rPr>
          <w:noProof w:val="0"/>
        </w:rPr>
        <w:t>Surasti aktų ir knygų šabloną</w:t>
      </w:r>
      <w:bookmarkEnd w:id="393"/>
      <w:bookmarkEnd w:id="394"/>
    </w:p>
    <w:p w14:paraId="7A4AD185" w14:textId="77777777" w:rsidR="004C7DA2" w:rsidRPr="002D2C39" w:rsidRDefault="004C7DA2" w:rsidP="004C7DA2">
      <w:pPr>
        <w:pStyle w:val="Alnostext"/>
        <w:keepNext/>
      </w:pPr>
      <w:r w:rsidRPr="002D2C39">
        <w:t xml:space="preserve">Paskirtis – </w:t>
      </w:r>
      <w:r w:rsidRPr="002D2C39">
        <w:rPr>
          <w:rFonts w:cs="Arial"/>
        </w:rPr>
        <w:t>surasti aktų ir knygų šabloną sistemoje</w:t>
      </w:r>
      <w:r w:rsidRPr="002D2C39">
        <w:t xml:space="preserve">. </w:t>
      </w:r>
    </w:p>
    <w:p w14:paraId="2354CCD6" w14:textId="77777777" w:rsidR="004C7DA2" w:rsidRPr="002D2C39" w:rsidRDefault="004C7DA2" w:rsidP="004C7DA2">
      <w:pPr>
        <w:pStyle w:val="HeadingB"/>
        <w:rPr>
          <w:noProof w:val="0"/>
        </w:rPr>
      </w:pPr>
      <w:r w:rsidRPr="002D2C39">
        <w:rPr>
          <w:noProof w:val="0"/>
        </w:rPr>
        <w:t>Kas gali atlikti</w:t>
      </w:r>
    </w:p>
    <w:p w14:paraId="0742E86A" w14:textId="77777777" w:rsidR="004C7DA2" w:rsidRPr="002D2C39" w:rsidRDefault="004C7DA2" w:rsidP="004C7DA2">
      <w:pPr>
        <w:pStyle w:val="Alnostext"/>
        <w:keepNext/>
      </w:pPr>
      <w:r w:rsidRPr="002D2C39">
        <w:t xml:space="preserve">Surasti </w:t>
      </w:r>
      <w:r w:rsidRPr="002D2C39">
        <w:rPr>
          <w:rFonts w:cs="Arial"/>
        </w:rPr>
        <w:t xml:space="preserve">aktų ir knygų šabloną </w:t>
      </w:r>
      <w:r w:rsidRPr="002D2C39">
        <w:t>gali:</w:t>
      </w:r>
    </w:p>
    <w:p w14:paraId="2CDAE69A" w14:textId="77777777" w:rsidR="004C7DA2" w:rsidRPr="002D2C39" w:rsidRDefault="00BC3861" w:rsidP="004C7DA2">
      <w:pPr>
        <w:pStyle w:val="AlnostextBuleted"/>
        <w:keepNext/>
      </w:pPr>
      <w:r w:rsidRPr="002D2C39">
        <w:t>LIMIS-C administratorius.</w:t>
      </w:r>
    </w:p>
    <w:p w14:paraId="64CD6F58" w14:textId="77777777" w:rsidR="004C7DA2" w:rsidRPr="002D2C39" w:rsidRDefault="004C7DA2" w:rsidP="004C7DA2">
      <w:pPr>
        <w:pStyle w:val="HeadingB"/>
        <w:tabs>
          <w:tab w:val="left" w:pos="3093"/>
        </w:tabs>
        <w:rPr>
          <w:noProof w:val="0"/>
        </w:rPr>
      </w:pPr>
      <w:r w:rsidRPr="002D2C39">
        <w:rPr>
          <w:noProof w:val="0"/>
        </w:rPr>
        <w:t>Kaip atlikti</w:t>
      </w:r>
    </w:p>
    <w:p w14:paraId="38357529" w14:textId="77777777" w:rsidR="004C7DA2" w:rsidRPr="002D2C39" w:rsidRDefault="004C7DA2" w:rsidP="004C7DA2">
      <w:pPr>
        <w:pStyle w:val="Alnostext"/>
        <w:keepNext/>
      </w:pPr>
      <w:r w:rsidRPr="002D2C39">
        <w:t xml:space="preserve">Norėdami surasti </w:t>
      </w:r>
      <w:r w:rsidRPr="002D2C39">
        <w:rPr>
          <w:rFonts w:cs="Arial"/>
        </w:rPr>
        <w:t xml:space="preserve">aktų ir knygų </w:t>
      </w:r>
      <w:r w:rsidRPr="002D2C39">
        <w:t>šabloną</w:t>
      </w:r>
      <w:r w:rsidR="00C675C8" w:rsidRPr="002D2C39">
        <w:t>,</w:t>
      </w:r>
      <w:r w:rsidRPr="002D2C39">
        <w:t xml:space="preserve"> atlikite šiuos veiksmus:</w:t>
      </w:r>
    </w:p>
    <w:p w14:paraId="75DC78D6" w14:textId="77777777" w:rsidR="004C7DA2" w:rsidRPr="002D2C39" w:rsidRDefault="004C7DA2" w:rsidP="0098289C">
      <w:pPr>
        <w:pStyle w:val="AlnosNumbered"/>
        <w:numPr>
          <w:ilvl w:val="0"/>
          <w:numId w:val="56"/>
        </w:numPr>
      </w:pPr>
      <w:r w:rsidRPr="002D2C39">
        <w:t xml:space="preserve">Iš meniu pasirinkite </w:t>
      </w:r>
      <w:r w:rsidRPr="002D2C39">
        <w:rPr>
          <w:rStyle w:val="CharMeniu"/>
        </w:rPr>
        <w:t>Administravimas -&gt; Aktų ir knygų šablonai</w:t>
      </w:r>
      <w:r w:rsidRPr="002D2C39">
        <w:t>.</w:t>
      </w:r>
    </w:p>
    <w:p w14:paraId="2614ACDE" w14:textId="77777777" w:rsidR="004C7DA2" w:rsidRPr="002D2C39" w:rsidRDefault="004C7DA2" w:rsidP="00F213D8">
      <w:pPr>
        <w:pStyle w:val="BodyText"/>
      </w:pPr>
      <w:r w:rsidRPr="002D2C39">
        <w:t xml:space="preserve">Sistema atveria langą </w:t>
      </w:r>
      <w:r w:rsidRPr="002D2C39">
        <w:rPr>
          <w:rStyle w:val="CharLangas"/>
        </w:rPr>
        <w:t>aktų ir knygų šablonai</w:t>
      </w:r>
      <w:r w:rsidRPr="002D2C39">
        <w:t>.</w:t>
      </w:r>
    </w:p>
    <w:p w14:paraId="023895B2" w14:textId="6BFC18E1" w:rsidR="004C7DA2" w:rsidRPr="002D2C39" w:rsidRDefault="00C16393" w:rsidP="00704056">
      <w:pPr>
        <w:pStyle w:val="Picture"/>
      </w:pPr>
      <w:r w:rsidRPr="002D2C39">
        <w:rPr>
          <w:noProof/>
          <w:bdr w:val="single" w:sz="2" w:space="0" w:color="A6A6A6"/>
        </w:rPr>
        <w:drawing>
          <wp:inline distT="0" distB="0" distL="0" distR="0" wp14:anchorId="68C54E74" wp14:editId="5EF15FD6">
            <wp:extent cx="5844540" cy="739140"/>
            <wp:effectExtent l="19050" t="19050" r="22860" b="2286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44540" cy="739140"/>
                    </a:xfrm>
                    <a:prstGeom prst="rect">
                      <a:avLst/>
                    </a:prstGeom>
                    <a:noFill/>
                    <a:ln w="3175">
                      <a:solidFill>
                        <a:schemeClr val="tx1"/>
                      </a:solidFill>
                    </a:ln>
                  </pic:spPr>
                </pic:pic>
              </a:graphicData>
            </a:graphic>
          </wp:inline>
        </w:drawing>
      </w:r>
    </w:p>
    <w:p w14:paraId="4FD3875C" w14:textId="77777777" w:rsidR="004C7DA2" w:rsidRPr="002D2C39" w:rsidRDefault="004C7DA2" w:rsidP="004C7DA2">
      <w:pPr>
        <w:pStyle w:val="AlnosNumbered"/>
      </w:pPr>
      <w:r w:rsidRPr="002D2C39">
        <w:t xml:space="preserve">Nurodykite žinomus duomenis apie </w:t>
      </w:r>
      <w:r w:rsidRPr="002D2C39">
        <w:rPr>
          <w:rFonts w:cs="Arial"/>
        </w:rPr>
        <w:t>šabloną</w:t>
      </w:r>
      <w:r w:rsidRPr="002D2C39">
        <w:t>.</w:t>
      </w:r>
    </w:p>
    <w:p w14:paraId="00FCA906" w14:textId="77777777" w:rsidR="004C7DA2" w:rsidRPr="002D2C39" w:rsidRDefault="004C7DA2" w:rsidP="004C7DA2">
      <w:pPr>
        <w:pStyle w:val="AlnosNumbered"/>
      </w:pPr>
      <w:r w:rsidRPr="002D2C39">
        <w:t xml:space="preserve">Spauskite </w:t>
      </w:r>
      <w:r w:rsidRPr="002D2C39">
        <w:rPr>
          <w:rStyle w:val="CharLaukas"/>
        </w:rPr>
        <w:t>[Ieškoti]</w:t>
      </w:r>
      <w:r w:rsidRPr="002D2C39">
        <w:t>.</w:t>
      </w:r>
    </w:p>
    <w:p w14:paraId="77ECF210" w14:textId="77777777" w:rsidR="004C7DA2" w:rsidRPr="002D2C39" w:rsidRDefault="004C7DA2" w:rsidP="00F213D8">
      <w:pPr>
        <w:pStyle w:val="BodyText"/>
      </w:pPr>
      <w:r w:rsidRPr="002D2C39">
        <w:t>Sistema pateikia paieškos kriterijus atitinkančių įrašų sąrašą.</w:t>
      </w:r>
    </w:p>
    <w:p w14:paraId="580F5A6E" w14:textId="77777777" w:rsidR="004C7DA2" w:rsidRPr="002D2C39" w:rsidRDefault="004C7DA2" w:rsidP="004C7DA2">
      <w:pPr>
        <w:pStyle w:val="AlnosNumbered"/>
      </w:pPr>
      <w:r w:rsidRPr="002D2C39">
        <w:t>Toliau, priklausomai nuo Jums suteiktų teisių, galite atlikti šiuos veiksmus:</w:t>
      </w:r>
    </w:p>
    <w:p w14:paraId="600D14B0" w14:textId="370BC26E" w:rsidR="00C27064" w:rsidRPr="002D2C39" w:rsidRDefault="00C27064" w:rsidP="004C7DA2">
      <w:pPr>
        <w:pStyle w:val="buletedafternumber"/>
      </w:pPr>
      <w:r w:rsidRPr="002D2C39">
        <w:fldChar w:fldCharType="begin"/>
      </w:r>
      <w:r w:rsidRPr="002D2C39">
        <w:instrText xml:space="preserve"> REF _Ref335031387 \h </w:instrText>
      </w:r>
      <w:r w:rsidR="001E6AAA" w:rsidRPr="002D2C39">
        <w:instrText xml:space="preserve"> \* MERGEFORMAT </w:instrText>
      </w:r>
      <w:r w:rsidRPr="002D2C39">
        <w:fldChar w:fldCharType="separate"/>
      </w:r>
      <w:r w:rsidR="00882542" w:rsidRPr="002D2C39">
        <w:t>Peržiūrėti aktų ir knygų šablono duomenis</w:t>
      </w:r>
      <w:r w:rsidRPr="002D2C39">
        <w:fldChar w:fldCharType="end"/>
      </w:r>
      <w:r w:rsidRPr="002D2C39">
        <w:t xml:space="preserve"> (</w:t>
      </w:r>
      <w:r w:rsidRPr="002D2C39">
        <w:fldChar w:fldCharType="begin"/>
      </w:r>
      <w:r w:rsidRPr="002D2C39">
        <w:instrText xml:space="preserve"> PAGEREF _Ref335031387 \h </w:instrText>
      </w:r>
      <w:r w:rsidRPr="002D2C39">
        <w:fldChar w:fldCharType="separate"/>
      </w:r>
      <w:r w:rsidR="00882542">
        <w:rPr>
          <w:noProof/>
        </w:rPr>
        <w:t>95</w:t>
      </w:r>
      <w:r w:rsidRPr="002D2C39">
        <w:fldChar w:fldCharType="end"/>
      </w:r>
      <w:r w:rsidRPr="002D2C39">
        <w:t xml:space="preserve"> psl.)</w:t>
      </w:r>
    </w:p>
    <w:p w14:paraId="70DF7EE6" w14:textId="540ACA35" w:rsidR="004C7DA2" w:rsidRPr="002D2C39" w:rsidRDefault="00C27064" w:rsidP="004C7DA2">
      <w:pPr>
        <w:pStyle w:val="buletedafternumber"/>
      </w:pPr>
      <w:r w:rsidRPr="002D2C39">
        <w:fldChar w:fldCharType="begin"/>
      </w:r>
      <w:r w:rsidRPr="002D2C39">
        <w:instrText xml:space="preserve"> REF _Ref335031392 \h </w:instrText>
      </w:r>
      <w:r w:rsidR="001E6AAA" w:rsidRPr="002D2C39">
        <w:instrText xml:space="preserve"> \* MERGEFORMAT </w:instrText>
      </w:r>
      <w:r w:rsidRPr="002D2C39">
        <w:fldChar w:fldCharType="separate"/>
      </w:r>
      <w:r w:rsidR="00882542" w:rsidRPr="002D2C39">
        <w:t>Redaguoti aktų ir knygų šablono duomenis</w:t>
      </w:r>
      <w:r w:rsidRPr="002D2C39">
        <w:fldChar w:fldCharType="end"/>
      </w:r>
      <w:r w:rsidRPr="002D2C39">
        <w:t xml:space="preserve"> (</w:t>
      </w:r>
      <w:r w:rsidRPr="002D2C39">
        <w:fldChar w:fldCharType="begin"/>
      </w:r>
      <w:r w:rsidRPr="002D2C39">
        <w:instrText xml:space="preserve"> PAGEREF _Ref335031392 \h </w:instrText>
      </w:r>
      <w:r w:rsidRPr="002D2C39">
        <w:fldChar w:fldCharType="separate"/>
      </w:r>
      <w:r w:rsidR="00882542">
        <w:rPr>
          <w:noProof/>
        </w:rPr>
        <w:t>96</w:t>
      </w:r>
      <w:r w:rsidRPr="002D2C39">
        <w:fldChar w:fldCharType="end"/>
      </w:r>
      <w:r w:rsidRPr="002D2C39">
        <w:t xml:space="preserve"> </w:t>
      </w:r>
      <w:r w:rsidR="004C7DA2" w:rsidRPr="002D2C39">
        <w:t>psl.)</w:t>
      </w:r>
    </w:p>
    <w:p w14:paraId="49142B06" w14:textId="77777777" w:rsidR="004C7DA2" w:rsidRPr="002D2C39" w:rsidRDefault="004C7DA2" w:rsidP="004C7DA2">
      <w:pPr>
        <w:pStyle w:val="Heading3"/>
        <w:rPr>
          <w:noProof w:val="0"/>
        </w:rPr>
      </w:pPr>
      <w:bookmarkStart w:id="395" w:name="_Ref335031387"/>
      <w:bookmarkStart w:id="396" w:name="_Toc169621548"/>
      <w:r w:rsidRPr="002D2C39">
        <w:rPr>
          <w:noProof w:val="0"/>
        </w:rPr>
        <w:t xml:space="preserve">Peržiūrėti </w:t>
      </w:r>
      <w:r w:rsidR="00C32DB4" w:rsidRPr="002D2C39">
        <w:rPr>
          <w:noProof w:val="0"/>
        </w:rPr>
        <w:t xml:space="preserve">aktų ir knygų </w:t>
      </w:r>
      <w:r w:rsidRPr="002D2C39">
        <w:rPr>
          <w:noProof w:val="0"/>
        </w:rPr>
        <w:t>šablono duomenis</w:t>
      </w:r>
      <w:bookmarkEnd w:id="395"/>
      <w:bookmarkEnd w:id="396"/>
    </w:p>
    <w:p w14:paraId="25C36D8F" w14:textId="77777777" w:rsidR="004C7DA2" w:rsidRPr="002D2C39" w:rsidRDefault="004C7DA2" w:rsidP="004C7DA2">
      <w:pPr>
        <w:pStyle w:val="Alnostext"/>
        <w:keepNext/>
      </w:pPr>
      <w:r w:rsidRPr="002D2C39">
        <w:t xml:space="preserve">Paskirtis – </w:t>
      </w:r>
      <w:r w:rsidRPr="002D2C39">
        <w:rPr>
          <w:rFonts w:cs="Arial"/>
        </w:rPr>
        <w:t xml:space="preserve">peržiūrėti </w:t>
      </w:r>
      <w:r w:rsidR="00C32DB4" w:rsidRPr="002D2C39">
        <w:rPr>
          <w:rFonts w:cs="Arial"/>
        </w:rPr>
        <w:t xml:space="preserve">aktų ir knygų </w:t>
      </w:r>
      <w:r w:rsidRPr="002D2C39">
        <w:rPr>
          <w:rFonts w:cs="Arial"/>
        </w:rPr>
        <w:t>šablono duomenis sistemoje</w:t>
      </w:r>
      <w:r w:rsidRPr="002D2C39">
        <w:t xml:space="preserve">. </w:t>
      </w:r>
    </w:p>
    <w:p w14:paraId="554EBB66" w14:textId="77777777" w:rsidR="004C7DA2" w:rsidRPr="002D2C39" w:rsidRDefault="004C7DA2" w:rsidP="004C7DA2">
      <w:pPr>
        <w:pStyle w:val="HeadingB"/>
        <w:rPr>
          <w:noProof w:val="0"/>
        </w:rPr>
      </w:pPr>
      <w:r w:rsidRPr="002D2C39">
        <w:rPr>
          <w:noProof w:val="0"/>
        </w:rPr>
        <w:t>Kas gali atlikti</w:t>
      </w:r>
    </w:p>
    <w:p w14:paraId="48781797" w14:textId="77777777" w:rsidR="004C7DA2" w:rsidRPr="002D2C39" w:rsidRDefault="004C7DA2" w:rsidP="004C7DA2">
      <w:pPr>
        <w:pStyle w:val="Alnostext"/>
        <w:keepNext/>
      </w:pPr>
      <w:r w:rsidRPr="002D2C39">
        <w:t>Peržiūrėti duomenis gali:</w:t>
      </w:r>
    </w:p>
    <w:p w14:paraId="422DC609" w14:textId="77777777" w:rsidR="004C7DA2" w:rsidRPr="002D2C39" w:rsidRDefault="004C7DA2" w:rsidP="004C7DA2">
      <w:pPr>
        <w:pStyle w:val="AlnostextBuleted"/>
        <w:keepNext/>
      </w:pPr>
      <w:r w:rsidRPr="002D2C39">
        <w:t>LIMIS-C administratorius</w:t>
      </w:r>
      <w:r w:rsidR="00C675C8" w:rsidRPr="002D2C39">
        <w:t>.</w:t>
      </w:r>
    </w:p>
    <w:p w14:paraId="71131A5D" w14:textId="77777777" w:rsidR="004C7DA2" w:rsidRPr="002D2C39" w:rsidRDefault="004C7DA2" w:rsidP="004C7DA2">
      <w:pPr>
        <w:pStyle w:val="HeadingB"/>
        <w:tabs>
          <w:tab w:val="left" w:pos="3093"/>
        </w:tabs>
        <w:rPr>
          <w:noProof w:val="0"/>
        </w:rPr>
      </w:pPr>
      <w:r w:rsidRPr="002D2C39">
        <w:rPr>
          <w:noProof w:val="0"/>
        </w:rPr>
        <w:t>Kaip atlikti</w:t>
      </w:r>
    </w:p>
    <w:p w14:paraId="04E74C7D" w14:textId="77777777" w:rsidR="004C7DA2" w:rsidRPr="002D2C39" w:rsidRDefault="004C7DA2" w:rsidP="004C7DA2">
      <w:pPr>
        <w:pStyle w:val="Alnostext"/>
        <w:keepNext/>
      </w:pPr>
      <w:r w:rsidRPr="002D2C39">
        <w:t xml:space="preserve">Norėdami </w:t>
      </w:r>
      <w:r w:rsidRPr="002D2C39">
        <w:rPr>
          <w:rFonts w:cs="Arial"/>
        </w:rPr>
        <w:t xml:space="preserve">peržiūrėti </w:t>
      </w:r>
      <w:r w:rsidR="00C32DB4" w:rsidRPr="002D2C39">
        <w:rPr>
          <w:rFonts w:cs="Arial"/>
        </w:rPr>
        <w:t xml:space="preserve">aktų ir knygų </w:t>
      </w:r>
      <w:r w:rsidRPr="002D2C39">
        <w:t>šablono</w:t>
      </w:r>
      <w:r w:rsidRPr="002D2C39">
        <w:rPr>
          <w:rFonts w:cs="Arial"/>
        </w:rPr>
        <w:t xml:space="preserve"> duomenis, atlikite šiuos veiksmus:</w:t>
      </w:r>
    </w:p>
    <w:p w14:paraId="386DFDB3" w14:textId="77777777" w:rsidR="004C7DA2" w:rsidRPr="002D2C39" w:rsidRDefault="004C7DA2" w:rsidP="0098289C">
      <w:pPr>
        <w:pStyle w:val="AlnosNumbered"/>
        <w:keepNext/>
        <w:numPr>
          <w:ilvl w:val="0"/>
          <w:numId w:val="57"/>
        </w:numPr>
      </w:pPr>
      <w:r w:rsidRPr="002D2C39">
        <w:t xml:space="preserve">Suraskite norimą </w:t>
      </w:r>
      <w:r w:rsidR="00C32DB4" w:rsidRPr="002D2C39">
        <w:rPr>
          <w:rFonts w:cs="Arial"/>
        </w:rPr>
        <w:t xml:space="preserve">aktų ir knygų </w:t>
      </w:r>
      <w:r w:rsidRPr="002D2C39">
        <w:rPr>
          <w:rFonts w:cs="Arial"/>
        </w:rPr>
        <w:t>šabloną</w:t>
      </w:r>
      <w:r w:rsidRPr="002D2C39">
        <w:t>.</w:t>
      </w:r>
    </w:p>
    <w:p w14:paraId="6EAA8EE5" w14:textId="6DCC96E5" w:rsidR="004C7DA2" w:rsidRPr="002D2C39" w:rsidRDefault="004C7DA2" w:rsidP="00F213D8">
      <w:pPr>
        <w:pStyle w:val="BodyText"/>
      </w:pPr>
      <w:r w:rsidRPr="002D2C39">
        <w:t xml:space="preserve">Kaip atlikti skaitykite skyrelyje </w:t>
      </w:r>
      <w:r w:rsidR="00C32DB4" w:rsidRPr="002D2C39">
        <w:rPr>
          <w:rStyle w:val="CharLangas"/>
        </w:rPr>
        <w:fldChar w:fldCharType="begin"/>
      </w:r>
      <w:r w:rsidR="00C32DB4" w:rsidRPr="002D2C39">
        <w:rPr>
          <w:rStyle w:val="CharLangas"/>
        </w:rPr>
        <w:instrText xml:space="preserve"> REF _Ref335031105 \h  \* MERGEFORMAT </w:instrText>
      </w:r>
      <w:r w:rsidR="00C32DB4" w:rsidRPr="002D2C39">
        <w:rPr>
          <w:rStyle w:val="CharLangas"/>
        </w:rPr>
      </w:r>
      <w:r w:rsidR="00C32DB4" w:rsidRPr="002D2C39">
        <w:rPr>
          <w:rStyle w:val="CharLangas"/>
        </w:rPr>
        <w:fldChar w:fldCharType="separate"/>
      </w:r>
      <w:r w:rsidR="00882542" w:rsidRPr="00882542">
        <w:rPr>
          <w:rStyle w:val="CharLangas"/>
        </w:rPr>
        <w:t>Surasti aktų ir knygų šabloną</w:t>
      </w:r>
      <w:r w:rsidR="00C32DB4" w:rsidRPr="002D2C39">
        <w:rPr>
          <w:rStyle w:val="CharLangas"/>
        </w:rPr>
        <w:fldChar w:fldCharType="end"/>
      </w:r>
      <w:r w:rsidR="00C32DB4" w:rsidRPr="002D2C39">
        <w:rPr>
          <w:rStyle w:val="CharLangas"/>
        </w:rPr>
        <w:t xml:space="preserve"> (</w:t>
      </w:r>
      <w:r w:rsidR="00C32DB4" w:rsidRPr="002D2C39">
        <w:rPr>
          <w:rStyle w:val="CharLangas"/>
        </w:rPr>
        <w:fldChar w:fldCharType="begin"/>
      </w:r>
      <w:r w:rsidR="00C32DB4" w:rsidRPr="002D2C39">
        <w:rPr>
          <w:rStyle w:val="CharLangas"/>
        </w:rPr>
        <w:instrText xml:space="preserve"> PAGEREF _Ref335031105 \h </w:instrText>
      </w:r>
      <w:r w:rsidR="00C32DB4" w:rsidRPr="002D2C39">
        <w:rPr>
          <w:rStyle w:val="CharLangas"/>
        </w:rPr>
      </w:r>
      <w:r w:rsidR="00C32DB4" w:rsidRPr="002D2C39">
        <w:rPr>
          <w:rStyle w:val="CharLangas"/>
        </w:rPr>
        <w:fldChar w:fldCharType="separate"/>
      </w:r>
      <w:r w:rsidR="00882542">
        <w:rPr>
          <w:rStyle w:val="CharLangas"/>
          <w:noProof/>
        </w:rPr>
        <w:t>95</w:t>
      </w:r>
      <w:r w:rsidR="00C32DB4" w:rsidRPr="002D2C39">
        <w:rPr>
          <w:rStyle w:val="CharLangas"/>
        </w:rPr>
        <w:fldChar w:fldCharType="end"/>
      </w:r>
      <w:r w:rsidR="00C32DB4" w:rsidRPr="002D2C39">
        <w:rPr>
          <w:rStyle w:val="CharLangas"/>
        </w:rPr>
        <w:t xml:space="preserve"> </w:t>
      </w:r>
      <w:r w:rsidRPr="002D2C39">
        <w:rPr>
          <w:rStyle w:val="CharLangas"/>
        </w:rPr>
        <w:t>psl.)</w:t>
      </w:r>
      <w:r w:rsidRPr="002D2C39">
        <w:t>.</w:t>
      </w:r>
    </w:p>
    <w:p w14:paraId="2038E35A" w14:textId="77777777" w:rsidR="004C7DA2" w:rsidRPr="002D2C39" w:rsidRDefault="004C7DA2" w:rsidP="004C7DA2">
      <w:pPr>
        <w:pStyle w:val="AlnosNumbered"/>
      </w:pPr>
      <w:r w:rsidRPr="002D2C39">
        <w:t xml:space="preserve">Rezultatų lentelėje stulpelyje </w:t>
      </w:r>
      <w:r w:rsidRPr="002D2C39">
        <w:rPr>
          <w:b/>
        </w:rPr>
        <w:t>Ataskaitos pavadinimas</w:t>
      </w:r>
      <w:r w:rsidRPr="002D2C39">
        <w:t xml:space="preserve"> spauskite </w:t>
      </w:r>
      <w:r w:rsidRPr="002D2C39">
        <w:rPr>
          <w:lang w:eastAsia="lt-LT"/>
        </w:rPr>
        <w:t>nuorodą</w:t>
      </w:r>
      <w:r w:rsidRPr="002D2C39">
        <w:t>.</w:t>
      </w:r>
    </w:p>
    <w:p w14:paraId="4176A66C" w14:textId="77777777" w:rsidR="004C7DA2" w:rsidRPr="002D2C39" w:rsidRDefault="004C7DA2" w:rsidP="00F213D8">
      <w:pPr>
        <w:pStyle w:val="BodyText"/>
      </w:pPr>
      <w:r w:rsidRPr="002D2C39">
        <w:t xml:space="preserve">Atsiveria langas </w:t>
      </w:r>
      <w:r w:rsidR="00C32DB4" w:rsidRPr="002D2C39">
        <w:rPr>
          <w:rStyle w:val="CharLangas"/>
        </w:rPr>
        <w:t xml:space="preserve">Aktų ir knygų </w:t>
      </w:r>
      <w:r w:rsidRPr="002D2C39">
        <w:rPr>
          <w:rStyle w:val="CharLangas"/>
        </w:rPr>
        <w:t>šablonai</w:t>
      </w:r>
      <w:r w:rsidRPr="002D2C39">
        <w:t>.</w:t>
      </w:r>
    </w:p>
    <w:p w14:paraId="7FDB55F2" w14:textId="77777777" w:rsidR="004C7DA2" w:rsidRPr="002D2C39" w:rsidRDefault="004C7DA2" w:rsidP="006E4BFC">
      <w:pPr>
        <w:pStyle w:val="AlnosNumbered"/>
        <w:keepNext/>
      </w:pPr>
      <w:r w:rsidRPr="002D2C39">
        <w:lastRenderedPageBreak/>
        <w:t xml:space="preserve">Peržiūrėkite </w:t>
      </w:r>
      <w:r w:rsidRPr="002D2C39">
        <w:rPr>
          <w:rFonts w:cs="Arial"/>
        </w:rPr>
        <w:t>šablono</w:t>
      </w:r>
      <w:r w:rsidRPr="002D2C39">
        <w:t xml:space="preserve"> duomenis.</w:t>
      </w:r>
    </w:p>
    <w:p w14:paraId="1C7D2784" w14:textId="77777777" w:rsidR="004C7DA2" w:rsidRPr="002D2C39" w:rsidRDefault="004C7DA2" w:rsidP="006E4BFC">
      <w:pPr>
        <w:pStyle w:val="Pastaba"/>
        <w:keepNext/>
      </w:pPr>
      <w:r w:rsidRPr="002D2C39">
        <w:t xml:space="preserve">Keisti </w:t>
      </w:r>
      <w:r w:rsidRPr="002D2C39">
        <w:rPr>
          <w:rFonts w:cs="Arial"/>
        </w:rPr>
        <w:t xml:space="preserve">šablono duomenų </w:t>
      </w:r>
      <w:r w:rsidRPr="002D2C39">
        <w:t>peržiūros lange negalite.</w:t>
      </w:r>
    </w:p>
    <w:p w14:paraId="0861BD83" w14:textId="77777777" w:rsidR="004C7DA2" w:rsidRPr="002D2C39" w:rsidRDefault="004C7DA2" w:rsidP="004C7DA2">
      <w:pPr>
        <w:pStyle w:val="Heading3"/>
        <w:rPr>
          <w:noProof w:val="0"/>
        </w:rPr>
      </w:pPr>
      <w:bookmarkStart w:id="397" w:name="_Ref335031392"/>
      <w:bookmarkStart w:id="398" w:name="_Toc169621549"/>
      <w:r w:rsidRPr="002D2C39">
        <w:rPr>
          <w:noProof w:val="0"/>
        </w:rPr>
        <w:t xml:space="preserve">Redaguoti </w:t>
      </w:r>
      <w:r w:rsidR="00C32DB4" w:rsidRPr="002D2C39">
        <w:rPr>
          <w:noProof w:val="0"/>
        </w:rPr>
        <w:t xml:space="preserve">aktų ir knygų </w:t>
      </w:r>
      <w:r w:rsidRPr="002D2C39">
        <w:rPr>
          <w:noProof w:val="0"/>
        </w:rPr>
        <w:t>šablono duomenis</w:t>
      </w:r>
      <w:bookmarkEnd w:id="397"/>
      <w:bookmarkEnd w:id="398"/>
    </w:p>
    <w:p w14:paraId="28AFF3CD" w14:textId="77777777" w:rsidR="004C7DA2" w:rsidRPr="002D2C39" w:rsidRDefault="004C7DA2" w:rsidP="004C7DA2">
      <w:pPr>
        <w:pStyle w:val="Alnostext"/>
        <w:keepNext/>
      </w:pPr>
      <w:r w:rsidRPr="002D2C39">
        <w:t xml:space="preserve">Paskirtis – </w:t>
      </w:r>
      <w:r w:rsidRPr="002D2C39">
        <w:rPr>
          <w:rFonts w:cs="Arial"/>
        </w:rPr>
        <w:t xml:space="preserve">keisti </w:t>
      </w:r>
      <w:r w:rsidR="00C32DB4" w:rsidRPr="002D2C39">
        <w:rPr>
          <w:rFonts w:cs="Arial"/>
        </w:rPr>
        <w:t xml:space="preserve">aktų ir knygų </w:t>
      </w:r>
      <w:r w:rsidRPr="002D2C39">
        <w:rPr>
          <w:rFonts w:cs="Arial"/>
        </w:rPr>
        <w:t>šablono duomenis sistemoje</w:t>
      </w:r>
      <w:r w:rsidRPr="002D2C39">
        <w:t xml:space="preserve">. </w:t>
      </w:r>
    </w:p>
    <w:p w14:paraId="0128D592" w14:textId="77777777" w:rsidR="004C7DA2" w:rsidRPr="002D2C39" w:rsidRDefault="004C7DA2" w:rsidP="004C7DA2">
      <w:pPr>
        <w:pStyle w:val="HeadingB"/>
        <w:rPr>
          <w:noProof w:val="0"/>
        </w:rPr>
      </w:pPr>
      <w:r w:rsidRPr="002D2C39">
        <w:rPr>
          <w:noProof w:val="0"/>
        </w:rPr>
        <w:t>Kas gali atlikti</w:t>
      </w:r>
    </w:p>
    <w:p w14:paraId="1695EA34" w14:textId="77777777" w:rsidR="004C7DA2" w:rsidRPr="002D2C39" w:rsidRDefault="004C7DA2" w:rsidP="004C7DA2">
      <w:pPr>
        <w:pStyle w:val="Alnostext"/>
        <w:keepNext/>
      </w:pPr>
      <w:r w:rsidRPr="002D2C39">
        <w:t xml:space="preserve">Redaguoti </w:t>
      </w:r>
      <w:r w:rsidR="00C32DB4" w:rsidRPr="002D2C39">
        <w:rPr>
          <w:rFonts w:cs="Arial"/>
        </w:rPr>
        <w:t xml:space="preserve">aktų ir knygų </w:t>
      </w:r>
      <w:r w:rsidRPr="002D2C39">
        <w:rPr>
          <w:rFonts w:cs="Arial"/>
        </w:rPr>
        <w:t xml:space="preserve">šablono </w:t>
      </w:r>
      <w:r w:rsidRPr="002D2C39">
        <w:t>duomenis gali:</w:t>
      </w:r>
    </w:p>
    <w:p w14:paraId="10468E28" w14:textId="77777777" w:rsidR="004C7DA2" w:rsidRPr="002D2C39" w:rsidRDefault="00C675C8" w:rsidP="004C7DA2">
      <w:pPr>
        <w:pStyle w:val="AlnostextBuleted"/>
        <w:keepNext/>
      </w:pPr>
      <w:r w:rsidRPr="002D2C39">
        <w:t>LIMIS-C administratorius.</w:t>
      </w:r>
    </w:p>
    <w:p w14:paraId="7DC85B86" w14:textId="77777777" w:rsidR="004C7DA2" w:rsidRPr="002D2C39" w:rsidRDefault="004C7DA2" w:rsidP="004C7DA2">
      <w:pPr>
        <w:pStyle w:val="HeadingB"/>
        <w:tabs>
          <w:tab w:val="left" w:pos="3093"/>
        </w:tabs>
        <w:rPr>
          <w:noProof w:val="0"/>
        </w:rPr>
      </w:pPr>
      <w:r w:rsidRPr="002D2C39">
        <w:rPr>
          <w:noProof w:val="0"/>
        </w:rPr>
        <w:t>Kaip atlikti</w:t>
      </w:r>
    </w:p>
    <w:p w14:paraId="0A6C14B6" w14:textId="77777777" w:rsidR="004C7DA2" w:rsidRPr="002D2C39" w:rsidRDefault="004C7DA2" w:rsidP="004C7DA2">
      <w:pPr>
        <w:pStyle w:val="Alnostext"/>
      </w:pPr>
      <w:r w:rsidRPr="002D2C39">
        <w:t xml:space="preserve">Norėdami </w:t>
      </w:r>
      <w:r w:rsidRPr="002D2C39">
        <w:rPr>
          <w:rFonts w:cs="Arial"/>
        </w:rPr>
        <w:t xml:space="preserve">keisti </w:t>
      </w:r>
      <w:r w:rsidR="00C32DB4" w:rsidRPr="002D2C39">
        <w:rPr>
          <w:rFonts w:cs="Arial"/>
        </w:rPr>
        <w:t xml:space="preserve">aktų ir knygų </w:t>
      </w:r>
      <w:r w:rsidRPr="002D2C39">
        <w:rPr>
          <w:rFonts w:cs="Arial"/>
        </w:rPr>
        <w:t>šablono duomenis, atlikite šiuos veiksmus:</w:t>
      </w:r>
    </w:p>
    <w:p w14:paraId="6F635112" w14:textId="77777777" w:rsidR="00C32DB4" w:rsidRPr="002D2C39" w:rsidRDefault="00C32DB4" w:rsidP="0098289C">
      <w:pPr>
        <w:pStyle w:val="AlnosNumbered"/>
        <w:keepNext/>
        <w:numPr>
          <w:ilvl w:val="0"/>
          <w:numId w:val="58"/>
        </w:numPr>
      </w:pPr>
      <w:r w:rsidRPr="002D2C39">
        <w:t xml:space="preserve">Suraskite norimą </w:t>
      </w:r>
      <w:r w:rsidRPr="002D2C39">
        <w:rPr>
          <w:rFonts w:cs="Arial"/>
        </w:rPr>
        <w:t>aktų ir knygų šabloną</w:t>
      </w:r>
      <w:r w:rsidRPr="002D2C39">
        <w:t>.</w:t>
      </w:r>
    </w:p>
    <w:p w14:paraId="502A2044" w14:textId="056DD3CC" w:rsidR="00C32DB4" w:rsidRPr="002D2C39" w:rsidRDefault="00C32DB4" w:rsidP="00F213D8">
      <w:pPr>
        <w:pStyle w:val="BodyText"/>
      </w:pPr>
      <w:r w:rsidRPr="002D2C39">
        <w:t xml:space="preserve">Kaip atlikti skaitykite skyrelyje </w:t>
      </w:r>
      <w:r w:rsidRPr="002D2C39">
        <w:rPr>
          <w:rStyle w:val="CharLangas"/>
        </w:rPr>
        <w:fldChar w:fldCharType="begin"/>
      </w:r>
      <w:r w:rsidRPr="002D2C39">
        <w:rPr>
          <w:rStyle w:val="CharLangas"/>
        </w:rPr>
        <w:instrText xml:space="preserve"> REF _Ref335031105 \h  \* MERGEFORMAT </w:instrText>
      </w:r>
      <w:r w:rsidRPr="002D2C39">
        <w:rPr>
          <w:rStyle w:val="CharLangas"/>
        </w:rPr>
      </w:r>
      <w:r w:rsidRPr="002D2C39">
        <w:rPr>
          <w:rStyle w:val="CharLangas"/>
        </w:rPr>
        <w:fldChar w:fldCharType="separate"/>
      </w:r>
      <w:r w:rsidR="00882542" w:rsidRPr="00882542">
        <w:rPr>
          <w:rStyle w:val="CharLangas"/>
        </w:rPr>
        <w:t>Surasti aktų ir knygų šabloną</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_Ref335031105 \h </w:instrText>
      </w:r>
      <w:r w:rsidRPr="002D2C39">
        <w:rPr>
          <w:rStyle w:val="CharLangas"/>
        </w:rPr>
      </w:r>
      <w:r w:rsidRPr="002D2C39">
        <w:rPr>
          <w:rStyle w:val="CharLangas"/>
        </w:rPr>
        <w:fldChar w:fldCharType="separate"/>
      </w:r>
      <w:r w:rsidR="00882542">
        <w:rPr>
          <w:rStyle w:val="CharLangas"/>
          <w:noProof/>
        </w:rPr>
        <w:t>95</w:t>
      </w:r>
      <w:r w:rsidRPr="002D2C39">
        <w:rPr>
          <w:rStyle w:val="CharLangas"/>
        </w:rPr>
        <w:fldChar w:fldCharType="end"/>
      </w:r>
      <w:r w:rsidRPr="002D2C39">
        <w:rPr>
          <w:rStyle w:val="CharLangas"/>
        </w:rPr>
        <w:t xml:space="preserve"> psl.)</w:t>
      </w:r>
      <w:r w:rsidRPr="002D2C39">
        <w:t>.</w:t>
      </w:r>
    </w:p>
    <w:p w14:paraId="7B24ACF0" w14:textId="47CEC058" w:rsidR="004C7DA2" w:rsidRPr="002D2C39" w:rsidRDefault="004C7DA2" w:rsidP="004C7DA2">
      <w:pPr>
        <w:pStyle w:val="AlnosNumbered"/>
      </w:pPr>
      <w:r w:rsidRPr="002D2C39">
        <w:t xml:space="preserve">Rezultatų lentelėje stulpelyje </w:t>
      </w:r>
      <w:r w:rsidRPr="002D2C39">
        <w:rPr>
          <w:b/>
        </w:rPr>
        <w:t>Veiksmai</w:t>
      </w:r>
      <w:r w:rsidRPr="002D2C39">
        <w:t xml:space="preserve"> spauskite</w:t>
      </w:r>
      <w:r w:rsidRPr="002D2C39">
        <w:rPr>
          <w:lang w:eastAsia="lt-LT"/>
        </w:rPr>
        <w:t xml:space="preserve"> piktogramą </w:t>
      </w:r>
      <w:r w:rsidR="00C16393" w:rsidRPr="002D2C39">
        <w:rPr>
          <w:noProof/>
          <w:lang w:eastAsia="lt-LT"/>
        </w:rPr>
        <w:drawing>
          <wp:inline distT="0" distB="0" distL="0" distR="0" wp14:anchorId="745FB08C" wp14:editId="7AFC9AE2">
            <wp:extent cx="144780" cy="1600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2D2C39">
        <w:t>.</w:t>
      </w:r>
    </w:p>
    <w:p w14:paraId="490B6407" w14:textId="77777777" w:rsidR="004C7DA2" w:rsidRPr="002D2C39" w:rsidRDefault="004C7DA2" w:rsidP="00F213D8">
      <w:pPr>
        <w:pStyle w:val="BodyText"/>
      </w:pPr>
      <w:r w:rsidRPr="002D2C39">
        <w:t xml:space="preserve">Atsiveria langas </w:t>
      </w:r>
      <w:r w:rsidR="00C32DB4" w:rsidRPr="002D2C39">
        <w:rPr>
          <w:rStyle w:val="CharLangas"/>
        </w:rPr>
        <w:t>Aktų ir knygų šablonai</w:t>
      </w:r>
      <w:r w:rsidRPr="002D2C39">
        <w:t>.</w:t>
      </w:r>
    </w:p>
    <w:p w14:paraId="55094FA9" w14:textId="5A3B1097" w:rsidR="00CE4AFE" w:rsidRPr="002D2C39" w:rsidRDefault="00AF7AF3" w:rsidP="00CE4AFE">
      <w:pPr>
        <w:pStyle w:val="Picture"/>
      </w:pPr>
      <w:r w:rsidRPr="00AF7AF3">
        <w:rPr>
          <w:noProof/>
        </w:rPr>
        <w:drawing>
          <wp:inline distT="0" distB="0" distL="0" distR="0" wp14:anchorId="26F8673E" wp14:editId="13B76F9C">
            <wp:extent cx="5850890" cy="2790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850890" cy="2790825"/>
                    </a:xfrm>
                    <a:prstGeom prst="rect">
                      <a:avLst/>
                    </a:prstGeom>
                  </pic:spPr>
                </pic:pic>
              </a:graphicData>
            </a:graphic>
          </wp:inline>
        </w:drawing>
      </w:r>
    </w:p>
    <w:p w14:paraId="6141EE8B" w14:textId="77777777" w:rsidR="004C7DA2" w:rsidRPr="002D2C39" w:rsidRDefault="004C7DA2" w:rsidP="004C7DA2">
      <w:pPr>
        <w:pStyle w:val="AlnosNumbered"/>
      </w:pPr>
      <w:r w:rsidRPr="002D2C39">
        <w:t>Redaguokite norimus aprašo duomenis.</w:t>
      </w:r>
    </w:p>
    <w:p w14:paraId="396936C5" w14:textId="0D8AE081" w:rsidR="004C7DA2" w:rsidRPr="002D2C39" w:rsidRDefault="004C7DA2" w:rsidP="00F213D8">
      <w:pPr>
        <w:pStyle w:val="BodyT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1466E91A" w14:textId="77777777" w:rsidR="004C7DA2" w:rsidRPr="002D2C39" w:rsidRDefault="004C7DA2" w:rsidP="004C7DA2">
      <w:pPr>
        <w:pStyle w:val="AlnosNumbered"/>
        <w:keepNext/>
        <w:rPr>
          <w:rStyle w:val="AlnostextChar"/>
        </w:rPr>
      </w:pPr>
      <w:r w:rsidRPr="002D2C39">
        <w:t xml:space="preserve">Spauskite </w:t>
      </w:r>
      <w:r w:rsidRPr="002D2C39">
        <w:rPr>
          <w:rStyle w:val="CharLaukas"/>
        </w:rPr>
        <w:t>[Išsaugoti]</w:t>
      </w:r>
      <w:r w:rsidRPr="002D2C39">
        <w:rPr>
          <w:rStyle w:val="AlnostextChar"/>
        </w:rPr>
        <w:t>.</w:t>
      </w:r>
    </w:p>
    <w:p w14:paraId="4B095380" w14:textId="77777777" w:rsidR="004C7DA2" w:rsidRPr="002D2C39" w:rsidRDefault="004C7DA2" w:rsidP="00F213D8">
      <w:pPr>
        <w:pStyle w:val="BodyText"/>
      </w:pPr>
      <w:r w:rsidRPr="002D2C39">
        <w:t>Pakeisti šablono duomenys išsaugoti sistemoje.</w:t>
      </w:r>
    </w:p>
    <w:p w14:paraId="3FD53329" w14:textId="29F0A513" w:rsidR="00836F12" w:rsidRPr="002D2C39" w:rsidRDefault="00836F12" w:rsidP="00483CCA">
      <w:pPr>
        <w:pStyle w:val="Heading2"/>
      </w:pPr>
      <w:bookmarkStart w:id="399" w:name="_Ref335032738"/>
      <w:bookmarkStart w:id="400" w:name="_Ref335032740"/>
      <w:bookmarkStart w:id="401" w:name="_Toc169621550"/>
      <w:r w:rsidRPr="002D2C39">
        <w:t>Tvarkyti sistemos parametrus</w:t>
      </w:r>
      <w:bookmarkEnd w:id="399"/>
      <w:bookmarkEnd w:id="400"/>
      <w:bookmarkEnd w:id="401"/>
    </w:p>
    <w:p w14:paraId="711887AE" w14:textId="112EDCAC" w:rsidR="00290118" w:rsidRPr="002D2C39" w:rsidRDefault="00290118" w:rsidP="00290118">
      <w:pPr>
        <w:pStyle w:val="Alnostext"/>
      </w:pPr>
      <w:proofErr w:type="spellStart"/>
      <w:r w:rsidRPr="002D2C39">
        <w:t>Paskiris</w:t>
      </w:r>
      <w:proofErr w:type="spellEnd"/>
      <w:r w:rsidRPr="002D2C39">
        <w:t xml:space="preserve"> – leisti </w:t>
      </w:r>
      <w:r w:rsidRPr="002D2C39">
        <w:rPr>
          <w:rFonts w:cs="Arial"/>
        </w:rPr>
        <w:t>sistemos naudotojui tvarkyti sistemos parametrus sistemoje</w:t>
      </w:r>
      <w:r w:rsidRPr="002D2C39">
        <w:t>.</w:t>
      </w:r>
    </w:p>
    <w:p w14:paraId="40DC55F6" w14:textId="77777777" w:rsidR="00AF0F35" w:rsidRPr="002D2C39" w:rsidRDefault="00AF0F35" w:rsidP="00AF0F35">
      <w:pPr>
        <w:pStyle w:val="Alnostext"/>
        <w:keepNext/>
      </w:pPr>
      <w:r w:rsidRPr="002D2C39">
        <w:lastRenderedPageBreak/>
        <w:t>Pakeisti galima tokius sistemos parametrus:</w:t>
      </w:r>
    </w:p>
    <w:p w14:paraId="5FDAA757" w14:textId="77777777" w:rsidR="00AF0F35" w:rsidRPr="002D2C39" w:rsidRDefault="00AF0F35" w:rsidP="00AF0F35">
      <w:pPr>
        <w:pStyle w:val="Alnostext"/>
        <w:keepNext/>
        <w:numPr>
          <w:ilvl w:val="0"/>
          <w:numId w:val="109"/>
        </w:numPr>
        <w:spacing w:before="0" w:after="0"/>
      </w:pPr>
      <w:r w:rsidRPr="002D2C39">
        <w:t>Ar atvaizduoti laukų pavadinimus apskaitos knygose;</w:t>
      </w:r>
    </w:p>
    <w:p w14:paraId="6252A0CD" w14:textId="77777777" w:rsidR="00AF0F35" w:rsidRPr="002D2C39" w:rsidRDefault="00AF0F35" w:rsidP="00AF0F35">
      <w:pPr>
        <w:pStyle w:val="Alnostext"/>
        <w:keepNext/>
        <w:numPr>
          <w:ilvl w:val="0"/>
          <w:numId w:val="109"/>
        </w:numPr>
        <w:spacing w:before="0" w:after="0"/>
      </w:pPr>
      <w:r w:rsidRPr="002D2C39">
        <w:t>Ar muziejuje naudojamas Buhalterinės apskaitos numeris;</w:t>
      </w:r>
    </w:p>
    <w:p w14:paraId="16EFBD67" w14:textId="77777777" w:rsidR="00AF0F35" w:rsidRPr="002D2C39" w:rsidRDefault="00AF0F35" w:rsidP="00AF0F35">
      <w:pPr>
        <w:pStyle w:val="Alnostext"/>
        <w:keepNext/>
        <w:numPr>
          <w:ilvl w:val="0"/>
          <w:numId w:val="109"/>
        </w:numPr>
        <w:spacing w:before="0" w:after="0"/>
      </w:pPr>
      <w:r w:rsidRPr="002D2C39">
        <w:t xml:space="preserve">Ar muziejuje naudojamas Laikinas </w:t>
      </w:r>
      <w:proofErr w:type="spellStart"/>
      <w:r w:rsidRPr="002D2C39">
        <w:t>apsk</w:t>
      </w:r>
      <w:proofErr w:type="spellEnd"/>
      <w:r w:rsidRPr="002D2C39">
        <w:t>. Numeris;</w:t>
      </w:r>
    </w:p>
    <w:p w14:paraId="0641E599" w14:textId="77777777" w:rsidR="00AF0F35" w:rsidRPr="002D2C39" w:rsidRDefault="00AF0F35" w:rsidP="00AF0F35">
      <w:pPr>
        <w:pStyle w:val="Alnostext"/>
        <w:keepNext/>
        <w:numPr>
          <w:ilvl w:val="0"/>
          <w:numId w:val="109"/>
        </w:numPr>
        <w:spacing w:before="0" w:after="0"/>
      </w:pPr>
      <w:r w:rsidRPr="002D2C39">
        <w:t>Ar muziejuje naudojamas Rinkinio apskaitos numeris;</w:t>
      </w:r>
    </w:p>
    <w:p w14:paraId="2911D582" w14:textId="77777777" w:rsidR="00AF0F35" w:rsidRPr="002D2C39" w:rsidRDefault="00AF0F35" w:rsidP="00AF0F35">
      <w:pPr>
        <w:pStyle w:val="Alnostext"/>
        <w:keepNext/>
        <w:numPr>
          <w:ilvl w:val="0"/>
          <w:numId w:val="109"/>
        </w:numPr>
        <w:spacing w:before="0" w:after="0"/>
      </w:pPr>
      <w:r w:rsidRPr="002D2C39">
        <w:t>Ar muziejuje naudojamas Spec. inventorinis numeris;</w:t>
      </w:r>
    </w:p>
    <w:p w14:paraId="2C38952C" w14:textId="77777777" w:rsidR="00AF0F35" w:rsidRPr="002D2C39" w:rsidRDefault="00AF0F35" w:rsidP="00AF0F35">
      <w:pPr>
        <w:pStyle w:val="Alnostext"/>
        <w:keepNext/>
        <w:numPr>
          <w:ilvl w:val="0"/>
          <w:numId w:val="109"/>
        </w:numPr>
        <w:spacing w:before="0" w:after="0"/>
      </w:pPr>
      <w:r w:rsidRPr="002D2C39">
        <w:t>Ar privaloma nurodyti bent vieną apskaitos numerį;</w:t>
      </w:r>
    </w:p>
    <w:p w14:paraId="11BF94A0" w14:textId="77777777" w:rsidR="00AF0F35" w:rsidRPr="002D2C39" w:rsidRDefault="00AF0F35" w:rsidP="00AF0F35">
      <w:pPr>
        <w:pStyle w:val="Alnostext"/>
        <w:keepNext/>
        <w:numPr>
          <w:ilvl w:val="0"/>
          <w:numId w:val="109"/>
        </w:numPr>
        <w:spacing w:before="0" w:after="0"/>
      </w:pPr>
      <w:r w:rsidRPr="002D2C39">
        <w:t>Ar privaloma nurodyti bent vieną sritį eksponate;</w:t>
      </w:r>
    </w:p>
    <w:p w14:paraId="7DB57738" w14:textId="77777777" w:rsidR="00AF0F35" w:rsidRPr="002D2C39" w:rsidRDefault="00AF0F35" w:rsidP="00AF0F35">
      <w:pPr>
        <w:pStyle w:val="Alnostext"/>
        <w:keepNext/>
        <w:numPr>
          <w:ilvl w:val="0"/>
          <w:numId w:val="109"/>
        </w:numPr>
        <w:spacing w:before="0" w:after="0"/>
      </w:pPr>
      <w:r w:rsidRPr="002D2C39">
        <w:t>Data, nuo kada sistema veikia;</w:t>
      </w:r>
    </w:p>
    <w:p w14:paraId="35AB88EB" w14:textId="77777777" w:rsidR="00AF0F35" w:rsidRPr="002D2C39" w:rsidRDefault="00AF0F35" w:rsidP="00AF0F35">
      <w:pPr>
        <w:pStyle w:val="Alnostext"/>
        <w:keepNext/>
        <w:numPr>
          <w:ilvl w:val="0"/>
          <w:numId w:val="109"/>
        </w:numPr>
        <w:spacing w:before="0" w:after="0"/>
      </w:pPr>
      <w:r w:rsidRPr="002D2C39">
        <w:t>Įrašų skaičius puslapyje;</w:t>
      </w:r>
    </w:p>
    <w:p w14:paraId="10B076AA" w14:textId="77777777" w:rsidR="00AF0F35" w:rsidRPr="002D2C39" w:rsidRDefault="00AF0F35" w:rsidP="00AF0F35">
      <w:pPr>
        <w:pStyle w:val="Alnostext"/>
        <w:keepNext/>
        <w:numPr>
          <w:ilvl w:val="0"/>
          <w:numId w:val="109"/>
        </w:numPr>
        <w:spacing w:before="0" w:after="0"/>
      </w:pPr>
      <w:r w:rsidRPr="002D2C39">
        <w:t>Maksimalus įrašų skaičius, kurį galima atvaizduoti ekrane;</w:t>
      </w:r>
    </w:p>
    <w:p w14:paraId="5CC522AF" w14:textId="77777777" w:rsidR="00AF0F35" w:rsidRPr="002D2C39" w:rsidRDefault="00AF0F35" w:rsidP="00AF0F35">
      <w:pPr>
        <w:pStyle w:val="Alnostext"/>
        <w:keepNext/>
        <w:numPr>
          <w:ilvl w:val="0"/>
          <w:numId w:val="109"/>
        </w:numPr>
        <w:spacing w:before="0" w:after="0"/>
      </w:pPr>
      <w:r w:rsidRPr="002D2C39">
        <w:t>Restauravimo knygos šablonas;</w:t>
      </w:r>
    </w:p>
    <w:p w14:paraId="11D085FE" w14:textId="77777777" w:rsidR="00AF0F35" w:rsidRPr="002D2C39" w:rsidRDefault="00AF0F35" w:rsidP="00AF0F35">
      <w:pPr>
        <w:pStyle w:val="Alnostext"/>
        <w:keepNext/>
        <w:numPr>
          <w:ilvl w:val="0"/>
          <w:numId w:val="109"/>
        </w:numPr>
        <w:spacing w:before="0" w:after="0"/>
      </w:pPr>
      <w:r w:rsidRPr="002D2C39">
        <w:t>Sistemos tipas (nurodo ar LIMIS_M, ar LIMIS_M Alternatyvusis);</w:t>
      </w:r>
    </w:p>
    <w:p w14:paraId="07B122C4" w14:textId="77777777" w:rsidR="00AF0F35" w:rsidRPr="002D2C39" w:rsidRDefault="00AF0F35" w:rsidP="00AF0F35">
      <w:pPr>
        <w:pStyle w:val="Alnostext"/>
        <w:keepNext/>
        <w:numPr>
          <w:ilvl w:val="0"/>
          <w:numId w:val="109"/>
        </w:numPr>
        <w:spacing w:before="0" w:after="0"/>
      </w:pPr>
      <w:r w:rsidRPr="002D2C39">
        <w:t>Siuntėjo adresas;</w:t>
      </w:r>
    </w:p>
    <w:p w14:paraId="6566423F" w14:textId="0075AD39" w:rsidR="0005057A" w:rsidRPr="002D2C39" w:rsidRDefault="00AF0F35" w:rsidP="00290118">
      <w:pPr>
        <w:pStyle w:val="Alnostext"/>
        <w:keepNext/>
        <w:numPr>
          <w:ilvl w:val="0"/>
          <w:numId w:val="109"/>
        </w:numPr>
        <w:spacing w:before="0"/>
      </w:pPr>
      <w:r w:rsidRPr="002D2C39">
        <w:t>SMTP (el. pašto) serverio pavadinimas.</w:t>
      </w:r>
    </w:p>
    <w:p w14:paraId="551A0B9B" w14:textId="77777777" w:rsidR="00290118" w:rsidRPr="002D2C39" w:rsidRDefault="00290118" w:rsidP="00290118">
      <w:pPr>
        <w:pStyle w:val="HeadingB"/>
        <w:rPr>
          <w:noProof w:val="0"/>
        </w:rPr>
      </w:pPr>
      <w:r w:rsidRPr="002D2C39">
        <w:rPr>
          <w:noProof w:val="0"/>
        </w:rPr>
        <w:t>Kas gali atlikti</w:t>
      </w:r>
    </w:p>
    <w:p w14:paraId="633C1AA3" w14:textId="77777777" w:rsidR="00290118" w:rsidRPr="002D2C39" w:rsidRDefault="00C675C8" w:rsidP="00290118">
      <w:pPr>
        <w:pStyle w:val="Alnostext"/>
      </w:pPr>
      <w:r w:rsidRPr="002D2C39">
        <w:t xml:space="preserve">Tvarkyti sistemos parametrus </w:t>
      </w:r>
      <w:r w:rsidR="00290118" w:rsidRPr="002D2C39">
        <w:t>gali:</w:t>
      </w:r>
    </w:p>
    <w:p w14:paraId="13D6DD8C" w14:textId="77777777" w:rsidR="00290118" w:rsidRPr="002D2C39" w:rsidRDefault="00290118" w:rsidP="00290118">
      <w:pPr>
        <w:pStyle w:val="AlnostextBuleted"/>
        <w:rPr>
          <w:rFonts w:cs="Arial"/>
        </w:rPr>
      </w:pPr>
      <w:r w:rsidRPr="002D2C39">
        <w:rPr>
          <w:rFonts w:cs="Arial"/>
        </w:rPr>
        <w:t>LIMIS-C administratorius</w:t>
      </w:r>
      <w:r w:rsidR="00C675C8" w:rsidRPr="002D2C39">
        <w:rPr>
          <w:rFonts w:cs="Arial"/>
        </w:rPr>
        <w:t>;</w:t>
      </w:r>
    </w:p>
    <w:p w14:paraId="34FE00C7" w14:textId="77777777" w:rsidR="00290118" w:rsidRPr="002D2C39" w:rsidRDefault="00290118" w:rsidP="00290118">
      <w:pPr>
        <w:pStyle w:val="AlnostextBuleted"/>
        <w:rPr>
          <w:rFonts w:cs="Arial"/>
        </w:rPr>
      </w:pPr>
      <w:r w:rsidRPr="002D2C39">
        <w:rPr>
          <w:rFonts w:cs="Arial"/>
        </w:rPr>
        <w:t>LIMIS-M administratorius</w:t>
      </w:r>
      <w:r w:rsidR="00C675C8" w:rsidRPr="002D2C39">
        <w:rPr>
          <w:rFonts w:cs="Arial"/>
        </w:rPr>
        <w:t>;</w:t>
      </w:r>
    </w:p>
    <w:p w14:paraId="0F709F9F" w14:textId="77777777" w:rsidR="00290118" w:rsidRPr="002D2C39" w:rsidRDefault="00290118" w:rsidP="00290118">
      <w:pPr>
        <w:pStyle w:val="AlnostextBuleted"/>
      </w:pPr>
      <w:r w:rsidRPr="002D2C39">
        <w:t>Naudotojas, kuriam suteiktos teisės peržiūrėti ir tvarkyti sistemos parametrus.</w:t>
      </w:r>
    </w:p>
    <w:p w14:paraId="6EA85B9E" w14:textId="77777777" w:rsidR="00290118" w:rsidRPr="002D2C39" w:rsidRDefault="00290118" w:rsidP="000E52D8">
      <w:pPr>
        <w:pStyle w:val="HeadingB"/>
        <w:rPr>
          <w:noProof w:val="0"/>
        </w:rPr>
      </w:pPr>
      <w:r w:rsidRPr="002D2C39">
        <w:rPr>
          <w:noProof w:val="0"/>
        </w:rPr>
        <w:t>Kaip atlikti</w:t>
      </w:r>
    </w:p>
    <w:p w14:paraId="4BCFB9D4" w14:textId="77777777" w:rsidR="00290118" w:rsidRPr="002D2C39" w:rsidRDefault="00290118" w:rsidP="000E52D8">
      <w:pPr>
        <w:pStyle w:val="Alnostext"/>
        <w:keepNext/>
      </w:pPr>
      <w:r w:rsidRPr="002D2C39">
        <w:t xml:space="preserve">Norėdami </w:t>
      </w:r>
      <w:r w:rsidR="006E631E" w:rsidRPr="002D2C39">
        <w:rPr>
          <w:rFonts w:cs="Arial"/>
        </w:rPr>
        <w:t>tvarkyti sistemos parametrus</w:t>
      </w:r>
      <w:r w:rsidRPr="002D2C39">
        <w:t>, atlikite šiuos veiksmus:</w:t>
      </w:r>
    </w:p>
    <w:p w14:paraId="7B18D68C" w14:textId="77777777" w:rsidR="00290118" w:rsidRPr="002D2C39" w:rsidRDefault="00290118" w:rsidP="0098289C">
      <w:pPr>
        <w:pStyle w:val="AlnosNumbered"/>
        <w:keepNext/>
        <w:numPr>
          <w:ilvl w:val="0"/>
          <w:numId w:val="50"/>
        </w:numPr>
      </w:pPr>
      <w:r w:rsidRPr="002D2C39">
        <w:t xml:space="preserve">Iš meniu pasirinkite </w:t>
      </w:r>
      <w:r w:rsidRPr="002D2C39">
        <w:rPr>
          <w:rStyle w:val="CharMeniu"/>
        </w:rPr>
        <w:t xml:space="preserve">Administravimas -&gt; </w:t>
      </w:r>
      <w:r w:rsidR="006E631E" w:rsidRPr="002D2C39">
        <w:rPr>
          <w:rStyle w:val="CharMeniu"/>
        </w:rPr>
        <w:t>Sistemos parametrai</w:t>
      </w:r>
      <w:r w:rsidRPr="002D2C39">
        <w:t>.</w:t>
      </w:r>
    </w:p>
    <w:p w14:paraId="02EBC594" w14:textId="77777777" w:rsidR="00D35644" w:rsidRPr="002D2C39" w:rsidRDefault="00D35644" w:rsidP="000E52D8">
      <w:pPr>
        <w:pStyle w:val="BodyText"/>
        <w:keepNext/>
      </w:pPr>
      <w:r w:rsidRPr="002D2C39">
        <w:t>Jei sistemos parametrus tvarko LIMIS-M administratorius, sistema automatiškai atrenka atitinkamo muziejaus sistemos parametrus ir pateikia jų sąrašą.</w:t>
      </w:r>
    </w:p>
    <w:p w14:paraId="2A07770A" w14:textId="77777777" w:rsidR="00290118" w:rsidRPr="002D2C39" w:rsidRDefault="006663D6" w:rsidP="000E52D8">
      <w:pPr>
        <w:pStyle w:val="BodyText"/>
        <w:keepNext/>
      </w:pPr>
      <w:r w:rsidRPr="002D2C39">
        <w:t>Jei sistemos parametrus tvarko LIMIS-C administratorius, a</w:t>
      </w:r>
      <w:r w:rsidR="00290118" w:rsidRPr="002D2C39">
        <w:t xml:space="preserve">tsiveria langas </w:t>
      </w:r>
      <w:r w:rsidRPr="002D2C39">
        <w:t>muziejui nurodyti:</w:t>
      </w:r>
    </w:p>
    <w:p w14:paraId="7B6E7DEB" w14:textId="190D3565" w:rsidR="006663D6" w:rsidRPr="002D2C39" w:rsidRDefault="00C16393" w:rsidP="000E52D8">
      <w:pPr>
        <w:pStyle w:val="Picture"/>
      </w:pPr>
      <w:r w:rsidRPr="002D2C39">
        <w:rPr>
          <w:noProof/>
          <w:bdr w:val="single" w:sz="2" w:space="0" w:color="A6A6A6"/>
        </w:rPr>
        <w:drawing>
          <wp:inline distT="0" distB="0" distL="0" distR="0" wp14:anchorId="55223D7D" wp14:editId="72AAAF1F">
            <wp:extent cx="3276600" cy="685800"/>
            <wp:effectExtent l="19050" t="1905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76600" cy="685800"/>
                    </a:xfrm>
                    <a:prstGeom prst="rect">
                      <a:avLst/>
                    </a:prstGeom>
                    <a:noFill/>
                    <a:ln w="3175" cmpd="sng">
                      <a:solidFill>
                        <a:srgbClr val="000000"/>
                      </a:solidFill>
                      <a:miter lim="800000"/>
                      <a:headEnd/>
                      <a:tailEnd/>
                    </a:ln>
                    <a:effectLst/>
                  </pic:spPr>
                </pic:pic>
              </a:graphicData>
            </a:graphic>
          </wp:inline>
        </w:drawing>
      </w:r>
    </w:p>
    <w:p w14:paraId="58E1958F" w14:textId="77777777" w:rsidR="00D35644" w:rsidRPr="002D2C39" w:rsidRDefault="00D35644" w:rsidP="005706CA">
      <w:pPr>
        <w:pStyle w:val="AlnosNumbered"/>
      </w:pPr>
      <w:r w:rsidRPr="002D2C39">
        <w:t>Nurodykite muziejų, kurio parametrus norite tvarkyti.</w:t>
      </w:r>
    </w:p>
    <w:p w14:paraId="61336C15" w14:textId="77777777" w:rsidR="00D35644" w:rsidRPr="002D2C39" w:rsidRDefault="00D35644" w:rsidP="00F213D8">
      <w:pPr>
        <w:pStyle w:val="BodyText"/>
      </w:pPr>
      <w:r w:rsidRPr="002D2C39">
        <w:t>Sistema pateikia parametrų sąrašą.</w:t>
      </w:r>
    </w:p>
    <w:p w14:paraId="0CC6595E" w14:textId="2D844C33" w:rsidR="00674C12" w:rsidRPr="002D2C39" w:rsidRDefault="00C30119" w:rsidP="00781E71">
      <w:pPr>
        <w:pStyle w:val="Picture"/>
        <w:keepNext w:val="0"/>
      </w:pPr>
      <w:r w:rsidRPr="00C30119">
        <w:rPr>
          <w:noProof/>
        </w:rPr>
        <w:drawing>
          <wp:inline distT="0" distB="0" distL="0" distR="0" wp14:anchorId="476C19D7" wp14:editId="0A8BC3DC">
            <wp:extent cx="5850890" cy="1418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850890" cy="1418590"/>
                    </a:xfrm>
                    <a:prstGeom prst="rect">
                      <a:avLst/>
                    </a:prstGeom>
                  </pic:spPr>
                </pic:pic>
              </a:graphicData>
            </a:graphic>
          </wp:inline>
        </w:drawing>
      </w:r>
    </w:p>
    <w:p w14:paraId="305F28AA" w14:textId="77777777" w:rsidR="004A76FF" w:rsidRPr="002D2C39" w:rsidRDefault="00404009" w:rsidP="00727716">
      <w:pPr>
        <w:pStyle w:val="AlnosNumbered"/>
      </w:pPr>
      <w:r w:rsidRPr="002D2C39">
        <w:t>Spauskite nuorodą į norimą parametrą.</w:t>
      </w:r>
    </w:p>
    <w:p w14:paraId="4DA7E077" w14:textId="77777777" w:rsidR="00404009" w:rsidRPr="002D2C39" w:rsidRDefault="00404009" w:rsidP="00F213D8">
      <w:pPr>
        <w:pStyle w:val="BodyText"/>
      </w:pPr>
      <w:r w:rsidRPr="002D2C39">
        <w:t xml:space="preserve">Atsiveria langas </w:t>
      </w:r>
      <w:r w:rsidRPr="002D2C39">
        <w:rPr>
          <w:rStyle w:val="CharLangas"/>
        </w:rPr>
        <w:t>Parametro reikšmės redagavimas</w:t>
      </w:r>
      <w:r w:rsidR="00B46787" w:rsidRPr="002D2C39">
        <w:t>.</w:t>
      </w:r>
    </w:p>
    <w:p w14:paraId="3C5B25D9" w14:textId="77777777" w:rsidR="00404009" w:rsidRPr="002D2C39" w:rsidRDefault="00404009" w:rsidP="00727716">
      <w:pPr>
        <w:pStyle w:val="AlnosNumbered"/>
      </w:pPr>
      <w:r w:rsidRPr="002D2C39">
        <w:t xml:space="preserve">Jei reikia, pakeiskite reikšmę ir spauskite </w:t>
      </w:r>
      <w:r w:rsidRPr="002D2C39">
        <w:rPr>
          <w:rStyle w:val="CharLaukas"/>
        </w:rPr>
        <w:t>[Išsaugoti]</w:t>
      </w:r>
      <w:r w:rsidRPr="002D2C39">
        <w:t>.</w:t>
      </w:r>
    </w:p>
    <w:p w14:paraId="0FC7CFE6" w14:textId="77777777" w:rsidR="00404009" w:rsidRPr="002D2C39" w:rsidRDefault="00404009" w:rsidP="00F213D8">
      <w:pPr>
        <w:pStyle w:val="BodyText"/>
      </w:pPr>
      <w:r w:rsidRPr="002D2C39">
        <w:t>Sistema patikrina, ar duomenys korektiški ir juos išsaugo.</w:t>
      </w:r>
    </w:p>
    <w:p w14:paraId="7E280C35" w14:textId="2920E5F9" w:rsidR="009528E2" w:rsidRPr="002D2C39" w:rsidRDefault="00706C96" w:rsidP="00674C12">
      <w:pPr>
        <w:pStyle w:val="Heading2"/>
      </w:pPr>
      <w:bookmarkStart w:id="402" w:name="_Ref126238039"/>
      <w:bookmarkStart w:id="403" w:name="_Ref126238040"/>
      <w:bookmarkStart w:id="404" w:name="_Toc169621551"/>
      <w:bookmarkStart w:id="405" w:name="_Ref335032742"/>
      <w:bookmarkStart w:id="406" w:name="_Ref335032745"/>
      <w:r w:rsidRPr="002D2C39">
        <w:t>Tvarkyti eksponatų apskaitos numerių nustatymus</w:t>
      </w:r>
      <w:bookmarkEnd w:id="402"/>
      <w:bookmarkEnd w:id="403"/>
      <w:bookmarkEnd w:id="404"/>
    </w:p>
    <w:p w14:paraId="4E5717A2" w14:textId="77777777" w:rsidR="008A693B" w:rsidRPr="002D2C39" w:rsidRDefault="008A693B" w:rsidP="008A693B">
      <w:pPr>
        <w:pStyle w:val="Alnostext"/>
      </w:pPr>
      <w:r w:rsidRPr="002D2C39">
        <w:t xml:space="preserve">Paskirtis – galimybė muziejams nusistatyti automatinį (pagal eilę) eksponatų apskaitos numerių suteikimą naujai įvedamiems eksponatų aprašams ir duomenų teikėjui matyti jam Sistemos automatiškai </w:t>
      </w:r>
      <w:r w:rsidRPr="002D2C39">
        <w:lastRenderedPageBreak/>
        <w:t xml:space="preserve">primenamus paskutiniuosius sistemoje aprašytų eksponatų – pirminės apskaitos ir inventorinius (kiekvieno rinkinio) numerius. </w:t>
      </w:r>
    </w:p>
    <w:p w14:paraId="7E329071" w14:textId="77777777" w:rsidR="008A693B" w:rsidRPr="002D2C39" w:rsidRDefault="008A693B" w:rsidP="008A693B">
      <w:pPr>
        <w:pStyle w:val="HeadingB"/>
        <w:rPr>
          <w:noProof w:val="0"/>
        </w:rPr>
      </w:pPr>
      <w:r w:rsidRPr="002D2C39">
        <w:rPr>
          <w:noProof w:val="0"/>
        </w:rPr>
        <w:t>Kas gali atlikti</w:t>
      </w:r>
    </w:p>
    <w:p w14:paraId="74DC4325" w14:textId="6804D53C" w:rsidR="008A693B" w:rsidRPr="002D2C39" w:rsidRDefault="008A693B" w:rsidP="008A693B">
      <w:pPr>
        <w:pStyle w:val="Alnostext"/>
      </w:pPr>
      <w:r w:rsidRPr="002D2C39">
        <w:t>Sistemos administratorius ir muziejaus darbuotojas, turintys teisę „Tvarkyti apskaitos numerių nustatymus“ (Pridėta šakoje „Bendri“).</w:t>
      </w:r>
    </w:p>
    <w:p w14:paraId="4108EBA3" w14:textId="77777777" w:rsidR="008A693B" w:rsidRPr="002D2C39" w:rsidRDefault="008A693B" w:rsidP="008A693B">
      <w:pPr>
        <w:pStyle w:val="HeadingB"/>
        <w:rPr>
          <w:noProof w:val="0"/>
        </w:rPr>
      </w:pPr>
      <w:r w:rsidRPr="002D2C39">
        <w:rPr>
          <w:noProof w:val="0"/>
        </w:rPr>
        <w:t>Kaip atlikti</w:t>
      </w:r>
    </w:p>
    <w:p w14:paraId="0E44962C" w14:textId="77777777" w:rsidR="008A693B" w:rsidRPr="002D2C39" w:rsidRDefault="008A693B" w:rsidP="008A693B">
      <w:pPr>
        <w:pStyle w:val="Alnostext"/>
      </w:pPr>
      <w:r w:rsidRPr="002D2C39">
        <w:t xml:space="preserve">Norėdami redaguoti eksponatų apskaitos numerių automatinį generavimą, atlikite šiuos veiksmus: </w:t>
      </w:r>
    </w:p>
    <w:p w14:paraId="7841D42C" w14:textId="77777777" w:rsidR="008A693B" w:rsidRPr="002D2C39" w:rsidRDefault="008A693B" w:rsidP="008A693B">
      <w:pPr>
        <w:pStyle w:val="Alnostext"/>
        <w:numPr>
          <w:ilvl w:val="0"/>
          <w:numId w:val="110"/>
        </w:numPr>
      </w:pPr>
      <w:r w:rsidRPr="002D2C39">
        <w:t xml:space="preserve">Iš meniu pasirinkite </w:t>
      </w:r>
      <w:r w:rsidRPr="002D2C39">
        <w:rPr>
          <w:b/>
          <w:i/>
        </w:rPr>
        <w:t xml:space="preserve">Administravimas -&gt; Eksponatų apskaitos </w:t>
      </w:r>
      <w:proofErr w:type="spellStart"/>
      <w:r w:rsidRPr="002D2C39">
        <w:rPr>
          <w:b/>
          <w:i/>
        </w:rPr>
        <w:t>nr.</w:t>
      </w:r>
      <w:proofErr w:type="spellEnd"/>
      <w:r w:rsidRPr="002D2C39">
        <w:rPr>
          <w:b/>
          <w:i/>
        </w:rPr>
        <w:t xml:space="preserve"> nustatymai</w:t>
      </w:r>
      <w:r w:rsidRPr="002D2C39">
        <w:t xml:space="preserve">. Atveriamas langas </w:t>
      </w:r>
      <w:r w:rsidRPr="002D2C39">
        <w:rPr>
          <w:i/>
        </w:rPr>
        <w:t xml:space="preserve">Eksponatų apskaitos </w:t>
      </w:r>
      <w:proofErr w:type="spellStart"/>
      <w:r w:rsidRPr="002D2C39">
        <w:rPr>
          <w:i/>
        </w:rPr>
        <w:t>nr.</w:t>
      </w:r>
      <w:proofErr w:type="spellEnd"/>
      <w:r w:rsidRPr="002D2C39">
        <w:rPr>
          <w:i/>
        </w:rPr>
        <w:t xml:space="preserve"> nustatymai</w:t>
      </w:r>
      <w:r w:rsidRPr="002D2C39">
        <w:t>.</w:t>
      </w:r>
    </w:p>
    <w:p w14:paraId="1075930C" w14:textId="6DE1E1BE" w:rsidR="008A693B" w:rsidRPr="002D2C39" w:rsidRDefault="00C16393" w:rsidP="008742E2">
      <w:pPr>
        <w:pStyle w:val="Alnostext"/>
        <w:ind w:left="720"/>
        <w:jc w:val="right"/>
      </w:pPr>
      <w:r w:rsidRPr="002D2C39">
        <w:rPr>
          <w:noProof/>
        </w:rPr>
        <w:drawing>
          <wp:inline distT="0" distB="0" distL="0" distR="0" wp14:anchorId="0EA7E697" wp14:editId="1B401DD4">
            <wp:extent cx="5715000" cy="2491740"/>
            <wp:effectExtent l="19050" t="19050" r="19050" b="2286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15000" cy="2491740"/>
                    </a:xfrm>
                    <a:prstGeom prst="rect">
                      <a:avLst/>
                    </a:prstGeom>
                    <a:noFill/>
                    <a:ln w="3175">
                      <a:solidFill>
                        <a:schemeClr val="tx1"/>
                      </a:solidFill>
                    </a:ln>
                  </pic:spPr>
                </pic:pic>
              </a:graphicData>
            </a:graphic>
          </wp:inline>
        </w:drawing>
      </w:r>
    </w:p>
    <w:p w14:paraId="0996FEF7" w14:textId="77777777" w:rsidR="008A693B" w:rsidRPr="002D2C39" w:rsidRDefault="008A693B" w:rsidP="008A693B">
      <w:pPr>
        <w:pStyle w:val="Alnostext"/>
        <w:numPr>
          <w:ilvl w:val="0"/>
          <w:numId w:val="110"/>
        </w:numPr>
      </w:pPr>
      <w:r w:rsidRPr="002D2C39">
        <w:t xml:space="preserve">Paspauskite mygtuką </w:t>
      </w:r>
      <w:r w:rsidRPr="002D2C39">
        <w:rPr>
          <w:b/>
        </w:rPr>
        <w:t>[Redaguoti]</w:t>
      </w:r>
    </w:p>
    <w:p w14:paraId="00C007C6" w14:textId="77777777" w:rsidR="008A693B" w:rsidRPr="002D2C39" w:rsidRDefault="008A693B" w:rsidP="008A693B">
      <w:pPr>
        <w:pStyle w:val="Alnostext"/>
        <w:numPr>
          <w:ilvl w:val="0"/>
          <w:numId w:val="110"/>
        </w:numPr>
      </w:pPr>
      <w:r w:rsidRPr="002D2C39">
        <w:t xml:space="preserve">Lauke </w:t>
      </w:r>
      <w:r w:rsidRPr="002D2C39">
        <w:rPr>
          <w:b/>
          <w:i/>
        </w:rPr>
        <w:t>Paskutinis naudotas numeris</w:t>
      </w:r>
      <w:r w:rsidRPr="002D2C39">
        <w:t xml:space="preserve"> įrašykite šifro numerį, kuris buvo sistemoje naudotas paskutinį kartą.</w:t>
      </w:r>
    </w:p>
    <w:p w14:paraId="61F6F9B0" w14:textId="77777777" w:rsidR="008A693B" w:rsidRPr="002D2C39" w:rsidRDefault="008A693B" w:rsidP="008A693B">
      <w:pPr>
        <w:pStyle w:val="Alnostext"/>
        <w:numPr>
          <w:ilvl w:val="0"/>
          <w:numId w:val="110"/>
        </w:numPr>
      </w:pPr>
      <w:r w:rsidRPr="002D2C39">
        <w:t xml:space="preserve">Pakeitimams išsaugoti lango apačioje paspauskite mygtuką </w:t>
      </w:r>
      <w:r w:rsidRPr="002D2C39">
        <w:rPr>
          <w:b/>
        </w:rPr>
        <w:t>[Išsaugoti]</w:t>
      </w:r>
      <w:r w:rsidRPr="002D2C39">
        <w:t>.</w:t>
      </w:r>
    </w:p>
    <w:p w14:paraId="5AD5CF12" w14:textId="77777777" w:rsidR="008A693B" w:rsidRPr="002D2C39" w:rsidRDefault="008A693B" w:rsidP="008A693B">
      <w:pPr>
        <w:pStyle w:val="Alnostext"/>
        <w:numPr>
          <w:ilvl w:val="0"/>
          <w:numId w:val="110"/>
        </w:numPr>
      </w:pPr>
      <w:r w:rsidRPr="002D2C39">
        <w:t>Kuriant/redaguojant eksponatą ir pasirinkus šifrą, automatiškai pateikiamas numeris atsižvelgiant į paskutinį naudotą ir pridedant vieną. Paspaudus duomenų išsaugojimo mygtuką ir sėkmingai išsaugojus eksponato duomenis, LIMIS atnaujina paskutinio panaudoto numerio lauką nustatymuose užpildydamas ką tik išsaugotu numeriu, kad kuriant sekantį objektą vėl teisingai suteiktų vienetu didesnį numerį.</w:t>
      </w:r>
    </w:p>
    <w:p w14:paraId="5775CDB0" w14:textId="77777777" w:rsidR="008A693B" w:rsidRPr="002D2C39" w:rsidRDefault="008A693B" w:rsidP="008A693B">
      <w:pPr>
        <w:pStyle w:val="Alnostext"/>
        <w:numPr>
          <w:ilvl w:val="0"/>
          <w:numId w:val="110"/>
        </w:numPr>
      </w:pPr>
      <w:r w:rsidRPr="002D2C39">
        <w:t xml:space="preserve">Atitinkamus pakeitimus atlikite ir kortelėje </w:t>
      </w:r>
      <w:r w:rsidRPr="002D2C39">
        <w:rPr>
          <w:b/>
          <w:i/>
        </w:rPr>
        <w:t>Rinkiniai</w:t>
      </w:r>
      <w:r w:rsidRPr="002D2C39">
        <w:t>.</w:t>
      </w:r>
    </w:p>
    <w:p w14:paraId="5D60C535" w14:textId="77777777" w:rsidR="008A693B" w:rsidRPr="002D2C39" w:rsidRDefault="008A693B" w:rsidP="008A693B">
      <w:pPr>
        <w:pStyle w:val="Pastaba"/>
      </w:pPr>
      <w:r w:rsidRPr="002D2C39">
        <w:t>Šiose kortelėse galima įvesti numerius, bet negalima įvesti naujų šifrų. Tai padaryti galite per klasifikatorius.</w:t>
      </w:r>
    </w:p>
    <w:p w14:paraId="596D3294" w14:textId="1D8628D8" w:rsidR="00706C96" w:rsidRPr="002D2C39" w:rsidRDefault="008A693B" w:rsidP="00706C96">
      <w:pPr>
        <w:pStyle w:val="Pastaba"/>
      </w:pPr>
      <w:r w:rsidRPr="002D2C39">
        <w:t>Automatinis numeravimas veikia tik pirmoje numerio dalyje.</w:t>
      </w:r>
    </w:p>
    <w:p w14:paraId="7F7F6AC4" w14:textId="281664DC" w:rsidR="00674C12" w:rsidRPr="002D2C39" w:rsidRDefault="00674C12" w:rsidP="00674C12">
      <w:pPr>
        <w:pStyle w:val="Heading2"/>
      </w:pPr>
      <w:bookmarkStart w:id="407" w:name="_Ref126238295"/>
      <w:bookmarkStart w:id="408" w:name="_Ref126238296"/>
      <w:bookmarkStart w:id="409" w:name="_Toc169621552"/>
      <w:r w:rsidRPr="002D2C39">
        <w:t>Peržiūrėti sistemos audito duomenis</w:t>
      </w:r>
      <w:bookmarkEnd w:id="405"/>
      <w:bookmarkEnd w:id="406"/>
      <w:bookmarkEnd w:id="407"/>
      <w:bookmarkEnd w:id="408"/>
      <w:bookmarkEnd w:id="409"/>
    </w:p>
    <w:p w14:paraId="562FD497" w14:textId="77777777" w:rsidR="00CB21A1" w:rsidRPr="002D2C39" w:rsidRDefault="00CB21A1" w:rsidP="00CB21A1">
      <w:pPr>
        <w:pStyle w:val="Alnostext"/>
      </w:pPr>
      <w:r w:rsidRPr="002D2C39">
        <w:t xml:space="preserve">Paskirtis – leisti </w:t>
      </w:r>
      <w:r w:rsidRPr="002D2C39">
        <w:rPr>
          <w:rFonts w:cs="Arial"/>
        </w:rPr>
        <w:t>sistemos naudotojui peržiūrėti sistemos audito (pavyzdžiui, sistemos naudotojų prisijungimo prie sistemos, slaptažodžio keitimo veiksmus ir pan.) duomenis sistemoje</w:t>
      </w:r>
      <w:r w:rsidRPr="002D2C39">
        <w:t xml:space="preserve">. </w:t>
      </w:r>
    </w:p>
    <w:p w14:paraId="03FB9A92" w14:textId="77777777" w:rsidR="00CB21A1" w:rsidRPr="002D2C39" w:rsidRDefault="00CB21A1" w:rsidP="00CB21A1">
      <w:pPr>
        <w:pStyle w:val="HeadingB"/>
        <w:rPr>
          <w:noProof w:val="0"/>
        </w:rPr>
      </w:pPr>
      <w:r w:rsidRPr="002D2C39">
        <w:rPr>
          <w:noProof w:val="0"/>
        </w:rPr>
        <w:t>Kas gali atlikti</w:t>
      </w:r>
    </w:p>
    <w:p w14:paraId="6665943A" w14:textId="77777777" w:rsidR="00CB21A1" w:rsidRPr="002D2C39" w:rsidRDefault="00EC46CA" w:rsidP="00CB21A1">
      <w:pPr>
        <w:pStyle w:val="Alnostext"/>
      </w:pPr>
      <w:r w:rsidRPr="002D2C39">
        <w:t xml:space="preserve">Peržiūrėti sistemos audito duomenis </w:t>
      </w:r>
      <w:r w:rsidR="00CB21A1" w:rsidRPr="002D2C39">
        <w:t>gali:</w:t>
      </w:r>
    </w:p>
    <w:p w14:paraId="61F44FF5" w14:textId="77777777" w:rsidR="00CB21A1" w:rsidRPr="002D2C39" w:rsidRDefault="00CB21A1" w:rsidP="00CB21A1">
      <w:pPr>
        <w:pStyle w:val="AlnostextBuleted"/>
        <w:rPr>
          <w:rFonts w:cs="Arial"/>
        </w:rPr>
      </w:pPr>
      <w:r w:rsidRPr="002D2C39">
        <w:rPr>
          <w:rFonts w:cs="Arial"/>
        </w:rPr>
        <w:t>LIMIS-C administratorius</w:t>
      </w:r>
      <w:r w:rsidR="00EC46CA" w:rsidRPr="002D2C39">
        <w:rPr>
          <w:rFonts w:cs="Arial"/>
        </w:rPr>
        <w:t>;</w:t>
      </w:r>
    </w:p>
    <w:p w14:paraId="74AC5081" w14:textId="77777777" w:rsidR="00CB21A1" w:rsidRPr="002D2C39" w:rsidRDefault="00CB21A1" w:rsidP="00CB21A1">
      <w:pPr>
        <w:pStyle w:val="AlnostextBuleted"/>
        <w:rPr>
          <w:rFonts w:cs="Arial"/>
        </w:rPr>
      </w:pPr>
      <w:r w:rsidRPr="002D2C39">
        <w:rPr>
          <w:rFonts w:cs="Arial"/>
        </w:rPr>
        <w:t>LIMIS-M administratorius</w:t>
      </w:r>
      <w:r w:rsidR="00EC46CA" w:rsidRPr="002D2C39">
        <w:rPr>
          <w:rFonts w:cs="Arial"/>
        </w:rPr>
        <w:t>;</w:t>
      </w:r>
    </w:p>
    <w:p w14:paraId="1199514A" w14:textId="77777777" w:rsidR="00CB21A1" w:rsidRPr="002D2C39" w:rsidRDefault="00CB21A1" w:rsidP="00CB21A1">
      <w:pPr>
        <w:pStyle w:val="AlnostextBuleted"/>
      </w:pPr>
      <w:r w:rsidRPr="002D2C39">
        <w:t xml:space="preserve">Naudotojas, kuriam suteikta teisė </w:t>
      </w:r>
      <w:r w:rsidR="00F7528D" w:rsidRPr="002D2C39">
        <w:t>p</w:t>
      </w:r>
      <w:r w:rsidRPr="002D2C39">
        <w:t>eržiūrėti sistemos audito duomenis.</w:t>
      </w:r>
    </w:p>
    <w:p w14:paraId="41D03111" w14:textId="77777777" w:rsidR="00CB21A1" w:rsidRPr="002D2C39" w:rsidRDefault="00CB21A1" w:rsidP="00CB21A1">
      <w:pPr>
        <w:pStyle w:val="HeadingB"/>
        <w:rPr>
          <w:noProof w:val="0"/>
        </w:rPr>
      </w:pPr>
      <w:r w:rsidRPr="002D2C39">
        <w:rPr>
          <w:noProof w:val="0"/>
        </w:rPr>
        <w:lastRenderedPageBreak/>
        <w:t>Kaip atlikti</w:t>
      </w:r>
    </w:p>
    <w:p w14:paraId="6AF720F4" w14:textId="77777777" w:rsidR="00CB21A1" w:rsidRPr="002D2C39" w:rsidRDefault="00CB21A1" w:rsidP="00416525">
      <w:pPr>
        <w:pStyle w:val="Alnostext"/>
        <w:keepNext/>
      </w:pPr>
      <w:r w:rsidRPr="002D2C39">
        <w:t xml:space="preserve">Norėdami </w:t>
      </w:r>
      <w:r w:rsidR="00F7528D" w:rsidRPr="002D2C39">
        <w:rPr>
          <w:rFonts w:cs="Arial"/>
        </w:rPr>
        <w:t>peržiūrėti sistemos audito duomenis</w:t>
      </w:r>
      <w:r w:rsidRPr="002D2C39">
        <w:t>, atlikite šiuos veiksmus:</w:t>
      </w:r>
    </w:p>
    <w:p w14:paraId="25B8314B" w14:textId="77777777" w:rsidR="00CB21A1" w:rsidRPr="002D2C39" w:rsidRDefault="00CB21A1" w:rsidP="0098289C">
      <w:pPr>
        <w:pStyle w:val="AlnosNumbered"/>
        <w:keepNext/>
        <w:numPr>
          <w:ilvl w:val="0"/>
          <w:numId w:val="45"/>
        </w:numPr>
      </w:pPr>
      <w:r w:rsidRPr="002D2C39">
        <w:t xml:space="preserve">Iš meniu pasirinkite </w:t>
      </w:r>
      <w:r w:rsidRPr="002D2C39">
        <w:rPr>
          <w:rStyle w:val="CharMeniu"/>
        </w:rPr>
        <w:t xml:space="preserve">Administravimas -&gt; </w:t>
      </w:r>
      <w:r w:rsidR="00F7528D" w:rsidRPr="002D2C39">
        <w:rPr>
          <w:rStyle w:val="CharMeniu"/>
        </w:rPr>
        <w:t>Auditas</w:t>
      </w:r>
      <w:r w:rsidRPr="002D2C39">
        <w:t>.</w:t>
      </w:r>
    </w:p>
    <w:p w14:paraId="2647DF71" w14:textId="77777777" w:rsidR="00CB21A1" w:rsidRPr="002D2C39" w:rsidRDefault="00CB21A1" w:rsidP="00416525">
      <w:pPr>
        <w:pStyle w:val="BodyText"/>
        <w:keepNext/>
      </w:pPr>
      <w:r w:rsidRPr="002D2C39">
        <w:t xml:space="preserve">Atsiveria langas </w:t>
      </w:r>
      <w:r w:rsidR="00F7528D" w:rsidRPr="002D2C39">
        <w:rPr>
          <w:rStyle w:val="CharLangas"/>
        </w:rPr>
        <w:t>Auditas</w:t>
      </w:r>
      <w:r w:rsidRPr="002D2C39">
        <w:t>.</w:t>
      </w:r>
    </w:p>
    <w:p w14:paraId="2E53B9AF" w14:textId="4EB9A658" w:rsidR="00674C12" w:rsidRPr="002D2C39" w:rsidRDefault="00C16393" w:rsidP="00416525">
      <w:pPr>
        <w:pStyle w:val="Picture"/>
      </w:pPr>
      <w:r w:rsidRPr="002D2C39">
        <w:rPr>
          <w:noProof/>
        </w:rPr>
        <w:drawing>
          <wp:inline distT="0" distB="0" distL="0" distR="0" wp14:anchorId="47DA8BF2" wp14:editId="7A7C1A44">
            <wp:extent cx="3962400" cy="1600200"/>
            <wp:effectExtent l="19050" t="19050" r="19050" b="190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962400" cy="1600200"/>
                    </a:xfrm>
                    <a:prstGeom prst="rect">
                      <a:avLst/>
                    </a:prstGeom>
                    <a:noFill/>
                    <a:ln w="3175" cmpd="sng">
                      <a:solidFill>
                        <a:srgbClr val="000000"/>
                      </a:solidFill>
                      <a:miter lim="800000"/>
                      <a:headEnd/>
                      <a:tailEnd/>
                    </a:ln>
                    <a:effectLst/>
                  </pic:spPr>
                </pic:pic>
              </a:graphicData>
            </a:graphic>
          </wp:inline>
        </w:drawing>
      </w:r>
    </w:p>
    <w:p w14:paraId="5D073AED" w14:textId="77777777" w:rsidR="00C2240A" w:rsidRPr="002D2C39" w:rsidRDefault="00C2240A" w:rsidP="0098289C">
      <w:pPr>
        <w:pStyle w:val="AlnosNumbered"/>
        <w:numPr>
          <w:ilvl w:val="0"/>
          <w:numId w:val="44"/>
        </w:numPr>
      </w:pPr>
      <w:r w:rsidRPr="002D2C39">
        <w:t xml:space="preserve">Nurodykite </w:t>
      </w:r>
      <w:r w:rsidRPr="002D2C39">
        <w:rPr>
          <w:rFonts w:cs="Arial"/>
        </w:rPr>
        <w:t>audituojamų duomenų kriterijus.</w:t>
      </w:r>
    </w:p>
    <w:p w14:paraId="796C7375" w14:textId="57DBF17B" w:rsidR="00C2240A" w:rsidRPr="002D2C39" w:rsidRDefault="00C2240A" w:rsidP="00F213D8">
      <w:pPr>
        <w:pStyle w:val="BodyText"/>
      </w:pPr>
      <w:r w:rsidRPr="002D2C39">
        <w:t xml:space="preserve">Kaip įvesti duomenis skaitykite skyrelyje </w:t>
      </w:r>
      <w:r w:rsidRPr="002D2C39">
        <w:rPr>
          <w:rStyle w:val="CharLangas"/>
        </w:rPr>
        <w:fldChar w:fldCharType="begin"/>
      </w:r>
      <w:r w:rsidRPr="002D2C39">
        <w:rPr>
          <w:rStyle w:val="CharLangas"/>
        </w:rPr>
        <w:instrText xml:space="preserve"> REF _Ref306891146 \h  \* MERGEFORMAT </w:instrText>
      </w:r>
      <w:r w:rsidRPr="002D2C39">
        <w:rPr>
          <w:rStyle w:val="CharLangas"/>
        </w:rPr>
      </w:r>
      <w:r w:rsidRPr="002D2C39">
        <w:rPr>
          <w:rStyle w:val="CharLangas"/>
        </w:rPr>
        <w:fldChar w:fldCharType="separate"/>
      </w:r>
      <w:r w:rsidR="00882542" w:rsidRPr="00882542">
        <w:rPr>
          <w:rStyle w:val="CharLangas"/>
        </w:rPr>
        <w:t>Duomenų pildymo taisyklės</w:t>
      </w:r>
      <w:r w:rsidRPr="002D2C39">
        <w:rPr>
          <w:rStyle w:val="CharLangas"/>
        </w:rPr>
        <w:fldChar w:fldCharType="end"/>
      </w:r>
      <w:r w:rsidRPr="002D2C39">
        <w:rPr>
          <w:rStyle w:val="CharLangas"/>
        </w:rPr>
        <w:t xml:space="preserve"> (</w:t>
      </w:r>
      <w:r w:rsidRPr="002D2C39">
        <w:rPr>
          <w:rStyle w:val="CharLangas"/>
        </w:rPr>
        <w:fldChar w:fldCharType="begin"/>
      </w:r>
      <w:r w:rsidRPr="002D2C39">
        <w:rPr>
          <w:rStyle w:val="CharLangas"/>
        </w:rPr>
        <w:instrText xml:space="preserve"> PAGEREF _Ref306891146 \h </w:instrText>
      </w:r>
      <w:r w:rsidRPr="002D2C39">
        <w:rPr>
          <w:rStyle w:val="CharLangas"/>
        </w:rPr>
      </w:r>
      <w:r w:rsidRPr="002D2C39">
        <w:rPr>
          <w:rStyle w:val="CharLangas"/>
        </w:rPr>
        <w:fldChar w:fldCharType="separate"/>
      </w:r>
      <w:r w:rsidR="00882542">
        <w:rPr>
          <w:rStyle w:val="CharLangas"/>
          <w:noProof/>
        </w:rPr>
        <w:t>8</w:t>
      </w:r>
      <w:r w:rsidRPr="002D2C39">
        <w:rPr>
          <w:rStyle w:val="CharLangas"/>
        </w:rPr>
        <w:fldChar w:fldCharType="end"/>
      </w:r>
      <w:r w:rsidRPr="002D2C39">
        <w:rPr>
          <w:rStyle w:val="CharLangas"/>
        </w:rPr>
        <w:t xml:space="preserve"> psl.)</w:t>
      </w:r>
      <w:r w:rsidRPr="002D2C39">
        <w:t>.</w:t>
      </w:r>
    </w:p>
    <w:p w14:paraId="509635C8" w14:textId="77777777" w:rsidR="00C2240A" w:rsidRPr="002D2C39" w:rsidRDefault="00C2240A" w:rsidP="0098289C">
      <w:pPr>
        <w:pStyle w:val="AlnosNumbered"/>
        <w:numPr>
          <w:ilvl w:val="0"/>
          <w:numId w:val="44"/>
        </w:numPr>
      </w:pPr>
      <w:r w:rsidRPr="002D2C39">
        <w:t xml:space="preserve">Spauskite </w:t>
      </w:r>
      <w:r w:rsidRPr="002D2C39">
        <w:rPr>
          <w:rStyle w:val="CharLaukas"/>
        </w:rPr>
        <w:t>[Ieškoti]</w:t>
      </w:r>
      <w:r w:rsidRPr="002D2C39">
        <w:t>.</w:t>
      </w:r>
    </w:p>
    <w:p w14:paraId="2D9A1140" w14:textId="77777777" w:rsidR="00C2240A" w:rsidRPr="002D2C39" w:rsidRDefault="00C2240A" w:rsidP="00F213D8">
      <w:pPr>
        <w:pStyle w:val="BodyText"/>
      </w:pPr>
      <w:r w:rsidRPr="002D2C39">
        <w:t>Sistema pateikia įrašų sąrašą.</w:t>
      </w:r>
    </w:p>
    <w:p w14:paraId="0A9484B1" w14:textId="22921AFC" w:rsidR="00F7528D" w:rsidRDefault="008043C7" w:rsidP="006C579B">
      <w:pPr>
        <w:pStyle w:val="AlnosNumbered"/>
      </w:pPr>
      <w:r w:rsidRPr="002D2C39">
        <w:t xml:space="preserve">Peržiūrėkite </w:t>
      </w:r>
      <w:r w:rsidR="008D309B" w:rsidRPr="002D2C39">
        <w:t xml:space="preserve">pateiktus </w:t>
      </w:r>
      <w:r w:rsidR="00B95A9B" w:rsidRPr="002D2C39">
        <w:t xml:space="preserve">sistemos audito </w:t>
      </w:r>
      <w:r w:rsidRPr="002D2C39">
        <w:t>duomenis.</w:t>
      </w:r>
    </w:p>
    <w:p w14:paraId="5A2203C5" w14:textId="66E5BC7E" w:rsidR="00636060" w:rsidRDefault="00636060" w:rsidP="00636060">
      <w:pPr>
        <w:pStyle w:val="Heading2"/>
      </w:pPr>
      <w:bookmarkStart w:id="410" w:name="_Slaptažodžių_generavimo_taisyklės"/>
      <w:bookmarkStart w:id="411" w:name="_Toc169621553"/>
      <w:bookmarkEnd w:id="410"/>
      <w:r>
        <w:t>Slaptažodžių generavimo taisyklės</w:t>
      </w:r>
      <w:bookmarkEnd w:id="411"/>
    </w:p>
    <w:p w14:paraId="167D1254" w14:textId="5BFC39CE" w:rsidR="00636060" w:rsidRDefault="00636060" w:rsidP="00636060">
      <w:pPr>
        <w:pStyle w:val="Alnostext"/>
      </w:pPr>
      <w:r>
        <w:t>Paskirtis</w:t>
      </w:r>
      <w:r w:rsidR="00883F01">
        <w:t xml:space="preserve"> – galimybė LIMIS administratoriui nustatyti ir keisti nuolatinių slaptažodžių taisykles LIMIS naudotojams.</w:t>
      </w:r>
    </w:p>
    <w:p w14:paraId="1341E8C8" w14:textId="764285E0" w:rsidR="00636060" w:rsidRDefault="00636060" w:rsidP="00636060">
      <w:pPr>
        <w:pStyle w:val="Alnostext"/>
        <w:rPr>
          <w:b/>
        </w:rPr>
      </w:pPr>
      <w:r w:rsidRPr="00636060">
        <w:rPr>
          <w:b/>
        </w:rPr>
        <w:t>Kas gali atlikti</w:t>
      </w:r>
    </w:p>
    <w:p w14:paraId="7116CDBF" w14:textId="25B48362" w:rsidR="00883F01" w:rsidRDefault="00883F01" w:rsidP="00636060">
      <w:pPr>
        <w:pStyle w:val="Alnostext"/>
      </w:pPr>
      <w:r>
        <w:t xml:space="preserve">Koreguoti nuolatinių slaptažodžių taisykles LIMIS naudotojams gali: </w:t>
      </w:r>
    </w:p>
    <w:p w14:paraId="7C539332" w14:textId="26F68A24" w:rsidR="00883F01" w:rsidRPr="00883F01" w:rsidRDefault="00883F01" w:rsidP="00883F01">
      <w:pPr>
        <w:pStyle w:val="Alnostext"/>
        <w:numPr>
          <w:ilvl w:val="0"/>
          <w:numId w:val="121"/>
        </w:numPr>
      </w:pPr>
      <w:r>
        <w:t>LIMIS-C administratorius</w:t>
      </w:r>
      <w:r w:rsidR="00F14709">
        <w:t>.</w:t>
      </w:r>
    </w:p>
    <w:p w14:paraId="4A13D94F" w14:textId="02763983" w:rsidR="00636060" w:rsidRDefault="00636060" w:rsidP="00636060">
      <w:pPr>
        <w:pStyle w:val="Alnostext"/>
        <w:rPr>
          <w:b/>
        </w:rPr>
      </w:pPr>
      <w:r w:rsidRPr="00636060">
        <w:rPr>
          <w:b/>
        </w:rPr>
        <w:t>Kaip atlikti</w:t>
      </w:r>
    </w:p>
    <w:p w14:paraId="0C88FFA7" w14:textId="5BE27E05" w:rsidR="00883F01" w:rsidRDefault="00883F01" w:rsidP="00636060">
      <w:pPr>
        <w:pStyle w:val="Alnostext"/>
      </w:pPr>
      <w:r>
        <w:t xml:space="preserve">Norėdami tvarkyti slaptažodžių generavimo taisykles, atlikite šiuos veiksmus: </w:t>
      </w:r>
    </w:p>
    <w:p w14:paraId="01280878" w14:textId="0AF05AA9" w:rsidR="00883F01" w:rsidRDefault="00C30119" w:rsidP="00883F01">
      <w:pPr>
        <w:pStyle w:val="Alnostext"/>
        <w:numPr>
          <w:ilvl w:val="0"/>
          <w:numId w:val="122"/>
        </w:numPr>
        <w:jc w:val="left"/>
      </w:pPr>
      <w:r w:rsidRPr="00C30119">
        <w:rPr>
          <w:noProof/>
        </w:rPr>
        <w:drawing>
          <wp:inline distT="0" distB="0" distL="0" distR="0" wp14:anchorId="41D2AE15" wp14:editId="5EA5D09F">
            <wp:extent cx="5850890" cy="1466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850890" cy="1466850"/>
                    </a:xfrm>
                    <a:prstGeom prst="rect">
                      <a:avLst/>
                    </a:prstGeom>
                  </pic:spPr>
                </pic:pic>
              </a:graphicData>
            </a:graphic>
          </wp:inline>
        </w:drawing>
      </w:r>
      <w:r w:rsidR="00883F01">
        <w:t xml:space="preserve">Iš meniu pasirinkite </w:t>
      </w:r>
      <w:r w:rsidR="00883F01" w:rsidRPr="00883F01">
        <w:rPr>
          <w:b/>
          <w:i/>
        </w:rPr>
        <w:t>Administravimas</w:t>
      </w:r>
      <w:r w:rsidR="00883F01">
        <w:t xml:space="preserve"> -&gt; </w:t>
      </w:r>
      <w:r w:rsidR="00883F01" w:rsidRPr="00883F01">
        <w:rPr>
          <w:b/>
          <w:i/>
        </w:rPr>
        <w:t>Slaptažodžių generavimo taisyklės</w:t>
      </w:r>
      <w:r w:rsidR="00883F01">
        <w:t>.</w:t>
      </w:r>
      <w:r w:rsidR="00883F01">
        <w:br/>
        <w:t xml:space="preserve">Atsiveria langas </w:t>
      </w:r>
      <w:r w:rsidR="00883F01" w:rsidRPr="00883F01">
        <w:rPr>
          <w:i/>
        </w:rPr>
        <w:t>Slaptažodžių generavimo taisyklės</w:t>
      </w:r>
      <w:r w:rsidR="00883F01">
        <w:t>.</w:t>
      </w:r>
    </w:p>
    <w:p w14:paraId="308D22D1" w14:textId="573B3998" w:rsidR="00883F01" w:rsidRDefault="00883F01" w:rsidP="00883F01">
      <w:pPr>
        <w:pStyle w:val="Alnostext"/>
        <w:numPr>
          <w:ilvl w:val="0"/>
          <w:numId w:val="122"/>
        </w:numPr>
        <w:jc w:val="left"/>
      </w:pPr>
      <w:r>
        <w:t>Nurodykite slaptažodžių generavimo taisykles LIMIS naudotojams.</w:t>
      </w:r>
    </w:p>
    <w:p w14:paraId="161D64BF" w14:textId="3F3BD285" w:rsidR="00883F01" w:rsidRPr="00883F01" w:rsidRDefault="00883F01" w:rsidP="00883F01">
      <w:pPr>
        <w:pStyle w:val="Alnostext"/>
        <w:numPr>
          <w:ilvl w:val="0"/>
          <w:numId w:val="122"/>
        </w:numPr>
        <w:jc w:val="left"/>
      </w:pPr>
      <w:r>
        <w:t xml:space="preserve">Spauskite </w:t>
      </w:r>
      <w:r w:rsidRPr="00883F01">
        <w:rPr>
          <w:b/>
        </w:rPr>
        <w:t>[Išsaugoti]</w:t>
      </w:r>
    </w:p>
    <w:p w14:paraId="75081DD7" w14:textId="02A4E728" w:rsidR="00883F01" w:rsidRDefault="00883F01" w:rsidP="00883F01">
      <w:pPr>
        <w:pStyle w:val="Alnostext"/>
        <w:jc w:val="left"/>
      </w:pPr>
      <w:r>
        <w:t xml:space="preserve">Slaptažodžių administravimo parametrai: </w:t>
      </w:r>
    </w:p>
    <w:p w14:paraId="64A213DB" w14:textId="77777777" w:rsidR="00F14709" w:rsidRDefault="00883F01" w:rsidP="00F14709">
      <w:pPr>
        <w:pStyle w:val="Alnostext"/>
        <w:numPr>
          <w:ilvl w:val="0"/>
          <w:numId w:val="121"/>
        </w:numPr>
      </w:pPr>
      <w:r w:rsidRPr="00883F01">
        <w:rPr>
          <w:b/>
        </w:rPr>
        <w:t>Minimalus slaptažodžio ilgis (simboliais).</w:t>
      </w:r>
      <w:r>
        <w:t xml:space="preserve"> Minimalus slaptažodžio ilgis nurodomas simboliu kiekiu. Minimalus slaptažodžio ilgis negali būti mažesnis negu 3 žemiau nurodyti parametrai (Minimalus didžiųjų raidžių kiekis slaptažodyje, Minimalus skaitmenų kiekis slaptažodyje, Minimalus spec. simbolių kiekis slaptažodyje).</w:t>
      </w:r>
    </w:p>
    <w:p w14:paraId="2173966B" w14:textId="7046BBDD" w:rsidR="00883F01" w:rsidRDefault="00883F01" w:rsidP="00F14709">
      <w:pPr>
        <w:pStyle w:val="Alnostext"/>
        <w:numPr>
          <w:ilvl w:val="0"/>
          <w:numId w:val="121"/>
        </w:numPr>
        <w:spacing w:before="0" w:after="0"/>
      </w:pPr>
      <w:r w:rsidRPr="00F14709">
        <w:rPr>
          <w:b/>
        </w:rPr>
        <w:lastRenderedPageBreak/>
        <w:t>Minimalus didžiųjų raidžių kiekis slaptažodyje</w:t>
      </w:r>
      <w:r>
        <w:t>. Parametras nurodo mažiausią kiekį didžiųjų raidžių privalomų slaptažodyje</w:t>
      </w:r>
    </w:p>
    <w:p w14:paraId="6E236BAC" w14:textId="77777777" w:rsidR="00F14709" w:rsidRDefault="00883F01" w:rsidP="00F14709">
      <w:pPr>
        <w:pStyle w:val="Alnostext"/>
        <w:numPr>
          <w:ilvl w:val="0"/>
          <w:numId w:val="121"/>
        </w:numPr>
        <w:spacing w:before="0" w:after="0"/>
      </w:pPr>
      <w:r w:rsidRPr="00F14709">
        <w:rPr>
          <w:b/>
        </w:rPr>
        <w:t>Minimalus skaitmenų kiekis slaptažodyje</w:t>
      </w:r>
      <w:r>
        <w:t>. Parametras nurodo mažiausią kiekį skaitmenų privalomų slaptažodyje</w:t>
      </w:r>
    </w:p>
    <w:p w14:paraId="5C12B042" w14:textId="02C91CBF" w:rsidR="00883F01" w:rsidRDefault="00883F01" w:rsidP="00F14709">
      <w:pPr>
        <w:pStyle w:val="Alnostext"/>
        <w:numPr>
          <w:ilvl w:val="0"/>
          <w:numId w:val="121"/>
        </w:numPr>
        <w:spacing w:before="0" w:after="0"/>
      </w:pPr>
      <w:r w:rsidRPr="00F14709">
        <w:rPr>
          <w:b/>
        </w:rPr>
        <w:t>Minimalus spec. simbolių kiekis slaptažodyje</w:t>
      </w:r>
      <w:r>
        <w:t xml:space="preserve"> (galima rinktis iš:  '~!@#$%^&amp;*()-_=+[]{}|;:",./&lt;&gt;? ). Parametras nurodo mažiausią kiekį spec. simbolių privalomų slaptažodyje</w:t>
      </w:r>
    </w:p>
    <w:p w14:paraId="3C82D548" w14:textId="36DF251F" w:rsidR="00883F01" w:rsidRDefault="00883F01" w:rsidP="00F14709">
      <w:pPr>
        <w:pStyle w:val="Alnostext"/>
        <w:numPr>
          <w:ilvl w:val="0"/>
          <w:numId w:val="121"/>
        </w:numPr>
        <w:spacing w:before="0" w:after="0"/>
      </w:pPr>
      <w:r w:rsidRPr="00F14709">
        <w:rPr>
          <w:b/>
        </w:rPr>
        <w:t>Leistinas mėginimų skaičius iki sistemos užsirakinimo</w:t>
      </w:r>
      <w:r>
        <w:t>. Parametras nurodantis kiek kartų galima bandyti prisijungti prie sistemos iki laikino sistemos užsirakinimo. Užsirakinimo laikotarpis nurodytas sekančiame parametre.</w:t>
      </w:r>
    </w:p>
    <w:p w14:paraId="023D11BD" w14:textId="60B5DD71" w:rsidR="00883F01" w:rsidRDefault="00883F01" w:rsidP="00F14709">
      <w:pPr>
        <w:pStyle w:val="Alnostext"/>
        <w:numPr>
          <w:ilvl w:val="0"/>
          <w:numId w:val="121"/>
        </w:numPr>
        <w:spacing w:before="0" w:after="0"/>
      </w:pPr>
      <w:r w:rsidRPr="00F14709">
        <w:rPr>
          <w:b/>
        </w:rPr>
        <w:t>Sistemos užsirakinimo laikotarpis po leistino mėginimų skaičiaus viršijimo (minutėmis)</w:t>
      </w:r>
      <w:r>
        <w:t>. Laikotarpis kuriam sistema draudžia vartotojo prisijungimą prie sistemos jam viršijus mėginimų prisijungti prie sistemos skaičių (</w:t>
      </w:r>
      <w:proofErr w:type="spellStart"/>
      <w:r>
        <w:t>t.y</w:t>
      </w:r>
      <w:proofErr w:type="spellEnd"/>
      <w:r>
        <w:t>. buvo mėgintą prisijungti ir suklystas slaptažodis ar vartotojas). Pasibaigus laikotarpiui vartotojas vėl gali bandyti prisijungti prie sistemos.</w:t>
      </w:r>
    </w:p>
    <w:p w14:paraId="59A61BCA" w14:textId="77777777" w:rsidR="00F14709" w:rsidRDefault="00883F01" w:rsidP="00F14709">
      <w:pPr>
        <w:pStyle w:val="Alnostext"/>
        <w:numPr>
          <w:ilvl w:val="0"/>
          <w:numId w:val="121"/>
        </w:numPr>
        <w:spacing w:before="0" w:after="0"/>
      </w:pPr>
      <w:r w:rsidRPr="00F14709">
        <w:rPr>
          <w:b/>
        </w:rPr>
        <w:t>Slaptažodžio galiojimo laikotarpis (dienomis)</w:t>
      </w:r>
      <w:r>
        <w:t>. Parametras apibrėžiantis kiek laiko galioja naujai sukurtas slaptažodis.</w:t>
      </w:r>
    </w:p>
    <w:p w14:paraId="5A8DD2BF" w14:textId="77777777" w:rsidR="00F14709" w:rsidRDefault="00883F01" w:rsidP="00F14709">
      <w:pPr>
        <w:pStyle w:val="Alnostext"/>
        <w:numPr>
          <w:ilvl w:val="0"/>
          <w:numId w:val="121"/>
        </w:numPr>
        <w:spacing w:before="0" w:after="0"/>
      </w:pPr>
      <w:r w:rsidRPr="00F14709">
        <w:rPr>
          <w:b/>
        </w:rPr>
        <w:t>Draudžiamų naudoti paskutinių slaptažodžių skaičius</w:t>
      </w:r>
      <w:r>
        <w:t>. Parametras nurodo kelis paskutinius vartotojo naudotus slaptažodžius turi prisiminti LIMIS ir neleisti naudoti.</w:t>
      </w:r>
    </w:p>
    <w:p w14:paraId="50362FA6" w14:textId="302482DC" w:rsidR="00F14709" w:rsidRDefault="00883F01" w:rsidP="00F14709">
      <w:pPr>
        <w:pStyle w:val="Alnostext"/>
        <w:numPr>
          <w:ilvl w:val="0"/>
          <w:numId w:val="121"/>
        </w:numPr>
        <w:spacing w:before="0" w:after="0"/>
      </w:pPr>
      <w:r w:rsidRPr="00F14709">
        <w:rPr>
          <w:b/>
        </w:rPr>
        <w:t>Nedarbo su sistema laikotarpis po kurio stabdoma teisė prisijungti (dienomis)</w:t>
      </w:r>
      <w:r>
        <w:t>. Parametras nurodantis kiek laiko nesijungiant prie sistemos prisijungimas tampa nebeaktyvus.</w:t>
      </w:r>
    </w:p>
    <w:p w14:paraId="0B4488EE" w14:textId="60147DBE" w:rsidR="00883F01" w:rsidRDefault="00883F01" w:rsidP="00F14709">
      <w:pPr>
        <w:pStyle w:val="Alnostext"/>
        <w:numPr>
          <w:ilvl w:val="0"/>
          <w:numId w:val="121"/>
        </w:numPr>
        <w:spacing w:before="0" w:after="0"/>
      </w:pPr>
      <w:r w:rsidRPr="00F14709">
        <w:rPr>
          <w:b/>
        </w:rPr>
        <w:t>Slaptažodžio keitimo nuorodos galiojimo terminas (minutėmis)</w:t>
      </w:r>
      <w:r>
        <w:t>. Parametras nurodo kiek laiko galioja slaptažodžio keitimo nuoroda, kuri siunčiama sistemos naudotojui pirmo prisijungimo arba pamiršto slaptažodžio keitimo metu.</w:t>
      </w:r>
    </w:p>
    <w:p w14:paraId="0D28BD11" w14:textId="67D3C108" w:rsidR="00F14709" w:rsidRDefault="00F14709" w:rsidP="00F14709">
      <w:pPr>
        <w:pStyle w:val="Alnostext"/>
        <w:numPr>
          <w:ilvl w:val="0"/>
          <w:numId w:val="121"/>
        </w:numPr>
        <w:spacing w:before="0" w:after="0"/>
      </w:pPr>
      <w:r>
        <w:rPr>
          <w:b/>
        </w:rPr>
        <w:t>Vartotojo neaktyvumo laikotarpis (minutėmis)</w:t>
      </w:r>
      <w:r>
        <w:t xml:space="preserve">. </w:t>
      </w:r>
      <w:r w:rsidR="00EE7AB9">
        <w:t>Parametre nurodomas laikotarpis minutėmis</w:t>
      </w:r>
      <w:r w:rsidR="006055E6">
        <w:t>, po kurio vartotojas atjungiamas nuo sistemos.</w:t>
      </w:r>
    </w:p>
    <w:p w14:paraId="0114A344" w14:textId="29D24E60" w:rsidR="00F14709" w:rsidRPr="00883F01" w:rsidRDefault="00F14709" w:rsidP="00F14709">
      <w:pPr>
        <w:pStyle w:val="Alnostext"/>
        <w:numPr>
          <w:ilvl w:val="0"/>
          <w:numId w:val="121"/>
        </w:numPr>
        <w:spacing w:before="0" w:after="0"/>
      </w:pPr>
      <w:r>
        <w:rPr>
          <w:b/>
        </w:rPr>
        <w:t>Vartotojo atjungimo po neaktyvumo laikotarpio tekstas</w:t>
      </w:r>
      <w:r>
        <w:t xml:space="preserve">. </w:t>
      </w:r>
      <w:r w:rsidR="006055E6">
        <w:t xml:space="preserve">Tekstas, kuris nurodomas vartotojui jį atjungus nuo sistemos dėl per ilgo neaktyvumo laikotarpio. Nurodytas tekstas parodomas prisijungimo lange po priverstinio atjungimo, </w:t>
      </w:r>
      <w:proofErr w:type="spellStart"/>
      <w:r w:rsidR="006055E6">
        <w:t>t.y</w:t>
      </w:r>
      <w:proofErr w:type="spellEnd"/>
      <w:r w:rsidR="006055E6">
        <w:t>. vartotojas po priverstinio atjungimo yra nukreipiamas į prisijungimo langą su papildomu tekstu iš parametro.</w:t>
      </w:r>
    </w:p>
    <w:p w14:paraId="5BA83B08" w14:textId="16531800" w:rsidR="00636060" w:rsidRDefault="00636060" w:rsidP="00636060">
      <w:pPr>
        <w:pStyle w:val="Heading2"/>
      </w:pPr>
      <w:bookmarkStart w:id="412" w:name="_Administratorių_slaptažodžių_genera"/>
      <w:bookmarkStart w:id="413" w:name="_Toc169621554"/>
      <w:bookmarkEnd w:id="412"/>
      <w:r>
        <w:t xml:space="preserve">Administratorių </w:t>
      </w:r>
      <w:r w:rsidR="00447106">
        <w:t xml:space="preserve">slaptažodžių </w:t>
      </w:r>
      <w:r>
        <w:t>generavimo taisyklės</w:t>
      </w:r>
      <w:bookmarkEnd w:id="413"/>
    </w:p>
    <w:p w14:paraId="7C89401C" w14:textId="0596A57E" w:rsidR="00F14709" w:rsidRDefault="00F14709" w:rsidP="00F14709">
      <w:pPr>
        <w:pStyle w:val="Alnostext"/>
      </w:pPr>
      <w:r>
        <w:t>Paskirtis – galimybė LIMIS administratoriui nustatyti aukštesnius kokybinius ir kiekybinius reikalavimus slaptažodžiams LIMIS administratoriams.</w:t>
      </w:r>
    </w:p>
    <w:p w14:paraId="386D6E1B" w14:textId="77777777" w:rsidR="00F14709" w:rsidRDefault="00F14709" w:rsidP="00F14709">
      <w:pPr>
        <w:pStyle w:val="Alnostext"/>
        <w:rPr>
          <w:b/>
        </w:rPr>
      </w:pPr>
      <w:r w:rsidRPr="00636060">
        <w:rPr>
          <w:b/>
        </w:rPr>
        <w:t>Kas gali atlikti</w:t>
      </w:r>
    </w:p>
    <w:p w14:paraId="5925C611" w14:textId="61E52F4A" w:rsidR="00F14709" w:rsidRDefault="00F14709" w:rsidP="00F14709">
      <w:pPr>
        <w:pStyle w:val="Alnostext"/>
      </w:pPr>
      <w:r>
        <w:t xml:space="preserve">Koreguoti slaptažodžių taisykles LIMIS administratoriams gali: </w:t>
      </w:r>
    </w:p>
    <w:p w14:paraId="192C663A" w14:textId="30542404" w:rsidR="00F14709" w:rsidRPr="00883F01" w:rsidRDefault="00F14709" w:rsidP="00F14709">
      <w:pPr>
        <w:pStyle w:val="Alnostext"/>
        <w:numPr>
          <w:ilvl w:val="0"/>
          <w:numId w:val="121"/>
        </w:numPr>
      </w:pPr>
      <w:r>
        <w:t>LIMIS-C administratorius.</w:t>
      </w:r>
    </w:p>
    <w:p w14:paraId="575A6FB3" w14:textId="77777777" w:rsidR="00F14709" w:rsidRDefault="00F14709" w:rsidP="00F14709">
      <w:pPr>
        <w:pStyle w:val="Alnostext"/>
        <w:rPr>
          <w:b/>
        </w:rPr>
      </w:pPr>
      <w:r w:rsidRPr="00636060">
        <w:rPr>
          <w:b/>
        </w:rPr>
        <w:t>Kaip atlikti</w:t>
      </w:r>
    </w:p>
    <w:p w14:paraId="437BFB72" w14:textId="270013BB" w:rsidR="00F14709" w:rsidRDefault="00F14709" w:rsidP="00F14709">
      <w:pPr>
        <w:pStyle w:val="Alnostext"/>
      </w:pPr>
      <w:r>
        <w:t xml:space="preserve">Norėdami tvarkyti administratorių slaptažodžių generavimo taisykles, atlikite šiuos veiksmus: </w:t>
      </w:r>
    </w:p>
    <w:p w14:paraId="066A20F4" w14:textId="68D2A089" w:rsidR="00F14709" w:rsidRDefault="00C30119" w:rsidP="00F14709">
      <w:pPr>
        <w:pStyle w:val="Alnostext"/>
        <w:numPr>
          <w:ilvl w:val="0"/>
          <w:numId w:val="122"/>
        </w:numPr>
        <w:jc w:val="left"/>
      </w:pPr>
      <w:r w:rsidRPr="00C30119">
        <w:rPr>
          <w:noProof/>
        </w:rPr>
        <w:drawing>
          <wp:inline distT="0" distB="0" distL="0" distR="0" wp14:anchorId="736592D7" wp14:editId="435A61ED">
            <wp:extent cx="5850890" cy="137858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5850890" cy="1378585"/>
                    </a:xfrm>
                    <a:prstGeom prst="rect">
                      <a:avLst/>
                    </a:prstGeom>
                  </pic:spPr>
                </pic:pic>
              </a:graphicData>
            </a:graphic>
          </wp:inline>
        </w:drawing>
      </w:r>
      <w:r w:rsidR="00F14709">
        <w:t xml:space="preserve">Iš meniu pasirinkite </w:t>
      </w:r>
      <w:r w:rsidR="00F14709" w:rsidRPr="00883F01">
        <w:rPr>
          <w:b/>
          <w:i/>
        </w:rPr>
        <w:t>Administravimas</w:t>
      </w:r>
      <w:r w:rsidR="00F14709">
        <w:t xml:space="preserve"> -&gt; </w:t>
      </w:r>
      <w:r w:rsidR="00447106" w:rsidRPr="00447106">
        <w:rPr>
          <w:b/>
          <w:i/>
        </w:rPr>
        <w:t>Administratorių s</w:t>
      </w:r>
      <w:r w:rsidR="00F14709" w:rsidRPr="00883F01">
        <w:rPr>
          <w:b/>
          <w:i/>
        </w:rPr>
        <w:t>laptažodžių generavimo taisyklės</w:t>
      </w:r>
      <w:r w:rsidR="00F14709">
        <w:t>.</w:t>
      </w:r>
      <w:r w:rsidR="00F14709">
        <w:br/>
        <w:t xml:space="preserve">Atsiveria langas </w:t>
      </w:r>
      <w:r w:rsidR="00447106" w:rsidRPr="00447106">
        <w:rPr>
          <w:i/>
        </w:rPr>
        <w:t>Administratorių s</w:t>
      </w:r>
      <w:r w:rsidR="00F14709" w:rsidRPr="00883F01">
        <w:rPr>
          <w:i/>
        </w:rPr>
        <w:t>laptažodžių generavimo taisyklės</w:t>
      </w:r>
      <w:r w:rsidR="00F14709">
        <w:t>.</w:t>
      </w:r>
    </w:p>
    <w:p w14:paraId="2F37B1A1" w14:textId="4A5330A7" w:rsidR="00447106" w:rsidRDefault="00447106" w:rsidP="00447106">
      <w:pPr>
        <w:pStyle w:val="Alnostext"/>
        <w:ind w:left="720"/>
        <w:jc w:val="left"/>
      </w:pPr>
    </w:p>
    <w:p w14:paraId="307EF0A1" w14:textId="3082FB05" w:rsidR="00F14709" w:rsidRDefault="00F14709" w:rsidP="00F14709">
      <w:pPr>
        <w:pStyle w:val="Alnostext"/>
        <w:numPr>
          <w:ilvl w:val="0"/>
          <w:numId w:val="122"/>
        </w:numPr>
        <w:jc w:val="left"/>
      </w:pPr>
      <w:r>
        <w:t xml:space="preserve">Nurodykite slaptažodžių generavimo taisykles LIMIS </w:t>
      </w:r>
      <w:r w:rsidR="00447106">
        <w:t>administratoriams</w:t>
      </w:r>
      <w:r>
        <w:t>.</w:t>
      </w:r>
    </w:p>
    <w:p w14:paraId="10E22EFA" w14:textId="10B067D5" w:rsidR="00F14709" w:rsidRPr="00883F01" w:rsidRDefault="00F14709" w:rsidP="00F14709">
      <w:pPr>
        <w:pStyle w:val="Alnostext"/>
        <w:numPr>
          <w:ilvl w:val="0"/>
          <w:numId w:val="122"/>
        </w:numPr>
        <w:jc w:val="left"/>
      </w:pPr>
      <w:r>
        <w:t xml:space="preserve">Spauskite </w:t>
      </w:r>
      <w:r w:rsidRPr="00883F01">
        <w:rPr>
          <w:b/>
        </w:rPr>
        <w:t>[Išsaugoti]</w:t>
      </w:r>
    </w:p>
    <w:p w14:paraId="5030E22B" w14:textId="77777777" w:rsidR="00F14709" w:rsidRDefault="00F14709" w:rsidP="00F14709">
      <w:pPr>
        <w:pStyle w:val="Alnostext"/>
        <w:jc w:val="left"/>
      </w:pPr>
      <w:r>
        <w:lastRenderedPageBreak/>
        <w:t xml:space="preserve">Slaptažodžių administravimo parametrai: </w:t>
      </w:r>
    </w:p>
    <w:p w14:paraId="7E61720B" w14:textId="1D8C4C0C" w:rsidR="00F14709" w:rsidRDefault="00F14709" w:rsidP="00F14709">
      <w:pPr>
        <w:pStyle w:val="Alnostext"/>
        <w:numPr>
          <w:ilvl w:val="0"/>
          <w:numId w:val="121"/>
        </w:numPr>
      </w:pPr>
      <w:r w:rsidRPr="00883F01">
        <w:rPr>
          <w:b/>
        </w:rPr>
        <w:t>Minimalus slaptažodžio ilgis (simboliais).</w:t>
      </w:r>
      <w:r>
        <w:t xml:space="preserve"> Minimalus slaptažodžio ilgis nurodomas simboliu kiekiu. Minimalus slaptažodžio ilgis negali būti mažesnis negu 3 žemiau nurodyti parametrai (Minimalus didžiųjų raidžių kiekis slaptažodyje, Minimalus skaitmenų kiekis slaptažodyje, Minimalus spec. simbolių kiekis slaptažodyje).</w:t>
      </w:r>
    </w:p>
    <w:p w14:paraId="7B611BCF" w14:textId="68F7F9BF" w:rsidR="00F14709" w:rsidRDefault="00F14709" w:rsidP="00F14709">
      <w:pPr>
        <w:pStyle w:val="Alnostext"/>
        <w:numPr>
          <w:ilvl w:val="0"/>
          <w:numId w:val="121"/>
        </w:numPr>
        <w:spacing w:before="0" w:after="0"/>
      </w:pPr>
      <w:r w:rsidRPr="00F14709">
        <w:rPr>
          <w:b/>
        </w:rPr>
        <w:t>Minimalus didžiųjų raidžių kiekis slaptažodyje</w:t>
      </w:r>
      <w:r>
        <w:t>. Parametras nurodo mažiausią kiekį didžiųjų raidžių privalomų slaptažodyje</w:t>
      </w:r>
    </w:p>
    <w:p w14:paraId="5774D24D" w14:textId="0BADE4B3" w:rsidR="00F14709" w:rsidRDefault="00F14709" w:rsidP="00F14709">
      <w:pPr>
        <w:pStyle w:val="Alnostext"/>
        <w:numPr>
          <w:ilvl w:val="0"/>
          <w:numId w:val="121"/>
        </w:numPr>
        <w:spacing w:before="0" w:after="0"/>
      </w:pPr>
      <w:r w:rsidRPr="00F14709">
        <w:rPr>
          <w:b/>
        </w:rPr>
        <w:t>Minimalus skaitmenų kiekis slaptažodyje</w:t>
      </w:r>
      <w:r>
        <w:t>. Parametras nurodo mažiausią kiekį skaitmenų privalomų slaptažodyje</w:t>
      </w:r>
    </w:p>
    <w:p w14:paraId="37B4C8C9" w14:textId="77777777" w:rsidR="00F14709" w:rsidRDefault="00F14709" w:rsidP="00F14709">
      <w:pPr>
        <w:pStyle w:val="Alnostext"/>
        <w:numPr>
          <w:ilvl w:val="0"/>
          <w:numId w:val="121"/>
        </w:numPr>
        <w:spacing w:before="0" w:after="0"/>
      </w:pPr>
      <w:r w:rsidRPr="00F14709">
        <w:rPr>
          <w:b/>
        </w:rPr>
        <w:t>Minimalus spec. simbolių kiekis slaptažodyje</w:t>
      </w:r>
      <w:r>
        <w:t xml:space="preserve"> (galima rinktis iš:  '~!@#$%^&amp;*()-_=+[]{}|;:",./&lt;&gt;? ). Parametras nurodo mažiausią kiekį spec. simbolių privalomų slaptažodyje</w:t>
      </w:r>
    </w:p>
    <w:p w14:paraId="2D87A7AE" w14:textId="7EFE0032" w:rsidR="00F14709" w:rsidRDefault="00F14709" w:rsidP="00F14709">
      <w:pPr>
        <w:pStyle w:val="Alnostext"/>
        <w:numPr>
          <w:ilvl w:val="0"/>
          <w:numId w:val="121"/>
        </w:numPr>
        <w:spacing w:before="0" w:after="0"/>
      </w:pPr>
      <w:r w:rsidRPr="00F14709">
        <w:rPr>
          <w:b/>
        </w:rPr>
        <w:t>Leistinas mėginimų skaičius iki sistemos užsirakinimo</w:t>
      </w:r>
      <w:r>
        <w:t>. Parametras nurodantis kiek kartų galima bandyti prisijungti prie sistemos iki laikino sistemos užsirakinimo. Užsirakinimo laikotarpis nurodytas sekančiame parametre.</w:t>
      </w:r>
    </w:p>
    <w:p w14:paraId="48387DD3" w14:textId="2D10E25F" w:rsidR="00F14709" w:rsidRDefault="00F14709" w:rsidP="00F14709">
      <w:pPr>
        <w:pStyle w:val="Alnostext"/>
        <w:numPr>
          <w:ilvl w:val="0"/>
          <w:numId w:val="121"/>
        </w:numPr>
        <w:spacing w:before="0" w:after="0"/>
      </w:pPr>
      <w:r w:rsidRPr="00F14709">
        <w:rPr>
          <w:b/>
        </w:rPr>
        <w:t>Sistemos užsirakinimo laikotarpis po leistino mėginimų skaičiaus viršijimo (minutėmis)</w:t>
      </w:r>
      <w:r>
        <w:t>. Laikotarpis kuriam sistema draudžia vartotojo prisijungimą prie sistemos jam viršijus mėginimų prisijungti prie sistemos skaičių (</w:t>
      </w:r>
      <w:proofErr w:type="spellStart"/>
      <w:r>
        <w:t>t.y</w:t>
      </w:r>
      <w:proofErr w:type="spellEnd"/>
      <w:r>
        <w:t xml:space="preserve">. buvo mėgintą prisijungti ir suklystas slaptažodis ar vartotojas). Pasibaigus laikotarpiui vartotojas vėl gali bandyti prisijungti prie sistemos. </w:t>
      </w:r>
    </w:p>
    <w:p w14:paraId="3A3FE9A9" w14:textId="37E8F5E4" w:rsidR="00F14709" w:rsidRDefault="00F14709" w:rsidP="00F14709">
      <w:pPr>
        <w:pStyle w:val="Alnostext"/>
        <w:numPr>
          <w:ilvl w:val="0"/>
          <w:numId w:val="121"/>
        </w:numPr>
        <w:spacing w:before="0" w:after="0"/>
      </w:pPr>
      <w:r w:rsidRPr="00F14709">
        <w:rPr>
          <w:b/>
        </w:rPr>
        <w:t>Slaptažodžio galiojimo laikotarpis (dienomis)</w:t>
      </w:r>
      <w:r>
        <w:t>. Parametras apibrėžiantis kiek laiko galioja naujai sukurtas slaptažodis.</w:t>
      </w:r>
    </w:p>
    <w:p w14:paraId="40F3C259" w14:textId="22310329" w:rsidR="00F14709" w:rsidRDefault="00F14709" w:rsidP="00F14709">
      <w:pPr>
        <w:pStyle w:val="Alnostext"/>
        <w:numPr>
          <w:ilvl w:val="0"/>
          <w:numId w:val="121"/>
        </w:numPr>
        <w:spacing w:before="0" w:after="0"/>
      </w:pPr>
      <w:r w:rsidRPr="00F14709">
        <w:rPr>
          <w:b/>
        </w:rPr>
        <w:t>Draudžiamų naudoti paskutinių slaptažodžių skaičius</w:t>
      </w:r>
      <w:r>
        <w:t>. Parametras nurodo kelis paskutinius vartotojo naudotus slaptažodžius turi prisiminti LIMIS ir neleisti naudoti.</w:t>
      </w:r>
    </w:p>
    <w:p w14:paraId="6273B4E2" w14:textId="0A157ACA" w:rsidR="00F14709" w:rsidRDefault="00F14709" w:rsidP="00F14709">
      <w:pPr>
        <w:pStyle w:val="Alnostext"/>
        <w:numPr>
          <w:ilvl w:val="0"/>
          <w:numId w:val="121"/>
        </w:numPr>
        <w:spacing w:before="0" w:after="0"/>
      </w:pPr>
      <w:r w:rsidRPr="00F14709">
        <w:rPr>
          <w:b/>
        </w:rPr>
        <w:t>Nedarbo su sistema laikotarpis po kurio stabdoma teisė prisijungti (dienomis)</w:t>
      </w:r>
      <w:r>
        <w:t>. Parametras nurodantis kiek laiko nesijungiant prie sistemos prisijungimas tampa nebeaktyvus. Praėjus laikotarpiui sistema uždeda parametrą "Blokuotas". Vartotojas turi kreiptis į sistemos administratorius atblokuoti prisijungimą.</w:t>
      </w:r>
    </w:p>
    <w:p w14:paraId="0BEF392B" w14:textId="6448746F" w:rsidR="00F14709" w:rsidRDefault="00F14709" w:rsidP="00F14709">
      <w:pPr>
        <w:pStyle w:val="Alnostext"/>
        <w:numPr>
          <w:ilvl w:val="0"/>
          <w:numId w:val="121"/>
        </w:numPr>
        <w:spacing w:before="0" w:after="0"/>
      </w:pPr>
      <w:r w:rsidRPr="00F14709">
        <w:rPr>
          <w:b/>
        </w:rPr>
        <w:t>Slaptažodžio keitimo nuorodos galiojimo terminas (minutėmis)</w:t>
      </w:r>
      <w:r>
        <w:t>. Parametras nurodo kiek laiko galioja slaptažodžio keitimo nuoroda, kuri siunčiama sistemos naudotojui pirmo prisijungimo arba pamiršto slaptažodžio keitimo metu.</w:t>
      </w:r>
    </w:p>
    <w:p w14:paraId="1408DAFC" w14:textId="0F147E16" w:rsidR="00636060" w:rsidRPr="00447106" w:rsidRDefault="00F14709" w:rsidP="00636060">
      <w:pPr>
        <w:pStyle w:val="Alnostext"/>
        <w:numPr>
          <w:ilvl w:val="0"/>
          <w:numId w:val="121"/>
        </w:numPr>
        <w:spacing w:before="0" w:after="0"/>
      </w:pPr>
      <w:r>
        <w:rPr>
          <w:b/>
        </w:rPr>
        <w:t>Vartotojo neaktyvumo laikotarpis (minutėmis)</w:t>
      </w:r>
      <w:r>
        <w:t>. Parametras nurodo, po kiek laiko vartotojas bus atjungtas nuo sistemos, jei jos aktyviai nenaudoja.</w:t>
      </w:r>
    </w:p>
    <w:p w14:paraId="2934C7D8" w14:textId="77777777" w:rsidR="000D1384" w:rsidRPr="002D2C39" w:rsidRDefault="000D1384" w:rsidP="000D1384">
      <w:pPr>
        <w:pStyle w:val="Heading1"/>
        <w:rPr>
          <w:noProof w:val="0"/>
        </w:rPr>
      </w:pPr>
      <w:bookmarkStart w:id="414" w:name="_Toc125996336"/>
      <w:bookmarkStart w:id="415" w:name="_Toc169621555"/>
      <w:bookmarkStart w:id="416" w:name="_Ref342633559"/>
      <w:r w:rsidRPr="002D2C39">
        <w:rPr>
          <w:noProof w:val="0"/>
        </w:rPr>
        <w:lastRenderedPageBreak/>
        <w:t>Sistemos naudotojo nustatymai</w:t>
      </w:r>
      <w:bookmarkEnd w:id="414"/>
      <w:bookmarkEnd w:id="415"/>
    </w:p>
    <w:p w14:paraId="68E37E6F" w14:textId="77777777" w:rsidR="000D1384" w:rsidRPr="002D2C39" w:rsidRDefault="000D1384" w:rsidP="000D1384">
      <w:pPr>
        <w:pStyle w:val="Alnostext"/>
      </w:pPr>
      <w:r w:rsidRPr="002D2C39">
        <w:t>Sistemoje, priklausomai nuo Jums suteiktų teisių, galite:</w:t>
      </w:r>
    </w:p>
    <w:p w14:paraId="7A7667C6" w14:textId="185568BC" w:rsidR="000D1384" w:rsidRPr="002D2C39" w:rsidRDefault="000D1384" w:rsidP="0098289C">
      <w:pPr>
        <w:pStyle w:val="Alnostext"/>
        <w:numPr>
          <w:ilvl w:val="0"/>
          <w:numId w:val="106"/>
        </w:numPr>
        <w:spacing w:before="0" w:after="0"/>
        <w:rPr>
          <w:i/>
        </w:rPr>
      </w:pPr>
      <w:r w:rsidRPr="002D2C39">
        <w:rPr>
          <w:i/>
        </w:rPr>
        <w:fldChar w:fldCharType="begin"/>
      </w:r>
      <w:r w:rsidRPr="002D2C39">
        <w:rPr>
          <w:i/>
        </w:rPr>
        <w:instrText xml:space="preserve"> REF _Ref123221477 \h  \* MERGEFORMAT </w:instrText>
      </w:r>
      <w:r w:rsidRPr="002D2C39">
        <w:rPr>
          <w:i/>
        </w:rPr>
      </w:r>
      <w:r w:rsidRPr="002D2C39">
        <w:rPr>
          <w:i/>
        </w:rPr>
        <w:fldChar w:fldCharType="separate"/>
      </w:r>
      <w:r w:rsidR="00882542" w:rsidRPr="00882542">
        <w:rPr>
          <w:i/>
        </w:rPr>
        <w:t>Redaguoti mano sąrašus</w:t>
      </w:r>
      <w:r w:rsidRPr="002D2C39">
        <w:rPr>
          <w:i/>
        </w:rPr>
        <w:fldChar w:fldCharType="end"/>
      </w:r>
      <w:r w:rsidRPr="002D2C39">
        <w:rPr>
          <w:i/>
        </w:rPr>
        <w:t xml:space="preserve"> (</w:t>
      </w:r>
      <w:r w:rsidRPr="002D2C39">
        <w:rPr>
          <w:i/>
        </w:rPr>
        <w:fldChar w:fldCharType="begin"/>
      </w:r>
      <w:r w:rsidRPr="002D2C39">
        <w:rPr>
          <w:i/>
        </w:rPr>
        <w:instrText xml:space="preserve"> PAGEREF _Ref123221497 \h </w:instrText>
      </w:r>
      <w:r w:rsidRPr="002D2C39">
        <w:rPr>
          <w:i/>
        </w:rPr>
      </w:r>
      <w:r w:rsidRPr="002D2C39">
        <w:rPr>
          <w:i/>
        </w:rPr>
        <w:fldChar w:fldCharType="separate"/>
      </w:r>
      <w:r w:rsidR="00882542">
        <w:rPr>
          <w:i/>
          <w:noProof/>
        </w:rPr>
        <w:t>102</w:t>
      </w:r>
      <w:r w:rsidRPr="002D2C39">
        <w:rPr>
          <w:i/>
        </w:rPr>
        <w:fldChar w:fldCharType="end"/>
      </w:r>
      <w:r w:rsidRPr="002D2C39">
        <w:rPr>
          <w:i/>
        </w:rPr>
        <w:t xml:space="preserve"> psl.)</w:t>
      </w:r>
    </w:p>
    <w:p w14:paraId="2B781602" w14:textId="69D52EB9" w:rsidR="000D1384" w:rsidRPr="002D2C39" w:rsidRDefault="000D1384" w:rsidP="0098289C">
      <w:pPr>
        <w:pStyle w:val="Alnostext"/>
        <w:numPr>
          <w:ilvl w:val="0"/>
          <w:numId w:val="106"/>
        </w:numPr>
        <w:spacing w:before="0" w:after="0"/>
        <w:rPr>
          <w:i/>
        </w:rPr>
      </w:pPr>
      <w:r w:rsidRPr="002D2C39">
        <w:rPr>
          <w:i/>
        </w:rPr>
        <w:fldChar w:fldCharType="begin"/>
      </w:r>
      <w:r w:rsidRPr="002D2C39">
        <w:rPr>
          <w:i/>
        </w:rPr>
        <w:instrText xml:space="preserve"> REF _Ref123221555 \h  \* MERGEFORMAT </w:instrText>
      </w:r>
      <w:r w:rsidRPr="002D2C39">
        <w:rPr>
          <w:i/>
        </w:rPr>
      </w:r>
      <w:r w:rsidRPr="002D2C39">
        <w:rPr>
          <w:i/>
        </w:rPr>
        <w:fldChar w:fldCharType="separate"/>
      </w:r>
      <w:r w:rsidR="00882542" w:rsidRPr="00882542">
        <w:rPr>
          <w:i/>
        </w:rPr>
        <w:t>Keisti eksponatų kortelių nustatymus</w:t>
      </w:r>
      <w:r w:rsidRPr="002D2C39">
        <w:rPr>
          <w:i/>
        </w:rPr>
        <w:fldChar w:fldCharType="end"/>
      </w:r>
      <w:r w:rsidRPr="002D2C39">
        <w:rPr>
          <w:i/>
        </w:rPr>
        <w:t xml:space="preserve"> (</w:t>
      </w:r>
      <w:r w:rsidRPr="002D2C39">
        <w:rPr>
          <w:i/>
        </w:rPr>
        <w:fldChar w:fldCharType="begin"/>
      </w:r>
      <w:r w:rsidRPr="002D2C39">
        <w:rPr>
          <w:i/>
        </w:rPr>
        <w:instrText xml:space="preserve"> PAGEREF _Ref123221555 \h </w:instrText>
      </w:r>
      <w:r w:rsidRPr="002D2C39">
        <w:rPr>
          <w:i/>
        </w:rPr>
      </w:r>
      <w:r w:rsidRPr="002D2C39">
        <w:rPr>
          <w:i/>
        </w:rPr>
        <w:fldChar w:fldCharType="separate"/>
      </w:r>
      <w:r w:rsidR="00882542">
        <w:rPr>
          <w:i/>
          <w:noProof/>
        </w:rPr>
        <w:t>104</w:t>
      </w:r>
      <w:r w:rsidRPr="002D2C39">
        <w:rPr>
          <w:i/>
        </w:rPr>
        <w:fldChar w:fldCharType="end"/>
      </w:r>
      <w:r w:rsidRPr="002D2C39">
        <w:rPr>
          <w:i/>
        </w:rPr>
        <w:t xml:space="preserve"> psl.)</w:t>
      </w:r>
    </w:p>
    <w:p w14:paraId="38F126F7" w14:textId="4A9A46C4" w:rsidR="000D1384" w:rsidRPr="002D2C39" w:rsidRDefault="000D1384" w:rsidP="0098289C">
      <w:pPr>
        <w:pStyle w:val="Alnostext"/>
        <w:numPr>
          <w:ilvl w:val="0"/>
          <w:numId w:val="106"/>
        </w:numPr>
        <w:spacing w:before="0" w:after="0"/>
        <w:rPr>
          <w:i/>
        </w:rPr>
      </w:pPr>
      <w:r w:rsidRPr="002D2C39">
        <w:rPr>
          <w:i/>
        </w:rPr>
        <w:fldChar w:fldCharType="begin"/>
      </w:r>
      <w:r w:rsidRPr="002D2C39">
        <w:rPr>
          <w:i/>
        </w:rPr>
        <w:instrText xml:space="preserve"> REF _Ref123221668 \h  \* MERGEFORMAT </w:instrText>
      </w:r>
      <w:r w:rsidRPr="002D2C39">
        <w:rPr>
          <w:i/>
        </w:rPr>
      </w:r>
      <w:r w:rsidRPr="002D2C39">
        <w:rPr>
          <w:i/>
        </w:rPr>
        <w:fldChar w:fldCharType="separate"/>
      </w:r>
      <w:r w:rsidR="00882542" w:rsidRPr="00882542">
        <w:rPr>
          <w:i/>
        </w:rPr>
        <w:t>Keisti eksponatų paieškos kriterijų nustatymus</w:t>
      </w:r>
      <w:r w:rsidRPr="002D2C39">
        <w:rPr>
          <w:i/>
        </w:rPr>
        <w:fldChar w:fldCharType="end"/>
      </w:r>
      <w:r w:rsidRPr="002D2C39">
        <w:rPr>
          <w:i/>
        </w:rPr>
        <w:t xml:space="preserve"> (</w:t>
      </w:r>
      <w:r w:rsidRPr="002D2C39">
        <w:rPr>
          <w:i/>
        </w:rPr>
        <w:fldChar w:fldCharType="begin"/>
      </w:r>
      <w:r w:rsidRPr="002D2C39">
        <w:rPr>
          <w:i/>
        </w:rPr>
        <w:instrText xml:space="preserve"> PAGEREF _Ref123221668 \h </w:instrText>
      </w:r>
      <w:r w:rsidRPr="002D2C39">
        <w:rPr>
          <w:i/>
        </w:rPr>
      </w:r>
      <w:r w:rsidRPr="002D2C39">
        <w:rPr>
          <w:i/>
        </w:rPr>
        <w:fldChar w:fldCharType="separate"/>
      </w:r>
      <w:r w:rsidR="00882542">
        <w:rPr>
          <w:i/>
          <w:noProof/>
        </w:rPr>
        <w:t>105</w:t>
      </w:r>
      <w:r w:rsidRPr="002D2C39">
        <w:rPr>
          <w:i/>
        </w:rPr>
        <w:fldChar w:fldCharType="end"/>
      </w:r>
      <w:r w:rsidRPr="002D2C39">
        <w:rPr>
          <w:i/>
        </w:rPr>
        <w:t xml:space="preserve"> psl.)</w:t>
      </w:r>
    </w:p>
    <w:p w14:paraId="16709C36" w14:textId="0724005D" w:rsidR="000D1384" w:rsidRPr="002D2C39" w:rsidRDefault="000D1384" w:rsidP="0098289C">
      <w:pPr>
        <w:pStyle w:val="Alnostext"/>
        <w:numPr>
          <w:ilvl w:val="0"/>
          <w:numId w:val="106"/>
        </w:numPr>
        <w:spacing w:before="0" w:after="0"/>
        <w:rPr>
          <w:i/>
        </w:rPr>
      </w:pPr>
      <w:r w:rsidRPr="002D2C39">
        <w:rPr>
          <w:i/>
        </w:rPr>
        <w:fldChar w:fldCharType="begin"/>
      </w:r>
      <w:r w:rsidRPr="002D2C39">
        <w:rPr>
          <w:i/>
        </w:rPr>
        <w:instrText xml:space="preserve"> REF _Ref123221714 \h  \* MERGEFORMAT </w:instrText>
      </w:r>
      <w:r w:rsidRPr="002D2C39">
        <w:rPr>
          <w:i/>
        </w:rPr>
      </w:r>
      <w:r w:rsidRPr="002D2C39">
        <w:rPr>
          <w:i/>
        </w:rPr>
        <w:fldChar w:fldCharType="separate"/>
      </w:r>
      <w:r w:rsidR="00882542" w:rsidRPr="00882542">
        <w:rPr>
          <w:i/>
        </w:rPr>
        <w:t>Keisti paieškos rezultatų lentelės stulpelių nustatymus</w:t>
      </w:r>
      <w:r w:rsidRPr="002D2C39">
        <w:rPr>
          <w:i/>
        </w:rPr>
        <w:fldChar w:fldCharType="end"/>
      </w:r>
      <w:r w:rsidRPr="002D2C39">
        <w:rPr>
          <w:i/>
        </w:rPr>
        <w:t xml:space="preserve"> (</w:t>
      </w:r>
      <w:r w:rsidRPr="002D2C39">
        <w:rPr>
          <w:i/>
        </w:rPr>
        <w:fldChar w:fldCharType="begin"/>
      </w:r>
      <w:r w:rsidRPr="002D2C39">
        <w:rPr>
          <w:i/>
        </w:rPr>
        <w:instrText xml:space="preserve"> PAGEREF _Ref123221714 \h </w:instrText>
      </w:r>
      <w:r w:rsidRPr="002D2C39">
        <w:rPr>
          <w:i/>
        </w:rPr>
      </w:r>
      <w:r w:rsidRPr="002D2C39">
        <w:rPr>
          <w:i/>
        </w:rPr>
        <w:fldChar w:fldCharType="separate"/>
      </w:r>
      <w:r w:rsidR="00882542">
        <w:rPr>
          <w:i/>
          <w:noProof/>
        </w:rPr>
        <w:t>107</w:t>
      </w:r>
      <w:r w:rsidRPr="002D2C39">
        <w:rPr>
          <w:i/>
        </w:rPr>
        <w:fldChar w:fldCharType="end"/>
      </w:r>
      <w:r w:rsidRPr="002D2C39">
        <w:rPr>
          <w:i/>
        </w:rPr>
        <w:t xml:space="preserve"> psl.)</w:t>
      </w:r>
    </w:p>
    <w:p w14:paraId="79258C38" w14:textId="5B0F5C0A" w:rsidR="000D1384" w:rsidRPr="002D2C39" w:rsidRDefault="000D1384" w:rsidP="0098289C">
      <w:pPr>
        <w:pStyle w:val="Alnostext"/>
        <w:numPr>
          <w:ilvl w:val="0"/>
          <w:numId w:val="106"/>
        </w:numPr>
        <w:spacing w:before="0" w:after="0"/>
        <w:rPr>
          <w:i/>
        </w:rPr>
      </w:pPr>
      <w:r w:rsidRPr="002D2C39">
        <w:rPr>
          <w:i/>
        </w:rPr>
        <w:fldChar w:fldCharType="begin"/>
      </w:r>
      <w:r w:rsidRPr="002D2C39">
        <w:rPr>
          <w:i/>
        </w:rPr>
        <w:instrText xml:space="preserve"> REF _Ref123221739 \h  \* MERGEFORMAT </w:instrText>
      </w:r>
      <w:r w:rsidRPr="002D2C39">
        <w:rPr>
          <w:i/>
        </w:rPr>
      </w:r>
      <w:r w:rsidRPr="002D2C39">
        <w:rPr>
          <w:i/>
        </w:rPr>
        <w:fldChar w:fldCharType="separate"/>
      </w:r>
      <w:r w:rsidR="00882542" w:rsidRPr="00882542">
        <w:rPr>
          <w:i/>
        </w:rPr>
        <w:t>Keisti slaptažodį</w:t>
      </w:r>
      <w:r w:rsidRPr="002D2C39">
        <w:rPr>
          <w:i/>
        </w:rPr>
        <w:fldChar w:fldCharType="end"/>
      </w:r>
      <w:r w:rsidRPr="002D2C39">
        <w:rPr>
          <w:i/>
        </w:rPr>
        <w:t xml:space="preserve"> (</w:t>
      </w:r>
      <w:r w:rsidRPr="002D2C39">
        <w:rPr>
          <w:i/>
        </w:rPr>
        <w:fldChar w:fldCharType="begin"/>
      </w:r>
      <w:r w:rsidRPr="002D2C39">
        <w:rPr>
          <w:i/>
        </w:rPr>
        <w:instrText xml:space="preserve"> PAGEREF _Ref123221739 \h </w:instrText>
      </w:r>
      <w:r w:rsidRPr="002D2C39">
        <w:rPr>
          <w:i/>
        </w:rPr>
      </w:r>
      <w:r w:rsidRPr="002D2C39">
        <w:rPr>
          <w:i/>
        </w:rPr>
        <w:fldChar w:fldCharType="separate"/>
      </w:r>
      <w:r w:rsidR="00882542">
        <w:rPr>
          <w:i/>
          <w:noProof/>
        </w:rPr>
        <w:t>110</w:t>
      </w:r>
      <w:r w:rsidRPr="002D2C39">
        <w:rPr>
          <w:i/>
        </w:rPr>
        <w:fldChar w:fldCharType="end"/>
      </w:r>
      <w:r w:rsidRPr="002D2C39">
        <w:rPr>
          <w:i/>
        </w:rPr>
        <w:t xml:space="preserve"> psl.)</w:t>
      </w:r>
    </w:p>
    <w:p w14:paraId="308140EC" w14:textId="6A200CA9" w:rsidR="000D1384" w:rsidRPr="002D2C39" w:rsidRDefault="000D1384" w:rsidP="000D1384">
      <w:pPr>
        <w:pStyle w:val="Heading2"/>
      </w:pPr>
      <w:bookmarkStart w:id="417" w:name="_Ref123221360"/>
      <w:bookmarkStart w:id="418" w:name="_Ref123221477"/>
      <w:bookmarkStart w:id="419" w:name="_Ref123221497"/>
      <w:bookmarkStart w:id="420" w:name="_Toc125996337"/>
      <w:bookmarkStart w:id="421" w:name="_Toc169621556"/>
      <w:r w:rsidRPr="002D2C39">
        <w:t>Redaguoti mano są</w:t>
      </w:r>
      <w:r w:rsidR="0098289C" w:rsidRPr="002D2C39">
        <w:t>rašus</w:t>
      </w:r>
      <w:bookmarkEnd w:id="417"/>
      <w:bookmarkEnd w:id="418"/>
      <w:bookmarkEnd w:id="419"/>
      <w:bookmarkEnd w:id="420"/>
      <w:bookmarkEnd w:id="421"/>
    </w:p>
    <w:p w14:paraId="69A46BE2" w14:textId="77777777" w:rsidR="000D1384" w:rsidRPr="002D2C39" w:rsidRDefault="000D1384" w:rsidP="000D1384">
      <w:pPr>
        <w:pStyle w:val="Alnostext"/>
      </w:pPr>
      <w:r w:rsidRPr="002D2C39">
        <w:t xml:space="preserve">Paskirtis – formuoti ir valdyti individualius eksponatų arba vertybių sąrašus. Jei naudotojas neturi tam tikro tipo nei vieno sąrašo, tuomet nerodomas paieškos kriterijus </w:t>
      </w:r>
      <w:r w:rsidRPr="002D2C39">
        <w:rPr>
          <w:b/>
          <w:i/>
        </w:rPr>
        <w:t>Mano sąrašai</w:t>
      </w:r>
      <w:r w:rsidRPr="002D2C39">
        <w:t>. Nustatytas maksimalus KPO kiekis sąraše 500.</w:t>
      </w:r>
    </w:p>
    <w:p w14:paraId="63CBA83F" w14:textId="77777777" w:rsidR="000D1384" w:rsidRPr="002D2C39" w:rsidRDefault="000D1384" w:rsidP="000D1384">
      <w:pPr>
        <w:pStyle w:val="Alnostext"/>
        <w:rPr>
          <w:b/>
        </w:rPr>
      </w:pPr>
      <w:r w:rsidRPr="002D2C39">
        <w:rPr>
          <w:b/>
        </w:rPr>
        <w:t>Kas gali atlikti</w:t>
      </w:r>
    </w:p>
    <w:p w14:paraId="17026F5A" w14:textId="77777777" w:rsidR="000D1384" w:rsidRPr="002D2C39" w:rsidRDefault="000D1384" w:rsidP="000D1384">
      <w:pPr>
        <w:pStyle w:val="Alnostext"/>
        <w:rPr>
          <w:b/>
        </w:rPr>
      </w:pPr>
      <w:r w:rsidRPr="002D2C39">
        <w:t>Kiekvienas sistemos naudotojas.</w:t>
      </w:r>
    </w:p>
    <w:p w14:paraId="537689D7" w14:textId="77777777" w:rsidR="000D1384" w:rsidRPr="002D2C39" w:rsidRDefault="000D1384" w:rsidP="000D1384">
      <w:pPr>
        <w:pStyle w:val="Alnostext"/>
        <w:rPr>
          <w:b/>
        </w:rPr>
      </w:pPr>
      <w:r w:rsidRPr="002D2C39">
        <w:rPr>
          <w:b/>
        </w:rPr>
        <w:t>Kaip atlikti</w:t>
      </w:r>
    </w:p>
    <w:p w14:paraId="0592D526" w14:textId="77777777" w:rsidR="000D1384" w:rsidRPr="002D2C39" w:rsidRDefault="000D1384" w:rsidP="0098289C">
      <w:pPr>
        <w:pStyle w:val="Alnostext"/>
        <w:numPr>
          <w:ilvl w:val="0"/>
          <w:numId w:val="102"/>
        </w:numPr>
        <w:spacing w:before="0" w:after="0"/>
        <w:rPr>
          <w:b/>
        </w:rPr>
      </w:pPr>
      <w:r w:rsidRPr="002D2C39">
        <w:t xml:space="preserve">Meniu sąraše pasirinkite </w:t>
      </w:r>
      <w:r w:rsidRPr="002D2C39">
        <w:rPr>
          <w:b/>
          <w:i/>
        </w:rPr>
        <w:t xml:space="preserve">Naudotojo nustatymai -&gt; Mano sąrašai -&gt; </w:t>
      </w:r>
      <w:r w:rsidRPr="002D2C39">
        <w:rPr>
          <w:b/>
        </w:rPr>
        <w:t>[Naujas]</w:t>
      </w:r>
    </w:p>
    <w:p w14:paraId="6D07D6B0" w14:textId="77777777" w:rsidR="000D1384" w:rsidRPr="002D2C39" w:rsidRDefault="000D1384" w:rsidP="0098289C">
      <w:pPr>
        <w:pStyle w:val="Alnostext"/>
        <w:numPr>
          <w:ilvl w:val="0"/>
          <w:numId w:val="102"/>
        </w:numPr>
        <w:spacing w:before="0" w:after="0"/>
      </w:pPr>
      <w:r w:rsidRPr="002D2C39">
        <w:t xml:space="preserve">Atvertame </w:t>
      </w:r>
      <w:r w:rsidRPr="002D2C39">
        <w:rPr>
          <w:i/>
        </w:rPr>
        <w:t>Sąrašas</w:t>
      </w:r>
      <w:r w:rsidRPr="002D2C39">
        <w:t xml:space="preserve"> lange užpildykite privalomus laukus. Leistinas maksimalus lauko </w:t>
      </w:r>
      <w:r w:rsidRPr="002D2C39">
        <w:rPr>
          <w:b/>
          <w:i/>
        </w:rPr>
        <w:t>Pavadinimas</w:t>
      </w:r>
      <w:r w:rsidRPr="002D2C39">
        <w:t xml:space="preserve"> simbolių kiekis 100. Lauke </w:t>
      </w:r>
      <w:r w:rsidRPr="002D2C39">
        <w:rPr>
          <w:b/>
          <w:i/>
        </w:rPr>
        <w:t xml:space="preserve">Tipas </w:t>
      </w:r>
      <w:r w:rsidRPr="002D2C39">
        <w:t>pasirinkite vertybės tipą kuriai norite sukurti savo sąrašą.</w:t>
      </w:r>
    </w:p>
    <w:p w14:paraId="60C40D81" w14:textId="424FC180" w:rsidR="000D1384" w:rsidRPr="002D2C39" w:rsidRDefault="00C16393" w:rsidP="000D1384">
      <w:pPr>
        <w:pStyle w:val="Alnostext"/>
        <w:spacing w:before="0" w:after="0"/>
      </w:pPr>
      <w:r w:rsidRPr="002D2C39">
        <w:rPr>
          <w:noProof/>
        </w:rPr>
        <w:drawing>
          <wp:inline distT="0" distB="0" distL="0" distR="0" wp14:anchorId="3B592347" wp14:editId="2167DD07">
            <wp:extent cx="5844540" cy="2164080"/>
            <wp:effectExtent l="19050" t="19050" r="22860" b="266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844540" cy="2164080"/>
                    </a:xfrm>
                    <a:prstGeom prst="rect">
                      <a:avLst/>
                    </a:prstGeom>
                    <a:noFill/>
                    <a:ln w="3175">
                      <a:solidFill>
                        <a:schemeClr val="tx1"/>
                      </a:solidFill>
                    </a:ln>
                  </pic:spPr>
                </pic:pic>
              </a:graphicData>
            </a:graphic>
          </wp:inline>
        </w:drawing>
      </w:r>
    </w:p>
    <w:p w14:paraId="5C46F989" w14:textId="77777777" w:rsidR="000D1384" w:rsidRPr="002D2C39" w:rsidRDefault="000D1384" w:rsidP="0098289C">
      <w:pPr>
        <w:pStyle w:val="Alnostext"/>
        <w:numPr>
          <w:ilvl w:val="0"/>
          <w:numId w:val="102"/>
        </w:numPr>
        <w:spacing w:before="0" w:after="0"/>
      </w:pPr>
      <w:r w:rsidRPr="002D2C39">
        <w:t xml:space="preserve">Spauskite </w:t>
      </w:r>
      <w:r w:rsidRPr="002D2C39">
        <w:rPr>
          <w:b/>
        </w:rPr>
        <w:t>[Išsaugoti]</w:t>
      </w:r>
    </w:p>
    <w:p w14:paraId="29DFD749" w14:textId="77777777" w:rsidR="000D1384" w:rsidRPr="002D2C39" w:rsidRDefault="000D1384" w:rsidP="0098289C">
      <w:pPr>
        <w:pStyle w:val="Alnostext"/>
        <w:numPr>
          <w:ilvl w:val="0"/>
          <w:numId w:val="102"/>
        </w:numPr>
        <w:spacing w:before="0" w:after="0"/>
      </w:pPr>
      <w:r w:rsidRPr="002D2C39">
        <w:t>Sukuriamas nurodytam vertybės tipui sąrašas, kuris bus matomas ir galimas valdyti tik šiam naudotojui ir kuriam bus galima priskirti norimas nurodyto tipo vertybes. Šiame lange turite galimybę redaguoti sąrašą, ištrinti ir peržiūrėti jam priskirtų vertybių sąrašą.</w:t>
      </w:r>
    </w:p>
    <w:p w14:paraId="0B52CF2F" w14:textId="594C72EB" w:rsidR="000D1384" w:rsidRPr="002D2C39" w:rsidRDefault="000D1384" w:rsidP="0098289C">
      <w:pPr>
        <w:pStyle w:val="Alnostext"/>
        <w:numPr>
          <w:ilvl w:val="0"/>
          <w:numId w:val="102"/>
        </w:numPr>
        <w:spacing w:before="0" w:after="0"/>
      </w:pPr>
      <w:r w:rsidRPr="002D2C39">
        <w:t>Sukurti norimo tipo vertybių sąrašą galite ir vertybės, kuriai sąrašą norite sukurti, paieškos lange. Paieškos lango rezultatų sąraše pažymėkite norimą(-</w:t>
      </w:r>
      <w:proofErr w:type="spellStart"/>
      <w:r w:rsidRPr="002D2C39">
        <w:t>as</w:t>
      </w:r>
      <w:proofErr w:type="spellEnd"/>
      <w:r w:rsidRPr="002D2C39">
        <w:t>) į sąrašą įtraukti vertybę(-</w:t>
      </w:r>
      <w:proofErr w:type="spellStart"/>
      <w:r w:rsidRPr="002D2C39">
        <w:t>as</w:t>
      </w:r>
      <w:proofErr w:type="spellEnd"/>
      <w:r w:rsidRPr="002D2C39">
        <w:t xml:space="preserve">) ir pasirinkite </w:t>
      </w:r>
      <w:r w:rsidRPr="002D2C39">
        <w:rPr>
          <w:b/>
          <w:i/>
        </w:rPr>
        <w:t>Mano sąrašai -&gt; Įtraukti į sąrašą -&gt; Naujas sąrašas</w:t>
      </w:r>
      <w:r w:rsidRPr="002D2C39">
        <w:rPr>
          <w:b/>
        </w:rPr>
        <w:t xml:space="preserve"> </w:t>
      </w:r>
      <w:r w:rsidRPr="002D2C39">
        <w:t>(</w:t>
      </w:r>
      <w:r w:rsidR="00C16393" w:rsidRPr="002D2C39">
        <w:rPr>
          <w:noProof/>
        </w:rPr>
        <w:drawing>
          <wp:inline distT="0" distB="0" distL="0" distR="0" wp14:anchorId="23634857" wp14:editId="2BCC57AE">
            <wp:extent cx="182880" cy="1905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2D2C39">
        <w:t>)</w:t>
      </w:r>
    </w:p>
    <w:p w14:paraId="02E2F261" w14:textId="26110229" w:rsidR="000D1384" w:rsidRPr="002D2C39" w:rsidRDefault="00C16393" w:rsidP="000D1384">
      <w:pPr>
        <w:pStyle w:val="Alnostext"/>
        <w:spacing w:before="0" w:after="0"/>
      </w:pPr>
      <w:r w:rsidRPr="002D2C39">
        <w:rPr>
          <w:noProof/>
        </w:rPr>
        <w:lastRenderedPageBreak/>
        <w:drawing>
          <wp:inline distT="0" distB="0" distL="0" distR="0" wp14:anchorId="6F77AE72" wp14:editId="40E85B66">
            <wp:extent cx="5852160" cy="3451860"/>
            <wp:effectExtent l="19050" t="19050" r="15240" b="152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852160" cy="3451860"/>
                    </a:xfrm>
                    <a:prstGeom prst="rect">
                      <a:avLst/>
                    </a:prstGeom>
                    <a:noFill/>
                    <a:ln w="3175">
                      <a:solidFill>
                        <a:schemeClr val="tx1"/>
                      </a:solidFill>
                    </a:ln>
                  </pic:spPr>
                </pic:pic>
              </a:graphicData>
            </a:graphic>
          </wp:inline>
        </w:drawing>
      </w:r>
    </w:p>
    <w:p w14:paraId="57791E79" w14:textId="77777777" w:rsidR="000D1384" w:rsidRPr="002D2C39" w:rsidRDefault="000D1384" w:rsidP="0098289C">
      <w:pPr>
        <w:pStyle w:val="Alnostext"/>
        <w:numPr>
          <w:ilvl w:val="0"/>
          <w:numId w:val="102"/>
        </w:numPr>
        <w:spacing w:after="0"/>
      </w:pPr>
      <w:r w:rsidRPr="002D2C39">
        <w:t>Norint pažymėtą(-</w:t>
      </w:r>
      <w:proofErr w:type="spellStart"/>
      <w:r w:rsidRPr="002D2C39">
        <w:t>as</w:t>
      </w:r>
      <w:proofErr w:type="spellEnd"/>
      <w:r w:rsidRPr="002D2C39">
        <w:t>) vertybę(-</w:t>
      </w:r>
      <w:proofErr w:type="spellStart"/>
      <w:r w:rsidRPr="002D2C39">
        <w:t>es</w:t>
      </w:r>
      <w:proofErr w:type="spellEnd"/>
      <w:r w:rsidRPr="002D2C39">
        <w:t xml:space="preserve">) įtraukti į jau egzistuojantį mano sąrašą, tame pačiame modaliniame lange pasirinkite iš sukurtų Mano sąrašų norimą sąrašą ir paspaudus ant jo paspauskite mygtuką </w:t>
      </w:r>
      <w:r w:rsidRPr="002D2C39">
        <w:rPr>
          <w:b/>
        </w:rPr>
        <w:t>[Išsaugoti]</w:t>
      </w:r>
      <w:r w:rsidRPr="002D2C39">
        <w:t>.</w:t>
      </w:r>
    </w:p>
    <w:p w14:paraId="5C92DA61" w14:textId="77777777" w:rsidR="000D1384" w:rsidRPr="002D2C39" w:rsidRDefault="000D1384" w:rsidP="0098289C">
      <w:pPr>
        <w:pStyle w:val="Alnostext"/>
        <w:numPr>
          <w:ilvl w:val="0"/>
          <w:numId w:val="102"/>
        </w:numPr>
        <w:spacing w:before="0"/>
      </w:pPr>
      <w:r w:rsidRPr="002D2C39">
        <w:t xml:space="preserve">Norint iš sąrašo įtrauktą vertybę pašalinti, pasirinkite </w:t>
      </w:r>
      <w:r w:rsidRPr="002D2C39">
        <w:rPr>
          <w:b/>
          <w:i/>
        </w:rPr>
        <w:t>Naudotojo nustatymai</w:t>
      </w:r>
      <w:r w:rsidRPr="002D2C39">
        <w:t xml:space="preserve"> -&gt; </w:t>
      </w:r>
      <w:r w:rsidRPr="002D2C39">
        <w:rPr>
          <w:b/>
          <w:i/>
        </w:rPr>
        <w:t>Mano sąrašai</w:t>
      </w:r>
      <w:r w:rsidRPr="002D2C39">
        <w:t xml:space="preserve"> -&gt; prie sąrašo, iš kurio norima pašalinti paspauskite ikoną </w:t>
      </w:r>
      <w:r w:rsidRPr="002D2C39">
        <w:rPr>
          <w:b/>
        </w:rPr>
        <w:t>[Peržiūrėti]</w:t>
      </w:r>
    </w:p>
    <w:p w14:paraId="08D0A497" w14:textId="36957E9F" w:rsidR="000D1384" w:rsidRPr="002D2C39" w:rsidRDefault="00C16393" w:rsidP="000D1384">
      <w:pPr>
        <w:pStyle w:val="Alnostext"/>
        <w:spacing w:before="0" w:after="0"/>
      </w:pPr>
      <w:r w:rsidRPr="002D2C39">
        <w:rPr>
          <w:noProof/>
        </w:rPr>
        <w:drawing>
          <wp:inline distT="0" distB="0" distL="0" distR="0" wp14:anchorId="7471834D" wp14:editId="35542F2F">
            <wp:extent cx="5852160" cy="2758440"/>
            <wp:effectExtent l="19050" t="19050" r="15240" b="228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852160" cy="2758440"/>
                    </a:xfrm>
                    <a:prstGeom prst="rect">
                      <a:avLst/>
                    </a:prstGeom>
                    <a:noFill/>
                    <a:ln w="3175">
                      <a:solidFill>
                        <a:schemeClr val="tx1"/>
                      </a:solidFill>
                    </a:ln>
                  </pic:spPr>
                </pic:pic>
              </a:graphicData>
            </a:graphic>
          </wp:inline>
        </w:drawing>
      </w:r>
    </w:p>
    <w:p w14:paraId="4746F72B" w14:textId="77777777" w:rsidR="000D1384" w:rsidRPr="002D2C39" w:rsidRDefault="000D1384" w:rsidP="0098289C">
      <w:pPr>
        <w:pStyle w:val="Alnostext"/>
        <w:numPr>
          <w:ilvl w:val="0"/>
          <w:numId w:val="102"/>
        </w:numPr>
        <w:spacing w:after="0"/>
      </w:pPr>
      <w:r w:rsidRPr="002D2C39">
        <w:t xml:space="preserve">Vertybių sąraše pažymėkite norimą pašalinti vertybę ir pasirinkite </w:t>
      </w:r>
      <w:r w:rsidRPr="002D2C39">
        <w:rPr>
          <w:b/>
          <w:i/>
        </w:rPr>
        <w:t>Mano sąrašai</w:t>
      </w:r>
      <w:r w:rsidRPr="002D2C39">
        <w:t xml:space="preserve"> -&gt; </w:t>
      </w:r>
      <w:r w:rsidRPr="002D2C39">
        <w:rPr>
          <w:b/>
          <w:i/>
        </w:rPr>
        <w:t>Pašalinti iš sąrašo</w:t>
      </w:r>
      <w:r w:rsidRPr="002D2C39">
        <w:t xml:space="preserve">. </w:t>
      </w:r>
    </w:p>
    <w:p w14:paraId="0884FCF3" w14:textId="4258C508" w:rsidR="000D1384" w:rsidRPr="002D2C39" w:rsidRDefault="00C16393" w:rsidP="000D1384">
      <w:pPr>
        <w:pStyle w:val="Alnostext"/>
        <w:spacing w:before="0" w:after="0"/>
      </w:pPr>
      <w:r w:rsidRPr="002D2C39">
        <w:rPr>
          <w:noProof/>
        </w:rPr>
        <w:lastRenderedPageBreak/>
        <w:drawing>
          <wp:inline distT="0" distB="0" distL="0" distR="0" wp14:anchorId="3162BC98" wp14:editId="1427C024">
            <wp:extent cx="5852160" cy="2529840"/>
            <wp:effectExtent l="19050" t="19050" r="15240" b="228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852160" cy="2529840"/>
                    </a:xfrm>
                    <a:prstGeom prst="rect">
                      <a:avLst/>
                    </a:prstGeom>
                    <a:noFill/>
                    <a:ln w="3175">
                      <a:solidFill>
                        <a:schemeClr val="tx1"/>
                      </a:solidFill>
                    </a:ln>
                  </pic:spPr>
                </pic:pic>
              </a:graphicData>
            </a:graphic>
          </wp:inline>
        </w:drawing>
      </w:r>
    </w:p>
    <w:p w14:paraId="70E89EF6" w14:textId="77777777" w:rsidR="000D1384" w:rsidRPr="002D2C39" w:rsidRDefault="000D1384" w:rsidP="000D1384">
      <w:pPr>
        <w:pStyle w:val="Heading2"/>
      </w:pPr>
      <w:bookmarkStart w:id="422" w:name="_Ref123221555"/>
      <w:bookmarkStart w:id="423" w:name="_Toc125996338"/>
      <w:bookmarkStart w:id="424" w:name="_Toc169621557"/>
      <w:r w:rsidRPr="002D2C39">
        <w:t>Keisti eksponatų kortelių nustatymus</w:t>
      </w:r>
      <w:bookmarkEnd w:id="422"/>
      <w:bookmarkEnd w:id="423"/>
      <w:bookmarkEnd w:id="424"/>
    </w:p>
    <w:p w14:paraId="27273569" w14:textId="77777777" w:rsidR="000D1384" w:rsidRPr="002D2C39" w:rsidRDefault="000D1384" w:rsidP="000D1384">
      <w:pPr>
        <w:pStyle w:val="Alnostext"/>
      </w:pPr>
      <w:r w:rsidRPr="002D2C39">
        <w:t>Paskirtis – leisti sistemos vartotojui pasirinkti iš išvardintų eksponato kortelių, kurios turi būti atidarytos įvedant eksponatą (</w:t>
      </w:r>
      <w:proofErr w:type="spellStart"/>
      <w:r w:rsidRPr="002D2C39">
        <w:t>t.y</w:t>
      </w:r>
      <w:proofErr w:type="spellEnd"/>
      <w:r w:rsidRPr="002D2C39">
        <w:t xml:space="preserve">. paspaudus mygtuką </w:t>
      </w:r>
      <w:r w:rsidRPr="002D2C39">
        <w:rPr>
          <w:b/>
        </w:rPr>
        <w:t>[Naujas eksponatas]</w:t>
      </w:r>
      <w:r w:rsidRPr="002D2C39">
        <w:t xml:space="preserve">) ir, kurie kortelės </w:t>
      </w:r>
      <w:r w:rsidRPr="002D2C39">
        <w:rPr>
          <w:b/>
        </w:rPr>
        <w:t>Pagrindiniai duomenys</w:t>
      </w:r>
      <w:r w:rsidRPr="002D2C39">
        <w:t xml:space="preserve"> laukų blokai bus naudojami ir išskleisti.</w:t>
      </w:r>
    </w:p>
    <w:p w14:paraId="2638C24E" w14:textId="77777777" w:rsidR="000D1384" w:rsidRPr="002D2C39" w:rsidRDefault="000D1384" w:rsidP="000D1384">
      <w:pPr>
        <w:pStyle w:val="Alnostext"/>
        <w:rPr>
          <w:b/>
        </w:rPr>
      </w:pPr>
      <w:r w:rsidRPr="002D2C39">
        <w:rPr>
          <w:b/>
        </w:rPr>
        <w:t>Kas gali atlikti</w:t>
      </w:r>
    </w:p>
    <w:p w14:paraId="6A82F6E9" w14:textId="77777777" w:rsidR="000D1384" w:rsidRPr="002D2C39" w:rsidRDefault="000D1384" w:rsidP="000D1384">
      <w:pPr>
        <w:pStyle w:val="Alnostext"/>
        <w:rPr>
          <w:b/>
        </w:rPr>
      </w:pPr>
      <w:r w:rsidRPr="002D2C39">
        <w:t>Kiekvienas sistemos naudotojas gali matyti ir valdyti eksponatų kortelių nustatymus.</w:t>
      </w:r>
    </w:p>
    <w:p w14:paraId="3D473AE9" w14:textId="77777777" w:rsidR="000D1384" w:rsidRPr="002D2C39" w:rsidRDefault="000D1384" w:rsidP="000D1384">
      <w:pPr>
        <w:pStyle w:val="Alnostext"/>
        <w:rPr>
          <w:b/>
        </w:rPr>
      </w:pPr>
      <w:r w:rsidRPr="002D2C39">
        <w:rPr>
          <w:b/>
        </w:rPr>
        <w:t>Kaip atlikti</w:t>
      </w:r>
    </w:p>
    <w:p w14:paraId="70ABD68E" w14:textId="77777777" w:rsidR="000D1384" w:rsidRPr="002D2C39" w:rsidRDefault="000D1384" w:rsidP="0098289C">
      <w:pPr>
        <w:pStyle w:val="Alnostext"/>
        <w:numPr>
          <w:ilvl w:val="0"/>
          <w:numId w:val="102"/>
        </w:numPr>
        <w:spacing w:before="0" w:after="0"/>
      </w:pPr>
      <w:r w:rsidRPr="002D2C39">
        <w:t xml:space="preserve">Iš meniu pasirinkite </w:t>
      </w:r>
      <w:r w:rsidRPr="002D2C39">
        <w:rPr>
          <w:b/>
          <w:i/>
        </w:rPr>
        <w:t>Naudotojo nustatymai -&gt; Eksponatų kortelių nustatymai</w:t>
      </w:r>
    </w:p>
    <w:p w14:paraId="0B530498" w14:textId="77777777" w:rsidR="000D1384" w:rsidRPr="002D2C39" w:rsidRDefault="000D1384" w:rsidP="000D1384">
      <w:pPr>
        <w:pStyle w:val="Alnostext"/>
        <w:spacing w:before="0"/>
        <w:ind w:left="720"/>
        <w:rPr>
          <w:i/>
        </w:rPr>
      </w:pPr>
      <w:r w:rsidRPr="002D2C39">
        <w:t xml:space="preserve">Atsiveria langas </w:t>
      </w:r>
      <w:r w:rsidRPr="002D2C39">
        <w:rPr>
          <w:i/>
        </w:rPr>
        <w:t>Eksponatų kortelių nustatymai</w:t>
      </w:r>
    </w:p>
    <w:p w14:paraId="0AE3EA34" w14:textId="0CD935EE" w:rsidR="000D1384" w:rsidRPr="002D2C39" w:rsidRDefault="00C16393" w:rsidP="000D1384">
      <w:pPr>
        <w:pStyle w:val="Alnostext"/>
        <w:ind w:left="720"/>
        <w:rPr>
          <w:i/>
        </w:rPr>
      </w:pPr>
      <w:r w:rsidRPr="002D2C39">
        <w:rPr>
          <w:i/>
          <w:noProof/>
        </w:rPr>
        <w:lastRenderedPageBreak/>
        <w:drawing>
          <wp:inline distT="0" distB="0" distL="0" distR="0" wp14:anchorId="69688EA2" wp14:editId="4BC023F1">
            <wp:extent cx="4381500" cy="5166360"/>
            <wp:effectExtent l="19050" t="19050" r="19050" b="152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81500" cy="5166360"/>
                    </a:xfrm>
                    <a:prstGeom prst="rect">
                      <a:avLst/>
                    </a:prstGeom>
                    <a:noFill/>
                    <a:ln w="3175">
                      <a:solidFill>
                        <a:schemeClr val="tx1"/>
                      </a:solidFill>
                    </a:ln>
                  </pic:spPr>
                </pic:pic>
              </a:graphicData>
            </a:graphic>
          </wp:inline>
        </w:drawing>
      </w:r>
    </w:p>
    <w:p w14:paraId="649C7C18" w14:textId="77777777" w:rsidR="000D1384" w:rsidRPr="002D2C39" w:rsidRDefault="000D1384" w:rsidP="0098289C">
      <w:pPr>
        <w:pStyle w:val="Alnostext"/>
        <w:numPr>
          <w:ilvl w:val="0"/>
          <w:numId w:val="102"/>
        </w:numPr>
      </w:pPr>
      <w:r w:rsidRPr="002D2C39">
        <w:t>Pažymėkite korteles, kurios visada turi būti atvertos įvedamų eksponatų aprašuose. Galite pasirinkti norimą kiekį iš siūlomų reikšmių.</w:t>
      </w:r>
    </w:p>
    <w:p w14:paraId="62518F31" w14:textId="77777777" w:rsidR="000D1384" w:rsidRPr="002D2C39" w:rsidRDefault="000D1384" w:rsidP="000D1384">
      <w:pPr>
        <w:pStyle w:val="Pastaba"/>
      </w:pPr>
      <w:r w:rsidRPr="002D2C39">
        <w:t>Kortelių Pagrindiniai duomenys, Pavadinimai, Saugojimas ir judėjimas žymėti/nužymėti negalima, nes jos sudaro įvedamo eksponato nekeičiamą pagrindą.</w:t>
      </w:r>
    </w:p>
    <w:p w14:paraId="6DEF28E9" w14:textId="77777777" w:rsidR="000D1384" w:rsidRPr="002D2C39" w:rsidRDefault="000D1384" w:rsidP="0098289C">
      <w:pPr>
        <w:pStyle w:val="Alnostext"/>
        <w:numPr>
          <w:ilvl w:val="0"/>
          <w:numId w:val="102"/>
        </w:numPr>
      </w:pPr>
      <w:r w:rsidRPr="002D2C39">
        <w:t xml:space="preserve">Kortelėje </w:t>
      </w:r>
      <w:r w:rsidRPr="002D2C39">
        <w:rPr>
          <w:b/>
        </w:rPr>
        <w:t>Pagrindiniai duomenys</w:t>
      </w:r>
      <w:r w:rsidRPr="002D2C39">
        <w:t xml:space="preserve"> pažymėkite naudojamus laukų blokus. Galite pasirinkti norimą kiekį iš siūlomų reikšmių.</w:t>
      </w:r>
    </w:p>
    <w:p w14:paraId="0B0151E2" w14:textId="77777777" w:rsidR="000D1384" w:rsidRPr="002D2C39" w:rsidRDefault="000D1384" w:rsidP="000D1384">
      <w:pPr>
        <w:pStyle w:val="Pastaba"/>
      </w:pPr>
      <w:r w:rsidRPr="002D2C39">
        <w:t>Laukų blokų „Apskaita“ ir „Pagrindinis aprašas“ nėra galimybės išjungti (paslėpti), nes juose yra privalomų duomenų laukų.</w:t>
      </w:r>
    </w:p>
    <w:p w14:paraId="4CAEF97B" w14:textId="77777777" w:rsidR="000D1384" w:rsidRPr="002D2C39" w:rsidRDefault="000D1384" w:rsidP="0098289C">
      <w:pPr>
        <w:pStyle w:val="Alnostext"/>
        <w:numPr>
          <w:ilvl w:val="0"/>
          <w:numId w:val="107"/>
        </w:numPr>
      </w:pPr>
      <w:r w:rsidRPr="002D2C39">
        <w:t>Pasirinkę naudojamus bloko laukus galite pasirinkti ar atitinkamas bloko laukas turi būti išskleistas ar suskleistas.</w:t>
      </w:r>
    </w:p>
    <w:p w14:paraId="6FA5CE3B" w14:textId="77777777" w:rsidR="000D1384" w:rsidRPr="002D2C39" w:rsidRDefault="000D1384" w:rsidP="0098289C">
      <w:pPr>
        <w:pStyle w:val="Alnostext"/>
        <w:numPr>
          <w:ilvl w:val="0"/>
          <w:numId w:val="108"/>
        </w:numPr>
        <w:spacing w:before="0" w:after="0"/>
      </w:pPr>
      <w:r w:rsidRPr="002D2C39">
        <w:t xml:space="preserve">Spauskite </w:t>
      </w:r>
      <w:r w:rsidRPr="002D2C39">
        <w:rPr>
          <w:b/>
        </w:rPr>
        <w:t>[Išsaugoti]</w:t>
      </w:r>
    </w:p>
    <w:p w14:paraId="46E59283" w14:textId="77777777" w:rsidR="000D1384" w:rsidRPr="002D2C39" w:rsidRDefault="000D1384" w:rsidP="000D1384">
      <w:pPr>
        <w:pStyle w:val="Alnostext"/>
        <w:spacing w:before="0" w:after="0"/>
        <w:ind w:left="720"/>
      </w:pPr>
      <w:r w:rsidRPr="002D2C39">
        <w:t xml:space="preserve">Pakeistos atveriamos kortelės įvedamų eksponatų aprašuose ir kortelėje </w:t>
      </w:r>
      <w:r w:rsidRPr="002D2C39">
        <w:rPr>
          <w:b/>
        </w:rPr>
        <w:t>Pagrindiniai duomenys</w:t>
      </w:r>
      <w:r w:rsidRPr="002D2C39">
        <w:t xml:space="preserve"> naudojami laukų blokai. </w:t>
      </w:r>
    </w:p>
    <w:p w14:paraId="703286C6" w14:textId="77777777" w:rsidR="000D1384" w:rsidRPr="002D2C39" w:rsidRDefault="000D1384" w:rsidP="000D1384">
      <w:pPr>
        <w:pStyle w:val="Heading2"/>
      </w:pPr>
      <w:bookmarkStart w:id="425" w:name="_Ref123137183"/>
      <w:bookmarkStart w:id="426" w:name="_Ref123137184"/>
      <w:bookmarkStart w:id="427" w:name="_Ref123221668"/>
      <w:bookmarkStart w:id="428" w:name="_Toc125996339"/>
      <w:bookmarkStart w:id="429" w:name="_Toc169621558"/>
      <w:r w:rsidRPr="002D2C39">
        <w:t>Keisti eksponatų paieškos kriterijų nustatym</w:t>
      </w:r>
      <w:bookmarkEnd w:id="425"/>
      <w:bookmarkEnd w:id="426"/>
      <w:r w:rsidRPr="002D2C39">
        <w:t>us</w:t>
      </w:r>
      <w:bookmarkEnd w:id="427"/>
      <w:bookmarkEnd w:id="428"/>
      <w:bookmarkEnd w:id="429"/>
    </w:p>
    <w:p w14:paraId="5D695C4E" w14:textId="77777777" w:rsidR="000D1384" w:rsidRPr="002D2C39" w:rsidRDefault="000D1384" w:rsidP="000D1384">
      <w:pPr>
        <w:pStyle w:val="Alnostext"/>
      </w:pPr>
      <w:r w:rsidRPr="002D2C39">
        <w:t>Paskirtis – galimybė duomenų teikėjams vykdant eksponatų paiešką patiems iš Sistemoje nustatytų galimų paieškos kriterijų aibės, pasirinkti tuos paieškos kriterijus, kurie yra reikalingi norint paieškos rezultatuose gauti konkrečius paieškos rezultatus.</w:t>
      </w:r>
    </w:p>
    <w:p w14:paraId="2E06F846" w14:textId="77777777" w:rsidR="000D1384" w:rsidRPr="002D2C39" w:rsidRDefault="000D1384" w:rsidP="000D1384">
      <w:pPr>
        <w:pStyle w:val="Alnostext"/>
        <w:rPr>
          <w:b/>
        </w:rPr>
      </w:pPr>
      <w:r w:rsidRPr="002D2C39">
        <w:rPr>
          <w:b/>
        </w:rPr>
        <w:t>Kas gali atlikti</w:t>
      </w:r>
    </w:p>
    <w:p w14:paraId="5C6F6A66" w14:textId="77777777" w:rsidR="000D1384" w:rsidRPr="002D2C39" w:rsidRDefault="000D1384" w:rsidP="000D1384">
      <w:pPr>
        <w:pStyle w:val="Alnostext"/>
        <w:rPr>
          <w:b/>
        </w:rPr>
      </w:pPr>
      <w:r w:rsidRPr="002D2C39">
        <w:lastRenderedPageBreak/>
        <w:t>Kiekvienas sistemos naudotojas gali matyti ir valdyti eksponatų paieškos kriterijų nustatymus.</w:t>
      </w:r>
    </w:p>
    <w:p w14:paraId="3951A425" w14:textId="77777777" w:rsidR="000D1384" w:rsidRPr="002D2C39" w:rsidRDefault="000D1384" w:rsidP="000D1384">
      <w:pPr>
        <w:pStyle w:val="Alnostext"/>
        <w:rPr>
          <w:b/>
        </w:rPr>
      </w:pPr>
      <w:r w:rsidRPr="002D2C39">
        <w:rPr>
          <w:b/>
        </w:rPr>
        <w:t>Kaip atlikti</w:t>
      </w:r>
    </w:p>
    <w:p w14:paraId="0C12F829" w14:textId="77777777" w:rsidR="000D1384" w:rsidRPr="002D2C39" w:rsidRDefault="000D1384" w:rsidP="0098289C">
      <w:pPr>
        <w:pStyle w:val="Alnostext"/>
        <w:numPr>
          <w:ilvl w:val="0"/>
          <w:numId w:val="103"/>
        </w:numPr>
        <w:spacing w:before="0" w:after="0"/>
        <w:rPr>
          <w:i/>
        </w:rPr>
      </w:pPr>
      <w:r w:rsidRPr="002D2C39">
        <w:t xml:space="preserve">Iš meniu pasirinkite </w:t>
      </w:r>
      <w:r w:rsidRPr="002D2C39">
        <w:rPr>
          <w:b/>
          <w:i/>
        </w:rPr>
        <w:t>Naudotojo nustatymai -&gt;</w:t>
      </w:r>
      <w:r w:rsidRPr="002D2C39">
        <w:rPr>
          <w:i/>
        </w:rPr>
        <w:t xml:space="preserve"> </w:t>
      </w:r>
      <w:r w:rsidRPr="002D2C39">
        <w:rPr>
          <w:b/>
          <w:i/>
        </w:rPr>
        <w:t>Eksponatų paieškos kriterijų nustatymai</w:t>
      </w:r>
    </w:p>
    <w:p w14:paraId="4EC6F2C4" w14:textId="77777777" w:rsidR="000D1384" w:rsidRPr="002D2C39" w:rsidRDefault="000D1384" w:rsidP="000D1384">
      <w:pPr>
        <w:pStyle w:val="Alnostext"/>
        <w:spacing w:before="0" w:after="0"/>
        <w:ind w:left="720"/>
      </w:pPr>
      <w:r w:rsidRPr="002D2C39">
        <w:t xml:space="preserve">Atsiveria langas </w:t>
      </w:r>
      <w:r w:rsidRPr="002D2C39">
        <w:rPr>
          <w:i/>
        </w:rPr>
        <w:t>Eksponatų paieškos kriterijų nustatymai.</w:t>
      </w:r>
    </w:p>
    <w:p w14:paraId="415C3A0C" w14:textId="39E17DB5" w:rsidR="000D1384" w:rsidRPr="002D2C39" w:rsidRDefault="00C16393" w:rsidP="000D1384">
      <w:pPr>
        <w:pStyle w:val="Alnostext"/>
        <w:ind w:left="720"/>
      </w:pPr>
      <w:r w:rsidRPr="002D2C39">
        <w:rPr>
          <w:noProof/>
        </w:rPr>
        <w:drawing>
          <wp:inline distT="0" distB="0" distL="0" distR="0" wp14:anchorId="146ECF84" wp14:editId="07710CBF">
            <wp:extent cx="4320540" cy="4640580"/>
            <wp:effectExtent l="19050" t="19050" r="22860" b="266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320540" cy="4640580"/>
                    </a:xfrm>
                    <a:prstGeom prst="rect">
                      <a:avLst/>
                    </a:prstGeom>
                    <a:noFill/>
                    <a:ln w="3175">
                      <a:solidFill>
                        <a:schemeClr val="tx1"/>
                      </a:solidFill>
                    </a:ln>
                  </pic:spPr>
                </pic:pic>
              </a:graphicData>
            </a:graphic>
          </wp:inline>
        </w:drawing>
      </w:r>
    </w:p>
    <w:p w14:paraId="0A2BA6F8" w14:textId="77777777" w:rsidR="000D1384" w:rsidRPr="002D2C39" w:rsidRDefault="000D1384" w:rsidP="0098289C">
      <w:pPr>
        <w:pStyle w:val="Alnostext"/>
        <w:numPr>
          <w:ilvl w:val="0"/>
          <w:numId w:val="103"/>
        </w:numPr>
      </w:pPr>
      <w:r w:rsidRPr="002D2C39">
        <w:t xml:space="preserve">Pažymėkite paieškos kriterijus, kurie visada turėtų būti pateikti paieškoje, pasiekiamoje per meniu punktą </w:t>
      </w:r>
      <w:r w:rsidRPr="002D2C39">
        <w:rPr>
          <w:b/>
          <w:i/>
        </w:rPr>
        <w:t xml:space="preserve">Eksponatai. </w:t>
      </w:r>
      <w:r w:rsidRPr="002D2C39">
        <w:t>Galite pasirinkti norimą kiekį paieškos kriterijų iš siūlomų reikšmių.</w:t>
      </w:r>
    </w:p>
    <w:p w14:paraId="47B12BF2" w14:textId="77777777" w:rsidR="000D1384" w:rsidRPr="002D2C39" w:rsidRDefault="000D1384" w:rsidP="000D1384">
      <w:pPr>
        <w:pStyle w:val="Pastaba"/>
      </w:pPr>
      <w:r w:rsidRPr="002D2C39">
        <w:t>Pažymėjus žymimąjį langelį „Pažymėti visus“ bus pažymėti/atžymėti visi galima paieškos kriterijai.</w:t>
      </w:r>
    </w:p>
    <w:p w14:paraId="72EFB110" w14:textId="77777777" w:rsidR="000D1384" w:rsidRPr="002D2C39" w:rsidRDefault="000D1384" w:rsidP="0098289C">
      <w:pPr>
        <w:pStyle w:val="Alnostext"/>
        <w:numPr>
          <w:ilvl w:val="0"/>
          <w:numId w:val="103"/>
        </w:numPr>
      </w:pPr>
      <w:r w:rsidRPr="002D2C39">
        <w:rPr>
          <w:b/>
        </w:rPr>
        <w:t>Kilmė</w:t>
      </w:r>
      <w:r w:rsidRPr="002D2C39">
        <w:t xml:space="preserve">, </w:t>
      </w:r>
      <w:r w:rsidRPr="002D2C39">
        <w:rPr>
          <w:b/>
        </w:rPr>
        <w:t>Įsigijimas, saugojimas, įvertinimas</w:t>
      </w:r>
      <w:r w:rsidRPr="002D2C39">
        <w:t xml:space="preserve"> ir </w:t>
      </w:r>
      <w:r w:rsidRPr="002D2C39">
        <w:rPr>
          <w:b/>
        </w:rPr>
        <w:t>Kiti duomenys</w:t>
      </w:r>
      <w:r w:rsidRPr="002D2C39">
        <w:t xml:space="preserve"> blokai, paieškos lange gali būti rodomi išskleisti arba suskleisti. Norint pasirinkti išskleista/suskleista rodymą reikia spragtelti ant atitinkamo žymimojo langelio.</w:t>
      </w:r>
    </w:p>
    <w:p w14:paraId="70689DF5" w14:textId="57FCDED3" w:rsidR="000D1384" w:rsidRPr="002D2C39" w:rsidRDefault="00C16393" w:rsidP="000D1384">
      <w:pPr>
        <w:pStyle w:val="Alnostext"/>
        <w:ind w:left="720"/>
      </w:pPr>
      <w:r w:rsidRPr="002D2C39">
        <w:rPr>
          <w:noProof/>
        </w:rPr>
        <w:lastRenderedPageBreak/>
        <w:drawing>
          <wp:inline distT="0" distB="0" distL="0" distR="0" wp14:anchorId="217DA325" wp14:editId="58DB2A51">
            <wp:extent cx="5394960" cy="3855720"/>
            <wp:effectExtent l="19050" t="19050" r="15240" b="1143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394960" cy="3855720"/>
                    </a:xfrm>
                    <a:prstGeom prst="rect">
                      <a:avLst/>
                    </a:prstGeom>
                    <a:noFill/>
                    <a:ln w="3175">
                      <a:solidFill>
                        <a:schemeClr val="tx1"/>
                      </a:solidFill>
                    </a:ln>
                  </pic:spPr>
                </pic:pic>
              </a:graphicData>
            </a:graphic>
          </wp:inline>
        </w:drawing>
      </w:r>
    </w:p>
    <w:p w14:paraId="7880B69D" w14:textId="77777777" w:rsidR="000D1384" w:rsidRPr="002D2C39" w:rsidRDefault="000D1384" w:rsidP="0098289C">
      <w:pPr>
        <w:pStyle w:val="Alnostext"/>
        <w:numPr>
          <w:ilvl w:val="0"/>
          <w:numId w:val="103"/>
        </w:numPr>
        <w:spacing w:before="0" w:after="0"/>
      </w:pPr>
      <w:r w:rsidRPr="002D2C39">
        <w:t xml:space="preserve">Spauskite </w:t>
      </w:r>
      <w:r w:rsidRPr="002D2C39">
        <w:rPr>
          <w:b/>
        </w:rPr>
        <w:t>[Išsaugoti]</w:t>
      </w:r>
    </w:p>
    <w:p w14:paraId="7CEA938D" w14:textId="77777777" w:rsidR="000D1384" w:rsidRPr="002D2C39" w:rsidRDefault="000D1384" w:rsidP="000D1384">
      <w:pPr>
        <w:pStyle w:val="Alnostext"/>
        <w:spacing w:before="0"/>
        <w:ind w:left="720"/>
      </w:pPr>
      <w:r w:rsidRPr="002D2C39">
        <w:t>Pakeisti paieškos kriterijai yra išsaugomi ir matomi kiekvieną kartą įjungus paiešką.</w:t>
      </w:r>
    </w:p>
    <w:p w14:paraId="4E2B856D" w14:textId="77777777" w:rsidR="000D1384" w:rsidRPr="002D2C39" w:rsidRDefault="000D1384" w:rsidP="000D1384">
      <w:pPr>
        <w:pStyle w:val="Heading2"/>
      </w:pPr>
      <w:bookmarkStart w:id="430" w:name="_Ref123221714"/>
      <w:bookmarkStart w:id="431" w:name="_Toc125996340"/>
      <w:bookmarkStart w:id="432" w:name="_Toc169621559"/>
      <w:r w:rsidRPr="002D2C39">
        <w:t>Keisti paieškos rezultatų lentelės stulpelių nustatymus</w:t>
      </w:r>
      <w:bookmarkEnd w:id="430"/>
      <w:bookmarkEnd w:id="431"/>
      <w:bookmarkEnd w:id="432"/>
    </w:p>
    <w:p w14:paraId="76AA9484" w14:textId="77777777" w:rsidR="000D1384" w:rsidRPr="002D2C39" w:rsidRDefault="000D1384" w:rsidP="000D1384">
      <w:pPr>
        <w:pStyle w:val="Alnostext"/>
      </w:pPr>
      <w:r w:rsidRPr="002D2C39">
        <w:t>Paskirtis – galimybė sistemos administratoriui, naudotojui, pačiam pažymėti, kokią informaciją jis nori matyti paieškos rezultatų lentelėje, keičiant duomenų stulpelius ir jų eiliškumą.</w:t>
      </w:r>
    </w:p>
    <w:p w14:paraId="091077B4" w14:textId="77777777" w:rsidR="000D1384" w:rsidRPr="002D2C39" w:rsidRDefault="000D1384" w:rsidP="000D1384">
      <w:pPr>
        <w:pStyle w:val="Alnostext"/>
        <w:rPr>
          <w:b/>
        </w:rPr>
      </w:pPr>
      <w:r w:rsidRPr="002D2C39">
        <w:rPr>
          <w:b/>
        </w:rPr>
        <w:t>Kas gali atlikti</w:t>
      </w:r>
    </w:p>
    <w:p w14:paraId="57CCEFA8" w14:textId="77777777" w:rsidR="000D1384" w:rsidRPr="002D2C39" w:rsidRDefault="000D1384" w:rsidP="000D1384">
      <w:pPr>
        <w:pStyle w:val="Alnostext"/>
        <w:rPr>
          <w:b/>
        </w:rPr>
      </w:pPr>
      <w:r w:rsidRPr="002D2C39">
        <w:t>Kiekvienas sistemos naudotojas gali matyti ir valdyti paieškos rezultatų lentelės stulpelių nustatymus.</w:t>
      </w:r>
    </w:p>
    <w:p w14:paraId="6C12F3DE" w14:textId="77777777" w:rsidR="000D1384" w:rsidRPr="002D2C39" w:rsidRDefault="000D1384" w:rsidP="000D1384">
      <w:pPr>
        <w:pStyle w:val="Alnostext"/>
        <w:rPr>
          <w:b/>
        </w:rPr>
      </w:pPr>
      <w:r w:rsidRPr="002D2C39">
        <w:rPr>
          <w:b/>
        </w:rPr>
        <w:t>Kaip atlikti</w:t>
      </w:r>
    </w:p>
    <w:p w14:paraId="2E2284CF" w14:textId="77777777" w:rsidR="000D1384" w:rsidRPr="002D2C39" w:rsidRDefault="000D1384" w:rsidP="0098289C">
      <w:pPr>
        <w:pStyle w:val="Alnostext"/>
        <w:numPr>
          <w:ilvl w:val="0"/>
          <w:numId w:val="105"/>
        </w:numPr>
        <w:spacing w:before="0" w:after="0"/>
      </w:pPr>
      <w:r w:rsidRPr="002D2C39">
        <w:t xml:space="preserve">Iš meniu pasirinkite </w:t>
      </w:r>
      <w:r w:rsidRPr="002D2C39">
        <w:rPr>
          <w:b/>
          <w:i/>
        </w:rPr>
        <w:t>Naudotojo nustatymai</w:t>
      </w:r>
      <w:r w:rsidRPr="002D2C39">
        <w:t xml:space="preserve"> </w:t>
      </w:r>
      <w:r w:rsidRPr="002D2C39">
        <w:rPr>
          <w:b/>
          <w:i/>
        </w:rPr>
        <w:t>-&gt; Paieškos rezultatų lentelės stulpelių nustatymai</w:t>
      </w:r>
    </w:p>
    <w:p w14:paraId="7D4DC818" w14:textId="77777777" w:rsidR="000D1384" w:rsidRPr="002D2C39" w:rsidRDefault="000D1384" w:rsidP="000D1384">
      <w:pPr>
        <w:pStyle w:val="Alnostext"/>
        <w:spacing w:before="0"/>
        <w:ind w:left="720"/>
        <w:rPr>
          <w:i/>
        </w:rPr>
      </w:pPr>
      <w:r w:rsidRPr="002D2C39">
        <w:t xml:space="preserve">Atsiveria langas </w:t>
      </w:r>
      <w:r w:rsidRPr="002D2C39">
        <w:rPr>
          <w:i/>
        </w:rPr>
        <w:t>Paieškos rezultatų lentelės stulpelių nustatymai.</w:t>
      </w:r>
    </w:p>
    <w:p w14:paraId="2C024B30" w14:textId="39330FDC" w:rsidR="000D1384" w:rsidRPr="002D2C39" w:rsidRDefault="00C16393" w:rsidP="000D1384">
      <w:pPr>
        <w:pStyle w:val="Alnostext"/>
        <w:spacing w:before="0"/>
        <w:ind w:left="720"/>
      </w:pPr>
      <w:r w:rsidRPr="002D2C39">
        <w:rPr>
          <w:noProof/>
        </w:rPr>
        <w:lastRenderedPageBreak/>
        <w:drawing>
          <wp:inline distT="0" distB="0" distL="0" distR="0" wp14:anchorId="6ECDD2A7" wp14:editId="18D6217E">
            <wp:extent cx="4671060" cy="7627620"/>
            <wp:effectExtent l="19050" t="19050" r="15240" b="1143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71060" cy="7627620"/>
                    </a:xfrm>
                    <a:prstGeom prst="rect">
                      <a:avLst/>
                    </a:prstGeom>
                    <a:noFill/>
                    <a:ln w="3175">
                      <a:solidFill>
                        <a:schemeClr val="tx1"/>
                      </a:solidFill>
                    </a:ln>
                  </pic:spPr>
                </pic:pic>
              </a:graphicData>
            </a:graphic>
          </wp:inline>
        </w:drawing>
      </w:r>
    </w:p>
    <w:p w14:paraId="6F0B3DB0" w14:textId="77777777" w:rsidR="000D1384" w:rsidRPr="002D2C39" w:rsidRDefault="000D1384" w:rsidP="0098289C">
      <w:pPr>
        <w:pStyle w:val="Alnostext"/>
        <w:numPr>
          <w:ilvl w:val="0"/>
          <w:numId w:val="105"/>
        </w:numPr>
        <w:spacing w:before="0"/>
      </w:pPr>
      <w:r w:rsidRPr="002D2C39">
        <w:t xml:space="preserve">Paieškos rezultatų lentelės stulpelių nustatymai yra taikomi šioms paieškoms: </w:t>
      </w:r>
    </w:p>
    <w:p w14:paraId="1D4A6D32" w14:textId="77777777" w:rsidR="000D1384" w:rsidRPr="002D2C39" w:rsidRDefault="000D1384" w:rsidP="0098289C">
      <w:pPr>
        <w:pStyle w:val="Alnostext"/>
        <w:numPr>
          <w:ilvl w:val="1"/>
          <w:numId w:val="104"/>
        </w:numPr>
        <w:spacing w:before="0" w:after="0"/>
      </w:pPr>
      <w:r w:rsidRPr="002D2C39">
        <w:t>Eksponatų paieška;</w:t>
      </w:r>
    </w:p>
    <w:p w14:paraId="4B4BCC23" w14:textId="77777777" w:rsidR="000D1384" w:rsidRPr="002D2C39" w:rsidRDefault="000D1384" w:rsidP="0098289C">
      <w:pPr>
        <w:pStyle w:val="Alnostext"/>
        <w:numPr>
          <w:ilvl w:val="1"/>
          <w:numId w:val="104"/>
        </w:numPr>
        <w:spacing w:before="0" w:after="0"/>
      </w:pPr>
      <w:r w:rsidRPr="002D2C39">
        <w:t>Paieška iš aktų, susijusių eksponatų, komplektų, grupių;</w:t>
      </w:r>
    </w:p>
    <w:p w14:paraId="35E344AA" w14:textId="77777777" w:rsidR="000D1384" w:rsidRPr="002D2C39" w:rsidRDefault="000D1384" w:rsidP="0098289C">
      <w:pPr>
        <w:pStyle w:val="Alnostext"/>
        <w:numPr>
          <w:ilvl w:val="1"/>
          <w:numId w:val="104"/>
        </w:numPr>
        <w:spacing w:before="0" w:after="0"/>
      </w:pPr>
      <w:r w:rsidRPr="002D2C39">
        <w:t>Archyvo vertybių paieška;</w:t>
      </w:r>
    </w:p>
    <w:p w14:paraId="6ACE0173" w14:textId="77777777" w:rsidR="000D1384" w:rsidRPr="002D2C39" w:rsidRDefault="000D1384" w:rsidP="0098289C">
      <w:pPr>
        <w:pStyle w:val="Alnostext"/>
        <w:numPr>
          <w:ilvl w:val="1"/>
          <w:numId w:val="104"/>
        </w:numPr>
        <w:spacing w:before="0" w:after="0"/>
      </w:pPr>
      <w:proofErr w:type="spellStart"/>
      <w:r w:rsidRPr="002D2C39">
        <w:t>Audiotekos</w:t>
      </w:r>
      <w:proofErr w:type="spellEnd"/>
      <w:r w:rsidRPr="002D2C39">
        <w:t xml:space="preserve"> ir videotekos vertybių paieška;</w:t>
      </w:r>
    </w:p>
    <w:p w14:paraId="7C1A94DB" w14:textId="77777777" w:rsidR="000D1384" w:rsidRPr="002D2C39" w:rsidRDefault="000D1384" w:rsidP="0098289C">
      <w:pPr>
        <w:pStyle w:val="Alnostext"/>
        <w:numPr>
          <w:ilvl w:val="1"/>
          <w:numId w:val="104"/>
        </w:numPr>
        <w:spacing w:before="0" w:after="0"/>
      </w:pPr>
      <w:r w:rsidRPr="002D2C39">
        <w:t>Bibliotekos vertybių paieška;</w:t>
      </w:r>
    </w:p>
    <w:p w14:paraId="22CD8DF8" w14:textId="77777777" w:rsidR="000D1384" w:rsidRPr="002D2C39" w:rsidRDefault="000D1384" w:rsidP="0098289C">
      <w:pPr>
        <w:pStyle w:val="Alnostext"/>
        <w:numPr>
          <w:ilvl w:val="1"/>
          <w:numId w:val="104"/>
        </w:numPr>
        <w:spacing w:before="0" w:after="0"/>
      </w:pPr>
      <w:proofErr w:type="spellStart"/>
      <w:r w:rsidRPr="002D2C39">
        <w:lastRenderedPageBreak/>
        <w:t>Fototekos</w:t>
      </w:r>
      <w:proofErr w:type="spellEnd"/>
      <w:r w:rsidRPr="002D2C39">
        <w:t xml:space="preserve"> vertybių paieška;</w:t>
      </w:r>
    </w:p>
    <w:p w14:paraId="42CC3909" w14:textId="77777777" w:rsidR="000D1384" w:rsidRPr="002D2C39" w:rsidRDefault="000D1384" w:rsidP="0098289C">
      <w:pPr>
        <w:pStyle w:val="Alnostext"/>
        <w:numPr>
          <w:ilvl w:val="1"/>
          <w:numId w:val="104"/>
        </w:numPr>
        <w:spacing w:before="0"/>
      </w:pPr>
      <w:r w:rsidRPr="002D2C39">
        <w:t>Personalijų žodyno paieška;</w:t>
      </w:r>
    </w:p>
    <w:p w14:paraId="2FB4F539" w14:textId="3892520C" w:rsidR="000D1384" w:rsidRPr="002D2C39" w:rsidRDefault="000D1384" w:rsidP="0098289C">
      <w:pPr>
        <w:pStyle w:val="Alnostext"/>
        <w:numPr>
          <w:ilvl w:val="0"/>
          <w:numId w:val="105"/>
        </w:numPr>
        <w:spacing w:before="0"/>
      </w:pPr>
      <w:r w:rsidRPr="002D2C39">
        <w:t xml:space="preserve">Langelyje </w:t>
      </w:r>
      <w:r w:rsidRPr="002D2C39">
        <w:rPr>
          <w:b/>
        </w:rPr>
        <w:t>Pasirinkta</w:t>
      </w:r>
      <w:r w:rsidRPr="002D2C39">
        <w:t xml:space="preserve"> yra pagal nutylėjimą pateikta laukų aibė. Langelyje </w:t>
      </w:r>
      <w:r w:rsidRPr="002D2C39">
        <w:rPr>
          <w:b/>
        </w:rPr>
        <w:t>Galimi pasirinkimai</w:t>
      </w:r>
      <w:r w:rsidRPr="002D2C39">
        <w:t xml:space="preserve"> galima matyti papildomus duomenų stulpelius, kurie gali būti įtraukti į paieškos rezultatų lentelę.</w:t>
      </w:r>
      <w:r w:rsidR="00C16393" w:rsidRPr="002D2C39">
        <w:rPr>
          <w:noProof/>
        </w:rPr>
        <w:drawing>
          <wp:inline distT="0" distB="0" distL="0" distR="0" wp14:anchorId="3DAEBE57" wp14:editId="69242D83">
            <wp:extent cx="4937760" cy="998220"/>
            <wp:effectExtent l="19050" t="19050" r="15240" b="1143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937760" cy="998220"/>
                    </a:xfrm>
                    <a:prstGeom prst="rect">
                      <a:avLst/>
                    </a:prstGeom>
                    <a:noFill/>
                    <a:ln w="3175">
                      <a:solidFill>
                        <a:schemeClr val="tx1"/>
                      </a:solidFill>
                    </a:ln>
                  </pic:spPr>
                </pic:pic>
              </a:graphicData>
            </a:graphic>
          </wp:inline>
        </w:drawing>
      </w:r>
    </w:p>
    <w:p w14:paraId="4C305536" w14:textId="77777777" w:rsidR="000D1384" w:rsidRPr="002D2C39" w:rsidRDefault="000D1384" w:rsidP="0098289C">
      <w:pPr>
        <w:pStyle w:val="Alnostext"/>
        <w:numPr>
          <w:ilvl w:val="1"/>
          <w:numId w:val="105"/>
        </w:numPr>
        <w:spacing w:before="0"/>
      </w:pPr>
      <w:r w:rsidRPr="002D2C39">
        <w:rPr>
          <w:b/>
        </w:rPr>
        <w:t>PRIDĖTI</w:t>
      </w:r>
      <w:r w:rsidRPr="002D2C39">
        <w:t xml:space="preserve"> papildomus duomenis į paieškos rezultatų lentelę</w:t>
      </w:r>
    </w:p>
    <w:p w14:paraId="7541D9B9" w14:textId="77777777" w:rsidR="000D1384" w:rsidRPr="002D2C39" w:rsidRDefault="000D1384" w:rsidP="000D1384">
      <w:pPr>
        <w:pStyle w:val="Alnostext"/>
        <w:spacing w:before="0"/>
        <w:ind w:left="1440"/>
        <w:rPr>
          <w:b/>
        </w:rPr>
      </w:pPr>
      <w:r w:rsidRPr="002D2C39">
        <w:t xml:space="preserve">Norint pridėti papildomą duomenų stulpelį į paieškos rezultatų lentelę, pasirinkite reikšmę, ją pažymėkite ir  spauskite mygtuką </w:t>
      </w:r>
      <w:r w:rsidRPr="002D2C39">
        <w:rPr>
          <w:b/>
        </w:rPr>
        <w:t>[Pridėti].</w:t>
      </w:r>
    </w:p>
    <w:p w14:paraId="7A4A77A1" w14:textId="77777777" w:rsidR="000D1384" w:rsidRPr="002D2C39" w:rsidRDefault="000D1384" w:rsidP="000D1384">
      <w:pPr>
        <w:pStyle w:val="Alnostext"/>
        <w:spacing w:before="0"/>
        <w:ind w:left="1440"/>
      </w:pPr>
      <w:r w:rsidRPr="002D2C39">
        <w:t xml:space="preserve">Paspaudus mygtuką </w:t>
      </w:r>
      <w:r w:rsidRPr="002D2C39">
        <w:rPr>
          <w:b/>
        </w:rPr>
        <w:t>[Pridėti visus]</w:t>
      </w:r>
      <w:r w:rsidRPr="002D2C39">
        <w:t xml:space="preserve"> visos reikšmės iš </w:t>
      </w:r>
      <w:r w:rsidRPr="002D2C39">
        <w:rPr>
          <w:b/>
        </w:rPr>
        <w:t>Galimi pasirinkimai</w:t>
      </w:r>
      <w:r w:rsidRPr="002D2C39">
        <w:t xml:space="preserve"> bus sukeltos į langelį </w:t>
      </w:r>
      <w:r w:rsidRPr="002D2C39">
        <w:rPr>
          <w:b/>
        </w:rPr>
        <w:t>Pasirinkta</w:t>
      </w:r>
      <w:r w:rsidRPr="002D2C39">
        <w:t xml:space="preserve"> ir atsiras paieškos rezultatų lentelėje.</w:t>
      </w:r>
    </w:p>
    <w:p w14:paraId="15DC4B36" w14:textId="77777777" w:rsidR="000D1384" w:rsidRPr="002D2C39" w:rsidRDefault="000D1384" w:rsidP="0098289C">
      <w:pPr>
        <w:pStyle w:val="Alnostext"/>
        <w:numPr>
          <w:ilvl w:val="1"/>
          <w:numId w:val="105"/>
        </w:numPr>
        <w:spacing w:before="0"/>
      </w:pPr>
      <w:r w:rsidRPr="002D2C39">
        <w:rPr>
          <w:b/>
        </w:rPr>
        <w:t>IŠTRINTI</w:t>
      </w:r>
      <w:r w:rsidRPr="002D2C39">
        <w:t xml:space="preserve"> papildomus duomenis iš paieškos rezultatų lentelės</w:t>
      </w:r>
    </w:p>
    <w:p w14:paraId="3F3E0380" w14:textId="77777777" w:rsidR="000D1384" w:rsidRPr="002D2C39" w:rsidRDefault="000D1384" w:rsidP="000D1384">
      <w:pPr>
        <w:pStyle w:val="Alnostext"/>
        <w:spacing w:before="0"/>
        <w:ind w:left="1440"/>
      </w:pPr>
      <w:r w:rsidRPr="002D2C39">
        <w:t xml:space="preserve">Norint ištrinti papildomą duomenų stulpelį iš paieškos rezultatų lentelės, pasirinkite reikšmę, ją pažymėkite ir spauskite mygtuką </w:t>
      </w:r>
      <w:r w:rsidRPr="002D2C39">
        <w:rPr>
          <w:b/>
        </w:rPr>
        <w:t>[Pašalinti]</w:t>
      </w:r>
      <w:r w:rsidRPr="002D2C39">
        <w:t>.</w:t>
      </w:r>
    </w:p>
    <w:p w14:paraId="491917C5" w14:textId="02ECFBE1" w:rsidR="000D1384" w:rsidRPr="002D2C39" w:rsidRDefault="00C16393" w:rsidP="000D1384">
      <w:pPr>
        <w:pStyle w:val="Alnostext"/>
        <w:spacing w:before="0"/>
        <w:ind w:left="1440"/>
      </w:pPr>
      <w:r w:rsidRPr="002D2C39">
        <w:rPr>
          <w:noProof/>
        </w:rPr>
        <w:drawing>
          <wp:inline distT="0" distB="0" distL="0" distR="0" wp14:anchorId="11CB5FAE" wp14:editId="5F023FE2">
            <wp:extent cx="4945380" cy="1051560"/>
            <wp:effectExtent l="19050" t="19050" r="26670" b="152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945380" cy="1051560"/>
                    </a:xfrm>
                    <a:prstGeom prst="rect">
                      <a:avLst/>
                    </a:prstGeom>
                    <a:noFill/>
                    <a:ln w="3175">
                      <a:solidFill>
                        <a:schemeClr val="tx1"/>
                      </a:solidFill>
                    </a:ln>
                  </pic:spPr>
                </pic:pic>
              </a:graphicData>
            </a:graphic>
          </wp:inline>
        </w:drawing>
      </w:r>
    </w:p>
    <w:p w14:paraId="62B1CB56" w14:textId="77777777" w:rsidR="000D1384" w:rsidRPr="002D2C39" w:rsidRDefault="000D1384" w:rsidP="000D1384">
      <w:pPr>
        <w:pStyle w:val="Alnostext"/>
        <w:spacing w:before="0"/>
        <w:ind w:left="1440"/>
      </w:pPr>
      <w:r w:rsidRPr="002D2C39">
        <w:t xml:space="preserve">Paspaudus mygtuką </w:t>
      </w:r>
      <w:r w:rsidRPr="002D2C39">
        <w:rPr>
          <w:b/>
        </w:rPr>
        <w:t>[Pašalinti visus]</w:t>
      </w:r>
      <w:r w:rsidRPr="002D2C39">
        <w:t xml:space="preserve"> visos reikšmės iš </w:t>
      </w:r>
      <w:r w:rsidRPr="002D2C39">
        <w:rPr>
          <w:b/>
        </w:rPr>
        <w:t>Pasirinkta</w:t>
      </w:r>
      <w:r w:rsidRPr="002D2C39">
        <w:t xml:space="preserve"> bus perkeltos į langelį Galimi pasirinkimai.</w:t>
      </w:r>
    </w:p>
    <w:p w14:paraId="59D29C39" w14:textId="0B7E8960" w:rsidR="000D1384" w:rsidRPr="002D2C39" w:rsidRDefault="00C16393" w:rsidP="000D1384">
      <w:pPr>
        <w:pStyle w:val="Alnostext"/>
        <w:spacing w:before="0"/>
        <w:ind w:left="1440"/>
      </w:pPr>
      <w:r w:rsidRPr="002D2C39">
        <w:rPr>
          <w:noProof/>
        </w:rPr>
        <w:drawing>
          <wp:inline distT="0" distB="0" distL="0" distR="0" wp14:anchorId="38584228" wp14:editId="50195A94">
            <wp:extent cx="4975860" cy="1021080"/>
            <wp:effectExtent l="19050" t="19050" r="15240" b="266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975860" cy="1021080"/>
                    </a:xfrm>
                    <a:prstGeom prst="rect">
                      <a:avLst/>
                    </a:prstGeom>
                    <a:noFill/>
                    <a:ln w="3175">
                      <a:solidFill>
                        <a:schemeClr val="tx1"/>
                      </a:solidFill>
                    </a:ln>
                  </pic:spPr>
                </pic:pic>
              </a:graphicData>
            </a:graphic>
          </wp:inline>
        </w:drawing>
      </w:r>
    </w:p>
    <w:p w14:paraId="7FC02BD1" w14:textId="77777777" w:rsidR="000D1384" w:rsidRPr="002D2C39" w:rsidRDefault="000D1384" w:rsidP="000D1384">
      <w:pPr>
        <w:pStyle w:val="Pastaba"/>
      </w:pPr>
      <w:r w:rsidRPr="002D2C39">
        <w:t>Nepasirinkus nei vienos reikšmės, išsaugojimo metu stulpeliai bus atstatyti į numatytąją aibę.</w:t>
      </w:r>
    </w:p>
    <w:p w14:paraId="0A5DED76" w14:textId="77777777" w:rsidR="000D1384" w:rsidRPr="002D2C39" w:rsidRDefault="000D1384" w:rsidP="0098289C">
      <w:pPr>
        <w:pStyle w:val="Alnostext"/>
        <w:numPr>
          <w:ilvl w:val="0"/>
          <w:numId w:val="105"/>
        </w:numPr>
        <w:spacing w:before="0"/>
        <w:ind w:left="360"/>
      </w:pPr>
      <w:r w:rsidRPr="002D2C39">
        <w:t>Galima keisti</w:t>
      </w:r>
      <w:r w:rsidRPr="002D2C39">
        <w:rPr>
          <w:b/>
        </w:rPr>
        <w:t xml:space="preserve"> Pasirinktų</w:t>
      </w:r>
      <w:r w:rsidRPr="002D2C39">
        <w:t xml:space="preserve"> paieškos rezultatų lentelės stulpelių eiliškumą. Norint, kad pasirinktą reikšmę paieškos rezultatų lentelėje rodytų pirmą, reikia paspausti mygtuką </w:t>
      </w:r>
      <w:r w:rsidRPr="002D2C39">
        <w:rPr>
          <w:b/>
        </w:rPr>
        <w:t>[Viršutinis]</w:t>
      </w:r>
      <w:r w:rsidRPr="002D2C39">
        <w:t xml:space="preserve">. </w:t>
      </w:r>
    </w:p>
    <w:p w14:paraId="506B7725" w14:textId="7C28FA82" w:rsidR="000D1384" w:rsidRPr="002D2C39" w:rsidRDefault="00C16393" w:rsidP="000D1384">
      <w:pPr>
        <w:pStyle w:val="Alnostext"/>
        <w:spacing w:before="0"/>
        <w:ind w:left="360"/>
      </w:pPr>
      <w:r w:rsidRPr="002D2C39">
        <w:rPr>
          <w:noProof/>
        </w:rPr>
        <w:drawing>
          <wp:inline distT="0" distB="0" distL="0" distR="0" wp14:anchorId="08761E3C" wp14:editId="42AE94CB">
            <wp:extent cx="5006340" cy="1043940"/>
            <wp:effectExtent l="19050" t="19050" r="22860" b="228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06340" cy="1043940"/>
                    </a:xfrm>
                    <a:prstGeom prst="rect">
                      <a:avLst/>
                    </a:prstGeom>
                    <a:noFill/>
                    <a:ln w="3175">
                      <a:solidFill>
                        <a:schemeClr val="tx1"/>
                      </a:solidFill>
                    </a:ln>
                  </pic:spPr>
                </pic:pic>
              </a:graphicData>
            </a:graphic>
          </wp:inline>
        </w:drawing>
      </w:r>
    </w:p>
    <w:p w14:paraId="45C6B7E2" w14:textId="77777777" w:rsidR="000D1384" w:rsidRPr="002D2C39" w:rsidRDefault="000D1384" w:rsidP="000D1384">
      <w:pPr>
        <w:pStyle w:val="Alnostext"/>
        <w:spacing w:before="0"/>
        <w:ind w:left="360"/>
      </w:pPr>
      <w:r w:rsidRPr="002D2C39">
        <w:t>Tokiu atveju, pasirinkta reikšmė bus atvaizduojama pirma paieškos rezultatų lentelėje.</w:t>
      </w:r>
    </w:p>
    <w:p w14:paraId="73893316" w14:textId="59C98B31" w:rsidR="000D1384" w:rsidRPr="002D2C39" w:rsidRDefault="00C16393" w:rsidP="000D1384">
      <w:pPr>
        <w:pStyle w:val="Alnostext"/>
        <w:spacing w:before="0"/>
        <w:ind w:left="360"/>
      </w:pPr>
      <w:r w:rsidRPr="002D2C39">
        <w:rPr>
          <w:noProof/>
        </w:rPr>
        <w:lastRenderedPageBreak/>
        <w:drawing>
          <wp:inline distT="0" distB="0" distL="0" distR="0" wp14:anchorId="7C977724" wp14:editId="6BF74077">
            <wp:extent cx="5006340" cy="975360"/>
            <wp:effectExtent l="19050" t="19050" r="22860" b="152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006340" cy="975360"/>
                    </a:xfrm>
                    <a:prstGeom prst="rect">
                      <a:avLst/>
                    </a:prstGeom>
                    <a:noFill/>
                    <a:ln w="3175">
                      <a:solidFill>
                        <a:schemeClr val="tx1"/>
                      </a:solidFill>
                    </a:ln>
                  </pic:spPr>
                </pic:pic>
              </a:graphicData>
            </a:graphic>
          </wp:inline>
        </w:drawing>
      </w:r>
    </w:p>
    <w:p w14:paraId="7179D8F6" w14:textId="77777777" w:rsidR="000D1384" w:rsidRPr="002D2C39" w:rsidRDefault="000D1384" w:rsidP="000D1384">
      <w:pPr>
        <w:pStyle w:val="Alnostext"/>
        <w:spacing w:before="0"/>
        <w:ind w:left="360"/>
      </w:pPr>
      <w:r w:rsidRPr="002D2C39">
        <w:t xml:space="preserve">Norint, kad pasirinktos reikšmės duomenų stulpelis būtų rodomos paieškos rezultatų lentelės gale, pasirinkus reikšmę, spauskite mygtuką </w:t>
      </w:r>
      <w:r w:rsidRPr="002D2C39">
        <w:rPr>
          <w:b/>
        </w:rPr>
        <w:t xml:space="preserve">[Apatinis]. </w:t>
      </w:r>
      <w:r w:rsidRPr="002D2C39">
        <w:t>Tokiu atveju, pasirinkta reikšmė bus atvaizduojama paskutinė paieškos rezultatų lentelėje.</w:t>
      </w:r>
    </w:p>
    <w:p w14:paraId="6A854CE0" w14:textId="746A86AD" w:rsidR="000D1384" w:rsidRPr="002D2C39" w:rsidRDefault="00C16393" w:rsidP="000D1384">
      <w:pPr>
        <w:pStyle w:val="Alnostext"/>
        <w:spacing w:before="0"/>
        <w:ind w:left="360"/>
      </w:pPr>
      <w:r w:rsidRPr="002D2C39">
        <w:rPr>
          <w:noProof/>
        </w:rPr>
        <w:drawing>
          <wp:inline distT="0" distB="0" distL="0" distR="0" wp14:anchorId="4C554E21" wp14:editId="5E4139D9">
            <wp:extent cx="4991100" cy="1051560"/>
            <wp:effectExtent l="19050" t="19050" r="19050" b="152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91100" cy="1051560"/>
                    </a:xfrm>
                    <a:prstGeom prst="rect">
                      <a:avLst/>
                    </a:prstGeom>
                    <a:noFill/>
                    <a:ln w="3175">
                      <a:solidFill>
                        <a:schemeClr val="tx1"/>
                      </a:solidFill>
                    </a:ln>
                  </pic:spPr>
                </pic:pic>
              </a:graphicData>
            </a:graphic>
          </wp:inline>
        </w:drawing>
      </w:r>
    </w:p>
    <w:p w14:paraId="16E322CA" w14:textId="77777777" w:rsidR="000D1384" w:rsidRPr="002D2C39" w:rsidRDefault="000D1384" w:rsidP="000D1384">
      <w:pPr>
        <w:pStyle w:val="Alnostext"/>
        <w:spacing w:before="0"/>
        <w:ind w:left="360"/>
      </w:pPr>
      <w:r w:rsidRPr="002D2C39">
        <w:t xml:space="preserve">Duomenų stulpelių eiliškumą galima keisti spaudžiant mygtukus </w:t>
      </w:r>
      <w:r w:rsidRPr="002D2C39">
        <w:rPr>
          <w:b/>
        </w:rPr>
        <w:t>[Aukštyn]</w:t>
      </w:r>
      <w:r w:rsidRPr="002D2C39">
        <w:t xml:space="preserve"> ir </w:t>
      </w:r>
      <w:r w:rsidRPr="002D2C39">
        <w:rPr>
          <w:b/>
        </w:rPr>
        <w:t>[Žemyn]</w:t>
      </w:r>
      <w:r w:rsidRPr="002D2C39">
        <w:t>. Atitinkamai paieškos rezultatų lentelėje pasikeis pasirinktos reikšmės stulpelio vieta.</w:t>
      </w:r>
    </w:p>
    <w:p w14:paraId="22BA6B10" w14:textId="77777777" w:rsidR="000D1384" w:rsidRPr="002D2C39" w:rsidRDefault="000D1384" w:rsidP="0098289C">
      <w:pPr>
        <w:pStyle w:val="Alnostext"/>
        <w:numPr>
          <w:ilvl w:val="0"/>
          <w:numId w:val="105"/>
        </w:numPr>
        <w:spacing w:before="0"/>
        <w:ind w:left="360"/>
        <w:jc w:val="left"/>
      </w:pPr>
      <w:r w:rsidRPr="002D2C39">
        <w:t xml:space="preserve">Spauskite </w:t>
      </w:r>
      <w:r w:rsidRPr="002D2C39">
        <w:rPr>
          <w:b/>
        </w:rPr>
        <w:t>[Išsaugoti]</w:t>
      </w:r>
      <w:r w:rsidRPr="002D2C39">
        <w:t>.</w:t>
      </w:r>
      <w:r w:rsidRPr="002D2C39">
        <w:br/>
        <w:t>Pakeisti paieškos rezultatų lentelės stulpeliai ir jų eiliškumas yra išsaugomi.</w:t>
      </w:r>
    </w:p>
    <w:p w14:paraId="64AA09D2" w14:textId="77777777" w:rsidR="000D1384" w:rsidRPr="002D2C39" w:rsidRDefault="000D1384" w:rsidP="000D1384">
      <w:pPr>
        <w:pStyle w:val="Heading2"/>
      </w:pPr>
      <w:bookmarkStart w:id="433" w:name="_Ref123221739"/>
      <w:bookmarkStart w:id="434" w:name="_Toc125996341"/>
      <w:bookmarkStart w:id="435" w:name="_Toc169621560"/>
      <w:r w:rsidRPr="002D2C39">
        <w:t>Keisti slaptažodį</w:t>
      </w:r>
      <w:bookmarkEnd w:id="433"/>
      <w:bookmarkEnd w:id="434"/>
      <w:bookmarkEnd w:id="435"/>
    </w:p>
    <w:p w14:paraId="6A47A24A" w14:textId="77777777" w:rsidR="000D1384" w:rsidRPr="002D2C39" w:rsidRDefault="000D1384" w:rsidP="000D1384">
      <w:pPr>
        <w:pStyle w:val="Alnostext"/>
        <w:keepNext/>
        <w:keepLines/>
      </w:pPr>
      <w:r w:rsidRPr="002D2C39">
        <w:t xml:space="preserve">Paskirtis – įvesti naują slaptažodį prisijungimui prie sistemos. </w:t>
      </w:r>
    </w:p>
    <w:p w14:paraId="5929EB64" w14:textId="77777777" w:rsidR="000D1384" w:rsidRPr="002D2C39" w:rsidRDefault="000D1384" w:rsidP="000D1384">
      <w:pPr>
        <w:pStyle w:val="HeadingB"/>
        <w:keepLines/>
        <w:rPr>
          <w:noProof w:val="0"/>
        </w:rPr>
      </w:pPr>
      <w:r w:rsidRPr="002D2C39">
        <w:rPr>
          <w:noProof w:val="0"/>
        </w:rPr>
        <w:t>Kaip atlikti</w:t>
      </w:r>
    </w:p>
    <w:p w14:paraId="3838347E" w14:textId="77777777" w:rsidR="000D1384" w:rsidRPr="002D2C39" w:rsidRDefault="000D1384" w:rsidP="000D1384">
      <w:pPr>
        <w:pStyle w:val="Alnostext"/>
        <w:keepNext/>
        <w:keepLines/>
      </w:pPr>
      <w:r w:rsidRPr="002D2C39">
        <w:t>Norėdami pakeisti esamą prisijungimo prie sistemos slaptažodį, atlikite šiuos veiksmus:</w:t>
      </w:r>
    </w:p>
    <w:p w14:paraId="5F42A575" w14:textId="77777777" w:rsidR="000D1384" w:rsidRPr="002D2C39" w:rsidRDefault="000D1384" w:rsidP="000D1384">
      <w:pPr>
        <w:pStyle w:val="AlnosNumbered"/>
        <w:keepNext/>
        <w:keepLines/>
        <w:numPr>
          <w:ilvl w:val="0"/>
          <w:numId w:val="3"/>
        </w:numPr>
        <w:tabs>
          <w:tab w:val="clear" w:pos="794"/>
          <w:tab w:val="num" w:pos="681"/>
        </w:tabs>
        <w:ind w:left="681"/>
      </w:pPr>
      <w:r w:rsidRPr="002D2C39">
        <w:t xml:space="preserve">Iš meniu pasirinkite </w:t>
      </w:r>
      <w:r w:rsidRPr="002D2C39">
        <w:rPr>
          <w:rStyle w:val="CharMeniu"/>
        </w:rPr>
        <w:t>Sistemos naudotojo nustatymai -&gt; Keisti slaptažodį</w:t>
      </w:r>
      <w:r w:rsidRPr="002D2C39">
        <w:t>.</w:t>
      </w:r>
    </w:p>
    <w:p w14:paraId="1AD2519F" w14:textId="77777777" w:rsidR="000D1384" w:rsidRPr="002D2C39" w:rsidRDefault="000D1384" w:rsidP="000D1384">
      <w:pPr>
        <w:pStyle w:val="BodyText"/>
      </w:pPr>
      <w:r w:rsidRPr="002D2C39">
        <w:t xml:space="preserve">Atsiveria langas </w:t>
      </w:r>
      <w:r w:rsidRPr="002D2C39">
        <w:rPr>
          <w:rStyle w:val="CharLangas"/>
        </w:rPr>
        <w:t>Keisti slaptažodį</w:t>
      </w:r>
      <w:r w:rsidRPr="002D2C39">
        <w:t>.</w:t>
      </w:r>
    </w:p>
    <w:p w14:paraId="11920B9E" w14:textId="4469FC6D" w:rsidR="000D1384" w:rsidRPr="002D2C39" w:rsidRDefault="00C16393" w:rsidP="000D1384">
      <w:pPr>
        <w:pStyle w:val="Picture"/>
      </w:pPr>
      <w:r w:rsidRPr="002D2C39">
        <w:rPr>
          <w:noProof/>
          <w:lang w:eastAsia="lt-LT"/>
        </w:rPr>
        <w:drawing>
          <wp:inline distT="0" distB="0" distL="0" distR="0" wp14:anchorId="35470FD0" wp14:editId="7E360C65">
            <wp:extent cx="5257800" cy="1447800"/>
            <wp:effectExtent l="19050" t="19050" r="19050" b="190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57800" cy="1447800"/>
                    </a:xfrm>
                    <a:prstGeom prst="rect">
                      <a:avLst/>
                    </a:prstGeom>
                    <a:noFill/>
                    <a:ln w="3175" cmpd="sng">
                      <a:solidFill>
                        <a:srgbClr val="A6A6A6"/>
                      </a:solidFill>
                      <a:miter lim="800000"/>
                      <a:headEnd/>
                      <a:tailEnd/>
                    </a:ln>
                    <a:effectLst/>
                  </pic:spPr>
                </pic:pic>
              </a:graphicData>
            </a:graphic>
          </wp:inline>
        </w:drawing>
      </w:r>
    </w:p>
    <w:p w14:paraId="2AD4717C" w14:textId="77777777" w:rsidR="000D1384" w:rsidRPr="002D2C39" w:rsidRDefault="000D1384" w:rsidP="000D1384">
      <w:pPr>
        <w:pStyle w:val="AlnosNumbered"/>
        <w:keepNext/>
        <w:keepLines/>
        <w:numPr>
          <w:ilvl w:val="0"/>
          <w:numId w:val="3"/>
        </w:numPr>
        <w:tabs>
          <w:tab w:val="clear" w:pos="794"/>
          <w:tab w:val="num" w:pos="681"/>
        </w:tabs>
        <w:ind w:left="681"/>
      </w:pPr>
      <w:r w:rsidRPr="002D2C39">
        <w:t>Įveskite esamą slaptažodį bei pageidaujamą slaptažodį.</w:t>
      </w:r>
    </w:p>
    <w:p w14:paraId="331267A8" w14:textId="77777777" w:rsidR="000D1384" w:rsidRPr="002D2C39" w:rsidRDefault="000D1384" w:rsidP="000D1384">
      <w:pPr>
        <w:pStyle w:val="AlnosNumbered"/>
        <w:keepNext/>
        <w:keepLines/>
        <w:numPr>
          <w:ilvl w:val="0"/>
          <w:numId w:val="3"/>
        </w:numPr>
        <w:tabs>
          <w:tab w:val="clear" w:pos="794"/>
          <w:tab w:val="num" w:pos="681"/>
        </w:tabs>
        <w:ind w:left="681"/>
      </w:pPr>
      <w:r w:rsidRPr="002D2C39">
        <w:t xml:space="preserve">Spauskite </w:t>
      </w:r>
      <w:r w:rsidRPr="002D2C39">
        <w:rPr>
          <w:rStyle w:val="CharLaukas"/>
        </w:rPr>
        <w:t>[Išsaugoti]</w:t>
      </w:r>
      <w:r w:rsidRPr="002D2C39">
        <w:t>.</w:t>
      </w:r>
    </w:p>
    <w:p w14:paraId="641F680E" w14:textId="729F5144" w:rsidR="000D1384" w:rsidRDefault="000D1384" w:rsidP="000D1384">
      <w:pPr>
        <w:pStyle w:val="BodyText"/>
      </w:pPr>
      <w:r w:rsidRPr="002D2C39">
        <w:t>Sistema patikrina, ar pageidaujamas slaptažodis atitinka keliamus saugumo reikalavimus. Jei atitinka, patvirtina ir išsaugo.</w:t>
      </w:r>
    </w:p>
    <w:p w14:paraId="280FD40A" w14:textId="5E87533D" w:rsidR="00811347" w:rsidRDefault="00811347" w:rsidP="00811347">
      <w:pPr>
        <w:pStyle w:val="Heading1"/>
      </w:pPr>
      <w:bookmarkStart w:id="436" w:name="_Toc169621561"/>
      <w:r>
        <w:lastRenderedPageBreak/>
        <w:t>Sistemos naudotojų pranešimai</w:t>
      </w:r>
      <w:bookmarkEnd w:id="436"/>
    </w:p>
    <w:p w14:paraId="08914299" w14:textId="78E7C71C" w:rsidR="00811347" w:rsidRDefault="00811347" w:rsidP="00811347">
      <w:pPr>
        <w:pStyle w:val="Alnostext"/>
      </w:pPr>
      <w:r>
        <w:t>Paskirtis – gauti ir atsakyti į LIMIS sistemos naudotojų siųsti pranešimus apie problemas ar pastebėtas klaidas.</w:t>
      </w:r>
    </w:p>
    <w:p w14:paraId="6EB73CC1" w14:textId="6ECE8337" w:rsidR="00811347" w:rsidRDefault="00811347" w:rsidP="00811347">
      <w:pPr>
        <w:pStyle w:val="Alnostext"/>
        <w:rPr>
          <w:b/>
        </w:rPr>
      </w:pPr>
      <w:r w:rsidRPr="00811347">
        <w:rPr>
          <w:b/>
        </w:rPr>
        <w:t>Kas gali atlikti</w:t>
      </w:r>
    </w:p>
    <w:p w14:paraId="038CD38A" w14:textId="0B799E18" w:rsidR="00811347" w:rsidRPr="00811347" w:rsidRDefault="00811347" w:rsidP="00811347">
      <w:pPr>
        <w:pStyle w:val="Alnostext"/>
      </w:pPr>
      <w:r>
        <w:t>LIMIS naudotojas, kuriam suteikta teisė – Gauti naudotojų klaidų pranešimus.</w:t>
      </w:r>
    </w:p>
    <w:p w14:paraId="0C0E6052" w14:textId="53B2C3F4" w:rsidR="00811347" w:rsidRDefault="00811347" w:rsidP="00811347">
      <w:pPr>
        <w:pStyle w:val="Alnostext"/>
        <w:rPr>
          <w:b/>
        </w:rPr>
      </w:pPr>
      <w:r w:rsidRPr="00811347">
        <w:rPr>
          <w:b/>
        </w:rPr>
        <w:t>Kaip atlikti</w:t>
      </w:r>
    </w:p>
    <w:p w14:paraId="0C143B30" w14:textId="0FBB9822" w:rsidR="00811347" w:rsidRDefault="00811347" w:rsidP="00811347">
      <w:pPr>
        <w:pStyle w:val="Alnostext"/>
      </w:pPr>
      <w:r>
        <w:t xml:space="preserve">Norėdami </w:t>
      </w:r>
      <w:r w:rsidR="009E6509" w:rsidRPr="009E6509">
        <w:t>gauti naudotojų</w:t>
      </w:r>
      <w:r w:rsidR="009E6509">
        <w:t xml:space="preserve"> klaidų pranešimus, atlikite šiuos veiksmus: </w:t>
      </w:r>
    </w:p>
    <w:p w14:paraId="2AC801BB" w14:textId="692D2EE8" w:rsidR="009E6509" w:rsidRDefault="009E6509" w:rsidP="009E6509">
      <w:pPr>
        <w:pStyle w:val="Alnostext"/>
        <w:numPr>
          <w:ilvl w:val="0"/>
          <w:numId w:val="125"/>
        </w:numPr>
      </w:pPr>
      <w:r>
        <w:t xml:space="preserve">Pasirinkite atsakingą muziejaus darbuotoją, kuriam bus siunčiami LIMIS naudotojų pranešimai. </w:t>
      </w:r>
    </w:p>
    <w:p w14:paraId="056D70E6" w14:textId="774AC924" w:rsidR="009E6509" w:rsidRDefault="009E6509" w:rsidP="009E6509">
      <w:pPr>
        <w:pStyle w:val="Alnostext"/>
        <w:numPr>
          <w:ilvl w:val="0"/>
          <w:numId w:val="125"/>
        </w:numPr>
        <w:jc w:val="left"/>
      </w:pPr>
      <w:r>
        <w:t>LIMIS C dalyje suraskite atsakingą asmenį.</w:t>
      </w:r>
      <w:r>
        <w:br/>
        <w:t xml:space="preserve">Kaip tai padaryti skaitykite skyrelyje </w:t>
      </w:r>
      <w:hyperlink w:anchor="_Surasti_sistemos_naudotoją" w:history="1">
        <w:r w:rsidRPr="009E6509">
          <w:rPr>
            <w:rStyle w:val="Hyperlink"/>
            <w:i/>
            <w:color w:val="auto"/>
            <w:u w:val="none"/>
            <w:lang w:val="lt-LT"/>
          </w:rPr>
          <w:t>Surasti sistemos naudotoją (76 psl.)</w:t>
        </w:r>
      </w:hyperlink>
      <w:r>
        <w:t>.</w:t>
      </w:r>
    </w:p>
    <w:p w14:paraId="6500BCFF" w14:textId="68DB4BE8" w:rsidR="009E6509" w:rsidRDefault="009E6509" w:rsidP="009E6509">
      <w:pPr>
        <w:pStyle w:val="Alnostext"/>
        <w:numPr>
          <w:ilvl w:val="0"/>
          <w:numId w:val="125"/>
        </w:numPr>
        <w:jc w:val="left"/>
      </w:pPr>
      <w:r>
        <w:t xml:space="preserve">Suradę darbuotoją, </w:t>
      </w:r>
      <w:r w:rsidR="002D381D">
        <w:t xml:space="preserve">spauskite </w:t>
      </w:r>
      <w:r w:rsidR="002D381D" w:rsidRPr="002D381D">
        <w:rPr>
          <w:noProof/>
        </w:rPr>
        <w:drawing>
          <wp:inline distT="0" distB="0" distL="0" distR="0" wp14:anchorId="287698E8" wp14:editId="68D4B1B4">
            <wp:extent cx="121931" cy="1371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21931" cy="137172"/>
                    </a:xfrm>
                    <a:prstGeom prst="rect">
                      <a:avLst/>
                    </a:prstGeom>
                  </pic:spPr>
                </pic:pic>
              </a:graphicData>
            </a:graphic>
          </wp:inline>
        </w:drawing>
      </w:r>
      <w:r w:rsidR="002D381D">
        <w:t xml:space="preserve"> ikoną ir įsitikinkite, kad yra užpildytas laukas </w:t>
      </w:r>
      <w:r w:rsidR="002D381D" w:rsidRPr="002D381D">
        <w:rPr>
          <w:b/>
        </w:rPr>
        <w:t>{El. pašto adresas}</w:t>
      </w:r>
      <w:r w:rsidR="002D381D">
        <w:t>, kad atsakingas darbuotojas gautų naudotojų siunčiamus pranešimus.</w:t>
      </w:r>
    </w:p>
    <w:p w14:paraId="3FFBEA75" w14:textId="23A665AE" w:rsidR="002D381D" w:rsidRPr="009E6509" w:rsidRDefault="006D3510" w:rsidP="002D381D">
      <w:pPr>
        <w:pStyle w:val="Alnostext"/>
        <w:ind w:left="720"/>
        <w:jc w:val="left"/>
      </w:pPr>
      <w:r w:rsidRPr="006D3510">
        <w:rPr>
          <w:noProof/>
        </w:rPr>
        <w:drawing>
          <wp:inline distT="0" distB="0" distL="0" distR="0" wp14:anchorId="419780FA" wp14:editId="22100703">
            <wp:extent cx="5850890" cy="11493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850890" cy="1149350"/>
                    </a:xfrm>
                    <a:prstGeom prst="rect">
                      <a:avLst/>
                    </a:prstGeom>
                  </pic:spPr>
                </pic:pic>
              </a:graphicData>
            </a:graphic>
          </wp:inline>
        </w:drawing>
      </w:r>
    </w:p>
    <w:p w14:paraId="5F13D30D" w14:textId="53AA3175" w:rsidR="004639A4" w:rsidRDefault="00F368AD" w:rsidP="004639A4">
      <w:pPr>
        <w:pStyle w:val="Alnostext"/>
        <w:numPr>
          <w:ilvl w:val="0"/>
          <w:numId w:val="125"/>
        </w:numPr>
        <w:jc w:val="left"/>
      </w:pPr>
      <w:r>
        <w:t xml:space="preserve">Spauskite ant </w:t>
      </w:r>
      <w:r w:rsidRPr="00F368AD">
        <w:rPr>
          <w:noProof/>
        </w:rPr>
        <w:drawing>
          <wp:inline distT="0" distB="0" distL="0" distR="0" wp14:anchorId="040D91B6" wp14:editId="179BAF23">
            <wp:extent cx="182896" cy="167655"/>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82896" cy="167655"/>
                    </a:xfrm>
                    <a:prstGeom prst="rect">
                      <a:avLst/>
                    </a:prstGeom>
                  </pic:spPr>
                </pic:pic>
              </a:graphicData>
            </a:graphic>
          </wp:inline>
        </w:drawing>
      </w:r>
      <w:r>
        <w:t xml:space="preserve"> ikonos, atsidarys modalinis, </w:t>
      </w:r>
      <w:r w:rsidRPr="00F368AD">
        <w:rPr>
          <w:b/>
        </w:rPr>
        <w:t>Sistemos naudotojo teisės</w:t>
      </w:r>
      <w:r>
        <w:t xml:space="preserve">, langa, kuriame uždėkite naudotojui, atsakingam už pranešimus, teisę </w:t>
      </w:r>
      <w:r w:rsidR="00A56CCC" w:rsidRPr="004639A4">
        <w:rPr>
          <w:i/>
        </w:rPr>
        <w:t xml:space="preserve">Gauti </w:t>
      </w:r>
      <w:r w:rsidR="004639A4" w:rsidRPr="004639A4">
        <w:rPr>
          <w:i/>
        </w:rPr>
        <w:t>naudotojų klaidų pranešimus</w:t>
      </w:r>
      <w:r w:rsidR="004639A4">
        <w:t xml:space="preserve">. Spauskite </w:t>
      </w:r>
      <w:r w:rsidR="004639A4" w:rsidRPr="004639A4">
        <w:rPr>
          <w:b/>
        </w:rPr>
        <w:t>[Pasirinkti]</w:t>
      </w:r>
      <w:r w:rsidR="004639A4">
        <w:t>.</w:t>
      </w:r>
      <w:r w:rsidR="004639A4">
        <w:br/>
        <w:t>Sistema išsaugo duomenis ir uždaro modalinį langą.</w:t>
      </w:r>
    </w:p>
    <w:p w14:paraId="602E3DB8" w14:textId="34FE8D4B" w:rsidR="004639A4" w:rsidRDefault="004639A4" w:rsidP="004639A4">
      <w:pPr>
        <w:pStyle w:val="Alnostext"/>
        <w:numPr>
          <w:ilvl w:val="0"/>
          <w:numId w:val="125"/>
        </w:numPr>
        <w:jc w:val="left"/>
      </w:pPr>
      <w:r>
        <w:t xml:space="preserve">Spauskite </w:t>
      </w:r>
      <w:r w:rsidRPr="004639A4">
        <w:rPr>
          <w:b/>
        </w:rPr>
        <w:t>[Išsaugoti]</w:t>
      </w:r>
      <w:r>
        <w:t>.</w:t>
      </w:r>
      <w:r>
        <w:br/>
        <w:t>Sistema patikrina duomenis ir juos išsaugo.</w:t>
      </w:r>
    </w:p>
    <w:p w14:paraId="247F3F3A" w14:textId="0DACF0E1" w:rsidR="004639A4" w:rsidRPr="00811347" w:rsidRDefault="004639A4" w:rsidP="004639A4">
      <w:pPr>
        <w:pStyle w:val="Alnostext"/>
        <w:numPr>
          <w:ilvl w:val="0"/>
          <w:numId w:val="125"/>
        </w:numPr>
        <w:jc w:val="left"/>
      </w:pPr>
      <w:r>
        <w:t>Visi LIMIS naudotojų siųsti pranešimai bus adresuojami nurodytam atsakingam asmeniui, nurodytu elektroniniu paštu.</w:t>
      </w:r>
    </w:p>
    <w:p w14:paraId="0665D4E7" w14:textId="77777777" w:rsidR="00D050C1" w:rsidRPr="002D2C39" w:rsidRDefault="00D050C1" w:rsidP="00D050C1">
      <w:pPr>
        <w:pStyle w:val="Heading1"/>
        <w:rPr>
          <w:noProof w:val="0"/>
        </w:rPr>
      </w:pPr>
      <w:bookmarkStart w:id="437" w:name="_Toc169621562"/>
      <w:r w:rsidRPr="002D2C39">
        <w:rPr>
          <w:noProof w:val="0"/>
        </w:rPr>
        <w:lastRenderedPageBreak/>
        <w:t>Pašalintų duomenų peržiūra</w:t>
      </w:r>
      <w:bookmarkEnd w:id="416"/>
      <w:bookmarkEnd w:id="437"/>
    </w:p>
    <w:p w14:paraId="0BA56462" w14:textId="1C754B38" w:rsidR="00D050C1" w:rsidRPr="002D2C39" w:rsidRDefault="00D050C1" w:rsidP="00774A53">
      <w:pPr>
        <w:pStyle w:val="Alnostext"/>
      </w:pPr>
      <w:r w:rsidRPr="002D2C39">
        <w:t>Visų koreguojamų arba ištrintų objektų versijos yra saugomos L</w:t>
      </w:r>
      <w:r w:rsidR="00774A53" w:rsidRPr="002D2C39">
        <w:t>IMIS</w:t>
      </w:r>
      <w:r w:rsidRPr="002D2C39">
        <w:t xml:space="preserve"> duomenų bazės audito lentelėje. Šios lentelės duomenis galima pamatyti prisijungus prie DB. </w:t>
      </w:r>
    </w:p>
    <w:p w14:paraId="6308BB7F" w14:textId="7CFD6111" w:rsidR="00D050C1" w:rsidRPr="002D2C39" w:rsidRDefault="00897140" w:rsidP="00774A53">
      <w:pPr>
        <w:pStyle w:val="Alnostext"/>
      </w:pPr>
      <w:r>
        <w:t>S</w:t>
      </w:r>
      <w:r w:rsidR="00D050C1" w:rsidRPr="002D2C39">
        <w:t xml:space="preserve">varbiausi stulpeliai: </w:t>
      </w:r>
    </w:p>
    <w:p w14:paraId="610DE44E" w14:textId="1F81C449" w:rsidR="00D050C1" w:rsidRPr="002D2C39" w:rsidRDefault="00774A53" w:rsidP="00774A53">
      <w:pPr>
        <w:pStyle w:val="AlnostextBuleted"/>
      </w:pPr>
      <w:r w:rsidRPr="002D2C39">
        <w:t>k</w:t>
      </w:r>
      <w:r w:rsidR="00D050C1" w:rsidRPr="002D2C39">
        <w:t xml:space="preserve">oreguoto ar išsaugoto objekto pavadinimas. </w:t>
      </w:r>
    </w:p>
    <w:p w14:paraId="6CFC7720" w14:textId="5053E8C7" w:rsidR="00D050C1" w:rsidRPr="002D2C39" w:rsidRDefault="00774A53" w:rsidP="00774A53">
      <w:pPr>
        <w:pStyle w:val="AlnostextBuleted"/>
      </w:pPr>
      <w:r w:rsidRPr="002D2C39">
        <w:t>o</w:t>
      </w:r>
      <w:r w:rsidR="00D050C1" w:rsidRPr="002D2C39">
        <w:t>bjekto versijos numeris (jei versijos numeris yra 0 - reiškia tai objekto pašalinimas)</w:t>
      </w:r>
      <w:r w:rsidRPr="002D2C39">
        <w:t>.</w:t>
      </w:r>
    </w:p>
    <w:p w14:paraId="2C72EAF5" w14:textId="3E160657" w:rsidR="00D050C1" w:rsidRPr="002D2C39" w:rsidRDefault="00774A53" w:rsidP="00774A53">
      <w:pPr>
        <w:pStyle w:val="AlnostextBuleted"/>
      </w:pPr>
      <w:r w:rsidRPr="002D2C39">
        <w:t>i</w:t>
      </w:r>
      <w:r w:rsidR="00D050C1" w:rsidRPr="002D2C39">
        <w:t>šsaugoto objekto tipas</w:t>
      </w:r>
      <w:r w:rsidRPr="002D2C39">
        <w:t>.</w:t>
      </w:r>
    </w:p>
    <w:p w14:paraId="4FAC74DF" w14:textId="6DFE0E98" w:rsidR="00D050C1" w:rsidRPr="002D2C39" w:rsidRDefault="00774A53" w:rsidP="00774A53">
      <w:pPr>
        <w:pStyle w:val="AlnostextBuleted"/>
      </w:pPr>
      <w:r w:rsidRPr="002D2C39">
        <w:t>v</w:t>
      </w:r>
      <w:r w:rsidR="00D050C1" w:rsidRPr="002D2C39">
        <w:t>isi objekto duomenys XML formatu (įskaitant susijusių objektų pagrindinius duomenis (pvz. klasifikatoriaus</w:t>
      </w:r>
      <w:r w:rsidRPr="002D2C39">
        <w:t>,</w:t>
      </w:r>
      <w:r w:rsidR="00D050C1" w:rsidRPr="002D2C39">
        <w:t xml:space="preserve"> į kurį rodo</w:t>
      </w:r>
      <w:r w:rsidRPr="002D2C39">
        <w:t>,</w:t>
      </w:r>
      <w:r w:rsidR="00D050C1" w:rsidRPr="002D2C39">
        <w:t xml:space="preserve"> pavadinimas)</w:t>
      </w:r>
    </w:p>
    <w:p w14:paraId="260C6DDF" w14:textId="4682D900" w:rsidR="00D050C1" w:rsidRPr="002D2C39" w:rsidRDefault="00774A53" w:rsidP="00774A53">
      <w:pPr>
        <w:pStyle w:val="AlnostextBuleted"/>
      </w:pPr>
      <w:r w:rsidRPr="002D2C39">
        <w:t>a</w:t>
      </w:r>
      <w:r w:rsidR="00D050C1" w:rsidRPr="002D2C39">
        <w:t>udituojamo objekt</w:t>
      </w:r>
      <w:r w:rsidR="00E97D74" w:rsidRPr="002D2C39">
        <w:t>o</w:t>
      </w:r>
      <w:r w:rsidR="00D050C1" w:rsidRPr="002D2C39">
        <w:t xml:space="preserve"> išsaugojimo data</w:t>
      </w:r>
      <w:r w:rsidRPr="002D2C39">
        <w:t>.</w:t>
      </w:r>
    </w:p>
    <w:p w14:paraId="45DFDC34" w14:textId="24CBB18A" w:rsidR="00D42C9A" w:rsidRPr="002D2C39" w:rsidRDefault="00D050C1" w:rsidP="00774A53">
      <w:pPr>
        <w:pStyle w:val="Alnostext"/>
      </w:pPr>
      <w:r w:rsidRPr="002D2C39">
        <w:t xml:space="preserve">Suradus norimą </w:t>
      </w:r>
      <w:proofErr w:type="spellStart"/>
      <w:r w:rsidRPr="002D2C39">
        <w:t>auditinį</w:t>
      </w:r>
      <w:proofErr w:type="spellEnd"/>
      <w:r w:rsidRPr="002D2C39">
        <w:t xml:space="preserve"> įrašą</w:t>
      </w:r>
      <w:r w:rsidR="00173575" w:rsidRPr="002D2C39">
        <w:t>,</w:t>
      </w:r>
      <w:r w:rsidRPr="002D2C39">
        <w:t xml:space="preserve"> jį p</w:t>
      </w:r>
      <w:r w:rsidR="00173575" w:rsidRPr="002D2C39">
        <w:t>atogiausia peržiūrėti</w:t>
      </w:r>
      <w:r w:rsidR="00774A53" w:rsidRPr="002D2C39">
        <w:t>,</w:t>
      </w:r>
      <w:r w:rsidR="00173575" w:rsidRPr="002D2C39">
        <w:t xml:space="preserve"> naudojant</w:t>
      </w:r>
      <w:r w:rsidRPr="002D2C39">
        <w:t xml:space="preserve"> bet k</w:t>
      </w:r>
      <w:r w:rsidR="00173575" w:rsidRPr="002D2C39">
        <w:t>ur</w:t>
      </w:r>
      <w:r w:rsidRPr="002D2C39">
        <w:t>į XML peržiūrai skirta įrankį (pvz. Firefox). Reikia sukurti tuščią failą su plėtiniu XML, į šį failą nukopijuoti turinį ir atidaryti failą peržiūrai su Firefox.</w:t>
      </w:r>
    </w:p>
    <w:p w14:paraId="380F88B7" w14:textId="77777777" w:rsidR="00D42C9A" w:rsidRPr="002D2C39" w:rsidRDefault="00D42C9A" w:rsidP="00D42C9A">
      <w:pPr>
        <w:pStyle w:val="Heading1"/>
        <w:rPr>
          <w:noProof w:val="0"/>
        </w:rPr>
      </w:pPr>
      <w:bookmarkStart w:id="438" w:name="_Ref342633561"/>
      <w:bookmarkStart w:id="439" w:name="_Toc169621563"/>
      <w:r w:rsidRPr="002D2C39">
        <w:rPr>
          <w:noProof w:val="0"/>
        </w:rPr>
        <w:lastRenderedPageBreak/>
        <w:t>Duomenų viešinimas per OAI-PMH serverį</w:t>
      </w:r>
      <w:bookmarkEnd w:id="438"/>
      <w:bookmarkEnd w:id="439"/>
    </w:p>
    <w:p w14:paraId="46FC9571" w14:textId="2DC27C26" w:rsidR="00D42C9A" w:rsidRPr="002D2C39" w:rsidRDefault="00D42C9A" w:rsidP="00BC7F0E">
      <w:pPr>
        <w:pStyle w:val="Alnostext"/>
      </w:pPr>
      <w:r w:rsidRPr="002D2C39">
        <w:t xml:space="preserve">Viešinami duomenys per OAI-PMH yra pasiekiami viešai prieinamu adresu internete: </w:t>
      </w:r>
      <w:hyperlink r:id="rId227" w:history="1">
        <w:r w:rsidRPr="002D2C39">
          <w:rPr>
            <w:rStyle w:val="Hyperlink"/>
            <w:rFonts w:cs="Arial"/>
            <w:szCs w:val="20"/>
            <w:lang w:val="lt-LT"/>
          </w:rPr>
          <w:t>www.limis.lt:8880/oaicat/OAIHandler/</w:t>
        </w:r>
      </w:hyperlink>
      <w:r w:rsidRPr="002D2C39">
        <w:t xml:space="preserve">&lt;OAI-PMH parametrai&gt; </w:t>
      </w:r>
    </w:p>
    <w:p w14:paraId="62FDFC65" w14:textId="192191B1" w:rsidR="00D42C9A" w:rsidRPr="002D2C39" w:rsidRDefault="00D42C9A" w:rsidP="00BC7F0E">
      <w:pPr>
        <w:pStyle w:val="Alnostext"/>
      </w:pPr>
      <w:r w:rsidRPr="002D2C39">
        <w:t xml:space="preserve">&lt;OAI-PMH parametrų&gt; struktūra apibrėžta pagal OAI-PMH protokolą. Žr.: </w:t>
      </w:r>
      <w:hyperlink r:id="rId228" w:anchor="HTTPRequestFormat" w:history="1">
        <w:r w:rsidRPr="002D2C39">
          <w:rPr>
            <w:rStyle w:val="Hyperlink"/>
            <w:rFonts w:cs="Arial"/>
            <w:szCs w:val="20"/>
            <w:lang w:val="lt-LT"/>
          </w:rPr>
          <w:t>http://www.openarchives.org/OAI/openarchivesprotocol.html#HTTPRequestFormat</w:t>
        </w:r>
      </w:hyperlink>
      <w:r w:rsidRPr="002D2C39">
        <w:t xml:space="preserve"> </w:t>
      </w:r>
    </w:p>
    <w:p w14:paraId="44C8A18E" w14:textId="7C668C1D" w:rsidR="00D42C9A" w:rsidRPr="002D2C39" w:rsidRDefault="00D42C9A" w:rsidP="009167F2">
      <w:pPr>
        <w:pStyle w:val="Alnostext"/>
      </w:pPr>
      <w:r w:rsidRPr="002D2C39">
        <w:t xml:space="preserve">Pvz.: gauti kolekcijų sąrašą: </w:t>
      </w:r>
      <w:hyperlink r:id="rId229" w:history="1">
        <w:r w:rsidRPr="002D2C39">
          <w:rPr>
            <w:rStyle w:val="Hyperlink"/>
            <w:rFonts w:cs="Arial"/>
            <w:szCs w:val="20"/>
            <w:lang w:val="lt-LT"/>
          </w:rPr>
          <w:t>www.limis.lt:8880/oaicat/OAIHandler?verb=ListSets</w:t>
        </w:r>
      </w:hyperlink>
      <w:r w:rsidRPr="002D2C39">
        <w:t xml:space="preserve"> gauti visus viešinamus eksponatus dc formatu iš kolekcijos kurios trumpas pavadinimas "s1": </w:t>
      </w:r>
      <w:hyperlink r:id="rId230" w:history="1">
        <w:r w:rsidRPr="002D2C39">
          <w:rPr>
            <w:rStyle w:val="Hyperlink"/>
            <w:rFonts w:cs="Arial"/>
            <w:szCs w:val="20"/>
            <w:lang w:val="lt-LT"/>
          </w:rPr>
          <w:t>www.limis.lt:8880/oaicat/OAIHandlerverb=ListRecords&amp;metadataPrefix=oai_dc&amp;set=s1</w:t>
        </w:r>
      </w:hyperlink>
      <w:r w:rsidRPr="002D2C39">
        <w:t xml:space="preserve">  ir t.t.</w:t>
      </w:r>
    </w:p>
    <w:sectPr w:rsidR="00D42C9A" w:rsidRPr="002D2C39" w:rsidSect="00486A12">
      <w:headerReference w:type="default" r:id="rId231"/>
      <w:footerReference w:type="default" r:id="rId232"/>
      <w:pgSz w:w="11906" w:h="16838"/>
      <w:pgMar w:top="1701" w:right="991" w:bottom="1134" w:left="1701" w:header="567" w:footer="567" w:gutter="0"/>
      <w:cols w:space="1296"/>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4E">
      <wne:acd wne:acdName="acd2"/>
    </wne:keymap>
    <wne:keymap wne:kcmPrimary="0452">
      <wne:acd wne:acdName="acd1"/>
    </wne:keymap>
    <wne:keymap wne:kcmPrimary="0454">
      <wne:acd wne:acdName="acd0"/>
    </wne:keymap>
  </wne:keymaps>
  <wne:toolbars>
    <wne:acdManifest>
      <wne:acdEntry wne:acdName="acd0"/>
      <wne:acdEntry wne:acdName="acd1"/>
      <wne:acdEntry wne:acdName="acd2"/>
    </wne:acdManifest>
  </wne:toolbars>
  <wne:acds>
    <wne:acd wne:argValue="AgBBAGwAbgBvAHMAIAB0AGUAeAB0AA==" wne:acdName="acd0" wne:fciIndexBasedOn="0065"/>
    <wne:acd wne:argValue="AQAAAEIA" wne:acdName="acd1" wne:fciIndexBasedOn="0065"/>
    <wne:acd wne:argValue="AgBBAGwAbgBvAHMAIABOAHUAbQBiAGUAcgBlAG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9AF83" w14:textId="77777777" w:rsidR="00F949EA" w:rsidRDefault="00F949EA" w:rsidP="002835EB">
      <w:r>
        <w:separator/>
      </w:r>
    </w:p>
  </w:endnote>
  <w:endnote w:type="continuationSeparator" w:id="0">
    <w:p w14:paraId="1F0830B7" w14:textId="77777777" w:rsidR="00F949EA" w:rsidRDefault="00F949EA" w:rsidP="00283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05F05" w14:textId="77777777" w:rsidR="00897140" w:rsidRDefault="00897140"/>
  <w:tbl>
    <w:tblPr>
      <w:tblW w:w="0" w:type="auto"/>
      <w:tblLook w:val="04A0" w:firstRow="1" w:lastRow="0" w:firstColumn="1" w:lastColumn="0" w:noHBand="0" w:noVBand="1"/>
    </w:tblPr>
    <w:tblGrid>
      <w:gridCol w:w="8547"/>
      <w:gridCol w:w="667"/>
    </w:tblGrid>
    <w:tr w:rsidR="00897140" w14:paraId="4A80F47D" w14:textId="77777777" w:rsidTr="00876E62">
      <w:tc>
        <w:tcPr>
          <w:tcW w:w="8755" w:type="dxa"/>
        </w:tcPr>
        <w:p w14:paraId="213A4E1C" w14:textId="0B80AE3F" w:rsidR="00897140" w:rsidRPr="00524BE2" w:rsidRDefault="00897140" w:rsidP="00203C56">
          <w:pPr>
            <w:pStyle w:val="Footer"/>
            <w:spacing w:before="120"/>
            <w:rPr>
              <w:sz w:val="24"/>
              <w:lang w:eastAsia="lt-LT"/>
            </w:rPr>
          </w:pPr>
        </w:p>
      </w:tc>
      <w:tc>
        <w:tcPr>
          <w:tcW w:w="675" w:type="dxa"/>
        </w:tcPr>
        <w:p w14:paraId="54D3556C" w14:textId="77777777" w:rsidR="00897140" w:rsidRPr="00524BE2" w:rsidRDefault="00897140" w:rsidP="00203C56">
          <w:pPr>
            <w:pStyle w:val="Footer"/>
            <w:spacing w:before="120"/>
            <w:jc w:val="right"/>
            <w:rPr>
              <w:sz w:val="24"/>
              <w:lang w:eastAsia="lt-LT"/>
            </w:rPr>
          </w:pPr>
          <w:r w:rsidRPr="00524BE2">
            <w:rPr>
              <w:noProof/>
              <w:sz w:val="24"/>
              <w:lang w:eastAsia="lt-LT"/>
            </w:rPr>
            <w:fldChar w:fldCharType="begin"/>
          </w:r>
          <w:r w:rsidRPr="00524BE2">
            <w:rPr>
              <w:noProof/>
              <w:sz w:val="24"/>
              <w:lang w:eastAsia="lt-LT"/>
            </w:rPr>
            <w:instrText>PAGE   \* MERGEFORMAT</w:instrText>
          </w:r>
          <w:r w:rsidRPr="00524BE2">
            <w:rPr>
              <w:noProof/>
              <w:sz w:val="24"/>
              <w:lang w:eastAsia="lt-LT"/>
            </w:rPr>
            <w:fldChar w:fldCharType="separate"/>
          </w:r>
          <w:r>
            <w:rPr>
              <w:noProof/>
              <w:sz w:val="24"/>
              <w:lang w:eastAsia="lt-LT"/>
            </w:rPr>
            <w:t>22</w:t>
          </w:r>
          <w:r w:rsidRPr="00524BE2">
            <w:rPr>
              <w:noProof/>
              <w:sz w:val="24"/>
              <w:lang w:eastAsia="lt-LT"/>
            </w:rPr>
            <w:fldChar w:fldCharType="end"/>
          </w:r>
        </w:p>
      </w:tc>
    </w:tr>
  </w:tbl>
  <w:p w14:paraId="50303A99" w14:textId="77777777" w:rsidR="00897140" w:rsidRDefault="00897140" w:rsidP="003E0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92E23" w14:textId="77777777" w:rsidR="00F949EA" w:rsidRDefault="00F949EA" w:rsidP="002835EB">
      <w:r>
        <w:separator/>
      </w:r>
    </w:p>
  </w:footnote>
  <w:footnote w:type="continuationSeparator" w:id="0">
    <w:p w14:paraId="47DAF25D" w14:textId="77777777" w:rsidR="00F949EA" w:rsidRDefault="00F949EA" w:rsidP="00283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0" w:type="dxa"/>
      <w:jc w:val="center"/>
      <w:tblLayout w:type="fixed"/>
      <w:tblLook w:val="0000" w:firstRow="0" w:lastRow="0" w:firstColumn="0" w:lastColumn="0" w:noHBand="0" w:noVBand="0"/>
    </w:tblPr>
    <w:tblGrid>
      <w:gridCol w:w="10080"/>
    </w:tblGrid>
    <w:tr w:rsidR="00897140" w14:paraId="211936A3" w14:textId="77777777" w:rsidTr="00496131">
      <w:trPr>
        <w:cantSplit/>
        <w:jc w:val="center"/>
      </w:trPr>
      <w:tc>
        <w:tcPr>
          <w:tcW w:w="10080" w:type="dxa"/>
          <w:tcBorders>
            <w:top w:val="single" w:sz="6" w:space="0" w:color="auto"/>
            <w:left w:val="single" w:sz="6" w:space="0" w:color="auto"/>
            <w:bottom w:val="single" w:sz="6" w:space="0" w:color="auto"/>
            <w:right w:val="single" w:sz="6" w:space="0" w:color="auto"/>
          </w:tcBorders>
        </w:tcPr>
        <w:p w14:paraId="31EB0B31" w14:textId="5C91B3A4" w:rsidR="00897140" w:rsidRPr="00290D8E" w:rsidRDefault="00897140" w:rsidP="001E60DC">
          <w:pPr>
            <w:pStyle w:val="NormalItem"/>
            <w:ind w:hanging="1134"/>
            <w:jc w:val="center"/>
            <w:rPr>
              <w:rFonts w:ascii="Arial" w:hAnsi="Arial" w:cs="Arial"/>
              <w:lang w:val="lt-LT"/>
            </w:rPr>
          </w:pPr>
          <w:r>
            <w:rPr>
              <w:rFonts w:ascii="Arial" w:hAnsi="Arial" w:cs="Arial"/>
              <w:lang w:val="lt-LT"/>
            </w:rPr>
            <w:t>LIMIS administratoriaus vadovas (v.4.01)</w:t>
          </w:r>
        </w:p>
      </w:tc>
    </w:tr>
  </w:tbl>
  <w:p w14:paraId="5F51CAE7" w14:textId="77777777" w:rsidR="00897140" w:rsidRDefault="00897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A35"/>
    <w:multiLevelType w:val="hybridMultilevel"/>
    <w:tmpl w:val="88246B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F31C9C"/>
    <w:multiLevelType w:val="hybridMultilevel"/>
    <w:tmpl w:val="75886A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6EF40C6"/>
    <w:multiLevelType w:val="hybridMultilevel"/>
    <w:tmpl w:val="3CF8502C"/>
    <w:lvl w:ilvl="0" w:tplc="9A727AEC">
      <w:start w:val="1"/>
      <w:numFmt w:val="bullet"/>
      <w:pStyle w:val="TableBuleted1"/>
      <w:lvlText w:val=""/>
      <w:lvlJc w:val="left"/>
      <w:pPr>
        <w:tabs>
          <w:tab w:val="num" w:pos="227"/>
        </w:tabs>
        <w:ind w:left="227" w:hanging="227"/>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627A5"/>
    <w:multiLevelType w:val="hybridMultilevel"/>
    <w:tmpl w:val="1C26643C"/>
    <w:lvl w:ilvl="0" w:tplc="89DC2ACA">
      <w:start w:val="1"/>
      <w:numFmt w:val="none"/>
      <w:pStyle w:val="Pastaba"/>
      <w:lvlText w:val="Pastaba:"/>
      <w:lvlJc w:val="left"/>
      <w:pPr>
        <w:tabs>
          <w:tab w:val="num" w:pos="1134"/>
        </w:tabs>
        <w:ind w:left="1134" w:hanging="1134"/>
      </w:pPr>
      <w:rPr>
        <w:rFonts w:ascii="Arial" w:hAnsi="Arial" w:hint="default"/>
        <w:b/>
        <w:i w:val="0"/>
        <w:sz w:val="20"/>
        <w:szCs w:val="2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15:restartNumberingAfterBreak="0">
    <w:nsid w:val="0CEA30D1"/>
    <w:multiLevelType w:val="hybridMultilevel"/>
    <w:tmpl w:val="1D5464D8"/>
    <w:lvl w:ilvl="0" w:tplc="47142868">
      <w:start w:val="1"/>
      <w:numFmt w:val="decimal"/>
      <w:pStyle w:val="Captiondiagram"/>
      <w:lvlText w:val="%1 diagrama. "/>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0ED36C9D"/>
    <w:multiLevelType w:val="multilevel"/>
    <w:tmpl w:val="3782EC4E"/>
    <w:lvl w:ilvl="0">
      <w:start w:val="1"/>
      <w:numFmt w:val="decimal"/>
      <w:lvlText w:val="%1."/>
      <w:lvlJc w:val="left"/>
      <w:pPr>
        <w:ind w:left="720" w:hanging="360"/>
      </w:pPr>
    </w:lvl>
    <w:lvl w:ilvl="1">
      <w:start w:val="1"/>
      <w:numFmt w:val="decimal"/>
      <w:lvlText w:val="%1.%2."/>
      <w:lvlJc w:val="left"/>
      <w:pPr>
        <w:ind w:left="1440" w:hanging="360"/>
      </w:pPr>
    </w:lvl>
    <w:lvl w:ilvl="2" w:tentative="1">
      <w:start w:val="1"/>
      <w:numFmt w:val="decimal"/>
      <w:lvlText w:val="%1.%2.%3."/>
      <w:lvlJc w:val="left"/>
      <w:pPr>
        <w:ind w:left="2160" w:hanging="18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6" w15:restartNumberingAfterBreak="0">
    <w:nsid w:val="0F3C255E"/>
    <w:multiLevelType w:val="hybridMultilevel"/>
    <w:tmpl w:val="73840568"/>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0664445"/>
    <w:multiLevelType w:val="hybridMultilevel"/>
    <w:tmpl w:val="82903238"/>
    <w:lvl w:ilvl="0" w:tplc="04270005">
      <w:start w:val="1"/>
      <w:numFmt w:val="bullet"/>
      <w:lvlText w:val=""/>
      <w:lvlJc w:val="left"/>
      <w:pPr>
        <w:ind w:left="770" w:hanging="360"/>
      </w:pPr>
      <w:rPr>
        <w:rFonts w:ascii="Wingdings" w:hAnsi="Wingdings"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8" w15:restartNumberingAfterBreak="0">
    <w:nsid w:val="10F12944"/>
    <w:multiLevelType w:val="hybridMultilevel"/>
    <w:tmpl w:val="6A98BABC"/>
    <w:lvl w:ilvl="0" w:tplc="894478BC">
      <w:start w:val="1"/>
      <w:numFmt w:val="decimal"/>
      <w:pStyle w:val="Captionpicture"/>
      <w:lvlText w:val="%1 pav. "/>
      <w:lvlJc w:val="left"/>
      <w:pPr>
        <w:tabs>
          <w:tab w:val="num" w:pos="1418"/>
        </w:tabs>
        <w:ind w:left="1418" w:hanging="1418"/>
      </w:pPr>
      <w:rPr>
        <w:rFonts w:ascii="Arial" w:hAnsi="Arial" w:hint="default"/>
        <w:b/>
        <w:i w:val="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13025BA2"/>
    <w:multiLevelType w:val="hybridMultilevel"/>
    <w:tmpl w:val="53182112"/>
    <w:lvl w:ilvl="0" w:tplc="029C86A0">
      <w:start w:val="1"/>
      <w:numFmt w:val="bullet"/>
      <w:pStyle w:val="buletedafternumber"/>
      <w:lvlText w:val=""/>
      <w:lvlJc w:val="left"/>
      <w:pPr>
        <w:tabs>
          <w:tab w:val="num" w:pos="1038"/>
        </w:tabs>
        <w:ind w:left="1038" w:hanging="244"/>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072C5A"/>
    <w:multiLevelType w:val="hybridMultilevel"/>
    <w:tmpl w:val="7B3C10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6FE3240"/>
    <w:multiLevelType w:val="hybridMultilevel"/>
    <w:tmpl w:val="16344A74"/>
    <w:lvl w:ilvl="0" w:tplc="B2BC5586">
      <w:start w:val="1"/>
      <w:numFmt w:val="decimal"/>
      <w:pStyle w:val="Paveikslas"/>
      <w:lvlText w:val="%1 pav."/>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1DE51EDA"/>
    <w:multiLevelType w:val="hybridMultilevel"/>
    <w:tmpl w:val="414ECB9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15E4B75"/>
    <w:multiLevelType w:val="hybridMultilevel"/>
    <w:tmpl w:val="20FA7AA0"/>
    <w:lvl w:ilvl="0" w:tplc="358E1822">
      <w:start w:val="1"/>
      <w:numFmt w:val="decimal"/>
      <w:pStyle w:val="Captiontable"/>
      <w:lvlText w:val="%1 lentelė."/>
      <w:lvlJc w:val="left"/>
      <w:pPr>
        <w:tabs>
          <w:tab w:val="num" w:pos="1134"/>
        </w:tabs>
        <w:ind w:left="1134" w:hanging="1134"/>
      </w:pPr>
      <w:rPr>
        <w:rFonts w:ascii="Arial" w:hAnsi="Arial" w:hint="default"/>
        <w:b/>
        <w:i w:val="0"/>
        <w:sz w:val="20"/>
        <w:szCs w:val="20"/>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 w15:restartNumberingAfterBreak="0">
    <w:nsid w:val="22B071C9"/>
    <w:multiLevelType w:val="multilevel"/>
    <w:tmpl w:val="7B4A6B86"/>
    <w:lvl w:ilvl="0">
      <w:start w:val="1"/>
      <w:numFmt w:val="decimal"/>
      <w:pStyle w:val="AlnosNumbered"/>
      <w:lvlText w:val="%1."/>
      <w:lvlJc w:val="left"/>
      <w:pPr>
        <w:tabs>
          <w:tab w:val="num" w:pos="794"/>
        </w:tabs>
        <w:ind w:left="794" w:hanging="397"/>
      </w:pPr>
      <w:rPr>
        <w:rFonts w:hint="default"/>
      </w:rPr>
    </w:lvl>
    <w:lvl w:ilvl="1">
      <w:start w:val="1"/>
      <w:numFmt w:val="decimal"/>
      <w:lvlText w:val="%1.%2."/>
      <w:lvlJc w:val="left"/>
      <w:pPr>
        <w:tabs>
          <w:tab w:val="num" w:pos="1191"/>
        </w:tabs>
        <w:ind w:left="1191" w:hanging="397"/>
      </w:pPr>
      <w:rPr>
        <w:rFonts w:hint="default"/>
      </w:rPr>
    </w:lvl>
    <w:lvl w:ilvl="2">
      <w:start w:val="1"/>
      <w:numFmt w:val="decimal"/>
      <w:lvlText w:val="%1.%2.%3."/>
      <w:lvlJc w:val="left"/>
      <w:pPr>
        <w:tabs>
          <w:tab w:val="num" w:pos="1588"/>
        </w:tabs>
        <w:ind w:left="1588" w:hanging="624"/>
      </w:pPr>
      <w:rPr>
        <w:rFonts w:hint="default"/>
      </w:rPr>
    </w:lvl>
    <w:lvl w:ilvl="3">
      <w:start w:val="1"/>
      <w:numFmt w:val="decimal"/>
      <w:lvlText w:val="%1.%2.%3.%4."/>
      <w:lvlJc w:val="left"/>
      <w:pPr>
        <w:tabs>
          <w:tab w:val="num" w:pos="2125"/>
        </w:tabs>
        <w:ind w:left="2125" w:hanging="648"/>
      </w:pPr>
      <w:rPr>
        <w:rFonts w:hint="default"/>
      </w:rPr>
    </w:lvl>
    <w:lvl w:ilvl="4">
      <w:start w:val="1"/>
      <w:numFmt w:val="decimal"/>
      <w:lvlText w:val="%1.%2.%3.%4.%5."/>
      <w:lvlJc w:val="left"/>
      <w:pPr>
        <w:tabs>
          <w:tab w:val="num" w:pos="2629"/>
        </w:tabs>
        <w:ind w:left="2629" w:hanging="792"/>
      </w:pPr>
      <w:rPr>
        <w:rFonts w:hint="default"/>
      </w:rPr>
    </w:lvl>
    <w:lvl w:ilvl="5">
      <w:start w:val="1"/>
      <w:numFmt w:val="decimal"/>
      <w:lvlText w:val="%1.%2.%3.%4.%5.%6."/>
      <w:lvlJc w:val="left"/>
      <w:pPr>
        <w:tabs>
          <w:tab w:val="num" w:pos="3133"/>
        </w:tabs>
        <w:ind w:left="3133" w:hanging="936"/>
      </w:pPr>
      <w:rPr>
        <w:rFonts w:hint="default"/>
      </w:rPr>
    </w:lvl>
    <w:lvl w:ilvl="6">
      <w:start w:val="1"/>
      <w:numFmt w:val="decimal"/>
      <w:lvlText w:val="%1.%2.%3.%4.%5.%6.%7."/>
      <w:lvlJc w:val="left"/>
      <w:pPr>
        <w:tabs>
          <w:tab w:val="num" w:pos="3637"/>
        </w:tabs>
        <w:ind w:left="3637" w:hanging="1080"/>
      </w:pPr>
      <w:rPr>
        <w:rFonts w:hint="default"/>
      </w:rPr>
    </w:lvl>
    <w:lvl w:ilvl="7">
      <w:start w:val="1"/>
      <w:numFmt w:val="decimal"/>
      <w:lvlText w:val="%1.%2.%3.%4.%5.%6.%7.%8."/>
      <w:lvlJc w:val="left"/>
      <w:pPr>
        <w:tabs>
          <w:tab w:val="num" w:pos="4141"/>
        </w:tabs>
        <w:ind w:left="4141" w:hanging="1224"/>
      </w:pPr>
      <w:rPr>
        <w:rFonts w:hint="default"/>
      </w:rPr>
    </w:lvl>
    <w:lvl w:ilvl="8">
      <w:start w:val="1"/>
      <w:numFmt w:val="decimal"/>
      <w:lvlText w:val="%1.%2.%3.%4.%5.%6.%7.%8.%9."/>
      <w:lvlJc w:val="left"/>
      <w:pPr>
        <w:tabs>
          <w:tab w:val="num" w:pos="4717"/>
        </w:tabs>
        <w:ind w:left="4717" w:hanging="1440"/>
      </w:pPr>
      <w:rPr>
        <w:rFonts w:hint="default"/>
      </w:rPr>
    </w:lvl>
  </w:abstractNum>
  <w:abstractNum w:abstractNumId="15" w15:restartNumberingAfterBreak="0">
    <w:nsid w:val="22D923E4"/>
    <w:multiLevelType w:val="hybridMultilevel"/>
    <w:tmpl w:val="6AC817B2"/>
    <w:lvl w:ilvl="0" w:tplc="0427000F">
      <w:start w:val="1"/>
      <w:numFmt w:val="decimal"/>
      <w:lvlText w:val="%1."/>
      <w:lvlJc w:val="left"/>
      <w:pPr>
        <w:ind w:left="757" w:hanging="360"/>
      </w:pPr>
    </w:lvl>
    <w:lvl w:ilvl="1" w:tplc="04270019">
      <w:start w:val="1"/>
      <w:numFmt w:val="lowerLetter"/>
      <w:lvlText w:val="%2."/>
      <w:lvlJc w:val="left"/>
      <w:pPr>
        <w:ind w:left="541" w:hanging="360"/>
      </w:pPr>
    </w:lvl>
    <w:lvl w:ilvl="2" w:tplc="0427001B">
      <w:start w:val="1"/>
      <w:numFmt w:val="lowerRoman"/>
      <w:lvlText w:val="%3."/>
      <w:lvlJc w:val="right"/>
      <w:pPr>
        <w:ind w:left="1261" w:hanging="180"/>
      </w:pPr>
    </w:lvl>
    <w:lvl w:ilvl="3" w:tplc="0427000F" w:tentative="1">
      <w:start w:val="1"/>
      <w:numFmt w:val="decimal"/>
      <w:lvlText w:val="%4."/>
      <w:lvlJc w:val="left"/>
      <w:pPr>
        <w:ind w:left="1981" w:hanging="360"/>
      </w:pPr>
    </w:lvl>
    <w:lvl w:ilvl="4" w:tplc="04270019" w:tentative="1">
      <w:start w:val="1"/>
      <w:numFmt w:val="lowerLetter"/>
      <w:lvlText w:val="%5."/>
      <w:lvlJc w:val="left"/>
      <w:pPr>
        <w:ind w:left="2701" w:hanging="360"/>
      </w:pPr>
    </w:lvl>
    <w:lvl w:ilvl="5" w:tplc="0427001B" w:tentative="1">
      <w:start w:val="1"/>
      <w:numFmt w:val="lowerRoman"/>
      <w:lvlText w:val="%6."/>
      <w:lvlJc w:val="right"/>
      <w:pPr>
        <w:ind w:left="3421" w:hanging="180"/>
      </w:pPr>
    </w:lvl>
    <w:lvl w:ilvl="6" w:tplc="0427000F" w:tentative="1">
      <w:start w:val="1"/>
      <w:numFmt w:val="decimal"/>
      <w:lvlText w:val="%7."/>
      <w:lvlJc w:val="left"/>
      <w:pPr>
        <w:ind w:left="4141" w:hanging="360"/>
      </w:pPr>
    </w:lvl>
    <w:lvl w:ilvl="7" w:tplc="04270019" w:tentative="1">
      <w:start w:val="1"/>
      <w:numFmt w:val="lowerLetter"/>
      <w:lvlText w:val="%8."/>
      <w:lvlJc w:val="left"/>
      <w:pPr>
        <w:ind w:left="4861" w:hanging="360"/>
      </w:pPr>
    </w:lvl>
    <w:lvl w:ilvl="8" w:tplc="0427001B" w:tentative="1">
      <w:start w:val="1"/>
      <w:numFmt w:val="lowerRoman"/>
      <w:lvlText w:val="%9."/>
      <w:lvlJc w:val="right"/>
      <w:pPr>
        <w:ind w:left="5581" w:hanging="180"/>
      </w:pPr>
    </w:lvl>
  </w:abstractNum>
  <w:abstractNum w:abstractNumId="16" w15:restartNumberingAfterBreak="0">
    <w:nsid w:val="24377B5B"/>
    <w:multiLevelType w:val="hybridMultilevel"/>
    <w:tmpl w:val="71A8B0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3E401FF"/>
    <w:multiLevelType w:val="hybridMultilevel"/>
    <w:tmpl w:val="92A409CA"/>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7197B3B"/>
    <w:multiLevelType w:val="hybridMultilevel"/>
    <w:tmpl w:val="A40843BE"/>
    <w:lvl w:ilvl="0" w:tplc="572A40CC">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A673F5A"/>
    <w:multiLevelType w:val="hybridMultilevel"/>
    <w:tmpl w:val="3F2287F6"/>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C357BEE"/>
    <w:multiLevelType w:val="hybridMultilevel"/>
    <w:tmpl w:val="D48E09D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EF16A3D"/>
    <w:multiLevelType w:val="hybridMultilevel"/>
    <w:tmpl w:val="D422DCFE"/>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22" w15:restartNumberingAfterBreak="0">
    <w:nsid w:val="40AD6197"/>
    <w:multiLevelType w:val="hybridMultilevel"/>
    <w:tmpl w:val="748EDF18"/>
    <w:lvl w:ilvl="0" w:tplc="572A40CC">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5DA765D"/>
    <w:multiLevelType w:val="multilevel"/>
    <w:tmpl w:val="BE044A5C"/>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4" w15:restartNumberingAfterBreak="0">
    <w:nsid w:val="49A621E3"/>
    <w:multiLevelType w:val="multilevel"/>
    <w:tmpl w:val="11AE87D8"/>
    <w:lvl w:ilvl="0">
      <w:start w:val="1"/>
      <w:numFmt w:val="decimal"/>
      <w:pStyle w:val="Alnostextatitrauktas"/>
      <w:lvlText w:val="%1."/>
      <w:lvlJc w:val="left"/>
      <w:pPr>
        <w:tabs>
          <w:tab w:val="num" w:pos="794"/>
        </w:tabs>
        <w:ind w:left="794" w:hanging="397"/>
      </w:pPr>
      <w:rPr>
        <w:rFonts w:hint="default"/>
      </w:rPr>
    </w:lvl>
    <w:lvl w:ilvl="1">
      <w:start w:val="1"/>
      <w:numFmt w:val="bullet"/>
      <w:lvlText w:val=""/>
      <w:lvlJc w:val="left"/>
      <w:pPr>
        <w:tabs>
          <w:tab w:val="num" w:pos="1154"/>
        </w:tabs>
        <w:ind w:left="1154" w:hanging="360"/>
      </w:pPr>
      <w:rPr>
        <w:rFonts w:ascii="Wingdings" w:hAnsi="Wingdings" w:hint="default"/>
        <w:sz w:val="16"/>
        <w:szCs w:val="16"/>
      </w:rPr>
    </w:lvl>
    <w:lvl w:ilvl="2">
      <w:start w:val="1"/>
      <w:numFmt w:val="bullet"/>
      <w:lvlText w:val=""/>
      <w:lvlJc w:val="left"/>
      <w:pPr>
        <w:tabs>
          <w:tab w:val="num" w:pos="1588"/>
        </w:tabs>
        <w:ind w:left="1588" w:hanging="624"/>
      </w:pPr>
      <w:rPr>
        <w:rFonts w:ascii="Symbol" w:hAnsi="Symbol" w:hint="default"/>
      </w:rPr>
    </w:lvl>
    <w:lvl w:ilvl="3">
      <w:start w:val="1"/>
      <w:numFmt w:val="bullet"/>
      <w:lvlText w:val=""/>
      <w:lvlJc w:val="left"/>
      <w:pPr>
        <w:tabs>
          <w:tab w:val="num" w:pos="2125"/>
        </w:tabs>
        <w:ind w:left="2125" w:hanging="648"/>
      </w:pPr>
      <w:rPr>
        <w:rFonts w:ascii="Wingdings" w:hAnsi="Wingdings" w:hint="default"/>
      </w:rPr>
    </w:lvl>
    <w:lvl w:ilvl="4">
      <w:start w:val="1"/>
      <w:numFmt w:val="decimal"/>
      <w:lvlText w:val="%1.%2.%3.%4.%5."/>
      <w:lvlJc w:val="left"/>
      <w:pPr>
        <w:tabs>
          <w:tab w:val="num" w:pos="2629"/>
        </w:tabs>
        <w:ind w:left="2629" w:hanging="792"/>
      </w:pPr>
      <w:rPr>
        <w:rFonts w:hint="default"/>
      </w:rPr>
    </w:lvl>
    <w:lvl w:ilvl="5">
      <w:start w:val="1"/>
      <w:numFmt w:val="decimal"/>
      <w:lvlText w:val="%1.%2.%3.%4.%5.%6."/>
      <w:lvlJc w:val="left"/>
      <w:pPr>
        <w:tabs>
          <w:tab w:val="num" w:pos="3133"/>
        </w:tabs>
        <w:ind w:left="3133" w:hanging="936"/>
      </w:pPr>
      <w:rPr>
        <w:rFonts w:hint="default"/>
      </w:rPr>
    </w:lvl>
    <w:lvl w:ilvl="6">
      <w:start w:val="1"/>
      <w:numFmt w:val="decimal"/>
      <w:lvlText w:val="%1.%2.%3.%4.%5.%6.%7."/>
      <w:lvlJc w:val="left"/>
      <w:pPr>
        <w:tabs>
          <w:tab w:val="num" w:pos="3637"/>
        </w:tabs>
        <w:ind w:left="3637" w:hanging="1080"/>
      </w:pPr>
      <w:rPr>
        <w:rFonts w:hint="default"/>
      </w:rPr>
    </w:lvl>
    <w:lvl w:ilvl="7">
      <w:start w:val="1"/>
      <w:numFmt w:val="decimal"/>
      <w:lvlText w:val="%1.%2.%3.%4.%5.%6.%7.%8."/>
      <w:lvlJc w:val="left"/>
      <w:pPr>
        <w:tabs>
          <w:tab w:val="num" w:pos="4141"/>
        </w:tabs>
        <w:ind w:left="4141" w:hanging="1224"/>
      </w:pPr>
      <w:rPr>
        <w:rFonts w:hint="default"/>
      </w:rPr>
    </w:lvl>
    <w:lvl w:ilvl="8">
      <w:start w:val="1"/>
      <w:numFmt w:val="decimal"/>
      <w:lvlText w:val="%1.%2.%3.%4.%5.%6.%7.%8.%9."/>
      <w:lvlJc w:val="left"/>
      <w:pPr>
        <w:tabs>
          <w:tab w:val="num" w:pos="4717"/>
        </w:tabs>
        <w:ind w:left="4717" w:hanging="1440"/>
      </w:pPr>
      <w:rPr>
        <w:rFonts w:hint="default"/>
      </w:rPr>
    </w:lvl>
  </w:abstractNum>
  <w:abstractNum w:abstractNumId="25" w15:restartNumberingAfterBreak="0">
    <w:nsid w:val="4B1E72CF"/>
    <w:multiLevelType w:val="hybridMultilevel"/>
    <w:tmpl w:val="A21CBC1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BAF2CFA"/>
    <w:multiLevelType w:val="hybridMultilevel"/>
    <w:tmpl w:val="14C2CA30"/>
    <w:lvl w:ilvl="0" w:tplc="04270005">
      <w:start w:val="1"/>
      <w:numFmt w:val="bullet"/>
      <w:lvlText w:val=""/>
      <w:lvlJc w:val="left"/>
      <w:pPr>
        <w:ind w:left="720" w:hanging="360"/>
      </w:pPr>
      <w:rPr>
        <w:rFonts w:ascii="Wingdings" w:hAnsi="Wingdings" w:hint="default"/>
      </w:rPr>
    </w:lvl>
    <w:lvl w:ilvl="1" w:tplc="04270005">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00228C3"/>
    <w:multiLevelType w:val="hybridMultilevel"/>
    <w:tmpl w:val="E8DE37E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2A537D3"/>
    <w:multiLevelType w:val="hybridMultilevel"/>
    <w:tmpl w:val="C1B4AA6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43A0397"/>
    <w:multiLevelType w:val="hybridMultilevel"/>
    <w:tmpl w:val="4948D0D2"/>
    <w:lvl w:ilvl="0" w:tplc="B12A0DF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4D409FE"/>
    <w:multiLevelType w:val="hybridMultilevel"/>
    <w:tmpl w:val="E0026D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5F6072B"/>
    <w:multiLevelType w:val="hybridMultilevel"/>
    <w:tmpl w:val="21564B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7EB1EE2"/>
    <w:multiLevelType w:val="hybridMultilevel"/>
    <w:tmpl w:val="1960E8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E595747"/>
    <w:multiLevelType w:val="hybridMultilevel"/>
    <w:tmpl w:val="0FBAD08C"/>
    <w:lvl w:ilvl="0" w:tplc="1CF44230">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0502D98"/>
    <w:multiLevelType w:val="multilevel"/>
    <w:tmpl w:val="D6762EBA"/>
    <w:lvl w:ilvl="0">
      <w:start w:val="1"/>
      <w:numFmt w:val="bullet"/>
      <w:pStyle w:val="AlnostextBuleted"/>
      <w:lvlText w:val=""/>
      <w:lvlJc w:val="left"/>
      <w:pPr>
        <w:tabs>
          <w:tab w:val="num" w:pos="357"/>
        </w:tabs>
        <w:ind w:left="720" w:hanging="363"/>
      </w:pPr>
      <w:rPr>
        <w:rFonts w:ascii="Wingdings" w:hAnsi="Wingdings" w:hint="default"/>
      </w:rPr>
    </w:lvl>
    <w:lvl w:ilvl="1">
      <w:start w:val="1"/>
      <w:numFmt w:val="bullet"/>
      <w:lvlText w:val=""/>
      <w:lvlJc w:val="left"/>
      <w:pPr>
        <w:tabs>
          <w:tab w:val="num" w:pos="357"/>
        </w:tabs>
        <w:ind w:left="1083" w:hanging="403"/>
      </w:pPr>
      <w:rPr>
        <w:rFonts w:ascii="Wingdings" w:hAnsi="Wingdings" w:hint="default"/>
      </w:rPr>
    </w:lvl>
    <w:lvl w:ilvl="2">
      <w:start w:val="1"/>
      <w:numFmt w:val="bullet"/>
      <w:lvlText w:val=""/>
      <w:lvlJc w:val="left"/>
      <w:pPr>
        <w:tabs>
          <w:tab w:val="num" w:pos="1083"/>
        </w:tabs>
        <w:ind w:left="1440" w:hanging="357"/>
      </w:pPr>
      <w:rPr>
        <w:rFonts w:ascii="Wingdings" w:hAnsi="Wingdings" w:hint="default"/>
      </w:rPr>
    </w:lvl>
    <w:lvl w:ilvl="3">
      <w:start w:val="1"/>
      <w:numFmt w:val="bullet"/>
      <w:lvlRestart w:val="0"/>
      <w:lvlText w:val=""/>
      <w:lvlJc w:val="left"/>
      <w:pPr>
        <w:tabs>
          <w:tab w:val="num" w:pos="357"/>
        </w:tabs>
        <w:ind w:left="1440" w:firstLine="0"/>
      </w:pPr>
      <w:rPr>
        <w:rFonts w:ascii="Wingdings" w:hAnsi="Wingdings" w:hint="default"/>
      </w:rPr>
    </w:lvl>
    <w:lvl w:ilvl="4">
      <w:start w:val="1"/>
      <w:numFmt w:val="bullet"/>
      <w:lvlText w:val="o"/>
      <w:lvlJc w:val="left"/>
      <w:pPr>
        <w:tabs>
          <w:tab w:val="num" w:pos="6135"/>
        </w:tabs>
        <w:ind w:left="6135" w:hanging="360"/>
      </w:pPr>
      <w:rPr>
        <w:rFonts w:ascii="Courier New" w:hAnsi="Courier New" w:hint="default"/>
      </w:rPr>
    </w:lvl>
    <w:lvl w:ilvl="5">
      <w:start w:val="1"/>
      <w:numFmt w:val="bullet"/>
      <w:lvlText w:val=""/>
      <w:lvlJc w:val="left"/>
      <w:pPr>
        <w:tabs>
          <w:tab w:val="num" w:pos="6855"/>
        </w:tabs>
        <w:ind w:left="6855" w:hanging="360"/>
      </w:pPr>
      <w:rPr>
        <w:rFonts w:ascii="Wingdings" w:hAnsi="Wingdings" w:hint="default"/>
      </w:rPr>
    </w:lvl>
    <w:lvl w:ilvl="6">
      <w:start w:val="1"/>
      <w:numFmt w:val="bullet"/>
      <w:lvlText w:val=""/>
      <w:lvlJc w:val="left"/>
      <w:pPr>
        <w:tabs>
          <w:tab w:val="num" w:pos="7575"/>
        </w:tabs>
        <w:ind w:left="7575" w:hanging="360"/>
      </w:pPr>
      <w:rPr>
        <w:rFonts w:ascii="Symbol" w:hAnsi="Symbol" w:hint="default"/>
      </w:rPr>
    </w:lvl>
    <w:lvl w:ilvl="7">
      <w:start w:val="1"/>
      <w:numFmt w:val="bullet"/>
      <w:lvlText w:val="o"/>
      <w:lvlJc w:val="left"/>
      <w:pPr>
        <w:tabs>
          <w:tab w:val="num" w:pos="8295"/>
        </w:tabs>
        <w:ind w:left="8295" w:hanging="360"/>
      </w:pPr>
      <w:rPr>
        <w:rFonts w:ascii="Courier New" w:hAnsi="Courier New" w:cs="Courier New" w:hint="default"/>
      </w:rPr>
    </w:lvl>
    <w:lvl w:ilvl="8">
      <w:start w:val="1"/>
      <w:numFmt w:val="bullet"/>
      <w:lvlText w:val=""/>
      <w:lvlJc w:val="left"/>
      <w:pPr>
        <w:tabs>
          <w:tab w:val="num" w:pos="9015"/>
        </w:tabs>
        <w:ind w:left="9015" w:hanging="360"/>
      </w:pPr>
      <w:rPr>
        <w:rFonts w:ascii="Wingdings" w:hAnsi="Wingdings" w:hint="default"/>
      </w:rPr>
    </w:lvl>
  </w:abstractNum>
  <w:abstractNum w:abstractNumId="35" w15:restartNumberingAfterBreak="0">
    <w:nsid w:val="62174B1F"/>
    <w:multiLevelType w:val="hybridMultilevel"/>
    <w:tmpl w:val="817291FE"/>
    <w:lvl w:ilvl="0" w:tplc="3DD2260E">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80C6152"/>
    <w:multiLevelType w:val="hybridMultilevel"/>
    <w:tmpl w:val="8DCEBD5E"/>
    <w:lvl w:ilvl="0" w:tplc="D1D67698">
      <w:start w:val="1"/>
      <w:numFmt w:val="bullet"/>
      <w:lvlText w:val=""/>
      <w:lvlJc w:val="left"/>
      <w:pPr>
        <w:tabs>
          <w:tab w:val="num" w:pos="720"/>
        </w:tabs>
        <w:ind w:left="720" w:hanging="360"/>
      </w:pPr>
      <w:rPr>
        <w:rFonts w:ascii="Wingdings" w:hAnsi="Wingdings" w:hint="default"/>
      </w:rPr>
    </w:lvl>
    <w:lvl w:ilvl="1" w:tplc="2A5203CC">
      <w:start w:val="1"/>
      <w:numFmt w:val="bullet"/>
      <w:lvlText w:val="o"/>
      <w:lvlJc w:val="left"/>
      <w:pPr>
        <w:tabs>
          <w:tab w:val="num" w:pos="1440"/>
        </w:tabs>
        <w:ind w:left="1440" w:hanging="360"/>
      </w:pPr>
      <w:rPr>
        <w:rFonts w:ascii="Courier New" w:hAnsi="Courier New" w:cs="Courier New" w:hint="default"/>
      </w:rPr>
    </w:lvl>
    <w:lvl w:ilvl="2" w:tplc="04DA56CC">
      <w:start w:val="1"/>
      <w:numFmt w:val="bullet"/>
      <w:lvlText w:val=""/>
      <w:lvlJc w:val="left"/>
      <w:pPr>
        <w:tabs>
          <w:tab w:val="num" w:pos="2160"/>
        </w:tabs>
        <w:ind w:left="2160" w:hanging="360"/>
      </w:pPr>
      <w:rPr>
        <w:rFonts w:ascii="Wingdings" w:hAnsi="Wingdings" w:hint="default"/>
      </w:rPr>
    </w:lvl>
    <w:lvl w:ilvl="3" w:tplc="5B426E00">
      <w:start w:val="1"/>
      <w:numFmt w:val="bullet"/>
      <w:lvlText w:val=""/>
      <w:lvlJc w:val="left"/>
      <w:pPr>
        <w:tabs>
          <w:tab w:val="num" w:pos="2880"/>
        </w:tabs>
        <w:ind w:left="2880" w:hanging="360"/>
      </w:pPr>
      <w:rPr>
        <w:rFonts w:ascii="Symbol" w:hAnsi="Symbol" w:hint="default"/>
      </w:rPr>
    </w:lvl>
    <w:lvl w:ilvl="4" w:tplc="4E70B382">
      <w:start w:val="1"/>
      <w:numFmt w:val="bullet"/>
      <w:lvlText w:val="o"/>
      <w:lvlJc w:val="left"/>
      <w:pPr>
        <w:tabs>
          <w:tab w:val="num" w:pos="3600"/>
        </w:tabs>
        <w:ind w:left="3600" w:hanging="360"/>
      </w:pPr>
      <w:rPr>
        <w:rFonts w:ascii="Courier New" w:hAnsi="Courier New" w:cs="Courier New" w:hint="default"/>
      </w:rPr>
    </w:lvl>
    <w:lvl w:ilvl="5" w:tplc="03B6D27E">
      <w:start w:val="1"/>
      <w:numFmt w:val="bullet"/>
      <w:lvlText w:val=""/>
      <w:lvlJc w:val="left"/>
      <w:pPr>
        <w:tabs>
          <w:tab w:val="num" w:pos="4320"/>
        </w:tabs>
        <w:ind w:left="4320" w:hanging="360"/>
      </w:pPr>
      <w:rPr>
        <w:rFonts w:ascii="Wingdings" w:hAnsi="Wingdings" w:hint="default"/>
      </w:rPr>
    </w:lvl>
    <w:lvl w:ilvl="6" w:tplc="B33CB374">
      <w:start w:val="1"/>
      <w:numFmt w:val="bullet"/>
      <w:lvlText w:val=""/>
      <w:lvlJc w:val="left"/>
      <w:pPr>
        <w:tabs>
          <w:tab w:val="num" w:pos="5040"/>
        </w:tabs>
        <w:ind w:left="5040" w:hanging="360"/>
      </w:pPr>
      <w:rPr>
        <w:rFonts w:ascii="Symbol" w:hAnsi="Symbol" w:hint="default"/>
      </w:rPr>
    </w:lvl>
    <w:lvl w:ilvl="7" w:tplc="FD403608">
      <w:start w:val="1"/>
      <w:numFmt w:val="bullet"/>
      <w:lvlText w:val="o"/>
      <w:lvlJc w:val="left"/>
      <w:pPr>
        <w:tabs>
          <w:tab w:val="num" w:pos="5760"/>
        </w:tabs>
        <w:ind w:left="5760" w:hanging="360"/>
      </w:pPr>
      <w:rPr>
        <w:rFonts w:ascii="Courier New" w:hAnsi="Courier New" w:cs="Courier New" w:hint="default"/>
      </w:rPr>
    </w:lvl>
    <w:lvl w:ilvl="8" w:tplc="2A9ABBAE">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FC2D04"/>
    <w:multiLevelType w:val="hybridMultilevel"/>
    <w:tmpl w:val="65561DC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A8A025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6A0BB1"/>
    <w:multiLevelType w:val="hybridMultilevel"/>
    <w:tmpl w:val="683E8F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DE424DB"/>
    <w:multiLevelType w:val="hybridMultilevel"/>
    <w:tmpl w:val="4ABCA2B2"/>
    <w:lvl w:ilvl="0" w:tplc="E162E6D4">
      <w:start w:val="13"/>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43D0DEC"/>
    <w:multiLevelType w:val="hybridMultilevel"/>
    <w:tmpl w:val="F5961802"/>
    <w:lvl w:ilvl="0" w:tplc="DE3C577C">
      <w:start w:val="1"/>
      <w:numFmt w:val="none"/>
      <w:pStyle w:val="Dmesio"/>
      <w:lvlText w:val="Dėmesio!"/>
      <w:lvlJc w:val="left"/>
      <w:pPr>
        <w:tabs>
          <w:tab w:val="num" w:pos="1134"/>
        </w:tabs>
        <w:ind w:left="1134" w:hanging="1134"/>
      </w:pPr>
      <w:rPr>
        <w:rFonts w:ascii="Arial" w:hAnsi="Arial" w:hint="default"/>
        <w:b/>
        <w:i w:val="0"/>
        <w:sz w:val="20"/>
        <w:szCs w:val="20"/>
      </w:rPr>
    </w:lvl>
    <w:lvl w:ilvl="1" w:tplc="89A619E4" w:tentative="1">
      <w:start w:val="1"/>
      <w:numFmt w:val="lowerLetter"/>
      <w:lvlText w:val="%2."/>
      <w:lvlJc w:val="left"/>
      <w:pPr>
        <w:tabs>
          <w:tab w:val="num" w:pos="1440"/>
        </w:tabs>
        <w:ind w:left="1440" w:hanging="360"/>
      </w:pPr>
    </w:lvl>
    <w:lvl w:ilvl="2" w:tplc="B21C5548" w:tentative="1">
      <w:start w:val="1"/>
      <w:numFmt w:val="lowerRoman"/>
      <w:lvlText w:val="%3."/>
      <w:lvlJc w:val="right"/>
      <w:pPr>
        <w:tabs>
          <w:tab w:val="num" w:pos="2160"/>
        </w:tabs>
        <w:ind w:left="2160" w:hanging="180"/>
      </w:pPr>
    </w:lvl>
    <w:lvl w:ilvl="3" w:tplc="2F02D91A" w:tentative="1">
      <w:start w:val="1"/>
      <w:numFmt w:val="decimal"/>
      <w:lvlText w:val="%4."/>
      <w:lvlJc w:val="left"/>
      <w:pPr>
        <w:tabs>
          <w:tab w:val="num" w:pos="2880"/>
        </w:tabs>
        <w:ind w:left="2880" w:hanging="360"/>
      </w:pPr>
    </w:lvl>
    <w:lvl w:ilvl="4" w:tplc="3CCE2BDE" w:tentative="1">
      <w:start w:val="1"/>
      <w:numFmt w:val="lowerLetter"/>
      <w:lvlText w:val="%5."/>
      <w:lvlJc w:val="left"/>
      <w:pPr>
        <w:tabs>
          <w:tab w:val="num" w:pos="3600"/>
        </w:tabs>
        <w:ind w:left="3600" w:hanging="360"/>
      </w:pPr>
    </w:lvl>
    <w:lvl w:ilvl="5" w:tplc="2BF486E6" w:tentative="1">
      <w:start w:val="1"/>
      <w:numFmt w:val="lowerRoman"/>
      <w:lvlText w:val="%6."/>
      <w:lvlJc w:val="right"/>
      <w:pPr>
        <w:tabs>
          <w:tab w:val="num" w:pos="4320"/>
        </w:tabs>
        <w:ind w:left="4320" w:hanging="180"/>
      </w:pPr>
    </w:lvl>
    <w:lvl w:ilvl="6" w:tplc="B5A06198" w:tentative="1">
      <w:start w:val="1"/>
      <w:numFmt w:val="decimal"/>
      <w:lvlText w:val="%7."/>
      <w:lvlJc w:val="left"/>
      <w:pPr>
        <w:tabs>
          <w:tab w:val="num" w:pos="5040"/>
        </w:tabs>
        <w:ind w:left="5040" w:hanging="360"/>
      </w:pPr>
    </w:lvl>
    <w:lvl w:ilvl="7" w:tplc="92625A6C" w:tentative="1">
      <w:start w:val="1"/>
      <w:numFmt w:val="lowerLetter"/>
      <w:lvlText w:val="%8."/>
      <w:lvlJc w:val="left"/>
      <w:pPr>
        <w:tabs>
          <w:tab w:val="num" w:pos="5760"/>
        </w:tabs>
        <w:ind w:left="5760" w:hanging="360"/>
      </w:pPr>
    </w:lvl>
    <w:lvl w:ilvl="8" w:tplc="70EEDD60" w:tentative="1">
      <w:start w:val="1"/>
      <w:numFmt w:val="lowerRoman"/>
      <w:lvlText w:val="%9."/>
      <w:lvlJc w:val="right"/>
      <w:pPr>
        <w:tabs>
          <w:tab w:val="num" w:pos="6480"/>
        </w:tabs>
        <w:ind w:left="6480" w:hanging="180"/>
      </w:pPr>
    </w:lvl>
  </w:abstractNum>
  <w:abstractNum w:abstractNumId="42" w15:restartNumberingAfterBreak="0">
    <w:nsid w:val="795C091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E8F0808"/>
    <w:multiLevelType w:val="hybridMultilevel"/>
    <w:tmpl w:val="FEBCF712"/>
    <w:lvl w:ilvl="0" w:tplc="9D66FB02">
      <w:start w:val="1"/>
      <w:numFmt w:val="decimal"/>
      <w:lvlRestart w:val="0"/>
      <w:pStyle w:val="TableNumbered1"/>
      <w:lvlText w:val="%1."/>
      <w:lvlJc w:val="left"/>
      <w:pPr>
        <w:tabs>
          <w:tab w:val="num" w:pos="227"/>
        </w:tabs>
        <w:ind w:left="227" w:hanging="227"/>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4" w15:restartNumberingAfterBreak="0">
    <w:nsid w:val="7F6F217E"/>
    <w:multiLevelType w:val="hybridMultilevel"/>
    <w:tmpl w:val="8E4A2552"/>
    <w:lvl w:ilvl="0" w:tplc="382201DC">
      <w:start w:val="1"/>
      <w:numFmt w:val="bullet"/>
      <w:pStyle w:val="ListBullet2"/>
      <w:lvlText w:val=""/>
      <w:lvlJc w:val="left"/>
      <w:pPr>
        <w:tabs>
          <w:tab w:val="num" w:pos="720"/>
        </w:tabs>
        <w:ind w:left="720" w:hanging="360"/>
      </w:pPr>
      <w:rPr>
        <w:rFonts w:ascii="Wingdings" w:hAnsi="Wingdings" w:hint="default"/>
      </w:rPr>
    </w:lvl>
    <w:lvl w:ilvl="1" w:tplc="BB2C3A7A">
      <w:start w:val="1"/>
      <w:numFmt w:val="decimal"/>
      <w:lvlText w:val="%2."/>
      <w:lvlJc w:val="left"/>
      <w:pPr>
        <w:tabs>
          <w:tab w:val="num" w:pos="1440"/>
        </w:tabs>
        <w:ind w:left="1440" w:hanging="360"/>
      </w:pPr>
      <w:rPr>
        <w:rFonts w:hint="default"/>
      </w:rPr>
    </w:lvl>
    <w:lvl w:ilvl="2" w:tplc="ABE271BA" w:tentative="1">
      <w:start w:val="1"/>
      <w:numFmt w:val="bullet"/>
      <w:lvlText w:val=""/>
      <w:lvlJc w:val="left"/>
      <w:pPr>
        <w:tabs>
          <w:tab w:val="num" w:pos="2160"/>
        </w:tabs>
        <w:ind w:left="2160" w:hanging="360"/>
      </w:pPr>
      <w:rPr>
        <w:rFonts w:ascii="Wingdings" w:hAnsi="Wingdings" w:hint="default"/>
      </w:rPr>
    </w:lvl>
    <w:lvl w:ilvl="3" w:tplc="628E70B0" w:tentative="1">
      <w:start w:val="1"/>
      <w:numFmt w:val="bullet"/>
      <w:lvlText w:val=""/>
      <w:lvlJc w:val="left"/>
      <w:pPr>
        <w:tabs>
          <w:tab w:val="num" w:pos="2880"/>
        </w:tabs>
        <w:ind w:left="2880" w:hanging="360"/>
      </w:pPr>
      <w:rPr>
        <w:rFonts w:ascii="Symbol" w:hAnsi="Symbol" w:hint="default"/>
      </w:rPr>
    </w:lvl>
    <w:lvl w:ilvl="4" w:tplc="B134C402" w:tentative="1">
      <w:start w:val="1"/>
      <w:numFmt w:val="bullet"/>
      <w:lvlText w:val="o"/>
      <w:lvlJc w:val="left"/>
      <w:pPr>
        <w:tabs>
          <w:tab w:val="num" w:pos="3600"/>
        </w:tabs>
        <w:ind w:left="3600" w:hanging="360"/>
      </w:pPr>
      <w:rPr>
        <w:rFonts w:ascii="Courier New" w:hAnsi="Courier New" w:cs="Courier New" w:hint="default"/>
      </w:rPr>
    </w:lvl>
    <w:lvl w:ilvl="5" w:tplc="2862AAEC" w:tentative="1">
      <w:start w:val="1"/>
      <w:numFmt w:val="bullet"/>
      <w:lvlText w:val=""/>
      <w:lvlJc w:val="left"/>
      <w:pPr>
        <w:tabs>
          <w:tab w:val="num" w:pos="4320"/>
        </w:tabs>
        <w:ind w:left="4320" w:hanging="360"/>
      </w:pPr>
      <w:rPr>
        <w:rFonts w:ascii="Wingdings" w:hAnsi="Wingdings" w:hint="default"/>
      </w:rPr>
    </w:lvl>
    <w:lvl w:ilvl="6" w:tplc="D3EEE79A" w:tentative="1">
      <w:start w:val="1"/>
      <w:numFmt w:val="bullet"/>
      <w:lvlText w:val=""/>
      <w:lvlJc w:val="left"/>
      <w:pPr>
        <w:tabs>
          <w:tab w:val="num" w:pos="5040"/>
        </w:tabs>
        <w:ind w:left="5040" w:hanging="360"/>
      </w:pPr>
      <w:rPr>
        <w:rFonts w:ascii="Symbol" w:hAnsi="Symbol" w:hint="default"/>
      </w:rPr>
    </w:lvl>
    <w:lvl w:ilvl="7" w:tplc="9F86421C" w:tentative="1">
      <w:start w:val="1"/>
      <w:numFmt w:val="bullet"/>
      <w:lvlText w:val="o"/>
      <w:lvlJc w:val="left"/>
      <w:pPr>
        <w:tabs>
          <w:tab w:val="num" w:pos="5760"/>
        </w:tabs>
        <w:ind w:left="5760" w:hanging="360"/>
      </w:pPr>
      <w:rPr>
        <w:rFonts w:ascii="Courier New" w:hAnsi="Courier New" w:cs="Courier New" w:hint="default"/>
      </w:rPr>
    </w:lvl>
    <w:lvl w:ilvl="8" w:tplc="B6567146"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34"/>
  </w:num>
  <w:num w:numId="26">
    <w:abstractNumId w:val="9"/>
  </w:num>
  <w:num w:numId="27">
    <w:abstractNumId w:val="4"/>
  </w:num>
  <w:num w:numId="28">
    <w:abstractNumId w:val="8"/>
  </w:num>
  <w:num w:numId="29">
    <w:abstractNumId w:val="13"/>
  </w:num>
  <w:num w:numId="30">
    <w:abstractNumId w:val="3"/>
  </w:num>
  <w:num w:numId="31">
    <w:abstractNumId w:val="41"/>
  </w:num>
  <w:num w:numId="32">
    <w:abstractNumId w:val="23"/>
  </w:num>
  <w:num w:numId="33">
    <w:abstractNumId w:val="44"/>
  </w:num>
  <w:num w:numId="34">
    <w:abstractNumId w:val="11"/>
  </w:num>
  <w:num w:numId="35">
    <w:abstractNumId w:val="2"/>
  </w:num>
  <w:num w:numId="36">
    <w:abstractNumId w:val="43"/>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
  </w:num>
  <w:num w:numId="103">
    <w:abstractNumId w:val="35"/>
  </w:num>
  <w:num w:numId="104">
    <w:abstractNumId w:val="26"/>
  </w:num>
  <w:num w:numId="105">
    <w:abstractNumId w:val="5"/>
  </w:num>
  <w:num w:numId="106">
    <w:abstractNumId w:val="37"/>
  </w:num>
  <w:num w:numId="107">
    <w:abstractNumId w:val="33"/>
  </w:num>
  <w:num w:numId="108">
    <w:abstractNumId w:val="40"/>
  </w:num>
  <w:num w:numId="109">
    <w:abstractNumId w:val="28"/>
  </w:num>
  <w:num w:numId="110">
    <w:abstractNumId w:val="32"/>
  </w:num>
  <w:num w:numId="111">
    <w:abstractNumId w:val="1"/>
  </w:num>
  <w:num w:numId="112">
    <w:abstractNumId w:val="0"/>
  </w:num>
  <w:num w:numId="113">
    <w:abstractNumId w:val="10"/>
  </w:num>
  <w:num w:numId="114">
    <w:abstractNumId w:val="20"/>
  </w:num>
  <w:num w:numId="115">
    <w:abstractNumId w:val="6"/>
  </w:num>
  <w:num w:numId="116">
    <w:abstractNumId w:val="25"/>
  </w:num>
  <w:num w:numId="117">
    <w:abstractNumId w:val="12"/>
  </w:num>
  <w:num w:numId="118">
    <w:abstractNumId w:val="7"/>
  </w:num>
  <w:num w:numId="119">
    <w:abstractNumId w:val="18"/>
  </w:num>
  <w:num w:numId="120">
    <w:abstractNumId w:val="15"/>
  </w:num>
  <w:num w:numId="121">
    <w:abstractNumId w:val="16"/>
  </w:num>
  <w:num w:numId="122">
    <w:abstractNumId w:val="30"/>
  </w:num>
  <w:num w:numId="123">
    <w:abstractNumId w:val="38"/>
  </w:num>
  <w:num w:numId="124">
    <w:abstractNumId w:val="42"/>
  </w:num>
  <w:num w:numId="125">
    <w:abstractNumId w:val="31"/>
  </w:num>
  <w:num w:numId="126">
    <w:abstractNumId w:val="19"/>
  </w:num>
  <w:num w:numId="127">
    <w:abstractNumId w:val="27"/>
  </w:num>
  <w:num w:numId="128">
    <w:abstractNumId w:val="17"/>
  </w:num>
  <w:num w:numId="129">
    <w:abstractNumId w:val="39"/>
  </w:num>
  <w:num w:numId="130">
    <w:abstractNumId w:val="2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attachedTemplate r:id="rId1"/>
  <w:linkStyles/>
  <w:defaultTabStop w:val="1296"/>
  <w:hyphenationZone w:val="396"/>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D99"/>
    <w:rsid w:val="0000015A"/>
    <w:rsid w:val="00002FEB"/>
    <w:rsid w:val="0000304E"/>
    <w:rsid w:val="00003AE7"/>
    <w:rsid w:val="00004AF7"/>
    <w:rsid w:val="000053CD"/>
    <w:rsid w:val="0000639B"/>
    <w:rsid w:val="0000703D"/>
    <w:rsid w:val="000076EF"/>
    <w:rsid w:val="0001154C"/>
    <w:rsid w:val="00011A64"/>
    <w:rsid w:val="00011EE3"/>
    <w:rsid w:val="0001295A"/>
    <w:rsid w:val="00013D01"/>
    <w:rsid w:val="00014195"/>
    <w:rsid w:val="000161D7"/>
    <w:rsid w:val="0001625F"/>
    <w:rsid w:val="000175BE"/>
    <w:rsid w:val="00023DC1"/>
    <w:rsid w:val="00024CAF"/>
    <w:rsid w:val="00024F51"/>
    <w:rsid w:val="000256E4"/>
    <w:rsid w:val="00025D76"/>
    <w:rsid w:val="00031F34"/>
    <w:rsid w:val="00032764"/>
    <w:rsid w:val="00032C2B"/>
    <w:rsid w:val="000369AD"/>
    <w:rsid w:val="00036A45"/>
    <w:rsid w:val="00036D52"/>
    <w:rsid w:val="0004550A"/>
    <w:rsid w:val="00045D8D"/>
    <w:rsid w:val="00046114"/>
    <w:rsid w:val="0004617D"/>
    <w:rsid w:val="0005057A"/>
    <w:rsid w:val="00051AC5"/>
    <w:rsid w:val="000525ED"/>
    <w:rsid w:val="00052FFF"/>
    <w:rsid w:val="00053ECB"/>
    <w:rsid w:val="0005425D"/>
    <w:rsid w:val="00057033"/>
    <w:rsid w:val="00057D59"/>
    <w:rsid w:val="00063D61"/>
    <w:rsid w:val="00063F73"/>
    <w:rsid w:val="0006472E"/>
    <w:rsid w:val="00064EF8"/>
    <w:rsid w:val="00065CC2"/>
    <w:rsid w:val="000674EC"/>
    <w:rsid w:val="0007017B"/>
    <w:rsid w:val="000710A9"/>
    <w:rsid w:val="0007133D"/>
    <w:rsid w:val="00071A30"/>
    <w:rsid w:val="00072BA1"/>
    <w:rsid w:val="00072E57"/>
    <w:rsid w:val="000737F5"/>
    <w:rsid w:val="000759BD"/>
    <w:rsid w:val="00076FC5"/>
    <w:rsid w:val="0008042D"/>
    <w:rsid w:val="0008307E"/>
    <w:rsid w:val="00084471"/>
    <w:rsid w:val="0008738E"/>
    <w:rsid w:val="00087BA6"/>
    <w:rsid w:val="00090666"/>
    <w:rsid w:val="00090B39"/>
    <w:rsid w:val="00091770"/>
    <w:rsid w:val="000A0399"/>
    <w:rsid w:val="000A18F5"/>
    <w:rsid w:val="000A21FA"/>
    <w:rsid w:val="000A3495"/>
    <w:rsid w:val="000A5732"/>
    <w:rsid w:val="000A731C"/>
    <w:rsid w:val="000A74E9"/>
    <w:rsid w:val="000B0029"/>
    <w:rsid w:val="000B0221"/>
    <w:rsid w:val="000B0717"/>
    <w:rsid w:val="000B0AA0"/>
    <w:rsid w:val="000B0E3E"/>
    <w:rsid w:val="000B205F"/>
    <w:rsid w:val="000B2DED"/>
    <w:rsid w:val="000B471C"/>
    <w:rsid w:val="000B544D"/>
    <w:rsid w:val="000B6D28"/>
    <w:rsid w:val="000C01EF"/>
    <w:rsid w:val="000C2239"/>
    <w:rsid w:val="000C2454"/>
    <w:rsid w:val="000C30BD"/>
    <w:rsid w:val="000C383F"/>
    <w:rsid w:val="000C46F6"/>
    <w:rsid w:val="000C4F82"/>
    <w:rsid w:val="000C55CB"/>
    <w:rsid w:val="000C65AA"/>
    <w:rsid w:val="000C6E38"/>
    <w:rsid w:val="000D06E2"/>
    <w:rsid w:val="000D1384"/>
    <w:rsid w:val="000D3519"/>
    <w:rsid w:val="000D3D95"/>
    <w:rsid w:val="000D3E2B"/>
    <w:rsid w:val="000D4BC9"/>
    <w:rsid w:val="000D4CAC"/>
    <w:rsid w:val="000D4FDC"/>
    <w:rsid w:val="000D6AE9"/>
    <w:rsid w:val="000D768E"/>
    <w:rsid w:val="000D7B6D"/>
    <w:rsid w:val="000E1F3A"/>
    <w:rsid w:val="000E2B9A"/>
    <w:rsid w:val="000E407C"/>
    <w:rsid w:val="000E42C0"/>
    <w:rsid w:val="000E522B"/>
    <w:rsid w:val="000E52D8"/>
    <w:rsid w:val="000E55D1"/>
    <w:rsid w:val="000E743C"/>
    <w:rsid w:val="000F0246"/>
    <w:rsid w:val="000F1C3C"/>
    <w:rsid w:val="000F2C6A"/>
    <w:rsid w:val="000F2CAB"/>
    <w:rsid w:val="000F2F4F"/>
    <w:rsid w:val="000F589D"/>
    <w:rsid w:val="000F5E9A"/>
    <w:rsid w:val="000F6F0B"/>
    <w:rsid w:val="001001BB"/>
    <w:rsid w:val="00100857"/>
    <w:rsid w:val="00103CA3"/>
    <w:rsid w:val="00104D9B"/>
    <w:rsid w:val="001059F4"/>
    <w:rsid w:val="001079C0"/>
    <w:rsid w:val="00110F47"/>
    <w:rsid w:val="00111A2F"/>
    <w:rsid w:val="00112659"/>
    <w:rsid w:val="0011312F"/>
    <w:rsid w:val="0011623C"/>
    <w:rsid w:val="00116240"/>
    <w:rsid w:val="00120347"/>
    <w:rsid w:val="00121C57"/>
    <w:rsid w:val="0012248C"/>
    <w:rsid w:val="00122C14"/>
    <w:rsid w:val="00123C1F"/>
    <w:rsid w:val="00123E46"/>
    <w:rsid w:val="001240F7"/>
    <w:rsid w:val="00125409"/>
    <w:rsid w:val="00125FA4"/>
    <w:rsid w:val="0012692D"/>
    <w:rsid w:val="00131378"/>
    <w:rsid w:val="0013191A"/>
    <w:rsid w:val="00132988"/>
    <w:rsid w:val="00132E49"/>
    <w:rsid w:val="00133453"/>
    <w:rsid w:val="00134FA7"/>
    <w:rsid w:val="0013720E"/>
    <w:rsid w:val="00137724"/>
    <w:rsid w:val="0013780F"/>
    <w:rsid w:val="0014034F"/>
    <w:rsid w:val="00141E8A"/>
    <w:rsid w:val="00142303"/>
    <w:rsid w:val="0014237A"/>
    <w:rsid w:val="001423D5"/>
    <w:rsid w:val="00142461"/>
    <w:rsid w:val="00142BB9"/>
    <w:rsid w:val="00143838"/>
    <w:rsid w:val="00145B82"/>
    <w:rsid w:val="00146771"/>
    <w:rsid w:val="00146D7E"/>
    <w:rsid w:val="00147BE0"/>
    <w:rsid w:val="00151D46"/>
    <w:rsid w:val="001524D1"/>
    <w:rsid w:val="00154C86"/>
    <w:rsid w:val="00155BFD"/>
    <w:rsid w:val="00155D7C"/>
    <w:rsid w:val="0015650F"/>
    <w:rsid w:val="0015688B"/>
    <w:rsid w:val="0015740C"/>
    <w:rsid w:val="0016090F"/>
    <w:rsid w:val="00162AEA"/>
    <w:rsid w:val="0016395C"/>
    <w:rsid w:val="001642CB"/>
    <w:rsid w:val="0016490C"/>
    <w:rsid w:val="001649E5"/>
    <w:rsid w:val="001658B0"/>
    <w:rsid w:val="001658D4"/>
    <w:rsid w:val="00165EB5"/>
    <w:rsid w:val="0016617B"/>
    <w:rsid w:val="00166586"/>
    <w:rsid w:val="00167249"/>
    <w:rsid w:val="001703FD"/>
    <w:rsid w:val="00170F4C"/>
    <w:rsid w:val="00173575"/>
    <w:rsid w:val="00173AB7"/>
    <w:rsid w:val="00175224"/>
    <w:rsid w:val="00175775"/>
    <w:rsid w:val="00176FBF"/>
    <w:rsid w:val="00180ECC"/>
    <w:rsid w:val="00183DC6"/>
    <w:rsid w:val="00184120"/>
    <w:rsid w:val="00184213"/>
    <w:rsid w:val="001865B8"/>
    <w:rsid w:val="0018770C"/>
    <w:rsid w:val="00187CA7"/>
    <w:rsid w:val="0019193C"/>
    <w:rsid w:val="00193058"/>
    <w:rsid w:val="00194C1C"/>
    <w:rsid w:val="00194D86"/>
    <w:rsid w:val="00197D2E"/>
    <w:rsid w:val="001A4412"/>
    <w:rsid w:val="001A5734"/>
    <w:rsid w:val="001A5784"/>
    <w:rsid w:val="001A61C6"/>
    <w:rsid w:val="001A6B56"/>
    <w:rsid w:val="001A6F7C"/>
    <w:rsid w:val="001A7F25"/>
    <w:rsid w:val="001B0F48"/>
    <w:rsid w:val="001B180C"/>
    <w:rsid w:val="001B1AA2"/>
    <w:rsid w:val="001B2437"/>
    <w:rsid w:val="001B2539"/>
    <w:rsid w:val="001B2607"/>
    <w:rsid w:val="001B361C"/>
    <w:rsid w:val="001B4995"/>
    <w:rsid w:val="001B4C8C"/>
    <w:rsid w:val="001B611C"/>
    <w:rsid w:val="001B66F8"/>
    <w:rsid w:val="001C039C"/>
    <w:rsid w:val="001C0504"/>
    <w:rsid w:val="001C0E34"/>
    <w:rsid w:val="001C1081"/>
    <w:rsid w:val="001C2769"/>
    <w:rsid w:val="001C3B39"/>
    <w:rsid w:val="001C490A"/>
    <w:rsid w:val="001C6F2F"/>
    <w:rsid w:val="001C7937"/>
    <w:rsid w:val="001D0571"/>
    <w:rsid w:val="001D0C45"/>
    <w:rsid w:val="001D1856"/>
    <w:rsid w:val="001D4B1C"/>
    <w:rsid w:val="001D5723"/>
    <w:rsid w:val="001D6587"/>
    <w:rsid w:val="001D7024"/>
    <w:rsid w:val="001E0936"/>
    <w:rsid w:val="001E0980"/>
    <w:rsid w:val="001E1D58"/>
    <w:rsid w:val="001E2D1E"/>
    <w:rsid w:val="001E415F"/>
    <w:rsid w:val="001E59CA"/>
    <w:rsid w:val="001E60DC"/>
    <w:rsid w:val="001E6AAA"/>
    <w:rsid w:val="001F1AF8"/>
    <w:rsid w:val="001F23F3"/>
    <w:rsid w:val="001F2D54"/>
    <w:rsid w:val="001F3D7C"/>
    <w:rsid w:val="001F484C"/>
    <w:rsid w:val="001F4D7B"/>
    <w:rsid w:val="001F50BF"/>
    <w:rsid w:val="001F5DA9"/>
    <w:rsid w:val="001F7F13"/>
    <w:rsid w:val="00200E44"/>
    <w:rsid w:val="0020324A"/>
    <w:rsid w:val="00203564"/>
    <w:rsid w:val="002038D0"/>
    <w:rsid w:val="00203C56"/>
    <w:rsid w:val="00203CA5"/>
    <w:rsid w:val="002047A8"/>
    <w:rsid w:val="0020653D"/>
    <w:rsid w:val="00206F9A"/>
    <w:rsid w:val="00207394"/>
    <w:rsid w:val="00207534"/>
    <w:rsid w:val="00207AFB"/>
    <w:rsid w:val="00210AC4"/>
    <w:rsid w:val="00210C5A"/>
    <w:rsid w:val="00211D84"/>
    <w:rsid w:val="00212219"/>
    <w:rsid w:val="0021273C"/>
    <w:rsid w:val="00214D42"/>
    <w:rsid w:val="00214F39"/>
    <w:rsid w:val="002150DE"/>
    <w:rsid w:val="00215E39"/>
    <w:rsid w:val="00217E42"/>
    <w:rsid w:val="00220DDF"/>
    <w:rsid w:val="00222166"/>
    <w:rsid w:val="002238BB"/>
    <w:rsid w:val="00223CAA"/>
    <w:rsid w:val="00223D91"/>
    <w:rsid w:val="00224DA6"/>
    <w:rsid w:val="0022655A"/>
    <w:rsid w:val="00226CC9"/>
    <w:rsid w:val="0023002E"/>
    <w:rsid w:val="00230711"/>
    <w:rsid w:val="002308B8"/>
    <w:rsid w:val="00230E6B"/>
    <w:rsid w:val="002313E0"/>
    <w:rsid w:val="002330F4"/>
    <w:rsid w:val="002332FD"/>
    <w:rsid w:val="00240B5B"/>
    <w:rsid w:val="00241F37"/>
    <w:rsid w:val="002422F0"/>
    <w:rsid w:val="00243F34"/>
    <w:rsid w:val="0025115F"/>
    <w:rsid w:val="002512B4"/>
    <w:rsid w:val="002543CF"/>
    <w:rsid w:val="0025472D"/>
    <w:rsid w:val="00254AD3"/>
    <w:rsid w:val="00254F9A"/>
    <w:rsid w:val="0025500E"/>
    <w:rsid w:val="00257F75"/>
    <w:rsid w:val="00260F24"/>
    <w:rsid w:val="002610BB"/>
    <w:rsid w:val="00262EBE"/>
    <w:rsid w:val="00263529"/>
    <w:rsid w:val="0026476F"/>
    <w:rsid w:val="002652A6"/>
    <w:rsid w:val="0026552D"/>
    <w:rsid w:val="00270334"/>
    <w:rsid w:val="002728FE"/>
    <w:rsid w:val="00274E40"/>
    <w:rsid w:val="002759E7"/>
    <w:rsid w:val="00275F49"/>
    <w:rsid w:val="00276BC8"/>
    <w:rsid w:val="00280535"/>
    <w:rsid w:val="00281ABF"/>
    <w:rsid w:val="00282876"/>
    <w:rsid w:val="00282A20"/>
    <w:rsid w:val="002835EB"/>
    <w:rsid w:val="0028388F"/>
    <w:rsid w:val="002838B5"/>
    <w:rsid w:val="00283B8F"/>
    <w:rsid w:val="00283C13"/>
    <w:rsid w:val="00284BC0"/>
    <w:rsid w:val="0028553F"/>
    <w:rsid w:val="0028561C"/>
    <w:rsid w:val="00285AAB"/>
    <w:rsid w:val="0028720F"/>
    <w:rsid w:val="00290118"/>
    <w:rsid w:val="00290A14"/>
    <w:rsid w:val="00290D8E"/>
    <w:rsid w:val="00292A1E"/>
    <w:rsid w:val="00293D85"/>
    <w:rsid w:val="002955E3"/>
    <w:rsid w:val="00295CD1"/>
    <w:rsid w:val="002A163C"/>
    <w:rsid w:val="002A1E1B"/>
    <w:rsid w:val="002A1EBA"/>
    <w:rsid w:val="002A508D"/>
    <w:rsid w:val="002A613A"/>
    <w:rsid w:val="002A73E0"/>
    <w:rsid w:val="002A7B27"/>
    <w:rsid w:val="002A7C3D"/>
    <w:rsid w:val="002A7C86"/>
    <w:rsid w:val="002B08F0"/>
    <w:rsid w:val="002B1595"/>
    <w:rsid w:val="002B3C25"/>
    <w:rsid w:val="002B4848"/>
    <w:rsid w:val="002B5A08"/>
    <w:rsid w:val="002C1D24"/>
    <w:rsid w:val="002C1E4C"/>
    <w:rsid w:val="002C2219"/>
    <w:rsid w:val="002C2367"/>
    <w:rsid w:val="002C4616"/>
    <w:rsid w:val="002C57F8"/>
    <w:rsid w:val="002C6E19"/>
    <w:rsid w:val="002D06C6"/>
    <w:rsid w:val="002D2C39"/>
    <w:rsid w:val="002D381D"/>
    <w:rsid w:val="002D3AB6"/>
    <w:rsid w:val="002D470C"/>
    <w:rsid w:val="002D4D39"/>
    <w:rsid w:val="002E0B53"/>
    <w:rsid w:val="002E16E9"/>
    <w:rsid w:val="002E2B27"/>
    <w:rsid w:val="002E322A"/>
    <w:rsid w:val="002E3A07"/>
    <w:rsid w:val="002E5C4A"/>
    <w:rsid w:val="002E5C6C"/>
    <w:rsid w:val="002E5DF7"/>
    <w:rsid w:val="002E6889"/>
    <w:rsid w:val="002F0843"/>
    <w:rsid w:val="002F141E"/>
    <w:rsid w:val="002F17B5"/>
    <w:rsid w:val="002F263E"/>
    <w:rsid w:val="002F4B0A"/>
    <w:rsid w:val="002F57E0"/>
    <w:rsid w:val="002F5EA7"/>
    <w:rsid w:val="002F663D"/>
    <w:rsid w:val="002F66F0"/>
    <w:rsid w:val="002F7495"/>
    <w:rsid w:val="0030132D"/>
    <w:rsid w:val="003028CF"/>
    <w:rsid w:val="00302AD2"/>
    <w:rsid w:val="003037DB"/>
    <w:rsid w:val="00303E8A"/>
    <w:rsid w:val="003068A6"/>
    <w:rsid w:val="00307E6B"/>
    <w:rsid w:val="0031204B"/>
    <w:rsid w:val="0031280E"/>
    <w:rsid w:val="00312985"/>
    <w:rsid w:val="00312E1B"/>
    <w:rsid w:val="00313919"/>
    <w:rsid w:val="00313967"/>
    <w:rsid w:val="00313F30"/>
    <w:rsid w:val="00314877"/>
    <w:rsid w:val="00315653"/>
    <w:rsid w:val="0031615A"/>
    <w:rsid w:val="00317432"/>
    <w:rsid w:val="00320863"/>
    <w:rsid w:val="003209C9"/>
    <w:rsid w:val="0032125C"/>
    <w:rsid w:val="0032461B"/>
    <w:rsid w:val="00325163"/>
    <w:rsid w:val="003305C1"/>
    <w:rsid w:val="0033127E"/>
    <w:rsid w:val="00332430"/>
    <w:rsid w:val="003326A2"/>
    <w:rsid w:val="003329A1"/>
    <w:rsid w:val="00333FED"/>
    <w:rsid w:val="0033446E"/>
    <w:rsid w:val="003345CA"/>
    <w:rsid w:val="00335A5B"/>
    <w:rsid w:val="00337046"/>
    <w:rsid w:val="003376BA"/>
    <w:rsid w:val="00340325"/>
    <w:rsid w:val="0034149D"/>
    <w:rsid w:val="003428B4"/>
    <w:rsid w:val="0034295C"/>
    <w:rsid w:val="00342A26"/>
    <w:rsid w:val="00344035"/>
    <w:rsid w:val="0034421B"/>
    <w:rsid w:val="00345253"/>
    <w:rsid w:val="00345F2A"/>
    <w:rsid w:val="00350748"/>
    <w:rsid w:val="00352BDC"/>
    <w:rsid w:val="0035454B"/>
    <w:rsid w:val="00354566"/>
    <w:rsid w:val="00357B40"/>
    <w:rsid w:val="00362D74"/>
    <w:rsid w:val="00363D74"/>
    <w:rsid w:val="0036612A"/>
    <w:rsid w:val="00367047"/>
    <w:rsid w:val="00367BF4"/>
    <w:rsid w:val="003700FE"/>
    <w:rsid w:val="00371F40"/>
    <w:rsid w:val="00372B86"/>
    <w:rsid w:val="00372E44"/>
    <w:rsid w:val="00373625"/>
    <w:rsid w:val="00374212"/>
    <w:rsid w:val="00374226"/>
    <w:rsid w:val="00374A98"/>
    <w:rsid w:val="00376397"/>
    <w:rsid w:val="003764BB"/>
    <w:rsid w:val="003805CC"/>
    <w:rsid w:val="003814D8"/>
    <w:rsid w:val="00381BE1"/>
    <w:rsid w:val="0038222F"/>
    <w:rsid w:val="00382ACB"/>
    <w:rsid w:val="003840D8"/>
    <w:rsid w:val="00385477"/>
    <w:rsid w:val="003865F6"/>
    <w:rsid w:val="00387C24"/>
    <w:rsid w:val="00390689"/>
    <w:rsid w:val="00390E79"/>
    <w:rsid w:val="00391250"/>
    <w:rsid w:val="00393E79"/>
    <w:rsid w:val="00394166"/>
    <w:rsid w:val="00394EF9"/>
    <w:rsid w:val="003965E2"/>
    <w:rsid w:val="00396A61"/>
    <w:rsid w:val="00397655"/>
    <w:rsid w:val="003A0A3A"/>
    <w:rsid w:val="003A2CA4"/>
    <w:rsid w:val="003A3252"/>
    <w:rsid w:val="003A49CB"/>
    <w:rsid w:val="003A569E"/>
    <w:rsid w:val="003A57B3"/>
    <w:rsid w:val="003A5D23"/>
    <w:rsid w:val="003A5FEA"/>
    <w:rsid w:val="003A6143"/>
    <w:rsid w:val="003B0A27"/>
    <w:rsid w:val="003B251F"/>
    <w:rsid w:val="003B271D"/>
    <w:rsid w:val="003B28A5"/>
    <w:rsid w:val="003B2F7D"/>
    <w:rsid w:val="003B2FAF"/>
    <w:rsid w:val="003B3DD5"/>
    <w:rsid w:val="003B44A0"/>
    <w:rsid w:val="003B44AA"/>
    <w:rsid w:val="003B4FCE"/>
    <w:rsid w:val="003B77C6"/>
    <w:rsid w:val="003C0BB1"/>
    <w:rsid w:val="003C15E4"/>
    <w:rsid w:val="003C2137"/>
    <w:rsid w:val="003C2C66"/>
    <w:rsid w:val="003C3396"/>
    <w:rsid w:val="003C34E7"/>
    <w:rsid w:val="003C44F4"/>
    <w:rsid w:val="003C4594"/>
    <w:rsid w:val="003C4B7A"/>
    <w:rsid w:val="003C6683"/>
    <w:rsid w:val="003C6ED2"/>
    <w:rsid w:val="003C7FB8"/>
    <w:rsid w:val="003D2005"/>
    <w:rsid w:val="003D304E"/>
    <w:rsid w:val="003D49A8"/>
    <w:rsid w:val="003D5527"/>
    <w:rsid w:val="003D57E9"/>
    <w:rsid w:val="003D63B8"/>
    <w:rsid w:val="003D6DCA"/>
    <w:rsid w:val="003E0542"/>
    <w:rsid w:val="003E3AEC"/>
    <w:rsid w:val="003E3E71"/>
    <w:rsid w:val="003E4CBE"/>
    <w:rsid w:val="003E559E"/>
    <w:rsid w:val="003E5F1E"/>
    <w:rsid w:val="003E63E9"/>
    <w:rsid w:val="003E7107"/>
    <w:rsid w:val="003E73E4"/>
    <w:rsid w:val="003E764C"/>
    <w:rsid w:val="003F078F"/>
    <w:rsid w:val="003F1813"/>
    <w:rsid w:val="003F1FCD"/>
    <w:rsid w:val="003F32CD"/>
    <w:rsid w:val="003F403E"/>
    <w:rsid w:val="003F7E8E"/>
    <w:rsid w:val="00400DB5"/>
    <w:rsid w:val="00402762"/>
    <w:rsid w:val="004028E0"/>
    <w:rsid w:val="0040318D"/>
    <w:rsid w:val="00403795"/>
    <w:rsid w:val="00404009"/>
    <w:rsid w:val="004049BB"/>
    <w:rsid w:val="00406E45"/>
    <w:rsid w:val="004071BC"/>
    <w:rsid w:val="004078A9"/>
    <w:rsid w:val="00410EE6"/>
    <w:rsid w:val="00412835"/>
    <w:rsid w:val="00414896"/>
    <w:rsid w:val="00414DA2"/>
    <w:rsid w:val="004150F6"/>
    <w:rsid w:val="00415B9B"/>
    <w:rsid w:val="00416525"/>
    <w:rsid w:val="004171E3"/>
    <w:rsid w:val="00417662"/>
    <w:rsid w:val="00417E7B"/>
    <w:rsid w:val="00421D83"/>
    <w:rsid w:val="00422974"/>
    <w:rsid w:val="00422FCF"/>
    <w:rsid w:val="0042480D"/>
    <w:rsid w:val="00424DBE"/>
    <w:rsid w:val="00424DE9"/>
    <w:rsid w:val="00425DBE"/>
    <w:rsid w:val="00432C62"/>
    <w:rsid w:val="00433335"/>
    <w:rsid w:val="004339EE"/>
    <w:rsid w:val="00434617"/>
    <w:rsid w:val="00435B59"/>
    <w:rsid w:val="00435F47"/>
    <w:rsid w:val="00436881"/>
    <w:rsid w:val="004379C3"/>
    <w:rsid w:val="0044034B"/>
    <w:rsid w:val="004404E0"/>
    <w:rsid w:val="004407AA"/>
    <w:rsid w:val="00442510"/>
    <w:rsid w:val="00443087"/>
    <w:rsid w:val="00443A54"/>
    <w:rsid w:val="0044427F"/>
    <w:rsid w:val="004442A1"/>
    <w:rsid w:val="00447106"/>
    <w:rsid w:val="00447EB4"/>
    <w:rsid w:val="004520D9"/>
    <w:rsid w:val="0045229E"/>
    <w:rsid w:val="0045255E"/>
    <w:rsid w:val="0045473C"/>
    <w:rsid w:val="00455918"/>
    <w:rsid w:val="004566C5"/>
    <w:rsid w:val="0046120D"/>
    <w:rsid w:val="004635DE"/>
    <w:rsid w:val="00463885"/>
    <w:rsid w:val="004639A4"/>
    <w:rsid w:val="004645F1"/>
    <w:rsid w:val="0046497B"/>
    <w:rsid w:val="00467548"/>
    <w:rsid w:val="0047037E"/>
    <w:rsid w:val="004703E0"/>
    <w:rsid w:val="004704A8"/>
    <w:rsid w:val="00471F59"/>
    <w:rsid w:val="00473DEE"/>
    <w:rsid w:val="0047446C"/>
    <w:rsid w:val="00474BD4"/>
    <w:rsid w:val="004751DE"/>
    <w:rsid w:val="0047524B"/>
    <w:rsid w:val="00475B7D"/>
    <w:rsid w:val="004766D0"/>
    <w:rsid w:val="0047676A"/>
    <w:rsid w:val="00480643"/>
    <w:rsid w:val="0048192B"/>
    <w:rsid w:val="004821C7"/>
    <w:rsid w:val="00482C38"/>
    <w:rsid w:val="004836D3"/>
    <w:rsid w:val="00483CCA"/>
    <w:rsid w:val="00486A12"/>
    <w:rsid w:val="00490110"/>
    <w:rsid w:val="00490EA9"/>
    <w:rsid w:val="00491142"/>
    <w:rsid w:val="0049252C"/>
    <w:rsid w:val="00492BF4"/>
    <w:rsid w:val="00492DBD"/>
    <w:rsid w:val="00493DB5"/>
    <w:rsid w:val="00494343"/>
    <w:rsid w:val="00494E19"/>
    <w:rsid w:val="00495372"/>
    <w:rsid w:val="00495890"/>
    <w:rsid w:val="00496131"/>
    <w:rsid w:val="0049715B"/>
    <w:rsid w:val="004A21A7"/>
    <w:rsid w:val="004A3701"/>
    <w:rsid w:val="004A3CDE"/>
    <w:rsid w:val="004A480E"/>
    <w:rsid w:val="004A6C08"/>
    <w:rsid w:val="004A6E45"/>
    <w:rsid w:val="004A76FF"/>
    <w:rsid w:val="004A7BFF"/>
    <w:rsid w:val="004B042C"/>
    <w:rsid w:val="004B0EEE"/>
    <w:rsid w:val="004B2A65"/>
    <w:rsid w:val="004B34A5"/>
    <w:rsid w:val="004B4082"/>
    <w:rsid w:val="004B43D8"/>
    <w:rsid w:val="004B4574"/>
    <w:rsid w:val="004B4957"/>
    <w:rsid w:val="004B4CAB"/>
    <w:rsid w:val="004B6EC5"/>
    <w:rsid w:val="004B6F4B"/>
    <w:rsid w:val="004B76A4"/>
    <w:rsid w:val="004B7C59"/>
    <w:rsid w:val="004C0A20"/>
    <w:rsid w:val="004C0F48"/>
    <w:rsid w:val="004C165A"/>
    <w:rsid w:val="004C22F7"/>
    <w:rsid w:val="004C27F0"/>
    <w:rsid w:val="004C4469"/>
    <w:rsid w:val="004C6AC6"/>
    <w:rsid w:val="004C6EDD"/>
    <w:rsid w:val="004C72A9"/>
    <w:rsid w:val="004C730E"/>
    <w:rsid w:val="004C7DA2"/>
    <w:rsid w:val="004D0046"/>
    <w:rsid w:val="004D039B"/>
    <w:rsid w:val="004D1105"/>
    <w:rsid w:val="004D1FDF"/>
    <w:rsid w:val="004D28E8"/>
    <w:rsid w:val="004D2AFA"/>
    <w:rsid w:val="004D3D7F"/>
    <w:rsid w:val="004D3EB3"/>
    <w:rsid w:val="004D63AF"/>
    <w:rsid w:val="004D6A91"/>
    <w:rsid w:val="004D714E"/>
    <w:rsid w:val="004E12F8"/>
    <w:rsid w:val="004E1A09"/>
    <w:rsid w:val="004E1D53"/>
    <w:rsid w:val="004E20E9"/>
    <w:rsid w:val="004E3ED6"/>
    <w:rsid w:val="004E404C"/>
    <w:rsid w:val="004E6A05"/>
    <w:rsid w:val="004E6EBC"/>
    <w:rsid w:val="004E7552"/>
    <w:rsid w:val="004F09D1"/>
    <w:rsid w:val="004F23EB"/>
    <w:rsid w:val="004F3233"/>
    <w:rsid w:val="004F3E81"/>
    <w:rsid w:val="004F7587"/>
    <w:rsid w:val="004F7848"/>
    <w:rsid w:val="00501E29"/>
    <w:rsid w:val="005030F1"/>
    <w:rsid w:val="00505632"/>
    <w:rsid w:val="005075D3"/>
    <w:rsid w:val="005101F0"/>
    <w:rsid w:val="0051035C"/>
    <w:rsid w:val="00510963"/>
    <w:rsid w:val="00511387"/>
    <w:rsid w:val="00512286"/>
    <w:rsid w:val="005139D4"/>
    <w:rsid w:val="00514C6A"/>
    <w:rsid w:val="00514FA6"/>
    <w:rsid w:val="00516E06"/>
    <w:rsid w:val="005208FD"/>
    <w:rsid w:val="00523921"/>
    <w:rsid w:val="00524BE2"/>
    <w:rsid w:val="00526249"/>
    <w:rsid w:val="0052631F"/>
    <w:rsid w:val="005275EB"/>
    <w:rsid w:val="00527D62"/>
    <w:rsid w:val="00527F59"/>
    <w:rsid w:val="005309E1"/>
    <w:rsid w:val="00532EE6"/>
    <w:rsid w:val="00533839"/>
    <w:rsid w:val="005339EA"/>
    <w:rsid w:val="00533DD6"/>
    <w:rsid w:val="0053456A"/>
    <w:rsid w:val="005378B9"/>
    <w:rsid w:val="00541F00"/>
    <w:rsid w:val="005435F1"/>
    <w:rsid w:val="00544930"/>
    <w:rsid w:val="00544FD8"/>
    <w:rsid w:val="00545F8D"/>
    <w:rsid w:val="00546BD2"/>
    <w:rsid w:val="00547496"/>
    <w:rsid w:val="005502B8"/>
    <w:rsid w:val="0055073E"/>
    <w:rsid w:val="00550AF2"/>
    <w:rsid w:val="00552C4A"/>
    <w:rsid w:val="005541D6"/>
    <w:rsid w:val="0055634F"/>
    <w:rsid w:val="005567BE"/>
    <w:rsid w:val="005569A9"/>
    <w:rsid w:val="0055722D"/>
    <w:rsid w:val="00557CF8"/>
    <w:rsid w:val="00557EFB"/>
    <w:rsid w:val="00560418"/>
    <w:rsid w:val="005626EB"/>
    <w:rsid w:val="00563FB5"/>
    <w:rsid w:val="00564B4C"/>
    <w:rsid w:val="0057068F"/>
    <w:rsid w:val="005706CA"/>
    <w:rsid w:val="0057283F"/>
    <w:rsid w:val="0057307C"/>
    <w:rsid w:val="005738D2"/>
    <w:rsid w:val="00574F57"/>
    <w:rsid w:val="00576BB0"/>
    <w:rsid w:val="005807FD"/>
    <w:rsid w:val="00580C05"/>
    <w:rsid w:val="00583E6A"/>
    <w:rsid w:val="00584A74"/>
    <w:rsid w:val="0058518D"/>
    <w:rsid w:val="00585772"/>
    <w:rsid w:val="005903ED"/>
    <w:rsid w:val="00590FEE"/>
    <w:rsid w:val="005921F5"/>
    <w:rsid w:val="00592797"/>
    <w:rsid w:val="00592D53"/>
    <w:rsid w:val="005931D3"/>
    <w:rsid w:val="00593D5F"/>
    <w:rsid w:val="00593ED3"/>
    <w:rsid w:val="00595992"/>
    <w:rsid w:val="00596F61"/>
    <w:rsid w:val="00597250"/>
    <w:rsid w:val="005A06A3"/>
    <w:rsid w:val="005A1DA6"/>
    <w:rsid w:val="005A1DE0"/>
    <w:rsid w:val="005A217D"/>
    <w:rsid w:val="005A49B3"/>
    <w:rsid w:val="005A500E"/>
    <w:rsid w:val="005A5098"/>
    <w:rsid w:val="005A5F61"/>
    <w:rsid w:val="005A7E3A"/>
    <w:rsid w:val="005B12E1"/>
    <w:rsid w:val="005B51F6"/>
    <w:rsid w:val="005B696B"/>
    <w:rsid w:val="005B74E4"/>
    <w:rsid w:val="005C0993"/>
    <w:rsid w:val="005C1C87"/>
    <w:rsid w:val="005C1FFC"/>
    <w:rsid w:val="005C2C73"/>
    <w:rsid w:val="005C4D6A"/>
    <w:rsid w:val="005C4EEA"/>
    <w:rsid w:val="005C50BD"/>
    <w:rsid w:val="005C5533"/>
    <w:rsid w:val="005C73D4"/>
    <w:rsid w:val="005D3CB8"/>
    <w:rsid w:val="005D3FB2"/>
    <w:rsid w:val="005D50AA"/>
    <w:rsid w:val="005D5177"/>
    <w:rsid w:val="005D55F6"/>
    <w:rsid w:val="005D586A"/>
    <w:rsid w:val="005D7711"/>
    <w:rsid w:val="005E00B9"/>
    <w:rsid w:val="005E0E90"/>
    <w:rsid w:val="005E2C39"/>
    <w:rsid w:val="005E59B9"/>
    <w:rsid w:val="005E5C20"/>
    <w:rsid w:val="005F1B58"/>
    <w:rsid w:val="005F1F1A"/>
    <w:rsid w:val="005F2997"/>
    <w:rsid w:val="005F3D54"/>
    <w:rsid w:val="005F504F"/>
    <w:rsid w:val="005F56BF"/>
    <w:rsid w:val="005F6592"/>
    <w:rsid w:val="005F7843"/>
    <w:rsid w:val="00601A50"/>
    <w:rsid w:val="00601A6B"/>
    <w:rsid w:val="00602D54"/>
    <w:rsid w:val="00602F94"/>
    <w:rsid w:val="006039C8"/>
    <w:rsid w:val="00604BBA"/>
    <w:rsid w:val="00604DB5"/>
    <w:rsid w:val="006055E6"/>
    <w:rsid w:val="00610F5E"/>
    <w:rsid w:val="00611709"/>
    <w:rsid w:val="00612E01"/>
    <w:rsid w:val="006134FE"/>
    <w:rsid w:val="00615076"/>
    <w:rsid w:val="00616C14"/>
    <w:rsid w:val="006176DA"/>
    <w:rsid w:val="00617A7D"/>
    <w:rsid w:val="00617E41"/>
    <w:rsid w:val="00621890"/>
    <w:rsid w:val="006220B9"/>
    <w:rsid w:val="0062481D"/>
    <w:rsid w:val="0062616A"/>
    <w:rsid w:val="00627643"/>
    <w:rsid w:val="00630EE5"/>
    <w:rsid w:val="006326B5"/>
    <w:rsid w:val="0063559D"/>
    <w:rsid w:val="006357C8"/>
    <w:rsid w:val="00635DF9"/>
    <w:rsid w:val="00635E6B"/>
    <w:rsid w:val="00636060"/>
    <w:rsid w:val="00640C42"/>
    <w:rsid w:val="00642B32"/>
    <w:rsid w:val="0064712E"/>
    <w:rsid w:val="006532AC"/>
    <w:rsid w:val="00653916"/>
    <w:rsid w:val="00653A45"/>
    <w:rsid w:val="0065463E"/>
    <w:rsid w:val="00655726"/>
    <w:rsid w:val="00655917"/>
    <w:rsid w:val="00656BAF"/>
    <w:rsid w:val="00661684"/>
    <w:rsid w:val="00661A69"/>
    <w:rsid w:val="00662BDD"/>
    <w:rsid w:val="0066303C"/>
    <w:rsid w:val="006655A7"/>
    <w:rsid w:val="00665E6C"/>
    <w:rsid w:val="006663D6"/>
    <w:rsid w:val="00670905"/>
    <w:rsid w:val="00670FA0"/>
    <w:rsid w:val="00674498"/>
    <w:rsid w:val="00674C12"/>
    <w:rsid w:val="00675444"/>
    <w:rsid w:val="00677645"/>
    <w:rsid w:val="00677917"/>
    <w:rsid w:val="00677D56"/>
    <w:rsid w:val="00680DF6"/>
    <w:rsid w:val="00681412"/>
    <w:rsid w:val="0068329E"/>
    <w:rsid w:val="0068367E"/>
    <w:rsid w:val="006843EB"/>
    <w:rsid w:val="00684ADA"/>
    <w:rsid w:val="00691463"/>
    <w:rsid w:val="006914B0"/>
    <w:rsid w:val="00692941"/>
    <w:rsid w:val="00697D22"/>
    <w:rsid w:val="006A0F49"/>
    <w:rsid w:val="006A1EAF"/>
    <w:rsid w:val="006A20B7"/>
    <w:rsid w:val="006A3872"/>
    <w:rsid w:val="006A533D"/>
    <w:rsid w:val="006A586A"/>
    <w:rsid w:val="006B035C"/>
    <w:rsid w:val="006B0B61"/>
    <w:rsid w:val="006B2238"/>
    <w:rsid w:val="006B27EB"/>
    <w:rsid w:val="006B3F7E"/>
    <w:rsid w:val="006B5278"/>
    <w:rsid w:val="006B61BE"/>
    <w:rsid w:val="006B63B5"/>
    <w:rsid w:val="006B7C56"/>
    <w:rsid w:val="006C08DE"/>
    <w:rsid w:val="006C1480"/>
    <w:rsid w:val="006C1CBA"/>
    <w:rsid w:val="006C2F2D"/>
    <w:rsid w:val="006C3958"/>
    <w:rsid w:val="006C579B"/>
    <w:rsid w:val="006C5E9C"/>
    <w:rsid w:val="006C6AFB"/>
    <w:rsid w:val="006C7040"/>
    <w:rsid w:val="006D1BCF"/>
    <w:rsid w:val="006D3510"/>
    <w:rsid w:val="006D36B5"/>
    <w:rsid w:val="006D4B6F"/>
    <w:rsid w:val="006D69AC"/>
    <w:rsid w:val="006D6E62"/>
    <w:rsid w:val="006D70C7"/>
    <w:rsid w:val="006D7409"/>
    <w:rsid w:val="006D7463"/>
    <w:rsid w:val="006E00B5"/>
    <w:rsid w:val="006E147D"/>
    <w:rsid w:val="006E2D94"/>
    <w:rsid w:val="006E4BFC"/>
    <w:rsid w:val="006E5929"/>
    <w:rsid w:val="006E5FBE"/>
    <w:rsid w:val="006E631E"/>
    <w:rsid w:val="006E6440"/>
    <w:rsid w:val="006E6BEE"/>
    <w:rsid w:val="006F2BF2"/>
    <w:rsid w:val="006F40AA"/>
    <w:rsid w:val="006F487F"/>
    <w:rsid w:val="006F5E89"/>
    <w:rsid w:val="006F7FC9"/>
    <w:rsid w:val="00701013"/>
    <w:rsid w:val="0070269E"/>
    <w:rsid w:val="0070313C"/>
    <w:rsid w:val="00704056"/>
    <w:rsid w:val="00704436"/>
    <w:rsid w:val="007048A2"/>
    <w:rsid w:val="00704D56"/>
    <w:rsid w:val="00704E4F"/>
    <w:rsid w:val="00705EBB"/>
    <w:rsid w:val="00706543"/>
    <w:rsid w:val="007069AE"/>
    <w:rsid w:val="00706C96"/>
    <w:rsid w:val="0070734A"/>
    <w:rsid w:val="00710DB4"/>
    <w:rsid w:val="00710DC3"/>
    <w:rsid w:val="007131A9"/>
    <w:rsid w:val="00713E23"/>
    <w:rsid w:val="00713EF7"/>
    <w:rsid w:val="00714916"/>
    <w:rsid w:val="0071546C"/>
    <w:rsid w:val="007155A0"/>
    <w:rsid w:val="00717A24"/>
    <w:rsid w:val="00720342"/>
    <w:rsid w:val="00720F06"/>
    <w:rsid w:val="00720FEB"/>
    <w:rsid w:val="00721E6D"/>
    <w:rsid w:val="007225C4"/>
    <w:rsid w:val="00722685"/>
    <w:rsid w:val="00723384"/>
    <w:rsid w:val="00723D93"/>
    <w:rsid w:val="00723E69"/>
    <w:rsid w:val="00725900"/>
    <w:rsid w:val="00725A97"/>
    <w:rsid w:val="007263EF"/>
    <w:rsid w:val="00726641"/>
    <w:rsid w:val="00726A15"/>
    <w:rsid w:val="00727716"/>
    <w:rsid w:val="00727881"/>
    <w:rsid w:val="007300A6"/>
    <w:rsid w:val="0073196C"/>
    <w:rsid w:val="00732A7D"/>
    <w:rsid w:val="00732F95"/>
    <w:rsid w:val="007331FF"/>
    <w:rsid w:val="00733EAD"/>
    <w:rsid w:val="00742B7D"/>
    <w:rsid w:val="00744081"/>
    <w:rsid w:val="0074499F"/>
    <w:rsid w:val="00744C5C"/>
    <w:rsid w:val="0074510F"/>
    <w:rsid w:val="00745411"/>
    <w:rsid w:val="00746680"/>
    <w:rsid w:val="0074702F"/>
    <w:rsid w:val="00747704"/>
    <w:rsid w:val="007478AE"/>
    <w:rsid w:val="00751CF6"/>
    <w:rsid w:val="00752B6D"/>
    <w:rsid w:val="00753D53"/>
    <w:rsid w:val="0075408D"/>
    <w:rsid w:val="00755E93"/>
    <w:rsid w:val="00756681"/>
    <w:rsid w:val="00757752"/>
    <w:rsid w:val="00760CBC"/>
    <w:rsid w:val="0076719B"/>
    <w:rsid w:val="00767758"/>
    <w:rsid w:val="007679C6"/>
    <w:rsid w:val="00767C83"/>
    <w:rsid w:val="00767CED"/>
    <w:rsid w:val="00767D94"/>
    <w:rsid w:val="007700F6"/>
    <w:rsid w:val="00770966"/>
    <w:rsid w:val="00770E69"/>
    <w:rsid w:val="00770EE6"/>
    <w:rsid w:val="007718C2"/>
    <w:rsid w:val="00771D46"/>
    <w:rsid w:val="007728F8"/>
    <w:rsid w:val="00772B07"/>
    <w:rsid w:val="00772D30"/>
    <w:rsid w:val="007744A0"/>
    <w:rsid w:val="00774A53"/>
    <w:rsid w:val="00775DB8"/>
    <w:rsid w:val="007764EA"/>
    <w:rsid w:val="00781E71"/>
    <w:rsid w:val="007820D3"/>
    <w:rsid w:val="0078288A"/>
    <w:rsid w:val="00784805"/>
    <w:rsid w:val="00785A26"/>
    <w:rsid w:val="00785FD5"/>
    <w:rsid w:val="00786D5C"/>
    <w:rsid w:val="00787178"/>
    <w:rsid w:val="007878D8"/>
    <w:rsid w:val="00791431"/>
    <w:rsid w:val="00791608"/>
    <w:rsid w:val="00791736"/>
    <w:rsid w:val="007926A4"/>
    <w:rsid w:val="00792910"/>
    <w:rsid w:val="00792CAA"/>
    <w:rsid w:val="00793829"/>
    <w:rsid w:val="00793D9C"/>
    <w:rsid w:val="007952DF"/>
    <w:rsid w:val="007959FE"/>
    <w:rsid w:val="007960C6"/>
    <w:rsid w:val="007A01C2"/>
    <w:rsid w:val="007A17CF"/>
    <w:rsid w:val="007A2418"/>
    <w:rsid w:val="007A44BD"/>
    <w:rsid w:val="007A5488"/>
    <w:rsid w:val="007A73CA"/>
    <w:rsid w:val="007A7D1A"/>
    <w:rsid w:val="007A7D50"/>
    <w:rsid w:val="007B1097"/>
    <w:rsid w:val="007B224C"/>
    <w:rsid w:val="007B2471"/>
    <w:rsid w:val="007B3794"/>
    <w:rsid w:val="007B3B53"/>
    <w:rsid w:val="007B53CA"/>
    <w:rsid w:val="007B730E"/>
    <w:rsid w:val="007B75B4"/>
    <w:rsid w:val="007B797F"/>
    <w:rsid w:val="007B7CFA"/>
    <w:rsid w:val="007C0C8E"/>
    <w:rsid w:val="007C16D0"/>
    <w:rsid w:val="007C1C9E"/>
    <w:rsid w:val="007C2784"/>
    <w:rsid w:val="007C3811"/>
    <w:rsid w:val="007C5A57"/>
    <w:rsid w:val="007C6161"/>
    <w:rsid w:val="007C6268"/>
    <w:rsid w:val="007C7E1C"/>
    <w:rsid w:val="007D043F"/>
    <w:rsid w:val="007D055A"/>
    <w:rsid w:val="007D0F68"/>
    <w:rsid w:val="007D32EB"/>
    <w:rsid w:val="007D4954"/>
    <w:rsid w:val="007D4AB3"/>
    <w:rsid w:val="007D57C9"/>
    <w:rsid w:val="007D6142"/>
    <w:rsid w:val="007D6B4B"/>
    <w:rsid w:val="007D72FA"/>
    <w:rsid w:val="007D789B"/>
    <w:rsid w:val="007E07FF"/>
    <w:rsid w:val="007E0839"/>
    <w:rsid w:val="007E09F5"/>
    <w:rsid w:val="007E1691"/>
    <w:rsid w:val="007E1F6C"/>
    <w:rsid w:val="007E2F36"/>
    <w:rsid w:val="007E3672"/>
    <w:rsid w:val="007F1DB9"/>
    <w:rsid w:val="007F1F47"/>
    <w:rsid w:val="007F289E"/>
    <w:rsid w:val="007F3033"/>
    <w:rsid w:val="007F3216"/>
    <w:rsid w:val="007F3377"/>
    <w:rsid w:val="007F62A9"/>
    <w:rsid w:val="007F636C"/>
    <w:rsid w:val="00803840"/>
    <w:rsid w:val="008041D5"/>
    <w:rsid w:val="008043C7"/>
    <w:rsid w:val="00804B25"/>
    <w:rsid w:val="00804EE6"/>
    <w:rsid w:val="0080582D"/>
    <w:rsid w:val="00805F27"/>
    <w:rsid w:val="00806D74"/>
    <w:rsid w:val="00810E30"/>
    <w:rsid w:val="00811347"/>
    <w:rsid w:val="00811B26"/>
    <w:rsid w:val="00813C82"/>
    <w:rsid w:val="00815C09"/>
    <w:rsid w:val="00816BD7"/>
    <w:rsid w:val="00816D90"/>
    <w:rsid w:val="008176DD"/>
    <w:rsid w:val="008178EC"/>
    <w:rsid w:val="0082034E"/>
    <w:rsid w:val="00820CE2"/>
    <w:rsid w:val="00820F8F"/>
    <w:rsid w:val="008211AF"/>
    <w:rsid w:val="00822982"/>
    <w:rsid w:val="008230A2"/>
    <w:rsid w:val="008261B8"/>
    <w:rsid w:val="008262E3"/>
    <w:rsid w:val="008305EE"/>
    <w:rsid w:val="00831359"/>
    <w:rsid w:val="008319E9"/>
    <w:rsid w:val="00832180"/>
    <w:rsid w:val="00833038"/>
    <w:rsid w:val="00833300"/>
    <w:rsid w:val="00833C7F"/>
    <w:rsid w:val="00836970"/>
    <w:rsid w:val="00836B19"/>
    <w:rsid w:val="00836CC4"/>
    <w:rsid w:val="00836F12"/>
    <w:rsid w:val="008379B6"/>
    <w:rsid w:val="00840315"/>
    <w:rsid w:val="00840A61"/>
    <w:rsid w:val="008414FF"/>
    <w:rsid w:val="008432FB"/>
    <w:rsid w:val="00843AEE"/>
    <w:rsid w:val="008447BC"/>
    <w:rsid w:val="008475A1"/>
    <w:rsid w:val="0084764F"/>
    <w:rsid w:val="00852209"/>
    <w:rsid w:val="00852225"/>
    <w:rsid w:val="00852368"/>
    <w:rsid w:val="008528C7"/>
    <w:rsid w:val="00853B1E"/>
    <w:rsid w:val="00854773"/>
    <w:rsid w:val="0085598D"/>
    <w:rsid w:val="00856F7E"/>
    <w:rsid w:val="0085799A"/>
    <w:rsid w:val="00860531"/>
    <w:rsid w:val="00860566"/>
    <w:rsid w:val="00861151"/>
    <w:rsid w:val="00864BC7"/>
    <w:rsid w:val="008650AD"/>
    <w:rsid w:val="00865636"/>
    <w:rsid w:val="008709B3"/>
    <w:rsid w:val="00870BB8"/>
    <w:rsid w:val="00871FC8"/>
    <w:rsid w:val="00872A50"/>
    <w:rsid w:val="008738F0"/>
    <w:rsid w:val="00873922"/>
    <w:rsid w:val="008742E2"/>
    <w:rsid w:val="008748D4"/>
    <w:rsid w:val="00875123"/>
    <w:rsid w:val="00876E62"/>
    <w:rsid w:val="00880B75"/>
    <w:rsid w:val="00880E0C"/>
    <w:rsid w:val="00882542"/>
    <w:rsid w:val="0088257C"/>
    <w:rsid w:val="00883757"/>
    <w:rsid w:val="00883BFD"/>
    <w:rsid w:val="00883F01"/>
    <w:rsid w:val="008848DA"/>
    <w:rsid w:val="00886A8D"/>
    <w:rsid w:val="00886DF6"/>
    <w:rsid w:val="00887934"/>
    <w:rsid w:val="0089483A"/>
    <w:rsid w:val="00897140"/>
    <w:rsid w:val="008A0613"/>
    <w:rsid w:val="008A1174"/>
    <w:rsid w:val="008A18EF"/>
    <w:rsid w:val="008A2F5E"/>
    <w:rsid w:val="008A3044"/>
    <w:rsid w:val="008A35FC"/>
    <w:rsid w:val="008A3601"/>
    <w:rsid w:val="008A4862"/>
    <w:rsid w:val="008A5D10"/>
    <w:rsid w:val="008A693B"/>
    <w:rsid w:val="008A69D8"/>
    <w:rsid w:val="008A6C82"/>
    <w:rsid w:val="008B1210"/>
    <w:rsid w:val="008B13A3"/>
    <w:rsid w:val="008B1AF6"/>
    <w:rsid w:val="008B2BC2"/>
    <w:rsid w:val="008B2F02"/>
    <w:rsid w:val="008B32D1"/>
    <w:rsid w:val="008B49C1"/>
    <w:rsid w:val="008B5E39"/>
    <w:rsid w:val="008B6798"/>
    <w:rsid w:val="008B6FB3"/>
    <w:rsid w:val="008B712A"/>
    <w:rsid w:val="008C0E6B"/>
    <w:rsid w:val="008C0F89"/>
    <w:rsid w:val="008C10FC"/>
    <w:rsid w:val="008C12FA"/>
    <w:rsid w:val="008C1C48"/>
    <w:rsid w:val="008C3232"/>
    <w:rsid w:val="008C33C9"/>
    <w:rsid w:val="008C39EB"/>
    <w:rsid w:val="008C4046"/>
    <w:rsid w:val="008C4F1F"/>
    <w:rsid w:val="008C592F"/>
    <w:rsid w:val="008C7DEA"/>
    <w:rsid w:val="008D0F6B"/>
    <w:rsid w:val="008D15B8"/>
    <w:rsid w:val="008D25BF"/>
    <w:rsid w:val="008D309B"/>
    <w:rsid w:val="008E051D"/>
    <w:rsid w:val="008E0930"/>
    <w:rsid w:val="008E3137"/>
    <w:rsid w:val="008E41EC"/>
    <w:rsid w:val="008E4931"/>
    <w:rsid w:val="008E5021"/>
    <w:rsid w:val="008E5803"/>
    <w:rsid w:val="008E7075"/>
    <w:rsid w:val="008E7949"/>
    <w:rsid w:val="008F10EE"/>
    <w:rsid w:val="008F1A4C"/>
    <w:rsid w:val="008F21A4"/>
    <w:rsid w:val="008F3323"/>
    <w:rsid w:val="008F3E4E"/>
    <w:rsid w:val="008F4574"/>
    <w:rsid w:val="008F4616"/>
    <w:rsid w:val="008F49EB"/>
    <w:rsid w:val="008F4B5E"/>
    <w:rsid w:val="008F5089"/>
    <w:rsid w:val="008F570E"/>
    <w:rsid w:val="008F5BB4"/>
    <w:rsid w:val="008F6760"/>
    <w:rsid w:val="0090020A"/>
    <w:rsid w:val="00900325"/>
    <w:rsid w:val="00901FB3"/>
    <w:rsid w:val="00904592"/>
    <w:rsid w:val="00905017"/>
    <w:rsid w:val="0090673E"/>
    <w:rsid w:val="00906CD8"/>
    <w:rsid w:val="00906F31"/>
    <w:rsid w:val="00907854"/>
    <w:rsid w:val="00910657"/>
    <w:rsid w:val="00910F4C"/>
    <w:rsid w:val="00911A2D"/>
    <w:rsid w:val="009129B7"/>
    <w:rsid w:val="00915757"/>
    <w:rsid w:val="009167F2"/>
    <w:rsid w:val="00921916"/>
    <w:rsid w:val="00921C14"/>
    <w:rsid w:val="009221A3"/>
    <w:rsid w:val="009223EA"/>
    <w:rsid w:val="009229B6"/>
    <w:rsid w:val="00922D25"/>
    <w:rsid w:val="009274ED"/>
    <w:rsid w:val="0093091A"/>
    <w:rsid w:val="00930AFC"/>
    <w:rsid w:val="00931DC7"/>
    <w:rsid w:val="0093238B"/>
    <w:rsid w:val="00932443"/>
    <w:rsid w:val="00932B2D"/>
    <w:rsid w:val="00932C5C"/>
    <w:rsid w:val="00934789"/>
    <w:rsid w:val="00935F19"/>
    <w:rsid w:val="0093612E"/>
    <w:rsid w:val="00936262"/>
    <w:rsid w:val="00936904"/>
    <w:rsid w:val="00941021"/>
    <w:rsid w:val="00941085"/>
    <w:rsid w:val="009414F2"/>
    <w:rsid w:val="00942A3A"/>
    <w:rsid w:val="0094305F"/>
    <w:rsid w:val="00943624"/>
    <w:rsid w:val="00944C1A"/>
    <w:rsid w:val="009504F9"/>
    <w:rsid w:val="009508A6"/>
    <w:rsid w:val="00950FF9"/>
    <w:rsid w:val="009528E2"/>
    <w:rsid w:val="00955682"/>
    <w:rsid w:val="00957366"/>
    <w:rsid w:val="009617EF"/>
    <w:rsid w:val="0096285A"/>
    <w:rsid w:val="00965B98"/>
    <w:rsid w:val="00966265"/>
    <w:rsid w:val="00966E05"/>
    <w:rsid w:val="00967BAA"/>
    <w:rsid w:val="00970EC9"/>
    <w:rsid w:val="009717DB"/>
    <w:rsid w:val="00971969"/>
    <w:rsid w:val="00972801"/>
    <w:rsid w:val="00972AB0"/>
    <w:rsid w:val="00973222"/>
    <w:rsid w:val="00974EE7"/>
    <w:rsid w:val="00975F21"/>
    <w:rsid w:val="00976B32"/>
    <w:rsid w:val="009773B4"/>
    <w:rsid w:val="0097750C"/>
    <w:rsid w:val="00977677"/>
    <w:rsid w:val="00977BA0"/>
    <w:rsid w:val="0098289C"/>
    <w:rsid w:val="0098297B"/>
    <w:rsid w:val="00982BAB"/>
    <w:rsid w:val="00982C33"/>
    <w:rsid w:val="00982E2D"/>
    <w:rsid w:val="009832E1"/>
    <w:rsid w:val="0098541B"/>
    <w:rsid w:val="00985605"/>
    <w:rsid w:val="00985EC7"/>
    <w:rsid w:val="00990B7D"/>
    <w:rsid w:val="00994BB7"/>
    <w:rsid w:val="00997ABE"/>
    <w:rsid w:val="009A0338"/>
    <w:rsid w:val="009A0721"/>
    <w:rsid w:val="009A0BA4"/>
    <w:rsid w:val="009A1D94"/>
    <w:rsid w:val="009A2122"/>
    <w:rsid w:val="009A2573"/>
    <w:rsid w:val="009A74DC"/>
    <w:rsid w:val="009B0002"/>
    <w:rsid w:val="009B0BE9"/>
    <w:rsid w:val="009B1D5E"/>
    <w:rsid w:val="009B5697"/>
    <w:rsid w:val="009B5CBF"/>
    <w:rsid w:val="009B7549"/>
    <w:rsid w:val="009C16DC"/>
    <w:rsid w:val="009C30A9"/>
    <w:rsid w:val="009C35F9"/>
    <w:rsid w:val="009C38D5"/>
    <w:rsid w:val="009C39C0"/>
    <w:rsid w:val="009C464F"/>
    <w:rsid w:val="009C7518"/>
    <w:rsid w:val="009C7CA7"/>
    <w:rsid w:val="009D13F2"/>
    <w:rsid w:val="009D16CA"/>
    <w:rsid w:val="009D1769"/>
    <w:rsid w:val="009D1C28"/>
    <w:rsid w:val="009D2665"/>
    <w:rsid w:val="009D2D17"/>
    <w:rsid w:val="009D4738"/>
    <w:rsid w:val="009D5D7C"/>
    <w:rsid w:val="009D6046"/>
    <w:rsid w:val="009D6BA7"/>
    <w:rsid w:val="009D6BEF"/>
    <w:rsid w:val="009D721E"/>
    <w:rsid w:val="009E0F6B"/>
    <w:rsid w:val="009E14F2"/>
    <w:rsid w:val="009E1FA1"/>
    <w:rsid w:val="009E3DEF"/>
    <w:rsid w:val="009E4D16"/>
    <w:rsid w:val="009E58B3"/>
    <w:rsid w:val="009E6509"/>
    <w:rsid w:val="009E6D21"/>
    <w:rsid w:val="009F0C26"/>
    <w:rsid w:val="009F0CC7"/>
    <w:rsid w:val="009F0EF6"/>
    <w:rsid w:val="009F373C"/>
    <w:rsid w:val="009F3B22"/>
    <w:rsid w:val="009F3BAC"/>
    <w:rsid w:val="009F493D"/>
    <w:rsid w:val="009F534B"/>
    <w:rsid w:val="009F5BDC"/>
    <w:rsid w:val="009F6316"/>
    <w:rsid w:val="009F6B70"/>
    <w:rsid w:val="009F6CED"/>
    <w:rsid w:val="009F7A7E"/>
    <w:rsid w:val="009F7B38"/>
    <w:rsid w:val="009F7FAB"/>
    <w:rsid w:val="00A0010F"/>
    <w:rsid w:val="00A00AAF"/>
    <w:rsid w:val="00A01C51"/>
    <w:rsid w:val="00A01E6E"/>
    <w:rsid w:val="00A02D24"/>
    <w:rsid w:val="00A02DB4"/>
    <w:rsid w:val="00A040CC"/>
    <w:rsid w:val="00A070C7"/>
    <w:rsid w:val="00A10CB4"/>
    <w:rsid w:val="00A12373"/>
    <w:rsid w:val="00A13172"/>
    <w:rsid w:val="00A14AAB"/>
    <w:rsid w:val="00A14DD8"/>
    <w:rsid w:val="00A15147"/>
    <w:rsid w:val="00A151A5"/>
    <w:rsid w:val="00A15585"/>
    <w:rsid w:val="00A16422"/>
    <w:rsid w:val="00A17BA7"/>
    <w:rsid w:val="00A17CCF"/>
    <w:rsid w:val="00A209FB"/>
    <w:rsid w:val="00A21A84"/>
    <w:rsid w:val="00A21A85"/>
    <w:rsid w:val="00A22D9F"/>
    <w:rsid w:val="00A26196"/>
    <w:rsid w:val="00A26CAC"/>
    <w:rsid w:val="00A26F84"/>
    <w:rsid w:val="00A278A4"/>
    <w:rsid w:val="00A27C0B"/>
    <w:rsid w:val="00A31E81"/>
    <w:rsid w:val="00A33060"/>
    <w:rsid w:val="00A3339D"/>
    <w:rsid w:val="00A339EA"/>
    <w:rsid w:val="00A3437D"/>
    <w:rsid w:val="00A34403"/>
    <w:rsid w:val="00A344A4"/>
    <w:rsid w:val="00A35275"/>
    <w:rsid w:val="00A3527B"/>
    <w:rsid w:val="00A362F3"/>
    <w:rsid w:val="00A4141B"/>
    <w:rsid w:val="00A41965"/>
    <w:rsid w:val="00A42F32"/>
    <w:rsid w:val="00A447AA"/>
    <w:rsid w:val="00A44B9B"/>
    <w:rsid w:val="00A45B01"/>
    <w:rsid w:val="00A476E9"/>
    <w:rsid w:val="00A50735"/>
    <w:rsid w:val="00A51F93"/>
    <w:rsid w:val="00A52419"/>
    <w:rsid w:val="00A53CC6"/>
    <w:rsid w:val="00A54A16"/>
    <w:rsid w:val="00A54B2C"/>
    <w:rsid w:val="00A5643A"/>
    <w:rsid w:val="00A56CCC"/>
    <w:rsid w:val="00A620BF"/>
    <w:rsid w:val="00A6358B"/>
    <w:rsid w:val="00A640FA"/>
    <w:rsid w:val="00A65E89"/>
    <w:rsid w:val="00A6607B"/>
    <w:rsid w:val="00A667AC"/>
    <w:rsid w:val="00A67D0D"/>
    <w:rsid w:val="00A67D99"/>
    <w:rsid w:val="00A700AF"/>
    <w:rsid w:val="00A7032E"/>
    <w:rsid w:val="00A7277D"/>
    <w:rsid w:val="00A73980"/>
    <w:rsid w:val="00A73D50"/>
    <w:rsid w:val="00A750E0"/>
    <w:rsid w:val="00A76045"/>
    <w:rsid w:val="00A77BA6"/>
    <w:rsid w:val="00A80A10"/>
    <w:rsid w:val="00A80FDD"/>
    <w:rsid w:val="00A813F4"/>
    <w:rsid w:val="00A87FA2"/>
    <w:rsid w:val="00A9060E"/>
    <w:rsid w:val="00A93B54"/>
    <w:rsid w:val="00A948C6"/>
    <w:rsid w:val="00A95055"/>
    <w:rsid w:val="00A95DA1"/>
    <w:rsid w:val="00A96B43"/>
    <w:rsid w:val="00AA02EE"/>
    <w:rsid w:val="00AA378D"/>
    <w:rsid w:val="00AA416F"/>
    <w:rsid w:val="00AA481C"/>
    <w:rsid w:val="00AA4CA5"/>
    <w:rsid w:val="00AA4E55"/>
    <w:rsid w:val="00AA5290"/>
    <w:rsid w:val="00AA5FEB"/>
    <w:rsid w:val="00AA607E"/>
    <w:rsid w:val="00AA7007"/>
    <w:rsid w:val="00AA7350"/>
    <w:rsid w:val="00AA74A7"/>
    <w:rsid w:val="00AB02EC"/>
    <w:rsid w:val="00AB0832"/>
    <w:rsid w:val="00AB0D84"/>
    <w:rsid w:val="00AB1520"/>
    <w:rsid w:val="00AB1AE9"/>
    <w:rsid w:val="00AB211A"/>
    <w:rsid w:val="00AB3711"/>
    <w:rsid w:val="00AB3C0F"/>
    <w:rsid w:val="00AB3D2A"/>
    <w:rsid w:val="00AB4AF9"/>
    <w:rsid w:val="00AB4BFA"/>
    <w:rsid w:val="00AB555A"/>
    <w:rsid w:val="00AB5AC8"/>
    <w:rsid w:val="00AB5DD3"/>
    <w:rsid w:val="00AB6031"/>
    <w:rsid w:val="00AB6131"/>
    <w:rsid w:val="00AB79F3"/>
    <w:rsid w:val="00AC2BCC"/>
    <w:rsid w:val="00AC3A59"/>
    <w:rsid w:val="00AC3ACC"/>
    <w:rsid w:val="00AC4198"/>
    <w:rsid w:val="00AC5DFE"/>
    <w:rsid w:val="00AC63A3"/>
    <w:rsid w:val="00AC70BE"/>
    <w:rsid w:val="00AC7E37"/>
    <w:rsid w:val="00AD0206"/>
    <w:rsid w:val="00AD0560"/>
    <w:rsid w:val="00AD0A9E"/>
    <w:rsid w:val="00AD1220"/>
    <w:rsid w:val="00AD1871"/>
    <w:rsid w:val="00AD2724"/>
    <w:rsid w:val="00AD2EDE"/>
    <w:rsid w:val="00AD382A"/>
    <w:rsid w:val="00AD3880"/>
    <w:rsid w:val="00AD3FEA"/>
    <w:rsid w:val="00AD6B30"/>
    <w:rsid w:val="00AD7139"/>
    <w:rsid w:val="00AD7BCC"/>
    <w:rsid w:val="00AE01BE"/>
    <w:rsid w:val="00AE0C21"/>
    <w:rsid w:val="00AE5FFC"/>
    <w:rsid w:val="00AE62DE"/>
    <w:rsid w:val="00AF084E"/>
    <w:rsid w:val="00AF0F35"/>
    <w:rsid w:val="00AF18EA"/>
    <w:rsid w:val="00AF386C"/>
    <w:rsid w:val="00AF4ED6"/>
    <w:rsid w:val="00AF7053"/>
    <w:rsid w:val="00AF7AF3"/>
    <w:rsid w:val="00B00C53"/>
    <w:rsid w:val="00B01867"/>
    <w:rsid w:val="00B01884"/>
    <w:rsid w:val="00B019B5"/>
    <w:rsid w:val="00B02263"/>
    <w:rsid w:val="00B0324B"/>
    <w:rsid w:val="00B048D6"/>
    <w:rsid w:val="00B06D11"/>
    <w:rsid w:val="00B06F57"/>
    <w:rsid w:val="00B0701F"/>
    <w:rsid w:val="00B108BE"/>
    <w:rsid w:val="00B10DA1"/>
    <w:rsid w:val="00B11559"/>
    <w:rsid w:val="00B115CD"/>
    <w:rsid w:val="00B119C4"/>
    <w:rsid w:val="00B11A55"/>
    <w:rsid w:val="00B124CA"/>
    <w:rsid w:val="00B1461F"/>
    <w:rsid w:val="00B14E70"/>
    <w:rsid w:val="00B21852"/>
    <w:rsid w:val="00B224E8"/>
    <w:rsid w:val="00B22572"/>
    <w:rsid w:val="00B23ECC"/>
    <w:rsid w:val="00B24EBD"/>
    <w:rsid w:val="00B30A9D"/>
    <w:rsid w:val="00B30BB6"/>
    <w:rsid w:val="00B315EA"/>
    <w:rsid w:val="00B3219F"/>
    <w:rsid w:val="00B328F5"/>
    <w:rsid w:val="00B33C5E"/>
    <w:rsid w:val="00B33D84"/>
    <w:rsid w:val="00B35175"/>
    <w:rsid w:val="00B36D77"/>
    <w:rsid w:val="00B403CE"/>
    <w:rsid w:val="00B40F37"/>
    <w:rsid w:val="00B41221"/>
    <w:rsid w:val="00B4155B"/>
    <w:rsid w:val="00B416E4"/>
    <w:rsid w:val="00B41ED7"/>
    <w:rsid w:val="00B42FB6"/>
    <w:rsid w:val="00B434FE"/>
    <w:rsid w:val="00B44F49"/>
    <w:rsid w:val="00B46787"/>
    <w:rsid w:val="00B514C1"/>
    <w:rsid w:val="00B543D8"/>
    <w:rsid w:val="00B554D0"/>
    <w:rsid w:val="00B555EC"/>
    <w:rsid w:val="00B57312"/>
    <w:rsid w:val="00B5778F"/>
    <w:rsid w:val="00B60771"/>
    <w:rsid w:val="00B60783"/>
    <w:rsid w:val="00B6170A"/>
    <w:rsid w:val="00B61C2D"/>
    <w:rsid w:val="00B63B12"/>
    <w:rsid w:val="00B65CEF"/>
    <w:rsid w:val="00B71073"/>
    <w:rsid w:val="00B72C0E"/>
    <w:rsid w:val="00B72CAB"/>
    <w:rsid w:val="00B761D2"/>
    <w:rsid w:val="00B80A8F"/>
    <w:rsid w:val="00B823A8"/>
    <w:rsid w:val="00B82E48"/>
    <w:rsid w:val="00B835CB"/>
    <w:rsid w:val="00B85524"/>
    <w:rsid w:val="00B85D64"/>
    <w:rsid w:val="00B86A56"/>
    <w:rsid w:val="00B877D9"/>
    <w:rsid w:val="00B87EAC"/>
    <w:rsid w:val="00B90513"/>
    <w:rsid w:val="00B90C5C"/>
    <w:rsid w:val="00B91569"/>
    <w:rsid w:val="00B9168A"/>
    <w:rsid w:val="00B926A5"/>
    <w:rsid w:val="00B92C7F"/>
    <w:rsid w:val="00B92CB2"/>
    <w:rsid w:val="00B92F27"/>
    <w:rsid w:val="00B931C1"/>
    <w:rsid w:val="00B953C9"/>
    <w:rsid w:val="00B95536"/>
    <w:rsid w:val="00B95837"/>
    <w:rsid w:val="00B95A9B"/>
    <w:rsid w:val="00B95AA8"/>
    <w:rsid w:val="00B961D7"/>
    <w:rsid w:val="00B962BA"/>
    <w:rsid w:val="00B97428"/>
    <w:rsid w:val="00B9759A"/>
    <w:rsid w:val="00B97DEC"/>
    <w:rsid w:val="00BA0A1E"/>
    <w:rsid w:val="00BA12AA"/>
    <w:rsid w:val="00BA1398"/>
    <w:rsid w:val="00BA1B37"/>
    <w:rsid w:val="00BA2B98"/>
    <w:rsid w:val="00BA2D23"/>
    <w:rsid w:val="00BA30EA"/>
    <w:rsid w:val="00BA3927"/>
    <w:rsid w:val="00BA3A53"/>
    <w:rsid w:val="00BA3AC9"/>
    <w:rsid w:val="00BA60B6"/>
    <w:rsid w:val="00BA6C0D"/>
    <w:rsid w:val="00BA7E62"/>
    <w:rsid w:val="00BB3E6E"/>
    <w:rsid w:val="00BB50F3"/>
    <w:rsid w:val="00BB7D9E"/>
    <w:rsid w:val="00BC05BC"/>
    <w:rsid w:val="00BC14C4"/>
    <w:rsid w:val="00BC1B4D"/>
    <w:rsid w:val="00BC3207"/>
    <w:rsid w:val="00BC3861"/>
    <w:rsid w:val="00BC5364"/>
    <w:rsid w:val="00BC5B57"/>
    <w:rsid w:val="00BC5F1A"/>
    <w:rsid w:val="00BC69B3"/>
    <w:rsid w:val="00BC7F0E"/>
    <w:rsid w:val="00BD1AE6"/>
    <w:rsid w:val="00BD1FC6"/>
    <w:rsid w:val="00BD2368"/>
    <w:rsid w:val="00BD2F1F"/>
    <w:rsid w:val="00BD34E9"/>
    <w:rsid w:val="00BD354B"/>
    <w:rsid w:val="00BD3D69"/>
    <w:rsid w:val="00BD3F85"/>
    <w:rsid w:val="00BD44EE"/>
    <w:rsid w:val="00BD53E9"/>
    <w:rsid w:val="00BD6211"/>
    <w:rsid w:val="00BD78A0"/>
    <w:rsid w:val="00BD7CCF"/>
    <w:rsid w:val="00BE1AB1"/>
    <w:rsid w:val="00BE5B2A"/>
    <w:rsid w:val="00BE5D0B"/>
    <w:rsid w:val="00BE71F9"/>
    <w:rsid w:val="00BF0905"/>
    <w:rsid w:val="00BF26DD"/>
    <w:rsid w:val="00BF4E43"/>
    <w:rsid w:val="00BF7519"/>
    <w:rsid w:val="00BF7CD6"/>
    <w:rsid w:val="00C03808"/>
    <w:rsid w:val="00C0420B"/>
    <w:rsid w:val="00C0589D"/>
    <w:rsid w:val="00C071E3"/>
    <w:rsid w:val="00C07FDE"/>
    <w:rsid w:val="00C10549"/>
    <w:rsid w:val="00C10BD7"/>
    <w:rsid w:val="00C10BE4"/>
    <w:rsid w:val="00C13EFC"/>
    <w:rsid w:val="00C16393"/>
    <w:rsid w:val="00C171DB"/>
    <w:rsid w:val="00C20F3E"/>
    <w:rsid w:val="00C215B9"/>
    <w:rsid w:val="00C2240A"/>
    <w:rsid w:val="00C2275A"/>
    <w:rsid w:val="00C23E3F"/>
    <w:rsid w:val="00C242A6"/>
    <w:rsid w:val="00C24673"/>
    <w:rsid w:val="00C25E55"/>
    <w:rsid w:val="00C264C9"/>
    <w:rsid w:val="00C27064"/>
    <w:rsid w:val="00C272AB"/>
    <w:rsid w:val="00C2763A"/>
    <w:rsid w:val="00C30119"/>
    <w:rsid w:val="00C30336"/>
    <w:rsid w:val="00C31344"/>
    <w:rsid w:val="00C31AE3"/>
    <w:rsid w:val="00C32DB4"/>
    <w:rsid w:val="00C331A6"/>
    <w:rsid w:val="00C342DC"/>
    <w:rsid w:val="00C357E5"/>
    <w:rsid w:val="00C3618C"/>
    <w:rsid w:val="00C3654B"/>
    <w:rsid w:val="00C37E15"/>
    <w:rsid w:val="00C422D2"/>
    <w:rsid w:val="00C42630"/>
    <w:rsid w:val="00C4317B"/>
    <w:rsid w:val="00C432F5"/>
    <w:rsid w:val="00C434B8"/>
    <w:rsid w:val="00C440D2"/>
    <w:rsid w:val="00C46401"/>
    <w:rsid w:val="00C46D8B"/>
    <w:rsid w:val="00C50247"/>
    <w:rsid w:val="00C50340"/>
    <w:rsid w:val="00C5074A"/>
    <w:rsid w:val="00C5169F"/>
    <w:rsid w:val="00C52615"/>
    <w:rsid w:val="00C52977"/>
    <w:rsid w:val="00C53825"/>
    <w:rsid w:val="00C54206"/>
    <w:rsid w:val="00C55E57"/>
    <w:rsid w:val="00C564FE"/>
    <w:rsid w:val="00C56B97"/>
    <w:rsid w:val="00C578D8"/>
    <w:rsid w:val="00C615E1"/>
    <w:rsid w:val="00C615E4"/>
    <w:rsid w:val="00C61A0B"/>
    <w:rsid w:val="00C6332B"/>
    <w:rsid w:val="00C63F60"/>
    <w:rsid w:val="00C64780"/>
    <w:rsid w:val="00C66E2E"/>
    <w:rsid w:val="00C675C8"/>
    <w:rsid w:val="00C678E3"/>
    <w:rsid w:val="00C70D8A"/>
    <w:rsid w:val="00C71E7A"/>
    <w:rsid w:val="00C71F17"/>
    <w:rsid w:val="00C744ED"/>
    <w:rsid w:val="00C746A2"/>
    <w:rsid w:val="00C7480D"/>
    <w:rsid w:val="00C74BDA"/>
    <w:rsid w:val="00C752D3"/>
    <w:rsid w:val="00C75336"/>
    <w:rsid w:val="00C759BB"/>
    <w:rsid w:val="00C76003"/>
    <w:rsid w:val="00C77115"/>
    <w:rsid w:val="00C806C7"/>
    <w:rsid w:val="00C810DC"/>
    <w:rsid w:val="00C84053"/>
    <w:rsid w:val="00C85F84"/>
    <w:rsid w:val="00C86223"/>
    <w:rsid w:val="00C86714"/>
    <w:rsid w:val="00C86B48"/>
    <w:rsid w:val="00C86FD8"/>
    <w:rsid w:val="00C874C6"/>
    <w:rsid w:val="00C8794E"/>
    <w:rsid w:val="00C91CBB"/>
    <w:rsid w:val="00C9203F"/>
    <w:rsid w:val="00C92933"/>
    <w:rsid w:val="00C94DD3"/>
    <w:rsid w:val="00C954DB"/>
    <w:rsid w:val="00C95B00"/>
    <w:rsid w:val="00C971BE"/>
    <w:rsid w:val="00CA27D0"/>
    <w:rsid w:val="00CA2B05"/>
    <w:rsid w:val="00CA3A21"/>
    <w:rsid w:val="00CA490D"/>
    <w:rsid w:val="00CA4DBD"/>
    <w:rsid w:val="00CA4FEF"/>
    <w:rsid w:val="00CA66D8"/>
    <w:rsid w:val="00CA69CD"/>
    <w:rsid w:val="00CA6FA8"/>
    <w:rsid w:val="00CB0C87"/>
    <w:rsid w:val="00CB21A1"/>
    <w:rsid w:val="00CB2FD3"/>
    <w:rsid w:val="00CB39C2"/>
    <w:rsid w:val="00CB41AB"/>
    <w:rsid w:val="00CB4977"/>
    <w:rsid w:val="00CB5087"/>
    <w:rsid w:val="00CB5A56"/>
    <w:rsid w:val="00CB613E"/>
    <w:rsid w:val="00CB6873"/>
    <w:rsid w:val="00CB7426"/>
    <w:rsid w:val="00CB7968"/>
    <w:rsid w:val="00CC0084"/>
    <w:rsid w:val="00CC0886"/>
    <w:rsid w:val="00CC235C"/>
    <w:rsid w:val="00CC2AFB"/>
    <w:rsid w:val="00CC36D3"/>
    <w:rsid w:val="00CC3DB4"/>
    <w:rsid w:val="00CC59F3"/>
    <w:rsid w:val="00CC5B0E"/>
    <w:rsid w:val="00CC5F43"/>
    <w:rsid w:val="00CC6E85"/>
    <w:rsid w:val="00CC6F22"/>
    <w:rsid w:val="00CD05BE"/>
    <w:rsid w:val="00CD239D"/>
    <w:rsid w:val="00CD2833"/>
    <w:rsid w:val="00CD32C9"/>
    <w:rsid w:val="00CD3BDF"/>
    <w:rsid w:val="00CD4FBA"/>
    <w:rsid w:val="00CD5A58"/>
    <w:rsid w:val="00CD5EF3"/>
    <w:rsid w:val="00CD623C"/>
    <w:rsid w:val="00CD7DE6"/>
    <w:rsid w:val="00CE1444"/>
    <w:rsid w:val="00CE161B"/>
    <w:rsid w:val="00CE313E"/>
    <w:rsid w:val="00CE3C2B"/>
    <w:rsid w:val="00CE4AFE"/>
    <w:rsid w:val="00CE4C98"/>
    <w:rsid w:val="00CE6F76"/>
    <w:rsid w:val="00CF131D"/>
    <w:rsid w:val="00CF2A50"/>
    <w:rsid w:val="00CF32A8"/>
    <w:rsid w:val="00CF3655"/>
    <w:rsid w:val="00CF7053"/>
    <w:rsid w:val="00CF7611"/>
    <w:rsid w:val="00D00E32"/>
    <w:rsid w:val="00D01013"/>
    <w:rsid w:val="00D016E7"/>
    <w:rsid w:val="00D039B3"/>
    <w:rsid w:val="00D04C8D"/>
    <w:rsid w:val="00D04F46"/>
    <w:rsid w:val="00D04F55"/>
    <w:rsid w:val="00D050C1"/>
    <w:rsid w:val="00D05239"/>
    <w:rsid w:val="00D06928"/>
    <w:rsid w:val="00D100F3"/>
    <w:rsid w:val="00D1033E"/>
    <w:rsid w:val="00D105D6"/>
    <w:rsid w:val="00D10DF1"/>
    <w:rsid w:val="00D11EE3"/>
    <w:rsid w:val="00D12DEE"/>
    <w:rsid w:val="00D13437"/>
    <w:rsid w:val="00D13640"/>
    <w:rsid w:val="00D14A58"/>
    <w:rsid w:val="00D15711"/>
    <w:rsid w:val="00D168DB"/>
    <w:rsid w:val="00D2086D"/>
    <w:rsid w:val="00D218F7"/>
    <w:rsid w:val="00D2447B"/>
    <w:rsid w:val="00D245C6"/>
    <w:rsid w:val="00D24B2A"/>
    <w:rsid w:val="00D24F3C"/>
    <w:rsid w:val="00D259C5"/>
    <w:rsid w:val="00D2608C"/>
    <w:rsid w:val="00D26707"/>
    <w:rsid w:val="00D26D29"/>
    <w:rsid w:val="00D27300"/>
    <w:rsid w:val="00D27388"/>
    <w:rsid w:val="00D30299"/>
    <w:rsid w:val="00D30F16"/>
    <w:rsid w:val="00D31A8A"/>
    <w:rsid w:val="00D31E87"/>
    <w:rsid w:val="00D32F41"/>
    <w:rsid w:val="00D3365F"/>
    <w:rsid w:val="00D3446A"/>
    <w:rsid w:val="00D35644"/>
    <w:rsid w:val="00D357F3"/>
    <w:rsid w:val="00D35C13"/>
    <w:rsid w:val="00D3768F"/>
    <w:rsid w:val="00D3799C"/>
    <w:rsid w:val="00D40314"/>
    <w:rsid w:val="00D41590"/>
    <w:rsid w:val="00D42C9A"/>
    <w:rsid w:val="00D43647"/>
    <w:rsid w:val="00D438A0"/>
    <w:rsid w:val="00D44DBF"/>
    <w:rsid w:val="00D454BA"/>
    <w:rsid w:val="00D45D51"/>
    <w:rsid w:val="00D45F63"/>
    <w:rsid w:val="00D462C9"/>
    <w:rsid w:val="00D46C73"/>
    <w:rsid w:val="00D502E6"/>
    <w:rsid w:val="00D51116"/>
    <w:rsid w:val="00D52331"/>
    <w:rsid w:val="00D53529"/>
    <w:rsid w:val="00D537AA"/>
    <w:rsid w:val="00D5543D"/>
    <w:rsid w:val="00D61EA1"/>
    <w:rsid w:val="00D6336D"/>
    <w:rsid w:val="00D642A0"/>
    <w:rsid w:val="00D64C79"/>
    <w:rsid w:val="00D6531F"/>
    <w:rsid w:val="00D65BD1"/>
    <w:rsid w:val="00D671E0"/>
    <w:rsid w:val="00D67C63"/>
    <w:rsid w:val="00D67CCB"/>
    <w:rsid w:val="00D70539"/>
    <w:rsid w:val="00D70B9D"/>
    <w:rsid w:val="00D711A1"/>
    <w:rsid w:val="00D71956"/>
    <w:rsid w:val="00D72B20"/>
    <w:rsid w:val="00D735DA"/>
    <w:rsid w:val="00D737A2"/>
    <w:rsid w:val="00D73FCD"/>
    <w:rsid w:val="00D74187"/>
    <w:rsid w:val="00D750E8"/>
    <w:rsid w:val="00D76AC3"/>
    <w:rsid w:val="00D76F21"/>
    <w:rsid w:val="00D770B3"/>
    <w:rsid w:val="00D772B6"/>
    <w:rsid w:val="00D775EC"/>
    <w:rsid w:val="00D8021D"/>
    <w:rsid w:val="00D804E4"/>
    <w:rsid w:val="00D826D7"/>
    <w:rsid w:val="00D82CC3"/>
    <w:rsid w:val="00D830B8"/>
    <w:rsid w:val="00D8476A"/>
    <w:rsid w:val="00D84A0C"/>
    <w:rsid w:val="00D858E5"/>
    <w:rsid w:val="00D90639"/>
    <w:rsid w:val="00D907D8"/>
    <w:rsid w:val="00D9377D"/>
    <w:rsid w:val="00D93979"/>
    <w:rsid w:val="00D941CC"/>
    <w:rsid w:val="00D97A3C"/>
    <w:rsid w:val="00DA00EB"/>
    <w:rsid w:val="00DA0FCE"/>
    <w:rsid w:val="00DA1A8B"/>
    <w:rsid w:val="00DA241C"/>
    <w:rsid w:val="00DA2FEC"/>
    <w:rsid w:val="00DA519D"/>
    <w:rsid w:val="00DA53F9"/>
    <w:rsid w:val="00DA5A62"/>
    <w:rsid w:val="00DA5FF6"/>
    <w:rsid w:val="00DA6FC3"/>
    <w:rsid w:val="00DB1F24"/>
    <w:rsid w:val="00DB3815"/>
    <w:rsid w:val="00DB38EC"/>
    <w:rsid w:val="00DB4BD4"/>
    <w:rsid w:val="00DB5425"/>
    <w:rsid w:val="00DB5B91"/>
    <w:rsid w:val="00DB5BF6"/>
    <w:rsid w:val="00DB62E7"/>
    <w:rsid w:val="00DB66BE"/>
    <w:rsid w:val="00DB723C"/>
    <w:rsid w:val="00DB76D5"/>
    <w:rsid w:val="00DC09D4"/>
    <w:rsid w:val="00DC1F76"/>
    <w:rsid w:val="00DC2B0B"/>
    <w:rsid w:val="00DC58FB"/>
    <w:rsid w:val="00DD15F4"/>
    <w:rsid w:val="00DD1A20"/>
    <w:rsid w:val="00DD1D4B"/>
    <w:rsid w:val="00DD25E8"/>
    <w:rsid w:val="00DD44D0"/>
    <w:rsid w:val="00DD4AED"/>
    <w:rsid w:val="00DD50C2"/>
    <w:rsid w:val="00DD60A4"/>
    <w:rsid w:val="00DD65FE"/>
    <w:rsid w:val="00DD7553"/>
    <w:rsid w:val="00DD7603"/>
    <w:rsid w:val="00DD7636"/>
    <w:rsid w:val="00DD7F66"/>
    <w:rsid w:val="00DE0327"/>
    <w:rsid w:val="00DE2A0E"/>
    <w:rsid w:val="00DE3CA5"/>
    <w:rsid w:val="00DE4487"/>
    <w:rsid w:val="00DE54E1"/>
    <w:rsid w:val="00DE5DC9"/>
    <w:rsid w:val="00DE5F4B"/>
    <w:rsid w:val="00DE60F7"/>
    <w:rsid w:val="00DE65FF"/>
    <w:rsid w:val="00DF0674"/>
    <w:rsid w:val="00DF2980"/>
    <w:rsid w:val="00DF3216"/>
    <w:rsid w:val="00DF32FB"/>
    <w:rsid w:val="00DF3A98"/>
    <w:rsid w:val="00DF4C85"/>
    <w:rsid w:val="00DF5F6E"/>
    <w:rsid w:val="00DF6C0E"/>
    <w:rsid w:val="00DF6C8C"/>
    <w:rsid w:val="00DF6E8C"/>
    <w:rsid w:val="00DF7494"/>
    <w:rsid w:val="00DF7BAF"/>
    <w:rsid w:val="00E02431"/>
    <w:rsid w:val="00E026B8"/>
    <w:rsid w:val="00E038F9"/>
    <w:rsid w:val="00E073C3"/>
    <w:rsid w:val="00E07D0E"/>
    <w:rsid w:val="00E12130"/>
    <w:rsid w:val="00E121BE"/>
    <w:rsid w:val="00E1307B"/>
    <w:rsid w:val="00E13454"/>
    <w:rsid w:val="00E143EA"/>
    <w:rsid w:val="00E177EA"/>
    <w:rsid w:val="00E178E3"/>
    <w:rsid w:val="00E21644"/>
    <w:rsid w:val="00E2528C"/>
    <w:rsid w:val="00E30202"/>
    <w:rsid w:val="00E33ED2"/>
    <w:rsid w:val="00E35802"/>
    <w:rsid w:val="00E37012"/>
    <w:rsid w:val="00E373E8"/>
    <w:rsid w:val="00E405DA"/>
    <w:rsid w:val="00E40B66"/>
    <w:rsid w:val="00E4235D"/>
    <w:rsid w:val="00E42E66"/>
    <w:rsid w:val="00E43C77"/>
    <w:rsid w:val="00E46CAC"/>
    <w:rsid w:val="00E5180A"/>
    <w:rsid w:val="00E51F0C"/>
    <w:rsid w:val="00E547FE"/>
    <w:rsid w:val="00E54B38"/>
    <w:rsid w:val="00E55353"/>
    <w:rsid w:val="00E556FA"/>
    <w:rsid w:val="00E558A4"/>
    <w:rsid w:val="00E56BC7"/>
    <w:rsid w:val="00E57492"/>
    <w:rsid w:val="00E57616"/>
    <w:rsid w:val="00E60510"/>
    <w:rsid w:val="00E619BC"/>
    <w:rsid w:val="00E61FB0"/>
    <w:rsid w:val="00E625B0"/>
    <w:rsid w:val="00E65C60"/>
    <w:rsid w:val="00E677BB"/>
    <w:rsid w:val="00E67D32"/>
    <w:rsid w:val="00E70CCF"/>
    <w:rsid w:val="00E71227"/>
    <w:rsid w:val="00E730CA"/>
    <w:rsid w:val="00E73204"/>
    <w:rsid w:val="00E736E6"/>
    <w:rsid w:val="00E73B7A"/>
    <w:rsid w:val="00E73C9F"/>
    <w:rsid w:val="00E7441F"/>
    <w:rsid w:val="00E74B86"/>
    <w:rsid w:val="00E757EA"/>
    <w:rsid w:val="00E7616A"/>
    <w:rsid w:val="00E7689A"/>
    <w:rsid w:val="00E831F8"/>
    <w:rsid w:val="00E85945"/>
    <w:rsid w:val="00E85EFF"/>
    <w:rsid w:val="00E86869"/>
    <w:rsid w:val="00E869E5"/>
    <w:rsid w:val="00E87594"/>
    <w:rsid w:val="00E90699"/>
    <w:rsid w:val="00E92115"/>
    <w:rsid w:val="00E929D1"/>
    <w:rsid w:val="00E92E1B"/>
    <w:rsid w:val="00E94118"/>
    <w:rsid w:val="00E9616B"/>
    <w:rsid w:val="00E97D74"/>
    <w:rsid w:val="00EA1247"/>
    <w:rsid w:val="00EA13C2"/>
    <w:rsid w:val="00EA1546"/>
    <w:rsid w:val="00EA2DAB"/>
    <w:rsid w:val="00EA3B5B"/>
    <w:rsid w:val="00EA4CE9"/>
    <w:rsid w:val="00EA51EE"/>
    <w:rsid w:val="00EA562A"/>
    <w:rsid w:val="00EA5997"/>
    <w:rsid w:val="00EA5ADB"/>
    <w:rsid w:val="00EA7B83"/>
    <w:rsid w:val="00EB0C1C"/>
    <w:rsid w:val="00EB14D2"/>
    <w:rsid w:val="00EB1B28"/>
    <w:rsid w:val="00EB30B9"/>
    <w:rsid w:val="00EB33FC"/>
    <w:rsid w:val="00EB4330"/>
    <w:rsid w:val="00EB44DF"/>
    <w:rsid w:val="00EB4A64"/>
    <w:rsid w:val="00EB4DD8"/>
    <w:rsid w:val="00EB4F9A"/>
    <w:rsid w:val="00EB55C2"/>
    <w:rsid w:val="00EB594A"/>
    <w:rsid w:val="00EB6189"/>
    <w:rsid w:val="00EB6784"/>
    <w:rsid w:val="00EC164F"/>
    <w:rsid w:val="00EC2E1A"/>
    <w:rsid w:val="00EC4092"/>
    <w:rsid w:val="00EC4301"/>
    <w:rsid w:val="00EC46CA"/>
    <w:rsid w:val="00EC5C37"/>
    <w:rsid w:val="00EC5E76"/>
    <w:rsid w:val="00EC70EC"/>
    <w:rsid w:val="00ED18D5"/>
    <w:rsid w:val="00ED2EE2"/>
    <w:rsid w:val="00ED6E29"/>
    <w:rsid w:val="00EE5DF9"/>
    <w:rsid w:val="00EE7110"/>
    <w:rsid w:val="00EE7AB9"/>
    <w:rsid w:val="00EE7ED3"/>
    <w:rsid w:val="00EF0C9A"/>
    <w:rsid w:val="00EF3250"/>
    <w:rsid w:val="00EF6352"/>
    <w:rsid w:val="00EF65A9"/>
    <w:rsid w:val="00EF69DE"/>
    <w:rsid w:val="00F008A8"/>
    <w:rsid w:val="00F010E0"/>
    <w:rsid w:val="00F01796"/>
    <w:rsid w:val="00F017DD"/>
    <w:rsid w:val="00F02244"/>
    <w:rsid w:val="00F026A9"/>
    <w:rsid w:val="00F028E8"/>
    <w:rsid w:val="00F02C08"/>
    <w:rsid w:val="00F050A7"/>
    <w:rsid w:val="00F053BC"/>
    <w:rsid w:val="00F06A0F"/>
    <w:rsid w:val="00F073D1"/>
    <w:rsid w:val="00F07DA7"/>
    <w:rsid w:val="00F10358"/>
    <w:rsid w:val="00F112EB"/>
    <w:rsid w:val="00F11451"/>
    <w:rsid w:val="00F116A4"/>
    <w:rsid w:val="00F12075"/>
    <w:rsid w:val="00F123A3"/>
    <w:rsid w:val="00F1469F"/>
    <w:rsid w:val="00F14709"/>
    <w:rsid w:val="00F147AC"/>
    <w:rsid w:val="00F15442"/>
    <w:rsid w:val="00F157FA"/>
    <w:rsid w:val="00F15D91"/>
    <w:rsid w:val="00F162B4"/>
    <w:rsid w:val="00F16936"/>
    <w:rsid w:val="00F1758C"/>
    <w:rsid w:val="00F17A88"/>
    <w:rsid w:val="00F20130"/>
    <w:rsid w:val="00F20956"/>
    <w:rsid w:val="00F213D8"/>
    <w:rsid w:val="00F21C0B"/>
    <w:rsid w:val="00F23354"/>
    <w:rsid w:val="00F25555"/>
    <w:rsid w:val="00F2632A"/>
    <w:rsid w:val="00F2672A"/>
    <w:rsid w:val="00F277AF"/>
    <w:rsid w:val="00F27936"/>
    <w:rsid w:val="00F317AF"/>
    <w:rsid w:val="00F31F35"/>
    <w:rsid w:val="00F3266B"/>
    <w:rsid w:val="00F3393B"/>
    <w:rsid w:val="00F35489"/>
    <w:rsid w:val="00F368AD"/>
    <w:rsid w:val="00F36CBC"/>
    <w:rsid w:val="00F37A0C"/>
    <w:rsid w:val="00F40B84"/>
    <w:rsid w:val="00F41576"/>
    <w:rsid w:val="00F420CB"/>
    <w:rsid w:val="00F440D2"/>
    <w:rsid w:val="00F44EA3"/>
    <w:rsid w:val="00F46080"/>
    <w:rsid w:val="00F462F2"/>
    <w:rsid w:val="00F50B36"/>
    <w:rsid w:val="00F5136E"/>
    <w:rsid w:val="00F5146A"/>
    <w:rsid w:val="00F53716"/>
    <w:rsid w:val="00F54482"/>
    <w:rsid w:val="00F550B0"/>
    <w:rsid w:val="00F570F9"/>
    <w:rsid w:val="00F57DAA"/>
    <w:rsid w:val="00F6005D"/>
    <w:rsid w:val="00F608B7"/>
    <w:rsid w:val="00F60F4F"/>
    <w:rsid w:val="00F61D10"/>
    <w:rsid w:val="00F61F29"/>
    <w:rsid w:val="00F631FE"/>
    <w:rsid w:val="00F64497"/>
    <w:rsid w:val="00F66288"/>
    <w:rsid w:val="00F67173"/>
    <w:rsid w:val="00F67477"/>
    <w:rsid w:val="00F71738"/>
    <w:rsid w:val="00F71F64"/>
    <w:rsid w:val="00F7388F"/>
    <w:rsid w:val="00F740EF"/>
    <w:rsid w:val="00F745CC"/>
    <w:rsid w:val="00F75218"/>
    <w:rsid w:val="00F7528D"/>
    <w:rsid w:val="00F80A37"/>
    <w:rsid w:val="00F80FBA"/>
    <w:rsid w:val="00F826A2"/>
    <w:rsid w:val="00F827D7"/>
    <w:rsid w:val="00F8345D"/>
    <w:rsid w:val="00F84138"/>
    <w:rsid w:val="00F86956"/>
    <w:rsid w:val="00F9030F"/>
    <w:rsid w:val="00F907DA"/>
    <w:rsid w:val="00F91450"/>
    <w:rsid w:val="00F91697"/>
    <w:rsid w:val="00F92796"/>
    <w:rsid w:val="00F92B81"/>
    <w:rsid w:val="00F949EA"/>
    <w:rsid w:val="00F963A1"/>
    <w:rsid w:val="00FA0ADB"/>
    <w:rsid w:val="00FA13A1"/>
    <w:rsid w:val="00FA154D"/>
    <w:rsid w:val="00FA29C7"/>
    <w:rsid w:val="00FA2E9F"/>
    <w:rsid w:val="00FA3695"/>
    <w:rsid w:val="00FA4160"/>
    <w:rsid w:val="00FA68B7"/>
    <w:rsid w:val="00FA6C34"/>
    <w:rsid w:val="00FA7486"/>
    <w:rsid w:val="00FB15F0"/>
    <w:rsid w:val="00FB1D39"/>
    <w:rsid w:val="00FB29E3"/>
    <w:rsid w:val="00FB36C6"/>
    <w:rsid w:val="00FB4145"/>
    <w:rsid w:val="00FB4622"/>
    <w:rsid w:val="00FB5EE4"/>
    <w:rsid w:val="00FB6334"/>
    <w:rsid w:val="00FB7717"/>
    <w:rsid w:val="00FC24F4"/>
    <w:rsid w:val="00FC262F"/>
    <w:rsid w:val="00FC307D"/>
    <w:rsid w:val="00FC3700"/>
    <w:rsid w:val="00FC3EB4"/>
    <w:rsid w:val="00FC6A8A"/>
    <w:rsid w:val="00FD0478"/>
    <w:rsid w:val="00FD0C49"/>
    <w:rsid w:val="00FD30D7"/>
    <w:rsid w:val="00FD319F"/>
    <w:rsid w:val="00FD4297"/>
    <w:rsid w:val="00FD5609"/>
    <w:rsid w:val="00FD5B3A"/>
    <w:rsid w:val="00FD5D81"/>
    <w:rsid w:val="00FE09B6"/>
    <w:rsid w:val="00FE14DD"/>
    <w:rsid w:val="00FE175A"/>
    <w:rsid w:val="00FE1C8A"/>
    <w:rsid w:val="00FE24F4"/>
    <w:rsid w:val="00FE36FE"/>
    <w:rsid w:val="00FE409A"/>
    <w:rsid w:val="00FE4BA9"/>
    <w:rsid w:val="00FE5244"/>
    <w:rsid w:val="00FE58CE"/>
    <w:rsid w:val="00FF1A5C"/>
    <w:rsid w:val="00FF1AF2"/>
    <w:rsid w:val="00FF1CF3"/>
    <w:rsid w:val="00FF4A3A"/>
    <w:rsid w:val="00FF4B99"/>
    <w:rsid w:val="00FF785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3E0AF097"/>
  <w15:chartTrackingRefBased/>
  <w15:docId w15:val="{9B38C34D-CC38-4257-BDEF-3A57D42D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B2C"/>
    <w:rPr>
      <w:rFonts w:ascii="Arial" w:eastAsia="Times New Roman" w:hAnsi="Arial"/>
      <w:szCs w:val="24"/>
      <w:lang w:eastAsia="en-US"/>
    </w:rPr>
  </w:style>
  <w:style w:type="paragraph" w:styleId="Heading1">
    <w:name w:val="heading 1"/>
    <w:aliases w:val="Alna (1.)"/>
    <w:next w:val="Alnostext"/>
    <w:link w:val="Heading1Char"/>
    <w:qFormat/>
    <w:rsid w:val="00A54B2C"/>
    <w:pPr>
      <w:keepNext/>
      <w:pageBreakBefore/>
      <w:numPr>
        <w:numId w:val="32"/>
      </w:numPr>
      <w:tabs>
        <w:tab w:val="clear" w:pos="397"/>
        <w:tab w:val="num" w:pos="360"/>
      </w:tabs>
      <w:spacing w:before="240" w:after="120"/>
      <w:ind w:left="0" w:firstLine="0"/>
      <w:outlineLvl w:val="0"/>
    </w:pPr>
    <w:rPr>
      <w:rFonts w:ascii="Arial" w:eastAsia="Times New Roman" w:hAnsi="Arial" w:cs="Arial"/>
      <w:b/>
      <w:bCs/>
      <w:noProof/>
      <w:kern w:val="32"/>
      <w:sz w:val="24"/>
      <w:szCs w:val="32"/>
      <w:lang w:eastAsia="en-US"/>
    </w:rPr>
  </w:style>
  <w:style w:type="paragraph" w:styleId="Heading2">
    <w:name w:val="heading 2"/>
    <w:aliases w:val="Alna (1.1.)"/>
    <w:next w:val="Alnostext"/>
    <w:link w:val="Heading2Char"/>
    <w:qFormat/>
    <w:rsid w:val="00A54B2C"/>
    <w:pPr>
      <w:keepNext/>
      <w:numPr>
        <w:ilvl w:val="1"/>
        <w:numId w:val="32"/>
      </w:numPr>
      <w:spacing w:before="240" w:after="60"/>
      <w:outlineLvl w:val="1"/>
    </w:pPr>
    <w:rPr>
      <w:rFonts w:ascii="Arial" w:eastAsia="Times New Roman" w:hAnsi="Arial" w:cs="Arial"/>
      <w:b/>
      <w:bCs/>
      <w:iCs/>
      <w:sz w:val="22"/>
      <w:szCs w:val="28"/>
      <w:lang w:eastAsia="en-US"/>
    </w:rPr>
  </w:style>
  <w:style w:type="paragraph" w:styleId="Heading3">
    <w:name w:val="heading 3"/>
    <w:aliases w:val="Alna (1.1.1.)"/>
    <w:basedOn w:val="Heading1"/>
    <w:next w:val="Alnostext"/>
    <w:link w:val="Heading3Char"/>
    <w:qFormat/>
    <w:rsid w:val="00A54B2C"/>
    <w:pPr>
      <w:pageBreakBefore w:val="0"/>
      <w:numPr>
        <w:ilvl w:val="2"/>
      </w:numPr>
      <w:tabs>
        <w:tab w:val="clear" w:pos="720"/>
        <w:tab w:val="num" w:pos="360"/>
      </w:tabs>
      <w:spacing w:after="60"/>
      <w:ind w:left="0" w:firstLine="0"/>
      <w:outlineLvl w:val="2"/>
    </w:pPr>
    <w:rPr>
      <w:bCs w:val="0"/>
      <w:sz w:val="20"/>
      <w:szCs w:val="26"/>
    </w:rPr>
  </w:style>
  <w:style w:type="paragraph" w:styleId="Heading4">
    <w:name w:val="heading 4"/>
    <w:basedOn w:val="Normal"/>
    <w:next w:val="Alnostext"/>
    <w:link w:val="Heading4Char"/>
    <w:qFormat/>
    <w:rsid w:val="00A54B2C"/>
    <w:pPr>
      <w:keepNext/>
      <w:numPr>
        <w:ilvl w:val="3"/>
        <w:numId w:val="32"/>
      </w:numPr>
      <w:tabs>
        <w:tab w:val="clear" w:pos="1080"/>
        <w:tab w:val="num" w:pos="360"/>
      </w:tabs>
      <w:spacing w:before="240" w:after="60"/>
      <w:ind w:left="0" w:firstLine="0"/>
      <w:outlineLvl w:val="3"/>
    </w:pPr>
    <w:rPr>
      <w:bCs/>
      <w:szCs w:val="28"/>
      <w:u w:val="single"/>
    </w:rPr>
  </w:style>
  <w:style w:type="paragraph" w:styleId="Heading5">
    <w:name w:val="heading 5"/>
    <w:basedOn w:val="Normal"/>
    <w:next w:val="Alnostext"/>
    <w:link w:val="Heading5Char"/>
    <w:qFormat/>
    <w:rsid w:val="00A54B2C"/>
    <w:pPr>
      <w:keepNext/>
      <w:numPr>
        <w:ilvl w:val="4"/>
        <w:numId w:val="32"/>
      </w:numPr>
      <w:tabs>
        <w:tab w:val="clear" w:pos="1440"/>
        <w:tab w:val="num" w:pos="360"/>
      </w:tabs>
      <w:spacing w:before="240" w:after="60"/>
      <w:ind w:left="0" w:firstLine="0"/>
      <w:outlineLvl w:val="4"/>
    </w:pPr>
    <w:rPr>
      <w:bCs/>
      <w:i/>
      <w:iCs/>
      <w:szCs w:val="26"/>
    </w:rPr>
  </w:style>
  <w:style w:type="paragraph" w:styleId="Heading6">
    <w:name w:val="heading 6"/>
    <w:basedOn w:val="Normal"/>
    <w:next w:val="Normal"/>
    <w:link w:val="Heading6Char"/>
    <w:qFormat/>
    <w:rsid w:val="00CD623C"/>
    <w:pPr>
      <w:spacing w:before="240" w:after="60"/>
      <w:outlineLvl w:val="5"/>
    </w:pPr>
    <w:rPr>
      <w:b/>
      <w:bCs/>
      <w:szCs w:val="22"/>
    </w:rPr>
  </w:style>
  <w:style w:type="paragraph" w:styleId="Heading7">
    <w:name w:val="heading 7"/>
    <w:basedOn w:val="Normal"/>
    <w:next w:val="Normal"/>
    <w:link w:val="Heading7Char"/>
    <w:qFormat/>
    <w:rsid w:val="00CD623C"/>
    <w:pPr>
      <w:spacing w:before="240" w:after="60"/>
      <w:outlineLvl w:val="6"/>
    </w:pPr>
    <w:rPr>
      <w:rFonts w:ascii="Times New Roman" w:hAnsi="Times New Roman"/>
      <w:sz w:val="24"/>
    </w:rPr>
  </w:style>
  <w:style w:type="paragraph" w:styleId="Heading8">
    <w:name w:val="heading 8"/>
    <w:basedOn w:val="Normal"/>
    <w:next w:val="Normal"/>
    <w:link w:val="Heading8Char"/>
    <w:qFormat/>
    <w:rsid w:val="00CD623C"/>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CD623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nosKamtextenenaudoti">
    <w:name w:val="Alnos Kam (texte nenaudoti)"/>
    <w:semiHidden/>
    <w:rsid w:val="00A54B2C"/>
    <w:rPr>
      <w:rFonts w:ascii="Arial" w:eastAsia="Times New Roman" w:hAnsi="Arial"/>
      <w:b/>
      <w:bCs/>
      <w:kern w:val="32"/>
      <w:lang w:val="en-GB" w:eastAsia="en-US"/>
    </w:rPr>
  </w:style>
  <w:style w:type="paragraph" w:customStyle="1" w:styleId="AlnostextasBoldChar">
    <w:name w:val="Alnos textas Bold Char"/>
    <w:basedOn w:val="AlnosKamtextenenaudoti"/>
    <w:semiHidden/>
    <w:rsid w:val="00A54B2C"/>
    <w:rPr>
      <w:lang w:val="en-US"/>
    </w:rPr>
  </w:style>
  <w:style w:type="paragraph" w:customStyle="1" w:styleId="AlnacapsBold">
    <w:name w:val="Alna caps Bold"/>
    <w:basedOn w:val="AlnostextasBoldChar"/>
    <w:semiHidden/>
    <w:rsid w:val="00A54B2C"/>
    <w:pPr>
      <w:jc w:val="right"/>
    </w:pPr>
    <w:rPr>
      <w:caps/>
    </w:rPr>
  </w:style>
  <w:style w:type="table" w:styleId="TableGrid">
    <w:name w:val="Table Grid"/>
    <w:basedOn w:val="TableNormal"/>
    <w:rsid w:val="00A54B2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naMelyna">
    <w:name w:val="Alna. Melyna"/>
    <w:basedOn w:val="TableGrid"/>
    <w:rsid w:val="00A54B2C"/>
    <w:rPr>
      <w:rFonts w:ascii="Arial" w:hAnsi="Arial"/>
    </w:rPr>
    <w:tblPr/>
    <w:trPr>
      <w:cantSplit/>
    </w:trPr>
    <w:tcPr>
      <w:shd w:val="clear" w:color="auto" w:fill="FFFFFF"/>
      <w:vAlign w:val="center"/>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3399"/>
      </w:tcPr>
    </w:tblStylePr>
  </w:style>
  <w:style w:type="table" w:customStyle="1" w:styleId="AlnaZalia">
    <w:name w:val="Alna. Zalia"/>
    <w:basedOn w:val="AlnaMelyna"/>
    <w:rsid w:val="00A54B2C"/>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9999"/>
      </w:tcPr>
    </w:tblStylePr>
  </w:style>
  <w:style w:type="table" w:customStyle="1" w:styleId="AlnaGeltona">
    <w:name w:val="Alna. Geltona"/>
    <w:basedOn w:val="AlnaZalia"/>
    <w:rsid w:val="00A54B2C"/>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8AB00"/>
      </w:tcPr>
    </w:tblStylePr>
  </w:style>
  <w:style w:type="table" w:customStyle="1" w:styleId="AlnaPilka">
    <w:name w:val="Alna. Pilka"/>
    <w:basedOn w:val="AlnaZalia"/>
    <w:rsid w:val="00A54B2C"/>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6A6A6"/>
      </w:tcPr>
    </w:tblStylePr>
  </w:style>
  <w:style w:type="table" w:customStyle="1" w:styleId="AlnaRaudona">
    <w:name w:val="Alna. Raudona"/>
    <w:basedOn w:val="AlnaMelyna"/>
    <w:rsid w:val="00A54B2C"/>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0000"/>
      </w:tcPr>
    </w:tblStylePr>
  </w:style>
  <w:style w:type="table" w:customStyle="1" w:styleId="AlnaRuda">
    <w:name w:val="Alna. Ruda"/>
    <w:basedOn w:val="AlnaZalia"/>
    <w:rsid w:val="00A54B2C"/>
    <w:tblPr/>
    <w:tcPr>
      <w:shd w:val="clear" w:color="auto" w:fill="FFFFFF"/>
    </w:tcPr>
    <w:tblStylePr w:type="firstRow">
      <w:pPr>
        <w:keepNext/>
        <w:wordWrap/>
      </w:pPr>
      <w:rPr>
        <w:rFonts w:ascii="Yu Gothic" w:hAnsi="Yu Gothic"/>
        <w:b/>
        <w:color w:val="FFFFFF"/>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824100"/>
      </w:tcPr>
    </w:tblStylePr>
  </w:style>
  <w:style w:type="table" w:customStyle="1" w:styleId="AlnaZydra">
    <w:name w:val="Alna. Zydra"/>
    <w:basedOn w:val="TableGrid"/>
    <w:rsid w:val="00A54B2C"/>
    <w:pPr>
      <w:jc w:val="left"/>
    </w:pPr>
    <w:rPr>
      <w:rFonts w:ascii="Arial" w:hAnsi="Arial"/>
    </w:rPr>
    <w:tblPr/>
    <w:trPr>
      <w:cantSplit/>
    </w:trPr>
    <w:tcPr>
      <w:shd w:val="clear" w:color="auto" w:fill="FFFFFF"/>
    </w:tcPr>
    <w:tblStylePr w:type="firstRow">
      <w:pPr>
        <w:keepNext/>
        <w:wordWrap/>
      </w:pPr>
      <w:rPr>
        <w:rFonts w:ascii="Yu Gothic" w:hAnsi="Yu Gothic"/>
        <w:b/>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6699FF"/>
      </w:tcPr>
    </w:tblStylePr>
  </w:style>
  <w:style w:type="paragraph" w:styleId="Header">
    <w:name w:val="header"/>
    <w:basedOn w:val="Normal"/>
    <w:link w:val="HeaderChar"/>
    <w:rsid w:val="00A54B2C"/>
    <w:pPr>
      <w:tabs>
        <w:tab w:val="center" w:pos="4153"/>
        <w:tab w:val="right" w:pos="8306"/>
      </w:tabs>
    </w:pPr>
  </w:style>
  <w:style w:type="character" w:customStyle="1" w:styleId="HeaderChar">
    <w:name w:val="Header Char"/>
    <w:link w:val="Header"/>
    <w:rsid w:val="003B77C6"/>
    <w:rPr>
      <w:rFonts w:ascii="Arial" w:eastAsia="Times New Roman" w:hAnsi="Arial"/>
      <w:szCs w:val="24"/>
      <w:lang w:eastAsia="en-US"/>
    </w:rPr>
  </w:style>
  <w:style w:type="paragraph" w:customStyle="1" w:styleId="Alnosantraste">
    <w:name w:val="Alnos antraste"/>
    <w:basedOn w:val="Header"/>
    <w:semiHidden/>
    <w:rsid w:val="00A54B2C"/>
    <w:pPr>
      <w:spacing w:before="120" w:after="120"/>
    </w:pPr>
    <w:rPr>
      <w:b/>
    </w:rPr>
  </w:style>
  <w:style w:type="paragraph" w:styleId="Title">
    <w:name w:val="Title"/>
    <w:basedOn w:val="Normal"/>
    <w:link w:val="TitleChar"/>
    <w:qFormat/>
    <w:rsid w:val="00A54B2C"/>
    <w:pPr>
      <w:spacing w:before="240" w:after="60"/>
      <w:jc w:val="center"/>
    </w:pPr>
    <w:rPr>
      <w:rFonts w:cs="Arial"/>
      <w:b/>
      <w:bCs/>
      <w:kern w:val="28"/>
      <w:sz w:val="32"/>
      <w:szCs w:val="32"/>
    </w:rPr>
  </w:style>
  <w:style w:type="character" w:customStyle="1" w:styleId="TitleChar">
    <w:name w:val="Title Char"/>
    <w:link w:val="Title"/>
    <w:rsid w:val="003B77C6"/>
    <w:rPr>
      <w:rFonts w:ascii="Arial" w:eastAsia="Times New Roman" w:hAnsi="Arial" w:cs="Arial"/>
      <w:b/>
      <w:bCs/>
      <w:kern w:val="28"/>
      <w:sz w:val="32"/>
      <w:szCs w:val="32"/>
      <w:lang w:eastAsia="en-US"/>
    </w:rPr>
  </w:style>
  <w:style w:type="paragraph" w:customStyle="1" w:styleId="Alnosdidelispav">
    <w:name w:val="Alnos didelis pav."/>
    <w:basedOn w:val="Title"/>
    <w:rsid w:val="00A54B2C"/>
    <w:pPr>
      <w:spacing w:before="60"/>
      <w:jc w:val="left"/>
    </w:pPr>
    <w:rPr>
      <w:rFonts w:ascii="Arial Narrow" w:hAnsi="Arial Narrow"/>
      <w:sz w:val="52"/>
    </w:rPr>
  </w:style>
  <w:style w:type="paragraph" w:customStyle="1" w:styleId="Alnosraudona">
    <w:name w:val="Alnos raudona"/>
    <w:basedOn w:val="Normal"/>
    <w:rsid w:val="00A54B2C"/>
    <w:pPr>
      <w:jc w:val="both"/>
    </w:pPr>
    <w:rPr>
      <w:b/>
      <w:color w:val="CC0000"/>
    </w:rPr>
  </w:style>
  <w:style w:type="paragraph" w:customStyle="1" w:styleId="Alnosmelyna">
    <w:name w:val="Alnos melyna"/>
    <w:basedOn w:val="Alnosraudona"/>
    <w:rsid w:val="00A54B2C"/>
    <w:rPr>
      <w:color w:val="003399"/>
    </w:rPr>
  </w:style>
  <w:style w:type="paragraph" w:customStyle="1" w:styleId="Alnoszydra">
    <w:name w:val="Alnos zydra"/>
    <w:basedOn w:val="Alnosmelyna"/>
    <w:rsid w:val="00A54B2C"/>
    <w:rPr>
      <w:color w:val="99CCFF"/>
    </w:rPr>
  </w:style>
  <w:style w:type="paragraph" w:customStyle="1" w:styleId="Alnosgeltona">
    <w:name w:val="Alnos geltona"/>
    <w:basedOn w:val="Alnoszydra"/>
    <w:rsid w:val="00A54B2C"/>
    <w:rPr>
      <w:color w:val="E8AB00"/>
    </w:rPr>
  </w:style>
  <w:style w:type="paragraph" w:customStyle="1" w:styleId="AlnosKam1txtenenaudoti">
    <w:name w:val="Alnos Kam1 (txte nenaudoti)"/>
    <w:basedOn w:val="AlnosKamtextenenaudoti"/>
    <w:next w:val="Alnostext"/>
    <w:semiHidden/>
    <w:rsid w:val="00A54B2C"/>
    <w:pPr>
      <w:jc w:val="both"/>
    </w:pPr>
    <w:rPr>
      <w:lang w:val="lt-LT"/>
    </w:rPr>
  </w:style>
  <w:style w:type="paragraph" w:customStyle="1" w:styleId="ALnosKastextenenaudoti">
    <w:name w:val="ALnos Kas (texte nenaudoti)"/>
    <w:basedOn w:val="Normal"/>
    <w:semiHidden/>
    <w:rsid w:val="00A54B2C"/>
    <w:rPr>
      <w:szCs w:val="20"/>
      <w:lang w:val="en-GB"/>
    </w:rPr>
  </w:style>
  <w:style w:type="paragraph" w:customStyle="1" w:styleId="ALnosKastextenenaudotiChar">
    <w:name w:val="ALnos Kas (texte nenaudoti) Char"/>
    <w:basedOn w:val="Normal"/>
    <w:semiHidden/>
    <w:rsid w:val="00A54B2C"/>
    <w:pPr>
      <w:ind w:left="116"/>
    </w:pPr>
    <w:rPr>
      <w:szCs w:val="20"/>
    </w:rPr>
  </w:style>
  <w:style w:type="paragraph" w:customStyle="1" w:styleId="AlnosKas1Textenenaudoti">
    <w:name w:val="Alnos Kas1 (Texte nenaudoti)"/>
    <w:basedOn w:val="ALnosKastextenenaudoti"/>
    <w:semiHidden/>
    <w:rsid w:val="00A54B2C"/>
  </w:style>
  <w:style w:type="paragraph" w:customStyle="1" w:styleId="AlnosNumbered">
    <w:name w:val="Alnos Numbered"/>
    <w:basedOn w:val="Normal"/>
    <w:link w:val="AlnosNumberedCharChar"/>
    <w:rsid w:val="00A54B2C"/>
    <w:pPr>
      <w:numPr>
        <w:numId w:val="1"/>
      </w:numPr>
      <w:spacing w:before="60"/>
      <w:jc w:val="both"/>
    </w:pPr>
  </w:style>
  <w:style w:type="paragraph" w:customStyle="1" w:styleId="Alnosparaste">
    <w:name w:val="Alnos paraste"/>
    <w:basedOn w:val="Normal"/>
    <w:semiHidden/>
    <w:rsid w:val="00A54B2C"/>
    <w:rPr>
      <w:sz w:val="18"/>
    </w:rPr>
  </w:style>
  <w:style w:type="paragraph" w:styleId="Subtitle">
    <w:name w:val="Subtitle"/>
    <w:basedOn w:val="Normal"/>
    <w:link w:val="SubtitleChar"/>
    <w:qFormat/>
    <w:rsid w:val="00A54B2C"/>
    <w:pPr>
      <w:spacing w:after="60"/>
      <w:jc w:val="center"/>
    </w:pPr>
    <w:rPr>
      <w:rFonts w:cs="Arial"/>
      <w:sz w:val="24"/>
    </w:rPr>
  </w:style>
  <w:style w:type="character" w:customStyle="1" w:styleId="SubtitleChar">
    <w:name w:val="Subtitle Char"/>
    <w:link w:val="Subtitle"/>
    <w:rsid w:val="003B77C6"/>
    <w:rPr>
      <w:rFonts w:ascii="Arial" w:eastAsia="Times New Roman" w:hAnsi="Arial" w:cs="Arial"/>
      <w:sz w:val="24"/>
      <w:szCs w:val="24"/>
      <w:lang w:eastAsia="en-US"/>
    </w:rPr>
  </w:style>
  <w:style w:type="paragraph" w:customStyle="1" w:styleId="Alnospavadinimas">
    <w:name w:val="Alnos pavadinimas"/>
    <w:basedOn w:val="Subtitle"/>
    <w:rsid w:val="00A54B2C"/>
    <w:pPr>
      <w:spacing w:before="60"/>
      <w:jc w:val="left"/>
    </w:pPr>
    <w:rPr>
      <w:rFonts w:ascii="Arial Narrow" w:hAnsi="Arial Narrow"/>
      <w:sz w:val="40"/>
    </w:rPr>
  </w:style>
  <w:style w:type="paragraph" w:customStyle="1" w:styleId="Alnostext">
    <w:name w:val="Alnos text"/>
    <w:basedOn w:val="Normal"/>
    <w:link w:val="AlnostextChar"/>
    <w:rsid w:val="00A54B2C"/>
    <w:pPr>
      <w:spacing w:before="120" w:after="120"/>
      <w:jc w:val="both"/>
    </w:pPr>
  </w:style>
  <w:style w:type="character" w:customStyle="1" w:styleId="AlnostextChar">
    <w:name w:val="Alnos text Char"/>
    <w:link w:val="Alnostext"/>
    <w:rsid w:val="00A54B2C"/>
    <w:rPr>
      <w:rFonts w:ascii="Arial" w:eastAsia="Times New Roman" w:hAnsi="Arial"/>
      <w:szCs w:val="24"/>
      <w:lang w:eastAsia="en-US"/>
    </w:rPr>
  </w:style>
  <w:style w:type="paragraph" w:customStyle="1" w:styleId="AlnostextBuleted">
    <w:name w:val="Alnos text Buleted"/>
    <w:basedOn w:val="Alnostext"/>
    <w:link w:val="AlnostextBuletedChar"/>
    <w:rsid w:val="00A54B2C"/>
    <w:pPr>
      <w:numPr>
        <w:numId w:val="25"/>
      </w:numPr>
      <w:spacing w:after="0"/>
      <w:contextualSpacing/>
    </w:pPr>
  </w:style>
  <w:style w:type="paragraph" w:customStyle="1" w:styleId="Alnostextgelt">
    <w:name w:val="Alnos text gelt"/>
    <w:basedOn w:val="Alnostext"/>
    <w:next w:val="Alnostext"/>
    <w:link w:val="AlnostextgeltCharChar"/>
    <w:rsid w:val="00A54B2C"/>
    <w:pPr>
      <w:shd w:val="clear" w:color="auto" w:fill="FFFF00"/>
      <w:jc w:val="left"/>
    </w:pPr>
  </w:style>
  <w:style w:type="character" w:customStyle="1" w:styleId="AlnostextgeltCharChar">
    <w:name w:val="Alnos text gelt Char Char"/>
    <w:link w:val="Alnostextgelt"/>
    <w:rsid w:val="00A54B2C"/>
    <w:rPr>
      <w:rFonts w:ascii="Arial" w:eastAsia="Times New Roman" w:hAnsi="Arial"/>
      <w:szCs w:val="24"/>
      <w:shd w:val="clear" w:color="auto" w:fill="FFFF00"/>
      <w:lang w:eastAsia="en-US"/>
    </w:rPr>
  </w:style>
  <w:style w:type="paragraph" w:customStyle="1" w:styleId="AlnostextasBold">
    <w:name w:val="Alnos textas Bold"/>
    <w:basedOn w:val="Alnosantraste"/>
    <w:semiHidden/>
    <w:rsid w:val="00A54B2C"/>
    <w:pPr>
      <w:keepNext/>
      <w:tabs>
        <w:tab w:val="clear" w:pos="4153"/>
        <w:tab w:val="clear" w:pos="8306"/>
      </w:tabs>
      <w:spacing w:before="0" w:after="0"/>
    </w:pPr>
    <w:rPr>
      <w:rFonts w:cs="Arial"/>
      <w:bCs/>
      <w:kern w:val="32"/>
      <w:szCs w:val="32"/>
    </w:rPr>
  </w:style>
  <w:style w:type="paragraph" w:customStyle="1" w:styleId="Alnosturinys">
    <w:name w:val="Alnos turinys"/>
    <w:basedOn w:val="Normal"/>
    <w:next w:val="Alnostext"/>
    <w:rsid w:val="00A54B2C"/>
    <w:pPr>
      <w:keepNext/>
      <w:pageBreakBefore/>
      <w:spacing w:before="120" w:after="120"/>
      <w:jc w:val="both"/>
    </w:pPr>
    <w:rPr>
      <w:rFonts w:cs="Arial"/>
      <w:b/>
      <w:bCs/>
      <w:kern w:val="32"/>
      <w:sz w:val="28"/>
    </w:rPr>
  </w:style>
  <w:style w:type="paragraph" w:customStyle="1" w:styleId="Alnoszalia">
    <w:name w:val="Alnos zalia"/>
    <w:basedOn w:val="Alnoszydra"/>
    <w:rsid w:val="00A54B2C"/>
    <w:rPr>
      <w:color w:val="009999"/>
    </w:rPr>
  </w:style>
  <w:style w:type="paragraph" w:styleId="BalloonText">
    <w:name w:val="Balloon Text"/>
    <w:basedOn w:val="Normal"/>
    <w:link w:val="BalloonTextChar"/>
    <w:semiHidden/>
    <w:rsid w:val="00A54B2C"/>
    <w:rPr>
      <w:rFonts w:ascii="Tahoma" w:hAnsi="Tahoma" w:cs="Tahoma"/>
      <w:sz w:val="16"/>
      <w:szCs w:val="16"/>
    </w:rPr>
  </w:style>
  <w:style w:type="character" w:customStyle="1" w:styleId="BalloonTextChar">
    <w:name w:val="Balloon Text Char"/>
    <w:link w:val="BalloonText"/>
    <w:semiHidden/>
    <w:rsid w:val="003B77C6"/>
    <w:rPr>
      <w:rFonts w:ascii="Tahoma" w:eastAsia="Times New Roman" w:hAnsi="Tahoma" w:cs="Tahoma"/>
      <w:sz w:val="16"/>
      <w:szCs w:val="16"/>
      <w:lang w:eastAsia="en-US"/>
    </w:rPr>
  </w:style>
  <w:style w:type="paragraph" w:styleId="BodyText">
    <w:name w:val="Body Text"/>
    <w:basedOn w:val="Normal"/>
    <w:next w:val="AlnosNumbered"/>
    <w:link w:val="BodyTextChar"/>
    <w:autoRedefine/>
    <w:rsid w:val="00A54B2C"/>
    <w:pPr>
      <w:spacing w:after="120"/>
      <w:ind w:left="792"/>
    </w:pPr>
  </w:style>
  <w:style w:type="character" w:customStyle="1" w:styleId="BodyTextChar">
    <w:name w:val="Body Text Char"/>
    <w:link w:val="BodyText"/>
    <w:rsid w:val="00A54B2C"/>
    <w:rPr>
      <w:rFonts w:ascii="Arial" w:eastAsia="Times New Roman" w:hAnsi="Arial"/>
      <w:szCs w:val="24"/>
      <w:lang w:eastAsia="en-US"/>
    </w:rPr>
  </w:style>
  <w:style w:type="paragraph" w:customStyle="1" w:styleId="Bodytextafterbuleted">
    <w:name w:val="Body text after buleted"/>
    <w:basedOn w:val="Normal"/>
    <w:rsid w:val="00A54B2C"/>
    <w:pPr>
      <w:tabs>
        <w:tab w:val="left" w:pos="737"/>
      </w:tabs>
      <w:spacing w:after="120"/>
      <w:ind w:left="737"/>
      <w:contextualSpacing/>
    </w:pPr>
  </w:style>
  <w:style w:type="paragraph" w:customStyle="1" w:styleId="BodyTextR2">
    <w:name w:val="Body Text R2"/>
    <w:basedOn w:val="BodyText"/>
    <w:rsid w:val="00A54B2C"/>
    <w:pPr>
      <w:tabs>
        <w:tab w:val="left" w:pos="1191"/>
        <w:tab w:val="left" w:pos="1418"/>
      </w:tabs>
      <w:ind w:left="1418" w:hanging="227"/>
      <w:contextualSpacing/>
    </w:pPr>
  </w:style>
  <w:style w:type="paragraph" w:customStyle="1" w:styleId="buletedafternumber">
    <w:name w:val="buleted after number"/>
    <w:basedOn w:val="Normal"/>
    <w:rsid w:val="00A54B2C"/>
    <w:pPr>
      <w:numPr>
        <w:numId w:val="26"/>
      </w:numPr>
      <w:spacing w:before="60" w:after="120"/>
      <w:contextualSpacing/>
    </w:pPr>
  </w:style>
  <w:style w:type="paragraph" w:styleId="Caption">
    <w:name w:val="caption"/>
    <w:basedOn w:val="Normal"/>
    <w:next w:val="Alnostext"/>
    <w:link w:val="CaptionChar"/>
    <w:qFormat/>
    <w:rsid w:val="00A54B2C"/>
    <w:pPr>
      <w:spacing w:before="240" w:after="120"/>
      <w:jc w:val="center"/>
    </w:pPr>
    <w:rPr>
      <w:b/>
      <w:bCs/>
      <w:szCs w:val="20"/>
    </w:rPr>
  </w:style>
  <w:style w:type="character" w:customStyle="1" w:styleId="CaptionChar">
    <w:name w:val="Caption Char"/>
    <w:link w:val="Caption"/>
    <w:rsid w:val="00A54B2C"/>
    <w:rPr>
      <w:rFonts w:ascii="Arial" w:eastAsia="Times New Roman" w:hAnsi="Arial"/>
      <w:b/>
      <w:bCs/>
      <w:lang w:eastAsia="en-US"/>
    </w:rPr>
  </w:style>
  <w:style w:type="paragraph" w:customStyle="1" w:styleId="Captiondiagram">
    <w:name w:val="Caption diagram"/>
    <w:basedOn w:val="Caption"/>
    <w:next w:val="Alnostext"/>
    <w:rsid w:val="00A54B2C"/>
    <w:pPr>
      <w:numPr>
        <w:numId w:val="27"/>
      </w:numPr>
      <w:spacing w:before="120"/>
    </w:pPr>
    <w:rPr>
      <w:i/>
    </w:rPr>
  </w:style>
  <w:style w:type="paragraph" w:customStyle="1" w:styleId="Captionpicture">
    <w:name w:val="Caption picture"/>
    <w:basedOn w:val="Caption"/>
    <w:next w:val="Alnostext"/>
    <w:rsid w:val="00A54B2C"/>
    <w:pPr>
      <w:numPr>
        <w:numId w:val="28"/>
      </w:numPr>
      <w:tabs>
        <w:tab w:val="left" w:pos="902"/>
      </w:tabs>
      <w:spacing w:before="120"/>
    </w:pPr>
    <w:rPr>
      <w:i/>
    </w:rPr>
  </w:style>
  <w:style w:type="paragraph" w:customStyle="1" w:styleId="Captiontable">
    <w:name w:val="Caption table"/>
    <w:basedOn w:val="Caption"/>
    <w:next w:val="Alnostext"/>
    <w:rsid w:val="00A54B2C"/>
    <w:pPr>
      <w:keepNext/>
      <w:numPr>
        <w:numId w:val="29"/>
      </w:numPr>
      <w:jc w:val="left"/>
    </w:pPr>
    <w:rPr>
      <w:i/>
    </w:rPr>
  </w:style>
  <w:style w:type="character" w:customStyle="1" w:styleId="CharLangas">
    <w:name w:val="Char Langas"/>
    <w:rsid w:val="00A54B2C"/>
    <w:rPr>
      <w:i/>
    </w:rPr>
  </w:style>
  <w:style w:type="character" w:customStyle="1" w:styleId="CharLaukas">
    <w:name w:val="Char Laukas"/>
    <w:rsid w:val="00A54B2C"/>
    <w:rPr>
      <w:b/>
      <w:lang w:val="lt-LT"/>
    </w:rPr>
  </w:style>
  <w:style w:type="character" w:customStyle="1" w:styleId="CharMeniu">
    <w:name w:val="Char Meniu"/>
    <w:rsid w:val="00A54B2C"/>
    <w:rPr>
      <w:rFonts w:cs="Arial"/>
      <w:b/>
      <w:i/>
    </w:rPr>
  </w:style>
  <w:style w:type="character" w:styleId="CommentReference">
    <w:name w:val="annotation reference"/>
    <w:semiHidden/>
    <w:rsid w:val="00A54B2C"/>
    <w:rPr>
      <w:sz w:val="16"/>
      <w:szCs w:val="16"/>
    </w:rPr>
  </w:style>
  <w:style w:type="paragraph" w:styleId="CommentText">
    <w:name w:val="annotation text"/>
    <w:basedOn w:val="Normal"/>
    <w:link w:val="CommentTextChar"/>
    <w:semiHidden/>
    <w:rsid w:val="00A54B2C"/>
    <w:rPr>
      <w:szCs w:val="20"/>
    </w:rPr>
  </w:style>
  <w:style w:type="character" w:customStyle="1" w:styleId="CommentTextChar">
    <w:name w:val="Comment Text Char"/>
    <w:link w:val="CommentText"/>
    <w:semiHidden/>
    <w:rsid w:val="003B77C6"/>
    <w:rPr>
      <w:rFonts w:ascii="Arial" w:eastAsia="Times New Roman" w:hAnsi="Arial"/>
      <w:lang w:eastAsia="en-US"/>
    </w:rPr>
  </w:style>
  <w:style w:type="paragraph" w:styleId="CommentSubject">
    <w:name w:val="annotation subject"/>
    <w:basedOn w:val="CommentText"/>
    <w:next w:val="CommentText"/>
    <w:link w:val="CommentSubjectChar"/>
    <w:semiHidden/>
    <w:rsid w:val="00A54B2C"/>
    <w:rPr>
      <w:b/>
      <w:bCs/>
    </w:rPr>
  </w:style>
  <w:style w:type="character" w:customStyle="1" w:styleId="CommentSubjectChar">
    <w:name w:val="Comment Subject Char"/>
    <w:link w:val="CommentSubject"/>
    <w:semiHidden/>
    <w:rsid w:val="003B77C6"/>
    <w:rPr>
      <w:rFonts w:ascii="Arial" w:eastAsia="Times New Roman" w:hAnsi="Arial"/>
      <w:b/>
      <w:bCs/>
      <w:lang w:eastAsia="en-US"/>
    </w:rPr>
  </w:style>
  <w:style w:type="paragraph" w:customStyle="1" w:styleId="Pastaba">
    <w:name w:val="Pastaba"/>
    <w:basedOn w:val="Alnostext"/>
    <w:next w:val="Alnostext"/>
    <w:link w:val="PastabaCharChar"/>
    <w:rsid w:val="00A54B2C"/>
    <w:pPr>
      <w:numPr>
        <w:numId w:val="30"/>
      </w:numPr>
    </w:pPr>
  </w:style>
  <w:style w:type="character" w:customStyle="1" w:styleId="PastabaCharChar">
    <w:name w:val="Pastaba Char Char"/>
    <w:link w:val="Pastaba"/>
    <w:rsid w:val="00A54B2C"/>
    <w:rPr>
      <w:rFonts w:ascii="Arial" w:eastAsia="Times New Roman" w:hAnsi="Arial"/>
      <w:szCs w:val="24"/>
      <w:lang w:eastAsia="en-US"/>
    </w:rPr>
  </w:style>
  <w:style w:type="paragraph" w:customStyle="1" w:styleId="Dmesio">
    <w:name w:val="Dėmesio"/>
    <w:basedOn w:val="Pastaba"/>
    <w:rsid w:val="00A54B2C"/>
    <w:pPr>
      <w:numPr>
        <w:numId w:val="31"/>
      </w:numPr>
    </w:pPr>
  </w:style>
  <w:style w:type="paragraph" w:styleId="DocumentMap">
    <w:name w:val="Document Map"/>
    <w:basedOn w:val="Normal"/>
    <w:link w:val="DocumentMapChar"/>
    <w:semiHidden/>
    <w:rsid w:val="00A54B2C"/>
    <w:pPr>
      <w:shd w:val="clear" w:color="auto" w:fill="000080"/>
    </w:pPr>
    <w:rPr>
      <w:rFonts w:ascii="Tahoma" w:hAnsi="Tahoma" w:cs="Tahoma"/>
      <w:szCs w:val="20"/>
    </w:rPr>
  </w:style>
  <w:style w:type="character" w:customStyle="1" w:styleId="DocumentMapChar">
    <w:name w:val="Document Map Char"/>
    <w:link w:val="DocumentMap"/>
    <w:semiHidden/>
    <w:rsid w:val="003B77C6"/>
    <w:rPr>
      <w:rFonts w:ascii="Tahoma" w:eastAsia="Times New Roman" w:hAnsi="Tahoma" w:cs="Tahoma"/>
      <w:shd w:val="clear" w:color="auto" w:fill="000080"/>
      <w:lang w:eastAsia="en-US"/>
    </w:rPr>
  </w:style>
  <w:style w:type="paragraph" w:styleId="Footer">
    <w:name w:val="footer"/>
    <w:basedOn w:val="Normal"/>
    <w:link w:val="FooterChar"/>
    <w:rsid w:val="00A54B2C"/>
    <w:pPr>
      <w:tabs>
        <w:tab w:val="center" w:pos="4153"/>
        <w:tab w:val="right" w:pos="8306"/>
      </w:tabs>
    </w:pPr>
  </w:style>
  <w:style w:type="character" w:customStyle="1" w:styleId="FooterChar">
    <w:name w:val="Footer Char"/>
    <w:link w:val="Footer"/>
    <w:rsid w:val="003B77C6"/>
    <w:rPr>
      <w:rFonts w:ascii="Arial" w:eastAsia="Times New Roman" w:hAnsi="Arial"/>
      <w:szCs w:val="24"/>
      <w:lang w:eastAsia="en-US"/>
    </w:rPr>
  </w:style>
  <w:style w:type="character" w:customStyle="1" w:styleId="Heading1Char">
    <w:name w:val="Heading 1 Char"/>
    <w:aliases w:val="Alna (1.) Char"/>
    <w:link w:val="Heading1"/>
    <w:rsid w:val="003B77C6"/>
    <w:rPr>
      <w:rFonts w:ascii="Arial" w:eastAsia="Times New Roman" w:hAnsi="Arial" w:cs="Arial"/>
      <w:b/>
      <w:bCs/>
      <w:noProof/>
      <w:kern w:val="32"/>
      <w:sz w:val="24"/>
      <w:szCs w:val="32"/>
      <w:lang w:eastAsia="en-US"/>
    </w:rPr>
  </w:style>
  <w:style w:type="character" w:customStyle="1" w:styleId="Heading2Char">
    <w:name w:val="Heading 2 Char"/>
    <w:aliases w:val="Alna (1.1.) Char"/>
    <w:link w:val="Heading2"/>
    <w:rsid w:val="00A54B2C"/>
    <w:rPr>
      <w:rFonts w:ascii="Arial" w:eastAsia="Times New Roman" w:hAnsi="Arial" w:cs="Arial"/>
      <w:b/>
      <w:bCs/>
      <w:iCs/>
      <w:sz w:val="22"/>
      <w:szCs w:val="28"/>
      <w:lang w:eastAsia="en-US"/>
    </w:rPr>
  </w:style>
  <w:style w:type="character" w:customStyle="1" w:styleId="Heading3Char">
    <w:name w:val="Heading 3 Char"/>
    <w:aliases w:val="Alna (1.1.1.) Char"/>
    <w:link w:val="Heading3"/>
    <w:rsid w:val="003B77C6"/>
    <w:rPr>
      <w:rFonts w:ascii="Arial" w:eastAsia="Times New Roman" w:hAnsi="Arial" w:cs="Arial"/>
      <w:b/>
      <w:noProof/>
      <w:kern w:val="32"/>
      <w:szCs w:val="26"/>
      <w:lang w:eastAsia="en-US"/>
    </w:rPr>
  </w:style>
  <w:style w:type="character" w:customStyle="1" w:styleId="Heading4Char">
    <w:name w:val="Heading 4 Char"/>
    <w:link w:val="Heading4"/>
    <w:rsid w:val="003B77C6"/>
    <w:rPr>
      <w:rFonts w:ascii="Arial" w:eastAsia="Times New Roman" w:hAnsi="Arial"/>
      <w:bCs/>
      <w:szCs w:val="28"/>
      <w:u w:val="single"/>
      <w:lang w:eastAsia="en-US"/>
    </w:rPr>
  </w:style>
  <w:style w:type="character" w:customStyle="1" w:styleId="Heading5Char">
    <w:name w:val="Heading 5 Char"/>
    <w:link w:val="Heading5"/>
    <w:rsid w:val="00CD623C"/>
    <w:rPr>
      <w:rFonts w:ascii="Arial" w:eastAsia="Times New Roman" w:hAnsi="Arial"/>
      <w:bCs/>
      <w:i/>
      <w:iCs/>
      <w:szCs w:val="26"/>
      <w:lang w:eastAsia="en-US"/>
    </w:rPr>
  </w:style>
  <w:style w:type="paragraph" w:customStyle="1" w:styleId="HeadingB">
    <w:name w:val="Heading B"/>
    <w:next w:val="Alnostext"/>
    <w:link w:val="HeadingBChar"/>
    <w:rsid w:val="00A54B2C"/>
    <w:pPr>
      <w:keepNext/>
      <w:spacing w:before="120" w:after="120"/>
    </w:pPr>
    <w:rPr>
      <w:rFonts w:ascii="Arial" w:eastAsia="Times New Roman" w:hAnsi="Arial" w:cs="Arial"/>
      <w:b/>
      <w:bCs/>
      <w:noProof/>
      <w:kern w:val="32"/>
      <w:szCs w:val="32"/>
      <w:lang w:eastAsia="en-US"/>
    </w:rPr>
  </w:style>
  <w:style w:type="character" w:styleId="Hyperlink">
    <w:name w:val="Hyperlink"/>
    <w:aliases w:val="Alna"/>
    <w:uiPriority w:val="99"/>
    <w:rsid w:val="00A54B2C"/>
    <w:rPr>
      <w:color w:val="0000FF"/>
      <w:u w:val="single"/>
      <w:lang w:val="en-US"/>
    </w:rPr>
  </w:style>
  <w:style w:type="paragraph" w:styleId="Index1">
    <w:name w:val="index 1"/>
    <w:basedOn w:val="Normal"/>
    <w:next w:val="Normal"/>
    <w:autoRedefine/>
    <w:semiHidden/>
    <w:rsid w:val="00A54B2C"/>
    <w:pPr>
      <w:ind w:left="200" w:hanging="200"/>
    </w:pPr>
  </w:style>
  <w:style w:type="paragraph" w:styleId="ListBullet2">
    <w:name w:val="List Bullet 2"/>
    <w:basedOn w:val="Normal"/>
    <w:autoRedefine/>
    <w:rsid w:val="00A54B2C"/>
    <w:pPr>
      <w:numPr>
        <w:numId w:val="33"/>
      </w:numPr>
      <w:tabs>
        <w:tab w:val="clear" w:pos="720"/>
        <w:tab w:val="num" w:pos="360"/>
      </w:tabs>
      <w:ind w:left="0" w:firstLine="0"/>
    </w:pPr>
  </w:style>
  <w:style w:type="character" w:styleId="PageNumber">
    <w:name w:val="page number"/>
    <w:rsid w:val="00A54B2C"/>
    <w:rPr>
      <w:lang w:val="en-US"/>
    </w:rPr>
  </w:style>
  <w:style w:type="paragraph" w:customStyle="1" w:styleId="Picture">
    <w:name w:val="Picture"/>
    <w:basedOn w:val="Normal"/>
    <w:next w:val="Captionpicture"/>
    <w:autoRedefine/>
    <w:rsid w:val="00A54B2C"/>
    <w:pPr>
      <w:keepNext/>
      <w:spacing w:before="240"/>
      <w:jc w:val="center"/>
    </w:pPr>
  </w:style>
  <w:style w:type="paragraph" w:customStyle="1" w:styleId="StyleAlnosdidelispavArialBefore108pt">
    <w:name w:val="Style Alnos didelis pav. + Arial Before:  108 pt"/>
    <w:basedOn w:val="Alnosdidelispav"/>
    <w:autoRedefine/>
    <w:rsid w:val="00A54B2C"/>
    <w:pPr>
      <w:spacing w:before="2160"/>
    </w:pPr>
    <w:rPr>
      <w:rFonts w:cs="Times New Roman"/>
      <w:szCs w:val="20"/>
    </w:rPr>
  </w:style>
  <w:style w:type="paragraph" w:customStyle="1" w:styleId="StyleAlnostextBold">
    <w:name w:val="Style Alnos text + Bold"/>
    <w:basedOn w:val="Alnostext"/>
    <w:semiHidden/>
    <w:rsid w:val="00A54B2C"/>
    <w:rPr>
      <w:b/>
      <w:bCs/>
    </w:rPr>
  </w:style>
  <w:style w:type="paragraph" w:customStyle="1" w:styleId="TableBuleted1">
    <w:name w:val="Table Buleted 1"/>
    <w:basedOn w:val="Normal"/>
    <w:rsid w:val="00A54B2C"/>
    <w:pPr>
      <w:numPr>
        <w:numId w:val="35"/>
      </w:numPr>
    </w:pPr>
  </w:style>
  <w:style w:type="paragraph" w:customStyle="1" w:styleId="TableNumbered1">
    <w:name w:val="Table Numbered 1"/>
    <w:basedOn w:val="Normal"/>
    <w:rsid w:val="00A54B2C"/>
    <w:pPr>
      <w:numPr>
        <w:numId w:val="36"/>
      </w:numPr>
      <w:tabs>
        <w:tab w:val="left" w:pos="284"/>
      </w:tabs>
    </w:pPr>
  </w:style>
  <w:style w:type="paragraph" w:styleId="TableofFigures">
    <w:name w:val="table of figures"/>
    <w:basedOn w:val="Normal"/>
    <w:next w:val="Normal"/>
    <w:semiHidden/>
    <w:rsid w:val="00A54B2C"/>
  </w:style>
  <w:style w:type="paragraph" w:customStyle="1" w:styleId="Tabletext">
    <w:name w:val="Table text"/>
    <w:basedOn w:val="Normal"/>
    <w:rsid w:val="00A54B2C"/>
    <w:pPr>
      <w:spacing w:before="20"/>
    </w:pPr>
  </w:style>
  <w:style w:type="paragraph" w:styleId="TOC1">
    <w:name w:val="toc 1"/>
    <w:basedOn w:val="Normal"/>
    <w:next w:val="Normal"/>
    <w:autoRedefine/>
    <w:uiPriority w:val="39"/>
    <w:rsid w:val="00A54B2C"/>
  </w:style>
  <w:style w:type="paragraph" w:styleId="TOC2">
    <w:name w:val="toc 2"/>
    <w:basedOn w:val="Normal"/>
    <w:next w:val="Normal"/>
    <w:autoRedefine/>
    <w:uiPriority w:val="39"/>
    <w:rsid w:val="00A54B2C"/>
    <w:pPr>
      <w:ind w:left="200"/>
    </w:pPr>
  </w:style>
  <w:style w:type="paragraph" w:styleId="TOC3">
    <w:name w:val="toc 3"/>
    <w:basedOn w:val="Normal"/>
    <w:next w:val="Normal"/>
    <w:autoRedefine/>
    <w:uiPriority w:val="39"/>
    <w:rsid w:val="00A54B2C"/>
    <w:pPr>
      <w:ind w:left="400"/>
    </w:pPr>
  </w:style>
  <w:style w:type="paragraph" w:styleId="TOC4">
    <w:name w:val="toc 4"/>
    <w:basedOn w:val="Normal"/>
    <w:next w:val="Normal"/>
    <w:autoRedefine/>
    <w:uiPriority w:val="39"/>
    <w:rsid w:val="00A54B2C"/>
    <w:pPr>
      <w:ind w:left="600"/>
    </w:pPr>
  </w:style>
  <w:style w:type="paragraph" w:styleId="TOC5">
    <w:name w:val="toc 5"/>
    <w:basedOn w:val="Normal"/>
    <w:next w:val="Normal"/>
    <w:autoRedefine/>
    <w:uiPriority w:val="39"/>
    <w:rsid w:val="00A54B2C"/>
    <w:pPr>
      <w:ind w:left="800"/>
    </w:pPr>
  </w:style>
  <w:style w:type="paragraph" w:styleId="TOC6">
    <w:name w:val="toc 6"/>
    <w:basedOn w:val="Normal"/>
    <w:next w:val="Normal"/>
    <w:autoRedefine/>
    <w:uiPriority w:val="39"/>
    <w:rsid w:val="00A54B2C"/>
    <w:pPr>
      <w:ind w:left="1000"/>
    </w:pPr>
  </w:style>
  <w:style w:type="paragraph" w:styleId="TOC7">
    <w:name w:val="toc 7"/>
    <w:basedOn w:val="Normal"/>
    <w:next w:val="Normal"/>
    <w:autoRedefine/>
    <w:uiPriority w:val="39"/>
    <w:rsid w:val="00A54B2C"/>
    <w:pPr>
      <w:ind w:left="1200"/>
    </w:pPr>
  </w:style>
  <w:style w:type="paragraph" w:styleId="TOC8">
    <w:name w:val="toc 8"/>
    <w:basedOn w:val="Normal"/>
    <w:next w:val="Normal"/>
    <w:autoRedefine/>
    <w:uiPriority w:val="39"/>
    <w:rsid w:val="00A54B2C"/>
    <w:pPr>
      <w:ind w:left="1400"/>
    </w:pPr>
  </w:style>
  <w:style w:type="paragraph" w:styleId="TOC9">
    <w:name w:val="toc 9"/>
    <w:basedOn w:val="Normal"/>
    <w:next w:val="Normal"/>
    <w:autoRedefine/>
    <w:uiPriority w:val="39"/>
    <w:rsid w:val="00A54B2C"/>
    <w:pPr>
      <w:ind w:left="1600"/>
    </w:pPr>
  </w:style>
  <w:style w:type="paragraph" w:customStyle="1" w:styleId="NormalItem">
    <w:name w:val="Normal Item"/>
    <w:basedOn w:val="Normal"/>
    <w:uiPriority w:val="99"/>
    <w:rsid w:val="003B77C6"/>
    <w:pPr>
      <w:spacing w:before="60" w:after="60"/>
      <w:ind w:left="1134" w:hanging="284"/>
    </w:pPr>
    <w:rPr>
      <w:rFonts w:ascii="Times New Roman" w:eastAsia="MS Mincho" w:hAnsi="Times New Roman"/>
      <w:sz w:val="24"/>
      <w:szCs w:val="20"/>
      <w:lang w:val="en-GB"/>
    </w:rPr>
  </w:style>
  <w:style w:type="character" w:customStyle="1" w:styleId="AlnostextBuletedChar">
    <w:name w:val="Alnos text Buleted Char"/>
    <w:link w:val="AlnostextBuleted"/>
    <w:rsid w:val="00CD623C"/>
    <w:rPr>
      <w:rFonts w:ascii="Arial" w:eastAsia="Times New Roman" w:hAnsi="Arial"/>
      <w:szCs w:val="24"/>
      <w:lang w:eastAsia="en-US"/>
    </w:rPr>
  </w:style>
  <w:style w:type="character" w:customStyle="1" w:styleId="AlnosNumberedCharChar">
    <w:name w:val="Alnos Numbered Char Char"/>
    <w:link w:val="AlnosNumbered"/>
    <w:rsid w:val="00CD623C"/>
    <w:rPr>
      <w:rFonts w:ascii="Arial" w:eastAsia="Times New Roman" w:hAnsi="Arial"/>
      <w:szCs w:val="24"/>
      <w:lang w:eastAsia="en-US"/>
    </w:rPr>
  </w:style>
  <w:style w:type="character" w:customStyle="1" w:styleId="AlnostextBuletedCharChar">
    <w:name w:val="Alnos text Buleted Char Char"/>
    <w:locked/>
    <w:rsid w:val="00DA53F9"/>
    <w:rPr>
      <w:rFonts w:ascii="Arial" w:eastAsia="Times New Roman" w:hAnsi="Arial"/>
      <w:szCs w:val="24"/>
      <w:lang w:eastAsia="en-US"/>
    </w:rPr>
  </w:style>
  <w:style w:type="character" w:styleId="FollowedHyperlink">
    <w:name w:val="FollowedHyperlink"/>
    <w:rsid w:val="00CD623C"/>
    <w:rPr>
      <w:color w:val="800080"/>
      <w:u w:val="single"/>
    </w:rPr>
  </w:style>
  <w:style w:type="table" w:customStyle="1" w:styleId="Table">
    <w:name w:val="Table"/>
    <w:basedOn w:val="TableNormal"/>
    <w:rsid w:val="00262EBE"/>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rPr>
      <w:tblPr/>
      <w:tcPr>
        <w:shd w:val="clear" w:color="auto" w:fill="595959"/>
      </w:tcPr>
    </w:tblStylePr>
  </w:style>
  <w:style w:type="paragraph" w:customStyle="1" w:styleId="Alnalentelem">
    <w:name w:val="Alna lentelem"/>
    <w:basedOn w:val="Alnostext"/>
    <w:rsid w:val="00CD623C"/>
    <w:pPr>
      <w:spacing w:before="40" w:after="40"/>
      <w:jc w:val="left"/>
    </w:pPr>
  </w:style>
  <w:style w:type="paragraph" w:customStyle="1" w:styleId="Alnostextatitrauktas">
    <w:name w:val="Alnos text atitrauktas"/>
    <w:basedOn w:val="Alnostext"/>
    <w:next w:val="Alnostext"/>
    <w:rsid w:val="00CD623C"/>
    <w:pPr>
      <w:numPr>
        <w:numId w:val="24"/>
      </w:numPr>
      <w:spacing w:before="240" w:after="240"/>
    </w:pPr>
  </w:style>
  <w:style w:type="paragraph" w:customStyle="1" w:styleId="AlnostextBulleted">
    <w:name w:val="Alnos text Bulleted"/>
    <w:basedOn w:val="Alnostext"/>
    <w:rsid w:val="00CD623C"/>
    <w:pPr>
      <w:tabs>
        <w:tab w:val="num" w:pos="360"/>
      </w:tabs>
      <w:spacing w:before="0" w:after="0"/>
    </w:pPr>
  </w:style>
  <w:style w:type="character" w:customStyle="1" w:styleId="ChapterTitle">
    <w:name w:val="Chapter Title"/>
    <w:basedOn w:val="DefaultParagraphFont"/>
    <w:rsid w:val="00CD623C"/>
  </w:style>
  <w:style w:type="character" w:styleId="FootnoteReference">
    <w:name w:val="footnote reference"/>
    <w:semiHidden/>
    <w:rsid w:val="00CD623C"/>
    <w:rPr>
      <w:vertAlign w:val="superscript"/>
    </w:rPr>
  </w:style>
  <w:style w:type="paragraph" w:styleId="FootnoteText">
    <w:name w:val="footnote text"/>
    <w:basedOn w:val="Normal"/>
    <w:link w:val="FootnoteTextChar"/>
    <w:semiHidden/>
    <w:rsid w:val="00CD623C"/>
    <w:rPr>
      <w:szCs w:val="20"/>
    </w:rPr>
  </w:style>
  <w:style w:type="character" w:customStyle="1" w:styleId="FootnoteTextChar">
    <w:name w:val="Footnote Text Char"/>
    <w:link w:val="FootnoteText"/>
    <w:semiHidden/>
    <w:rsid w:val="00CD623C"/>
    <w:rPr>
      <w:rFonts w:ascii="Arial" w:eastAsia="Times New Roman" w:hAnsi="Arial"/>
      <w:lang w:eastAsia="en-US"/>
    </w:rPr>
  </w:style>
  <w:style w:type="character" w:customStyle="1" w:styleId="Heading6Char">
    <w:name w:val="Heading 6 Char"/>
    <w:link w:val="Heading6"/>
    <w:rsid w:val="00CD623C"/>
    <w:rPr>
      <w:rFonts w:ascii="Arial" w:eastAsia="Times New Roman" w:hAnsi="Arial"/>
      <w:b/>
      <w:bCs/>
      <w:szCs w:val="22"/>
      <w:lang w:eastAsia="en-US"/>
    </w:rPr>
  </w:style>
  <w:style w:type="character" w:customStyle="1" w:styleId="Heading7Char">
    <w:name w:val="Heading 7 Char"/>
    <w:link w:val="Heading7"/>
    <w:rsid w:val="00CD623C"/>
    <w:rPr>
      <w:rFonts w:ascii="Times New Roman" w:eastAsia="Times New Roman" w:hAnsi="Times New Roman"/>
      <w:sz w:val="24"/>
      <w:szCs w:val="24"/>
      <w:lang w:eastAsia="en-US"/>
    </w:rPr>
  </w:style>
  <w:style w:type="character" w:customStyle="1" w:styleId="Heading8Char">
    <w:name w:val="Heading 8 Char"/>
    <w:link w:val="Heading8"/>
    <w:rsid w:val="00CD623C"/>
    <w:rPr>
      <w:rFonts w:ascii="Times New Roman" w:eastAsia="Times New Roman" w:hAnsi="Times New Roman"/>
      <w:i/>
      <w:iCs/>
      <w:sz w:val="24"/>
      <w:szCs w:val="24"/>
      <w:lang w:eastAsia="en-US"/>
    </w:rPr>
  </w:style>
  <w:style w:type="character" w:customStyle="1" w:styleId="Heading9Char">
    <w:name w:val="Heading 9 Char"/>
    <w:link w:val="Heading9"/>
    <w:rsid w:val="00CD623C"/>
    <w:rPr>
      <w:rFonts w:ascii="Arial" w:eastAsia="Times New Roman" w:hAnsi="Arial" w:cs="Arial"/>
      <w:sz w:val="22"/>
      <w:szCs w:val="22"/>
      <w:lang w:eastAsia="en-US"/>
    </w:rPr>
  </w:style>
  <w:style w:type="character" w:customStyle="1" w:styleId="HeadingBChar">
    <w:name w:val="Heading B Char"/>
    <w:link w:val="HeadingB"/>
    <w:rsid w:val="00CD623C"/>
    <w:rPr>
      <w:rFonts w:ascii="Arial" w:eastAsia="Times New Roman" w:hAnsi="Arial" w:cs="Arial"/>
      <w:b/>
      <w:bCs/>
      <w:noProof/>
      <w:kern w:val="32"/>
      <w:szCs w:val="32"/>
      <w:lang w:eastAsia="en-US"/>
    </w:rPr>
  </w:style>
  <w:style w:type="paragraph" w:customStyle="1" w:styleId="Paveikslas">
    <w:name w:val="Paveikslas"/>
    <w:basedOn w:val="Normal"/>
    <w:rsid w:val="00CD623C"/>
    <w:pPr>
      <w:numPr>
        <w:numId w:val="34"/>
      </w:numPr>
      <w:jc w:val="center"/>
    </w:pPr>
    <w:rPr>
      <w:b/>
      <w:sz w:val="18"/>
      <w:szCs w:val="18"/>
    </w:rPr>
  </w:style>
  <w:style w:type="paragraph" w:customStyle="1" w:styleId="ReferencesList">
    <w:name w:val="References List"/>
    <w:basedOn w:val="Normal"/>
    <w:rsid w:val="00CD623C"/>
    <w:pPr>
      <w:tabs>
        <w:tab w:val="left" w:pos="567"/>
      </w:tabs>
      <w:spacing w:after="60"/>
      <w:jc w:val="both"/>
    </w:pPr>
    <w:rPr>
      <w:rFonts w:ascii="Times New Roman" w:hAnsi="Times New Roman"/>
      <w:i/>
      <w:szCs w:val="20"/>
    </w:rPr>
  </w:style>
  <w:style w:type="paragraph" w:customStyle="1" w:styleId="StyleReferencesListLeft">
    <w:name w:val="Style References List + Left"/>
    <w:basedOn w:val="Normal"/>
    <w:rsid w:val="00CD623C"/>
    <w:pPr>
      <w:tabs>
        <w:tab w:val="left" w:pos="567"/>
      </w:tabs>
      <w:spacing w:after="60"/>
    </w:pPr>
    <w:rPr>
      <w:i/>
      <w:iCs/>
      <w:szCs w:val="20"/>
    </w:rPr>
  </w:style>
  <w:style w:type="paragraph" w:customStyle="1" w:styleId="Style1">
    <w:name w:val="Style1"/>
    <w:basedOn w:val="Alnostext"/>
    <w:next w:val="Alnostext"/>
    <w:rsid w:val="00CD623C"/>
    <w:pPr>
      <w:keepNext/>
      <w:jc w:val="left"/>
    </w:pPr>
    <w:rPr>
      <w:b/>
    </w:rPr>
  </w:style>
  <w:style w:type="paragraph" w:customStyle="1" w:styleId="TableAlna">
    <w:name w:val="Table_Alna"/>
    <w:basedOn w:val="Normal"/>
    <w:rsid w:val="00CD623C"/>
    <w:pPr>
      <w:spacing w:before="60" w:after="60"/>
    </w:pPr>
  </w:style>
  <w:style w:type="character" w:customStyle="1" w:styleId="panelheader1">
    <w:name w:val="panelheader1"/>
    <w:rsid w:val="000B0221"/>
    <w:rPr>
      <w:b/>
      <w:bCs/>
      <w:vanish w:val="0"/>
      <w:webHidden w:val="0"/>
      <w:color w:val="333333"/>
      <w:specVanish w:val="0"/>
    </w:rPr>
  </w:style>
  <w:style w:type="character" w:styleId="UnresolvedMention">
    <w:name w:val="Unresolved Mention"/>
    <w:uiPriority w:val="99"/>
    <w:semiHidden/>
    <w:unhideWhenUsed/>
    <w:rsid w:val="00FC262F"/>
    <w:rPr>
      <w:color w:val="605E5C"/>
      <w:shd w:val="clear" w:color="auto" w:fill="E1DFDD"/>
    </w:rPr>
  </w:style>
  <w:style w:type="paragraph" w:styleId="ListParagraph">
    <w:name w:val="List Paragraph"/>
    <w:basedOn w:val="Normal"/>
    <w:uiPriority w:val="34"/>
    <w:qFormat/>
    <w:rsid w:val="008A3044"/>
    <w:pPr>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587196">
      <w:bodyDiv w:val="1"/>
      <w:marLeft w:val="0"/>
      <w:marRight w:val="0"/>
      <w:marTop w:val="0"/>
      <w:marBottom w:val="0"/>
      <w:divBdr>
        <w:top w:val="none" w:sz="0" w:space="0" w:color="auto"/>
        <w:left w:val="none" w:sz="0" w:space="0" w:color="auto"/>
        <w:bottom w:val="none" w:sz="0" w:space="0" w:color="auto"/>
        <w:right w:val="none" w:sz="0" w:space="0" w:color="auto"/>
      </w:divBdr>
    </w:div>
    <w:div w:id="257099560">
      <w:bodyDiv w:val="1"/>
      <w:marLeft w:val="0"/>
      <w:marRight w:val="0"/>
      <w:marTop w:val="0"/>
      <w:marBottom w:val="0"/>
      <w:divBdr>
        <w:top w:val="none" w:sz="0" w:space="0" w:color="auto"/>
        <w:left w:val="none" w:sz="0" w:space="0" w:color="auto"/>
        <w:bottom w:val="none" w:sz="0" w:space="0" w:color="auto"/>
        <w:right w:val="none" w:sz="0" w:space="0" w:color="auto"/>
      </w:divBdr>
    </w:div>
    <w:div w:id="1101142256">
      <w:bodyDiv w:val="1"/>
      <w:marLeft w:val="0"/>
      <w:marRight w:val="0"/>
      <w:marTop w:val="0"/>
      <w:marBottom w:val="0"/>
      <w:divBdr>
        <w:top w:val="none" w:sz="0" w:space="0" w:color="auto"/>
        <w:left w:val="none" w:sz="0" w:space="0" w:color="auto"/>
        <w:bottom w:val="none" w:sz="0" w:space="0" w:color="auto"/>
        <w:right w:val="none" w:sz="0" w:space="0" w:color="auto"/>
      </w:divBdr>
      <w:divsChild>
        <w:div w:id="176191925">
          <w:marLeft w:val="0"/>
          <w:marRight w:val="0"/>
          <w:marTop w:val="0"/>
          <w:marBottom w:val="0"/>
          <w:divBdr>
            <w:top w:val="none" w:sz="0" w:space="0" w:color="auto"/>
            <w:left w:val="none" w:sz="0" w:space="0" w:color="auto"/>
            <w:bottom w:val="none" w:sz="0" w:space="0" w:color="auto"/>
            <w:right w:val="none" w:sz="0" w:space="0" w:color="auto"/>
          </w:divBdr>
          <w:divsChild>
            <w:div w:id="1983652243">
              <w:marLeft w:val="0"/>
              <w:marRight w:val="750"/>
              <w:marTop w:val="0"/>
              <w:marBottom w:val="0"/>
              <w:divBdr>
                <w:top w:val="none" w:sz="0" w:space="0" w:color="auto"/>
                <w:left w:val="none" w:sz="0" w:space="0" w:color="auto"/>
                <w:bottom w:val="none" w:sz="0" w:space="0" w:color="auto"/>
                <w:right w:val="none" w:sz="0" w:space="0" w:color="auto"/>
              </w:divBdr>
              <w:divsChild>
                <w:div w:id="174996737">
                  <w:marLeft w:val="4350"/>
                  <w:marRight w:val="0"/>
                  <w:marTop w:val="0"/>
                  <w:marBottom w:val="0"/>
                  <w:divBdr>
                    <w:top w:val="none" w:sz="0" w:space="0" w:color="auto"/>
                    <w:left w:val="none" w:sz="0" w:space="0" w:color="auto"/>
                    <w:bottom w:val="none" w:sz="0" w:space="0" w:color="auto"/>
                    <w:right w:val="none" w:sz="0" w:space="0" w:color="auto"/>
                  </w:divBdr>
                  <w:divsChild>
                    <w:div w:id="874075349">
                      <w:marLeft w:val="0"/>
                      <w:marRight w:val="0"/>
                      <w:marTop w:val="0"/>
                      <w:marBottom w:val="0"/>
                      <w:divBdr>
                        <w:top w:val="none" w:sz="0" w:space="0" w:color="auto"/>
                        <w:left w:val="none" w:sz="0" w:space="0" w:color="auto"/>
                        <w:bottom w:val="none" w:sz="0" w:space="0" w:color="auto"/>
                        <w:right w:val="none" w:sz="0" w:space="0" w:color="auto"/>
                      </w:divBdr>
                      <w:divsChild>
                        <w:div w:id="1628974912">
                          <w:marLeft w:val="0"/>
                          <w:marRight w:val="0"/>
                          <w:marTop w:val="0"/>
                          <w:marBottom w:val="150"/>
                          <w:divBdr>
                            <w:top w:val="none" w:sz="0" w:space="0" w:color="auto"/>
                            <w:left w:val="none" w:sz="0" w:space="0" w:color="auto"/>
                            <w:bottom w:val="single" w:sz="8" w:space="4" w:color="B7B7B7"/>
                            <w:right w:val="none" w:sz="0" w:space="0" w:color="auto"/>
                          </w:divBdr>
                        </w:div>
                      </w:divsChild>
                    </w:div>
                  </w:divsChild>
                </w:div>
              </w:divsChild>
            </w:div>
          </w:divsChild>
        </w:div>
      </w:divsChild>
    </w:div>
    <w:div w:id="1380205971">
      <w:bodyDiv w:val="1"/>
      <w:marLeft w:val="0"/>
      <w:marRight w:val="0"/>
      <w:marTop w:val="0"/>
      <w:marBottom w:val="0"/>
      <w:divBdr>
        <w:top w:val="none" w:sz="0" w:space="0" w:color="auto"/>
        <w:left w:val="none" w:sz="0" w:space="0" w:color="auto"/>
        <w:bottom w:val="none" w:sz="0" w:space="0" w:color="auto"/>
        <w:right w:val="none" w:sz="0" w:space="0" w:color="auto"/>
      </w:divBdr>
    </w:div>
    <w:div w:id="1664118290">
      <w:bodyDiv w:val="1"/>
      <w:marLeft w:val="0"/>
      <w:marRight w:val="0"/>
      <w:marTop w:val="0"/>
      <w:marBottom w:val="0"/>
      <w:divBdr>
        <w:top w:val="none" w:sz="0" w:space="0" w:color="auto"/>
        <w:left w:val="none" w:sz="0" w:space="0" w:color="auto"/>
        <w:bottom w:val="none" w:sz="0" w:space="0" w:color="auto"/>
        <w:right w:val="none" w:sz="0" w:space="0" w:color="auto"/>
      </w:divBdr>
      <w:divsChild>
        <w:div w:id="1482431489">
          <w:marLeft w:val="0"/>
          <w:marRight w:val="0"/>
          <w:marTop w:val="0"/>
          <w:marBottom w:val="0"/>
          <w:divBdr>
            <w:top w:val="none" w:sz="0" w:space="0" w:color="auto"/>
            <w:left w:val="none" w:sz="0" w:space="0" w:color="auto"/>
            <w:bottom w:val="none" w:sz="0" w:space="0" w:color="auto"/>
            <w:right w:val="none" w:sz="0" w:space="0" w:color="auto"/>
          </w:divBdr>
          <w:divsChild>
            <w:div w:id="5131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1049">
      <w:bodyDiv w:val="1"/>
      <w:marLeft w:val="0"/>
      <w:marRight w:val="0"/>
      <w:marTop w:val="0"/>
      <w:marBottom w:val="0"/>
      <w:divBdr>
        <w:top w:val="none" w:sz="0" w:space="0" w:color="auto"/>
        <w:left w:val="none" w:sz="0" w:space="0" w:color="auto"/>
        <w:bottom w:val="none" w:sz="0" w:space="0" w:color="auto"/>
        <w:right w:val="none" w:sz="0" w:space="0" w:color="auto"/>
      </w:divBdr>
    </w:div>
    <w:div w:id="1774008621">
      <w:bodyDiv w:val="1"/>
      <w:marLeft w:val="0"/>
      <w:marRight w:val="0"/>
      <w:marTop w:val="0"/>
      <w:marBottom w:val="0"/>
      <w:divBdr>
        <w:top w:val="none" w:sz="0" w:space="0" w:color="auto"/>
        <w:left w:val="none" w:sz="0" w:space="0" w:color="auto"/>
        <w:bottom w:val="none" w:sz="0" w:space="0" w:color="auto"/>
        <w:right w:val="none" w:sz="0" w:space="0" w:color="auto"/>
      </w:divBdr>
    </w:div>
    <w:div w:id="191647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7.png"/><Relationship Id="rId42" Type="http://schemas.openxmlformats.org/officeDocument/2006/relationships/oleObject" Target="embeddings/oleObject10.bin"/><Relationship Id="rId63" Type="http://schemas.openxmlformats.org/officeDocument/2006/relationships/image" Target="media/image39.png"/><Relationship Id="rId84" Type="http://schemas.openxmlformats.org/officeDocument/2006/relationships/image" Target="media/image56.png"/><Relationship Id="rId138" Type="http://schemas.openxmlformats.org/officeDocument/2006/relationships/image" Target="media/image106.png"/><Relationship Id="rId159" Type="http://schemas.openxmlformats.org/officeDocument/2006/relationships/image" Target="media/image126.png"/><Relationship Id="rId170" Type="http://schemas.openxmlformats.org/officeDocument/2006/relationships/image" Target="media/image137.png"/><Relationship Id="rId191" Type="http://schemas.openxmlformats.org/officeDocument/2006/relationships/image" Target="media/image158.png"/><Relationship Id="rId205" Type="http://schemas.openxmlformats.org/officeDocument/2006/relationships/image" Target="media/image172.png"/><Relationship Id="rId226" Type="http://schemas.openxmlformats.org/officeDocument/2006/relationships/image" Target="media/image193.png"/><Relationship Id="rId107" Type="http://schemas.openxmlformats.org/officeDocument/2006/relationships/oleObject" Target="embeddings/oleObject20.bin"/><Relationship Id="rId11" Type="http://schemas.openxmlformats.org/officeDocument/2006/relationships/endnotes" Target="endnotes.xml"/><Relationship Id="rId32" Type="http://schemas.openxmlformats.org/officeDocument/2006/relationships/image" Target="media/image13.png"/><Relationship Id="rId53" Type="http://schemas.openxmlformats.org/officeDocument/2006/relationships/image" Target="media/image29.png"/><Relationship Id="rId74" Type="http://schemas.openxmlformats.org/officeDocument/2006/relationships/image" Target="media/image48.png"/><Relationship Id="rId128" Type="http://schemas.openxmlformats.org/officeDocument/2006/relationships/image" Target="media/image96.png"/><Relationship Id="rId149" Type="http://schemas.openxmlformats.org/officeDocument/2006/relationships/image" Target="media/image117.png"/><Relationship Id="rId5" Type="http://schemas.openxmlformats.org/officeDocument/2006/relationships/customXml" Target="../customXml/item4.xml"/><Relationship Id="rId95" Type="http://schemas.openxmlformats.org/officeDocument/2006/relationships/image" Target="media/image66.png"/><Relationship Id="rId160" Type="http://schemas.openxmlformats.org/officeDocument/2006/relationships/image" Target="media/image127.png"/><Relationship Id="rId181" Type="http://schemas.openxmlformats.org/officeDocument/2006/relationships/image" Target="media/image148.png"/><Relationship Id="rId216" Type="http://schemas.openxmlformats.org/officeDocument/2006/relationships/image" Target="media/image183.png"/><Relationship Id="rId22" Type="http://schemas.openxmlformats.org/officeDocument/2006/relationships/oleObject" Target="embeddings/oleObject3.bin"/><Relationship Id="rId43" Type="http://schemas.openxmlformats.org/officeDocument/2006/relationships/image" Target="media/image21.png"/><Relationship Id="rId64" Type="http://schemas.openxmlformats.org/officeDocument/2006/relationships/image" Target="media/image40.png"/><Relationship Id="rId118" Type="http://schemas.openxmlformats.org/officeDocument/2006/relationships/image" Target="media/image86.png"/><Relationship Id="rId139" Type="http://schemas.openxmlformats.org/officeDocument/2006/relationships/image" Target="media/image107.png"/><Relationship Id="rId85" Type="http://schemas.openxmlformats.org/officeDocument/2006/relationships/image" Target="media/image57.png"/><Relationship Id="rId150" Type="http://schemas.openxmlformats.org/officeDocument/2006/relationships/image" Target="media/image118.png"/><Relationship Id="rId171" Type="http://schemas.openxmlformats.org/officeDocument/2006/relationships/image" Target="media/image138.png"/><Relationship Id="rId192" Type="http://schemas.openxmlformats.org/officeDocument/2006/relationships/image" Target="media/image159.png"/><Relationship Id="rId206" Type="http://schemas.openxmlformats.org/officeDocument/2006/relationships/image" Target="media/image173.png"/><Relationship Id="rId227" Type="http://schemas.openxmlformats.org/officeDocument/2006/relationships/hyperlink" Target="www.limis.lt:8880/oaicat/OAIHandler/" TargetMode="External"/><Relationship Id="rId12" Type="http://schemas.openxmlformats.org/officeDocument/2006/relationships/image" Target="media/image1.png"/><Relationship Id="rId33" Type="http://schemas.openxmlformats.org/officeDocument/2006/relationships/oleObject" Target="embeddings/oleObject8.bin"/><Relationship Id="rId108" Type="http://schemas.openxmlformats.org/officeDocument/2006/relationships/image" Target="media/image76.png"/><Relationship Id="rId129" Type="http://schemas.openxmlformats.org/officeDocument/2006/relationships/image" Target="media/image97.png"/><Relationship Id="rId54" Type="http://schemas.openxmlformats.org/officeDocument/2006/relationships/image" Target="media/image30.png"/><Relationship Id="rId75" Type="http://schemas.openxmlformats.org/officeDocument/2006/relationships/oleObject" Target="embeddings/oleObject15.bin"/><Relationship Id="rId96" Type="http://schemas.openxmlformats.org/officeDocument/2006/relationships/image" Target="media/image67.png"/><Relationship Id="rId140" Type="http://schemas.openxmlformats.org/officeDocument/2006/relationships/image" Target="media/image108.png"/><Relationship Id="rId161" Type="http://schemas.openxmlformats.org/officeDocument/2006/relationships/image" Target="media/image128.png"/><Relationship Id="rId182" Type="http://schemas.openxmlformats.org/officeDocument/2006/relationships/image" Target="media/image149.png"/><Relationship Id="rId217" Type="http://schemas.openxmlformats.org/officeDocument/2006/relationships/image" Target="media/image184.png"/><Relationship Id="rId6" Type="http://schemas.openxmlformats.org/officeDocument/2006/relationships/numbering" Target="numbering.xml"/><Relationship Id="rId23" Type="http://schemas.openxmlformats.org/officeDocument/2006/relationships/image" Target="media/image8.png"/><Relationship Id="rId119" Type="http://schemas.openxmlformats.org/officeDocument/2006/relationships/image" Target="media/image87.png"/><Relationship Id="rId44" Type="http://schemas.openxmlformats.org/officeDocument/2006/relationships/image" Target="media/image22.png"/><Relationship Id="rId65" Type="http://schemas.openxmlformats.org/officeDocument/2006/relationships/image" Target="media/image41.png"/><Relationship Id="rId86" Type="http://schemas.openxmlformats.org/officeDocument/2006/relationships/image" Target="media/image58.png"/><Relationship Id="rId130" Type="http://schemas.openxmlformats.org/officeDocument/2006/relationships/image" Target="media/image98.png"/><Relationship Id="rId151" Type="http://schemas.openxmlformats.org/officeDocument/2006/relationships/image" Target="media/image119.png"/><Relationship Id="rId172" Type="http://schemas.openxmlformats.org/officeDocument/2006/relationships/image" Target="media/image139.png"/><Relationship Id="rId193" Type="http://schemas.openxmlformats.org/officeDocument/2006/relationships/image" Target="media/image160.png"/><Relationship Id="rId207" Type="http://schemas.openxmlformats.org/officeDocument/2006/relationships/image" Target="media/image174.png"/><Relationship Id="rId228" Type="http://schemas.openxmlformats.org/officeDocument/2006/relationships/hyperlink" Target="http://www.openarchives.org/OAI/openarchivesprotocol.html" TargetMode="External"/><Relationship Id="rId13" Type="http://schemas.openxmlformats.org/officeDocument/2006/relationships/image" Target="media/image2.png"/><Relationship Id="rId109" Type="http://schemas.openxmlformats.org/officeDocument/2006/relationships/image" Target="media/image77.png"/><Relationship Id="rId34" Type="http://schemas.openxmlformats.org/officeDocument/2006/relationships/image" Target="media/image14.png"/><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68.png"/><Relationship Id="rId120" Type="http://schemas.openxmlformats.org/officeDocument/2006/relationships/image" Target="media/image88.png"/><Relationship Id="rId141" Type="http://schemas.openxmlformats.org/officeDocument/2006/relationships/image" Target="media/image109.png"/><Relationship Id="rId7" Type="http://schemas.openxmlformats.org/officeDocument/2006/relationships/styles" Target="styles.xml"/><Relationship Id="rId162" Type="http://schemas.openxmlformats.org/officeDocument/2006/relationships/image" Target="media/image129.png"/><Relationship Id="rId183" Type="http://schemas.openxmlformats.org/officeDocument/2006/relationships/image" Target="media/image150.png"/><Relationship Id="rId218" Type="http://schemas.openxmlformats.org/officeDocument/2006/relationships/image" Target="media/image185.png"/><Relationship Id="rId24" Type="http://schemas.openxmlformats.org/officeDocument/2006/relationships/oleObject" Target="embeddings/oleObject4.bin"/><Relationship Id="rId45" Type="http://schemas.openxmlformats.org/officeDocument/2006/relationships/oleObject" Target="embeddings/oleObject11.bin"/><Relationship Id="rId66" Type="http://schemas.openxmlformats.org/officeDocument/2006/relationships/image" Target="media/image42.png"/><Relationship Id="rId87" Type="http://schemas.openxmlformats.org/officeDocument/2006/relationships/image" Target="media/image59.png"/><Relationship Id="rId110" Type="http://schemas.openxmlformats.org/officeDocument/2006/relationships/image" Target="media/image78.png"/><Relationship Id="rId131" Type="http://schemas.openxmlformats.org/officeDocument/2006/relationships/image" Target="media/image99.png"/><Relationship Id="rId152" Type="http://schemas.openxmlformats.org/officeDocument/2006/relationships/image" Target="media/image120.png"/><Relationship Id="rId173" Type="http://schemas.openxmlformats.org/officeDocument/2006/relationships/image" Target="media/image140.png"/><Relationship Id="rId194" Type="http://schemas.openxmlformats.org/officeDocument/2006/relationships/image" Target="media/image161.png"/><Relationship Id="rId208" Type="http://schemas.openxmlformats.org/officeDocument/2006/relationships/image" Target="media/image175.png"/><Relationship Id="rId229" Type="http://schemas.openxmlformats.org/officeDocument/2006/relationships/hyperlink" Target="www.limis.lt:8880/oaicat/OAIHandler?verb=ListSets" TargetMode="External"/><Relationship Id="rId14" Type="http://schemas.openxmlformats.org/officeDocument/2006/relationships/image" Target="media/image3.png"/><Relationship Id="rId35" Type="http://schemas.openxmlformats.org/officeDocument/2006/relationships/image" Target="media/image15.png"/><Relationship Id="rId56" Type="http://schemas.openxmlformats.org/officeDocument/2006/relationships/image" Target="media/image32.png"/><Relationship Id="rId77" Type="http://schemas.openxmlformats.org/officeDocument/2006/relationships/oleObject" Target="embeddings/oleObject16.bin"/><Relationship Id="rId100" Type="http://schemas.openxmlformats.org/officeDocument/2006/relationships/image" Target="media/image71.png"/><Relationship Id="rId8" Type="http://schemas.openxmlformats.org/officeDocument/2006/relationships/settings" Target="settings.xml"/><Relationship Id="rId98" Type="http://schemas.openxmlformats.org/officeDocument/2006/relationships/image" Target="media/image69.png"/><Relationship Id="rId121" Type="http://schemas.openxmlformats.org/officeDocument/2006/relationships/image" Target="media/image89.png"/><Relationship Id="rId142" Type="http://schemas.openxmlformats.org/officeDocument/2006/relationships/image" Target="media/image110.png"/><Relationship Id="rId163" Type="http://schemas.openxmlformats.org/officeDocument/2006/relationships/image" Target="media/image130.png"/><Relationship Id="rId184" Type="http://schemas.openxmlformats.org/officeDocument/2006/relationships/image" Target="media/image151.png"/><Relationship Id="rId219" Type="http://schemas.openxmlformats.org/officeDocument/2006/relationships/image" Target="media/image186.png"/><Relationship Id="rId230" Type="http://schemas.openxmlformats.org/officeDocument/2006/relationships/hyperlink" Target="www.limis.lt:8880/oaicat/OAIHandlerverb=ListRecords&amp;metadataPrefix=oai_dc&amp;set=s1" TargetMode="External"/><Relationship Id="rId25" Type="http://schemas.openxmlformats.org/officeDocument/2006/relationships/image" Target="media/image9.png"/><Relationship Id="rId46" Type="http://schemas.openxmlformats.org/officeDocument/2006/relationships/image" Target="media/image23.png"/><Relationship Id="rId67" Type="http://schemas.openxmlformats.org/officeDocument/2006/relationships/image" Target="media/image43.png"/><Relationship Id="rId20" Type="http://schemas.openxmlformats.org/officeDocument/2006/relationships/oleObject" Target="embeddings/oleObject2.bin"/><Relationship Id="rId41" Type="http://schemas.openxmlformats.org/officeDocument/2006/relationships/image" Target="media/image20.png"/><Relationship Id="rId62" Type="http://schemas.openxmlformats.org/officeDocument/2006/relationships/image" Target="media/image38.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79.png"/><Relationship Id="rId132" Type="http://schemas.openxmlformats.org/officeDocument/2006/relationships/image" Target="media/image100.png"/><Relationship Id="rId153" Type="http://schemas.openxmlformats.org/officeDocument/2006/relationships/image" Target="media/image121.png"/><Relationship Id="rId174" Type="http://schemas.openxmlformats.org/officeDocument/2006/relationships/image" Target="media/image141.png"/><Relationship Id="rId179" Type="http://schemas.openxmlformats.org/officeDocument/2006/relationships/image" Target="media/image146.png"/><Relationship Id="rId195" Type="http://schemas.openxmlformats.org/officeDocument/2006/relationships/image" Target="media/image162.png"/><Relationship Id="rId209" Type="http://schemas.openxmlformats.org/officeDocument/2006/relationships/image" Target="media/image176.png"/><Relationship Id="rId190" Type="http://schemas.openxmlformats.org/officeDocument/2006/relationships/image" Target="media/image157.png"/><Relationship Id="rId204" Type="http://schemas.openxmlformats.org/officeDocument/2006/relationships/image" Target="media/image171.png"/><Relationship Id="rId220" Type="http://schemas.openxmlformats.org/officeDocument/2006/relationships/image" Target="media/image187.png"/><Relationship Id="rId225" Type="http://schemas.openxmlformats.org/officeDocument/2006/relationships/image" Target="media/image192.png"/><Relationship Id="rId15" Type="http://schemas.openxmlformats.org/officeDocument/2006/relationships/hyperlink" Target="http://localhost:8080/limis" TargetMode="External"/><Relationship Id="rId36" Type="http://schemas.openxmlformats.org/officeDocument/2006/relationships/image" Target="media/image16.png"/><Relationship Id="rId57" Type="http://schemas.openxmlformats.org/officeDocument/2006/relationships/image" Target="media/image33.png"/><Relationship Id="rId106" Type="http://schemas.openxmlformats.org/officeDocument/2006/relationships/oleObject" Target="embeddings/oleObject19.bin"/><Relationship Id="rId127" Type="http://schemas.openxmlformats.org/officeDocument/2006/relationships/image" Target="media/image95.png"/><Relationship Id="rId10" Type="http://schemas.openxmlformats.org/officeDocument/2006/relationships/footnotes" Target="footnotes.xml"/><Relationship Id="rId31" Type="http://schemas.openxmlformats.org/officeDocument/2006/relationships/oleObject" Target="embeddings/oleObject7.bin"/><Relationship Id="rId52" Type="http://schemas.openxmlformats.org/officeDocument/2006/relationships/image" Target="media/image28.png"/><Relationship Id="rId73" Type="http://schemas.openxmlformats.org/officeDocument/2006/relationships/oleObject" Target="embeddings/oleObject14.bin"/><Relationship Id="rId78" Type="http://schemas.openxmlformats.org/officeDocument/2006/relationships/image" Target="media/image50.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oleObject" Target="embeddings/oleObject18.bin"/><Relationship Id="rId122" Type="http://schemas.openxmlformats.org/officeDocument/2006/relationships/image" Target="media/image90.pn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image" Target="media/image131.png"/><Relationship Id="rId169" Type="http://schemas.openxmlformats.org/officeDocument/2006/relationships/image" Target="media/image136.png"/><Relationship Id="rId185" Type="http://schemas.openxmlformats.org/officeDocument/2006/relationships/image" Target="media/image152.png"/><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image" Target="media/image147.png"/><Relationship Id="rId210" Type="http://schemas.openxmlformats.org/officeDocument/2006/relationships/image" Target="media/image177.png"/><Relationship Id="rId215" Type="http://schemas.openxmlformats.org/officeDocument/2006/relationships/image" Target="media/image182.png"/><Relationship Id="rId26" Type="http://schemas.openxmlformats.org/officeDocument/2006/relationships/oleObject" Target="embeddings/oleObject5.bin"/><Relationship Id="rId231" Type="http://schemas.openxmlformats.org/officeDocument/2006/relationships/header" Target="header1.xml"/><Relationship Id="rId47" Type="http://schemas.openxmlformats.org/officeDocument/2006/relationships/oleObject" Target="embeddings/oleObject12.bin"/><Relationship Id="rId68" Type="http://schemas.openxmlformats.org/officeDocument/2006/relationships/image" Target="media/image44.png"/><Relationship Id="rId89" Type="http://schemas.openxmlformats.org/officeDocument/2006/relationships/image" Target="media/image61.png"/><Relationship Id="rId112" Type="http://schemas.openxmlformats.org/officeDocument/2006/relationships/image" Target="media/image80.png"/><Relationship Id="rId133" Type="http://schemas.openxmlformats.org/officeDocument/2006/relationships/image" Target="media/image101.png"/><Relationship Id="rId154" Type="http://schemas.openxmlformats.org/officeDocument/2006/relationships/image" Target="media/image122.png"/><Relationship Id="rId175" Type="http://schemas.openxmlformats.org/officeDocument/2006/relationships/image" Target="media/image142.png"/><Relationship Id="rId196" Type="http://schemas.openxmlformats.org/officeDocument/2006/relationships/image" Target="media/image163.png"/><Relationship Id="rId200" Type="http://schemas.openxmlformats.org/officeDocument/2006/relationships/image" Target="media/image167.png"/><Relationship Id="rId16" Type="http://schemas.openxmlformats.org/officeDocument/2006/relationships/image" Target="media/image4.png"/><Relationship Id="rId221" Type="http://schemas.openxmlformats.org/officeDocument/2006/relationships/image" Target="media/image188.png"/><Relationship Id="rId37" Type="http://schemas.openxmlformats.org/officeDocument/2006/relationships/image" Target="media/image17.png"/><Relationship Id="rId58" Type="http://schemas.openxmlformats.org/officeDocument/2006/relationships/image" Target="media/image34.png"/><Relationship Id="rId79" Type="http://schemas.openxmlformats.org/officeDocument/2006/relationships/image" Target="media/image51.png"/><Relationship Id="rId102" Type="http://schemas.openxmlformats.org/officeDocument/2006/relationships/image" Target="media/image72.png"/><Relationship Id="rId123" Type="http://schemas.openxmlformats.org/officeDocument/2006/relationships/image" Target="media/image91.png"/><Relationship Id="rId144" Type="http://schemas.openxmlformats.org/officeDocument/2006/relationships/image" Target="media/image112.png"/><Relationship Id="rId90" Type="http://schemas.openxmlformats.org/officeDocument/2006/relationships/image" Target="media/image62.png"/><Relationship Id="rId165" Type="http://schemas.openxmlformats.org/officeDocument/2006/relationships/image" Target="media/image132.png"/><Relationship Id="rId186" Type="http://schemas.openxmlformats.org/officeDocument/2006/relationships/image" Target="media/image153.png"/><Relationship Id="rId211" Type="http://schemas.openxmlformats.org/officeDocument/2006/relationships/image" Target="media/image178.png"/><Relationship Id="rId232" Type="http://schemas.openxmlformats.org/officeDocument/2006/relationships/footer" Target="footer1.xml"/><Relationship Id="rId27" Type="http://schemas.openxmlformats.org/officeDocument/2006/relationships/image" Target="media/image10.png"/><Relationship Id="rId48" Type="http://schemas.openxmlformats.org/officeDocument/2006/relationships/image" Target="media/image24.png"/><Relationship Id="rId69" Type="http://schemas.openxmlformats.org/officeDocument/2006/relationships/image" Target="media/image45.png"/><Relationship Id="rId113" Type="http://schemas.openxmlformats.org/officeDocument/2006/relationships/image" Target="media/image81.png"/><Relationship Id="rId134" Type="http://schemas.openxmlformats.org/officeDocument/2006/relationships/image" Target="media/image102.png"/><Relationship Id="rId80" Type="http://schemas.openxmlformats.org/officeDocument/2006/relationships/image" Target="media/image52.png"/><Relationship Id="rId155" Type="http://schemas.openxmlformats.org/officeDocument/2006/relationships/image" Target="media/image123.png"/><Relationship Id="rId176" Type="http://schemas.openxmlformats.org/officeDocument/2006/relationships/image" Target="media/image143.png"/><Relationship Id="rId197" Type="http://schemas.openxmlformats.org/officeDocument/2006/relationships/image" Target="media/image164.png"/><Relationship Id="rId201" Type="http://schemas.openxmlformats.org/officeDocument/2006/relationships/image" Target="media/image168.png"/><Relationship Id="rId222" Type="http://schemas.openxmlformats.org/officeDocument/2006/relationships/image" Target="media/image189.png"/><Relationship Id="rId17" Type="http://schemas.openxmlformats.org/officeDocument/2006/relationships/image" Target="media/image5.png"/><Relationship Id="rId38" Type="http://schemas.openxmlformats.org/officeDocument/2006/relationships/image" Target="media/image18.png"/><Relationship Id="rId59" Type="http://schemas.openxmlformats.org/officeDocument/2006/relationships/image" Target="media/image35.png"/><Relationship Id="rId103" Type="http://schemas.openxmlformats.org/officeDocument/2006/relationships/image" Target="media/image73.png"/><Relationship Id="rId124" Type="http://schemas.openxmlformats.org/officeDocument/2006/relationships/image" Target="media/image92.png"/><Relationship Id="rId70" Type="http://schemas.openxmlformats.org/officeDocument/2006/relationships/image" Target="media/image46.png"/><Relationship Id="rId91" Type="http://schemas.openxmlformats.org/officeDocument/2006/relationships/oleObject" Target="embeddings/oleObject17.bin"/><Relationship Id="rId145" Type="http://schemas.openxmlformats.org/officeDocument/2006/relationships/image" Target="media/image113.png"/><Relationship Id="rId166" Type="http://schemas.openxmlformats.org/officeDocument/2006/relationships/image" Target="media/image133.png"/><Relationship Id="rId187" Type="http://schemas.openxmlformats.org/officeDocument/2006/relationships/image" Target="media/image154.png"/><Relationship Id="rId1" Type="http://schemas.microsoft.com/office/2006/relationships/keyMapCustomizations" Target="customizations.xml"/><Relationship Id="rId212" Type="http://schemas.openxmlformats.org/officeDocument/2006/relationships/image" Target="media/image179.png"/><Relationship Id="rId233" Type="http://schemas.openxmlformats.org/officeDocument/2006/relationships/fontTable" Target="fontTable.xml"/><Relationship Id="rId28" Type="http://schemas.openxmlformats.org/officeDocument/2006/relationships/oleObject" Target="embeddings/oleObject6.bin"/><Relationship Id="rId49" Type="http://schemas.openxmlformats.org/officeDocument/2006/relationships/image" Target="media/image25.png"/><Relationship Id="rId114" Type="http://schemas.openxmlformats.org/officeDocument/2006/relationships/image" Target="media/image82.png"/><Relationship Id="rId60" Type="http://schemas.openxmlformats.org/officeDocument/2006/relationships/image" Target="media/image36.png"/><Relationship Id="rId81" Type="http://schemas.openxmlformats.org/officeDocument/2006/relationships/image" Target="media/image53.png"/><Relationship Id="rId135" Type="http://schemas.openxmlformats.org/officeDocument/2006/relationships/image" Target="media/image103.png"/><Relationship Id="rId156" Type="http://schemas.openxmlformats.org/officeDocument/2006/relationships/image" Target="media/image124.png"/><Relationship Id="rId177" Type="http://schemas.openxmlformats.org/officeDocument/2006/relationships/image" Target="media/image144.png"/><Relationship Id="rId198" Type="http://schemas.openxmlformats.org/officeDocument/2006/relationships/image" Target="media/image165.png"/><Relationship Id="rId202" Type="http://schemas.openxmlformats.org/officeDocument/2006/relationships/image" Target="media/image169.png"/><Relationship Id="rId223" Type="http://schemas.openxmlformats.org/officeDocument/2006/relationships/image" Target="media/image190.png"/><Relationship Id="rId18" Type="http://schemas.openxmlformats.org/officeDocument/2006/relationships/image" Target="media/image6.png"/><Relationship Id="rId39" Type="http://schemas.openxmlformats.org/officeDocument/2006/relationships/image" Target="media/image19.png"/><Relationship Id="rId50" Type="http://schemas.openxmlformats.org/officeDocument/2006/relationships/image" Target="media/image26.png"/><Relationship Id="rId104" Type="http://schemas.openxmlformats.org/officeDocument/2006/relationships/image" Target="media/image74.png"/><Relationship Id="rId125" Type="http://schemas.openxmlformats.org/officeDocument/2006/relationships/image" Target="media/image93.png"/><Relationship Id="rId146" Type="http://schemas.openxmlformats.org/officeDocument/2006/relationships/image" Target="media/image114.png"/><Relationship Id="rId167" Type="http://schemas.openxmlformats.org/officeDocument/2006/relationships/image" Target="media/image134.png"/><Relationship Id="rId188" Type="http://schemas.openxmlformats.org/officeDocument/2006/relationships/image" Target="media/image155.png"/><Relationship Id="rId71" Type="http://schemas.openxmlformats.org/officeDocument/2006/relationships/oleObject" Target="embeddings/oleObject13.bin"/><Relationship Id="rId92" Type="http://schemas.openxmlformats.org/officeDocument/2006/relationships/image" Target="media/image63.png"/><Relationship Id="rId213" Type="http://schemas.openxmlformats.org/officeDocument/2006/relationships/image" Target="media/image180.png"/><Relationship Id="rId234"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png"/><Relationship Id="rId40" Type="http://schemas.openxmlformats.org/officeDocument/2006/relationships/oleObject" Target="embeddings/oleObject9.bin"/><Relationship Id="rId115" Type="http://schemas.openxmlformats.org/officeDocument/2006/relationships/image" Target="media/image83.png"/><Relationship Id="rId136" Type="http://schemas.openxmlformats.org/officeDocument/2006/relationships/image" Target="media/image104.png"/><Relationship Id="rId157" Type="http://schemas.openxmlformats.org/officeDocument/2006/relationships/image" Target="media/image125.png"/><Relationship Id="rId178" Type="http://schemas.openxmlformats.org/officeDocument/2006/relationships/image" Target="media/image145.png"/><Relationship Id="rId61" Type="http://schemas.openxmlformats.org/officeDocument/2006/relationships/image" Target="media/image37.png"/><Relationship Id="rId82" Type="http://schemas.openxmlformats.org/officeDocument/2006/relationships/image" Target="media/image54.png"/><Relationship Id="rId199" Type="http://schemas.openxmlformats.org/officeDocument/2006/relationships/image" Target="media/image166.png"/><Relationship Id="rId203" Type="http://schemas.openxmlformats.org/officeDocument/2006/relationships/image" Target="media/image170.png"/><Relationship Id="rId19" Type="http://schemas.openxmlformats.org/officeDocument/2006/relationships/oleObject" Target="embeddings/oleObject1.bin"/><Relationship Id="rId224" Type="http://schemas.openxmlformats.org/officeDocument/2006/relationships/image" Target="media/image191.png"/><Relationship Id="rId30" Type="http://schemas.openxmlformats.org/officeDocument/2006/relationships/image" Target="media/image12.png"/><Relationship Id="rId105" Type="http://schemas.openxmlformats.org/officeDocument/2006/relationships/image" Target="media/image75.png"/><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image" Target="media/image135.png"/><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image" Target="media/image64.png"/><Relationship Id="rId189" Type="http://schemas.openxmlformats.org/officeDocument/2006/relationships/image" Target="media/image156.png"/><Relationship Id="rId3" Type="http://schemas.openxmlformats.org/officeDocument/2006/relationships/customXml" Target="../customXml/item2.xml"/><Relationship Id="rId214" Type="http://schemas.openxmlformats.org/officeDocument/2006/relationships/image" Target="media/image181.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oleObject" Target="embeddings/oleObject2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raskauskiene\AppData\Roaming\Microsoft\Templates\Projektu%20stiliu%20rinkinys%20(LT).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149E9B54C8A6C94C8A63F20307BC9DB5" ma:contentTypeVersion="12" ma:contentTypeDescription="Kurkite naują dokumentą." ma:contentTypeScope="" ma:versionID="837588ed00d7991ab1d4e08c4b8c5da3">
  <xsd:schema xmlns:xsd="http://www.w3.org/2001/XMLSchema" xmlns:xs="http://www.w3.org/2001/XMLSchema" xmlns:p="http://schemas.microsoft.com/office/2006/metadata/properties" xmlns:ns2="b1753f8d-50dd-40c9-ab3f-578be0c845d8" xmlns:ns3="3fbb7e1c-42ed-42bb-928c-627d1cb26087" targetNamespace="http://schemas.microsoft.com/office/2006/metadata/properties" ma:root="true" ma:fieldsID="c64b1a3bc29c2e995a6f4569e805de89" ns2:_="" ns3:_="">
    <xsd:import namespace="b1753f8d-50dd-40c9-ab3f-578be0c845d8"/>
    <xsd:import namespace="3fbb7e1c-42ed-42bb-928c-627d1cb260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53f8d-50dd-40c9-ab3f-578be0c84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0f2ecc8c-dc35-4303-b109-72ec286161d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bb7e1c-42ed-42bb-928c-627d1cb2608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c38c4cc-be6d-4cd1-b450-0aec8775f462}" ma:internalName="TaxCatchAll" ma:showField="CatchAllData" ma:web="3fbb7e1c-42ed-42bb-928c-627d1cb260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fbb7e1c-42ed-42bb-928c-627d1cb26087" xsi:nil="true"/>
    <lcf76f155ced4ddcb4097134ff3c332f xmlns="b1753f8d-50dd-40c9-ab3f-578be0c845d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50E02-437D-4A08-8259-643DBBA7E828}">
  <ds:schemaRefs>
    <ds:schemaRef ds:uri="http://schemas.microsoft.com/sharepoint/v3/contenttype/forms"/>
  </ds:schemaRefs>
</ds:datastoreItem>
</file>

<file path=customXml/itemProps2.xml><?xml version="1.0" encoding="utf-8"?>
<ds:datastoreItem xmlns:ds="http://schemas.openxmlformats.org/officeDocument/2006/customXml" ds:itemID="{DA20D001-8CF4-4C73-83B0-6A33F2385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53f8d-50dd-40c9-ab3f-578be0c845d8"/>
    <ds:schemaRef ds:uri="3fbb7e1c-42ed-42bb-928c-627d1cb26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1EF7AE-B3F6-4486-AFED-2E9740A948BC}">
  <ds:schemaRefs>
    <ds:schemaRef ds:uri="3fbb7e1c-42ed-42bb-928c-627d1cb26087"/>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b1753f8d-50dd-40c9-ab3f-578be0c845d8"/>
    <ds:schemaRef ds:uri="http://www.w3.org/XML/1998/namespace"/>
  </ds:schemaRefs>
</ds:datastoreItem>
</file>

<file path=customXml/itemProps4.xml><?xml version="1.0" encoding="utf-8"?>
<ds:datastoreItem xmlns:ds="http://schemas.openxmlformats.org/officeDocument/2006/customXml" ds:itemID="{1DC2B3CA-F646-42E9-A1E1-FCB1B1EA3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Projektu stiliu rinkinys (LT)</Template>
  <TotalTime>501</TotalTime>
  <Pages>113</Pages>
  <Words>25509</Words>
  <Characters>145403</Characters>
  <DocSecurity>0</DocSecurity>
  <Lines>1211</Lines>
  <Paragraphs>341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170571</CharactersWithSpaces>
  <SharedDoc>false</SharedDoc>
  <HLinks>
    <vt:vector size="762" baseType="variant">
      <vt:variant>
        <vt:i4>1376372</vt:i4>
      </vt:variant>
      <vt:variant>
        <vt:i4>2007</vt:i4>
      </vt:variant>
      <vt:variant>
        <vt:i4>0</vt:i4>
      </vt:variant>
      <vt:variant>
        <vt:i4>5</vt:i4>
      </vt:variant>
      <vt:variant>
        <vt:lpwstr>www.limis.lt:8880/oaicat/OAIHandlerverb=ListRecords&amp;metadataPrefix=oai_dc&amp;set=s1</vt:lpwstr>
      </vt:variant>
      <vt:variant>
        <vt:lpwstr/>
      </vt:variant>
      <vt:variant>
        <vt:i4>1835100</vt:i4>
      </vt:variant>
      <vt:variant>
        <vt:i4>2004</vt:i4>
      </vt:variant>
      <vt:variant>
        <vt:i4>0</vt:i4>
      </vt:variant>
      <vt:variant>
        <vt:i4>5</vt:i4>
      </vt:variant>
      <vt:variant>
        <vt:lpwstr>www.limis.lt:8880/oaicat/OAIHandler?verb=ListSets</vt:lpwstr>
      </vt:variant>
      <vt:variant>
        <vt:lpwstr/>
      </vt:variant>
      <vt:variant>
        <vt:i4>851986</vt:i4>
      </vt:variant>
      <vt:variant>
        <vt:i4>2001</vt:i4>
      </vt:variant>
      <vt:variant>
        <vt:i4>0</vt:i4>
      </vt:variant>
      <vt:variant>
        <vt:i4>5</vt:i4>
      </vt:variant>
      <vt:variant>
        <vt:lpwstr>http://www.openarchives.org/OAI/openarchivesprotocol.html</vt:lpwstr>
      </vt:variant>
      <vt:variant>
        <vt:lpwstr>HTTPRequestFormat</vt:lpwstr>
      </vt:variant>
      <vt:variant>
        <vt:i4>1245213</vt:i4>
      </vt:variant>
      <vt:variant>
        <vt:i4>1998</vt:i4>
      </vt:variant>
      <vt:variant>
        <vt:i4>0</vt:i4>
      </vt:variant>
      <vt:variant>
        <vt:i4>5</vt:i4>
      </vt:variant>
      <vt:variant>
        <vt:lpwstr>www.limis.lt:8880/oaicat/OAIHandler/</vt:lpwstr>
      </vt:variant>
      <vt:variant>
        <vt:lpwstr/>
      </vt:variant>
      <vt:variant>
        <vt:i4>8126503</vt:i4>
      </vt:variant>
      <vt:variant>
        <vt:i4>735</vt:i4>
      </vt:variant>
      <vt:variant>
        <vt:i4>0</vt:i4>
      </vt:variant>
      <vt:variant>
        <vt:i4>5</vt:i4>
      </vt:variant>
      <vt:variant>
        <vt:lpwstr>http://localhost:8080/limis</vt:lpwstr>
      </vt:variant>
      <vt:variant>
        <vt:lpwstr/>
      </vt:variant>
      <vt:variant>
        <vt:i4>1245234</vt:i4>
      </vt:variant>
      <vt:variant>
        <vt:i4>728</vt:i4>
      </vt:variant>
      <vt:variant>
        <vt:i4>0</vt:i4>
      </vt:variant>
      <vt:variant>
        <vt:i4>5</vt:i4>
      </vt:variant>
      <vt:variant>
        <vt:lpwstr/>
      </vt:variant>
      <vt:variant>
        <vt:lpwstr>_Toc396826536</vt:lpwstr>
      </vt:variant>
      <vt:variant>
        <vt:i4>1245234</vt:i4>
      </vt:variant>
      <vt:variant>
        <vt:i4>722</vt:i4>
      </vt:variant>
      <vt:variant>
        <vt:i4>0</vt:i4>
      </vt:variant>
      <vt:variant>
        <vt:i4>5</vt:i4>
      </vt:variant>
      <vt:variant>
        <vt:lpwstr/>
      </vt:variant>
      <vt:variant>
        <vt:lpwstr>_Toc396826535</vt:lpwstr>
      </vt:variant>
      <vt:variant>
        <vt:i4>1245234</vt:i4>
      </vt:variant>
      <vt:variant>
        <vt:i4>716</vt:i4>
      </vt:variant>
      <vt:variant>
        <vt:i4>0</vt:i4>
      </vt:variant>
      <vt:variant>
        <vt:i4>5</vt:i4>
      </vt:variant>
      <vt:variant>
        <vt:lpwstr/>
      </vt:variant>
      <vt:variant>
        <vt:lpwstr>_Toc396826534</vt:lpwstr>
      </vt:variant>
      <vt:variant>
        <vt:i4>1245234</vt:i4>
      </vt:variant>
      <vt:variant>
        <vt:i4>710</vt:i4>
      </vt:variant>
      <vt:variant>
        <vt:i4>0</vt:i4>
      </vt:variant>
      <vt:variant>
        <vt:i4>5</vt:i4>
      </vt:variant>
      <vt:variant>
        <vt:lpwstr/>
      </vt:variant>
      <vt:variant>
        <vt:lpwstr>_Toc396826533</vt:lpwstr>
      </vt:variant>
      <vt:variant>
        <vt:i4>1245234</vt:i4>
      </vt:variant>
      <vt:variant>
        <vt:i4>704</vt:i4>
      </vt:variant>
      <vt:variant>
        <vt:i4>0</vt:i4>
      </vt:variant>
      <vt:variant>
        <vt:i4>5</vt:i4>
      </vt:variant>
      <vt:variant>
        <vt:lpwstr/>
      </vt:variant>
      <vt:variant>
        <vt:lpwstr>_Toc396826532</vt:lpwstr>
      </vt:variant>
      <vt:variant>
        <vt:i4>1245234</vt:i4>
      </vt:variant>
      <vt:variant>
        <vt:i4>698</vt:i4>
      </vt:variant>
      <vt:variant>
        <vt:i4>0</vt:i4>
      </vt:variant>
      <vt:variant>
        <vt:i4>5</vt:i4>
      </vt:variant>
      <vt:variant>
        <vt:lpwstr/>
      </vt:variant>
      <vt:variant>
        <vt:lpwstr>_Toc396826531</vt:lpwstr>
      </vt:variant>
      <vt:variant>
        <vt:i4>1245234</vt:i4>
      </vt:variant>
      <vt:variant>
        <vt:i4>692</vt:i4>
      </vt:variant>
      <vt:variant>
        <vt:i4>0</vt:i4>
      </vt:variant>
      <vt:variant>
        <vt:i4>5</vt:i4>
      </vt:variant>
      <vt:variant>
        <vt:lpwstr/>
      </vt:variant>
      <vt:variant>
        <vt:lpwstr>_Toc396826530</vt:lpwstr>
      </vt:variant>
      <vt:variant>
        <vt:i4>1179698</vt:i4>
      </vt:variant>
      <vt:variant>
        <vt:i4>686</vt:i4>
      </vt:variant>
      <vt:variant>
        <vt:i4>0</vt:i4>
      </vt:variant>
      <vt:variant>
        <vt:i4>5</vt:i4>
      </vt:variant>
      <vt:variant>
        <vt:lpwstr/>
      </vt:variant>
      <vt:variant>
        <vt:lpwstr>_Toc396826529</vt:lpwstr>
      </vt:variant>
      <vt:variant>
        <vt:i4>1179698</vt:i4>
      </vt:variant>
      <vt:variant>
        <vt:i4>680</vt:i4>
      </vt:variant>
      <vt:variant>
        <vt:i4>0</vt:i4>
      </vt:variant>
      <vt:variant>
        <vt:i4>5</vt:i4>
      </vt:variant>
      <vt:variant>
        <vt:lpwstr/>
      </vt:variant>
      <vt:variant>
        <vt:lpwstr>_Toc396826528</vt:lpwstr>
      </vt:variant>
      <vt:variant>
        <vt:i4>1179698</vt:i4>
      </vt:variant>
      <vt:variant>
        <vt:i4>674</vt:i4>
      </vt:variant>
      <vt:variant>
        <vt:i4>0</vt:i4>
      </vt:variant>
      <vt:variant>
        <vt:i4>5</vt:i4>
      </vt:variant>
      <vt:variant>
        <vt:lpwstr/>
      </vt:variant>
      <vt:variant>
        <vt:lpwstr>_Toc396826527</vt:lpwstr>
      </vt:variant>
      <vt:variant>
        <vt:i4>1179698</vt:i4>
      </vt:variant>
      <vt:variant>
        <vt:i4>668</vt:i4>
      </vt:variant>
      <vt:variant>
        <vt:i4>0</vt:i4>
      </vt:variant>
      <vt:variant>
        <vt:i4>5</vt:i4>
      </vt:variant>
      <vt:variant>
        <vt:lpwstr/>
      </vt:variant>
      <vt:variant>
        <vt:lpwstr>_Toc396826526</vt:lpwstr>
      </vt:variant>
      <vt:variant>
        <vt:i4>1179698</vt:i4>
      </vt:variant>
      <vt:variant>
        <vt:i4>662</vt:i4>
      </vt:variant>
      <vt:variant>
        <vt:i4>0</vt:i4>
      </vt:variant>
      <vt:variant>
        <vt:i4>5</vt:i4>
      </vt:variant>
      <vt:variant>
        <vt:lpwstr/>
      </vt:variant>
      <vt:variant>
        <vt:lpwstr>_Toc396826525</vt:lpwstr>
      </vt:variant>
      <vt:variant>
        <vt:i4>1179698</vt:i4>
      </vt:variant>
      <vt:variant>
        <vt:i4>656</vt:i4>
      </vt:variant>
      <vt:variant>
        <vt:i4>0</vt:i4>
      </vt:variant>
      <vt:variant>
        <vt:i4>5</vt:i4>
      </vt:variant>
      <vt:variant>
        <vt:lpwstr/>
      </vt:variant>
      <vt:variant>
        <vt:lpwstr>_Toc396826524</vt:lpwstr>
      </vt:variant>
      <vt:variant>
        <vt:i4>1179698</vt:i4>
      </vt:variant>
      <vt:variant>
        <vt:i4>650</vt:i4>
      </vt:variant>
      <vt:variant>
        <vt:i4>0</vt:i4>
      </vt:variant>
      <vt:variant>
        <vt:i4>5</vt:i4>
      </vt:variant>
      <vt:variant>
        <vt:lpwstr/>
      </vt:variant>
      <vt:variant>
        <vt:lpwstr>_Toc396826523</vt:lpwstr>
      </vt:variant>
      <vt:variant>
        <vt:i4>1179698</vt:i4>
      </vt:variant>
      <vt:variant>
        <vt:i4>644</vt:i4>
      </vt:variant>
      <vt:variant>
        <vt:i4>0</vt:i4>
      </vt:variant>
      <vt:variant>
        <vt:i4>5</vt:i4>
      </vt:variant>
      <vt:variant>
        <vt:lpwstr/>
      </vt:variant>
      <vt:variant>
        <vt:lpwstr>_Toc396826522</vt:lpwstr>
      </vt:variant>
      <vt:variant>
        <vt:i4>1179698</vt:i4>
      </vt:variant>
      <vt:variant>
        <vt:i4>638</vt:i4>
      </vt:variant>
      <vt:variant>
        <vt:i4>0</vt:i4>
      </vt:variant>
      <vt:variant>
        <vt:i4>5</vt:i4>
      </vt:variant>
      <vt:variant>
        <vt:lpwstr/>
      </vt:variant>
      <vt:variant>
        <vt:lpwstr>_Toc396826521</vt:lpwstr>
      </vt:variant>
      <vt:variant>
        <vt:i4>1179698</vt:i4>
      </vt:variant>
      <vt:variant>
        <vt:i4>632</vt:i4>
      </vt:variant>
      <vt:variant>
        <vt:i4>0</vt:i4>
      </vt:variant>
      <vt:variant>
        <vt:i4>5</vt:i4>
      </vt:variant>
      <vt:variant>
        <vt:lpwstr/>
      </vt:variant>
      <vt:variant>
        <vt:lpwstr>_Toc396826520</vt:lpwstr>
      </vt:variant>
      <vt:variant>
        <vt:i4>1114162</vt:i4>
      </vt:variant>
      <vt:variant>
        <vt:i4>626</vt:i4>
      </vt:variant>
      <vt:variant>
        <vt:i4>0</vt:i4>
      </vt:variant>
      <vt:variant>
        <vt:i4>5</vt:i4>
      </vt:variant>
      <vt:variant>
        <vt:lpwstr/>
      </vt:variant>
      <vt:variant>
        <vt:lpwstr>_Toc396826519</vt:lpwstr>
      </vt:variant>
      <vt:variant>
        <vt:i4>1114162</vt:i4>
      </vt:variant>
      <vt:variant>
        <vt:i4>620</vt:i4>
      </vt:variant>
      <vt:variant>
        <vt:i4>0</vt:i4>
      </vt:variant>
      <vt:variant>
        <vt:i4>5</vt:i4>
      </vt:variant>
      <vt:variant>
        <vt:lpwstr/>
      </vt:variant>
      <vt:variant>
        <vt:lpwstr>_Toc396826518</vt:lpwstr>
      </vt:variant>
      <vt:variant>
        <vt:i4>1114162</vt:i4>
      </vt:variant>
      <vt:variant>
        <vt:i4>614</vt:i4>
      </vt:variant>
      <vt:variant>
        <vt:i4>0</vt:i4>
      </vt:variant>
      <vt:variant>
        <vt:i4>5</vt:i4>
      </vt:variant>
      <vt:variant>
        <vt:lpwstr/>
      </vt:variant>
      <vt:variant>
        <vt:lpwstr>_Toc396826517</vt:lpwstr>
      </vt:variant>
      <vt:variant>
        <vt:i4>1114162</vt:i4>
      </vt:variant>
      <vt:variant>
        <vt:i4>608</vt:i4>
      </vt:variant>
      <vt:variant>
        <vt:i4>0</vt:i4>
      </vt:variant>
      <vt:variant>
        <vt:i4>5</vt:i4>
      </vt:variant>
      <vt:variant>
        <vt:lpwstr/>
      </vt:variant>
      <vt:variant>
        <vt:lpwstr>_Toc396826516</vt:lpwstr>
      </vt:variant>
      <vt:variant>
        <vt:i4>1114162</vt:i4>
      </vt:variant>
      <vt:variant>
        <vt:i4>602</vt:i4>
      </vt:variant>
      <vt:variant>
        <vt:i4>0</vt:i4>
      </vt:variant>
      <vt:variant>
        <vt:i4>5</vt:i4>
      </vt:variant>
      <vt:variant>
        <vt:lpwstr/>
      </vt:variant>
      <vt:variant>
        <vt:lpwstr>_Toc396826515</vt:lpwstr>
      </vt:variant>
      <vt:variant>
        <vt:i4>1114162</vt:i4>
      </vt:variant>
      <vt:variant>
        <vt:i4>596</vt:i4>
      </vt:variant>
      <vt:variant>
        <vt:i4>0</vt:i4>
      </vt:variant>
      <vt:variant>
        <vt:i4>5</vt:i4>
      </vt:variant>
      <vt:variant>
        <vt:lpwstr/>
      </vt:variant>
      <vt:variant>
        <vt:lpwstr>_Toc396826514</vt:lpwstr>
      </vt:variant>
      <vt:variant>
        <vt:i4>1114162</vt:i4>
      </vt:variant>
      <vt:variant>
        <vt:i4>590</vt:i4>
      </vt:variant>
      <vt:variant>
        <vt:i4>0</vt:i4>
      </vt:variant>
      <vt:variant>
        <vt:i4>5</vt:i4>
      </vt:variant>
      <vt:variant>
        <vt:lpwstr/>
      </vt:variant>
      <vt:variant>
        <vt:lpwstr>_Toc396826513</vt:lpwstr>
      </vt:variant>
      <vt:variant>
        <vt:i4>1114162</vt:i4>
      </vt:variant>
      <vt:variant>
        <vt:i4>584</vt:i4>
      </vt:variant>
      <vt:variant>
        <vt:i4>0</vt:i4>
      </vt:variant>
      <vt:variant>
        <vt:i4>5</vt:i4>
      </vt:variant>
      <vt:variant>
        <vt:lpwstr/>
      </vt:variant>
      <vt:variant>
        <vt:lpwstr>_Toc396826512</vt:lpwstr>
      </vt:variant>
      <vt:variant>
        <vt:i4>1114162</vt:i4>
      </vt:variant>
      <vt:variant>
        <vt:i4>578</vt:i4>
      </vt:variant>
      <vt:variant>
        <vt:i4>0</vt:i4>
      </vt:variant>
      <vt:variant>
        <vt:i4>5</vt:i4>
      </vt:variant>
      <vt:variant>
        <vt:lpwstr/>
      </vt:variant>
      <vt:variant>
        <vt:lpwstr>_Toc396826511</vt:lpwstr>
      </vt:variant>
      <vt:variant>
        <vt:i4>1114162</vt:i4>
      </vt:variant>
      <vt:variant>
        <vt:i4>572</vt:i4>
      </vt:variant>
      <vt:variant>
        <vt:i4>0</vt:i4>
      </vt:variant>
      <vt:variant>
        <vt:i4>5</vt:i4>
      </vt:variant>
      <vt:variant>
        <vt:lpwstr/>
      </vt:variant>
      <vt:variant>
        <vt:lpwstr>_Toc396826510</vt:lpwstr>
      </vt:variant>
      <vt:variant>
        <vt:i4>1048626</vt:i4>
      </vt:variant>
      <vt:variant>
        <vt:i4>566</vt:i4>
      </vt:variant>
      <vt:variant>
        <vt:i4>0</vt:i4>
      </vt:variant>
      <vt:variant>
        <vt:i4>5</vt:i4>
      </vt:variant>
      <vt:variant>
        <vt:lpwstr/>
      </vt:variant>
      <vt:variant>
        <vt:lpwstr>_Toc396826509</vt:lpwstr>
      </vt:variant>
      <vt:variant>
        <vt:i4>1048626</vt:i4>
      </vt:variant>
      <vt:variant>
        <vt:i4>560</vt:i4>
      </vt:variant>
      <vt:variant>
        <vt:i4>0</vt:i4>
      </vt:variant>
      <vt:variant>
        <vt:i4>5</vt:i4>
      </vt:variant>
      <vt:variant>
        <vt:lpwstr/>
      </vt:variant>
      <vt:variant>
        <vt:lpwstr>_Toc396826508</vt:lpwstr>
      </vt:variant>
      <vt:variant>
        <vt:i4>1048626</vt:i4>
      </vt:variant>
      <vt:variant>
        <vt:i4>554</vt:i4>
      </vt:variant>
      <vt:variant>
        <vt:i4>0</vt:i4>
      </vt:variant>
      <vt:variant>
        <vt:i4>5</vt:i4>
      </vt:variant>
      <vt:variant>
        <vt:lpwstr/>
      </vt:variant>
      <vt:variant>
        <vt:lpwstr>_Toc396826507</vt:lpwstr>
      </vt:variant>
      <vt:variant>
        <vt:i4>1048626</vt:i4>
      </vt:variant>
      <vt:variant>
        <vt:i4>548</vt:i4>
      </vt:variant>
      <vt:variant>
        <vt:i4>0</vt:i4>
      </vt:variant>
      <vt:variant>
        <vt:i4>5</vt:i4>
      </vt:variant>
      <vt:variant>
        <vt:lpwstr/>
      </vt:variant>
      <vt:variant>
        <vt:lpwstr>_Toc396826506</vt:lpwstr>
      </vt:variant>
      <vt:variant>
        <vt:i4>1048626</vt:i4>
      </vt:variant>
      <vt:variant>
        <vt:i4>542</vt:i4>
      </vt:variant>
      <vt:variant>
        <vt:i4>0</vt:i4>
      </vt:variant>
      <vt:variant>
        <vt:i4>5</vt:i4>
      </vt:variant>
      <vt:variant>
        <vt:lpwstr/>
      </vt:variant>
      <vt:variant>
        <vt:lpwstr>_Toc396826505</vt:lpwstr>
      </vt:variant>
      <vt:variant>
        <vt:i4>1048626</vt:i4>
      </vt:variant>
      <vt:variant>
        <vt:i4>536</vt:i4>
      </vt:variant>
      <vt:variant>
        <vt:i4>0</vt:i4>
      </vt:variant>
      <vt:variant>
        <vt:i4>5</vt:i4>
      </vt:variant>
      <vt:variant>
        <vt:lpwstr/>
      </vt:variant>
      <vt:variant>
        <vt:lpwstr>_Toc396826504</vt:lpwstr>
      </vt:variant>
      <vt:variant>
        <vt:i4>1048626</vt:i4>
      </vt:variant>
      <vt:variant>
        <vt:i4>530</vt:i4>
      </vt:variant>
      <vt:variant>
        <vt:i4>0</vt:i4>
      </vt:variant>
      <vt:variant>
        <vt:i4>5</vt:i4>
      </vt:variant>
      <vt:variant>
        <vt:lpwstr/>
      </vt:variant>
      <vt:variant>
        <vt:lpwstr>_Toc396826503</vt:lpwstr>
      </vt:variant>
      <vt:variant>
        <vt:i4>1048626</vt:i4>
      </vt:variant>
      <vt:variant>
        <vt:i4>524</vt:i4>
      </vt:variant>
      <vt:variant>
        <vt:i4>0</vt:i4>
      </vt:variant>
      <vt:variant>
        <vt:i4>5</vt:i4>
      </vt:variant>
      <vt:variant>
        <vt:lpwstr/>
      </vt:variant>
      <vt:variant>
        <vt:lpwstr>_Toc396826502</vt:lpwstr>
      </vt:variant>
      <vt:variant>
        <vt:i4>1048626</vt:i4>
      </vt:variant>
      <vt:variant>
        <vt:i4>518</vt:i4>
      </vt:variant>
      <vt:variant>
        <vt:i4>0</vt:i4>
      </vt:variant>
      <vt:variant>
        <vt:i4>5</vt:i4>
      </vt:variant>
      <vt:variant>
        <vt:lpwstr/>
      </vt:variant>
      <vt:variant>
        <vt:lpwstr>_Toc396826501</vt:lpwstr>
      </vt:variant>
      <vt:variant>
        <vt:i4>1048626</vt:i4>
      </vt:variant>
      <vt:variant>
        <vt:i4>512</vt:i4>
      </vt:variant>
      <vt:variant>
        <vt:i4>0</vt:i4>
      </vt:variant>
      <vt:variant>
        <vt:i4>5</vt:i4>
      </vt:variant>
      <vt:variant>
        <vt:lpwstr/>
      </vt:variant>
      <vt:variant>
        <vt:lpwstr>_Toc396826500</vt:lpwstr>
      </vt:variant>
      <vt:variant>
        <vt:i4>1638451</vt:i4>
      </vt:variant>
      <vt:variant>
        <vt:i4>506</vt:i4>
      </vt:variant>
      <vt:variant>
        <vt:i4>0</vt:i4>
      </vt:variant>
      <vt:variant>
        <vt:i4>5</vt:i4>
      </vt:variant>
      <vt:variant>
        <vt:lpwstr/>
      </vt:variant>
      <vt:variant>
        <vt:lpwstr>_Toc396826499</vt:lpwstr>
      </vt:variant>
      <vt:variant>
        <vt:i4>1638451</vt:i4>
      </vt:variant>
      <vt:variant>
        <vt:i4>500</vt:i4>
      </vt:variant>
      <vt:variant>
        <vt:i4>0</vt:i4>
      </vt:variant>
      <vt:variant>
        <vt:i4>5</vt:i4>
      </vt:variant>
      <vt:variant>
        <vt:lpwstr/>
      </vt:variant>
      <vt:variant>
        <vt:lpwstr>_Toc396826498</vt:lpwstr>
      </vt:variant>
      <vt:variant>
        <vt:i4>1638451</vt:i4>
      </vt:variant>
      <vt:variant>
        <vt:i4>494</vt:i4>
      </vt:variant>
      <vt:variant>
        <vt:i4>0</vt:i4>
      </vt:variant>
      <vt:variant>
        <vt:i4>5</vt:i4>
      </vt:variant>
      <vt:variant>
        <vt:lpwstr/>
      </vt:variant>
      <vt:variant>
        <vt:lpwstr>_Toc396826497</vt:lpwstr>
      </vt:variant>
      <vt:variant>
        <vt:i4>1638451</vt:i4>
      </vt:variant>
      <vt:variant>
        <vt:i4>488</vt:i4>
      </vt:variant>
      <vt:variant>
        <vt:i4>0</vt:i4>
      </vt:variant>
      <vt:variant>
        <vt:i4>5</vt:i4>
      </vt:variant>
      <vt:variant>
        <vt:lpwstr/>
      </vt:variant>
      <vt:variant>
        <vt:lpwstr>_Toc396826496</vt:lpwstr>
      </vt:variant>
      <vt:variant>
        <vt:i4>1638451</vt:i4>
      </vt:variant>
      <vt:variant>
        <vt:i4>482</vt:i4>
      </vt:variant>
      <vt:variant>
        <vt:i4>0</vt:i4>
      </vt:variant>
      <vt:variant>
        <vt:i4>5</vt:i4>
      </vt:variant>
      <vt:variant>
        <vt:lpwstr/>
      </vt:variant>
      <vt:variant>
        <vt:lpwstr>_Toc396826495</vt:lpwstr>
      </vt:variant>
      <vt:variant>
        <vt:i4>1638451</vt:i4>
      </vt:variant>
      <vt:variant>
        <vt:i4>476</vt:i4>
      </vt:variant>
      <vt:variant>
        <vt:i4>0</vt:i4>
      </vt:variant>
      <vt:variant>
        <vt:i4>5</vt:i4>
      </vt:variant>
      <vt:variant>
        <vt:lpwstr/>
      </vt:variant>
      <vt:variant>
        <vt:lpwstr>_Toc396826494</vt:lpwstr>
      </vt:variant>
      <vt:variant>
        <vt:i4>1638451</vt:i4>
      </vt:variant>
      <vt:variant>
        <vt:i4>470</vt:i4>
      </vt:variant>
      <vt:variant>
        <vt:i4>0</vt:i4>
      </vt:variant>
      <vt:variant>
        <vt:i4>5</vt:i4>
      </vt:variant>
      <vt:variant>
        <vt:lpwstr/>
      </vt:variant>
      <vt:variant>
        <vt:lpwstr>_Toc396826493</vt:lpwstr>
      </vt:variant>
      <vt:variant>
        <vt:i4>1638451</vt:i4>
      </vt:variant>
      <vt:variant>
        <vt:i4>464</vt:i4>
      </vt:variant>
      <vt:variant>
        <vt:i4>0</vt:i4>
      </vt:variant>
      <vt:variant>
        <vt:i4>5</vt:i4>
      </vt:variant>
      <vt:variant>
        <vt:lpwstr/>
      </vt:variant>
      <vt:variant>
        <vt:lpwstr>_Toc396826492</vt:lpwstr>
      </vt:variant>
      <vt:variant>
        <vt:i4>1638451</vt:i4>
      </vt:variant>
      <vt:variant>
        <vt:i4>458</vt:i4>
      </vt:variant>
      <vt:variant>
        <vt:i4>0</vt:i4>
      </vt:variant>
      <vt:variant>
        <vt:i4>5</vt:i4>
      </vt:variant>
      <vt:variant>
        <vt:lpwstr/>
      </vt:variant>
      <vt:variant>
        <vt:lpwstr>_Toc396826491</vt:lpwstr>
      </vt:variant>
      <vt:variant>
        <vt:i4>1638451</vt:i4>
      </vt:variant>
      <vt:variant>
        <vt:i4>452</vt:i4>
      </vt:variant>
      <vt:variant>
        <vt:i4>0</vt:i4>
      </vt:variant>
      <vt:variant>
        <vt:i4>5</vt:i4>
      </vt:variant>
      <vt:variant>
        <vt:lpwstr/>
      </vt:variant>
      <vt:variant>
        <vt:lpwstr>_Toc396826490</vt:lpwstr>
      </vt:variant>
      <vt:variant>
        <vt:i4>1572915</vt:i4>
      </vt:variant>
      <vt:variant>
        <vt:i4>446</vt:i4>
      </vt:variant>
      <vt:variant>
        <vt:i4>0</vt:i4>
      </vt:variant>
      <vt:variant>
        <vt:i4>5</vt:i4>
      </vt:variant>
      <vt:variant>
        <vt:lpwstr/>
      </vt:variant>
      <vt:variant>
        <vt:lpwstr>_Toc396826489</vt:lpwstr>
      </vt:variant>
      <vt:variant>
        <vt:i4>1572915</vt:i4>
      </vt:variant>
      <vt:variant>
        <vt:i4>440</vt:i4>
      </vt:variant>
      <vt:variant>
        <vt:i4>0</vt:i4>
      </vt:variant>
      <vt:variant>
        <vt:i4>5</vt:i4>
      </vt:variant>
      <vt:variant>
        <vt:lpwstr/>
      </vt:variant>
      <vt:variant>
        <vt:lpwstr>_Toc396826488</vt:lpwstr>
      </vt:variant>
      <vt:variant>
        <vt:i4>1572915</vt:i4>
      </vt:variant>
      <vt:variant>
        <vt:i4>434</vt:i4>
      </vt:variant>
      <vt:variant>
        <vt:i4>0</vt:i4>
      </vt:variant>
      <vt:variant>
        <vt:i4>5</vt:i4>
      </vt:variant>
      <vt:variant>
        <vt:lpwstr/>
      </vt:variant>
      <vt:variant>
        <vt:lpwstr>_Toc396826487</vt:lpwstr>
      </vt:variant>
      <vt:variant>
        <vt:i4>1572915</vt:i4>
      </vt:variant>
      <vt:variant>
        <vt:i4>428</vt:i4>
      </vt:variant>
      <vt:variant>
        <vt:i4>0</vt:i4>
      </vt:variant>
      <vt:variant>
        <vt:i4>5</vt:i4>
      </vt:variant>
      <vt:variant>
        <vt:lpwstr/>
      </vt:variant>
      <vt:variant>
        <vt:lpwstr>_Toc396826486</vt:lpwstr>
      </vt:variant>
      <vt:variant>
        <vt:i4>1572915</vt:i4>
      </vt:variant>
      <vt:variant>
        <vt:i4>422</vt:i4>
      </vt:variant>
      <vt:variant>
        <vt:i4>0</vt:i4>
      </vt:variant>
      <vt:variant>
        <vt:i4>5</vt:i4>
      </vt:variant>
      <vt:variant>
        <vt:lpwstr/>
      </vt:variant>
      <vt:variant>
        <vt:lpwstr>_Toc396826485</vt:lpwstr>
      </vt:variant>
      <vt:variant>
        <vt:i4>1572915</vt:i4>
      </vt:variant>
      <vt:variant>
        <vt:i4>416</vt:i4>
      </vt:variant>
      <vt:variant>
        <vt:i4>0</vt:i4>
      </vt:variant>
      <vt:variant>
        <vt:i4>5</vt:i4>
      </vt:variant>
      <vt:variant>
        <vt:lpwstr/>
      </vt:variant>
      <vt:variant>
        <vt:lpwstr>_Toc396826484</vt:lpwstr>
      </vt:variant>
      <vt:variant>
        <vt:i4>1572915</vt:i4>
      </vt:variant>
      <vt:variant>
        <vt:i4>410</vt:i4>
      </vt:variant>
      <vt:variant>
        <vt:i4>0</vt:i4>
      </vt:variant>
      <vt:variant>
        <vt:i4>5</vt:i4>
      </vt:variant>
      <vt:variant>
        <vt:lpwstr/>
      </vt:variant>
      <vt:variant>
        <vt:lpwstr>_Toc396826483</vt:lpwstr>
      </vt:variant>
      <vt:variant>
        <vt:i4>1572915</vt:i4>
      </vt:variant>
      <vt:variant>
        <vt:i4>404</vt:i4>
      </vt:variant>
      <vt:variant>
        <vt:i4>0</vt:i4>
      </vt:variant>
      <vt:variant>
        <vt:i4>5</vt:i4>
      </vt:variant>
      <vt:variant>
        <vt:lpwstr/>
      </vt:variant>
      <vt:variant>
        <vt:lpwstr>_Toc396826482</vt:lpwstr>
      </vt:variant>
      <vt:variant>
        <vt:i4>1572915</vt:i4>
      </vt:variant>
      <vt:variant>
        <vt:i4>398</vt:i4>
      </vt:variant>
      <vt:variant>
        <vt:i4>0</vt:i4>
      </vt:variant>
      <vt:variant>
        <vt:i4>5</vt:i4>
      </vt:variant>
      <vt:variant>
        <vt:lpwstr/>
      </vt:variant>
      <vt:variant>
        <vt:lpwstr>_Toc396826481</vt:lpwstr>
      </vt:variant>
      <vt:variant>
        <vt:i4>1572915</vt:i4>
      </vt:variant>
      <vt:variant>
        <vt:i4>392</vt:i4>
      </vt:variant>
      <vt:variant>
        <vt:i4>0</vt:i4>
      </vt:variant>
      <vt:variant>
        <vt:i4>5</vt:i4>
      </vt:variant>
      <vt:variant>
        <vt:lpwstr/>
      </vt:variant>
      <vt:variant>
        <vt:lpwstr>_Toc396826480</vt:lpwstr>
      </vt:variant>
      <vt:variant>
        <vt:i4>1507379</vt:i4>
      </vt:variant>
      <vt:variant>
        <vt:i4>386</vt:i4>
      </vt:variant>
      <vt:variant>
        <vt:i4>0</vt:i4>
      </vt:variant>
      <vt:variant>
        <vt:i4>5</vt:i4>
      </vt:variant>
      <vt:variant>
        <vt:lpwstr/>
      </vt:variant>
      <vt:variant>
        <vt:lpwstr>_Toc396826479</vt:lpwstr>
      </vt:variant>
      <vt:variant>
        <vt:i4>1507379</vt:i4>
      </vt:variant>
      <vt:variant>
        <vt:i4>380</vt:i4>
      </vt:variant>
      <vt:variant>
        <vt:i4>0</vt:i4>
      </vt:variant>
      <vt:variant>
        <vt:i4>5</vt:i4>
      </vt:variant>
      <vt:variant>
        <vt:lpwstr/>
      </vt:variant>
      <vt:variant>
        <vt:lpwstr>_Toc396826478</vt:lpwstr>
      </vt:variant>
      <vt:variant>
        <vt:i4>1507379</vt:i4>
      </vt:variant>
      <vt:variant>
        <vt:i4>374</vt:i4>
      </vt:variant>
      <vt:variant>
        <vt:i4>0</vt:i4>
      </vt:variant>
      <vt:variant>
        <vt:i4>5</vt:i4>
      </vt:variant>
      <vt:variant>
        <vt:lpwstr/>
      </vt:variant>
      <vt:variant>
        <vt:lpwstr>_Toc396826477</vt:lpwstr>
      </vt:variant>
      <vt:variant>
        <vt:i4>1507379</vt:i4>
      </vt:variant>
      <vt:variant>
        <vt:i4>368</vt:i4>
      </vt:variant>
      <vt:variant>
        <vt:i4>0</vt:i4>
      </vt:variant>
      <vt:variant>
        <vt:i4>5</vt:i4>
      </vt:variant>
      <vt:variant>
        <vt:lpwstr/>
      </vt:variant>
      <vt:variant>
        <vt:lpwstr>_Toc396826476</vt:lpwstr>
      </vt:variant>
      <vt:variant>
        <vt:i4>1507379</vt:i4>
      </vt:variant>
      <vt:variant>
        <vt:i4>362</vt:i4>
      </vt:variant>
      <vt:variant>
        <vt:i4>0</vt:i4>
      </vt:variant>
      <vt:variant>
        <vt:i4>5</vt:i4>
      </vt:variant>
      <vt:variant>
        <vt:lpwstr/>
      </vt:variant>
      <vt:variant>
        <vt:lpwstr>_Toc396826475</vt:lpwstr>
      </vt:variant>
      <vt:variant>
        <vt:i4>1507379</vt:i4>
      </vt:variant>
      <vt:variant>
        <vt:i4>356</vt:i4>
      </vt:variant>
      <vt:variant>
        <vt:i4>0</vt:i4>
      </vt:variant>
      <vt:variant>
        <vt:i4>5</vt:i4>
      </vt:variant>
      <vt:variant>
        <vt:lpwstr/>
      </vt:variant>
      <vt:variant>
        <vt:lpwstr>_Toc396826474</vt:lpwstr>
      </vt:variant>
      <vt:variant>
        <vt:i4>1507379</vt:i4>
      </vt:variant>
      <vt:variant>
        <vt:i4>350</vt:i4>
      </vt:variant>
      <vt:variant>
        <vt:i4>0</vt:i4>
      </vt:variant>
      <vt:variant>
        <vt:i4>5</vt:i4>
      </vt:variant>
      <vt:variant>
        <vt:lpwstr/>
      </vt:variant>
      <vt:variant>
        <vt:lpwstr>_Toc396826473</vt:lpwstr>
      </vt:variant>
      <vt:variant>
        <vt:i4>1507379</vt:i4>
      </vt:variant>
      <vt:variant>
        <vt:i4>344</vt:i4>
      </vt:variant>
      <vt:variant>
        <vt:i4>0</vt:i4>
      </vt:variant>
      <vt:variant>
        <vt:i4>5</vt:i4>
      </vt:variant>
      <vt:variant>
        <vt:lpwstr/>
      </vt:variant>
      <vt:variant>
        <vt:lpwstr>_Toc396826472</vt:lpwstr>
      </vt:variant>
      <vt:variant>
        <vt:i4>1507379</vt:i4>
      </vt:variant>
      <vt:variant>
        <vt:i4>338</vt:i4>
      </vt:variant>
      <vt:variant>
        <vt:i4>0</vt:i4>
      </vt:variant>
      <vt:variant>
        <vt:i4>5</vt:i4>
      </vt:variant>
      <vt:variant>
        <vt:lpwstr/>
      </vt:variant>
      <vt:variant>
        <vt:lpwstr>_Toc396826471</vt:lpwstr>
      </vt:variant>
      <vt:variant>
        <vt:i4>1507379</vt:i4>
      </vt:variant>
      <vt:variant>
        <vt:i4>332</vt:i4>
      </vt:variant>
      <vt:variant>
        <vt:i4>0</vt:i4>
      </vt:variant>
      <vt:variant>
        <vt:i4>5</vt:i4>
      </vt:variant>
      <vt:variant>
        <vt:lpwstr/>
      </vt:variant>
      <vt:variant>
        <vt:lpwstr>_Toc396826470</vt:lpwstr>
      </vt:variant>
      <vt:variant>
        <vt:i4>1441843</vt:i4>
      </vt:variant>
      <vt:variant>
        <vt:i4>326</vt:i4>
      </vt:variant>
      <vt:variant>
        <vt:i4>0</vt:i4>
      </vt:variant>
      <vt:variant>
        <vt:i4>5</vt:i4>
      </vt:variant>
      <vt:variant>
        <vt:lpwstr/>
      </vt:variant>
      <vt:variant>
        <vt:lpwstr>_Toc396826469</vt:lpwstr>
      </vt:variant>
      <vt:variant>
        <vt:i4>1441843</vt:i4>
      </vt:variant>
      <vt:variant>
        <vt:i4>320</vt:i4>
      </vt:variant>
      <vt:variant>
        <vt:i4>0</vt:i4>
      </vt:variant>
      <vt:variant>
        <vt:i4>5</vt:i4>
      </vt:variant>
      <vt:variant>
        <vt:lpwstr/>
      </vt:variant>
      <vt:variant>
        <vt:lpwstr>_Toc396826468</vt:lpwstr>
      </vt:variant>
      <vt:variant>
        <vt:i4>1441843</vt:i4>
      </vt:variant>
      <vt:variant>
        <vt:i4>314</vt:i4>
      </vt:variant>
      <vt:variant>
        <vt:i4>0</vt:i4>
      </vt:variant>
      <vt:variant>
        <vt:i4>5</vt:i4>
      </vt:variant>
      <vt:variant>
        <vt:lpwstr/>
      </vt:variant>
      <vt:variant>
        <vt:lpwstr>_Toc396826467</vt:lpwstr>
      </vt:variant>
      <vt:variant>
        <vt:i4>1441843</vt:i4>
      </vt:variant>
      <vt:variant>
        <vt:i4>308</vt:i4>
      </vt:variant>
      <vt:variant>
        <vt:i4>0</vt:i4>
      </vt:variant>
      <vt:variant>
        <vt:i4>5</vt:i4>
      </vt:variant>
      <vt:variant>
        <vt:lpwstr/>
      </vt:variant>
      <vt:variant>
        <vt:lpwstr>_Toc396826466</vt:lpwstr>
      </vt:variant>
      <vt:variant>
        <vt:i4>1441843</vt:i4>
      </vt:variant>
      <vt:variant>
        <vt:i4>302</vt:i4>
      </vt:variant>
      <vt:variant>
        <vt:i4>0</vt:i4>
      </vt:variant>
      <vt:variant>
        <vt:i4>5</vt:i4>
      </vt:variant>
      <vt:variant>
        <vt:lpwstr/>
      </vt:variant>
      <vt:variant>
        <vt:lpwstr>_Toc396826465</vt:lpwstr>
      </vt:variant>
      <vt:variant>
        <vt:i4>1441843</vt:i4>
      </vt:variant>
      <vt:variant>
        <vt:i4>296</vt:i4>
      </vt:variant>
      <vt:variant>
        <vt:i4>0</vt:i4>
      </vt:variant>
      <vt:variant>
        <vt:i4>5</vt:i4>
      </vt:variant>
      <vt:variant>
        <vt:lpwstr/>
      </vt:variant>
      <vt:variant>
        <vt:lpwstr>_Toc396826464</vt:lpwstr>
      </vt:variant>
      <vt:variant>
        <vt:i4>1441843</vt:i4>
      </vt:variant>
      <vt:variant>
        <vt:i4>290</vt:i4>
      </vt:variant>
      <vt:variant>
        <vt:i4>0</vt:i4>
      </vt:variant>
      <vt:variant>
        <vt:i4>5</vt:i4>
      </vt:variant>
      <vt:variant>
        <vt:lpwstr/>
      </vt:variant>
      <vt:variant>
        <vt:lpwstr>_Toc396826463</vt:lpwstr>
      </vt:variant>
      <vt:variant>
        <vt:i4>1441843</vt:i4>
      </vt:variant>
      <vt:variant>
        <vt:i4>284</vt:i4>
      </vt:variant>
      <vt:variant>
        <vt:i4>0</vt:i4>
      </vt:variant>
      <vt:variant>
        <vt:i4>5</vt:i4>
      </vt:variant>
      <vt:variant>
        <vt:lpwstr/>
      </vt:variant>
      <vt:variant>
        <vt:lpwstr>_Toc396826462</vt:lpwstr>
      </vt:variant>
      <vt:variant>
        <vt:i4>1441843</vt:i4>
      </vt:variant>
      <vt:variant>
        <vt:i4>278</vt:i4>
      </vt:variant>
      <vt:variant>
        <vt:i4>0</vt:i4>
      </vt:variant>
      <vt:variant>
        <vt:i4>5</vt:i4>
      </vt:variant>
      <vt:variant>
        <vt:lpwstr/>
      </vt:variant>
      <vt:variant>
        <vt:lpwstr>_Toc396826461</vt:lpwstr>
      </vt:variant>
      <vt:variant>
        <vt:i4>1441843</vt:i4>
      </vt:variant>
      <vt:variant>
        <vt:i4>272</vt:i4>
      </vt:variant>
      <vt:variant>
        <vt:i4>0</vt:i4>
      </vt:variant>
      <vt:variant>
        <vt:i4>5</vt:i4>
      </vt:variant>
      <vt:variant>
        <vt:lpwstr/>
      </vt:variant>
      <vt:variant>
        <vt:lpwstr>_Toc396826460</vt:lpwstr>
      </vt:variant>
      <vt:variant>
        <vt:i4>1376307</vt:i4>
      </vt:variant>
      <vt:variant>
        <vt:i4>266</vt:i4>
      </vt:variant>
      <vt:variant>
        <vt:i4>0</vt:i4>
      </vt:variant>
      <vt:variant>
        <vt:i4>5</vt:i4>
      </vt:variant>
      <vt:variant>
        <vt:lpwstr/>
      </vt:variant>
      <vt:variant>
        <vt:lpwstr>_Toc396826459</vt:lpwstr>
      </vt:variant>
      <vt:variant>
        <vt:i4>1376307</vt:i4>
      </vt:variant>
      <vt:variant>
        <vt:i4>260</vt:i4>
      </vt:variant>
      <vt:variant>
        <vt:i4>0</vt:i4>
      </vt:variant>
      <vt:variant>
        <vt:i4>5</vt:i4>
      </vt:variant>
      <vt:variant>
        <vt:lpwstr/>
      </vt:variant>
      <vt:variant>
        <vt:lpwstr>_Toc396826458</vt:lpwstr>
      </vt:variant>
      <vt:variant>
        <vt:i4>1376307</vt:i4>
      </vt:variant>
      <vt:variant>
        <vt:i4>254</vt:i4>
      </vt:variant>
      <vt:variant>
        <vt:i4>0</vt:i4>
      </vt:variant>
      <vt:variant>
        <vt:i4>5</vt:i4>
      </vt:variant>
      <vt:variant>
        <vt:lpwstr/>
      </vt:variant>
      <vt:variant>
        <vt:lpwstr>_Toc396826457</vt:lpwstr>
      </vt:variant>
      <vt:variant>
        <vt:i4>1376307</vt:i4>
      </vt:variant>
      <vt:variant>
        <vt:i4>248</vt:i4>
      </vt:variant>
      <vt:variant>
        <vt:i4>0</vt:i4>
      </vt:variant>
      <vt:variant>
        <vt:i4>5</vt:i4>
      </vt:variant>
      <vt:variant>
        <vt:lpwstr/>
      </vt:variant>
      <vt:variant>
        <vt:lpwstr>_Toc396826456</vt:lpwstr>
      </vt:variant>
      <vt:variant>
        <vt:i4>1376307</vt:i4>
      </vt:variant>
      <vt:variant>
        <vt:i4>242</vt:i4>
      </vt:variant>
      <vt:variant>
        <vt:i4>0</vt:i4>
      </vt:variant>
      <vt:variant>
        <vt:i4>5</vt:i4>
      </vt:variant>
      <vt:variant>
        <vt:lpwstr/>
      </vt:variant>
      <vt:variant>
        <vt:lpwstr>_Toc396826455</vt:lpwstr>
      </vt:variant>
      <vt:variant>
        <vt:i4>1376307</vt:i4>
      </vt:variant>
      <vt:variant>
        <vt:i4>236</vt:i4>
      </vt:variant>
      <vt:variant>
        <vt:i4>0</vt:i4>
      </vt:variant>
      <vt:variant>
        <vt:i4>5</vt:i4>
      </vt:variant>
      <vt:variant>
        <vt:lpwstr/>
      </vt:variant>
      <vt:variant>
        <vt:lpwstr>_Toc396826454</vt:lpwstr>
      </vt:variant>
      <vt:variant>
        <vt:i4>1376307</vt:i4>
      </vt:variant>
      <vt:variant>
        <vt:i4>230</vt:i4>
      </vt:variant>
      <vt:variant>
        <vt:i4>0</vt:i4>
      </vt:variant>
      <vt:variant>
        <vt:i4>5</vt:i4>
      </vt:variant>
      <vt:variant>
        <vt:lpwstr/>
      </vt:variant>
      <vt:variant>
        <vt:lpwstr>_Toc396826453</vt:lpwstr>
      </vt:variant>
      <vt:variant>
        <vt:i4>1376307</vt:i4>
      </vt:variant>
      <vt:variant>
        <vt:i4>224</vt:i4>
      </vt:variant>
      <vt:variant>
        <vt:i4>0</vt:i4>
      </vt:variant>
      <vt:variant>
        <vt:i4>5</vt:i4>
      </vt:variant>
      <vt:variant>
        <vt:lpwstr/>
      </vt:variant>
      <vt:variant>
        <vt:lpwstr>_Toc396826452</vt:lpwstr>
      </vt:variant>
      <vt:variant>
        <vt:i4>1376307</vt:i4>
      </vt:variant>
      <vt:variant>
        <vt:i4>218</vt:i4>
      </vt:variant>
      <vt:variant>
        <vt:i4>0</vt:i4>
      </vt:variant>
      <vt:variant>
        <vt:i4>5</vt:i4>
      </vt:variant>
      <vt:variant>
        <vt:lpwstr/>
      </vt:variant>
      <vt:variant>
        <vt:lpwstr>_Toc396826451</vt:lpwstr>
      </vt:variant>
      <vt:variant>
        <vt:i4>1376307</vt:i4>
      </vt:variant>
      <vt:variant>
        <vt:i4>212</vt:i4>
      </vt:variant>
      <vt:variant>
        <vt:i4>0</vt:i4>
      </vt:variant>
      <vt:variant>
        <vt:i4>5</vt:i4>
      </vt:variant>
      <vt:variant>
        <vt:lpwstr/>
      </vt:variant>
      <vt:variant>
        <vt:lpwstr>_Toc396826450</vt:lpwstr>
      </vt:variant>
      <vt:variant>
        <vt:i4>1310771</vt:i4>
      </vt:variant>
      <vt:variant>
        <vt:i4>206</vt:i4>
      </vt:variant>
      <vt:variant>
        <vt:i4>0</vt:i4>
      </vt:variant>
      <vt:variant>
        <vt:i4>5</vt:i4>
      </vt:variant>
      <vt:variant>
        <vt:lpwstr/>
      </vt:variant>
      <vt:variant>
        <vt:lpwstr>_Toc396826449</vt:lpwstr>
      </vt:variant>
      <vt:variant>
        <vt:i4>1310771</vt:i4>
      </vt:variant>
      <vt:variant>
        <vt:i4>200</vt:i4>
      </vt:variant>
      <vt:variant>
        <vt:i4>0</vt:i4>
      </vt:variant>
      <vt:variant>
        <vt:i4>5</vt:i4>
      </vt:variant>
      <vt:variant>
        <vt:lpwstr/>
      </vt:variant>
      <vt:variant>
        <vt:lpwstr>_Toc396826448</vt:lpwstr>
      </vt:variant>
      <vt:variant>
        <vt:i4>1310771</vt:i4>
      </vt:variant>
      <vt:variant>
        <vt:i4>194</vt:i4>
      </vt:variant>
      <vt:variant>
        <vt:i4>0</vt:i4>
      </vt:variant>
      <vt:variant>
        <vt:i4>5</vt:i4>
      </vt:variant>
      <vt:variant>
        <vt:lpwstr/>
      </vt:variant>
      <vt:variant>
        <vt:lpwstr>_Toc396826447</vt:lpwstr>
      </vt:variant>
      <vt:variant>
        <vt:i4>1310771</vt:i4>
      </vt:variant>
      <vt:variant>
        <vt:i4>188</vt:i4>
      </vt:variant>
      <vt:variant>
        <vt:i4>0</vt:i4>
      </vt:variant>
      <vt:variant>
        <vt:i4>5</vt:i4>
      </vt:variant>
      <vt:variant>
        <vt:lpwstr/>
      </vt:variant>
      <vt:variant>
        <vt:lpwstr>_Toc396826446</vt:lpwstr>
      </vt:variant>
      <vt:variant>
        <vt:i4>1310771</vt:i4>
      </vt:variant>
      <vt:variant>
        <vt:i4>182</vt:i4>
      </vt:variant>
      <vt:variant>
        <vt:i4>0</vt:i4>
      </vt:variant>
      <vt:variant>
        <vt:i4>5</vt:i4>
      </vt:variant>
      <vt:variant>
        <vt:lpwstr/>
      </vt:variant>
      <vt:variant>
        <vt:lpwstr>_Toc396826445</vt:lpwstr>
      </vt:variant>
      <vt:variant>
        <vt:i4>1310771</vt:i4>
      </vt:variant>
      <vt:variant>
        <vt:i4>176</vt:i4>
      </vt:variant>
      <vt:variant>
        <vt:i4>0</vt:i4>
      </vt:variant>
      <vt:variant>
        <vt:i4>5</vt:i4>
      </vt:variant>
      <vt:variant>
        <vt:lpwstr/>
      </vt:variant>
      <vt:variant>
        <vt:lpwstr>_Toc396826444</vt:lpwstr>
      </vt:variant>
      <vt:variant>
        <vt:i4>1310771</vt:i4>
      </vt:variant>
      <vt:variant>
        <vt:i4>170</vt:i4>
      </vt:variant>
      <vt:variant>
        <vt:i4>0</vt:i4>
      </vt:variant>
      <vt:variant>
        <vt:i4>5</vt:i4>
      </vt:variant>
      <vt:variant>
        <vt:lpwstr/>
      </vt:variant>
      <vt:variant>
        <vt:lpwstr>_Toc396826443</vt:lpwstr>
      </vt:variant>
      <vt:variant>
        <vt:i4>1310771</vt:i4>
      </vt:variant>
      <vt:variant>
        <vt:i4>164</vt:i4>
      </vt:variant>
      <vt:variant>
        <vt:i4>0</vt:i4>
      </vt:variant>
      <vt:variant>
        <vt:i4>5</vt:i4>
      </vt:variant>
      <vt:variant>
        <vt:lpwstr/>
      </vt:variant>
      <vt:variant>
        <vt:lpwstr>_Toc396826442</vt:lpwstr>
      </vt:variant>
      <vt:variant>
        <vt:i4>1310771</vt:i4>
      </vt:variant>
      <vt:variant>
        <vt:i4>158</vt:i4>
      </vt:variant>
      <vt:variant>
        <vt:i4>0</vt:i4>
      </vt:variant>
      <vt:variant>
        <vt:i4>5</vt:i4>
      </vt:variant>
      <vt:variant>
        <vt:lpwstr/>
      </vt:variant>
      <vt:variant>
        <vt:lpwstr>_Toc396826441</vt:lpwstr>
      </vt:variant>
      <vt:variant>
        <vt:i4>1310771</vt:i4>
      </vt:variant>
      <vt:variant>
        <vt:i4>152</vt:i4>
      </vt:variant>
      <vt:variant>
        <vt:i4>0</vt:i4>
      </vt:variant>
      <vt:variant>
        <vt:i4>5</vt:i4>
      </vt:variant>
      <vt:variant>
        <vt:lpwstr/>
      </vt:variant>
      <vt:variant>
        <vt:lpwstr>_Toc396826440</vt:lpwstr>
      </vt:variant>
      <vt:variant>
        <vt:i4>1245235</vt:i4>
      </vt:variant>
      <vt:variant>
        <vt:i4>146</vt:i4>
      </vt:variant>
      <vt:variant>
        <vt:i4>0</vt:i4>
      </vt:variant>
      <vt:variant>
        <vt:i4>5</vt:i4>
      </vt:variant>
      <vt:variant>
        <vt:lpwstr/>
      </vt:variant>
      <vt:variant>
        <vt:lpwstr>_Toc396826439</vt:lpwstr>
      </vt:variant>
      <vt:variant>
        <vt:i4>1245235</vt:i4>
      </vt:variant>
      <vt:variant>
        <vt:i4>140</vt:i4>
      </vt:variant>
      <vt:variant>
        <vt:i4>0</vt:i4>
      </vt:variant>
      <vt:variant>
        <vt:i4>5</vt:i4>
      </vt:variant>
      <vt:variant>
        <vt:lpwstr/>
      </vt:variant>
      <vt:variant>
        <vt:lpwstr>_Toc396826438</vt:lpwstr>
      </vt:variant>
      <vt:variant>
        <vt:i4>1245235</vt:i4>
      </vt:variant>
      <vt:variant>
        <vt:i4>134</vt:i4>
      </vt:variant>
      <vt:variant>
        <vt:i4>0</vt:i4>
      </vt:variant>
      <vt:variant>
        <vt:i4>5</vt:i4>
      </vt:variant>
      <vt:variant>
        <vt:lpwstr/>
      </vt:variant>
      <vt:variant>
        <vt:lpwstr>_Toc396826437</vt:lpwstr>
      </vt:variant>
      <vt:variant>
        <vt:i4>1245235</vt:i4>
      </vt:variant>
      <vt:variant>
        <vt:i4>128</vt:i4>
      </vt:variant>
      <vt:variant>
        <vt:i4>0</vt:i4>
      </vt:variant>
      <vt:variant>
        <vt:i4>5</vt:i4>
      </vt:variant>
      <vt:variant>
        <vt:lpwstr/>
      </vt:variant>
      <vt:variant>
        <vt:lpwstr>_Toc396826436</vt:lpwstr>
      </vt:variant>
      <vt:variant>
        <vt:i4>1245235</vt:i4>
      </vt:variant>
      <vt:variant>
        <vt:i4>122</vt:i4>
      </vt:variant>
      <vt:variant>
        <vt:i4>0</vt:i4>
      </vt:variant>
      <vt:variant>
        <vt:i4>5</vt:i4>
      </vt:variant>
      <vt:variant>
        <vt:lpwstr/>
      </vt:variant>
      <vt:variant>
        <vt:lpwstr>_Toc396826435</vt:lpwstr>
      </vt:variant>
      <vt:variant>
        <vt:i4>1245235</vt:i4>
      </vt:variant>
      <vt:variant>
        <vt:i4>116</vt:i4>
      </vt:variant>
      <vt:variant>
        <vt:i4>0</vt:i4>
      </vt:variant>
      <vt:variant>
        <vt:i4>5</vt:i4>
      </vt:variant>
      <vt:variant>
        <vt:lpwstr/>
      </vt:variant>
      <vt:variant>
        <vt:lpwstr>_Toc396826434</vt:lpwstr>
      </vt:variant>
      <vt:variant>
        <vt:i4>1245235</vt:i4>
      </vt:variant>
      <vt:variant>
        <vt:i4>110</vt:i4>
      </vt:variant>
      <vt:variant>
        <vt:i4>0</vt:i4>
      </vt:variant>
      <vt:variant>
        <vt:i4>5</vt:i4>
      </vt:variant>
      <vt:variant>
        <vt:lpwstr/>
      </vt:variant>
      <vt:variant>
        <vt:lpwstr>_Toc396826433</vt:lpwstr>
      </vt:variant>
      <vt:variant>
        <vt:i4>1245235</vt:i4>
      </vt:variant>
      <vt:variant>
        <vt:i4>104</vt:i4>
      </vt:variant>
      <vt:variant>
        <vt:i4>0</vt:i4>
      </vt:variant>
      <vt:variant>
        <vt:i4>5</vt:i4>
      </vt:variant>
      <vt:variant>
        <vt:lpwstr/>
      </vt:variant>
      <vt:variant>
        <vt:lpwstr>_Toc396826432</vt:lpwstr>
      </vt:variant>
      <vt:variant>
        <vt:i4>1245235</vt:i4>
      </vt:variant>
      <vt:variant>
        <vt:i4>98</vt:i4>
      </vt:variant>
      <vt:variant>
        <vt:i4>0</vt:i4>
      </vt:variant>
      <vt:variant>
        <vt:i4>5</vt:i4>
      </vt:variant>
      <vt:variant>
        <vt:lpwstr/>
      </vt:variant>
      <vt:variant>
        <vt:lpwstr>_Toc396826431</vt:lpwstr>
      </vt:variant>
      <vt:variant>
        <vt:i4>1245235</vt:i4>
      </vt:variant>
      <vt:variant>
        <vt:i4>92</vt:i4>
      </vt:variant>
      <vt:variant>
        <vt:i4>0</vt:i4>
      </vt:variant>
      <vt:variant>
        <vt:i4>5</vt:i4>
      </vt:variant>
      <vt:variant>
        <vt:lpwstr/>
      </vt:variant>
      <vt:variant>
        <vt:lpwstr>_Toc396826430</vt:lpwstr>
      </vt:variant>
      <vt:variant>
        <vt:i4>1179699</vt:i4>
      </vt:variant>
      <vt:variant>
        <vt:i4>86</vt:i4>
      </vt:variant>
      <vt:variant>
        <vt:i4>0</vt:i4>
      </vt:variant>
      <vt:variant>
        <vt:i4>5</vt:i4>
      </vt:variant>
      <vt:variant>
        <vt:lpwstr/>
      </vt:variant>
      <vt:variant>
        <vt:lpwstr>_Toc396826429</vt:lpwstr>
      </vt:variant>
      <vt:variant>
        <vt:i4>1179699</vt:i4>
      </vt:variant>
      <vt:variant>
        <vt:i4>80</vt:i4>
      </vt:variant>
      <vt:variant>
        <vt:i4>0</vt:i4>
      </vt:variant>
      <vt:variant>
        <vt:i4>5</vt:i4>
      </vt:variant>
      <vt:variant>
        <vt:lpwstr/>
      </vt:variant>
      <vt:variant>
        <vt:lpwstr>_Toc396826428</vt:lpwstr>
      </vt:variant>
      <vt:variant>
        <vt:i4>1179699</vt:i4>
      </vt:variant>
      <vt:variant>
        <vt:i4>74</vt:i4>
      </vt:variant>
      <vt:variant>
        <vt:i4>0</vt:i4>
      </vt:variant>
      <vt:variant>
        <vt:i4>5</vt:i4>
      </vt:variant>
      <vt:variant>
        <vt:lpwstr/>
      </vt:variant>
      <vt:variant>
        <vt:lpwstr>_Toc396826427</vt:lpwstr>
      </vt:variant>
      <vt:variant>
        <vt:i4>1179699</vt:i4>
      </vt:variant>
      <vt:variant>
        <vt:i4>68</vt:i4>
      </vt:variant>
      <vt:variant>
        <vt:i4>0</vt:i4>
      </vt:variant>
      <vt:variant>
        <vt:i4>5</vt:i4>
      </vt:variant>
      <vt:variant>
        <vt:lpwstr/>
      </vt:variant>
      <vt:variant>
        <vt:lpwstr>_Toc396826426</vt:lpwstr>
      </vt:variant>
      <vt:variant>
        <vt:i4>1179699</vt:i4>
      </vt:variant>
      <vt:variant>
        <vt:i4>62</vt:i4>
      </vt:variant>
      <vt:variant>
        <vt:i4>0</vt:i4>
      </vt:variant>
      <vt:variant>
        <vt:i4>5</vt:i4>
      </vt:variant>
      <vt:variant>
        <vt:lpwstr/>
      </vt:variant>
      <vt:variant>
        <vt:lpwstr>_Toc396826425</vt:lpwstr>
      </vt:variant>
      <vt:variant>
        <vt:i4>1179699</vt:i4>
      </vt:variant>
      <vt:variant>
        <vt:i4>56</vt:i4>
      </vt:variant>
      <vt:variant>
        <vt:i4>0</vt:i4>
      </vt:variant>
      <vt:variant>
        <vt:i4>5</vt:i4>
      </vt:variant>
      <vt:variant>
        <vt:lpwstr/>
      </vt:variant>
      <vt:variant>
        <vt:lpwstr>_Toc396826424</vt:lpwstr>
      </vt:variant>
      <vt:variant>
        <vt:i4>1179699</vt:i4>
      </vt:variant>
      <vt:variant>
        <vt:i4>50</vt:i4>
      </vt:variant>
      <vt:variant>
        <vt:i4>0</vt:i4>
      </vt:variant>
      <vt:variant>
        <vt:i4>5</vt:i4>
      </vt:variant>
      <vt:variant>
        <vt:lpwstr/>
      </vt:variant>
      <vt:variant>
        <vt:lpwstr>_Toc396826423</vt:lpwstr>
      </vt:variant>
      <vt:variant>
        <vt:i4>1179699</vt:i4>
      </vt:variant>
      <vt:variant>
        <vt:i4>44</vt:i4>
      </vt:variant>
      <vt:variant>
        <vt:i4>0</vt:i4>
      </vt:variant>
      <vt:variant>
        <vt:i4>5</vt:i4>
      </vt:variant>
      <vt:variant>
        <vt:lpwstr/>
      </vt:variant>
      <vt:variant>
        <vt:lpwstr>_Toc396826422</vt:lpwstr>
      </vt:variant>
      <vt:variant>
        <vt:i4>1179699</vt:i4>
      </vt:variant>
      <vt:variant>
        <vt:i4>38</vt:i4>
      </vt:variant>
      <vt:variant>
        <vt:i4>0</vt:i4>
      </vt:variant>
      <vt:variant>
        <vt:i4>5</vt:i4>
      </vt:variant>
      <vt:variant>
        <vt:lpwstr/>
      </vt:variant>
      <vt:variant>
        <vt:lpwstr>_Toc396826421</vt:lpwstr>
      </vt:variant>
      <vt:variant>
        <vt:i4>1179699</vt:i4>
      </vt:variant>
      <vt:variant>
        <vt:i4>32</vt:i4>
      </vt:variant>
      <vt:variant>
        <vt:i4>0</vt:i4>
      </vt:variant>
      <vt:variant>
        <vt:i4>5</vt:i4>
      </vt:variant>
      <vt:variant>
        <vt:lpwstr/>
      </vt:variant>
      <vt:variant>
        <vt:lpwstr>_Toc396826420</vt:lpwstr>
      </vt:variant>
      <vt:variant>
        <vt:i4>1114163</vt:i4>
      </vt:variant>
      <vt:variant>
        <vt:i4>26</vt:i4>
      </vt:variant>
      <vt:variant>
        <vt:i4>0</vt:i4>
      </vt:variant>
      <vt:variant>
        <vt:i4>5</vt:i4>
      </vt:variant>
      <vt:variant>
        <vt:lpwstr/>
      </vt:variant>
      <vt:variant>
        <vt:lpwstr>_Toc396826419</vt:lpwstr>
      </vt:variant>
      <vt:variant>
        <vt:i4>1114163</vt:i4>
      </vt:variant>
      <vt:variant>
        <vt:i4>20</vt:i4>
      </vt:variant>
      <vt:variant>
        <vt:i4>0</vt:i4>
      </vt:variant>
      <vt:variant>
        <vt:i4>5</vt:i4>
      </vt:variant>
      <vt:variant>
        <vt:lpwstr/>
      </vt:variant>
      <vt:variant>
        <vt:lpwstr>_Toc396826418</vt:lpwstr>
      </vt:variant>
      <vt:variant>
        <vt:i4>1114163</vt:i4>
      </vt:variant>
      <vt:variant>
        <vt:i4>14</vt:i4>
      </vt:variant>
      <vt:variant>
        <vt:i4>0</vt:i4>
      </vt:variant>
      <vt:variant>
        <vt:i4>5</vt:i4>
      </vt:variant>
      <vt:variant>
        <vt:lpwstr/>
      </vt:variant>
      <vt:variant>
        <vt:lpwstr>_Toc396826417</vt:lpwstr>
      </vt:variant>
      <vt:variant>
        <vt:i4>1114163</vt:i4>
      </vt:variant>
      <vt:variant>
        <vt:i4>8</vt:i4>
      </vt:variant>
      <vt:variant>
        <vt:i4>0</vt:i4>
      </vt:variant>
      <vt:variant>
        <vt:i4>5</vt:i4>
      </vt:variant>
      <vt:variant>
        <vt:lpwstr/>
      </vt:variant>
      <vt:variant>
        <vt:lpwstr>_Toc396826416</vt:lpwstr>
      </vt:variant>
      <vt:variant>
        <vt:i4>1114163</vt:i4>
      </vt:variant>
      <vt:variant>
        <vt:i4>2</vt:i4>
      </vt:variant>
      <vt:variant>
        <vt:i4>0</vt:i4>
      </vt:variant>
      <vt:variant>
        <vt:i4>5</vt:i4>
      </vt:variant>
      <vt:variant>
        <vt:lpwstr/>
      </vt:variant>
      <vt:variant>
        <vt:lpwstr>_Toc396826415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2012-03-09T14:52:00Z</cp:lastPrinted>
  <dcterms:created xsi:type="dcterms:W3CDTF">2023-02-03T08:59:00Z</dcterms:created>
  <dcterms:modified xsi:type="dcterms:W3CDTF">2024-08-14T06:36:00Z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0x010100149E9B54C8A6C94C8A63F20307BC9DB5</vt:lpwstr>
  </property>
  <property fmtid="{D5CDD505-2E9C-101B-9397-08002B2CF9AE}" pid="3" name="MediaServiceImageTags">
    <vt:lpwstr/>
  </property>
</Properties>
</file>